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20BB" w14:textId="77777777" w:rsidR="00870E31" w:rsidRDefault="00870E31" w:rsidP="00870E31"/>
    <w:p w14:paraId="70946FCF" w14:textId="77777777" w:rsidR="00593C79" w:rsidRDefault="00593C79" w:rsidP="00F0064A">
      <w:pPr>
        <w:rPr>
          <w:color w:val="012169"/>
          <w:sz w:val="22"/>
        </w:rPr>
      </w:pPr>
    </w:p>
    <w:p w14:paraId="09925C27" w14:textId="1876D1C8" w:rsidR="00AF6BED" w:rsidRPr="00C77B40" w:rsidRDefault="00AF6BED" w:rsidP="00AF6BED">
      <w:pPr>
        <w:pStyle w:val="Overskrift1"/>
        <w:rPr>
          <w:sz w:val="28"/>
          <w:szCs w:val="28"/>
        </w:rPr>
      </w:pPr>
      <w:r w:rsidRPr="00C77B40">
        <w:rPr>
          <w:sz w:val="28"/>
          <w:szCs w:val="28"/>
        </w:rPr>
        <w:t>Henvisning til Lister PPT – grunnskole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6BED" w14:paraId="669C8F26" w14:textId="77777777" w:rsidTr="00AF6BED">
        <w:tc>
          <w:tcPr>
            <w:tcW w:w="9571" w:type="dxa"/>
            <w:gridSpan w:val="3"/>
            <w:shd w:val="clear" w:color="auto" w:fill="D9D9D9" w:themeFill="background1" w:themeFillShade="D9"/>
          </w:tcPr>
          <w:p w14:paraId="4EE5F2B3" w14:textId="792D3EF9" w:rsidR="00AF6BED" w:rsidRPr="00AF6BED" w:rsidRDefault="00AF6BED" w:rsidP="00AF6BED">
            <w:pPr>
              <w:rPr>
                <w:lang w:eastAsia="en-US"/>
              </w:rPr>
            </w:pPr>
            <w:r w:rsidRPr="008D2A51">
              <w:rPr>
                <w:b/>
                <w:sz w:val="24"/>
                <w:szCs w:val="24"/>
                <w:lang w:eastAsia="en-US"/>
              </w:rPr>
              <w:t>Informasjon om henviser</w:t>
            </w:r>
            <w:r>
              <w:rPr>
                <w:b/>
                <w:lang w:eastAsia="en-US"/>
              </w:rPr>
              <w:t xml:space="preserve"> </w:t>
            </w:r>
          </w:p>
        </w:tc>
      </w:tr>
      <w:tr w:rsidR="00AF6BED" w:rsidRPr="003573E2" w14:paraId="56E824EF" w14:textId="77777777" w:rsidTr="003D13A8">
        <w:tc>
          <w:tcPr>
            <w:tcW w:w="3190" w:type="dxa"/>
          </w:tcPr>
          <w:p w14:paraId="1F2C81A5" w14:textId="553A3B6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Instans</w:t>
            </w:r>
            <w:r w:rsidR="00F1702C">
              <w:rPr>
                <w:lang w:eastAsia="en-US"/>
              </w:rPr>
              <w:t>/ Skole</w:t>
            </w:r>
            <w:r>
              <w:rPr>
                <w:lang w:eastAsia="en-US"/>
              </w:rPr>
              <w:t>:</w:t>
            </w:r>
          </w:p>
          <w:p w14:paraId="4C3D8576" w14:textId="77777777" w:rsidR="00AF6BED" w:rsidRDefault="00AF6BED" w:rsidP="00AF6BED">
            <w:pPr>
              <w:rPr>
                <w:lang w:eastAsia="en-US"/>
              </w:rPr>
            </w:pPr>
          </w:p>
          <w:p w14:paraId="09764C72" w14:textId="77777777" w:rsidR="006C6511" w:rsidRDefault="006C6511" w:rsidP="00AF6BED">
            <w:pPr>
              <w:rPr>
                <w:lang w:eastAsia="en-US"/>
              </w:rPr>
            </w:pPr>
          </w:p>
        </w:tc>
        <w:tc>
          <w:tcPr>
            <w:tcW w:w="6381" w:type="dxa"/>
            <w:gridSpan w:val="2"/>
          </w:tcPr>
          <w:p w14:paraId="60C4A5CC" w14:textId="77777777" w:rsidR="001E4C6D" w:rsidRDefault="001E4C6D" w:rsidP="001E4C6D">
            <w:pPr>
              <w:rPr>
                <w:lang w:eastAsia="en-US"/>
              </w:rPr>
            </w:pPr>
            <w:r>
              <w:rPr>
                <w:lang w:eastAsia="en-US"/>
              </w:rPr>
              <w:t>Kontaktperson:</w:t>
            </w:r>
          </w:p>
          <w:p w14:paraId="1A5F590E" w14:textId="57D5C1D4" w:rsidR="00AF6BED" w:rsidRPr="003573E2" w:rsidRDefault="00AF6BED" w:rsidP="00AF6BED">
            <w:pPr>
              <w:rPr>
                <w:lang w:val="nn-NO" w:eastAsia="en-US"/>
              </w:rPr>
            </w:pPr>
          </w:p>
        </w:tc>
      </w:tr>
      <w:tr w:rsidR="004064C4" w14:paraId="6C372961" w14:textId="77777777" w:rsidTr="00AF6BED">
        <w:tc>
          <w:tcPr>
            <w:tcW w:w="3190" w:type="dxa"/>
          </w:tcPr>
          <w:p w14:paraId="3B1548FF" w14:textId="77777777" w:rsidR="006E0CE5" w:rsidRDefault="006E0CE5" w:rsidP="006E0CE5">
            <w:pPr>
              <w:rPr>
                <w:lang w:eastAsia="en-US"/>
              </w:rPr>
            </w:pPr>
            <w:r w:rsidRPr="64207690">
              <w:rPr>
                <w:lang w:eastAsia="en-US"/>
              </w:rPr>
              <w:t>Kontaktlærer:</w:t>
            </w:r>
          </w:p>
          <w:p w14:paraId="3E0084AD" w14:textId="27797666" w:rsidR="004064C4" w:rsidRDefault="004064C4" w:rsidP="004064C4">
            <w:pPr>
              <w:rPr>
                <w:lang w:eastAsia="en-US"/>
              </w:rPr>
            </w:pPr>
          </w:p>
          <w:p w14:paraId="16391643" w14:textId="77777777" w:rsidR="004064C4" w:rsidRDefault="004064C4" w:rsidP="004064C4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2717C3C3" w14:textId="4ECBE939" w:rsidR="004064C4" w:rsidRDefault="004064C4" w:rsidP="004064C4">
            <w:pPr>
              <w:rPr>
                <w:lang w:eastAsia="en-US"/>
              </w:rPr>
            </w:pPr>
            <w:r>
              <w:rPr>
                <w:lang w:eastAsia="en-US"/>
              </w:rPr>
              <w:t>T</w:t>
            </w:r>
            <w:r w:rsidR="005C04F6">
              <w:rPr>
                <w:lang w:eastAsia="en-US"/>
              </w:rPr>
              <w:t>elefon kontaktlærer</w:t>
            </w:r>
            <w:r>
              <w:rPr>
                <w:lang w:eastAsia="en-US"/>
              </w:rPr>
              <w:t>:</w:t>
            </w:r>
          </w:p>
        </w:tc>
        <w:tc>
          <w:tcPr>
            <w:tcW w:w="3191" w:type="dxa"/>
          </w:tcPr>
          <w:p w14:paraId="55BDC4E3" w14:textId="2DADEB6F" w:rsidR="004064C4" w:rsidRDefault="005C04F6" w:rsidP="004064C4">
            <w:pPr>
              <w:rPr>
                <w:lang w:eastAsia="en-US"/>
              </w:rPr>
            </w:pPr>
            <w:r>
              <w:rPr>
                <w:lang w:eastAsia="en-US"/>
              </w:rPr>
              <w:t>Trinn:</w:t>
            </w:r>
          </w:p>
        </w:tc>
      </w:tr>
    </w:tbl>
    <w:p w14:paraId="6946725D" w14:textId="77777777" w:rsidR="00B90EF8" w:rsidRDefault="00B90EF8" w:rsidP="00AF6BED">
      <w:pPr>
        <w:rPr>
          <w:lang w:eastAsia="en-US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97CAF" w14:paraId="00A9050B" w14:textId="77777777" w:rsidTr="007C31D4">
        <w:tc>
          <w:tcPr>
            <w:tcW w:w="9571" w:type="dxa"/>
            <w:gridSpan w:val="3"/>
            <w:shd w:val="clear" w:color="auto" w:fill="D9D9D9" w:themeFill="background1" w:themeFillShade="D9"/>
          </w:tcPr>
          <w:p w14:paraId="23048D2F" w14:textId="77777777" w:rsidR="00297CAF" w:rsidRPr="00CE41F1" w:rsidRDefault="00297CAF" w:rsidP="00BD7CA9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Rutine for videre behandling hos PPT</w:t>
            </w:r>
          </w:p>
        </w:tc>
      </w:tr>
      <w:tr w:rsidR="00297CAF" w14:paraId="15F777E8" w14:textId="77777777" w:rsidTr="007C31D4">
        <w:tc>
          <w:tcPr>
            <w:tcW w:w="9571" w:type="dxa"/>
            <w:gridSpan w:val="3"/>
          </w:tcPr>
          <w:p w14:paraId="6F33169D" w14:textId="07BDEC48" w:rsidR="00297CAF" w:rsidRDefault="00297CAF" w:rsidP="00BD7CA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Det er en generell forventning at saken først har blitt fulgt opp i tråd med </w:t>
            </w:r>
            <w:hyperlink r:id="rId12" w:history="1">
              <w:r w:rsidRPr="00672507">
                <w:rPr>
                  <w:rStyle w:val="Hyperkobling"/>
                  <w:lang w:eastAsia="en-US"/>
                </w:rPr>
                <w:t>BTI handlingsveileder</w:t>
              </w:r>
            </w:hyperlink>
            <w:r w:rsidR="00CE5686">
              <w:t xml:space="preserve"> i forkant av</w:t>
            </w:r>
            <w:r w:rsidR="00E26C2C">
              <w:t xml:space="preserve"> henvisning</w:t>
            </w:r>
            <w:r>
              <w:rPr>
                <w:lang w:eastAsia="en-US"/>
              </w:rPr>
              <w:t xml:space="preserve">. Det er særlig viktig at </w:t>
            </w:r>
            <w:r w:rsidR="00E26C2C">
              <w:rPr>
                <w:lang w:eastAsia="en-US"/>
              </w:rPr>
              <w:t>foresatte og elev</w:t>
            </w:r>
            <w:r w:rsidR="00185FD0">
              <w:rPr>
                <w:lang w:eastAsia="en-US"/>
              </w:rPr>
              <w:t xml:space="preserve"> blir hørt i saken, og at saken følges opp via pedagogisk team</w:t>
            </w:r>
            <w:r w:rsidR="005D5A8F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Dokumentasjon fra arbeid i pedagogisk team, tiltaksplan med tilhørende evaluering, samt avtalt kartlegging vedlegges henvisningen. </w:t>
            </w:r>
          </w:p>
        </w:tc>
      </w:tr>
      <w:tr w:rsidR="00297CAF" w:rsidRPr="64207690" w14:paraId="53D5CB90" w14:textId="77777777" w:rsidTr="007C31D4">
        <w:tc>
          <w:tcPr>
            <w:tcW w:w="3190" w:type="dxa"/>
          </w:tcPr>
          <w:p w14:paraId="035C5AF4" w14:textId="77777777" w:rsidR="00297CAF" w:rsidRDefault="00297CAF" w:rsidP="00BD7CA9">
            <w:pPr>
              <w:rPr>
                <w:lang w:eastAsia="en-US"/>
              </w:rPr>
            </w:pPr>
            <w:r>
              <w:rPr>
                <w:lang w:eastAsia="en-US"/>
              </w:rPr>
              <w:t>Har PPT vært konsultert før henvisningen?</w:t>
            </w:r>
          </w:p>
          <w:p w14:paraId="0919FD3D" w14:textId="77777777" w:rsidR="00297CAF" w:rsidRDefault="00000000" w:rsidP="00BD7CA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8192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CA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97CAF">
              <w:rPr>
                <w:lang w:eastAsia="en-US"/>
              </w:rPr>
              <w:t xml:space="preserve"> Ja    </w:t>
            </w:r>
            <w:sdt>
              <w:sdtPr>
                <w:rPr>
                  <w:lang w:eastAsia="en-US"/>
                </w:rPr>
                <w:id w:val="-60402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CA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97CAF">
              <w:rPr>
                <w:lang w:eastAsia="en-US"/>
              </w:rPr>
              <w:t xml:space="preserve"> Nei</w:t>
            </w:r>
          </w:p>
        </w:tc>
        <w:tc>
          <w:tcPr>
            <w:tcW w:w="3190" w:type="dxa"/>
          </w:tcPr>
          <w:p w14:paraId="4514C249" w14:textId="77777777" w:rsidR="00297CAF" w:rsidRDefault="00297CAF" w:rsidP="00BD7CA9">
            <w:pPr>
              <w:rPr>
                <w:lang w:eastAsia="en-US"/>
              </w:rPr>
            </w:pPr>
            <w:r>
              <w:rPr>
                <w:lang w:eastAsia="en-US"/>
              </w:rPr>
              <w:t>Eventuelt med hvem og når?</w:t>
            </w:r>
          </w:p>
          <w:p w14:paraId="486E3C0B" w14:textId="77777777" w:rsidR="00297CAF" w:rsidRDefault="00297CAF" w:rsidP="00BD7CA9">
            <w:pPr>
              <w:rPr>
                <w:lang w:eastAsia="en-US"/>
              </w:rPr>
            </w:pPr>
          </w:p>
          <w:p w14:paraId="48023D73" w14:textId="77777777" w:rsidR="00297CAF" w:rsidRDefault="00297CAF" w:rsidP="00BD7CA9">
            <w:pPr>
              <w:rPr>
                <w:lang w:eastAsia="en-US"/>
              </w:rPr>
            </w:pPr>
          </w:p>
        </w:tc>
        <w:tc>
          <w:tcPr>
            <w:tcW w:w="3191" w:type="dxa"/>
          </w:tcPr>
          <w:p w14:paraId="18FC3B3F" w14:textId="77777777" w:rsidR="00297CAF" w:rsidRDefault="00297CAF" w:rsidP="00BD7CA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Tiltaksplan </w:t>
            </w:r>
            <w:r w:rsidRPr="00FB68E0">
              <w:rPr>
                <w:sz w:val="16"/>
                <w:szCs w:val="16"/>
                <w:lang w:eastAsia="en-US"/>
              </w:rPr>
              <w:t>(jf. BTI handlingsveileder)</w:t>
            </w:r>
          </w:p>
          <w:p w14:paraId="1F79AAE4" w14:textId="77777777" w:rsidR="00297CAF" w:rsidRDefault="00297CAF" w:rsidP="00BD7CA9">
            <w:pPr>
              <w:rPr>
                <w:lang w:eastAsia="en-US"/>
              </w:rPr>
            </w:pPr>
          </w:p>
          <w:p w14:paraId="199DBFDA" w14:textId="77777777" w:rsidR="00297CAF" w:rsidRPr="64207690" w:rsidRDefault="00000000" w:rsidP="00BD7CA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2415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CA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97CAF">
              <w:rPr>
                <w:lang w:eastAsia="en-US"/>
              </w:rPr>
              <w:t xml:space="preserve"> Utarbeidet  </w:t>
            </w:r>
            <w:sdt>
              <w:sdtPr>
                <w:rPr>
                  <w:lang w:eastAsia="en-US"/>
                </w:rPr>
                <w:id w:val="-106587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7CAF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97CAF">
              <w:rPr>
                <w:lang w:eastAsia="en-US"/>
              </w:rPr>
              <w:t xml:space="preserve"> Evaluert</w:t>
            </w:r>
          </w:p>
        </w:tc>
      </w:tr>
    </w:tbl>
    <w:p w14:paraId="141D7634" w14:textId="77777777" w:rsidR="00283852" w:rsidRDefault="00283852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F6BED" w14:paraId="2FADC551" w14:textId="77777777" w:rsidTr="64207690">
        <w:tc>
          <w:tcPr>
            <w:tcW w:w="9571" w:type="dxa"/>
            <w:gridSpan w:val="3"/>
            <w:shd w:val="clear" w:color="auto" w:fill="D9D9D9" w:themeFill="background1" w:themeFillShade="D9"/>
          </w:tcPr>
          <w:p w14:paraId="507EE897" w14:textId="77777777" w:rsidR="00AF6BED" w:rsidRPr="008D2A51" w:rsidRDefault="00AF6BED" w:rsidP="00AF6BED">
            <w:pPr>
              <w:rPr>
                <w:b/>
                <w:sz w:val="24"/>
                <w:szCs w:val="24"/>
                <w:lang w:eastAsia="en-US"/>
              </w:rPr>
            </w:pPr>
            <w:r w:rsidRPr="008D2A51">
              <w:rPr>
                <w:b/>
                <w:sz w:val="24"/>
                <w:szCs w:val="24"/>
                <w:lang w:eastAsia="en-US"/>
              </w:rPr>
              <w:t>Henvisning gjelder</w:t>
            </w:r>
          </w:p>
        </w:tc>
      </w:tr>
      <w:tr w:rsidR="00AF6BED" w14:paraId="092B1186" w14:textId="77777777" w:rsidTr="64207690">
        <w:tc>
          <w:tcPr>
            <w:tcW w:w="3190" w:type="dxa"/>
          </w:tcPr>
          <w:p w14:paraId="387793CF" w14:textId="7777777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Fødselsnummer 11 sifre:</w:t>
            </w:r>
          </w:p>
          <w:p w14:paraId="5E6E4ECE" w14:textId="77777777" w:rsidR="00AF6BED" w:rsidRDefault="00AF6BED" w:rsidP="00AF6BED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48D2102C" w14:textId="7777777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Fornavn, mellomnavn:</w:t>
            </w:r>
          </w:p>
        </w:tc>
        <w:tc>
          <w:tcPr>
            <w:tcW w:w="3191" w:type="dxa"/>
          </w:tcPr>
          <w:p w14:paraId="3DC351EF" w14:textId="7777777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Etternavn:</w:t>
            </w:r>
          </w:p>
        </w:tc>
      </w:tr>
      <w:tr w:rsidR="00AF6BED" w14:paraId="0E6C5290" w14:textId="77777777" w:rsidTr="64207690">
        <w:tc>
          <w:tcPr>
            <w:tcW w:w="3190" w:type="dxa"/>
          </w:tcPr>
          <w:p w14:paraId="544BF109" w14:textId="7777777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Adresse:</w:t>
            </w:r>
          </w:p>
          <w:p w14:paraId="006AB852" w14:textId="77777777" w:rsidR="00AF6BED" w:rsidRDefault="00AF6BED" w:rsidP="00AF6BED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192DD14C" w14:textId="7777777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Postnummer:</w:t>
            </w:r>
          </w:p>
        </w:tc>
        <w:tc>
          <w:tcPr>
            <w:tcW w:w="3191" w:type="dxa"/>
          </w:tcPr>
          <w:p w14:paraId="0DC30A3C" w14:textId="77777777" w:rsidR="00AF6BED" w:rsidRDefault="00AF6BED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Poststed:</w:t>
            </w:r>
          </w:p>
        </w:tc>
      </w:tr>
      <w:tr w:rsidR="00D14E01" w14:paraId="590EE6C6" w14:textId="77777777" w:rsidTr="00813E9C">
        <w:tc>
          <w:tcPr>
            <w:tcW w:w="6380" w:type="dxa"/>
            <w:gridSpan w:val="2"/>
          </w:tcPr>
          <w:p w14:paraId="458919DA" w14:textId="77777777" w:rsidR="00D14E01" w:rsidRDefault="00D14E0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Morsmål/ Hvilke</w:t>
            </w:r>
            <w:r w:rsidR="00C069A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språk snakkes hjemme?</w:t>
            </w:r>
          </w:p>
          <w:p w14:paraId="4AB69214" w14:textId="65B11A29" w:rsidR="00C069A7" w:rsidRDefault="00C069A7" w:rsidP="00AF6BED">
            <w:pPr>
              <w:rPr>
                <w:lang w:eastAsia="en-US"/>
              </w:rPr>
            </w:pPr>
          </w:p>
        </w:tc>
        <w:tc>
          <w:tcPr>
            <w:tcW w:w="0" w:type="auto"/>
          </w:tcPr>
          <w:p w14:paraId="1C9C351C" w14:textId="0343A881" w:rsidR="00D14E01" w:rsidRDefault="00D14E01" w:rsidP="64207690">
            <w:pPr>
              <w:rPr>
                <w:lang w:eastAsia="en-US"/>
              </w:rPr>
            </w:pPr>
            <w:r w:rsidRPr="64207690">
              <w:rPr>
                <w:lang w:eastAsia="en-US"/>
              </w:rPr>
              <w:t>Eventuell botid i Norge:</w:t>
            </w:r>
          </w:p>
        </w:tc>
      </w:tr>
    </w:tbl>
    <w:p w14:paraId="2BB82E25" w14:textId="77777777" w:rsidR="00AF6BED" w:rsidRDefault="00AF6BED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D2A51" w14:paraId="49C11D10" w14:textId="77777777" w:rsidTr="008D2A51">
        <w:tc>
          <w:tcPr>
            <w:tcW w:w="9571" w:type="dxa"/>
            <w:gridSpan w:val="3"/>
            <w:shd w:val="clear" w:color="auto" w:fill="D9D9D9" w:themeFill="background1" w:themeFillShade="D9"/>
          </w:tcPr>
          <w:p w14:paraId="53CF10B7" w14:textId="77777777" w:rsidR="008D2A51" w:rsidRPr="008D2A51" w:rsidRDefault="008D2A51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Opplysninger om de som har den daglige omsorgen for eleven</w:t>
            </w:r>
          </w:p>
        </w:tc>
      </w:tr>
      <w:tr w:rsidR="008D2A51" w14:paraId="51D8D76A" w14:textId="77777777" w:rsidTr="008D2A51">
        <w:tc>
          <w:tcPr>
            <w:tcW w:w="9571" w:type="dxa"/>
            <w:gridSpan w:val="3"/>
            <w:shd w:val="clear" w:color="auto" w:fill="F2F2F2" w:themeFill="background1" w:themeFillShade="F2"/>
          </w:tcPr>
          <w:p w14:paraId="1084CDD3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Personopplysninger om foresatt 1</w:t>
            </w:r>
          </w:p>
        </w:tc>
      </w:tr>
      <w:tr w:rsidR="008D2A51" w14:paraId="66F88D3E" w14:textId="77777777" w:rsidTr="008D2A51">
        <w:tc>
          <w:tcPr>
            <w:tcW w:w="3190" w:type="dxa"/>
          </w:tcPr>
          <w:p w14:paraId="06CCED74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Fødselsnummer 11 sifre:</w:t>
            </w:r>
          </w:p>
          <w:p w14:paraId="7EBE3CD9" w14:textId="77777777" w:rsidR="008D2A51" w:rsidRDefault="008D2A51" w:rsidP="00AF6BED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63315C7F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Fornavn, mellomnavn:</w:t>
            </w:r>
          </w:p>
          <w:p w14:paraId="77B66427" w14:textId="77777777" w:rsidR="008D2A51" w:rsidRDefault="008D2A51" w:rsidP="00AF6BED">
            <w:pPr>
              <w:rPr>
                <w:lang w:eastAsia="en-US"/>
              </w:rPr>
            </w:pPr>
          </w:p>
        </w:tc>
        <w:tc>
          <w:tcPr>
            <w:tcW w:w="3191" w:type="dxa"/>
          </w:tcPr>
          <w:p w14:paraId="2B2D1B37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Etternavn:</w:t>
            </w:r>
          </w:p>
          <w:p w14:paraId="7C79C7F2" w14:textId="77777777" w:rsidR="008D2A51" w:rsidRDefault="008D2A51" w:rsidP="00AF6BED">
            <w:pPr>
              <w:rPr>
                <w:lang w:eastAsia="en-US"/>
              </w:rPr>
            </w:pPr>
          </w:p>
        </w:tc>
      </w:tr>
      <w:tr w:rsidR="008D2A51" w14:paraId="1A3BA1DC" w14:textId="77777777" w:rsidTr="008D2A51">
        <w:tc>
          <w:tcPr>
            <w:tcW w:w="3190" w:type="dxa"/>
          </w:tcPr>
          <w:p w14:paraId="684F66F3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Adresse:</w:t>
            </w:r>
          </w:p>
        </w:tc>
        <w:tc>
          <w:tcPr>
            <w:tcW w:w="3190" w:type="dxa"/>
          </w:tcPr>
          <w:p w14:paraId="492D79E7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Postnummer:</w:t>
            </w:r>
          </w:p>
        </w:tc>
        <w:tc>
          <w:tcPr>
            <w:tcW w:w="3191" w:type="dxa"/>
          </w:tcPr>
          <w:p w14:paraId="70AA75E5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Poststed:</w:t>
            </w:r>
          </w:p>
          <w:p w14:paraId="5679D05F" w14:textId="77777777" w:rsidR="008D2A51" w:rsidRDefault="008D2A51" w:rsidP="00AF6BED">
            <w:pPr>
              <w:rPr>
                <w:lang w:eastAsia="en-US"/>
              </w:rPr>
            </w:pPr>
          </w:p>
        </w:tc>
      </w:tr>
      <w:tr w:rsidR="00692D95" w14:paraId="563CA9B3" w14:textId="77777777" w:rsidTr="00826248">
        <w:tc>
          <w:tcPr>
            <w:tcW w:w="9571" w:type="dxa"/>
            <w:gridSpan w:val="3"/>
          </w:tcPr>
          <w:p w14:paraId="407B8BAA" w14:textId="77777777" w:rsidR="00692D95" w:rsidRDefault="00692D9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Mobil hjem:</w:t>
            </w:r>
          </w:p>
          <w:p w14:paraId="6585B9FA" w14:textId="110B7FCD" w:rsidR="00692D95" w:rsidRDefault="00692D95" w:rsidP="00AF6BED">
            <w:pPr>
              <w:rPr>
                <w:lang w:eastAsia="en-US"/>
              </w:rPr>
            </w:pPr>
          </w:p>
        </w:tc>
      </w:tr>
      <w:tr w:rsidR="008D2A51" w14:paraId="59D306B1" w14:textId="77777777" w:rsidTr="008D2A51">
        <w:tc>
          <w:tcPr>
            <w:tcW w:w="3190" w:type="dxa"/>
          </w:tcPr>
          <w:p w14:paraId="70472352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Har foreldreansvar:</w:t>
            </w:r>
          </w:p>
          <w:p w14:paraId="7423052F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55716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93140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Nei</w:t>
            </w:r>
          </w:p>
        </w:tc>
        <w:tc>
          <w:tcPr>
            <w:tcW w:w="3190" w:type="dxa"/>
          </w:tcPr>
          <w:p w14:paraId="7E8ADAC6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Behov for tolk:</w:t>
            </w:r>
          </w:p>
          <w:p w14:paraId="2FF7E421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37865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2070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Nei</w:t>
            </w:r>
          </w:p>
        </w:tc>
        <w:tc>
          <w:tcPr>
            <w:tcW w:w="3191" w:type="dxa"/>
          </w:tcPr>
          <w:p w14:paraId="53F785C0" w14:textId="77777777" w:rsidR="008D2A51" w:rsidRDefault="008D2A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Hvilket språk:</w:t>
            </w:r>
          </w:p>
        </w:tc>
      </w:tr>
      <w:tr w:rsidR="008D2A51" w14:paraId="1EDFF42E" w14:textId="77777777" w:rsidTr="008D2A51">
        <w:tc>
          <w:tcPr>
            <w:tcW w:w="9571" w:type="dxa"/>
            <w:gridSpan w:val="3"/>
            <w:shd w:val="clear" w:color="auto" w:fill="F2F2F2" w:themeFill="background1" w:themeFillShade="F2"/>
          </w:tcPr>
          <w:p w14:paraId="0FB49C61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Personopplysninger om foresatt 2</w:t>
            </w:r>
          </w:p>
        </w:tc>
      </w:tr>
      <w:tr w:rsidR="008D2A51" w14:paraId="054966DC" w14:textId="77777777" w:rsidTr="008D2A51">
        <w:tc>
          <w:tcPr>
            <w:tcW w:w="3190" w:type="dxa"/>
          </w:tcPr>
          <w:p w14:paraId="10A7525E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Fødselsnummer 11 sifre:</w:t>
            </w:r>
          </w:p>
          <w:p w14:paraId="7E0FA8D3" w14:textId="77777777" w:rsidR="008D2A51" w:rsidRDefault="008D2A51" w:rsidP="008D2A51">
            <w:pPr>
              <w:rPr>
                <w:lang w:eastAsia="en-US"/>
              </w:rPr>
            </w:pPr>
          </w:p>
        </w:tc>
        <w:tc>
          <w:tcPr>
            <w:tcW w:w="3190" w:type="dxa"/>
          </w:tcPr>
          <w:p w14:paraId="39CCAE33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Fornavn, mellomnavn:</w:t>
            </w:r>
          </w:p>
          <w:p w14:paraId="7C43A4A1" w14:textId="77777777" w:rsidR="008D2A51" w:rsidRDefault="008D2A51" w:rsidP="008D2A51">
            <w:pPr>
              <w:rPr>
                <w:lang w:eastAsia="en-US"/>
              </w:rPr>
            </w:pPr>
          </w:p>
        </w:tc>
        <w:tc>
          <w:tcPr>
            <w:tcW w:w="3191" w:type="dxa"/>
          </w:tcPr>
          <w:p w14:paraId="4A0FA6FA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Etternavn:</w:t>
            </w:r>
          </w:p>
          <w:p w14:paraId="5585B3A3" w14:textId="77777777" w:rsidR="008D2A51" w:rsidRDefault="008D2A51" w:rsidP="008D2A51">
            <w:pPr>
              <w:rPr>
                <w:lang w:eastAsia="en-US"/>
              </w:rPr>
            </w:pPr>
          </w:p>
        </w:tc>
      </w:tr>
      <w:tr w:rsidR="008D2A51" w14:paraId="4F480226" w14:textId="77777777" w:rsidTr="008D2A51">
        <w:tc>
          <w:tcPr>
            <w:tcW w:w="3190" w:type="dxa"/>
          </w:tcPr>
          <w:p w14:paraId="6BFBB5F3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Adresse:</w:t>
            </w:r>
          </w:p>
        </w:tc>
        <w:tc>
          <w:tcPr>
            <w:tcW w:w="3190" w:type="dxa"/>
          </w:tcPr>
          <w:p w14:paraId="328015AD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Postnummer:</w:t>
            </w:r>
          </w:p>
        </w:tc>
        <w:tc>
          <w:tcPr>
            <w:tcW w:w="3191" w:type="dxa"/>
          </w:tcPr>
          <w:p w14:paraId="76CC64FC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Poststed:</w:t>
            </w:r>
          </w:p>
          <w:p w14:paraId="1A4B2145" w14:textId="77777777" w:rsidR="008D2A51" w:rsidRDefault="008D2A51" w:rsidP="008D2A51">
            <w:pPr>
              <w:rPr>
                <w:lang w:eastAsia="en-US"/>
              </w:rPr>
            </w:pPr>
          </w:p>
        </w:tc>
      </w:tr>
      <w:tr w:rsidR="009E7D1C" w14:paraId="374C3380" w14:textId="77777777" w:rsidTr="00437F93">
        <w:tc>
          <w:tcPr>
            <w:tcW w:w="9571" w:type="dxa"/>
            <w:gridSpan w:val="3"/>
          </w:tcPr>
          <w:p w14:paraId="22B912C9" w14:textId="77777777" w:rsidR="009E7D1C" w:rsidRDefault="009E7D1C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Mobil hjem:</w:t>
            </w:r>
          </w:p>
          <w:p w14:paraId="36CED19D" w14:textId="665DCFDA" w:rsidR="009E7D1C" w:rsidRDefault="009E7D1C" w:rsidP="008D2A51">
            <w:pPr>
              <w:rPr>
                <w:lang w:eastAsia="en-US"/>
              </w:rPr>
            </w:pPr>
          </w:p>
        </w:tc>
      </w:tr>
      <w:tr w:rsidR="008D2A51" w14:paraId="20C01FEB" w14:textId="77777777" w:rsidTr="008D2A51">
        <w:tc>
          <w:tcPr>
            <w:tcW w:w="3190" w:type="dxa"/>
          </w:tcPr>
          <w:p w14:paraId="01608993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Har foreldreansvar:</w:t>
            </w:r>
          </w:p>
          <w:p w14:paraId="6F8A783C" w14:textId="77777777" w:rsidR="008D2A51" w:rsidRDefault="00000000" w:rsidP="008D2A51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05346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210985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Nei</w:t>
            </w:r>
          </w:p>
        </w:tc>
        <w:tc>
          <w:tcPr>
            <w:tcW w:w="3190" w:type="dxa"/>
          </w:tcPr>
          <w:p w14:paraId="2E33799B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Behov for tolk:</w:t>
            </w:r>
          </w:p>
          <w:p w14:paraId="07CCEC3B" w14:textId="77777777" w:rsidR="008D2A51" w:rsidRDefault="00000000" w:rsidP="008D2A51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78826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Ja  </w:t>
            </w:r>
            <w:sdt>
              <w:sdtPr>
                <w:rPr>
                  <w:lang w:eastAsia="en-US"/>
                </w:rPr>
                <w:id w:val="161232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Nei</w:t>
            </w:r>
          </w:p>
        </w:tc>
        <w:tc>
          <w:tcPr>
            <w:tcW w:w="3191" w:type="dxa"/>
          </w:tcPr>
          <w:p w14:paraId="5B8F3A65" w14:textId="77777777" w:rsidR="008D2A51" w:rsidRDefault="008D2A51" w:rsidP="008D2A51">
            <w:pPr>
              <w:rPr>
                <w:lang w:eastAsia="en-US"/>
              </w:rPr>
            </w:pPr>
            <w:r>
              <w:rPr>
                <w:lang w:eastAsia="en-US"/>
              </w:rPr>
              <w:t>Hvilket språk:</w:t>
            </w:r>
          </w:p>
        </w:tc>
      </w:tr>
    </w:tbl>
    <w:p w14:paraId="05952B14" w14:textId="77777777" w:rsidR="00AF6BED" w:rsidRDefault="00AF6BED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D2A51" w14:paraId="5C88734C" w14:textId="77777777" w:rsidTr="002337D2">
        <w:tc>
          <w:tcPr>
            <w:tcW w:w="9571" w:type="dxa"/>
            <w:gridSpan w:val="2"/>
            <w:shd w:val="clear" w:color="auto" w:fill="D9D9D9" w:themeFill="background1" w:themeFillShade="D9"/>
          </w:tcPr>
          <w:p w14:paraId="46A2544A" w14:textId="77777777" w:rsidR="008D2A51" w:rsidRPr="008D2A51" w:rsidRDefault="008D2A51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Omsorgssituasjon</w:t>
            </w:r>
          </w:p>
        </w:tc>
      </w:tr>
      <w:tr w:rsidR="008D2A51" w14:paraId="7F90BC6C" w14:textId="77777777" w:rsidTr="008D2A51">
        <w:tc>
          <w:tcPr>
            <w:tcW w:w="4785" w:type="dxa"/>
          </w:tcPr>
          <w:p w14:paraId="79BC1155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50539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Bor hos begge foreldre</w:t>
            </w:r>
          </w:p>
          <w:p w14:paraId="3EF1EB35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40905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Fast bosted hos mor</w:t>
            </w:r>
          </w:p>
          <w:p w14:paraId="61D91782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37884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Fast bosted hos far</w:t>
            </w:r>
          </w:p>
          <w:p w14:paraId="6067CC76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62650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Delt bosted hos mor og far</w:t>
            </w:r>
          </w:p>
        </w:tc>
        <w:tc>
          <w:tcPr>
            <w:tcW w:w="4786" w:type="dxa"/>
          </w:tcPr>
          <w:p w14:paraId="091BBCD6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20167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Fosterhjem</w:t>
            </w:r>
          </w:p>
          <w:p w14:paraId="08281BC9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42010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Institusjon</w:t>
            </w:r>
          </w:p>
          <w:p w14:paraId="05BEB0C9" w14:textId="77777777" w:rsidR="008D2A51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5845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D2A51">
              <w:rPr>
                <w:lang w:eastAsia="en-US"/>
              </w:rPr>
              <w:t xml:space="preserve"> Annet, eventuelt fyll ut øvrig informasjon:</w:t>
            </w:r>
          </w:p>
        </w:tc>
      </w:tr>
    </w:tbl>
    <w:p w14:paraId="3FF69966" w14:textId="77777777" w:rsidR="00F12577" w:rsidRDefault="00F12577" w:rsidP="00AF6BED">
      <w:pPr>
        <w:rPr>
          <w:lang w:eastAsia="en-US"/>
        </w:rPr>
      </w:pPr>
    </w:p>
    <w:p w14:paraId="7267B9C4" w14:textId="77777777" w:rsidR="00F12577" w:rsidRDefault="00F12577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12577" w14:paraId="2DC35804" w14:textId="77777777" w:rsidTr="00F12577">
        <w:tc>
          <w:tcPr>
            <w:tcW w:w="9571" w:type="dxa"/>
            <w:gridSpan w:val="2"/>
            <w:shd w:val="clear" w:color="auto" w:fill="D9D9D9" w:themeFill="background1" w:themeFillShade="D9"/>
          </w:tcPr>
          <w:p w14:paraId="104E7AA2" w14:textId="77777777" w:rsidR="00F12577" w:rsidRPr="00F12577" w:rsidRDefault="00F12577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Henvisningsgrunn</w:t>
            </w:r>
          </w:p>
        </w:tc>
      </w:tr>
      <w:tr w:rsidR="00F12577" w14:paraId="7E9F7DBE" w14:textId="77777777" w:rsidTr="00F12577">
        <w:tc>
          <w:tcPr>
            <w:tcW w:w="4785" w:type="dxa"/>
            <w:tcBorders>
              <w:right w:val="nil"/>
            </w:tcBorders>
          </w:tcPr>
          <w:p w14:paraId="3A147003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2113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Utfordringer knyttet til læring i skolefag</w:t>
            </w:r>
          </w:p>
          <w:p w14:paraId="3D1A05C5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7365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Utfordringer knyttet til konsentrasjon og aktivitetsnivå</w:t>
            </w:r>
          </w:p>
          <w:p w14:paraId="2A5C38E0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93227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Emosjonelle utfordringer</w:t>
            </w:r>
          </w:p>
          <w:p w14:paraId="2DFF850A" w14:textId="5DEADE6B" w:rsidR="006F6670" w:rsidRPr="006F6670" w:rsidRDefault="00000000" w:rsidP="006F6670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73831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670" w:rsidRPr="006F6670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6F6670" w:rsidRPr="006F6670">
              <w:rPr>
                <w:lang w:eastAsia="en-US"/>
              </w:rPr>
              <w:t xml:space="preserve"> </w:t>
            </w:r>
            <w:r w:rsidR="006F6670">
              <w:rPr>
                <w:lang w:eastAsia="en-US"/>
              </w:rPr>
              <w:t xml:space="preserve">Utfordringer knyttet til </w:t>
            </w:r>
            <w:r w:rsidR="006F6670" w:rsidRPr="006F6670">
              <w:rPr>
                <w:lang w:eastAsia="en-US"/>
              </w:rPr>
              <w:t>alvorlig skolefravær</w:t>
            </w:r>
          </w:p>
          <w:p w14:paraId="2EFEA8D7" w14:textId="6CF700D0" w:rsidR="00F12577" w:rsidRDefault="00F12577" w:rsidP="00AF6BED">
            <w:pPr>
              <w:rPr>
                <w:lang w:eastAsia="en-US"/>
              </w:rPr>
            </w:pPr>
          </w:p>
        </w:tc>
        <w:tc>
          <w:tcPr>
            <w:tcW w:w="4786" w:type="dxa"/>
            <w:tcBorders>
              <w:left w:val="nil"/>
            </w:tcBorders>
          </w:tcPr>
          <w:p w14:paraId="7AA0142C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65330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Utfordringer knyttet til språk/kommunikasjon/tale</w:t>
            </w:r>
          </w:p>
          <w:p w14:paraId="6A32D48B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3777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Utfordringer knyttet til syn/hørsel</w:t>
            </w:r>
          </w:p>
          <w:p w14:paraId="3B10BC60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79117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Utfordringer knyttet til motorikk</w:t>
            </w:r>
          </w:p>
          <w:p w14:paraId="1D31894C" w14:textId="63649448" w:rsidR="006F6670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05869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6670" w:rsidRPr="006F6670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6F6670" w:rsidRPr="006F6670">
              <w:rPr>
                <w:lang w:eastAsia="en-US"/>
              </w:rPr>
              <w:t xml:space="preserve"> Utfordringer knyttet til samspill</w:t>
            </w:r>
          </w:p>
          <w:p w14:paraId="0C178D96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94973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57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F12577">
              <w:rPr>
                <w:lang w:eastAsia="en-US"/>
              </w:rPr>
              <w:t xml:space="preserve"> Annet: </w:t>
            </w:r>
            <w:sdt>
              <w:sdtPr>
                <w:rPr>
                  <w:lang w:eastAsia="en-US"/>
                </w:rPr>
                <w:id w:val="196638812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5C6937" w:rsidRPr="00AA1B5C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sdtContent>
            </w:sdt>
          </w:p>
        </w:tc>
      </w:tr>
      <w:tr w:rsidR="00F12577" w14:paraId="0EA73C82" w14:textId="77777777" w:rsidTr="005C6937">
        <w:tc>
          <w:tcPr>
            <w:tcW w:w="9571" w:type="dxa"/>
            <w:gridSpan w:val="2"/>
            <w:tcBorders>
              <w:bottom w:val="nil"/>
            </w:tcBorders>
          </w:tcPr>
          <w:p w14:paraId="47A7E273" w14:textId="3FFAC743" w:rsidR="00F12577" w:rsidRPr="00F12577" w:rsidRDefault="00F12577" w:rsidP="00AF6BE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Hva ønsker dere at PP</w:t>
            </w:r>
            <w:r w:rsidR="00112365">
              <w:rPr>
                <w:b/>
                <w:lang w:eastAsia="en-US"/>
              </w:rPr>
              <w:t>-tjenesten (PPT)</w:t>
            </w:r>
            <w:r>
              <w:rPr>
                <w:b/>
                <w:lang w:eastAsia="en-US"/>
              </w:rPr>
              <w:t xml:space="preserve"> skal bidra med?</w:t>
            </w:r>
          </w:p>
        </w:tc>
      </w:tr>
      <w:tr w:rsidR="00F12577" w14:paraId="30E10624" w14:textId="77777777" w:rsidTr="005C6937">
        <w:tc>
          <w:tcPr>
            <w:tcW w:w="4785" w:type="dxa"/>
            <w:tcBorders>
              <w:top w:val="nil"/>
              <w:right w:val="nil"/>
            </w:tcBorders>
          </w:tcPr>
          <w:p w14:paraId="40C8FBD4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51931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93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C6937">
              <w:rPr>
                <w:lang w:eastAsia="en-US"/>
              </w:rPr>
              <w:t xml:space="preserve"> Kartlegging/utredning</w:t>
            </w:r>
          </w:p>
          <w:p w14:paraId="7971BB1F" w14:textId="77777777" w:rsidR="005C693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50812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93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C6937">
              <w:rPr>
                <w:lang w:eastAsia="en-US"/>
              </w:rPr>
              <w:t xml:space="preserve"> Veiledning</w:t>
            </w:r>
          </w:p>
          <w:p w14:paraId="0975A81B" w14:textId="0BEE85B1" w:rsidR="00D3426C" w:rsidRPr="00897704" w:rsidRDefault="00000000" w:rsidP="00D3426C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51094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26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D3426C">
              <w:rPr>
                <w:lang w:eastAsia="en-US"/>
              </w:rPr>
              <w:t xml:space="preserve"> Oppdrag knyttet til Tidlig Innsats for Barn I Risiko (TIBIR)</w:t>
            </w:r>
          </w:p>
          <w:p w14:paraId="5534062F" w14:textId="77777777" w:rsidR="00BC631B" w:rsidRDefault="00BC631B" w:rsidP="00D3426C">
            <w:pPr>
              <w:rPr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</w:tcBorders>
          </w:tcPr>
          <w:p w14:paraId="734CC73B" w14:textId="53321CD2" w:rsidR="00D3426C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48744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26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D3426C">
              <w:rPr>
                <w:lang w:eastAsia="en-US"/>
              </w:rPr>
              <w:t xml:space="preserve"> Oppfølging fra Statped</w:t>
            </w:r>
          </w:p>
          <w:p w14:paraId="47DE95D6" w14:textId="793D73D4" w:rsidR="0082631A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98982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579B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461997">
              <w:rPr>
                <w:lang w:eastAsia="en-US"/>
              </w:rPr>
              <w:t xml:space="preserve"> Dysleksiutredning</w:t>
            </w:r>
          </w:p>
          <w:p w14:paraId="33DA2994" w14:textId="77777777" w:rsidR="00F12577" w:rsidRDefault="00000000" w:rsidP="00AF6BED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80746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93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C6937">
              <w:rPr>
                <w:lang w:eastAsia="en-US"/>
              </w:rPr>
              <w:t xml:space="preserve"> Annet: </w:t>
            </w:r>
            <w:sdt>
              <w:sdtPr>
                <w:rPr>
                  <w:lang w:eastAsia="en-US"/>
                </w:rPr>
                <w:id w:val="196013977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5C6937" w:rsidRPr="00AA1B5C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sdtContent>
            </w:sdt>
          </w:p>
          <w:p w14:paraId="47DE293E" w14:textId="5939CF98" w:rsidR="005A60B5" w:rsidRDefault="005A60B5" w:rsidP="00AF6BED">
            <w:pPr>
              <w:rPr>
                <w:lang w:eastAsia="en-US"/>
              </w:rPr>
            </w:pPr>
          </w:p>
        </w:tc>
      </w:tr>
    </w:tbl>
    <w:p w14:paraId="43B56C05" w14:textId="77777777" w:rsidR="00F12577" w:rsidRDefault="00F12577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B73897" w14:paraId="17E591FF" w14:textId="77777777" w:rsidTr="64207690">
        <w:tc>
          <w:tcPr>
            <w:tcW w:w="9571" w:type="dxa"/>
            <w:gridSpan w:val="2"/>
            <w:shd w:val="clear" w:color="auto" w:fill="D9D9D9" w:themeFill="background1" w:themeFillShade="D9"/>
          </w:tcPr>
          <w:p w14:paraId="01BF0313" w14:textId="6F045400" w:rsidR="00B73897" w:rsidRPr="00B73897" w:rsidRDefault="00B73897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Samtykke til henvisningen</w:t>
            </w:r>
          </w:p>
        </w:tc>
      </w:tr>
      <w:tr w:rsidR="00B73897" w14:paraId="78D886CA" w14:textId="77777777" w:rsidTr="64207690">
        <w:tc>
          <w:tcPr>
            <w:tcW w:w="9571" w:type="dxa"/>
            <w:gridSpan w:val="2"/>
          </w:tcPr>
          <w:p w14:paraId="2EB787DF" w14:textId="77777777" w:rsidR="00823B2A" w:rsidRDefault="00B73897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For at PP-tjenesten skal kunne behandle henvisningen så er det nødvendig med samtykke</w:t>
            </w:r>
            <w:r w:rsidR="002E4651">
              <w:rPr>
                <w:lang w:eastAsia="en-US"/>
              </w:rPr>
              <w:t xml:space="preserve"> fra foreldre</w:t>
            </w:r>
            <w:r w:rsidR="0049792A">
              <w:rPr>
                <w:lang w:eastAsia="en-US"/>
              </w:rPr>
              <w:t xml:space="preserve">. I de tilfeller </w:t>
            </w:r>
            <w:r w:rsidR="00943FF9">
              <w:rPr>
                <w:lang w:eastAsia="en-US"/>
              </w:rPr>
              <w:t xml:space="preserve">hvor foreldrene bor </w:t>
            </w:r>
            <w:r w:rsidR="002E4651">
              <w:rPr>
                <w:lang w:eastAsia="en-US"/>
              </w:rPr>
              <w:t xml:space="preserve">hver for seg, er det tilstrekkelig at bostedsforelderen samtykker til </w:t>
            </w:r>
            <w:r w:rsidR="00943FF9">
              <w:rPr>
                <w:lang w:eastAsia="en-US"/>
              </w:rPr>
              <w:t xml:space="preserve">henvisning til PPT, jf. </w:t>
            </w:r>
            <w:hyperlink r:id="rId13" w:history="1">
              <w:r w:rsidR="002E3D61" w:rsidRPr="002E3D61">
                <w:rPr>
                  <w:rStyle w:val="Hyperkobling"/>
                  <w:lang w:eastAsia="en-US"/>
                </w:rPr>
                <w:t>lov om barn og foreldre § 37</w:t>
              </w:r>
            </w:hyperlink>
            <w:r w:rsidR="00FB68E0">
              <w:rPr>
                <w:lang w:eastAsia="en-US"/>
              </w:rPr>
              <w:t>. Dersom eleven er fylt 15 år så må eleven selv samtykke</w:t>
            </w:r>
            <w:r w:rsidR="00AB1624">
              <w:rPr>
                <w:lang w:eastAsia="en-US"/>
              </w:rPr>
              <w:t xml:space="preserve">, jf. </w:t>
            </w:r>
            <w:hyperlink r:id="rId14" w:history="1">
              <w:r w:rsidR="00763A31" w:rsidRPr="00763A31">
                <w:rPr>
                  <w:rStyle w:val="Hyperkobling"/>
                  <w:lang w:eastAsia="en-US"/>
                </w:rPr>
                <w:t>opplæringsloven § 24-5</w:t>
              </w:r>
            </w:hyperlink>
            <w:r w:rsidR="00FB68E0">
              <w:rPr>
                <w:lang w:eastAsia="en-US"/>
              </w:rPr>
              <w:t xml:space="preserve">. </w:t>
            </w:r>
          </w:p>
          <w:p w14:paraId="3C31CE63" w14:textId="77777777" w:rsidR="00823B2A" w:rsidRDefault="00823B2A" w:rsidP="00AF6BED">
            <w:pPr>
              <w:rPr>
                <w:lang w:eastAsia="en-US"/>
              </w:rPr>
            </w:pPr>
          </w:p>
          <w:p w14:paraId="30CF2655" w14:textId="51E43E2B" w:rsidR="002E4651" w:rsidRDefault="0011236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Samtykke skal være frivillig og det kan til enhver tid trekkes tilbake.</w:t>
            </w:r>
          </w:p>
          <w:p w14:paraId="7089FDBF" w14:textId="13D9B4FA" w:rsidR="003573E2" w:rsidRDefault="001B0421" w:rsidP="003573E2">
            <w:pPr>
              <w:rPr>
                <w:lang w:eastAsia="en-US"/>
              </w:rPr>
            </w:pPr>
            <w:r>
              <w:rPr>
                <w:lang w:eastAsia="en-US"/>
              </w:rPr>
              <w:t>PPT</w:t>
            </w:r>
            <w:r w:rsidR="003573E2" w:rsidRPr="003573E2">
              <w:rPr>
                <w:lang w:eastAsia="en-US"/>
              </w:rPr>
              <w:t xml:space="preserve"> har plikt til å dokumentere </w:t>
            </w:r>
            <w:r w:rsidR="007E403B">
              <w:rPr>
                <w:lang w:eastAsia="en-US"/>
              </w:rPr>
              <w:t xml:space="preserve">sitt </w:t>
            </w:r>
            <w:r w:rsidR="003573E2" w:rsidRPr="003573E2">
              <w:rPr>
                <w:lang w:eastAsia="en-US"/>
              </w:rPr>
              <w:t>arbeid</w:t>
            </w:r>
            <w:r w:rsidR="003573E2">
              <w:rPr>
                <w:lang w:eastAsia="en-US"/>
              </w:rPr>
              <w:t>.</w:t>
            </w:r>
            <w:r w:rsidR="003573E2" w:rsidRPr="003573E2">
              <w:rPr>
                <w:lang w:eastAsia="en-US"/>
              </w:rPr>
              <w:t>‍</w:t>
            </w:r>
            <w:r w:rsidR="003573E2">
              <w:rPr>
                <w:lang w:eastAsia="en-US"/>
              </w:rPr>
              <w:t xml:space="preserve"> </w:t>
            </w:r>
            <w:r w:rsidR="007E403B">
              <w:rPr>
                <w:lang w:eastAsia="en-US"/>
              </w:rPr>
              <w:t>Foresatte og elever over 15 år</w:t>
            </w:r>
            <w:r w:rsidR="003573E2" w:rsidRPr="003573E2">
              <w:rPr>
                <w:lang w:eastAsia="en-US"/>
              </w:rPr>
              <w:t xml:space="preserve"> har anledning til å be om innsyn i journal.</w:t>
            </w:r>
          </w:p>
        </w:tc>
      </w:tr>
      <w:tr w:rsidR="002E4651" w14:paraId="40EF1C37" w14:textId="77777777" w:rsidTr="64207690">
        <w:tc>
          <w:tcPr>
            <w:tcW w:w="9571" w:type="dxa"/>
            <w:gridSpan w:val="2"/>
          </w:tcPr>
          <w:p w14:paraId="39AA84EF" w14:textId="77777777" w:rsidR="002E4651" w:rsidRDefault="002E4651" w:rsidP="00AF6BE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Gjelder henvisningen ungdom over 15 år?    </w:t>
            </w:r>
            <w:sdt>
              <w:sdtPr>
                <w:rPr>
                  <w:lang w:eastAsia="en-US"/>
                </w:rPr>
                <w:id w:val="160815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lang w:eastAsia="en-US"/>
              </w:rPr>
              <w:t xml:space="preserve"> Ja     </w:t>
            </w:r>
            <w:sdt>
              <w:sdtPr>
                <w:rPr>
                  <w:lang w:eastAsia="en-US"/>
                </w:rPr>
                <w:id w:val="61256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>
              <w:rPr>
                <w:lang w:eastAsia="en-US"/>
              </w:rPr>
              <w:t xml:space="preserve"> Nei</w:t>
            </w:r>
          </w:p>
          <w:p w14:paraId="24B4A372" w14:textId="107BF504" w:rsidR="002E4651" w:rsidRPr="002E4651" w:rsidRDefault="002E4651" w:rsidP="00AF6BED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Hvis ja så skal ungdommen selv krysse av og signere. Det er også ønskelig at foreldre samtykker, men dette er ikke en forutsetning for henvisningen.</w:t>
            </w:r>
          </w:p>
        </w:tc>
      </w:tr>
      <w:tr w:rsidR="002E4651" w14:paraId="6465F577" w14:textId="77777777" w:rsidTr="64207690">
        <w:tc>
          <w:tcPr>
            <w:tcW w:w="9571" w:type="dxa"/>
            <w:gridSpan w:val="2"/>
          </w:tcPr>
          <w:p w14:paraId="58296C6B" w14:textId="4F1A2387" w:rsidR="002E4651" w:rsidRDefault="002E4651" w:rsidP="00AF6BE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Ja   Nei</w:t>
            </w:r>
          </w:p>
          <w:p w14:paraId="010A3460" w14:textId="2F590980" w:rsidR="00487B7B" w:rsidRDefault="00000000" w:rsidP="00487B7B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85801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89E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B0589E">
              <w:rPr>
                <w:lang w:eastAsia="en-US"/>
              </w:rPr>
              <w:t xml:space="preserve">    </w:t>
            </w:r>
            <w:sdt>
              <w:sdtPr>
                <w:rPr>
                  <w:lang w:eastAsia="en-US"/>
                </w:rPr>
                <w:id w:val="-130300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89E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B0589E">
              <w:rPr>
                <w:lang w:eastAsia="en-US"/>
              </w:rPr>
              <w:tab/>
              <w:t>Jeg/vi</w:t>
            </w:r>
            <w:r w:rsidR="00B0589E" w:rsidRPr="000462D3">
              <w:rPr>
                <w:lang w:eastAsia="en-US"/>
              </w:rPr>
              <w:t xml:space="preserve"> samtykker til at</w:t>
            </w:r>
            <w:r w:rsidR="003573E2">
              <w:rPr>
                <w:lang w:eastAsia="en-US"/>
              </w:rPr>
              <w:t xml:space="preserve"> eleven henvises </w:t>
            </w:r>
            <w:r w:rsidR="00180322">
              <w:rPr>
                <w:lang w:eastAsia="en-US"/>
              </w:rPr>
              <w:t xml:space="preserve">Lister </w:t>
            </w:r>
            <w:r w:rsidR="00B0589E" w:rsidRPr="000462D3">
              <w:rPr>
                <w:lang w:eastAsia="en-US"/>
              </w:rPr>
              <w:t>PPT</w:t>
            </w:r>
            <w:r w:rsidR="003573E2">
              <w:rPr>
                <w:lang w:eastAsia="en-US"/>
              </w:rPr>
              <w:t>.</w:t>
            </w:r>
            <w:r w:rsidR="00851B92">
              <w:rPr>
                <w:lang w:eastAsia="en-US"/>
              </w:rPr>
              <w:t xml:space="preserve"> </w:t>
            </w:r>
            <w:r w:rsidR="00851B92">
              <w:t>Henvisning innebærer at</w:t>
            </w:r>
          </w:p>
          <w:p w14:paraId="7F87E6CA" w14:textId="73F9C64A" w:rsidR="00487B7B" w:rsidRDefault="00C85152" w:rsidP="00487B7B">
            <w:r>
              <w:t xml:space="preserve">             </w:t>
            </w:r>
            <w:r w:rsidR="008B329B">
              <w:t xml:space="preserve">        </w:t>
            </w:r>
            <w:r w:rsidR="00487B7B">
              <w:t>-PPT og skole kan utveksle nødvendig informasjon</w:t>
            </w:r>
          </w:p>
          <w:p w14:paraId="47DDDD8F" w14:textId="6BEAAEA9" w:rsidR="00884F08" w:rsidRDefault="00C85152" w:rsidP="003573E2">
            <w:r>
              <w:t xml:space="preserve">            </w:t>
            </w:r>
            <w:r w:rsidR="008B329B">
              <w:t xml:space="preserve">        </w:t>
            </w:r>
            <w:r>
              <w:t xml:space="preserve"> </w:t>
            </w:r>
            <w:r w:rsidR="00487B7B">
              <w:t>-Ved rehenvisning får saksbehandler tilgang til tidligere lagret informasjon om eleven</w:t>
            </w:r>
          </w:p>
          <w:p w14:paraId="78795FFC" w14:textId="77777777" w:rsidR="008B329B" w:rsidRDefault="008B329B" w:rsidP="003573E2"/>
          <w:p w14:paraId="6EE6EA78" w14:textId="79EED4E1" w:rsidR="0026466C" w:rsidRDefault="00000000" w:rsidP="00B0589E">
            <w:pPr>
              <w:jc w:val="both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49261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66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6466C">
              <w:rPr>
                <w:lang w:eastAsia="en-US"/>
              </w:rPr>
              <w:t xml:space="preserve">    </w:t>
            </w:r>
            <w:sdt>
              <w:sdtPr>
                <w:rPr>
                  <w:lang w:eastAsia="en-US"/>
                </w:rPr>
                <w:id w:val="-116708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466C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26466C">
              <w:rPr>
                <w:lang w:eastAsia="en-US"/>
              </w:rPr>
              <w:tab/>
            </w:r>
            <w:r w:rsidR="0026466C" w:rsidRPr="000462D3">
              <w:rPr>
                <w:lang w:eastAsia="en-US"/>
              </w:rPr>
              <w:t xml:space="preserve">Jeg/vi samtykker til at </w:t>
            </w:r>
            <w:r w:rsidR="00F729CF">
              <w:rPr>
                <w:lang w:eastAsia="en-US"/>
              </w:rPr>
              <w:t xml:space="preserve">nødvendig informasjon kan utveksles mellom </w:t>
            </w:r>
            <w:r w:rsidR="009833A4">
              <w:rPr>
                <w:lang w:eastAsia="en-US"/>
              </w:rPr>
              <w:t>helsestasjon og Lister PPT</w:t>
            </w:r>
            <w:r w:rsidR="000546CF">
              <w:rPr>
                <w:lang w:eastAsia="en-US"/>
              </w:rPr>
              <w:t xml:space="preserve"> Nevn eventuelle andre samarbeidspartnere vi kan utveksle informasjon med:</w:t>
            </w:r>
          </w:p>
          <w:p w14:paraId="436114B1" w14:textId="77777777" w:rsidR="000546CF" w:rsidRDefault="000546CF" w:rsidP="00B0589E">
            <w:pPr>
              <w:jc w:val="both"/>
              <w:rPr>
                <w:lang w:eastAsia="en-US"/>
              </w:rPr>
            </w:pPr>
          </w:p>
          <w:p w14:paraId="4A5CC7B3" w14:textId="19A3D8D2" w:rsidR="002E4651" w:rsidRDefault="002E4651" w:rsidP="003573E2">
            <w:pPr>
              <w:jc w:val="both"/>
              <w:rPr>
                <w:lang w:eastAsia="en-US"/>
              </w:rPr>
            </w:pPr>
          </w:p>
        </w:tc>
      </w:tr>
      <w:tr w:rsidR="00112365" w14:paraId="04F31123" w14:textId="77777777" w:rsidTr="64207690">
        <w:tc>
          <w:tcPr>
            <w:tcW w:w="3190" w:type="dxa"/>
          </w:tcPr>
          <w:p w14:paraId="527DCABE" w14:textId="77777777" w:rsidR="00112365" w:rsidRDefault="0011236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Sted/dato</w:t>
            </w:r>
          </w:p>
          <w:p w14:paraId="3686D576" w14:textId="333D51F4" w:rsidR="00112365" w:rsidRDefault="00112365" w:rsidP="00AF6BED">
            <w:pPr>
              <w:rPr>
                <w:lang w:eastAsia="en-US"/>
              </w:rPr>
            </w:pPr>
          </w:p>
        </w:tc>
        <w:tc>
          <w:tcPr>
            <w:tcW w:w="6381" w:type="dxa"/>
          </w:tcPr>
          <w:p w14:paraId="40407C73" w14:textId="5F0EF3C9" w:rsidR="00112365" w:rsidRDefault="0011236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Underskrift foresatt 1</w:t>
            </w:r>
          </w:p>
        </w:tc>
      </w:tr>
      <w:tr w:rsidR="00112365" w14:paraId="1DE31D62" w14:textId="77777777" w:rsidTr="64207690">
        <w:tc>
          <w:tcPr>
            <w:tcW w:w="3190" w:type="dxa"/>
          </w:tcPr>
          <w:p w14:paraId="4D410394" w14:textId="77777777" w:rsidR="00112365" w:rsidRDefault="0011236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Sted/dato</w:t>
            </w:r>
          </w:p>
          <w:p w14:paraId="7BE51885" w14:textId="0B6C1A7E" w:rsidR="00112365" w:rsidRDefault="00112365" w:rsidP="00AF6BED">
            <w:pPr>
              <w:rPr>
                <w:lang w:eastAsia="en-US"/>
              </w:rPr>
            </w:pPr>
          </w:p>
        </w:tc>
        <w:tc>
          <w:tcPr>
            <w:tcW w:w="6381" w:type="dxa"/>
          </w:tcPr>
          <w:p w14:paraId="28D56727" w14:textId="56207C24" w:rsidR="00112365" w:rsidRDefault="0011236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Underskrift foresatt 2</w:t>
            </w:r>
          </w:p>
        </w:tc>
      </w:tr>
      <w:tr w:rsidR="00112365" w14:paraId="59CF002D" w14:textId="77777777" w:rsidTr="64207690">
        <w:tc>
          <w:tcPr>
            <w:tcW w:w="3190" w:type="dxa"/>
          </w:tcPr>
          <w:p w14:paraId="2CEB06C1" w14:textId="4494311A" w:rsidR="00112365" w:rsidRDefault="0011236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Sted/dato</w:t>
            </w:r>
          </w:p>
        </w:tc>
        <w:tc>
          <w:tcPr>
            <w:tcW w:w="6381" w:type="dxa"/>
          </w:tcPr>
          <w:p w14:paraId="0B80F85C" w14:textId="77777777" w:rsidR="00112365" w:rsidRDefault="0011236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Underskrift ungdom over 15 år</w:t>
            </w:r>
          </w:p>
          <w:p w14:paraId="6B69EDA7" w14:textId="77777777" w:rsidR="00112365" w:rsidRDefault="00112365" w:rsidP="00AF6BED">
            <w:pPr>
              <w:rPr>
                <w:lang w:eastAsia="en-US"/>
              </w:rPr>
            </w:pPr>
          </w:p>
        </w:tc>
      </w:tr>
    </w:tbl>
    <w:p w14:paraId="21FDC699" w14:textId="039DAE04" w:rsidR="005C6937" w:rsidRDefault="005C6937" w:rsidP="00AF6BED">
      <w:pPr>
        <w:rPr>
          <w:lang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B34410" w14:paraId="38920BAA" w14:textId="77777777" w:rsidTr="00B34410">
        <w:tc>
          <w:tcPr>
            <w:tcW w:w="9571" w:type="dxa"/>
            <w:gridSpan w:val="2"/>
            <w:shd w:val="clear" w:color="auto" w:fill="D9D9D9" w:themeFill="background1" w:themeFillShade="D9"/>
          </w:tcPr>
          <w:p w14:paraId="485679F8" w14:textId="5413582E" w:rsidR="00B34410" w:rsidRPr="00B34410" w:rsidRDefault="00B34410" w:rsidP="00AF6BE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Underskrift fra henvisende instans</w:t>
            </w:r>
          </w:p>
        </w:tc>
      </w:tr>
      <w:tr w:rsidR="00B34410" w14:paraId="5B325AC7" w14:textId="77777777" w:rsidTr="00A32E0E">
        <w:tc>
          <w:tcPr>
            <w:tcW w:w="9571" w:type="dxa"/>
            <w:gridSpan w:val="2"/>
          </w:tcPr>
          <w:p w14:paraId="1C3E4E4F" w14:textId="77777777" w:rsidR="00B34410" w:rsidRDefault="00B34410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Navn på rektor/leder</w:t>
            </w:r>
          </w:p>
          <w:p w14:paraId="0E2FCF5A" w14:textId="77777777" w:rsidR="00B34410" w:rsidRDefault="00B34410" w:rsidP="00AF6BED">
            <w:pPr>
              <w:rPr>
                <w:lang w:eastAsia="en-US"/>
              </w:rPr>
            </w:pPr>
          </w:p>
        </w:tc>
      </w:tr>
      <w:tr w:rsidR="00112365" w14:paraId="7413C70D" w14:textId="77777777" w:rsidTr="000648C4">
        <w:tc>
          <w:tcPr>
            <w:tcW w:w="3190" w:type="dxa"/>
          </w:tcPr>
          <w:p w14:paraId="72A5FDCA" w14:textId="070AA3C5" w:rsidR="00112365" w:rsidRDefault="0011236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Sted/dato</w:t>
            </w:r>
          </w:p>
        </w:tc>
        <w:tc>
          <w:tcPr>
            <w:tcW w:w="6381" w:type="dxa"/>
          </w:tcPr>
          <w:p w14:paraId="3F356905" w14:textId="134F1EDA" w:rsidR="00112365" w:rsidRDefault="00112365" w:rsidP="00AF6BED">
            <w:pPr>
              <w:rPr>
                <w:lang w:eastAsia="en-US"/>
              </w:rPr>
            </w:pPr>
            <w:r>
              <w:rPr>
                <w:lang w:eastAsia="en-US"/>
              </w:rPr>
              <w:t>Underskrift rektor/leder</w:t>
            </w:r>
          </w:p>
          <w:p w14:paraId="379F4480" w14:textId="3E3981CD" w:rsidR="00112365" w:rsidRDefault="00112365" w:rsidP="00AF6BED">
            <w:pPr>
              <w:rPr>
                <w:lang w:eastAsia="en-US"/>
              </w:rPr>
            </w:pPr>
          </w:p>
        </w:tc>
      </w:tr>
    </w:tbl>
    <w:p w14:paraId="53298CE5" w14:textId="1DAF0428" w:rsidR="00112365" w:rsidRDefault="00392B01" w:rsidP="00AF6BED">
      <w:pPr>
        <w:rPr>
          <w:lang w:eastAsia="en-US"/>
        </w:rPr>
      </w:pPr>
      <w:r>
        <w:rPr>
          <w:lang w:eastAsia="en-US"/>
        </w:rPr>
        <w:t>(</w:t>
      </w:r>
      <w:r w:rsidR="00821CE4">
        <w:rPr>
          <w:lang w:eastAsia="en-US"/>
        </w:rPr>
        <w:t xml:space="preserve">Versjon </w:t>
      </w:r>
      <w:r w:rsidR="00DD7280">
        <w:rPr>
          <w:lang w:eastAsia="en-US"/>
        </w:rPr>
        <w:t>15</w:t>
      </w:r>
      <w:r w:rsidR="00821CE4">
        <w:rPr>
          <w:lang w:eastAsia="en-US"/>
        </w:rPr>
        <w:t>.06.26)</w:t>
      </w:r>
    </w:p>
    <w:p w14:paraId="17E54A8F" w14:textId="77777777" w:rsidR="00CE41F1" w:rsidRPr="00AF6BED" w:rsidRDefault="00CE41F1" w:rsidP="00D01BD4">
      <w:pPr>
        <w:rPr>
          <w:lang w:eastAsia="en-US"/>
        </w:rPr>
      </w:pPr>
    </w:p>
    <w:sectPr w:rsidR="00CE41F1" w:rsidRPr="00AF6BED" w:rsidSect="00B6559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041" w:right="1021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54BB0" w14:textId="77777777" w:rsidR="0015079E" w:rsidRDefault="0015079E" w:rsidP="00445D99">
      <w:r>
        <w:separator/>
      </w:r>
    </w:p>
  </w:endnote>
  <w:endnote w:type="continuationSeparator" w:id="0">
    <w:p w14:paraId="60B0B520" w14:textId="77777777" w:rsidR="0015079E" w:rsidRDefault="0015079E" w:rsidP="0044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0"/>
      <w:gridCol w:w="3190"/>
      <w:gridCol w:w="3191"/>
    </w:tblGrid>
    <w:tr w:rsidR="00B34410" w:rsidRPr="00DD7280" w14:paraId="25405C40" w14:textId="77777777" w:rsidTr="00C367A9">
      <w:tc>
        <w:tcPr>
          <w:tcW w:w="3190" w:type="dxa"/>
        </w:tcPr>
        <w:p w14:paraId="5BF53EA0" w14:textId="77777777" w:rsidR="00B34410" w:rsidRPr="00B34410" w:rsidRDefault="00B34410" w:rsidP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Postadresse:</w:t>
          </w:r>
        </w:p>
      </w:tc>
      <w:tc>
        <w:tcPr>
          <w:tcW w:w="3190" w:type="dxa"/>
        </w:tcPr>
        <w:p w14:paraId="6A705E75" w14:textId="77777777" w:rsidR="00B34410" w:rsidRPr="00B34410" w:rsidRDefault="00B34410" w:rsidP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Telefon: +47 38 38 20 00</w:t>
          </w:r>
        </w:p>
      </w:tc>
      <w:tc>
        <w:tcPr>
          <w:tcW w:w="3191" w:type="dxa"/>
        </w:tcPr>
        <w:p w14:paraId="73E4A2A4" w14:textId="77777777" w:rsidR="00B34410" w:rsidRPr="003573E2" w:rsidRDefault="00B34410" w:rsidP="00B34410">
          <w:pPr>
            <w:pStyle w:val="Bunntekst"/>
            <w:rPr>
              <w:sz w:val="16"/>
              <w:szCs w:val="16"/>
              <w:lang w:val="nn-NO"/>
            </w:rPr>
          </w:pPr>
          <w:r w:rsidRPr="003573E2">
            <w:rPr>
              <w:sz w:val="16"/>
              <w:szCs w:val="16"/>
              <w:lang w:val="nn-NO"/>
            </w:rPr>
            <w:t>E-post: listerppt@farsund.kommune.no</w:t>
          </w:r>
        </w:p>
      </w:tc>
    </w:tr>
    <w:tr w:rsidR="00B34410" w14:paraId="4760DAD6" w14:textId="77777777" w:rsidTr="00C367A9">
      <w:tc>
        <w:tcPr>
          <w:tcW w:w="3190" w:type="dxa"/>
        </w:tcPr>
        <w:p w14:paraId="311FC1AB" w14:textId="77777777" w:rsidR="00B34410" w:rsidRPr="00B34410" w:rsidRDefault="00B34410" w:rsidP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Pb. 100 4552 Farsund</w:t>
          </w:r>
        </w:p>
      </w:tc>
      <w:tc>
        <w:tcPr>
          <w:tcW w:w="3190" w:type="dxa"/>
        </w:tcPr>
        <w:p w14:paraId="2A557C5D" w14:textId="77777777" w:rsidR="00B34410" w:rsidRPr="00B34410" w:rsidRDefault="00B34410" w:rsidP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Org.nr: 919220562</w:t>
          </w:r>
        </w:p>
      </w:tc>
      <w:tc>
        <w:tcPr>
          <w:tcW w:w="3191" w:type="dxa"/>
        </w:tcPr>
        <w:p w14:paraId="2C90BAF4" w14:textId="77777777" w:rsidR="00B34410" w:rsidRPr="00B34410" w:rsidRDefault="00B34410" w:rsidP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www.listerppt.no</w:t>
          </w:r>
        </w:p>
      </w:tc>
    </w:tr>
  </w:tbl>
  <w:p w14:paraId="7579CEA4" w14:textId="77777777" w:rsidR="00B34410" w:rsidRDefault="00B3441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0"/>
      <w:gridCol w:w="3190"/>
      <w:gridCol w:w="3191"/>
    </w:tblGrid>
    <w:tr w:rsidR="00B34410" w:rsidRPr="00DD7280" w14:paraId="3A7DAE29" w14:textId="77777777" w:rsidTr="00B34410">
      <w:tc>
        <w:tcPr>
          <w:tcW w:w="3190" w:type="dxa"/>
        </w:tcPr>
        <w:p w14:paraId="49E3B62A" w14:textId="30A41B21" w:rsidR="00B34410" w:rsidRPr="00B34410" w:rsidRDefault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Postadresse:</w:t>
          </w:r>
        </w:p>
      </w:tc>
      <w:tc>
        <w:tcPr>
          <w:tcW w:w="3190" w:type="dxa"/>
        </w:tcPr>
        <w:p w14:paraId="3FD04771" w14:textId="46A058DC" w:rsidR="00B34410" w:rsidRPr="00B34410" w:rsidRDefault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Telefon: +47 38 38 20 00</w:t>
          </w:r>
        </w:p>
      </w:tc>
      <w:tc>
        <w:tcPr>
          <w:tcW w:w="3191" w:type="dxa"/>
        </w:tcPr>
        <w:p w14:paraId="3451A041" w14:textId="01AA1629" w:rsidR="00B34410" w:rsidRPr="003573E2" w:rsidRDefault="00B34410">
          <w:pPr>
            <w:pStyle w:val="Bunntekst"/>
            <w:rPr>
              <w:sz w:val="16"/>
              <w:szCs w:val="16"/>
              <w:lang w:val="nn-NO"/>
            </w:rPr>
          </w:pPr>
          <w:r w:rsidRPr="003573E2">
            <w:rPr>
              <w:sz w:val="16"/>
              <w:szCs w:val="16"/>
              <w:lang w:val="nn-NO"/>
            </w:rPr>
            <w:t>E-post: listerppt@farsund.kommune.no</w:t>
          </w:r>
        </w:p>
      </w:tc>
    </w:tr>
    <w:tr w:rsidR="00B34410" w14:paraId="12CC4052" w14:textId="77777777" w:rsidTr="00B34410">
      <w:tc>
        <w:tcPr>
          <w:tcW w:w="3190" w:type="dxa"/>
        </w:tcPr>
        <w:p w14:paraId="2E750156" w14:textId="2CDE9219" w:rsidR="00B34410" w:rsidRPr="00B34410" w:rsidRDefault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Pb. 100 4552 Farsund</w:t>
          </w:r>
        </w:p>
      </w:tc>
      <w:tc>
        <w:tcPr>
          <w:tcW w:w="3190" w:type="dxa"/>
        </w:tcPr>
        <w:p w14:paraId="59C0FBF5" w14:textId="27CC0FC2" w:rsidR="00B34410" w:rsidRPr="00B34410" w:rsidRDefault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Org.nr: 919220562</w:t>
          </w:r>
        </w:p>
      </w:tc>
      <w:tc>
        <w:tcPr>
          <w:tcW w:w="3191" w:type="dxa"/>
        </w:tcPr>
        <w:p w14:paraId="5B8EDD4A" w14:textId="389D1E29" w:rsidR="00B34410" w:rsidRPr="00B34410" w:rsidRDefault="00B34410">
          <w:pPr>
            <w:pStyle w:val="Bunntekst"/>
            <w:rPr>
              <w:sz w:val="16"/>
              <w:szCs w:val="16"/>
            </w:rPr>
          </w:pPr>
          <w:r w:rsidRPr="00B34410">
            <w:rPr>
              <w:sz w:val="16"/>
              <w:szCs w:val="16"/>
            </w:rPr>
            <w:t>www.listerppt.no</w:t>
          </w:r>
        </w:p>
      </w:tc>
    </w:tr>
  </w:tbl>
  <w:p w14:paraId="680E2762" w14:textId="77777777" w:rsidR="00B34410" w:rsidRDefault="00B3441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6DC93" w14:textId="77777777" w:rsidR="0015079E" w:rsidRDefault="0015079E" w:rsidP="00445D99">
      <w:r>
        <w:separator/>
      </w:r>
    </w:p>
  </w:footnote>
  <w:footnote w:type="continuationSeparator" w:id="0">
    <w:p w14:paraId="3752CB4C" w14:textId="77777777" w:rsidR="0015079E" w:rsidRDefault="0015079E" w:rsidP="00445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8493" w14:textId="77777777" w:rsidR="005B1530" w:rsidRDefault="005B1530" w:rsidP="005B1530">
    <w:pPr>
      <w:pStyle w:val="Topptekst"/>
    </w:pPr>
    <w:bookmarkStart w:id="0" w:name="_Hlk535564226"/>
    <w:bookmarkStart w:id="1" w:name="OLE_LINK4"/>
    <w:bookmarkStart w:id="2" w:name="OLE_LINK3"/>
    <w:bookmarkStart w:id="3" w:name="_Hlk535564224"/>
    <w:bookmarkStart w:id="4" w:name="OLE_LINK2"/>
    <w:bookmarkStart w:id="5" w:name="OLE_LINK1"/>
    <w:bookmarkEnd w:id="0"/>
    <w:bookmarkEnd w:id="1"/>
    <w:bookmarkEnd w:id="2"/>
    <w:bookmarkEnd w:id="3"/>
    <w:bookmarkEnd w:id="4"/>
    <w:bookmarkEnd w:id="5"/>
  </w:p>
  <w:p w14:paraId="3DBBBDA4" w14:textId="77777777" w:rsidR="005B1530" w:rsidRDefault="005B1530" w:rsidP="005B1530">
    <w:pPr>
      <w:pStyle w:val="Topptekst"/>
      <w:rPr>
        <w:color w:val="012169" w:themeColor="text2"/>
      </w:rPr>
    </w:pPr>
    <w:r>
      <w:rPr>
        <w:noProof/>
        <w:color w:val="012169" w:themeColor="text2"/>
      </w:rPr>
      <w:drawing>
        <wp:anchor distT="0" distB="0" distL="114300" distR="114300" simplePos="0" relativeHeight="251662335" behindDoc="1" locked="0" layoutInCell="1" allowOverlap="1" wp14:anchorId="2B532BB0" wp14:editId="30BFB782">
          <wp:simplePos x="0" y="0"/>
          <wp:positionH relativeFrom="margin">
            <wp:align>right</wp:align>
          </wp:positionH>
          <wp:positionV relativeFrom="page">
            <wp:posOffset>648335</wp:posOffset>
          </wp:positionV>
          <wp:extent cx="344170" cy="356235"/>
          <wp:effectExtent l="0" t="0" r="0" b="5715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6705EE" w14:textId="77777777" w:rsidR="00445D99" w:rsidRDefault="00445D99" w:rsidP="00F12577">
    <w:pPr>
      <w:pStyle w:val="Topptekst"/>
      <w:jc w:val="right"/>
    </w:pPr>
  </w:p>
  <w:p w14:paraId="195B74FF" w14:textId="77777777" w:rsidR="00F12577" w:rsidRDefault="00F12577" w:rsidP="00F12577">
    <w:pPr>
      <w:pStyle w:val="Topptekst"/>
      <w:jc w:val="right"/>
    </w:pPr>
  </w:p>
  <w:p w14:paraId="64A425F0" w14:textId="77777777" w:rsidR="00F12577" w:rsidRDefault="00F12577" w:rsidP="00F12577">
    <w:pPr>
      <w:pStyle w:val="Topptekst"/>
      <w:jc w:val="right"/>
    </w:pPr>
  </w:p>
  <w:p w14:paraId="08505716" w14:textId="77777777" w:rsidR="00F12577" w:rsidRDefault="00F12577" w:rsidP="00F12577">
    <w:pPr>
      <w:pStyle w:val="Topptekst"/>
      <w:jc w:val="right"/>
    </w:pPr>
    <w:r>
      <w:t>Unntatt offentlighet: Offl. § 13, jf. fvl. § 13.1.1</w:t>
    </w:r>
  </w:p>
  <w:p w14:paraId="0D2993E1" w14:textId="77777777" w:rsidR="00F12577" w:rsidRPr="005B1530" w:rsidRDefault="00F12577" w:rsidP="00F12577">
    <w:pPr>
      <w:pStyle w:val="Top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D06B8" w14:textId="77777777" w:rsidR="00445D99" w:rsidRDefault="00445D99" w:rsidP="00445D99">
    <w:pPr>
      <w:pStyle w:val="Topptekst"/>
    </w:pPr>
    <w:bookmarkStart w:id="6" w:name="OLE_LINK5"/>
    <w:bookmarkStart w:id="7" w:name="OLE_LINK6"/>
    <w:bookmarkStart w:id="8" w:name="_Hlk535564269"/>
    <w:bookmarkStart w:id="9" w:name="OLE_LINK7"/>
    <w:bookmarkStart w:id="10" w:name="OLE_LINK8"/>
    <w:bookmarkStart w:id="11" w:name="_Hlk535564271"/>
  </w:p>
  <w:bookmarkEnd w:id="6"/>
  <w:bookmarkEnd w:id="7"/>
  <w:bookmarkEnd w:id="8"/>
  <w:bookmarkEnd w:id="9"/>
  <w:bookmarkEnd w:id="10"/>
  <w:bookmarkEnd w:id="11"/>
  <w:p w14:paraId="67576E19" w14:textId="77777777" w:rsidR="00445D99" w:rsidRDefault="00B75036" w:rsidP="00B75036">
    <w:pPr>
      <w:pStyle w:val="Topptekst"/>
      <w:jc w:val="right"/>
    </w:pPr>
    <w:r>
      <w:rPr>
        <w:noProof/>
      </w:rPr>
      <w:drawing>
        <wp:inline distT="0" distB="0" distL="0" distR="0" wp14:anchorId="45EFD563" wp14:editId="1CDA04AB">
          <wp:extent cx="2160000" cy="437703"/>
          <wp:effectExtent l="0" t="0" r="0" b="63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437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7AA32" w14:textId="77777777" w:rsidR="00AF6BED" w:rsidRDefault="00AF6BED" w:rsidP="00B75036">
    <w:pPr>
      <w:pStyle w:val="Topptekst"/>
      <w:jc w:val="right"/>
    </w:pPr>
  </w:p>
  <w:p w14:paraId="2CB91655" w14:textId="77777777" w:rsidR="00AF6BED" w:rsidRDefault="00AF6BED" w:rsidP="00B75036">
    <w:pPr>
      <w:pStyle w:val="Topptekst"/>
      <w:jc w:val="right"/>
    </w:pPr>
    <w:r>
      <w:t>Unntatt offentlighet: Offl. § 13, jf. fvl. § 13.1.1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93A63"/>
    <w:multiLevelType w:val="hybridMultilevel"/>
    <w:tmpl w:val="5B7C21F6"/>
    <w:lvl w:ilvl="0" w:tplc="0BFC38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837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ED"/>
    <w:rsid w:val="00026940"/>
    <w:rsid w:val="000462D3"/>
    <w:rsid w:val="000546CF"/>
    <w:rsid w:val="000B1B4E"/>
    <w:rsid w:val="000F20B3"/>
    <w:rsid w:val="00112365"/>
    <w:rsid w:val="0015079E"/>
    <w:rsid w:val="0017134E"/>
    <w:rsid w:val="0017705A"/>
    <w:rsid w:val="00180322"/>
    <w:rsid w:val="00185FD0"/>
    <w:rsid w:val="001B0421"/>
    <w:rsid w:val="001E4C6D"/>
    <w:rsid w:val="001F6949"/>
    <w:rsid w:val="0026466C"/>
    <w:rsid w:val="002655A2"/>
    <w:rsid w:val="002754C0"/>
    <w:rsid w:val="00283852"/>
    <w:rsid w:val="00297CAF"/>
    <w:rsid w:val="002C33E3"/>
    <w:rsid w:val="002E3D61"/>
    <w:rsid w:val="002E4651"/>
    <w:rsid w:val="00317F9C"/>
    <w:rsid w:val="00324419"/>
    <w:rsid w:val="00342AE4"/>
    <w:rsid w:val="003573E2"/>
    <w:rsid w:val="00392B01"/>
    <w:rsid w:val="003A043B"/>
    <w:rsid w:val="003C2AD6"/>
    <w:rsid w:val="003C659B"/>
    <w:rsid w:val="003F20AB"/>
    <w:rsid w:val="004064C4"/>
    <w:rsid w:val="0041616B"/>
    <w:rsid w:val="0042086F"/>
    <w:rsid w:val="004309BA"/>
    <w:rsid w:val="00435AE8"/>
    <w:rsid w:val="00445D99"/>
    <w:rsid w:val="00461997"/>
    <w:rsid w:val="00480102"/>
    <w:rsid w:val="00487B7B"/>
    <w:rsid w:val="0049792A"/>
    <w:rsid w:val="004B68B1"/>
    <w:rsid w:val="004C4191"/>
    <w:rsid w:val="004D3B5D"/>
    <w:rsid w:val="004E77BB"/>
    <w:rsid w:val="00514639"/>
    <w:rsid w:val="00544BC8"/>
    <w:rsid w:val="00593C79"/>
    <w:rsid w:val="00594396"/>
    <w:rsid w:val="005A60B5"/>
    <w:rsid w:val="005B1530"/>
    <w:rsid w:val="005C04F6"/>
    <w:rsid w:val="005C6937"/>
    <w:rsid w:val="005D5A8F"/>
    <w:rsid w:val="00607430"/>
    <w:rsid w:val="00610E91"/>
    <w:rsid w:val="006343ED"/>
    <w:rsid w:val="00672507"/>
    <w:rsid w:val="00692D95"/>
    <w:rsid w:val="00697F7B"/>
    <w:rsid w:val="006A5388"/>
    <w:rsid w:val="006C6511"/>
    <w:rsid w:val="006E0CE5"/>
    <w:rsid w:val="006F6670"/>
    <w:rsid w:val="00763A31"/>
    <w:rsid w:val="0076579B"/>
    <w:rsid w:val="00787D16"/>
    <w:rsid w:val="007C31D4"/>
    <w:rsid w:val="007E403B"/>
    <w:rsid w:val="00800155"/>
    <w:rsid w:val="00821CE4"/>
    <w:rsid w:val="00823B2A"/>
    <w:rsid w:val="0082631A"/>
    <w:rsid w:val="00847803"/>
    <w:rsid w:val="00851B92"/>
    <w:rsid w:val="00860E01"/>
    <w:rsid w:val="00870E31"/>
    <w:rsid w:val="00884F08"/>
    <w:rsid w:val="00895DAD"/>
    <w:rsid w:val="008B329B"/>
    <w:rsid w:val="008D2A51"/>
    <w:rsid w:val="008E484F"/>
    <w:rsid w:val="00933B33"/>
    <w:rsid w:val="00942873"/>
    <w:rsid w:val="00943FF9"/>
    <w:rsid w:val="00963D3F"/>
    <w:rsid w:val="009833A4"/>
    <w:rsid w:val="009C5945"/>
    <w:rsid w:val="009E7B69"/>
    <w:rsid w:val="009E7D1C"/>
    <w:rsid w:val="00A72015"/>
    <w:rsid w:val="00A72AA6"/>
    <w:rsid w:val="00A87E7D"/>
    <w:rsid w:val="00AB1624"/>
    <w:rsid w:val="00AF5D7F"/>
    <w:rsid w:val="00AF6BED"/>
    <w:rsid w:val="00B0589E"/>
    <w:rsid w:val="00B23B91"/>
    <w:rsid w:val="00B34410"/>
    <w:rsid w:val="00B65597"/>
    <w:rsid w:val="00B73897"/>
    <w:rsid w:val="00B75036"/>
    <w:rsid w:val="00B75FD7"/>
    <w:rsid w:val="00B90EF8"/>
    <w:rsid w:val="00BC631B"/>
    <w:rsid w:val="00BD623E"/>
    <w:rsid w:val="00C069A7"/>
    <w:rsid w:val="00C520C0"/>
    <w:rsid w:val="00C72037"/>
    <w:rsid w:val="00C778CE"/>
    <w:rsid w:val="00C77B40"/>
    <w:rsid w:val="00C85152"/>
    <w:rsid w:val="00CA6A80"/>
    <w:rsid w:val="00CD1E04"/>
    <w:rsid w:val="00CD70CF"/>
    <w:rsid w:val="00CE41F1"/>
    <w:rsid w:val="00CE5686"/>
    <w:rsid w:val="00D01BD4"/>
    <w:rsid w:val="00D075B1"/>
    <w:rsid w:val="00D1057D"/>
    <w:rsid w:val="00D13D78"/>
    <w:rsid w:val="00D14E01"/>
    <w:rsid w:val="00D3426C"/>
    <w:rsid w:val="00D44683"/>
    <w:rsid w:val="00D615EF"/>
    <w:rsid w:val="00DD7280"/>
    <w:rsid w:val="00DF7360"/>
    <w:rsid w:val="00E06F2C"/>
    <w:rsid w:val="00E207C3"/>
    <w:rsid w:val="00E26C2C"/>
    <w:rsid w:val="00E84730"/>
    <w:rsid w:val="00EB5DDA"/>
    <w:rsid w:val="00EB73D7"/>
    <w:rsid w:val="00EE088E"/>
    <w:rsid w:val="00F0064A"/>
    <w:rsid w:val="00F12577"/>
    <w:rsid w:val="00F1702C"/>
    <w:rsid w:val="00F31540"/>
    <w:rsid w:val="00F613E5"/>
    <w:rsid w:val="00F729CF"/>
    <w:rsid w:val="00F7323D"/>
    <w:rsid w:val="00F9016F"/>
    <w:rsid w:val="00FA1CE2"/>
    <w:rsid w:val="00FA2766"/>
    <w:rsid w:val="00FB68E0"/>
    <w:rsid w:val="00FD0BEA"/>
    <w:rsid w:val="00FD4D5B"/>
    <w:rsid w:val="0737AD09"/>
    <w:rsid w:val="16DA0FDC"/>
    <w:rsid w:val="2C319D69"/>
    <w:rsid w:val="3A1ABF8E"/>
    <w:rsid w:val="4CDF2AD0"/>
    <w:rsid w:val="5342C502"/>
    <w:rsid w:val="6284A62F"/>
    <w:rsid w:val="6420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6D254"/>
  <w15:chartTrackingRefBased/>
  <w15:docId w15:val="{86965036-A26C-436D-B949-5673F718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05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7705A"/>
    <w:pPr>
      <w:keepNext/>
      <w:keepLines/>
      <w:spacing w:after="180" w:line="320" w:lineRule="atLeast"/>
      <w:outlineLvl w:val="0"/>
    </w:pPr>
    <w:rPr>
      <w:rFonts w:asciiTheme="majorHAnsi" w:eastAsiaTheme="majorEastAsia" w:hAnsiTheme="majorHAnsi" w:cstheme="majorBidi"/>
      <w:b/>
      <w:color w:val="636B9A" w:themeColor="accent1"/>
      <w:sz w:val="26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7705A"/>
    <w:pPr>
      <w:keepNext/>
      <w:outlineLvl w:val="1"/>
    </w:pPr>
    <w:rPr>
      <w:color w:val="012169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445D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000000" w:themeColor="text1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41616B"/>
    <w:rPr>
      <w:color w:val="012169" w:themeColor="text2"/>
      <w:sz w:val="20"/>
    </w:rPr>
  </w:style>
  <w:style w:type="paragraph" w:styleId="Bunntekst">
    <w:name w:val="footer"/>
    <w:basedOn w:val="Normal"/>
    <w:link w:val="BunntekstTegn"/>
    <w:uiPriority w:val="99"/>
    <w:semiHidden/>
    <w:rsid w:val="00445D9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000000" w:themeColor="text1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1616B"/>
    <w:rPr>
      <w:color w:val="012169" w:themeColor="text2"/>
      <w:sz w:val="20"/>
    </w:rPr>
  </w:style>
  <w:style w:type="table" w:styleId="Tabellrutenett">
    <w:name w:val="Table Grid"/>
    <w:basedOn w:val="Vanligtabell"/>
    <w:uiPriority w:val="39"/>
    <w:rsid w:val="00430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4309BA"/>
    <w:rPr>
      <w:color w:val="80808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7705A"/>
    <w:rPr>
      <w:rFonts w:asciiTheme="majorHAnsi" w:eastAsiaTheme="majorEastAsia" w:hAnsiTheme="majorHAnsi" w:cstheme="majorBidi"/>
      <w:b/>
      <w:color w:val="636B9A" w:themeColor="accent1"/>
      <w:sz w:val="26"/>
      <w:szCs w:val="32"/>
    </w:rPr>
  </w:style>
  <w:style w:type="character" w:styleId="Hyperkobling">
    <w:name w:val="Hyperlink"/>
    <w:basedOn w:val="Standardskriftforavsnitt"/>
    <w:uiPriority w:val="99"/>
    <w:rsid w:val="002655A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rsid w:val="002655A2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semiHidden/>
    <w:qFormat/>
    <w:rsid w:val="00A72AA6"/>
    <w:pPr>
      <w:spacing w:after="260" w:line="260" w:lineRule="atLeast"/>
      <w:ind w:left="720"/>
      <w:contextualSpacing/>
    </w:pPr>
    <w:rPr>
      <w:rFonts w:asciiTheme="minorHAnsi" w:eastAsiaTheme="minorHAnsi" w:hAnsiTheme="minorHAnsi" w:cstheme="minorBidi"/>
      <w:color w:val="000000" w:themeColor="text1"/>
      <w:szCs w:val="22"/>
      <w:lang w:eastAsia="en-US"/>
    </w:rPr>
  </w:style>
  <w:style w:type="character" w:customStyle="1" w:styleId="Overskrift2Tegn">
    <w:name w:val="Overskrift 2 Tegn"/>
    <w:basedOn w:val="Standardskriftforavsnitt"/>
    <w:link w:val="Overskrift2"/>
    <w:rsid w:val="0017705A"/>
    <w:rPr>
      <w:rFonts w:ascii="Arial" w:eastAsia="Times New Roman" w:hAnsi="Arial" w:cs="Times New Roman"/>
      <w:color w:val="012169"/>
      <w:sz w:val="24"/>
      <w:szCs w:val="20"/>
      <w:lang w:eastAsia="nb-NO"/>
    </w:rPr>
  </w:style>
  <w:style w:type="paragraph" w:styleId="Ingenmellomrom">
    <w:name w:val="No Spacing"/>
    <w:uiPriority w:val="1"/>
    <w:qFormat/>
    <w:rsid w:val="0017705A"/>
    <w:pPr>
      <w:spacing w:after="0" w:line="240" w:lineRule="auto"/>
    </w:pPr>
    <w:rPr>
      <w:color w:val="636B9A" w:themeColor="accent1"/>
    </w:rPr>
  </w:style>
  <w:style w:type="paragraph" w:customStyle="1" w:styleId="Default">
    <w:name w:val="Default"/>
    <w:basedOn w:val="Normal"/>
    <w:rsid w:val="00870E31"/>
    <w:pPr>
      <w:autoSpaceDE w:val="0"/>
      <w:autoSpaceDN w:val="0"/>
    </w:pPr>
    <w:rPr>
      <w:rFonts w:eastAsiaTheme="minorHAnsi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0E31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17705A"/>
    <w:rPr>
      <w:b/>
      <w:bCs/>
      <w:color w:val="012169" w:themeColor="text2"/>
    </w:rPr>
  </w:style>
  <w:style w:type="character" w:styleId="Fulgthyperkobling">
    <w:name w:val="FollowedHyperlink"/>
    <w:basedOn w:val="Standardskriftforavsnitt"/>
    <w:uiPriority w:val="99"/>
    <w:semiHidden/>
    <w:rsid w:val="004979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ovdata.no/lov/1981-04-08-7/&#167;37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btilister.no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lovdata.no/lov/2023-06-09-30/&#167;24-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bjorn2009\Documents\Egendefinerte%20Office-maler\Referatmal%20-%20Lister%20PP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2CC765-8782-46A4-9D11-CB923945522E}"/>
      </w:docPartPr>
      <w:docPartBody>
        <w:p w:rsidR="006B5F5F" w:rsidRDefault="00321B91">
          <w:r w:rsidRPr="00AA1B5C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91"/>
    <w:rsid w:val="00265C2B"/>
    <w:rsid w:val="002754C0"/>
    <w:rsid w:val="00321B91"/>
    <w:rsid w:val="00324419"/>
    <w:rsid w:val="003F20AB"/>
    <w:rsid w:val="004D59D4"/>
    <w:rsid w:val="00676560"/>
    <w:rsid w:val="006B5F5F"/>
    <w:rsid w:val="007A4EDA"/>
    <w:rsid w:val="00A87E7D"/>
    <w:rsid w:val="00B91FD7"/>
    <w:rsid w:val="00D50997"/>
    <w:rsid w:val="00E06F2C"/>
    <w:rsid w:val="00F50824"/>
    <w:rsid w:val="00FA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321B9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Listerfarger">
      <a:dk1>
        <a:sysClr val="windowText" lastClr="000000"/>
      </a:dk1>
      <a:lt1>
        <a:sysClr val="window" lastClr="FFFFFF"/>
      </a:lt1>
      <a:dk2>
        <a:srgbClr val="012169"/>
      </a:dk2>
      <a:lt2>
        <a:srgbClr val="CCCCCC"/>
      </a:lt2>
      <a:accent1>
        <a:srgbClr val="636B9A"/>
      </a:accent1>
      <a:accent2>
        <a:srgbClr val="9E9DC0"/>
      </a:accent2>
      <a:accent3>
        <a:srgbClr val="00FF3F"/>
      </a:accent3>
      <a:accent4>
        <a:srgbClr val="FFE511"/>
      </a:accent4>
      <a:accent5>
        <a:srgbClr val="FF40B4"/>
      </a:accent5>
      <a:accent6>
        <a:srgbClr val="FF3F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AE70B79A3CF144924FBC21869337AD" ma:contentTypeVersion="13" ma:contentTypeDescription="Opprett et nytt dokument." ma:contentTypeScope="" ma:versionID="047f7da62cf95b53d33fef906e20c247">
  <xsd:schema xmlns:xsd="http://www.w3.org/2001/XMLSchema" xmlns:xs="http://www.w3.org/2001/XMLSchema" xmlns:p="http://schemas.microsoft.com/office/2006/metadata/properties" xmlns:ns3="44f3bb2a-0072-4ebd-9823-0956c408b686" xmlns:ns4="345f4d0d-fbd4-44be-9c33-d39cfcaed6c4" targetNamespace="http://schemas.microsoft.com/office/2006/metadata/properties" ma:root="true" ma:fieldsID="addb312e07179ee3f0f76ec5dfab7bdc" ns3:_="" ns4:_="">
    <xsd:import namespace="44f3bb2a-0072-4ebd-9823-0956c408b686"/>
    <xsd:import namespace="345f4d0d-fbd4-44be-9c33-d39cfcaed6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3bb2a-0072-4ebd-9823-0956c408b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f4d0d-fbd4-44be-9c33-d39cfcaed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root>
</root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613C0-F800-4429-B27B-BE49AEC5B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f3bb2a-0072-4ebd-9823-0956c408b686"/>
    <ds:schemaRef ds:uri="345f4d0d-fbd4-44be-9c33-d39cfcaed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B13B79-1789-4944-AA9D-FCF1B6646801}">
  <ds:schemaRefs/>
</ds:datastoreItem>
</file>

<file path=customXml/itemProps3.xml><?xml version="1.0" encoding="utf-8"?>
<ds:datastoreItem xmlns:ds="http://schemas.openxmlformats.org/officeDocument/2006/customXml" ds:itemID="{CB8BDAF3-07EE-4697-B754-882C9655E1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AA6A2D-5A85-4875-A39F-569426F1A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42B70F2-5CD4-4952-A47D-C62A476D94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f5735a-e1da-40c4-b475-8683f5604e1d}" enabled="0" method="" siteId="{3ef5735a-e1da-40c4-b475-8683f5604e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Referatmal - Lister PPT</Template>
  <TotalTime>61</TotalTime>
  <Pages>2</Pages>
  <Words>623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Torbjørn Torsøy</dc:creator>
  <cp:keywords/>
  <dc:description/>
  <cp:lastModifiedBy>Heidi Wormsen</cp:lastModifiedBy>
  <cp:revision>51</cp:revision>
  <cp:lastPrinted>2026-06-02T10:24:00Z</cp:lastPrinted>
  <dcterms:created xsi:type="dcterms:W3CDTF">2026-06-02T08:41:00Z</dcterms:created>
  <dcterms:modified xsi:type="dcterms:W3CDTF">2026-06-15T09:23:00Z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0x010100A6AE70B79A3CF144924FBC21869337AD</vt:lpwstr>
  </property>
</Properties>
</file>