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20BB" w14:textId="77777777" w:rsidR="00870E31" w:rsidRPr="00E06649" w:rsidRDefault="00870E31" w:rsidP="00870E31"/>
    <w:p w14:paraId="70946FCF" w14:textId="77777777" w:rsidR="00593C79" w:rsidRPr="00E06649" w:rsidRDefault="00593C79" w:rsidP="00F0064A">
      <w:pPr>
        <w:rPr>
          <w:color w:val="012169"/>
          <w:sz w:val="22"/>
        </w:rPr>
      </w:pPr>
    </w:p>
    <w:p w14:paraId="09925C27" w14:textId="4852A627" w:rsidR="00AF6BED" w:rsidRPr="00E06649" w:rsidRDefault="00E06649" w:rsidP="00AF6BED">
      <w:pPr>
        <w:pStyle w:val="Overskrift1"/>
        <w:rPr>
          <w:sz w:val="28"/>
          <w:szCs w:val="28"/>
        </w:rPr>
      </w:pPr>
      <w:r>
        <w:rPr>
          <w:sz w:val="28"/>
          <w:szCs w:val="28"/>
        </w:rPr>
        <w:t>Tilvis</w:t>
      </w:r>
      <w:r w:rsidR="00AF6BED" w:rsidRPr="00E06649">
        <w:rPr>
          <w:sz w:val="28"/>
          <w:szCs w:val="28"/>
        </w:rPr>
        <w:t xml:space="preserve">ing til Lister PPT – </w:t>
      </w:r>
      <w:r w:rsidR="00516D0E" w:rsidRPr="00E06649">
        <w:rPr>
          <w:sz w:val="28"/>
          <w:szCs w:val="28"/>
        </w:rPr>
        <w:t>barnehage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6BED" w:rsidRPr="00E06649" w14:paraId="669C8F26" w14:textId="77777777" w:rsidTr="00AF6BED">
        <w:tc>
          <w:tcPr>
            <w:tcW w:w="9571" w:type="dxa"/>
            <w:gridSpan w:val="3"/>
            <w:shd w:val="clear" w:color="auto" w:fill="D9D9D9" w:themeFill="background1" w:themeFillShade="D9"/>
          </w:tcPr>
          <w:p w14:paraId="4EE5F2B3" w14:textId="1784C44B" w:rsidR="00AF6BED" w:rsidRPr="00E06649" w:rsidRDefault="00AF6BED" w:rsidP="00AF6BED">
            <w:pPr>
              <w:rPr>
                <w:lang w:eastAsia="en-US"/>
              </w:rPr>
            </w:pPr>
            <w:r w:rsidRPr="00E06649">
              <w:rPr>
                <w:b/>
                <w:sz w:val="24"/>
                <w:szCs w:val="24"/>
                <w:lang w:eastAsia="en-US"/>
              </w:rPr>
              <w:t xml:space="preserve">Informasjon om </w:t>
            </w:r>
            <w:r w:rsidR="00E06649">
              <w:rPr>
                <w:b/>
                <w:sz w:val="24"/>
                <w:szCs w:val="24"/>
                <w:lang w:eastAsia="en-US"/>
              </w:rPr>
              <w:t>tilvisar</w:t>
            </w:r>
          </w:p>
        </w:tc>
      </w:tr>
      <w:tr w:rsidR="00AF6BED" w:rsidRPr="00E06649" w14:paraId="56E824EF" w14:textId="77777777" w:rsidTr="003D13A8">
        <w:tc>
          <w:tcPr>
            <w:tcW w:w="3190" w:type="dxa"/>
          </w:tcPr>
          <w:p w14:paraId="1F2C81A5" w14:textId="296AC660" w:rsidR="00AF6BED" w:rsidRPr="00E06649" w:rsidRDefault="00AF6BED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Instans:</w:t>
            </w:r>
          </w:p>
          <w:p w14:paraId="09764C72" w14:textId="77777777" w:rsidR="00AF6BED" w:rsidRPr="00E06649" w:rsidRDefault="00AF6BED" w:rsidP="00AF6BED">
            <w:pPr>
              <w:rPr>
                <w:lang w:eastAsia="en-US"/>
              </w:rPr>
            </w:pPr>
          </w:p>
        </w:tc>
        <w:tc>
          <w:tcPr>
            <w:tcW w:w="6381" w:type="dxa"/>
            <w:gridSpan w:val="2"/>
          </w:tcPr>
          <w:p w14:paraId="4D046AA1" w14:textId="77777777" w:rsidR="00753911" w:rsidRPr="00E06649" w:rsidRDefault="00753911" w:rsidP="00753911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Kontaktperson:</w:t>
            </w:r>
          </w:p>
          <w:p w14:paraId="1A5F590E" w14:textId="4D6F9719" w:rsidR="00AF6BED" w:rsidRPr="00E06649" w:rsidRDefault="00AF6BED" w:rsidP="00AF6BED">
            <w:pPr>
              <w:rPr>
                <w:lang w:eastAsia="en-US"/>
              </w:rPr>
            </w:pPr>
          </w:p>
        </w:tc>
      </w:tr>
      <w:tr w:rsidR="00094684" w:rsidRPr="00E06649" w14:paraId="4DD0430C" w14:textId="77777777" w:rsidTr="00BD7CA9">
        <w:tc>
          <w:tcPr>
            <w:tcW w:w="3190" w:type="dxa"/>
          </w:tcPr>
          <w:p w14:paraId="6C1F2D77" w14:textId="77777777" w:rsidR="00094684" w:rsidRPr="00E06649" w:rsidRDefault="00094684" w:rsidP="00BD7CA9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Barnehage:</w:t>
            </w:r>
          </w:p>
          <w:p w14:paraId="03200DD8" w14:textId="77777777" w:rsidR="00094684" w:rsidRPr="00E06649" w:rsidRDefault="00094684" w:rsidP="00BD7CA9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7FBFC240" w14:textId="77777777" w:rsidR="00094684" w:rsidRPr="00E06649" w:rsidRDefault="00094684" w:rsidP="00BD7CA9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Avd:</w:t>
            </w:r>
          </w:p>
        </w:tc>
        <w:tc>
          <w:tcPr>
            <w:tcW w:w="3191" w:type="dxa"/>
          </w:tcPr>
          <w:p w14:paraId="7A8C0696" w14:textId="254B21F7" w:rsidR="00094684" w:rsidRPr="00E06649" w:rsidRDefault="00094684" w:rsidP="00BD7CA9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Pedagogisk le</w:t>
            </w:r>
            <w:r w:rsidR="00E06649">
              <w:rPr>
                <w:lang w:eastAsia="en-US"/>
              </w:rPr>
              <w:t>iar</w:t>
            </w:r>
            <w:r w:rsidRPr="00E06649">
              <w:rPr>
                <w:lang w:eastAsia="en-US"/>
              </w:rPr>
              <w:t>:</w:t>
            </w:r>
          </w:p>
          <w:p w14:paraId="76F35381" w14:textId="77777777" w:rsidR="00F27201" w:rsidRPr="00E06649" w:rsidRDefault="00F27201" w:rsidP="00BD7CA9">
            <w:pPr>
              <w:rPr>
                <w:lang w:eastAsia="en-US"/>
              </w:rPr>
            </w:pPr>
          </w:p>
          <w:p w14:paraId="68E5AAA4" w14:textId="67CB4BF7" w:rsidR="00E678A0" w:rsidRPr="00E06649" w:rsidRDefault="00094684" w:rsidP="00BD7CA9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Telefon:</w:t>
            </w:r>
          </w:p>
        </w:tc>
      </w:tr>
    </w:tbl>
    <w:p w14:paraId="1B3B642E" w14:textId="77777777" w:rsidR="00AF6BED" w:rsidRPr="00E06649" w:rsidRDefault="00AF6BED" w:rsidP="00AF6BED">
      <w:pPr>
        <w:rPr>
          <w:lang w:eastAsia="en-US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24822" w:rsidRPr="00E06649" w14:paraId="72C43292" w14:textId="77777777" w:rsidTr="00BD7CA9">
        <w:tc>
          <w:tcPr>
            <w:tcW w:w="9571" w:type="dxa"/>
            <w:gridSpan w:val="3"/>
            <w:shd w:val="clear" w:color="auto" w:fill="D9D9D9" w:themeFill="background1" w:themeFillShade="D9"/>
          </w:tcPr>
          <w:p w14:paraId="65406734" w14:textId="3E292A16" w:rsidR="00224822" w:rsidRPr="00E06649" w:rsidRDefault="00224822" w:rsidP="00BD7CA9">
            <w:pPr>
              <w:rPr>
                <w:b/>
                <w:sz w:val="24"/>
                <w:szCs w:val="24"/>
                <w:lang w:eastAsia="en-US"/>
              </w:rPr>
            </w:pPr>
            <w:r w:rsidRPr="00E06649">
              <w:rPr>
                <w:b/>
                <w:sz w:val="24"/>
                <w:szCs w:val="24"/>
                <w:lang w:eastAsia="en-US"/>
              </w:rPr>
              <w:t>Rutine for vid</w:t>
            </w:r>
            <w:r w:rsidR="00E06649">
              <w:rPr>
                <w:b/>
                <w:sz w:val="24"/>
                <w:szCs w:val="24"/>
                <w:lang w:eastAsia="en-US"/>
              </w:rPr>
              <w:t>a</w:t>
            </w:r>
            <w:r w:rsidRPr="00E06649">
              <w:rPr>
                <w:b/>
                <w:sz w:val="24"/>
                <w:szCs w:val="24"/>
                <w:lang w:eastAsia="en-US"/>
              </w:rPr>
              <w:t>re behandling hos PPT</w:t>
            </w:r>
          </w:p>
        </w:tc>
      </w:tr>
      <w:tr w:rsidR="00224822" w:rsidRPr="00E06649" w14:paraId="62CD4CEE" w14:textId="77777777" w:rsidTr="00BD7CA9">
        <w:tc>
          <w:tcPr>
            <w:tcW w:w="9571" w:type="dxa"/>
            <w:gridSpan w:val="3"/>
          </w:tcPr>
          <w:p w14:paraId="6BD4EE77" w14:textId="0317573D" w:rsidR="00224822" w:rsidRPr="00E06649" w:rsidRDefault="009C3BD6" w:rsidP="00BD7CA9">
            <w:pPr>
              <w:rPr>
                <w:lang w:eastAsia="en-US"/>
              </w:rPr>
            </w:pPr>
            <w:r w:rsidRPr="00565B8C">
              <w:rPr>
                <w:lang w:eastAsia="en-US"/>
              </w:rPr>
              <w:t xml:space="preserve">Det er ei generell forventning at saka først har blitt følgt opp i tråd med </w:t>
            </w:r>
            <w:hyperlink r:id="rId12" w:history="1">
              <w:r w:rsidRPr="00565B8C">
                <w:rPr>
                  <w:rStyle w:val="Hyperkobling"/>
                  <w:lang w:eastAsia="en-US"/>
                </w:rPr>
                <w:t>BTI handlingsveileder</w:t>
              </w:r>
            </w:hyperlink>
            <w:r w:rsidRPr="00565B8C">
              <w:t xml:space="preserve"> i forkant av tilvisinga</w:t>
            </w:r>
            <w:r w:rsidRPr="00565B8C">
              <w:rPr>
                <w:lang w:eastAsia="en-US"/>
              </w:rPr>
              <w:t xml:space="preserve">. Det er særleg viktig at føresette og </w:t>
            </w:r>
            <w:r w:rsidR="007178BB">
              <w:rPr>
                <w:lang w:eastAsia="en-US"/>
              </w:rPr>
              <w:t>barn</w:t>
            </w:r>
            <w:r w:rsidRPr="00565B8C">
              <w:rPr>
                <w:lang w:eastAsia="en-US"/>
              </w:rPr>
              <w:t xml:space="preserve"> blir høyr</w:t>
            </w:r>
            <w:r>
              <w:rPr>
                <w:lang w:eastAsia="en-US"/>
              </w:rPr>
              <w:t>d</w:t>
            </w:r>
            <w:r w:rsidRPr="00565B8C">
              <w:rPr>
                <w:lang w:eastAsia="en-US"/>
              </w:rPr>
              <w:t>e i saka, og at saka blir følgt opp via pedagogisk team. Dokumentasjon frå arbeid i pedagogisk team, tiltaksplan med tilhøyrande evaluering, samt avtalt kartlegging blir lagt ved tilvisinga.</w:t>
            </w:r>
          </w:p>
        </w:tc>
      </w:tr>
      <w:tr w:rsidR="00224822" w:rsidRPr="00E06649" w14:paraId="3829C1B2" w14:textId="77777777" w:rsidTr="00BD7CA9">
        <w:tc>
          <w:tcPr>
            <w:tcW w:w="3190" w:type="dxa"/>
          </w:tcPr>
          <w:p w14:paraId="790D307B" w14:textId="248017A5" w:rsidR="00224822" w:rsidRPr="00E06649" w:rsidRDefault="00224822" w:rsidP="00BD7CA9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Har PPT eller pedagogisk team</w:t>
            </w:r>
            <w:r w:rsidR="007E2E3C" w:rsidRPr="00E06649">
              <w:rPr>
                <w:lang w:eastAsia="en-US"/>
              </w:rPr>
              <w:t xml:space="preserve"> </w:t>
            </w:r>
            <w:r w:rsidRPr="00E06649">
              <w:rPr>
                <w:lang w:eastAsia="en-US"/>
              </w:rPr>
              <w:t>v</w:t>
            </w:r>
            <w:r w:rsidR="007178BB">
              <w:rPr>
                <w:lang w:eastAsia="en-US"/>
              </w:rPr>
              <w:t>ore</w:t>
            </w:r>
            <w:r w:rsidRPr="00E06649">
              <w:rPr>
                <w:lang w:eastAsia="en-US"/>
              </w:rPr>
              <w:t xml:space="preserve"> konsultert før </w:t>
            </w:r>
            <w:r w:rsidR="007178BB">
              <w:rPr>
                <w:lang w:eastAsia="en-US"/>
              </w:rPr>
              <w:t>tilvisinga</w:t>
            </w:r>
            <w:r w:rsidRPr="00E06649">
              <w:rPr>
                <w:lang w:eastAsia="en-US"/>
              </w:rPr>
              <w:t>?</w:t>
            </w:r>
          </w:p>
          <w:p w14:paraId="0A09DFB7" w14:textId="77777777" w:rsidR="00224822" w:rsidRPr="00E06649" w:rsidRDefault="00000000" w:rsidP="00BD7CA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8192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822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24822" w:rsidRPr="00E06649">
              <w:rPr>
                <w:lang w:eastAsia="en-US"/>
              </w:rPr>
              <w:t xml:space="preserve"> Ja    </w:t>
            </w:r>
            <w:sdt>
              <w:sdtPr>
                <w:rPr>
                  <w:lang w:eastAsia="en-US"/>
                </w:rPr>
                <w:id w:val="-60402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822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24822" w:rsidRPr="00E06649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37D81ADD" w14:textId="68619C2B" w:rsidR="00224822" w:rsidRPr="00E06649" w:rsidRDefault="00224822" w:rsidP="00BD7CA9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 xml:space="preserve">Eventuelt med </w:t>
            </w:r>
            <w:r w:rsidR="007178BB">
              <w:rPr>
                <w:lang w:eastAsia="en-US"/>
              </w:rPr>
              <w:t>k</w:t>
            </w:r>
            <w:r w:rsidRPr="00E06649">
              <w:rPr>
                <w:lang w:eastAsia="en-US"/>
              </w:rPr>
              <w:t>ve</w:t>
            </w:r>
            <w:r w:rsidR="007178BB">
              <w:rPr>
                <w:lang w:eastAsia="en-US"/>
              </w:rPr>
              <w:t>n</w:t>
            </w:r>
            <w:r w:rsidRPr="00E06649">
              <w:rPr>
                <w:lang w:eastAsia="en-US"/>
              </w:rPr>
              <w:t xml:space="preserve"> og når?</w:t>
            </w:r>
          </w:p>
          <w:p w14:paraId="788B70A4" w14:textId="77777777" w:rsidR="00224822" w:rsidRPr="00E06649" w:rsidRDefault="00224822" w:rsidP="00BD7CA9">
            <w:pPr>
              <w:rPr>
                <w:lang w:eastAsia="en-US"/>
              </w:rPr>
            </w:pPr>
          </w:p>
          <w:p w14:paraId="186D340C" w14:textId="77777777" w:rsidR="00224822" w:rsidRPr="00E06649" w:rsidRDefault="00224822" w:rsidP="00BD7CA9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30727C90" w14:textId="77777777" w:rsidR="00224822" w:rsidRPr="00E06649" w:rsidRDefault="00224822" w:rsidP="00BD7CA9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 xml:space="preserve">Tiltaksplan </w:t>
            </w:r>
            <w:r w:rsidRPr="00E06649">
              <w:rPr>
                <w:sz w:val="16"/>
                <w:szCs w:val="16"/>
                <w:lang w:eastAsia="en-US"/>
              </w:rPr>
              <w:t>(jf. BTI handlingsveileder)</w:t>
            </w:r>
          </w:p>
          <w:p w14:paraId="33216FBD" w14:textId="77777777" w:rsidR="00224822" w:rsidRPr="00E06649" w:rsidRDefault="00224822" w:rsidP="00BD7CA9">
            <w:pPr>
              <w:rPr>
                <w:lang w:eastAsia="en-US"/>
              </w:rPr>
            </w:pPr>
          </w:p>
          <w:p w14:paraId="24C86DD1" w14:textId="4EE1A2B2" w:rsidR="00224822" w:rsidRPr="00E06649" w:rsidRDefault="00000000" w:rsidP="00BD7CA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2415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822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24822" w:rsidRPr="00E06649">
              <w:rPr>
                <w:lang w:eastAsia="en-US"/>
              </w:rPr>
              <w:t xml:space="preserve"> Utarbeid</w:t>
            </w:r>
            <w:r w:rsidR="00233DFB">
              <w:rPr>
                <w:lang w:eastAsia="en-US"/>
              </w:rPr>
              <w:t>d</w:t>
            </w:r>
            <w:r w:rsidR="00224822" w:rsidRPr="00E06649">
              <w:rPr>
                <w:lang w:eastAsia="en-US"/>
              </w:rPr>
              <w:t xml:space="preserve">  </w:t>
            </w:r>
            <w:sdt>
              <w:sdtPr>
                <w:rPr>
                  <w:lang w:eastAsia="en-US"/>
                </w:rPr>
                <w:id w:val="-106587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822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24822" w:rsidRPr="00E06649">
              <w:rPr>
                <w:lang w:eastAsia="en-US"/>
              </w:rPr>
              <w:t xml:space="preserve"> Evaluert</w:t>
            </w:r>
          </w:p>
        </w:tc>
      </w:tr>
    </w:tbl>
    <w:p w14:paraId="3782FDF1" w14:textId="77777777" w:rsidR="00094684" w:rsidRPr="00E06649" w:rsidRDefault="00094684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6BED" w:rsidRPr="00E06649" w14:paraId="2FADC551" w14:textId="77777777" w:rsidTr="7564D382">
        <w:tc>
          <w:tcPr>
            <w:tcW w:w="9571" w:type="dxa"/>
            <w:gridSpan w:val="3"/>
            <w:shd w:val="clear" w:color="auto" w:fill="D9D9D9" w:themeFill="background1" w:themeFillShade="D9"/>
          </w:tcPr>
          <w:p w14:paraId="507EE897" w14:textId="0DA6CFB7" w:rsidR="00AF6BED" w:rsidRPr="00E06649" w:rsidRDefault="00233DFB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Tilvising</w:t>
            </w:r>
            <w:r w:rsidR="00AF6BED" w:rsidRPr="00E06649">
              <w:rPr>
                <w:b/>
                <w:sz w:val="24"/>
                <w:szCs w:val="24"/>
                <w:lang w:eastAsia="en-US"/>
              </w:rPr>
              <w:t xml:space="preserve"> gjeld</w:t>
            </w:r>
          </w:p>
        </w:tc>
      </w:tr>
      <w:tr w:rsidR="00AF6BED" w:rsidRPr="00E06649" w14:paraId="092B1186" w14:textId="77777777" w:rsidTr="7564D382">
        <w:tc>
          <w:tcPr>
            <w:tcW w:w="3190" w:type="dxa"/>
          </w:tcPr>
          <w:p w14:paraId="387793CF" w14:textId="0A373458" w:rsidR="00AF6BED" w:rsidRPr="00E06649" w:rsidRDefault="00AF6BED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 xml:space="preserve">Fødselsnummer 11 </w:t>
            </w:r>
            <w:r w:rsidR="00233DFB" w:rsidRPr="00E06649">
              <w:rPr>
                <w:lang w:eastAsia="en-US"/>
              </w:rPr>
              <w:t>siffer</w:t>
            </w:r>
            <w:r w:rsidRPr="00E06649">
              <w:rPr>
                <w:lang w:eastAsia="en-US"/>
              </w:rPr>
              <w:t>:</w:t>
            </w:r>
          </w:p>
          <w:p w14:paraId="5E6E4ECE" w14:textId="77777777" w:rsidR="00AF6BED" w:rsidRPr="00E06649" w:rsidRDefault="00AF6BED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48D2102C" w14:textId="56197540" w:rsidR="00AF6BED" w:rsidRPr="00E06649" w:rsidRDefault="00233DFB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Fornamn</w:t>
            </w:r>
            <w:r w:rsidR="00AF6BED" w:rsidRPr="00E06649">
              <w:rPr>
                <w:lang w:eastAsia="en-US"/>
              </w:rPr>
              <w:t xml:space="preserve">, </w:t>
            </w:r>
            <w:r w:rsidRPr="00E06649">
              <w:rPr>
                <w:lang w:eastAsia="en-US"/>
              </w:rPr>
              <w:t>mellomnamn</w:t>
            </w:r>
            <w:r w:rsidR="00AF6BED" w:rsidRPr="00E06649">
              <w:rPr>
                <w:lang w:eastAsia="en-US"/>
              </w:rPr>
              <w:t>:</w:t>
            </w:r>
          </w:p>
        </w:tc>
        <w:tc>
          <w:tcPr>
            <w:tcW w:w="3191" w:type="dxa"/>
          </w:tcPr>
          <w:p w14:paraId="3DC351EF" w14:textId="7666D904" w:rsidR="00AF6BED" w:rsidRPr="00E06649" w:rsidRDefault="00233DFB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Etternamn</w:t>
            </w:r>
            <w:r w:rsidR="00AF6BED" w:rsidRPr="00E06649">
              <w:rPr>
                <w:lang w:eastAsia="en-US"/>
              </w:rPr>
              <w:t>:</w:t>
            </w:r>
          </w:p>
        </w:tc>
      </w:tr>
      <w:tr w:rsidR="00AF6BED" w:rsidRPr="00E06649" w14:paraId="0E6C5290" w14:textId="77777777" w:rsidTr="7564D382">
        <w:tc>
          <w:tcPr>
            <w:tcW w:w="3190" w:type="dxa"/>
          </w:tcPr>
          <w:p w14:paraId="544BF109" w14:textId="77777777" w:rsidR="00AF6BED" w:rsidRPr="00E06649" w:rsidRDefault="00AF6BED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Adresse:</w:t>
            </w:r>
          </w:p>
          <w:p w14:paraId="006AB852" w14:textId="77777777" w:rsidR="00AF6BED" w:rsidRPr="00E06649" w:rsidRDefault="00AF6BED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192DD14C" w14:textId="77777777" w:rsidR="00AF6BED" w:rsidRPr="00E06649" w:rsidRDefault="00AF6BED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0DC30A3C" w14:textId="40714CD1" w:rsidR="00AF6BED" w:rsidRPr="00E06649" w:rsidRDefault="00233DFB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Poststad</w:t>
            </w:r>
            <w:r w:rsidR="00AF6BED" w:rsidRPr="00E06649">
              <w:rPr>
                <w:lang w:eastAsia="en-US"/>
              </w:rPr>
              <w:t>:</w:t>
            </w:r>
          </w:p>
        </w:tc>
      </w:tr>
      <w:tr w:rsidR="005665F0" w:rsidRPr="00E06649" w14:paraId="590EE6C6" w14:textId="77777777" w:rsidTr="00D474D8">
        <w:tc>
          <w:tcPr>
            <w:tcW w:w="6380" w:type="dxa"/>
            <w:gridSpan w:val="2"/>
          </w:tcPr>
          <w:p w14:paraId="2DC1BB7D" w14:textId="5287ED7A" w:rsidR="006E1252" w:rsidRPr="00E06649" w:rsidRDefault="006E1252" w:rsidP="006E1252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 xml:space="preserve">Morsmål/ </w:t>
            </w:r>
            <w:r w:rsidR="00233DFB">
              <w:rPr>
                <w:lang w:eastAsia="en-US"/>
              </w:rPr>
              <w:t>kva</w:t>
            </w:r>
            <w:r w:rsidRPr="00E06649">
              <w:rPr>
                <w:lang w:eastAsia="en-US"/>
              </w:rPr>
              <w:t xml:space="preserve"> språk </w:t>
            </w:r>
            <w:r w:rsidR="00802DAE">
              <w:rPr>
                <w:lang w:eastAsia="en-US"/>
              </w:rPr>
              <w:t>blir nytta heime</w:t>
            </w:r>
            <w:r w:rsidRPr="00E06649">
              <w:rPr>
                <w:lang w:eastAsia="en-US"/>
              </w:rPr>
              <w:t>?</w:t>
            </w:r>
          </w:p>
          <w:p w14:paraId="4AB69214" w14:textId="153F0579" w:rsidR="005665F0" w:rsidRPr="00E06649" w:rsidRDefault="005665F0" w:rsidP="00AF6BED">
            <w:pPr>
              <w:rPr>
                <w:lang w:eastAsia="en-US"/>
              </w:rPr>
            </w:pPr>
          </w:p>
        </w:tc>
        <w:tc>
          <w:tcPr>
            <w:tcW w:w="0" w:type="auto"/>
          </w:tcPr>
          <w:p w14:paraId="00AAD397" w14:textId="2BB7C9AB" w:rsidR="005665F0" w:rsidRPr="00E06649" w:rsidRDefault="005665F0" w:rsidP="7564D382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Eventuell b</w:t>
            </w:r>
            <w:r w:rsidR="00802DAE">
              <w:rPr>
                <w:lang w:eastAsia="en-US"/>
              </w:rPr>
              <w:t>u</w:t>
            </w:r>
            <w:r w:rsidRPr="00E06649">
              <w:rPr>
                <w:lang w:eastAsia="en-US"/>
              </w:rPr>
              <w:t>tid i Nor</w:t>
            </w:r>
            <w:r w:rsidR="00F53C70">
              <w:rPr>
                <w:lang w:eastAsia="en-US"/>
              </w:rPr>
              <w:t>eg</w:t>
            </w:r>
            <w:r w:rsidRPr="00E06649">
              <w:rPr>
                <w:lang w:eastAsia="en-US"/>
              </w:rPr>
              <w:t>:</w:t>
            </w:r>
          </w:p>
        </w:tc>
      </w:tr>
    </w:tbl>
    <w:p w14:paraId="2BB82E25" w14:textId="77777777" w:rsidR="00AF6BED" w:rsidRPr="00E06649" w:rsidRDefault="00AF6BED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2A51" w:rsidRPr="00E06649" w14:paraId="49C11D10" w14:textId="77777777" w:rsidTr="008D2A51">
        <w:tc>
          <w:tcPr>
            <w:tcW w:w="9571" w:type="dxa"/>
            <w:gridSpan w:val="3"/>
            <w:shd w:val="clear" w:color="auto" w:fill="D9D9D9" w:themeFill="background1" w:themeFillShade="D9"/>
          </w:tcPr>
          <w:p w14:paraId="53CF10B7" w14:textId="48A78DA1" w:rsidR="008D2A51" w:rsidRPr="00E06649" w:rsidRDefault="00802DAE" w:rsidP="00AF6BED">
            <w:pPr>
              <w:rPr>
                <w:b/>
                <w:sz w:val="24"/>
                <w:szCs w:val="24"/>
                <w:lang w:eastAsia="en-US"/>
              </w:rPr>
            </w:pPr>
            <w:r w:rsidRPr="00E06649">
              <w:rPr>
                <w:b/>
                <w:sz w:val="24"/>
                <w:szCs w:val="24"/>
                <w:lang w:eastAsia="en-US"/>
              </w:rPr>
              <w:t>Opplysningar</w:t>
            </w:r>
            <w:r w:rsidR="008D2A51" w:rsidRPr="00E06649">
              <w:rPr>
                <w:b/>
                <w:sz w:val="24"/>
                <w:szCs w:val="24"/>
                <w:lang w:eastAsia="en-US"/>
              </w:rPr>
              <w:t xml:space="preserve"> om de</w:t>
            </w:r>
            <w:r>
              <w:rPr>
                <w:b/>
                <w:sz w:val="24"/>
                <w:szCs w:val="24"/>
                <w:lang w:eastAsia="en-US"/>
              </w:rPr>
              <w:t>i</w:t>
            </w:r>
            <w:r w:rsidR="008D2A51" w:rsidRPr="00E06649">
              <w:rPr>
                <w:b/>
                <w:sz w:val="24"/>
                <w:szCs w:val="24"/>
                <w:lang w:eastAsia="en-US"/>
              </w:rPr>
              <w:t xml:space="preserve"> som har den </w:t>
            </w:r>
            <w:r w:rsidRPr="00E06649">
              <w:rPr>
                <w:b/>
                <w:sz w:val="24"/>
                <w:szCs w:val="24"/>
                <w:lang w:eastAsia="en-US"/>
              </w:rPr>
              <w:t>daglege</w:t>
            </w:r>
            <w:r w:rsidR="008D2A51" w:rsidRPr="00E06649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E06649">
              <w:rPr>
                <w:b/>
                <w:sz w:val="24"/>
                <w:szCs w:val="24"/>
                <w:lang w:eastAsia="en-US"/>
              </w:rPr>
              <w:t>omsorga</w:t>
            </w:r>
            <w:r w:rsidR="008D2A51" w:rsidRPr="00E06649">
              <w:rPr>
                <w:b/>
                <w:sz w:val="24"/>
                <w:szCs w:val="24"/>
                <w:lang w:eastAsia="en-US"/>
              </w:rPr>
              <w:t xml:space="preserve"> for </w:t>
            </w:r>
            <w:r w:rsidR="00516D0E" w:rsidRPr="00E06649">
              <w:rPr>
                <w:b/>
                <w:sz w:val="24"/>
                <w:szCs w:val="24"/>
                <w:lang w:eastAsia="en-US"/>
              </w:rPr>
              <w:t>barnet</w:t>
            </w:r>
          </w:p>
        </w:tc>
      </w:tr>
      <w:tr w:rsidR="008D2A51" w:rsidRPr="00E06649" w14:paraId="51D8D76A" w14:textId="77777777" w:rsidTr="008D2A51">
        <w:tc>
          <w:tcPr>
            <w:tcW w:w="9571" w:type="dxa"/>
            <w:gridSpan w:val="3"/>
            <w:shd w:val="clear" w:color="auto" w:fill="F2F2F2" w:themeFill="background1" w:themeFillShade="F2"/>
          </w:tcPr>
          <w:p w14:paraId="1084CDD3" w14:textId="07951B9A" w:rsidR="008D2A51" w:rsidRPr="00E06649" w:rsidRDefault="00802DAE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Personopplysningar</w:t>
            </w:r>
            <w:r w:rsidR="008D2A51" w:rsidRPr="00E06649">
              <w:rPr>
                <w:lang w:eastAsia="en-US"/>
              </w:rPr>
              <w:t xml:space="preserve"> om </w:t>
            </w:r>
            <w:r w:rsidRPr="00E06649">
              <w:rPr>
                <w:lang w:eastAsia="en-US"/>
              </w:rPr>
              <w:t>f</w:t>
            </w:r>
            <w:r>
              <w:rPr>
                <w:lang w:eastAsia="en-US"/>
              </w:rPr>
              <w:t>ø</w:t>
            </w:r>
            <w:r w:rsidRPr="00E06649">
              <w:rPr>
                <w:lang w:eastAsia="en-US"/>
              </w:rPr>
              <w:t>resett</w:t>
            </w:r>
            <w:r w:rsidR="008D2A51" w:rsidRPr="00E06649">
              <w:rPr>
                <w:lang w:eastAsia="en-US"/>
              </w:rPr>
              <w:t xml:space="preserve"> 1</w:t>
            </w:r>
          </w:p>
        </w:tc>
      </w:tr>
      <w:tr w:rsidR="008D2A51" w:rsidRPr="00E06649" w14:paraId="66F88D3E" w14:textId="77777777" w:rsidTr="008D2A51">
        <w:tc>
          <w:tcPr>
            <w:tcW w:w="3190" w:type="dxa"/>
          </w:tcPr>
          <w:p w14:paraId="06CCED74" w14:textId="50A45F23" w:rsidR="008D2A51" w:rsidRPr="00E06649" w:rsidRDefault="008D2A51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 xml:space="preserve">Fødselsnummer 11 </w:t>
            </w:r>
            <w:r w:rsidR="00802DAE" w:rsidRPr="00E06649">
              <w:rPr>
                <w:lang w:eastAsia="en-US"/>
              </w:rPr>
              <w:t>siffer</w:t>
            </w:r>
            <w:r w:rsidRPr="00E06649">
              <w:rPr>
                <w:lang w:eastAsia="en-US"/>
              </w:rPr>
              <w:t>:</w:t>
            </w:r>
          </w:p>
          <w:p w14:paraId="7EBE3CD9" w14:textId="77777777" w:rsidR="008D2A51" w:rsidRPr="00E06649" w:rsidRDefault="008D2A51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63315C7F" w14:textId="07FA89A7" w:rsidR="008D2A51" w:rsidRPr="00E06649" w:rsidRDefault="00802DAE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Fornamn</w:t>
            </w:r>
            <w:r w:rsidR="008D2A51" w:rsidRPr="00E06649">
              <w:rPr>
                <w:lang w:eastAsia="en-US"/>
              </w:rPr>
              <w:t xml:space="preserve">, </w:t>
            </w:r>
            <w:r w:rsidRPr="00E06649">
              <w:rPr>
                <w:lang w:eastAsia="en-US"/>
              </w:rPr>
              <w:t>mellomnamn</w:t>
            </w:r>
            <w:r w:rsidR="008D2A51" w:rsidRPr="00E06649">
              <w:rPr>
                <w:lang w:eastAsia="en-US"/>
              </w:rPr>
              <w:t>:</w:t>
            </w:r>
          </w:p>
          <w:p w14:paraId="77B66427" w14:textId="77777777" w:rsidR="008D2A51" w:rsidRPr="00E06649" w:rsidRDefault="008D2A51" w:rsidP="00AF6BED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2B2D1B37" w14:textId="05D8621D" w:rsidR="008D2A51" w:rsidRPr="00E06649" w:rsidRDefault="00802DAE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Etternamn</w:t>
            </w:r>
            <w:r w:rsidR="008D2A51" w:rsidRPr="00E06649">
              <w:rPr>
                <w:lang w:eastAsia="en-US"/>
              </w:rPr>
              <w:t>:</w:t>
            </w:r>
          </w:p>
          <w:p w14:paraId="7C79C7F2" w14:textId="77777777" w:rsidR="008D2A51" w:rsidRPr="00E06649" w:rsidRDefault="008D2A51" w:rsidP="00AF6BED">
            <w:pPr>
              <w:rPr>
                <w:lang w:eastAsia="en-US"/>
              </w:rPr>
            </w:pPr>
          </w:p>
        </w:tc>
      </w:tr>
      <w:tr w:rsidR="008D2A51" w:rsidRPr="00E06649" w14:paraId="1A3BA1DC" w14:textId="77777777" w:rsidTr="008D2A51">
        <w:tc>
          <w:tcPr>
            <w:tcW w:w="3190" w:type="dxa"/>
          </w:tcPr>
          <w:p w14:paraId="684F66F3" w14:textId="77777777" w:rsidR="008D2A51" w:rsidRPr="00E06649" w:rsidRDefault="008D2A51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Adresse:</w:t>
            </w:r>
          </w:p>
        </w:tc>
        <w:tc>
          <w:tcPr>
            <w:tcW w:w="3190" w:type="dxa"/>
          </w:tcPr>
          <w:p w14:paraId="492D79E7" w14:textId="77777777" w:rsidR="008D2A51" w:rsidRPr="00E06649" w:rsidRDefault="008D2A51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70AA75E5" w14:textId="6DA74E5D" w:rsidR="008D2A51" w:rsidRPr="00E06649" w:rsidRDefault="00802DAE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Poststad</w:t>
            </w:r>
            <w:r w:rsidR="008D2A51" w:rsidRPr="00E06649">
              <w:rPr>
                <w:lang w:eastAsia="en-US"/>
              </w:rPr>
              <w:t>:</w:t>
            </w:r>
          </w:p>
          <w:p w14:paraId="5679D05F" w14:textId="77777777" w:rsidR="008D2A51" w:rsidRPr="00E06649" w:rsidRDefault="008D2A51" w:rsidP="00AF6BED">
            <w:pPr>
              <w:rPr>
                <w:lang w:eastAsia="en-US"/>
              </w:rPr>
            </w:pPr>
          </w:p>
        </w:tc>
      </w:tr>
      <w:tr w:rsidR="004F67BD" w:rsidRPr="00E06649" w14:paraId="563CA9B3" w14:textId="77777777" w:rsidTr="004D1100">
        <w:tc>
          <w:tcPr>
            <w:tcW w:w="9571" w:type="dxa"/>
            <w:gridSpan w:val="3"/>
          </w:tcPr>
          <w:p w14:paraId="508EA689" w14:textId="359D267E" w:rsidR="004F67BD" w:rsidRPr="00E06649" w:rsidRDefault="004F67BD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Mobil h</w:t>
            </w:r>
            <w:r w:rsidR="00802DAE">
              <w:rPr>
                <w:lang w:eastAsia="en-US"/>
              </w:rPr>
              <w:t>ei</w:t>
            </w:r>
            <w:r w:rsidRPr="00E06649">
              <w:rPr>
                <w:lang w:eastAsia="en-US"/>
              </w:rPr>
              <w:t>m:</w:t>
            </w:r>
          </w:p>
          <w:p w14:paraId="6585B9FA" w14:textId="02E53ED4" w:rsidR="004F67BD" w:rsidRPr="00E06649" w:rsidRDefault="004F67BD" w:rsidP="00AF6BED">
            <w:pPr>
              <w:rPr>
                <w:lang w:eastAsia="en-US"/>
              </w:rPr>
            </w:pPr>
          </w:p>
        </w:tc>
      </w:tr>
      <w:tr w:rsidR="008D2A51" w:rsidRPr="00E06649" w14:paraId="59D306B1" w14:textId="77777777" w:rsidTr="008D2A51">
        <w:tc>
          <w:tcPr>
            <w:tcW w:w="3190" w:type="dxa"/>
          </w:tcPr>
          <w:p w14:paraId="70472352" w14:textId="77777777" w:rsidR="008D2A51" w:rsidRPr="00E06649" w:rsidRDefault="008D2A51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Har foreldreansvar:</w:t>
            </w:r>
          </w:p>
          <w:p w14:paraId="7423052F" w14:textId="77777777" w:rsidR="008D2A51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571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E06649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93140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E06649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7E8ADAC6" w14:textId="77777777" w:rsidR="008D2A51" w:rsidRPr="00AD315A" w:rsidRDefault="008D2A51" w:rsidP="00AF6BED">
            <w:pPr>
              <w:rPr>
                <w:lang w:val="nb-NO" w:eastAsia="en-US"/>
              </w:rPr>
            </w:pPr>
            <w:r w:rsidRPr="00AD315A">
              <w:rPr>
                <w:lang w:val="nb-NO" w:eastAsia="en-US"/>
              </w:rPr>
              <w:t>Behov for tolk:</w:t>
            </w:r>
          </w:p>
          <w:p w14:paraId="2FF7E421" w14:textId="77777777" w:rsidR="008D2A51" w:rsidRPr="00AD315A" w:rsidRDefault="00000000" w:rsidP="00AF6BED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13786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AD315A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AD315A">
              <w:rPr>
                <w:lang w:val="nb-NO" w:eastAsia="en-US"/>
              </w:rPr>
              <w:t xml:space="preserve"> Ja  </w:t>
            </w:r>
            <w:sdt>
              <w:sdtPr>
                <w:rPr>
                  <w:lang w:val="nb-NO" w:eastAsia="en-US"/>
                </w:rPr>
                <w:id w:val="2070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AD315A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AD315A">
              <w:rPr>
                <w:lang w:val="nb-NO" w:eastAsia="en-US"/>
              </w:rPr>
              <w:t xml:space="preserve"> Nei</w:t>
            </w:r>
          </w:p>
        </w:tc>
        <w:tc>
          <w:tcPr>
            <w:tcW w:w="3191" w:type="dxa"/>
          </w:tcPr>
          <w:p w14:paraId="53F785C0" w14:textId="07F6412A" w:rsidR="008D2A51" w:rsidRPr="00E06649" w:rsidRDefault="00802DAE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Kva</w:t>
            </w:r>
            <w:r w:rsidR="008D2A51" w:rsidRPr="00E06649">
              <w:rPr>
                <w:lang w:eastAsia="en-US"/>
              </w:rPr>
              <w:t xml:space="preserve"> språk:</w:t>
            </w:r>
          </w:p>
        </w:tc>
      </w:tr>
      <w:tr w:rsidR="008D2A51" w:rsidRPr="00E06649" w14:paraId="1EDFF42E" w14:textId="77777777" w:rsidTr="008D2A51">
        <w:tc>
          <w:tcPr>
            <w:tcW w:w="9571" w:type="dxa"/>
            <w:gridSpan w:val="3"/>
            <w:shd w:val="clear" w:color="auto" w:fill="F2F2F2" w:themeFill="background1" w:themeFillShade="F2"/>
          </w:tcPr>
          <w:p w14:paraId="0FB49C61" w14:textId="7E05616F" w:rsidR="008D2A51" w:rsidRPr="00E06649" w:rsidRDefault="00802DAE" w:rsidP="008D2A51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Personopplysningar</w:t>
            </w:r>
            <w:r w:rsidR="008D2A51" w:rsidRPr="00E06649">
              <w:rPr>
                <w:lang w:eastAsia="en-US"/>
              </w:rPr>
              <w:t xml:space="preserve"> om f</w:t>
            </w:r>
            <w:r w:rsidR="00544857">
              <w:rPr>
                <w:lang w:eastAsia="en-US"/>
              </w:rPr>
              <w:t>ø</w:t>
            </w:r>
            <w:r w:rsidR="008D2A51" w:rsidRPr="00E06649">
              <w:rPr>
                <w:lang w:eastAsia="en-US"/>
              </w:rPr>
              <w:t>res</w:t>
            </w:r>
            <w:r w:rsidR="00544857">
              <w:rPr>
                <w:lang w:eastAsia="en-US"/>
              </w:rPr>
              <w:t>e</w:t>
            </w:r>
            <w:r w:rsidR="008D2A51" w:rsidRPr="00E06649">
              <w:rPr>
                <w:lang w:eastAsia="en-US"/>
              </w:rPr>
              <w:t>tt 2</w:t>
            </w:r>
          </w:p>
        </w:tc>
      </w:tr>
      <w:tr w:rsidR="008D2A51" w:rsidRPr="00E06649" w14:paraId="054966DC" w14:textId="77777777" w:rsidTr="008D2A51">
        <w:tc>
          <w:tcPr>
            <w:tcW w:w="3190" w:type="dxa"/>
          </w:tcPr>
          <w:p w14:paraId="10A7525E" w14:textId="780E0624" w:rsidR="008D2A51" w:rsidRPr="00E06649" w:rsidRDefault="008D2A51" w:rsidP="008D2A51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 xml:space="preserve">Fødselsnummer 11 </w:t>
            </w:r>
            <w:r w:rsidR="00544857" w:rsidRPr="00E06649">
              <w:rPr>
                <w:lang w:eastAsia="en-US"/>
              </w:rPr>
              <w:t>siffer</w:t>
            </w:r>
            <w:r w:rsidRPr="00E06649">
              <w:rPr>
                <w:lang w:eastAsia="en-US"/>
              </w:rPr>
              <w:t>:</w:t>
            </w:r>
          </w:p>
          <w:p w14:paraId="7E0FA8D3" w14:textId="77777777" w:rsidR="008D2A51" w:rsidRPr="00E06649" w:rsidRDefault="008D2A51" w:rsidP="008D2A51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39CCAE33" w14:textId="425A570F" w:rsidR="008D2A51" w:rsidRPr="00E06649" w:rsidRDefault="00544857" w:rsidP="008D2A51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F</w:t>
            </w:r>
            <w:r>
              <w:rPr>
                <w:lang w:eastAsia="en-US"/>
              </w:rPr>
              <w:t>ø</w:t>
            </w:r>
            <w:r w:rsidRPr="00E06649">
              <w:rPr>
                <w:lang w:eastAsia="en-US"/>
              </w:rPr>
              <w:t>r</w:t>
            </w:r>
            <w:r>
              <w:rPr>
                <w:lang w:eastAsia="en-US"/>
              </w:rPr>
              <w:t>e</w:t>
            </w:r>
            <w:r w:rsidRPr="00E06649">
              <w:rPr>
                <w:lang w:eastAsia="en-US"/>
              </w:rPr>
              <w:t>namn</w:t>
            </w:r>
            <w:r w:rsidR="008D2A51" w:rsidRPr="00E06649">
              <w:rPr>
                <w:lang w:eastAsia="en-US"/>
              </w:rPr>
              <w:t xml:space="preserve">, </w:t>
            </w:r>
            <w:r w:rsidRPr="00E06649">
              <w:rPr>
                <w:lang w:eastAsia="en-US"/>
              </w:rPr>
              <w:t>mellomnamn</w:t>
            </w:r>
            <w:r w:rsidR="008D2A51" w:rsidRPr="00E06649">
              <w:rPr>
                <w:lang w:eastAsia="en-US"/>
              </w:rPr>
              <w:t>:</w:t>
            </w:r>
          </w:p>
          <w:p w14:paraId="7C43A4A1" w14:textId="77777777" w:rsidR="008D2A51" w:rsidRPr="00E06649" w:rsidRDefault="008D2A51" w:rsidP="008D2A51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4A0FA6FA" w14:textId="5F34666B" w:rsidR="008D2A51" w:rsidRPr="00E06649" w:rsidRDefault="00544857" w:rsidP="008D2A51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Etternamn</w:t>
            </w:r>
            <w:r w:rsidR="008D2A51" w:rsidRPr="00E06649">
              <w:rPr>
                <w:lang w:eastAsia="en-US"/>
              </w:rPr>
              <w:t>:</w:t>
            </w:r>
          </w:p>
          <w:p w14:paraId="5585B3A3" w14:textId="77777777" w:rsidR="008D2A51" w:rsidRPr="00E06649" w:rsidRDefault="008D2A51" w:rsidP="008D2A51">
            <w:pPr>
              <w:rPr>
                <w:lang w:eastAsia="en-US"/>
              </w:rPr>
            </w:pPr>
          </w:p>
        </w:tc>
      </w:tr>
      <w:tr w:rsidR="008D2A51" w:rsidRPr="00E06649" w14:paraId="4F480226" w14:textId="77777777" w:rsidTr="008D2A51">
        <w:tc>
          <w:tcPr>
            <w:tcW w:w="3190" w:type="dxa"/>
          </w:tcPr>
          <w:p w14:paraId="6BFBB5F3" w14:textId="77777777" w:rsidR="008D2A51" w:rsidRPr="00E06649" w:rsidRDefault="008D2A51" w:rsidP="008D2A51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Adresse:</w:t>
            </w:r>
          </w:p>
        </w:tc>
        <w:tc>
          <w:tcPr>
            <w:tcW w:w="3190" w:type="dxa"/>
          </w:tcPr>
          <w:p w14:paraId="328015AD" w14:textId="77777777" w:rsidR="008D2A51" w:rsidRPr="00E06649" w:rsidRDefault="008D2A51" w:rsidP="008D2A51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76CC64FC" w14:textId="4A5BE87E" w:rsidR="008D2A51" w:rsidRPr="00E06649" w:rsidRDefault="00544857" w:rsidP="008D2A51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Poststad</w:t>
            </w:r>
            <w:r w:rsidR="008D2A51" w:rsidRPr="00E06649">
              <w:rPr>
                <w:lang w:eastAsia="en-US"/>
              </w:rPr>
              <w:t>:</w:t>
            </w:r>
          </w:p>
          <w:p w14:paraId="1A4B2145" w14:textId="77777777" w:rsidR="008D2A51" w:rsidRPr="00E06649" w:rsidRDefault="008D2A51" w:rsidP="008D2A51">
            <w:pPr>
              <w:rPr>
                <w:lang w:eastAsia="en-US"/>
              </w:rPr>
            </w:pPr>
          </w:p>
        </w:tc>
      </w:tr>
      <w:tr w:rsidR="00777C3A" w:rsidRPr="00E06649" w14:paraId="374C3380" w14:textId="77777777" w:rsidTr="00FC0BED">
        <w:tc>
          <w:tcPr>
            <w:tcW w:w="9571" w:type="dxa"/>
            <w:gridSpan w:val="3"/>
          </w:tcPr>
          <w:p w14:paraId="44DD8A5A" w14:textId="6D60F79D" w:rsidR="00777C3A" w:rsidRPr="00E06649" w:rsidRDefault="00777C3A" w:rsidP="008D2A51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Mobil h</w:t>
            </w:r>
            <w:r w:rsidR="00544857">
              <w:rPr>
                <w:lang w:eastAsia="en-US"/>
              </w:rPr>
              <w:t>eim</w:t>
            </w:r>
            <w:r w:rsidRPr="00E06649">
              <w:rPr>
                <w:lang w:eastAsia="en-US"/>
              </w:rPr>
              <w:t>:</w:t>
            </w:r>
          </w:p>
          <w:p w14:paraId="36CED19D" w14:textId="533EEFC1" w:rsidR="00777C3A" w:rsidRPr="00E06649" w:rsidRDefault="00777C3A" w:rsidP="008D2A51">
            <w:pPr>
              <w:rPr>
                <w:lang w:eastAsia="en-US"/>
              </w:rPr>
            </w:pPr>
          </w:p>
        </w:tc>
      </w:tr>
      <w:tr w:rsidR="008D2A51" w:rsidRPr="00E06649" w14:paraId="20C01FEB" w14:textId="77777777" w:rsidTr="008D2A51">
        <w:tc>
          <w:tcPr>
            <w:tcW w:w="3190" w:type="dxa"/>
          </w:tcPr>
          <w:p w14:paraId="01608993" w14:textId="77777777" w:rsidR="008D2A51" w:rsidRPr="00E06649" w:rsidRDefault="008D2A51" w:rsidP="008D2A51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Har foreldreansvar:</w:t>
            </w:r>
          </w:p>
          <w:p w14:paraId="6F8A783C" w14:textId="77777777" w:rsidR="008D2A51" w:rsidRPr="00E06649" w:rsidRDefault="00000000" w:rsidP="008D2A51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05346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E06649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210985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E06649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2E33799B" w14:textId="77777777" w:rsidR="008D2A51" w:rsidRPr="00AD315A" w:rsidRDefault="008D2A51" w:rsidP="008D2A51">
            <w:pPr>
              <w:rPr>
                <w:lang w:val="nb-NO" w:eastAsia="en-US"/>
              </w:rPr>
            </w:pPr>
            <w:r w:rsidRPr="00AD315A">
              <w:rPr>
                <w:lang w:val="nb-NO" w:eastAsia="en-US"/>
              </w:rPr>
              <w:t>Behov for tolk:</w:t>
            </w:r>
          </w:p>
          <w:p w14:paraId="07CCEC3B" w14:textId="77777777" w:rsidR="008D2A51" w:rsidRPr="00AD315A" w:rsidRDefault="00000000" w:rsidP="008D2A51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-178826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AD315A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AD315A">
              <w:rPr>
                <w:lang w:val="nb-NO" w:eastAsia="en-US"/>
              </w:rPr>
              <w:t xml:space="preserve"> Ja  </w:t>
            </w:r>
            <w:sdt>
              <w:sdtPr>
                <w:rPr>
                  <w:lang w:val="nb-NO" w:eastAsia="en-US"/>
                </w:rPr>
                <w:id w:val="161232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AD315A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AD315A">
              <w:rPr>
                <w:lang w:val="nb-NO" w:eastAsia="en-US"/>
              </w:rPr>
              <w:t xml:space="preserve"> Nei</w:t>
            </w:r>
          </w:p>
        </w:tc>
        <w:tc>
          <w:tcPr>
            <w:tcW w:w="3191" w:type="dxa"/>
          </w:tcPr>
          <w:p w14:paraId="5B8F3A65" w14:textId="58A398AE" w:rsidR="008D2A51" w:rsidRPr="00E06649" w:rsidRDefault="00544857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Kva</w:t>
            </w:r>
            <w:r w:rsidR="008D2A51" w:rsidRPr="00E06649">
              <w:rPr>
                <w:lang w:eastAsia="en-US"/>
              </w:rPr>
              <w:t xml:space="preserve"> språk:</w:t>
            </w:r>
          </w:p>
        </w:tc>
      </w:tr>
    </w:tbl>
    <w:p w14:paraId="05952B14" w14:textId="77777777" w:rsidR="00AF6BED" w:rsidRPr="00E06649" w:rsidRDefault="00AF6BED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D2A51" w:rsidRPr="00E06649" w14:paraId="5C88734C" w14:textId="77777777" w:rsidTr="002337D2">
        <w:tc>
          <w:tcPr>
            <w:tcW w:w="9571" w:type="dxa"/>
            <w:gridSpan w:val="2"/>
            <w:shd w:val="clear" w:color="auto" w:fill="D9D9D9" w:themeFill="background1" w:themeFillShade="D9"/>
          </w:tcPr>
          <w:p w14:paraId="46A2544A" w14:textId="77777777" w:rsidR="008D2A51" w:rsidRPr="00E06649" w:rsidRDefault="008D2A51" w:rsidP="00AF6BED">
            <w:pPr>
              <w:rPr>
                <w:b/>
                <w:sz w:val="24"/>
                <w:szCs w:val="24"/>
                <w:lang w:eastAsia="en-US"/>
              </w:rPr>
            </w:pPr>
            <w:r w:rsidRPr="00E06649">
              <w:rPr>
                <w:b/>
                <w:sz w:val="24"/>
                <w:szCs w:val="24"/>
                <w:lang w:eastAsia="en-US"/>
              </w:rPr>
              <w:t>Omsorgssituasjon</w:t>
            </w:r>
          </w:p>
        </w:tc>
      </w:tr>
      <w:tr w:rsidR="008D2A51" w:rsidRPr="00E06649" w14:paraId="7F90BC6C" w14:textId="77777777" w:rsidTr="008D2A51">
        <w:tc>
          <w:tcPr>
            <w:tcW w:w="4785" w:type="dxa"/>
          </w:tcPr>
          <w:p w14:paraId="79BC1155" w14:textId="3346C21B" w:rsidR="008D2A51" w:rsidRPr="00AD315A" w:rsidRDefault="00000000" w:rsidP="00AF6BED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150539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AD315A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AD315A">
              <w:rPr>
                <w:lang w:val="nb-NO" w:eastAsia="en-US"/>
              </w:rPr>
              <w:t xml:space="preserve"> B</w:t>
            </w:r>
            <w:r w:rsidR="007D27B5" w:rsidRPr="00AD315A">
              <w:rPr>
                <w:lang w:val="nb-NO" w:eastAsia="en-US"/>
              </w:rPr>
              <w:t>u</w:t>
            </w:r>
            <w:r w:rsidR="008D2A51" w:rsidRPr="00AD315A">
              <w:rPr>
                <w:lang w:val="nb-NO" w:eastAsia="en-US"/>
              </w:rPr>
              <w:t>r hos begge foreldre</w:t>
            </w:r>
          </w:p>
          <w:p w14:paraId="3EF1EB35" w14:textId="4220D2BF" w:rsidR="008D2A51" w:rsidRPr="00AD315A" w:rsidRDefault="00000000" w:rsidP="00AF6BED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40905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AD315A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AD315A">
              <w:rPr>
                <w:lang w:val="nb-NO" w:eastAsia="en-US"/>
              </w:rPr>
              <w:t xml:space="preserve"> Fast b</w:t>
            </w:r>
            <w:r w:rsidR="007D27B5" w:rsidRPr="00AD315A">
              <w:rPr>
                <w:lang w:val="nb-NO" w:eastAsia="en-US"/>
              </w:rPr>
              <w:t>u</w:t>
            </w:r>
            <w:r w:rsidR="008D2A51" w:rsidRPr="00AD315A">
              <w:rPr>
                <w:lang w:val="nb-NO" w:eastAsia="en-US"/>
              </w:rPr>
              <w:t>st</w:t>
            </w:r>
            <w:r w:rsidR="007D27B5" w:rsidRPr="00AD315A">
              <w:rPr>
                <w:lang w:val="nb-NO" w:eastAsia="en-US"/>
              </w:rPr>
              <w:t>a</w:t>
            </w:r>
            <w:r w:rsidR="008D2A51" w:rsidRPr="00AD315A">
              <w:rPr>
                <w:lang w:val="nb-NO" w:eastAsia="en-US"/>
              </w:rPr>
              <w:t>d hos mor</w:t>
            </w:r>
          </w:p>
          <w:p w14:paraId="61D91782" w14:textId="543CAA1A" w:rsidR="008D2A51" w:rsidRPr="00AD315A" w:rsidRDefault="00000000" w:rsidP="00AF6BED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-137884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AD315A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AD315A">
              <w:rPr>
                <w:lang w:val="nb-NO" w:eastAsia="en-US"/>
              </w:rPr>
              <w:t xml:space="preserve"> Fast b</w:t>
            </w:r>
            <w:r w:rsidR="007D27B5" w:rsidRPr="00AD315A">
              <w:rPr>
                <w:lang w:val="nb-NO" w:eastAsia="en-US"/>
              </w:rPr>
              <w:t>u</w:t>
            </w:r>
            <w:r w:rsidR="008D2A51" w:rsidRPr="00AD315A">
              <w:rPr>
                <w:lang w:val="nb-NO" w:eastAsia="en-US"/>
              </w:rPr>
              <w:t>st</w:t>
            </w:r>
            <w:r w:rsidR="007D27B5" w:rsidRPr="00AD315A">
              <w:rPr>
                <w:lang w:val="nb-NO" w:eastAsia="en-US"/>
              </w:rPr>
              <w:t>a</w:t>
            </w:r>
            <w:r w:rsidR="008D2A51" w:rsidRPr="00AD315A">
              <w:rPr>
                <w:lang w:val="nb-NO" w:eastAsia="en-US"/>
              </w:rPr>
              <w:t>d hos far</w:t>
            </w:r>
          </w:p>
          <w:p w14:paraId="6067CC76" w14:textId="605F4116" w:rsidR="008D2A51" w:rsidRPr="00AD315A" w:rsidRDefault="00000000" w:rsidP="00AF6BED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162650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AD315A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8D2A51" w:rsidRPr="00AD315A">
              <w:rPr>
                <w:lang w:val="nb-NO" w:eastAsia="en-US"/>
              </w:rPr>
              <w:t xml:space="preserve"> Delt b</w:t>
            </w:r>
            <w:r w:rsidR="007D27B5" w:rsidRPr="00AD315A">
              <w:rPr>
                <w:lang w:val="nb-NO" w:eastAsia="en-US"/>
              </w:rPr>
              <w:t>u</w:t>
            </w:r>
            <w:r w:rsidR="008D2A51" w:rsidRPr="00AD315A">
              <w:rPr>
                <w:lang w:val="nb-NO" w:eastAsia="en-US"/>
              </w:rPr>
              <w:t>st</w:t>
            </w:r>
            <w:r w:rsidR="007D27B5" w:rsidRPr="00AD315A">
              <w:rPr>
                <w:lang w:val="nb-NO" w:eastAsia="en-US"/>
              </w:rPr>
              <w:t>a</w:t>
            </w:r>
            <w:r w:rsidR="008D2A51" w:rsidRPr="00AD315A">
              <w:rPr>
                <w:lang w:val="nb-NO" w:eastAsia="en-US"/>
              </w:rPr>
              <w:t>d hos mor og far</w:t>
            </w:r>
          </w:p>
        </w:tc>
        <w:tc>
          <w:tcPr>
            <w:tcW w:w="4786" w:type="dxa"/>
          </w:tcPr>
          <w:p w14:paraId="091BBCD6" w14:textId="45E639DA" w:rsidR="008D2A51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20167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E06649">
              <w:rPr>
                <w:lang w:eastAsia="en-US"/>
              </w:rPr>
              <w:t xml:space="preserve"> Fosterh</w:t>
            </w:r>
            <w:r w:rsidR="007D27B5">
              <w:rPr>
                <w:lang w:eastAsia="en-US"/>
              </w:rPr>
              <w:t>ei</w:t>
            </w:r>
            <w:r w:rsidR="008D2A51" w:rsidRPr="00E06649">
              <w:rPr>
                <w:lang w:eastAsia="en-US"/>
              </w:rPr>
              <w:t>m</w:t>
            </w:r>
          </w:p>
          <w:p w14:paraId="08281BC9" w14:textId="77777777" w:rsidR="008D2A51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42010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E06649">
              <w:rPr>
                <w:lang w:eastAsia="en-US"/>
              </w:rPr>
              <w:t xml:space="preserve"> Institusjon</w:t>
            </w:r>
          </w:p>
          <w:p w14:paraId="05BEB0C9" w14:textId="259128F1" w:rsidR="008D2A51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5845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 w:rsidRPr="00E06649">
              <w:rPr>
                <w:lang w:eastAsia="en-US"/>
              </w:rPr>
              <w:t xml:space="preserve"> Ann</w:t>
            </w:r>
            <w:r w:rsidR="007D27B5">
              <w:rPr>
                <w:lang w:eastAsia="en-US"/>
              </w:rPr>
              <w:t>a</w:t>
            </w:r>
            <w:r w:rsidR="008D2A51" w:rsidRPr="00E06649">
              <w:rPr>
                <w:lang w:eastAsia="en-US"/>
              </w:rPr>
              <w:t xml:space="preserve">, eventuelt fyll ut </w:t>
            </w:r>
            <w:r w:rsidR="00E00533">
              <w:rPr>
                <w:lang w:eastAsia="en-US"/>
              </w:rPr>
              <w:t>ytterlegare</w:t>
            </w:r>
            <w:r w:rsidR="008D2A51" w:rsidRPr="00E06649">
              <w:rPr>
                <w:lang w:eastAsia="en-US"/>
              </w:rPr>
              <w:t xml:space="preserve"> informasjon:</w:t>
            </w:r>
          </w:p>
        </w:tc>
      </w:tr>
    </w:tbl>
    <w:p w14:paraId="3FF69966" w14:textId="77777777" w:rsidR="00F12577" w:rsidRPr="00E06649" w:rsidRDefault="00F12577" w:rsidP="00AF6BED">
      <w:pPr>
        <w:rPr>
          <w:lang w:eastAsia="en-US"/>
        </w:rPr>
      </w:pPr>
    </w:p>
    <w:p w14:paraId="7267B9C4" w14:textId="77777777" w:rsidR="00F12577" w:rsidRPr="00E06649" w:rsidRDefault="00F1257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2577" w:rsidRPr="00E06649" w14:paraId="2DC35804" w14:textId="77777777" w:rsidTr="7564D382">
        <w:tc>
          <w:tcPr>
            <w:tcW w:w="9571" w:type="dxa"/>
            <w:gridSpan w:val="2"/>
            <w:shd w:val="clear" w:color="auto" w:fill="D9D9D9" w:themeFill="background1" w:themeFillShade="D9"/>
          </w:tcPr>
          <w:p w14:paraId="104E7AA2" w14:textId="14147EE2" w:rsidR="00F12577" w:rsidRPr="00E06649" w:rsidRDefault="00E00533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Tilvisingsgrunn</w:t>
            </w:r>
          </w:p>
        </w:tc>
      </w:tr>
      <w:tr w:rsidR="00F12577" w:rsidRPr="00E06649" w14:paraId="7E9F7DBE" w14:textId="77777777" w:rsidTr="7564D382">
        <w:tc>
          <w:tcPr>
            <w:tcW w:w="4785" w:type="dxa"/>
            <w:tcBorders>
              <w:right w:val="nil"/>
            </w:tcBorders>
          </w:tcPr>
          <w:p w14:paraId="3A147003" w14:textId="5EC4BE52" w:rsidR="00F1257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2113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Utfordringar</w:t>
            </w:r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knytte</w:t>
            </w:r>
            <w:r w:rsidR="00F12577" w:rsidRPr="00E06649">
              <w:rPr>
                <w:lang w:eastAsia="en-US"/>
              </w:rPr>
              <w:t xml:space="preserve"> til </w:t>
            </w:r>
            <w:r w:rsidR="00D633AC" w:rsidRPr="00E06649">
              <w:rPr>
                <w:lang w:eastAsia="en-US"/>
              </w:rPr>
              <w:t xml:space="preserve">språk/kommunikasjon/tale </w:t>
            </w:r>
          </w:p>
          <w:p w14:paraId="3D1A05C5" w14:textId="0D5D299C" w:rsidR="00F1257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7365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Utfordringar</w:t>
            </w:r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knytte</w:t>
            </w:r>
            <w:r w:rsidR="00F12577" w:rsidRPr="00E06649">
              <w:rPr>
                <w:lang w:eastAsia="en-US"/>
              </w:rPr>
              <w:t xml:space="preserve"> til konsentrasjon og</w:t>
            </w:r>
            <w:r w:rsidR="00017BA4" w:rsidRPr="00E06649">
              <w:rPr>
                <w:lang w:eastAsia="en-US"/>
              </w:rPr>
              <w:t xml:space="preserve"> </w:t>
            </w:r>
            <w:r w:rsidR="00F12577" w:rsidRPr="00E06649">
              <w:rPr>
                <w:lang w:eastAsia="en-US"/>
              </w:rPr>
              <w:t>aktivitetsnivå</w:t>
            </w:r>
          </w:p>
          <w:p w14:paraId="2A5C38E0" w14:textId="6D7A8075" w:rsidR="00F1257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93227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Samansette</w:t>
            </w:r>
            <w:r w:rsidR="00FF1553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vanskar</w:t>
            </w:r>
          </w:p>
          <w:p w14:paraId="2EFEA8D7" w14:textId="1B43F79D" w:rsidR="00F1257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0586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Utfordringar</w:t>
            </w:r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knytte</w:t>
            </w:r>
            <w:r w:rsidR="00F12577" w:rsidRPr="00E06649">
              <w:rPr>
                <w:lang w:eastAsia="en-US"/>
              </w:rPr>
              <w:t xml:space="preserve"> til </w:t>
            </w:r>
            <w:r w:rsidR="00E00533" w:rsidRPr="00E06649">
              <w:rPr>
                <w:lang w:eastAsia="en-US"/>
              </w:rPr>
              <w:t>samspel</w:t>
            </w:r>
            <w:r w:rsidR="00FF1553" w:rsidRPr="00E06649">
              <w:rPr>
                <w:lang w:eastAsia="en-US"/>
              </w:rPr>
              <w:t xml:space="preserve"> og regulering</w:t>
            </w:r>
          </w:p>
        </w:tc>
        <w:tc>
          <w:tcPr>
            <w:tcW w:w="4786" w:type="dxa"/>
            <w:tcBorders>
              <w:left w:val="nil"/>
            </w:tcBorders>
          </w:tcPr>
          <w:p w14:paraId="7AA0142C" w14:textId="24CA4948" w:rsidR="00F1257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5330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Utfordringar</w:t>
            </w:r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knytte</w:t>
            </w:r>
            <w:r w:rsidR="00F12577" w:rsidRPr="00E06649">
              <w:rPr>
                <w:lang w:eastAsia="en-US"/>
              </w:rPr>
              <w:t xml:space="preserve"> til </w:t>
            </w:r>
            <w:r w:rsidR="00D633AC" w:rsidRPr="00E06649">
              <w:rPr>
                <w:lang w:eastAsia="en-US"/>
              </w:rPr>
              <w:t>læring</w:t>
            </w:r>
          </w:p>
          <w:p w14:paraId="6A32D48B" w14:textId="555918E8" w:rsidR="00F1257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3777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Utfordringar</w:t>
            </w:r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knytte</w:t>
            </w:r>
            <w:r w:rsidR="00F12577" w:rsidRPr="00E06649">
              <w:rPr>
                <w:lang w:eastAsia="en-US"/>
              </w:rPr>
              <w:t xml:space="preserve"> til syn/</w:t>
            </w:r>
            <w:r w:rsidR="00E00533" w:rsidRPr="00E06649">
              <w:rPr>
                <w:lang w:eastAsia="en-US"/>
              </w:rPr>
              <w:t>høyrsel</w:t>
            </w:r>
          </w:p>
          <w:p w14:paraId="3B10BC60" w14:textId="62B639BE" w:rsidR="00F1257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79117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Utfordringar</w:t>
            </w:r>
            <w:r w:rsidR="00F12577" w:rsidRPr="00E06649">
              <w:rPr>
                <w:lang w:eastAsia="en-US"/>
              </w:rPr>
              <w:t xml:space="preserve"> </w:t>
            </w:r>
            <w:r w:rsidR="00E00533" w:rsidRPr="00E06649">
              <w:rPr>
                <w:lang w:eastAsia="en-US"/>
              </w:rPr>
              <w:t>knytte</w:t>
            </w:r>
            <w:r w:rsidR="00F12577" w:rsidRPr="00E06649">
              <w:rPr>
                <w:lang w:eastAsia="en-US"/>
              </w:rPr>
              <w:t xml:space="preserve"> til motorikk</w:t>
            </w:r>
          </w:p>
          <w:p w14:paraId="0C178D96" w14:textId="77777777" w:rsidR="00F1257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4973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 w:rsidRPr="00E06649">
              <w:rPr>
                <w:lang w:eastAsia="en-US"/>
              </w:rPr>
              <w:t xml:space="preserve"> Annet: </w:t>
            </w:r>
            <w:sdt>
              <w:sdtPr>
                <w:rPr>
                  <w:lang w:eastAsia="en-US"/>
                </w:rPr>
                <w:id w:val="196638812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5C6937" w:rsidRPr="00E06649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sdtContent>
            </w:sdt>
          </w:p>
        </w:tc>
      </w:tr>
      <w:tr w:rsidR="00F12577" w:rsidRPr="00E06649" w14:paraId="0EA73C82" w14:textId="77777777" w:rsidTr="7564D382">
        <w:tc>
          <w:tcPr>
            <w:tcW w:w="9571" w:type="dxa"/>
            <w:gridSpan w:val="2"/>
            <w:tcBorders>
              <w:bottom w:val="nil"/>
            </w:tcBorders>
          </w:tcPr>
          <w:p w14:paraId="47A7E273" w14:textId="249D4B9B" w:rsidR="00F12577" w:rsidRPr="00E06649" w:rsidRDefault="00E00533" w:rsidP="00AF6BE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</w:t>
            </w:r>
            <w:r w:rsidR="00F12577" w:rsidRPr="00E06649">
              <w:rPr>
                <w:b/>
                <w:lang w:eastAsia="en-US"/>
              </w:rPr>
              <w:t>va ønsker de at PP</w:t>
            </w:r>
            <w:r w:rsidR="00112365" w:rsidRPr="00E06649">
              <w:rPr>
                <w:b/>
                <w:lang w:eastAsia="en-US"/>
              </w:rPr>
              <w:t>-</w:t>
            </w:r>
            <w:r w:rsidR="009E686D" w:rsidRPr="00E06649">
              <w:rPr>
                <w:b/>
                <w:lang w:eastAsia="en-US"/>
              </w:rPr>
              <w:t>tenesta</w:t>
            </w:r>
            <w:r w:rsidR="00112365" w:rsidRPr="00E06649">
              <w:rPr>
                <w:b/>
                <w:lang w:eastAsia="en-US"/>
              </w:rPr>
              <w:t xml:space="preserve"> (PPT)</w:t>
            </w:r>
            <w:r w:rsidR="00F12577" w:rsidRPr="00E06649">
              <w:rPr>
                <w:b/>
                <w:lang w:eastAsia="en-US"/>
              </w:rPr>
              <w:t xml:space="preserve"> skal bidra med?</w:t>
            </w:r>
          </w:p>
        </w:tc>
      </w:tr>
      <w:tr w:rsidR="00F12577" w:rsidRPr="00E06649" w14:paraId="30E10624" w14:textId="77777777" w:rsidTr="7564D382">
        <w:tc>
          <w:tcPr>
            <w:tcW w:w="4785" w:type="dxa"/>
            <w:tcBorders>
              <w:top w:val="nil"/>
              <w:right w:val="nil"/>
            </w:tcBorders>
          </w:tcPr>
          <w:p w14:paraId="40C8FBD4" w14:textId="77777777" w:rsidR="00F1257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1931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937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6937" w:rsidRPr="00E06649">
              <w:rPr>
                <w:lang w:eastAsia="en-US"/>
              </w:rPr>
              <w:t xml:space="preserve"> Kartlegging/utredning</w:t>
            </w:r>
          </w:p>
          <w:p w14:paraId="7971BB1F" w14:textId="6AE15B84" w:rsidR="005C693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50812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937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6937" w:rsidRPr="00E06649">
              <w:rPr>
                <w:lang w:eastAsia="en-US"/>
              </w:rPr>
              <w:t xml:space="preserve"> </w:t>
            </w:r>
            <w:r w:rsidR="009E686D">
              <w:rPr>
                <w:lang w:eastAsia="en-US"/>
              </w:rPr>
              <w:t>Rettleiing</w:t>
            </w:r>
          </w:p>
          <w:p w14:paraId="5D9AFE8A" w14:textId="248396F6" w:rsidR="00EE6694" w:rsidRPr="00E06649" w:rsidRDefault="00000000" w:rsidP="00EE6694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51094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6694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EE6694" w:rsidRPr="00E06649">
              <w:rPr>
                <w:lang w:eastAsia="en-US"/>
              </w:rPr>
              <w:t xml:space="preserve"> Oppdra</w:t>
            </w:r>
            <w:r w:rsidR="00BE1854" w:rsidRPr="00E06649">
              <w:rPr>
                <w:lang w:eastAsia="en-US"/>
              </w:rPr>
              <w:t>g</w:t>
            </w:r>
            <w:r w:rsidR="00EE6694" w:rsidRPr="00E06649">
              <w:rPr>
                <w:lang w:eastAsia="en-US"/>
              </w:rPr>
              <w:t xml:space="preserve"> </w:t>
            </w:r>
            <w:r w:rsidR="009E686D" w:rsidRPr="00E06649">
              <w:rPr>
                <w:lang w:eastAsia="en-US"/>
              </w:rPr>
              <w:t>knytt</w:t>
            </w:r>
            <w:r w:rsidR="00EE6694" w:rsidRPr="00E06649">
              <w:rPr>
                <w:lang w:eastAsia="en-US"/>
              </w:rPr>
              <w:t xml:space="preserve"> til </w:t>
            </w:r>
            <w:r w:rsidR="009E686D" w:rsidRPr="00E06649">
              <w:rPr>
                <w:lang w:eastAsia="en-US"/>
              </w:rPr>
              <w:t>Tidleg</w:t>
            </w:r>
            <w:r w:rsidR="00EE6694" w:rsidRPr="00E06649">
              <w:rPr>
                <w:lang w:eastAsia="en-US"/>
              </w:rPr>
              <w:t xml:space="preserve"> Innsats </w:t>
            </w:r>
            <w:r w:rsidR="00BE1854" w:rsidRPr="00E06649">
              <w:rPr>
                <w:lang w:eastAsia="en-US"/>
              </w:rPr>
              <w:t>for Barn I Risiko</w:t>
            </w:r>
            <w:r w:rsidR="000355D6" w:rsidRPr="00E06649">
              <w:rPr>
                <w:lang w:eastAsia="en-US"/>
              </w:rPr>
              <w:t xml:space="preserve"> (TIBIR)</w:t>
            </w:r>
          </w:p>
          <w:p w14:paraId="5534062F" w14:textId="65A5EF4F" w:rsidR="005C6937" w:rsidRPr="00E06649" w:rsidRDefault="005C6937" w:rsidP="7564D382">
            <w:pPr>
              <w:rPr>
                <w:rStyle w:val="Plassholdertekst"/>
                <w:rFonts w:eastAsiaTheme="minorEastAsia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</w:tcBorders>
          </w:tcPr>
          <w:p w14:paraId="57300099" w14:textId="22BA9BE2" w:rsidR="00D918CB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color w:val="808080"/>
                  <w:lang w:eastAsia="en-US"/>
                </w:rPr>
                <w:id w:val="48744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18CB" w:rsidRPr="00E06649">
                  <w:rPr>
                    <w:rFonts w:ascii="MS Gothic" w:eastAsia="MS Gothic" w:hAnsi="MS Gothic"/>
                    <w:lang w:eastAsia="en-US"/>
                  </w:rPr>
                  <w:t>☐</w:t>
                </w:r>
              </w:sdtContent>
            </w:sdt>
            <w:r w:rsidR="00D918CB" w:rsidRPr="00E06649">
              <w:rPr>
                <w:lang w:eastAsia="en-US"/>
              </w:rPr>
              <w:t xml:space="preserve"> Oppfølging </w:t>
            </w:r>
            <w:r w:rsidR="009E686D" w:rsidRPr="00E06649">
              <w:rPr>
                <w:lang w:eastAsia="en-US"/>
              </w:rPr>
              <w:t>frå</w:t>
            </w:r>
            <w:r w:rsidR="00D918CB" w:rsidRPr="00E06649">
              <w:rPr>
                <w:lang w:eastAsia="en-US"/>
              </w:rPr>
              <w:t xml:space="preserve"> Statped</w:t>
            </w:r>
          </w:p>
          <w:p w14:paraId="47DE293E" w14:textId="68AEE783" w:rsidR="00F12577" w:rsidRPr="00E06649" w:rsidRDefault="00000000" w:rsidP="00AF6BED">
            <w:pPr>
              <w:rPr>
                <w:lang w:eastAsia="en-US"/>
              </w:rPr>
            </w:pPr>
            <w:sdt>
              <w:sdtPr>
                <w:rPr>
                  <w:color w:val="808080"/>
                  <w:lang w:eastAsia="en-US"/>
                </w:rPr>
                <w:id w:val="-80746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4A3" w:rsidRPr="00E06649">
                  <w:rPr>
                    <w:rFonts w:ascii="MS Gothic" w:eastAsia="MS Gothic" w:hAnsi="MS Gothic" w:hint="eastAsia"/>
                    <w:color w:val="808080"/>
                    <w:lang w:eastAsia="en-US"/>
                  </w:rPr>
                  <w:t>☐</w:t>
                </w:r>
              </w:sdtContent>
            </w:sdt>
            <w:r w:rsidR="005C6937" w:rsidRPr="00E06649">
              <w:rPr>
                <w:lang w:eastAsia="en-US"/>
              </w:rPr>
              <w:t xml:space="preserve"> Annet: </w:t>
            </w:r>
            <w:sdt>
              <w:sdtPr>
                <w:rPr>
                  <w:lang w:eastAsia="en-US"/>
                </w:rPr>
                <w:id w:val="196013977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5C6937" w:rsidRPr="00E06649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sdtContent>
            </w:sdt>
          </w:p>
        </w:tc>
      </w:tr>
    </w:tbl>
    <w:p w14:paraId="43B56C05" w14:textId="77777777" w:rsidR="00F12577" w:rsidRPr="00E06649" w:rsidRDefault="00F1257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B73897" w:rsidRPr="00E06649" w14:paraId="17E591FF" w14:textId="77777777" w:rsidTr="7564D382">
        <w:tc>
          <w:tcPr>
            <w:tcW w:w="9571" w:type="dxa"/>
            <w:gridSpan w:val="2"/>
            <w:shd w:val="clear" w:color="auto" w:fill="D9D9D9" w:themeFill="background1" w:themeFillShade="D9"/>
          </w:tcPr>
          <w:p w14:paraId="01BF0313" w14:textId="705AC35D" w:rsidR="00B73897" w:rsidRPr="00E06649" w:rsidRDefault="00B73897" w:rsidP="00AF6BED">
            <w:pPr>
              <w:rPr>
                <w:b/>
                <w:sz w:val="24"/>
                <w:szCs w:val="24"/>
                <w:lang w:eastAsia="en-US"/>
              </w:rPr>
            </w:pPr>
            <w:r w:rsidRPr="00E06649">
              <w:rPr>
                <w:b/>
                <w:sz w:val="24"/>
                <w:szCs w:val="24"/>
                <w:lang w:eastAsia="en-US"/>
              </w:rPr>
              <w:t xml:space="preserve">Samtykke til </w:t>
            </w:r>
            <w:r w:rsidR="005F2E53">
              <w:rPr>
                <w:b/>
                <w:sz w:val="24"/>
                <w:szCs w:val="24"/>
                <w:lang w:eastAsia="en-US"/>
              </w:rPr>
              <w:t>tilvisinga</w:t>
            </w:r>
          </w:p>
        </w:tc>
      </w:tr>
      <w:tr w:rsidR="00B73897" w:rsidRPr="00E06649" w14:paraId="78D886CA" w14:textId="77777777" w:rsidTr="7564D382">
        <w:tc>
          <w:tcPr>
            <w:tcW w:w="9571" w:type="dxa"/>
            <w:gridSpan w:val="2"/>
          </w:tcPr>
          <w:p w14:paraId="343AD32D" w14:textId="3E832017" w:rsidR="005F3872" w:rsidRPr="00E06649" w:rsidRDefault="00B73897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For at PP-</w:t>
            </w:r>
            <w:r w:rsidR="005F2E53" w:rsidRPr="00E06649">
              <w:rPr>
                <w:lang w:eastAsia="en-US"/>
              </w:rPr>
              <w:t>tenesta</w:t>
            </w:r>
            <w:r w:rsidRPr="00E06649">
              <w:rPr>
                <w:lang w:eastAsia="en-US"/>
              </w:rPr>
              <w:t xml:space="preserve"> skal kunne behandle </w:t>
            </w:r>
            <w:r w:rsidR="005F2E53">
              <w:rPr>
                <w:lang w:eastAsia="en-US"/>
              </w:rPr>
              <w:t>tilvisinga</w:t>
            </w:r>
            <w:r w:rsidRPr="00E06649">
              <w:rPr>
                <w:lang w:eastAsia="en-US"/>
              </w:rPr>
              <w:t xml:space="preserve"> så er det nødvendig med samtykke</w:t>
            </w:r>
            <w:r w:rsidR="002E4651" w:rsidRPr="00E06649">
              <w:rPr>
                <w:lang w:eastAsia="en-US"/>
              </w:rPr>
              <w:t xml:space="preserve"> </w:t>
            </w:r>
            <w:r w:rsidR="005F2E53" w:rsidRPr="00E06649">
              <w:rPr>
                <w:lang w:eastAsia="en-US"/>
              </w:rPr>
              <w:t>frå</w:t>
            </w:r>
            <w:r w:rsidR="002E4651" w:rsidRPr="00E06649">
              <w:rPr>
                <w:lang w:eastAsia="en-US"/>
              </w:rPr>
              <w:t xml:space="preserve"> foreldre.</w:t>
            </w:r>
            <w:r w:rsidR="00FB68E0" w:rsidRPr="00E06649">
              <w:rPr>
                <w:lang w:eastAsia="en-US"/>
              </w:rPr>
              <w:t xml:space="preserve"> </w:t>
            </w:r>
            <w:r w:rsidR="002E4651" w:rsidRPr="00E06649">
              <w:rPr>
                <w:lang w:eastAsia="en-US"/>
              </w:rPr>
              <w:t>I de</w:t>
            </w:r>
            <w:r w:rsidR="005F2E53">
              <w:rPr>
                <w:lang w:eastAsia="en-US"/>
              </w:rPr>
              <w:t>i</w:t>
            </w:r>
            <w:r w:rsidR="002E4651" w:rsidRPr="00E06649">
              <w:rPr>
                <w:lang w:eastAsia="en-US"/>
              </w:rPr>
              <w:t xml:space="preserve"> </w:t>
            </w:r>
            <w:r w:rsidR="005F2E53" w:rsidRPr="00E06649">
              <w:rPr>
                <w:lang w:eastAsia="en-US"/>
              </w:rPr>
              <w:t>tilfelle</w:t>
            </w:r>
            <w:r w:rsidR="002E4651" w:rsidRPr="00E06649">
              <w:rPr>
                <w:lang w:eastAsia="en-US"/>
              </w:rPr>
              <w:t xml:space="preserve"> </w:t>
            </w:r>
            <w:r w:rsidR="005F2E53">
              <w:rPr>
                <w:lang w:eastAsia="en-US"/>
              </w:rPr>
              <w:t>ko</w:t>
            </w:r>
            <w:r w:rsidR="002E4651" w:rsidRPr="00E06649">
              <w:rPr>
                <w:lang w:eastAsia="en-US"/>
              </w:rPr>
              <w:t>r foreldr</w:t>
            </w:r>
            <w:r w:rsidR="005F2E53">
              <w:rPr>
                <w:lang w:eastAsia="en-US"/>
              </w:rPr>
              <w:t>a</w:t>
            </w:r>
            <w:r w:rsidR="002E4651" w:rsidRPr="00E06649">
              <w:rPr>
                <w:lang w:eastAsia="en-US"/>
              </w:rPr>
              <w:t xml:space="preserve"> bor </w:t>
            </w:r>
            <w:r w:rsidR="005F2E53">
              <w:rPr>
                <w:lang w:eastAsia="en-US"/>
              </w:rPr>
              <w:t>kvar</w:t>
            </w:r>
            <w:r w:rsidR="002E4651" w:rsidRPr="00E06649">
              <w:rPr>
                <w:lang w:eastAsia="en-US"/>
              </w:rPr>
              <w:t xml:space="preserve"> for seg, er det tilstrekkel</w:t>
            </w:r>
            <w:r w:rsidR="005F2E53">
              <w:rPr>
                <w:lang w:eastAsia="en-US"/>
              </w:rPr>
              <w:t>e</w:t>
            </w:r>
            <w:r w:rsidR="002E4651" w:rsidRPr="00E06649">
              <w:rPr>
                <w:lang w:eastAsia="en-US"/>
              </w:rPr>
              <w:t>g at b</w:t>
            </w:r>
            <w:r w:rsidR="005F2E53">
              <w:rPr>
                <w:lang w:eastAsia="en-US"/>
              </w:rPr>
              <w:t>u</w:t>
            </w:r>
            <w:r w:rsidR="002E4651" w:rsidRPr="00E06649">
              <w:rPr>
                <w:lang w:eastAsia="en-US"/>
              </w:rPr>
              <w:t>st</w:t>
            </w:r>
            <w:r w:rsidR="005F2E53">
              <w:rPr>
                <w:lang w:eastAsia="en-US"/>
              </w:rPr>
              <w:t>a</w:t>
            </w:r>
            <w:r w:rsidR="002E4651" w:rsidRPr="00E06649">
              <w:rPr>
                <w:lang w:eastAsia="en-US"/>
              </w:rPr>
              <w:t xml:space="preserve">dsforelderen samtykker til at det </w:t>
            </w:r>
            <w:r w:rsidR="007D18CC">
              <w:rPr>
                <w:lang w:eastAsia="en-US"/>
              </w:rPr>
              <w:t>blir sett</w:t>
            </w:r>
            <w:r w:rsidR="002E4651" w:rsidRPr="00E06649">
              <w:rPr>
                <w:lang w:eastAsia="en-US"/>
              </w:rPr>
              <w:t xml:space="preserve"> i gang sakkyndig utredning, dvs. e</w:t>
            </w:r>
            <w:r w:rsidR="001123C5">
              <w:rPr>
                <w:lang w:eastAsia="en-US"/>
              </w:rPr>
              <w:t>i</w:t>
            </w:r>
            <w:r w:rsidR="002E4651" w:rsidRPr="00E06649">
              <w:rPr>
                <w:lang w:eastAsia="en-US"/>
              </w:rPr>
              <w:t xml:space="preserve"> </w:t>
            </w:r>
            <w:r w:rsidR="001123C5">
              <w:rPr>
                <w:lang w:eastAsia="en-US"/>
              </w:rPr>
              <w:t>tilvising</w:t>
            </w:r>
            <w:r w:rsidR="002E4651" w:rsidRPr="00E06649">
              <w:rPr>
                <w:lang w:eastAsia="en-US"/>
              </w:rPr>
              <w:t xml:space="preserve"> til PPT. Jf.</w:t>
            </w:r>
            <w:r w:rsidR="005F3872" w:rsidRPr="00E06649">
              <w:rPr>
                <w:lang w:eastAsia="en-US"/>
              </w:rPr>
              <w:t xml:space="preserve"> Lov om </w:t>
            </w:r>
            <w:r w:rsidR="001123C5" w:rsidRPr="00E06649">
              <w:rPr>
                <w:lang w:eastAsia="en-US"/>
              </w:rPr>
              <w:t>barnehagar</w:t>
            </w:r>
            <w:r w:rsidR="005F3872" w:rsidRPr="00E06649">
              <w:rPr>
                <w:lang w:eastAsia="en-US"/>
              </w:rPr>
              <w:t xml:space="preserve"> </w:t>
            </w:r>
            <w:r w:rsidR="00185820" w:rsidRPr="00E06649">
              <w:rPr>
                <w:lang w:eastAsia="en-US"/>
              </w:rPr>
              <w:t>(</w:t>
            </w:r>
            <w:r w:rsidR="001123C5" w:rsidRPr="00E06649">
              <w:rPr>
                <w:lang w:eastAsia="en-US"/>
              </w:rPr>
              <w:t>barnehagelova</w:t>
            </w:r>
            <w:r w:rsidR="00185820" w:rsidRPr="00E06649">
              <w:rPr>
                <w:lang w:eastAsia="en-US"/>
              </w:rPr>
              <w:t xml:space="preserve">) </w:t>
            </w:r>
            <w:hyperlink r:id="rId13" w:history="1">
              <w:r w:rsidR="00185820" w:rsidRPr="00E06649">
                <w:rPr>
                  <w:rStyle w:val="Hyperkobling"/>
                  <w:lang w:eastAsia="en-US"/>
                </w:rPr>
                <w:t>https://lovdata.no/lov/2005-06-17-64/§31</w:t>
              </w:r>
            </w:hyperlink>
          </w:p>
          <w:p w14:paraId="39FF2F08" w14:textId="77777777" w:rsidR="00FB68E0" w:rsidRPr="00E06649" w:rsidRDefault="00FB68E0" w:rsidP="00AF6BED">
            <w:pPr>
              <w:rPr>
                <w:lang w:eastAsia="en-US"/>
              </w:rPr>
            </w:pPr>
          </w:p>
          <w:p w14:paraId="4C35B7DB" w14:textId="1ECB351F" w:rsidR="002E4651" w:rsidRPr="00E06649" w:rsidRDefault="00112365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 xml:space="preserve">Samtykke skal være frivillig og det kan til </w:t>
            </w:r>
            <w:r w:rsidR="001123C5">
              <w:rPr>
                <w:lang w:eastAsia="en-US"/>
              </w:rPr>
              <w:t>ei kvar</w:t>
            </w:r>
            <w:r w:rsidRPr="00E06649">
              <w:rPr>
                <w:lang w:eastAsia="en-US"/>
              </w:rPr>
              <w:t xml:space="preserve"> tid </w:t>
            </w:r>
            <w:r w:rsidR="00BF5A5C">
              <w:rPr>
                <w:lang w:eastAsia="en-US"/>
              </w:rPr>
              <w:t>bli trekt</w:t>
            </w:r>
            <w:r w:rsidRPr="00E06649">
              <w:rPr>
                <w:lang w:eastAsia="en-US"/>
              </w:rPr>
              <w:t xml:space="preserve"> tilbake. </w:t>
            </w:r>
          </w:p>
          <w:p w14:paraId="7089FDBF" w14:textId="2E9CFFE1" w:rsidR="00395A50" w:rsidRPr="00E06649" w:rsidRDefault="005C3099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Vi har e</w:t>
            </w:r>
            <w:r w:rsidR="00BF5A5C">
              <w:rPr>
                <w:lang w:eastAsia="en-US"/>
              </w:rPr>
              <w:t>i</w:t>
            </w:r>
            <w:r w:rsidRPr="00E06649">
              <w:rPr>
                <w:lang w:eastAsia="en-US"/>
              </w:rPr>
              <w:t xml:space="preserve"> plikt til å dokumentere vårt arbeid.‍ De har </w:t>
            </w:r>
            <w:r w:rsidR="00AF1256">
              <w:rPr>
                <w:lang w:eastAsia="en-US"/>
              </w:rPr>
              <w:t>høve</w:t>
            </w:r>
            <w:r w:rsidRPr="00E06649">
              <w:rPr>
                <w:lang w:eastAsia="en-US"/>
              </w:rPr>
              <w:t xml:space="preserve"> til å be om innsyn i journal.</w:t>
            </w:r>
          </w:p>
        </w:tc>
      </w:tr>
      <w:tr w:rsidR="00C614F8" w:rsidRPr="00E06649" w14:paraId="6465F577" w14:textId="77777777" w:rsidTr="7564D382">
        <w:tc>
          <w:tcPr>
            <w:tcW w:w="9571" w:type="dxa"/>
            <w:gridSpan w:val="2"/>
          </w:tcPr>
          <w:p w14:paraId="53A05237" w14:textId="77777777" w:rsidR="00C614F8" w:rsidRPr="00E06649" w:rsidRDefault="00C614F8" w:rsidP="00C614F8">
            <w:pPr>
              <w:rPr>
                <w:b/>
                <w:lang w:eastAsia="en-US"/>
              </w:rPr>
            </w:pPr>
            <w:r w:rsidRPr="00E06649">
              <w:rPr>
                <w:b/>
                <w:lang w:eastAsia="en-US"/>
              </w:rPr>
              <w:t>Ja   Nei</w:t>
            </w:r>
          </w:p>
          <w:p w14:paraId="44601808" w14:textId="67CA1FDF" w:rsidR="00AB3C54" w:rsidRPr="00E06649" w:rsidRDefault="00000000" w:rsidP="00AB3C54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85801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4F8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614F8" w:rsidRPr="00E06649">
              <w:rPr>
                <w:lang w:eastAsia="en-US"/>
              </w:rPr>
              <w:t xml:space="preserve">    </w:t>
            </w:r>
            <w:sdt>
              <w:sdtPr>
                <w:rPr>
                  <w:lang w:eastAsia="en-US"/>
                </w:rPr>
                <w:id w:val="-130300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4F8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614F8" w:rsidRPr="00E06649">
              <w:rPr>
                <w:lang w:eastAsia="en-US"/>
              </w:rPr>
              <w:tab/>
            </w:r>
            <w:r w:rsidR="00AF1256">
              <w:rPr>
                <w:lang w:eastAsia="en-US"/>
              </w:rPr>
              <w:t>E</w:t>
            </w:r>
            <w:r w:rsidR="00C614F8" w:rsidRPr="00E06649">
              <w:rPr>
                <w:lang w:eastAsia="en-US"/>
              </w:rPr>
              <w:t xml:space="preserve">g/vi samtykker til at </w:t>
            </w:r>
            <w:r w:rsidR="00864B07" w:rsidRPr="00E06649">
              <w:rPr>
                <w:lang w:eastAsia="en-US"/>
              </w:rPr>
              <w:t>barnet</w:t>
            </w:r>
            <w:r w:rsidR="00C614F8" w:rsidRPr="00E06649">
              <w:rPr>
                <w:lang w:eastAsia="en-US"/>
              </w:rPr>
              <w:t xml:space="preserve"> </w:t>
            </w:r>
            <w:r w:rsidR="00EE3509">
              <w:rPr>
                <w:lang w:eastAsia="en-US"/>
              </w:rPr>
              <w:t>blir tilvist</w:t>
            </w:r>
            <w:r w:rsidR="00C614F8" w:rsidRPr="00E06649">
              <w:rPr>
                <w:lang w:eastAsia="en-US"/>
              </w:rPr>
              <w:t xml:space="preserve"> Lister PPT.</w:t>
            </w:r>
            <w:r w:rsidR="00AB3C54" w:rsidRPr="00E06649">
              <w:rPr>
                <w:lang w:eastAsia="en-US"/>
              </w:rPr>
              <w:t xml:space="preserve"> </w:t>
            </w:r>
            <w:r w:rsidR="00EE3509">
              <w:t>Tilvising</w:t>
            </w:r>
            <w:r w:rsidR="00AB3C54" w:rsidRPr="00E06649">
              <w:t xml:space="preserve"> inneb</w:t>
            </w:r>
            <w:r w:rsidR="001906FB">
              <w:t>er</w:t>
            </w:r>
            <w:r w:rsidR="00AB3C54" w:rsidRPr="00E06649">
              <w:t xml:space="preserve"> at</w:t>
            </w:r>
          </w:p>
          <w:p w14:paraId="3586C618" w14:textId="45C03996" w:rsidR="00AB3C54" w:rsidRPr="00E06649" w:rsidRDefault="00AB3C54" w:rsidP="00AB3C54">
            <w:r w:rsidRPr="00E06649">
              <w:t xml:space="preserve">                     -PPT og barnehage kan utveksle nødvendig informasjon</w:t>
            </w:r>
          </w:p>
          <w:p w14:paraId="0E6A62BC" w14:textId="5A2EF25F" w:rsidR="00AB3C54" w:rsidRPr="00E06649" w:rsidRDefault="00AB3C54" w:rsidP="00AB3C54">
            <w:r w:rsidRPr="00E06649">
              <w:t xml:space="preserve">                     -Ved re</w:t>
            </w:r>
            <w:r w:rsidR="001906FB">
              <w:t>tilvising</w:t>
            </w:r>
            <w:r w:rsidRPr="00E06649">
              <w:t xml:space="preserve"> får </w:t>
            </w:r>
            <w:r w:rsidR="001906FB" w:rsidRPr="00E06649">
              <w:t>saksbehandlar</w:t>
            </w:r>
            <w:r w:rsidRPr="00E06649">
              <w:t xml:space="preserve"> tilgang til </w:t>
            </w:r>
            <w:r w:rsidR="001906FB" w:rsidRPr="00E06649">
              <w:t>tidlegare</w:t>
            </w:r>
            <w:r w:rsidRPr="00E06649">
              <w:t xml:space="preserve"> lagr</w:t>
            </w:r>
            <w:r w:rsidR="001906FB">
              <w:t>a</w:t>
            </w:r>
            <w:r w:rsidRPr="00E06649">
              <w:t xml:space="preserve"> informasjon om </w:t>
            </w:r>
            <w:r w:rsidR="00D8119A" w:rsidRPr="00E06649">
              <w:t>barnet</w:t>
            </w:r>
          </w:p>
          <w:p w14:paraId="487ED7B4" w14:textId="225A7BDF" w:rsidR="00C614F8" w:rsidRPr="00E06649" w:rsidRDefault="00C614F8" w:rsidP="00C614F8">
            <w:pPr>
              <w:rPr>
                <w:lang w:eastAsia="en-US"/>
              </w:rPr>
            </w:pPr>
          </w:p>
          <w:p w14:paraId="1BEB6955" w14:textId="46A565A0" w:rsidR="00C614F8" w:rsidRPr="00E06649" w:rsidRDefault="00000000" w:rsidP="00C614F8">
            <w:pPr>
              <w:jc w:val="both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49261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4F8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614F8" w:rsidRPr="00E06649">
              <w:rPr>
                <w:lang w:eastAsia="en-US"/>
              </w:rPr>
              <w:t xml:space="preserve">    </w:t>
            </w:r>
            <w:sdt>
              <w:sdtPr>
                <w:rPr>
                  <w:lang w:eastAsia="en-US"/>
                </w:rPr>
                <w:id w:val="-116708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4F8" w:rsidRPr="00E0664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614F8" w:rsidRPr="00E06649">
              <w:rPr>
                <w:lang w:eastAsia="en-US"/>
              </w:rPr>
              <w:tab/>
            </w:r>
            <w:r w:rsidR="001906FB">
              <w:rPr>
                <w:lang w:eastAsia="en-US"/>
              </w:rPr>
              <w:t>Eg</w:t>
            </w:r>
            <w:r w:rsidR="00C614F8" w:rsidRPr="00E06649">
              <w:rPr>
                <w:lang w:eastAsia="en-US"/>
              </w:rPr>
              <w:t xml:space="preserve">/vi samtykker til at nødvendig informasjon kan </w:t>
            </w:r>
            <w:r w:rsidR="001906FB">
              <w:rPr>
                <w:lang w:eastAsia="en-US"/>
              </w:rPr>
              <w:t>bli utveksla</w:t>
            </w:r>
            <w:r w:rsidR="00C614F8" w:rsidRPr="00E06649">
              <w:rPr>
                <w:lang w:eastAsia="en-US"/>
              </w:rPr>
              <w:t xml:space="preserve"> mellom helsestasjon og Lister PPT Ne</w:t>
            </w:r>
            <w:r w:rsidR="00844B67">
              <w:rPr>
                <w:lang w:eastAsia="en-US"/>
              </w:rPr>
              <w:t>m</w:t>
            </w:r>
            <w:r w:rsidR="00C614F8" w:rsidRPr="00E06649">
              <w:rPr>
                <w:lang w:eastAsia="en-US"/>
              </w:rPr>
              <w:t>n eventuelle andre samarbeidspart</w:t>
            </w:r>
            <w:r w:rsidR="00844B67">
              <w:rPr>
                <w:lang w:eastAsia="en-US"/>
              </w:rPr>
              <w:t>narar</w:t>
            </w:r>
            <w:r w:rsidR="00C614F8" w:rsidRPr="00E06649">
              <w:rPr>
                <w:lang w:eastAsia="en-US"/>
              </w:rPr>
              <w:t xml:space="preserve"> vi kan utveksle informasjon med:</w:t>
            </w:r>
          </w:p>
          <w:p w14:paraId="31349654" w14:textId="77777777" w:rsidR="00C614F8" w:rsidRPr="00E06649" w:rsidRDefault="00C614F8" w:rsidP="00C614F8">
            <w:pPr>
              <w:jc w:val="both"/>
              <w:rPr>
                <w:lang w:eastAsia="en-US"/>
              </w:rPr>
            </w:pPr>
          </w:p>
          <w:p w14:paraId="4A5CC7B3" w14:textId="1DC0B04A" w:rsidR="00C614F8" w:rsidRPr="00E06649" w:rsidRDefault="00C614F8" w:rsidP="00C614F8">
            <w:pPr>
              <w:jc w:val="both"/>
              <w:rPr>
                <w:lang w:eastAsia="en-US"/>
              </w:rPr>
            </w:pPr>
          </w:p>
        </w:tc>
      </w:tr>
      <w:tr w:rsidR="00C614F8" w:rsidRPr="00E06649" w14:paraId="04F31123" w14:textId="77777777" w:rsidTr="7564D382">
        <w:tc>
          <w:tcPr>
            <w:tcW w:w="3190" w:type="dxa"/>
          </w:tcPr>
          <w:p w14:paraId="527DCABE" w14:textId="77777777" w:rsidR="00C614F8" w:rsidRPr="00E06649" w:rsidRDefault="00C614F8" w:rsidP="00C614F8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Sted/dato</w:t>
            </w:r>
          </w:p>
          <w:p w14:paraId="3686D576" w14:textId="333D51F4" w:rsidR="00C614F8" w:rsidRPr="00E06649" w:rsidRDefault="00C614F8" w:rsidP="00C614F8">
            <w:pPr>
              <w:rPr>
                <w:lang w:eastAsia="en-US"/>
              </w:rPr>
            </w:pPr>
          </w:p>
        </w:tc>
        <w:tc>
          <w:tcPr>
            <w:tcW w:w="6381" w:type="dxa"/>
          </w:tcPr>
          <w:p w14:paraId="40407C73" w14:textId="48D58D33" w:rsidR="00C614F8" w:rsidRPr="00E06649" w:rsidRDefault="00C614F8" w:rsidP="00C614F8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Underskrift f</w:t>
            </w:r>
            <w:r w:rsidR="00844B67">
              <w:rPr>
                <w:lang w:eastAsia="en-US"/>
              </w:rPr>
              <w:t>ø</w:t>
            </w:r>
            <w:r w:rsidRPr="00E06649">
              <w:rPr>
                <w:lang w:eastAsia="en-US"/>
              </w:rPr>
              <w:t>res</w:t>
            </w:r>
            <w:r w:rsidR="00844B67">
              <w:rPr>
                <w:lang w:eastAsia="en-US"/>
              </w:rPr>
              <w:t>e</w:t>
            </w:r>
            <w:r w:rsidRPr="00E06649">
              <w:rPr>
                <w:lang w:eastAsia="en-US"/>
              </w:rPr>
              <w:t>tt 1</w:t>
            </w:r>
          </w:p>
        </w:tc>
      </w:tr>
      <w:tr w:rsidR="00C614F8" w:rsidRPr="00E06649" w14:paraId="1DE31D62" w14:textId="77777777" w:rsidTr="7564D382">
        <w:tc>
          <w:tcPr>
            <w:tcW w:w="3190" w:type="dxa"/>
          </w:tcPr>
          <w:p w14:paraId="4D410394" w14:textId="77777777" w:rsidR="00C614F8" w:rsidRPr="00E06649" w:rsidRDefault="00C614F8" w:rsidP="00C614F8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Sted/dato</w:t>
            </w:r>
          </w:p>
          <w:p w14:paraId="7BE51885" w14:textId="0B6C1A7E" w:rsidR="00C614F8" w:rsidRPr="00E06649" w:rsidRDefault="00C614F8" w:rsidP="00C614F8">
            <w:pPr>
              <w:rPr>
                <w:lang w:eastAsia="en-US"/>
              </w:rPr>
            </w:pPr>
          </w:p>
        </w:tc>
        <w:tc>
          <w:tcPr>
            <w:tcW w:w="6381" w:type="dxa"/>
          </w:tcPr>
          <w:p w14:paraId="28D56727" w14:textId="6CAD4882" w:rsidR="00C614F8" w:rsidRPr="00E06649" w:rsidRDefault="00C614F8" w:rsidP="00C614F8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Underskrift f</w:t>
            </w:r>
            <w:r w:rsidR="00844B67">
              <w:rPr>
                <w:lang w:eastAsia="en-US"/>
              </w:rPr>
              <w:t>ø</w:t>
            </w:r>
            <w:r w:rsidRPr="00E06649">
              <w:rPr>
                <w:lang w:eastAsia="en-US"/>
              </w:rPr>
              <w:t>res</w:t>
            </w:r>
            <w:r w:rsidR="00844B67">
              <w:rPr>
                <w:lang w:eastAsia="en-US"/>
              </w:rPr>
              <w:t>e</w:t>
            </w:r>
            <w:r w:rsidRPr="00E06649">
              <w:rPr>
                <w:lang w:eastAsia="en-US"/>
              </w:rPr>
              <w:t>tt 2</w:t>
            </w:r>
          </w:p>
        </w:tc>
      </w:tr>
    </w:tbl>
    <w:p w14:paraId="21FDC699" w14:textId="039DAE04" w:rsidR="005C6937" w:rsidRPr="00E06649" w:rsidRDefault="005C693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B34410" w:rsidRPr="00E06649" w14:paraId="38920BAA" w14:textId="77777777" w:rsidTr="00B34410">
        <w:tc>
          <w:tcPr>
            <w:tcW w:w="9571" w:type="dxa"/>
            <w:gridSpan w:val="2"/>
            <w:shd w:val="clear" w:color="auto" w:fill="D9D9D9" w:themeFill="background1" w:themeFillShade="D9"/>
          </w:tcPr>
          <w:p w14:paraId="485679F8" w14:textId="62B6764C" w:rsidR="00B34410" w:rsidRPr="00E06649" w:rsidRDefault="00B34410" w:rsidP="00AF6BED">
            <w:pPr>
              <w:rPr>
                <w:b/>
                <w:sz w:val="24"/>
                <w:szCs w:val="24"/>
                <w:lang w:eastAsia="en-US"/>
              </w:rPr>
            </w:pPr>
            <w:r w:rsidRPr="00E06649">
              <w:rPr>
                <w:b/>
                <w:sz w:val="24"/>
                <w:szCs w:val="24"/>
                <w:lang w:eastAsia="en-US"/>
              </w:rPr>
              <w:t xml:space="preserve">Underskrift </w:t>
            </w:r>
            <w:r w:rsidR="00844B67" w:rsidRPr="00E06649">
              <w:rPr>
                <w:b/>
                <w:sz w:val="24"/>
                <w:szCs w:val="24"/>
                <w:lang w:eastAsia="en-US"/>
              </w:rPr>
              <w:t>frå</w:t>
            </w:r>
            <w:r w:rsidRPr="00E06649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844B67">
              <w:rPr>
                <w:b/>
                <w:sz w:val="24"/>
                <w:szCs w:val="24"/>
                <w:lang w:eastAsia="en-US"/>
              </w:rPr>
              <w:t>tilvisande</w:t>
            </w:r>
            <w:r w:rsidRPr="00E06649">
              <w:rPr>
                <w:b/>
                <w:sz w:val="24"/>
                <w:szCs w:val="24"/>
                <w:lang w:eastAsia="en-US"/>
              </w:rPr>
              <w:t xml:space="preserve"> instans</w:t>
            </w:r>
          </w:p>
        </w:tc>
      </w:tr>
      <w:tr w:rsidR="00B34410" w:rsidRPr="00E06649" w14:paraId="5B325AC7" w14:textId="77777777" w:rsidTr="00A32E0E">
        <w:tc>
          <w:tcPr>
            <w:tcW w:w="9571" w:type="dxa"/>
            <w:gridSpan w:val="2"/>
          </w:tcPr>
          <w:p w14:paraId="1C3E4E4F" w14:textId="5722421C" w:rsidR="00B34410" w:rsidRPr="00E06649" w:rsidRDefault="00B34410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Na</w:t>
            </w:r>
            <w:r w:rsidR="00844B67">
              <w:rPr>
                <w:lang w:eastAsia="en-US"/>
              </w:rPr>
              <w:t>m</w:t>
            </w:r>
            <w:r w:rsidRPr="00E06649">
              <w:rPr>
                <w:lang w:eastAsia="en-US"/>
              </w:rPr>
              <w:t xml:space="preserve">n på </w:t>
            </w:r>
            <w:r w:rsidR="00D633AC" w:rsidRPr="00E06649">
              <w:rPr>
                <w:lang w:eastAsia="en-US"/>
              </w:rPr>
              <w:t>styr</w:t>
            </w:r>
            <w:r w:rsidR="00844B67">
              <w:rPr>
                <w:lang w:eastAsia="en-US"/>
              </w:rPr>
              <w:t>a</w:t>
            </w:r>
            <w:r w:rsidR="00D633AC" w:rsidRPr="00E06649">
              <w:rPr>
                <w:lang w:eastAsia="en-US"/>
              </w:rPr>
              <w:t xml:space="preserve">r/ </w:t>
            </w:r>
            <w:r w:rsidRPr="00E06649">
              <w:rPr>
                <w:lang w:eastAsia="en-US"/>
              </w:rPr>
              <w:t>le</w:t>
            </w:r>
            <w:r w:rsidR="00844B67">
              <w:rPr>
                <w:lang w:eastAsia="en-US"/>
              </w:rPr>
              <w:t>iar</w:t>
            </w:r>
            <w:r w:rsidR="007002AF" w:rsidRPr="00E06649">
              <w:rPr>
                <w:lang w:eastAsia="en-US"/>
              </w:rPr>
              <w:t>/</w:t>
            </w:r>
            <w:r w:rsidR="007824F3" w:rsidRPr="00E06649">
              <w:rPr>
                <w:lang w:eastAsia="en-US"/>
              </w:rPr>
              <w:t xml:space="preserve"> andre</w:t>
            </w:r>
          </w:p>
          <w:p w14:paraId="0E2FCF5A" w14:textId="77777777" w:rsidR="00B34410" w:rsidRPr="00E06649" w:rsidRDefault="00B34410" w:rsidP="00AF6BED">
            <w:pPr>
              <w:rPr>
                <w:lang w:eastAsia="en-US"/>
              </w:rPr>
            </w:pPr>
          </w:p>
        </w:tc>
      </w:tr>
      <w:tr w:rsidR="00112365" w:rsidRPr="00E06649" w14:paraId="7413C70D" w14:textId="77777777" w:rsidTr="000648C4">
        <w:tc>
          <w:tcPr>
            <w:tcW w:w="3190" w:type="dxa"/>
          </w:tcPr>
          <w:p w14:paraId="72A5FDCA" w14:textId="6C4CFFC0" w:rsidR="00112365" w:rsidRPr="00E06649" w:rsidRDefault="00112365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>St</w:t>
            </w:r>
            <w:r w:rsidR="00844B67">
              <w:rPr>
                <w:lang w:eastAsia="en-US"/>
              </w:rPr>
              <w:t>a</w:t>
            </w:r>
            <w:r w:rsidRPr="00E06649">
              <w:rPr>
                <w:lang w:eastAsia="en-US"/>
              </w:rPr>
              <w:t>d/dato</w:t>
            </w:r>
          </w:p>
        </w:tc>
        <w:tc>
          <w:tcPr>
            <w:tcW w:w="6381" w:type="dxa"/>
          </w:tcPr>
          <w:p w14:paraId="3F356905" w14:textId="63492C6C" w:rsidR="00112365" w:rsidRPr="00E06649" w:rsidRDefault="00112365" w:rsidP="00AF6BED">
            <w:pPr>
              <w:rPr>
                <w:lang w:eastAsia="en-US"/>
              </w:rPr>
            </w:pPr>
            <w:r w:rsidRPr="00E06649">
              <w:rPr>
                <w:lang w:eastAsia="en-US"/>
              </w:rPr>
              <w:t xml:space="preserve">Underskrift </w:t>
            </w:r>
            <w:r w:rsidR="00D633AC" w:rsidRPr="00E06649">
              <w:rPr>
                <w:lang w:eastAsia="en-US"/>
              </w:rPr>
              <w:t xml:space="preserve">styrer/ </w:t>
            </w:r>
            <w:r w:rsidRPr="00E06649">
              <w:rPr>
                <w:lang w:eastAsia="en-US"/>
              </w:rPr>
              <w:t>le</w:t>
            </w:r>
            <w:r w:rsidR="00844B67">
              <w:rPr>
                <w:lang w:eastAsia="en-US"/>
              </w:rPr>
              <w:t>iar</w:t>
            </w:r>
            <w:r w:rsidR="007824F3" w:rsidRPr="00E06649">
              <w:rPr>
                <w:lang w:eastAsia="en-US"/>
              </w:rPr>
              <w:t>/ andre</w:t>
            </w:r>
          </w:p>
          <w:p w14:paraId="379F4480" w14:textId="3E3981CD" w:rsidR="00112365" w:rsidRPr="00E06649" w:rsidRDefault="00112365" w:rsidP="00AF6BED">
            <w:pPr>
              <w:rPr>
                <w:lang w:eastAsia="en-US"/>
              </w:rPr>
            </w:pPr>
          </w:p>
        </w:tc>
      </w:tr>
    </w:tbl>
    <w:p w14:paraId="09603CFC" w14:textId="11B3B7DF" w:rsidR="00661451" w:rsidRPr="00E06649" w:rsidRDefault="00661451" w:rsidP="00661451">
      <w:pPr>
        <w:rPr>
          <w:lang w:eastAsia="en-US"/>
        </w:rPr>
      </w:pPr>
      <w:r w:rsidRPr="00E06649">
        <w:rPr>
          <w:lang w:eastAsia="en-US"/>
        </w:rPr>
        <w:t xml:space="preserve">(Versjon </w:t>
      </w:r>
      <w:r w:rsidR="00AA5253">
        <w:rPr>
          <w:lang w:eastAsia="en-US"/>
        </w:rPr>
        <w:t>02</w:t>
      </w:r>
      <w:r w:rsidRPr="00E06649">
        <w:rPr>
          <w:lang w:eastAsia="en-US"/>
        </w:rPr>
        <w:t>.0</w:t>
      </w:r>
      <w:r w:rsidR="00AA5253">
        <w:rPr>
          <w:lang w:eastAsia="en-US"/>
        </w:rPr>
        <w:t>7</w:t>
      </w:r>
      <w:r w:rsidRPr="00E06649">
        <w:rPr>
          <w:lang w:eastAsia="en-US"/>
        </w:rPr>
        <w:t>.26)</w:t>
      </w:r>
    </w:p>
    <w:p w14:paraId="53298CE5" w14:textId="6CD08E05" w:rsidR="00112365" w:rsidRPr="00E06649" w:rsidRDefault="00112365" w:rsidP="00AF6BED">
      <w:pPr>
        <w:rPr>
          <w:lang w:eastAsia="en-US"/>
        </w:rPr>
      </w:pPr>
    </w:p>
    <w:p w14:paraId="17E54A8F" w14:textId="77777777" w:rsidR="00CE41F1" w:rsidRPr="00AF6BED" w:rsidRDefault="00CE41F1" w:rsidP="00AF6BED">
      <w:pPr>
        <w:rPr>
          <w:lang w:eastAsia="en-US"/>
        </w:rPr>
      </w:pPr>
    </w:p>
    <w:sectPr w:rsidR="00CE41F1" w:rsidRPr="00AF6BED" w:rsidSect="0026214A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041" w:right="1021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DA9A6" w14:textId="77777777" w:rsidR="007D39FF" w:rsidRPr="00E06649" w:rsidRDefault="007D39FF" w:rsidP="00445D99">
      <w:r w:rsidRPr="00E06649">
        <w:separator/>
      </w:r>
    </w:p>
  </w:endnote>
  <w:endnote w:type="continuationSeparator" w:id="0">
    <w:p w14:paraId="4B2843CF" w14:textId="77777777" w:rsidR="007D39FF" w:rsidRPr="00E06649" w:rsidRDefault="007D39FF" w:rsidP="00445D99">
      <w:r w:rsidRPr="00E066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0"/>
      <w:gridCol w:w="3190"/>
      <w:gridCol w:w="3191"/>
    </w:tblGrid>
    <w:tr w:rsidR="00B34410" w:rsidRPr="00E06649" w14:paraId="25405C40" w14:textId="77777777" w:rsidTr="00C367A9">
      <w:tc>
        <w:tcPr>
          <w:tcW w:w="3190" w:type="dxa"/>
        </w:tcPr>
        <w:p w14:paraId="5BF53EA0" w14:textId="77777777" w:rsidR="00B34410" w:rsidRPr="00E06649" w:rsidRDefault="00B34410" w:rsidP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Postadresse:</w:t>
          </w:r>
        </w:p>
      </w:tc>
      <w:tc>
        <w:tcPr>
          <w:tcW w:w="3190" w:type="dxa"/>
        </w:tcPr>
        <w:p w14:paraId="6A705E75" w14:textId="77777777" w:rsidR="00B34410" w:rsidRPr="00E06649" w:rsidRDefault="00B34410" w:rsidP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Telefon: +47 38 38 20 00</w:t>
          </w:r>
        </w:p>
      </w:tc>
      <w:tc>
        <w:tcPr>
          <w:tcW w:w="3191" w:type="dxa"/>
        </w:tcPr>
        <w:p w14:paraId="73E4A2A4" w14:textId="77777777" w:rsidR="00B34410" w:rsidRPr="00E06649" w:rsidRDefault="00B34410" w:rsidP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E-post: listerppt@farsund.kommune.no</w:t>
          </w:r>
        </w:p>
      </w:tc>
    </w:tr>
    <w:tr w:rsidR="00B34410" w:rsidRPr="00E06649" w14:paraId="4760DAD6" w14:textId="77777777" w:rsidTr="00C367A9">
      <w:tc>
        <w:tcPr>
          <w:tcW w:w="3190" w:type="dxa"/>
        </w:tcPr>
        <w:p w14:paraId="311FC1AB" w14:textId="77777777" w:rsidR="00B34410" w:rsidRPr="00E06649" w:rsidRDefault="00B34410" w:rsidP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Pb. 100 4552 Farsund</w:t>
          </w:r>
        </w:p>
      </w:tc>
      <w:tc>
        <w:tcPr>
          <w:tcW w:w="3190" w:type="dxa"/>
        </w:tcPr>
        <w:p w14:paraId="2A557C5D" w14:textId="77777777" w:rsidR="00B34410" w:rsidRPr="00E06649" w:rsidRDefault="00B34410" w:rsidP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Org.nr: 919220562</w:t>
          </w:r>
        </w:p>
      </w:tc>
      <w:tc>
        <w:tcPr>
          <w:tcW w:w="3191" w:type="dxa"/>
        </w:tcPr>
        <w:p w14:paraId="2C90BAF4" w14:textId="77777777" w:rsidR="00B34410" w:rsidRPr="00E06649" w:rsidRDefault="00B34410" w:rsidP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www.listerppt.no</w:t>
          </w:r>
        </w:p>
      </w:tc>
    </w:tr>
  </w:tbl>
  <w:p w14:paraId="7579CEA4" w14:textId="77777777" w:rsidR="00B34410" w:rsidRPr="00E06649" w:rsidRDefault="00B3441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0"/>
      <w:gridCol w:w="3190"/>
      <w:gridCol w:w="3191"/>
    </w:tblGrid>
    <w:tr w:rsidR="00B34410" w:rsidRPr="00E06649" w14:paraId="3A7DAE29" w14:textId="77777777" w:rsidTr="00B34410">
      <w:tc>
        <w:tcPr>
          <w:tcW w:w="3190" w:type="dxa"/>
        </w:tcPr>
        <w:p w14:paraId="49E3B62A" w14:textId="30A41B21" w:rsidR="00B34410" w:rsidRPr="00E06649" w:rsidRDefault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Postadresse:</w:t>
          </w:r>
        </w:p>
      </w:tc>
      <w:tc>
        <w:tcPr>
          <w:tcW w:w="3190" w:type="dxa"/>
        </w:tcPr>
        <w:p w14:paraId="3FD04771" w14:textId="46A058DC" w:rsidR="00B34410" w:rsidRPr="00E06649" w:rsidRDefault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Telefon: +47 38 38 20 00</w:t>
          </w:r>
        </w:p>
      </w:tc>
      <w:tc>
        <w:tcPr>
          <w:tcW w:w="3191" w:type="dxa"/>
        </w:tcPr>
        <w:p w14:paraId="3451A041" w14:textId="01AA1629" w:rsidR="00B34410" w:rsidRPr="00E06649" w:rsidRDefault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E-post: listerppt@farsund.kommune.no</w:t>
          </w:r>
        </w:p>
      </w:tc>
    </w:tr>
    <w:tr w:rsidR="00B34410" w:rsidRPr="00E06649" w14:paraId="12CC4052" w14:textId="77777777" w:rsidTr="00B34410">
      <w:tc>
        <w:tcPr>
          <w:tcW w:w="3190" w:type="dxa"/>
        </w:tcPr>
        <w:p w14:paraId="2E750156" w14:textId="2CDE9219" w:rsidR="00B34410" w:rsidRPr="00E06649" w:rsidRDefault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Pb. 100 4552 Farsund</w:t>
          </w:r>
        </w:p>
      </w:tc>
      <w:tc>
        <w:tcPr>
          <w:tcW w:w="3190" w:type="dxa"/>
        </w:tcPr>
        <w:p w14:paraId="59C0FBF5" w14:textId="27CC0FC2" w:rsidR="00B34410" w:rsidRPr="00E06649" w:rsidRDefault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Org.nr: 919220562</w:t>
          </w:r>
        </w:p>
      </w:tc>
      <w:tc>
        <w:tcPr>
          <w:tcW w:w="3191" w:type="dxa"/>
        </w:tcPr>
        <w:p w14:paraId="5B8EDD4A" w14:textId="389D1E29" w:rsidR="00B34410" w:rsidRPr="00E06649" w:rsidRDefault="00B34410">
          <w:pPr>
            <w:pStyle w:val="Bunntekst"/>
            <w:rPr>
              <w:sz w:val="16"/>
              <w:szCs w:val="16"/>
            </w:rPr>
          </w:pPr>
          <w:r w:rsidRPr="00E06649">
            <w:rPr>
              <w:sz w:val="16"/>
              <w:szCs w:val="16"/>
            </w:rPr>
            <w:t>www.listerppt.no</w:t>
          </w:r>
        </w:p>
      </w:tc>
    </w:tr>
  </w:tbl>
  <w:p w14:paraId="680E2762" w14:textId="77777777" w:rsidR="00B34410" w:rsidRPr="00E06649" w:rsidRDefault="00B3441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8A71F" w14:textId="77777777" w:rsidR="007D39FF" w:rsidRPr="00E06649" w:rsidRDefault="007D39FF" w:rsidP="00445D99">
      <w:r w:rsidRPr="00E06649">
        <w:separator/>
      </w:r>
    </w:p>
  </w:footnote>
  <w:footnote w:type="continuationSeparator" w:id="0">
    <w:p w14:paraId="51F344B3" w14:textId="77777777" w:rsidR="007D39FF" w:rsidRPr="00E06649" w:rsidRDefault="007D39FF" w:rsidP="00445D99">
      <w:r w:rsidRPr="00E066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8493" w14:textId="77777777" w:rsidR="005B1530" w:rsidRPr="00E06649" w:rsidRDefault="005B1530" w:rsidP="005B1530">
    <w:pPr>
      <w:pStyle w:val="Topptekst"/>
    </w:pPr>
    <w:bookmarkStart w:id="0" w:name="_Hlk535564226"/>
    <w:bookmarkStart w:id="1" w:name="OLE_LINK4"/>
    <w:bookmarkStart w:id="2" w:name="OLE_LINK3"/>
    <w:bookmarkStart w:id="3" w:name="_Hlk535564224"/>
    <w:bookmarkStart w:id="4" w:name="OLE_LINK2"/>
    <w:bookmarkStart w:id="5" w:name="OLE_LINK1"/>
    <w:bookmarkEnd w:id="0"/>
    <w:bookmarkEnd w:id="1"/>
    <w:bookmarkEnd w:id="2"/>
    <w:bookmarkEnd w:id="3"/>
    <w:bookmarkEnd w:id="4"/>
    <w:bookmarkEnd w:id="5"/>
  </w:p>
  <w:p w14:paraId="3DBBBDA4" w14:textId="77777777" w:rsidR="005B1530" w:rsidRPr="00E06649" w:rsidRDefault="005B1530" w:rsidP="005B1530">
    <w:pPr>
      <w:pStyle w:val="Topptekst"/>
      <w:rPr>
        <w:color w:val="012169" w:themeColor="text2"/>
      </w:rPr>
    </w:pPr>
    <w:r w:rsidRPr="00E06649">
      <w:rPr>
        <w:noProof/>
        <w:color w:val="012169" w:themeColor="text2"/>
      </w:rPr>
      <w:drawing>
        <wp:anchor distT="0" distB="0" distL="114300" distR="114300" simplePos="0" relativeHeight="251662335" behindDoc="1" locked="0" layoutInCell="1" allowOverlap="1" wp14:anchorId="2B532BB0" wp14:editId="30BFB782">
          <wp:simplePos x="0" y="0"/>
          <wp:positionH relativeFrom="margin">
            <wp:align>right</wp:align>
          </wp:positionH>
          <wp:positionV relativeFrom="page">
            <wp:posOffset>648335</wp:posOffset>
          </wp:positionV>
          <wp:extent cx="344170" cy="356235"/>
          <wp:effectExtent l="0" t="0" r="0" b="5715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6705EE" w14:textId="77777777" w:rsidR="00445D99" w:rsidRPr="00E06649" w:rsidRDefault="00445D99" w:rsidP="00F12577">
    <w:pPr>
      <w:pStyle w:val="Topptekst"/>
      <w:jc w:val="right"/>
    </w:pPr>
  </w:p>
  <w:p w14:paraId="195B74FF" w14:textId="77777777" w:rsidR="00F12577" w:rsidRPr="00E06649" w:rsidRDefault="00F12577" w:rsidP="00F12577">
    <w:pPr>
      <w:pStyle w:val="Topptekst"/>
      <w:jc w:val="right"/>
    </w:pPr>
  </w:p>
  <w:p w14:paraId="64A425F0" w14:textId="77777777" w:rsidR="00F12577" w:rsidRPr="00E06649" w:rsidRDefault="00F12577" w:rsidP="00F12577">
    <w:pPr>
      <w:pStyle w:val="Topptekst"/>
      <w:jc w:val="right"/>
    </w:pPr>
  </w:p>
  <w:p w14:paraId="08505716" w14:textId="5427E29F" w:rsidR="00F12577" w:rsidRPr="00E06649" w:rsidRDefault="00F12577" w:rsidP="00F12577">
    <w:pPr>
      <w:pStyle w:val="Topptekst"/>
      <w:jc w:val="right"/>
    </w:pPr>
    <w:r w:rsidRPr="00E06649">
      <w:t xml:space="preserve">Unntatt </w:t>
    </w:r>
    <w:r w:rsidR="00E00533" w:rsidRPr="00E06649">
      <w:t>offentlegheit</w:t>
    </w:r>
    <w:r w:rsidRPr="00E06649">
      <w:t>: Offl. § 13, jf. fvl. § 13.1.1</w:t>
    </w:r>
  </w:p>
  <w:p w14:paraId="0D2993E1" w14:textId="77777777" w:rsidR="00F12577" w:rsidRPr="00E06649" w:rsidRDefault="00F12577" w:rsidP="00F12577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06B8" w14:textId="77777777" w:rsidR="00445D99" w:rsidRPr="00E06649" w:rsidRDefault="00445D99" w:rsidP="00445D99">
    <w:pPr>
      <w:pStyle w:val="Topptekst"/>
    </w:pPr>
    <w:bookmarkStart w:id="6" w:name="OLE_LINK5"/>
    <w:bookmarkStart w:id="7" w:name="OLE_LINK6"/>
    <w:bookmarkStart w:id="8" w:name="_Hlk535564269"/>
    <w:bookmarkStart w:id="9" w:name="OLE_LINK7"/>
    <w:bookmarkStart w:id="10" w:name="OLE_LINK8"/>
    <w:bookmarkStart w:id="11" w:name="_Hlk535564271"/>
  </w:p>
  <w:bookmarkEnd w:id="6"/>
  <w:bookmarkEnd w:id="7"/>
  <w:bookmarkEnd w:id="8"/>
  <w:bookmarkEnd w:id="9"/>
  <w:bookmarkEnd w:id="10"/>
  <w:bookmarkEnd w:id="11"/>
  <w:p w14:paraId="67576E19" w14:textId="77777777" w:rsidR="00445D99" w:rsidRPr="00E06649" w:rsidRDefault="00B75036" w:rsidP="00B75036">
    <w:pPr>
      <w:pStyle w:val="Topptekst"/>
      <w:jc w:val="right"/>
    </w:pPr>
    <w:r w:rsidRPr="00E06649">
      <w:rPr>
        <w:noProof/>
      </w:rPr>
      <w:drawing>
        <wp:inline distT="0" distB="0" distL="0" distR="0" wp14:anchorId="45EFD563" wp14:editId="1CDA04AB">
          <wp:extent cx="2160000" cy="437703"/>
          <wp:effectExtent l="0" t="0" r="0" b="63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437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7AA32" w14:textId="77777777" w:rsidR="00AF6BED" w:rsidRPr="00E06649" w:rsidRDefault="00AF6BED" w:rsidP="00B75036">
    <w:pPr>
      <w:pStyle w:val="Topptekst"/>
      <w:jc w:val="right"/>
    </w:pPr>
  </w:p>
  <w:p w14:paraId="2CB91655" w14:textId="66D45BCD" w:rsidR="00AF6BED" w:rsidRPr="00E06649" w:rsidRDefault="00AF6BED" w:rsidP="00B75036">
    <w:pPr>
      <w:pStyle w:val="Topptekst"/>
      <w:jc w:val="right"/>
    </w:pPr>
    <w:r w:rsidRPr="00E06649">
      <w:t xml:space="preserve">Unntatt </w:t>
    </w:r>
    <w:r w:rsidR="00E06649" w:rsidRPr="00E06649">
      <w:t>offentlegheit</w:t>
    </w:r>
    <w:r w:rsidRPr="00E06649">
      <w:t>: Offl. § 13, jf. fvl. § 13.1.1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93A63"/>
    <w:multiLevelType w:val="hybridMultilevel"/>
    <w:tmpl w:val="5B7C21F6"/>
    <w:lvl w:ilvl="0" w:tplc="0BFC38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54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ED"/>
    <w:rsid w:val="0000599B"/>
    <w:rsid w:val="00017BA4"/>
    <w:rsid w:val="0002377E"/>
    <w:rsid w:val="000355D6"/>
    <w:rsid w:val="00044E0E"/>
    <w:rsid w:val="000462D3"/>
    <w:rsid w:val="00094684"/>
    <w:rsid w:val="000B40F2"/>
    <w:rsid w:val="000D3B20"/>
    <w:rsid w:val="000E66D5"/>
    <w:rsid w:val="000F20B3"/>
    <w:rsid w:val="00112365"/>
    <w:rsid w:val="001123C5"/>
    <w:rsid w:val="00125476"/>
    <w:rsid w:val="00146A54"/>
    <w:rsid w:val="0017134E"/>
    <w:rsid w:val="0017705A"/>
    <w:rsid w:val="00185820"/>
    <w:rsid w:val="001906FB"/>
    <w:rsid w:val="001E2AFC"/>
    <w:rsid w:val="001F6949"/>
    <w:rsid w:val="00212B7C"/>
    <w:rsid w:val="00224822"/>
    <w:rsid w:val="00233DFB"/>
    <w:rsid w:val="0026214A"/>
    <w:rsid w:val="002655A2"/>
    <w:rsid w:val="002754C0"/>
    <w:rsid w:val="002C33E3"/>
    <w:rsid w:val="002E4651"/>
    <w:rsid w:val="002F4582"/>
    <w:rsid w:val="002F569B"/>
    <w:rsid w:val="00314C1E"/>
    <w:rsid w:val="00317F9C"/>
    <w:rsid w:val="00322973"/>
    <w:rsid w:val="00353759"/>
    <w:rsid w:val="00393403"/>
    <w:rsid w:val="00395A50"/>
    <w:rsid w:val="003978A6"/>
    <w:rsid w:val="003A043B"/>
    <w:rsid w:val="003F20AB"/>
    <w:rsid w:val="0041616B"/>
    <w:rsid w:val="004309BA"/>
    <w:rsid w:val="00435AE8"/>
    <w:rsid w:val="004432A2"/>
    <w:rsid w:val="00445D99"/>
    <w:rsid w:val="00461997"/>
    <w:rsid w:val="004C4191"/>
    <w:rsid w:val="004D0CBB"/>
    <w:rsid w:val="004E0641"/>
    <w:rsid w:val="004E13F0"/>
    <w:rsid w:val="004E77BB"/>
    <w:rsid w:val="004F67BD"/>
    <w:rsid w:val="00514639"/>
    <w:rsid w:val="00516D0E"/>
    <w:rsid w:val="00544857"/>
    <w:rsid w:val="005665F0"/>
    <w:rsid w:val="005807E5"/>
    <w:rsid w:val="00593C79"/>
    <w:rsid w:val="005B1530"/>
    <w:rsid w:val="005C3099"/>
    <w:rsid w:val="005C68F9"/>
    <w:rsid w:val="005C6937"/>
    <w:rsid w:val="005E49E2"/>
    <w:rsid w:val="005F2E53"/>
    <w:rsid w:val="005F3872"/>
    <w:rsid w:val="005F6355"/>
    <w:rsid w:val="0060048B"/>
    <w:rsid w:val="00607430"/>
    <w:rsid w:val="006107E8"/>
    <w:rsid w:val="006343ED"/>
    <w:rsid w:val="00661451"/>
    <w:rsid w:val="00666E2C"/>
    <w:rsid w:val="00672507"/>
    <w:rsid w:val="00676D53"/>
    <w:rsid w:val="00697F7B"/>
    <w:rsid w:val="006A6A3D"/>
    <w:rsid w:val="006E1252"/>
    <w:rsid w:val="007002AF"/>
    <w:rsid w:val="007178BB"/>
    <w:rsid w:val="00753911"/>
    <w:rsid w:val="0077129B"/>
    <w:rsid w:val="00777C3A"/>
    <w:rsid w:val="007824F3"/>
    <w:rsid w:val="00787543"/>
    <w:rsid w:val="00787D16"/>
    <w:rsid w:val="007D18CC"/>
    <w:rsid w:val="007D27B5"/>
    <w:rsid w:val="007D39FF"/>
    <w:rsid w:val="007E2E3C"/>
    <w:rsid w:val="007E691A"/>
    <w:rsid w:val="007F2FE2"/>
    <w:rsid w:val="00800155"/>
    <w:rsid w:val="00802DAE"/>
    <w:rsid w:val="0084058D"/>
    <w:rsid w:val="00844B67"/>
    <w:rsid w:val="00847803"/>
    <w:rsid w:val="00864B07"/>
    <w:rsid w:val="00870E31"/>
    <w:rsid w:val="00897704"/>
    <w:rsid w:val="008D2A51"/>
    <w:rsid w:val="008E484F"/>
    <w:rsid w:val="00931A25"/>
    <w:rsid w:val="00963D3F"/>
    <w:rsid w:val="009C1D4C"/>
    <w:rsid w:val="009C3BD6"/>
    <w:rsid w:val="009C5945"/>
    <w:rsid w:val="009E686D"/>
    <w:rsid w:val="00A53693"/>
    <w:rsid w:val="00A72AA6"/>
    <w:rsid w:val="00AA5253"/>
    <w:rsid w:val="00AB3C54"/>
    <w:rsid w:val="00AD315A"/>
    <w:rsid w:val="00AF1256"/>
    <w:rsid w:val="00AF57E0"/>
    <w:rsid w:val="00AF6BED"/>
    <w:rsid w:val="00B0589E"/>
    <w:rsid w:val="00B30D25"/>
    <w:rsid w:val="00B34410"/>
    <w:rsid w:val="00B73897"/>
    <w:rsid w:val="00B75036"/>
    <w:rsid w:val="00B75FD7"/>
    <w:rsid w:val="00B97010"/>
    <w:rsid w:val="00BC21B9"/>
    <w:rsid w:val="00BE1854"/>
    <w:rsid w:val="00BE7425"/>
    <w:rsid w:val="00BF5A5C"/>
    <w:rsid w:val="00C428C9"/>
    <w:rsid w:val="00C520C0"/>
    <w:rsid w:val="00C614F8"/>
    <w:rsid w:val="00C778CE"/>
    <w:rsid w:val="00CD1E04"/>
    <w:rsid w:val="00CE41F1"/>
    <w:rsid w:val="00D075B1"/>
    <w:rsid w:val="00D1057D"/>
    <w:rsid w:val="00D615EF"/>
    <w:rsid w:val="00D633AC"/>
    <w:rsid w:val="00D8119A"/>
    <w:rsid w:val="00D918CB"/>
    <w:rsid w:val="00DD1830"/>
    <w:rsid w:val="00DF7360"/>
    <w:rsid w:val="00E00533"/>
    <w:rsid w:val="00E06649"/>
    <w:rsid w:val="00E06F2C"/>
    <w:rsid w:val="00E207C3"/>
    <w:rsid w:val="00E5716F"/>
    <w:rsid w:val="00E678A0"/>
    <w:rsid w:val="00E832C2"/>
    <w:rsid w:val="00E84730"/>
    <w:rsid w:val="00EA0A58"/>
    <w:rsid w:val="00ED098B"/>
    <w:rsid w:val="00ED0CAD"/>
    <w:rsid w:val="00EE088E"/>
    <w:rsid w:val="00EE3509"/>
    <w:rsid w:val="00EE6694"/>
    <w:rsid w:val="00F0064A"/>
    <w:rsid w:val="00F12577"/>
    <w:rsid w:val="00F27201"/>
    <w:rsid w:val="00F52DF5"/>
    <w:rsid w:val="00F53C70"/>
    <w:rsid w:val="00F614A3"/>
    <w:rsid w:val="00F7323D"/>
    <w:rsid w:val="00F9016F"/>
    <w:rsid w:val="00FA2766"/>
    <w:rsid w:val="00FB68E0"/>
    <w:rsid w:val="00FD0BEA"/>
    <w:rsid w:val="00FD4D5B"/>
    <w:rsid w:val="00FE5780"/>
    <w:rsid w:val="00FF1553"/>
    <w:rsid w:val="133414EB"/>
    <w:rsid w:val="1A056800"/>
    <w:rsid w:val="1B3F26D0"/>
    <w:rsid w:val="206BFE64"/>
    <w:rsid w:val="23E10B4C"/>
    <w:rsid w:val="2BC1FE3E"/>
    <w:rsid w:val="3B410B30"/>
    <w:rsid w:val="3E63562E"/>
    <w:rsid w:val="419ADF45"/>
    <w:rsid w:val="5F10E395"/>
    <w:rsid w:val="66E29293"/>
    <w:rsid w:val="6A1A3355"/>
    <w:rsid w:val="6BB603B6"/>
    <w:rsid w:val="6C96BC3B"/>
    <w:rsid w:val="6EA0995D"/>
    <w:rsid w:val="719C7E2A"/>
    <w:rsid w:val="7564D382"/>
    <w:rsid w:val="7D6FE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6D254"/>
  <w15:chartTrackingRefBased/>
  <w15:docId w15:val="{86965036-A26C-436D-B949-5673F718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05A"/>
    <w:pPr>
      <w:spacing w:after="0" w:line="240" w:lineRule="auto"/>
    </w:pPr>
    <w:rPr>
      <w:rFonts w:ascii="Arial" w:eastAsia="Times New Roman" w:hAnsi="Arial" w:cs="Times New Roman"/>
      <w:sz w:val="20"/>
      <w:szCs w:val="20"/>
      <w:lang w:val="nn-NO"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7705A"/>
    <w:pPr>
      <w:keepNext/>
      <w:keepLines/>
      <w:spacing w:after="180" w:line="320" w:lineRule="atLeast"/>
      <w:outlineLvl w:val="0"/>
    </w:pPr>
    <w:rPr>
      <w:rFonts w:asciiTheme="majorHAnsi" w:eastAsiaTheme="majorEastAsia" w:hAnsiTheme="majorHAnsi" w:cstheme="majorBidi"/>
      <w:b/>
      <w:color w:val="636B9A" w:themeColor="accent1"/>
      <w:sz w:val="26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7705A"/>
    <w:pPr>
      <w:keepNext/>
      <w:outlineLvl w:val="1"/>
    </w:pPr>
    <w:rPr>
      <w:color w:val="012169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445D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41616B"/>
    <w:rPr>
      <w:color w:val="012169" w:themeColor="text2"/>
      <w:sz w:val="20"/>
    </w:rPr>
  </w:style>
  <w:style w:type="paragraph" w:styleId="Bunntekst">
    <w:name w:val="footer"/>
    <w:basedOn w:val="Normal"/>
    <w:link w:val="BunntekstTegn"/>
    <w:uiPriority w:val="99"/>
    <w:semiHidden/>
    <w:rsid w:val="00445D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1616B"/>
    <w:rPr>
      <w:color w:val="012169" w:themeColor="text2"/>
      <w:sz w:val="20"/>
    </w:rPr>
  </w:style>
  <w:style w:type="table" w:styleId="Tabellrutenett">
    <w:name w:val="Table Grid"/>
    <w:basedOn w:val="Vanligtabell"/>
    <w:uiPriority w:val="39"/>
    <w:rsid w:val="00430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4309BA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7705A"/>
    <w:rPr>
      <w:rFonts w:asciiTheme="majorHAnsi" w:eastAsiaTheme="majorEastAsia" w:hAnsiTheme="majorHAnsi" w:cstheme="majorBidi"/>
      <w:b/>
      <w:color w:val="636B9A" w:themeColor="accent1"/>
      <w:sz w:val="26"/>
      <w:szCs w:val="32"/>
    </w:rPr>
  </w:style>
  <w:style w:type="character" w:styleId="Hyperkobling">
    <w:name w:val="Hyperlink"/>
    <w:basedOn w:val="Standardskriftforavsnitt"/>
    <w:uiPriority w:val="99"/>
    <w:rsid w:val="002655A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rsid w:val="002655A2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semiHidden/>
    <w:qFormat/>
    <w:rsid w:val="00A72AA6"/>
    <w:pPr>
      <w:spacing w:after="260" w:line="260" w:lineRule="atLeast"/>
      <w:ind w:left="720"/>
      <w:contextualSpacing/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Overskrift2Tegn">
    <w:name w:val="Overskrift 2 Tegn"/>
    <w:basedOn w:val="Standardskriftforavsnitt"/>
    <w:link w:val="Overskrift2"/>
    <w:rsid w:val="0017705A"/>
    <w:rPr>
      <w:rFonts w:ascii="Arial" w:eastAsia="Times New Roman" w:hAnsi="Arial" w:cs="Times New Roman"/>
      <w:color w:val="012169"/>
      <w:sz w:val="24"/>
      <w:szCs w:val="20"/>
      <w:lang w:eastAsia="nb-NO"/>
    </w:rPr>
  </w:style>
  <w:style w:type="paragraph" w:styleId="Ingenmellomrom">
    <w:name w:val="No Spacing"/>
    <w:uiPriority w:val="1"/>
    <w:qFormat/>
    <w:rsid w:val="0017705A"/>
    <w:pPr>
      <w:spacing w:after="0" w:line="240" w:lineRule="auto"/>
    </w:pPr>
    <w:rPr>
      <w:color w:val="636B9A" w:themeColor="accent1"/>
    </w:rPr>
  </w:style>
  <w:style w:type="paragraph" w:customStyle="1" w:styleId="Default">
    <w:name w:val="Default"/>
    <w:basedOn w:val="Normal"/>
    <w:rsid w:val="00870E31"/>
    <w:pPr>
      <w:autoSpaceDE w:val="0"/>
      <w:autoSpaceDN w:val="0"/>
    </w:pPr>
    <w:rPr>
      <w:rFonts w:eastAsiaTheme="minorHAnsi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0E31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17705A"/>
    <w:rPr>
      <w:b/>
      <w:bCs/>
      <w:color w:val="012169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ovdata.no/lov/2005-06-17-64/&#167;3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tilister.n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bjorn2009\Documents\Egendefinerte%20Office-maler\Referatmal%20-%20Lister%20PP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2CC765-8782-46A4-9D11-CB923945522E}"/>
      </w:docPartPr>
      <w:docPartBody>
        <w:p w:rsidR="006B5F5F" w:rsidRDefault="00321B91">
          <w:r w:rsidRPr="00AA1B5C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91"/>
    <w:rsid w:val="00044E0E"/>
    <w:rsid w:val="000A3D5D"/>
    <w:rsid w:val="000E66D5"/>
    <w:rsid w:val="00141572"/>
    <w:rsid w:val="002754C0"/>
    <w:rsid w:val="00321B91"/>
    <w:rsid w:val="003A17F2"/>
    <w:rsid w:val="003F20AB"/>
    <w:rsid w:val="0043187A"/>
    <w:rsid w:val="00587BDF"/>
    <w:rsid w:val="005B1829"/>
    <w:rsid w:val="0062141C"/>
    <w:rsid w:val="006B5F5F"/>
    <w:rsid w:val="00990E73"/>
    <w:rsid w:val="00A27A6E"/>
    <w:rsid w:val="00A9063C"/>
    <w:rsid w:val="00B05297"/>
    <w:rsid w:val="00CF49B6"/>
    <w:rsid w:val="00E06F2C"/>
    <w:rsid w:val="00EF5154"/>
    <w:rsid w:val="00F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21B9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Listerfarger">
      <a:dk1>
        <a:sysClr val="windowText" lastClr="000000"/>
      </a:dk1>
      <a:lt1>
        <a:sysClr val="window" lastClr="FFFFFF"/>
      </a:lt1>
      <a:dk2>
        <a:srgbClr val="012169"/>
      </a:dk2>
      <a:lt2>
        <a:srgbClr val="CCCCCC"/>
      </a:lt2>
      <a:accent1>
        <a:srgbClr val="636B9A"/>
      </a:accent1>
      <a:accent2>
        <a:srgbClr val="9E9DC0"/>
      </a:accent2>
      <a:accent3>
        <a:srgbClr val="00FF3F"/>
      </a:accent3>
      <a:accent4>
        <a:srgbClr val="FFE511"/>
      </a:accent4>
      <a:accent5>
        <a:srgbClr val="FF40B4"/>
      </a:accent5>
      <a:accent6>
        <a:srgbClr val="FF3F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AE70B79A3CF144924FBC21869337AD" ma:contentTypeVersion="13" ma:contentTypeDescription="Opprett et nytt dokument." ma:contentTypeScope="" ma:versionID="047f7da62cf95b53d33fef906e20c247">
  <xsd:schema xmlns:xsd="http://www.w3.org/2001/XMLSchema" xmlns:xs="http://www.w3.org/2001/XMLSchema" xmlns:p="http://schemas.microsoft.com/office/2006/metadata/properties" xmlns:ns3="44f3bb2a-0072-4ebd-9823-0956c408b686" xmlns:ns4="345f4d0d-fbd4-44be-9c33-d39cfcaed6c4" targetNamespace="http://schemas.microsoft.com/office/2006/metadata/properties" ma:root="true" ma:fieldsID="addb312e07179ee3f0f76ec5dfab7bdc" ns3:_="" ns4:_="">
    <xsd:import namespace="44f3bb2a-0072-4ebd-9823-0956c408b686"/>
    <xsd:import namespace="345f4d0d-fbd4-44be-9c33-d39cfcaed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3bb2a-0072-4ebd-9823-0956c408b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f4d0d-fbd4-44be-9c33-d39cfcaed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A6A2D-5A85-4875-A39F-569426F1A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2B70F2-5CD4-4952-A47D-C62A476D94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613C0-F800-4429-B27B-BE49AEC5B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f3bb2a-0072-4ebd-9823-0956c408b686"/>
    <ds:schemaRef ds:uri="345f4d0d-fbd4-44be-9c33-d39cfcaed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B13B79-1789-4944-AA9D-FCF1B6646801}">
  <ds:schemaRefs/>
</ds:datastoreItem>
</file>

<file path=customXml/itemProps5.xml><?xml version="1.0" encoding="utf-8"?>
<ds:datastoreItem xmlns:ds="http://schemas.openxmlformats.org/officeDocument/2006/customXml" ds:itemID="{B018E9FA-51F8-455E-B90E-12C69D1B24F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f5735a-e1da-40c4-b475-8683f5604e1d}" enabled="0" method="" siteId="{3ef5735a-e1da-40c4-b475-8683f5604e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Referatmal - Lister PPT</Template>
  <TotalTime>0</TotalTime>
  <Pages>2</Pages>
  <Words>561</Words>
  <Characters>2978</Characters>
  <Application>Microsoft Office Word</Application>
  <DocSecurity>0</DocSecurity>
  <Lines>24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Torbjørn Torsøy</dc:creator>
  <cp:keywords/>
  <dc:description/>
  <cp:lastModifiedBy>Heidi Wormsen</cp:lastModifiedBy>
  <cp:revision>3</cp:revision>
  <dcterms:created xsi:type="dcterms:W3CDTF">2026-07-02T08:58:00Z</dcterms:created>
  <dcterms:modified xsi:type="dcterms:W3CDTF">2026-07-02T08:58:00Z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0x010100A6AE70B79A3CF144924FBC21869337AD</vt:lpwstr>
  </property>
</Properties>
</file>