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7C388" w14:textId="77777777" w:rsidR="00F503B4" w:rsidRPr="0097685E" w:rsidRDefault="00F503B4" w:rsidP="00F503B4">
      <w:pPr>
        <w:jc w:val="center"/>
        <w:rPr>
          <w:b/>
          <w:i/>
        </w:rPr>
      </w:pPr>
    </w:p>
    <w:p w14:paraId="2DEFE668" w14:textId="77777777" w:rsidR="00DD1779" w:rsidRPr="0097685E" w:rsidRDefault="00DD1779" w:rsidP="00F503B4">
      <w:pPr>
        <w:jc w:val="center"/>
        <w:rPr>
          <w:b/>
          <w:i/>
        </w:rPr>
      </w:pPr>
    </w:p>
    <w:p w14:paraId="6766FE38" w14:textId="77777777" w:rsidR="00DD1779" w:rsidRPr="0097685E" w:rsidRDefault="00DD1779" w:rsidP="008B0F07">
      <w:pPr>
        <w:jc w:val="center"/>
        <w:rPr>
          <w:b/>
          <w:i/>
        </w:rPr>
      </w:pPr>
    </w:p>
    <w:p w14:paraId="1AA49D92" w14:textId="60A8B612" w:rsidR="008B0F07" w:rsidRPr="0097685E" w:rsidRDefault="00DD1779" w:rsidP="008B0F07">
      <w:pPr>
        <w:jc w:val="center"/>
        <w:rPr>
          <w:b/>
        </w:rPr>
      </w:pPr>
      <w:r w:rsidRPr="0097685E">
        <w:rPr>
          <w:b/>
        </w:rPr>
        <w:t>P</w:t>
      </w:r>
      <w:r w:rsidR="00CF6FD8" w:rsidRPr="0097685E">
        <w:rPr>
          <w:b/>
        </w:rPr>
        <w:t>RIJAVNI OBRAZAC</w:t>
      </w:r>
      <w:r w:rsidR="008C6E53" w:rsidRPr="0097685E">
        <w:rPr>
          <w:b/>
        </w:rPr>
        <w:t xml:space="preserve"> </w:t>
      </w:r>
    </w:p>
    <w:p w14:paraId="383DB604" w14:textId="16D93B22" w:rsidR="008B0F07" w:rsidRPr="0097685E" w:rsidRDefault="008B0F07" w:rsidP="008B0F07">
      <w:pPr>
        <w:jc w:val="center"/>
        <w:rPr>
          <w:b/>
        </w:rPr>
      </w:pPr>
      <w:r w:rsidRPr="0097685E">
        <w:rPr>
          <w:b/>
        </w:rPr>
        <w:t>u okviru LAG natječaja</w:t>
      </w:r>
    </w:p>
    <w:p w14:paraId="37112F7C" w14:textId="77777777" w:rsidR="00B97FA6" w:rsidRPr="0097685E" w:rsidRDefault="00B97FA6" w:rsidP="008B0F07">
      <w:pPr>
        <w:jc w:val="center"/>
        <w:rPr>
          <w:b/>
        </w:rPr>
      </w:pPr>
    </w:p>
    <w:p w14:paraId="68A0EF56" w14:textId="51C5F345" w:rsidR="008F0520" w:rsidRPr="0097685E" w:rsidRDefault="00B97FA6" w:rsidP="008B0F07">
      <w:pPr>
        <w:jc w:val="center"/>
        <w:rPr>
          <w:b/>
          <w:iCs/>
        </w:rPr>
      </w:pPr>
      <w:r w:rsidRPr="0097685E">
        <w:rPr>
          <w:b/>
          <w:iCs/>
        </w:rPr>
        <w:t>2.2.1. Ulaganja u aktivaciju i unaprjeđenje javnih otočnih prostora</w:t>
      </w:r>
    </w:p>
    <w:p w14:paraId="57F7B274" w14:textId="723B2E76" w:rsidR="000B0B2D" w:rsidRPr="0097685E" w:rsidRDefault="000B0B2D" w:rsidP="008B0F07">
      <w:pPr>
        <w:jc w:val="center"/>
        <w:rPr>
          <w:b/>
          <w:iCs/>
        </w:rPr>
      </w:pPr>
      <w:r w:rsidRPr="0097685E">
        <w:rPr>
          <w:b/>
          <w:iCs/>
        </w:rPr>
        <w:t>(01/26/2-2-1)</w:t>
      </w:r>
    </w:p>
    <w:p w14:paraId="095B1349" w14:textId="77777777" w:rsidR="00B97FA6" w:rsidRPr="0097685E" w:rsidRDefault="00B97FA6" w:rsidP="008B0F07">
      <w:pPr>
        <w:jc w:val="center"/>
        <w:rPr>
          <w:b/>
          <w:i/>
        </w:rPr>
      </w:pPr>
    </w:p>
    <w:p w14:paraId="34BC30EC" w14:textId="6A243A5B" w:rsidR="008B0F07" w:rsidRPr="0097685E" w:rsidRDefault="008B0F07" w:rsidP="008B0F07">
      <w:pPr>
        <w:jc w:val="center"/>
        <w:rPr>
          <w:b/>
          <w:sz w:val="32"/>
          <w:szCs w:val="32"/>
        </w:rPr>
      </w:pPr>
      <w:r w:rsidRPr="0097685E">
        <w:rPr>
          <w:b/>
          <w:sz w:val="32"/>
          <w:szCs w:val="32"/>
        </w:rPr>
        <w:t>za provedbu LOKALNE RAZVOJNE STRATEGIJE</w:t>
      </w:r>
    </w:p>
    <w:p w14:paraId="1EF6AE0B" w14:textId="77777777" w:rsidR="00B300D1" w:rsidRPr="0097685E" w:rsidRDefault="008B0F07" w:rsidP="008B0F07">
      <w:pPr>
        <w:jc w:val="center"/>
        <w:rPr>
          <w:b/>
          <w:sz w:val="32"/>
          <w:szCs w:val="32"/>
        </w:rPr>
      </w:pPr>
      <w:r w:rsidRPr="0097685E">
        <w:rPr>
          <w:b/>
          <w:sz w:val="32"/>
          <w:szCs w:val="32"/>
        </w:rPr>
        <w:t xml:space="preserve">za razdoblje 2023.-2027. </w:t>
      </w:r>
    </w:p>
    <w:p w14:paraId="56182ADA" w14:textId="5F34E097" w:rsidR="008F0520" w:rsidRPr="0097685E" w:rsidRDefault="008B0F07" w:rsidP="00B300D1">
      <w:pPr>
        <w:jc w:val="center"/>
        <w:rPr>
          <w:b/>
          <w:i/>
        </w:rPr>
      </w:pPr>
      <w:r w:rsidRPr="0097685E">
        <w:rPr>
          <w:b/>
          <w:sz w:val="32"/>
          <w:szCs w:val="32"/>
        </w:rPr>
        <w:t>LAG-a</w:t>
      </w:r>
      <w:r w:rsidR="008F0520" w:rsidRPr="0097685E">
        <w:rPr>
          <w:b/>
          <w:i/>
          <w:sz w:val="32"/>
          <w:szCs w:val="32"/>
        </w:rPr>
        <w:t xml:space="preserve"> </w:t>
      </w:r>
      <w:r w:rsidR="00B97FA6" w:rsidRPr="0097685E">
        <w:rPr>
          <w:b/>
          <w:sz w:val="32"/>
          <w:szCs w:val="32"/>
        </w:rPr>
        <w:t>ŠKOJI</w:t>
      </w:r>
    </w:p>
    <w:p w14:paraId="063F6AF9" w14:textId="59057E3F" w:rsidR="00F503B4" w:rsidRPr="0097685E" w:rsidRDefault="00F503B4" w:rsidP="00F503B4">
      <w:pPr>
        <w:jc w:val="center"/>
        <w:rPr>
          <w:b/>
          <w:i/>
        </w:rPr>
      </w:pPr>
    </w:p>
    <w:p w14:paraId="43C3A8CF" w14:textId="1C11E7B0" w:rsidR="00F503B4" w:rsidRPr="0097685E" w:rsidRDefault="00F503B4" w:rsidP="008F0520">
      <w:pPr>
        <w:rPr>
          <w:b/>
          <w:i/>
        </w:rPr>
      </w:pPr>
    </w:p>
    <w:p w14:paraId="442FDCC6" w14:textId="77777777" w:rsidR="00F503B4" w:rsidRPr="0097685E" w:rsidRDefault="00F503B4" w:rsidP="00F503B4">
      <w:pPr>
        <w:jc w:val="center"/>
        <w:rPr>
          <w:b/>
          <w:i/>
        </w:rPr>
      </w:pPr>
    </w:p>
    <w:p w14:paraId="6BF0F5AB" w14:textId="77777777" w:rsidR="008E675F" w:rsidRPr="0097685E" w:rsidRDefault="008E675F" w:rsidP="00F503B4">
      <w:pPr>
        <w:jc w:val="center"/>
        <w:rPr>
          <w:b/>
          <w:i/>
        </w:rPr>
      </w:pPr>
    </w:p>
    <w:p w14:paraId="118EA531" w14:textId="77777777" w:rsidR="008E675F" w:rsidRPr="0097685E" w:rsidRDefault="008E675F" w:rsidP="00DD1779">
      <w:pPr>
        <w:rPr>
          <w:b/>
        </w:rPr>
      </w:pPr>
    </w:p>
    <w:p w14:paraId="7B356E05" w14:textId="7ABC19E3" w:rsidR="00F503B4" w:rsidRPr="0097685E" w:rsidRDefault="008E675F" w:rsidP="00085A18">
      <w:pPr>
        <w:pBdr>
          <w:top w:val="single" w:sz="4" w:space="1" w:color="auto"/>
          <w:left w:val="single" w:sz="4" w:space="4" w:color="auto"/>
          <w:bottom w:val="single" w:sz="4" w:space="1" w:color="auto"/>
          <w:right w:val="single" w:sz="4" w:space="4" w:color="auto"/>
        </w:pBdr>
        <w:shd w:val="clear" w:color="auto" w:fill="FFF2CC" w:themeFill="accent4" w:themeFillTint="33"/>
        <w:spacing w:after="120"/>
        <w:jc w:val="both"/>
        <w:rPr>
          <w:b/>
          <w:sz w:val="22"/>
          <w:szCs w:val="22"/>
        </w:rPr>
      </w:pPr>
      <w:r w:rsidRPr="0097685E">
        <w:rPr>
          <w:b/>
          <w:sz w:val="22"/>
          <w:szCs w:val="22"/>
        </w:rPr>
        <w:t>Molimo Vas da prije ispunjavanja Prijav</w:t>
      </w:r>
      <w:r w:rsidR="00D55EB6" w:rsidRPr="0097685E">
        <w:rPr>
          <w:b/>
          <w:sz w:val="22"/>
          <w:szCs w:val="22"/>
        </w:rPr>
        <w:t xml:space="preserve">nog obrasca pažljivo pročitate </w:t>
      </w:r>
      <w:r w:rsidR="00715427" w:rsidRPr="0097685E">
        <w:rPr>
          <w:b/>
          <w:sz w:val="22"/>
          <w:szCs w:val="22"/>
        </w:rPr>
        <w:t>„</w:t>
      </w:r>
      <w:r w:rsidRPr="0097685E">
        <w:rPr>
          <w:b/>
          <w:sz w:val="22"/>
          <w:szCs w:val="22"/>
        </w:rPr>
        <w:t xml:space="preserve">Natječaj za </w:t>
      </w:r>
      <w:r w:rsidR="000B0B2D" w:rsidRPr="0097685E">
        <w:rPr>
          <w:b/>
          <w:sz w:val="22"/>
          <w:szCs w:val="22"/>
        </w:rPr>
        <w:t>provedbu intervencije 2.2.1. Ulaganja u aktivaciju i unaprjeđenje javnih otočnih prostora</w:t>
      </w:r>
      <w:r w:rsidR="000C6DB6" w:rsidRPr="0097685E">
        <w:rPr>
          <w:b/>
          <w:sz w:val="22"/>
          <w:szCs w:val="22"/>
        </w:rPr>
        <w:t xml:space="preserve">“ objavljen na mrežnoj stranici </w:t>
      </w:r>
      <w:r w:rsidR="000B0B2D" w:rsidRPr="0097685E">
        <w:rPr>
          <w:b/>
          <w:sz w:val="22"/>
          <w:szCs w:val="22"/>
        </w:rPr>
        <w:t>www.lag-skoji.hr</w:t>
      </w:r>
      <w:r w:rsidR="000C6DB6" w:rsidRPr="0097685E">
        <w:rPr>
          <w:b/>
          <w:sz w:val="22"/>
          <w:szCs w:val="22"/>
        </w:rPr>
        <w:t xml:space="preserve">   </w:t>
      </w:r>
    </w:p>
    <w:p w14:paraId="60D938B6" w14:textId="7DB3805C" w:rsidR="008E675F" w:rsidRPr="0097685E" w:rsidRDefault="008E675F"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r w:rsidRPr="0097685E">
        <w:rPr>
          <w:i/>
          <w:sz w:val="22"/>
          <w:szCs w:val="22"/>
        </w:rPr>
        <w:t>Prijavni obrazac</w:t>
      </w:r>
      <w:r w:rsidR="008C6E53" w:rsidRPr="0097685E">
        <w:rPr>
          <w:i/>
          <w:sz w:val="22"/>
          <w:szCs w:val="22"/>
        </w:rPr>
        <w:t>/</w:t>
      </w:r>
      <w:r w:rsidR="008B0F07" w:rsidRPr="0097685E">
        <w:rPr>
          <w:i/>
          <w:sz w:val="22"/>
          <w:szCs w:val="22"/>
        </w:rPr>
        <w:t>Zahtjev za potporu</w:t>
      </w:r>
      <w:r w:rsidRPr="0097685E">
        <w:rPr>
          <w:i/>
          <w:sz w:val="22"/>
          <w:szCs w:val="22"/>
        </w:rPr>
        <w:t xml:space="preserve"> popunite pažljivo i što je moguće jas</w:t>
      </w:r>
      <w:r w:rsidR="00DD1779" w:rsidRPr="0097685E">
        <w:rPr>
          <w:i/>
          <w:sz w:val="22"/>
          <w:szCs w:val="22"/>
        </w:rPr>
        <w:t>nije kako bi se mogla utvrditi točnost podataka</w:t>
      </w:r>
      <w:r w:rsidR="009F547A" w:rsidRPr="0097685E">
        <w:rPr>
          <w:i/>
          <w:sz w:val="22"/>
          <w:szCs w:val="22"/>
        </w:rPr>
        <w:t xml:space="preserve"> i prihvatljivost predloženog projekta</w:t>
      </w:r>
      <w:r w:rsidR="00DD1779" w:rsidRPr="0097685E">
        <w:rPr>
          <w:i/>
          <w:sz w:val="22"/>
          <w:szCs w:val="22"/>
        </w:rPr>
        <w:t xml:space="preserve">. </w:t>
      </w:r>
      <w:r w:rsidR="009F547A" w:rsidRPr="0097685E">
        <w:rPr>
          <w:i/>
          <w:sz w:val="22"/>
          <w:szCs w:val="22"/>
        </w:rPr>
        <w:t xml:space="preserve">Budite precizni i navedite dovoljno detalja koji će omogućiti jasnoću predloženog projekta i projektnih aktivnosti. Prilikom popunjavanja obratite pozornost na usklađenost projekta s podacima u drugim, pripadajućim obrascima. </w:t>
      </w:r>
      <w:r w:rsidR="00DD1779" w:rsidRPr="0097685E">
        <w:rPr>
          <w:i/>
          <w:sz w:val="22"/>
          <w:szCs w:val="22"/>
        </w:rPr>
        <w:t>Ako se podatci razliku</w:t>
      </w:r>
      <w:r w:rsidR="00477A61" w:rsidRPr="0097685E">
        <w:rPr>
          <w:i/>
          <w:sz w:val="22"/>
          <w:szCs w:val="22"/>
        </w:rPr>
        <w:t>ju</w:t>
      </w:r>
      <w:r w:rsidR="00DD1779" w:rsidRPr="0097685E">
        <w:rPr>
          <w:i/>
          <w:sz w:val="22"/>
          <w:szCs w:val="22"/>
        </w:rPr>
        <w:t xml:space="preserve"> s podatcima navedenim u dokumentaciji, kao relevantni će se uzeti podatci navedeni u priloženoj dokumentaciji.  </w:t>
      </w:r>
    </w:p>
    <w:p w14:paraId="4DE7C23A" w14:textId="77777777" w:rsidR="00DD1779" w:rsidRPr="0097685E" w:rsidRDefault="00DD1779"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p>
    <w:p w14:paraId="4F130489" w14:textId="5AC91931" w:rsidR="00DD1779" w:rsidRPr="0097685E" w:rsidRDefault="00DD1779"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r w:rsidRPr="0097685E">
        <w:rPr>
          <w:i/>
          <w:sz w:val="22"/>
          <w:szCs w:val="22"/>
        </w:rPr>
        <w:t xml:space="preserve">Obratite pozornost da </w:t>
      </w:r>
      <w:r w:rsidR="008B0F07" w:rsidRPr="0097685E">
        <w:rPr>
          <w:i/>
          <w:sz w:val="22"/>
          <w:szCs w:val="22"/>
        </w:rPr>
        <w:t>P</w:t>
      </w:r>
      <w:r w:rsidRPr="0097685E">
        <w:rPr>
          <w:i/>
          <w:sz w:val="22"/>
          <w:szCs w:val="22"/>
        </w:rPr>
        <w:t>rijavni obrazac nakon popunjavanja mora biti potpisan od strane odgovorne osobe</w:t>
      </w:r>
      <w:r w:rsidR="008B0F07" w:rsidRPr="0097685E">
        <w:rPr>
          <w:i/>
          <w:sz w:val="22"/>
          <w:szCs w:val="22"/>
        </w:rPr>
        <w:t xml:space="preserve"> </w:t>
      </w:r>
      <w:r w:rsidR="00BB571B" w:rsidRPr="0097685E">
        <w:rPr>
          <w:i/>
          <w:sz w:val="22"/>
          <w:szCs w:val="22"/>
        </w:rPr>
        <w:t>korisnika</w:t>
      </w:r>
      <w:r w:rsidRPr="0097685E">
        <w:rPr>
          <w:i/>
          <w:sz w:val="22"/>
          <w:szCs w:val="22"/>
        </w:rPr>
        <w:t xml:space="preserve"> i ovj</w:t>
      </w:r>
      <w:r w:rsidR="003752F2" w:rsidRPr="0097685E">
        <w:rPr>
          <w:i/>
          <w:sz w:val="22"/>
          <w:szCs w:val="22"/>
        </w:rPr>
        <w:t xml:space="preserve">eren </w:t>
      </w:r>
      <w:r w:rsidR="00AD13E4" w:rsidRPr="0097685E">
        <w:rPr>
          <w:i/>
          <w:sz w:val="22"/>
          <w:szCs w:val="22"/>
        </w:rPr>
        <w:t>pečatom</w:t>
      </w:r>
      <w:r w:rsidR="00282FC0" w:rsidRPr="0097685E">
        <w:rPr>
          <w:i/>
          <w:sz w:val="22"/>
          <w:szCs w:val="22"/>
        </w:rPr>
        <w:t xml:space="preserve"> (</w:t>
      </w:r>
      <w:r w:rsidR="0011656E" w:rsidRPr="0097685E">
        <w:rPr>
          <w:i/>
          <w:sz w:val="22"/>
          <w:szCs w:val="22"/>
        </w:rPr>
        <w:t>ako je primjenjivo</w:t>
      </w:r>
      <w:r w:rsidR="00282FC0" w:rsidRPr="0097685E">
        <w:rPr>
          <w:i/>
          <w:sz w:val="22"/>
          <w:szCs w:val="22"/>
        </w:rPr>
        <w:t>)</w:t>
      </w:r>
      <w:r w:rsidR="003752F2" w:rsidRPr="0097685E">
        <w:rPr>
          <w:i/>
          <w:sz w:val="22"/>
          <w:szCs w:val="22"/>
        </w:rPr>
        <w:t>.</w:t>
      </w:r>
      <w:r w:rsidRPr="0097685E">
        <w:rPr>
          <w:i/>
          <w:sz w:val="22"/>
          <w:szCs w:val="22"/>
        </w:rPr>
        <w:t xml:space="preserve"> </w:t>
      </w:r>
    </w:p>
    <w:p w14:paraId="1712A5E6" w14:textId="417323C0" w:rsidR="008C25DB" w:rsidRPr="0097685E" w:rsidRDefault="008C25DB"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2"/>
          <w:szCs w:val="22"/>
        </w:rPr>
      </w:pPr>
    </w:p>
    <w:p w14:paraId="792F4341" w14:textId="3A03BA09" w:rsidR="008C25DB" w:rsidRPr="0097685E" w:rsidRDefault="008C25DB"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2"/>
          <w:szCs w:val="22"/>
        </w:rPr>
      </w:pPr>
      <w:r w:rsidRPr="0097685E">
        <w:rPr>
          <w:b/>
          <w:sz w:val="22"/>
          <w:szCs w:val="22"/>
        </w:rPr>
        <w:t>Prijavni obrazac</w:t>
      </w:r>
      <w:r w:rsidR="009017AB" w:rsidRPr="0097685E">
        <w:rPr>
          <w:b/>
          <w:sz w:val="22"/>
          <w:szCs w:val="22"/>
        </w:rPr>
        <w:t>/Zahtjev za potporu</w:t>
      </w:r>
      <w:r w:rsidRPr="0097685E">
        <w:rPr>
          <w:b/>
          <w:sz w:val="22"/>
          <w:szCs w:val="22"/>
        </w:rPr>
        <w:t xml:space="preserve"> obavezno </w:t>
      </w:r>
      <w:r w:rsidR="003C7BF4" w:rsidRPr="0097685E">
        <w:rPr>
          <w:b/>
          <w:sz w:val="22"/>
          <w:szCs w:val="22"/>
        </w:rPr>
        <w:t xml:space="preserve">se </w:t>
      </w:r>
      <w:r w:rsidRPr="0097685E">
        <w:rPr>
          <w:b/>
          <w:sz w:val="22"/>
          <w:szCs w:val="22"/>
        </w:rPr>
        <w:t>dostavlja u papirnatom obliku</w:t>
      </w:r>
      <w:r w:rsidR="00B01DF0" w:rsidRPr="0097685E">
        <w:rPr>
          <w:b/>
          <w:sz w:val="22"/>
          <w:szCs w:val="22"/>
        </w:rPr>
        <w:t xml:space="preserve">, u skladu s Prilogom </w:t>
      </w:r>
      <w:r w:rsidR="0096796B" w:rsidRPr="0097685E">
        <w:rPr>
          <w:b/>
          <w:sz w:val="22"/>
          <w:szCs w:val="22"/>
        </w:rPr>
        <w:t>1</w:t>
      </w:r>
      <w:r w:rsidR="00B01DF0" w:rsidRPr="0097685E">
        <w:rPr>
          <w:b/>
          <w:sz w:val="22"/>
          <w:szCs w:val="22"/>
        </w:rPr>
        <w:t>. Natječaja</w:t>
      </w:r>
      <w:r w:rsidRPr="0097685E">
        <w:rPr>
          <w:b/>
          <w:sz w:val="22"/>
          <w:szCs w:val="22"/>
        </w:rPr>
        <w:t xml:space="preserve">. </w:t>
      </w:r>
    </w:p>
    <w:p w14:paraId="1FC56DA8" w14:textId="77777777" w:rsidR="0054325A" w:rsidRPr="0097685E" w:rsidRDefault="0054325A" w:rsidP="00DD1779">
      <w:pPr>
        <w:rPr>
          <w:b/>
        </w:rPr>
      </w:pPr>
    </w:p>
    <w:p w14:paraId="5CF2BA77" w14:textId="20FDB813" w:rsidR="00377339" w:rsidRPr="0097685E"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sidRPr="0097685E">
        <w:rPr>
          <w:noProof/>
        </w:rPr>
        <w:drawing>
          <wp:anchor distT="0" distB="0" distL="114300" distR="114300" simplePos="0" relativeHeight="251870208" behindDoc="0" locked="0" layoutInCell="1" allowOverlap="1" wp14:anchorId="53002BF9" wp14:editId="020F3B1C">
            <wp:simplePos x="0" y="0"/>
            <wp:positionH relativeFrom="margin">
              <wp:posOffset>1419225</wp:posOffset>
            </wp:positionH>
            <wp:positionV relativeFrom="paragraph">
              <wp:posOffset>168910</wp:posOffset>
            </wp:positionV>
            <wp:extent cx="923925" cy="2476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247650"/>
                    </a:xfrm>
                    <a:prstGeom prst="rect">
                      <a:avLst/>
                    </a:prstGeom>
                    <a:noFill/>
                    <a:ln>
                      <a:noFill/>
                    </a:ln>
                  </pic:spPr>
                </pic:pic>
              </a:graphicData>
            </a:graphic>
            <wp14:sizeRelH relativeFrom="margin">
              <wp14:pctWidth>0</wp14:pctWidth>
            </wp14:sizeRelH>
          </wp:anchor>
        </w:drawing>
      </w:r>
    </w:p>
    <w:p w14:paraId="7AC116EB" w14:textId="1A860EE2" w:rsidR="00377339" w:rsidRPr="0097685E"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rPr>
          <w:b/>
          <w:i/>
        </w:rPr>
      </w:pPr>
      <w:r w:rsidRPr="0097685E">
        <w:tab/>
      </w:r>
      <w:r w:rsidRPr="0097685E">
        <w:tab/>
      </w:r>
      <w:r w:rsidRPr="0097685E">
        <w:tab/>
      </w:r>
      <w:r w:rsidRPr="0097685E">
        <w:tab/>
      </w:r>
      <w:r w:rsidRPr="0097685E">
        <w:tab/>
        <w:t xml:space="preserve">   </w:t>
      </w:r>
      <w:r w:rsidR="00A96774" w:rsidRPr="0097685E">
        <w:t>*</w:t>
      </w:r>
      <w:r w:rsidRPr="0097685E">
        <w:rPr>
          <w:b/>
          <w:i/>
        </w:rPr>
        <w:t xml:space="preserve">bijela polja su namijenjena popunjavanju  </w:t>
      </w:r>
    </w:p>
    <w:p w14:paraId="3A9CFB74" w14:textId="6E00083E" w:rsidR="00A96774" w:rsidRPr="0097685E" w:rsidRDefault="00377339" w:rsidP="00A96774">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sidRPr="0097685E">
        <w:t xml:space="preserve">       </w:t>
      </w:r>
    </w:p>
    <w:p w14:paraId="4EB93585" w14:textId="55285F87" w:rsidR="00A96774" w:rsidRPr="0097685E" w:rsidRDefault="00377339" w:rsidP="00377339">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sidRPr="0097685E">
        <w:t xml:space="preserve">          </w:t>
      </w:r>
      <w:r w:rsidR="00A96774" w:rsidRPr="0097685E">
        <w:rPr>
          <w:b/>
        </w:rPr>
        <w:t xml:space="preserve">LEGENDA: </w:t>
      </w:r>
      <w:r w:rsidRPr="0097685E">
        <w:t xml:space="preserve">                    </w:t>
      </w:r>
      <w:r w:rsidR="00A96774" w:rsidRPr="0097685E">
        <w:rPr>
          <w:noProof/>
        </w:rPr>
        <w:drawing>
          <wp:anchor distT="0" distB="0" distL="114300" distR="114300" simplePos="0" relativeHeight="251871232" behindDoc="0" locked="0" layoutInCell="1" allowOverlap="1" wp14:anchorId="2A3DA069" wp14:editId="027917DA">
            <wp:simplePos x="0" y="0"/>
            <wp:positionH relativeFrom="column">
              <wp:posOffset>1411605</wp:posOffset>
            </wp:positionH>
            <wp:positionV relativeFrom="paragraph">
              <wp:posOffset>-635</wp:posOffset>
            </wp:positionV>
            <wp:extent cx="906780" cy="600075"/>
            <wp:effectExtent l="0" t="0" r="762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6780" cy="600075"/>
                    </a:xfrm>
                    <a:prstGeom prst="rect">
                      <a:avLst/>
                    </a:prstGeom>
                    <a:noFill/>
                    <a:ln>
                      <a:noFill/>
                    </a:ln>
                  </pic:spPr>
                </pic:pic>
              </a:graphicData>
            </a:graphic>
          </wp:anchor>
        </w:drawing>
      </w:r>
      <w:r w:rsidRPr="0097685E">
        <w:t xml:space="preserve">  </w:t>
      </w:r>
      <w:r w:rsidR="00A96774" w:rsidRPr="0097685E">
        <w:t xml:space="preserve">                       </w:t>
      </w:r>
    </w:p>
    <w:p w14:paraId="42BAF5B5" w14:textId="44277D72" w:rsidR="00377339" w:rsidRPr="0097685E" w:rsidRDefault="00A96774"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sidRPr="0097685E">
        <w:rPr>
          <w:b/>
        </w:rPr>
        <w:t xml:space="preserve">                                                              </w:t>
      </w:r>
      <w:r w:rsidRPr="0097685E">
        <w:t>*</w:t>
      </w:r>
      <w:r w:rsidRPr="0097685E">
        <w:rPr>
          <w:b/>
          <w:i/>
        </w:rPr>
        <w:t xml:space="preserve">polja obojana drugim bojama ne dirati </w:t>
      </w:r>
    </w:p>
    <w:p w14:paraId="6DFD065B" w14:textId="589F344D" w:rsidR="00377339" w:rsidRPr="0097685E"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sidRPr="0097685E">
        <w:tab/>
      </w:r>
      <w:r w:rsidRPr="0097685E">
        <w:tab/>
      </w:r>
      <w:r w:rsidRPr="0097685E">
        <w:tab/>
      </w:r>
    </w:p>
    <w:p w14:paraId="0F60CC16" w14:textId="0F8215ED" w:rsidR="00BB7107" w:rsidRPr="0097685E" w:rsidRDefault="00BB7107" w:rsidP="00DD1779">
      <w:pPr>
        <w:rPr>
          <w:b/>
        </w:rPr>
      </w:pPr>
    </w:p>
    <w:p w14:paraId="3903A304" w14:textId="77777777" w:rsidR="00F503B4" w:rsidRPr="0097685E" w:rsidRDefault="00F503B4" w:rsidP="00DD1779">
      <w:pPr>
        <w:rPr>
          <w:b/>
        </w:rPr>
      </w:pPr>
    </w:p>
    <w:p w14:paraId="472ABED5" w14:textId="3C04CD0D" w:rsidR="00DD1779" w:rsidRDefault="00DD1779" w:rsidP="00DD1779">
      <w:pPr>
        <w:ind w:hanging="13"/>
        <w:jc w:val="center"/>
        <w:rPr>
          <w:rFonts w:eastAsia="Arial Unicode MS"/>
          <w:b/>
          <w:bCs/>
        </w:rPr>
      </w:pPr>
      <w:r w:rsidRPr="0097685E">
        <w:rPr>
          <w:rFonts w:eastAsia="Arial Unicode MS"/>
          <w:b/>
          <w:bCs/>
        </w:rPr>
        <w:t>Molimo</w:t>
      </w:r>
      <w:r w:rsidR="00845327" w:rsidRPr="0097685E">
        <w:rPr>
          <w:rFonts w:eastAsia="Arial Unicode MS"/>
          <w:b/>
          <w:bCs/>
        </w:rPr>
        <w:t>,</w:t>
      </w:r>
      <w:r w:rsidRPr="0097685E">
        <w:rPr>
          <w:rFonts w:eastAsia="Arial Unicode MS"/>
          <w:b/>
          <w:bCs/>
        </w:rPr>
        <w:t xml:space="preserve"> popunite </w:t>
      </w:r>
      <w:r w:rsidR="00846074" w:rsidRPr="0097685E">
        <w:rPr>
          <w:rFonts w:eastAsia="Arial Unicode MS"/>
          <w:b/>
          <w:bCs/>
        </w:rPr>
        <w:t xml:space="preserve">obrazac </w:t>
      </w:r>
      <w:r w:rsidRPr="0097685E">
        <w:rPr>
          <w:rFonts w:eastAsia="Arial Unicode MS"/>
          <w:b/>
          <w:bCs/>
        </w:rPr>
        <w:t>korištenjem računala</w:t>
      </w:r>
    </w:p>
    <w:p w14:paraId="05E2B2E1" w14:textId="77777777" w:rsidR="00DC0C79" w:rsidRPr="0097685E" w:rsidRDefault="00DC0C79" w:rsidP="00DD1779">
      <w:pPr>
        <w:ind w:hanging="13"/>
        <w:jc w:val="center"/>
        <w:rPr>
          <w:rFonts w:eastAsia="Arial Unicode MS"/>
          <w:b/>
          <w:bCs/>
        </w:rPr>
      </w:pPr>
    </w:p>
    <w:p w14:paraId="5B91B24F" w14:textId="77777777" w:rsidR="00F503B4" w:rsidRPr="0097685E" w:rsidRDefault="00F503B4" w:rsidP="00F503B4">
      <w:pPr>
        <w:jc w:val="center"/>
        <w:rPr>
          <w:b/>
        </w:rPr>
      </w:pPr>
    </w:p>
    <w:p w14:paraId="0EAF758B" w14:textId="77777777" w:rsidR="007F0C6D" w:rsidRPr="0097685E" w:rsidRDefault="007F0C6D" w:rsidP="00F503B4">
      <w:pPr>
        <w:jc w:val="center"/>
        <w:rPr>
          <w:b/>
        </w:rPr>
      </w:pPr>
    </w:p>
    <w:p w14:paraId="4CE7BB11" w14:textId="4C9C3699" w:rsidR="002D0FD0" w:rsidRPr="0097685E" w:rsidRDefault="002D0FD0" w:rsidP="00A04F20">
      <w:pPr>
        <w:rPr>
          <w:b/>
        </w:rPr>
      </w:pPr>
    </w:p>
    <w:tbl>
      <w:tblPr>
        <w:tblStyle w:val="TableGrid"/>
        <w:tblW w:w="9498" w:type="dxa"/>
        <w:tblInd w:w="-289" w:type="dxa"/>
        <w:tblLayout w:type="fixed"/>
        <w:tblLook w:val="04A0" w:firstRow="1" w:lastRow="0" w:firstColumn="1" w:lastColumn="0" w:noHBand="0" w:noVBand="1"/>
      </w:tblPr>
      <w:tblGrid>
        <w:gridCol w:w="989"/>
        <w:gridCol w:w="3151"/>
        <w:gridCol w:w="2329"/>
        <w:gridCol w:w="3029"/>
      </w:tblGrid>
      <w:tr w:rsidR="00B300D1" w:rsidRPr="0097685E" w14:paraId="0C69FCC0" w14:textId="77777777" w:rsidTr="00673951">
        <w:trPr>
          <w:trHeight w:val="419"/>
        </w:trPr>
        <w:tc>
          <w:tcPr>
            <w:tcW w:w="9498" w:type="dxa"/>
            <w:gridSpan w:val="4"/>
            <w:shd w:val="clear" w:color="auto" w:fill="FBE4D5" w:themeFill="accent2" w:themeFillTint="33"/>
          </w:tcPr>
          <w:p w14:paraId="00B0744A" w14:textId="2A624617" w:rsidR="00B300D1" w:rsidRPr="0097685E" w:rsidRDefault="00B300D1" w:rsidP="00673951">
            <w:pPr>
              <w:spacing w:before="120" w:after="120"/>
              <w:ind w:left="-409"/>
              <w:jc w:val="center"/>
              <w:rPr>
                <w:b/>
              </w:rPr>
            </w:pPr>
            <w:r w:rsidRPr="0097685E">
              <w:rPr>
                <w:b/>
              </w:rPr>
              <w:lastRenderedPageBreak/>
              <w:t xml:space="preserve">I. </w:t>
            </w:r>
            <w:r w:rsidR="00AD47B9" w:rsidRPr="0097685E">
              <w:rPr>
                <w:b/>
              </w:rPr>
              <w:t xml:space="preserve">OSNOVNI </w:t>
            </w:r>
            <w:r w:rsidRPr="0097685E">
              <w:rPr>
                <w:b/>
              </w:rPr>
              <w:t>PODATCI O PROJEKTU</w:t>
            </w:r>
          </w:p>
        </w:tc>
      </w:tr>
      <w:tr w:rsidR="00B300D1" w:rsidRPr="0097685E" w14:paraId="216E159F" w14:textId="77777777" w:rsidTr="00673951">
        <w:trPr>
          <w:trHeight w:val="466"/>
        </w:trPr>
        <w:tc>
          <w:tcPr>
            <w:tcW w:w="9498" w:type="dxa"/>
            <w:gridSpan w:val="4"/>
            <w:shd w:val="clear" w:color="auto" w:fill="FFF2CC" w:themeFill="accent4" w:themeFillTint="33"/>
          </w:tcPr>
          <w:p w14:paraId="5911F843" w14:textId="1727AA03" w:rsidR="00B300D1" w:rsidRPr="0097685E" w:rsidRDefault="00B300D1" w:rsidP="00F26DBB">
            <w:pPr>
              <w:spacing w:before="120" w:after="120"/>
              <w:rPr>
                <w:b/>
              </w:rPr>
            </w:pPr>
            <w:r w:rsidRPr="0097685E">
              <w:rPr>
                <w:b/>
              </w:rPr>
              <w:t xml:space="preserve">I.1. OSNOVNI PODATCI O PROJEKTU </w:t>
            </w:r>
          </w:p>
        </w:tc>
      </w:tr>
      <w:tr w:rsidR="00B300D1" w:rsidRPr="0097685E" w14:paraId="31925A03" w14:textId="77777777" w:rsidTr="00673951">
        <w:trPr>
          <w:trHeight w:val="1405"/>
        </w:trPr>
        <w:tc>
          <w:tcPr>
            <w:tcW w:w="989" w:type="dxa"/>
            <w:tcBorders>
              <w:bottom w:val="single" w:sz="4" w:space="0" w:color="auto"/>
            </w:tcBorders>
            <w:shd w:val="clear" w:color="auto" w:fill="DEEAF6" w:themeFill="accent1" w:themeFillTint="33"/>
            <w:vAlign w:val="center"/>
          </w:tcPr>
          <w:p w14:paraId="17402684" w14:textId="67B1FDC5" w:rsidR="00B300D1" w:rsidRPr="0097685E" w:rsidRDefault="00B300D1" w:rsidP="00EA62D9">
            <w:pPr>
              <w:rPr>
                <w:b/>
                <w:sz w:val="20"/>
                <w:szCs w:val="20"/>
              </w:rPr>
            </w:pPr>
            <w:r w:rsidRPr="0097685E">
              <w:rPr>
                <w:rFonts w:eastAsia="Calibri"/>
                <w:b/>
                <w:sz w:val="20"/>
                <w:szCs w:val="20"/>
                <w:lang w:eastAsia="en-US"/>
              </w:rPr>
              <w:t>I.1.1.</w:t>
            </w:r>
          </w:p>
        </w:tc>
        <w:tc>
          <w:tcPr>
            <w:tcW w:w="3151" w:type="dxa"/>
            <w:tcBorders>
              <w:bottom w:val="single" w:sz="4" w:space="0" w:color="auto"/>
            </w:tcBorders>
            <w:shd w:val="clear" w:color="auto" w:fill="DEEAF6" w:themeFill="accent1" w:themeFillTint="33"/>
            <w:vAlign w:val="center"/>
          </w:tcPr>
          <w:p w14:paraId="131260CF" w14:textId="77777777" w:rsidR="00B300D1" w:rsidRPr="0097685E" w:rsidRDefault="00B300D1" w:rsidP="00323B3C">
            <w:pPr>
              <w:rPr>
                <w:rFonts w:eastAsia="Calibri"/>
                <w:b/>
                <w:lang w:eastAsia="en-US"/>
              </w:rPr>
            </w:pPr>
            <w:r w:rsidRPr="0097685E">
              <w:rPr>
                <w:rFonts w:eastAsia="Calibri"/>
                <w:b/>
                <w:lang w:eastAsia="en-US"/>
              </w:rPr>
              <w:t>Naziv projekta:</w:t>
            </w:r>
          </w:p>
          <w:p w14:paraId="4318AA49" w14:textId="0D73B8C8" w:rsidR="00B300D1" w:rsidRPr="0097685E" w:rsidRDefault="00B300D1" w:rsidP="00B501D8">
            <w:pPr>
              <w:jc w:val="both"/>
              <w:rPr>
                <w:b/>
                <w:i/>
                <w:sz w:val="20"/>
                <w:szCs w:val="20"/>
              </w:rPr>
            </w:pPr>
            <w:r w:rsidRPr="0097685E">
              <w:rPr>
                <w:rFonts w:eastAsia="Calibri"/>
                <w:i/>
                <w:sz w:val="20"/>
                <w:szCs w:val="20"/>
                <w:lang w:eastAsia="en-US"/>
              </w:rPr>
              <w:t xml:space="preserve">(navedite </w:t>
            </w:r>
            <w:r w:rsidR="00370D84" w:rsidRPr="0097685E">
              <w:rPr>
                <w:rFonts w:eastAsia="Calibri"/>
                <w:i/>
                <w:sz w:val="20"/>
                <w:szCs w:val="20"/>
                <w:lang w:eastAsia="en-US"/>
              </w:rPr>
              <w:t xml:space="preserve">puni </w:t>
            </w:r>
            <w:r w:rsidRPr="0097685E">
              <w:rPr>
                <w:rFonts w:eastAsia="Calibri"/>
                <w:i/>
                <w:sz w:val="20"/>
                <w:szCs w:val="20"/>
                <w:lang w:eastAsia="en-US"/>
              </w:rPr>
              <w:t>naziv projekta koj</w:t>
            </w:r>
            <w:r w:rsidR="003E750F" w:rsidRPr="0097685E">
              <w:rPr>
                <w:rFonts w:eastAsia="Calibri"/>
                <w:i/>
                <w:sz w:val="20"/>
                <w:szCs w:val="20"/>
                <w:lang w:eastAsia="en-US"/>
              </w:rPr>
              <w:t>i</w:t>
            </w:r>
            <w:r w:rsidRPr="0097685E">
              <w:rPr>
                <w:rFonts w:eastAsia="Calibri"/>
                <w:i/>
                <w:sz w:val="20"/>
                <w:szCs w:val="20"/>
                <w:lang w:eastAsia="en-US"/>
              </w:rPr>
              <w:t xml:space="preserve"> je predmet ovog zahtjeva za potporu; mora biti usklađen s projektno-tehničkom dokumentacijom, ako je primjenjivo)</w:t>
            </w:r>
          </w:p>
        </w:tc>
        <w:tc>
          <w:tcPr>
            <w:tcW w:w="5358" w:type="dxa"/>
            <w:gridSpan w:val="2"/>
            <w:tcBorders>
              <w:bottom w:val="single" w:sz="4" w:space="0" w:color="auto"/>
            </w:tcBorders>
            <w:vAlign w:val="center"/>
          </w:tcPr>
          <w:p w14:paraId="24497821" w14:textId="2DA6B6F5" w:rsidR="00B300D1" w:rsidRPr="0097685E" w:rsidRDefault="00B300D1" w:rsidP="00EA62D9">
            <w:pPr>
              <w:rPr>
                <w:b/>
              </w:rPr>
            </w:pPr>
          </w:p>
        </w:tc>
      </w:tr>
      <w:tr w:rsidR="00370D84" w:rsidRPr="0097685E" w14:paraId="71EB0221" w14:textId="77777777" w:rsidTr="00673951">
        <w:trPr>
          <w:trHeight w:val="1405"/>
        </w:trPr>
        <w:tc>
          <w:tcPr>
            <w:tcW w:w="989" w:type="dxa"/>
            <w:tcBorders>
              <w:bottom w:val="single" w:sz="4" w:space="0" w:color="auto"/>
            </w:tcBorders>
            <w:shd w:val="clear" w:color="auto" w:fill="DEEAF6" w:themeFill="accent1" w:themeFillTint="33"/>
            <w:vAlign w:val="center"/>
          </w:tcPr>
          <w:p w14:paraId="4B11894C" w14:textId="111D39CD" w:rsidR="00370D84" w:rsidRPr="0097685E" w:rsidRDefault="00370D84" w:rsidP="00370D84">
            <w:pPr>
              <w:rPr>
                <w:rFonts w:eastAsia="Calibri"/>
                <w:b/>
                <w:sz w:val="20"/>
                <w:szCs w:val="20"/>
                <w:lang w:eastAsia="en-US"/>
              </w:rPr>
            </w:pPr>
            <w:r w:rsidRPr="0097685E">
              <w:rPr>
                <w:rFonts w:eastAsia="Calibri"/>
                <w:b/>
                <w:sz w:val="20"/>
                <w:szCs w:val="20"/>
                <w:lang w:eastAsia="en-US"/>
              </w:rPr>
              <w:t>I.1.2.</w:t>
            </w:r>
          </w:p>
        </w:tc>
        <w:tc>
          <w:tcPr>
            <w:tcW w:w="3151" w:type="dxa"/>
            <w:tcBorders>
              <w:bottom w:val="single" w:sz="4" w:space="0" w:color="auto"/>
            </w:tcBorders>
            <w:shd w:val="clear" w:color="auto" w:fill="DEEAF6" w:themeFill="accent1" w:themeFillTint="33"/>
          </w:tcPr>
          <w:p w14:paraId="48FA94F0" w14:textId="305C2E25" w:rsidR="00370D84" w:rsidRPr="0097685E" w:rsidRDefault="00370D84" w:rsidP="00323B3C">
            <w:pPr>
              <w:pStyle w:val="NoSpacing"/>
              <w:suppressAutoHyphens w:val="0"/>
              <w:rPr>
                <w:b/>
                <w:bCs/>
              </w:rPr>
            </w:pPr>
            <w:r w:rsidRPr="0097685E">
              <w:rPr>
                <w:b/>
                <w:bCs/>
              </w:rPr>
              <w:t>Akronim (kratica):</w:t>
            </w:r>
          </w:p>
          <w:p w14:paraId="7ACCFD6D" w14:textId="26574640" w:rsidR="00370D84" w:rsidRPr="0097685E" w:rsidRDefault="00323B3C" w:rsidP="00B501D8">
            <w:pPr>
              <w:jc w:val="both"/>
              <w:rPr>
                <w:rFonts w:eastAsia="Calibri"/>
                <w:b/>
                <w:sz w:val="20"/>
                <w:szCs w:val="20"/>
                <w:lang w:eastAsia="en-US"/>
              </w:rPr>
            </w:pPr>
            <w:r w:rsidRPr="0097685E">
              <w:rPr>
                <w:i/>
                <w:sz w:val="20"/>
                <w:szCs w:val="20"/>
              </w:rPr>
              <w:t>(u</w:t>
            </w:r>
            <w:r w:rsidR="00370D84" w:rsidRPr="0097685E">
              <w:rPr>
                <w:i/>
                <w:sz w:val="20"/>
                <w:szCs w:val="20"/>
              </w:rPr>
              <w:t>pišite kraticu projekta koja će se kasnije primjenjivati umjesto punog naziva projekta. Kratica ne smije imati više od 15 znakova. Ako projekt nema kraticu, upišite N/P</w:t>
            </w:r>
            <w:r w:rsidRPr="0097685E">
              <w:rPr>
                <w:i/>
                <w:sz w:val="20"/>
                <w:szCs w:val="20"/>
              </w:rPr>
              <w:t>- nije primjenjivo)</w:t>
            </w:r>
          </w:p>
        </w:tc>
        <w:tc>
          <w:tcPr>
            <w:tcW w:w="5358" w:type="dxa"/>
            <w:gridSpan w:val="2"/>
            <w:tcBorders>
              <w:bottom w:val="single" w:sz="4" w:space="0" w:color="auto"/>
            </w:tcBorders>
            <w:vAlign w:val="center"/>
          </w:tcPr>
          <w:p w14:paraId="51F9A991" w14:textId="2EC84328" w:rsidR="00370D84" w:rsidRPr="0097685E" w:rsidRDefault="00370D84" w:rsidP="00370D84">
            <w:pPr>
              <w:suppressAutoHyphens w:val="0"/>
              <w:spacing w:after="160" w:line="259" w:lineRule="auto"/>
              <w:rPr>
                <w:noProof/>
                <w:highlight w:val="green"/>
                <w:lang w:eastAsia="hr-HR"/>
              </w:rPr>
            </w:pPr>
          </w:p>
        </w:tc>
      </w:tr>
      <w:tr w:rsidR="00370D84" w:rsidRPr="0097685E" w14:paraId="52CA79C2" w14:textId="77777777" w:rsidTr="00673951">
        <w:trPr>
          <w:trHeight w:val="1020"/>
        </w:trPr>
        <w:tc>
          <w:tcPr>
            <w:tcW w:w="989" w:type="dxa"/>
            <w:tcBorders>
              <w:bottom w:val="single" w:sz="4" w:space="0" w:color="auto"/>
            </w:tcBorders>
            <w:shd w:val="clear" w:color="auto" w:fill="DEEAF6" w:themeFill="accent1" w:themeFillTint="33"/>
            <w:vAlign w:val="center"/>
          </w:tcPr>
          <w:p w14:paraId="4DD272D7" w14:textId="49EC0BE5" w:rsidR="00370D84" w:rsidRPr="0097685E" w:rsidRDefault="00370D84" w:rsidP="00370D84">
            <w:pPr>
              <w:rPr>
                <w:rFonts w:eastAsia="Calibri"/>
                <w:b/>
                <w:sz w:val="20"/>
                <w:szCs w:val="20"/>
                <w:lang w:eastAsia="en-US"/>
              </w:rPr>
            </w:pPr>
            <w:r w:rsidRPr="0097685E">
              <w:rPr>
                <w:rFonts w:eastAsia="Calibri"/>
                <w:b/>
                <w:sz w:val="20"/>
                <w:szCs w:val="20"/>
                <w:lang w:eastAsia="en-US"/>
              </w:rPr>
              <w:t>I.1.3.</w:t>
            </w:r>
          </w:p>
        </w:tc>
        <w:tc>
          <w:tcPr>
            <w:tcW w:w="8509" w:type="dxa"/>
            <w:gridSpan w:val="3"/>
            <w:tcBorders>
              <w:bottom w:val="single" w:sz="4" w:space="0" w:color="auto"/>
            </w:tcBorders>
            <w:shd w:val="clear" w:color="auto" w:fill="DEEAF6" w:themeFill="accent1" w:themeFillTint="33"/>
            <w:vAlign w:val="center"/>
          </w:tcPr>
          <w:p w14:paraId="1031EFE3" w14:textId="23F60CFE" w:rsidR="00370D84" w:rsidRPr="0097685E" w:rsidRDefault="00370D84" w:rsidP="00CF052E">
            <w:pPr>
              <w:pStyle w:val="NoSpacing"/>
              <w:suppressAutoHyphens w:val="0"/>
              <w:rPr>
                <w:b/>
                <w:bCs/>
              </w:rPr>
            </w:pPr>
            <w:r w:rsidRPr="0097685E">
              <w:rPr>
                <w:b/>
                <w:bCs/>
              </w:rPr>
              <w:t>Vrijeme provedbe projekta</w:t>
            </w:r>
            <w:r w:rsidR="0080624D" w:rsidRPr="0097685E">
              <w:rPr>
                <w:b/>
                <w:bCs/>
              </w:rPr>
              <w:t>:</w:t>
            </w:r>
          </w:p>
          <w:p w14:paraId="1F7E7E92" w14:textId="66CC85D8" w:rsidR="00370D84" w:rsidRPr="0097685E" w:rsidRDefault="00370D84" w:rsidP="00F26DBB">
            <w:pPr>
              <w:suppressAutoHyphens w:val="0"/>
              <w:spacing w:line="259" w:lineRule="auto"/>
              <w:jc w:val="both"/>
              <w:rPr>
                <w:noProof/>
                <w:sz w:val="20"/>
                <w:szCs w:val="20"/>
                <w:lang w:eastAsia="hr-HR"/>
              </w:rPr>
            </w:pPr>
            <w:r w:rsidRPr="0097685E">
              <w:rPr>
                <w:i/>
                <w:sz w:val="20"/>
                <w:szCs w:val="20"/>
              </w:rPr>
              <w:t>Upišite predviđeni početak i završetak projekta kao i vrijeme ukupnog trajanja projekta.</w:t>
            </w:r>
          </w:p>
        </w:tc>
      </w:tr>
      <w:tr w:rsidR="0024056D" w:rsidRPr="0097685E" w14:paraId="5682984F" w14:textId="77777777" w:rsidTr="00673951">
        <w:trPr>
          <w:trHeight w:val="603"/>
        </w:trPr>
        <w:tc>
          <w:tcPr>
            <w:tcW w:w="989" w:type="dxa"/>
            <w:vMerge w:val="restart"/>
            <w:tcBorders>
              <w:top w:val="single" w:sz="4" w:space="0" w:color="auto"/>
              <w:right w:val="single" w:sz="4" w:space="0" w:color="auto"/>
            </w:tcBorders>
            <w:shd w:val="clear" w:color="auto" w:fill="DEEAF6" w:themeFill="accent1" w:themeFillTint="33"/>
            <w:vAlign w:val="center"/>
          </w:tcPr>
          <w:p w14:paraId="0BBAE91F" w14:textId="6A7041D1" w:rsidR="0024056D" w:rsidRPr="0097685E" w:rsidRDefault="0024056D" w:rsidP="00370D84">
            <w:pPr>
              <w:rPr>
                <w:rFonts w:eastAsia="Calibri"/>
                <w:b/>
                <w:sz w:val="20"/>
                <w:szCs w:val="20"/>
                <w:lang w:eastAsia="en-US"/>
              </w:rPr>
            </w:pPr>
            <w:r w:rsidRPr="0097685E">
              <w:rPr>
                <w:rFonts w:eastAsia="Calibri"/>
                <w:b/>
                <w:sz w:val="20"/>
                <w:szCs w:val="20"/>
                <w:lang w:eastAsia="en-US"/>
              </w:rPr>
              <w:t>I.1.3.1.</w:t>
            </w:r>
          </w:p>
        </w:tc>
        <w:tc>
          <w:tcPr>
            <w:tcW w:w="315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7BF8F9" w14:textId="61CFF924" w:rsidR="0024056D" w:rsidRPr="0097685E" w:rsidRDefault="0024056D" w:rsidP="00B501D8">
            <w:pPr>
              <w:pStyle w:val="NoSpacing"/>
              <w:jc w:val="center"/>
              <w:rPr>
                <w:b/>
                <w:bCs/>
              </w:rPr>
            </w:pPr>
            <w:r w:rsidRPr="0097685E">
              <w:rPr>
                <w:b/>
                <w:bCs/>
              </w:rPr>
              <w:t>Početak projekta</w:t>
            </w:r>
          </w:p>
          <w:p w14:paraId="1C8E03A9" w14:textId="610B3F86" w:rsidR="0024056D" w:rsidRPr="0097685E" w:rsidRDefault="0024056D" w:rsidP="00B501D8">
            <w:pPr>
              <w:pStyle w:val="NoSpacing"/>
              <w:spacing w:after="120"/>
              <w:jc w:val="center"/>
              <w:rPr>
                <w:bCs/>
                <w:sz w:val="20"/>
                <w:szCs w:val="20"/>
              </w:rPr>
            </w:pPr>
            <w:r w:rsidRPr="0097685E">
              <w:rPr>
                <w:bCs/>
                <w:i/>
                <w:sz w:val="20"/>
                <w:szCs w:val="20"/>
              </w:rPr>
              <w:t>(mjesec, godina)</w:t>
            </w:r>
          </w:p>
        </w:tc>
        <w:tc>
          <w:tcPr>
            <w:tcW w:w="232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90D412" w14:textId="0295BB0A" w:rsidR="0024056D" w:rsidRPr="0097685E" w:rsidRDefault="0024056D" w:rsidP="00B501D8">
            <w:pPr>
              <w:pStyle w:val="NoSpacing"/>
              <w:jc w:val="center"/>
              <w:rPr>
                <w:b/>
              </w:rPr>
            </w:pPr>
            <w:r w:rsidRPr="0097685E">
              <w:rPr>
                <w:b/>
              </w:rPr>
              <w:t>Završetak projekta</w:t>
            </w:r>
          </w:p>
          <w:p w14:paraId="0F2F231E" w14:textId="453523C2" w:rsidR="0024056D" w:rsidRPr="0097685E" w:rsidRDefault="0024056D" w:rsidP="00B501D8">
            <w:pPr>
              <w:jc w:val="center"/>
              <w:rPr>
                <w:noProof/>
                <w:sz w:val="20"/>
                <w:szCs w:val="20"/>
                <w:lang w:eastAsia="hr-HR"/>
              </w:rPr>
            </w:pPr>
            <w:r w:rsidRPr="0097685E">
              <w:rPr>
                <w:i/>
                <w:sz w:val="20"/>
                <w:szCs w:val="20"/>
              </w:rPr>
              <w:t>(mjesec, godina)</w:t>
            </w:r>
          </w:p>
        </w:tc>
        <w:tc>
          <w:tcPr>
            <w:tcW w:w="302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1CD4F95" w14:textId="2E89EB6A" w:rsidR="0024056D" w:rsidRPr="0097685E" w:rsidRDefault="0024056D" w:rsidP="00B501D8">
            <w:pPr>
              <w:pStyle w:val="NoSpacing"/>
              <w:jc w:val="center"/>
              <w:rPr>
                <w:b/>
              </w:rPr>
            </w:pPr>
            <w:r w:rsidRPr="0097685E">
              <w:rPr>
                <w:b/>
              </w:rPr>
              <w:t>Ukupno trajanje projekta</w:t>
            </w:r>
          </w:p>
          <w:p w14:paraId="1E62FCA2" w14:textId="7C18FEA5" w:rsidR="0024056D" w:rsidRPr="0097685E" w:rsidRDefault="0024056D" w:rsidP="00B501D8">
            <w:pPr>
              <w:suppressAutoHyphens w:val="0"/>
              <w:spacing w:after="160" w:line="259" w:lineRule="auto"/>
              <w:jc w:val="center"/>
              <w:rPr>
                <w:noProof/>
                <w:sz w:val="20"/>
                <w:szCs w:val="20"/>
                <w:lang w:eastAsia="hr-HR"/>
              </w:rPr>
            </w:pPr>
            <w:r w:rsidRPr="0097685E">
              <w:rPr>
                <w:i/>
                <w:sz w:val="20"/>
                <w:szCs w:val="20"/>
              </w:rPr>
              <w:t>(ukupan broj mjeseci)</w:t>
            </w:r>
          </w:p>
        </w:tc>
      </w:tr>
      <w:tr w:rsidR="0024056D" w:rsidRPr="0097685E" w14:paraId="1F68517C" w14:textId="77777777" w:rsidTr="00673951">
        <w:trPr>
          <w:trHeight w:val="698"/>
        </w:trPr>
        <w:tc>
          <w:tcPr>
            <w:tcW w:w="989" w:type="dxa"/>
            <w:vMerge/>
            <w:tcBorders>
              <w:bottom w:val="single" w:sz="4" w:space="0" w:color="auto"/>
              <w:right w:val="single" w:sz="4" w:space="0" w:color="auto"/>
            </w:tcBorders>
            <w:shd w:val="clear" w:color="auto" w:fill="DEEAF6" w:themeFill="accent1" w:themeFillTint="33"/>
            <w:vAlign w:val="center"/>
          </w:tcPr>
          <w:p w14:paraId="33F6A79B" w14:textId="285F92C8" w:rsidR="0024056D" w:rsidRPr="0097685E" w:rsidRDefault="0024056D" w:rsidP="00370D84">
            <w:pPr>
              <w:rPr>
                <w:rFonts w:eastAsia="Calibri"/>
                <w:b/>
                <w:sz w:val="20"/>
                <w:szCs w:val="20"/>
                <w:lang w:eastAsia="en-US"/>
              </w:rPr>
            </w:pPr>
          </w:p>
        </w:tc>
        <w:tc>
          <w:tcPr>
            <w:tcW w:w="3151" w:type="dxa"/>
            <w:tcBorders>
              <w:top w:val="single" w:sz="4" w:space="0" w:color="auto"/>
              <w:left w:val="single" w:sz="4" w:space="0" w:color="auto"/>
              <w:bottom w:val="single" w:sz="4" w:space="0" w:color="auto"/>
            </w:tcBorders>
            <w:vAlign w:val="center"/>
          </w:tcPr>
          <w:p w14:paraId="1888C2E6" w14:textId="04986C7A" w:rsidR="0024056D" w:rsidRPr="0097685E" w:rsidRDefault="0024056D" w:rsidP="00CF052E">
            <w:pPr>
              <w:rPr>
                <w:rFonts w:eastAsia="Calibri"/>
                <w:b/>
                <w:lang w:eastAsia="en-US"/>
              </w:rPr>
            </w:pPr>
          </w:p>
        </w:tc>
        <w:tc>
          <w:tcPr>
            <w:tcW w:w="2329" w:type="dxa"/>
            <w:tcBorders>
              <w:top w:val="single" w:sz="4" w:space="0" w:color="auto"/>
              <w:bottom w:val="single" w:sz="4" w:space="0" w:color="auto"/>
            </w:tcBorders>
            <w:vAlign w:val="center"/>
          </w:tcPr>
          <w:p w14:paraId="51A9A002" w14:textId="77777777" w:rsidR="0024056D" w:rsidRPr="0097685E" w:rsidRDefault="0024056D" w:rsidP="00370D84">
            <w:pPr>
              <w:rPr>
                <w:noProof/>
                <w:lang w:eastAsia="hr-HR"/>
              </w:rPr>
            </w:pPr>
          </w:p>
        </w:tc>
        <w:tc>
          <w:tcPr>
            <w:tcW w:w="3029" w:type="dxa"/>
            <w:tcBorders>
              <w:top w:val="single" w:sz="4" w:space="0" w:color="auto"/>
              <w:bottom w:val="single" w:sz="4" w:space="0" w:color="auto"/>
            </w:tcBorders>
            <w:vAlign w:val="center"/>
          </w:tcPr>
          <w:p w14:paraId="736C5E3D" w14:textId="1EA878E6" w:rsidR="0024056D" w:rsidRPr="0097685E" w:rsidRDefault="0024056D" w:rsidP="00370D84">
            <w:pPr>
              <w:suppressAutoHyphens w:val="0"/>
              <w:spacing w:after="160" w:line="259" w:lineRule="auto"/>
              <w:rPr>
                <w:noProof/>
                <w:lang w:eastAsia="hr-HR"/>
              </w:rPr>
            </w:pPr>
          </w:p>
        </w:tc>
      </w:tr>
      <w:tr w:rsidR="00370D84" w:rsidRPr="0097685E" w14:paraId="6909ECFC" w14:textId="77777777" w:rsidTr="00673951">
        <w:trPr>
          <w:trHeight w:val="1133"/>
        </w:trPr>
        <w:tc>
          <w:tcPr>
            <w:tcW w:w="989" w:type="dxa"/>
            <w:tcBorders>
              <w:bottom w:val="single" w:sz="4" w:space="0" w:color="auto"/>
            </w:tcBorders>
            <w:shd w:val="clear" w:color="auto" w:fill="DEEAF6" w:themeFill="accent1" w:themeFillTint="33"/>
            <w:vAlign w:val="center"/>
          </w:tcPr>
          <w:p w14:paraId="5693FEA1" w14:textId="7B37B7D0" w:rsidR="00370D84" w:rsidRPr="0097685E" w:rsidRDefault="00370D84" w:rsidP="00370D84">
            <w:pPr>
              <w:rPr>
                <w:rFonts w:eastAsia="Calibri"/>
                <w:b/>
                <w:sz w:val="20"/>
                <w:szCs w:val="20"/>
                <w:lang w:eastAsia="en-US"/>
              </w:rPr>
            </w:pPr>
            <w:r w:rsidRPr="0097685E">
              <w:rPr>
                <w:rFonts w:eastAsia="Calibri"/>
                <w:b/>
                <w:sz w:val="20"/>
                <w:szCs w:val="20"/>
                <w:lang w:eastAsia="en-US"/>
              </w:rPr>
              <w:t>I.1.</w:t>
            </w:r>
            <w:r w:rsidR="0024056D" w:rsidRPr="0097685E">
              <w:rPr>
                <w:rFonts w:eastAsia="Calibri"/>
                <w:b/>
                <w:sz w:val="20"/>
                <w:szCs w:val="20"/>
                <w:lang w:eastAsia="en-US"/>
              </w:rPr>
              <w:t>4</w:t>
            </w:r>
            <w:r w:rsidRPr="0097685E">
              <w:rPr>
                <w:rFonts w:eastAsia="Calibri"/>
                <w:b/>
                <w:sz w:val="20"/>
                <w:szCs w:val="20"/>
                <w:lang w:eastAsia="en-US"/>
              </w:rPr>
              <w:t>.</w:t>
            </w:r>
          </w:p>
        </w:tc>
        <w:tc>
          <w:tcPr>
            <w:tcW w:w="3151" w:type="dxa"/>
            <w:tcBorders>
              <w:bottom w:val="single" w:sz="4" w:space="0" w:color="auto"/>
            </w:tcBorders>
            <w:shd w:val="clear" w:color="auto" w:fill="DEEAF6" w:themeFill="accent1" w:themeFillTint="33"/>
            <w:vAlign w:val="center"/>
          </w:tcPr>
          <w:p w14:paraId="33B5C42E" w14:textId="56E361AB" w:rsidR="00370D84" w:rsidRPr="0097685E" w:rsidRDefault="00323B3C" w:rsidP="00B501D8">
            <w:pPr>
              <w:jc w:val="both"/>
              <w:rPr>
                <w:rFonts w:eastAsia="Calibri"/>
                <w:b/>
                <w:sz w:val="20"/>
                <w:szCs w:val="20"/>
                <w:lang w:eastAsia="en-US"/>
              </w:rPr>
            </w:pPr>
            <w:r w:rsidRPr="0097685E">
              <w:rPr>
                <w:rFonts w:eastAsia="Calibri"/>
                <w:b/>
                <w:lang w:eastAsia="en-US"/>
              </w:rPr>
              <w:t>Projekt se provodi u partnerstvu:</w:t>
            </w:r>
            <w:r w:rsidR="00370D84" w:rsidRPr="0097685E">
              <w:rPr>
                <w:rFonts w:eastAsia="Calibri"/>
                <w:i/>
                <w:sz w:val="20"/>
                <w:szCs w:val="20"/>
                <w:lang w:eastAsia="en-US"/>
              </w:rPr>
              <w:t>(ovisno o odgovoru u ku</w:t>
            </w:r>
            <w:r w:rsidR="001A740C" w:rsidRPr="0097685E">
              <w:rPr>
                <w:rFonts w:eastAsia="Calibri"/>
                <w:i/>
                <w:sz w:val="20"/>
                <w:szCs w:val="20"/>
                <w:lang w:eastAsia="en-US"/>
              </w:rPr>
              <w:t>ć</w:t>
            </w:r>
            <w:r w:rsidR="00370D84" w:rsidRPr="0097685E">
              <w:rPr>
                <w:rFonts w:eastAsia="Calibri"/>
                <w:i/>
                <w:sz w:val="20"/>
                <w:szCs w:val="20"/>
                <w:lang w:eastAsia="en-US"/>
              </w:rPr>
              <w:t>icu upisati „x“)</w:t>
            </w:r>
          </w:p>
        </w:tc>
        <w:tc>
          <w:tcPr>
            <w:tcW w:w="2329" w:type="dxa"/>
            <w:tcBorders>
              <w:bottom w:val="single" w:sz="4" w:space="0" w:color="auto"/>
            </w:tcBorders>
            <w:vAlign w:val="center"/>
          </w:tcPr>
          <w:p w14:paraId="5F33E570" w14:textId="2D88C932" w:rsidR="00370D84" w:rsidRPr="0097685E" w:rsidRDefault="00370D84" w:rsidP="00370D84">
            <w:pPr>
              <w:rPr>
                <w:b/>
              </w:rPr>
            </w:pPr>
            <w:r w:rsidRPr="0097685E">
              <w:rPr>
                <w:noProof/>
                <w:sz w:val="20"/>
                <w:szCs w:val="20"/>
                <w:lang w:eastAsia="hr-HR"/>
              </w:rPr>
              <mc:AlternateContent>
                <mc:Choice Requires="wps">
                  <w:drawing>
                    <wp:anchor distT="0" distB="0" distL="114300" distR="114300" simplePos="0" relativeHeight="251683840" behindDoc="0" locked="0" layoutInCell="1" allowOverlap="1" wp14:anchorId="4B85E75D" wp14:editId="3C70B61B">
                      <wp:simplePos x="0" y="0"/>
                      <wp:positionH relativeFrom="margin">
                        <wp:posOffset>569595</wp:posOffset>
                      </wp:positionH>
                      <wp:positionV relativeFrom="paragraph">
                        <wp:posOffset>166370</wp:posOffset>
                      </wp:positionV>
                      <wp:extent cx="391795" cy="339725"/>
                      <wp:effectExtent l="0" t="0" r="27305" b="22225"/>
                      <wp:wrapNone/>
                      <wp:docPr id="575225542" name="Text Box 575225542"/>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48F552CF" w14:textId="281C92CF" w:rsidR="00B42318" w:rsidRPr="00C923FB" w:rsidRDefault="00B42318" w:rsidP="00B300D1">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85E75D" id="_x0000_t202" coordsize="21600,21600" o:spt="202" path="m,l,21600r21600,l21600,xe">
                      <v:stroke joinstyle="miter"/>
                      <v:path gradientshapeok="t" o:connecttype="rect"/>
                    </v:shapetype>
                    <v:shape id="Text Box 575225542" o:spid="_x0000_s1026" type="#_x0000_t202" style="position:absolute;margin-left:44.85pt;margin-top:13.1pt;width:30.85pt;height:26.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CPwIAAIw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" fillcolor="window" strokeweight=".5pt">
                      <v:textbox>
                        <w:txbxContent>
                          <w:p w14:paraId="48F552CF" w14:textId="281C92CF" w:rsidR="00B42318" w:rsidRPr="00C923FB" w:rsidRDefault="00B42318" w:rsidP="00B300D1">
                            <w:pPr>
                              <w:rPr>
                                <w:sz w:val="32"/>
                                <w:szCs w:val="32"/>
                                <w:lang w:val="en-GB"/>
                              </w:rPr>
                            </w:pPr>
                          </w:p>
                        </w:txbxContent>
                      </v:textbox>
                      <w10:wrap anchorx="margin"/>
                    </v:shape>
                  </w:pict>
                </mc:Fallback>
              </mc:AlternateContent>
            </w:r>
          </w:p>
          <w:p w14:paraId="64F5D386" w14:textId="010552AD" w:rsidR="00370D84" w:rsidRPr="0097685E" w:rsidRDefault="00370D84" w:rsidP="00370D84">
            <w:pPr>
              <w:spacing w:before="120"/>
              <w:rPr>
                <w:b/>
              </w:rPr>
            </w:pPr>
            <w:r w:rsidRPr="0097685E">
              <w:rPr>
                <w:b/>
              </w:rPr>
              <w:t xml:space="preserve">   DA   </w:t>
            </w:r>
          </w:p>
          <w:p w14:paraId="45C0B3B7" w14:textId="60384208" w:rsidR="00370D84" w:rsidRPr="0097685E" w:rsidRDefault="00370D84" w:rsidP="00370D84">
            <w:pPr>
              <w:spacing w:before="120"/>
              <w:rPr>
                <w:b/>
              </w:rPr>
            </w:pPr>
          </w:p>
        </w:tc>
        <w:tc>
          <w:tcPr>
            <w:tcW w:w="3029" w:type="dxa"/>
            <w:tcBorders>
              <w:bottom w:val="single" w:sz="4" w:space="0" w:color="auto"/>
            </w:tcBorders>
            <w:vAlign w:val="center"/>
          </w:tcPr>
          <w:p w14:paraId="0CBB4CE0" w14:textId="1D6C406E" w:rsidR="00370D84" w:rsidRPr="0097685E" w:rsidRDefault="0024056D" w:rsidP="00370D84">
            <w:pPr>
              <w:suppressAutoHyphens w:val="0"/>
              <w:spacing w:after="160" w:line="259" w:lineRule="auto"/>
              <w:rPr>
                <w:b/>
              </w:rPr>
            </w:pPr>
            <w:r w:rsidRPr="0097685E">
              <w:rPr>
                <w:noProof/>
                <w:sz w:val="20"/>
                <w:szCs w:val="20"/>
                <w:lang w:eastAsia="hr-HR"/>
              </w:rPr>
              <mc:AlternateContent>
                <mc:Choice Requires="wps">
                  <w:drawing>
                    <wp:anchor distT="0" distB="0" distL="114300" distR="114300" simplePos="0" relativeHeight="251687936" behindDoc="0" locked="0" layoutInCell="1" allowOverlap="1" wp14:anchorId="6F93E216" wp14:editId="78A340AB">
                      <wp:simplePos x="0" y="0"/>
                      <wp:positionH relativeFrom="margin">
                        <wp:posOffset>625475</wp:posOffset>
                      </wp:positionH>
                      <wp:positionV relativeFrom="paragraph">
                        <wp:posOffset>198120</wp:posOffset>
                      </wp:positionV>
                      <wp:extent cx="391795" cy="339725"/>
                      <wp:effectExtent l="0" t="0" r="27305" b="22225"/>
                      <wp:wrapNone/>
                      <wp:docPr id="1485800208" name="Text Box 1485800208"/>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07494BC8" w14:textId="38E59B59" w:rsidR="00B42318" w:rsidRPr="00C923FB" w:rsidRDefault="00B42318" w:rsidP="00B300D1">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3E216" id="Text Box 1485800208" o:spid="_x0000_s1027" type="#_x0000_t202" style="position:absolute;margin-left:49.25pt;margin-top:15.6pt;width:30.85pt;height:26.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" fillcolor="window" strokeweight=".5pt">
                      <v:textbox>
                        <w:txbxContent>
                          <w:p w14:paraId="07494BC8" w14:textId="38E59B59" w:rsidR="00B42318" w:rsidRPr="00C923FB" w:rsidRDefault="00B42318" w:rsidP="00B300D1">
                            <w:pPr>
                              <w:rPr>
                                <w:sz w:val="32"/>
                                <w:szCs w:val="32"/>
                                <w:lang w:val="en-GB"/>
                              </w:rPr>
                            </w:pPr>
                          </w:p>
                        </w:txbxContent>
                      </v:textbox>
                      <w10:wrap anchorx="margin"/>
                    </v:shape>
                  </w:pict>
                </mc:Fallback>
              </mc:AlternateContent>
            </w:r>
          </w:p>
          <w:p w14:paraId="0880D53E" w14:textId="155FF5FA" w:rsidR="00370D84" w:rsidRPr="0097685E" w:rsidRDefault="00370D84" w:rsidP="00370D84">
            <w:pPr>
              <w:suppressAutoHyphens w:val="0"/>
              <w:spacing w:after="160" w:line="259" w:lineRule="auto"/>
              <w:rPr>
                <w:b/>
              </w:rPr>
            </w:pPr>
            <w:r w:rsidRPr="0097685E">
              <w:rPr>
                <w:b/>
              </w:rPr>
              <w:t xml:space="preserve">     NE</w:t>
            </w:r>
          </w:p>
          <w:p w14:paraId="518150E9" w14:textId="52898457" w:rsidR="00370D84" w:rsidRPr="0097685E" w:rsidRDefault="00370D84" w:rsidP="00370D84">
            <w:pPr>
              <w:spacing w:before="120"/>
              <w:rPr>
                <w:b/>
              </w:rPr>
            </w:pPr>
          </w:p>
        </w:tc>
      </w:tr>
      <w:tr w:rsidR="00D90F1C" w:rsidRPr="0097685E" w14:paraId="58EDC377" w14:textId="77777777" w:rsidTr="00673951">
        <w:trPr>
          <w:trHeight w:val="998"/>
        </w:trPr>
        <w:tc>
          <w:tcPr>
            <w:tcW w:w="989" w:type="dxa"/>
            <w:tcBorders>
              <w:bottom w:val="single" w:sz="4" w:space="0" w:color="auto"/>
            </w:tcBorders>
            <w:shd w:val="clear" w:color="auto" w:fill="DEEAF6" w:themeFill="accent1" w:themeFillTint="33"/>
            <w:vAlign w:val="center"/>
          </w:tcPr>
          <w:p w14:paraId="2E3CC4A7" w14:textId="0DDD0013" w:rsidR="00D90F1C" w:rsidRPr="0097685E" w:rsidRDefault="0024056D" w:rsidP="00370D84">
            <w:pPr>
              <w:rPr>
                <w:rFonts w:eastAsia="Calibri"/>
                <w:b/>
                <w:sz w:val="20"/>
                <w:szCs w:val="20"/>
                <w:lang w:eastAsia="en-US"/>
              </w:rPr>
            </w:pPr>
            <w:r w:rsidRPr="0097685E">
              <w:rPr>
                <w:rFonts w:eastAsia="Calibri"/>
                <w:b/>
                <w:sz w:val="20"/>
                <w:szCs w:val="20"/>
                <w:lang w:eastAsia="en-US"/>
              </w:rPr>
              <w:t>I.1.4.1.</w:t>
            </w:r>
          </w:p>
        </w:tc>
        <w:tc>
          <w:tcPr>
            <w:tcW w:w="3151" w:type="dxa"/>
            <w:tcBorders>
              <w:bottom w:val="single" w:sz="4" w:space="0" w:color="auto"/>
            </w:tcBorders>
            <w:shd w:val="clear" w:color="auto" w:fill="DEEAF6" w:themeFill="accent1" w:themeFillTint="33"/>
            <w:vAlign w:val="center"/>
          </w:tcPr>
          <w:p w14:paraId="6C510931" w14:textId="7074B5EA" w:rsidR="00D90F1C" w:rsidRPr="0097685E" w:rsidRDefault="00D90F1C" w:rsidP="00370D84">
            <w:pPr>
              <w:jc w:val="both"/>
              <w:rPr>
                <w:rFonts w:eastAsia="Calibri"/>
                <w:b/>
                <w:lang w:eastAsia="en-US"/>
              </w:rPr>
            </w:pPr>
            <w:r w:rsidRPr="0097685E">
              <w:rPr>
                <w:rFonts w:eastAsia="Calibri"/>
                <w:b/>
                <w:lang w:eastAsia="en-US"/>
              </w:rPr>
              <w:t xml:space="preserve">Ako DA – </w:t>
            </w:r>
            <w:r w:rsidRPr="0097685E">
              <w:rPr>
                <w:b/>
              </w:rPr>
              <w:t>Navedite nazive svih</w:t>
            </w:r>
            <w:r w:rsidR="00AA1545" w:rsidRPr="0097685E">
              <w:rPr>
                <w:b/>
              </w:rPr>
              <w:t xml:space="preserve"> </w:t>
            </w:r>
            <w:r w:rsidRPr="0097685E">
              <w:rPr>
                <w:b/>
              </w:rPr>
              <w:t>partnera</w:t>
            </w:r>
            <w:r w:rsidR="00AA1545" w:rsidRPr="0097685E">
              <w:rPr>
                <w:b/>
              </w:rPr>
              <w:t xml:space="preserve"> u projektu</w:t>
            </w:r>
            <w:r w:rsidRPr="0097685E">
              <w:rPr>
                <w:b/>
              </w:rPr>
              <w:t>:</w:t>
            </w:r>
          </w:p>
        </w:tc>
        <w:tc>
          <w:tcPr>
            <w:tcW w:w="5358" w:type="dxa"/>
            <w:gridSpan w:val="2"/>
            <w:tcBorders>
              <w:bottom w:val="single" w:sz="4" w:space="0" w:color="auto"/>
            </w:tcBorders>
            <w:vAlign w:val="center"/>
          </w:tcPr>
          <w:p w14:paraId="09172B88" w14:textId="77777777" w:rsidR="00D90F1C" w:rsidRPr="00051BD2" w:rsidRDefault="00D90F1C" w:rsidP="00370D84">
            <w:pPr>
              <w:suppressAutoHyphens w:val="0"/>
              <w:spacing w:after="160" w:line="259" w:lineRule="auto"/>
              <w:rPr>
                <w:noProof/>
                <w:lang w:eastAsia="hr-HR"/>
              </w:rPr>
            </w:pPr>
          </w:p>
        </w:tc>
      </w:tr>
      <w:tr w:rsidR="00370D84" w:rsidRPr="0097685E" w14:paraId="26999673" w14:textId="77777777" w:rsidTr="00673951">
        <w:trPr>
          <w:trHeight w:val="1405"/>
        </w:trPr>
        <w:tc>
          <w:tcPr>
            <w:tcW w:w="989" w:type="dxa"/>
            <w:tcBorders>
              <w:bottom w:val="single" w:sz="4" w:space="0" w:color="auto"/>
            </w:tcBorders>
            <w:shd w:val="clear" w:color="auto" w:fill="DEEAF6" w:themeFill="accent1" w:themeFillTint="33"/>
            <w:vAlign w:val="center"/>
          </w:tcPr>
          <w:p w14:paraId="3CD5606E" w14:textId="1FE1C88D" w:rsidR="00370D84" w:rsidRPr="0097685E" w:rsidRDefault="00370D84" w:rsidP="00370D84">
            <w:pPr>
              <w:rPr>
                <w:rFonts w:eastAsia="Calibri"/>
                <w:b/>
                <w:sz w:val="20"/>
                <w:szCs w:val="20"/>
                <w:lang w:eastAsia="en-US"/>
              </w:rPr>
            </w:pPr>
            <w:r w:rsidRPr="0097685E">
              <w:rPr>
                <w:rFonts w:eastAsia="Calibri"/>
                <w:b/>
                <w:sz w:val="20"/>
                <w:szCs w:val="20"/>
                <w:lang w:eastAsia="en-US"/>
              </w:rPr>
              <w:t>I.1.</w:t>
            </w:r>
            <w:r w:rsidR="0024056D" w:rsidRPr="0097685E">
              <w:rPr>
                <w:rFonts w:eastAsia="Calibri"/>
                <w:b/>
                <w:sz w:val="20"/>
                <w:szCs w:val="20"/>
                <w:lang w:eastAsia="en-US"/>
              </w:rPr>
              <w:t>5</w:t>
            </w:r>
            <w:r w:rsidRPr="0097685E">
              <w:rPr>
                <w:rFonts w:eastAsia="Calibri"/>
                <w:b/>
                <w:sz w:val="20"/>
                <w:szCs w:val="20"/>
                <w:lang w:eastAsia="en-US"/>
              </w:rPr>
              <w:t>.</w:t>
            </w:r>
          </w:p>
        </w:tc>
        <w:tc>
          <w:tcPr>
            <w:tcW w:w="3151" w:type="dxa"/>
            <w:tcBorders>
              <w:bottom w:val="single" w:sz="4" w:space="0" w:color="auto"/>
            </w:tcBorders>
            <w:shd w:val="clear" w:color="auto" w:fill="DEEAF6" w:themeFill="accent1" w:themeFillTint="33"/>
            <w:vAlign w:val="center"/>
          </w:tcPr>
          <w:p w14:paraId="60E1307A" w14:textId="77777777" w:rsidR="00370D84" w:rsidRPr="0097685E" w:rsidRDefault="00370D84" w:rsidP="00F26DBB">
            <w:pPr>
              <w:jc w:val="both"/>
              <w:rPr>
                <w:rFonts w:eastAsia="Calibri"/>
                <w:b/>
                <w:lang w:eastAsia="en-US"/>
              </w:rPr>
            </w:pPr>
            <w:r w:rsidRPr="0097685E">
              <w:rPr>
                <w:rFonts w:eastAsia="Calibri"/>
                <w:b/>
                <w:lang w:eastAsia="en-US"/>
              </w:rPr>
              <w:t xml:space="preserve">Najmanje jedna projektna aktivnost se sastoji od ulaganja: </w:t>
            </w:r>
          </w:p>
          <w:p w14:paraId="3A0DB454" w14:textId="1CD0D82F" w:rsidR="00370D84" w:rsidRPr="0097685E" w:rsidRDefault="00370D84" w:rsidP="00B501D8">
            <w:pPr>
              <w:jc w:val="both"/>
              <w:rPr>
                <w:rFonts w:eastAsia="Calibri"/>
                <w:b/>
                <w:sz w:val="20"/>
                <w:szCs w:val="20"/>
                <w:lang w:eastAsia="en-US"/>
              </w:rPr>
            </w:pPr>
            <w:r w:rsidRPr="0097685E">
              <w:rPr>
                <w:rFonts w:eastAsia="Calibri"/>
                <w:i/>
                <w:sz w:val="20"/>
                <w:szCs w:val="20"/>
                <w:lang w:eastAsia="en-US"/>
              </w:rPr>
              <w:t xml:space="preserve">(pojam ulaganja je propisan točkom 1.1. LAG Natječaja; ovisno o odgovoru u </w:t>
            </w:r>
            <w:r w:rsidR="001A740C" w:rsidRPr="0097685E">
              <w:rPr>
                <w:rFonts w:eastAsia="Calibri"/>
                <w:i/>
                <w:sz w:val="20"/>
                <w:szCs w:val="20"/>
                <w:lang w:eastAsia="en-US"/>
              </w:rPr>
              <w:t>kućicu</w:t>
            </w:r>
            <w:r w:rsidR="00F85957" w:rsidRPr="0097685E">
              <w:rPr>
                <w:rFonts w:eastAsia="Calibri"/>
                <w:i/>
                <w:sz w:val="20"/>
                <w:szCs w:val="20"/>
                <w:lang w:eastAsia="en-US"/>
              </w:rPr>
              <w:t xml:space="preserve"> </w:t>
            </w:r>
            <w:r w:rsidRPr="0097685E">
              <w:rPr>
                <w:rFonts w:eastAsia="Calibri"/>
                <w:i/>
                <w:sz w:val="20"/>
                <w:szCs w:val="20"/>
                <w:lang w:eastAsia="en-US"/>
              </w:rPr>
              <w:t>upisati „x“)</w:t>
            </w:r>
          </w:p>
        </w:tc>
        <w:tc>
          <w:tcPr>
            <w:tcW w:w="2329" w:type="dxa"/>
            <w:tcBorders>
              <w:bottom w:val="single" w:sz="4" w:space="0" w:color="auto"/>
            </w:tcBorders>
            <w:vAlign w:val="center"/>
          </w:tcPr>
          <w:p w14:paraId="3ACBC598" w14:textId="77777777" w:rsidR="00370D84" w:rsidRPr="0097685E" w:rsidRDefault="00370D84" w:rsidP="00370D84">
            <w:pPr>
              <w:rPr>
                <w:b/>
              </w:rPr>
            </w:pPr>
            <w:r w:rsidRPr="0097685E">
              <w:rPr>
                <w:noProof/>
                <w:sz w:val="20"/>
                <w:szCs w:val="20"/>
                <w:lang w:eastAsia="hr-HR"/>
              </w:rPr>
              <mc:AlternateContent>
                <mc:Choice Requires="wps">
                  <w:drawing>
                    <wp:anchor distT="0" distB="0" distL="114300" distR="114300" simplePos="0" relativeHeight="251684864" behindDoc="0" locked="0" layoutInCell="1" allowOverlap="1" wp14:anchorId="3FF3F84B" wp14:editId="0D89324F">
                      <wp:simplePos x="0" y="0"/>
                      <wp:positionH relativeFrom="margin">
                        <wp:posOffset>569595</wp:posOffset>
                      </wp:positionH>
                      <wp:positionV relativeFrom="paragraph">
                        <wp:posOffset>166370</wp:posOffset>
                      </wp:positionV>
                      <wp:extent cx="391795" cy="339725"/>
                      <wp:effectExtent l="0" t="0" r="27305" b="22225"/>
                      <wp:wrapNone/>
                      <wp:docPr id="651421475" name="Text Box 651421475"/>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287F93C0" w14:textId="76A08A65" w:rsidR="00B42318" w:rsidRPr="00C923FB" w:rsidRDefault="00B42318" w:rsidP="00B300D1">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3F84B" id="Text Box 651421475" o:spid="_x0000_s1028" type="#_x0000_t202" style="position:absolute;margin-left:44.85pt;margin-top:13.1pt;width:30.85pt;height:26.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z6UQwIAAJM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" fillcolor="window" strokeweight=".5pt">
                      <v:textbox>
                        <w:txbxContent>
                          <w:p w14:paraId="287F93C0" w14:textId="76A08A65" w:rsidR="00B42318" w:rsidRPr="00C923FB" w:rsidRDefault="00B42318" w:rsidP="00B300D1">
                            <w:pPr>
                              <w:rPr>
                                <w:sz w:val="32"/>
                                <w:szCs w:val="32"/>
                                <w:lang w:val="en-GB"/>
                              </w:rPr>
                            </w:pPr>
                          </w:p>
                        </w:txbxContent>
                      </v:textbox>
                      <w10:wrap anchorx="margin"/>
                    </v:shape>
                  </w:pict>
                </mc:Fallback>
              </mc:AlternateContent>
            </w:r>
          </w:p>
          <w:p w14:paraId="36683235" w14:textId="77777777" w:rsidR="00370D84" w:rsidRPr="0097685E" w:rsidRDefault="00370D84" w:rsidP="00370D84">
            <w:pPr>
              <w:spacing w:before="120"/>
              <w:rPr>
                <w:b/>
              </w:rPr>
            </w:pPr>
            <w:r w:rsidRPr="0097685E">
              <w:rPr>
                <w:b/>
              </w:rPr>
              <w:t xml:space="preserve">   DA   </w:t>
            </w:r>
          </w:p>
          <w:p w14:paraId="565AFADD" w14:textId="77777777" w:rsidR="00370D84" w:rsidRPr="0097685E" w:rsidRDefault="00370D84" w:rsidP="00370D84">
            <w:pPr>
              <w:spacing w:before="120"/>
              <w:rPr>
                <w:b/>
              </w:rPr>
            </w:pPr>
          </w:p>
        </w:tc>
        <w:tc>
          <w:tcPr>
            <w:tcW w:w="3029" w:type="dxa"/>
            <w:tcBorders>
              <w:bottom w:val="single" w:sz="4" w:space="0" w:color="auto"/>
            </w:tcBorders>
            <w:vAlign w:val="center"/>
          </w:tcPr>
          <w:p w14:paraId="7B56C16E" w14:textId="77777777" w:rsidR="00370D84" w:rsidRPr="0097685E" w:rsidRDefault="00370D84" w:rsidP="00370D84">
            <w:pPr>
              <w:suppressAutoHyphens w:val="0"/>
              <w:spacing w:after="160" w:line="259" w:lineRule="auto"/>
              <w:rPr>
                <w:b/>
              </w:rPr>
            </w:pPr>
            <w:r w:rsidRPr="0097685E">
              <w:rPr>
                <w:noProof/>
                <w:sz w:val="20"/>
                <w:szCs w:val="20"/>
                <w:lang w:eastAsia="hr-HR"/>
              </w:rPr>
              <mc:AlternateContent>
                <mc:Choice Requires="wps">
                  <w:drawing>
                    <wp:anchor distT="0" distB="0" distL="114300" distR="114300" simplePos="0" relativeHeight="251685888" behindDoc="0" locked="0" layoutInCell="1" allowOverlap="1" wp14:anchorId="635BCB1A" wp14:editId="538B8C72">
                      <wp:simplePos x="0" y="0"/>
                      <wp:positionH relativeFrom="margin">
                        <wp:posOffset>625475</wp:posOffset>
                      </wp:positionH>
                      <wp:positionV relativeFrom="paragraph">
                        <wp:posOffset>198120</wp:posOffset>
                      </wp:positionV>
                      <wp:extent cx="391795" cy="339725"/>
                      <wp:effectExtent l="0" t="0" r="27305" b="22225"/>
                      <wp:wrapNone/>
                      <wp:docPr id="592363299" name="Text Box 592363299"/>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40CB3351" w14:textId="3D400688" w:rsidR="00B42318" w:rsidRPr="00C923FB" w:rsidRDefault="00B42318" w:rsidP="00B300D1">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BCB1A" id="Text Box 592363299" o:spid="_x0000_s1029" type="#_x0000_t202" style="position:absolute;margin-left:49.25pt;margin-top:15.6pt;width:30.85pt;height:26.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XFBQwIAAJM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" fillcolor="window" strokeweight=".5pt">
                      <v:textbox>
                        <w:txbxContent>
                          <w:p w14:paraId="40CB3351" w14:textId="3D400688" w:rsidR="00B42318" w:rsidRPr="00C923FB" w:rsidRDefault="00B42318" w:rsidP="00B300D1">
                            <w:pPr>
                              <w:rPr>
                                <w:sz w:val="32"/>
                                <w:szCs w:val="32"/>
                                <w:lang w:val="en-GB"/>
                              </w:rPr>
                            </w:pPr>
                          </w:p>
                        </w:txbxContent>
                      </v:textbox>
                      <w10:wrap anchorx="margin"/>
                    </v:shape>
                  </w:pict>
                </mc:Fallback>
              </mc:AlternateContent>
            </w:r>
          </w:p>
          <w:p w14:paraId="4A478E4C" w14:textId="77777777" w:rsidR="00370D84" w:rsidRPr="0097685E" w:rsidRDefault="00370D84" w:rsidP="00370D84">
            <w:pPr>
              <w:suppressAutoHyphens w:val="0"/>
              <w:spacing w:after="160" w:line="259" w:lineRule="auto"/>
              <w:rPr>
                <w:b/>
              </w:rPr>
            </w:pPr>
            <w:r w:rsidRPr="0097685E">
              <w:rPr>
                <w:b/>
              </w:rPr>
              <w:t xml:space="preserve">     NE</w:t>
            </w:r>
          </w:p>
          <w:p w14:paraId="362AE4D5" w14:textId="77777777" w:rsidR="00370D84" w:rsidRPr="0097685E" w:rsidRDefault="00370D84" w:rsidP="00370D84">
            <w:pPr>
              <w:spacing w:before="120"/>
              <w:rPr>
                <w:b/>
              </w:rPr>
            </w:pPr>
          </w:p>
        </w:tc>
      </w:tr>
      <w:tr w:rsidR="00370D84" w:rsidRPr="0097685E" w14:paraId="69423F77" w14:textId="77777777" w:rsidTr="00673951">
        <w:trPr>
          <w:trHeight w:val="841"/>
        </w:trPr>
        <w:tc>
          <w:tcPr>
            <w:tcW w:w="989" w:type="dxa"/>
            <w:tcBorders>
              <w:bottom w:val="single" w:sz="4" w:space="0" w:color="auto"/>
            </w:tcBorders>
            <w:shd w:val="clear" w:color="auto" w:fill="DEEAF6" w:themeFill="accent1" w:themeFillTint="33"/>
            <w:vAlign w:val="center"/>
          </w:tcPr>
          <w:p w14:paraId="6D2D6FCC" w14:textId="7594EE01" w:rsidR="00370D84" w:rsidRPr="0097685E" w:rsidRDefault="00370D84" w:rsidP="00370D84">
            <w:pPr>
              <w:rPr>
                <w:rFonts w:eastAsia="Calibri"/>
                <w:b/>
                <w:sz w:val="20"/>
                <w:szCs w:val="20"/>
                <w:lang w:eastAsia="en-US"/>
              </w:rPr>
            </w:pPr>
            <w:r w:rsidRPr="0097685E">
              <w:rPr>
                <w:rFonts w:eastAsia="Calibri"/>
                <w:b/>
                <w:sz w:val="20"/>
                <w:szCs w:val="20"/>
                <w:lang w:eastAsia="en-US"/>
              </w:rPr>
              <w:t>I</w:t>
            </w:r>
            <w:r w:rsidR="007E4CBD" w:rsidRPr="0097685E">
              <w:rPr>
                <w:rFonts w:eastAsia="Calibri"/>
                <w:b/>
                <w:sz w:val="20"/>
                <w:szCs w:val="20"/>
                <w:lang w:eastAsia="en-US"/>
              </w:rPr>
              <w:t>.</w:t>
            </w:r>
            <w:r w:rsidRPr="0097685E">
              <w:rPr>
                <w:rFonts w:eastAsia="Calibri"/>
                <w:b/>
                <w:sz w:val="20"/>
                <w:szCs w:val="20"/>
                <w:lang w:eastAsia="en-US"/>
              </w:rPr>
              <w:t>1.</w:t>
            </w:r>
            <w:r w:rsidR="0024056D" w:rsidRPr="0097685E">
              <w:rPr>
                <w:rFonts w:eastAsia="Calibri"/>
                <w:b/>
                <w:sz w:val="20"/>
                <w:szCs w:val="20"/>
                <w:lang w:eastAsia="en-US"/>
              </w:rPr>
              <w:t>6</w:t>
            </w:r>
            <w:r w:rsidRPr="0097685E">
              <w:rPr>
                <w:rFonts w:eastAsia="Calibri"/>
                <w:b/>
                <w:sz w:val="20"/>
                <w:szCs w:val="20"/>
                <w:lang w:eastAsia="en-US"/>
              </w:rPr>
              <w:t xml:space="preserve">. </w:t>
            </w:r>
          </w:p>
        </w:tc>
        <w:tc>
          <w:tcPr>
            <w:tcW w:w="3151" w:type="dxa"/>
            <w:tcBorders>
              <w:bottom w:val="single" w:sz="4" w:space="0" w:color="auto"/>
            </w:tcBorders>
            <w:shd w:val="clear" w:color="auto" w:fill="DEEAF6" w:themeFill="accent1" w:themeFillTint="33"/>
            <w:vAlign w:val="center"/>
          </w:tcPr>
          <w:p w14:paraId="0326E3E4" w14:textId="4C2F2E65" w:rsidR="00370D84" w:rsidRPr="0097685E" w:rsidRDefault="00A61247" w:rsidP="00323B3C">
            <w:pPr>
              <w:rPr>
                <w:rFonts w:eastAsia="Calibri"/>
                <w:b/>
                <w:lang w:eastAsia="en-US"/>
              </w:rPr>
            </w:pPr>
            <w:r w:rsidRPr="0097685E">
              <w:rPr>
                <w:rFonts w:eastAsia="Calibri"/>
                <w:b/>
                <w:lang w:eastAsia="en-US"/>
              </w:rPr>
              <w:t>Projekt</w:t>
            </w:r>
            <w:r w:rsidR="00370D84" w:rsidRPr="0097685E">
              <w:rPr>
                <w:rFonts w:eastAsia="Calibri"/>
                <w:b/>
                <w:lang w:eastAsia="en-US"/>
              </w:rPr>
              <w:t xml:space="preserve"> </w:t>
            </w:r>
            <w:r w:rsidR="000B0B2D" w:rsidRPr="0097685E">
              <w:rPr>
                <w:rFonts w:eastAsia="Calibri"/>
                <w:b/>
                <w:lang w:eastAsia="en-US"/>
              </w:rPr>
              <w:t xml:space="preserve">sadrži </w:t>
            </w:r>
            <w:r w:rsidR="000B0B2D" w:rsidRPr="0097685E">
              <w:rPr>
                <w:rFonts w:eastAsia="Calibri"/>
                <w:b/>
                <w:u w:val="single"/>
                <w:lang w:eastAsia="en-US"/>
              </w:rPr>
              <w:t xml:space="preserve">obaveznu </w:t>
            </w:r>
            <w:r w:rsidR="000B0B2D" w:rsidRPr="0097685E">
              <w:rPr>
                <w:rFonts w:eastAsia="Calibri"/>
                <w:b/>
                <w:lang w:eastAsia="en-US"/>
              </w:rPr>
              <w:t>aktivnost kreiranja novog događanja namijenjenog lokalnim dionicma koj</w:t>
            </w:r>
            <w:r w:rsidR="007F0C6D" w:rsidRPr="0097685E">
              <w:rPr>
                <w:rFonts w:eastAsia="Calibri"/>
                <w:b/>
                <w:lang w:eastAsia="en-US"/>
              </w:rPr>
              <w:t>a</w:t>
            </w:r>
            <w:r w:rsidR="000B0B2D" w:rsidRPr="0097685E">
              <w:rPr>
                <w:rFonts w:eastAsia="Calibri"/>
                <w:b/>
                <w:lang w:eastAsia="en-US"/>
              </w:rPr>
              <w:t xml:space="preserve"> se provodi u prostoru koji je predmet ulaganja</w:t>
            </w:r>
            <w:r w:rsidR="00370D84" w:rsidRPr="0097685E">
              <w:rPr>
                <w:rFonts w:eastAsia="Calibri"/>
                <w:b/>
                <w:lang w:eastAsia="en-US"/>
              </w:rPr>
              <w:t>:</w:t>
            </w:r>
          </w:p>
          <w:p w14:paraId="06016232" w14:textId="64BADC43" w:rsidR="00370D84" w:rsidRPr="0097685E" w:rsidRDefault="00370D84" w:rsidP="00B501D8">
            <w:pPr>
              <w:jc w:val="both"/>
              <w:rPr>
                <w:rFonts w:eastAsia="Calibri"/>
                <w:i/>
                <w:sz w:val="20"/>
                <w:szCs w:val="20"/>
                <w:lang w:eastAsia="en-US"/>
              </w:rPr>
            </w:pPr>
          </w:p>
        </w:tc>
        <w:tc>
          <w:tcPr>
            <w:tcW w:w="2329" w:type="dxa"/>
            <w:tcBorders>
              <w:bottom w:val="single" w:sz="4" w:space="0" w:color="auto"/>
            </w:tcBorders>
            <w:vAlign w:val="center"/>
          </w:tcPr>
          <w:p w14:paraId="30C6E578" w14:textId="210799BA" w:rsidR="00A168BB" w:rsidRPr="0097685E" w:rsidRDefault="00370D84" w:rsidP="00370D84">
            <w:pPr>
              <w:rPr>
                <w:b/>
              </w:rPr>
            </w:pPr>
            <w:r w:rsidRPr="0097685E">
              <w:rPr>
                <w:noProof/>
                <w:sz w:val="20"/>
                <w:szCs w:val="20"/>
                <w:lang w:eastAsia="hr-HR"/>
              </w:rPr>
              <mc:AlternateContent>
                <mc:Choice Requires="wps">
                  <w:drawing>
                    <wp:anchor distT="0" distB="0" distL="114300" distR="114300" simplePos="0" relativeHeight="251686912" behindDoc="1" locked="0" layoutInCell="1" allowOverlap="1" wp14:anchorId="2B97CFC0" wp14:editId="1ABDD3B7">
                      <wp:simplePos x="0" y="0"/>
                      <wp:positionH relativeFrom="margin">
                        <wp:posOffset>618490</wp:posOffset>
                      </wp:positionH>
                      <wp:positionV relativeFrom="paragraph">
                        <wp:posOffset>116205</wp:posOffset>
                      </wp:positionV>
                      <wp:extent cx="391795" cy="339725"/>
                      <wp:effectExtent l="0" t="0" r="27305" b="22225"/>
                      <wp:wrapTight wrapText="bothSides">
                        <wp:wrapPolygon edited="0">
                          <wp:start x="0" y="0"/>
                          <wp:lineTo x="0" y="21802"/>
                          <wp:lineTo x="22055" y="21802"/>
                          <wp:lineTo x="22055" y="0"/>
                          <wp:lineTo x="0" y="0"/>
                        </wp:wrapPolygon>
                      </wp:wrapTight>
                      <wp:docPr id="26219182" name="Text Box 26219182"/>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5A5307AB" w14:textId="7F76ABA4" w:rsidR="00B42318" w:rsidRPr="00C923FB" w:rsidRDefault="00B42318" w:rsidP="00B300D1">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CFC0" id="Text Box 26219182" o:spid="_x0000_s1030" type="#_x0000_t202" style="position:absolute;margin-left:48.7pt;margin-top:9.15pt;width:30.85pt;height:26.7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wGQwIAAJM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" fillcolor="window" strokeweight=".5pt">
                      <v:textbox>
                        <w:txbxContent>
                          <w:p w14:paraId="5A5307AB" w14:textId="7F76ABA4" w:rsidR="00B42318" w:rsidRPr="00C923FB" w:rsidRDefault="00B42318" w:rsidP="00B300D1">
                            <w:pPr>
                              <w:rPr>
                                <w:sz w:val="32"/>
                                <w:szCs w:val="32"/>
                                <w:lang w:val="en-GB"/>
                              </w:rPr>
                            </w:pPr>
                          </w:p>
                        </w:txbxContent>
                      </v:textbox>
                      <w10:wrap type="tight" anchorx="margin"/>
                    </v:shape>
                  </w:pict>
                </mc:Fallback>
              </mc:AlternateContent>
            </w:r>
          </w:p>
          <w:p w14:paraId="4B5C594E" w14:textId="3BA12D71" w:rsidR="00370D84" w:rsidRPr="0097685E" w:rsidRDefault="00A168BB" w:rsidP="00F26DBB">
            <w:pPr>
              <w:rPr>
                <w:b/>
              </w:rPr>
            </w:pPr>
            <w:r w:rsidRPr="0097685E">
              <w:rPr>
                <w:b/>
              </w:rPr>
              <w:t xml:space="preserve">   </w:t>
            </w:r>
            <w:r w:rsidR="00370D84" w:rsidRPr="0097685E">
              <w:rPr>
                <w:b/>
              </w:rPr>
              <w:t xml:space="preserve">DA   </w:t>
            </w:r>
          </w:p>
          <w:p w14:paraId="30DAD56F" w14:textId="77777777" w:rsidR="00370D84" w:rsidRPr="0097685E" w:rsidRDefault="00370D84" w:rsidP="00370D84">
            <w:pPr>
              <w:rPr>
                <w:noProof/>
                <w:sz w:val="20"/>
                <w:szCs w:val="20"/>
                <w:lang w:eastAsia="hr-HR"/>
              </w:rPr>
            </w:pPr>
          </w:p>
        </w:tc>
        <w:tc>
          <w:tcPr>
            <w:tcW w:w="3029" w:type="dxa"/>
            <w:tcBorders>
              <w:bottom w:val="single" w:sz="4" w:space="0" w:color="auto"/>
            </w:tcBorders>
            <w:vAlign w:val="center"/>
          </w:tcPr>
          <w:p w14:paraId="563AE3D5" w14:textId="50C764A2" w:rsidR="00370D84" w:rsidRPr="0097685E" w:rsidRDefault="00370D84" w:rsidP="00370D84">
            <w:pPr>
              <w:suppressAutoHyphens w:val="0"/>
              <w:spacing w:after="160" w:line="259" w:lineRule="auto"/>
              <w:rPr>
                <w:b/>
              </w:rPr>
            </w:pPr>
            <w:r w:rsidRPr="0097685E">
              <w:rPr>
                <w:noProof/>
                <w:sz w:val="20"/>
                <w:szCs w:val="20"/>
                <w:lang w:eastAsia="hr-HR"/>
              </w:rPr>
              <mc:AlternateContent>
                <mc:Choice Requires="wps">
                  <w:drawing>
                    <wp:anchor distT="0" distB="0" distL="114300" distR="114300" simplePos="0" relativeHeight="251688960" behindDoc="0" locked="0" layoutInCell="1" allowOverlap="1" wp14:anchorId="6411F159" wp14:editId="6B259B48">
                      <wp:simplePos x="0" y="0"/>
                      <wp:positionH relativeFrom="margin">
                        <wp:posOffset>672465</wp:posOffset>
                      </wp:positionH>
                      <wp:positionV relativeFrom="paragraph">
                        <wp:posOffset>212090</wp:posOffset>
                      </wp:positionV>
                      <wp:extent cx="391795" cy="339725"/>
                      <wp:effectExtent l="0" t="0" r="27305" b="22225"/>
                      <wp:wrapNone/>
                      <wp:docPr id="108436156" name="Text Box 108436156"/>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4FA1DE01" w14:textId="4F6AC749" w:rsidR="00B42318" w:rsidRPr="00C923FB" w:rsidRDefault="00B42318" w:rsidP="00B300D1">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1F159" id="Text Box 108436156" o:spid="_x0000_s1031" type="#_x0000_t202" style="position:absolute;margin-left:52.95pt;margin-top:16.7pt;width:30.85pt;height:26.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" fillcolor="window" strokeweight=".5pt">
                      <v:textbox>
                        <w:txbxContent>
                          <w:p w14:paraId="4FA1DE01" w14:textId="4F6AC749" w:rsidR="00B42318" w:rsidRPr="00C923FB" w:rsidRDefault="00B42318" w:rsidP="00B300D1">
                            <w:pPr>
                              <w:rPr>
                                <w:sz w:val="32"/>
                                <w:szCs w:val="32"/>
                                <w:lang w:val="en-GB"/>
                              </w:rPr>
                            </w:pPr>
                          </w:p>
                        </w:txbxContent>
                      </v:textbox>
                      <w10:wrap anchorx="margin"/>
                    </v:shape>
                  </w:pict>
                </mc:Fallback>
              </mc:AlternateContent>
            </w:r>
          </w:p>
          <w:p w14:paraId="2C433A6C" w14:textId="2821D7B3" w:rsidR="00370D84" w:rsidRPr="0097685E" w:rsidRDefault="00370D84" w:rsidP="00370D84">
            <w:pPr>
              <w:suppressAutoHyphens w:val="0"/>
              <w:spacing w:line="259" w:lineRule="auto"/>
              <w:rPr>
                <w:b/>
              </w:rPr>
            </w:pPr>
            <w:r w:rsidRPr="0097685E">
              <w:rPr>
                <w:b/>
              </w:rPr>
              <w:t xml:space="preserve">     NE</w:t>
            </w:r>
          </w:p>
          <w:p w14:paraId="2A25051F" w14:textId="77777777" w:rsidR="00370D84" w:rsidRPr="0097685E" w:rsidRDefault="00370D84" w:rsidP="00370D84">
            <w:pPr>
              <w:suppressAutoHyphens w:val="0"/>
              <w:spacing w:after="160" w:line="259" w:lineRule="auto"/>
              <w:rPr>
                <w:noProof/>
                <w:sz w:val="20"/>
                <w:szCs w:val="20"/>
                <w:lang w:eastAsia="hr-HR"/>
              </w:rPr>
            </w:pPr>
          </w:p>
        </w:tc>
      </w:tr>
      <w:tr w:rsidR="00370D84" w:rsidRPr="0097685E" w14:paraId="508530D0" w14:textId="77777777" w:rsidTr="00673951">
        <w:trPr>
          <w:trHeight w:val="700"/>
        </w:trPr>
        <w:tc>
          <w:tcPr>
            <w:tcW w:w="9498"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98F10D3" w14:textId="2C512434" w:rsidR="00370D84" w:rsidRPr="0097685E" w:rsidRDefault="00370D84" w:rsidP="00F26DBB">
            <w:pPr>
              <w:suppressAutoHyphens w:val="0"/>
              <w:spacing w:line="259" w:lineRule="auto"/>
              <w:jc w:val="both"/>
              <w:rPr>
                <w:rFonts w:eastAsia="Calibri"/>
                <w:b/>
                <w:lang w:eastAsia="en-US"/>
              </w:rPr>
            </w:pPr>
            <w:r w:rsidRPr="0097685E">
              <w:rPr>
                <w:rFonts w:eastAsia="Calibri"/>
                <w:b/>
                <w:lang w:eastAsia="en-US"/>
              </w:rPr>
              <w:t xml:space="preserve">I. 2.  PODATCI O LOKACIJI ULAGANJA </w:t>
            </w:r>
            <w:r w:rsidRPr="0097685E">
              <w:rPr>
                <w:rFonts w:eastAsia="Calibri"/>
                <w:i/>
                <w:sz w:val="20"/>
                <w:szCs w:val="20"/>
                <w:lang w:eastAsia="en-US"/>
              </w:rPr>
              <w:t>(</w:t>
            </w:r>
            <w:r w:rsidR="00323B3C" w:rsidRPr="0097685E">
              <w:rPr>
                <w:rFonts w:eastAsia="Calibri"/>
                <w:i/>
                <w:sz w:val="20"/>
                <w:szCs w:val="20"/>
                <w:lang w:eastAsia="en-US"/>
              </w:rPr>
              <w:t>ispuniti</w:t>
            </w:r>
            <w:r w:rsidRPr="0097685E">
              <w:rPr>
                <w:rFonts w:eastAsia="Calibri"/>
                <w:i/>
                <w:sz w:val="20"/>
                <w:szCs w:val="20"/>
                <w:lang w:eastAsia="en-US"/>
              </w:rPr>
              <w:t xml:space="preserve"> </w:t>
            </w:r>
            <w:r w:rsidR="00323B3C" w:rsidRPr="0097685E">
              <w:rPr>
                <w:rFonts w:eastAsia="Calibri"/>
                <w:i/>
                <w:sz w:val="20"/>
                <w:szCs w:val="20"/>
                <w:lang w:eastAsia="en-US"/>
              </w:rPr>
              <w:t xml:space="preserve">samo </w:t>
            </w:r>
            <w:r w:rsidRPr="0097685E">
              <w:rPr>
                <w:rFonts w:eastAsia="Calibri"/>
                <w:i/>
                <w:sz w:val="20"/>
                <w:szCs w:val="20"/>
                <w:lang w:eastAsia="en-US"/>
              </w:rPr>
              <w:t>ako je odgovor na pitanje I.1.</w:t>
            </w:r>
            <w:r w:rsidR="00323B3C" w:rsidRPr="0097685E">
              <w:rPr>
                <w:rFonts w:eastAsia="Calibri"/>
                <w:i/>
                <w:sz w:val="20"/>
                <w:szCs w:val="20"/>
                <w:lang w:eastAsia="en-US"/>
              </w:rPr>
              <w:t>5</w:t>
            </w:r>
            <w:r w:rsidRPr="0097685E">
              <w:rPr>
                <w:rFonts w:eastAsia="Calibri"/>
                <w:i/>
                <w:sz w:val="20"/>
                <w:szCs w:val="20"/>
                <w:lang w:eastAsia="en-US"/>
              </w:rPr>
              <w:t>. „DA“)</w:t>
            </w:r>
            <w:r w:rsidRPr="0097685E">
              <w:rPr>
                <w:rFonts w:eastAsia="Calibri"/>
                <w:b/>
                <w:lang w:eastAsia="en-US"/>
              </w:rPr>
              <w:t xml:space="preserve"> </w:t>
            </w:r>
          </w:p>
        </w:tc>
      </w:tr>
    </w:tbl>
    <w:tbl>
      <w:tblPr>
        <w:tblStyle w:val="TableGrid1"/>
        <w:tblW w:w="9498" w:type="dxa"/>
        <w:tblInd w:w="-289" w:type="dxa"/>
        <w:tblLayout w:type="fixed"/>
        <w:tblLook w:val="04A0" w:firstRow="1" w:lastRow="0" w:firstColumn="1" w:lastColumn="0" w:noHBand="0" w:noVBand="1"/>
      </w:tblPr>
      <w:tblGrid>
        <w:gridCol w:w="1012"/>
        <w:gridCol w:w="2107"/>
        <w:gridCol w:w="1044"/>
        <w:gridCol w:w="1083"/>
        <w:gridCol w:w="2126"/>
        <w:gridCol w:w="2126"/>
      </w:tblGrid>
      <w:tr w:rsidR="00B300D1" w:rsidRPr="0097685E" w14:paraId="2F660338" w14:textId="77777777" w:rsidTr="00673951">
        <w:trPr>
          <w:trHeight w:val="552"/>
        </w:trPr>
        <w:tc>
          <w:tcPr>
            <w:tcW w:w="1012" w:type="dxa"/>
            <w:tcBorders>
              <w:top w:val="single" w:sz="4" w:space="0" w:color="auto"/>
            </w:tcBorders>
            <w:shd w:val="clear" w:color="auto" w:fill="DEEAF6" w:themeFill="accent1" w:themeFillTint="33"/>
            <w:vAlign w:val="center"/>
          </w:tcPr>
          <w:p w14:paraId="20AE8451" w14:textId="0D951A49" w:rsidR="00B300D1" w:rsidRPr="0097685E" w:rsidRDefault="00B300D1" w:rsidP="00EA62D9">
            <w:pPr>
              <w:rPr>
                <w:rFonts w:eastAsia="Calibri"/>
                <w:b/>
                <w:sz w:val="20"/>
                <w:szCs w:val="20"/>
                <w:lang w:eastAsia="en-US"/>
              </w:rPr>
            </w:pPr>
            <w:r w:rsidRPr="0097685E">
              <w:rPr>
                <w:rFonts w:eastAsia="Calibri"/>
                <w:b/>
                <w:sz w:val="20"/>
                <w:szCs w:val="20"/>
                <w:lang w:eastAsia="en-US"/>
              </w:rPr>
              <w:t>I.2.</w:t>
            </w:r>
            <w:r w:rsidR="00CF052E" w:rsidRPr="0097685E">
              <w:rPr>
                <w:rFonts w:eastAsia="Calibri"/>
                <w:b/>
                <w:sz w:val="20"/>
                <w:szCs w:val="20"/>
                <w:lang w:eastAsia="en-US"/>
              </w:rPr>
              <w:t>1</w:t>
            </w:r>
            <w:r w:rsidRPr="0097685E">
              <w:rPr>
                <w:rFonts w:eastAsia="Calibri"/>
                <w:b/>
                <w:sz w:val="20"/>
                <w:szCs w:val="20"/>
                <w:lang w:eastAsia="en-US"/>
              </w:rPr>
              <w:t>.</w:t>
            </w:r>
          </w:p>
        </w:tc>
        <w:tc>
          <w:tcPr>
            <w:tcW w:w="3151" w:type="dxa"/>
            <w:gridSpan w:val="2"/>
            <w:tcBorders>
              <w:top w:val="single" w:sz="4" w:space="0" w:color="auto"/>
            </w:tcBorders>
            <w:shd w:val="clear" w:color="auto" w:fill="DEEAF6" w:themeFill="accent1" w:themeFillTint="33"/>
            <w:vAlign w:val="center"/>
          </w:tcPr>
          <w:p w14:paraId="6216C85A" w14:textId="33ADB470" w:rsidR="00B300D1" w:rsidRPr="0097685E" w:rsidRDefault="00B300D1" w:rsidP="00323B3C">
            <w:pPr>
              <w:rPr>
                <w:rFonts w:eastAsia="Calibri"/>
                <w:b/>
                <w:lang w:eastAsia="en-US"/>
              </w:rPr>
            </w:pPr>
            <w:r w:rsidRPr="0097685E">
              <w:rPr>
                <w:rFonts w:eastAsia="Calibri"/>
                <w:b/>
                <w:lang w:eastAsia="en-US"/>
              </w:rPr>
              <w:t>Županija ulaganja</w:t>
            </w:r>
            <w:r w:rsidR="00836C79" w:rsidRPr="0097685E">
              <w:rPr>
                <w:rFonts w:eastAsia="Calibri"/>
                <w:b/>
                <w:lang w:eastAsia="en-US"/>
              </w:rPr>
              <w:t>:</w:t>
            </w:r>
          </w:p>
          <w:p w14:paraId="1F1115FD" w14:textId="4108BF6D" w:rsidR="00B300D1" w:rsidRPr="0097685E" w:rsidRDefault="00B300D1" w:rsidP="00B501D8">
            <w:pPr>
              <w:jc w:val="both"/>
              <w:rPr>
                <w:rFonts w:eastAsia="Calibri"/>
                <w:b/>
                <w:i/>
                <w:sz w:val="20"/>
                <w:szCs w:val="20"/>
                <w:lang w:eastAsia="en-US"/>
              </w:rPr>
            </w:pPr>
            <w:r w:rsidRPr="0097685E">
              <w:rPr>
                <w:rFonts w:eastAsia="Calibri"/>
                <w:i/>
                <w:sz w:val="20"/>
                <w:szCs w:val="20"/>
                <w:lang w:eastAsia="en-US"/>
              </w:rPr>
              <w:t>(</w:t>
            </w:r>
            <w:r w:rsidR="00323B3C" w:rsidRPr="0097685E">
              <w:rPr>
                <w:rFonts w:eastAsia="Calibri"/>
                <w:i/>
                <w:sz w:val="20"/>
                <w:szCs w:val="20"/>
                <w:lang w:eastAsia="en-US"/>
              </w:rPr>
              <w:t>n</w:t>
            </w:r>
            <w:r w:rsidRPr="0097685E">
              <w:rPr>
                <w:rFonts w:eastAsia="Calibri"/>
                <w:i/>
                <w:sz w:val="20"/>
                <w:szCs w:val="20"/>
                <w:lang w:eastAsia="en-US"/>
              </w:rPr>
              <w:t xml:space="preserve">avesti </w:t>
            </w:r>
            <w:r w:rsidR="00323B3C" w:rsidRPr="0097685E">
              <w:rPr>
                <w:rFonts w:eastAsia="Calibri"/>
                <w:i/>
                <w:sz w:val="20"/>
                <w:szCs w:val="20"/>
                <w:lang w:eastAsia="en-US"/>
              </w:rPr>
              <w:t xml:space="preserve">puni naziv </w:t>
            </w:r>
            <w:r w:rsidRPr="0097685E">
              <w:rPr>
                <w:rFonts w:eastAsia="Calibri"/>
                <w:i/>
                <w:sz w:val="20"/>
                <w:szCs w:val="20"/>
                <w:lang w:eastAsia="en-US"/>
              </w:rPr>
              <w:t>županij</w:t>
            </w:r>
            <w:r w:rsidR="00323B3C" w:rsidRPr="0097685E">
              <w:rPr>
                <w:rFonts w:eastAsia="Calibri"/>
                <w:i/>
                <w:sz w:val="20"/>
                <w:szCs w:val="20"/>
                <w:lang w:eastAsia="en-US"/>
              </w:rPr>
              <w:t>e</w:t>
            </w:r>
            <w:r w:rsidRPr="0097685E">
              <w:rPr>
                <w:rFonts w:eastAsia="Calibri"/>
                <w:i/>
                <w:sz w:val="20"/>
                <w:szCs w:val="20"/>
                <w:lang w:eastAsia="en-US"/>
              </w:rPr>
              <w:t xml:space="preserve"> u kojoj se </w:t>
            </w:r>
            <w:r w:rsidR="004A00AA" w:rsidRPr="0097685E">
              <w:rPr>
                <w:rFonts w:eastAsia="Calibri"/>
                <w:i/>
                <w:sz w:val="20"/>
                <w:szCs w:val="20"/>
                <w:lang w:eastAsia="en-US"/>
              </w:rPr>
              <w:t xml:space="preserve">provodi </w:t>
            </w:r>
            <w:r w:rsidRPr="0097685E">
              <w:rPr>
                <w:rFonts w:eastAsia="Calibri"/>
                <w:i/>
                <w:sz w:val="20"/>
                <w:szCs w:val="20"/>
                <w:lang w:eastAsia="en-US"/>
              </w:rPr>
              <w:t>ulaganje)</w:t>
            </w:r>
          </w:p>
        </w:tc>
        <w:tc>
          <w:tcPr>
            <w:tcW w:w="5335" w:type="dxa"/>
            <w:gridSpan w:val="3"/>
            <w:tcBorders>
              <w:top w:val="single" w:sz="4" w:space="0" w:color="auto"/>
            </w:tcBorders>
          </w:tcPr>
          <w:p w14:paraId="6D8556F6" w14:textId="77777777" w:rsidR="00B300D1" w:rsidRPr="0097685E" w:rsidRDefault="00B300D1" w:rsidP="00EA62D9">
            <w:pPr>
              <w:rPr>
                <w:rFonts w:eastAsia="Calibri"/>
              </w:rPr>
            </w:pPr>
          </w:p>
        </w:tc>
      </w:tr>
      <w:tr w:rsidR="00B300D1" w:rsidRPr="0097685E" w14:paraId="0A5A4519" w14:textId="77777777" w:rsidTr="00673951">
        <w:trPr>
          <w:trHeight w:val="552"/>
        </w:trPr>
        <w:tc>
          <w:tcPr>
            <w:tcW w:w="1012" w:type="dxa"/>
            <w:shd w:val="clear" w:color="auto" w:fill="DEEAF6" w:themeFill="accent1" w:themeFillTint="33"/>
            <w:vAlign w:val="center"/>
          </w:tcPr>
          <w:p w14:paraId="77964BE3" w14:textId="2BE60F00" w:rsidR="00B300D1" w:rsidRPr="0097685E" w:rsidRDefault="00B300D1" w:rsidP="00EA62D9">
            <w:pPr>
              <w:rPr>
                <w:rFonts w:eastAsia="Calibri"/>
                <w:b/>
                <w:sz w:val="20"/>
                <w:szCs w:val="20"/>
                <w:lang w:eastAsia="en-US"/>
              </w:rPr>
            </w:pPr>
            <w:r w:rsidRPr="0097685E">
              <w:rPr>
                <w:rFonts w:eastAsia="Calibri"/>
                <w:b/>
                <w:sz w:val="20"/>
                <w:szCs w:val="20"/>
                <w:lang w:eastAsia="en-US"/>
              </w:rPr>
              <w:lastRenderedPageBreak/>
              <w:t>I.2.</w:t>
            </w:r>
            <w:r w:rsidR="00CF052E" w:rsidRPr="0097685E">
              <w:rPr>
                <w:rFonts w:eastAsia="Calibri"/>
                <w:b/>
                <w:sz w:val="20"/>
                <w:szCs w:val="20"/>
                <w:lang w:eastAsia="en-US"/>
              </w:rPr>
              <w:t>2</w:t>
            </w:r>
            <w:r w:rsidRPr="0097685E">
              <w:rPr>
                <w:rFonts w:eastAsia="Calibri"/>
                <w:b/>
                <w:sz w:val="20"/>
                <w:szCs w:val="20"/>
                <w:lang w:eastAsia="en-US"/>
              </w:rPr>
              <w:t>.</w:t>
            </w:r>
          </w:p>
        </w:tc>
        <w:tc>
          <w:tcPr>
            <w:tcW w:w="3151" w:type="dxa"/>
            <w:gridSpan w:val="2"/>
            <w:shd w:val="clear" w:color="auto" w:fill="DEEAF6" w:themeFill="accent1" w:themeFillTint="33"/>
            <w:vAlign w:val="center"/>
          </w:tcPr>
          <w:p w14:paraId="5BEA4DC8" w14:textId="29EFEC4E" w:rsidR="00B300D1" w:rsidRPr="0097685E" w:rsidRDefault="00B300D1" w:rsidP="00CF052E">
            <w:pPr>
              <w:rPr>
                <w:rFonts w:eastAsia="Calibri"/>
                <w:b/>
                <w:lang w:eastAsia="en-US"/>
              </w:rPr>
            </w:pPr>
            <w:r w:rsidRPr="0097685E">
              <w:rPr>
                <w:rFonts w:eastAsia="Calibri"/>
                <w:b/>
                <w:lang w:eastAsia="en-US"/>
              </w:rPr>
              <w:t>JLS ulaganja</w:t>
            </w:r>
            <w:r w:rsidR="00836C79" w:rsidRPr="0097685E">
              <w:rPr>
                <w:rFonts w:eastAsia="Calibri"/>
                <w:b/>
                <w:lang w:eastAsia="en-US"/>
              </w:rPr>
              <w:t>:</w:t>
            </w:r>
          </w:p>
          <w:p w14:paraId="46B6D77C" w14:textId="33DA4F8A" w:rsidR="00B300D1" w:rsidRPr="0097685E" w:rsidRDefault="00B300D1" w:rsidP="00B501D8">
            <w:pPr>
              <w:jc w:val="both"/>
              <w:rPr>
                <w:rFonts w:eastAsia="Calibri"/>
                <w:b/>
                <w:i/>
                <w:sz w:val="20"/>
                <w:szCs w:val="20"/>
                <w:lang w:eastAsia="en-US"/>
              </w:rPr>
            </w:pPr>
            <w:r w:rsidRPr="0097685E">
              <w:rPr>
                <w:rFonts w:eastAsia="Calibri"/>
                <w:i/>
                <w:sz w:val="20"/>
                <w:szCs w:val="20"/>
                <w:lang w:eastAsia="en-US"/>
              </w:rPr>
              <w:t>(</w:t>
            </w:r>
            <w:r w:rsidR="00323B3C" w:rsidRPr="0097685E">
              <w:rPr>
                <w:rFonts w:eastAsia="Calibri"/>
                <w:i/>
                <w:sz w:val="20"/>
                <w:szCs w:val="20"/>
                <w:lang w:eastAsia="en-US"/>
              </w:rPr>
              <w:t>n</w:t>
            </w:r>
            <w:r w:rsidRPr="0097685E">
              <w:rPr>
                <w:rFonts w:eastAsia="Calibri"/>
                <w:i/>
                <w:sz w:val="20"/>
                <w:szCs w:val="20"/>
                <w:lang w:eastAsia="en-US"/>
              </w:rPr>
              <w:t xml:space="preserve">avedite </w:t>
            </w:r>
            <w:r w:rsidR="00323B3C" w:rsidRPr="0097685E">
              <w:rPr>
                <w:rFonts w:eastAsia="Calibri"/>
                <w:i/>
                <w:sz w:val="20"/>
                <w:szCs w:val="20"/>
                <w:lang w:eastAsia="en-US"/>
              </w:rPr>
              <w:t xml:space="preserve">puni </w:t>
            </w:r>
            <w:r w:rsidRPr="0097685E">
              <w:rPr>
                <w:rFonts w:eastAsia="Calibri"/>
                <w:i/>
                <w:sz w:val="20"/>
                <w:szCs w:val="20"/>
                <w:lang w:eastAsia="en-US"/>
              </w:rPr>
              <w:t>naziv grada/općine gdje se provodi ulaganje sukladno projektno-tehničkoj ili drugoj dokumentaciji iz zahtjeva za potporu)</w:t>
            </w:r>
          </w:p>
        </w:tc>
        <w:tc>
          <w:tcPr>
            <w:tcW w:w="5335" w:type="dxa"/>
            <w:gridSpan w:val="3"/>
          </w:tcPr>
          <w:p w14:paraId="6F75841D" w14:textId="77777777" w:rsidR="00B300D1" w:rsidRPr="0097685E" w:rsidRDefault="00B300D1" w:rsidP="00EA62D9">
            <w:pPr>
              <w:rPr>
                <w:rFonts w:eastAsia="Calibri"/>
              </w:rPr>
            </w:pPr>
          </w:p>
        </w:tc>
      </w:tr>
      <w:tr w:rsidR="00B300D1" w:rsidRPr="0097685E" w14:paraId="16A7FAE4" w14:textId="77777777" w:rsidTr="00673951">
        <w:trPr>
          <w:trHeight w:val="552"/>
        </w:trPr>
        <w:tc>
          <w:tcPr>
            <w:tcW w:w="1012" w:type="dxa"/>
            <w:shd w:val="clear" w:color="auto" w:fill="DEEAF6" w:themeFill="accent1" w:themeFillTint="33"/>
            <w:vAlign w:val="center"/>
          </w:tcPr>
          <w:p w14:paraId="44198D99" w14:textId="404580BF" w:rsidR="00B300D1" w:rsidRPr="0097685E" w:rsidRDefault="00B300D1" w:rsidP="00EA62D9">
            <w:pPr>
              <w:rPr>
                <w:rFonts w:eastAsia="Calibri"/>
                <w:b/>
                <w:sz w:val="20"/>
                <w:szCs w:val="20"/>
                <w:lang w:eastAsia="en-US"/>
              </w:rPr>
            </w:pPr>
            <w:r w:rsidRPr="0097685E">
              <w:rPr>
                <w:rFonts w:eastAsia="Calibri"/>
                <w:b/>
                <w:sz w:val="20"/>
                <w:szCs w:val="20"/>
                <w:lang w:eastAsia="en-US"/>
              </w:rPr>
              <w:t>I.2.</w:t>
            </w:r>
            <w:r w:rsidR="00CF052E" w:rsidRPr="0097685E">
              <w:rPr>
                <w:rFonts w:eastAsia="Calibri"/>
                <w:b/>
                <w:sz w:val="20"/>
                <w:szCs w:val="20"/>
                <w:lang w:eastAsia="en-US"/>
              </w:rPr>
              <w:t>3</w:t>
            </w:r>
            <w:r w:rsidRPr="0097685E">
              <w:rPr>
                <w:rFonts w:eastAsia="Calibri"/>
                <w:b/>
                <w:sz w:val="20"/>
                <w:szCs w:val="20"/>
                <w:lang w:eastAsia="en-US"/>
              </w:rPr>
              <w:t>.</w:t>
            </w:r>
          </w:p>
        </w:tc>
        <w:tc>
          <w:tcPr>
            <w:tcW w:w="3151" w:type="dxa"/>
            <w:gridSpan w:val="2"/>
            <w:shd w:val="clear" w:color="auto" w:fill="DEEAF6" w:themeFill="accent1" w:themeFillTint="33"/>
            <w:vAlign w:val="center"/>
          </w:tcPr>
          <w:p w14:paraId="235A054B" w14:textId="744927FA" w:rsidR="00B300D1" w:rsidRPr="0097685E" w:rsidRDefault="00B300D1" w:rsidP="00CF052E">
            <w:pPr>
              <w:rPr>
                <w:rFonts w:eastAsia="Calibri"/>
                <w:lang w:eastAsia="en-US"/>
              </w:rPr>
            </w:pPr>
            <w:r w:rsidRPr="0097685E">
              <w:rPr>
                <w:rFonts w:eastAsia="Calibri"/>
                <w:b/>
                <w:lang w:eastAsia="en-US"/>
              </w:rPr>
              <w:t>Naselje/naselja ulaganja</w:t>
            </w:r>
            <w:r w:rsidR="00836C79" w:rsidRPr="0097685E">
              <w:rPr>
                <w:rFonts w:eastAsia="Calibri"/>
                <w:b/>
                <w:lang w:eastAsia="en-US"/>
              </w:rPr>
              <w:t>:</w:t>
            </w:r>
            <w:r w:rsidRPr="0097685E">
              <w:rPr>
                <w:rFonts w:eastAsia="Calibri"/>
                <w:lang w:eastAsia="en-US"/>
              </w:rPr>
              <w:t xml:space="preserve"> </w:t>
            </w:r>
          </w:p>
          <w:p w14:paraId="4F89D880" w14:textId="1112A76B" w:rsidR="00B300D1" w:rsidRPr="0097685E" w:rsidRDefault="00B300D1" w:rsidP="00B501D8">
            <w:pPr>
              <w:jc w:val="both"/>
              <w:rPr>
                <w:rFonts w:eastAsia="Calibri"/>
                <w:b/>
                <w:i/>
                <w:sz w:val="20"/>
                <w:szCs w:val="20"/>
                <w:lang w:eastAsia="en-US"/>
              </w:rPr>
            </w:pPr>
            <w:r w:rsidRPr="0097685E">
              <w:rPr>
                <w:rFonts w:eastAsia="Calibri"/>
                <w:i/>
                <w:sz w:val="20"/>
                <w:szCs w:val="20"/>
                <w:lang w:eastAsia="en-US"/>
              </w:rPr>
              <w:t>(</w:t>
            </w:r>
            <w:r w:rsidR="00323B3C" w:rsidRPr="0097685E">
              <w:rPr>
                <w:rFonts w:eastAsia="Calibri"/>
                <w:i/>
                <w:sz w:val="20"/>
                <w:szCs w:val="20"/>
                <w:lang w:eastAsia="en-US"/>
              </w:rPr>
              <w:t>n</w:t>
            </w:r>
            <w:r w:rsidRPr="0097685E">
              <w:rPr>
                <w:rFonts w:eastAsia="Calibri"/>
                <w:i/>
                <w:sz w:val="20"/>
                <w:szCs w:val="20"/>
                <w:lang w:eastAsia="en-US"/>
              </w:rPr>
              <w:t>avedite</w:t>
            </w:r>
            <w:r w:rsidR="00323B3C" w:rsidRPr="0097685E">
              <w:rPr>
                <w:rFonts w:eastAsia="Calibri"/>
                <w:i/>
                <w:sz w:val="20"/>
                <w:szCs w:val="20"/>
                <w:lang w:eastAsia="en-US"/>
              </w:rPr>
              <w:t xml:space="preserve"> puni/službeni</w:t>
            </w:r>
            <w:r w:rsidRPr="0097685E">
              <w:rPr>
                <w:rFonts w:eastAsia="Calibri"/>
                <w:i/>
                <w:sz w:val="20"/>
                <w:szCs w:val="20"/>
                <w:lang w:eastAsia="en-US"/>
              </w:rPr>
              <w:t xml:space="preserve"> naziv/e naselja u kojem/kojima se provodi ulaganje sukladno projektno-tehničkoj ili drugoj dokumentaciji iz zahtjeva za potporu)</w:t>
            </w:r>
          </w:p>
        </w:tc>
        <w:tc>
          <w:tcPr>
            <w:tcW w:w="5335" w:type="dxa"/>
            <w:gridSpan w:val="3"/>
          </w:tcPr>
          <w:p w14:paraId="76438090" w14:textId="77777777" w:rsidR="00B300D1" w:rsidRPr="0097685E" w:rsidRDefault="00B300D1" w:rsidP="00EA62D9">
            <w:pPr>
              <w:rPr>
                <w:rFonts w:eastAsia="Calibri"/>
              </w:rPr>
            </w:pPr>
          </w:p>
        </w:tc>
      </w:tr>
      <w:tr w:rsidR="00B300D1" w:rsidRPr="0097685E" w14:paraId="1ABAC279" w14:textId="77777777" w:rsidTr="00673951">
        <w:trPr>
          <w:trHeight w:val="552"/>
        </w:trPr>
        <w:tc>
          <w:tcPr>
            <w:tcW w:w="1012" w:type="dxa"/>
            <w:shd w:val="clear" w:color="auto" w:fill="DEEAF6" w:themeFill="accent1" w:themeFillTint="33"/>
            <w:vAlign w:val="center"/>
          </w:tcPr>
          <w:p w14:paraId="4550C9EE" w14:textId="2E6664AE" w:rsidR="00B300D1" w:rsidRPr="0097685E" w:rsidRDefault="00B300D1" w:rsidP="00EA62D9">
            <w:pPr>
              <w:rPr>
                <w:rFonts w:eastAsia="Calibri"/>
                <w:b/>
                <w:sz w:val="20"/>
                <w:szCs w:val="20"/>
                <w:lang w:eastAsia="en-US"/>
              </w:rPr>
            </w:pPr>
            <w:r w:rsidRPr="0097685E">
              <w:rPr>
                <w:rFonts w:eastAsia="Calibri"/>
                <w:b/>
                <w:sz w:val="20"/>
                <w:szCs w:val="20"/>
                <w:lang w:eastAsia="en-US"/>
              </w:rPr>
              <w:t>I.2.</w:t>
            </w:r>
            <w:r w:rsidR="00CF052E" w:rsidRPr="0097685E">
              <w:rPr>
                <w:rFonts w:eastAsia="Calibri"/>
                <w:b/>
                <w:sz w:val="20"/>
                <w:szCs w:val="20"/>
                <w:lang w:eastAsia="en-US"/>
              </w:rPr>
              <w:t>4</w:t>
            </w:r>
            <w:r w:rsidRPr="0097685E">
              <w:rPr>
                <w:rFonts w:eastAsia="Calibri"/>
                <w:b/>
                <w:sz w:val="20"/>
                <w:szCs w:val="20"/>
                <w:lang w:eastAsia="en-US"/>
              </w:rPr>
              <w:t>.</w:t>
            </w:r>
          </w:p>
        </w:tc>
        <w:tc>
          <w:tcPr>
            <w:tcW w:w="8486" w:type="dxa"/>
            <w:gridSpan w:val="5"/>
            <w:shd w:val="clear" w:color="auto" w:fill="DEEAF6" w:themeFill="accent1" w:themeFillTint="33"/>
            <w:vAlign w:val="center"/>
          </w:tcPr>
          <w:p w14:paraId="475F85C7" w14:textId="687D8EA6" w:rsidR="00B300D1" w:rsidRPr="0097685E" w:rsidRDefault="00B300D1" w:rsidP="00B501D8">
            <w:pPr>
              <w:jc w:val="both"/>
              <w:rPr>
                <w:rFonts w:eastAsia="Calibri"/>
                <w:lang w:eastAsia="en-US"/>
              </w:rPr>
            </w:pPr>
            <w:r w:rsidRPr="0097685E">
              <w:rPr>
                <w:rFonts w:eastAsia="Calibri"/>
                <w:b/>
                <w:lang w:eastAsia="en-US"/>
              </w:rPr>
              <w:t>Ulaganje se provodi na katastarskoj čestici/sljedećim katastarskim česticama</w:t>
            </w:r>
            <w:r w:rsidRPr="0097685E">
              <w:rPr>
                <w:rFonts w:eastAsia="Calibri"/>
                <w:lang w:eastAsia="en-US"/>
              </w:rPr>
              <w:t xml:space="preserve"> </w:t>
            </w:r>
          </w:p>
          <w:p w14:paraId="369C06B9" w14:textId="67F9D05C" w:rsidR="00B300D1" w:rsidRPr="0097685E" w:rsidRDefault="00B300D1" w:rsidP="00B501D8">
            <w:pPr>
              <w:jc w:val="both"/>
              <w:rPr>
                <w:rFonts w:eastAsia="Calibri"/>
                <w:b/>
                <w:i/>
                <w:sz w:val="20"/>
                <w:szCs w:val="20"/>
                <w:lang w:eastAsia="en-US"/>
              </w:rPr>
            </w:pPr>
            <w:r w:rsidRPr="0097685E">
              <w:rPr>
                <w:rFonts w:eastAsia="Calibri"/>
                <w:i/>
                <w:sz w:val="20"/>
                <w:szCs w:val="20"/>
                <w:lang w:eastAsia="en-US"/>
              </w:rPr>
              <w:t>(</w:t>
            </w:r>
            <w:r w:rsidR="00323B3C" w:rsidRPr="0097685E">
              <w:rPr>
                <w:rFonts w:eastAsia="Calibri"/>
                <w:i/>
                <w:sz w:val="20"/>
                <w:szCs w:val="20"/>
                <w:lang w:eastAsia="en-US"/>
              </w:rPr>
              <w:t>n</w:t>
            </w:r>
            <w:r w:rsidRPr="0097685E">
              <w:rPr>
                <w:rFonts w:eastAsia="Calibri"/>
                <w:i/>
                <w:sz w:val="20"/>
                <w:szCs w:val="20"/>
                <w:lang w:eastAsia="en-US"/>
              </w:rPr>
              <w:t xml:space="preserve">avedite sve katastarske čestice na kojima se provodi ulaganje. </w:t>
            </w:r>
            <w:r w:rsidR="00323B3C" w:rsidRPr="0097685E">
              <w:rPr>
                <w:rFonts w:eastAsia="Calibri"/>
                <w:i/>
                <w:sz w:val="20"/>
                <w:szCs w:val="20"/>
                <w:lang w:eastAsia="en-US"/>
              </w:rPr>
              <w:t xml:space="preserve">Dodajte redova koliko je potrebno. </w:t>
            </w:r>
            <w:r w:rsidRPr="0097685E">
              <w:rPr>
                <w:rFonts w:eastAsia="Calibri"/>
                <w:i/>
                <w:sz w:val="20"/>
                <w:szCs w:val="20"/>
                <w:lang w:eastAsia="en-US"/>
              </w:rPr>
              <w:t>Ulaganje se mora provoditi na području LAG obuhvata</w:t>
            </w:r>
            <w:r w:rsidR="00323B3C" w:rsidRPr="0097685E">
              <w:rPr>
                <w:rFonts w:eastAsia="Calibri"/>
                <w:i/>
                <w:sz w:val="20"/>
                <w:szCs w:val="20"/>
                <w:lang w:eastAsia="en-US"/>
              </w:rPr>
              <w:t>.</w:t>
            </w:r>
            <w:r w:rsidRPr="0097685E">
              <w:rPr>
                <w:rFonts w:eastAsia="Calibri"/>
                <w:i/>
                <w:sz w:val="20"/>
                <w:szCs w:val="20"/>
                <w:lang w:eastAsia="en-US"/>
              </w:rPr>
              <w:t xml:space="preserve">) </w:t>
            </w:r>
          </w:p>
        </w:tc>
      </w:tr>
      <w:tr w:rsidR="00B300D1" w:rsidRPr="0097685E" w14:paraId="07C1FB93" w14:textId="77777777" w:rsidTr="00B501D8">
        <w:trPr>
          <w:trHeight w:val="1682"/>
        </w:trPr>
        <w:tc>
          <w:tcPr>
            <w:tcW w:w="1012" w:type="dxa"/>
            <w:shd w:val="clear" w:color="auto" w:fill="FFF2CC" w:themeFill="accent4" w:themeFillTint="33"/>
            <w:vAlign w:val="center"/>
          </w:tcPr>
          <w:p w14:paraId="09C35894" w14:textId="77B26D8A" w:rsidR="00B300D1" w:rsidRPr="0097685E" w:rsidRDefault="00B300D1" w:rsidP="00EA62D9">
            <w:pPr>
              <w:rPr>
                <w:rFonts w:eastAsia="Calibri"/>
                <w:b/>
                <w:sz w:val="20"/>
                <w:szCs w:val="20"/>
                <w:lang w:eastAsia="en-US"/>
              </w:rPr>
            </w:pPr>
            <w:r w:rsidRPr="0097685E">
              <w:rPr>
                <w:rFonts w:eastAsia="Calibri"/>
                <w:b/>
                <w:sz w:val="20"/>
                <w:szCs w:val="20"/>
                <w:lang w:eastAsia="en-US"/>
              </w:rPr>
              <w:t>Red</w:t>
            </w:r>
            <w:r w:rsidR="00323B3C" w:rsidRPr="0097685E">
              <w:rPr>
                <w:rFonts w:eastAsia="Calibri"/>
                <w:b/>
                <w:sz w:val="20"/>
                <w:szCs w:val="20"/>
                <w:lang w:eastAsia="en-US"/>
              </w:rPr>
              <w:t>.</w:t>
            </w:r>
            <w:r w:rsidRPr="0097685E">
              <w:rPr>
                <w:rFonts w:eastAsia="Calibri"/>
                <w:b/>
                <w:sz w:val="20"/>
                <w:szCs w:val="20"/>
                <w:lang w:eastAsia="en-US"/>
              </w:rPr>
              <w:t xml:space="preserve"> br. </w:t>
            </w:r>
          </w:p>
        </w:tc>
        <w:tc>
          <w:tcPr>
            <w:tcW w:w="2107" w:type="dxa"/>
            <w:shd w:val="clear" w:color="auto" w:fill="FFF2CC" w:themeFill="accent4" w:themeFillTint="33"/>
            <w:vAlign w:val="center"/>
          </w:tcPr>
          <w:p w14:paraId="2629D738" w14:textId="4B18B52C" w:rsidR="00B300D1" w:rsidRPr="0097685E" w:rsidRDefault="00B300D1" w:rsidP="00B501D8">
            <w:pPr>
              <w:jc w:val="center"/>
              <w:rPr>
                <w:rFonts w:eastAsia="Calibri"/>
                <w:b/>
                <w:lang w:eastAsia="en-US"/>
              </w:rPr>
            </w:pPr>
            <w:r w:rsidRPr="0097685E">
              <w:rPr>
                <w:rFonts w:eastAsia="Calibri"/>
                <w:b/>
                <w:lang w:eastAsia="en-US"/>
              </w:rPr>
              <w:t>Katastarska čestica prema evidenciji Katastra</w:t>
            </w:r>
          </w:p>
          <w:p w14:paraId="2E3254B0" w14:textId="77777777" w:rsidR="00B300D1" w:rsidRPr="0097685E" w:rsidRDefault="00B300D1" w:rsidP="00B501D8">
            <w:pPr>
              <w:jc w:val="center"/>
              <w:rPr>
                <w:rFonts w:eastAsia="Calibri"/>
                <w:b/>
                <w:i/>
                <w:sz w:val="20"/>
                <w:szCs w:val="20"/>
                <w:lang w:eastAsia="en-US"/>
              </w:rPr>
            </w:pPr>
            <w:r w:rsidRPr="0097685E">
              <w:rPr>
                <w:rFonts w:eastAsia="Calibri"/>
                <w:i/>
                <w:sz w:val="20"/>
                <w:szCs w:val="20"/>
                <w:lang w:eastAsia="en-US"/>
              </w:rPr>
              <w:t>(broj/oznaka katastarske čestice na kojoj se provodi ulaganje)</w:t>
            </w:r>
          </w:p>
        </w:tc>
        <w:tc>
          <w:tcPr>
            <w:tcW w:w="2127" w:type="dxa"/>
            <w:gridSpan w:val="2"/>
            <w:shd w:val="clear" w:color="auto" w:fill="FFF2CC" w:themeFill="accent4" w:themeFillTint="33"/>
            <w:vAlign w:val="center"/>
          </w:tcPr>
          <w:p w14:paraId="5BE7B981" w14:textId="77777777" w:rsidR="00B300D1" w:rsidRPr="0097685E" w:rsidRDefault="00B300D1" w:rsidP="00B501D8">
            <w:pPr>
              <w:jc w:val="center"/>
              <w:rPr>
                <w:rFonts w:eastAsia="Calibri"/>
                <w:b/>
                <w:lang w:eastAsia="en-US"/>
              </w:rPr>
            </w:pPr>
            <w:r w:rsidRPr="0097685E">
              <w:rPr>
                <w:rFonts w:eastAsia="Calibri"/>
                <w:b/>
                <w:lang w:eastAsia="en-US"/>
              </w:rPr>
              <w:t>Katastarska općina prema evidenciji Katastra</w:t>
            </w:r>
          </w:p>
          <w:p w14:paraId="63C47456" w14:textId="77777777" w:rsidR="00B300D1" w:rsidRPr="0097685E" w:rsidRDefault="00B300D1" w:rsidP="00B501D8">
            <w:pPr>
              <w:jc w:val="center"/>
              <w:rPr>
                <w:rFonts w:eastAsia="Calibri"/>
                <w:b/>
                <w:i/>
                <w:sz w:val="20"/>
                <w:szCs w:val="20"/>
                <w:lang w:eastAsia="en-US"/>
              </w:rPr>
            </w:pPr>
            <w:r w:rsidRPr="0097685E">
              <w:rPr>
                <w:rFonts w:eastAsia="Calibri"/>
                <w:i/>
                <w:sz w:val="20"/>
                <w:szCs w:val="20"/>
                <w:lang w:eastAsia="en-US"/>
              </w:rPr>
              <w:t>(naziv katastarske općine u kojoj se provodi ulaganje)</w:t>
            </w:r>
          </w:p>
        </w:tc>
        <w:tc>
          <w:tcPr>
            <w:tcW w:w="2126" w:type="dxa"/>
            <w:shd w:val="clear" w:color="auto" w:fill="FFF2CC" w:themeFill="accent4" w:themeFillTint="33"/>
            <w:vAlign w:val="center"/>
          </w:tcPr>
          <w:p w14:paraId="02AFE55B" w14:textId="77777777" w:rsidR="00B300D1" w:rsidRPr="0097685E" w:rsidRDefault="00B300D1" w:rsidP="00B501D8">
            <w:pPr>
              <w:spacing w:line="276" w:lineRule="auto"/>
              <w:jc w:val="center"/>
            </w:pPr>
            <w:r w:rsidRPr="0097685E">
              <w:rPr>
                <w:rFonts w:eastAsia="Calibri"/>
                <w:b/>
                <w:lang w:eastAsia="en-US"/>
              </w:rPr>
              <w:t>Katastarska čestica prema evidenciji Zemljišnih knjiga</w:t>
            </w:r>
            <w:r w:rsidRPr="0097685E">
              <w:rPr>
                <w:i/>
              </w:rPr>
              <w:t xml:space="preserve"> </w:t>
            </w:r>
            <w:r w:rsidRPr="0097685E">
              <w:rPr>
                <w:rFonts w:eastAsia="Calibri"/>
                <w:i/>
                <w:sz w:val="20"/>
                <w:szCs w:val="20"/>
                <w:lang w:eastAsia="en-US"/>
              </w:rPr>
              <w:t>(broj/oznaka katastarske čestice na kojoj se provodi ulaganje)</w:t>
            </w:r>
          </w:p>
        </w:tc>
        <w:tc>
          <w:tcPr>
            <w:tcW w:w="2126" w:type="dxa"/>
            <w:shd w:val="clear" w:color="auto" w:fill="FFF2CC" w:themeFill="accent4" w:themeFillTint="33"/>
            <w:vAlign w:val="center"/>
          </w:tcPr>
          <w:p w14:paraId="30FE8CEE" w14:textId="77777777" w:rsidR="00B300D1" w:rsidRPr="0097685E" w:rsidRDefault="00B300D1" w:rsidP="00B501D8">
            <w:pPr>
              <w:spacing w:line="276" w:lineRule="auto"/>
              <w:jc w:val="center"/>
              <w:rPr>
                <w:rFonts w:eastAsia="Calibri"/>
                <w:b/>
                <w:lang w:eastAsia="en-US"/>
              </w:rPr>
            </w:pPr>
            <w:r w:rsidRPr="0097685E">
              <w:rPr>
                <w:rFonts w:eastAsia="Calibri"/>
                <w:b/>
                <w:lang w:eastAsia="en-US"/>
              </w:rPr>
              <w:t>Katastarska općina prema evidenciji Zemljišnih knjiga</w:t>
            </w:r>
          </w:p>
          <w:p w14:paraId="30715B22" w14:textId="77777777" w:rsidR="00B300D1" w:rsidRPr="0097685E" w:rsidRDefault="00B300D1" w:rsidP="00B501D8">
            <w:pPr>
              <w:spacing w:line="276" w:lineRule="auto"/>
              <w:jc w:val="center"/>
              <w:rPr>
                <w:rFonts w:eastAsia="Calibri"/>
                <w:b/>
                <w:i/>
                <w:sz w:val="20"/>
                <w:szCs w:val="20"/>
                <w:lang w:eastAsia="en-US"/>
              </w:rPr>
            </w:pPr>
            <w:r w:rsidRPr="0097685E">
              <w:rPr>
                <w:rFonts w:eastAsia="Calibri"/>
                <w:i/>
                <w:sz w:val="20"/>
                <w:szCs w:val="20"/>
                <w:lang w:eastAsia="en-US"/>
              </w:rPr>
              <w:t>(naziv katastarske općine u kojoj se provodi ulaganje)</w:t>
            </w:r>
          </w:p>
        </w:tc>
      </w:tr>
      <w:tr w:rsidR="00B300D1" w:rsidRPr="0097685E" w14:paraId="2A1DAA73" w14:textId="77777777" w:rsidTr="00B501D8">
        <w:trPr>
          <w:trHeight w:val="503"/>
        </w:trPr>
        <w:tc>
          <w:tcPr>
            <w:tcW w:w="1012" w:type="dxa"/>
            <w:vAlign w:val="center"/>
          </w:tcPr>
          <w:p w14:paraId="37DCF02C" w14:textId="77777777" w:rsidR="00B300D1" w:rsidRPr="0097685E" w:rsidRDefault="00B300D1" w:rsidP="00EA62D9">
            <w:pPr>
              <w:rPr>
                <w:rFonts w:eastAsia="Calibri"/>
              </w:rPr>
            </w:pPr>
          </w:p>
        </w:tc>
        <w:tc>
          <w:tcPr>
            <w:tcW w:w="2107" w:type="dxa"/>
            <w:vAlign w:val="center"/>
          </w:tcPr>
          <w:p w14:paraId="31F6A38C" w14:textId="77777777" w:rsidR="00B300D1" w:rsidRPr="0097685E" w:rsidRDefault="00B300D1" w:rsidP="00EA62D9">
            <w:pPr>
              <w:rPr>
                <w:rFonts w:eastAsia="Calibri"/>
              </w:rPr>
            </w:pPr>
          </w:p>
        </w:tc>
        <w:tc>
          <w:tcPr>
            <w:tcW w:w="2127" w:type="dxa"/>
            <w:gridSpan w:val="2"/>
            <w:vAlign w:val="center"/>
          </w:tcPr>
          <w:p w14:paraId="5DED0A59" w14:textId="77777777" w:rsidR="00B300D1" w:rsidRPr="0097685E" w:rsidRDefault="00B300D1" w:rsidP="00EA62D9">
            <w:pPr>
              <w:rPr>
                <w:rFonts w:eastAsia="Calibri"/>
              </w:rPr>
            </w:pPr>
          </w:p>
        </w:tc>
        <w:tc>
          <w:tcPr>
            <w:tcW w:w="2126" w:type="dxa"/>
            <w:vAlign w:val="center"/>
          </w:tcPr>
          <w:p w14:paraId="69B2E606" w14:textId="77777777" w:rsidR="00B300D1" w:rsidRPr="0097685E" w:rsidRDefault="00B300D1" w:rsidP="00EA62D9">
            <w:pPr>
              <w:spacing w:after="200" w:line="276" w:lineRule="auto"/>
              <w:rPr>
                <w:rFonts w:eastAsia="Calibri"/>
              </w:rPr>
            </w:pPr>
          </w:p>
        </w:tc>
        <w:tc>
          <w:tcPr>
            <w:tcW w:w="2126" w:type="dxa"/>
            <w:vAlign w:val="center"/>
          </w:tcPr>
          <w:p w14:paraId="0F2F7163" w14:textId="77777777" w:rsidR="00B300D1" w:rsidRPr="0097685E" w:rsidRDefault="00B300D1" w:rsidP="00EA62D9">
            <w:pPr>
              <w:spacing w:after="200" w:line="276" w:lineRule="auto"/>
              <w:rPr>
                <w:rFonts w:eastAsia="Calibri"/>
              </w:rPr>
            </w:pPr>
          </w:p>
        </w:tc>
      </w:tr>
      <w:tr w:rsidR="00A168BB" w:rsidRPr="0097685E" w14:paraId="64F9455E" w14:textId="77777777" w:rsidTr="00B501D8">
        <w:trPr>
          <w:trHeight w:val="503"/>
        </w:trPr>
        <w:tc>
          <w:tcPr>
            <w:tcW w:w="1012" w:type="dxa"/>
            <w:vAlign w:val="center"/>
          </w:tcPr>
          <w:p w14:paraId="4C2A8244" w14:textId="77777777" w:rsidR="00A168BB" w:rsidRPr="0097685E" w:rsidRDefault="00A168BB" w:rsidP="00EA62D9">
            <w:pPr>
              <w:rPr>
                <w:rFonts w:eastAsia="Calibri"/>
              </w:rPr>
            </w:pPr>
          </w:p>
        </w:tc>
        <w:tc>
          <w:tcPr>
            <w:tcW w:w="2107" w:type="dxa"/>
            <w:vAlign w:val="center"/>
          </w:tcPr>
          <w:p w14:paraId="15D44226" w14:textId="77777777" w:rsidR="00A168BB" w:rsidRPr="0097685E" w:rsidRDefault="00A168BB" w:rsidP="00EA62D9">
            <w:pPr>
              <w:rPr>
                <w:rFonts w:eastAsia="Calibri"/>
              </w:rPr>
            </w:pPr>
          </w:p>
        </w:tc>
        <w:tc>
          <w:tcPr>
            <w:tcW w:w="2127" w:type="dxa"/>
            <w:gridSpan w:val="2"/>
            <w:vAlign w:val="center"/>
          </w:tcPr>
          <w:p w14:paraId="0AFA5E4F" w14:textId="77777777" w:rsidR="00A168BB" w:rsidRPr="0097685E" w:rsidRDefault="00A168BB" w:rsidP="00EA62D9">
            <w:pPr>
              <w:rPr>
                <w:rFonts w:eastAsia="Calibri"/>
              </w:rPr>
            </w:pPr>
          </w:p>
        </w:tc>
        <w:tc>
          <w:tcPr>
            <w:tcW w:w="2126" w:type="dxa"/>
            <w:vAlign w:val="center"/>
          </w:tcPr>
          <w:p w14:paraId="4200C082" w14:textId="77777777" w:rsidR="00A168BB" w:rsidRPr="0097685E" w:rsidRDefault="00A168BB" w:rsidP="00EA62D9">
            <w:pPr>
              <w:spacing w:after="200" w:line="276" w:lineRule="auto"/>
              <w:rPr>
                <w:rFonts w:eastAsia="Calibri"/>
              </w:rPr>
            </w:pPr>
          </w:p>
        </w:tc>
        <w:tc>
          <w:tcPr>
            <w:tcW w:w="2126" w:type="dxa"/>
            <w:vAlign w:val="center"/>
          </w:tcPr>
          <w:p w14:paraId="31E623D4" w14:textId="77777777" w:rsidR="00A168BB" w:rsidRPr="0097685E" w:rsidRDefault="00A168BB" w:rsidP="00EA62D9">
            <w:pPr>
              <w:spacing w:after="200" w:line="276" w:lineRule="auto"/>
              <w:rPr>
                <w:rFonts w:eastAsia="Calibri"/>
              </w:rPr>
            </w:pPr>
          </w:p>
        </w:tc>
      </w:tr>
      <w:tr w:rsidR="00A168BB" w:rsidRPr="0097685E" w14:paraId="45356F7A" w14:textId="77777777" w:rsidTr="00B501D8">
        <w:trPr>
          <w:trHeight w:val="503"/>
        </w:trPr>
        <w:tc>
          <w:tcPr>
            <w:tcW w:w="1012" w:type="dxa"/>
            <w:vAlign w:val="center"/>
          </w:tcPr>
          <w:p w14:paraId="18284FFF" w14:textId="77777777" w:rsidR="00A168BB" w:rsidRPr="0097685E" w:rsidRDefault="00A168BB" w:rsidP="00EA62D9">
            <w:pPr>
              <w:rPr>
                <w:rFonts w:eastAsia="Calibri"/>
              </w:rPr>
            </w:pPr>
          </w:p>
        </w:tc>
        <w:tc>
          <w:tcPr>
            <w:tcW w:w="2107" w:type="dxa"/>
            <w:vAlign w:val="center"/>
          </w:tcPr>
          <w:p w14:paraId="5D91A3A1" w14:textId="77777777" w:rsidR="00A168BB" w:rsidRPr="0097685E" w:rsidRDefault="00A168BB" w:rsidP="00EA62D9">
            <w:pPr>
              <w:rPr>
                <w:rFonts w:eastAsia="Calibri"/>
              </w:rPr>
            </w:pPr>
          </w:p>
        </w:tc>
        <w:tc>
          <w:tcPr>
            <w:tcW w:w="2127" w:type="dxa"/>
            <w:gridSpan w:val="2"/>
            <w:vAlign w:val="center"/>
          </w:tcPr>
          <w:p w14:paraId="373F47F5" w14:textId="77777777" w:rsidR="00A168BB" w:rsidRPr="0097685E" w:rsidRDefault="00A168BB" w:rsidP="00EA62D9">
            <w:pPr>
              <w:rPr>
                <w:rFonts w:eastAsia="Calibri"/>
              </w:rPr>
            </w:pPr>
          </w:p>
        </w:tc>
        <w:tc>
          <w:tcPr>
            <w:tcW w:w="2126" w:type="dxa"/>
            <w:vAlign w:val="center"/>
          </w:tcPr>
          <w:p w14:paraId="11B84E22" w14:textId="77777777" w:rsidR="00A168BB" w:rsidRPr="0097685E" w:rsidRDefault="00A168BB" w:rsidP="00EA62D9">
            <w:pPr>
              <w:spacing w:after="200" w:line="276" w:lineRule="auto"/>
              <w:rPr>
                <w:rFonts w:eastAsia="Calibri"/>
              </w:rPr>
            </w:pPr>
          </w:p>
        </w:tc>
        <w:tc>
          <w:tcPr>
            <w:tcW w:w="2126" w:type="dxa"/>
            <w:vAlign w:val="center"/>
          </w:tcPr>
          <w:p w14:paraId="669A36CE" w14:textId="77777777" w:rsidR="00A168BB" w:rsidRPr="0097685E" w:rsidRDefault="00A168BB" w:rsidP="00EA62D9">
            <w:pPr>
              <w:spacing w:after="200" w:line="276" w:lineRule="auto"/>
              <w:rPr>
                <w:rFonts w:eastAsia="Calibri"/>
              </w:rPr>
            </w:pPr>
          </w:p>
        </w:tc>
      </w:tr>
    </w:tbl>
    <w:tbl>
      <w:tblPr>
        <w:tblStyle w:val="TableGrid"/>
        <w:tblW w:w="9498" w:type="dxa"/>
        <w:tblInd w:w="-289" w:type="dxa"/>
        <w:tblLayout w:type="fixed"/>
        <w:tblLook w:val="04A0" w:firstRow="1" w:lastRow="0" w:firstColumn="1" w:lastColumn="0" w:noHBand="0" w:noVBand="1"/>
      </w:tblPr>
      <w:tblGrid>
        <w:gridCol w:w="989"/>
        <w:gridCol w:w="3151"/>
        <w:gridCol w:w="2329"/>
        <w:gridCol w:w="3029"/>
      </w:tblGrid>
      <w:tr w:rsidR="00CF052E" w:rsidRPr="0097685E" w14:paraId="17B38E0C" w14:textId="77777777" w:rsidTr="00673951">
        <w:trPr>
          <w:trHeight w:val="1405"/>
        </w:trPr>
        <w:tc>
          <w:tcPr>
            <w:tcW w:w="989" w:type="dxa"/>
            <w:tcBorders>
              <w:bottom w:val="single" w:sz="4" w:space="0" w:color="auto"/>
            </w:tcBorders>
            <w:shd w:val="clear" w:color="auto" w:fill="DEEAF6" w:themeFill="accent1" w:themeFillTint="33"/>
            <w:vAlign w:val="center"/>
          </w:tcPr>
          <w:p w14:paraId="2F62CBAD" w14:textId="29CF3318" w:rsidR="00CF052E" w:rsidRPr="0097685E" w:rsidRDefault="00CF052E" w:rsidP="00673951">
            <w:pPr>
              <w:ind w:hanging="43"/>
              <w:rPr>
                <w:rFonts w:eastAsia="Calibri"/>
                <w:b/>
                <w:sz w:val="20"/>
                <w:szCs w:val="20"/>
                <w:lang w:eastAsia="en-US"/>
              </w:rPr>
            </w:pPr>
            <w:r w:rsidRPr="0097685E">
              <w:rPr>
                <w:rFonts w:eastAsia="Calibri"/>
                <w:b/>
                <w:sz w:val="20"/>
                <w:szCs w:val="20"/>
                <w:lang w:eastAsia="en-US"/>
              </w:rPr>
              <w:t>I.2.5.</w:t>
            </w:r>
          </w:p>
        </w:tc>
        <w:tc>
          <w:tcPr>
            <w:tcW w:w="3151" w:type="dxa"/>
            <w:tcBorders>
              <w:bottom w:val="single" w:sz="4" w:space="0" w:color="auto"/>
            </w:tcBorders>
            <w:shd w:val="clear" w:color="auto" w:fill="DEEAF6" w:themeFill="accent1" w:themeFillTint="33"/>
            <w:vAlign w:val="center"/>
          </w:tcPr>
          <w:p w14:paraId="53C4013E" w14:textId="27EE981A" w:rsidR="00CF052E" w:rsidRPr="0097685E" w:rsidRDefault="00CF052E" w:rsidP="00B501D8">
            <w:pPr>
              <w:jc w:val="both"/>
              <w:rPr>
                <w:rFonts w:eastAsia="Calibri"/>
                <w:b/>
                <w:lang w:eastAsia="en-US"/>
              </w:rPr>
            </w:pPr>
            <w:r w:rsidRPr="0097685E">
              <w:rPr>
                <w:rFonts w:eastAsia="Calibri"/>
                <w:b/>
                <w:lang w:eastAsia="en-US"/>
              </w:rPr>
              <w:t>Provodi li se ulaganje ili dio ulaganja na području ekološke mreže Natura 2000</w:t>
            </w:r>
            <w:r w:rsidR="00FF0F9B" w:rsidRPr="0097685E">
              <w:rPr>
                <w:rFonts w:eastAsia="Calibri"/>
                <w:b/>
                <w:lang w:eastAsia="en-US"/>
              </w:rPr>
              <w:t>:</w:t>
            </w:r>
          </w:p>
          <w:p w14:paraId="50C9FCDD" w14:textId="5F12D569" w:rsidR="00CF052E" w:rsidRPr="0097685E" w:rsidRDefault="00CF052E" w:rsidP="00B501D8">
            <w:pPr>
              <w:jc w:val="both"/>
              <w:rPr>
                <w:rFonts w:eastAsia="Calibri"/>
                <w:b/>
                <w:sz w:val="20"/>
                <w:szCs w:val="20"/>
                <w:lang w:eastAsia="en-US"/>
              </w:rPr>
            </w:pPr>
            <w:r w:rsidRPr="0097685E">
              <w:rPr>
                <w:rFonts w:eastAsia="Calibri"/>
                <w:i/>
                <w:sz w:val="20"/>
                <w:szCs w:val="20"/>
                <w:lang w:eastAsia="en-US"/>
              </w:rPr>
              <w:t>(ovisno o odgovoru u ku</w:t>
            </w:r>
            <w:r w:rsidR="00673D36" w:rsidRPr="0097685E">
              <w:rPr>
                <w:rFonts w:eastAsia="Calibri"/>
                <w:i/>
                <w:sz w:val="20"/>
                <w:szCs w:val="20"/>
                <w:lang w:eastAsia="en-US"/>
              </w:rPr>
              <w:t>ć</w:t>
            </w:r>
            <w:r w:rsidRPr="0097685E">
              <w:rPr>
                <w:rFonts w:eastAsia="Calibri"/>
                <w:i/>
                <w:sz w:val="20"/>
                <w:szCs w:val="20"/>
                <w:lang w:eastAsia="en-US"/>
              </w:rPr>
              <w:t>icu upisati „x“)</w:t>
            </w:r>
          </w:p>
        </w:tc>
        <w:tc>
          <w:tcPr>
            <w:tcW w:w="2329" w:type="dxa"/>
            <w:tcBorders>
              <w:bottom w:val="single" w:sz="4" w:space="0" w:color="auto"/>
            </w:tcBorders>
            <w:vAlign w:val="center"/>
          </w:tcPr>
          <w:p w14:paraId="6FF67C54" w14:textId="77777777" w:rsidR="00CF052E" w:rsidRPr="0097685E" w:rsidRDefault="00CF052E" w:rsidP="00EA62D9">
            <w:pPr>
              <w:rPr>
                <w:b/>
              </w:rPr>
            </w:pPr>
            <w:r w:rsidRPr="0097685E">
              <w:rPr>
                <w:noProof/>
                <w:sz w:val="20"/>
                <w:szCs w:val="20"/>
                <w:lang w:eastAsia="hr-HR"/>
              </w:rPr>
              <mc:AlternateContent>
                <mc:Choice Requires="wps">
                  <w:drawing>
                    <wp:anchor distT="0" distB="0" distL="114300" distR="114300" simplePos="0" relativeHeight="251693056" behindDoc="0" locked="0" layoutInCell="1" allowOverlap="1" wp14:anchorId="5E5D29D7" wp14:editId="371B01E3">
                      <wp:simplePos x="0" y="0"/>
                      <wp:positionH relativeFrom="margin">
                        <wp:posOffset>569595</wp:posOffset>
                      </wp:positionH>
                      <wp:positionV relativeFrom="paragraph">
                        <wp:posOffset>166370</wp:posOffset>
                      </wp:positionV>
                      <wp:extent cx="391795" cy="339725"/>
                      <wp:effectExtent l="0" t="0" r="27305" b="22225"/>
                      <wp:wrapNone/>
                      <wp:docPr id="350656286" name="Text Box 350656286"/>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7DAF4DC7" w14:textId="77777777" w:rsidR="00B42318" w:rsidRPr="00C923FB" w:rsidRDefault="00B42318" w:rsidP="00CF052E">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29D7" id="Text Box 350656286" o:spid="_x0000_s1032" type="#_x0000_t202" style="position:absolute;margin-left:44.85pt;margin-top:13.1pt;width:30.85pt;height:26.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J3QgIAAJM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" fillcolor="window" strokeweight=".5pt">
                      <v:textbox>
                        <w:txbxContent>
                          <w:p w14:paraId="7DAF4DC7" w14:textId="77777777" w:rsidR="00B42318" w:rsidRPr="00C923FB" w:rsidRDefault="00B42318" w:rsidP="00CF052E">
                            <w:pPr>
                              <w:rPr>
                                <w:sz w:val="32"/>
                                <w:szCs w:val="32"/>
                                <w:lang w:val="en-GB"/>
                              </w:rPr>
                            </w:pPr>
                          </w:p>
                        </w:txbxContent>
                      </v:textbox>
                      <w10:wrap anchorx="margin"/>
                    </v:shape>
                  </w:pict>
                </mc:Fallback>
              </mc:AlternateContent>
            </w:r>
          </w:p>
          <w:p w14:paraId="5E0C9EBF" w14:textId="77777777" w:rsidR="00CF052E" w:rsidRPr="0097685E" w:rsidRDefault="00CF052E" w:rsidP="00EA62D9">
            <w:pPr>
              <w:spacing w:before="120"/>
              <w:rPr>
                <w:b/>
              </w:rPr>
            </w:pPr>
            <w:r w:rsidRPr="0097685E">
              <w:rPr>
                <w:b/>
              </w:rPr>
              <w:t xml:space="preserve">   DA   </w:t>
            </w:r>
          </w:p>
          <w:p w14:paraId="2532E586" w14:textId="77777777" w:rsidR="00CF052E" w:rsidRPr="0097685E" w:rsidRDefault="00CF052E" w:rsidP="00EA62D9">
            <w:pPr>
              <w:spacing w:before="120"/>
              <w:rPr>
                <w:b/>
              </w:rPr>
            </w:pPr>
          </w:p>
        </w:tc>
        <w:tc>
          <w:tcPr>
            <w:tcW w:w="3029" w:type="dxa"/>
            <w:tcBorders>
              <w:bottom w:val="single" w:sz="4" w:space="0" w:color="auto"/>
            </w:tcBorders>
            <w:vAlign w:val="center"/>
          </w:tcPr>
          <w:p w14:paraId="2C9BFAE1" w14:textId="77777777" w:rsidR="00CF052E" w:rsidRPr="0097685E" w:rsidRDefault="00CF052E" w:rsidP="00EA62D9">
            <w:pPr>
              <w:suppressAutoHyphens w:val="0"/>
              <w:spacing w:after="160" w:line="259" w:lineRule="auto"/>
              <w:rPr>
                <w:b/>
              </w:rPr>
            </w:pPr>
            <w:r w:rsidRPr="0097685E">
              <w:rPr>
                <w:noProof/>
                <w:sz w:val="20"/>
                <w:szCs w:val="20"/>
                <w:lang w:eastAsia="hr-HR"/>
              </w:rPr>
              <mc:AlternateContent>
                <mc:Choice Requires="wps">
                  <w:drawing>
                    <wp:anchor distT="0" distB="0" distL="114300" distR="114300" simplePos="0" relativeHeight="251694080" behindDoc="0" locked="0" layoutInCell="1" allowOverlap="1" wp14:anchorId="222420B5" wp14:editId="5F077EEB">
                      <wp:simplePos x="0" y="0"/>
                      <wp:positionH relativeFrom="margin">
                        <wp:posOffset>625475</wp:posOffset>
                      </wp:positionH>
                      <wp:positionV relativeFrom="paragraph">
                        <wp:posOffset>198120</wp:posOffset>
                      </wp:positionV>
                      <wp:extent cx="391795" cy="339725"/>
                      <wp:effectExtent l="0" t="0" r="27305" b="22225"/>
                      <wp:wrapNone/>
                      <wp:docPr id="461750267" name="Text Box 461750267"/>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7C1E33CA" w14:textId="77777777" w:rsidR="00B42318" w:rsidRPr="00C923FB" w:rsidRDefault="00B42318" w:rsidP="00CF052E">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420B5" id="Text Box 461750267" o:spid="_x0000_s1033" type="#_x0000_t202" style="position:absolute;margin-left:49.25pt;margin-top:15.6pt;width:30.85pt;height:26.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" fillcolor="window" strokeweight=".5pt">
                      <v:textbox>
                        <w:txbxContent>
                          <w:p w14:paraId="7C1E33CA" w14:textId="77777777" w:rsidR="00B42318" w:rsidRPr="00C923FB" w:rsidRDefault="00B42318" w:rsidP="00CF052E">
                            <w:pPr>
                              <w:rPr>
                                <w:sz w:val="32"/>
                                <w:szCs w:val="32"/>
                              </w:rPr>
                            </w:pPr>
                          </w:p>
                        </w:txbxContent>
                      </v:textbox>
                      <w10:wrap anchorx="margin"/>
                    </v:shape>
                  </w:pict>
                </mc:Fallback>
              </mc:AlternateContent>
            </w:r>
          </w:p>
          <w:p w14:paraId="76F4623A" w14:textId="77777777" w:rsidR="00CF052E" w:rsidRPr="0097685E" w:rsidRDefault="00CF052E" w:rsidP="00EA62D9">
            <w:pPr>
              <w:suppressAutoHyphens w:val="0"/>
              <w:spacing w:after="160" w:line="259" w:lineRule="auto"/>
              <w:rPr>
                <w:b/>
              </w:rPr>
            </w:pPr>
            <w:r w:rsidRPr="0097685E">
              <w:rPr>
                <w:b/>
              </w:rPr>
              <w:t xml:space="preserve">     NE</w:t>
            </w:r>
          </w:p>
          <w:p w14:paraId="186938C5" w14:textId="77777777" w:rsidR="00CF052E" w:rsidRPr="0097685E" w:rsidRDefault="00CF052E" w:rsidP="00EA62D9">
            <w:pPr>
              <w:spacing w:before="120"/>
              <w:rPr>
                <w:b/>
              </w:rPr>
            </w:pPr>
          </w:p>
        </w:tc>
      </w:tr>
    </w:tbl>
    <w:p w14:paraId="20F41CB3" w14:textId="77777777" w:rsidR="00A6487A" w:rsidRPr="0097685E" w:rsidRDefault="00A6487A" w:rsidP="00A04F20">
      <w:pPr>
        <w:rPr>
          <w:b/>
        </w:rPr>
      </w:pPr>
    </w:p>
    <w:tbl>
      <w:tblPr>
        <w:tblStyle w:val="TableGrid"/>
        <w:tblW w:w="9498" w:type="dxa"/>
        <w:tblInd w:w="-289" w:type="dxa"/>
        <w:tblLayout w:type="fixed"/>
        <w:tblLook w:val="04A0" w:firstRow="1" w:lastRow="0" w:firstColumn="1" w:lastColumn="0" w:noHBand="0" w:noVBand="1"/>
      </w:tblPr>
      <w:tblGrid>
        <w:gridCol w:w="938"/>
        <w:gridCol w:w="3113"/>
        <w:gridCol w:w="473"/>
        <w:gridCol w:w="9"/>
        <w:gridCol w:w="474"/>
        <w:gridCol w:w="8"/>
        <w:gridCol w:w="475"/>
        <w:gridCol w:w="7"/>
        <w:gridCol w:w="475"/>
        <w:gridCol w:w="7"/>
        <w:gridCol w:w="476"/>
        <w:gridCol w:w="6"/>
        <w:gridCol w:w="244"/>
        <w:gridCol w:w="233"/>
        <w:gridCol w:w="6"/>
        <w:gridCol w:w="35"/>
        <w:gridCol w:w="447"/>
        <w:gridCol w:w="38"/>
        <w:gridCol w:w="444"/>
        <w:gridCol w:w="41"/>
        <w:gridCol w:w="442"/>
        <w:gridCol w:w="44"/>
        <w:gridCol w:w="439"/>
        <w:gridCol w:w="46"/>
        <w:gridCol w:w="578"/>
      </w:tblGrid>
      <w:tr w:rsidR="00DF520B" w:rsidRPr="0097685E" w14:paraId="55D20CB6" w14:textId="77777777" w:rsidTr="00673951">
        <w:trPr>
          <w:trHeight w:val="566"/>
        </w:trPr>
        <w:tc>
          <w:tcPr>
            <w:tcW w:w="9498" w:type="dxa"/>
            <w:gridSpan w:val="25"/>
            <w:shd w:val="clear" w:color="auto" w:fill="FBE4D5" w:themeFill="accent2" w:themeFillTint="33"/>
          </w:tcPr>
          <w:p w14:paraId="6715349B" w14:textId="2860D2E3" w:rsidR="001C2ABC" w:rsidRPr="0097685E" w:rsidRDefault="00166D7E">
            <w:pPr>
              <w:spacing w:before="120" w:after="120"/>
              <w:jc w:val="center"/>
            </w:pPr>
            <w:r w:rsidRPr="0097685E">
              <w:rPr>
                <w:b/>
              </w:rPr>
              <w:t>I</w:t>
            </w:r>
            <w:r w:rsidR="00CF052E" w:rsidRPr="0097685E">
              <w:rPr>
                <w:b/>
              </w:rPr>
              <w:t>I</w:t>
            </w:r>
            <w:r w:rsidR="00DF520B" w:rsidRPr="0097685E">
              <w:rPr>
                <w:b/>
              </w:rPr>
              <w:t xml:space="preserve">. </w:t>
            </w:r>
            <w:r w:rsidR="008A60F5" w:rsidRPr="0097685E">
              <w:rPr>
                <w:b/>
              </w:rPr>
              <w:t>PODATCI</w:t>
            </w:r>
            <w:r w:rsidR="00B74401" w:rsidRPr="0097685E">
              <w:rPr>
                <w:b/>
              </w:rPr>
              <w:t xml:space="preserve"> O </w:t>
            </w:r>
            <w:r w:rsidR="00566B40" w:rsidRPr="0097685E">
              <w:rPr>
                <w:b/>
                <w:shd w:val="clear" w:color="auto" w:fill="FBE4D5" w:themeFill="accent2" w:themeFillTint="33"/>
              </w:rPr>
              <w:t>KORISNIKU</w:t>
            </w:r>
            <w:r w:rsidR="005E5D0F" w:rsidRPr="0097685E">
              <w:rPr>
                <w:b/>
                <w:bCs/>
              </w:rPr>
              <w:t>/GLAVNOM PARTNERU</w:t>
            </w:r>
          </w:p>
          <w:p w14:paraId="4FFDC742" w14:textId="30D45FC7" w:rsidR="00276E4E" w:rsidRPr="0097685E" w:rsidRDefault="00CF052E" w:rsidP="00A33969">
            <w:pPr>
              <w:spacing w:before="120" w:after="120"/>
              <w:jc w:val="both"/>
              <w:rPr>
                <w:b/>
              </w:rPr>
            </w:pPr>
            <w:r w:rsidRPr="0097685E">
              <w:rPr>
                <w:bCs/>
                <w:i/>
                <w:iCs/>
                <w:sz w:val="20"/>
                <w:szCs w:val="20"/>
              </w:rPr>
              <w:t xml:space="preserve">Napomena; </w:t>
            </w:r>
            <w:r w:rsidR="00A168BB" w:rsidRPr="0097685E">
              <w:rPr>
                <w:bCs/>
                <w:i/>
                <w:iCs/>
                <w:sz w:val="20"/>
                <w:szCs w:val="20"/>
              </w:rPr>
              <w:t xml:space="preserve">glavni partner podnosi zahtjev za potporu i nastupa </w:t>
            </w:r>
            <w:r w:rsidRPr="0097685E">
              <w:rPr>
                <w:bCs/>
                <w:i/>
                <w:iCs/>
                <w:sz w:val="20"/>
                <w:szCs w:val="20"/>
              </w:rPr>
              <w:t xml:space="preserve">u </w:t>
            </w:r>
            <w:r w:rsidR="00A168BB" w:rsidRPr="0097685E">
              <w:rPr>
                <w:bCs/>
                <w:i/>
                <w:iCs/>
                <w:sz w:val="20"/>
                <w:szCs w:val="20"/>
              </w:rPr>
              <w:t xml:space="preserve">ime </w:t>
            </w:r>
            <w:r w:rsidRPr="0097685E">
              <w:rPr>
                <w:bCs/>
                <w:i/>
                <w:iCs/>
                <w:sz w:val="20"/>
                <w:szCs w:val="20"/>
              </w:rPr>
              <w:t>partnerstv</w:t>
            </w:r>
            <w:r w:rsidR="00673D36" w:rsidRPr="0097685E">
              <w:rPr>
                <w:bCs/>
                <w:i/>
                <w:iCs/>
                <w:sz w:val="20"/>
                <w:szCs w:val="20"/>
              </w:rPr>
              <w:t>a</w:t>
            </w:r>
            <w:r w:rsidRPr="0097685E">
              <w:rPr>
                <w:bCs/>
                <w:i/>
                <w:iCs/>
                <w:sz w:val="20"/>
                <w:szCs w:val="20"/>
              </w:rPr>
              <w:t>, pri čemu mora biti označeno „DA“</w:t>
            </w:r>
            <w:r w:rsidR="00560925" w:rsidRPr="0097685E">
              <w:rPr>
                <w:bCs/>
                <w:i/>
                <w:iCs/>
                <w:sz w:val="20"/>
                <w:szCs w:val="20"/>
              </w:rPr>
              <w:t xml:space="preserve"> </w:t>
            </w:r>
            <w:r w:rsidRPr="0097685E">
              <w:rPr>
                <w:bCs/>
                <w:i/>
                <w:iCs/>
                <w:sz w:val="20"/>
                <w:szCs w:val="20"/>
              </w:rPr>
              <w:t>u polju</w:t>
            </w:r>
            <w:r w:rsidR="00560925" w:rsidRPr="0097685E">
              <w:rPr>
                <w:bCs/>
                <w:i/>
                <w:iCs/>
                <w:sz w:val="20"/>
                <w:szCs w:val="20"/>
              </w:rPr>
              <w:t xml:space="preserve"> </w:t>
            </w:r>
            <w:r w:rsidRPr="0097685E">
              <w:rPr>
                <w:bCs/>
                <w:i/>
                <w:iCs/>
                <w:sz w:val="20"/>
                <w:szCs w:val="20"/>
              </w:rPr>
              <w:t xml:space="preserve"> I.1.</w:t>
            </w:r>
            <w:r w:rsidR="00F85957" w:rsidRPr="0097685E">
              <w:rPr>
                <w:bCs/>
                <w:i/>
                <w:iCs/>
                <w:sz w:val="20"/>
                <w:szCs w:val="20"/>
              </w:rPr>
              <w:t>4</w:t>
            </w:r>
            <w:r w:rsidRPr="0097685E">
              <w:rPr>
                <w:bCs/>
                <w:i/>
                <w:iCs/>
                <w:sz w:val="20"/>
                <w:szCs w:val="20"/>
              </w:rPr>
              <w:t>.</w:t>
            </w:r>
          </w:p>
        </w:tc>
      </w:tr>
      <w:tr w:rsidR="001B065D" w:rsidRPr="0097685E" w14:paraId="6B9AE640" w14:textId="74531749" w:rsidTr="00673951">
        <w:trPr>
          <w:trHeight w:val="340"/>
        </w:trPr>
        <w:tc>
          <w:tcPr>
            <w:tcW w:w="938" w:type="dxa"/>
            <w:shd w:val="clear" w:color="auto" w:fill="DEEAF6" w:themeFill="accent1" w:themeFillTint="33"/>
            <w:vAlign w:val="center"/>
          </w:tcPr>
          <w:p w14:paraId="2FBC732A" w14:textId="1C6F8F93" w:rsidR="001B065D" w:rsidRPr="0097685E" w:rsidRDefault="005E6C53" w:rsidP="00AC7FC1">
            <w:pPr>
              <w:rPr>
                <w:b/>
                <w:sz w:val="20"/>
                <w:szCs w:val="20"/>
              </w:rPr>
            </w:pPr>
            <w:r w:rsidRPr="0097685E">
              <w:rPr>
                <w:rFonts w:eastAsia="Calibri"/>
                <w:b/>
                <w:sz w:val="20"/>
                <w:szCs w:val="20"/>
                <w:lang w:eastAsia="en-US"/>
              </w:rPr>
              <w:t>I</w:t>
            </w:r>
            <w:r w:rsidR="00CF052E" w:rsidRPr="0097685E">
              <w:rPr>
                <w:rFonts w:eastAsia="Calibri"/>
                <w:b/>
                <w:sz w:val="20"/>
                <w:szCs w:val="20"/>
                <w:lang w:eastAsia="en-US"/>
              </w:rPr>
              <w:t>I</w:t>
            </w:r>
            <w:r w:rsidR="00A23AB1" w:rsidRPr="0097685E">
              <w:rPr>
                <w:rFonts w:eastAsia="Calibri"/>
                <w:b/>
                <w:sz w:val="20"/>
                <w:szCs w:val="20"/>
                <w:lang w:eastAsia="en-US"/>
              </w:rPr>
              <w:t>.</w:t>
            </w:r>
            <w:r w:rsidRPr="0097685E">
              <w:rPr>
                <w:rFonts w:eastAsia="Calibri"/>
                <w:b/>
                <w:sz w:val="20"/>
                <w:szCs w:val="20"/>
                <w:lang w:eastAsia="en-US"/>
              </w:rPr>
              <w:t>1</w:t>
            </w:r>
            <w:r w:rsidR="00560925" w:rsidRPr="0097685E">
              <w:rPr>
                <w:rFonts w:eastAsia="Calibri"/>
                <w:b/>
                <w:sz w:val="20"/>
                <w:szCs w:val="20"/>
                <w:lang w:eastAsia="en-US"/>
              </w:rPr>
              <w:t>.</w:t>
            </w:r>
          </w:p>
        </w:tc>
        <w:tc>
          <w:tcPr>
            <w:tcW w:w="3113" w:type="dxa"/>
            <w:shd w:val="clear" w:color="auto" w:fill="DEEAF6" w:themeFill="accent1" w:themeFillTint="33"/>
            <w:vAlign w:val="center"/>
          </w:tcPr>
          <w:p w14:paraId="2272DAA4" w14:textId="10F5737B" w:rsidR="001B065D" w:rsidRPr="0097685E" w:rsidRDefault="00AC7FC1" w:rsidP="000B0B2D">
            <w:pPr>
              <w:rPr>
                <w:b/>
              </w:rPr>
            </w:pPr>
            <w:r w:rsidRPr="0097685E">
              <w:rPr>
                <w:rFonts w:eastAsia="Calibri"/>
                <w:b/>
                <w:lang w:eastAsia="en-US"/>
              </w:rPr>
              <w:t xml:space="preserve">Naziv </w:t>
            </w:r>
            <w:r w:rsidR="00566B40" w:rsidRPr="0097685E">
              <w:rPr>
                <w:rFonts w:eastAsia="Calibri"/>
                <w:b/>
                <w:lang w:eastAsia="en-US"/>
              </w:rPr>
              <w:t>korisnika</w:t>
            </w:r>
            <w:r w:rsidR="000B0B2D" w:rsidRPr="0097685E">
              <w:rPr>
                <w:rFonts w:eastAsia="Calibri"/>
                <w:b/>
                <w:lang w:eastAsia="en-US"/>
              </w:rPr>
              <w:t xml:space="preserve">: </w:t>
            </w:r>
            <w:r w:rsidR="00D67FA7" w:rsidRPr="0097685E">
              <w:rPr>
                <w:rFonts w:eastAsia="Calibri"/>
                <w:i/>
                <w:sz w:val="20"/>
                <w:szCs w:val="20"/>
                <w:lang w:eastAsia="en-US"/>
              </w:rPr>
              <w:t xml:space="preserve">(naziv iz </w:t>
            </w:r>
            <w:r w:rsidR="0011656E" w:rsidRPr="0097685E">
              <w:rPr>
                <w:rFonts w:eastAsia="Calibri"/>
                <w:i/>
                <w:sz w:val="20"/>
                <w:szCs w:val="20"/>
                <w:lang w:eastAsia="en-US"/>
              </w:rPr>
              <w:t xml:space="preserve">službenih </w:t>
            </w:r>
            <w:r w:rsidR="00D67FA7" w:rsidRPr="0097685E">
              <w:rPr>
                <w:rFonts w:eastAsia="Calibri"/>
                <w:i/>
                <w:sz w:val="20"/>
                <w:szCs w:val="20"/>
                <w:lang w:eastAsia="en-US"/>
              </w:rPr>
              <w:t>regist</w:t>
            </w:r>
            <w:r w:rsidR="00477A61" w:rsidRPr="0097685E">
              <w:rPr>
                <w:rFonts w:eastAsia="Calibri"/>
                <w:i/>
                <w:sz w:val="20"/>
                <w:szCs w:val="20"/>
                <w:lang w:eastAsia="en-US"/>
              </w:rPr>
              <w:t>ara</w:t>
            </w:r>
            <w:r w:rsidR="00D67FA7" w:rsidRPr="0097685E">
              <w:rPr>
                <w:rFonts w:eastAsia="Calibri"/>
                <w:i/>
                <w:sz w:val="20"/>
                <w:szCs w:val="20"/>
                <w:lang w:eastAsia="en-US"/>
              </w:rPr>
              <w:t>)</w:t>
            </w:r>
          </w:p>
        </w:tc>
        <w:tc>
          <w:tcPr>
            <w:tcW w:w="5447" w:type="dxa"/>
            <w:gridSpan w:val="23"/>
            <w:vAlign w:val="center"/>
          </w:tcPr>
          <w:p w14:paraId="32B1383E" w14:textId="21F70964" w:rsidR="001B065D" w:rsidRPr="0097685E" w:rsidRDefault="001B065D">
            <w:pPr>
              <w:rPr>
                <w:b/>
              </w:rPr>
            </w:pPr>
          </w:p>
        </w:tc>
      </w:tr>
      <w:tr w:rsidR="0020590B" w:rsidRPr="0097685E" w14:paraId="485E378A" w14:textId="77777777" w:rsidTr="00673951">
        <w:trPr>
          <w:trHeight w:val="423"/>
        </w:trPr>
        <w:tc>
          <w:tcPr>
            <w:tcW w:w="938" w:type="dxa"/>
            <w:shd w:val="clear" w:color="auto" w:fill="DEEAF6" w:themeFill="accent1" w:themeFillTint="33"/>
            <w:vAlign w:val="center"/>
          </w:tcPr>
          <w:p w14:paraId="68FEAF85" w14:textId="7EE3AEEC" w:rsidR="0020590B" w:rsidRPr="0097685E" w:rsidRDefault="005E6C53" w:rsidP="009709CF">
            <w:pPr>
              <w:spacing w:before="120" w:after="120"/>
              <w:rPr>
                <w:rFonts w:eastAsia="Calibri"/>
                <w:b/>
                <w:sz w:val="20"/>
                <w:szCs w:val="20"/>
                <w:lang w:eastAsia="en-US"/>
              </w:rPr>
            </w:pPr>
            <w:r w:rsidRPr="0097685E">
              <w:rPr>
                <w:rFonts w:eastAsia="Calibri"/>
                <w:b/>
                <w:sz w:val="20"/>
                <w:szCs w:val="20"/>
                <w:lang w:eastAsia="en-US"/>
              </w:rPr>
              <w:t>I</w:t>
            </w:r>
            <w:r w:rsidR="00CF052E" w:rsidRPr="0097685E">
              <w:rPr>
                <w:rFonts w:eastAsia="Calibri"/>
                <w:b/>
                <w:sz w:val="20"/>
                <w:szCs w:val="20"/>
                <w:lang w:eastAsia="en-US"/>
              </w:rPr>
              <w:t>I</w:t>
            </w:r>
            <w:r w:rsidR="00A23AB1" w:rsidRPr="0097685E">
              <w:rPr>
                <w:rFonts w:eastAsia="Calibri"/>
                <w:b/>
                <w:sz w:val="20"/>
                <w:szCs w:val="20"/>
                <w:lang w:eastAsia="en-US"/>
              </w:rPr>
              <w:t>.</w:t>
            </w:r>
            <w:r w:rsidR="00B01DF0" w:rsidRPr="0097685E">
              <w:rPr>
                <w:rFonts w:eastAsia="Calibri"/>
                <w:b/>
                <w:sz w:val="20"/>
                <w:szCs w:val="20"/>
                <w:lang w:eastAsia="en-US"/>
              </w:rPr>
              <w:t>2</w:t>
            </w:r>
            <w:r w:rsidR="00560925" w:rsidRPr="0097685E">
              <w:rPr>
                <w:rFonts w:eastAsia="Calibri"/>
                <w:b/>
                <w:sz w:val="20"/>
                <w:szCs w:val="20"/>
                <w:lang w:eastAsia="en-US"/>
              </w:rPr>
              <w:t>.</w:t>
            </w:r>
          </w:p>
        </w:tc>
        <w:tc>
          <w:tcPr>
            <w:tcW w:w="3113" w:type="dxa"/>
            <w:shd w:val="clear" w:color="auto" w:fill="DEEAF6" w:themeFill="accent1" w:themeFillTint="33"/>
            <w:vAlign w:val="center"/>
          </w:tcPr>
          <w:p w14:paraId="0DA082CC" w14:textId="33271AD6" w:rsidR="0020590B" w:rsidRPr="0097685E" w:rsidRDefault="0020590B" w:rsidP="00531A5D">
            <w:pPr>
              <w:spacing w:before="120" w:after="120"/>
              <w:rPr>
                <w:rFonts w:eastAsia="Calibri"/>
                <w:b/>
                <w:lang w:eastAsia="en-US"/>
              </w:rPr>
            </w:pPr>
            <w:r w:rsidRPr="0097685E">
              <w:rPr>
                <w:rFonts w:eastAsia="Calibri"/>
                <w:b/>
                <w:lang w:eastAsia="en-US"/>
              </w:rPr>
              <w:t>OIB</w:t>
            </w:r>
            <w:r w:rsidR="00E15045" w:rsidRPr="0097685E">
              <w:rPr>
                <w:rFonts w:eastAsia="Calibri"/>
                <w:b/>
                <w:lang w:eastAsia="en-US"/>
              </w:rPr>
              <w:t>:</w:t>
            </w:r>
          </w:p>
        </w:tc>
        <w:tc>
          <w:tcPr>
            <w:tcW w:w="473" w:type="dxa"/>
          </w:tcPr>
          <w:p w14:paraId="61C67ACA" w14:textId="4D0FBFE3" w:rsidR="0020590B" w:rsidRPr="0097685E" w:rsidRDefault="0020590B" w:rsidP="009709CF">
            <w:pPr>
              <w:spacing w:before="120" w:after="120"/>
              <w:jc w:val="center"/>
              <w:rPr>
                <w:b/>
              </w:rPr>
            </w:pPr>
          </w:p>
        </w:tc>
        <w:tc>
          <w:tcPr>
            <w:tcW w:w="483" w:type="dxa"/>
            <w:gridSpan w:val="2"/>
          </w:tcPr>
          <w:p w14:paraId="16617772" w14:textId="732F3834" w:rsidR="0020590B" w:rsidRPr="0097685E" w:rsidRDefault="0020590B" w:rsidP="009709CF">
            <w:pPr>
              <w:spacing w:before="120" w:after="120"/>
              <w:jc w:val="center"/>
              <w:rPr>
                <w:b/>
              </w:rPr>
            </w:pPr>
          </w:p>
        </w:tc>
        <w:tc>
          <w:tcPr>
            <w:tcW w:w="483" w:type="dxa"/>
            <w:gridSpan w:val="2"/>
          </w:tcPr>
          <w:p w14:paraId="342FFEA5" w14:textId="60A49AA3" w:rsidR="0020590B" w:rsidRPr="0097685E" w:rsidRDefault="0020590B" w:rsidP="009709CF">
            <w:pPr>
              <w:spacing w:before="120" w:after="120"/>
              <w:jc w:val="center"/>
              <w:rPr>
                <w:b/>
              </w:rPr>
            </w:pPr>
          </w:p>
        </w:tc>
        <w:tc>
          <w:tcPr>
            <w:tcW w:w="482" w:type="dxa"/>
            <w:gridSpan w:val="2"/>
          </w:tcPr>
          <w:p w14:paraId="3048DC8E" w14:textId="1FE13CB4" w:rsidR="0020590B" w:rsidRPr="0097685E" w:rsidRDefault="0020590B" w:rsidP="009709CF">
            <w:pPr>
              <w:spacing w:before="120" w:after="120"/>
              <w:jc w:val="center"/>
              <w:rPr>
                <w:b/>
              </w:rPr>
            </w:pPr>
          </w:p>
        </w:tc>
        <w:tc>
          <w:tcPr>
            <w:tcW w:w="483" w:type="dxa"/>
            <w:gridSpan w:val="2"/>
          </w:tcPr>
          <w:p w14:paraId="7641FA8A" w14:textId="25D60DEE" w:rsidR="0020590B" w:rsidRPr="0097685E" w:rsidRDefault="0020590B" w:rsidP="009709CF">
            <w:pPr>
              <w:spacing w:before="120" w:after="120"/>
              <w:jc w:val="center"/>
              <w:rPr>
                <w:b/>
              </w:rPr>
            </w:pPr>
          </w:p>
        </w:tc>
        <w:tc>
          <w:tcPr>
            <w:tcW w:w="483" w:type="dxa"/>
            <w:gridSpan w:val="3"/>
          </w:tcPr>
          <w:p w14:paraId="5C3580DC" w14:textId="7E1FD25C" w:rsidR="0020590B" w:rsidRPr="0097685E" w:rsidRDefault="0020590B" w:rsidP="009709CF">
            <w:pPr>
              <w:spacing w:before="120" w:after="120"/>
              <w:jc w:val="center"/>
              <w:rPr>
                <w:b/>
              </w:rPr>
            </w:pPr>
          </w:p>
        </w:tc>
        <w:tc>
          <w:tcPr>
            <w:tcW w:w="488" w:type="dxa"/>
            <w:gridSpan w:val="3"/>
          </w:tcPr>
          <w:p w14:paraId="0B9D542A" w14:textId="19E1950D" w:rsidR="0020590B" w:rsidRPr="0097685E" w:rsidRDefault="0020590B" w:rsidP="009709CF">
            <w:pPr>
              <w:spacing w:before="120" w:after="120"/>
              <w:jc w:val="center"/>
              <w:rPr>
                <w:b/>
              </w:rPr>
            </w:pPr>
          </w:p>
        </w:tc>
        <w:tc>
          <w:tcPr>
            <w:tcW w:w="482" w:type="dxa"/>
            <w:gridSpan w:val="2"/>
          </w:tcPr>
          <w:p w14:paraId="2DB27360" w14:textId="300DBB92" w:rsidR="0020590B" w:rsidRPr="0097685E" w:rsidRDefault="0020590B" w:rsidP="009709CF">
            <w:pPr>
              <w:spacing w:before="120" w:after="120"/>
              <w:jc w:val="center"/>
              <w:rPr>
                <w:b/>
              </w:rPr>
            </w:pPr>
          </w:p>
        </w:tc>
        <w:tc>
          <w:tcPr>
            <w:tcW w:w="483" w:type="dxa"/>
            <w:gridSpan w:val="2"/>
          </w:tcPr>
          <w:p w14:paraId="3200F27B" w14:textId="2C616934" w:rsidR="0020590B" w:rsidRPr="0097685E" w:rsidRDefault="0020590B" w:rsidP="009709CF">
            <w:pPr>
              <w:spacing w:before="120" w:after="120"/>
              <w:jc w:val="center"/>
              <w:rPr>
                <w:b/>
              </w:rPr>
            </w:pPr>
          </w:p>
        </w:tc>
        <w:tc>
          <w:tcPr>
            <w:tcW w:w="483" w:type="dxa"/>
            <w:gridSpan w:val="2"/>
          </w:tcPr>
          <w:p w14:paraId="696332E5" w14:textId="40523253" w:rsidR="0020590B" w:rsidRPr="0097685E" w:rsidRDefault="0020590B" w:rsidP="009709CF">
            <w:pPr>
              <w:spacing w:before="120" w:after="120"/>
              <w:jc w:val="center"/>
              <w:rPr>
                <w:b/>
              </w:rPr>
            </w:pPr>
          </w:p>
        </w:tc>
        <w:tc>
          <w:tcPr>
            <w:tcW w:w="624" w:type="dxa"/>
            <w:gridSpan w:val="2"/>
          </w:tcPr>
          <w:p w14:paraId="1DA46FB5" w14:textId="6CACE821" w:rsidR="0020590B" w:rsidRPr="0097685E" w:rsidRDefault="0020590B" w:rsidP="009709CF">
            <w:pPr>
              <w:spacing w:before="120" w:after="120"/>
              <w:jc w:val="center"/>
              <w:rPr>
                <w:b/>
              </w:rPr>
            </w:pPr>
          </w:p>
        </w:tc>
      </w:tr>
      <w:tr w:rsidR="0020590B" w:rsidRPr="0097685E" w14:paraId="7E95981A" w14:textId="77777777" w:rsidTr="00673951">
        <w:trPr>
          <w:trHeight w:val="423"/>
        </w:trPr>
        <w:tc>
          <w:tcPr>
            <w:tcW w:w="938" w:type="dxa"/>
            <w:shd w:val="clear" w:color="auto" w:fill="DEEAF6" w:themeFill="accent1" w:themeFillTint="33"/>
            <w:vAlign w:val="center"/>
          </w:tcPr>
          <w:p w14:paraId="6185793B" w14:textId="7FBAA099" w:rsidR="0020590B" w:rsidRPr="0097685E" w:rsidRDefault="005E6C53" w:rsidP="009709CF">
            <w:pPr>
              <w:spacing w:before="120" w:after="120"/>
              <w:rPr>
                <w:rFonts w:eastAsia="Calibri"/>
                <w:b/>
                <w:sz w:val="20"/>
                <w:szCs w:val="20"/>
                <w:lang w:eastAsia="en-US"/>
              </w:rPr>
            </w:pPr>
            <w:r w:rsidRPr="0097685E">
              <w:rPr>
                <w:rFonts w:eastAsia="Calibri"/>
                <w:b/>
                <w:sz w:val="20"/>
                <w:szCs w:val="20"/>
                <w:lang w:eastAsia="en-US"/>
              </w:rPr>
              <w:t>I</w:t>
            </w:r>
            <w:r w:rsidR="00CF052E" w:rsidRPr="0097685E">
              <w:rPr>
                <w:rFonts w:eastAsia="Calibri"/>
                <w:b/>
                <w:sz w:val="20"/>
                <w:szCs w:val="20"/>
                <w:lang w:eastAsia="en-US"/>
              </w:rPr>
              <w:t>I</w:t>
            </w:r>
            <w:r w:rsidR="00A23AB1" w:rsidRPr="0097685E">
              <w:rPr>
                <w:rFonts w:eastAsia="Calibri"/>
                <w:b/>
                <w:sz w:val="20"/>
                <w:szCs w:val="20"/>
                <w:lang w:eastAsia="en-US"/>
              </w:rPr>
              <w:t>.</w:t>
            </w:r>
            <w:r w:rsidR="00E15045" w:rsidRPr="0097685E">
              <w:rPr>
                <w:rFonts w:eastAsia="Calibri"/>
                <w:b/>
                <w:sz w:val="20"/>
                <w:szCs w:val="20"/>
                <w:lang w:eastAsia="en-US"/>
              </w:rPr>
              <w:t>3</w:t>
            </w:r>
            <w:r w:rsidR="00560925" w:rsidRPr="0097685E">
              <w:rPr>
                <w:rFonts w:eastAsia="Calibri"/>
                <w:b/>
                <w:sz w:val="20"/>
                <w:szCs w:val="20"/>
                <w:lang w:eastAsia="en-US"/>
              </w:rPr>
              <w:t>.</w:t>
            </w:r>
          </w:p>
        </w:tc>
        <w:tc>
          <w:tcPr>
            <w:tcW w:w="3113" w:type="dxa"/>
            <w:shd w:val="clear" w:color="auto" w:fill="DEEAF6" w:themeFill="accent1" w:themeFillTint="33"/>
            <w:vAlign w:val="center"/>
          </w:tcPr>
          <w:p w14:paraId="5888ACF1" w14:textId="77777777" w:rsidR="0020590B" w:rsidRPr="0097685E" w:rsidRDefault="0020590B" w:rsidP="00531A5D">
            <w:pPr>
              <w:spacing w:before="120" w:after="120"/>
              <w:rPr>
                <w:rFonts w:eastAsia="Calibri"/>
                <w:b/>
                <w:lang w:eastAsia="en-US"/>
              </w:rPr>
            </w:pPr>
            <w:r w:rsidRPr="0097685E">
              <w:rPr>
                <w:rFonts w:eastAsia="Calibri"/>
                <w:b/>
                <w:lang w:eastAsia="en-US"/>
              </w:rPr>
              <w:t xml:space="preserve">Adresa </w:t>
            </w:r>
            <w:r w:rsidRPr="0097685E">
              <w:rPr>
                <w:rFonts w:eastAsia="Calibri"/>
                <w:i/>
                <w:sz w:val="20"/>
                <w:szCs w:val="20"/>
                <w:lang w:eastAsia="en-US"/>
              </w:rPr>
              <w:t>(ulica i broj)</w:t>
            </w:r>
            <w:r w:rsidRPr="0097685E">
              <w:rPr>
                <w:rFonts w:eastAsia="Calibri"/>
                <w:b/>
                <w:lang w:eastAsia="en-US"/>
              </w:rPr>
              <w:t xml:space="preserve">: </w:t>
            </w:r>
          </w:p>
        </w:tc>
        <w:tc>
          <w:tcPr>
            <w:tcW w:w="5447" w:type="dxa"/>
            <w:gridSpan w:val="23"/>
          </w:tcPr>
          <w:p w14:paraId="0E5F7198" w14:textId="121AAA3D" w:rsidR="0020590B" w:rsidRPr="0097685E" w:rsidRDefault="0020590B" w:rsidP="009709CF">
            <w:pPr>
              <w:spacing w:before="120" w:after="120"/>
              <w:rPr>
                <w:b/>
              </w:rPr>
            </w:pPr>
          </w:p>
        </w:tc>
      </w:tr>
      <w:tr w:rsidR="0020590B" w:rsidRPr="0097685E" w14:paraId="79F0DFA0" w14:textId="77777777" w:rsidTr="00673951">
        <w:trPr>
          <w:trHeight w:val="423"/>
        </w:trPr>
        <w:tc>
          <w:tcPr>
            <w:tcW w:w="938" w:type="dxa"/>
            <w:shd w:val="clear" w:color="auto" w:fill="DEEAF6" w:themeFill="accent1" w:themeFillTint="33"/>
            <w:vAlign w:val="center"/>
          </w:tcPr>
          <w:p w14:paraId="4BF90D03" w14:textId="35AFFA01" w:rsidR="0020590B" w:rsidRPr="0097685E" w:rsidRDefault="005E6C53" w:rsidP="009709CF">
            <w:pPr>
              <w:spacing w:before="120" w:after="120"/>
              <w:rPr>
                <w:rFonts w:eastAsia="Calibri"/>
                <w:b/>
                <w:sz w:val="20"/>
                <w:szCs w:val="20"/>
                <w:lang w:eastAsia="en-US"/>
              </w:rPr>
            </w:pPr>
            <w:r w:rsidRPr="0097685E">
              <w:rPr>
                <w:rFonts w:eastAsia="Calibri"/>
                <w:b/>
                <w:sz w:val="20"/>
                <w:szCs w:val="20"/>
                <w:lang w:eastAsia="en-US"/>
              </w:rPr>
              <w:t>I</w:t>
            </w:r>
            <w:r w:rsidR="00CF052E" w:rsidRPr="0097685E">
              <w:rPr>
                <w:rFonts w:eastAsia="Calibri"/>
                <w:b/>
                <w:sz w:val="20"/>
                <w:szCs w:val="20"/>
                <w:lang w:eastAsia="en-US"/>
              </w:rPr>
              <w:t>I</w:t>
            </w:r>
            <w:r w:rsidR="00A23AB1" w:rsidRPr="0097685E">
              <w:rPr>
                <w:rFonts w:eastAsia="Calibri"/>
                <w:b/>
                <w:sz w:val="20"/>
                <w:szCs w:val="20"/>
                <w:lang w:eastAsia="en-US"/>
              </w:rPr>
              <w:t>.</w:t>
            </w:r>
            <w:r w:rsidR="00EF0578" w:rsidRPr="0097685E">
              <w:rPr>
                <w:rFonts w:eastAsia="Calibri"/>
                <w:b/>
                <w:sz w:val="20"/>
                <w:szCs w:val="20"/>
                <w:lang w:eastAsia="en-US"/>
              </w:rPr>
              <w:t>4</w:t>
            </w:r>
            <w:r w:rsidR="00560925" w:rsidRPr="0097685E">
              <w:rPr>
                <w:rFonts w:eastAsia="Calibri"/>
                <w:b/>
                <w:sz w:val="20"/>
                <w:szCs w:val="20"/>
                <w:lang w:eastAsia="en-US"/>
              </w:rPr>
              <w:t>.</w:t>
            </w:r>
          </w:p>
        </w:tc>
        <w:tc>
          <w:tcPr>
            <w:tcW w:w="3113" w:type="dxa"/>
            <w:shd w:val="clear" w:color="auto" w:fill="DEEAF6" w:themeFill="accent1" w:themeFillTint="33"/>
            <w:vAlign w:val="center"/>
          </w:tcPr>
          <w:p w14:paraId="2C7517C3" w14:textId="77777777" w:rsidR="0020590B" w:rsidRPr="0097685E" w:rsidRDefault="0020590B" w:rsidP="00531A5D">
            <w:pPr>
              <w:spacing w:before="120" w:after="120"/>
              <w:rPr>
                <w:rFonts w:eastAsia="Calibri"/>
                <w:b/>
                <w:lang w:eastAsia="en-US"/>
              </w:rPr>
            </w:pPr>
            <w:r w:rsidRPr="0097685E">
              <w:rPr>
                <w:rFonts w:eastAsia="Calibri"/>
                <w:b/>
                <w:lang w:eastAsia="en-US"/>
              </w:rPr>
              <w:t>Naselje i poštanski broj:</w:t>
            </w:r>
          </w:p>
        </w:tc>
        <w:tc>
          <w:tcPr>
            <w:tcW w:w="2928" w:type="dxa"/>
            <w:gridSpan w:val="14"/>
          </w:tcPr>
          <w:p w14:paraId="231D6E5B" w14:textId="7DDCFB0B" w:rsidR="0020590B" w:rsidRPr="0097685E" w:rsidRDefault="0020590B" w:rsidP="009709CF">
            <w:pPr>
              <w:spacing w:before="120" w:after="120"/>
              <w:rPr>
                <w:b/>
              </w:rPr>
            </w:pPr>
          </w:p>
        </w:tc>
        <w:tc>
          <w:tcPr>
            <w:tcW w:w="485" w:type="dxa"/>
            <w:gridSpan w:val="2"/>
          </w:tcPr>
          <w:p w14:paraId="3B1F5CB8" w14:textId="24506ED7" w:rsidR="0020590B" w:rsidRPr="0097685E" w:rsidRDefault="0020590B" w:rsidP="009709CF">
            <w:pPr>
              <w:spacing w:before="120" w:after="120"/>
              <w:rPr>
                <w:b/>
              </w:rPr>
            </w:pPr>
          </w:p>
        </w:tc>
        <w:tc>
          <w:tcPr>
            <w:tcW w:w="485" w:type="dxa"/>
            <w:gridSpan w:val="2"/>
          </w:tcPr>
          <w:p w14:paraId="3D34D982" w14:textId="69956BAB" w:rsidR="0020590B" w:rsidRPr="0097685E" w:rsidRDefault="0020590B" w:rsidP="009709CF">
            <w:pPr>
              <w:spacing w:before="120" w:after="120"/>
              <w:rPr>
                <w:b/>
              </w:rPr>
            </w:pPr>
          </w:p>
        </w:tc>
        <w:tc>
          <w:tcPr>
            <w:tcW w:w="486" w:type="dxa"/>
            <w:gridSpan w:val="2"/>
          </w:tcPr>
          <w:p w14:paraId="2F8921D3" w14:textId="0A9DFA3B" w:rsidR="0020590B" w:rsidRPr="0097685E" w:rsidRDefault="0020590B" w:rsidP="009709CF">
            <w:pPr>
              <w:spacing w:before="120" w:after="120"/>
              <w:rPr>
                <w:b/>
              </w:rPr>
            </w:pPr>
          </w:p>
        </w:tc>
        <w:tc>
          <w:tcPr>
            <w:tcW w:w="485" w:type="dxa"/>
            <w:gridSpan w:val="2"/>
          </w:tcPr>
          <w:p w14:paraId="3AE36E13" w14:textId="26FE7367" w:rsidR="0020590B" w:rsidRPr="0097685E" w:rsidRDefault="0020590B" w:rsidP="009709CF">
            <w:pPr>
              <w:spacing w:before="120" w:after="120"/>
              <w:rPr>
                <w:b/>
              </w:rPr>
            </w:pPr>
          </w:p>
        </w:tc>
        <w:tc>
          <w:tcPr>
            <w:tcW w:w="578" w:type="dxa"/>
          </w:tcPr>
          <w:p w14:paraId="4202A140" w14:textId="3E0A2A1D" w:rsidR="0020590B" w:rsidRPr="0097685E" w:rsidRDefault="0020590B" w:rsidP="009709CF">
            <w:pPr>
              <w:spacing w:before="120" w:after="120"/>
              <w:rPr>
                <w:b/>
              </w:rPr>
            </w:pPr>
          </w:p>
        </w:tc>
      </w:tr>
      <w:tr w:rsidR="0020590B" w:rsidRPr="0097685E" w14:paraId="0335FC27" w14:textId="77777777" w:rsidTr="00673951">
        <w:trPr>
          <w:trHeight w:val="423"/>
        </w:trPr>
        <w:tc>
          <w:tcPr>
            <w:tcW w:w="938" w:type="dxa"/>
            <w:shd w:val="clear" w:color="auto" w:fill="DEEAF6" w:themeFill="accent1" w:themeFillTint="33"/>
            <w:vAlign w:val="center"/>
          </w:tcPr>
          <w:p w14:paraId="28BFF2FD" w14:textId="3B16CBE9" w:rsidR="0020590B" w:rsidRPr="0097685E" w:rsidRDefault="005E6C53" w:rsidP="009709CF">
            <w:pPr>
              <w:spacing w:before="120" w:after="120"/>
              <w:rPr>
                <w:rFonts w:eastAsia="Calibri"/>
                <w:b/>
                <w:sz w:val="20"/>
                <w:szCs w:val="20"/>
                <w:lang w:eastAsia="en-US"/>
              </w:rPr>
            </w:pPr>
            <w:r w:rsidRPr="0097685E">
              <w:rPr>
                <w:rFonts w:eastAsia="Calibri"/>
                <w:b/>
                <w:sz w:val="20"/>
                <w:szCs w:val="20"/>
                <w:lang w:eastAsia="en-US"/>
              </w:rPr>
              <w:t>I</w:t>
            </w:r>
            <w:r w:rsidR="00CF052E" w:rsidRPr="0097685E">
              <w:rPr>
                <w:rFonts w:eastAsia="Calibri"/>
                <w:b/>
                <w:sz w:val="20"/>
                <w:szCs w:val="20"/>
                <w:lang w:eastAsia="en-US"/>
              </w:rPr>
              <w:t>I</w:t>
            </w:r>
            <w:r w:rsidR="00A23AB1" w:rsidRPr="0097685E">
              <w:rPr>
                <w:rFonts w:eastAsia="Calibri"/>
                <w:b/>
                <w:sz w:val="20"/>
                <w:szCs w:val="20"/>
                <w:lang w:eastAsia="en-US"/>
              </w:rPr>
              <w:t>.</w:t>
            </w:r>
            <w:r w:rsidR="00EF0578" w:rsidRPr="0097685E">
              <w:rPr>
                <w:rFonts w:eastAsia="Calibri"/>
                <w:b/>
                <w:sz w:val="20"/>
                <w:szCs w:val="20"/>
                <w:lang w:eastAsia="en-US"/>
              </w:rPr>
              <w:t>5</w:t>
            </w:r>
            <w:r w:rsidR="00560925" w:rsidRPr="0097685E">
              <w:rPr>
                <w:rFonts w:eastAsia="Calibri"/>
                <w:b/>
                <w:sz w:val="20"/>
                <w:szCs w:val="20"/>
                <w:lang w:eastAsia="en-US"/>
              </w:rPr>
              <w:t>.</w:t>
            </w:r>
          </w:p>
        </w:tc>
        <w:tc>
          <w:tcPr>
            <w:tcW w:w="3113" w:type="dxa"/>
            <w:shd w:val="clear" w:color="auto" w:fill="DEEAF6" w:themeFill="accent1" w:themeFillTint="33"/>
            <w:vAlign w:val="center"/>
          </w:tcPr>
          <w:p w14:paraId="66D9A31B" w14:textId="77777777" w:rsidR="0020590B" w:rsidRPr="0097685E" w:rsidRDefault="0020590B" w:rsidP="00531A5D">
            <w:pPr>
              <w:spacing w:before="120" w:after="120"/>
              <w:rPr>
                <w:rFonts w:eastAsia="Calibri"/>
                <w:b/>
                <w:lang w:eastAsia="en-US"/>
              </w:rPr>
            </w:pPr>
            <w:r w:rsidRPr="0097685E">
              <w:rPr>
                <w:rFonts w:eastAsia="Calibri"/>
                <w:b/>
                <w:lang w:eastAsia="en-US"/>
              </w:rPr>
              <w:t>Grad/Općina:</w:t>
            </w:r>
          </w:p>
        </w:tc>
        <w:tc>
          <w:tcPr>
            <w:tcW w:w="5447" w:type="dxa"/>
            <w:gridSpan w:val="23"/>
          </w:tcPr>
          <w:p w14:paraId="465342C9" w14:textId="25A9E8F7" w:rsidR="0020590B" w:rsidRPr="0097685E" w:rsidRDefault="0020590B" w:rsidP="009709CF">
            <w:pPr>
              <w:spacing w:before="120" w:after="120"/>
              <w:rPr>
                <w:b/>
              </w:rPr>
            </w:pPr>
          </w:p>
        </w:tc>
      </w:tr>
      <w:tr w:rsidR="0020590B" w:rsidRPr="0097685E" w14:paraId="6622FE8D" w14:textId="77777777" w:rsidTr="00673951">
        <w:trPr>
          <w:trHeight w:val="423"/>
        </w:trPr>
        <w:tc>
          <w:tcPr>
            <w:tcW w:w="938" w:type="dxa"/>
            <w:shd w:val="clear" w:color="auto" w:fill="DEEAF6" w:themeFill="accent1" w:themeFillTint="33"/>
            <w:vAlign w:val="center"/>
          </w:tcPr>
          <w:p w14:paraId="1D884180" w14:textId="7499716C" w:rsidR="0020590B" w:rsidRPr="0097685E" w:rsidRDefault="005E6C53" w:rsidP="009709CF">
            <w:pPr>
              <w:spacing w:before="120" w:after="120"/>
              <w:rPr>
                <w:rFonts w:eastAsia="Calibri"/>
                <w:b/>
                <w:sz w:val="20"/>
                <w:szCs w:val="20"/>
                <w:lang w:eastAsia="en-US"/>
              </w:rPr>
            </w:pPr>
            <w:r w:rsidRPr="0097685E">
              <w:rPr>
                <w:rFonts w:eastAsia="Calibri"/>
                <w:b/>
                <w:sz w:val="20"/>
                <w:szCs w:val="20"/>
                <w:lang w:eastAsia="en-US"/>
              </w:rPr>
              <w:t>I</w:t>
            </w:r>
            <w:r w:rsidR="00CF052E" w:rsidRPr="0097685E">
              <w:rPr>
                <w:rFonts w:eastAsia="Calibri"/>
                <w:b/>
                <w:sz w:val="20"/>
                <w:szCs w:val="20"/>
                <w:lang w:eastAsia="en-US"/>
              </w:rPr>
              <w:t>I</w:t>
            </w:r>
            <w:r w:rsidR="00A23AB1" w:rsidRPr="0097685E">
              <w:rPr>
                <w:rFonts w:eastAsia="Calibri"/>
                <w:b/>
                <w:sz w:val="20"/>
                <w:szCs w:val="20"/>
                <w:lang w:eastAsia="en-US"/>
              </w:rPr>
              <w:t>.</w:t>
            </w:r>
            <w:r w:rsidR="00EF0578" w:rsidRPr="0097685E">
              <w:rPr>
                <w:rFonts w:eastAsia="Calibri"/>
                <w:b/>
                <w:sz w:val="20"/>
                <w:szCs w:val="20"/>
                <w:lang w:eastAsia="en-US"/>
              </w:rPr>
              <w:t>6</w:t>
            </w:r>
            <w:r w:rsidR="00560925" w:rsidRPr="0097685E">
              <w:rPr>
                <w:rFonts w:eastAsia="Calibri"/>
                <w:b/>
                <w:sz w:val="20"/>
                <w:szCs w:val="20"/>
                <w:lang w:eastAsia="en-US"/>
              </w:rPr>
              <w:t>.</w:t>
            </w:r>
          </w:p>
        </w:tc>
        <w:tc>
          <w:tcPr>
            <w:tcW w:w="3113" w:type="dxa"/>
            <w:shd w:val="clear" w:color="auto" w:fill="DEEAF6" w:themeFill="accent1" w:themeFillTint="33"/>
            <w:vAlign w:val="center"/>
          </w:tcPr>
          <w:p w14:paraId="0F457CA8" w14:textId="63DAFA5D" w:rsidR="0020590B" w:rsidRPr="0097685E" w:rsidRDefault="0020590B" w:rsidP="00531A5D">
            <w:pPr>
              <w:spacing w:before="120" w:after="120"/>
              <w:rPr>
                <w:rFonts w:eastAsia="Calibri"/>
                <w:b/>
                <w:lang w:eastAsia="en-US"/>
              </w:rPr>
            </w:pPr>
            <w:r w:rsidRPr="0097685E">
              <w:rPr>
                <w:rFonts w:eastAsia="Calibri"/>
                <w:b/>
                <w:lang w:eastAsia="en-US"/>
              </w:rPr>
              <w:t>Mobitel</w:t>
            </w:r>
            <w:r w:rsidR="0011656E" w:rsidRPr="0097685E">
              <w:rPr>
                <w:rFonts w:eastAsia="Calibri"/>
                <w:b/>
                <w:lang w:eastAsia="en-US"/>
              </w:rPr>
              <w:t>/telefon</w:t>
            </w:r>
            <w:r w:rsidRPr="0097685E">
              <w:rPr>
                <w:rFonts w:eastAsia="Calibri"/>
                <w:b/>
                <w:lang w:eastAsia="en-US"/>
              </w:rPr>
              <w:t>:</w:t>
            </w:r>
          </w:p>
        </w:tc>
        <w:tc>
          <w:tcPr>
            <w:tcW w:w="5447" w:type="dxa"/>
            <w:gridSpan w:val="23"/>
            <w:shd w:val="clear" w:color="auto" w:fill="FFFFFF" w:themeFill="background1"/>
          </w:tcPr>
          <w:p w14:paraId="77CBF280" w14:textId="5889DF27" w:rsidR="0020590B" w:rsidRPr="0097685E" w:rsidRDefault="0020590B" w:rsidP="009709CF">
            <w:pPr>
              <w:spacing w:before="120" w:after="120"/>
              <w:rPr>
                <w:b/>
              </w:rPr>
            </w:pPr>
          </w:p>
        </w:tc>
      </w:tr>
      <w:tr w:rsidR="0020590B" w:rsidRPr="0097685E" w14:paraId="6FBEEA46" w14:textId="77777777" w:rsidTr="00673951">
        <w:trPr>
          <w:trHeight w:val="423"/>
        </w:trPr>
        <w:tc>
          <w:tcPr>
            <w:tcW w:w="938" w:type="dxa"/>
            <w:shd w:val="clear" w:color="auto" w:fill="DEEAF6" w:themeFill="accent1" w:themeFillTint="33"/>
            <w:vAlign w:val="center"/>
          </w:tcPr>
          <w:p w14:paraId="678C5058" w14:textId="3DA13CE3" w:rsidR="0020590B" w:rsidRPr="0097685E" w:rsidRDefault="005E6C53" w:rsidP="009709CF">
            <w:pPr>
              <w:spacing w:before="120" w:after="120"/>
              <w:rPr>
                <w:rFonts w:eastAsia="Calibri"/>
                <w:b/>
                <w:sz w:val="20"/>
                <w:szCs w:val="20"/>
                <w:lang w:eastAsia="en-US"/>
              </w:rPr>
            </w:pPr>
            <w:r w:rsidRPr="0097685E">
              <w:rPr>
                <w:rFonts w:eastAsia="Calibri"/>
                <w:b/>
                <w:sz w:val="20"/>
                <w:szCs w:val="20"/>
                <w:lang w:eastAsia="en-US"/>
              </w:rPr>
              <w:lastRenderedPageBreak/>
              <w:t>I</w:t>
            </w:r>
            <w:r w:rsidR="00CF052E" w:rsidRPr="0097685E">
              <w:rPr>
                <w:rFonts w:eastAsia="Calibri"/>
                <w:b/>
                <w:sz w:val="20"/>
                <w:szCs w:val="20"/>
                <w:lang w:eastAsia="en-US"/>
              </w:rPr>
              <w:t>I</w:t>
            </w:r>
            <w:r w:rsidR="00A23AB1" w:rsidRPr="0097685E">
              <w:rPr>
                <w:rFonts w:eastAsia="Calibri"/>
                <w:b/>
                <w:sz w:val="20"/>
                <w:szCs w:val="20"/>
                <w:lang w:eastAsia="en-US"/>
              </w:rPr>
              <w:t>.</w:t>
            </w:r>
            <w:r w:rsidR="00EF0578" w:rsidRPr="0097685E">
              <w:rPr>
                <w:rFonts w:eastAsia="Calibri"/>
                <w:b/>
                <w:sz w:val="20"/>
                <w:szCs w:val="20"/>
                <w:lang w:eastAsia="en-US"/>
              </w:rPr>
              <w:t>7</w:t>
            </w:r>
            <w:r w:rsidR="00560925" w:rsidRPr="0097685E">
              <w:rPr>
                <w:rFonts w:eastAsia="Calibri"/>
                <w:b/>
                <w:sz w:val="20"/>
                <w:szCs w:val="20"/>
                <w:lang w:eastAsia="en-US"/>
              </w:rPr>
              <w:t>.</w:t>
            </w:r>
          </w:p>
        </w:tc>
        <w:tc>
          <w:tcPr>
            <w:tcW w:w="3113" w:type="dxa"/>
            <w:shd w:val="clear" w:color="auto" w:fill="DEEAF6" w:themeFill="accent1" w:themeFillTint="33"/>
            <w:vAlign w:val="center"/>
          </w:tcPr>
          <w:p w14:paraId="0CF33A1B" w14:textId="37A4AD7B" w:rsidR="0020590B" w:rsidRPr="0097685E" w:rsidRDefault="0020590B" w:rsidP="00531A5D">
            <w:pPr>
              <w:spacing w:before="120" w:after="120"/>
              <w:rPr>
                <w:rFonts w:eastAsia="Calibri"/>
                <w:b/>
                <w:lang w:eastAsia="en-US"/>
              </w:rPr>
            </w:pPr>
            <w:r w:rsidRPr="0097685E">
              <w:rPr>
                <w:rFonts w:eastAsia="Calibri"/>
                <w:b/>
                <w:lang w:eastAsia="en-US"/>
              </w:rPr>
              <w:t>Adresa e-pošte:</w:t>
            </w:r>
          </w:p>
        </w:tc>
        <w:tc>
          <w:tcPr>
            <w:tcW w:w="5447" w:type="dxa"/>
            <w:gridSpan w:val="23"/>
            <w:shd w:val="clear" w:color="auto" w:fill="FFFFFF" w:themeFill="background1"/>
          </w:tcPr>
          <w:p w14:paraId="6A08D421" w14:textId="040D64F2" w:rsidR="0020590B" w:rsidRPr="0097685E" w:rsidRDefault="0020590B" w:rsidP="009709CF">
            <w:pPr>
              <w:spacing w:before="120" w:after="120"/>
              <w:rPr>
                <w:b/>
              </w:rPr>
            </w:pPr>
          </w:p>
        </w:tc>
      </w:tr>
      <w:tr w:rsidR="00771129" w:rsidRPr="0097685E" w14:paraId="5EC0D012" w14:textId="77777777" w:rsidTr="00673951">
        <w:trPr>
          <w:trHeight w:val="340"/>
        </w:trPr>
        <w:tc>
          <w:tcPr>
            <w:tcW w:w="938" w:type="dxa"/>
            <w:shd w:val="clear" w:color="auto" w:fill="DEEAF6" w:themeFill="accent1" w:themeFillTint="33"/>
            <w:vAlign w:val="center"/>
          </w:tcPr>
          <w:p w14:paraId="7399C835" w14:textId="6AA7841F" w:rsidR="00771129" w:rsidRPr="0097685E" w:rsidRDefault="00771129" w:rsidP="00806A59">
            <w:pPr>
              <w:rPr>
                <w:rFonts w:eastAsia="Calibri"/>
                <w:b/>
                <w:sz w:val="20"/>
                <w:szCs w:val="20"/>
                <w:lang w:eastAsia="en-US"/>
              </w:rPr>
            </w:pPr>
            <w:r w:rsidRPr="0097685E">
              <w:rPr>
                <w:rFonts w:eastAsia="Calibri"/>
                <w:b/>
                <w:sz w:val="20"/>
                <w:szCs w:val="20"/>
                <w:lang w:eastAsia="en-US"/>
              </w:rPr>
              <w:t>II.8</w:t>
            </w:r>
            <w:r w:rsidR="00560925" w:rsidRPr="0097685E">
              <w:rPr>
                <w:rFonts w:eastAsia="Calibri"/>
                <w:b/>
                <w:sz w:val="20"/>
                <w:szCs w:val="20"/>
                <w:lang w:eastAsia="en-US"/>
              </w:rPr>
              <w:t>.</w:t>
            </w:r>
          </w:p>
        </w:tc>
        <w:tc>
          <w:tcPr>
            <w:tcW w:w="3113" w:type="dxa"/>
            <w:shd w:val="clear" w:color="auto" w:fill="DEEAF6" w:themeFill="accent1" w:themeFillTint="33"/>
            <w:vAlign w:val="center"/>
          </w:tcPr>
          <w:p w14:paraId="59762117" w14:textId="77777777" w:rsidR="008071EA" w:rsidRPr="0097685E" w:rsidRDefault="00771129" w:rsidP="00CF052E">
            <w:pPr>
              <w:rPr>
                <w:rFonts w:eastAsia="Calibri"/>
                <w:b/>
                <w:lang w:eastAsia="en-US"/>
              </w:rPr>
            </w:pPr>
            <w:r w:rsidRPr="0097685E">
              <w:rPr>
                <w:rFonts w:eastAsia="Calibri"/>
                <w:b/>
                <w:lang w:eastAsia="en-US"/>
              </w:rPr>
              <w:t xml:space="preserve">Mrežna (internetska) stranica: </w:t>
            </w:r>
          </w:p>
          <w:p w14:paraId="6DA291BC" w14:textId="610CF5C8" w:rsidR="00771129" w:rsidRPr="0097685E" w:rsidRDefault="00771129" w:rsidP="00B501D8">
            <w:pPr>
              <w:jc w:val="both"/>
              <w:rPr>
                <w:rFonts w:eastAsia="Calibri"/>
                <w:i/>
                <w:lang w:eastAsia="en-US"/>
              </w:rPr>
            </w:pPr>
            <w:r w:rsidRPr="0097685E">
              <w:rPr>
                <w:rFonts w:eastAsia="Calibri"/>
                <w:i/>
                <w:sz w:val="20"/>
                <w:szCs w:val="20"/>
                <w:lang w:eastAsia="en-US"/>
              </w:rPr>
              <w:t>(</w:t>
            </w:r>
            <w:r w:rsidRPr="0097685E">
              <w:rPr>
                <w:rFonts w:eastAsia="Calibri"/>
                <w:bCs/>
                <w:i/>
                <w:iCs/>
                <w:sz w:val="20"/>
                <w:szCs w:val="20"/>
                <w:lang w:eastAsia="en-US"/>
              </w:rPr>
              <w:t>molimo navedite poveznicu</w:t>
            </w:r>
            <w:r w:rsidR="002E5287" w:rsidRPr="0097685E">
              <w:rPr>
                <w:rFonts w:eastAsia="Calibri"/>
                <w:bCs/>
                <w:i/>
                <w:iCs/>
                <w:sz w:val="20"/>
                <w:szCs w:val="20"/>
                <w:lang w:eastAsia="en-US"/>
              </w:rPr>
              <w:t xml:space="preserve"> na mrežnu stranicu</w:t>
            </w:r>
            <w:r w:rsidRPr="0097685E">
              <w:rPr>
                <w:rFonts w:eastAsia="Calibri"/>
                <w:bCs/>
                <w:i/>
                <w:iCs/>
                <w:sz w:val="20"/>
                <w:szCs w:val="20"/>
                <w:lang w:eastAsia="en-US"/>
              </w:rPr>
              <w:t xml:space="preserve"> ili </w:t>
            </w:r>
            <w:r w:rsidR="00775913" w:rsidRPr="0097685E">
              <w:rPr>
                <w:rFonts w:eastAsia="Calibri"/>
                <w:bCs/>
                <w:i/>
                <w:iCs/>
                <w:sz w:val="20"/>
                <w:szCs w:val="20"/>
                <w:lang w:eastAsia="en-US"/>
              </w:rPr>
              <w:t xml:space="preserve">upišite </w:t>
            </w:r>
            <w:r w:rsidRPr="0097685E">
              <w:rPr>
                <w:rFonts w:eastAsia="Calibri"/>
                <w:bCs/>
                <w:i/>
                <w:iCs/>
                <w:sz w:val="20"/>
                <w:szCs w:val="20"/>
                <w:lang w:eastAsia="en-US"/>
              </w:rPr>
              <w:t>N/P ako nemate mrežnu stranicu)</w:t>
            </w:r>
            <w:r w:rsidRPr="0097685E">
              <w:rPr>
                <w:rFonts w:eastAsia="Calibri"/>
                <w:i/>
                <w:lang w:eastAsia="en-US"/>
              </w:rPr>
              <w:t xml:space="preserve"> </w:t>
            </w:r>
          </w:p>
        </w:tc>
        <w:tc>
          <w:tcPr>
            <w:tcW w:w="5447" w:type="dxa"/>
            <w:gridSpan w:val="23"/>
            <w:vAlign w:val="center"/>
          </w:tcPr>
          <w:p w14:paraId="10BDDC80" w14:textId="77777777" w:rsidR="00771129" w:rsidRPr="0097685E" w:rsidRDefault="00771129" w:rsidP="00771129">
            <w:pPr>
              <w:jc w:val="both"/>
            </w:pPr>
          </w:p>
        </w:tc>
      </w:tr>
      <w:tr w:rsidR="00BB00D8" w:rsidRPr="0097685E" w14:paraId="2F881F7B" w14:textId="77777777" w:rsidTr="00181485">
        <w:trPr>
          <w:trHeight w:val="340"/>
        </w:trPr>
        <w:tc>
          <w:tcPr>
            <w:tcW w:w="938" w:type="dxa"/>
            <w:shd w:val="clear" w:color="auto" w:fill="DEEAF6" w:themeFill="accent1" w:themeFillTint="33"/>
            <w:vAlign w:val="center"/>
          </w:tcPr>
          <w:p w14:paraId="55840F7D" w14:textId="13EB34E6" w:rsidR="00BB00D8" w:rsidRPr="0097685E" w:rsidRDefault="00E2714D" w:rsidP="00806A59">
            <w:pPr>
              <w:rPr>
                <w:rFonts w:eastAsia="Calibri"/>
                <w:b/>
                <w:sz w:val="20"/>
                <w:szCs w:val="20"/>
                <w:lang w:eastAsia="en-US"/>
              </w:rPr>
            </w:pPr>
            <w:r w:rsidRPr="0097685E">
              <w:rPr>
                <w:rFonts w:eastAsia="Calibri"/>
                <w:b/>
                <w:sz w:val="20"/>
                <w:szCs w:val="20"/>
                <w:lang w:eastAsia="en-US"/>
              </w:rPr>
              <w:t>I</w:t>
            </w:r>
            <w:r w:rsidR="00CF052E" w:rsidRPr="0097685E">
              <w:rPr>
                <w:rFonts w:eastAsia="Calibri"/>
                <w:b/>
                <w:sz w:val="20"/>
                <w:szCs w:val="20"/>
                <w:lang w:eastAsia="en-US"/>
              </w:rPr>
              <w:t>I</w:t>
            </w:r>
            <w:r w:rsidRPr="0097685E">
              <w:rPr>
                <w:rFonts w:eastAsia="Calibri"/>
                <w:b/>
                <w:sz w:val="20"/>
                <w:szCs w:val="20"/>
                <w:lang w:eastAsia="en-US"/>
              </w:rPr>
              <w:t>.</w:t>
            </w:r>
            <w:r w:rsidR="00560925" w:rsidRPr="0097685E">
              <w:rPr>
                <w:rFonts w:eastAsia="Calibri"/>
                <w:b/>
                <w:sz w:val="20"/>
                <w:szCs w:val="20"/>
                <w:lang w:eastAsia="en-US"/>
              </w:rPr>
              <w:t>9.</w:t>
            </w:r>
          </w:p>
        </w:tc>
        <w:tc>
          <w:tcPr>
            <w:tcW w:w="3113" w:type="dxa"/>
            <w:shd w:val="clear" w:color="auto" w:fill="DEEAF6" w:themeFill="accent1" w:themeFillTint="33"/>
            <w:vAlign w:val="center"/>
          </w:tcPr>
          <w:p w14:paraId="67885C6C" w14:textId="76662D55" w:rsidR="00BB00D8" w:rsidRPr="0097685E" w:rsidRDefault="00EE6622" w:rsidP="00CF052E">
            <w:pPr>
              <w:rPr>
                <w:rFonts w:eastAsia="Calibri"/>
                <w:b/>
                <w:lang w:eastAsia="en-US"/>
              </w:rPr>
            </w:pPr>
            <w:r w:rsidRPr="0097685E">
              <w:rPr>
                <w:rFonts w:eastAsia="Calibri"/>
                <w:b/>
                <w:lang w:eastAsia="en-US"/>
              </w:rPr>
              <w:t>Organizacijski obli</w:t>
            </w:r>
            <w:r w:rsidR="00E70492" w:rsidRPr="0097685E">
              <w:rPr>
                <w:rFonts w:eastAsia="Calibri"/>
                <w:b/>
                <w:lang w:eastAsia="en-US"/>
              </w:rPr>
              <w:t>k</w:t>
            </w:r>
            <w:r w:rsidR="00BB00D8" w:rsidRPr="0097685E">
              <w:rPr>
                <w:rFonts w:eastAsia="Calibri"/>
                <w:b/>
                <w:lang w:eastAsia="en-US"/>
              </w:rPr>
              <w:t xml:space="preserve"> </w:t>
            </w:r>
            <w:r w:rsidR="00566B40" w:rsidRPr="0097685E">
              <w:rPr>
                <w:rFonts w:eastAsia="Calibri"/>
                <w:b/>
                <w:lang w:eastAsia="en-US"/>
              </w:rPr>
              <w:t>korisnika</w:t>
            </w:r>
            <w:r w:rsidR="00BB00D8" w:rsidRPr="0097685E">
              <w:rPr>
                <w:rFonts w:eastAsia="Calibri"/>
                <w:b/>
                <w:lang w:eastAsia="en-US"/>
              </w:rPr>
              <w:t>:</w:t>
            </w:r>
          </w:p>
          <w:p w14:paraId="0D0148A4" w14:textId="2B9D5693" w:rsidR="00BB00D8" w:rsidRPr="0097685E" w:rsidRDefault="00EE6622" w:rsidP="00B501D8">
            <w:pPr>
              <w:jc w:val="both"/>
              <w:rPr>
                <w:rFonts w:eastAsia="Calibri"/>
                <w:b/>
                <w:sz w:val="20"/>
                <w:szCs w:val="20"/>
                <w:lang w:eastAsia="en-US"/>
              </w:rPr>
            </w:pPr>
            <w:r w:rsidRPr="0097685E">
              <w:rPr>
                <w:rFonts w:eastAsia="Calibri"/>
                <w:b/>
                <w:i/>
                <w:sz w:val="20"/>
                <w:szCs w:val="20"/>
                <w:lang w:eastAsia="en-US"/>
              </w:rPr>
              <w:t>(</w:t>
            </w:r>
            <w:r w:rsidR="00560925" w:rsidRPr="0097685E">
              <w:rPr>
                <w:rFonts w:eastAsia="Calibri"/>
                <w:i/>
                <w:sz w:val="20"/>
                <w:szCs w:val="20"/>
                <w:lang w:eastAsia="en-US"/>
              </w:rPr>
              <w:t xml:space="preserve">odaberite organizacijski oblik – </w:t>
            </w:r>
            <w:r w:rsidR="00560925" w:rsidRPr="0097685E">
              <w:rPr>
                <w:rFonts w:eastAsia="Calibri"/>
                <w:b/>
                <w:i/>
                <w:sz w:val="20"/>
                <w:szCs w:val="20"/>
                <w:lang w:eastAsia="en-US"/>
              </w:rPr>
              <w:t xml:space="preserve">zadebljati </w:t>
            </w:r>
            <w:r w:rsidR="00217BA6" w:rsidRPr="0097685E">
              <w:rPr>
                <w:rFonts w:eastAsia="Calibri"/>
                <w:b/>
                <w:i/>
                <w:sz w:val="20"/>
                <w:szCs w:val="20"/>
                <w:lang w:eastAsia="en-US"/>
              </w:rPr>
              <w:t>- bold</w:t>
            </w:r>
            <w:r w:rsidR="00560925" w:rsidRPr="0097685E">
              <w:rPr>
                <w:rFonts w:eastAsia="Calibri"/>
                <w:i/>
                <w:sz w:val="20"/>
                <w:szCs w:val="20"/>
                <w:lang w:eastAsia="en-US"/>
              </w:rPr>
              <w:t>)</w:t>
            </w:r>
            <w:r w:rsidR="00560925" w:rsidRPr="0097685E">
              <w:rPr>
                <w:rFonts w:eastAsia="Calibri"/>
                <w:b/>
                <w:i/>
                <w:sz w:val="20"/>
                <w:szCs w:val="20"/>
                <w:lang w:eastAsia="en-US"/>
              </w:rPr>
              <w:t xml:space="preserve"> </w:t>
            </w:r>
            <w:r w:rsidR="00BB00D8" w:rsidRPr="0097685E">
              <w:rPr>
                <w:rFonts w:eastAsia="Calibri"/>
                <w:b/>
                <w:i/>
                <w:sz w:val="20"/>
                <w:szCs w:val="20"/>
                <w:lang w:eastAsia="en-US"/>
              </w:rPr>
              <w:t xml:space="preserve"> </w:t>
            </w:r>
          </w:p>
          <w:p w14:paraId="465320AD" w14:textId="05395B39" w:rsidR="00BB00D8" w:rsidRPr="0097685E" w:rsidRDefault="00BB00D8" w:rsidP="00531A5D">
            <w:pPr>
              <w:rPr>
                <w:rFonts w:eastAsia="Calibri"/>
                <w:b/>
                <w:lang w:eastAsia="en-US"/>
              </w:rPr>
            </w:pPr>
          </w:p>
        </w:tc>
        <w:tc>
          <w:tcPr>
            <w:tcW w:w="5447" w:type="dxa"/>
            <w:gridSpan w:val="23"/>
            <w:vAlign w:val="center"/>
          </w:tcPr>
          <w:p w14:paraId="353D495D" w14:textId="77777777" w:rsidR="00B133B3" w:rsidRPr="0097685E" w:rsidRDefault="00B133B3" w:rsidP="00181485">
            <w:pPr>
              <w:pStyle w:val="ListParagraph"/>
              <w:numPr>
                <w:ilvl w:val="0"/>
                <w:numId w:val="1"/>
              </w:numPr>
              <w:spacing w:line="240" w:lineRule="auto"/>
              <w:ind w:left="342" w:hanging="270"/>
              <w:rPr>
                <w:rFonts w:ascii="Times New Roman" w:hAnsi="Times New Roman"/>
                <w:b/>
                <w:sz w:val="24"/>
                <w:szCs w:val="24"/>
                <w:lang w:val="hr-HR"/>
              </w:rPr>
            </w:pPr>
            <w:r w:rsidRPr="0097685E">
              <w:rPr>
                <w:rFonts w:ascii="Times New Roman" w:hAnsi="Times New Roman"/>
                <w:sz w:val="24"/>
                <w:szCs w:val="24"/>
                <w:lang w:val="hr-HR"/>
              </w:rPr>
              <w:t>jedinica lokalne samouprave (JLS)</w:t>
            </w:r>
          </w:p>
          <w:p w14:paraId="2B3A4AED" w14:textId="2D396386" w:rsidR="00B133B3" w:rsidRPr="0097685E" w:rsidRDefault="00181485" w:rsidP="00181485">
            <w:pPr>
              <w:pStyle w:val="ListParagraph"/>
              <w:numPr>
                <w:ilvl w:val="0"/>
                <w:numId w:val="1"/>
              </w:numPr>
              <w:spacing w:line="240" w:lineRule="auto"/>
              <w:ind w:left="342" w:hanging="270"/>
              <w:rPr>
                <w:rFonts w:ascii="Times New Roman" w:hAnsi="Times New Roman"/>
                <w:b/>
                <w:sz w:val="24"/>
                <w:szCs w:val="24"/>
                <w:lang w:val="hr-HR"/>
              </w:rPr>
            </w:pPr>
            <w:r w:rsidRPr="0097685E">
              <w:rPr>
                <w:rFonts w:ascii="Times New Roman" w:hAnsi="Times New Roman"/>
                <w:color w:val="000000" w:themeColor="text1"/>
                <w:sz w:val="24"/>
                <w:szCs w:val="24"/>
                <w:lang w:val="hr-HR"/>
              </w:rPr>
              <w:t>javna ustanova</w:t>
            </w:r>
          </w:p>
          <w:p w14:paraId="78318C93" w14:textId="38187F5B" w:rsidR="00B133B3" w:rsidRPr="0097685E" w:rsidRDefault="00181485" w:rsidP="00181485">
            <w:pPr>
              <w:pStyle w:val="ListParagraph"/>
              <w:numPr>
                <w:ilvl w:val="0"/>
                <w:numId w:val="1"/>
              </w:numPr>
              <w:spacing w:line="240" w:lineRule="auto"/>
              <w:ind w:left="342" w:hanging="270"/>
              <w:rPr>
                <w:rFonts w:ascii="Times New Roman" w:hAnsi="Times New Roman"/>
                <w:sz w:val="24"/>
                <w:szCs w:val="24"/>
                <w:lang w:val="hr-HR"/>
              </w:rPr>
            </w:pPr>
            <w:r w:rsidRPr="0097685E">
              <w:rPr>
                <w:rFonts w:ascii="Times New Roman" w:hAnsi="Times New Roman"/>
                <w:color w:val="000000" w:themeColor="text1"/>
                <w:sz w:val="24"/>
                <w:szCs w:val="24"/>
                <w:lang w:val="hr-HR"/>
              </w:rPr>
              <w:t>udruga</w:t>
            </w:r>
          </w:p>
          <w:p w14:paraId="7E1966C2" w14:textId="4668EFE7" w:rsidR="00E70492" w:rsidRPr="0097685E" w:rsidRDefault="00181485" w:rsidP="00181485">
            <w:pPr>
              <w:pStyle w:val="ListParagraph"/>
              <w:numPr>
                <w:ilvl w:val="0"/>
                <w:numId w:val="1"/>
              </w:numPr>
              <w:spacing w:after="120" w:line="240" w:lineRule="auto"/>
              <w:ind w:left="346" w:hanging="272"/>
              <w:rPr>
                <w:rFonts w:ascii="Times New Roman" w:hAnsi="Times New Roman"/>
                <w:sz w:val="24"/>
                <w:szCs w:val="24"/>
                <w:lang w:val="hr-HR"/>
              </w:rPr>
            </w:pPr>
            <w:r w:rsidRPr="0097685E">
              <w:rPr>
                <w:rFonts w:ascii="Times New Roman" w:hAnsi="Times New Roman"/>
                <w:sz w:val="24"/>
                <w:szCs w:val="24"/>
                <w:lang w:val="hr-HR"/>
              </w:rPr>
              <w:t>turistička zajednica</w:t>
            </w:r>
          </w:p>
        </w:tc>
      </w:tr>
      <w:tr w:rsidR="003B35E0" w:rsidRPr="0097685E" w14:paraId="51F5324E" w14:textId="77777777" w:rsidTr="00673951">
        <w:trPr>
          <w:trHeight w:val="557"/>
        </w:trPr>
        <w:tc>
          <w:tcPr>
            <w:tcW w:w="938" w:type="dxa"/>
            <w:shd w:val="clear" w:color="auto" w:fill="DEEAF6" w:themeFill="accent1" w:themeFillTint="33"/>
            <w:vAlign w:val="center"/>
          </w:tcPr>
          <w:p w14:paraId="4A846D04" w14:textId="4B165734" w:rsidR="003B35E0" w:rsidRPr="0097685E" w:rsidRDefault="00E2714D" w:rsidP="003B35E0">
            <w:pPr>
              <w:rPr>
                <w:rFonts w:eastAsia="Calibri"/>
                <w:b/>
                <w:sz w:val="20"/>
                <w:szCs w:val="20"/>
                <w:lang w:eastAsia="en-US"/>
              </w:rPr>
            </w:pPr>
            <w:r w:rsidRPr="0097685E">
              <w:rPr>
                <w:rFonts w:eastAsia="Calibri"/>
                <w:b/>
                <w:sz w:val="20"/>
                <w:szCs w:val="20"/>
                <w:lang w:eastAsia="en-US"/>
              </w:rPr>
              <w:t>I</w:t>
            </w:r>
            <w:r w:rsidR="00CF052E" w:rsidRPr="0097685E">
              <w:rPr>
                <w:rFonts w:eastAsia="Calibri"/>
                <w:b/>
                <w:sz w:val="20"/>
                <w:szCs w:val="20"/>
                <w:lang w:eastAsia="en-US"/>
              </w:rPr>
              <w:t>I.</w:t>
            </w:r>
            <w:r w:rsidR="00A62F2B" w:rsidRPr="0097685E">
              <w:rPr>
                <w:rFonts w:eastAsia="Calibri"/>
                <w:b/>
                <w:sz w:val="20"/>
                <w:szCs w:val="20"/>
                <w:lang w:eastAsia="en-US"/>
              </w:rPr>
              <w:t>1</w:t>
            </w:r>
            <w:r w:rsidR="00217BA6" w:rsidRPr="0097685E">
              <w:rPr>
                <w:rFonts w:eastAsia="Calibri"/>
                <w:b/>
                <w:sz w:val="20"/>
                <w:szCs w:val="20"/>
                <w:lang w:eastAsia="en-US"/>
              </w:rPr>
              <w:t xml:space="preserve">0. </w:t>
            </w:r>
          </w:p>
        </w:tc>
        <w:tc>
          <w:tcPr>
            <w:tcW w:w="3113" w:type="dxa"/>
            <w:shd w:val="clear" w:color="auto" w:fill="DEEAF6" w:themeFill="accent1" w:themeFillTint="33"/>
            <w:vAlign w:val="center"/>
          </w:tcPr>
          <w:p w14:paraId="4D8C862D" w14:textId="2304488D" w:rsidR="00217BA6" w:rsidRPr="0097685E" w:rsidRDefault="003B35E0" w:rsidP="00531A5D">
            <w:pPr>
              <w:rPr>
                <w:rFonts w:eastAsia="Calibri"/>
                <w:b/>
                <w:lang w:eastAsia="en-US"/>
              </w:rPr>
            </w:pPr>
            <w:r w:rsidRPr="0097685E">
              <w:rPr>
                <w:rFonts w:eastAsia="Calibri"/>
                <w:b/>
                <w:lang w:eastAsia="en-US"/>
              </w:rPr>
              <w:t>Porezni status:</w:t>
            </w:r>
          </w:p>
          <w:p w14:paraId="067F966F" w14:textId="005D5493" w:rsidR="003B35E0" w:rsidRPr="0097685E" w:rsidRDefault="003B35E0" w:rsidP="00B501D8">
            <w:pPr>
              <w:jc w:val="both"/>
              <w:rPr>
                <w:rFonts w:eastAsia="Calibri"/>
                <w:b/>
                <w:sz w:val="20"/>
                <w:szCs w:val="20"/>
                <w:lang w:eastAsia="en-US"/>
              </w:rPr>
            </w:pPr>
            <w:r w:rsidRPr="0097685E">
              <w:rPr>
                <w:rFonts w:eastAsia="Calibri"/>
                <w:i/>
                <w:sz w:val="20"/>
                <w:szCs w:val="20"/>
                <w:lang w:eastAsia="en-US"/>
              </w:rPr>
              <w:t>(</w:t>
            </w:r>
            <w:r w:rsidRPr="0097685E">
              <w:rPr>
                <w:rFonts w:eastAsia="Calibri"/>
                <w:b/>
                <w:i/>
                <w:sz w:val="20"/>
                <w:szCs w:val="20"/>
                <w:lang w:eastAsia="en-US"/>
              </w:rPr>
              <w:t xml:space="preserve">zadebljati – bold </w:t>
            </w:r>
            <w:r w:rsidRPr="0097685E">
              <w:rPr>
                <w:rFonts w:eastAsia="Calibri"/>
                <w:i/>
                <w:sz w:val="20"/>
                <w:szCs w:val="20"/>
                <w:lang w:eastAsia="en-US"/>
              </w:rPr>
              <w:t>porezni statu</w:t>
            </w:r>
            <w:r w:rsidR="00673D36" w:rsidRPr="0097685E">
              <w:rPr>
                <w:rFonts w:eastAsia="Calibri"/>
                <w:i/>
                <w:sz w:val="20"/>
                <w:szCs w:val="20"/>
                <w:lang w:eastAsia="en-US"/>
              </w:rPr>
              <w:t>s</w:t>
            </w:r>
            <w:r w:rsidRPr="0097685E">
              <w:rPr>
                <w:rFonts w:eastAsia="Calibri"/>
                <w:i/>
                <w:sz w:val="20"/>
                <w:szCs w:val="20"/>
                <w:lang w:eastAsia="en-US"/>
              </w:rPr>
              <w:t>)</w:t>
            </w:r>
          </w:p>
        </w:tc>
        <w:tc>
          <w:tcPr>
            <w:tcW w:w="5447" w:type="dxa"/>
            <w:gridSpan w:val="23"/>
            <w:vAlign w:val="center"/>
          </w:tcPr>
          <w:p w14:paraId="67BAC27D" w14:textId="77777777" w:rsidR="003B35E0" w:rsidRPr="0097685E" w:rsidRDefault="003B35E0" w:rsidP="003B35E0">
            <w:pPr>
              <w:rPr>
                <w:rFonts w:eastAsia="Calibri"/>
                <w:b/>
                <w:lang w:eastAsia="en-US"/>
              </w:rPr>
            </w:pPr>
            <w:r w:rsidRPr="0097685E">
              <w:rPr>
                <w:rFonts w:eastAsia="Calibri"/>
                <w:b/>
                <w:lang w:eastAsia="en-US"/>
              </w:rPr>
              <w:t>POREZ NA DOBIT:</w:t>
            </w:r>
          </w:p>
          <w:p w14:paraId="02C42F06" w14:textId="77777777" w:rsidR="003B35E0" w:rsidRPr="0097685E" w:rsidRDefault="003B35E0" w:rsidP="003B35E0">
            <w:pPr>
              <w:rPr>
                <w:rFonts w:eastAsia="Calibri"/>
                <w:lang w:eastAsia="en-US"/>
              </w:rPr>
            </w:pPr>
            <w:r w:rsidRPr="0097685E">
              <w:rPr>
                <w:rFonts w:eastAsia="Calibri"/>
                <w:lang w:eastAsia="en-US"/>
              </w:rPr>
              <w:t>a) obveznik poreza na dobit</w:t>
            </w:r>
          </w:p>
          <w:p w14:paraId="3B4CA517" w14:textId="53C2F124" w:rsidR="003B35E0" w:rsidRPr="0097685E" w:rsidRDefault="003B35E0" w:rsidP="003B35E0">
            <w:pPr>
              <w:rPr>
                <w:rFonts w:eastAsia="Calibri"/>
                <w:lang w:eastAsia="en-US"/>
              </w:rPr>
            </w:pPr>
            <w:r w:rsidRPr="0097685E">
              <w:rPr>
                <w:rFonts w:eastAsia="Calibri"/>
                <w:lang w:eastAsia="en-US"/>
              </w:rPr>
              <w:t>b) nije obveznik poreza na dobit</w:t>
            </w:r>
          </w:p>
          <w:p w14:paraId="78A9C578" w14:textId="27E497C3" w:rsidR="001B392A" w:rsidRPr="0097685E" w:rsidRDefault="001B392A" w:rsidP="003B35E0">
            <w:pPr>
              <w:rPr>
                <w:rFonts w:eastAsia="Calibri"/>
                <w:lang w:eastAsia="en-US"/>
              </w:rPr>
            </w:pPr>
            <w:r w:rsidRPr="0097685E">
              <w:rPr>
                <w:rFonts w:eastAsia="Calibri"/>
                <w:lang w:eastAsia="en-US"/>
              </w:rPr>
              <w:t>c) status mirovanja</w:t>
            </w:r>
          </w:p>
          <w:p w14:paraId="066627C5" w14:textId="77777777" w:rsidR="003B35E0" w:rsidRPr="0097685E" w:rsidRDefault="003B35E0" w:rsidP="003B35E0">
            <w:pPr>
              <w:rPr>
                <w:rFonts w:eastAsia="Calibri"/>
                <w:b/>
                <w:lang w:eastAsia="en-US"/>
              </w:rPr>
            </w:pPr>
            <w:r w:rsidRPr="0097685E">
              <w:rPr>
                <w:rFonts w:eastAsia="Calibri"/>
                <w:b/>
                <w:lang w:eastAsia="en-US"/>
              </w:rPr>
              <w:t>POREZ NA DODANU VRIJEDNOST:</w:t>
            </w:r>
          </w:p>
          <w:p w14:paraId="181074D4" w14:textId="77777777" w:rsidR="003B35E0" w:rsidRPr="0097685E" w:rsidRDefault="003B35E0" w:rsidP="003B35E0">
            <w:pPr>
              <w:rPr>
                <w:rFonts w:eastAsia="Calibri"/>
                <w:lang w:eastAsia="en-US"/>
              </w:rPr>
            </w:pPr>
            <w:r w:rsidRPr="0097685E">
              <w:rPr>
                <w:rFonts w:eastAsia="Calibri"/>
                <w:lang w:eastAsia="en-US"/>
              </w:rPr>
              <w:t>a)</w:t>
            </w:r>
            <w:r w:rsidRPr="0097685E">
              <w:rPr>
                <w:rFonts w:eastAsia="Calibri"/>
                <w:b/>
                <w:lang w:eastAsia="en-US"/>
              </w:rPr>
              <w:t xml:space="preserve"> </w:t>
            </w:r>
            <w:r w:rsidRPr="0097685E">
              <w:rPr>
                <w:rFonts w:eastAsia="Calibri"/>
                <w:lang w:eastAsia="en-US"/>
              </w:rPr>
              <w:t>obveznik poreza na dodanu vrijednost</w:t>
            </w:r>
          </w:p>
          <w:p w14:paraId="3992DB56" w14:textId="7459F457" w:rsidR="00EB437B" w:rsidRPr="0097685E" w:rsidRDefault="003B35E0" w:rsidP="00F26DBB">
            <w:r w:rsidRPr="0097685E">
              <w:rPr>
                <w:rFonts w:eastAsia="Calibri"/>
                <w:lang w:eastAsia="en-US"/>
              </w:rPr>
              <w:t>b) nije obveznik poreza na dodanu vrijednost</w:t>
            </w:r>
            <w:r w:rsidR="001B392A" w:rsidRPr="0097685E">
              <w:t xml:space="preserve"> </w:t>
            </w:r>
          </w:p>
        </w:tc>
      </w:tr>
      <w:tr w:rsidR="009B03F5" w:rsidRPr="0097685E" w14:paraId="2F985788" w14:textId="20664B86" w:rsidTr="00673951">
        <w:trPr>
          <w:trHeight w:val="919"/>
        </w:trPr>
        <w:tc>
          <w:tcPr>
            <w:tcW w:w="938" w:type="dxa"/>
            <w:shd w:val="clear" w:color="auto" w:fill="DEEAF6" w:themeFill="accent1" w:themeFillTint="33"/>
            <w:vAlign w:val="center"/>
          </w:tcPr>
          <w:p w14:paraId="355FF83D" w14:textId="70EFB314" w:rsidR="009B03F5" w:rsidRPr="0097685E" w:rsidRDefault="009B03F5" w:rsidP="009B03F5">
            <w:pPr>
              <w:rPr>
                <w:rFonts w:eastAsia="Calibri"/>
                <w:b/>
                <w:sz w:val="20"/>
                <w:szCs w:val="20"/>
                <w:lang w:eastAsia="en-US"/>
              </w:rPr>
            </w:pPr>
            <w:bookmarkStart w:id="0" w:name="_Hlk173310061"/>
            <w:r w:rsidRPr="0097685E">
              <w:rPr>
                <w:rFonts w:eastAsia="Calibri"/>
                <w:b/>
                <w:sz w:val="20"/>
                <w:szCs w:val="20"/>
                <w:lang w:eastAsia="en-US"/>
              </w:rPr>
              <w:t xml:space="preserve">II.11. </w:t>
            </w:r>
          </w:p>
        </w:tc>
        <w:tc>
          <w:tcPr>
            <w:tcW w:w="3113" w:type="dxa"/>
            <w:shd w:val="clear" w:color="auto" w:fill="DEEAF6" w:themeFill="accent1" w:themeFillTint="33"/>
            <w:vAlign w:val="center"/>
          </w:tcPr>
          <w:p w14:paraId="0C149694" w14:textId="77777777" w:rsidR="009B03F5" w:rsidRPr="0097685E" w:rsidRDefault="009B03F5" w:rsidP="009B03F5">
            <w:pPr>
              <w:rPr>
                <w:rFonts w:eastAsia="Calibri"/>
                <w:b/>
                <w:lang w:eastAsia="en-US"/>
              </w:rPr>
            </w:pPr>
            <w:r w:rsidRPr="0097685E">
              <w:rPr>
                <w:rFonts w:eastAsia="Calibri"/>
                <w:b/>
                <w:lang w:eastAsia="en-US"/>
              </w:rPr>
              <w:t xml:space="preserve">Obveznik primjene Zakona o javnoj nabavi: </w:t>
            </w:r>
          </w:p>
          <w:p w14:paraId="3DC3158D" w14:textId="5375BB25" w:rsidR="009B03F5" w:rsidRPr="0097685E" w:rsidRDefault="009B03F5" w:rsidP="00B501D8">
            <w:pPr>
              <w:jc w:val="both"/>
              <w:rPr>
                <w:rFonts w:eastAsia="Calibri"/>
                <w:b/>
                <w:sz w:val="20"/>
                <w:szCs w:val="20"/>
                <w:lang w:eastAsia="en-US"/>
              </w:rPr>
            </w:pPr>
            <w:r w:rsidRPr="0097685E">
              <w:rPr>
                <w:rFonts w:eastAsia="Calibri"/>
                <w:i/>
                <w:sz w:val="20"/>
                <w:szCs w:val="20"/>
                <w:lang w:eastAsia="en-US"/>
              </w:rPr>
              <w:t>(</w:t>
            </w:r>
            <w:r w:rsidRPr="0097685E">
              <w:rPr>
                <w:i/>
                <w:iCs/>
                <w:sz w:val="20"/>
                <w:szCs w:val="20"/>
              </w:rPr>
              <w:t xml:space="preserve">označite </w:t>
            </w:r>
            <w:r w:rsidR="00142661" w:rsidRPr="0097685E">
              <w:rPr>
                <w:i/>
                <w:iCs/>
                <w:sz w:val="20"/>
                <w:szCs w:val="20"/>
              </w:rPr>
              <w:t>„</w:t>
            </w:r>
            <w:r w:rsidRPr="0097685E">
              <w:rPr>
                <w:i/>
                <w:iCs/>
                <w:sz w:val="20"/>
                <w:szCs w:val="20"/>
              </w:rPr>
              <w:t>X</w:t>
            </w:r>
            <w:r w:rsidR="00142661" w:rsidRPr="0097685E">
              <w:rPr>
                <w:i/>
                <w:iCs/>
                <w:sz w:val="20"/>
                <w:szCs w:val="20"/>
              </w:rPr>
              <w:t>“</w:t>
            </w:r>
            <w:r w:rsidRPr="0097685E">
              <w:rPr>
                <w:i/>
                <w:iCs/>
                <w:sz w:val="20"/>
                <w:szCs w:val="20"/>
              </w:rPr>
              <w:t xml:space="preserve"> u odgovarajuć</w:t>
            </w:r>
            <w:r w:rsidR="00827B71" w:rsidRPr="0097685E">
              <w:rPr>
                <w:i/>
                <w:iCs/>
                <w:sz w:val="20"/>
                <w:szCs w:val="20"/>
              </w:rPr>
              <w:t>u</w:t>
            </w:r>
            <w:r w:rsidRPr="0097685E">
              <w:rPr>
                <w:i/>
                <w:iCs/>
                <w:sz w:val="20"/>
                <w:szCs w:val="20"/>
              </w:rPr>
              <w:t xml:space="preserve"> </w:t>
            </w:r>
            <w:r w:rsidR="00673D36" w:rsidRPr="0097685E">
              <w:rPr>
                <w:i/>
                <w:iCs/>
                <w:sz w:val="20"/>
                <w:szCs w:val="20"/>
              </w:rPr>
              <w:t>kućicu</w:t>
            </w:r>
            <w:r w:rsidRPr="0097685E">
              <w:rPr>
                <w:i/>
                <w:iCs/>
                <w:sz w:val="20"/>
                <w:szCs w:val="20"/>
              </w:rPr>
              <w:t>)</w:t>
            </w:r>
          </w:p>
        </w:tc>
        <w:tc>
          <w:tcPr>
            <w:tcW w:w="2654" w:type="dxa"/>
            <w:gridSpan w:val="11"/>
          </w:tcPr>
          <w:p w14:paraId="23F746FF" w14:textId="1C74F8E0" w:rsidR="009B03F5" w:rsidRPr="0097685E" w:rsidRDefault="009B03F5" w:rsidP="009B03F5">
            <w:pPr>
              <w:snapToGrid w:val="0"/>
              <w:jc w:val="center"/>
              <w:rPr>
                <w:rFonts w:eastAsia="Arial Unicode MS"/>
                <w:b/>
                <w:sz w:val="22"/>
                <w:szCs w:val="22"/>
              </w:rPr>
            </w:pPr>
          </w:p>
          <w:p w14:paraId="1F8C6AF9" w14:textId="4E7C6A1D" w:rsidR="009B03F5" w:rsidRPr="0097685E" w:rsidRDefault="009B03F5" w:rsidP="009B03F5">
            <w:pPr>
              <w:snapToGrid w:val="0"/>
              <w:rPr>
                <w:rFonts w:eastAsia="Arial Unicode MS"/>
                <w:b/>
              </w:rPr>
            </w:pPr>
            <w:r w:rsidRPr="0097685E">
              <w:rPr>
                <w:noProof/>
              </w:rPr>
              <mc:AlternateContent>
                <mc:Choice Requires="wps">
                  <w:drawing>
                    <wp:anchor distT="0" distB="0" distL="114300" distR="114300" simplePos="0" relativeHeight="251816960" behindDoc="0" locked="0" layoutInCell="1" allowOverlap="1" wp14:anchorId="732A4846" wp14:editId="015C9E47">
                      <wp:simplePos x="0" y="0"/>
                      <wp:positionH relativeFrom="margin">
                        <wp:posOffset>683954</wp:posOffset>
                      </wp:positionH>
                      <wp:positionV relativeFrom="paragraph">
                        <wp:posOffset>85031</wp:posOffset>
                      </wp:positionV>
                      <wp:extent cx="391795" cy="339725"/>
                      <wp:effectExtent l="0" t="0" r="20320" b="22225"/>
                      <wp:wrapNone/>
                      <wp:docPr id="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61F72853" w14:textId="77777777" w:rsidR="00B42318" w:rsidRPr="00C923FB" w:rsidRDefault="00B42318" w:rsidP="009B03F5">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A4846" id="Text Box 92" o:spid="_x0000_s1034" type="#_x0000_t202" style="position:absolute;margin-left:53.85pt;margin-top:6.7pt;width:30.85pt;height:26.7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n1MTwIAAKw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" fillcolor="window" strokeweight=".5pt">
                      <v:path arrowok="t"/>
                      <v:textbox>
                        <w:txbxContent>
                          <w:p w14:paraId="61F72853" w14:textId="77777777" w:rsidR="00B42318" w:rsidRPr="00C923FB" w:rsidRDefault="00B42318" w:rsidP="009B03F5">
                            <w:pPr>
                              <w:rPr>
                                <w:sz w:val="32"/>
                                <w:szCs w:val="32"/>
                              </w:rPr>
                            </w:pPr>
                          </w:p>
                        </w:txbxContent>
                      </v:textbox>
                      <w10:wrap anchorx="margin"/>
                    </v:shape>
                  </w:pict>
                </mc:Fallback>
              </mc:AlternateContent>
            </w:r>
            <w:r w:rsidRPr="0097685E">
              <w:rPr>
                <w:rFonts w:eastAsia="Arial Unicode MS"/>
                <w:b/>
              </w:rPr>
              <w:t xml:space="preserve">             </w:t>
            </w:r>
          </w:p>
          <w:p w14:paraId="398D8DE7" w14:textId="19FF423B" w:rsidR="009B03F5" w:rsidRPr="0097685E" w:rsidRDefault="009B03F5" w:rsidP="00F26DBB">
            <w:pPr>
              <w:snapToGrid w:val="0"/>
              <w:rPr>
                <w:rFonts w:eastAsia="Arial Unicode MS"/>
                <w:b/>
              </w:rPr>
            </w:pPr>
            <w:r w:rsidRPr="0097685E">
              <w:rPr>
                <w:rFonts w:eastAsia="Arial Unicode MS"/>
                <w:b/>
              </w:rPr>
              <w:t xml:space="preserve">          DA   </w:t>
            </w:r>
          </w:p>
          <w:p w14:paraId="6EEB83B3" w14:textId="77777777" w:rsidR="009B03F5" w:rsidRPr="0097685E" w:rsidRDefault="009B03F5" w:rsidP="009B03F5">
            <w:pPr>
              <w:rPr>
                <w:rFonts w:eastAsia="Calibri"/>
                <w:b/>
                <w:lang w:eastAsia="en-US"/>
              </w:rPr>
            </w:pPr>
          </w:p>
          <w:p w14:paraId="001E9074" w14:textId="3B16A603" w:rsidR="009B03F5" w:rsidRPr="0097685E" w:rsidRDefault="009B03F5" w:rsidP="009B03F5">
            <w:pPr>
              <w:rPr>
                <w:rFonts w:eastAsia="Calibri"/>
                <w:b/>
                <w:lang w:eastAsia="en-US"/>
              </w:rPr>
            </w:pPr>
          </w:p>
        </w:tc>
        <w:tc>
          <w:tcPr>
            <w:tcW w:w="2793" w:type="dxa"/>
            <w:gridSpan w:val="12"/>
          </w:tcPr>
          <w:p w14:paraId="13704792" w14:textId="77777777" w:rsidR="009B03F5" w:rsidRPr="0097685E" w:rsidRDefault="009B03F5" w:rsidP="009B03F5">
            <w:pPr>
              <w:snapToGrid w:val="0"/>
              <w:jc w:val="center"/>
              <w:rPr>
                <w:rFonts w:eastAsia="Arial Unicode MS"/>
                <w:b/>
                <w:sz w:val="22"/>
                <w:szCs w:val="22"/>
              </w:rPr>
            </w:pPr>
          </w:p>
          <w:p w14:paraId="5C9F500C" w14:textId="72365641" w:rsidR="009B03F5" w:rsidRPr="0097685E" w:rsidRDefault="009B03F5" w:rsidP="009B03F5">
            <w:pPr>
              <w:rPr>
                <w:rFonts w:eastAsia="Arial Unicode MS"/>
                <w:b/>
              </w:rPr>
            </w:pPr>
            <w:r w:rsidRPr="0097685E">
              <w:rPr>
                <w:noProof/>
              </w:rPr>
              <mc:AlternateContent>
                <mc:Choice Requires="wps">
                  <w:drawing>
                    <wp:anchor distT="0" distB="0" distL="114300" distR="114300" simplePos="0" relativeHeight="251819008" behindDoc="0" locked="0" layoutInCell="1" allowOverlap="1" wp14:anchorId="7F6D63B4" wp14:editId="2EF75740">
                      <wp:simplePos x="0" y="0"/>
                      <wp:positionH relativeFrom="margin">
                        <wp:posOffset>615005</wp:posOffset>
                      </wp:positionH>
                      <wp:positionV relativeFrom="paragraph">
                        <wp:posOffset>89859</wp:posOffset>
                      </wp:positionV>
                      <wp:extent cx="391795" cy="339725"/>
                      <wp:effectExtent l="0" t="0" r="20320" b="22225"/>
                      <wp:wrapNone/>
                      <wp:docPr id="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7725873B" w14:textId="77777777" w:rsidR="00B42318" w:rsidRPr="00C923FB" w:rsidRDefault="00B42318" w:rsidP="009B03F5">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D63B4" id="_x0000_s1035" type="#_x0000_t202" style="position:absolute;margin-left:48.45pt;margin-top:7.1pt;width:30.85pt;height:26.7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DKZTwIAAKw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" fillcolor="window" strokeweight=".5pt">
                      <v:path arrowok="t"/>
                      <v:textbox>
                        <w:txbxContent>
                          <w:p w14:paraId="7725873B" w14:textId="77777777" w:rsidR="00B42318" w:rsidRPr="00C923FB" w:rsidRDefault="00B42318" w:rsidP="009B03F5">
                            <w:pPr>
                              <w:rPr>
                                <w:sz w:val="32"/>
                                <w:szCs w:val="32"/>
                              </w:rPr>
                            </w:pPr>
                          </w:p>
                        </w:txbxContent>
                      </v:textbox>
                      <w10:wrap anchorx="margin"/>
                    </v:shape>
                  </w:pict>
                </mc:Fallback>
              </mc:AlternateContent>
            </w:r>
          </w:p>
          <w:p w14:paraId="0F6C1BEA" w14:textId="3968529E" w:rsidR="009B03F5" w:rsidRPr="0097685E" w:rsidRDefault="009B03F5" w:rsidP="009B03F5">
            <w:pPr>
              <w:rPr>
                <w:rFonts w:eastAsia="Calibri"/>
                <w:b/>
                <w:lang w:eastAsia="en-US"/>
              </w:rPr>
            </w:pPr>
            <w:r w:rsidRPr="0097685E">
              <w:rPr>
                <w:rFonts w:eastAsia="Arial Unicode MS"/>
                <w:b/>
              </w:rPr>
              <w:t xml:space="preserve">        NE</w:t>
            </w:r>
          </w:p>
        </w:tc>
      </w:tr>
      <w:tr w:rsidR="00124AB7" w:rsidRPr="0097685E" w14:paraId="73EF699C" w14:textId="77777777" w:rsidTr="00124AB7">
        <w:trPr>
          <w:trHeight w:val="2253"/>
        </w:trPr>
        <w:tc>
          <w:tcPr>
            <w:tcW w:w="938" w:type="dxa"/>
            <w:shd w:val="clear" w:color="auto" w:fill="DEEAF6" w:themeFill="accent1" w:themeFillTint="33"/>
            <w:vAlign w:val="center"/>
          </w:tcPr>
          <w:p w14:paraId="04970640" w14:textId="4844E504" w:rsidR="00124AB7" w:rsidRPr="0097685E" w:rsidRDefault="00124AB7" w:rsidP="00124AB7">
            <w:pPr>
              <w:rPr>
                <w:rFonts w:eastAsia="Calibri"/>
                <w:b/>
                <w:sz w:val="20"/>
                <w:szCs w:val="20"/>
                <w:lang w:eastAsia="en-US"/>
              </w:rPr>
            </w:pPr>
            <w:bookmarkStart w:id="1" w:name="_Hlk173310189"/>
            <w:bookmarkEnd w:id="0"/>
            <w:r w:rsidRPr="0097685E">
              <w:rPr>
                <w:rFonts w:eastAsia="Calibri"/>
                <w:b/>
                <w:sz w:val="20"/>
                <w:szCs w:val="20"/>
                <w:lang w:eastAsia="en-US"/>
              </w:rPr>
              <w:t>II.12.</w:t>
            </w:r>
          </w:p>
        </w:tc>
        <w:tc>
          <w:tcPr>
            <w:tcW w:w="3113" w:type="dxa"/>
            <w:shd w:val="clear" w:color="auto" w:fill="DEEAF6" w:themeFill="accent1" w:themeFillTint="33"/>
            <w:vAlign w:val="center"/>
          </w:tcPr>
          <w:p w14:paraId="28FCF67E" w14:textId="37D25528" w:rsidR="00124AB7" w:rsidRPr="0097685E" w:rsidRDefault="00124AB7" w:rsidP="00124AB7">
            <w:pPr>
              <w:rPr>
                <w:rFonts w:eastAsia="Calibri"/>
                <w:b/>
                <w:lang w:eastAsia="en-US"/>
              </w:rPr>
            </w:pPr>
            <w:r w:rsidRPr="0097685E">
              <w:rPr>
                <w:rFonts w:eastAsia="Calibri"/>
                <w:b/>
                <w:lang w:eastAsia="en-US"/>
              </w:rPr>
              <w:t>Korisnik je poduzeće:</w:t>
            </w:r>
          </w:p>
          <w:p w14:paraId="30D767DE" w14:textId="7774AC2B" w:rsidR="00124AB7" w:rsidRPr="0097685E" w:rsidRDefault="00124AB7" w:rsidP="00B501D8">
            <w:pPr>
              <w:jc w:val="both"/>
              <w:rPr>
                <w:rFonts w:eastAsia="Calibri"/>
                <w:i/>
                <w:sz w:val="20"/>
                <w:szCs w:val="20"/>
                <w:lang w:eastAsia="en-US"/>
              </w:rPr>
            </w:pPr>
            <w:r w:rsidRPr="0097685E">
              <w:rPr>
                <w:rFonts w:eastAsia="Calibri"/>
                <w:i/>
                <w:sz w:val="20"/>
                <w:szCs w:val="20"/>
                <w:lang w:eastAsia="en-US"/>
              </w:rPr>
              <w:t xml:space="preserve">(sukladno čl. 1. Priloga I. Uredbe Komisije (EU) br. 2022/2472 poduzeće je svaki subjekt koji se bavi gospodarskom djelatnošću, bez obzira na njegov pravni oblik; </w:t>
            </w:r>
            <w:r w:rsidRPr="0097685E">
              <w:rPr>
                <w:rFonts w:eastAsia="Calibri"/>
                <w:i/>
                <w:sz w:val="20"/>
                <w:szCs w:val="20"/>
                <w:u w:val="single"/>
                <w:lang w:eastAsia="en-US"/>
              </w:rPr>
              <w:t>ispunjavaju svi korisnici  osim JLS</w:t>
            </w:r>
            <w:r w:rsidRPr="0097685E">
              <w:rPr>
                <w:rFonts w:eastAsia="Calibri"/>
                <w:i/>
                <w:sz w:val="20"/>
                <w:szCs w:val="20"/>
                <w:lang w:eastAsia="en-US"/>
              </w:rPr>
              <w:t>)</w:t>
            </w:r>
          </w:p>
        </w:tc>
        <w:tc>
          <w:tcPr>
            <w:tcW w:w="2654" w:type="dxa"/>
            <w:gridSpan w:val="11"/>
          </w:tcPr>
          <w:p w14:paraId="312503DD" w14:textId="5A060FBD" w:rsidR="00124AB7" w:rsidRPr="0097685E" w:rsidRDefault="00124AB7" w:rsidP="00124AB7">
            <w:pPr>
              <w:snapToGrid w:val="0"/>
              <w:jc w:val="center"/>
              <w:rPr>
                <w:rFonts w:eastAsia="Arial Unicode MS"/>
                <w:b/>
                <w:sz w:val="22"/>
                <w:szCs w:val="22"/>
              </w:rPr>
            </w:pPr>
          </w:p>
          <w:p w14:paraId="3596A5CB" w14:textId="6F63384E" w:rsidR="00124AB7" w:rsidRPr="0097685E" w:rsidRDefault="00124AB7" w:rsidP="00124AB7">
            <w:pPr>
              <w:snapToGrid w:val="0"/>
              <w:jc w:val="center"/>
              <w:rPr>
                <w:rFonts w:eastAsia="Arial Unicode MS"/>
                <w:b/>
                <w:sz w:val="22"/>
                <w:szCs w:val="22"/>
              </w:rPr>
            </w:pPr>
          </w:p>
          <w:p w14:paraId="4C740730" w14:textId="77777777" w:rsidR="00124AB7" w:rsidRPr="0097685E" w:rsidRDefault="00124AB7" w:rsidP="00124AB7">
            <w:pPr>
              <w:snapToGrid w:val="0"/>
              <w:jc w:val="center"/>
              <w:rPr>
                <w:rFonts w:eastAsia="Arial Unicode MS"/>
                <w:b/>
                <w:sz w:val="22"/>
                <w:szCs w:val="22"/>
              </w:rPr>
            </w:pPr>
          </w:p>
          <w:p w14:paraId="7411FB57" w14:textId="77777777" w:rsidR="00124AB7" w:rsidRPr="0097685E" w:rsidRDefault="00124AB7" w:rsidP="00124AB7">
            <w:pPr>
              <w:snapToGrid w:val="0"/>
              <w:rPr>
                <w:rFonts w:eastAsia="Arial Unicode MS"/>
                <w:b/>
              </w:rPr>
            </w:pPr>
            <w:r w:rsidRPr="0097685E">
              <w:rPr>
                <w:noProof/>
              </w:rPr>
              <mc:AlternateContent>
                <mc:Choice Requires="wps">
                  <w:drawing>
                    <wp:anchor distT="0" distB="0" distL="114300" distR="114300" simplePos="0" relativeHeight="251876352" behindDoc="0" locked="0" layoutInCell="1" allowOverlap="1" wp14:anchorId="470B9183" wp14:editId="21DA2223">
                      <wp:simplePos x="0" y="0"/>
                      <wp:positionH relativeFrom="margin">
                        <wp:posOffset>683954</wp:posOffset>
                      </wp:positionH>
                      <wp:positionV relativeFrom="paragraph">
                        <wp:posOffset>85031</wp:posOffset>
                      </wp:positionV>
                      <wp:extent cx="391795" cy="339725"/>
                      <wp:effectExtent l="0" t="0" r="20320" b="22225"/>
                      <wp:wrapNone/>
                      <wp:docPr id="1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35083E3D" w14:textId="77777777" w:rsidR="00B42318" w:rsidRPr="00C923FB" w:rsidRDefault="00B42318" w:rsidP="009B03F5">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B9183" id="_x0000_s1036" type="#_x0000_t202" style="position:absolute;margin-left:53.85pt;margin-top:6.7pt;width:30.85pt;height:26.75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9EJTg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" fillcolor="window" strokeweight=".5pt">
                      <v:path arrowok="t"/>
                      <v:textbox>
                        <w:txbxContent>
                          <w:p w14:paraId="35083E3D" w14:textId="77777777" w:rsidR="00B42318" w:rsidRPr="00C923FB" w:rsidRDefault="00B42318" w:rsidP="009B03F5">
                            <w:pPr>
                              <w:rPr>
                                <w:sz w:val="32"/>
                                <w:szCs w:val="32"/>
                              </w:rPr>
                            </w:pPr>
                          </w:p>
                        </w:txbxContent>
                      </v:textbox>
                      <w10:wrap anchorx="margin"/>
                    </v:shape>
                  </w:pict>
                </mc:Fallback>
              </mc:AlternateContent>
            </w:r>
            <w:r w:rsidRPr="0097685E">
              <w:rPr>
                <w:rFonts w:eastAsia="Arial Unicode MS"/>
                <w:b/>
              </w:rPr>
              <w:t xml:space="preserve">             </w:t>
            </w:r>
          </w:p>
          <w:p w14:paraId="70E43270" w14:textId="77777777" w:rsidR="00124AB7" w:rsidRPr="0097685E" w:rsidRDefault="00124AB7" w:rsidP="00124AB7">
            <w:pPr>
              <w:snapToGrid w:val="0"/>
              <w:rPr>
                <w:rFonts w:eastAsia="Arial Unicode MS"/>
                <w:b/>
              </w:rPr>
            </w:pPr>
            <w:r w:rsidRPr="0097685E">
              <w:rPr>
                <w:rFonts w:eastAsia="Arial Unicode MS"/>
                <w:b/>
              </w:rPr>
              <w:t xml:space="preserve">          DA   </w:t>
            </w:r>
          </w:p>
          <w:p w14:paraId="7D6FDA03" w14:textId="77777777" w:rsidR="00124AB7" w:rsidRPr="0097685E" w:rsidRDefault="00124AB7" w:rsidP="00124AB7">
            <w:pPr>
              <w:rPr>
                <w:rFonts w:eastAsia="Calibri"/>
                <w:b/>
                <w:lang w:eastAsia="en-US"/>
              </w:rPr>
            </w:pPr>
          </w:p>
          <w:p w14:paraId="52B88657" w14:textId="77777777" w:rsidR="00124AB7" w:rsidRPr="0097685E" w:rsidRDefault="00124AB7" w:rsidP="00124AB7">
            <w:pPr>
              <w:snapToGrid w:val="0"/>
              <w:jc w:val="center"/>
              <w:rPr>
                <w:rFonts w:eastAsia="Arial Unicode MS"/>
                <w:b/>
                <w:sz w:val="22"/>
                <w:szCs w:val="22"/>
              </w:rPr>
            </w:pPr>
          </w:p>
        </w:tc>
        <w:tc>
          <w:tcPr>
            <w:tcW w:w="2793" w:type="dxa"/>
            <w:gridSpan w:val="12"/>
          </w:tcPr>
          <w:p w14:paraId="71ACE781" w14:textId="0D58F65D" w:rsidR="00124AB7" w:rsidRPr="0097685E" w:rsidRDefault="00124AB7" w:rsidP="00124AB7">
            <w:pPr>
              <w:snapToGrid w:val="0"/>
              <w:jc w:val="center"/>
              <w:rPr>
                <w:rFonts w:eastAsia="Arial Unicode MS"/>
                <w:b/>
                <w:sz w:val="22"/>
                <w:szCs w:val="22"/>
              </w:rPr>
            </w:pPr>
          </w:p>
          <w:p w14:paraId="28F00053" w14:textId="68D8AF5F" w:rsidR="00124AB7" w:rsidRPr="0097685E" w:rsidRDefault="00124AB7" w:rsidP="00124AB7">
            <w:pPr>
              <w:snapToGrid w:val="0"/>
              <w:jc w:val="center"/>
              <w:rPr>
                <w:rFonts w:eastAsia="Arial Unicode MS"/>
                <w:b/>
                <w:sz w:val="22"/>
                <w:szCs w:val="22"/>
              </w:rPr>
            </w:pPr>
          </w:p>
          <w:p w14:paraId="5BCCC749" w14:textId="77777777" w:rsidR="00124AB7" w:rsidRPr="0097685E" w:rsidRDefault="00124AB7" w:rsidP="00124AB7">
            <w:pPr>
              <w:snapToGrid w:val="0"/>
              <w:jc w:val="center"/>
              <w:rPr>
                <w:rFonts w:eastAsia="Arial Unicode MS"/>
                <w:b/>
                <w:sz w:val="22"/>
                <w:szCs w:val="22"/>
              </w:rPr>
            </w:pPr>
          </w:p>
          <w:p w14:paraId="113A36B4" w14:textId="77777777" w:rsidR="00124AB7" w:rsidRPr="0097685E" w:rsidRDefault="00124AB7" w:rsidP="00124AB7">
            <w:pPr>
              <w:rPr>
                <w:rFonts w:eastAsia="Arial Unicode MS"/>
                <w:b/>
              </w:rPr>
            </w:pPr>
            <w:r w:rsidRPr="0097685E">
              <w:rPr>
                <w:noProof/>
              </w:rPr>
              <mc:AlternateContent>
                <mc:Choice Requires="wps">
                  <w:drawing>
                    <wp:anchor distT="0" distB="0" distL="114300" distR="114300" simplePos="0" relativeHeight="251877376" behindDoc="0" locked="0" layoutInCell="1" allowOverlap="1" wp14:anchorId="273072A2" wp14:editId="08AA6E5F">
                      <wp:simplePos x="0" y="0"/>
                      <wp:positionH relativeFrom="margin">
                        <wp:posOffset>615005</wp:posOffset>
                      </wp:positionH>
                      <wp:positionV relativeFrom="paragraph">
                        <wp:posOffset>89859</wp:posOffset>
                      </wp:positionV>
                      <wp:extent cx="391795" cy="339725"/>
                      <wp:effectExtent l="0" t="0" r="20320" b="22225"/>
                      <wp:wrapNone/>
                      <wp:docPr id="1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485C607F" w14:textId="424DD5BF" w:rsidR="00B42318" w:rsidRPr="009C2BD7" w:rsidRDefault="00B42318" w:rsidP="009B03F5">
                                  <w:pPr>
                                    <w:rPr>
                                      <w:sz w:val="32"/>
                                      <w:szCs w:val="32"/>
                                    </w:rPr>
                                  </w:pPr>
                                  <w:r>
                                    <w:rPr>
                                      <w:sz w:val="32"/>
                                      <w:szCs w:val="32"/>
                                    </w:rPr>
                                    <w:t xml:space="preserve">    x     </w:t>
                                  </w:r>
                                </w:p>
                                <w:p w14:paraId="1AEEC26E" w14:textId="77777777" w:rsidR="00B42318" w:rsidRDefault="00B42318" w:rsidP="009B0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072A2" id="_x0000_s1037" type="#_x0000_t202" style="position:absolute;margin-left:48.45pt;margin-top:7.1pt;width:30.85pt;height:26.7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" fillcolor="window" strokeweight=".5pt">
                      <v:path arrowok="t"/>
                      <v:textbox>
                        <w:txbxContent>
                          <w:p w14:paraId="485C607F" w14:textId="424DD5BF" w:rsidR="00B42318" w:rsidRPr="009C2BD7" w:rsidRDefault="00B42318" w:rsidP="009B03F5">
                            <w:pPr>
                              <w:rPr>
                                <w:sz w:val="32"/>
                                <w:szCs w:val="32"/>
                              </w:rPr>
                            </w:pPr>
                            <w:r>
                              <w:rPr>
                                <w:sz w:val="32"/>
                                <w:szCs w:val="32"/>
                              </w:rPr>
                              <w:t xml:space="preserve">    </w:t>
                            </w:r>
                            <w:r>
                              <w:rPr>
                                <w:sz w:val="32"/>
                                <w:szCs w:val="32"/>
                              </w:rPr>
                              <w:t xml:space="preserve">x     </w:t>
                            </w:r>
                          </w:p>
                          <w:p w14:paraId="1AEEC26E" w14:textId="77777777" w:rsidR="00B42318" w:rsidRDefault="00B42318" w:rsidP="009B03F5"/>
                        </w:txbxContent>
                      </v:textbox>
                      <w10:wrap anchorx="margin"/>
                    </v:shape>
                  </w:pict>
                </mc:Fallback>
              </mc:AlternateContent>
            </w:r>
          </w:p>
          <w:p w14:paraId="0C069784" w14:textId="01514E2B" w:rsidR="00124AB7" w:rsidRPr="0097685E" w:rsidRDefault="00124AB7" w:rsidP="00124AB7">
            <w:pPr>
              <w:snapToGrid w:val="0"/>
              <w:spacing w:after="240"/>
              <w:rPr>
                <w:rFonts w:eastAsia="Arial Unicode MS"/>
                <w:b/>
              </w:rPr>
            </w:pPr>
            <w:r w:rsidRPr="0097685E">
              <w:rPr>
                <w:rFonts w:eastAsia="Arial Unicode MS"/>
                <w:b/>
              </w:rPr>
              <w:t xml:space="preserve">        NE</w:t>
            </w:r>
          </w:p>
        </w:tc>
      </w:tr>
      <w:tr w:rsidR="00124AB7" w:rsidRPr="0097685E" w14:paraId="7A31D52B" w14:textId="77777777" w:rsidTr="00124AB7">
        <w:trPr>
          <w:trHeight w:val="1878"/>
        </w:trPr>
        <w:tc>
          <w:tcPr>
            <w:tcW w:w="938" w:type="dxa"/>
            <w:shd w:val="clear" w:color="auto" w:fill="DEEAF6" w:themeFill="accent1" w:themeFillTint="33"/>
            <w:vAlign w:val="center"/>
          </w:tcPr>
          <w:p w14:paraId="224957D1" w14:textId="2F8B5972" w:rsidR="00124AB7" w:rsidRPr="0097685E" w:rsidRDefault="00124AB7" w:rsidP="00124AB7">
            <w:pPr>
              <w:rPr>
                <w:rFonts w:eastAsia="Calibri"/>
                <w:b/>
                <w:sz w:val="20"/>
                <w:szCs w:val="20"/>
                <w:lang w:eastAsia="en-US"/>
              </w:rPr>
            </w:pPr>
            <w:r w:rsidRPr="0097685E">
              <w:rPr>
                <w:rFonts w:eastAsia="Calibri"/>
                <w:b/>
                <w:sz w:val="20"/>
                <w:szCs w:val="20"/>
                <w:lang w:eastAsia="en-US"/>
              </w:rPr>
              <w:t>II.12.1</w:t>
            </w:r>
          </w:p>
        </w:tc>
        <w:tc>
          <w:tcPr>
            <w:tcW w:w="3113" w:type="dxa"/>
            <w:shd w:val="clear" w:color="auto" w:fill="DEEAF6" w:themeFill="accent1" w:themeFillTint="33"/>
            <w:vAlign w:val="center"/>
          </w:tcPr>
          <w:p w14:paraId="02774453" w14:textId="4B23CD7A" w:rsidR="00124AB7" w:rsidRPr="0097685E" w:rsidRDefault="00124AB7" w:rsidP="00124AB7">
            <w:pPr>
              <w:rPr>
                <w:rFonts w:eastAsia="Calibri"/>
                <w:b/>
                <w:lang w:eastAsia="en-US"/>
              </w:rPr>
            </w:pPr>
            <w:r w:rsidRPr="0097685E">
              <w:rPr>
                <w:rFonts w:eastAsia="Calibri"/>
                <w:b/>
                <w:lang w:eastAsia="en-US"/>
              </w:rPr>
              <w:t>Korisnik je u kategoriji mikro, malih i srednjih poduzeća (MSP):</w:t>
            </w:r>
          </w:p>
          <w:p w14:paraId="72BABDD8" w14:textId="027903B3" w:rsidR="00124AB7" w:rsidRPr="0097685E" w:rsidRDefault="00124AB7" w:rsidP="00B501D8">
            <w:pPr>
              <w:jc w:val="both"/>
              <w:rPr>
                <w:rFonts w:eastAsia="Calibri"/>
                <w:b/>
                <w:sz w:val="20"/>
                <w:szCs w:val="20"/>
                <w:lang w:eastAsia="en-US"/>
              </w:rPr>
            </w:pPr>
            <w:r w:rsidRPr="0097685E">
              <w:rPr>
                <w:rFonts w:eastAsia="Calibri"/>
                <w:i/>
                <w:sz w:val="20"/>
                <w:szCs w:val="20"/>
                <w:lang w:eastAsia="en-US"/>
              </w:rPr>
              <w:t>(ispuniti samo ako je korisnik poduzeće te sukladno podatcima navedenim u obrascu Izjave o veličini)</w:t>
            </w:r>
          </w:p>
        </w:tc>
        <w:tc>
          <w:tcPr>
            <w:tcW w:w="2654" w:type="dxa"/>
            <w:gridSpan w:val="11"/>
          </w:tcPr>
          <w:p w14:paraId="1CE2F18F" w14:textId="4EBE01A9" w:rsidR="00124AB7" w:rsidRPr="0097685E" w:rsidRDefault="00124AB7" w:rsidP="00124AB7">
            <w:pPr>
              <w:snapToGrid w:val="0"/>
              <w:jc w:val="center"/>
              <w:rPr>
                <w:rFonts w:eastAsia="Arial Unicode MS"/>
                <w:b/>
                <w:sz w:val="22"/>
                <w:szCs w:val="22"/>
              </w:rPr>
            </w:pPr>
          </w:p>
          <w:p w14:paraId="6A5292C6" w14:textId="77777777" w:rsidR="00124AB7" w:rsidRPr="0097685E" w:rsidRDefault="00124AB7" w:rsidP="00124AB7">
            <w:pPr>
              <w:snapToGrid w:val="0"/>
              <w:jc w:val="center"/>
              <w:rPr>
                <w:rFonts w:eastAsia="Arial Unicode MS"/>
                <w:b/>
                <w:sz w:val="22"/>
                <w:szCs w:val="22"/>
              </w:rPr>
            </w:pPr>
          </w:p>
          <w:p w14:paraId="4959BC83" w14:textId="77777777" w:rsidR="00124AB7" w:rsidRPr="0097685E" w:rsidRDefault="00124AB7" w:rsidP="00124AB7">
            <w:pPr>
              <w:snapToGrid w:val="0"/>
              <w:rPr>
                <w:rFonts w:eastAsia="Arial Unicode MS"/>
                <w:b/>
              </w:rPr>
            </w:pPr>
            <w:r w:rsidRPr="0097685E">
              <w:rPr>
                <w:noProof/>
              </w:rPr>
              <mc:AlternateContent>
                <mc:Choice Requires="wps">
                  <w:drawing>
                    <wp:anchor distT="0" distB="0" distL="114300" distR="114300" simplePos="0" relativeHeight="251879424" behindDoc="0" locked="0" layoutInCell="1" allowOverlap="1" wp14:anchorId="2114B1DA" wp14:editId="31F7BA0F">
                      <wp:simplePos x="0" y="0"/>
                      <wp:positionH relativeFrom="margin">
                        <wp:posOffset>683954</wp:posOffset>
                      </wp:positionH>
                      <wp:positionV relativeFrom="paragraph">
                        <wp:posOffset>85031</wp:posOffset>
                      </wp:positionV>
                      <wp:extent cx="391795" cy="339725"/>
                      <wp:effectExtent l="0" t="0" r="20320" b="22225"/>
                      <wp:wrapNone/>
                      <wp:docPr id="2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3AC87AA" w14:textId="3B6E428B" w:rsidR="00B42318" w:rsidRPr="00C923FB" w:rsidRDefault="00B42318" w:rsidP="009B03F5">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4B1DA" id="_x0000_s1038" type="#_x0000_t202" style="position:absolute;margin-left:53.85pt;margin-top:6.7pt;width:30.85pt;height:26.7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94Tw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" fillcolor="window" strokeweight=".5pt">
                      <v:path arrowok="t"/>
                      <v:textbox>
                        <w:txbxContent>
                          <w:p w14:paraId="03AC87AA" w14:textId="3B6E428B" w:rsidR="00B42318" w:rsidRPr="00C923FB" w:rsidRDefault="00B42318" w:rsidP="009B03F5">
                            <w:pPr>
                              <w:rPr>
                                <w:sz w:val="32"/>
                                <w:szCs w:val="32"/>
                                <w:lang w:val="en-GB"/>
                              </w:rPr>
                            </w:pPr>
                          </w:p>
                        </w:txbxContent>
                      </v:textbox>
                      <w10:wrap anchorx="margin"/>
                    </v:shape>
                  </w:pict>
                </mc:Fallback>
              </mc:AlternateContent>
            </w:r>
            <w:r w:rsidRPr="0097685E">
              <w:rPr>
                <w:rFonts w:eastAsia="Arial Unicode MS"/>
                <w:b/>
              </w:rPr>
              <w:t xml:space="preserve">             </w:t>
            </w:r>
          </w:p>
          <w:p w14:paraId="12A1C4F6" w14:textId="77777777" w:rsidR="00124AB7" w:rsidRPr="0097685E" w:rsidRDefault="00124AB7" w:rsidP="00124AB7">
            <w:pPr>
              <w:snapToGrid w:val="0"/>
              <w:rPr>
                <w:rFonts w:eastAsia="Arial Unicode MS"/>
                <w:b/>
              </w:rPr>
            </w:pPr>
            <w:r w:rsidRPr="0097685E">
              <w:rPr>
                <w:rFonts w:eastAsia="Arial Unicode MS"/>
                <w:b/>
              </w:rPr>
              <w:t xml:space="preserve">          DA   </w:t>
            </w:r>
          </w:p>
          <w:p w14:paraId="630DBCE6" w14:textId="77777777" w:rsidR="00124AB7" w:rsidRPr="0097685E" w:rsidRDefault="00124AB7" w:rsidP="00124AB7">
            <w:pPr>
              <w:rPr>
                <w:rFonts w:eastAsia="Calibri"/>
                <w:b/>
                <w:lang w:eastAsia="en-US"/>
              </w:rPr>
            </w:pPr>
          </w:p>
          <w:p w14:paraId="01120E45" w14:textId="77777777" w:rsidR="00124AB7" w:rsidRPr="0097685E" w:rsidRDefault="00124AB7" w:rsidP="00124AB7">
            <w:pPr>
              <w:snapToGrid w:val="0"/>
              <w:jc w:val="center"/>
              <w:rPr>
                <w:rFonts w:eastAsia="Arial Unicode MS"/>
                <w:b/>
                <w:sz w:val="22"/>
                <w:szCs w:val="22"/>
              </w:rPr>
            </w:pPr>
          </w:p>
        </w:tc>
        <w:tc>
          <w:tcPr>
            <w:tcW w:w="2793" w:type="dxa"/>
            <w:gridSpan w:val="12"/>
          </w:tcPr>
          <w:p w14:paraId="081009BE" w14:textId="77777777" w:rsidR="00124AB7" w:rsidRPr="0097685E" w:rsidRDefault="00124AB7" w:rsidP="00124AB7">
            <w:pPr>
              <w:rPr>
                <w:rFonts w:eastAsia="Arial Unicode MS"/>
                <w:b/>
                <w:sz w:val="22"/>
                <w:szCs w:val="22"/>
              </w:rPr>
            </w:pPr>
          </w:p>
          <w:p w14:paraId="79D01689" w14:textId="3CF7E361" w:rsidR="00124AB7" w:rsidRPr="0097685E" w:rsidRDefault="00124AB7" w:rsidP="00124AB7">
            <w:pPr>
              <w:rPr>
                <w:rFonts w:eastAsia="Arial Unicode MS"/>
                <w:b/>
              </w:rPr>
            </w:pPr>
          </w:p>
          <w:p w14:paraId="26EAAC97" w14:textId="774F7316" w:rsidR="00124AB7" w:rsidRPr="0097685E" w:rsidRDefault="00124AB7" w:rsidP="00124AB7">
            <w:pPr>
              <w:rPr>
                <w:rFonts w:eastAsia="Arial Unicode MS"/>
                <w:b/>
              </w:rPr>
            </w:pPr>
            <w:r w:rsidRPr="0097685E">
              <w:rPr>
                <w:noProof/>
              </w:rPr>
              <mc:AlternateContent>
                <mc:Choice Requires="wps">
                  <w:drawing>
                    <wp:anchor distT="0" distB="0" distL="114300" distR="114300" simplePos="0" relativeHeight="251880448" behindDoc="0" locked="0" layoutInCell="1" allowOverlap="1" wp14:anchorId="0F02C77F" wp14:editId="71257FD9">
                      <wp:simplePos x="0" y="0"/>
                      <wp:positionH relativeFrom="margin">
                        <wp:posOffset>586105</wp:posOffset>
                      </wp:positionH>
                      <wp:positionV relativeFrom="paragraph">
                        <wp:posOffset>87630</wp:posOffset>
                      </wp:positionV>
                      <wp:extent cx="391795" cy="339725"/>
                      <wp:effectExtent l="0" t="0" r="20320" b="22225"/>
                      <wp:wrapNone/>
                      <wp:docPr id="2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112BBDEE" w14:textId="77777777" w:rsidR="00B42318" w:rsidRPr="00C923FB" w:rsidRDefault="00B42318" w:rsidP="009B03F5">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2C77F" id="_x0000_s1039" type="#_x0000_t202" style="position:absolute;margin-left:46.15pt;margin-top:6.9pt;width:30.85pt;height:26.7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3CtTw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" fillcolor="window" strokeweight=".5pt">
                      <v:path arrowok="t"/>
                      <v:textbox>
                        <w:txbxContent>
                          <w:p w14:paraId="112BBDEE" w14:textId="77777777" w:rsidR="00B42318" w:rsidRPr="00C923FB" w:rsidRDefault="00B42318" w:rsidP="009B03F5">
                            <w:pPr>
                              <w:rPr>
                                <w:sz w:val="32"/>
                                <w:szCs w:val="32"/>
                              </w:rPr>
                            </w:pPr>
                          </w:p>
                        </w:txbxContent>
                      </v:textbox>
                      <w10:wrap anchorx="margin"/>
                    </v:shape>
                  </w:pict>
                </mc:Fallback>
              </mc:AlternateContent>
            </w:r>
          </w:p>
          <w:p w14:paraId="1DDC26D3" w14:textId="1F064627" w:rsidR="00124AB7" w:rsidRPr="0097685E" w:rsidRDefault="00124AB7" w:rsidP="00124AB7">
            <w:pPr>
              <w:rPr>
                <w:rFonts w:eastAsia="Arial Unicode MS"/>
                <w:b/>
              </w:rPr>
            </w:pPr>
            <w:r w:rsidRPr="0097685E">
              <w:rPr>
                <w:rFonts w:eastAsia="Arial Unicode MS"/>
                <w:b/>
              </w:rPr>
              <w:t xml:space="preserve">        NE</w:t>
            </w:r>
          </w:p>
          <w:p w14:paraId="1B3BEBA5" w14:textId="0DD2D38C" w:rsidR="00124AB7" w:rsidRPr="0097685E" w:rsidRDefault="00124AB7" w:rsidP="00124AB7">
            <w:pPr>
              <w:rPr>
                <w:rFonts w:eastAsia="Arial Unicode MS"/>
                <w:b/>
              </w:rPr>
            </w:pPr>
          </w:p>
          <w:p w14:paraId="2CBA17DA" w14:textId="5D081C8B" w:rsidR="00124AB7" w:rsidRPr="0097685E" w:rsidRDefault="00124AB7" w:rsidP="00124AB7">
            <w:pPr>
              <w:rPr>
                <w:rFonts w:eastAsia="Arial Unicode MS"/>
                <w:b/>
              </w:rPr>
            </w:pPr>
          </w:p>
        </w:tc>
      </w:tr>
      <w:tr w:rsidR="00603D81" w:rsidRPr="0097685E" w14:paraId="4E017474" w14:textId="77777777" w:rsidTr="00673951">
        <w:trPr>
          <w:trHeight w:val="670"/>
        </w:trPr>
        <w:tc>
          <w:tcPr>
            <w:tcW w:w="938" w:type="dxa"/>
            <w:tcBorders>
              <w:bottom w:val="nil"/>
            </w:tcBorders>
            <w:shd w:val="clear" w:color="auto" w:fill="DEEAF6" w:themeFill="accent1" w:themeFillTint="33"/>
            <w:vAlign w:val="center"/>
          </w:tcPr>
          <w:p w14:paraId="590A0886" w14:textId="2AD08985" w:rsidR="00603D81" w:rsidRPr="0097685E" w:rsidRDefault="00276E4E" w:rsidP="00BE37BB">
            <w:pPr>
              <w:rPr>
                <w:rFonts w:eastAsia="Calibri"/>
                <w:b/>
                <w:sz w:val="20"/>
                <w:szCs w:val="20"/>
                <w:lang w:eastAsia="en-US"/>
              </w:rPr>
            </w:pPr>
            <w:bookmarkStart w:id="2" w:name="_Hlk168487679"/>
            <w:bookmarkEnd w:id="1"/>
            <w:r w:rsidRPr="0097685E">
              <w:rPr>
                <w:b/>
                <w:sz w:val="20"/>
                <w:szCs w:val="20"/>
              </w:rPr>
              <w:t>I</w:t>
            </w:r>
            <w:r w:rsidR="00CF052E" w:rsidRPr="0097685E">
              <w:rPr>
                <w:b/>
                <w:sz w:val="20"/>
                <w:szCs w:val="20"/>
              </w:rPr>
              <w:t>I</w:t>
            </w:r>
            <w:r w:rsidRPr="0097685E">
              <w:rPr>
                <w:b/>
                <w:sz w:val="20"/>
                <w:szCs w:val="20"/>
              </w:rPr>
              <w:t>.</w:t>
            </w:r>
            <w:r w:rsidR="00AF246E" w:rsidRPr="0097685E">
              <w:rPr>
                <w:b/>
                <w:sz w:val="20"/>
                <w:szCs w:val="20"/>
              </w:rPr>
              <w:t>1</w:t>
            </w:r>
            <w:r w:rsidR="00124AB7" w:rsidRPr="0097685E">
              <w:rPr>
                <w:b/>
                <w:sz w:val="20"/>
                <w:szCs w:val="20"/>
              </w:rPr>
              <w:t>3</w:t>
            </w:r>
            <w:r w:rsidR="009B03F5" w:rsidRPr="0097685E">
              <w:rPr>
                <w:b/>
                <w:sz w:val="20"/>
                <w:szCs w:val="20"/>
              </w:rPr>
              <w:t>.</w:t>
            </w:r>
          </w:p>
        </w:tc>
        <w:tc>
          <w:tcPr>
            <w:tcW w:w="3113" w:type="dxa"/>
            <w:tcBorders>
              <w:bottom w:val="nil"/>
            </w:tcBorders>
            <w:shd w:val="clear" w:color="auto" w:fill="DEEAF6" w:themeFill="accent1" w:themeFillTint="33"/>
            <w:vAlign w:val="center"/>
          </w:tcPr>
          <w:p w14:paraId="3C78442F" w14:textId="77777777" w:rsidR="00603D81" w:rsidRPr="0097685E" w:rsidRDefault="00603D81" w:rsidP="00531A5D">
            <w:pPr>
              <w:suppressAutoHyphens w:val="0"/>
              <w:spacing w:line="276" w:lineRule="auto"/>
              <w:rPr>
                <w:rFonts w:eastAsia="Calibri"/>
                <w:b/>
                <w:lang w:eastAsia="en-US"/>
              </w:rPr>
            </w:pPr>
            <w:r w:rsidRPr="0097685E">
              <w:rPr>
                <w:rFonts w:eastAsia="Calibri"/>
                <w:b/>
                <w:lang w:eastAsia="en-US"/>
              </w:rPr>
              <w:t>Ime i prezime odgovorne osobe i dužnost koju ona obavlja:</w:t>
            </w:r>
          </w:p>
          <w:p w14:paraId="70F5D3AB" w14:textId="3D3377B3" w:rsidR="00603D81" w:rsidRPr="0097685E" w:rsidRDefault="00603D81" w:rsidP="005E5D0F">
            <w:pPr>
              <w:rPr>
                <w:rFonts w:eastAsia="Calibri"/>
                <w:b/>
                <w:sz w:val="20"/>
                <w:szCs w:val="20"/>
                <w:lang w:eastAsia="en-US"/>
              </w:rPr>
            </w:pPr>
            <w:r w:rsidRPr="0097685E">
              <w:rPr>
                <w:rFonts w:eastAsia="Calibri"/>
                <w:i/>
                <w:sz w:val="20"/>
                <w:szCs w:val="20"/>
                <w:lang w:eastAsia="en-US"/>
              </w:rPr>
              <w:t xml:space="preserve">(npr. </w:t>
            </w:r>
            <w:r w:rsidR="005E5D0F" w:rsidRPr="0097685E">
              <w:rPr>
                <w:rFonts w:eastAsia="Calibri"/>
                <w:i/>
                <w:sz w:val="20"/>
                <w:szCs w:val="20"/>
                <w:lang w:eastAsia="en-US"/>
              </w:rPr>
              <w:t>grado/načelnik/ca</w:t>
            </w:r>
            <w:r w:rsidRPr="0097685E">
              <w:rPr>
                <w:rFonts w:eastAsia="Calibri"/>
                <w:i/>
                <w:sz w:val="20"/>
                <w:szCs w:val="20"/>
                <w:lang w:eastAsia="en-US"/>
              </w:rPr>
              <w:t>,</w:t>
            </w:r>
            <w:r w:rsidR="005E5D0F" w:rsidRPr="0097685E">
              <w:rPr>
                <w:rFonts w:eastAsia="Calibri"/>
                <w:i/>
                <w:sz w:val="20"/>
                <w:szCs w:val="20"/>
                <w:lang w:eastAsia="en-US"/>
              </w:rPr>
              <w:t xml:space="preserve"> ravnatelj/ica, voditelj/ica, </w:t>
            </w:r>
            <w:r w:rsidRPr="0097685E">
              <w:rPr>
                <w:rFonts w:eastAsia="Calibri"/>
                <w:i/>
                <w:sz w:val="20"/>
                <w:szCs w:val="20"/>
                <w:lang w:eastAsia="en-US"/>
              </w:rPr>
              <w:t xml:space="preserve"> direktor/ica):</w:t>
            </w:r>
          </w:p>
        </w:tc>
        <w:tc>
          <w:tcPr>
            <w:tcW w:w="5447" w:type="dxa"/>
            <w:gridSpan w:val="23"/>
            <w:tcBorders>
              <w:bottom w:val="nil"/>
            </w:tcBorders>
            <w:vAlign w:val="center"/>
          </w:tcPr>
          <w:p w14:paraId="21C642E8" w14:textId="77777777" w:rsidR="00603D81" w:rsidRPr="0097685E" w:rsidRDefault="00603D81" w:rsidP="00BE37BB">
            <w:pPr>
              <w:pStyle w:val="ListParagraph"/>
              <w:tabs>
                <w:tab w:val="left" w:pos="169"/>
              </w:tabs>
              <w:spacing w:line="240" w:lineRule="auto"/>
              <w:ind w:left="0"/>
              <w:jc w:val="both"/>
              <w:rPr>
                <w:rFonts w:ascii="Times New Roman" w:hAnsi="Times New Roman"/>
                <w:sz w:val="24"/>
                <w:szCs w:val="24"/>
                <w:lang w:val="hr-HR"/>
              </w:rPr>
            </w:pPr>
          </w:p>
        </w:tc>
      </w:tr>
      <w:tr w:rsidR="00606BAE" w:rsidRPr="0097685E" w14:paraId="63D2DBE0" w14:textId="382192B1" w:rsidTr="00673951">
        <w:trPr>
          <w:trHeight w:val="464"/>
        </w:trPr>
        <w:tc>
          <w:tcPr>
            <w:tcW w:w="938" w:type="dxa"/>
            <w:shd w:val="clear" w:color="auto" w:fill="DEEAF6" w:themeFill="accent1" w:themeFillTint="33"/>
            <w:vAlign w:val="center"/>
          </w:tcPr>
          <w:p w14:paraId="74226AD5" w14:textId="45BEBDBF" w:rsidR="00606BAE" w:rsidRPr="0097685E" w:rsidRDefault="00606BAE" w:rsidP="00BE37BB">
            <w:pPr>
              <w:rPr>
                <w:rFonts w:eastAsia="Calibri"/>
                <w:b/>
                <w:sz w:val="20"/>
                <w:szCs w:val="20"/>
                <w:lang w:eastAsia="en-US"/>
              </w:rPr>
            </w:pPr>
            <w:r w:rsidRPr="0097685E">
              <w:rPr>
                <w:rFonts w:eastAsia="Calibri"/>
                <w:b/>
                <w:sz w:val="20"/>
                <w:szCs w:val="20"/>
                <w:lang w:eastAsia="en-US"/>
              </w:rPr>
              <w:t>I</w:t>
            </w:r>
            <w:r w:rsidR="00CF052E" w:rsidRPr="0097685E">
              <w:rPr>
                <w:rFonts w:eastAsia="Calibri"/>
                <w:b/>
                <w:sz w:val="20"/>
                <w:szCs w:val="20"/>
                <w:lang w:eastAsia="en-US"/>
              </w:rPr>
              <w:t>I</w:t>
            </w:r>
            <w:r w:rsidRPr="0097685E">
              <w:rPr>
                <w:rFonts w:eastAsia="Calibri"/>
                <w:b/>
                <w:sz w:val="20"/>
                <w:szCs w:val="20"/>
                <w:lang w:eastAsia="en-US"/>
              </w:rPr>
              <w:t>.1</w:t>
            </w:r>
            <w:r w:rsidR="00124AB7" w:rsidRPr="0097685E">
              <w:rPr>
                <w:rFonts w:eastAsia="Calibri"/>
                <w:b/>
                <w:sz w:val="20"/>
                <w:szCs w:val="20"/>
                <w:lang w:eastAsia="en-US"/>
              </w:rPr>
              <w:t>3</w:t>
            </w:r>
            <w:r w:rsidR="009B03F5" w:rsidRPr="0097685E">
              <w:rPr>
                <w:rFonts w:eastAsia="Calibri"/>
                <w:b/>
                <w:sz w:val="20"/>
                <w:szCs w:val="20"/>
                <w:lang w:eastAsia="en-US"/>
              </w:rPr>
              <w:t>.</w:t>
            </w:r>
            <w:r w:rsidR="00124AB7" w:rsidRPr="0097685E">
              <w:rPr>
                <w:rFonts w:eastAsia="Calibri"/>
                <w:b/>
                <w:sz w:val="20"/>
                <w:szCs w:val="20"/>
                <w:lang w:eastAsia="en-US"/>
              </w:rPr>
              <w:t>1</w:t>
            </w:r>
          </w:p>
        </w:tc>
        <w:tc>
          <w:tcPr>
            <w:tcW w:w="3113" w:type="dxa"/>
            <w:shd w:val="clear" w:color="auto" w:fill="DEEAF6" w:themeFill="accent1" w:themeFillTint="33"/>
            <w:vAlign w:val="center"/>
          </w:tcPr>
          <w:p w14:paraId="6769578D" w14:textId="4CFB4E64" w:rsidR="00606BAE" w:rsidRPr="0097685E" w:rsidRDefault="00606BAE" w:rsidP="00531A5D">
            <w:pPr>
              <w:suppressAutoHyphens w:val="0"/>
              <w:spacing w:line="276" w:lineRule="auto"/>
              <w:rPr>
                <w:rFonts w:eastAsia="Calibri"/>
                <w:b/>
                <w:lang w:eastAsia="en-US"/>
              </w:rPr>
            </w:pPr>
            <w:r w:rsidRPr="0097685E">
              <w:rPr>
                <w:rFonts w:eastAsia="Calibri"/>
                <w:b/>
                <w:lang w:eastAsia="en-US"/>
              </w:rPr>
              <w:t>OIB odgovorne osobe:</w:t>
            </w:r>
          </w:p>
        </w:tc>
        <w:tc>
          <w:tcPr>
            <w:tcW w:w="482" w:type="dxa"/>
            <w:gridSpan w:val="2"/>
            <w:vAlign w:val="center"/>
          </w:tcPr>
          <w:p w14:paraId="4F50A4E6" w14:textId="77777777" w:rsidR="00606BAE" w:rsidRPr="0097685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4277E3DD" w14:textId="77777777" w:rsidR="00606BAE" w:rsidRPr="0097685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36D5EFFF" w14:textId="77777777" w:rsidR="00606BAE" w:rsidRPr="0097685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1F28A512" w14:textId="77777777" w:rsidR="00606BAE" w:rsidRPr="0097685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75792805" w14:textId="77777777" w:rsidR="00606BAE" w:rsidRPr="0097685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3" w:type="dxa"/>
            <w:gridSpan w:val="3"/>
            <w:vAlign w:val="center"/>
          </w:tcPr>
          <w:p w14:paraId="10F64E3A" w14:textId="77777777" w:rsidR="00606BAE" w:rsidRPr="0097685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7686915B" w14:textId="77777777" w:rsidR="00606BAE" w:rsidRPr="0097685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7EF1FD18" w14:textId="77777777" w:rsidR="00606BAE" w:rsidRPr="0097685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3" w:type="dxa"/>
            <w:gridSpan w:val="2"/>
            <w:vAlign w:val="center"/>
          </w:tcPr>
          <w:p w14:paraId="1B13BA1D" w14:textId="77777777" w:rsidR="00606BAE" w:rsidRPr="0097685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483" w:type="dxa"/>
            <w:gridSpan w:val="2"/>
            <w:vAlign w:val="center"/>
          </w:tcPr>
          <w:p w14:paraId="7EAFAE35" w14:textId="77777777" w:rsidR="00606BAE" w:rsidRPr="0097685E" w:rsidRDefault="00606BAE" w:rsidP="00BE37BB">
            <w:pPr>
              <w:pStyle w:val="ListParagraph"/>
              <w:tabs>
                <w:tab w:val="left" w:pos="169"/>
              </w:tabs>
              <w:spacing w:line="240" w:lineRule="auto"/>
              <w:ind w:left="0"/>
              <w:jc w:val="both"/>
              <w:rPr>
                <w:rFonts w:ascii="Times New Roman" w:hAnsi="Times New Roman"/>
                <w:sz w:val="24"/>
                <w:szCs w:val="24"/>
                <w:lang w:val="hr-HR"/>
              </w:rPr>
            </w:pPr>
          </w:p>
        </w:tc>
        <w:tc>
          <w:tcPr>
            <w:tcW w:w="624" w:type="dxa"/>
            <w:gridSpan w:val="2"/>
            <w:vAlign w:val="center"/>
          </w:tcPr>
          <w:p w14:paraId="7B0552FC" w14:textId="77777777" w:rsidR="00606BAE" w:rsidRPr="0097685E" w:rsidRDefault="00606BAE" w:rsidP="00BE37BB">
            <w:pPr>
              <w:pStyle w:val="ListParagraph"/>
              <w:tabs>
                <w:tab w:val="left" w:pos="169"/>
              </w:tabs>
              <w:spacing w:line="240" w:lineRule="auto"/>
              <w:ind w:left="0"/>
              <w:jc w:val="both"/>
              <w:rPr>
                <w:rFonts w:ascii="Times New Roman" w:hAnsi="Times New Roman"/>
                <w:sz w:val="24"/>
                <w:szCs w:val="24"/>
                <w:lang w:val="hr-HR"/>
              </w:rPr>
            </w:pPr>
          </w:p>
        </w:tc>
      </w:tr>
      <w:tr w:rsidR="005E5D0F" w:rsidRPr="0097685E" w14:paraId="0D5CE495" w14:textId="77777777" w:rsidTr="00D36FF0">
        <w:trPr>
          <w:trHeight w:val="464"/>
        </w:trPr>
        <w:tc>
          <w:tcPr>
            <w:tcW w:w="938" w:type="dxa"/>
            <w:shd w:val="clear" w:color="auto" w:fill="DEEAF6" w:themeFill="accent1" w:themeFillTint="33"/>
            <w:vAlign w:val="center"/>
          </w:tcPr>
          <w:p w14:paraId="3BAB65C4" w14:textId="0C56DA03" w:rsidR="005E5D0F" w:rsidRPr="0097685E" w:rsidRDefault="005E5D0F" w:rsidP="00BE37BB">
            <w:pPr>
              <w:rPr>
                <w:rFonts w:eastAsia="Calibri"/>
                <w:b/>
                <w:sz w:val="20"/>
                <w:szCs w:val="20"/>
                <w:lang w:eastAsia="en-US"/>
              </w:rPr>
            </w:pPr>
            <w:r w:rsidRPr="0097685E">
              <w:rPr>
                <w:rFonts w:eastAsia="Calibri"/>
                <w:b/>
                <w:sz w:val="20"/>
                <w:szCs w:val="20"/>
                <w:lang w:eastAsia="en-US"/>
              </w:rPr>
              <w:t>II.13.2</w:t>
            </w:r>
          </w:p>
        </w:tc>
        <w:tc>
          <w:tcPr>
            <w:tcW w:w="3113" w:type="dxa"/>
            <w:shd w:val="clear" w:color="auto" w:fill="DEEAF6" w:themeFill="accent1" w:themeFillTint="33"/>
            <w:vAlign w:val="center"/>
          </w:tcPr>
          <w:p w14:paraId="3B26806A" w14:textId="77777777" w:rsidR="005E5D0F" w:rsidRPr="0097685E" w:rsidRDefault="005E5D0F" w:rsidP="00531A5D">
            <w:pPr>
              <w:suppressAutoHyphens w:val="0"/>
              <w:spacing w:line="276" w:lineRule="auto"/>
              <w:rPr>
                <w:rFonts w:eastAsia="Calibri"/>
                <w:b/>
                <w:lang w:eastAsia="en-US"/>
              </w:rPr>
            </w:pPr>
            <w:r w:rsidRPr="0097685E">
              <w:rPr>
                <w:rFonts w:eastAsia="Calibri"/>
                <w:b/>
                <w:lang w:eastAsia="en-US"/>
              </w:rPr>
              <w:t>Kontakt odgovorne osobe:</w:t>
            </w:r>
          </w:p>
          <w:p w14:paraId="396BDEA8" w14:textId="2BF267F9" w:rsidR="005E5D0F" w:rsidRPr="0097685E" w:rsidRDefault="005E5D0F" w:rsidP="00531A5D">
            <w:pPr>
              <w:suppressAutoHyphens w:val="0"/>
              <w:spacing w:line="276" w:lineRule="auto"/>
              <w:rPr>
                <w:rFonts w:eastAsia="Calibri"/>
                <w:bCs/>
                <w:i/>
                <w:iCs/>
                <w:sz w:val="20"/>
                <w:szCs w:val="20"/>
                <w:lang w:eastAsia="en-US"/>
              </w:rPr>
            </w:pPr>
            <w:r w:rsidRPr="0097685E">
              <w:rPr>
                <w:rFonts w:eastAsia="Calibri"/>
                <w:bCs/>
                <w:i/>
                <w:iCs/>
                <w:sz w:val="20"/>
                <w:szCs w:val="20"/>
                <w:lang w:eastAsia="en-US"/>
              </w:rPr>
              <w:t>(e-mail, kontakt broj)</w:t>
            </w:r>
          </w:p>
        </w:tc>
        <w:tc>
          <w:tcPr>
            <w:tcW w:w="5447" w:type="dxa"/>
            <w:gridSpan w:val="23"/>
            <w:vAlign w:val="center"/>
          </w:tcPr>
          <w:p w14:paraId="7D5051BE" w14:textId="77777777" w:rsidR="005E5D0F" w:rsidRPr="0097685E" w:rsidRDefault="005E5D0F" w:rsidP="00BE37BB">
            <w:pPr>
              <w:pStyle w:val="ListParagraph"/>
              <w:tabs>
                <w:tab w:val="left" w:pos="169"/>
              </w:tabs>
              <w:spacing w:line="240" w:lineRule="auto"/>
              <w:ind w:left="0"/>
              <w:jc w:val="both"/>
              <w:rPr>
                <w:rFonts w:ascii="Times New Roman" w:hAnsi="Times New Roman"/>
                <w:sz w:val="24"/>
                <w:szCs w:val="24"/>
                <w:lang w:val="hr-HR"/>
              </w:rPr>
            </w:pPr>
          </w:p>
        </w:tc>
      </w:tr>
      <w:bookmarkEnd w:id="2"/>
    </w:tbl>
    <w:p w14:paraId="6236F1F6" w14:textId="77777777" w:rsidR="00AD4B5D" w:rsidRPr="0097685E" w:rsidRDefault="00AD4B5D" w:rsidP="006A15B8">
      <w:pPr>
        <w:rPr>
          <w:b/>
        </w:rPr>
      </w:pPr>
    </w:p>
    <w:tbl>
      <w:tblPr>
        <w:tblStyle w:val="TableGrid"/>
        <w:tblW w:w="9498" w:type="dxa"/>
        <w:tblInd w:w="-289" w:type="dxa"/>
        <w:tblLayout w:type="fixed"/>
        <w:tblLook w:val="04A0" w:firstRow="1" w:lastRow="0" w:firstColumn="1" w:lastColumn="0" w:noHBand="0" w:noVBand="1"/>
      </w:tblPr>
      <w:tblGrid>
        <w:gridCol w:w="938"/>
        <w:gridCol w:w="3113"/>
        <w:gridCol w:w="473"/>
        <w:gridCol w:w="9"/>
        <w:gridCol w:w="474"/>
        <w:gridCol w:w="8"/>
        <w:gridCol w:w="475"/>
        <w:gridCol w:w="7"/>
        <w:gridCol w:w="475"/>
        <w:gridCol w:w="7"/>
        <w:gridCol w:w="476"/>
        <w:gridCol w:w="6"/>
        <w:gridCol w:w="244"/>
        <w:gridCol w:w="233"/>
        <w:gridCol w:w="6"/>
        <w:gridCol w:w="35"/>
        <w:gridCol w:w="447"/>
        <w:gridCol w:w="38"/>
        <w:gridCol w:w="444"/>
        <w:gridCol w:w="41"/>
        <w:gridCol w:w="442"/>
        <w:gridCol w:w="44"/>
        <w:gridCol w:w="439"/>
        <w:gridCol w:w="46"/>
        <w:gridCol w:w="578"/>
      </w:tblGrid>
      <w:tr w:rsidR="00AF246E" w:rsidRPr="0097685E" w14:paraId="4C2D5C56" w14:textId="77777777" w:rsidTr="00124AB7">
        <w:trPr>
          <w:trHeight w:val="566"/>
        </w:trPr>
        <w:tc>
          <w:tcPr>
            <w:tcW w:w="9498" w:type="dxa"/>
            <w:gridSpan w:val="25"/>
            <w:shd w:val="clear" w:color="auto" w:fill="FBE4D5" w:themeFill="accent2" w:themeFillTint="33"/>
          </w:tcPr>
          <w:p w14:paraId="6B26739B" w14:textId="77777777" w:rsidR="00405974" w:rsidRPr="0097685E" w:rsidRDefault="00AF246E" w:rsidP="005E2A4D">
            <w:pPr>
              <w:spacing w:before="120" w:after="120"/>
              <w:jc w:val="both"/>
              <w:rPr>
                <w:b/>
              </w:rPr>
            </w:pPr>
            <w:r w:rsidRPr="0097685E">
              <w:rPr>
                <w:b/>
              </w:rPr>
              <w:lastRenderedPageBreak/>
              <w:t xml:space="preserve">II.a PODATCI O PROJEKTNOM PARTNERU </w:t>
            </w:r>
          </w:p>
          <w:p w14:paraId="5B6EFEAF" w14:textId="261281CF" w:rsidR="00AF246E" w:rsidRPr="0097685E" w:rsidRDefault="00AF246E" w:rsidP="00CE0354">
            <w:pPr>
              <w:spacing w:before="120" w:after="120"/>
              <w:jc w:val="both"/>
              <w:rPr>
                <w:b/>
                <w:sz w:val="20"/>
                <w:szCs w:val="20"/>
              </w:rPr>
            </w:pPr>
            <w:r w:rsidRPr="0097685E">
              <w:rPr>
                <w:bCs/>
                <w:i/>
                <w:iCs/>
                <w:sz w:val="20"/>
                <w:szCs w:val="20"/>
              </w:rPr>
              <w:t>(</w:t>
            </w:r>
            <w:r w:rsidRPr="0097685E">
              <w:rPr>
                <w:b/>
                <w:bCs/>
                <w:i/>
                <w:iCs/>
                <w:sz w:val="20"/>
                <w:szCs w:val="20"/>
              </w:rPr>
              <w:t>Napomena:</w:t>
            </w:r>
            <w:r w:rsidRPr="0097685E">
              <w:rPr>
                <w:bCs/>
                <w:i/>
                <w:iCs/>
                <w:sz w:val="20"/>
                <w:szCs w:val="20"/>
              </w:rPr>
              <w:t xml:space="preserve"> </w:t>
            </w:r>
            <w:r w:rsidR="00AF4224" w:rsidRPr="0097685E">
              <w:rPr>
                <w:bCs/>
                <w:i/>
                <w:iCs/>
                <w:sz w:val="20"/>
                <w:szCs w:val="20"/>
              </w:rPr>
              <w:t>Popunjava</w:t>
            </w:r>
            <w:r w:rsidR="005E2A4D" w:rsidRPr="0097685E">
              <w:rPr>
                <w:bCs/>
                <w:i/>
                <w:iCs/>
                <w:sz w:val="20"/>
                <w:szCs w:val="20"/>
              </w:rPr>
              <w:t>t</w:t>
            </w:r>
            <w:r w:rsidR="00AF4224" w:rsidRPr="0097685E">
              <w:rPr>
                <w:bCs/>
                <w:i/>
                <w:iCs/>
                <w:sz w:val="20"/>
                <w:szCs w:val="20"/>
              </w:rPr>
              <w:t>i samo u slučaju partnerskog projekta, u protivnom brisati</w:t>
            </w:r>
            <w:r w:rsidR="001108A5">
              <w:rPr>
                <w:bCs/>
                <w:i/>
                <w:iCs/>
                <w:sz w:val="20"/>
                <w:szCs w:val="20"/>
              </w:rPr>
              <w:t>/ostaviti prazno</w:t>
            </w:r>
            <w:r w:rsidR="00AF4224" w:rsidRPr="0097685E">
              <w:rPr>
                <w:bCs/>
                <w:i/>
                <w:iCs/>
                <w:sz w:val="20"/>
                <w:szCs w:val="20"/>
              </w:rPr>
              <w:t>. U slučaju partnerskog projekta, k</w:t>
            </w:r>
            <w:r w:rsidRPr="0097685E">
              <w:rPr>
                <w:bCs/>
                <w:i/>
                <w:iCs/>
                <w:sz w:val="20"/>
                <w:szCs w:val="20"/>
              </w:rPr>
              <w:t>opirati i popuniti ovu tablicu za svakog projektn</w:t>
            </w:r>
            <w:r w:rsidR="00405974" w:rsidRPr="0097685E">
              <w:rPr>
                <w:bCs/>
                <w:i/>
                <w:iCs/>
                <w:sz w:val="20"/>
                <w:szCs w:val="20"/>
              </w:rPr>
              <w:t>og</w:t>
            </w:r>
            <w:r w:rsidRPr="0097685E">
              <w:rPr>
                <w:bCs/>
                <w:i/>
                <w:iCs/>
                <w:sz w:val="20"/>
                <w:szCs w:val="20"/>
              </w:rPr>
              <w:t xml:space="preserve"> partnera. </w:t>
            </w:r>
            <w:r w:rsidR="00405974" w:rsidRPr="0097685E">
              <w:rPr>
                <w:bCs/>
                <w:i/>
                <w:iCs/>
                <w:sz w:val="20"/>
                <w:szCs w:val="20"/>
              </w:rPr>
              <w:t>Ako u projektu sudjeluje više projektnih partnera, u tablici, i</w:t>
            </w:r>
            <w:r w:rsidRPr="0097685E">
              <w:rPr>
                <w:bCs/>
                <w:i/>
                <w:iCs/>
                <w:sz w:val="20"/>
                <w:szCs w:val="20"/>
              </w:rPr>
              <w:t xml:space="preserve">za broja II. dodati </w:t>
            </w:r>
            <w:r w:rsidR="00FC6B2C" w:rsidRPr="0097685E">
              <w:rPr>
                <w:bCs/>
                <w:i/>
                <w:iCs/>
                <w:sz w:val="20"/>
                <w:szCs w:val="20"/>
              </w:rPr>
              <w:t xml:space="preserve">oznaku </w:t>
            </w:r>
            <w:r w:rsidRPr="0097685E">
              <w:rPr>
                <w:bCs/>
                <w:i/>
                <w:iCs/>
                <w:sz w:val="20"/>
                <w:szCs w:val="20"/>
              </w:rPr>
              <w:t>b ili c</w:t>
            </w:r>
            <w:r w:rsidR="00405974" w:rsidRPr="0097685E">
              <w:rPr>
                <w:bCs/>
                <w:i/>
                <w:iCs/>
                <w:sz w:val="20"/>
                <w:szCs w:val="20"/>
              </w:rPr>
              <w:t xml:space="preserve"> i dalje, ovisno o broju partnera.</w:t>
            </w:r>
            <w:r w:rsidR="001379D2" w:rsidRPr="0097685E">
              <w:rPr>
                <w:bCs/>
                <w:i/>
                <w:iCs/>
                <w:sz w:val="20"/>
                <w:szCs w:val="20"/>
              </w:rPr>
              <w:t xml:space="preserve"> </w:t>
            </w:r>
            <w:r w:rsidRPr="0097685E">
              <w:rPr>
                <w:bCs/>
                <w:i/>
                <w:iCs/>
                <w:sz w:val="20"/>
                <w:szCs w:val="20"/>
              </w:rPr>
              <w:t xml:space="preserve">Nazivi svih projektnih partnera trebaju biti navedeni u tablici </w:t>
            </w:r>
            <w:r w:rsidR="00405974" w:rsidRPr="0097685E">
              <w:rPr>
                <w:bCs/>
                <w:i/>
                <w:iCs/>
                <w:sz w:val="20"/>
                <w:szCs w:val="20"/>
              </w:rPr>
              <w:t xml:space="preserve">u poglavlju I. ovog obrasca. </w:t>
            </w:r>
            <w:r w:rsidR="001379D2" w:rsidRPr="0097685E">
              <w:rPr>
                <w:bCs/>
                <w:i/>
                <w:iCs/>
                <w:sz w:val="20"/>
                <w:szCs w:val="20"/>
              </w:rPr>
              <w:t>Sv</w:t>
            </w:r>
            <w:r w:rsidR="00FC6B2C" w:rsidRPr="0097685E">
              <w:rPr>
                <w:bCs/>
                <w:i/>
                <w:iCs/>
                <w:sz w:val="20"/>
                <w:szCs w:val="20"/>
              </w:rPr>
              <w:t>akom</w:t>
            </w:r>
            <w:r w:rsidR="001379D2" w:rsidRPr="0097685E">
              <w:rPr>
                <w:bCs/>
                <w:i/>
                <w:iCs/>
                <w:sz w:val="20"/>
                <w:szCs w:val="20"/>
              </w:rPr>
              <w:t xml:space="preserve"> projektn</w:t>
            </w:r>
            <w:r w:rsidR="00FC6B2C" w:rsidRPr="0097685E">
              <w:rPr>
                <w:bCs/>
                <w:i/>
                <w:iCs/>
                <w:sz w:val="20"/>
                <w:szCs w:val="20"/>
              </w:rPr>
              <w:t>om</w:t>
            </w:r>
            <w:r w:rsidR="001379D2" w:rsidRPr="0097685E">
              <w:rPr>
                <w:bCs/>
                <w:i/>
                <w:iCs/>
                <w:sz w:val="20"/>
                <w:szCs w:val="20"/>
              </w:rPr>
              <w:t xml:space="preserve"> partner</w:t>
            </w:r>
            <w:r w:rsidR="00FC6B2C" w:rsidRPr="0097685E">
              <w:rPr>
                <w:bCs/>
                <w:i/>
                <w:iCs/>
                <w:sz w:val="20"/>
                <w:szCs w:val="20"/>
              </w:rPr>
              <w:t>u</w:t>
            </w:r>
            <w:r w:rsidR="001379D2" w:rsidRPr="0097685E">
              <w:rPr>
                <w:bCs/>
                <w:i/>
                <w:iCs/>
                <w:sz w:val="20"/>
                <w:szCs w:val="20"/>
              </w:rPr>
              <w:t xml:space="preserve"> u </w:t>
            </w:r>
            <w:r w:rsidR="00FC6B2C" w:rsidRPr="0097685E">
              <w:rPr>
                <w:bCs/>
                <w:i/>
                <w:iCs/>
                <w:sz w:val="20"/>
                <w:szCs w:val="20"/>
              </w:rPr>
              <w:t xml:space="preserve">ovoj tablici u redu „Br. projektnog partnera (PP) </w:t>
            </w:r>
            <w:r w:rsidR="001379D2" w:rsidRPr="0097685E">
              <w:rPr>
                <w:bCs/>
                <w:i/>
                <w:iCs/>
                <w:sz w:val="20"/>
                <w:szCs w:val="20"/>
              </w:rPr>
              <w:t>dodijelite pripadajući redni broj uz kraticu PP</w:t>
            </w:r>
            <w:r w:rsidR="00FC6B2C" w:rsidRPr="0097685E">
              <w:rPr>
                <w:bCs/>
                <w:i/>
                <w:iCs/>
                <w:sz w:val="20"/>
                <w:szCs w:val="20"/>
              </w:rPr>
              <w:t xml:space="preserve"> (PP1; PP2 itd…)</w:t>
            </w:r>
          </w:p>
        </w:tc>
      </w:tr>
      <w:tr w:rsidR="001379D2" w:rsidRPr="0097685E" w14:paraId="33F4ED7E" w14:textId="77777777" w:rsidTr="00124AB7">
        <w:trPr>
          <w:trHeight w:val="340"/>
        </w:trPr>
        <w:tc>
          <w:tcPr>
            <w:tcW w:w="4051" w:type="dxa"/>
            <w:gridSpan w:val="2"/>
            <w:shd w:val="clear" w:color="auto" w:fill="DEEAF6" w:themeFill="accent1" w:themeFillTint="33"/>
            <w:vAlign w:val="center"/>
          </w:tcPr>
          <w:p w14:paraId="551586BA" w14:textId="7494D702" w:rsidR="001379D2" w:rsidRPr="0097685E" w:rsidRDefault="001379D2" w:rsidP="00EA62D9">
            <w:pPr>
              <w:rPr>
                <w:rFonts w:eastAsia="Calibri"/>
                <w:b/>
                <w:lang w:eastAsia="en-US"/>
              </w:rPr>
            </w:pPr>
            <w:r w:rsidRPr="0097685E">
              <w:rPr>
                <w:rFonts w:eastAsia="Calibri"/>
                <w:b/>
                <w:lang w:eastAsia="en-US"/>
              </w:rPr>
              <w:t>Br. projektnog partnera (PP)</w:t>
            </w:r>
            <w:r w:rsidR="00392285" w:rsidRPr="0097685E">
              <w:rPr>
                <w:rFonts w:eastAsia="Calibri"/>
                <w:b/>
                <w:lang w:eastAsia="en-US"/>
              </w:rPr>
              <w:t>:</w:t>
            </w:r>
          </w:p>
        </w:tc>
        <w:tc>
          <w:tcPr>
            <w:tcW w:w="5447" w:type="dxa"/>
            <w:gridSpan w:val="23"/>
            <w:vAlign w:val="center"/>
          </w:tcPr>
          <w:p w14:paraId="35DE8083" w14:textId="1FC2F0FB" w:rsidR="001379D2" w:rsidRPr="0097685E" w:rsidRDefault="00AD4B5D" w:rsidP="00EA62D9">
            <w:pPr>
              <w:rPr>
                <w:bCs/>
                <w:i/>
                <w:iCs/>
                <w:sz w:val="20"/>
                <w:szCs w:val="20"/>
              </w:rPr>
            </w:pPr>
            <w:r w:rsidRPr="0097685E">
              <w:rPr>
                <w:bCs/>
                <w:i/>
                <w:iCs/>
                <w:sz w:val="20"/>
                <w:szCs w:val="20"/>
              </w:rPr>
              <w:t>PP</w:t>
            </w:r>
            <w:r w:rsidR="001379D2" w:rsidRPr="0097685E">
              <w:rPr>
                <w:bCs/>
                <w:i/>
                <w:iCs/>
                <w:sz w:val="20"/>
                <w:szCs w:val="20"/>
              </w:rPr>
              <w:t xml:space="preserve">1 ili </w:t>
            </w:r>
            <w:r w:rsidRPr="0097685E">
              <w:rPr>
                <w:bCs/>
                <w:i/>
                <w:iCs/>
                <w:sz w:val="20"/>
                <w:szCs w:val="20"/>
              </w:rPr>
              <w:t>PP</w:t>
            </w:r>
            <w:r w:rsidR="001379D2" w:rsidRPr="0097685E">
              <w:rPr>
                <w:bCs/>
                <w:i/>
                <w:iCs/>
                <w:sz w:val="20"/>
                <w:szCs w:val="20"/>
              </w:rPr>
              <w:t xml:space="preserve">2 ili drugi </w:t>
            </w:r>
          </w:p>
        </w:tc>
      </w:tr>
      <w:tr w:rsidR="00AF246E" w:rsidRPr="0097685E" w14:paraId="6514DAA1" w14:textId="77777777" w:rsidTr="00124AB7">
        <w:trPr>
          <w:trHeight w:val="340"/>
        </w:trPr>
        <w:tc>
          <w:tcPr>
            <w:tcW w:w="938" w:type="dxa"/>
            <w:shd w:val="clear" w:color="auto" w:fill="DEEAF6" w:themeFill="accent1" w:themeFillTint="33"/>
            <w:vAlign w:val="center"/>
          </w:tcPr>
          <w:p w14:paraId="033C2424" w14:textId="09F21193" w:rsidR="00AF246E" w:rsidRPr="0097685E" w:rsidRDefault="00AF246E" w:rsidP="00EA62D9">
            <w:pPr>
              <w:rPr>
                <w:b/>
                <w:sz w:val="20"/>
                <w:szCs w:val="20"/>
              </w:rPr>
            </w:pPr>
            <w:r w:rsidRPr="0097685E">
              <w:rPr>
                <w:rFonts w:eastAsia="Calibri"/>
                <w:b/>
                <w:sz w:val="20"/>
                <w:szCs w:val="20"/>
                <w:lang w:eastAsia="en-US"/>
              </w:rPr>
              <w:t>II.1.a</w:t>
            </w:r>
          </w:p>
        </w:tc>
        <w:tc>
          <w:tcPr>
            <w:tcW w:w="3113" w:type="dxa"/>
            <w:shd w:val="clear" w:color="auto" w:fill="DEEAF6" w:themeFill="accent1" w:themeFillTint="33"/>
            <w:vAlign w:val="center"/>
          </w:tcPr>
          <w:p w14:paraId="4FEE2AFB" w14:textId="7EF3B68C" w:rsidR="000729D3" w:rsidRPr="0097685E" w:rsidRDefault="00AF246E" w:rsidP="00EA62D9">
            <w:pPr>
              <w:rPr>
                <w:rFonts w:eastAsia="Calibri"/>
                <w:b/>
                <w:lang w:eastAsia="en-US"/>
              </w:rPr>
            </w:pPr>
            <w:r w:rsidRPr="0097685E">
              <w:rPr>
                <w:rFonts w:eastAsia="Calibri"/>
                <w:b/>
                <w:lang w:eastAsia="en-US"/>
              </w:rPr>
              <w:t xml:space="preserve">Naziv </w:t>
            </w:r>
            <w:r w:rsidR="00F85957" w:rsidRPr="0097685E">
              <w:rPr>
                <w:rFonts w:eastAsia="Calibri"/>
                <w:b/>
                <w:lang w:eastAsia="en-US"/>
              </w:rPr>
              <w:t>partnera</w:t>
            </w:r>
            <w:r w:rsidR="000729D3" w:rsidRPr="0097685E">
              <w:rPr>
                <w:rFonts w:eastAsia="Calibri"/>
                <w:b/>
                <w:lang w:eastAsia="en-US"/>
              </w:rPr>
              <w:t>:</w:t>
            </w:r>
            <w:r w:rsidRPr="0097685E">
              <w:rPr>
                <w:rFonts w:eastAsia="Calibri"/>
                <w:b/>
                <w:lang w:eastAsia="en-US"/>
              </w:rPr>
              <w:t xml:space="preserve"> </w:t>
            </w:r>
          </w:p>
          <w:p w14:paraId="354324D6" w14:textId="6696EC60" w:rsidR="00AF246E" w:rsidRPr="0097685E" w:rsidRDefault="00AF246E" w:rsidP="00B501D8">
            <w:pPr>
              <w:jc w:val="both"/>
              <w:rPr>
                <w:b/>
              </w:rPr>
            </w:pPr>
            <w:r w:rsidRPr="0097685E">
              <w:rPr>
                <w:rFonts w:eastAsia="Calibri"/>
                <w:i/>
                <w:sz w:val="20"/>
                <w:szCs w:val="20"/>
                <w:lang w:eastAsia="en-US"/>
              </w:rPr>
              <w:t>(naziv iz službenih registara)</w:t>
            </w:r>
          </w:p>
        </w:tc>
        <w:tc>
          <w:tcPr>
            <w:tcW w:w="5447" w:type="dxa"/>
            <w:gridSpan w:val="23"/>
            <w:vAlign w:val="center"/>
          </w:tcPr>
          <w:p w14:paraId="6BE90294" w14:textId="77777777" w:rsidR="00AF246E" w:rsidRPr="0097685E" w:rsidRDefault="00AF246E" w:rsidP="00EA62D9">
            <w:pPr>
              <w:rPr>
                <w:b/>
              </w:rPr>
            </w:pPr>
          </w:p>
        </w:tc>
      </w:tr>
      <w:tr w:rsidR="00AF246E" w:rsidRPr="0097685E" w14:paraId="280D47ED" w14:textId="77777777" w:rsidTr="00124AB7">
        <w:trPr>
          <w:trHeight w:val="423"/>
        </w:trPr>
        <w:tc>
          <w:tcPr>
            <w:tcW w:w="938" w:type="dxa"/>
            <w:shd w:val="clear" w:color="auto" w:fill="DEEAF6" w:themeFill="accent1" w:themeFillTint="33"/>
            <w:vAlign w:val="center"/>
          </w:tcPr>
          <w:p w14:paraId="6C143DDC" w14:textId="53A37DC5" w:rsidR="00AF246E" w:rsidRPr="0097685E" w:rsidRDefault="00AF246E" w:rsidP="00EA62D9">
            <w:pPr>
              <w:spacing w:before="120" w:after="120"/>
              <w:rPr>
                <w:rFonts w:eastAsia="Calibri"/>
                <w:b/>
                <w:sz w:val="20"/>
                <w:szCs w:val="20"/>
                <w:lang w:eastAsia="en-US"/>
              </w:rPr>
            </w:pPr>
            <w:r w:rsidRPr="0097685E">
              <w:rPr>
                <w:rFonts w:eastAsia="Calibri"/>
                <w:b/>
                <w:sz w:val="20"/>
                <w:szCs w:val="20"/>
                <w:lang w:eastAsia="en-US"/>
              </w:rPr>
              <w:t>II.2.a</w:t>
            </w:r>
          </w:p>
        </w:tc>
        <w:tc>
          <w:tcPr>
            <w:tcW w:w="3113" w:type="dxa"/>
            <w:shd w:val="clear" w:color="auto" w:fill="DEEAF6" w:themeFill="accent1" w:themeFillTint="33"/>
            <w:vAlign w:val="center"/>
          </w:tcPr>
          <w:p w14:paraId="5F9605EC" w14:textId="77777777" w:rsidR="00AF246E" w:rsidRPr="0097685E" w:rsidRDefault="00AF246E" w:rsidP="00EA62D9">
            <w:pPr>
              <w:spacing w:before="120" w:after="120"/>
              <w:rPr>
                <w:rFonts w:eastAsia="Calibri"/>
                <w:b/>
                <w:lang w:eastAsia="en-US"/>
              </w:rPr>
            </w:pPr>
            <w:r w:rsidRPr="0097685E">
              <w:rPr>
                <w:rFonts w:eastAsia="Calibri"/>
                <w:b/>
                <w:lang w:eastAsia="en-US"/>
              </w:rPr>
              <w:t>OIB:</w:t>
            </w:r>
          </w:p>
        </w:tc>
        <w:tc>
          <w:tcPr>
            <w:tcW w:w="473" w:type="dxa"/>
          </w:tcPr>
          <w:p w14:paraId="196E293F" w14:textId="77777777" w:rsidR="00AF246E" w:rsidRPr="0097685E" w:rsidRDefault="00AF246E" w:rsidP="00EA62D9">
            <w:pPr>
              <w:spacing w:before="120" w:after="120"/>
              <w:jc w:val="center"/>
              <w:rPr>
                <w:b/>
              </w:rPr>
            </w:pPr>
          </w:p>
        </w:tc>
        <w:tc>
          <w:tcPr>
            <w:tcW w:w="483" w:type="dxa"/>
            <w:gridSpan w:val="2"/>
          </w:tcPr>
          <w:p w14:paraId="323108B0" w14:textId="77777777" w:rsidR="00AF246E" w:rsidRPr="0097685E" w:rsidRDefault="00AF246E" w:rsidP="00EA62D9">
            <w:pPr>
              <w:spacing w:before="120" w:after="120"/>
              <w:jc w:val="center"/>
              <w:rPr>
                <w:b/>
              </w:rPr>
            </w:pPr>
          </w:p>
        </w:tc>
        <w:tc>
          <w:tcPr>
            <w:tcW w:w="483" w:type="dxa"/>
            <w:gridSpan w:val="2"/>
          </w:tcPr>
          <w:p w14:paraId="1E2727A0" w14:textId="77777777" w:rsidR="00AF246E" w:rsidRPr="0097685E" w:rsidRDefault="00AF246E" w:rsidP="00EA62D9">
            <w:pPr>
              <w:spacing w:before="120" w:after="120"/>
              <w:jc w:val="center"/>
              <w:rPr>
                <w:b/>
              </w:rPr>
            </w:pPr>
          </w:p>
        </w:tc>
        <w:tc>
          <w:tcPr>
            <w:tcW w:w="482" w:type="dxa"/>
            <w:gridSpan w:val="2"/>
          </w:tcPr>
          <w:p w14:paraId="5F27D6E0" w14:textId="77777777" w:rsidR="00AF246E" w:rsidRPr="0097685E" w:rsidRDefault="00AF246E" w:rsidP="00EA62D9">
            <w:pPr>
              <w:spacing w:before="120" w:after="120"/>
              <w:jc w:val="center"/>
              <w:rPr>
                <w:b/>
              </w:rPr>
            </w:pPr>
          </w:p>
        </w:tc>
        <w:tc>
          <w:tcPr>
            <w:tcW w:w="483" w:type="dxa"/>
            <w:gridSpan w:val="2"/>
          </w:tcPr>
          <w:p w14:paraId="166B4098" w14:textId="77777777" w:rsidR="00AF246E" w:rsidRPr="0097685E" w:rsidRDefault="00AF246E" w:rsidP="00EA62D9">
            <w:pPr>
              <w:spacing w:before="120" w:after="120"/>
              <w:jc w:val="center"/>
              <w:rPr>
                <w:b/>
              </w:rPr>
            </w:pPr>
          </w:p>
        </w:tc>
        <w:tc>
          <w:tcPr>
            <w:tcW w:w="483" w:type="dxa"/>
            <w:gridSpan w:val="3"/>
          </w:tcPr>
          <w:p w14:paraId="2B99CC4E" w14:textId="77777777" w:rsidR="00AF246E" w:rsidRPr="0097685E" w:rsidRDefault="00AF246E" w:rsidP="00EA62D9">
            <w:pPr>
              <w:spacing w:before="120" w:after="120"/>
              <w:jc w:val="center"/>
              <w:rPr>
                <w:b/>
              </w:rPr>
            </w:pPr>
          </w:p>
        </w:tc>
        <w:tc>
          <w:tcPr>
            <w:tcW w:w="488" w:type="dxa"/>
            <w:gridSpan w:val="3"/>
          </w:tcPr>
          <w:p w14:paraId="463F91F2" w14:textId="77777777" w:rsidR="00AF246E" w:rsidRPr="0097685E" w:rsidRDefault="00AF246E" w:rsidP="00EA62D9">
            <w:pPr>
              <w:spacing w:before="120" w:after="120"/>
              <w:jc w:val="center"/>
              <w:rPr>
                <w:b/>
              </w:rPr>
            </w:pPr>
          </w:p>
        </w:tc>
        <w:tc>
          <w:tcPr>
            <w:tcW w:w="482" w:type="dxa"/>
            <w:gridSpan w:val="2"/>
          </w:tcPr>
          <w:p w14:paraId="0FCEC0F1" w14:textId="77777777" w:rsidR="00AF246E" w:rsidRPr="0097685E" w:rsidRDefault="00AF246E" w:rsidP="00EA62D9">
            <w:pPr>
              <w:spacing w:before="120" w:after="120"/>
              <w:jc w:val="center"/>
              <w:rPr>
                <w:b/>
              </w:rPr>
            </w:pPr>
          </w:p>
        </w:tc>
        <w:tc>
          <w:tcPr>
            <w:tcW w:w="483" w:type="dxa"/>
            <w:gridSpan w:val="2"/>
          </w:tcPr>
          <w:p w14:paraId="09CC90BB" w14:textId="77777777" w:rsidR="00AF246E" w:rsidRPr="0097685E" w:rsidRDefault="00AF246E" w:rsidP="00EA62D9">
            <w:pPr>
              <w:spacing w:before="120" w:after="120"/>
              <w:jc w:val="center"/>
              <w:rPr>
                <w:b/>
              </w:rPr>
            </w:pPr>
          </w:p>
        </w:tc>
        <w:tc>
          <w:tcPr>
            <w:tcW w:w="483" w:type="dxa"/>
            <w:gridSpan w:val="2"/>
          </w:tcPr>
          <w:p w14:paraId="07D90BBC" w14:textId="77777777" w:rsidR="00AF246E" w:rsidRPr="0097685E" w:rsidRDefault="00AF246E" w:rsidP="00EA62D9">
            <w:pPr>
              <w:spacing w:before="120" w:after="120"/>
              <w:jc w:val="center"/>
              <w:rPr>
                <w:b/>
              </w:rPr>
            </w:pPr>
          </w:p>
        </w:tc>
        <w:tc>
          <w:tcPr>
            <w:tcW w:w="624" w:type="dxa"/>
            <w:gridSpan w:val="2"/>
          </w:tcPr>
          <w:p w14:paraId="2CA3EECF" w14:textId="77777777" w:rsidR="00AF246E" w:rsidRPr="0097685E" w:rsidRDefault="00AF246E" w:rsidP="00EA62D9">
            <w:pPr>
              <w:spacing w:before="120" w:after="120"/>
              <w:jc w:val="center"/>
              <w:rPr>
                <w:b/>
              </w:rPr>
            </w:pPr>
          </w:p>
        </w:tc>
      </w:tr>
      <w:tr w:rsidR="00AF246E" w:rsidRPr="0097685E" w14:paraId="3EBA884A" w14:textId="77777777" w:rsidTr="00124AB7">
        <w:trPr>
          <w:trHeight w:val="423"/>
        </w:trPr>
        <w:tc>
          <w:tcPr>
            <w:tcW w:w="938" w:type="dxa"/>
            <w:shd w:val="clear" w:color="auto" w:fill="DEEAF6" w:themeFill="accent1" w:themeFillTint="33"/>
            <w:vAlign w:val="center"/>
          </w:tcPr>
          <w:p w14:paraId="208D28F0" w14:textId="7E18258E" w:rsidR="00AF246E" w:rsidRPr="0097685E" w:rsidRDefault="00AF246E" w:rsidP="00EA62D9">
            <w:pPr>
              <w:spacing w:before="120" w:after="120"/>
              <w:rPr>
                <w:rFonts w:eastAsia="Calibri"/>
                <w:b/>
                <w:sz w:val="20"/>
                <w:szCs w:val="20"/>
                <w:lang w:eastAsia="en-US"/>
              </w:rPr>
            </w:pPr>
            <w:r w:rsidRPr="0097685E">
              <w:rPr>
                <w:rFonts w:eastAsia="Calibri"/>
                <w:b/>
                <w:sz w:val="20"/>
                <w:szCs w:val="20"/>
                <w:lang w:eastAsia="en-US"/>
              </w:rPr>
              <w:t>II.3.a</w:t>
            </w:r>
          </w:p>
        </w:tc>
        <w:tc>
          <w:tcPr>
            <w:tcW w:w="3113" w:type="dxa"/>
            <w:shd w:val="clear" w:color="auto" w:fill="DEEAF6" w:themeFill="accent1" w:themeFillTint="33"/>
            <w:vAlign w:val="center"/>
          </w:tcPr>
          <w:p w14:paraId="626850DC" w14:textId="77777777" w:rsidR="00AF246E" w:rsidRPr="0097685E" w:rsidRDefault="00AF246E" w:rsidP="00EA62D9">
            <w:pPr>
              <w:spacing w:before="120" w:after="120"/>
              <w:rPr>
                <w:rFonts w:eastAsia="Calibri"/>
                <w:b/>
                <w:lang w:eastAsia="en-US"/>
              </w:rPr>
            </w:pPr>
            <w:r w:rsidRPr="0097685E">
              <w:rPr>
                <w:rFonts w:eastAsia="Calibri"/>
                <w:b/>
                <w:lang w:eastAsia="en-US"/>
              </w:rPr>
              <w:t xml:space="preserve">Adresa </w:t>
            </w:r>
            <w:r w:rsidRPr="0097685E">
              <w:rPr>
                <w:rFonts w:eastAsia="Calibri"/>
                <w:i/>
                <w:sz w:val="20"/>
                <w:szCs w:val="20"/>
                <w:lang w:eastAsia="en-US"/>
              </w:rPr>
              <w:t>(ulica i broj)</w:t>
            </w:r>
            <w:r w:rsidRPr="0097685E">
              <w:rPr>
                <w:rFonts w:eastAsia="Calibri"/>
                <w:b/>
                <w:lang w:eastAsia="en-US"/>
              </w:rPr>
              <w:t xml:space="preserve">: </w:t>
            </w:r>
          </w:p>
        </w:tc>
        <w:tc>
          <w:tcPr>
            <w:tcW w:w="5447" w:type="dxa"/>
            <w:gridSpan w:val="23"/>
          </w:tcPr>
          <w:p w14:paraId="56F2E14F" w14:textId="77777777" w:rsidR="00AF246E" w:rsidRPr="0097685E" w:rsidRDefault="00AF246E" w:rsidP="00EA62D9">
            <w:pPr>
              <w:spacing w:before="120" w:after="120"/>
              <w:rPr>
                <w:b/>
              </w:rPr>
            </w:pPr>
          </w:p>
        </w:tc>
      </w:tr>
      <w:tr w:rsidR="00AF246E" w:rsidRPr="0097685E" w14:paraId="608829AF" w14:textId="77777777" w:rsidTr="00124AB7">
        <w:trPr>
          <w:trHeight w:val="423"/>
        </w:trPr>
        <w:tc>
          <w:tcPr>
            <w:tcW w:w="938" w:type="dxa"/>
            <w:shd w:val="clear" w:color="auto" w:fill="DEEAF6" w:themeFill="accent1" w:themeFillTint="33"/>
            <w:vAlign w:val="center"/>
          </w:tcPr>
          <w:p w14:paraId="150B4AA3" w14:textId="0B13FDC4" w:rsidR="00AF246E" w:rsidRPr="0097685E" w:rsidRDefault="00AF246E" w:rsidP="00EA62D9">
            <w:pPr>
              <w:spacing w:before="120" w:after="120"/>
              <w:rPr>
                <w:rFonts w:eastAsia="Calibri"/>
                <w:b/>
                <w:sz w:val="20"/>
                <w:szCs w:val="20"/>
                <w:lang w:eastAsia="en-US"/>
              </w:rPr>
            </w:pPr>
            <w:r w:rsidRPr="0097685E">
              <w:rPr>
                <w:rFonts w:eastAsia="Calibri"/>
                <w:b/>
                <w:sz w:val="20"/>
                <w:szCs w:val="20"/>
                <w:lang w:eastAsia="en-US"/>
              </w:rPr>
              <w:t>II.4.a</w:t>
            </w:r>
          </w:p>
        </w:tc>
        <w:tc>
          <w:tcPr>
            <w:tcW w:w="3113" w:type="dxa"/>
            <w:shd w:val="clear" w:color="auto" w:fill="DEEAF6" w:themeFill="accent1" w:themeFillTint="33"/>
            <w:vAlign w:val="center"/>
          </w:tcPr>
          <w:p w14:paraId="6D3B1B31" w14:textId="77777777" w:rsidR="00AF246E" w:rsidRPr="0097685E" w:rsidRDefault="00AF246E" w:rsidP="00EA62D9">
            <w:pPr>
              <w:spacing w:before="120" w:after="120"/>
              <w:rPr>
                <w:rFonts w:eastAsia="Calibri"/>
                <w:b/>
                <w:lang w:eastAsia="en-US"/>
              </w:rPr>
            </w:pPr>
            <w:r w:rsidRPr="0097685E">
              <w:rPr>
                <w:rFonts w:eastAsia="Calibri"/>
                <w:b/>
                <w:lang w:eastAsia="en-US"/>
              </w:rPr>
              <w:t>Naselje i poštanski broj:</w:t>
            </w:r>
          </w:p>
        </w:tc>
        <w:tc>
          <w:tcPr>
            <w:tcW w:w="2928" w:type="dxa"/>
            <w:gridSpan w:val="14"/>
          </w:tcPr>
          <w:p w14:paraId="0F8F07B0" w14:textId="77777777" w:rsidR="00AF246E" w:rsidRPr="0097685E" w:rsidRDefault="00AF246E" w:rsidP="00EA62D9">
            <w:pPr>
              <w:spacing w:before="120" w:after="120"/>
              <w:rPr>
                <w:b/>
              </w:rPr>
            </w:pPr>
          </w:p>
        </w:tc>
        <w:tc>
          <w:tcPr>
            <w:tcW w:w="485" w:type="dxa"/>
            <w:gridSpan w:val="2"/>
          </w:tcPr>
          <w:p w14:paraId="7D26992A" w14:textId="77777777" w:rsidR="00AF246E" w:rsidRPr="0097685E" w:rsidRDefault="00AF246E" w:rsidP="00EA62D9">
            <w:pPr>
              <w:spacing w:before="120" w:after="120"/>
              <w:rPr>
                <w:b/>
              </w:rPr>
            </w:pPr>
          </w:p>
        </w:tc>
        <w:tc>
          <w:tcPr>
            <w:tcW w:w="485" w:type="dxa"/>
            <w:gridSpan w:val="2"/>
          </w:tcPr>
          <w:p w14:paraId="4CCEE33B" w14:textId="77777777" w:rsidR="00AF246E" w:rsidRPr="0097685E" w:rsidRDefault="00AF246E" w:rsidP="00EA62D9">
            <w:pPr>
              <w:spacing w:before="120" w:after="120"/>
              <w:rPr>
                <w:b/>
              </w:rPr>
            </w:pPr>
          </w:p>
        </w:tc>
        <w:tc>
          <w:tcPr>
            <w:tcW w:w="486" w:type="dxa"/>
            <w:gridSpan w:val="2"/>
          </w:tcPr>
          <w:p w14:paraId="37F03BC1" w14:textId="77777777" w:rsidR="00AF246E" w:rsidRPr="0097685E" w:rsidRDefault="00AF246E" w:rsidP="00EA62D9">
            <w:pPr>
              <w:spacing w:before="120" w:after="120"/>
              <w:rPr>
                <w:b/>
              </w:rPr>
            </w:pPr>
          </w:p>
        </w:tc>
        <w:tc>
          <w:tcPr>
            <w:tcW w:w="485" w:type="dxa"/>
            <w:gridSpan w:val="2"/>
          </w:tcPr>
          <w:p w14:paraId="1631357B" w14:textId="77777777" w:rsidR="00AF246E" w:rsidRPr="0097685E" w:rsidRDefault="00AF246E" w:rsidP="00EA62D9">
            <w:pPr>
              <w:spacing w:before="120" w:after="120"/>
              <w:rPr>
                <w:b/>
              </w:rPr>
            </w:pPr>
          </w:p>
        </w:tc>
        <w:tc>
          <w:tcPr>
            <w:tcW w:w="578" w:type="dxa"/>
          </w:tcPr>
          <w:p w14:paraId="78DD6567" w14:textId="77777777" w:rsidR="00AF246E" w:rsidRPr="0097685E" w:rsidRDefault="00AF246E" w:rsidP="00EA62D9">
            <w:pPr>
              <w:spacing w:before="120" w:after="120"/>
              <w:rPr>
                <w:b/>
              </w:rPr>
            </w:pPr>
          </w:p>
        </w:tc>
      </w:tr>
      <w:tr w:rsidR="00AF246E" w:rsidRPr="0097685E" w14:paraId="21FCB528" w14:textId="77777777" w:rsidTr="00124AB7">
        <w:trPr>
          <w:trHeight w:val="423"/>
        </w:trPr>
        <w:tc>
          <w:tcPr>
            <w:tcW w:w="938" w:type="dxa"/>
            <w:shd w:val="clear" w:color="auto" w:fill="DEEAF6" w:themeFill="accent1" w:themeFillTint="33"/>
            <w:vAlign w:val="center"/>
          </w:tcPr>
          <w:p w14:paraId="62B415C9" w14:textId="62A2BF76" w:rsidR="00AF246E" w:rsidRPr="0097685E" w:rsidRDefault="00AF246E" w:rsidP="00EA62D9">
            <w:pPr>
              <w:spacing w:before="120" w:after="120"/>
              <w:rPr>
                <w:rFonts w:eastAsia="Calibri"/>
                <w:b/>
                <w:sz w:val="20"/>
                <w:szCs w:val="20"/>
                <w:lang w:eastAsia="en-US"/>
              </w:rPr>
            </w:pPr>
            <w:r w:rsidRPr="0097685E">
              <w:rPr>
                <w:rFonts w:eastAsia="Calibri"/>
                <w:b/>
                <w:sz w:val="20"/>
                <w:szCs w:val="20"/>
                <w:lang w:eastAsia="en-US"/>
              </w:rPr>
              <w:t>II.5.a</w:t>
            </w:r>
          </w:p>
        </w:tc>
        <w:tc>
          <w:tcPr>
            <w:tcW w:w="3113" w:type="dxa"/>
            <w:shd w:val="clear" w:color="auto" w:fill="DEEAF6" w:themeFill="accent1" w:themeFillTint="33"/>
            <w:vAlign w:val="center"/>
          </w:tcPr>
          <w:p w14:paraId="31B4997C" w14:textId="77777777" w:rsidR="00AF246E" w:rsidRPr="0097685E" w:rsidRDefault="00AF246E" w:rsidP="00EA62D9">
            <w:pPr>
              <w:spacing w:before="120" w:after="120"/>
              <w:rPr>
                <w:rFonts w:eastAsia="Calibri"/>
                <w:b/>
                <w:lang w:eastAsia="en-US"/>
              </w:rPr>
            </w:pPr>
            <w:r w:rsidRPr="0097685E">
              <w:rPr>
                <w:rFonts w:eastAsia="Calibri"/>
                <w:b/>
                <w:lang w:eastAsia="en-US"/>
              </w:rPr>
              <w:t>Grad/Općina:</w:t>
            </w:r>
          </w:p>
        </w:tc>
        <w:tc>
          <w:tcPr>
            <w:tcW w:w="5447" w:type="dxa"/>
            <w:gridSpan w:val="23"/>
          </w:tcPr>
          <w:p w14:paraId="7870FF3D" w14:textId="77777777" w:rsidR="00AF246E" w:rsidRPr="0097685E" w:rsidRDefault="00AF246E" w:rsidP="00EA62D9">
            <w:pPr>
              <w:spacing w:before="120" w:after="120"/>
              <w:rPr>
                <w:b/>
              </w:rPr>
            </w:pPr>
          </w:p>
        </w:tc>
      </w:tr>
      <w:tr w:rsidR="00AF246E" w:rsidRPr="0097685E" w14:paraId="1B62CDB4" w14:textId="77777777" w:rsidTr="00124AB7">
        <w:trPr>
          <w:trHeight w:val="423"/>
        </w:trPr>
        <w:tc>
          <w:tcPr>
            <w:tcW w:w="938" w:type="dxa"/>
            <w:shd w:val="clear" w:color="auto" w:fill="DEEAF6" w:themeFill="accent1" w:themeFillTint="33"/>
            <w:vAlign w:val="center"/>
          </w:tcPr>
          <w:p w14:paraId="76BE8BE1" w14:textId="7AB8875A" w:rsidR="00AF246E" w:rsidRPr="0097685E" w:rsidRDefault="00AF246E" w:rsidP="00EA62D9">
            <w:pPr>
              <w:spacing w:before="120" w:after="120"/>
              <w:rPr>
                <w:rFonts w:eastAsia="Calibri"/>
                <w:b/>
                <w:sz w:val="20"/>
                <w:szCs w:val="20"/>
                <w:lang w:eastAsia="en-US"/>
              </w:rPr>
            </w:pPr>
            <w:r w:rsidRPr="0097685E">
              <w:rPr>
                <w:rFonts w:eastAsia="Calibri"/>
                <w:b/>
                <w:sz w:val="20"/>
                <w:szCs w:val="20"/>
                <w:lang w:eastAsia="en-US"/>
              </w:rPr>
              <w:t>II.6.a</w:t>
            </w:r>
          </w:p>
        </w:tc>
        <w:tc>
          <w:tcPr>
            <w:tcW w:w="3113" w:type="dxa"/>
            <w:shd w:val="clear" w:color="auto" w:fill="DEEAF6" w:themeFill="accent1" w:themeFillTint="33"/>
            <w:vAlign w:val="center"/>
          </w:tcPr>
          <w:p w14:paraId="07093A77" w14:textId="77777777" w:rsidR="00AF246E" w:rsidRPr="0097685E" w:rsidRDefault="00AF246E" w:rsidP="00EA62D9">
            <w:pPr>
              <w:spacing w:before="120" w:after="120"/>
              <w:rPr>
                <w:rFonts w:eastAsia="Calibri"/>
                <w:b/>
                <w:lang w:eastAsia="en-US"/>
              </w:rPr>
            </w:pPr>
            <w:r w:rsidRPr="0097685E">
              <w:rPr>
                <w:rFonts w:eastAsia="Calibri"/>
                <w:b/>
                <w:lang w:eastAsia="en-US"/>
              </w:rPr>
              <w:t>Mobitel/telefon:</w:t>
            </w:r>
          </w:p>
        </w:tc>
        <w:tc>
          <w:tcPr>
            <w:tcW w:w="5447" w:type="dxa"/>
            <w:gridSpan w:val="23"/>
            <w:shd w:val="clear" w:color="auto" w:fill="FFFFFF" w:themeFill="background1"/>
          </w:tcPr>
          <w:p w14:paraId="0814A74C" w14:textId="77777777" w:rsidR="00AF246E" w:rsidRPr="0097685E" w:rsidRDefault="00AF246E" w:rsidP="00EA62D9">
            <w:pPr>
              <w:spacing w:before="120" w:after="120"/>
              <w:rPr>
                <w:b/>
              </w:rPr>
            </w:pPr>
          </w:p>
        </w:tc>
      </w:tr>
      <w:tr w:rsidR="00AF246E" w:rsidRPr="0097685E" w14:paraId="192E02DB" w14:textId="77777777" w:rsidTr="00124AB7">
        <w:trPr>
          <w:trHeight w:val="423"/>
        </w:trPr>
        <w:tc>
          <w:tcPr>
            <w:tcW w:w="938" w:type="dxa"/>
            <w:shd w:val="clear" w:color="auto" w:fill="DEEAF6" w:themeFill="accent1" w:themeFillTint="33"/>
            <w:vAlign w:val="center"/>
          </w:tcPr>
          <w:p w14:paraId="387A239F" w14:textId="2D597FB4" w:rsidR="00AF246E" w:rsidRPr="0097685E" w:rsidRDefault="00AF246E" w:rsidP="00EA62D9">
            <w:pPr>
              <w:spacing w:before="120" w:after="120"/>
              <w:rPr>
                <w:rFonts w:eastAsia="Calibri"/>
                <w:b/>
                <w:sz w:val="20"/>
                <w:szCs w:val="20"/>
                <w:lang w:eastAsia="en-US"/>
              </w:rPr>
            </w:pPr>
            <w:r w:rsidRPr="0097685E">
              <w:rPr>
                <w:rFonts w:eastAsia="Calibri"/>
                <w:b/>
                <w:sz w:val="20"/>
                <w:szCs w:val="20"/>
                <w:lang w:eastAsia="en-US"/>
              </w:rPr>
              <w:t>II.7.a</w:t>
            </w:r>
          </w:p>
        </w:tc>
        <w:tc>
          <w:tcPr>
            <w:tcW w:w="3113" w:type="dxa"/>
            <w:shd w:val="clear" w:color="auto" w:fill="DEEAF6" w:themeFill="accent1" w:themeFillTint="33"/>
            <w:vAlign w:val="center"/>
          </w:tcPr>
          <w:p w14:paraId="40B54B33" w14:textId="77777777" w:rsidR="00AF246E" w:rsidRPr="0097685E" w:rsidRDefault="00AF246E" w:rsidP="00EA62D9">
            <w:pPr>
              <w:spacing w:before="120" w:after="120"/>
              <w:rPr>
                <w:rFonts w:eastAsia="Calibri"/>
                <w:b/>
                <w:lang w:eastAsia="en-US"/>
              </w:rPr>
            </w:pPr>
            <w:r w:rsidRPr="0097685E">
              <w:rPr>
                <w:rFonts w:eastAsia="Calibri"/>
                <w:b/>
                <w:lang w:eastAsia="en-US"/>
              </w:rPr>
              <w:t>Adresa e-pošte:</w:t>
            </w:r>
          </w:p>
        </w:tc>
        <w:tc>
          <w:tcPr>
            <w:tcW w:w="5447" w:type="dxa"/>
            <w:gridSpan w:val="23"/>
            <w:shd w:val="clear" w:color="auto" w:fill="FFFFFF" w:themeFill="background1"/>
          </w:tcPr>
          <w:p w14:paraId="0612C576" w14:textId="77777777" w:rsidR="00AF246E" w:rsidRPr="0097685E" w:rsidRDefault="00AF246E" w:rsidP="00EA62D9">
            <w:pPr>
              <w:spacing w:before="120" w:after="120"/>
              <w:rPr>
                <w:b/>
              </w:rPr>
            </w:pPr>
          </w:p>
        </w:tc>
      </w:tr>
      <w:tr w:rsidR="00771129" w:rsidRPr="0097685E" w14:paraId="1003CF4A" w14:textId="77777777" w:rsidTr="00124AB7">
        <w:trPr>
          <w:trHeight w:val="340"/>
        </w:trPr>
        <w:tc>
          <w:tcPr>
            <w:tcW w:w="938" w:type="dxa"/>
            <w:shd w:val="clear" w:color="auto" w:fill="DEEAF6" w:themeFill="accent1" w:themeFillTint="33"/>
            <w:vAlign w:val="center"/>
          </w:tcPr>
          <w:p w14:paraId="30A9B434" w14:textId="2478F61A" w:rsidR="00771129" w:rsidRPr="0097685E" w:rsidRDefault="00771129" w:rsidP="00EA62D9">
            <w:pPr>
              <w:rPr>
                <w:rFonts w:eastAsia="Calibri"/>
                <w:b/>
                <w:sz w:val="20"/>
                <w:szCs w:val="20"/>
                <w:lang w:eastAsia="en-US"/>
              </w:rPr>
            </w:pPr>
            <w:r w:rsidRPr="0097685E">
              <w:rPr>
                <w:rFonts w:eastAsia="Calibri"/>
                <w:b/>
                <w:sz w:val="20"/>
                <w:szCs w:val="20"/>
                <w:lang w:eastAsia="en-US"/>
              </w:rPr>
              <w:t>II.8.a</w:t>
            </w:r>
          </w:p>
        </w:tc>
        <w:tc>
          <w:tcPr>
            <w:tcW w:w="3113" w:type="dxa"/>
            <w:shd w:val="clear" w:color="auto" w:fill="DEEAF6" w:themeFill="accent1" w:themeFillTint="33"/>
            <w:vAlign w:val="center"/>
          </w:tcPr>
          <w:p w14:paraId="48EC72A9" w14:textId="77777777" w:rsidR="006F7909" w:rsidRPr="0097685E" w:rsidRDefault="00771129" w:rsidP="00EA62D9">
            <w:pPr>
              <w:rPr>
                <w:rFonts w:eastAsia="Calibri"/>
                <w:b/>
                <w:lang w:eastAsia="en-US"/>
              </w:rPr>
            </w:pPr>
            <w:r w:rsidRPr="0097685E">
              <w:rPr>
                <w:rFonts w:eastAsia="Calibri"/>
                <w:b/>
                <w:lang w:eastAsia="en-US"/>
              </w:rPr>
              <w:t xml:space="preserve">Mrežna (internetska) stranica: </w:t>
            </w:r>
          </w:p>
          <w:p w14:paraId="7973086D" w14:textId="53D968AA" w:rsidR="00771129" w:rsidRPr="0097685E" w:rsidRDefault="00771129" w:rsidP="00B501D8">
            <w:pPr>
              <w:jc w:val="both"/>
              <w:rPr>
                <w:rFonts w:eastAsia="Calibri"/>
                <w:b/>
                <w:i/>
                <w:lang w:eastAsia="en-US"/>
              </w:rPr>
            </w:pPr>
            <w:r w:rsidRPr="0097685E">
              <w:rPr>
                <w:rFonts w:eastAsia="Calibri"/>
                <w:b/>
                <w:i/>
                <w:sz w:val="20"/>
                <w:szCs w:val="20"/>
                <w:lang w:eastAsia="en-US"/>
              </w:rPr>
              <w:t>(</w:t>
            </w:r>
            <w:r w:rsidRPr="0097685E">
              <w:rPr>
                <w:rFonts w:eastAsia="Calibri"/>
                <w:bCs/>
                <w:i/>
                <w:iCs/>
                <w:sz w:val="20"/>
                <w:szCs w:val="20"/>
                <w:lang w:eastAsia="en-US"/>
              </w:rPr>
              <w:t xml:space="preserve">molimo navedite poveznicu </w:t>
            </w:r>
            <w:r w:rsidR="006F7909" w:rsidRPr="0097685E">
              <w:rPr>
                <w:rFonts w:eastAsia="Calibri"/>
                <w:bCs/>
                <w:i/>
                <w:iCs/>
                <w:sz w:val="20"/>
                <w:szCs w:val="20"/>
                <w:lang w:eastAsia="en-US"/>
              </w:rPr>
              <w:t xml:space="preserve">na mrežnu stranicu </w:t>
            </w:r>
            <w:r w:rsidRPr="0097685E">
              <w:rPr>
                <w:rFonts w:eastAsia="Calibri"/>
                <w:bCs/>
                <w:i/>
                <w:iCs/>
                <w:sz w:val="20"/>
                <w:szCs w:val="20"/>
                <w:lang w:eastAsia="en-US"/>
              </w:rPr>
              <w:t xml:space="preserve">ili </w:t>
            </w:r>
            <w:r w:rsidR="006F7909" w:rsidRPr="0097685E">
              <w:rPr>
                <w:rFonts w:eastAsia="Calibri"/>
                <w:bCs/>
                <w:i/>
                <w:iCs/>
                <w:sz w:val="20"/>
                <w:szCs w:val="20"/>
                <w:lang w:eastAsia="en-US"/>
              </w:rPr>
              <w:t xml:space="preserve">upišite </w:t>
            </w:r>
            <w:r w:rsidRPr="0097685E">
              <w:rPr>
                <w:rFonts w:eastAsia="Calibri"/>
                <w:bCs/>
                <w:i/>
                <w:iCs/>
                <w:sz w:val="20"/>
                <w:szCs w:val="20"/>
                <w:lang w:eastAsia="en-US"/>
              </w:rPr>
              <w:t>N/P ako nemate mrežnu stranicu)</w:t>
            </w:r>
            <w:r w:rsidRPr="0097685E">
              <w:rPr>
                <w:rFonts w:eastAsia="Calibri"/>
                <w:b/>
                <w:i/>
                <w:lang w:eastAsia="en-US"/>
              </w:rPr>
              <w:t xml:space="preserve"> </w:t>
            </w:r>
          </w:p>
        </w:tc>
        <w:tc>
          <w:tcPr>
            <w:tcW w:w="5447" w:type="dxa"/>
            <w:gridSpan w:val="23"/>
            <w:vAlign w:val="center"/>
          </w:tcPr>
          <w:p w14:paraId="4D17401F" w14:textId="77777777" w:rsidR="00771129" w:rsidRPr="0097685E" w:rsidRDefault="00771129" w:rsidP="00EA62D9">
            <w:pPr>
              <w:jc w:val="both"/>
            </w:pPr>
          </w:p>
        </w:tc>
      </w:tr>
      <w:tr w:rsidR="00AF246E" w:rsidRPr="0097685E" w14:paraId="5EBFE901" w14:textId="77777777" w:rsidTr="00181485">
        <w:trPr>
          <w:trHeight w:val="340"/>
        </w:trPr>
        <w:tc>
          <w:tcPr>
            <w:tcW w:w="938" w:type="dxa"/>
            <w:shd w:val="clear" w:color="auto" w:fill="DEEAF6" w:themeFill="accent1" w:themeFillTint="33"/>
            <w:vAlign w:val="center"/>
          </w:tcPr>
          <w:p w14:paraId="15304DE0" w14:textId="133E321F" w:rsidR="00AF246E" w:rsidRPr="0097685E" w:rsidRDefault="00AF246E" w:rsidP="00EA62D9">
            <w:pPr>
              <w:rPr>
                <w:rFonts w:eastAsia="Calibri"/>
                <w:b/>
                <w:sz w:val="20"/>
                <w:szCs w:val="20"/>
                <w:lang w:eastAsia="en-US"/>
              </w:rPr>
            </w:pPr>
            <w:r w:rsidRPr="0097685E">
              <w:rPr>
                <w:rFonts w:eastAsia="Calibri"/>
                <w:b/>
                <w:sz w:val="20"/>
                <w:szCs w:val="20"/>
                <w:lang w:eastAsia="en-US"/>
              </w:rPr>
              <w:t>II.</w:t>
            </w:r>
            <w:r w:rsidR="00217BA6" w:rsidRPr="0097685E">
              <w:rPr>
                <w:rFonts w:eastAsia="Calibri"/>
                <w:b/>
                <w:sz w:val="20"/>
                <w:szCs w:val="20"/>
                <w:lang w:eastAsia="en-US"/>
              </w:rPr>
              <w:t>9</w:t>
            </w:r>
            <w:r w:rsidRPr="0097685E">
              <w:rPr>
                <w:rFonts w:eastAsia="Calibri"/>
                <w:b/>
                <w:sz w:val="20"/>
                <w:szCs w:val="20"/>
                <w:lang w:eastAsia="en-US"/>
              </w:rPr>
              <w:t>.a</w:t>
            </w:r>
          </w:p>
        </w:tc>
        <w:tc>
          <w:tcPr>
            <w:tcW w:w="3113" w:type="dxa"/>
            <w:shd w:val="clear" w:color="auto" w:fill="DEEAF6" w:themeFill="accent1" w:themeFillTint="33"/>
            <w:vAlign w:val="center"/>
          </w:tcPr>
          <w:p w14:paraId="79283455" w14:textId="77777777" w:rsidR="00AF246E" w:rsidRPr="0097685E" w:rsidRDefault="00AF246E" w:rsidP="00EA62D9">
            <w:pPr>
              <w:rPr>
                <w:rFonts w:eastAsia="Calibri"/>
                <w:b/>
                <w:lang w:eastAsia="en-US"/>
              </w:rPr>
            </w:pPr>
            <w:r w:rsidRPr="0097685E">
              <w:rPr>
                <w:rFonts w:eastAsia="Calibri"/>
                <w:b/>
                <w:lang w:eastAsia="en-US"/>
              </w:rPr>
              <w:t>Organizacijski oblik korisnika:</w:t>
            </w:r>
          </w:p>
          <w:p w14:paraId="00399108" w14:textId="77777777" w:rsidR="00217BA6" w:rsidRPr="0097685E" w:rsidRDefault="00217BA6" w:rsidP="00B501D8">
            <w:pPr>
              <w:jc w:val="both"/>
              <w:rPr>
                <w:rFonts w:eastAsia="Calibri"/>
                <w:sz w:val="20"/>
                <w:szCs w:val="20"/>
                <w:lang w:eastAsia="en-US"/>
              </w:rPr>
            </w:pPr>
            <w:r w:rsidRPr="0097685E">
              <w:rPr>
                <w:rFonts w:eastAsia="Calibri"/>
                <w:i/>
                <w:sz w:val="20"/>
                <w:szCs w:val="20"/>
                <w:lang w:eastAsia="en-US"/>
              </w:rPr>
              <w:t xml:space="preserve">(odaberite organizacijski oblik – </w:t>
            </w:r>
            <w:r w:rsidRPr="0097685E">
              <w:rPr>
                <w:rFonts w:eastAsia="Calibri"/>
                <w:b/>
                <w:i/>
                <w:sz w:val="20"/>
                <w:szCs w:val="20"/>
                <w:lang w:eastAsia="en-US"/>
              </w:rPr>
              <w:t>zadebljati - bold</w:t>
            </w:r>
            <w:r w:rsidRPr="0097685E">
              <w:rPr>
                <w:rFonts w:eastAsia="Calibri"/>
                <w:i/>
                <w:sz w:val="20"/>
                <w:szCs w:val="20"/>
                <w:lang w:eastAsia="en-US"/>
              </w:rPr>
              <w:t xml:space="preserve">)  </w:t>
            </w:r>
          </w:p>
          <w:p w14:paraId="5ECE86FF" w14:textId="77777777" w:rsidR="00AF246E" w:rsidRPr="0097685E" w:rsidRDefault="00AF246E" w:rsidP="00EA62D9">
            <w:pPr>
              <w:rPr>
                <w:rFonts w:eastAsia="Calibri"/>
                <w:b/>
                <w:lang w:eastAsia="en-US"/>
              </w:rPr>
            </w:pPr>
          </w:p>
        </w:tc>
        <w:tc>
          <w:tcPr>
            <w:tcW w:w="5447" w:type="dxa"/>
            <w:gridSpan w:val="23"/>
            <w:vAlign w:val="center"/>
          </w:tcPr>
          <w:p w14:paraId="60525A5B" w14:textId="77777777" w:rsidR="00AF246E" w:rsidRPr="0097685E" w:rsidRDefault="00AF246E" w:rsidP="00181485">
            <w:pPr>
              <w:pStyle w:val="ListParagraph"/>
              <w:numPr>
                <w:ilvl w:val="0"/>
                <w:numId w:val="11"/>
              </w:numPr>
              <w:spacing w:line="240" w:lineRule="auto"/>
              <w:ind w:left="342" w:hanging="270"/>
              <w:rPr>
                <w:rFonts w:ascii="Times New Roman" w:hAnsi="Times New Roman"/>
                <w:b/>
                <w:sz w:val="24"/>
                <w:szCs w:val="24"/>
                <w:lang w:val="hr-HR"/>
              </w:rPr>
            </w:pPr>
            <w:r w:rsidRPr="0097685E">
              <w:rPr>
                <w:rFonts w:ascii="Times New Roman" w:hAnsi="Times New Roman"/>
                <w:sz w:val="24"/>
                <w:szCs w:val="24"/>
                <w:lang w:val="hr-HR"/>
              </w:rPr>
              <w:t>jedinica lokalne samouprave (JLS)</w:t>
            </w:r>
          </w:p>
          <w:p w14:paraId="762E5544" w14:textId="5CFC2F5A" w:rsidR="00AF246E" w:rsidRPr="0097685E" w:rsidRDefault="00181485" w:rsidP="00181485">
            <w:pPr>
              <w:pStyle w:val="ListParagraph"/>
              <w:numPr>
                <w:ilvl w:val="0"/>
                <w:numId w:val="11"/>
              </w:numPr>
              <w:spacing w:line="240" w:lineRule="auto"/>
              <w:ind w:left="342" w:hanging="270"/>
              <w:rPr>
                <w:rFonts w:ascii="Times New Roman" w:hAnsi="Times New Roman"/>
                <w:sz w:val="24"/>
                <w:szCs w:val="24"/>
                <w:lang w:val="hr-HR"/>
              </w:rPr>
            </w:pPr>
            <w:r w:rsidRPr="0097685E">
              <w:rPr>
                <w:rFonts w:ascii="Times New Roman" w:hAnsi="Times New Roman"/>
                <w:color w:val="000000" w:themeColor="text1"/>
                <w:sz w:val="24"/>
                <w:szCs w:val="24"/>
                <w:lang w:val="hr-HR"/>
              </w:rPr>
              <w:t>javna ustanova</w:t>
            </w:r>
          </w:p>
          <w:p w14:paraId="6A8A070A" w14:textId="51B16E07" w:rsidR="00AF246E" w:rsidRPr="0097685E" w:rsidRDefault="00AF246E" w:rsidP="00181485">
            <w:pPr>
              <w:pStyle w:val="ListParagraph"/>
              <w:numPr>
                <w:ilvl w:val="0"/>
                <w:numId w:val="11"/>
              </w:numPr>
              <w:spacing w:line="240" w:lineRule="auto"/>
              <w:ind w:left="342" w:hanging="270"/>
              <w:rPr>
                <w:rFonts w:ascii="Times New Roman" w:hAnsi="Times New Roman"/>
                <w:sz w:val="24"/>
                <w:szCs w:val="24"/>
                <w:lang w:val="hr-HR"/>
              </w:rPr>
            </w:pPr>
            <w:r w:rsidRPr="0097685E">
              <w:rPr>
                <w:rFonts w:ascii="Times New Roman" w:hAnsi="Times New Roman"/>
                <w:sz w:val="24"/>
                <w:szCs w:val="24"/>
                <w:lang w:val="hr-HR"/>
              </w:rPr>
              <w:t xml:space="preserve">udruga </w:t>
            </w:r>
          </w:p>
          <w:p w14:paraId="69683B82" w14:textId="1201F420" w:rsidR="00AF246E" w:rsidRPr="0097685E" w:rsidRDefault="00181485" w:rsidP="00181485">
            <w:pPr>
              <w:pStyle w:val="ListParagraph"/>
              <w:numPr>
                <w:ilvl w:val="0"/>
                <w:numId w:val="11"/>
              </w:numPr>
              <w:spacing w:after="0" w:line="240" w:lineRule="auto"/>
              <w:ind w:left="346" w:hanging="272"/>
              <w:rPr>
                <w:rFonts w:ascii="Times New Roman" w:hAnsi="Times New Roman"/>
                <w:sz w:val="24"/>
                <w:szCs w:val="24"/>
                <w:lang w:val="hr-HR"/>
              </w:rPr>
            </w:pPr>
            <w:r w:rsidRPr="0097685E">
              <w:rPr>
                <w:rFonts w:ascii="Times New Roman" w:hAnsi="Times New Roman"/>
                <w:sz w:val="24"/>
                <w:szCs w:val="24"/>
                <w:lang w:val="hr-HR"/>
              </w:rPr>
              <w:t>turistička zajednica</w:t>
            </w:r>
          </w:p>
        </w:tc>
      </w:tr>
      <w:tr w:rsidR="00AF246E" w:rsidRPr="0097685E" w14:paraId="7B21565E" w14:textId="77777777" w:rsidTr="00124AB7">
        <w:trPr>
          <w:trHeight w:val="557"/>
        </w:trPr>
        <w:tc>
          <w:tcPr>
            <w:tcW w:w="938" w:type="dxa"/>
            <w:shd w:val="clear" w:color="auto" w:fill="DEEAF6" w:themeFill="accent1" w:themeFillTint="33"/>
            <w:vAlign w:val="center"/>
          </w:tcPr>
          <w:p w14:paraId="1EEEEF5B" w14:textId="473F1963" w:rsidR="00AF246E" w:rsidRPr="0097685E" w:rsidRDefault="00AF246E" w:rsidP="00EA62D9">
            <w:pPr>
              <w:rPr>
                <w:rFonts w:eastAsia="Calibri"/>
                <w:b/>
                <w:sz w:val="20"/>
                <w:szCs w:val="20"/>
                <w:lang w:eastAsia="en-US"/>
              </w:rPr>
            </w:pPr>
            <w:r w:rsidRPr="0097685E">
              <w:rPr>
                <w:rFonts w:eastAsia="Calibri"/>
                <w:b/>
                <w:sz w:val="20"/>
                <w:szCs w:val="20"/>
                <w:lang w:eastAsia="en-US"/>
              </w:rPr>
              <w:t>II.1</w:t>
            </w:r>
            <w:r w:rsidR="00217BA6" w:rsidRPr="0097685E">
              <w:rPr>
                <w:rFonts w:eastAsia="Calibri"/>
                <w:b/>
                <w:sz w:val="20"/>
                <w:szCs w:val="20"/>
                <w:lang w:eastAsia="en-US"/>
              </w:rPr>
              <w:t>0</w:t>
            </w:r>
            <w:r w:rsidRPr="0097685E">
              <w:rPr>
                <w:rFonts w:eastAsia="Calibri"/>
                <w:b/>
                <w:sz w:val="20"/>
                <w:szCs w:val="20"/>
                <w:lang w:eastAsia="en-US"/>
              </w:rPr>
              <w:t>.a</w:t>
            </w:r>
          </w:p>
        </w:tc>
        <w:tc>
          <w:tcPr>
            <w:tcW w:w="3113" w:type="dxa"/>
            <w:shd w:val="clear" w:color="auto" w:fill="DEEAF6" w:themeFill="accent1" w:themeFillTint="33"/>
            <w:vAlign w:val="center"/>
          </w:tcPr>
          <w:p w14:paraId="4F6140E9" w14:textId="77777777" w:rsidR="00AF246E" w:rsidRPr="0097685E" w:rsidRDefault="00AF246E" w:rsidP="00EA62D9">
            <w:pPr>
              <w:rPr>
                <w:rFonts w:eastAsia="Calibri"/>
                <w:b/>
                <w:lang w:eastAsia="en-US"/>
              </w:rPr>
            </w:pPr>
            <w:r w:rsidRPr="0097685E">
              <w:rPr>
                <w:rFonts w:eastAsia="Calibri"/>
                <w:b/>
                <w:lang w:eastAsia="en-US"/>
              </w:rPr>
              <w:t>Porezni status:</w:t>
            </w:r>
          </w:p>
          <w:p w14:paraId="61041617" w14:textId="6ACF6D34" w:rsidR="00AF246E" w:rsidRPr="0097685E" w:rsidRDefault="00AF246E" w:rsidP="00B501D8">
            <w:pPr>
              <w:jc w:val="both"/>
              <w:rPr>
                <w:rFonts w:eastAsia="Calibri"/>
                <w:b/>
                <w:sz w:val="20"/>
                <w:szCs w:val="20"/>
                <w:lang w:eastAsia="en-US"/>
              </w:rPr>
            </w:pPr>
            <w:r w:rsidRPr="0097685E">
              <w:rPr>
                <w:rFonts w:eastAsia="Calibri"/>
                <w:i/>
                <w:sz w:val="20"/>
                <w:szCs w:val="20"/>
                <w:lang w:eastAsia="en-US"/>
              </w:rPr>
              <w:t>(</w:t>
            </w:r>
            <w:r w:rsidRPr="0097685E">
              <w:rPr>
                <w:rFonts w:eastAsia="Calibri"/>
                <w:b/>
                <w:i/>
                <w:sz w:val="20"/>
                <w:szCs w:val="20"/>
                <w:lang w:eastAsia="en-US"/>
              </w:rPr>
              <w:t xml:space="preserve">zadebljati – bold </w:t>
            </w:r>
            <w:r w:rsidRPr="0097685E">
              <w:rPr>
                <w:rFonts w:eastAsia="Calibri"/>
                <w:i/>
                <w:sz w:val="20"/>
                <w:szCs w:val="20"/>
                <w:lang w:eastAsia="en-US"/>
              </w:rPr>
              <w:t>porezni status</w:t>
            </w:r>
            <w:r w:rsidR="00631BB2" w:rsidRPr="0097685E">
              <w:rPr>
                <w:rFonts w:eastAsia="Calibri"/>
                <w:i/>
                <w:sz w:val="20"/>
                <w:szCs w:val="20"/>
                <w:lang w:eastAsia="en-US"/>
              </w:rPr>
              <w:t>)</w:t>
            </w:r>
          </w:p>
        </w:tc>
        <w:tc>
          <w:tcPr>
            <w:tcW w:w="5447" w:type="dxa"/>
            <w:gridSpan w:val="23"/>
            <w:vAlign w:val="center"/>
          </w:tcPr>
          <w:p w14:paraId="74D05C53" w14:textId="77777777" w:rsidR="00AF246E" w:rsidRPr="0097685E" w:rsidRDefault="00AF246E" w:rsidP="00EA62D9">
            <w:pPr>
              <w:rPr>
                <w:rFonts w:eastAsia="Calibri"/>
                <w:b/>
                <w:lang w:eastAsia="en-US"/>
              </w:rPr>
            </w:pPr>
            <w:r w:rsidRPr="0097685E">
              <w:rPr>
                <w:rFonts w:eastAsia="Calibri"/>
                <w:b/>
                <w:lang w:eastAsia="en-US"/>
              </w:rPr>
              <w:t>POREZ NA DOBIT:</w:t>
            </w:r>
          </w:p>
          <w:p w14:paraId="7872D289" w14:textId="77777777" w:rsidR="00AF246E" w:rsidRPr="0097685E" w:rsidRDefault="00AF246E" w:rsidP="00EA62D9">
            <w:pPr>
              <w:rPr>
                <w:rFonts w:eastAsia="Calibri"/>
                <w:lang w:eastAsia="en-US"/>
              </w:rPr>
            </w:pPr>
            <w:r w:rsidRPr="0097685E">
              <w:rPr>
                <w:rFonts w:eastAsia="Calibri"/>
                <w:lang w:eastAsia="en-US"/>
              </w:rPr>
              <w:t>a) obveznik poreza na dobit</w:t>
            </w:r>
          </w:p>
          <w:p w14:paraId="6803D1AC" w14:textId="77777777" w:rsidR="00AF246E" w:rsidRPr="0097685E" w:rsidRDefault="00AF246E" w:rsidP="00EA62D9">
            <w:pPr>
              <w:rPr>
                <w:rFonts w:eastAsia="Calibri"/>
                <w:lang w:eastAsia="en-US"/>
              </w:rPr>
            </w:pPr>
            <w:r w:rsidRPr="0097685E">
              <w:rPr>
                <w:rFonts w:eastAsia="Calibri"/>
                <w:lang w:eastAsia="en-US"/>
              </w:rPr>
              <w:t>b) nije obveznik poreza na dobit</w:t>
            </w:r>
          </w:p>
          <w:p w14:paraId="758F8FB8" w14:textId="77777777" w:rsidR="00AF246E" w:rsidRPr="0097685E" w:rsidRDefault="00AF246E" w:rsidP="00EA62D9">
            <w:pPr>
              <w:rPr>
                <w:rFonts w:eastAsia="Calibri"/>
                <w:lang w:eastAsia="en-US"/>
              </w:rPr>
            </w:pPr>
            <w:r w:rsidRPr="0097685E">
              <w:rPr>
                <w:rFonts w:eastAsia="Calibri"/>
                <w:lang w:eastAsia="en-US"/>
              </w:rPr>
              <w:t>c) status mirovanja</w:t>
            </w:r>
          </w:p>
          <w:p w14:paraId="1F8976B0" w14:textId="77777777" w:rsidR="00AF246E" w:rsidRPr="0097685E" w:rsidRDefault="00AF246E" w:rsidP="00EA62D9">
            <w:pPr>
              <w:rPr>
                <w:rFonts w:eastAsia="Calibri"/>
                <w:b/>
                <w:lang w:eastAsia="en-US"/>
              </w:rPr>
            </w:pPr>
            <w:r w:rsidRPr="0097685E">
              <w:rPr>
                <w:rFonts w:eastAsia="Calibri"/>
                <w:b/>
                <w:lang w:eastAsia="en-US"/>
              </w:rPr>
              <w:t>POREZ NA DODANU VRIJEDNOST:</w:t>
            </w:r>
          </w:p>
          <w:p w14:paraId="779B06B1" w14:textId="77777777" w:rsidR="00AF246E" w:rsidRPr="0097685E" w:rsidRDefault="00AF246E" w:rsidP="00EA62D9">
            <w:pPr>
              <w:rPr>
                <w:rFonts w:eastAsia="Calibri"/>
                <w:lang w:eastAsia="en-US"/>
              </w:rPr>
            </w:pPr>
            <w:r w:rsidRPr="0097685E">
              <w:rPr>
                <w:rFonts w:eastAsia="Calibri"/>
                <w:lang w:eastAsia="en-US"/>
              </w:rPr>
              <w:t>a)</w:t>
            </w:r>
            <w:r w:rsidRPr="0097685E">
              <w:rPr>
                <w:rFonts w:eastAsia="Calibri"/>
                <w:b/>
                <w:lang w:eastAsia="en-US"/>
              </w:rPr>
              <w:t xml:space="preserve"> </w:t>
            </w:r>
            <w:r w:rsidRPr="0097685E">
              <w:rPr>
                <w:rFonts w:eastAsia="Calibri"/>
                <w:lang w:eastAsia="en-US"/>
              </w:rPr>
              <w:t>obveznik poreza na dodanu vrijednost</w:t>
            </w:r>
          </w:p>
          <w:p w14:paraId="115C9C74" w14:textId="77777777" w:rsidR="00AF246E" w:rsidRPr="0097685E" w:rsidRDefault="00AF246E" w:rsidP="00EA62D9">
            <w:pPr>
              <w:rPr>
                <w:rFonts w:eastAsia="Calibri"/>
                <w:lang w:eastAsia="en-US"/>
              </w:rPr>
            </w:pPr>
            <w:r w:rsidRPr="0097685E">
              <w:rPr>
                <w:rFonts w:eastAsia="Calibri"/>
                <w:lang w:eastAsia="en-US"/>
              </w:rPr>
              <w:t>b) nije obveznik poreza na dodanu vrijednost</w:t>
            </w:r>
          </w:p>
          <w:p w14:paraId="234076FC" w14:textId="74D98BAD" w:rsidR="00AF246E" w:rsidRPr="0097685E" w:rsidRDefault="00AF246E" w:rsidP="00F26DBB">
            <w:r w:rsidRPr="0097685E">
              <w:t xml:space="preserve"> </w:t>
            </w:r>
          </w:p>
        </w:tc>
      </w:tr>
      <w:tr w:rsidR="00E76D73" w:rsidRPr="0097685E" w14:paraId="458E64E5" w14:textId="77777777" w:rsidTr="00124AB7">
        <w:trPr>
          <w:trHeight w:val="919"/>
        </w:trPr>
        <w:tc>
          <w:tcPr>
            <w:tcW w:w="938" w:type="dxa"/>
            <w:shd w:val="clear" w:color="auto" w:fill="DEEAF6" w:themeFill="accent1" w:themeFillTint="33"/>
            <w:vAlign w:val="center"/>
          </w:tcPr>
          <w:p w14:paraId="0D039027" w14:textId="6C6E26B0" w:rsidR="00E76D73" w:rsidRPr="0097685E" w:rsidRDefault="00E76D73" w:rsidP="00977FB0">
            <w:pPr>
              <w:rPr>
                <w:rFonts w:eastAsia="Calibri"/>
                <w:b/>
                <w:sz w:val="20"/>
                <w:szCs w:val="20"/>
                <w:lang w:eastAsia="en-US"/>
              </w:rPr>
            </w:pPr>
            <w:r w:rsidRPr="0097685E">
              <w:rPr>
                <w:rFonts w:eastAsia="Calibri"/>
                <w:b/>
                <w:sz w:val="20"/>
                <w:szCs w:val="20"/>
                <w:lang w:eastAsia="en-US"/>
              </w:rPr>
              <w:t xml:space="preserve">II.11.a </w:t>
            </w:r>
          </w:p>
        </w:tc>
        <w:tc>
          <w:tcPr>
            <w:tcW w:w="3113" w:type="dxa"/>
            <w:shd w:val="clear" w:color="auto" w:fill="DEEAF6" w:themeFill="accent1" w:themeFillTint="33"/>
            <w:vAlign w:val="center"/>
          </w:tcPr>
          <w:p w14:paraId="5CBDE289" w14:textId="77777777" w:rsidR="00E76D73" w:rsidRPr="0097685E" w:rsidRDefault="00E76D73" w:rsidP="00977FB0">
            <w:pPr>
              <w:rPr>
                <w:rFonts w:eastAsia="Calibri"/>
                <w:b/>
                <w:lang w:eastAsia="en-US"/>
              </w:rPr>
            </w:pPr>
            <w:r w:rsidRPr="0097685E">
              <w:rPr>
                <w:rFonts w:eastAsia="Calibri"/>
                <w:b/>
                <w:lang w:eastAsia="en-US"/>
              </w:rPr>
              <w:t xml:space="preserve">Obveznik primjene Zakona o javnoj nabavi: </w:t>
            </w:r>
          </w:p>
          <w:p w14:paraId="7BA89A37" w14:textId="66965647" w:rsidR="00E76D73" w:rsidRPr="0097685E" w:rsidRDefault="00E76D73" w:rsidP="00B501D8">
            <w:pPr>
              <w:jc w:val="both"/>
              <w:rPr>
                <w:rFonts w:eastAsia="Calibri"/>
                <w:b/>
                <w:sz w:val="20"/>
                <w:szCs w:val="20"/>
                <w:lang w:eastAsia="en-US"/>
              </w:rPr>
            </w:pPr>
            <w:r w:rsidRPr="0097685E">
              <w:rPr>
                <w:rFonts w:eastAsia="Calibri"/>
                <w:i/>
                <w:sz w:val="20"/>
                <w:szCs w:val="20"/>
                <w:lang w:eastAsia="en-US"/>
              </w:rPr>
              <w:t>(</w:t>
            </w:r>
            <w:r w:rsidRPr="0097685E">
              <w:rPr>
                <w:i/>
                <w:iCs/>
                <w:sz w:val="20"/>
                <w:szCs w:val="20"/>
              </w:rPr>
              <w:t xml:space="preserve">označite </w:t>
            </w:r>
            <w:r w:rsidR="00B44C0E" w:rsidRPr="0097685E">
              <w:rPr>
                <w:i/>
                <w:iCs/>
                <w:sz w:val="20"/>
                <w:szCs w:val="20"/>
              </w:rPr>
              <w:t>„</w:t>
            </w:r>
            <w:r w:rsidRPr="0097685E">
              <w:rPr>
                <w:i/>
                <w:iCs/>
                <w:sz w:val="20"/>
                <w:szCs w:val="20"/>
              </w:rPr>
              <w:t>X</w:t>
            </w:r>
            <w:r w:rsidR="00B44C0E" w:rsidRPr="0097685E">
              <w:rPr>
                <w:i/>
                <w:iCs/>
                <w:sz w:val="20"/>
                <w:szCs w:val="20"/>
              </w:rPr>
              <w:t>“</w:t>
            </w:r>
            <w:r w:rsidRPr="0097685E">
              <w:rPr>
                <w:i/>
                <w:iCs/>
                <w:sz w:val="20"/>
                <w:szCs w:val="20"/>
              </w:rPr>
              <w:t xml:space="preserve"> u odgovarajuć</w:t>
            </w:r>
            <w:r w:rsidR="0091211F" w:rsidRPr="0097685E">
              <w:rPr>
                <w:i/>
                <w:iCs/>
                <w:sz w:val="20"/>
                <w:szCs w:val="20"/>
              </w:rPr>
              <w:t>u kućicu</w:t>
            </w:r>
            <w:r w:rsidRPr="0097685E">
              <w:rPr>
                <w:i/>
                <w:iCs/>
                <w:sz w:val="20"/>
                <w:szCs w:val="20"/>
              </w:rPr>
              <w:t>)</w:t>
            </w:r>
          </w:p>
        </w:tc>
        <w:tc>
          <w:tcPr>
            <w:tcW w:w="2654" w:type="dxa"/>
            <w:gridSpan w:val="11"/>
          </w:tcPr>
          <w:p w14:paraId="0E311C7B" w14:textId="77777777" w:rsidR="00E76D73" w:rsidRPr="0097685E" w:rsidRDefault="00E76D73" w:rsidP="00977FB0">
            <w:pPr>
              <w:snapToGrid w:val="0"/>
              <w:jc w:val="center"/>
              <w:rPr>
                <w:rFonts w:eastAsia="Arial Unicode MS"/>
                <w:b/>
                <w:sz w:val="22"/>
                <w:szCs w:val="22"/>
              </w:rPr>
            </w:pPr>
          </w:p>
          <w:p w14:paraId="0D1E4EC3" w14:textId="77777777" w:rsidR="00E76D73" w:rsidRPr="0097685E" w:rsidRDefault="00E76D73" w:rsidP="00977FB0">
            <w:pPr>
              <w:snapToGrid w:val="0"/>
              <w:rPr>
                <w:rFonts w:eastAsia="Arial Unicode MS"/>
                <w:b/>
              </w:rPr>
            </w:pPr>
            <w:r w:rsidRPr="0097685E">
              <w:rPr>
                <w:noProof/>
              </w:rPr>
              <mc:AlternateContent>
                <mc:Choice Requires="wps">
                  <w:drawing>
                    <wp:anchor distT="0" distB="0" distL="114300" distR="114300" simplePos="0" relativeHeight="251821056" behindDoc="0" locked="0" layoutInCell="1" allowOverlap="1" wp14:anchorId="02C18661" wp14:editId="554CDAE7">
                      <wp:simplePos x="0" y="0"/>
                      <wp:positionH relativeFrom="margin">
                        <wp:posOffset>683954</wp:posOffset>
                      </wp:positionH>
                      <wp:positionV relativeFrom="paragraph">
                        <wp:posOffset>85031</wp:posOffset>
                      </wp:positionV>
                      <wp:extent cx="391795" cy="339725"/>
                      <wp:effectExtent l="0" t="0" r="20320" b="22225"/>
                      <wp:wrapNone/>
                      <wp:docPr id="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57227318" w14:textId="77777777" w:rsidR="00B42318" w:rsidRPr="00C923FB" w:rsidRDefault="00B42318" w:rsidP="00E76D73">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18661" id="_x0000_s1040" type="#_x0000_t202" style="position:absolute;margin-left:53.85pt;margin-top:6.7pt;width:30.85pt;height:26.7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g3qTw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" fillcolor="window" strokeweight=".5pt">
                      <v:path arrowok="t"/>
                      <v:textbox>
                        <w:txbxContent>
                          <w:p w14:paraId="57227318" w14:textId="77777777" w:rsidR="00B42318" w:rsidRPr="00C923FB" w:rsidRDefault="00B42318" w:rsidP="00E76D73">
                            <w:pPr>
                              <w:rPr>
                                <w:sz w:val="32"/>
                                <w:szCs w:val="32"/>
                              </w:rPr>
                            </w:pPr>
                          </w:p>
                        </w:txbxContent>
                      </v:textbox>
                      <w10:wrap anchorx="margin"/>
                    </v:shape>
                  </w:pict>
                </mc:Fallback>
              </mc:AlternateContent>
            </w:r>
            <w:r w:rsidRPr="0097685E">
              <w:rPr>
                <w:rFonts w:eastAsia="Arial Unicode MS"/>
                <w:b/>
              </w:rPr>
              <w:t xml:space="preserve">             </w:t>
            </w:r>
          </w:p>
          <w:p w14:paraId="5EC04B88" w14:textId="77777777" w:rsidR="00E76D73" w:rsidRPr="0097685E" w:rsidRDefault="00E76D73" w:rsidP="00977FB0">
            <w:pPr>
              <w:snapToGrid w:val="0"/>
              <w:rPr>
                <w:rFonts w:eastAsia="Arial Unicode MS"/>
                <w:b/>
              </w:rPr>
            </w:pPr>
            <w:r w:rsidRPr="0097685E">
              <w:rPr>
                <w:rFonts w:eastAsia="Arial Unicode MS"/>
                <w:b/>
              </w:rPr>
              <w:t xml:space="preserve">          DA   </w:t>
            </w:r>
          </w:p>
          <w:p w14:paraId="121E7F32" w14:textId="77777777" w:rsidR="00E76D73" w:rsidRPr="0097685E" w:rsidRDefault="00E76D73" w:rsidP="00977FB0">
            <w:pPr>
              <w:rPr>
                <w:rFonts w:eastAsia="Calibri"/>
                <w:b/>
                <w:lang w:eastAsia="en-US"/>
              </w:rPr>
            </w:pPr>
          </w:p>
          <w:p w14:paraId="37024C06" w14:textId="77777777" w:rsidR="00E76D73" w:rsidRPr="0097685E" w:rsidRDefault="00E76D73" w:rsidP="00977FB0">
            <w:pPr>
              <w:rPr>
                <w:rFonts w:eastAsia="Calibri"/>
                <w:b/>
                <w:lang w:eastAsia="en-US"/>
              </w:rPr>
            </w:pPr>
          </w:p>
        </w:tc>
        <w:tc>
          <w:tcPr>
            <w:tcW w:w="2793" w:type="dxa"/>
            <w:gridSpan w:val="12"/>
          </w:tcPr>
          <w:p w14:paraId="6E2B581F" w14:textId="77777777" w:rsidR="00E76D73" w:rsidRPr="0097685E" w:rsidRDefault="00E76D73" w:rsidP="00977FB0">
            <w:pPr>
              <w:snapToGrid w:val="0"/>
              <w:jc w:val="center"/>
              <w:rPr>
                <w:rFonts w:eastAsia="Arial Unicode MS"/>
                <w:b/>
                <w:sz w:val="22"/>
                <w:szCs w:val="22"/>
              </w:rPr>
            </w:pPr>
          </w:p>
          <w:p w14:paraId="0FE08437" w14:textId="77777777" w:rsidR="00E76D73" w:rsidRPr="0097685E" w:rsidRDefault="00E76D73" w:rsidP="00977FB0">
            <w:pPr>
              <w:rPr>
                <w:rFonts w:eastAsia="Arial Unicode MS"/>
                <w:b/>
              </w:rPr>
            </w:pPr>
            <w:r w:rsidRPr="0097685E">
              <w:rPr>
                <w:noProof/>
              </w:rPr>
              <mc:AlternateContent>
                <mc:Choice Requires="wps">
                  <w:drawing>
                    <wp:anchor distT="0" distB="0" distL="114300" distR="114300" simplePos="0" relativeHeight="251822080" behindDoc="0" locked="0" layoutInCell="1" allowOverlap="1" wp14:anchorId="0076BB72" wp14:editId="6601C1A1">
                      <wp:simplePos x="0" y="0"/>
                      <wp:positionH relativeFrom="margin">
                        <wp:posOffset>615005</wp:posOffset>
                      </wp:positionH>
                      <wp:positionV relativeFrom="paragraph">
                        <wp:posOffset>89859</wp:posOffset>
                      </wp:positionV>
                      <wp:extent cx="391795" cy="339725"/>
                      <wp:effectExtent l="0" t="0" r="20320" b="2222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3366912A" w14:textId="77777777" w:rsidR="00B42318" w:rsidRPr="00C923FB" w:rsidRDefault="00B42318" w:rsidP="00E76D73">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6BB72" id="_x0000_s1041" type="#_x0000_t202" style="position:absolute;margin-left:48.45pt;margin-top:7.1pt;width:30.85pt;height:26.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EI/Tg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" fillcolor="window" strokeweight=".5pt">
                      <v:path arrowok="t"/>
                      <v:textbox>
                        <w:txbxContent>
                          <w:p w14:paraId="3366912A" w14:textId="77777777" w:rsidR="00B42318" w:rsidRPr="00C923FB" w:rsidRDefault="00B42318" w:rsidP="00E76D73">
                            <w:pPr>
                              <w:rPr>
                                <w:sz w:val="32"/>
                                <w:szCs w:val="32"/>
                              </w:rPr>
                            </w:pPr>
                          </w:p>
                        </w:txbxContent>
                      </v:textbox>
                      <w10:wrap anchorx="margin"/>
                    </v:shape>
                  </w:pict>
                </mc:Fallback>
              </mc:AlternateContent>
            </w:r>
          </w:p>
          <w:p w14:paraId="333CFBA3" w14:textId="77777777" w:rsidR="00E76D73" w:rsidRPr="0097685E" w:rsidRDefault="00E76D73" w:rsidP="00977FB0">
            <w:pPr>
              <w:rPr>
                <w:rFonts w:eastAsia="Calibri"/>
                <w:b/>
                <w:lang w:eastAsia="en-US"/>
              </w:rPr>
            </w:pPr>
            <w:r w:rsidRPr="0097685E">
              <w:rPr>
                <w:rFonts w:eastAsia="Arial Unicode MS"/>
                <w:b/>
              </w:rPr>
              <w:t xml:space="preserve">        NE</w:t>
            </w:r>
          </w:p>
        </w:tc>
      </w:tr>
      <w:tr w:rsidR="00124AB7" w:rsidRPr="0097685E" w14:paraId="5BABF666" w14:textId="77777777" w:rsidTr="00B501D8">
        <w:trPr>
          <w:trHeight w:val="1833"/>
        </w:trPr>
        <w:tc>
          <w:tcPr>
            <w:tcW w:w="938" w:type="dxa"/>
            <w:shd w:val="clear" w:color="auto" w:fill="DEEAF6" w:themeFill="accent1" w:themeFillTint="33"/>
          </w:tcPr>
          <w:p w14:paraId="0BE67735" w14:textId="0AE58333" w:rsidR="00124AB7" w:rsidRPr="0097685E" w:rsidRDefault="00124AB7" w:rsidP="004E44F0">
            <w:pPr>
              <w:rPr>
                <w:rFonts w:eastAsia="Calibri"/>
                <w:b/>
                <w:sz w:val="20"/>
                <w:szCs w:val="20"/>
                <w:lang w:eastAsia="en-US"/>
              </w:rPr>
            </w:pPr>
            <w:r w:rsidRPr="0097685E">
              <w:rPr>
                <w:rFonts w:eastAsia="Calibri"/>
                <w:b/>
                <w:sz w:val="20"/>
                <w:szCs w:val="20"/>
                <w:lang w:eastAsia="en-US"/>
              </w:rPr>
              <w:t>II.12.a</w:t>
            </w:r>
          </w:p>
        </w:tc>
        <w:tc>
          <w:tcPr>
            <w:tcW w:w="3113" w:type="dxa"/>
            <w:shd w:val="clear" w:color="auto" w:fill="DEEAF6" w:themeFill="accent1" w:themeFillTint="33"/>
          </w:tcPr>
          <w:p w14:paraId="2377D3E5" w14:textId="77777777" w:rsidR="00124AB7" w:rsidRPr="0097685E" w:rsidRDefault="00124AB7" w:rsidP="004E44F0">
            <w:pPr>
              <w:rPr>
                <w:rFonts w:eastAsia="Calibri"/>
                <w:b/>
                <w:lang w:eastAsia="en-US"/>
              </w:rPr>
            </w:pPr>
            <w:r w:rsidRPr="0097685E">
              <w:rPr>
                <w:rFonts w:eastAsia="Calibri"/>
                <w:b/>
                <w:lang w:eastAsia="en-US"/>
              </w:rPr>
              <w:t>Korisnik je poduzeće:</w:t>
            </w:r>
          </w:p>
          <w:p w14:paraId="4708AF0A" w14:textId="05ED8BC9" w:rsidR="00124AB7" w:rsidRPr="0097685E" w:rsidRDefault="00124AB7" w:rsidP="00B501D8">
            <w:pPr>
              <w:jc w:val="both"/>
              <w:rPr>
                <w:rFonts w:eastAsia="Calibri"/>
                <w:i/>
                <w:sz w:val="20"/>
                <w:szCs w:val="20"/>
                <w:lang w:eastAsia="en-US"/>
              </w:rPr>
            </w:pPr>
            <w:r w:rsidRPr="0097685E">
              <w:rPr>
                <w:rFonts w:eastAsia="Calibri"/>
                <w:i/>
                <w:sz w:val="20"/>
                <w:szCs w:val="20"/>
                <w:lang w:eastAsia="en-US"/>
              </w:rPr>
              <w:t xml:space="preserve">(sukladno čl. 1. Priloga I. Uredbe Komisije (EU) br. 2022/2472 poduzeće je svaki subjekt koji se bavi gospodarskom djelatnošću, bez obzira na njegov pravni oblik; </w:t>
            </w:r>
            <w:r w:rsidRPr="0097685E">
              <w:rPr>
                <w:rFonts w:eastAsia="Calibri"/>
                <w:i/>
                <w:sz w:val="20"/>
                <w:szCs w:val="20"/>
                <w:u w:val="single"/>
                <w:lang w:eastAsia="en-US"/>
              </w:rPr>
              <w:t>ispunjavaju svi korisnici  osim JLS</w:t>
            </w:r>
            <w:r w:rsidRPr="0097685E">
              <w:rPr>
                <w:rFonts w:eastAsia="Calibri"/>
                <w:i/>
                <w:sz w:val="20"/>
                <w:szCs w:val="20"/>
                <w:lang w:eastAsia="en-US"/>
              </w:rPr>
              <w:t>)</w:t>
            </w:r>
          </w:p>
        </w:tc>
        <w:tc>
          <w:tcPr>
            <w:tcW w:w="2654" w:type="dxa"/>
            <w:gridSpan w:val="11"/>
          </w:tcPr>
          <w:p w14:paraId="332FEAF9" w14:textId="77777777" w:rsidR="00124AB7" w:rsidRPr="0097685E" w:rsidRDefault="00124AB7" w:rsidP="004E44F0">
            <w:pPr>
              <w:snapToGrid w:val="0"/>
              <w:jc w:val="center"/>
              <w:rPr>
                <w:rFonts w:eastAsia="Arial Unicode MS"/>
                <w:b/>
                <w:sz w:val="22"/>
                <w:szCs w:val="22"/>
              </w:rPr>
            </w:pPr>
          </w:p>
          <w:p w14:paraId="50563237" w14:textId="77777777" w:rsidR="00124AB7" w:rsidRPr="0097685E" w:rsidRDefault="00124AB7" w:rsidP="004E44F0">
            <w:pPr>
              <w:snapToGrid w:val="0"/>
              <w:jc w:val="center"/>
              <w:rPr>
                <w:rFonts w:eastAsia="Arial Unicode MS"/>
                <w:b/>
                <w:sz w:val="22"/>
                <w:szCs w:val="22"/>
              </w:rPr>
            </w:pPr>
          </w:p>
          <w:p w14:paraId="15D14711" w14:textId="77777777" w:rsidR="00124AB7" w:rsidRPr="0097685E" w:rsidRDefault="00124AB7" w:rsidP="004E44F0">
            <w:pPr>
              <w:snapToGrid w:val="0"/>
              <w:jc w:val="center"/>
              <w:rPr>
                <w:rFonts w:eastAsia="Arial Unicode MS"/>
                <w:b/>
                <w:sz w:val="22"/>
                <w:szCs w:val="22"/>
              </w:rPr>
            </w:pPr>
          </w:p>
          <w:p w14:paraId="18A01DE9" w14:textId="77777777" w:rsidR="00124AB7" w:rsidRPr="0097685E" w:rsidRDefault="00124AB7" w:rsidP="004E44F0">
            <w:pPr>
              <w:snapToGrid w:val="0"/>
              <w:rPr>
                <w:rFonts w:eastAsia="Arial Unicode MS"/>
                <w:b/>
              </w:rPr>
            </w:pPr>
            <w:r w:rsidRPr="0097685E">
              <w:rPr>
                <w:noProof/>
              </w:rPr>
              <mc:AlternateContent>
                <mc:Choice Requires="wps">
                  <w:drawing>
                    <wp:anchor distT="0" distB="0" distL="114300" distR="114300" simplePos="0" relativeHeight="251882496" behindDoc="0" locked="0" layoutInCell="1" allowOverlap="1" wp14:anchorId="66062A85" wp14:editId="159A2608">
                      <wp:simplePos x="0" y="0"/>
                      <wp:positionH relativeFrom="margin">
                        <wp:posOffset>683954</wp:posOffset>
                      </wp:positionH>
                      <wp:positionV relativeFrom="paragraph">
                        <wp:posOffset>85031</wp:posOffset>
                      </wp:positionV>
                      <wp:extent cx="391795" cy="339725"/>
                      <wp:effectExtent l="0" t="0" r="20320" b="22225"/>
                      <wp:wrapNone/>
                      <wp:docPr id="2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498E9155" w14:textId="77777777" w:rsidR="00B42318" w:rsidRPr="00C923FB" w:rsidRDefault="00B42318" w:rsidP="00124AB7">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62A85" id="_x0000_s1042" type="#_x0000_t202" style="position:absolute;margin-left:53.85pt;margin-top:6.7pt;width:30.85pt;height:26.75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" fillcolor="window" strokeweight=".5pt">
                      <v:path arrowok="t"/>
                      <v:textbox>
                        <w:txbxContent>
                          <w:p w14:paraId="498E9155" w14:textId="77777777" w:rsidR="00B42318" w:rsidRPr="00C923FB" w:rsidRDefault="00B42318" w:rsidP="00124AB7">
                            <w:pPr>
                              <w:rPr>
                                <w:sz w:val="32"/>
                                <w:szCs w:val="32"/>
                              </w:rPr>
                            </w:pPr>
                          </w:p>
                        </w:txbxContent>
                      </v:textbox>
                      <w10:wrap anchorx="margin"/>
                    </v:shape>
                  </w:pict>
                </mc:Fallback>
              </mc:AlternateContent>
            </w:r>
            <w:r w:rsidRPr="0097685E">
              <w:rPr>
                <w:rFonts w:eastAsia="Arial Unicode MS"/>
                <w:b/>
              </w:rPr>
              <w:t xml:space="preserve">             </w:t>
            </w:r>
          </w:p>
          <w:p w14:paraId="51A8391A" w14:textId="77777777" w:rsidR="00124AB7" w:rsidRPr="0097685E" w:rsidRDefault="00124AB7" w:rsidP="004E44F0">
            <w:pPr>
              <w:snapToGrid w:val="0"/>
              <w:rPr>
                <w:rFonts w:eastAsia="Arial Unicode MS"/>
                <w:b/>
              </w:rPr>
            </w:pPr>
            <w:r w:rsidRPr="0097685E">
              <w:rPr>
                <w:rFonts w:eastAsia="Arial Unicode MS"/>
                <w:b/>
              </w:rPr>
              <w:t xml:space="preserve">          DA   </w:t>
            </w:r>
          </w:p>
          <w:p w14:paraId="3DA382E5" w14:textId="77777777" w:rsidR="00124AB7" w:rsidRPr="0097685E" w:rsidRDefault="00124AB7" w:rsidP="004E44F0">
            <w:pPr>
              <w:rPr>
                <w:rFonts w:eastAsia="Calibri"/>
                <w:b/>
                <w:lang w:eastAsia="en-US"/>
              </w:rPr>
            </w:pPr>
          </w:p>
          <w:p w14:paraId="44E16CF9" w14:textId="77777777" w:rsidR="00124AB7" w:rsidRPr="0097685E" w:rsidRDefault="00124AB7" w:rsidP="004E44F0">
            <w:pPr>
              <w:snapToGrid w:val="0"/>
              <w:jc w:val="center"/>
              <w:rPr>
                <w:rFonts w:eastAsia="Arial Unicode MS"/>
                <w:b/>
                <w:sz w:val="22"/>
                <w:szCs w:val="22"/>
              </w:rPr>
            </w:pPr>
          </w:p>
        </w:tc>
        <w:tc>
          <w:tcPr>
            <w:tcW w:w="2793" w:type="dxa"/>
            <w:gridSpan w:val="12"/>
          </w:tcPr>
          <w:p w14:paraId="171E67DF" w14:textId="77777777" w:rsidR="00124AB7" w:rsidRPr="0097685E" w:rsidRDefault="00124AB7" w:rsidP="004E44F0">
            <w:pPr>
              <w:snapToGrid w:val="0"/>
              <w:jc w:val="center"/>
              <w:rPr>
                <w:rFonts w:eastAsia="Arial Unicode MS"/>
                <w:b/>
                <w:sz w:val="22"/>
                <w:szCs w:val="22"/>
              </w:rPr>
            </w:pPr>
          </w:p>
          <w:p w14:paraId="0483A092" w14:textId="77777777" w:rsidR="00124AB7" w:rsidRPr="0097685E" w:rsidRDefault="00124AB7" w:rsidP="004E44F0">
            <w:pPr>
              <w:snapToGrid w:val="0"/>
              <w:jc w:val="center"/>
              <w:rPr>
                <w:rFonts w:eastAsia="Arial Unicode MS"/>
                <w:b/>
                <w:sz w:val="22"/>
                <w:szCs w:val="22"/>
              </w:rPr>
            </w:pPr>
          </w:p>
          <w:p w14:paraId="48B3AA40" w14:textId="77777777" w:rsidR="00124AB7" w:rsidRPr="0097685E" w:rsidRDefault="00124AB7" w:rsidP="004E44F0">
            <w:pPr>
              <w:snapToGrid w:val="0"/>
              <w:jc w:val="center"/>
              <w:rPr>
                <w:rFonts w:eastAsia="Arial Unicode MS"/>
                <w:b/>
                <w:sz w:val="22"/>
                <w:szCs w:val="22"/>
              </w:rPr>
            </w:pPr>
          </w:p>
          <w:p w14:paraId="2F972F58" w14:textId="77777777" w:rsidR="00124AB7" w:rsidRPr="0097685E" w:rsidRDefault="00124AB7" w:rsidP="004E44F0">
            <w:pPr>
              <w:rPr>
                <w:rFonts w:eastAsia="Arial Unicode MS"/>
                <w:b/>
              </w:rPr>
            </w:pPr>
            <w:r w:rsidRPr="0097685E">
              <w:rPr>
                <w:noProof/>
              </w:rPr>
              <mc:AlternateContent>
                <mc:Choice Requires="wps">
                  <w:drawing>
                    <wp:anchor distT="0" distB="0" distL="114300" distR="114300" simplePos="0" relativeHeight="251883520" behindDoc="0" locked="0" layoutInCell="1" allowOverlap="1" wp14:anchorId="55B1C218" wp14:editId="1F6FED9C">
                      <wp:simplePos x="0" y="0"/>
                      <wp:positionH relativeFrom="margin">
                        <wp:posOffset>615005</wp:posOffset>
                      </wp:positionH>
                      <wp:positionV relativeFrom="paragraph">
                        <wp:posOffset>89859</wp:posOffset>
                      </wp:positionV>
                      <wp:extent cx="391795" cy="339725"/>
                      <wp:effectExtent l="0" t="0" r="20320" b="22225"/>
                      <wp:wrapNone/>
                      <wp:docPr id="2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215EE558" w14:textId="77777777" w:rsidR="00B42318" w:rsidRPr="00C923FB" w:rsidRDefault="00B42318" w:rsidP="00124AB7">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1C218" id="_x0000_s1043" type="#_x0000_t202" style="position:absolute;margin-left:48.45pt;margin-top:7.1pt;width:30.85pt;height:26.7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" fillcolor="window" strokeweight=".5pt">
                      <v:path arrowok="t"/>
                      <v:textbox>
                        <w:txbxContent>
                          <w:p w14:paraId="215EE558" w14:textId="77777777" w:rsidR="00B42318" w:rsidRPr="00C923FB" w:rsidRDefault="00B42318" w:rsidP="00124AB7">
                            <w:pPr>
                              <w:rPr>
                                <w:sz w:val="32"/>
                                <w:szCs w:val="32"/>
                              </w:rPr>
                            </w:pPr>
                          </w:p>
                        </w:txbxContent>
                      </v:textbox>
                      <w10:wrap anchorx="margin"/>
                    </v:shape>
                  </w:pict>
                </mc:Fallback>
              </mc:AlternateContent>
            </w:r>
          </w:p>
          <w:p w14:paraId="5600117E" w14:textId="77777777" w:rsidR="00124AB7" w:rsidRPr="0097685E" w:rsidRDefault="00124AB7" w:rsidP="004E44F0">
            <w:pPr>
              <w:snapToGrid w:val="0"/>
              <w:spacing w:after="240"/>
              <w:rPr>
                <w:rFonts w:eastAsia="Arial Unicode MS"/>
                <w:b/>
              </w:rPr>
            </w:pPr>
            <w:r w:rsidRPr="0097685E">
              <w:rPr>
                <w:rFonts w:eastAsia="Arial Unicode MS"/>
                <w:b/>
              </w:rPr>
              <w:t xml:space="preserve">        NE</w:t>
            </w:r>
          </w:p>
        </w:tc>
      </w:tr>
      <w:tr w:rsidR="00124AB7" w:rsidRPr="0097685E" w14:paraId="5FFC1D8A" w14:textId="77777777" w:rsidTr="00124AB7">
        <w:trPr>
          <w:trHeight w:val="1878"/>
        </w:trPr>
        <w:tc>
          <w:tcPr>
            <w:tcW w:w="938" w:type="dxa"/>
            <w:shd w:val="clear" w:color="auto" w:fill="DEEAF6" w:themeFill="accent1" w:themeFillTint="33"/>
          </w:tcPr>
          <w:p w14:paraId="6F1888E9" w14:textId="725B06E5" w:rsidR="00124AB7" w:rsidRPr="0097685E" w:rsidRDefault="00124AB7" w:rsidP="004E44F0">
            <w:pPr>
              <w:rPr>
                <w:rFonts w:eastAsia="Calibri"/>
                <w:b/>
                <w:sz w:val="20"/>
                <w:szCs w:val="20"/>
                <w:lang w:eastAsia="en-US"/>
              </w:rPr>
            </w:pPr>
            <w:r w:rsidRPr="0097685E">
              <w:rPr>
                <w:rFonts w:eastAsia="Calibri"/>
                <w:b/>
                <w:sz w:val="20"/>
                <w:szCs w:val="20"/>
                <w:lang w:eastAsia="en-US"/>
              </w:rPr>
              <w:lastRenderedPageBreak/>
              <w:t>II.12.1.a</w:t>
            </w:r>
          </w:p>
        </w:tc>
        <w:tc>
          <w:tcPr>
            <w:tcW w:w="3113" w:type="dxa"/>
            <w:shd w:val="clear" w:color="auto" w:fill="DEEAF6" w:themeFill="accent1" w:themeFillTint="33"/>
          </w:tcPr>
          <w:p w14:paraId="1B493507" w14:textId="77777777" w:rsidR="00124AB7" w:rsidRPr="0097685E" w:rsidRDefault="00124AB7" w:rsidP="004E44F0">
            <w:pPr>
              <w:rPr>
                <w:rFonts w:eastAsia="Calibri"/>
                <w:b/>
                <w:lang w:eastAsia="en-US"/>
              </w:rPr>
            </w:pPr>
            <w:r w:rsidRPr="0097685E">
              <w:rPr>
                <w:rFonts w:eastAsia="Calibri"/>
                <w:b/>
                <w:lang w:eastAsia="en-US"/>
              </w:rPr>
              <w:t>Korisnik je u kategoriji mikro, malih i srednjih poduzeća (MSP):</w:t>
            </w:r>
          </w:p>
          <w:p w14:paraId="6284140C" w14:textId="77777777" w:rsidR="00124AB7" w:rsidRPr="0097685E" w:rsidRDefault="00124AB7" w:rsidP="00B501D8">
            <w:pPr>
              <w:jc w:val="both"/>
              <w:rPr>
                <w:rFonts w:eastAsia="Calibri"/>
                <w:b/>
                <w:sz w:val="20"/>
                <w:szCs w:val="20"/>
                <w:lang w:eastAsia="en-US"/>
              </w:rPr>
            </w:pPr>
            <w:r w:rsidRPr="0097685E">
              <w:rPr>
                <w:rFonts w:eastAsia="Calibri"/>
                <w:i/>
                <w:sz w:val="20"/>
                <w:szCs w:val="20"/>
                <w:lang w:eastAsia="en-US"/>
              </w:rPr>
              <w:t>(ispuniti samo ako je korisnik poduzeće te sukladno podatcima navedenim u obrascu Izjave o veličini)</w:t>
            </w:r>
          </w:p>
        </w:tc>
        <w:tc>
          <w:tcPr>
            <w:tcW w:w="2654" w:type="dxa"/>
            <w:gridSpan w:val="11"/>
          </w:tcPr>
          <w:p w14:paraId="00020DA5" w14:textId="77777777" w:rsidR="00124AB7" w:rsidRPr="0097685E" w:rsidRDefault="00124AB7" w:rsidP="004E44F0">
            <w:pPr>
              <w:snapToGrid w:val="0"/>
              <w:jc w:val="center"/>
              <w:rPr>
                <w:rFonts w:eastAsia="Arial Unicode MS"/>
                <w:b/>
                <w:sz w:val="22"/>
                <w:szCs w:val="22"/>
              </w:rPr>
            </w:pPr>
          </w:p>
          <w:p w14:paraId="69D21B07" w14:textId="77777777" w:rsidR="00124AB7" w:rsidRPr="0097685E" w:rsidRDefault="00124AB7" w:rsidP="004E44F0">
            <w:pPr>
              <w:snapToGrid w:val="0"/>
              <w:jc w:val="center"/>
              <w:rPr>
                <w:rFonts w:eastAsia="Arial Unicode MS"/>
                <w:b/>
                <w:sz w:val="22"/>
                <w:szCs w:val="22"/>
              </w:rPr>
            </w:pPr>
          </w:p>
          <w:p w14:paraId="3C63BC34" w14:textId="77777777" w:rsidR="00124AB7" w:rsidRPr="0097685E" w:rsidRDefault="00124AB7" w:rsidP="004E44F0">
            <w:pPr>
              <w:snapToGrid w:val="0"/>
              <w:rPr>
                <w:rFonts w:eastAsia="Arial Unicode MS"/>
                <w:b/>
              </w:rPr>
            </w:pPr>
            <w:r w:rsidRPr="0097685E">
              <w:rPr>
                <w:noProof/>
              </w:rPr>
              <mc:AlternateContent>
                <mc:Choice Requires="wps">
                  <w:drawing>
                    <wp:anchor distT="0" distB="0" distL="114300" distR="114300" simplePos="0" relativeHeight="251884544" behindDoc="0" locked="0" layoutInCell="1" allowOverlap="1" wp14:anchorId="23FB39D0" wp14:editId="77E5A69E">
                      <wp:simplePos x="0" y="0"/>
                      <wp:positionH relativeFrom="margin">
                        <wp:posOffset>683954</wp:posOffset>
                      </wp:positionH>
                      <wp:positionV relativeFrom="paragraph">
                        <wp:posOffset>85031</wp:posOffset>
                      </wp:positionV>
                      <wp:extent cx="391795" cy="339725"/>
                      <wp:effectExtent l="0" t="0" r="20320" b="22225"/>
                      <wp:wrapNone/>
                      <wp:docPr id="2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2C4231AE" w14:textId="77777777" w:rsidR="00B42318" w:rsidRPr="00C923FB" w:rsidRDefault="00B42318" w:rsidP="00124AB7">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B39D0" id="_x0000_s1044" type="#_x0000_t202" style="position:absolute;margin-left:53.85pt;margin-top:6.7pt;width:30.85pt;height:26.7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xkVTw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" fillcolor="window" strokeweight=".5pt">
                      <v:path arrowok="t"/>
                      <v:textbox>
                        <w:txbxContent>
                          <w:p w14:paraId="2C4231AE" w14:textId="77777777" w:rsidR="00B42318" w:rsidRPr="00C923FB" w:rsidRDefault="00B42318" w:rsidP="00124AB7">
                            <w:pPr>
                              <w:rPr>
                                <w:sz w:val="32"/>
                                <w:szCs w:val="32"/>
                              </w:rPr>
                            </w:pPr>
                          </w:p>
                        </w:txbxContent>
                      </v:textbox>
                      <w10:wrap anchorx="margin"/>
                    </v:shape>
                  </w:pict>
                </mc:Fallback>
              </mc:AlternateContent>
            </w:r>
            <w:r w:rsidRPr="0097685E">
              <w:rPr>
                <w:rFonts w:eastAsia="Arial Unicode MS"/>
                <w:b/>
              </w:rPr>
              <w:t xml:space="preserve">             </w:t>
            </w:r>
          </w:p>
          <w:p w14:paraId="5937E45E" w14:textId="77777777" w:rsidR="00124AB7" w:rsidRPr="0097685E" w:rsidRDefault="00124AB7" w:rsidP="004E44F0">
            <w:pPr>
              <w:snapToGrid w:val="0"/>
              <w:rPr>
                <w:rFonts w:eastAsia="Arial Unicode MS"/>
                <w:b/>
              </w:rPr>
            </w:pPr>
            <w:r w:rsidRPr="0097685E">
              <w:rPr>
                <w:rFonts w:eastAsia="Arial Unicode MS"/>
                <w:b/>
              </w:rPr>
              <w:t xml:space="preserve">          DA   </w:t>
            </w:r>
          </w:p>
          <w:p w14:paraId="5040BCF2" w14:textId="77777777" w:rsidR="00124AB7" w:rsidRPr="0097685E" w:rsidRDefault="00124AB7" w:rsidP="004E44F0">
            <w:pPr>
              <w:rPr>
                <w:rFonts w:eastAsia="Calibri"/>
                <w:b/>
                <w:lang w:eastAsia="en-US"/>
              </w:rPr>
            </w:pPr>
          </w:p>
          <w:p w14:paraId="5E9D5EBD" w14:textId="77777777" w:rsidR="00124AB7" w:rsidRPr="0097685E" w:rsidRDefault="00124AB7" w:rsidP="004E44F0">
            <w:pPr>
              <w:snapToGrid w:val="0"/>
              <w:jc w:val="center"/>
              <w:rPr>
                <w:rFonts w:eastAsia="Arial Unicode MS"/>
                <w:b/>
                <w:sz w:val="22"/>
                <w:szCs w:val="22"/>
              </w:rPr>
            </w:pPr>
          </w:p>
        </w:tc>
        <w:tc>
          <w:tcPr>
            <w:tcW w:w="2793" w:type="dxa"/>
            <w:gridSpan w:val="12"/>
          </w:tcPr>
          <w:p w14:paraId="564855CC" w14:textId="77777777" w:rsidR="00124AB7" w:rsidRPr="0097685E" w:rsidRDefault="00124AB7" w:rsidP="004E44F0">
            <w:pPr>
              <w:rPr>
                <w:rFonts w:eastAsia="Arial Unicode MS"/>
                <w:b/>
                <w:sz w:val="22"/>
                <w:szCs w:val="22"/>
              </w:rPr>
            </w:pPr>
          </w:p>
          <w:p w14:paraId="3010447C" w14:textId="77777777" w:rsidR="00124AB7" w:rsidRPr="0097685E" w:rsidRDefault="00124AB7" w:rsidP="004E44F0">
            <w:pPr>
              <w:rPr>
                <w:rFonts w:eastAsia="Arial Unicode MS"/>
                <w:b/>
              </w:rPr>
            </w:pPr>
          </w:p>
          <w:p w14:paraId="7B20068F" w14:textId="77777777" w:rsidR="00124AB7" w:rsidRPr="0097685E" w:rsidRDefault="00124AB7" w:rsidP="004E44F0">
            <w:pPr>
              <w:rPr>
                <w:rFonts w:eastAsia="Arial Unicode MS"/>
                <w:b/>
              </w:rPr>
            </w:pPr>
            <w:r w:rsidRPr="0097685E">
              <w:rPr>
                <w:noProof/>
              </w:rPr>
              <mc:AlternateContent>
                <mc:Choice Requires="wps">
                  <w:drawing>
                    <wp:anchor distT="0" distB="0" distL="114300" distR="114300" simplePos="0" relativeHeight="251885568" behindDoc="0" locked="0" layoutInCell="1" allowOverlap="1" wp14:anchorId="4035F53B" wp14:editId="710DBFC2">
                      <wp:simplePos x="0" y="0"/>
                      <wp:positionH relativeFrom="margin">
                        <wp:posOffset>586105</wp:posOffset>
                      </wp:positionH>
                      <wp:positionV relativeFrom="paragraph">
                        <wp:posOffset>87630</wp:posOffset>
                      </wp:positionV>
                      <wp:extent cx="391795" cy="339725"/>
                      <wp:effectExtent l="0" t="0" r="20320" b="22225"/>
                      <wp:wrapNone/>
                      <wp:docPr id="2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61DA8951" w14:textId="32940195" w:rsidR="00B42318" w:rsidRPr="00C923FB" w:rsidRDefault="00B42318" w:rsidP="00124AB7">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5F53B" id="_x0000_s1045" type="#_x0000_t202" style="position:absolute;margin-left:46.15pt;margin-top:6.9pt;width:30.85pt;height:26.7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VbATw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" fillcolor="window" strokeweight=".5pt">
                      <v:path arrowok="t"/>
                      <v:textbox>
                        <w:txbxContent>
                          <w:p w14:paraId="61DA8951" w14:textId="32940195" w:rsidR="00B42318" w:rsidRPr="00C923FB" w:rsidRDefault="00B42318" w:rsidP="00124AB7">
                            <w:pPr>
                              <w:rPr>
                                <w:sz w:val="32"/>
                                <w:szCs w:val="32"/>
                                <w:lang w:val="en-GB"/>
                              </w:rPr>
                            </w:pPr>
                          </w:p>
                        </w:txbxContent>
                      </v:textbox>
                      <w10:wrap anchorx="margin"/>
                    </v:shape>
                  </w:pict>
                </mc:Fallback>
              </mc:AlternateContent>
            </w:r>
          </w:p>
          <w:p w14:paraId="16A8A106" w14:textId="77777777" w:rsidR="00124AB7" w:rsidRPr="0097685E" w:rsidRDefault="00124AB7" w:rsidP="004E44F0">
            <w:pPr>
              <w:rPr>
                <w:rFonts w:eastAsia="Arial Unicode MS"/>
                <w:b/>
              </w:rPr>
            </w:pPr>
            <w:r w:rsidRPr="0097685E">
              <w:rPr>
                <w:rFonts w:eastAsia="Arial Unicode MS"/>
                <w:b/>
              </w:rPr>
              <w:t xml:space="preserve">        NE</w:t>
            </w:r>
          </w:p>
          <w:p w14:paraId="5E362D6F" w14:textId="77777777" w:rsidR="00124AB7" w:rsidRPr="0097685E" w:rsidRDefault="00124AB7" w:rsidP="004E44F0">
            <w:pPr>
              <w:rPr>
                <w:rFonts w:eastAsia="Arial Unicode MS"/>
                <w:b/>
              </w:rPr>
            </w:pPr>
          </w:p>
          <w:p w14:paraId="5F79D563" w14:textId="77777777" w:rsidR="00124AB7" w:rsidRPr="0097685E" w:rsidRDefault="00124AB7" w:rsidP="004E44F0">
            <w:pPr>
              <w:rPr>
                <w:rFonts w:eastAsia="Arial Unicode MS"/>
                <w:b/>
              </w:rPr>
            </w:pPr>
          </w:p>
        </w:tc>
      </w:tr>
      <w:tr w:rsidR="00AF246E" w:rsidRPr="0097685E" w14:paraId="6C32CEF3" w14:textId="77777777" w:rsidTr="00124AB7">
        <w:trPr>
          <w:trHeight w:val="670"/>
        </w:trPr>
        <w:tc>
          <w:tcPr>
            <w:tcW w:w="938" w:type="dxa"/>
            <w:tcBorders>
              <w:bottom w:val="nil"/>
            </w:tcBorders>
            <w:shd w:val="clear" w:color="auto" w:fill="DEEAF6" w:themeFill="accent1" w:themeFillTint="33"/>
            <w:vAlign w:val="center"/>
          </w:tcPr>
          <w:p w14:paraId="4F2AC0D9" w14:textId="7BD63764" w:rsidR="00AF246E" w:rsidRPr="0097685E" w:rsidRDefault="00AF246E" w:rsidP="00EA62D9">
            <w:pPr>
              <w:rPr>
                <w:rFonts w:eastAsia="Calibri"/>
                <w:b/>
                <w:sz w:val="20"/>
                <w:szCs w:val="20"/>
                <w:lang w:eastAsia="en-US"/>
              </w:rPr>
            </w:pPr>
            <w:r w:rsidRPr="0097685E">
              <w:rPr>
                <w:b/>
                <w:sz w:val="20"/>
                <w:szCs w:val="20"/>
              </w:rPr>
              <w:t>II.</w:t>
            </w:r>
            <w:r w:rsidR="00B501D8" w:rsidRPr="0097685E">
              <w:rPr>
                <w:b/>
                <w:sz w:val="20"/>
                <w:szCs w:val="20"/>
              </w:rPr>
              <w:t>1</w:t>
            </w:r>
            <w:r w:rsidR="00124AB7" w:rsidRPr="0097685E">
              <w:rPr>
                <w:b/>
                <w:sz w:val="20"/>
                <w:szCs w:val="20"/>
              </w:rPr>
              <w:t>3</w:t>
            </w:r>
            <w:r w:rsidRPr="0097685E">
              <w:rPr>
                <w:b/>
                <w:sz w:val="20"/>
                <w:szCs w:val="20"/>
              </w:rPr>
              <w:t>.</w:t>
            </w:r>
            <w:r w:rsidR="00015A3C" w:rsidRPr="0097685E">
              <w:rPr>
                <w:b/>
                <w:sz w:val="20"/>
                <w:szCs w:val="20"/>
              </w:rPr>
              <w:t>1.</w:t>
            </w:r>
            <w:r w:rsidRPr="0097685E">
              <w:rPr>
                <w:b/>
                <w:sz w:val="20"/>
                <w:szCs w:val="20"/>
              </w:rPr>
              <w:t>a</w:t>
            </w:r>
          </w:p>
        </w:tc>
        <w:tc>
          <w:tcPr>
            <w:tcW w:w="3113" w:type="dxa"/>
            <w:tcBorders>
              <w:bottom w:val="nil"/>
            </w:tcBorders>
            <w:shd w:val="clear" w:color="auto" w:fill="DEEAF6" w:themeFill="accent1" w:themeFillTint="33"/>
            <w:vAlign w:val="center"/>
          </w:tcPr>
          <w:p w14:paraId="3635341A" w14:textId="77777777" w:rsidR="00AF246E" w:rsidRPr="0097685E" w:rsidRDefault="00AF246E" w:rsidP="00EA62D9">
            <w:pPr>
              <w:suppressAutoHyphens w:val="0"/>
              <w:spacing w:line="276" w:lineRule="auto"/>
              <w:rPr>
                <w:rFonts w:eastAsia="Calibri"/>
                <w:b/>
                <w:lang w:eastAsia="en-US"/>
              </w:rPr>
            </w:pPr>
            <w:r w:rsidRPr="0097685E">
              <w:rPr>
                <w:rFonts w:eastAsia="Calibri"/>
                <w:b/>
                <w:lang w:eastAsia="en-US"/>
              </w:rPr>
              <w:t>Ime i prezime odgovorne osobe i dužnost koju ona obavlja:</w:t>
            </w:r>
          </w:p>
          <w:p w14:paraId="321C992C" w14:textId="4579F91A" w:rsidR="00AF246E" w:rsidRPr="0097685E" w:rsidRDefault="00AF246E" w:rsidP="00421972">
            <w:pPr>
              <w:rPr>
                <w:rFonts w:eastAsia="Calibri"/>
                <w:b/>
                <w:sz w:val="20"/>
                <w:szCs w:val="20"/>
                <w:lang w:eastAsia="en-US"/>
              </w:rPr>
            </w:pPr>
            <w:r w:rsidRPr="0097685E">
              <w:rPr>
                <w:rFonts w:eastAsia="Calibri"/>
                <w:i/>
                <w:sz w:val="20"/>
                <w:szCs w:val="20"/>
                <w:lang w:eastAsia="en-US"/>
              </w:rPr>
              <w:t>(npr. predsjednik/ica uprave,</w:t>
            </w:r>
            <w:r w:rsidR="00015A3C" w:rsidRPr="0097685E">
              <w:rPr>
                <w:rFonts w:eastAsia="Calibri"/>
                <w:i/>
                <w:sz w:val="20"/>
                <w:szCs w:val="20"/>
                <w:lang w:eastAsia="en-US"/>
              </w:rPr>
              <w:t xml:space="preserve"> ravnatelj/ica, </w:t>
            </w:r>
            <w:r w:rsidR="00E63581">
              <w:rPr>
                <w:rFonts w:eastAsia="Calibri"/>
                <w:i/>
                <w:sz w:val="20"/>
                <w:szCs w:val="20"/>
                <w:lang w:eastAsia="en-US"/>
              </w:rPr>
              <w:t xml:space="preserve">voditelj/ica, </w:t>
            </w:r>
            <w:r w:rsidRPr="0097685E">
              <w:rPr>
                <w:rFonts w:eastAsia="Calibri"/>
                <w:i/>
                <w:sz w:val="20"/>
                <w:szCs w:val="20"/>
                <w:lang w:eastAsia="en-US"/>
              </w:rPr>
              <w:t xml:space="preserve"> direktor/ica):</w:t>
            </w:r>
          </w:p>
        </w:tc>
        <w:tc>
          <w:tcPr>
            <w:tcW w:w="5447" w:type="dxa"/>
            <w:gridSpan w:val="23"/>
            <w:tcBorders>
              <w:bottom w:val="nil"/>
            </w:tcBorders>
            <w:vAlign w:val="center"/>
          </w:tcPr>
          <w:p w14:paraId="0E2CEAA7" w14:textId="77777777" w:rsidR="00AF246E" w:rsidRPr="0097685E" w:rsidRDefault="00AF246E" w:rsidP="00EA62D9">
            <w:pPr>
              <w:pStyle w:val="ListParagraph"/>
              <w:tabs>
                <w:tab w:val="left" w:pos="169"/>
              </w:tabs>
              <w:spacing w:line="240" w:lineRule="auto"/>
              <w:ind w:left="0"/>
              <w:jc w:val="both"/>
              <w:rPr>
                <w:rFonts w:ascii="Times New Roman" w:hAnsi="Times New Roman"/>
                <w:sz w:val="24"/>
                <w:szCs w:val="24"/>
                <w:lang w:val="hr-HR"/>
              </w:rPr>
            </w:pPr>
          </w:p>
        </w:tc>
      </w:tr>
      <w:tr w:rsidR="000D4E5B" w:rsidRPr="0097685E" w14:paraId="26B17746" w14:textId="77777777" w:rsidTr="00015A3C">
        <w:trPr>
          <w:trHeight w:val="464"/>
        </w:trPr>
        <w:tc>
          <w:tcPr>
            <w:tcW w:w="938" w:type="dxa"/>
            <w:shd w:val="clear" w:color="auto" w:fill="DEEAF6" w:themeFill="accent1" w:themeFillTint="33"/>
            <w:vAlign w:val="center"/>
          </w:tcPr>
          <w:p w14:paraId="2DEE6466" w14:textId="07B66031" w:rsidR="000D4E5B" w:rsidRPr="0097685E" w:rsidRDefault="000D4E5B" w:rsidP="00EA62D9">
            <w:pPr>
              <w:rPr>
                <w:rFonts w:eastAsia="Calibri"/>
                <w:b/>
                <w:sz w:val="20"/>
                <w:szCs w:val="20"/>
                <w:lang w:eastAsia="en-US"/>
              </w:rPr>
            </w:pPr>
            <w:r w:rsidRPr="0097685E">
              <w:rPr>
                <w:rFonts w:eastAsia="Calibri"/>
                <w:b/>
                <w:sz w:val="20"/>
                <w:szCs w:val="20"/>
                <w:lang w:eastAsia="en-US"/>
              </w:rPr>
              <w:t>II.1</w:t>
            </w:r>
            <w:r w:rsidR="00E76D73" w:rsidRPr="0097685E">
              <w:rPr>
                <w:rFonts w:eastAsia="Calibri"/>
                <w:b/>
                <w:sz w:val="20"/>
                <w:szCs w:val="20"/>
                <w:lang w:eastAsia="en-US"/>
              </w:rPr>
              <w:t>3</w:t>
            </w:r>
            <w:r w:rsidRPr="0097685E">
              <w:rPr>
                <w:rFonts w:eastAsia="Calibri"/>
                <w:b/>
                <w:sz w:val="20"/>
                <w:szCs w:val="20"/>
                <w:lang w:eastAsia="en-US"/>
              </w:rPr>
              <w:t>.</w:t>
            </w:r>
            <w:r w:rsidR="00015A3C" w:rsidRPr="0097685E">
              <w:rPr>
                <w:rFonts w:eastAsia="Calibri"/>
                <w:b/>
                <w:sz w:val="20"/>
                <w:szCs w:val="20"/>
                <w:lang w:eastAsia="en-US"/>
              </w:rPr>
              <w:t>2.a</w:t>
            </w:r>
          </w:p>
        </w:tc>
        <w:tc>
          <w:tcPr>
            <w:tcW w:w="3113" w:type="dxa"/>
            <w:shd w:val="clear" w:color="auto" w:fill="DEEAF6" w:themeFill="accent1" w:themeFillTint="33"/>
            <w:vAlign w:val="center"/>
          </w:tcPr>
          <w:p w14:paraId="2D8E7B77" w14:textId="77777777" w:rsidR="000D4E5B" w:rsidRPr="0097685E" w:rsidRDefault="000D4E5B" w:rsidP="00EA62D9">
            <w:pPr>
              <w:suppressAutoHyphens w:val="0"/>
              <w:spacing w:line="276" w:lineRule="auto"/>
              <w:rPr>
                <w:rFonts w:eastAsia="Calibri"/>
                <w:b/>
                <w:lang w:eastAsia="en-US"/>
              </w:rPr>
            </w:pPr>
            <w:r w:rsidRPr="0097685E">
              <w:rPr>
                <w:rFonts w:eastAsia="Calibri"/>
                <w:b/>
                <w:lang w:eastAsia="en-US"/>
              </w:rPr>
              <w:t>OIB odgovorne osobe:</w:t>
            </w:r>
          </w:p>
        </w:tc>
        <w:tc>
          <w:tcPr>
            <w:tcW w:w="482" w:type="dxa"/>
            <w:gridSpan w:val="2"/>
            <w:vAlign w:val="center"/>
          </w:tcPr>
          <w:p w14:paraId="4E2358F9" w14:textId="77777777" w:rsidR="000D4E5B" w:rsidRPr="0097685E" w:rsidRDefault="000D4E5B" w:rsidP="00EA62D9">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3D193301" w14:textId="77777777" w:rsidR="000D4E5B" w:rsidRPr="0097685E" w:rsidRDefault="000D4E5B" w:rsidP="00EA62D9">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0AC69272" w14:textId="77777777" w:rsidR="000D4E5B" w:rsidRPr="0097685E" w:rsidRDefault="000D4E5B" w:rsidP="00EA62D9">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7EECD429" w14:textId="77777777" w:rsidR="000D4E5B" w:rsidRPr="0097685E" w:rsidRDefault="000D4E5B" w:rsidP="00EA62D9">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5E94244D" w14:textId="77777777" w:rsidR="000D4E5B" w:rsidRPr="0097685E" w:rsidRDefault="000D4E5B" w:rsidP="00EA62D9">
            <w:pPr>
              <w:pStyle w:val="ListParagraph"/>
              <w:tabs>
                <w:tab w:val="left" w:pos="169"/>
              </w:tabs>
              <w:spacing w:line="240" w:lineRule="auto"/>
              <w:ind w:left="0"/>
              <w:jc w:val="both"/>
              <w:rPr>
                <w:rFonts w:ascii="Times New Roman" w:hAnsi="Times New Roman"/>
                <w:sz w:val="24"/>
                <w:szCs w:val="24"/>
                <w:lang w:val="hr-HR"/>
              </w:rPr>
            </w:pPr>
          </w:p>
        </w:tc>
        <w:tc>
          <w:tcPr>
            <w:tcW w:w="483" w:type="dxa"/>
            <w:gridSpan w:val="3"/>
            <w:vAlign w:val="center"/>
          </w:tcPr>
          <w:p w14:paraId="74417E1A" w14:textId="77777777" w:rsidR="000D4E5B" w:rsidRPr="0097685E" w:rsidRDefault="000D4E5B" w:rsidP="00EA62D9">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0F8FAD60" w14:textId="77777777" w:rsidR="000D4E5B" w:rsidRPr="0097685E" w:rsidRDefault="000D4E5B" w:rsidP="00EA62D9">
            <w:pPr>
              <w:pStyle w:val="ListParagraph"/>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15FAEE28" w14:textId="77777777" w:rsidR="000D4E5B" w:rsidRPr="0097685E" w:rsidRDefault="000D4E5B" w:rsidP="00EA62D9">
            <w:pPr>
              <w:pStyle w:val="ListParagraph"/>
              <w:tabs>
                <w:tab w:val="left" w:pos="169"/>
              </w:tabs>
              <w:spacing w:line="240" w:lineRule="auto"/>
              <w:ind w:left="0"/>
              <w:jc w:val="both"/>
              <w:rPr>
                <w:rFonts w:ascii="Times New Roman" w:hAnsi="Times New Roman"/>
                <w:sz w:val="24"/>
                <w:szCs w:val="24"/>
                <w:lang w:val="hr-HR"/>
              </w:rPr>
            </w:pPr>
          </w:p>
        </w:tc>
        <w:tc>
          <w:tcPr>
            <w:tcW w:w="483" w:type="dxa"/>
            <w:gridSpan w:val="2"/>
            <w:vAlign w:val="center"/>
          </w:tcPr>
          <w:p w14:paraId="568F236F" w14:textId="77777777" w:rsidR="000D4E5B" w:rsidRPr="0097685E" w:rsidRDefault="000D4E5B" w:rsidP="00EA62D9">
            <w:pPr>
              <w:pStyle w:val="ListParagraph"/>
              <w:tabs>
                <w:tab w:val="left" w:pos="169"/>
              </w:tabs>
              <w:spacing w:line="240" w:lineRule="auto"/>
              <w:ind w:left="0"/>
              <w:jc w:val="both"/>
              <w:rPr>
                <w:rFonts w:ascii="Times New Roman" w:hAnsi="Times New Roman"/>
                <w:sz w:val="24"/>
                <w:szCs w:val="24"/>
                <w:lang w:val="hr-HR"/>
              </w:rPr>
            </w:pPr>
          </w:p>
        </w:tc>
        <w:tc>
          <w:tcPr>
            <w:tcW w:w="483" w:type="dxa"/>
            <w:gridSpan w:val="2"/>
            <w:vAlign w:val="center"/>
          </w:tcPr>
          <w:p w14:paraId="4C4F4E49" w14:textId="77777777" w:rsidR="000D4E5B" w:rsidRPr="0097685E" w:rsidRDefault="000D4E5B" w:rsidP="00EA62D9">
            <w:pPr>
              <w:pStyle w:val="ListParagraph"/>
              <w:tabs>
                <w:tab w:val="left" w:pos="169"/>
              </w:tabs>
              <w:spacing w:line="240" w:lineRule="auto"/>
              <w:ind w:left="0"/>
              <w:jc w:val="both"/>
              <w:rPr>
                <w:rFonts w:ascii="Times New Roman" w:hAnsi="Times New Roman"/>
                <w:sz w:val="24"/>
                <w:szCs w:val="24"/>
                <w:lang w:val="hr-HR"/>
              </w:rPr>
            </w:pPr>
          </w:p>
        </w:tc>
        <w:tc>
          <w:tcPr>
            <w:tcW w:w="624" w:type="dxa"/>
            <w:gridSpan w:val="2"/>
            <w:vAlign w:val="center"/>
          </w:tcPr>
          <w:p w14:paraId="197B351E" w14:textId="77777777" w:rsidR="000D4E5B" w:rsidRPr="0097685E" w:rsidRDefault="000D4E5B" w:rsidP="00EA62D9">
            <w:pPr>
              <w:pStyle w:val="ListParagraph"/>
              <w:tabs>
                <w:tab w:val="left" w:pos="169"/>
              </w:tabs>
              <w:spacing w:line="240" w:lineRule="auto"/>
              <w:ind w:left="0"/>
              <w:jc w:val="both"/>
              <w:rPr>
                <w:rFonts w:ascii="Times New Roman" w:hAnsi="Times New Roman"/>
                <w:sz w:val="24"/>
                <w:szCs w:val="24"/>
                <w:lang w:val="hr-HR"/>
              </w:rPr>
            </w:pPr>
          </w:p>
        </w:tc>
      </w:tr>
      <w:tr w:rsidR="00015A3C" w:rsidRPr="0097685E" w14:paraId="12040537" w14:textId="77777777" w:rsidTr="00AB7898">
        <w:trPr>
          <w:trHeight w:val="464"/>
        </w:trPr>
        <w:tc>
          <w:tcPr>
            <w:tcW w:w="938" w:type="dxa"/>
            <w:tcBorders>
              <w:bottom w:val="single" w:sz="4" w:space="0" w:color="auto"/>
            </w:tcBorders>
            <w:shd w:val="clear" w:color="auto" w:fill="DEEAF6" w:themeFill="accent1" w:themeFillTint="33"/>
            <w:vAlign w:val="center"/>
          </w:tcPr>
          <w:p w14:paraId="693868D9" w14:textId="798BEF0B" w:rsidR="00015A3C" w:rsidRPr="0097685E" w:rsidRDefault="00015A3C" w:rsidP="00EA62D9">
            <w:pPr>
              <w:rPr>
                <w:rFonts w:eastAsia="Calibri"/>
                <w:b/>
                <w:sz w:val="20"/>
                <w:szCs w:val="20"/>
                <w:lang w:eastAsia="en-US"/>
              </w:rPr>
            </w:pPr>
            <w:r w:rsidRPr="0097685E">
              <w:rPr>
                <w:rFonts w:eastAsia="Calibri"/>
                <w:b/>
                <w:sz w:val="20"/>
                <w:szCs w:val="20"/>
                <w:lang w:eastAsia="en-US"/>
              </w:rPr>
              <w:t>II.13.3.a</w:t>
            </w:r>
          </w:p>
        </w:tc>
        <w:tc>
          <w:tcPr>
            <w:tcW w:w="3113" w:type="dxa"/>
            <w:tcBorders>
              <w:bottom w:val="single" w:sz="4" w:space="0" w:color="auto"/>
            </w:tcBorders>
            <w:shd w:val="clear" w:color="auto" w:fill="DEEAF6" w:themeFill="accent1" w:themeFillTint="33"/>
            <w:vAlign w:val="center"/>
          </w:tcPr>
          <w:p w14:paraId="085E7202" w14:textId="77777777" w:rsidR="00015A3C" w:rsidRPr="0097685E" w:rsidRDefault="00015A3C" w:rsidP="00015A3C">
            <w:pPr>
              <w:suppressAutoHyphens w:val="0"/>
              <w:spacing w:line="276" w:lineRule="auto"/>
              <w:rPr>
                <w:rFonts w:eastAsia="Calibri"/>
                <w:b/>
                <w:lang w:eastAsia="en-US"/>
              </w:rPr>
            </w:pPr>
            <w:r w:rsidRPr="0097685E">
              <w:rPr>
                <w:rFonts w:eastAsia="Calibri"/>
                <w:b/>
                <w:lang w:eastAsia="en-US"/>
              </w:rPr>
              <w:t>Kontakt odgovorne osobe:</w:t>
            </w:r>
          </w:p>
          <w:p w14:paraId="341B3A14" w14:textId="2A4877B1" w:rsidR="00015A3C" w:rsidRPr="0097685E" w:rsidRDefault="00015A3C" w:rsidP="00015A3C">
            <w:pPr>
              <w:suppressAutoHyphens w:val="0"/>
              <w:spacing w:line="276" w:lineRule="auto"/>
              <w:rPr>
                <w:rFonts w:eastAsia="Calibri"/>
                <w:b/>
                <w:lang w:eastAsia="en-US"/>
              </w:rPr>
            </w:pPr>
            <w:r w:rsidRPr="0097685E">
              <w:rPr>
                <w:rFonts w:eastAsia="Calibri"/>
                <w:bCs/>
                <w:i/>
                <w:iCs/>
                <w:sz w:val="20"/>
                <w:szCs w:val="20"/>
                <w:lang w:eastAsia="en-US"/>
              </w:rPr>
              <w:t>(e-mail, kontakt broj)</w:t>
            </w:r>
          </w:p>
        </w:tc>
        <w:tc>
          <w:tcPr>
            <w:tcW w:w="5447" w:type="dxa"/>
            <w:gridSpan w:val="23"/>
            <w:tcBorders>
              <w:bottom w:val="single" w:sz="4" w:space="0" w:color="auto"/>
            </w:tcBorders>
            <w:vAlign w:val="center"/>
          </w:tcPr>
          <w:p w14:paraId="3BE9C3A9" w14:textId="77777777" w:rsidR="00015A3C" w:rsidRPr="0097685E" w:rsidRDefault="00015A3C" w:rsidP="00EA62D9">
            <w:pPr>
              <w:pStyle w:val="ListParagraph"/>
              <w:tabs>
                <w:tab w:val="left" w:pos="169"/>
              </w:tabs>
              <w:spacing w:line="240" w:lineRule="auto"/>
              <w:ind w:left="0"/>
              <w:jc w:val="both"/>
              <w:rPr>
                <w:rFonts w:ascii="Times New Roman" w:hAnsi="Times New Roman"/>
                <w:sz w:val="24"/>
                <w:szCs w:val="24"/>
                <w:lang w:val="hr-HR"/>
              </w:rPr>
            </w:pPr>
          </w:p>
        </w:tc>
      </w:tr>
    </w:tbl>
    <w:p w14:paraId="4A91E8D9" w14:textId="77777777" w:rsidR="0054325A" w:rsidRPr="0097685E" w:rsidRDefault="0054325A" w:rsidP="007017F5">
      <w:pPr>
        <w:pStyle w:val="NoSpacing"/>
      </w:pPr>
    </w:p>
    <w:tbl>
      <w:tblPr>
        <w:tblStyle w:val="Tabelamrea4poudarek11"/>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701"/>
        <w:gridCol w:w="2415"/>
      </w:tblGrid>
      <w:tr w:rsidR="00535D50" w:rsidRPr="0097685E" w14:paraId="5795387A" w14:textId="77777777" w:rsidTr="006739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36FEAF2" w14:textId="54DA726E" w:rsidR="00E441DE" w:rsidRPr="00051BD2" w:rsidRDefault="00B96734" w:rsidP="00F26DBB">
            <w:pPr>
              <w:spacing w:before="120" w:after="120"/>
              <w:jc w:val="center"/>
              <w:rPr>
                <w:bCs w:val="0"/>
                <w:color w:val="auto"/>
                <w:lang w:val="hr-HR"/>
              </w:rPr>
            </w:pPr>
            <w:r w:rsidRPr="0058403C">
              <w:rPr>
                <w:color w:val="auto"/>
              </w:rPr>
              <w:t>III</w:t>
            </w:r>
            <w:r w:rsidR="0003034E" w:rsidRPr="0058403C">
              <w:rPr>
                <w:color w:val="auto"/>
              </w:rPr>
              <w:t xml:space="preserve">. </w:t>
            </w:r>
            <w:r w:rsidR="00B14BCF" w:rsidRPr="0058403C">
              <w:rPr>
                <w:color w:val="auto"/>
              </w:rPr>
              <w:t xml:space="preserve">OPIS, </w:t>
            </w:r>
            <w:r w:rsidR="0003034E" w:rsidRPr="0058403C">
              <w:rPr>
                <w:color w:val="auto"/>
              </w:rPr>
              <w:t>CILJEVI, POKAZATELJI I REZULTATI PROJEKTA</w:t>
            </w:r>
          </w:p>
        </w:tc>
      </w:tr>
      <w:tr w:rsidR="007017F5" w:rsidRPr="0097685E" w14:paraId="0D91934C"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Borders>
              <w:top w:val="single" w:sz="4" w:space="0" w:color="auto"/>
            </w:tcBorders>
          </w:tcPr>
          <w:p w14:paraId="136F6B16" w14:textId="4857C867" w:rsidR="007017F5" w:rsidRPr="00051BD2" w:rsidRDefault="00F85957" w:rsidP="007017F5">
            <w:pPr>
              <w:suppressAutoHyphens w:val="0"/>
              <w:rPr>
                <w:rFonts w:eastAsia="Calibri"/>
                <w:iCs/>
                <w:lang w:val="hr-HR" w:eastAsia="en-US"/>
              </w:rPr>
            </w:pPr>
            <w:r w:rsidRPr="0097685E">
              <w:rPr>
                <w:rFonts w:eastAsia="Calibri"/>
                <w:iCs/>
                <w:lang w:eastAsia="en-US"/>
              </w:rPr>
              <w:t>III.</w:t>
            </w:r>
            <w:r w:rsidR="007017F5" w:rsidRPr="0097685E">
              <w:rPr>
                <w:rFonts w:eastAsia="Calibri"/>
                <w:iCs/>
                <w:lang w:eastAsia="en-US"/>
              </w:rPr>
              <w:t>1</w:t>
            </w:r>
            <w:r w:rsidR="00B90B34" w:rsidRPr="0097685E">
              <w:rPr>
                <w:rFonts w:eastAsia="Calibri"/>
                <w:iCs/>
                <w:lang w:eastAsia="en-US"/>
              </w:rPr>
              <w:t>.</w:t>
            </w:r>
            <w:r w:rsidR="007017F5" w:rsidRPr="0097685E">
              <w:rPr>
                <w:rFonts w:eastAsia="Calibri"/>
                <w:iCs/>
                <w:lang w:eastAsia="en-US"/>
              </w:rPr>
              <w:t xml:space="preserve"> Sažetak projekta </w:t>
            </w:r>
          </w:p>
          <w:p w14:paraId="5A0F0722" w14:textId="1BEF2A6E" w:rsidR="007017F5" w:rsidRPr="00051BD2" w:rsidRDefault="007017F5" w:rsidP="00F26DBB">
            <w:pPr>
              <w:pStyle w:val="NoSpacing"/>
              <w:jc w:val="both"/>
              <w:rPr>
                <w:rFonts w:eastAsia="Calibri"/>
                <w:b w:val="0"/>
                <w:bCs w:val="0"/>
                <w:i/>
                <w:iCs/>
                <w:sz w:val="20"/>
                <w:szCs w:val="20"/>
                <w:lang w:val="hr-HR" w:eastAsia="en-US"/>
              </w:rPr>
            </w:pPr>
            <w:r w:rsidRPr="0097685E">
              <w:rPr>
                <w:rFonts w:eastAsia="Arial Unicode MS"/>
                <w:i/>
                <w:iCs/>
                <w:sz w:val="20"/>
                <w:szCs w:val="20"/>
              </w:rPr>
              <w:t xml:space="preserve">Uputa: </w:t>
            </w:r>
            <w:r w:rsidR="00B97766" w:rsidRPr="0097685E">
              <w:rPr>
                <w:rFonts w:eastAsia="Arial Unicode MS"/>
                <w:i/>
                <w:iCs/>
                <w:sz w:val="20"/>
                <w:szCs w:val="20"/>
              </w:rPr>
              <w:t>N</w:t>
            </w:r>
            <w:r w:rsidRPr="0097685E">
              <w:rPr>
                <w:rFonts w:eastAsia="Arial Unicode MS"/>
                <w:i/>
                <w:iCs/>
                <w:sz w:val="20"/>
                <w:szCs w:val="20"/>
              </w:rPr>
              <w:t>avedite osnovne informacije o projektu.</w:t>
            </w:r>
            <w:r w:rsidR="0003034E" w:rsidRPr="0097685E">
              <w:rPr>
                <w:i/>
                <w:iCs/>
                <w:sz w:val="20"/>
                <w:szCs w:val="20"/>
              </w:rPr>
              <w:t xml:space="preserve"> Kratko opišite projekt u svrhu informiranja javnosti od strane LAG-a</w:t>
            </w:r>
            <w:r w:rsidR="00A27DCE" w:rsidRPr="0097685E">
              <w:rPr>
                <w:i/>
                <w:iCs/>
                <w:sz w:val="20"/>
                <w:szCs w:val="20"/>
              </w:rPr>
              <w:t>,</w:t>
            </w:r>
            <w:r w:rsidR="0003034E" w:rsidRPr="0097685E">
              <w:rPr>
                <w:i/>
                <w:iCs/>
                <w:sz w:val="20"/>
                <w:szCs w:val="20"/>
              </w:rPr>
              <w:t xml:space="preserve"> </w:t>
            </w:r>
            <w:r w:rsidR="00404EF3" w:rsidRPr="0097685E">
              <w:rPr>
                <w:i/>
                <w:iCs/>
                <w:sz w:val="20"/>
                <w:szCs w:val="20"/>
              </w:rPr>
              <w:t>ako</w:t>
            </w:r>
            <w:r w:rsidR="0003034E" w:rsidRPr="0097685E">
              <w:rPr>
                <w:i/>
                <w:iCs/>
                <w:sz w:val="20"/>
                <w:szCs w:val="20"/>
              </w:rPr>
              <w:t xml:space="preserve"> Vaš projekt bude odabran na LAG-razini. Tekst koji ćete navesti u okviru ovog Sažetka</w:t>
            </w:r>
            <w:r w:rsidR="00E76D73" w:rsidRPr="0097685E">
              <w:rPr>
                <w:i/>
                <w:iCs/>
                <w:sz w:val="20"/>
                <w:szCs w:val="20"/>
              </w:rPr>
              <w:t xml:space="preserve"> može</w:t>
            </w:r>
            <w:r w:rsidR="0003034E" w:rsidRPr="0097685E">
              <w:rPr>
                <w:i/>
                <w:iCs/>
                <w:sz w:val="20"/>
                <w:szCs w:val="20"/>
              </w:rPr>
              <w:t xml:space="preserve"> biti dostupan javnosti.</w:t>
            </w:r>
          </w:p>
        </w:tc>
      </w:tr>
      <w:tr w:rsidR="007017F5" w:rsidRPr="0097685E" w14:paraId="20BF612A"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239932DA" w14:textId="22CA393A" w:rsidR="007017F5" w:rsidRPr="0097685E" w:rsidRDefault="007017F5" w:rsidP="007017F5">
            <w:pPr>
              <w:suppressAutoHyphens w:val="0"/>
              <w:rPr>
                <w:rFonts w:eastAsia="Calibri"/>
                <w:b w:val="0"/>
                <w:bCs w:val="0"/>
                <w:i/>
                <w:sz w:val="22"/>
                <w:szCs w:val="22"/>
                <w:lang w:val="hr-HR" w:eastAsia="en-US"/>
              </w:rPr>
            </w:pPr>
          </w:p>
          <w:p w14:paraId="5DE4773E" w14:textId="77777777" w:rsidR="007017F5" w:rsidRPr="00051BD2" w:rsidRDefault="007017F5" w:rsidP="007017F5">
            <w:pPr>
              <w:suppressAutoHyphens w:val="0"/>
              <w:rPr>
                <w:rFonts w:eastAsia="Calibri"/>
                <w:b w:val="0"/>
                <w:bCs w:val="0"/>
                <w:i/>
                <w:sz w:val="22"/>
                <w:szCs w:val="22"/>
                <w:lang w:val="hr-HR" w:eastAsia="en-US"/>
              </w:rPr>
            </w:pPr>
          </w:p>
        </w:tc>
      </w:tr>
      <w:tr w:rsidR="00B14BCF" w:rsidRPr="0097685E" w14:paraId="232A1AE0"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09C1DA92" w14:textId="460695D2" w:rsidR="00B14BCF" w:rsidRPr="00051BD2" w:rsidRDefault="00F85957" w:rsidP="00B14BCF">
            <w:pPr>
              <w:snapToGrid w:val="0"/>
              <w:rPr>
                <w:rFonts w:eastAsia="Arial Unicode MS"/>
                <w:lang w:val="hr-HR"/>
              </w:rPr>
            </w:pPr>
            <w:r w:rsidRPr="0097685E">
              <w:rPr>
                <w:rFonts w:eastAsia="Calibri"/>
                <w:iCs/>
                <w:lang w:eastAsia="en-US"/>
              </w:rPr>
              <w:t>III.</w:t>
            </w:r>
            <w:r w:rsidR="00B14BCF" w:rsidRPr="0097685E">
              <w:rPr>
                <w:rFonts w:eastAsia="Calibri"/>
                <w:iCs/>
                <w:lang w:eastAsia="en-US"/>
              </w:rPr>
              <w:t>2</w:t>
            </w:r>
            <w:r w:rsidR="00B90B34" w:rsidRPr="0097685E">
              <w:rPr>
                <w:rFonts w:eastAsia="Calibri"/>
                <w:iCs/>
                <w:lang w:eastAsia="en-US"/>
              </w:rPr>
              <w:t>.</w:t>
            </w:r>
            <w:r w:rsidR="00B14BCF" w:rsidRPr="0097685E">
              <w:rPr>
                <w:rFonts w:eastAsia="Calibri"/>
                <w:iCs/>
                <w:lang w:eastAsia="en-US"/>
              </w:rPr>
              <w:t xml:space="preserve"> </w:t>
            </w:r>
            <w:r w:rsidR="00B14BCF" w:rsidRPr="0097685E">
              <w:rPr>
                <w:rFonts w:eastAsia="Arial Unicode MS"/>
              </w:rPr>
              <w:t>Područje provedbe projekta</w:t>
            </w:r>
          </w:p>
          <w:p w14:paraId="086B9B1B" w14:textId="2927DF7C" w:rsidR="00B14BCF" w:rsidRPr="00051BD2" w:rsidRDefault="00B14BCF" w:rsidP="00F26DBB">
            <w:pPr>
              <w:snapToGrid w:val="0"/>
              <w:jc w:val="both"/>
              <w:rPr>
                <w:rFonts w:eastAsia="Calibri"/>
                <w:b w:val="0"/>
                <w:bCs w:val="0"/>
                <w:iCs/>
                <w:sz w:val="20"/>
                <w:szCs w:val="20"/>
                <w:lang w:val="hr-HR" w:eastAsia="en-US"/>
              </w:rPr>
            </w:pPr>
            <w:r w:rsidRPr="0097685E">
              <w:rPr>
                <w:rFonts w:eastAsia="Arial Unicode MS"/>
                <w:i/>
                <w:sz w:val="20"/>
                <w:szCs w:val="20"/>
              </w:rPr>
              <w:t xml:space="preserve">Uputa: </w:t>
            </w:r>
            <w:r w:rsidR="00B97766" w:rsidRPr="0097685E">
              <w:rPr>
                <w:rFonts w:eastAsia="Arial Unicode MS"/>
                <w:i/>
                <w:sz w:val="20"/>
                <w:szCs w:val="20"/>
              </w:rPr>
              <w:t>P</w:t>
            </w:r>
            <w:r w:rsidRPr="0097685E">
              <w:rPr>
                <w:rFonts w:eastAsia="Arial Unicode MS"/>
                <w:i/>
                <w:sz w:val="20"/>
                <w:szCs w:val="20"/>
              </w:rPr>
              <w:t>rojekt se mora provoditi na području LAG obuhvata. Navedite</w:t>
            </w:r>
            <w:r w:rsidR="00801074" w:rsidRPr="0097685E">
              <w:rPr>
                <w:rFonts w:eastAsia="Arial Unicode MS"/>
                <w:i/>
                <w:sz w:val="20"/>
                <w:szCs w:val="20"/>
              </w:rPr>
              <w:t>:</w:t>
            </w:r>
            <w:r w:rsidR="0097685E">
              <w:rPr>
                <w:rFonts w:eastAsia="Arial Unicode MS"/>
                <w:b w:val="0"/>
                <w:i/>
                <w:sz w:val="20"/>
                <w:szCs w:val="20"/>
                <w:lang w:val="hr-HR"/>
              </w:rPr>
              <w:t xml:space="preserve"> </w:t>
            </w:r>
            <w:r w:rsidR="00801074" w:rsidRPr="0097685E">
              <w:rPr>
                <w:rFonts w:eastAsia="Arial Unicode MS"/>
                <w:i/>
                <w:sz w:val="20"/>
                <w:szCs w:val="20"/>
              </w:rPr>
              <w:t>Žu</w:t>
            </w:r>
            <w:r w:rsidR="00BB5477" w:rsidRPr="0097685E">
              <w:rPr>
                <w:rFonts w:eastAsia="Arial Unicode MS"/>
                <w:i/>
                <w:sz w:val="20"/>
                <w:szCs w:val="20"/>
              </w:rPr>
              <w:t>p</w:t>
            </w:r>
            <w:r w:rsidRPr="0097685E">
              <w:rPr>
                <w:rFonts w:eastAsia="Arial Unicode MS"/>
                <w:i/>
                <w:sz w:val="20"/>
                <w:szCs w:val="20"/>
              </w:rPr>
              <w:t>anij</w:t>
            </w:r>
            <w:r w:rsidR="00801074" w:rsidRPr="0097685E">
              <w:rPr>
                <w:rFonts w:eastAsia="Arial Unicode MS"/>
                <w:i/>
                <w:sz w:val="20"/>
                <w:szCs w:val="20"/>
              </w:rPr>
              <w:t>u, J</w:t>
            </w:r>
            <w:r w:rsidRPr="0097685E">
              <w:rPr>
                <w:rFonts w:eastAsia="Arial Unicode MS"/>
                <w:i/>
                <w:sz w:val="20"/>
                <w:szCs w:val="20"/>
              </w:rPr>
              <w:t>LS i naselje provedbe</w:t>
            </w:r>
            <w:r w:rsidR="00E76D73" w:rsidRPr="0097685E">
              <w:rPr>
                <w:rFonts w:eastAsia="Arial Unicode MS"/>
                <w:i/>
                <w:sz w:val="20"/>
                <w:szCs w:val="20"/>
              </w:rPr>
              <w:t xml:space="preserve"> projekta.</w:t>
            </w:r>
          </w:p>
        </w:tc>
      </w:tr>
      <w:tr w:rsidR="00B14BCF" w:rsidRPr="0097685E" w14:paraId="1B40D596"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6F2B1A44" w14:textId="77777777" w:rsidR="001B0FF3" w:rsidRPr="00051BD2" w:rsidRDefault="001B0FF3" w:rsidP="00EA62D9">
            <w:pPr>
              <w:snapToGrid w:val="0"/>
              <w:rPr>
                <w:rFonts w:eastAsia="Calibri"/>
                <w:iCs/>
                <w:sz w:val="22"/>
                <w:szCs w:val="22"/>
                <w:lang w:val="hr-HR" w:eastAsia="en-US"/>
              </w:rPr>
            </w:pPr>
          </w:p>
          <w:p w14:paraId="29181094" w14:textId="31290CE3" w:rsidR="00A13E89" w:rsidRPr="00051BD2" w:rsidRDefault="00A13E89">
            <w:pPr>
              <w:snapToGrid w:val="0"/>
              <w:rPr>
                <w:rFonts w:eastAsia="Calibri"/>
                <w:iCs/>
                <w:sz w:val="22"/>
                <w:szCs w:val="22"/>
                <w:lang w:val="hr-HR" w:eastAsia="en-US"/>
              </w:rPr>
            </w:pPr>
          </w:p>
        </w:tc>
      </w:tr>
      <w:tr w:rsidR="00B14BCF" w:rsidRPr="0097685E" w14:paraId="58330291"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050F1E70" w14:textId="0BC4309E" w:rsidR="00B14BCF" w:rsidRPr="00051BD2" w:rsidRDefault="00F85957" w:rsidP="00EA62D9">
            <w:pPr>
              <w:snapToGrid w:val="0"/>
              <w:rPr>
                <w:rFonts w:eastAsia="Calibri"/>
                <w:b w:val="0"/>
                <w:bCs w:val="0"/>
                <w:iCs/>
                <w:lang w:val="hr-HR" w:eastAsia="en-US"/>
              </w:rPr>
            </w:pPr>
            <w:r w:rsidRPr="0097685E">
              <w:rPr>
                <w:rFonts w:eastAsia="Calibri"/>
                <w:iCs/>
                <w:lang w:eastAsia="en-US"/>
              </w:rPr>
              <w:t>III.</w:t>
            </w:r>
            <w:r w:rsidR="00B14BCF" w:rsidRPr="0097685E">
              <w:rPr>
                <w:rFonts w:eastAsia="Calibri"/>
                <w:iCs/>
                <w:lang w:eastAsia="en-US"/>
              </w:rPr>
              <w:t>3</w:t>
            </w:r>
            <w:r w:rsidR="00604452" w:rsidRPr="0097685E">
              <w:rPr>
                <w:rFonts w:eastAsia="Calibri"/>
                <w:iCs/>
                <w:lang w:eastAsia="en-US"/>
              </w:rPr>
              <w:t>.</w:t>
            </w:r>
            <w:r w:rsidR="00B14BCF" w:rsidRPr="0097685E">
              <w:rPr>
                <w:rFonts w:eastAsia="Calibri"/>
                <w:iCs/>
                <w:lang w:eastAsia="en-US"/>
              </w:rPr>
              <w:t xml:space="preserve"> R</w:t>
            </w:r>
            <w:r w:rsidR="00935123" w:rsidRPr="0097685E">
              <w:rPr>
                <w:rFonts w:eastAsia="Calibri"/>
                <w:iCs/>
                <w:lang w:eastAsia="en-US"/>
              </w:rPr>
              <w:t xml:space="preserve">azlozi </w:t>
            </w:r>
            <w:r w:rsidR="00081870" w:rsidRPr="0097685E">
              <w:rPr>
                <w:rFonts w:eastAsia="Calibri"/>
                <w:iCs/>
                <w:lang w:eastAsia="en-US"/>
              </w:rPr>
              <w:t xml:space="preserve">zbog kojih ste </w:t>
            </w:r>
            <w:r w:rsidR="00935123" w:rsidRPr="0097685E">
              <w:rPr>
                <w:rFonts w:eastAsia="Calibri"/>
                <w:iCs/>
                <w:lang w:eastAsia="en-US"/>
              </w:rPr>
              <w:t>se odlučili za projekt</w:t>
            </w:r>
          </w:p>
          <w:p w14:paraId="300F5B6C" w14:textId="6A0FF5CC" w:rsidR="00B14BCF" w:rsidRPr="00051BD2" w:rsidRDefault="00E76D73" w:rsidP="00EA62D9">
            <w:pPr>
              <w:snapToGrid w:val="0"/>
              <w:rPr>
                <w:rFonts w:eastAsia="Arial Unicode MS"/>
                <w:b w:val="0"/>
                <w:i/>
                <w:iCs/>
                <w:sz w:val="20"/>
                <w:szCs w:val="20"/>
                <w:lang w:val="hr-HR"/>
              </w:rPr>
            </w:pPr>
            <w:r w:rsidRPr="0097685E">
              <w:rPr>
                <w:rFonts w:eastAsia="Arial Unicode MS"/>
                <w:i/>
                <w:sz w:val="20"/>
                <w:szCs w:val="20"/>
              </w:rPr>
              <w:t xml:space="preserve">Uputa: </w:t>
            </w:r>
            <w:r w:rsidR="00B14BCF" w:rsidRPr="0097685E">
              <w:rPr>
                <w:rFonts w:eastAsia="Arial Unicode MS"/>
                <w:i/>
                <w:sz w:val="20"/>
                <w:szCs w:val="20"/>
              </w:rPr>
              <w:t xml:space="preserve">Navedite </w:t>
            </w:r>
            <w:r w:rsidR="00935123" w:rsidRPr="0097685E">
              <w:rPr>
                <w:rFonts w:eastAsia="Arial Unicode MS"/>
                <w:i/>
                <w:sz w:val="20"/>
                <w:szCs w:val="20"/>
              </w:rPr>
              <w:t xml:space="preserve">konkretne </w:t>
            </w:r>
            <w:r w:rsidR="00B14BCF" w:rsidRPr="0097685E">
              <w:rPr>
                <w:rFonts w:eastAsia="Arial Unicode MS"/>
                <w:i/>
                <w:sz w:val="20"/>
                <w:szCs w:val="20"/>
              </w:rPr>
              <w:t>razloge zbog kojih ste se odlučili za projekt</w:t>
            </w:r>
            <w:r w:rsidR="00935123" w:rsidRPr="0097685E">
              <w:rPr>
                <w:rFonts w:eastAsia="Arial Unicode MS"/>
                <w:i/>
                <w:sz w:val="20"/>
                <w:szCs w:val="20"/>
              </w:rPr>
              <w:t>.</w:t>
            </w:r>
            <w:r w:rsidR="00B14BCF" w:rsidRPr="0097685E">
              <w:rPr>
                <w:rFonts w:eastAsia="Arial Unicode MS"/>
                <w:i/>
                <w:iCs/>
                <w:sz w:val="20"/>
                <w:szCs w:val="20"/>
              </w:rPr>
              <w:t xml:space="preserve"> </w:t>
            </w:r>
          </w:p>
        </w:tc>
      </w:tr>
      <w:tr w:rsidR="006863D3" w:rsidRPr="0097685E" w14:paraId="0100F65E"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1D8135FD" w14:textId="77777777" w:rsidR="006863D3" w:rsidRPr="00051BD2" w:rsidRDefault="006863D3" w:rsidP="00EA62D9">
            <w:pPr>
              <w:snapToGrid w:val="0"/>
              <w:rPr>
                <w:rFonts w:eastAsia="Calibri"/>
                <w:iCs/>
                <w:lang w:val="hr-HR" w:eastAsia="en-US"/>
              </w:rPr>
            </w:pPr>
          </w:p>
        </w:tc>
      </w:tr>
      <w:tr w:rsidR="006863D3" w:rsidRPr="0097685E" w14:paraId="3E11389E"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1B730351" w14:textId="77777777" w:rsidR="006863D3" w:rsidRPr="00051BD2" w:rsidRDefault="006863D3" w:rsidP="00EA62D9">
            <w:pPr>
              <w:snapToGrid w:val="0"/>
              <w:rPr>
                <w:rFonts w:eastAsia="Calibri"/>
                <w:b w:val="0"/>
                <w:bCs w:val="0"/>
                <w:iCs/>
                <w:lang w:val="hr-HR" w:eastAsia="en-US"/>
              </w:rPr>
            </w:pPr>
            <w:r w:rsidRPr="0097685E">
              <w:rPr>
                <w:rFonts w:eastAsia="Calibri"/>
                <w:iCs/>
                <w:lang w:eastAsia="en-US"/>
              </w:rPr>
              <w:t>III.4. Navedite cilj/eve projekta</w:t>
            </w:r>
          </w:p>
          <w:p w14:paraId="7633D8CD" w14:textId="0D034FE4" w:rsidR="006863D3" w:rsidRPr="00051BD2" w:rsidRDefault="006863D3" w:rsidP="00EA62D9">
            <w:pPr>
              <w:snapToGrid w:val="0"/>
              <w:rPr>
                <w:rFonts w:eastAsia="Calibri"/>
                <w:b w:val="0"/>
                <w:bCs w:val="0"/>
                <w:iCs/>
                <w:lang w:val="hr-HR" w:eastAsia="en-US"/>
              </w:rPr>
            </w:pPr>
            <w:r w:rsidRPr="0097685E">
              <w:rPr>
                <w:rFonts w:eastAsia="Calibri"/>
                <w:i/>
                <w:sz w:val="20"/>
                <w:szCs w:val="20"/>
                <w:lang w:eastAsia="en-US"/>
              </w:rPr>
              <w:t xml:space="preserve">Uputa: Navedite </w:t>
            </w:r>
            <w:r w:rsidR="00715281" w:rsidRPr="0097685E">
              <w:rPr>
                <w:rFonts w:eastAsia="Calibri"/>
                <w:i/>
                <w:sz w:val="20"/>
                <w:szCs w:val="20"/>
                <w:lang w:eastAsia="en-US"/>
              </w:rPr>
              <w:t xml:space="preserve">najmanje jedan cilj </w:t>
            </w:r>
            <w:r w:rsidRPr="0097685E">
              <w:rPr>
                <w:rFonts w:eastAsia="Calibri"/>
                <w:i/>
                <w:sz w:val="20"/>
                <w:szCs w:val="20"/>
                <w:lang w:eastAsia="en-US"/>
              </w:rPr>
              <w:t>projekta.</w:t>
            </w:r>
            <w:r w:rsidRPr="0097685E">
              <w:rPr>
                <w:rFonts w:eastAsia="Calibri"/>
                <w:iCs/>
                <w:lang w:eastAsia="en-US"/>
              </w:rPr>
              <w:t xml:space="preserve"> </w:t>
            </w:r>
            <w:r w:rsidRPr="0097685E">
              <w:rPr>
                <w:i/>
                <w:sz w:val="20"/>
                <w:szCs w:val="20"/>
              </w:rPr>
              <w:t>Cilj projekta mora biti jasno definiran, dokaziv i povezan s prihvatljivim ulaganjima i planiranim aktivnostima projekta.</w:t>
            </w:r>
            <w:r w:rsidR="00715281" w:rsidRPr="0097685E">
              <w:rPr>
                <w:i/>
                <w:sz w:val="20"/>
                <w:szCs w:val="20"/>
              </w:rPr>
              <w:t xml:space="preserve"> Kojim aktivnostima se planira ostvariti navedeni cilj te opišite planiran utjecaj na lokalnu zajednicu. </w:t>
            </w:r>
          </w:p>
        </w:tc>
      </w:tr>
      <w:tr w:rsidR="00B14BCF" w:rsidRPr="0097685E" w14:paraId="0F9C4773"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31D8BC96" w14:textId="77777777" w:rsidR="00335739" w:rsidRPr="00051BD2" w:rsidRDefault="00335739" w:rsidP="00335739">
            <w:pPr>
              <w:suppressAutoHyphens w:val="0"/>
              <w:rPr>
                <w:rFonts w:eastAsia="Arial Unicode MS"/>
                <w:sz w:val="22"/>
                <w:szCs w:val="22"/>
                <w:lang w:val="hr-HR"/>
              </w:rPr>
            </w:pPr>
          </w:p>
          <w:p w14:paraId="16492850" w14:textId="77777777" w:rsidR="00B14BCF" w:rsidRPr="00051BD2" w:rsidRDefault="00B14BCF" w:rsidP="00F26DBB">
            <w:pPr>
              <w:suppressAutoHyphens w:val="0"/>
              <w:rPr>
                <w:rFonts w:eastAsia="Calibri"/>
                <w:iCs/>
                <w:sz w:val="22"/>
                <w:szCs w:val="22"/>
                <w:lang w:val="hr-HR" w:eastAsia="en-US"/>
              </w:rPr>
            </w:pPr>
          </w:p>
        </w:tc>
      </w:tr>
      <w:tr w:rsidR="00B14BCF" w:rsidRPr="0097685E" w14:paraId="17D5005E"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4CBC97E9" w14:textId="0AE244CB" w:rsidR="00B14BCF" w:rsidRPr="00051BD2" w:rsidRDefault="00F85957" w:rsidP="00F90E5C">
            <w:pPr>
              <w:snapToGrid w:val="0"/>
              <w:rPr>
                <w:rFonts w:eastAsia="Calibri"/>
                <w:b w:val="0"/>
                <w:bCs w:val="0"/>
                <w:iCs/>
                <w:lang w:val="hr-HR" w:eastAsia="en-US"/>
              </w:rPr>
            </w:pPr>
            <w:r w:rsidRPr="0097685E">
              <w:rPr>
                <w:rFonts w:eastAsia="Calibri"/>
                <w:iCs/>
                <w:lang w:eastAsia="en-US"/>
              </w:rPr>
              <w:t>III.</w:t>
            </w:r>
            <w:r w:rsidR="00715281" w:rsidRPr="0097685E">
              <w:rPr>
                <w:rFonts w:eastAsia="Calibri"/>
                <w:iCs/>
                <w:lang w:eastAsia="en-US"/>
              </w:rPr>
              <w:t>5</w:t>
            </w:r>
            <w:r w:rsidR="00B90B34" w:rsidRPr="0097685E">
              <w:rPr>
                <w:rFonts w:eastAsia="Calibri"/>
                <w:iCs/>
                <w:lang w:eastAsia="en-US"/>
              </w:rPr>
              <w:t>.</w:t>
            </w:r>
            <w:r w:rsidR="00B14BCF" w:rsidRPr="0097685E">
              <w:rPr>
                <w:rFonts w:eastAsia="Calibri"/>
                <w:iCs/>
                <w:lang w:eastAsia="en-US"/>
              </w:rPr>
              <w:t xml:space="preserve"> Detaljan opis projekta </w:t>
            </w:r>
          </w:p>
          <w:p w14:paraId="05D943FA" w14:textId="75398667" w:rsidR="005357B0" w:rsidRPr="00051BD2" w:rsidRDefault="00D64381" w:rsidP="00F90E5C">
            <w:pPr>
              <w:snapToGrid w:val="0"/>
              <w:rPr>
                <w:rFonts w:eastAsia="Arial Unicode MS"/>
                <w:i/>
                <w:sz w:val="20"/>
                <w:szCs w:val="20"/>
                <w:lang w:val="hr-HR"/>
              </w:rPr>
            </w:pPr>
            <w:r w:rsidRPr="0097685E">
              <w:rPr>
                <w:rFonts w:eastAsia="Arial Unicode MS"/>
                <w:i/>
                <w:sz w:val="20"/>
                <w:szCs w:val="20"/>
              </w:rPr>
              <w:t>Uputa: detaljno opišite projekt.</w:t>
            </w:r>
            <w:r w:rsidR="00715281" w:rsidRPr="0097685E">
              <w:rPr>
                <w:rFonts w:eastAsia="Arial Unicode MS"/>
                <w:i/>
                <w:sz w:val="20"/>
                <w:szCs w:val="20"/>
              </w:rPr>
              <w:t xml:space="preserve"> Navedite sve planirane aktivnosti projekta</w:t>
            </w:r>
            <w:r w:rsidR="005357B0" w:rsidRPr="0097685E">
              <w:rPr>
                <w:rFonts w:eastAsia="Arial Unicode MS"/>
                <w:i/>
                <w:sz w:val="20"/>
                <w:szCs w:val="20"/>
              </w:rPr>
              <w:t xml:space="preserve"> s pokazateljima (</w:t>
            </w:r>
            <w:r w:rsidR="00715281" w:rsidRPr="0097685E">
              <w:rPr>
                <w:rFonts w:eastAsia="Arial Unicode MS"/>
                <w:i/>
                <w:sz w:val="20"/>
                <w:szCs w:val="20"/>
              </w:rPr>
              <w:t>rezultat provedbe pojedine aktivnosti</w:t>
            </w:r>
            <w:r w:rsidR="005357B0" w:rsidRPr="0097685E">
              <w:rPr>
                <w:rFonts w:eastAsia="Arial Unicode MS"/>
                <w:i/>
                <w:sz w:val="20"/>
                <w:szCs w:val="20"/>
              </w:rPr>
              <w:t>)</w:t>
            </w:r>
            <w:r w:rsidR="00715281" w:rsidRPr="0097685E">
              <w:rPr>
                <w:rFonts w:eastAsia="Arial Unicode MS"/>
                <w:i/>
                <w:sz w:val="20"/>
                <w:szCs w:val="20"/>
              </w:rPr>
              <w:t>,</w:t>
            </w:r>
            <w:r w:rsidR="007159AF" w:rsidRPr="0097685E">
              <w:rPr>
                <w:rFonts w:eastAsia="Arial Unicode MS"/>
                <w:i/>
                <w:sz w:val="20"/>
                <w:szCs w:val="20"/>
              </w:rPr>
              <w:t xml:space="preserve"> </w:t>
            </w:r>
            <w:r w:rsidR="009E6F6D" w:rsidRPr="0097685E">
              <w:rPr>
                <w:rFonts w:eastAsia="Arial Unicode MS"/>
                <w:i/>
                <w:sz w:val="20"/>
                <w:szCs w:val="20"/>
              </w:rPr>
              <w:t xml:space="preserve">te ukoliko je pojedina aktivnost povezana s </w:t>
            </w:r>
            <w:r w:rsidR="00D01C0B" w:rsidRPr="0097685E">
              <w:rPr>
                <w:rFonts w:eastAsia="Arial Unicode MS"/>
                <w:i/>
                <w:sz w:val="20"/>
                <w:szCs w:val="20"/>
              </w:rPr>
              <w:t>kriterijima odabira</w:t>
            </w:r>
            <w:r w:rsidR="009E6F6D" w:rsidRPr="0097685E">
              <w:rPr>
                <w:rFonts w:eastAsia="Arial Unicode MS"/>
                <w:i/>
                <w:sz w:val="20"/>
                <w:szCs w:val="20"/>
              </w:rPr>
              <w:t>, molimo</w:t>
            </w:r>
            <w:r w:rsidR="00D01C0B" w:rsidRPr="0097685E">
              <w:rPr>
                <w:rFonts w:eastAsia="Arial Unicode MS"/>
                <w:i/>
                <w:sz w:val="20"/>
                <w:szCs w:val="20"/>
              </w:rPr>
              <w:t xml:space="preserve"> ukratko</w:t>
            </w:r>
            <w:r w:rsidR="009E6F6D" w:rsidRPr="0097685E">
              <w:rPr>
                <w:rFonts w:eastAsia="Arial Unicode MS"/>
                <w:i/>
                <w:sz w:val="20"/>
                <w:szCs w:val="20"/>
              </w:rPr>
              <w:t xml:space="preserve"> naved</w:t>
            </w:r>
            <w:r w:rsidR="00D01C0B" w:rsidRPr="0097685E">
              <w:rPr>
                <w:rFonts w:eastAsia="Arial Unicode MS"/>
                <w:i/>
                <w:sz w:val="20"/>
                <w:szCs w:val="20"/>
              </w:rPr>
              <w:t>ite povezanost</w:t>
            </w:r>
            <w:r w:rsidR="009E6F6D" w:rsidRPr="0097685E">
              <w:rPr>
                <w:rFonts w:eastAsia="Arial Unicode MS"/>
                <w:i/>
                <w:sz w:val="20"/>
                <w:szCs w:val="20"/>
              </w:rPr>
              <w:t xml:space="preserve">. </w:t>
            </w:r>
          </w:p>
          <w:p w14:paraId="25D7F371" w14:textId="527491B3" w:rsidR="00D64381" w:rsidRPr="00051BD2" w:rsidRDefault="00715281" w:rsidP="00F90E5C">
            <w:pPr>
              <w:snapToGrid w:val="0"/>
              <w:rPr>
                <w:rFonts w:eastAsia="Arial Unicode MS"/>
                <w:i/>
                <w:sz w:val="20"/>
                <w:szCs w:val="20"/>
                <w:lang w:val="hr-HR"/>
              </w:rPr>
            </w:pPr>
            <w:r w:rsidRPr="0097685E">
              <w:rPr>
                <w:rFonts w:eastAsia="Arial Unicode MS"/>
                <w:i/>
                <w:sz w:val="20"/>
                <w:szCs w:val="20"/>
              </w:rPr>
              <w:t xml:space="preserve">Pojasnite na koji način će </w:t>
            </w:r>
            <w:r w:rsidR="009E6F6D" w:rsidRPr="0097685E">
              <w:rPr>
                <w:rFonts w:eastAsia="Arial Unicode MS"/>
                <w:i/>
                <w:sz w:val="20"/>
                <w:szCs w:val="20"/>
              </w:rPr>
              <w:t>projekt</w:t>
            </w:r>
            <w:r w:rsidRPr="0097685E">
              <w:rPr>
                <w:rFonts w:eastAsia="Arial Unicode MS"/>
                <w:i/>
                <w:sz w:val="20"/>
                <w:szCs w:val="20"/>
              </w:rPr>
              <w:t xml:space="preserve"> doprinijeti aktivaciji javnih otočnih prostora</w:t>
            </w:r>
            <w:r w:rsidR="00FB704D" w:rsidRPr="0097685E">
              <w:rPr>
                <w:rFonts w:eastAsia="Arial Unicode MS"/>
                <w:i/>
                <w:sz w:val="20"/>
                <w:szCs w:val="20"/>
              </w:rPr>
              <w:t xml:space="preserve">, </w:t>
            </w:r>
            <w:r w:rsidR="009E6F6D" w:rsidRPr="0097685E">
              <w:rPr>
                <w:rFonts w:eastAsia="Arial Unicode MS"/>
                <w:i/>
                <w:sz w:val="20"/>
                <w:szCs w:val="20"/>
              </w:rPr>
              <w:t xml:space="preserve">povećati njihovu dostupnost </w:t>
            </w:r>
            <w:r w:rsidR="00FB704D" w:rsidRPr="0097685E">
              <w:rPr>
                <w:rFonts w:eastAsia="Arial Unicode MS"/>
                <w:i/>
                <w:sz w:val="20"/>
                <w:szCs w:val="20"/>
              </w:rPr>
              <w:t>i prepoznatljivos</w:t>
            </w:r>
            <w:r w:rsidR="009E6F6D" w:rsidRPr="0097685E">
              <w:rPr>
                <w:rFonts w:eastAsia="Arial Unicode MS"/>
                <w:i/>
                <w:sz w:val="20"/>
                <w:szCs w:val="20"/>
              </w:rPr>
              <w:t>t</w:t>
            </w:r>
            <w:r w:rsidRPr="0097685E">
              <w:rPr>
                <w:rFonts w:eastAsia="Arial Unicode MS"/>
                <w:i/>
                <w:sz w:val="20"/>
                <w:szCs w:val="20"/>
              </w:rPr>
              <w:t xml:space="preserve"> </w:t>
            </w:r>
            <w:r w:rsidR="00FB704D" w:rsidRPr="0097685E">
              <w:rPr>
                <w:rFonts w:eastAsia="Arial Unicode MS"/>
                <w:i/>
                <w:sz w:val="20"/>
                <w:szCs w:val="20"/>
              </w:rPr>
              <w:t>te</w:t>
            </w:r>
            <w:r w:rsidRPr="0097685E">
              <w:rPr>
                <w:rFonts w:eastAsia="Arial Unicode MS"/>
                <w:i/>
                <w:sz w:val="20"/>
                <w:szCs w:val="20"/>
              </w:rPr>
              <w:t xml:space="preserve"> </w:t>
            </w:r>
            <w:r w:rsidR="00F017B7" w:rsidRPr="0097685E">
              <w:rPr>
                <w:rFonts w:eastAsia="Arial Unicode MS"/>
                <w:i/>
                <w:sz w:val="20"/>
                <w:szCs w:val="20"/>
              </w:rPr>
              <w:t>kako će provedb</w:t>
            </w:r>
            <w:r w:rsidR="009E6F6D" w:rsidRPr="0097685E">
              <w:rPr>
                <w:rFonts w:eastAsia="Arial Unicode MS"/>
                <w:i/>
                <w:sz w:val="20"/>
                <w:szCs w:val="20"/>
              </w:rPr>
              <w:t>a</w:t>
            </w:r>
            <w:r w:rsidR="00F017B7" w:rsidRPr="0097685E">
              <w:rPr>
                <w:rFonts w:eastAsia="Arial Unicode MS"/>
                <w:i/>
                <w:sz w:val="20"/>
                <w:szCs w:val="20"/>
              </w:rPr>
              <w:t xml:space="preserve"> </w:t>
            </w:r>
            <w:r w:rsidR="00F017B7" w:rsidRPr="0097685E">
              <w:rPr>
                <w:rFonts w:eastAsia="Arial Unicode MS"/>
                <w:i/>
                <w:sz w:val="20"/>
                <w:szCs w:val="20"/>
                <w:u w:val="single"/>
              </w:rPr>
              <w:t>obavezne aktivnosti organiziranja novog događanja</w:t>
            </w:r>
            <w:r w:rsidR="00F017B7" w:rsidRPr="0097685E">
              <w:rPr>
                <w:rFonts w:eastAsia="Arial Unicode MS"/>
                <w:i/>
                <w:sz w:val="20"/>
                <w:szCs w:val="20"/>
              </w:rPr>
              <w:t xml:space="preserve"> </w:t>
            </w:r>
            <w:r w:rsidR="009E6F6D" w:rsidRPr="0097685E">
              <w:rPr>
                <w:rFonts w:eastAsia="Arial Unicode MS"/>
                <w:i/>
                <w:sz w:val="20"/>
                <w:szCs w:val="20"/>
              </w:rPr>
              <w:t>povećati kvalitetu</w:t>
            </w:r>
            <w:r w:rsidR="00F017B7" w:rsidRPr="0097685E">
              <w:rPr>
                <w:rFonts w:eastAsia="Arial Unicode MS"/>
                <w:i/>
                <w:sz w:val="20"/>
                <w:szCs w:val="20"/>
              </w:rPr>
              <w:t xml:space="preserve"> života lokalne zajednice.</w:t>
            </w:r>
          </w:p>
          <w:p w14:paraId="4E0E5B65" w14:textId="68A30E9D" w:rsidR="00D01C0B" w:rsidRPr="00051BD2" w:rsidRDefault="00D01C0B" w:rsidP="00F90E5C">
            <w:pPr>
              <w:snapToGrid w:val="0"/>
              <w:rPr>
                <w:rFonts w:eastAsia="Calibri"/>
                <w:b w:val="0"/>
                <w:bCs w:val="0"/>
                <w:i/>
                <w:sz w:val="20"/>
                <w:szCs w:val="20"/>
                <w:lang w:val="hr-HR" w:eastAsia="en-US"/>
              </w:rPr>
            </w:pPr>
            <w:r w:rsidRPr="0097685E">
              <w:rPr>
                <w:rFonts w:eastAsia="Arial Unicode MS"/>
                <w:i/>
                <w:sz w:val="20"/>
                <w:szCs w:val="20"/>
              </w:rPr>
              <w:t>NAPOMENA: Ostvarivanje ovdje navedenih pokazatelja jedan je od preduvjeta za isplatu konačne rate potpore.</w:t>
            </w:r>
          </w:p>
        </w:tc>
      </w:tr>
      <w:tr w:rsidR="00D64381" w:rsidRPr="0097685E" w14:paraId="6F729CA4"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19C5B583" w14:textId="20D3B123" w:rsidR="00D64381" w:rsidRPr="00051BD2" w:rsidRDefault="00D64381" w:rsidP="00F90E5C">
            <w:pPr>
              <w:snapToGrid w:val="0"/>
              <w:rPr>
                <w:rFonts w:eastAsia="Calibri"/>
                <w:iCs/>
                <w:sz w:val="22"/>
                <w:szCs w:val="22"/>
                <w:lang w:val="hr-HR" w:eastAsia="en-US"/>
              </w:rPr>
            </w:pPr>
          </w:p>
          <w:p w14:paraId="6E9F46F8" w14:textId="77777777" w:rsidR="004E5D20" w:rsidRPr="00051BD2" w:rsidRDefault="004E5D20" w:rsidP="00F90E5C">
            <w:pPr>
              <w:snapToGrid w:val="0"/>
              <w:rPr>
                <w:rFonts w:eastAsia="Calibri"/>
                <w:iCs/>
                <w:sz w:val="22"/>
                <w:szCs w:val="22"/>
                <w:lang w:val="hr-HR" w:eastAsia="en-US"/>
              </w:rPr>
            </w:pPr>
          </w:p>
        </w:tc>
      </w:tr>
      <w:tr w:rsidR="004E5D20" w:rsidRPr="0097685E" w14:paraId="43A0C79B"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239AC86F" w14:textId="3717C225" w:rsidR="00C5056B" w:rsidRPr="00051BD2" w:rsidRDefault="000D5279" w:rsidP="00C5056B">
            <w:pPr>
              <w:pStyle w:val="NoSpacing1"/>
              <w:rPr>
                <w:rFonts w:ascii="Times New Roman" w:hAnsi="Times New Roman"/>
                <w:b w:val="0"/>
                <w:sz w:val="24"/>
                <w:szCs w:val="24"/>
                <w:lang w:val="hr-HR"/>
              </w:rPr>
            </w:pPr>
            <w:r w:rsidRPr="0097685E">
              <w:rPr>
                <w:rFonts w:ascii="Times New Roman" w:hAnsi="Times New Roman"/>
                <w:sz w:val="24"/>
                <w:szCs w:val="24"/>
              </w:rPr>
              <w:t>III.</w:t>
            </w:r>
            <w:r w:rsidR="00715281" w:rsidRPr="0097685E">
              <w:rPr>
                <w:rFonts w:ascii="Times New Roman" w:hAnsi="Times New Roman"/>
                <w:sz w:val="24"/>
                <w:szCs w:val="24"/>
              </w:rPr>
              <w:t>6</w:t>
            </w:r>
            <w:r w:rsidR="00B90B34" w:rsidRPr="0097685E">
              <w:rPr>
                <w:rFonts w:ascii="Times New Roman" w:hAnsi="Times New Roman"/>
                <w:sz w:val="24"/>
                <w:szCs w:val="24"/>
              </w:rPr>
              <w:t>.</w:t>
            </w:r>
            <w:r w:rsidR="00C5056B" w:rsidRPr="0097685E">
              <w:rPr>
                <w:rFonts w:ascii="Times New Roman" w:hAnsi="Times New Roman"/>
                <w:sz w:val="24"/>
                <w:szCs w:val="24"/>
              </w:rPr>
              <w:t xml:space="preserve"> Zajednički interes projekta (ako je primjenjivo)</w:t>
            </w:r>
          </w:p>
          <w:p w14:paraId="432A2A2D" w14:textId="4D666847" w:rsidR="00C5056B" w:rsidRPr="00051BD2" w:rsidRDefault="00E76D73" w:rsidP="00F26DBB">
            <w:pPr>
              <w:pStyle w:val="NoSpacing"/>
              <w:jc w:val="both"/>
              <w:rPr>
                <w:b w:val="0"/>
                <w:iCs/>
                <w:sz w:val="20"/>
                <w:szCs w:val="20"/>
                <w:lang w:val="hr-HR"/>
              </w:rPr>
            </w:pPr>
            <w:r w:rsidRPr="0097685E">
              <w:rPr>
                <w:i/>
                <w:iCs/>
                <w:sz w:val="20"/>
                <w:szCs w:val="20"/>
              </w:rPr>
              <w:t xml:space="preserve">Uputa: </w:t>
            </w:r>
            <w:r w:rsidR="00C25769" w:rsidRPr="0097685E">
              <w:rPr>
                <w:i/>
                <w:iCs/>
                <w:sz w:val="20"/>
                <w:szCs w:val="20"/>
              </w:rPr>
              <w:t>U slučaju partnerskih projekata</w:t>
            </w:r>
            <w:r w:rsidR="00C5056B" w:rsidRPr="0097685E">
              <w:rPr>
                <w:i/>
                <w:iCs/>
                <w:sz w:val="20"/>
                <w:szCs w:val="20"/>
              </w:rPr>
              <w:t xml:space="preserve"> obrazložite </w:t>
            </w:r>
            <w:r w:rsidR="00F93E3D" w:rsidRPr="0097685E">
              <w:rPr>
                <w:i/>
                <w:iCs/>
                <w:sz w:val="20"/>
                <w:szCs w:val="20"/>
              </w:rPr>
              <w:t>zajednički interes projekt</w:t>
            </w:r>
            <w:r w:rsidR="002D53FD" w:rsidRPr="0097685E">
              <w:rPr>
                <w:i/>
                <w:iCs/>
                <w:sz w:val="20"/>
                <w:szCs w:val="20"/>
              </w:rPr>
              <w:t>a</w:t>
            </w:r>
            <w:r w:rsidR="00C5056B" w:rsidRPr="0097685E">
              <w:rPr>
                <w:i/>
                <w:iCs/>
                <w:sz w:val="20"/>
                <w:szCs w:val="20"/>
              </w:rPr>
              <w:t>.</w:t>
            </w:r>
            <w:r w:rsidRPr="0097685E">
              <w:rPr>
                <w:i/>
                <w:iCs/>
                <w:sz w:val="20"/>
                <w:szCs w:val="20"/>
              </w:rPr>
              <w:t xml:space="preserve"> </w:t>
            </w:r>
            <w:r w:rsidR="00530F56" w:rsidRPr="0097685E">
              <w:rPr>
                <w:i/>
                <w:iCs/>
                <w:sz w:val="20"/>
                <w:szCs w:val="20"/>
              </w:rPr>
              <w:t>Zajednički interes je naveden u</w:t>
            </w:r>
            <w:r w:rsidR="00C5056B" w:rsidRPr="0097685E">
              <w:rPr>
                <w:i/>
                <w:iCs/>
                <w:sz w:val="20"/>
                <w:szCs w:val="20"/>
              </w:rPr>
              <w:t xml:space="preserve"> poglavlju </w:t>
            </w:r>
            <w:r w:rsidR="006863D3" w:rsidRPr="0097685E">
              <w:rPr>
                <w:rFonts w:eastAsia="Arial Unicode MS"/>
                <w:sz w:val="20"/>
                <w:szCs w:val="20"/>
              </w:rPr>
              <w:t>1.1.</w:t>
            </w:r>
            <w:r w:rsidR="00530F56" w:rsidRPr="0097685E">
              <w:rPr>
                <w:rFonts w:eastAsia="Arial Unicode MS"/>
                <w:sz w:val="20"/>
                <w:szCs w:val="20"/>
              </w:rPr>
              <w:t xml:space="preserve"> </w:t>
            </w:r>
            <w:r w:rsidR="00530F56" w:rsidRPr="0097685E">
              <w:rPr>
                <w:i/>
                <w:iCs/>
                <w:sz w:val="20"/>
                <w:szCs w:val="20"/>
              </w:rPr>
              <w:t>LAG natječaja.</w:t>
            </w:r>
            <w:r w:rsidRPr="0097685E" w:rsidDel="00E76D73">
              <w:rPr>
                <w:i/>
                <w:iCs/>
                <w:sz w:val="20"/>
                <w:szCs w:val="20"/>
              </w:rPr>
              <w:t xml:space="preserve"> </w:t>
            </w:r>
            <w:r w:rsidR="00F93E3D" w:rsidRPr="0097685E">
              <w:rPr>
                <w:rFonts w:eastAsia="Calibri"/>
                <w:i/>
                <w:sz w:val="20"/>
                <w:szCs w:val="20"/>
                <w:lang w:eastAsia="en-US"/>
              </w:rPr>
              <w:t>Ako nije riječ o partnerskom projektu</w:t>
            </w:r>
            <w:r w:rsidR="00173519" w:rsidRPr="0097685E">
              <w:rPr>
                <w:rFonts w:eastAsia="Calibri"/>
                <w:i/>
                <w:sz w:val="20"/>
                <w:szCs w:val="20"/>
                <w:lang w:eastAsia="en-US"/>
              </w:rPr>
              <w:t>, nije potrebno ispunjavati ovu točku</w:t>
            </w:r>
            <w:r w:rsidR="009E6F6D" w:rsidRPr="0097685E">
              <w:rPr>
                <w:rFonts w:eastAsia="Calibri"/>
                <w:i/>
                <w:sz w:val="20"/>
                <w:szCs w:val="20"/>
                <w:lang w:eastAsia="en-US"/>
              </w:rPr>
              <w:t xml:space="preserve"> te upišite n/p</w:t>
            </w:r>
            <w:r w:rsidR="00173519" w:rsidRPr="0097685E">
              <w:rPr>
                <w:rFonts w:eastAsia="Calibri"/>
                <w:i/>
                <w:sz w:val="20"/>
                <w:szCs w:val="20"/>
                <w:lang w:eastAsia="en-US"/>
              </w:rPr>
              <w:t>.</w:t>
            </w:r>
            <w:r w:rsidR="00173519" w:rsidRPr="0097685E">
              <w:rPr>
                <w:rFonts w:eastAsia="Calibri"/>
                <w:iCs/>
                <w:sz w:val="20"/>
                <w:szCs w:val="20"/>
                <w:lang w:eastAsia="en-US"/>
              </w:rPr>
              <w:t xml:space="preserve"> </w:t>
            </w:r>
          </w:p>
        </w:tc>
      </w:tr>
      <w:tr w:rsidR="00C5056B" w:rsidRPr="0097685E" w14:paraId="2A098EF7"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1FEE4CD6" w14:textId="39372EAC" w:rsidR="00C5056B" w:rsidRPr="00051BD2" w:rsidRDefault="00C5056B" w:rsidP="00D64381">
            <w:pPr>
              <w:snapToGrid w:val="0"/>
              <w:rPr>
                <w:rFonts w:eastAsia="Calibri"/>
                <w:iCs/>
                <w:sz w:val="22"/>
                <w:szCs w:val="22"/>
                <w:lang w:val="hr-HR" w:eastAsia="en-US"/>
              </w:rPr>
            </w:pPr>
          </w:p>
          <w:p w14:paraId="68C00841" w14:textId="77777777" w:rsidR="004E5D20" w:rsidRPr="00051BD2" w:rsidRDefault="004E5D20" w:rsidP="00D64381">
            <w:pPr>
              <w:snapToGrid w:val="0"/>
              <w:rPr>
                <w:rFonts w:eastAsia="Calibri"/>
                <w:iCs/>
                <w:sz w:val="22"/>
                <w:szCs w:val="22"/>
                <w:lang w:val="hr-HR" w:eastAsia="en-US"/>
              </w:rPr>
            </w:pPr>
          </w:p>
        </w:tc>
      </w:tr>
      <w:tr w:rsidR="00D64381" w:rsidRPr="0097685E" w14:paraId="7A7D8A4F"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6E34D508" w14:textId="321667D3" w:rsidR="00D64381" w:rsidRPr="00051BD2" w:rsidRDefault="000D5279" w:rsidP="00D64381">
            <w:pPr>
              <w:snapToGrid w:val="0"/>
              <w:rPr>
                <w:rFonts w:eastAsia="Calibri"/>
                <w:lang w:val="hr-HR" w:eastAsia="en-US"/>
              </w:rPr>
            </w:pPr>
            <w:r w:rsidRPr="0097685E">
              <w:rPr>
                <w:rFonts w:eastAsia="Calibri"/>
                <w:lang w:eastAsia="en-US"/>
              </w:rPr>
              <w:t>III.</w:t>
            </w:r>
            <w:r w:rsidR="00715281" w:rsidRPr="0097685E">
              <w:rPr>
                <w:rFonts w:eastAsia="Calibri"/>
                <w:lang w:eastAsia="en-US"/>
              </w:rPr>
              <w:t>7</w:t>
            </w:r>
            <w:r w:rsidR="00B90B34" w:rsidRPr="0097685E">
              <w:rPr>
                <w:rFonts w:eastAsia="Calibri"/>
                <w:lang w:eastAsia="en-US"/>
              </w:rPr>
              <w:t>.</w:t>
            </w:r>
            <w:r w:rsidR="00D64381" w:rsidRPr="0097685E">
              <w:rPr>
                <w:rFonts w:eastAsia="Calibri"/>
                <w:lang w:eastAsia="en-US"/>
              </w:rPr>
              <w:t xml:space="preserve"> Ciljane skupine projekta </w:t>
            </w:r>
            <w:r w:rsidR="00935123" w:rsidRPr="0097685E">
              <w:rPr>
                <w:rFonts w:eastAsia="Calibri"/>
                <w:lang w:eastAsia="en-US"/>
              </w:rPr>
              <w:t>(ako je primjenjivo)</w:t>
            </w:r>
          </w:p>
          <w:p w14:paraId="460EABD0" w14:textId="709B5A14" w:rsidR="00EA2482" w:rsidRPr="00051BD2" w:rsidRDefault="00530F56" w:rsidP="00F26DBB">
            <w:pPr>
              <w:snapToGrid w:val="0"/>
              <w:jc w:val="both"/>
              <w:rPr>
                <w:rFonts w:eastAsia="Calibri"/>
                <w:b w:val="0"/>
                <w:bCs w:val="0"/>
                <w:iCs/>
                <w:sz w:val="20"/>
                <w:szCs w:val="20"/>
                <w:lang w:val="hr-HR" w:eastAsia="en-US"/>
              </w:rPr>
            </w:pPr>
            <w:r w:rsidRPr="0097685E">
              <w:rPr>
                <w:rFonts w:eastAsia="Calibri"/>
                <w:i/>
                <w:sz w:val="20"/>
                <w:szCs w:val="20"/>
                <w:lang w:eastAsia="en-US"/>
              </w:rPr>
              <w:t xml:space="preserve">Uputa: </w:t>
            </w:r>
            <w:r w:rsidR="00D64381" w:rsidRPr="0097685E">
              <w:rPr>
                <w:rFonts w:eastAsia="Calibri"/>
                <w:i/>
                <w:sz w:val="20"/>
                <w:szCs w:val="20"/>
                <w:lang w:eastAsia="en-US"/>
              </w:rPr>
              <w:t>Opišit</w:t>
            </w:r>
            <w:r w:rsidR="00677FDA" w:rsidRPr="0097685E">
              <w:rPr>
                <w:rFonts w:eastAsia="Calibri"/>
                <w:i/>
                <w:sz w:val="20"/>
                <w:szCs w:val="20"/>
                <w:lang w:eastAsia="en-US"/>
              </w:rPr>
              <w:t xml:space="preserve">e </w:t>
            </w:r>
            <w:r w:rsidR="00D64381" w:rsidRPr="0097685E">
              <w:rPr>
                <w:rFonts w:eastAsia="Calibri"/>
                <w:i/>
                <w:sz w:val="20"/>
                <w:szCs w:val="20"/>
                <w:lang w:eastAsia="en-US"/>
              </w:rPr>
              <w:t>na koji način</w:t>
            </w:r>
            <w:r w:rsidR="00677FDA" w:rsidRPr="0097685E">
              <w:rPr>
                <w:rFonts w:eastAsia="Calibri"/>
                <w:i/>
                <w:sz w:val="20"/>
                <w:szCs w:val="20"/>
                <w:lang w:eastAsia="en-US"/>
              </w:rPr>
              <w:t xml:space="preserve">/kojim aktivnostima </w:t>
            </w:r>
            <w:r w:rsidR="00D64381" w:rsidRPr="0097685E">
              <w:rPr>
                <w:rFonts w:eastAsia="Calibri"/>
                <w:i/>
                <w:sz w:val="20"/>
                <w:szCs w:val="20"/>
                <w:lang w:eastAsia="en-US"/>
              </w:rPr>
              <w:t>ćete uključiti/utjecati na ciljane skupine projekta</w:t>
            </w:r>
            <w:r w:rsidR="00935123" w:rsidRPr="0097685E">
              <w:rPr>
                <w:rFonts w:eastAsia="Calibri"/>
                <w:i/>
                <w:sz w:val="20"/>
                <w:szCs w:val="20"/>
                <w:lang w:eastAsia="en-US"/>
              </w:rPr>
              <w:t>, ako je primjenjivo</w:t>
            </w:r>
            <w:r w:rsidR="00D64381" w:rsidRPr="0097685E">
              <w:rPr>
                <w:rFonts w:eastAsia="Calibri"/>
                <w:i/>
                <w:sz w:val="20"/>
                <w:szCs w:val="20"/>
                <w:lang w:eastAsia="en-US"/>
              </w:rPr>
              <w:t>.</w:t>
            </w:r>
            <w:r w:rsidR="00D64381" w:rsidRPr="0097685E">
              <w:rPr>
                <w:rFonts w:eastAsia="Calibri"/>
                <w:iCs/>
                <w:sz w:val="20"/>
                <w:szCs w:val="20"/>
                <w:lang w:eastAsia="en-US"/>
              </w:rPr>
              <w:t xml:space="preserve"> </w:t>
            </w:r>
            <w:r w:rsidR="00173519" w:rsidRPr="0097685E">
              <w:rPr>
                <w:rFonts w:eastAsia="Calibri"/>
                <w:i/>
                <w:sz w:val="20"/>
                <w:szCs w:val="20"/>
                <w:lang w:eastAsia="en-US"/>
              </w:rPr>
              <w:t>U protivnome, nije potrebno ispunjavati ovu točku.</w:t>
            </w:r>
            <w:r w:rsidR="00173519" w:rsidRPr="0097685E">
              <w:rPr>
                <w:rFonts w:eastAsia="Calibri"/>
                <w:iCs/>
                <w:sz w:val="20"/>
                <w:szCs w:val="20"/>
                <w:lang w:eastAsia="en-US"/>
              </w:rPr>
              <w:t xml:space="preserve"> </w:t>
            </w:r>
          </w:p>
          <w:p w14:paraId="43464979" w14:textId="00F447AA" w:rsidR="00D64381" w:rsidRPr="00051BD2" w:rsidRDefault="00EA2482" w:rsidP="00F26DBB">
            <w:pPr>
              <w:pStyle w:val="NoSpacing1"/>
              <w:jc w:val="both"/>
              <w:rPr>
                <w:iCs/>
                <w:lang w:val="hr-HR"/>
              </w:rPr>
            </w:pPr>
            <w:r w:rsidRPr="0097685E">
              <w:rPr>
                <w:rFonts w:ascii="Times New Roman" w:hAnsi="Times New Roman"/>
                <w:i/>
                <w:sz w:val="20"/>
                <w:szCs w:val="20"/>
              </w:rPr>
              <w:t xml:space="preserve">Navedite kome je s područja LAG-a projekt namijenjen, odnosno koje ciljane skupine korisnika ćete izravno uključiti u provedbi aktivnosti. Ciljane skupine definirajte što konkretnije i brojčano (npr. ukoliko se predviđa </w:t>
            </w:r>
            <w:r w:rsidR="009E6F6D" w:rsidRPr="0097685E">
              <w:rPr>
                <w:rFonts w:ascii="Times New Roman" w:hAnsi="Times New Roman"/>
                <w:i/>
                <w:sz w:val="20"/>
                <w:szCs w:val="20"/>
              </w:rPr>
              <w:t xml:space="preserve">provedba radionice, edukacije, </w:t>
            </w:r>
            <w:r w:rsidRPr="0097685E">
              <w:rPr>
                <w:rFonts w:ascii="Times New Roman" w:hAnsi="Times New Roman"/>
                <w:i/>
                <w:sz w:val="20"/>
                <w:szCs w:val="20"/>
              </w:rPr>
              <w:t>izrada promo materijala</w:t>
            </w:r>
            <w:r w:rsidR="009E6F6D" w:rsidRPr="0097685E">
              <w:rPr>
                <w:rFonts w:ascii="Times New Roman" w:hAnsi="Times New Roman"/>
                <w:i/>
                <w:sz w:val="20"/>
                <w:szCs w:val="20"/>
              </w:rPr>
              <w:t>,</w:t>
            </w:r>
            <w:r w:rsidRPr="0097685E">
              <w:rPr>
                <w:rFonts w:ascii="Times New Roman" w:hAnsi="Times New Roman"/>
                <w:i/>
                <w:sz w:val="20"/>
                <w:szCs w:val="20"/>
              </w:rPr>
              <w:t xml:space="preserve"> i sl., ciljani korisnici su </w:t>
            </w:r>
            <w:r w:rsidR="009E6F6D" w:rsidRPr="0097685E">
              <w:rPr>
                <w:rFonts w:ascii="Times New Roman" w:hAnsi="Times New Roman"/>
                <w:i/>
                <w:sz w:val="20"/>
                <w:szCs w:val="20"/>
              </w:rPr>
              <w:t>djeca, mladi, osobe starije životne dobi</w:t>
            </w:r>
            <w:r w:rsidRPr="0097685E">
              <w:rPr>
                <w:rFonts w:ascii="Times New Roman" w:hAnsi="Times New Roman"/>
                <w:i/>
                <w:sz w:val="20"/>
                <w:szCs w:val="20"/>
              </w:rPr>
              <w:t xml:space="preserve"> i lokalno stanovništvo</w:t>
            </w:r>
            <w:r w:rsidR="009E6F6D" w:rsidRPr="0097685E">
              <w:rPr>
                <w:rFonts w:ascii="Times New Roman" w:hAnsi="Times New Roman"/>
                <w:i/>
                <w:sz w:val="20"/>
                <w:szCs w:val="20"/>
              </w:rPr>
              <w:t xml:space="preserve"> za koje su navedene aktivnosti organizirane/izrađene</w:t>
            </w:r>
            <w:r w:rsidRPr="0097685E">
              <w:rPr>
                <w:rFonts w:ascii="Times New Roman" w:hAnsi="Times New Roman"/>
                <w:i/>
                <w:sz w:val="20"/>
                <w:szCs w:val="20"/>
              </w:rPr>
              <w:t>).</w:t>
            </w:r>
            <w:r w:rsidRPr="0097685E">
              <w:rPr>
                <w:rFonts w:ascii="Times New Roman" w:hAnsi="Times New Roman"/>
                <w:i/>
              </w:rPr>
              <w:t xml:space="preserve"> </w:t>
            </w:r>
          </w:p>
        </w:tc>
      </w:tr>
      <w:tr w:rsidR="00D64381" w:rsidRPr="0097685E" w14:paraId="12A40EF1"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70A7DD61" w14:textId="77777777" w:rsidR="0018174E" w:rsidRPr="00051BD2" w:rsidRDefault="0018174E" w:rsidP="00D64381">
            <w:pPr>
              <w:snapToGrid w:val="0"/>
              <w:rPr>
                <w:rFonts w:eastAsia="Calibri"/>
                <w:b w:val="0"/>
                <w:bCs w:val="0"/>
                <w:iCs/>
                <w:sz w:val="22"/>
                <w:szCs w:val="22"/>
                <w:lang w:val="hr-HR" w:eastAsia="en-US"/>
              </w:rPr>
            </w:pPr>
          </w:p>
          <w:p w14:paraId="4963BF05" w14:textId="735DCDAA" w:rsidR="003149EC" w:rsidRPr="00051BD2" w:rsidRDefault="003149EC" w:rsidP="00D64381">
            <w:pPr>
              <w:snapToGrid w:val="0"/>
              <w:rPr>
                <w:rFonts w:eastAsia="Calibri"/>
                <w:iCs/>
                <w:sz w:val="22"/>
                <w:szCs w:val="22"/>
                <w:lang w:val="hr-HR" w:eastAsia="en-US"/>
              </w:rPr>
            </w:pPr>
          </w:p>
        </w:tc>
      </w:tr>
      <w:tr w:rsidR="00D64381" w:rsidRPr="0097685E" w14:paraId="3B442595"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13F13B5C" w14:textId="37EC03FE" w:rsidR="00D64381" w:rsidRPr="00051BD2" w:rsidRDefault="000D5279" w:rsidP="00F90E5C">
            <w:pPr>
              <w:snapToGrid w:val="0"/>
              <w:rPr>
                <w:rFonts w:eastAsia="Calibri"/>
                <w:b w:val="0"/>
                <w:bCs w:val="0"/>
                <w:iCs/>
                <w:lang w:val="hr-HR" w:eastAsia="en-US"/>
              </w:rPr>
            </w:pPr>
            <w:r w:rsidRPr="0097685E">
              <w:rPr>
                <w:rFonts w:eastAsia="Calibri"/>
                <w:iCs/>
                <w:lang w:eastAsia="en-US"/>
              </w:rPr>
              <w:t>III.</w:t>
            </w:r>
            <w:r w:rsidR="00FB704D" w:rsidRPr="0097685E">
              <w:rPr>
                <w:rFonts w:eastAsia="Calibri"/>
                <w:iCs/>
                <w:lang w:eastAsia="en-US"/>
              </w:rPr>
              <w:t>8</w:t>
            </w:r>
            <w:r w:rsidR="00B90B34" w:rsidRPr="0097685E">
              <w:rPr>
                <w:rFonts w:eastAsia="Calibri"/>
                <w:iCs/>
                <w:lang w:eastAsia="en-US"/>
              </w:rPr>
              <w:t>.</w:t>
            </w:r>
            <w:r w:rsidR="00677FDA" w:rsidRPr="0097685E">
              <w:rPr>
                <w:rFonts w:eastAsia="Calibri"/>
                <w:iCs/>
                <w:lang w:eastAsia="en-US"/>
              </w:rPr>
              <w:t xml:space="preserve"> Očekivani utjecaj na krajnje korisnike projekta </w:t>
            </w:r>
          </w:p>
          <w:p w14:paraId="1BDD0589" w14:textId="17040668" w:rsidR="00677FDA" w:rsidRPr="00051BD2" w:rsidRDefault="003149EC" w:rsidP="00F85957">
            <w:pPr>
              <w:pStyle w:val="NoSpacing"/>
              <w:jc w:val="both"/>
              <w:rPr>
                <w:rFonts w:eastAsia="Arial Unicode MS"/>
                <w:b w:val="0"/>
                <w:bCs w:val="0"/>
                <w:i/>
                <w:iCs/>
                <w:sz w:val="20"/>
                <w:szCs w:val="20"/>
                <w:lang w:val="hr-HR"/>
              </w:rPr>
            </w:pPr>
            <w:r w:rsidRPr="0097685E">
              <w:rPr>
                <w:rFonts w:eastAsia="Calibri"/>
                <w:i/>
                <w:sz w:val="20"/>
                <w:szCs w:val="20"/>
                <w:lang w:eastAsia="en-US"/>
              </w:rPr>
              <w:t xml:space="preserve">Uputa: </w:t>
            </w:r>
            <w:r w:rsidR="00677FDA" w:rsidRPr="0097685E">
              <w:rPr>
                <w:rFonts w:eastAsia="Calibri"/>
                <w:i/>
                <w:iCs/>
                <w:sz w:val="20"/>
                <w:szCs w:val="20"/>
              </w:rPr>
              <w:t xml:space="preserve">Opišite na koji način </w:t>
            </w:r>
            <w:r w:rsidR="00836FA6" w:rsidRPr="0097685E">
              <w:rPr>
                <w:rFonts w:eastAsia="Calibri"/>
                <w:i/>
                <w:iCs/>
                <w:sz w:val="20"/>
                <w:szCs w:val="20"/>
              </w:rPr>
              <w:t xml:space="preserve">i </w:t>
            </w:r>
            <w:r w:rsidR="00677FDA" w:rsidRPr="0097685E">
              <w:rPr>
                <w:rFonts w:eastAsia="Calibri"/>
                <w:i/>
                <w:iCs/>
                <w:sz w:val="20"/>
                <w:szCs w:val="20"/>
              </w:rPr>
              <w:t>na koje kra</w:t>
            </w:r>
            <w:r w:rsidR="004E44F0" w:rsidRPr="0097685E">
              <w:rPr>
                <w:rFonts w:eastAsia="Calibri"/>
                <w:i/>
                <w:iCs/>
                <w:sz w:val="20"/>
                <w:szCs w:val="20"/>
              </w:rPr>
              <w:t>j</w:t>
            </w:r>
            <w:r w:rsidR="00677FDA" w:rsidRPr="0097685E">
              <w:rPr>
                <w:rFonts w:eastAsia="Calibri"/>
                <w:i/>
                <w:iCs/>
                <w:sz w:val="20"/>
                <w:szCs w:val="20"/>
              </w:rPr>
              <w:t>nje korisnike će projekt imati utjecaj u dugoročnom razdoblju.</w:t>
            </w:r>
            <w:r w:rsidR="00677FDA" w:rsidRPr="0097685E">
              <w:rPr>
                <w:rFonts w:eastAsia="Arial Unicode MS"/>
                <w:i/>
                <w:iCs/>
                <w:sz w:val="20"/>
                <w:szCs w:val="20"/>
              </w:rPr>
              <w:t xml:space="preserve"> </w:t>
            </w:r>
          </w:p>
          <w:p w14:paraId="30760901" w14:textId="300A70A4" w:rsidR="00677FDA" w:rsidRPr="00051BD2" w:rsidRDefault="00677FDA" w:rsidP="00F85957">
            <w:pPr>
              <w:pStyle w:val="NoSpacing"/>
              <w:jc w:val="both"/>
              <w:rPr>
                <w:i/>
                <w:iCs/>
                <w:sz w:val="22"/>
                <w:szCs w:val="22"/>
                <w:lang w:val="hr-HR"/>
              </w:rPr>
            </w:pPr>
            <w:r w:rsidRPr="0097685E">
              <w:rPr>
                <w:i/>
                <w:iCs/>
                <w:sz w:val="20"/>
                <w:szCs w:val="20"/>
              </w:rPr>
              <w:t>Objasnite na koje krajnje korisnike će provedba projekta</w:t>
            </w:r>
            <w:r w:rsidR="004E44F0" w:rsidRPr="0097685E">
              <w:rPr>
                <w:i/>
                <w:iCs/>
                <w:sz w:val="20"/>
                <w:szCs w:val="20"/>
              </w:rPr>
              <w:t xml:space="preserve"> </w:t>
            </w:r>
            <w:r w:rsidRPr="0097685E">
              <w:rPr>
                <w:i/>
                <w:iCs/>
                <w:sz w:val="20"/>
                <w:szCs w:val="20"/>
              </w:rPr>
              <w:t>i njegovi rezultati</w:t>
            </w:r>
            <w:r w:rsidR="004E44F0" w:rsidRPr="0097685E">
              <w:rPr>
                <w:i/>
                <w:iCs/>
                <w:sz w:val="20"/>
                <w:szCs w:val="20"/>
              </w:rPr>
              <w:t xml:space="preserve"> utjecati</w:t>
            </w:r>
            <w:r w:rsidRPr="0097685E">
              <w:rPr>
                <w:i/>
                <w:iCs/>
                <w:sz w:val="20"/>
                <w:szCs w:val="20"/>
              </w:rPr>
              <w:t xml:space="preserve"> (</w:t>
            </w:r>
            <w:r w:rsidR="00836FA6" w:rsidRPr="0097685E">
              <w:rPr>
                <w:i/>
                <w:iCs/>
                <w:sz w:val="20"/>
                <w:szCs w:val="20"/>
              </w:rPr>
              <w:t>n</w:t>
            </w:r>
            <w:r w:rsidRPr="0097685E">
              <w:rPr>
                <w:i/>
                <w:iCs/>
                <w:sz w:val="20"/>
                <w:szCs w:val="20"/>
              </w:rPr>
              <w:t xml:space="preserve">pr. </w:t>
            </w:r>
            <w:r w:rsidR="00836FA6" w:rsidRPr="0097685E">
              <w:rPr>
                <w:i/>
                <w:iCs/>
                <w:sz w:val="20"/>
                <w:szCs w:val="20"/>
              </w:rPr>
              <w:t>k</w:t>
            </w:r>
            <w:r w:rsidRPr="0097685E">
              <w:rPr>
                <w:i/>
                <w:iCs/>
                <w:sz w:val="20"/>
                <w:szCs w:val="20"/>
              </w:rPr>
              <w:t>ako će utjecati na dostupnost rezultata projekta lokalnom stanovništvu, posjetiteljima/turistima i dr.)</w:t>
            </w:r>
            <w:r w:rsidR="009156E5" w:rsidRPr="0097685E">
              <w:rPr>
                <w:i/>
                <w:iCs/>
                <w:sz w:val="20"/>
                <w:szCs w:val="20"/>
              </w:rPr>
              <w:t>.</w:t>
            </w:r>
            <w:r w:rsidRPr="0097685E">
              <w:rPr>
                <w:i/>
                <w:iCs/>
                <w:sz w:val="20"/>
                <w:szCs w:val="20"/>
              </w:rPr>
              <w:t xml:space="preserve"> Navedite t</w:t>
            </w:r>
            <w:r w:rsidRPr="0097685E">
              <w:rPr>
                <w:rFonts w:eastAsia="Arial Unicode MS"/>
                <w:i/>
                <w:iCs/>
                <w:sz w:val="20"/>
                <w:szCs w:val="20"/>
              </w:rPr>
              <w:t>ko su krajnji korisnici projekta (pojedinci, skupine, organizacije koje nisu izravno uključene u provedbu projekta, već on na njih ima posredan utjecaj)? Na koji način će projekt na njih utjecati?</w:t>
            </w:r>
            <w:r w:rsidRPr="0097685E">
              <w:rPr>
                <w:rFonts w:asciiTheme="majorHAnsi" w:hAnsiTheme="majorHAnsi"/>
              </w:rPr>
              <w:t xml:space="preserve"> </w:t>
            </w:r>
          </w:p>
        </w:tc>
      </w:tr>
      <w:tr w:rsidR="00A040AB" w:rsidRPr="0097685E" w14:paraId="6E500B99"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4C9A4B8F" w14:textId="77777777" w:rsidR="00A040AB" w:rsidRPr="00051BD2" w:rsidRDefault="00A040AB" w:rsidP="00EA62D9">
            <w:pPr>
              <w:snapToGrid w:val="0"/>
              <w:rPr>
                <w:rFonts w:eastAsia="Calibri"/>
                <w:b w:val="0"/>
                <w:bCs w:val="0"/>
                <w:iCs/>
                <w:sz w:val="22"/>
                <w:szCs w:val="22"/>
                <w:lang w:val="hr-HR" w:eastAsia="en-US"/>
              </w:rPr>
            </w:pPr>
          </w:p>
          <w:p w14:paraId="00DE6186" w14:textId="77777777" w:rsidR="00117020" w:rsidRPr="00051BD2" w:rsidRDefault="00117020" w:rsidP="00EA62D9">
            <w:pPr>
              <w:snapToGrid w:val="0"/>
              <w:rPr>
                <w:rFonts w:eastAsia="Calibri"/>
                <w:iCs/>
                <w:sz w:val="22"/>
                <w:szCs w:val="22"/>
                <w:lang w:val="hr-HR" w:eastAsia="en-US"/>
              </w:rPr>
            </w:pPr>
          </w:p>
        </w:tc>
      </w:tr>
      <w:tr w:rsidR="00A040AB" w:rsidRPr="0097685E" w14:paraId="4D83CD94"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63B4F644" w14:textId="6F1C43D8" w:rsidR="00A040AB" w:rsidRPr="00051BD2" w:rsidRDefault="000D5279" w:rsidP="00EA62D9">
            <w:pPr>
              <w:snapToGrid w:val="0"/>
              <w:rPr>
                <w:rFonts w:eastAsia="Calibri"/>
                <w:iCs/>
                <w:lang w:val="hr-HR" w:eastAsia="en-US"/>
              </w:rPr>
            </w:pPr>
            <w:r w:rsidRPr="0097685E">
              <w:rPr>
                <w:rFonts w:eastAsia="Calibri"/>
                <w:iCs/>
                <w:lang w:eastAsia="en-US"/>
              </w:rPr>
              <w:t>III.</w:t>
            </w:r>
            <w:r w:rsidR="00FB704D" w:rsidRPr="0097685E">
              <w:rPr>
                <w:rFonts w:eastAsia="Calibri"/>
                <w:iCs/>
                <w:lang w:eastAsia="en-US"/>
              </w:rPr>
              <w:t>9</w:t>
            </w:r>
            <w:r w:rsidR="00B90B34" w:rsidRPr="0097685E">
              <w:rPr>
                <w:rFonts w:eastAsia="Calibri"/>
                <w:iCs/>
                <w:lang w:eastAsia="en-US"/>
              </w:rPr>
              <w:t>.</w:t>
            </w:r>
            <w:r w:rsidR="00A040AB" w:rsidRPr="0097685E">
              <w:rPr>
                <w:rFonts w:eastAsia="Calibri"/>
                <w:iCs/>
                <w:lang w:eastAsia="en-US"/>
              </w:rPr>
              <w:t xml:space="preserve"> Navedite i opišite izvore financiranja projekta:</w:t>
            </w:r>
          </w:p>
          <w:p w14:paraId="30587B6D" w14:textId="2B5C0677" w:rsidR="00A040AB" w:rsidRPr="00051BD2" w:rsidRDefault="003149EC" w:rsidP="00B501D8">
            <w:pPr>
              <w:snapToGrid w:val="0"/>
              <w:jc w:val="both"/>
              <w:rPr>
                <w:rFonts w:eastAsia="Calibri"/>
                <w:b w:val="0"/>
                <w:bCs w:val="0"/>
                <w:i/>
                <w:sz w:val="20"/>
                <w:szCs w:val="20"/>
                <w:lang w:val="hr-HR" w:eastAsia="en-US"/>
              </w:rPr>
            </w:pPr>
            <w:r w:rsidRPr="0097685E">
              <w:rPr>
                <w:rFonts w:eastAsia="Calibri"/>
                <w:i/>
                <w:sz w:val="20"/>
                <w:szCs w:val="20"/>
                <w:lang w:eastAsia="en-US"/>
              </w:rPr>
              <w:t>Uputa:</w:t>
            </w:r>
            <w:r w:rsidR="00A040AB" w:rsidRPr="0097685E">
              <w:rPr>
                <w:rFonts w:eastAsia="Calibri"/>
                <w:i/>
                <w:sz w:val="20"/>
                <w:szCs w:val="20"/>
                <w:lang w:eastAsia="en-US"/>
              </w:rPr>
              <w:t xml:space="preserve"> Navedite vlastite i </w:t>
            </w:r>
            <w:r w:rsidR="006056B5" w:rsidRPr="0097685E">
              <w:rPr>
                <w:rFonts w:eastAsia="Calibri"/>
                <w:i/>
                <w:sz w:val="20"/>
                <w:szCs w:val="20"/>
                <w:lang w:eastAsia="en-US"/>
              </w:rPr>
              <w:t>druge</w:t>
            </w:r>
            <w:r w:rsidR="00A040AB" w:rsidRPr="0097685E">
              <w:rPr>
                <w:rFonts w:eastAsia="Calibri"/>
                <w:i/>
                <w:sz w:val="20"/>
                <w:szCs w:val="20"/>
                <w:lang w:eastAsia="en-US"/>
              </w:rPr>
              <w:t xml:space="preserve"> izvore financiranja projekta i na koji način ste osigurali zatvaranje financijske konstrukcije projekta.</w:t>
            </w:r>
          </w:p>
        </w:tc>
      </w:tr>
      <w:tr w:rsidR="00A040AB" w:rsidRPr="0097685E" w14:paraId="4743D169"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0EFE72D2" w14:textId="2E1C4BFB" w:rsidR="00A040AB" w:rsidRPr="00051BD2" w:rsidRDefault="00A040AB" w:rsidP="00EA62D9">
            <w:pPr>
              <w:snapToGrid w:val="0"/>
              <w:rPr>
                <w:rFonts w:eastAsia="Calibri"/>
                <w:iCs/>
                <w:sz w:val="22"/>
                <w:szCs w:val="22"/>
                <w:lang w:val="hr-HR" w:eastAsia="en-US"/>
              </w:rPr>
            </w:pPr>
          </w:p>
          <w:p w14:paraId="54727D75" w14:textId="77777777" w:rsidR="00117020" w:rsidRPr="00051BD2" w:rsidRDefault="00117020" w:rsidP="00EA62D9">
            <w:pPr>
              <w:snapToGrid w:val="0"/>
              <w:rPr>
                <w:rFonts w:eastAsia="Calibri"/>
                <w:iCs/>
                <w:sz w:val="22"/>
                <w:szCs w:val="22"/>
                <w:lang w:val="hr-HR" w:eastAsia="en-US"/>
              </w:rPr>
            </w:pPr>
          </w:p>
        </w:tc>
      </w:tr>
      <w:tr w:rsidR="00677FDA" w:rsidRPr="0097685E" w14:paraId="4F39328C"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Borders>
              <w:bottom w:val="single" w:sz="4" w:space="0" w:color="auto"/>
            </w:tcBorders>
          </w:tcPr>
          <w:p w14:paraId="4C57FDF3" w14:textId="2942A1D7" w:rsidR="00EA2482" w:rsidRPr="00051BD2" w:rsidRDefault="000D5279" w:rsidP="00CE0354">
            <w:pPr>
              <w:snapToGrid w:val="0"/>
              <w:jc w:val="both"/>
              <w:rPr>
                <w:rFonts w:eastAsia="Calibri"/>
                <w:iCs/>
                <w:lang w:val="hr-HR" w:eastAsia="en-US"/>
              </w:rPr>
            </w:pPr>
            <w:r w:rsidRPr="0097685E">
              <w:rPr>
                <w:rFonts w:eastAsia="Calibri"/>
                <w:iCs/>
                <w:lang w:eastAsia="en-US"/>
              </w:rPr>
              <w:t>III.</w:t>
            </w:r>
            <w:r w:rsidR="00FB704D" w:rsidRPr="0097685E">
              <w:rPr>
                <w:rFonts w:eastAsia="Calibri"/>
                <w:iCs/>
                <w:lang w:eastAsia="en-US"/>
              </w:rPr>
              <w:t>10</w:t>
            </w:r>
            <w:r w:rsidR="00B90B34" w:rsidRPr="0097685E">
              <w:rPr>
                <w:rFonts w:eastAsia="Calibri"/>
                <w:iCs/>
                <w:lang w:eastAsia="en-US"/>
              </w:rPr>
              <w:t>.</w:t>
            </w:r>
            <w:r w:rsidR="00EA2482" w:rsidRPr="0097685E">
              <w:rPr>
                <w:rFonts w:eastAsia="Calibri"/>
                <w:iCs/>
                <w:lang w:eastAsia="en-US"/>
              </w:rPr>
              <w:t xml:space="preserve"> Opišite na koji način </w:t>
            </w:r>
            <w:r w:rsidR="00575855" w:rsidRPr="0097685E">
              <w:rPr>
                <w:rFonts w:eastAsia="Calibri"/>
                <w:iCs/>
                <w:lang w:eastAsia="en-US"/>
              </w:rPr>
              <w:t xml:space="preserve">ćete </w:t>
            </w:r>
            <w:r w:rsidR="00EA2482" w:rsidRPr="0097685E">
              <w:rPr>
                <w:rFonts w:eastAsia="Calibri"/>
                <w:iCs/>
                <w:lang w:eastAsia="en-US"/>
              </w:rPr>
              <w:t>osigurati održivost rezultata projekta tijekom pet (5) godina od dana konačne isplate sredstava</w:t>
            </w:r>
            <w:r w:rsidR="00935123" w:rsidRPr="0097685E">
              <w:rPr>
                <w:rFonts w:eastAsia="Calibri"/>
                <w:iCs/>
                <w:lang w:eastAsia="en-US"/>
              </w:rPr>
              <w:t xml:space="preserve">, ako je primjenjivo. </w:t>
            </w:r>
            <w:r w:rsidR="00EA2482" w:rsidRPr="0097685E">
              <w:rPr>
                <w:rFonts w:eastAsia="Calibri"/>
                <w:iCs/>
                <w:lang w:eastAsia="en-US"/>
              </w:rPr>
              <w:t xml:space="preserve"> </w:t>
            </w:r>
          </w:p>
          <w:p w14:paraId="6113C9FF" w14:textId="34003F97" w:rsidR="00677FDA" w:rsidRPr="00051BD2" w:rsidRDefault="003149EC" w:rsidP="00CE0354">
            <w:pPr>
              <w:snapToGrid w:val="0"/>
              <w:jc w:val="both"/>
              <w:rPr>
                <w:rFonts w:eastAsia="Calibri"/>
                <w:b w:val="0"/>
                <w:bCs w:val="0"/>
                <w:i/>
                <w:sz w:val="20"/>
                <w:szCs w:val="20"/>
                <w:lang w:val="hr-HR" w:eastAsia="en-US"/>
              </w:rPr>
            </w:pPr>
            <w:r w:rsidRPr="0097685E">
              <w:rPr>
                <w:rFonts w:eastAsia="Calibri"/>
                <w:i/>
                <w:sz w:val="20"/>
                <w:szCs w:val="20"/>
                <w:lang w:eastAsia="en-US"/>
              </w:rPr>
              <w:t xml:space="preserve">Uputa: </w:t>
            </w:r>
            <w:r w:rsidR="00EA2482" w:rsidRPr="0097685E">
              <w:rPr>
                <w:rFonts w:eastAsia="Calibri"/>
                <w:i/>
                <w:sz w:val="20"/>
                <w:szCs w:val="20"/>
                <w:lang w:eastAsia="en-US"/>
              </w:rPr>
              <w:t>Ujedno navedite gdje i kako će biti javno dostupne isporuke/rezultati projekta. Po</w:t>
            </w:r>
            <w:r w:rsidR="0019228C" w:rsidRPr="0097685E">
              <w:rPr>
                <w:rFonts w:eastAsia="Calibri"/>
                <w:i/>
                <w:sz w:val="20"/>
                <w:szCs w:val="20"/>
                <w:lang w:eastAsia="en-US"/>
              </w:rPr>
              <w:t xml:space="preserve">trebno je </w:t>
            </w:r>
            <w:r w:rsidR="00EA2482" w:rsidRPr="0097685E">
              <w:rPr>
                <w:rFonts w:eastAsia="Calibri"/>
                <w:i/>
                <w:sz w:val="20"/>
                <w:szCs w:val="20"/>
                <w:lang w:eastAsia="en-US"/>
              </w:rPr>
              <w:t>detaljno navesti ako će se projektom provoditi izrada in</w:t>
            </w:r>
            <w:r w:rsidR="0019228C" w:rsidRPr="0097685E">
              <w:rPr>
                <w:rFonts w:eastAsia="Calibri"/>
                <w:i/>
                <w:sz w:val="20"/>
                <w:szCs w:val="20"/>
                <w:lang w:eastAsia="en-US"/>
              </w:rPr>
              <w:t>form</w:t>
            </w:r>
            <w:r w:rsidR="00EA2482" w:rsidRPr="0097685E">
              <w:rPr>
                <w:rFonts w:eastAsia="Calibri"/>
                <w:i/>
                <w:sz w:val="20"/>
                <w:szCs w:val="20"/>
                <w:lang w:eastAsia="en-US"/>
              </w:rPr>
              <w:t>ativnih, edukacijskih ili promidžb</w:t>
            </w:r>
            <w:r w:rsidR="0019228C" w:rsidRPr="0097685E">
              <w:rPr>
                <w:rFonts w:eastAsia="Calibri"/>
                <w:i/>
                <w:sz w:val="20"/>
                <w:szCs w:val="20"/>
                <w:lang w:eastAsia="en-US"/>
              </w:rPr>
              <w:t>e</w:t>
            </w:r>
            <w:r w:rsidR="00EA2482" w:rsidRPr="0097685E">
              <w:rPr>
                <w:rFonts w:eastAsia="Calibri"/>
                <w:i/>
                <w:sz w:val="20"/>
                <w:szCs w:val="20"/>
                <w:lang w:eastAsia="en-US"/>
              </w:rPr>
              <w:t xml:space="preserve">nih materijala. </w:t>
            </w:r>
            <w:r w:rsidR="0019228C" w:rsidRPr="0097685E">
              <w:rPr>
                <w:rFonts w:eastAsia="Calibri"/>
                <w:i/>
                <w:sz w:val="20"/>
                <w:szCs w:val="20"/>
                <w:lang w:eastAsia="en-US"/>
              </w:rPr>
              <w:t>Potrebno je</w:t>
            </w:r>
            <w:r w:rsidR="00EA2482" w:rsidRPr="0097685E">
              <w:rPr>
                <w:rFonts w:eastAsia="Calibri"/>
                <w:i/>
                <w:sz w:val="20"/>
                <w:szCs w:val="20"/>
                <w:lang w:eastAsia="en-US"/>
              </w:rPr>
              <w:t xml:space="preserve"> detaljnije </w:t>
            </w:r>
            <w:r w:rsidR="00A42FB8" w:rsidRPr="0097685E">
              <w:rPr>
                <w:rFonts w:eastAsia="Calibri"/>
                <w:i/>
                <w:sz w:val="20"/>
                <w:szCs w:val="20"/>
                <w:lang w:eastAsia="en-US"/>
              </w:rPr>
              <w:t>navesti</w:t>
            </w:r>
            <w:r w:rsidR="00575855" w:rsidRPr="0097685E">
              <w:rPr>
                <w:rFonts w:eastAsia="Calibri"/>
                <w:i/>
                <w:sz w:val="20"/>
                <w:szCs w:val="20"/>
                <w:lang w:eastAsia="en-US"/>
              </w:rPr>
              <w:t xml:space="preserve"> </w:t>
            </w:r>
            <w:r w:rsidR="00EA2482" w:rsidRPr="0097685E">
              <w:rPr>
                <w:rFonts w:eastAsia="Calibri"/>
                <w:i/>
                <w:sz w:val="20"/>
                <w:szCs w:val="20"/>
                <w:lang w:eastAsia="en-US"/>
              </w:rPr>
              <w:t>u slučaju ako se projekt sastoji od ulaganja</w:t>
            </w:r>
            <w:r w:rsidR="00F017B7" w:rsidRPr="0097685E">
              <w:rPr>
                <w:rFonts w:eastAsia="Calibri"/>
                <w:i/>
                <w:sz w:val="20"/>
                <w:szCs w:val="20"/>
                <w:lang w:eastAsia="en-US"/>
              </w:rPr>
              <w:t>.</w:t>
            </w:r>
          </w:p>
        </w:tc>
      </w:tr>
      <w:tr w:rsidR="00EA2482" w:rsidRPr="0097685E" w14:paraId="2A637DD9"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7BB5FDE7" w14:textId="77777777" w:rsidR="00EA2482" w:rsidRPr="00051BD2" w:rsidRDefault="00EA2482" w:rsidP="00F90E5C">
            <w:pPr>
              <w:snapToGrid w:val="0"/>
              <w:rPr>
                <w:rFonts w:eastAsia="Calibri"/>
                <w:b w:val="0"/>
                <w:bCs w:val="0"/>
                <w:iCs/>
                <w:sz w:val="22"/>
                <w:szCs w:val="22"/>
                <w:lang w:val="hr-HR" w:eastAsia="en-US"/>
              </w:rPr>
            </w:pPr>
          </w:p>
          <w:p w14:paraId="3078EE87" w14:textId="77777777" w:rsidR="00117020" w:rsidRPr="00051BD2" w:rsidRDefault="00117020" w:rsidP="00F90E5C">
            <w:pPr>
              <w:snapToGrid w:val="0"/>
              <w:rPr>
                <w:rFonts w:eastAsia="Calibri"/>
                <w:iCs/>
                <w:sz w:val="22"/>
                <w:szCs w:val="22"/>
                <w:lang w:val="hr-HR" w:eastAsia="en-US"/>
              </w:rPr>
            </w:pPr>
          </w:p>
        </w:tc>
      </w:tr>
      <w:tr w:rsidR="00A040AB" w:rsidRPr="0097685E" w14:paraId="51D2A1E0" w14:textId="77777777" w:rsidTr="00673951">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5382" w:type="dxa"/>
          </w:tcPr>
          <w:p w14:paraId="5EC4E43A" w14:textId="5DC5884B" w:rsidR="00A040AB" w:rsidRPr="00051BD2" w:rsidRDefault="000D5279" w:rsidP="00A040AB">
            <w:pPr>
              <w:pStyle w:val="NoSpacing"/>
              <w:rPr>
                <w:rFonts w:eastAsia="Arial Unicode MS"/>
                <w:bCs w:val="0"/>
                <w:sz w:val="22"/>
                <w:szCs w:val="22"/>
                <w:lang w:val="hr-HR"/>
              </w:rPr>
            </w:pPr>
            <w:r w:rsidRPr="0097685E">
              <w:rPr>
                <w:rFonts w:eastAsia="Calibri"/>
              </w:rPr>
              <w:t>III.</w:t>
            </w:r>
            <w:r w:rsidR="00A040AB" w:rsidRPr="0097685E">
              <w:rPr>
                <w:rFonts w:eastAsia="Calibri"/>
              </w:rPr>
              <w:t>1</w:t>
            </w:r>
            <w:r w:rsidR="00FB704D" w:rsidRPr="0097685E">
              <w:rPr>
                <w:rFonts w:eastAsia="Calibri"/>
              </w:rPr>
              <w:t>1</w:t>
            </w:r>
            <w:r w:rsidR="00B90B34" w:rsidRPr="0097685E">
              <w:rPr>
                <w:rFonts w:eastAsia="Calibri"/>
              </w:rPr>
              <w:t>.</w:t>
            </w:r>
            <w:r w:rsidR="00A040AB" w:rsidRPr="0097685E">
              <w:rPr>
                <w:rFonts w:eastAsia="Calibri"/>
              </w:rPr>
              <w:t xml:space="preserve"> </w:t>
            </w:r>
            <w:r w:rsidR="00A040AB" w:rsidRPr="0097685E">
              <w:rPr>
                <w:rFonts w:eastAsia="Arial Unicode MS"/>
              </w:rPr>
              <w:t>Navedite hoćete li upravljanje i održavanje projektom prenijeti na drugu pravnu osobu</w:t>
            </w:r>
            <w:r w:rsidR="00A040AB" w:rsidRPr="0097685E">
              <w:rPr>
                <w:rFonts w:eastAsia="Arial Unicode MS"/>
                <w:sz w:val="22"/>
                <w:szCs w:val="22"/>
              </w:rPr>
              <w:t>:</w:t>
            </w:r>
          </w:p>
          <w:p w14:paraId="75B48B29" w14:textId="537EC11C" w:rsidR="00A040AB" w:rsidRPr="00051BD2" w:rsidRDefault="00A040AB" w:rsidP="00CE0354">
            <w:pPr>
              <w:snapToGrid w:val="0"/>
              <w:jc w:val="both"/>
              <w:rPr>
                <w:rFonts w:eastAsia="Calibri"/>
                <w:b w:val="0"/>
                <w:bCs w:val="0"/>
                <w:iCs/>
                <w:sz w:val="20"/>
                <w:szCs w:val="20"/>
                <w:lang w:val="hr-HR" w:eastAsia="en-US"/>
              </w:rPr>
            </w:pPr>
            <w:r w:rsidRPr="0097685E">
              <w:rPr>
                <w:rFonts w:eastAsia="Arial Unicode MS"/>
                <w:i/>
                <w:iCs/>
                <w:sz w:val="20"/>
                <w:szCs w:val="20"/>
              </w:rPr>
              <w:t>Uputa:</w:t>
            </w:r>
            <w:r w:rsidR="00F94C55" w:rsidRPr="0097685E">
              <w:rPr>
                <w:rFonts w:eastAsia="Arial Unicode MS"/>
                <w:i/>
                <w:iCs/>
                <w:sz w:val="20"/>
                <w:szCs w:val="20"/>
              </w:rPr>
              <w:t xml:space="preserve"> Označite „X“ u odgovarajuću kućicu. U</w:t>
            </w:r>
            <w:r w:rsidRPr="0097685E">
              <w:rPr>
                <w:rFonts w:eastAsia="Arial Unicode MS"/>
                <w:i/>
                <w:iCs/>
                <w:sz w:val="20"/>
                <w:szCs w:val="20"/>
              </w:rPr>
              <w:t xml:space="preserve"> slučaju ako će se upravljanje i održavanje prenijeti na drugu pravnu osobu</w:t>
            </w:r>
            <w:r w:rsidR="00F94C55" w:rsidRPr="0097685E">
              <w:rPr>
                <w:rFonts w:eastAsia="Arial Unicode MS"/>
                <w:i/>
                <w:iCs/>
                <w:sz w:val="20"/>
                <w:szCs w:val="20"/>
              </w:rPr>
              <w:t>(</w:t>
            </w:r>
            <w:r w:rsidR="00562D3E" w:rsidRPr="0097685E">
              <w:rPr>
                <w:rFonts w:eastAsia="Arial Unicode MS"/>
                <w:i/>
                <w:sz w:val="20"/>
                <w:szCs w:val="20"/>
              </w:rPr>
              <w:t xml:space="preserve"> </w:t>
            </w:r>
            <w:r w:rsidR="00F94C55" w:rsidRPr="0097685E">
              <w:rPr>
                <w:rFonts w:eastAsia="Arial Unicode MS"/>
                <w:i/>
                <w:sz w:val="20"/>
                <w:szCs w:val="20"/>
              </w:rPr>
              <w:t>a</w:t>
            </w:r>
            <w:r w:rsidR="00562D3E" w:rsidRPr="0097685E">
              <w:rPr>
                <w:rFonts w:eastAsia="Arial Unicode MS"/>
                <w:i/>
                <w:sz w:val="20"/>
                <w:szCs w:val="20"/>
              </w:rPr>
              <w:t>ko je odgovor DA</w:t>
            </w:r>
            <w:r w:rsidR="00F94C55" w:rsidRPr="0097685E">
              <w:rPr>
                <w:rFonts w:eastAsia="Arial Unicode MS"/>
                <w:i/>
                <w:sz w:val="20"/>
                <w:szCs w:val="20"/>
              </w:rPr>
              <w:t>)</w:t>
            </w:r>
            <w:r w:rsidR="00562D3E" w:rsidRPr="0097685E">
              <w:rPr>
                <w:rFonts w:eastAsia="Arial Unicode MS"/>
                <w:i/>
                <w:sz w:val="20"/>
                <w:szCs w:val="20"/>
              </w:rPr>
              <w:t xml:space="preserve">, navedite naziv </w:t>
            </w:r>
            <w:r w:rsidR="007C3EDD" w:rsidRPr="0097685E">
              <w:rPr>
                <w:rFonts w:eastAsia="Arial Unicode MS"/>
                <w:i/>
                <w:sz w:val="20"/>
                <w:szCs w:val="20"/>
              </w:rPr>
              <w:t xml:space="preserve">druge pravne osobe </w:t>
            </w:r>
            <w:r w:rsidR="00562D3E" w:rsidRPr="0097685E">
              <w:rPr>
                <w:rFonts w:eastAsia="Arial Unicode MS"/>
                <w:i/>
                <w:sz w:val="20"/>
                <w:szCs w:val="20"/>
              </w:rPr>
              <w:t xml:space="preserve">te njezino relevantno iskustvo; Ako je </w:t>
            </w:r>
            <w:r w:rsidR="00E430E7" w:rsidRPr="0097685E">
              <w:rPr>
                <w:rFonts w:eastAsia="Arial Unicode MS"/>
                <w:i/>
                <w:sz w:val="20"/>
                <w:szCs w:val="20"/>
              </w:rPr>
              <w:t xml:space="preserve">odgovor </w:t>
            </w:r>
            <w:r w:rsidR="00562D3E" w:rsidRPr="0097685E">
              <w:rPr>
                <w:rFonts w:eastAsia="Arial Unicode MS"/>
                <w:i/>
                <w:sz w:val="20"/>
                <w:szCs w:val="20"/>
              </w:rPr>
              <w:t>NE</w:t>
            </w:r>
            <w:r w:rsidR="00E430E7" w:rsidRPr="0097685E">
              <w:rPr>
                <w:rFonts w:eastAsia="Arial Unicode MS"/>
                <w:i/>
                <w:sz w:val="20"/>
                <w:szCs w:val="20"/>
              </w:rPr>
              <w:t>,</w:t>
            </w:r>
            <w:r w:rsidR="00562D3E" w:rsidRPr="0097685E">
              <w:rPr>
                <w:rFonts w:eastAsia="Arial Unicode MS"/>
                <w:i/>
                <w:sz w:val="20"/>
                <w:szCs w:val="20"/>
              </w:rPr>
              <w:t xml:space="preserve"> ovdje upišite N/P.</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2DCF93F" w14:textId="41ADC85C" w:rsidR="00A040AB" w:rsidRPr="00051BD2" w:rsidRDefault="00935123" w:rsidP="004E5D20">
            <w:pPr>
              <w:snapToGrid w:val="0"/>
              <w:cnfStyle w:val="000000100000" w:firstRow="0" w:lastRow="0" w:firstColumn="0" w:lastColumn="0" w:oddVBand="0" w:evenVBand="0" w:oddHBand="1" w:evenHBand="0" w:firstRowFirstColumn="0" w:firstRowLastColumn="0" w:lastRowFirstColumn="0" w:lastRowLastColumn="0"/>
              <w:rPr>
                <w:rFonts w:eastAsia="Arial Unicode MS"/>
                <w:b/>
                <w:sz w:val="22"/>
                <w:szCs w:val="22"/>
                <w:lang w:val="hr-HR"/>
              </w:rPr>
            </w:pPr>
            <w:r w:rsidRPr="0097685E">
              <w:rPr>
                <w:rFonts w:eastAsia="Arial Unicode MS"/>
                <w:b/>
                <w:sz w:val="22"/>
                <w:szCs w:val="22"/>
              </w:rPr>
              <w:t xml:space="preserve">       </w:t>
            </w:r>
          </w:p>
          <w:p w14:paraId="28AC6A56" w14:textId="42EC4B1C" w:rsidR="00A040AB" w:rsidRPr="00051BD2" w:rsidRDefault="00562D3E" w:rsidP="00A040AB">
            <w:pPr>
              <w:snapToGrid w:val="0"/>
              <w:cnfStyle w:val="000000100000" w:firstRow="0" w:lastRow="0" w:firstColumn="0" w:lastColumn="0" w:oddVBand="0" w:evenVBand="0" w:oddHBand="1" w:evenHBand="0" w:firstRowFirstColumn="0" w:firstRowLastColumn="0" w:lastRowFirstColumn="0" w:lastRowLastColumn="0"/>
              <w:rPr>
                <w:rFonts w:eastAsia="Calibri"/>
                <w:b/>
                <w:bCs/>
                <w:iCs/>
                <w:sz w:val="22"/>
                <w:szCs w:val="22"/>
                <w:lang w:val="hr-HR" w:eastAsia="en-US"/>
              </w:rPr>
            </w:pPr>
            <w:r w:rsidRPr="004C2525">
              <w:rPr>
                <w:noProof/>
              </w:rPr>
              <mc:AlternateContent>
                <mc:Choice Requires="wps">
                  <w:drawing>
                    <wp:anchor distT="0" distB="0" distL="114300" distR="114300" simplePos="0" relativeHeight="251760640" behindDoc="0" locked="0" layoutInCell="1" allowOverlap="1" wp14:anchorId="29A68A5C" wp14:editId="678F7D83">
                      <wp:simplePos x="0" y="0"/>
                      <wp:positionH relativeFrom="margin">
                        <wp:posOffset>485471</wp:posOffset>
                      </wp:positionH>
                      <wp:positionV relativeFrom="paragraph">
                        <wp:posOffset>121893</wp:posOffset>
                      </wp:positionV>
                      <wp:extent cx="391795" cy="339725"/>
                      <wp:effectExtent l="0" t="0" r="27305" b="22225"/>
                      <wp:wrapNone/>
                      <wp:docPr id="163656797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7E260493" w14:textId="77777777" w:rsidR="00B42318" w:rsidRPr="00D11433" w:rsidRDefault="00B42318" w:rsidP="00EA2482">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68A5C" id="_x0000_t202" coordsize="21600,21600" o:spt="202" path="m,l,21600r21600,l21600,xe">
                      <v:stroke joinstyle="miter"/>
                      <v:path gradientshapeok="t" o:connecttype="rect"/>
                    </v:shapetype>
                    <v:shape id="_x0000_s1046" type="#_x0000_t202" style="position:absolute;margin-left:38.25pt;margin-top:9.6pt;width:30.85pt;height:26.7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" fillcolor="window" strokeweight=".5pt">
                      <v:path arrowok="t"/>
                      <v:textbox>
                        <w:txbxContent>
                          <w:p w14:paraId="7E260493" w14:textId="77777777" w:rsidR="00B42318" w:rsidRPr="00D11433" w:rsidRDefault="00B42318" w:rsidP="00EA2482">
                            <w:pPr>
                              <w:rPr>
                                <w:sz w:val="32"/>
                                <w:szCs w:val="32"/>
                                <w:lang w:val="en-GB"/>
                              </w:rPr>
                            </w:pPr>
                          </w:p>
                        </w:txbxContent>
                      </v:textbox>
                      <w10:wrap anchorx="margin"/>
                    </v:shape>
                  </w:pict>
                </mc:Fallback>
              </mc:AlternateContent>
            </w:r>
          </w:p>
          <w:p w14:paraId="1133672E" w14:textId="58F425DC" w:rsidR="00A040AB" w:rsidRPr="00051BD2" w:rsidRDefault="00562D3E" w:rsidP="00A040AB">
            <w:pPr>
              <w:snapToGrid w:val="0"/>
              <w:cnfStyle w:val="000000100000" w:firstRow="0" w:lastRow="0" w:firstColumn="0" w:lastColumn="0" w:oddVBand="0" w:evenVBand="0" w:oddHBand="1" w:evenHBand="0" w:firstRowFirstColumn="0" w:firstRowLastColumn="0" w:lastRowFirstColumn="0" w:lastRowLastColumn="0"/>
              <w:rPr>
                <w:rFonts w:eastAsia="Arial Unicode MS"/>
                <w:b/>
                <w:sz w:val="22"/>
                <w:szCs w:val="22"/>
                <w:lang w:val="hr-HR"/>
              </w:rPr>
            </w:pPr>
            <w:r w:rsidRPr="0097685E">
              <w:rPr>
                <w:rFonts w:eastAsia="Arial Unicode MS"/>
                <w:b/>
                <w:sz w:val="22"/>
                <w:szCs w:val="22"/>
              </w:rPr>
              <w:t xml:space="preserve">     DA</w:t>
            </w:r>
          </w:p>
          <w:p w14:paraId="2A4BA3E0" w14:textId="77777777" w:rsidR="00A040AB" w:rsidRPr="00051BD2" w:rsidRDefault="00A040AB" w:rsidP="00A040AB">
            <w:pPr>
              <w:snapToGrid w:val="0"/>
              <w:cnfStyle w:val="000000100000" w:firstRow="0" w:lastRow="0" w:firstColumn="0" w:lastColumn="0" w:oddVBand="0" w:evenVBand="0" w:oddHBand="1" w:evenHBand="0" w:firstRowFirstColumn="0" w:firstRowLastColumn="0" w:lastRowFirstColumn="0" w:lastRowLastColumn="0"/>
              <w:rPr>
                <w:rFonts w:eastAsia="Calibri"/>
                <w:b/>
                <w:bCs/>
                <w:iCs/>
                <w:sz w:val="22"/>
                <w:szCs w:val="22"/>
                <w:lang w:val="hr-HR" w:eastAsia="en-US"/>
              </w:rPr>
            </w:pPr>
          </w:p>
        </w:tc>
        <w:tc>
          <w:tcPr>
            <w:tcW w:w="2415" w:type="dxa"/>
            <w:tcBorders>
              <w:top w:val="single" w:sz="4" w:space="0" w:color="auto"/>
              <w:left w:val="single" w:sz="4" w:space="0" w:color="auto"/>
              <w:bottom w:val="single" w:sz="4" w:space="0" w:color="auto"/>
              <w:right w:val="single" w:sz="4" w:space="0" w:color="auto"/>
            </w:tcBorders>
            <w:shd w:val="clear" w:color="auto" w:fill="FFFFFF"/>
          </w:tcPr>
          <w:p w14:paraId="0C37FF1B" w14:textId="77777777" w:rsidR="00562D3E" w:rsidRPr="00051BD2" w:rsidRDefault="00A040AB" w:rsidP="00A040AB">
            <w:pPr>
              <w:snapToGrid w:val="0"/>
              <w:cnfStyle w:val="000000100000" w:firstRow="0" w:lastRow="0" w:firstColumn="0" w:lastColumn="0" w:oddVBand="0" w:evenVBand="0" w:oddHBand="1" w:evenHBand="0" w:firstRowFirstColumn="0" w:firstRowLastColumn="0" w:lastRowFirstColumn="0" w:lastRowLastColumn="0"/>
              <w:rPr>
                <w:rFonts w:eastAsia="Arial Unicode MS"/>
                <w:b/>
                <w:sz w:val="22"/>
                <w:szCs w:val="22"/>
                <w:lang w:val="hr-HR"/>
              </w:rPr>
            </w:pPr>
            <w:r w:rsidRPr="004C2525">
              <w:rPr>
                <w:rFonts w:eastAsia="Arial Unicode MS"/>
                <w:b/>
                <w:noProof/>
                <w:sz w:val="22"/>
                <w:szCs w:val="22"/>
              </w:rPr>
              <mc:AlternateContent>
                <mc:Choice Requires="wps">
                  <w:drawing>
                    <wp:anchor distT="0" distB="0" distL="114300" distR="114300" simplePos="0" relativeHeight="251761664" behindDoc="0" locked="0" layoutInCell="1" allowOverlap="1" wp14:anchorId="0E2A9451" wp14:editId="28A65F68">
                      <wp:simplePos x="0" y="0"/>
                      <wp:positionH relativeFrom="margin">
                        <wp:posOffset>468022</wp:posOffset>
                      </wp:positionH>
                      <wp:positionV relativeFrom="paragraph">
                        <wp:posOffset>284398</wp:posOffset>
                      </wp:positionV>
                      <wp:extent cx="391795" cy="339725"/>
                      <wp:effectExtent l="0" t="0" r="27305" b="22225"/>
                      <wp:wrapNone/>
                      <wp:docPr id="9709085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57D6CF86" w14:textId="46EB349E" w:rsidR="00B42318" w:rsidRPr="00C923FB" w:rsidRDefault="00B42318" w:rsidP="00EA2482">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A9451" id="Text Box 91" o:spid="_x0000_s1047" type="#_x0000_t202" style="position:absolute;margin-left:36.85pt;margin-top:22.4pt;width:30.85pt;height:26.7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" fillcolor="window" strokeweight=".5pt">
                      <v:path arrowok="t"/>
                      <v:textbox>
                        <w:txbxContent>
                          <w:p w14:paraId="57D6CF86" w14:textId="46EB349E" w:rsidR="00B42318" w:rsidRPr="00C923FB" w:rsidRDefault="00B42318" w:rsidP="00EA2482">
                            <w:pPr>
                              <w:rPr>
                                <w:sz w:val="32"/>
                                <w:szCs w:val="32"/>
                                <w:lang w:val="en-GB"/>
                              </w:rPr>
                            </w:pPr>
                          </w:p>
                        </w:txbxContent>
                      </v:textbox>
                      <w10:wrap anchorx="margin"/>
                    </v:shape>
                  </w:pict>
                </mc:Fallback>
              </mc:AlternateContent>
            </w:r>
            <w:r w:rsidR="00935123" w:rsidRPr="0097685E">
              <w:rPr>
                <w:rFonts w:eastAsia="Arial Unicode MS"/>
                <w:b/>
                <w:sz w:val="22"/>
                <w:szCs w:val="22"/>
              </w:rPr>
              <w:t xml:space="preserve">      </w:t>
            </w:r>
          </w:p>
          <w:p w14:paraId="1D5F7515" w14:textId="77777777" w:rsidR="00562D3E" w:rsidRPr="00051BD2" w:rsidRDefault="00562D3E" w:rsidP="00A040AB">
            <w:pPr>
              <w:snapToGrid w:val="0"/>
              <w:cnfStyle w:val="000000100000" w:firstRow="0" w:lastRow="0" w:firstColumn="0" w:lastColumn="0" w:oddVBand="0" w:evenVBand="0" w:oddHBand="1" w:evenHBand="0" w:firstRowFirstColumn="0" w:firstRowLastColumn="0" w:lastRowFirstColumn="0" w:lastRowLastColumn="0"/>
              <w:rPr>
                <w:rFonts w:eastAsia="Arial Unicode MS"/>
                <w:b/>
                <w:sz w:val="22"/>
                <w:szCs w:val="22"/>
                <w:lang w:val="hr-HR"/>
              </w:rPr>
            </w:pPr>
          </w:p>
          <w:p w14:paraId="2B32AAE3" w14:textId="20D2A3C3" w:rsidR="00A040AB" w:rsidRPr="00051BD2" w:rsidRDefault="00562D3E" w:rsidP="00A040AB">
            <w:pPr>
              <w:snapToGrid w:val="0"/>
              <w:cnfStyle w:val="000000100000" w:firstRow="0" w:lastRow="0" w:firstColumn="0" w:lastColumn="0" w:oddVBand="0" w:evenVBand="0" w:oddHBand="1" w:evenHBand="0" w:firstRowFirstColumn="0" w:firstRowLastColumn="0" w:lastRowFirstColumn="0" w:lastRowLastColumn="0"/>
              <w:rPr>
                <w:rFonts w:eastAsia="Calibri"/>
                <w:iCs/>
                <w:sz w:val="22"/>
                <w:szCs w:val="22"/>
                <w:lang w:val="hr-HR" w:eastAsia="en-US"/>
              </w:rPr>
            </w:pPr>
            <w:r w:rsidRPr="0097685E">
              <w:rPr>
                <w:rFonts w:eastAsia="Arial Unicode MS"/>
                <w:b/>
                <w:sz w:val="22"/>
                <w:szCs w:val="22"/>
              </w:rPr>
              <w:t xml:space="preserve">   </w:t>
            </w:r>
            <w:r w:rsidR="00A040AB" w:rsidRPr="0097685E">
              <w:rPr>
                <w:rFonts w:eastAsia="Arial Unicode MS"/>
                <w:b/>
                <w:sz w:val="22"/>
                <w:szCs w:val="22"/>
              </w:rPr>
              <w:t>NE</w:t>
            </w:r>
          </w:p>
        </w:tc>
      </w:tr>
      <w:tr w:rsidR="00A040AB" w:rsidRPr="0097685E" w14:paraId="32DF2F09"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08B65942" w14:textId="1A26E69B" w:rsidR="00A040AB" w:rsidRPr="00051BD2" w:rsidRDefault="00A040AB" w:rsidP="00F90E5C">
            <w:pPr>
              <w:snapToGrid w:val="0"/>
              <w:rPr>
                <w:rFonts w:eastAsia="Arial Unicode MS"/>
                <w:sz w:val="22"/>
                <w:szCs w:val="22"/>
                <w:lang w:val="hr-HR"/>
              </w:rPr>
            </w:pPr>
          </w:p>
          <w:p w14:paraId="538866DE" w14:textId="18E514A9" w:rsidR="004E5D20" w:rsidRPr="00051BD2" w:rsidRDefault="004E5D20" w:rsidP="00F90E5C">
            <w:pPr>
              <w:snapToGrid w:val="0"/>
              <w:rPr>
                <w:rFonts w:eastAsia="Calibri"/>
                <w:iCs/>
                <w:sz w:val="22"/>
                <w:szCs w:val="22"/>
                <w:lang w:val="hr-HR" w:eastAsia="en-US"/>
              </w:rPr>
            </w:pPr>
          </w:p>
        </w:tc>
      </w:tr>
      <w:tr w:rsidR="0003034E" w:rsidRPr="0097685E" w14:paraId="0BACB96B"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46A600BA" w14:textId="7888894F" w:rsidR="00F90E5C" w:rsidRPr="00051BD2" w:rsidRDefault="000D5279" w:rsidP="00F90E5C">
            <w:pPr>
              <w:snapToGrid w:val="0"/>
              <w:rPr>
                <w:rFonts w:eastAsia="Arial Unicode MS"/>
                <w:lang w:val="hr-HR"/>
              </w:rPr>
            </w:pPr>
            <w:r w:rsidRPr="0097685E">
              <w:rPr>
                <w:rFonts w:eastAsia="Calibri"/>
                <w:iCs/>
                <w:lang w:eastAsia="en-US"/>
              </w:rPr>
              <w:t>III.</w:t>
            </w:r>
            <w:r w:rsidR="006E614D" w:rsidRPr="0097685E">
              <w:rPr>
                <w:rFonts w:eastAsia="Calibri"/>
                <w:iCs/>
                <w:lang w:eastAsia="en-US"/>
              </w:rPr>
              <w:t>1</w:t>
            </w:r>
            <w:r w:rsidR="00FB704D" w:rsidRPr="0097685E">
              <w:rPr>
                <w:rFonts w:eastAsia="Calibri"/>
                <w:iCs/>
                <w:lang w:eastAsia="en-US"/>
              </w:rPr>
              <w:t>2</w:t>
            </w:r>
            <w:r w:rsidR="00B90B34" w:rsidRPr="0097685E">
              <w:rPr>
                <w:rFonts w:eastAsia="Calibri"/>
                <w:iCs/>
                <w:lang w:eastAsia="en-US"/>
              </w:rPr>
              <w:t>.</w:t>
            </w:r>
            <w:r w:rsidR="00F90E5C" w:rsidRPr="0097685E">
              <w:rPr>
                <w:rFonts w:eastAsia="Calibri"/>
                <w:iCs/>
                <w:lang w:eastAsia="en-US"/>
              </w:rPr>
              <w:t xml:space="preserve"> </w:t>
            </w:r>
            <w:r w:rsidR="00F90E5C" w:rsidRPr="0097685E">
              <w:rPr>
                <w:rFonts w:eastAsia="Arial Unicode MS"/>
              </w:rPr>
              <w:t>Projekt</w:t>
            </w:r>
            <w:r w:rsidR="00DB0DA4" w:rsidRPr="0097685E">
              <w:rPr>
                <w:rFonts w:eastAsia="Arial Unicode MS"/>
              </w:rPr>
              <w:t xml:space="preserve"> doprinosi</w:t>
            </w:r>
            <w:r w:rsidR="00F90E5C" w:rsidRPr="0097685E">
              <w:rPr>
                <w:rFonts w:eastAsia="Arial Unicode MS"/>
              </w:rPr>
              <w:t xml:space="preserve"> ciljevima </w:t>
            </w:r>
            <w:r w:rsidR="00C842F8" w:rsidRPr="0097685E">
              <w:rPr>
                <w:rFonts w:eastAsia="Arial Unicode MS"/>
              </w:rPr>
              <w:t>Strateškog plana</w:t>
            </w:r>
            <w:r w:rsidR="00E228C9" w:rsidRPr="0097685E">
              <w:rPr>
                <w:rFonts w:eastAsia="Arial Unicode MS"/>
              </w:rPr>
              <w:t xml:space="preserve"> ZPP</w:t>
            </w:r>
            <w:r w:rsidR="00EC74A1" w:rsidRPr="0097685E">
              <w:rPr>
                <w:rFonts w:eastAsia="Arial Unicode MS"/>
              </w:rPr>
              <w:t>-a</w:t>
            </w:r>
            <w:r w:rsidR="00F90E5C" w:rsidRPr="0097685E">
              <w:rPr>
                <w:rFonts w:eastAsia="Arial Unicode MS"/>
              </w:rPr>
              <w:t xml:space="preserve">: </w:t>
            </w:r>
          </w:p>
          <w:p w14:paraId="2A2FED3B" w14:textId="1691D17C" w:rsidR="0003034E" w:rsidRPr="00051BD2" w:rsidRDefault="00F90E5C" w:rsidP="00FB704D">
            <w:pPr>
              <w:pStyle w:val="NoSpacing"/>
              <w:jc w:val="both"/>
              <w:rPr>
                <w:b w:val="0"/>
                <w:i/>
                <w:iCs/>
                <w:sz w:val="20"/>
                <w:szCs w:val="20"/>
                <w:lang w:val="hr-HR"/>
              </w:rPr>
            </w:pPr>
            <w:r w:rsidRPr="0097685E">
              <w:rPr>
                <w:rFonts w:eastAsia="Arial Unicode MS"/>
                <w:i/>
                <w:iCs/>
                <w:sz w:val="20"/>
                <w:szCs w:val="20"/>
              </w:rPr>
              <w:t xml:space="preserve">Uputa: </w:t>
            </w:r>
            <w:r w:rsidR="00B46C75" w:rsidRPr="0097685E">
              <w:rPr>
                <w:rFonts w:eastAsia="Arial Unicode MS"/>
                <w:i/>
                <w:iCs/>
                <w:sz w:val="20"/>
                <w:szCs w:val="20"/>
              </w:rPr>
              <w:t>P</w:t>
            </w:r>
            <w:r w:rsidRPr="0097685E">
              <w:rPr>
                <w:rFonts w:eastAsia="Arial Unicode MS"/>
                <w:i/>
                <w:iCs/>
                <w:sz w:val="20"/>
                <w:szCs w:val="20"/>
              </w:rPr>
              <w:t xml:space="preserve">rojekt mora biti usklađen s </w:t>
            </w:r>
            <w:r w:rsidRPr="0097685E">
              <w:rPr>
                <w:rFonts w:eastAsia="Arial Unicode MS"/>
                <w:i/>
                <w:iCs/>
                <w:sz w:val="20"/>
                <w:szCs w:val="20"/>
                <w:u w:val="single"/>
              </w:rPr>
              <w:t>najmanje jednim specifičnim</w:t>
            </w:r>
            <w:r w:rsidRPr="0097685E">
              <w:rPr>
                <w:rFonts w:eastAsia="Arial Unicode MS"/>
                <w:i/>
                <w:iCs/>
                <w:sz w:val="20"/>
                <w:szCs w:val="20"/>
              </w:rPr>
              <w:t xml:space="preserve"> ciljem iz S</w:t>
            </w:r>
            <w:r w:rsidR="00C842F8" w:rsidRPr="0097685E">
              <w:rPr>
                <w:rFonts w:eastAsia="Arial Unicode MS"/>
                <w:i/>
                <w:iCs/>
                <w:sz w:val="20"/>
                <w:szCs w:val="20"/>
              </w:rPr>
              <w:t>trateškog plana</w:t>
            </w:r>
            <w:r w:rsidR="00E228C9" w:rsidRPr="0097685E">
              <w:rPr>
                <w:rFonts w:eastAsia="Arial Unicode MS"/>
                <w:i/>
                <w:iCs/>
                <w:sz w:val="20"/>
                <w:szCs w:val="20"/>
              </w:rPr>
              <w:t xml:space="preserve"> ZPP</w:t>
            </w:r>
            <w:r w:rsidR="00EC74A1" w:rsidRPr="0097685E">
              <w:rPr>
                <w:rFonts w:eastAsia="Arial Unicode MS"/>
                <w:i/>
                <w:iCs/>
                <w:sz w:val="20"/>
                <w:szCs w:val="20"/>
              </w:rPr>
              <w:t>-a</w:t>
            </w:r>
            <w:r w:rsidRPr="0097685E">
              <w:rPr>
                <w:rFonts w:eastAsia="Arial Unicode MS"/>
                <w:i/>
                <w:iCs/>
                <w:sz w:val="20"/>
                <w:szCs w:val="20"/>
              </w:rPr>
              <w:t xml:space="preserve">. </w:t>
            </w:r>
            <w:r w:rsidR="004B0C2E" w:rsidRPr="0097685E">
              <w:rPr>
                <w:rFonts w:eastAsia="Arial Unicode MS"/>
                <w:i/>
                <w:iCs/>
                <w:sz w:val="20"/>
                <w:szCs w:val="20"/>
              </w:rPr>
              <w:t>Označite „</w:t>
            </w:r>
            <w:r w:rsidR="00C0605F" w:rsidRPr="0097685E">
              <w:rPr>
                <w:rFonts w:eastAsia="Arial Unicode MS"/>
                <w:i/>
                <w:iCs/>
                <w:sz w:val="20"/>
                <w:szCs w:val="20"/>
              </w:rPr>
              <w:t>X</w:t>
            </w:r>
            <w:r w:rsidR="004B0C2E" w:rsidRPr="0097685E">
              <w:rPr>
                <w:rFonts w:eastAsia="Arial Unicode MS"/>
                <w:i/>
                <w:iCs/>
                <w:sz w:val="20"/>
                <w:szCs w:val="20"/>
              </w:rPr>
              <w:t>“ u polju DA</w:t>
            </w:r>
            <w:r w:rsidR="00E228C9" w:rsidRPr="0097685E">
              <w:rPr>
                <w:rFonts w:eastAsia="Arial Unicode MS"/>
                <w:i/>
                <w:iCs/>
                <w:sz w:val="20"/>
                <w:szCs w:val="20"/>
              </w:rPr>
              <w:t>,</w:t>
            </w:r>
            <w:r w:rsidR="004B0C2E" w:rsidRPr="0097685E">
              <w:rPr>
                <w:rFonts w:eastAsia="Arial Unicode MS"/>
                <w:i/>
                <w:iCs/>
                <w:sz w:val="20"/>
                <w:szCs w:val="20"/>
              </w:rPr>
              <w:t xml:space="preserve"> ako je ponuđeni cilj primjenjiv za vaš projek</w:t>
            </w:r>
            <w:r w:rsidR="00E7609E" w:rsidRPr="0097685E">
              <w:rPr>
                <w:rFonts w:eastAsia="Arial Unicode MS"/>
                <w:i/>
                <w:iCs/>
                <w:sz w:val="20"/>
                <w:szCs w:val="20"/>
              </w:rPr>
              <w:t>t</w:t>
            </w:r>
            <w:r w:rsidR="00125AD0" w:rsidRPr="0097685E">
              <w:rPr>
                <w:rFonts w:eastAsia="Arial Unicode MS"/>
                <w:i/>
                <w:iCs/>
                <w:sz w:val="20"/>
                <w:szCs w:val="20"/>
              </w:rPr>
              <w:t>,</w:t>
            </w:r>
            <w:r w:rsidR="00E7609E" w:rsidRPr="0097685E">
              <w:rPr>
                <w:rFonts w:eastAsia="Arial Unicode MS"/>
                <w:i/>
                <w:iCs/>
                <w:sz w:val="20"/>
                <w:szCs w:val="20"/>
              </w:rPr>
              <w:t xml:space="preserve"> </w:t>
            </w:r>
            <w:r w:rsidRPr="0097685E">
              <w:rPr>
                <w:rFonts w:eastAsia="Arial Unicode MS"/>
                <w:i/>
                <w:iCs/>
                <w:sz w:val="20"/>
                <w:szCs w:val="20"/>
              </w:rPr>
              <w:t>te obrazložite na koji način projektn</w:t>
            </w:r>
            <w:r w:rsidR="00E7609E" w:rsidRPr="0097685E">
              <w:rPr>
                <w:rFonts w:eastAsia="Arial Unicode MS"/>
                <w:i/>
                <w:iCs/>
                <w:sz w:val="20"/>
                <w:szCs w:val="20"/>
              </w:rPr>
              <w:t>a</w:t>
            </w:r>
            <w:r w:rsidRPr="0097685E">
              <w:rPr>
                <w:rFonts w:eastAsia="Arial Unicode MS"/>
                <w:i/>
                <w:iCs/>
                <w:sz w:val="20"/>
                <w:szCs w:val="20"/>
              </w:rPr>
              <w:t xml:space="preserve"> aktivnost doprinosi ostvarenju odabranog cilja. </w:t>
            </w:r>
            <w:r w:rsidR="00E7609E" w:rsidRPr="0097685E">
              <w:rPr>
                <w:rFonts w:eastAsia="Arial Unicode MS"/>
                <w:i/>
                <w:iCs/>
                <w:sz w:val="20"/>
                <w:szCs w:val="20"/>
              </w:rPr>
              <w:t xml:space="preserve"> </w:t>
            </w:r>
            <w:r w:rsidRPr="0097685E">
              <w:rPr>
                <w:rFonts w:eastAsia="Arial Unicode MS"/>
                <w:i/>
                <w:iCs/>
                <w:sz w:val="20"/>
                <w:szCs w:val="20"/>
              </w:rPr>
              <w:t xml:space="preserve"> </w:t>
            </w:r>
            <w:r w:rsidR="00C0605F" w:rsidRPr="0097685E">
              <w:rPr>
                <w:rFonts w:eastAsia="Arial Unicode MS"/>
                <w:sz w:val="22"/>
                <w:szCs w:val="22"/>
                <w:highlight w:val="lightGray"/>
              </w:rPr>
              <w:t xml:space="preserve"> </w:t>
            </w:r>
          </w:p>
        </w:tc>
      </w:tr>
    </w:tbl>
    <w:tbl>
      <w:tblPr>
        <w:tblW w:w="9498" w:type="dxa"/>
        <w:tblInd w:w="-289" w:type="dxa"/>
        <w:tblLayout w:type="fixed"/>
        <w:tblCellMar>
          <w:top w:w="28" w:type="dxa"/>
          <w:left w:w="0" w:type="dxa"/>
          <w:bottom w:w="28" w:type="dxa"/>
          <w:right w:w="0" w:type="dxa"/>
        </w:tblCellMar>
        <w:tblLook w:val="0000" w:firstRow="0" w:lastRow="0" w:firstColumn="0" w:lastColumn="0" w:noHBand="0" w:noVBand="0"/>
      </w:tblPr>
      <w:tblGrid>
        <w:gridCol w:w="5864"/>
        <w:gridCol w:w="941"/>
        <w:gridCol w:w="1014"/>
        <w:gridCol w:w="332"/>
        <w:gridCol w:w="351"/>
        <w:gridCol w:w="996"/>
      </w:tblGrid>
      <w:tr w:rsidR="00CC4434" w:rsidRPr="0097685E" w14:paraId="01899CD4" w14:textId="77777777" w:rsidTr="00BA1EBB">
        <w:trPr>
          <w:trHeight w:val="712"/>
        </w:trPr>
        <w:tc>
          <w:tcPr>
            <w:tcW w:w="8502" w:type="dxa"/>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B75B9B7" w14:textId="3932AAA0" w:rsidR="00CC4434" w:rsidRPr="0097685E" w:rsidRDefault="00FB704D" w:rsidP="00673951">
            <w:pPr>
              <w:tabs>
                <w:tab w:val="left" w:pos="368"/>
              </w:tabs>
              <w:snapToGrid w:val="0"/>
              <w:spacing w:after="120"/>
              <w:jc w:val="both"/>
              <w:rPr>
                <w:rFonts w:eastAsia="Arial Unicode MS"/>
                <w:b/>
                <w:sz w:val="22"/>
                <w:szCs w:val="22"/>
              </w:rPr>
            </w:pPr>
            <w:r w:rsidRPr="0097685E">
              <w:rPr>
                <w:rFonts w:eastAsia="Arial Unicode MS"/>
              </w:rPr>
              <w:t>SC 8 ZPP-a: Promicanje zapošljavanja, rasta, rodne ravnopravnosti, uključujući sudjelovanje žena u poljoprivredi, socijalne uključenosti i lokalnog razvoja u ruralnim područjima, uključujući kružno biogospodarstvo i održivo šumarstvo</w:t>
            </w:r>
          </w:p>
        </w:tc>
        <w:tc>
          <w:tcPr>
            <w:tcW w:w="996" w:type="dxa"/>
            <w:tcBorders>
              <w:top w:val="single" w:sz="4" w:space="0" w:color="000000"/>
              <w:left w:val="single" w:sz="4" w:space="0" w:color="000000"/>
              <w:bottom w:val="single" w:sz="4" w:space="0" w:color="000000"/>
              <w:right w:val="single" w:sz="4" w:space="0" w:color="000000"/>
            </w:tcBorders>
            <w:shd w:val="clear" w:color="auto" w:fill="FFFFFF"/>
          </w:tcPr>
          <w:p w14:paraId="5E6270AE" w14:textId="5A88A86A" w:rsidR="00CC4434" w:rsidRPr="0097685E" w:rsidRDefault="00CC4434" w:rsidP="00F26DBB">
            <w:pPr>
              <w:snapToGrid w:val="0"/>
              <w:rPr>
                <w:rFonts w:eastAsia="Arial Unicode MS"/>
                <w:b/>
                <w:sz w:val="22"/>
                <w:szCs w:val="22"/>
              </w:rPr>
            </w:pPr>
            <w:r w:rsidRPr="0097685E">
              <w:rPr>
                <w:rFonts w:eastAsia="Arial Unicode MS"/>
                <w:b/>
                <w:noProof/>
                <w:sz w:val="22"/>
                <w:szCs w:val="22"/>
              </w:rPr>
              <mc:AlternateContent>
                <mc:Choice Requires="wps">
                  <w:drawing>
                    <wp:anchor distT="0" distB="0" distL="114300" distR="114300" simplePos="0" relativeHeight="251825152" behindDoc="0" locked="0" layoutInCell="1" allowOverlap="1" wp14:anchorId="28EF6003" wp14:editId="310C94E4">
                      <wp:simplePos x="0" y="0"/>
                      <wp:positionH relativeFrom="margin">
                        <wp:posOffset>147320</wp:posOffset>
                      </wp:positionH>
                      <wp:positionV relativeFrom="paragraph">
                        <wp:posOffset>184962</wp:posOffset>
                      </wp:positionV>
                      <wp:extent cx="370205" cy="339725"/>
                      <wp:effectExtent l="0" t="0" r="10795" b="22225"/>
                      <wp:wrapTopAndBottom/>
                      <wp:docPr id="108804793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05" cy="339725"/>
                              </a:xfrm>
                              <a:prstGeom prst="rect">
                                <a:avLst/>
                              </a:prstGeom>
                              <a:solidFill>
                                <a:sysClr val="window" lastClr="FFFFFF"/>
                              </a:solidFill>
                              <a:ln w="6350">
                                <a:solidFill>
                                  <a:prstClr val="black"/>
                                </a:solidFill>
                              </a:ln>
                            </wps:spPr>
                            <wps:txbx>
                              <w:txbxContent>
                                <w:p w14:paraId="50CCC854" w14:textId="5D648FFC" w:rsidR="00B42318" w:rsidRPr="00D11433" w:rsidRDefault="00B42318" w:rsidP="0003034E">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6003" id="_x0000_s1048" type="#_x0000_t202" style="position:absolute;margin-left:11.6pt;margin-top:14.55pt;width:29.15pt;height:26.7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" fillcolor="window" strokeweight=".5pt">
                      <v:path arrowok="t"/>
                      <v:textbox>
                        <w:txbxContent>
                          <w:p w14:paraId="50CCC854" w14:textId="5D648FFC" w:rsidR="00B42318" w:rsidRPr="00D11433" w:rsidRDefault="00B42318" w:rsidP="0003034E">
                            <w:pPr>
                              <w:rPr>
                                <w:sz w:val="32"/>
                                <w:szCs w:val="32"/>
                                <w:lang w:val="en-GB"/>
                              </w:rPr>
                            </w:pPr>
                          </w:p>
                        </w:txbxContent>
                      </v:textbox>
                      <w10:wrap type="topAndBottom" anchorx="margin"/>
                    </v:shape>
                  </w:pict>
                </mc:Fallback>
              </mc:AlternateContent>
            </w:r>
            <w:r w:rsidRPr="0097685E">
              <w:rPr>
                <w:rFonts w:eastAsia="Arial Unicode MS"/>
                <w:b/>
                <w:sz w:val="22"/>
                <w:szCs w:val="22"/>
              </w:rPr>
              <w:t xml:space="preserve">       DA</w:t>
            </w:r>
          </w:p>
        </w:tc>
      </w:tr>
      <w:tr w:rsidR="0003034E" w:rsidRPr="0097685E" w14:paraId="64618FBF" w14:textId="77777777" w:rsidTr="00BA1EBB">
        <w:trPr>
          <w:trHeight w:val="10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344356D7" w14:textId="696B8841" w:rsidR="00C0605F" w:rsidRPr="0097685E" w:rsidRDefault="00C0605F" w:rsidP="00EA62D9">
            <w:pPr>
              <w:snapToGrid w:val="0"/>
              <w:rPr>
                <w:rFonts w:eastAsia="Arial Unicode MS"/>
                <w:i/>
                <w:sz w:val="20"/>
                <w:szCs w:val="20"/>
              </w:rPr>
            </w:pPr>
            <w:r w:rsidRPr="0097685E">
              <w:rPr>
                <w:rFonts w:eastAsia="Arial Unicode MS"/>
                <w:i/>
                <w:sz w:val="20"/>
                <w:szCs w:val="20"/>
              </w:rPr>
              <w:t xml:space="preserve">Obrazloženje: </w:t>
            </w:r>
          </w:p>
          <w:p w14:paraId="46B33769" w14:textId="113CF2CB" w:rsidR="00B46C75" w:rsidRPr="0097685E" w:rsidRDefault="00B46C75" w:rsidP="00EA62D9">
            <w:pPr>
              <w:snapToGrid w:val="0"/>
              <w:rPr>
                <w:rFonts w:eastAsia="Arial Unicode MS"/>
                <w:sz w:val="22"/>
                <w:szCs w:val="22"/>
              </w:rPr>
            </w:pPr>
          </w:p>
        </w:tc>
      </w:tr>
      <w:tr w:rsidR="00F90E5C" w:rsidRPr="0097685E" w14:paraId="371B23B2" w14:textId="77777777" w:rsidTr="00BA1EBB">
        <w:trPr>
          <w:trHeight w:val="96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B9E9EEB" w14:textId="67BED572" w:rsidR="00F90E5C" w:rsidRPr="0097685E" w:rsidRDefault="000D5279" w:rsidP="00F26DBB">
            <w:pPr>
              <w:pStyle w:val="NoSpacing"/>
              <w:jc w:val="both"/>
            </w:pPr>
            <w:r w:rsidRPr="0097685E">
              <w:rPr>
                <w:b/>
              </w:rPr>
              <w:t>III.</w:t>
            </w:r>
            <w:r w:rsidR="00E7609E" w:rsidRPr="0097685E">
              <w:rPr>
                <w:b/>
              </w:rPr>
              <w:t>1</w:t>
            </w:r>
            <w:r w:rsidR="00FB704D" w:rsidRPr="0097685E">
              <w:rPr>
                <w:b/>
              </w:rPr>
              <w:t>2</w:t>
            </w:r>
            <w:r w:rsidR="00E7609E" w:rsidRPr="0097685E">
              <w:rPr>
                <w:b/>
              </w:rPr>
              <w:t xml:space="preserve">.1. </w:t>
            </w:r>
            <w:r w:rsidR="00F90E5C" w:rsidRPr="0097685E">
              <w:rPr>
                <w:b/>
              </w:rPr>
              <w:t xml:space="preserve">Doprinos projekta pokazateljima očekivanih rezultata na razini </w:t>
            </w:r>
            <w:r w:rsidR="00D14EA0" w:rsidRPr="0097685E">
              <w:rPr>
                <w:b/>
              </w:rPr>
              <w:t>intervencije</w:t>
            </w:r>
            <w:r w:rsidR="00F90E5C" w:rsidRPr="0097685E">
              <w:rPr>
                <w:b/>
              </w:rPr>
              <w:t xml:space="preserve"> za postizanje strateških ciljeva </w:t>
            </w:r>
            <w:r w:rsidR="00D14EA0" w:rsidRPr="0097685E">
              <w:rPr>
                <w:b/>
              </w:rPr>
              <w:t>SP ZPP-a</w:t>
            </w:r>
            <w:r w:rsidR="00D14EA0" w:rsidRPr="0097685E">
              <w:t xml:space="preserve"> </w:t>
            </w:r>
          </w:p>
          <w:p w14:paraId="364CB07B" w14:textId="3B0AA526" w:rsidR="00935917" w:rsidRPr="00051BD2" w:rsidRDefault="00E7609E" w:rsidP="00FB704D">
            <w:pPr>
              <w:pStyle w:val="NoSpacing"/>
              <w:jc w:val="both"/>
              <w:rPr>
                <w:rFonts w:eastAsia="Arial Unicode MS"/>
                <w:i/>
                <w:iCs/>
                <w:sz w:val="20"/>
                <w:szCs w:val="20"/>
              </w:rPr>
            </w:pPr>
            <w:r w:rsidRPr="00051BD2">
              <w:rPr>
                <w:rFonts w:eastAsia="Arial Unicode MS"/>
                <w:i/>
                <w:iCs/>
                <w:sz w:val="20"/>
                <w:szCs w:val="20"/>
              </w:rPr>
              <w:t>Uputa:</w:t>
            </w:r>
            <w:r w:rsidRPr="00051BD2" w:rsidDel="00935917">
              <w:rPr>
                <w:rFonts w:eastAsia="Arial Unicode MS"/>
                <w:i/>
                <w:iCs/>
                <w:sz w:val="20"/>
                <w:szCs w:val="20"/>
              </w:rPr>
              <w:t xml:space="preserve"> </w:t>
            </w:r>
            <w:r w:rsidR="00DB0DA4" w:rsidRPr="00051BD2">
              <w:rPr>
                <w:rFonts w:eastAsia="Arial Unicode MS"/>
                <w:i/>
                <w:iCs/>
                <w:sz w:val="20"/>
                <w:szCs w:val="20"/>
              </w:rPr>
              <w:t>Označite</w:t>
            </w:r>
            <w:r w:rsidR="00322E3A" w:rsidRPr="00051BD2">
              <w:rPr>
                <w:rFonts w:eastAsia="Arial Unicode MS"/>
                <w:i/>
                <w:iCs/>
                <w:sz w:val="20"/>
                <w:szCs w:val="20"/>
              </w:rPr>
              <w:t xml:space="preserve"> </w:t>
            </w:r>
            <w:r w:rsidR="006056B5" w:rsidRPr="00051BD2">
              <w:rPr>
                <w:rFonts w:eastAsia="Arial Unicode MS"/>
                <w:i/>
                <w:iCs/>
                <w:sz w:val="20"/>
                <w:szCs w:val="20"/>
              </w:rPr>
              <w:t>„</w:t>
            </w:r>
            <w:r w:rsidR="00C0605F" w:rsidRPr="00051BD2">
              <w:rPr>
                <w:rFonts w:eastAsia="Arial Unicode MS"/>
                <w:i/>
                <w:iCs/>
                <w:sz w:val="20"/>
                <w:szCs w:val="20"/>
              </w:rPr>
              <w:t>X</w:t>
            </w:r>
            <w:r w:rsidR="006056B5" w:rsidRPr="00051BD2">
              <w:rPr>
                <w:rFonts w:eastAsia="Arial Unicode MS"/>
                <w:i/>
                <w:iCs/>
                <w:sz w:val="20"/>
                <w:szCs w:val="20"/>
              </w:rPr>
              <w:t>“</w:t>
            </w:r>
            <w:r w:rsidR="00322E3A" w:rsidRPr="00051BD2">
              <w:rPr>
                <w:rFonts w:eastAsia="Arial Unicode MS"/>
                <w:i/>
                <w:iCs/>
                <w:sz w:val="20"/>
                <w:szCs w:val="20"/>
              </w:rPr>
              <w:t xml:space="preserve"> u polju DA ako je pokazatelj primjenjiv za vaš projekt</w:t>
            </w:r>
            <w:r w:rsidRPr="00051BD2">
              <w:rPr>
                <w:rFonts w:eastAsia="Arial Unicode MS"/>
                <w:i/>
                <w:iCs/>
                <w:sz w:val="20"/>
                <w:szCs w:val="20"/>
              </w:rPr>
              <w:t>, te navedite cilj</w:t>
            </w:r>
            <w:r w:rsidR="00E37B05" w:rsidRPr="00051BD2">
              <w:rPr>
                <w:rFonts w:eastAsia="Arial Unicode MS"/>
                <w:i/>
                <w:iCs/>
                <w:sz w:val="20"/>
                <w:szCs w:val="20"/>
              </w:rPr>
              <w:t>a</w:t>
            </w:r>
            <w:r w:rsidRPr="00051BD2">
              <w:rPr>
                <w:rFonts w:eastAsia="Arial Unicode MS"/>
                <w:i/>
                <w:iCs/>
                <w:sz w:val="20"/>
                <w:szCs w:val="20"/>
              </w:rPr>
              <w:t>nu vrijednost projekta iskazanu u mjernoj jed</w:t>
            </w:r>
            <w:r w:rsidR="00421972">
              <w:rPr>
                <w:rFonts w:eastAsia="Arial Unicode MS"/>
                <w:i/>
                <w:iCs/>
                <w:sz w:val="20"/>
                <w:szCs w:val="20"/>
              </w:rPr>
              <w:t>i</w:t>
            </w:r>
            <w:r w:rsidRPr="00051BD2">
              <w:rPr>
                <w:rFonts w:eastAsia="Arial Unicode MS"/>
                <w:i/>
                <w:iCs/>
                <w:sz w:val="20"/>
                <w:szCs w:val="20"/>
              </w:rPr>
              <w:t>nici</w:t>
            </w:r>
            <w:r w:rsidR="00C0605F" w:rsidRPr="00051BD2">
              <w:rPr>
                <w:rFonts w:eastAsia="Arial Unicode MS"/>
                <w:i/>
                <w:iCs/>
                <w:sz w:val="20"/>
                <w:szCs w:val="20"/>
              </w:rPr>
              <w:t xml:space="preserve"> te o</w:t>
            </w:r>
            <w:r w:rsidR="000D5279" w:rsidRPr="00051BD2">
              <w:rPr>
                <w:rFonts w:eastAsia="Arial Unicode MS"/>
                <w:i/>
                <w:iCs/>
                <w:sz w:val="20"/>
                <w:szCs w:val="20"/>
              </w:rPr>
              <w:t>brazložite na koji način projekt doprinosi pokazatelju rezultata</w:t>
            </w:r>
            <w:r w:rsidR="00A13E89" w:rsidRPr="00051BD2">
              <w:rPr>
                <w:rFonts w:eastAsia="Arial Unicode MS"/>
                <w:i/>
                <w:iCs/>
                <w:sz w:val="20"/>
                <w:szCs w:val="20"/>
              </w:rPr>
              <w:t>.</w:t>
            </w:r>
          </w:p>
        </w:tc>
      </w:tr>
      <w:tr w:rsidR="00BA1EBB" w:rsidRPr="0097685E" w14:paraId="1A3EBB8B" w14:textId="77777777" w:rsidTr="00BA1EBB">
        <w:trPr>
          <w:trHeight w:val="813"/>
        </w:trPr>
        <w:tc>
          <w:tcPr>
            <w:tcW w:w="586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3A1BC24" w14:textId="77777777" w:rsidR="00BA1EBB" w:rsidRPr="0097685E" w:rsidRDefault="00BA1EBB" w:rsidP="00BA1EBB">
            <w:pPr>
              <w:rPr>
                <w:rStyle w:val="hps"/>
              </w:rPr>
            </w:pPr>
            <w:r w:rsidRPr="0097685E">
              <w:lastRenderedPageBreak/>
              <w:t xml:space="preserve">Naziv pokazatelja: R.40 </w:t>
            </w:r>
            <w:r w:rsidRPr="0097685E">
              <w:rPr>
                <w:rStyle w:val="hps"/>
              </w:rPr>
              <w:t>Pametna tranzicija ruralnog gospodarstva</w:t>
            </w:r>
          </w:p>
          <w:p w14:paraId="651AF572" w14:textId="58D06561" w:rsidR="00BA1EBB" w:rsidRPr="0097685E" w:rsidRDefault="00BA1EBB" w:rsidP="00BA1EBB">
            <w:pPr>
              <w:pStyle w:val="NoSpacing"/>
              <w:jc w:val="both"/>
            </w:pPr>
            <w:r w:rsidRPr="0097685E">
              <w:t xml:space="preserve">Mjerna jedinica: </w:t>
            </w:r>
            <w:r w:rsidR="00096912">
              <w:rPr>
                <w:rStyle w:val="hps"/>
              </w:rPr>
              <w:t>broj</w:t>
            </w:r>
            <w:r w:rsidRPr="0097685E">
              <w:rPr>
                <w:rStyle w:val="hps"/>
              </w:rPr>
              <w:t xml:space="preserve"> projekata u kojima je dokazan doprinos konceptu Pametnih sela</w:t>
            </w:r>
          </w:p>
        </w:tc>
        <w:tc>
          <w:tcPr>
            <w:tcW w:w="1955" w:type="dxa"/>
            <w:gridSpan w:val="2"/>
            <w:tcBorders>
              <w:top w:val="single" w:sz="4" w:space="0" w:color="000000"/>
              <w:left w:val="single" w:sz="4" w:space="0" w:color="000000"/>
              <w:bottom w:val="single" w:sz="4" w:space="0" w:color="000000"/>
              <w:right w:val="single" w:sz="4" w:space="0" w:color="000000"/>
            </w:tcBorders>
            <w:shd w:val="clear" w:color="auto" w:fill="FFFFFF"/>
          </w:tcPr>
          <w:p w14:paraId="6C58FDD4" w14:textId="77777777" w:rsidR="00BA1EBB" w:rsidRPr="0097685E" w:rsidRDefault="00BA1EBB" w:rsidP="00BA1EBB">
            <w:pPr>
              <w:pStyle w:val="NoSpacing"/>
              <w:rPr>
                <w:rFonts w:eastAsia="Arial Unicode MS"/>
                <w:b/>
                <w:sz w:val="22"/>
                <w:szCs w:val="22"/>
              </w:rPr>
            </w:pPr>
            <w:r w:rsidRPr="0097685E">
              <w:rPr>
                <w:rFonts w:eastAsia="Arial Unicode MS"/>
                <w:b/>
                <w:noProof/>
                <w:sz w:val="22"/>
                <w:szCs w:val="22"/>
              </w:rPr>
              <mc:AlternateContent>
                <mc:Choice Requires="wps">
                  <w:drawing>
                    <wp:anchor distT="0" distB="0" distL="114300" distR="114300" simplePos="0" relativeHeight="251920384" behindDoc="0" locked="0" layoutInCell="1" allowOverlap="1" wp14:anchorId="261EF906" wp14:editId="0D4431A6">
                      <wp:simplePos x="0" y="0"/>
                      <wp:positionH relativeFrom="margin">
                        <wp:posOffset>554990</wp:posOffset>
                      </wp:positionH>
                      <wp:positionV relativeFrom="paragraph">
                        <wp:posOffset>137220</wp:posOffset>
                      </wp:positionV>
                      <wp:extent cx="391795" cy="339725"/>
                      <wp:effectExtent l="0" t="0" r="27305" b="22225"/>
                      <wp:wrapNone/>
                      <wp:docPr id="200227404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35398948" w14:textId="77777777" w:rsidR="00BA1EBB" w:rsidRPr="00732264" w:rsidRDefault="00BA1EBB" w:rsidP="0003034E">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EF906" id="Text Box 87" o:spid="_x0000_s1049" type="#_x0000_t202" style="position:absolute;margin-left:43.7pt;margin-top:10.8pt;width:30.85pt;height:26.75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A2UA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" fillcolor="window" strokeweight=".5pt">
                      <v:path arrowok="t"/>
                      <v:textbox>
                        <w:txbxContent>
                          <w:p w14:paraId="35398948" w14:textId="77777777" w:rsidR="00BA1EBB" w:rsidRPr="00732264" w:rsidRDefault="00BA1EBB" w:rsidP="0003034E">
                            <w:pPr>
                              <w:rPr>
                                <w:sz w:val="32"/>
                                <w:szCs w:val="32"/>
                                <w:lang w:val="en-GB"/>
                              </w:rPr>
                            </w:pPr>
                          </w:p>
                        </w:txbxContent>
                      </v:textbox>
                      <w10:wrap anchorx="margin"/>
                    </v:shape>
                  </w:pict>
                </mc:Fallback>
              </mc:AlternateContent>
            </w:r>
            <w:r w:rsidRPr="0097685E">
              <w:rPr>
                <w:rFonts w:eastAsia="Arial Unicode MS"/>
                <w:b/>
                <w:sz w:val="22"/>
                <w:szCs w:val="22"/>
              </w:rPr>
              <w:t xml:space="preserve">     </w:t>
            </w:r>
          </w:p>
          <w:p w14:paraId="5646FE90" w14:textId="2D0EA6BA" w:rsidR="00BA1EBB" w:rsidRPr="0097685E" w:rsidRDefault="00BA1EBB" w:rsidP="00BA1EBB">
            <w:pPr>
              <w:pStyle w:val="NoSpacing"/>
              <w:rPr>
                <w:rFonts w:eastAsia="Arial Unicode MS"/>
                <w:b/>
                <w:sz w:val="22"/>
                <w:szCs w:val="22"/>
              </w:rPr>
            </w:pPr>
            <w:r w:rsidRPr="0097685E">
              <w:rPr>
                <w:rFonts w:eastAsia="Arial Unicode MS"/>
                <w:b/>
                <w:sz w:val="22"/>
                <w:szCs w:val="22"/>
              </w:rPr>
              <w:t xml:space="preserve">    DA</w:t>
            </w:r>
          </w:p>
        </w:tc>
        <w:tc>
          <w:tcPr>
            <w:tcW w:w="1679" w:type="dxa"/>
            <w:gridSpan w:val="3"/>
            <w:tcBorders>
              <w:top w:val="single" w:sz="4" w:space="0" w:color="000000"/>
              <w:left w:val="single" w:sz="4" w:space="0" w:color="000000"/>
              <w:bottom w:val="single" w:sz="4" w:space="0" w:color="000000"/>
              <w:right w:val="single" w:sz="4" w:space="0" w:color="000000"/>
            </w:tcBorders>
            <w:shd w:val="clear" w:color="auto" w:fill="FFFFFF"/>
          </w:tcPr>
          <w:p w14:paraId="0C317850" w14:textId="77777777" w:rsidR="00BA1EBB" w:rsidRPr="0097685E" w:rsidRDefault="00BA1EBB" w:rsidP="00BA1EBB">
            <w:pPr>
              <w:pStyle w:val="NoSpacing"/>
              <w:rPr>
                <w:bCs/>
              </w:rPr>
            </w:pPr>
            <w:r w:rsidRPr="0097685E">
              <w:rPr>
                <w:rFonts w:eastAsia="Arial Unicode MS"/>
                <w:bCs/>
                <w:sz w:val="22"/>
                <w:szCs w:val="22"/>
              </w:rPr>
              <w:t>Ciljana vrijednost projekta:</w:t>
            </w:r>
          </w:p>
          <w:p w14:paraId="629F7455" w14:textId="59553363" w:rsidR="00BA1EBB" w:rsidRPr="0097685E" w:rsidRDefault="00BA1EBB" w:rsidP="00BA1EBB">
            <w:pPr>
              <w:pStyle w:val="NoSpacing"/>
              <w:rPr>
                <w:bCs/>
              </w:rPr>
            </w:pPr>
          </w:p>
        </w:tc>
      </w:tr>
      <w:tr w:rsidR="00BA1EBB" w:rsidRPr="0097685E" w14:paraId="0A01E82A" w14:textId="77777777" w:rsidTr="00BA1EBB">
        <w:trPr>
          <w:trHeight w:val="53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686BC8C4" w14:textId="05558983" w:rsidR="00BA1EBB" w:rsidRPr="0097685E" w:rsidRDefault="00BA1EBB" w:rsidP="00BA1EBB">
            <w:pPr>
              <w:snapToGrid w:val="0"/>
              <w:jc w:val="both"/>
              <w:rPr>
                <w:rFonts w:eastAsia="Arial Unicode MS"/>
                <w:i/>
                <w:sz w:val="20"/>
                <w:szCs w:val="20"/>
              </w:rPr>
            </w:pPr>
            <w:r w:rsidRPr="0097685E">
              <w:rPr>
                <w:rFonts w:eastAsia="Arial Unicode MS"/>
                <w:i/>
                <w:sz w:val="20"/>
                <w:szCs w:val="20"/>
              </w:rPr>
              <w:t xml:space="preserve">Obrazložite na koji način projekt doprinosi pokazatelju rezultata i kako je utvrđena ciljana vrijednost projekta: </w:t>
            </w:r>
          </w:p>
        </w:tc>
      </w:tr>
      <w:tr w:rsidR="00BA1EBB" w:rsidRPr="0097685E" w14:paraId="63F09167" w14:textId="77777777" w:rsidTr="00BA1EBB">
        <w:trPr>
          <w:trHeight w:val="489"/>
        </w:trPr>
        <w:tc>
          <w:tcPr>
            <w:tcW w:w="586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D72790B" w14:textId="77777777" w:rsidR="00BA1EBB" w:rsidRPr="00051BD2" w:rsidRDefault="00BA1EBB" w:rsidP="00BA1EBB">
            <w:pPr>
              <w:pStyle w:val="NoSpacing"/>
              <w:jc w:val="both"/>
              <w:rPr>
                <w:iCs/>
              </w:rPr>
            </w:pPr>
            <w:r w:rsidRPr="00051BD2">
              <w:t xml:space="preserve">Naziv pokazatelja: </w:t>
            </w:r>
            <w:r w:rsidRPr="00051BD2">
              <w:rPr>
                <w:iCs/>
              </w:rPr>
              <w:t>R.41 Povezivanje ruralnih područja Europe</w:t>
            </w:r>
          </w:p>
          <w:p w14:paraId="61EBDD92" w14:textId="4DCE2C0E" w:rsidR="00BA1EBB" w:rsidRPr="0097685E" w:rsidRDefault="00BA1EBB" w:rsidP="00BA1EBB">
            <w:pPr>
              <w:pStyle w:val="NoSpacing"/>
              <w:jc w:val="both"/>
            </w:pPr>
            <w:r w:rsidRPr="00051BD2">
              <w:rPr>
                <w:iCs/>
              </w:rPr>
              <w:t xml:space="preserve">Mjerna jedinica: </w:t>
            </w:r>
            <w:r w:rsidR="005357B0" w:rsidRPr="00051BD2">
              <w:t>Broj stanovnika</w:t>
            </w:r>
            <w:r w:rsidR="005357B0" w:rsidRPr="005B34C1">
              <w:t xml:space="preserve"> </w:t>
            </w:r>
            <w:r w:rsidR="005357B0" w:rsidRPr="00051BD2">
              <w:t>ruraln</w:t>
            </w:r>
            <w:r w:rsidR="005357B0" w:rsidRPr="005B34C1">
              <w:t>og područja</w:t>
            </w:r>
            <w:r w:rsidR="005357B0" w:rsidRPr="00051BD2">
              <w:t xml:space="preserve"> koji </w:t>
            </w:r>
            <w:r w:rsidR="005B34C1" w:rsidRPr="00051BD2">
              <w:t>imaju koristi od poboljšanog pristupa uslugama i infrastrukturi</w:t>
            </w:r>
            <w:r w:rsidR="005B34C1" w:rsidRPr="005B34C1">
              <w:rPr>
                <w:sz w:val="22"/>
                <w:szCs w:val="22"/>
              </w:rPr>
              <w:t xml:space="preserve"> </w:t>
            </w:r>
          </w:p>
        </w:tc>
        <w:tc>
          <w:tcPr>
            <w:tcW w:w="1955" w:type="dxa"/>
            <w:gridSpan w:val="2"/>
            <w:tcBorders>
              <w:top w:val="single" w:sz="4" w:space="0" w:color="000000"/>
              <w:left w:val="single" w:sz="4" w:space="0" w:color="000000"/>
              <w:bottom w:val="single" w:sz="4" w:space="0" w:color="000000"/>
              <w:right w:val="single" w:sz="4" w:space="0" w:color="000000"/>
            </w:tcBorders>
            <w:shd w:val="clear" w:color="auto" w:fill="FFFFFF"/>
          </w:tcPr>
          <w:p w14:paraId="498878EA" w14:textId="77777777" w:rsidR="00BA1EBB" w:rsidRPr="0097685E" w:rsidRDefault="00BA1EBB" w:rsidP="00BA1EBB">
            <w:pPr>
              <w:pStyle w:val="NoSpacing"/>
              <w:rPr>
                <w:rFonts w:eastAsia="Arial Unicode MS"/>
                <w:b/>
                <w:sz w:val="22"/>
                <w:szCs w:val="22"/>
              </w:rPr>
            </w:pPr>
            <w:r w:rsidRPr="0097685E">
              <w:rPr>
                <w:rFonts w:eastAsia="Arial Unicode MS"/>
                <w:b/>
                <w:noProof/>
                <w:sz w:val="22"/>
                <w:szCs w:val="22"/>
              </w:rPr>
              <mc:AlternateContent>
                <mc:Choice Requires="wps">
                  <w:drawing>
                    <wp:anchor distT="0" distB="0" distL="114300" distR="114300" simplePos="0" relativeHeight="251919360" behindDoc="0" locked="0" layoutInCell="1" allowOverlap="1" wp14:anchorId="1BA560CD" wp14:editId="327F6008">
                      <wp:simplePos x="0" y="0"/>
                      <wp:positionH relativeFrom="margin">
                        <wp:posOffset>554990</wp:posOffset>
                      </wp:positionH>
                      <wp:positionV relativeFrom="paragraph">
                        <wp:posOffset>137220</wp:posOffset>
                      </wp:positionV>
                      <wp:extent cx="391795" cy="339725"/>
                      <wp:effectExtent l="0" t="0" r="27305" b="22225"/>
                      <wp:wrapNone/>
                      <wp:docPr id="21202826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FEECF1F" w14:textId="77777777" w:rsidR="00BA1EBB" w:rsidRPr="00D11433" w:rsidRDefault="00BA1EBB" w:rsidP="0003034E">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560CD" id="_x0000_s1050" type="#_x0000_t202" style="position:absolute;margin-left:43.7pt;margin-top:10.8pt;width:30.85pt;height:26.75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c1xUA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" fillcolor="window" strokeweight=".5pt">
                      <v:path arrowok="t"/>
                      <v:textbox>
                        <w:txbxContent>
                          <w:p w14:paraId="0FEECF1F" w14:textId="77777777" w:rsidR="00BA1EBB" w:rsidRPr="00D11433" w:rsidRDefault="00BA1EBB" w:rsidP="0003034E">
                            <w:pPr>
                              <w:rPr>
                                <w:sz w:val="32"/>
                                <w:szCs w:val="32"/>
                                <w:lang w:val="en-GB"/>
                              </w:rPr>
                            </w:pPr>
                          </w:p>
                        </w:txbxContent>
                      </v:textbox>
                      <w10:wrap anchorx="margin"/>
                    </v:shape>
                  </w:pict>
                </mc:Fallback>
              </mc:AlternateContent>
            </w:r>
            <w:r w:rsidRPr="0097685E">
              <w:rPr>
                <w:rFonts w:eastAsia="Arial Unicode MS"/>
                <w:b/>
                <w:sz w:val="22"/>
                <w:szCs w:val="22"/>
              </w:rPr>
              <w:t xml:space="preserve">     </w:t>
            </w:r>
          </w:p>
          <w:p w14:paraId="30A015CA" w14:textId="13937969" w:rsidR="00BA1EBB" w:rsidRPr="0097685E" w:rsidRDefault="00BA1EBB" w:rsidP="00BA1EBB">
            <w:pPr>
              <w:pStyle w:val="NoSpacing"/>
              <w:rPr>
                <w:rFonts w:eastAsia="Arial Unicode MS"/>
                <w:b/>
                <w:sz w:val="22"/>
                <w:szCs w:val="22"/>
              </w:rPr>
            </w:pPr>
            <w:r w:rsidRPr="0097685E">
              <w:rPr>
                <w:rFonts w:eastAsia="Arial Unicode MS"/>
                <w:b/>
                <w:sz w:val="22"/>
                <w:szCs w:val="22"/>
              </w:rPr>
              <w:t xml:space="preserve">    DA</w:t>
            </w:r>
          </w:p>
        </w:tc>
        <w:tc>
          <w:tcPr>
            <w:tcW w:w="1679" w:type="dxa"/>
            <w:gridSpan w:val="3"/>
            <w:tcBorders>
              <w:top w:val="single" w:sz="4" w:space="0" w:color="000000"/>
              <w:left w:val="single" w:sz="4" w:space="0" w:color="000000"/>
              <w:bottom w:val="single" w:sz="4" w:space="0" w:color="000000"/>
              <w:right w:val="single" w:sz="4" w:space="0" w:color="000000"/>
            </w:tcBorders>
            <w:shd w:val="clear" w:color="auto" w:fill="FFFFFF"/>
          </w:tcPr>
          <w:p w14:paraId="5B93D84A" w14:textId="77777777" w:rsidR="00BA1EBB" w:rsidRPr="0097685E" w:rsidRDefault="00BA1EBB" w:rsidP="00BA1EBB">
            <w:pPr>
              <w:pStyle w:val="NoSpacing"/>
              <w:rPr>
                <w:bCs/>
              </w:rPr>
            </w:pPr>
            <w:r w:rsidRPr="0097685E">
              <w:rPr>
                <w:rFonts w:eastAsia="Arial Unicode MS"/>
                <w:bCs/>
                <w:sz w:val="22"/>
                <w:szCs w:val="22"/>
              </w:rPr>
              <w:t>Ciljana vrijednost projekta:</w:t>
            </w:r>
          </w:p>
          <w:p w14:paraId="0870A181" w14:textId="77777777" w:rsidR="00BA1EBB" w:rsidRPr="0097685E" w:rsidRDefault="00BA1EBB" w:rsidP="00BA1EBB">
            <w:pPr>
              <w:snapToGrid w:val="0"/>
              <w:ind w:left="284"/>
              <w:jc w:val="both"/>
              <w:rPr>
                <w:bCs/>
                <w:sz w:val="22"/>
              </w:rPr>
            </w:pPr>
          </w:p>
        </w:tc>
      </w:tr>
      <w:tr w:rsidR="00BA1EBB" w:rsidRPr="0097685E" w14:paraId="2B7B5B3F" w14:textId="77777777" w:rsidTr="00BA1EBB">
        <w:trPr>
          <w:trHeight w:val="489"/>
        </w:trPr>
        <w:tc>
          <w:tcPr>
            <w:tcW w:w="9498" w:type="dxa"/>
            <w:gridSpan w:val="6"/>
            <w:tcBorders>
              <w:top w:val="single" w:sz="4" w:space="0" w:color="000000"/>
              <w:left w:val="single" w:sz="4" w:space="0" w:color="000000"/>
              <w:bottom w:val="single" w:sz="4" w:space="0" w:color="000000"/>
              <w:right w:val="single" w:sz="4" w:space="0" w:color="000000"/>
            </w:tcBorders>
          </w:tcPr>
          <w:p w14:paraId="0A1BB47F" w14:textId="77777777" w:rsidR="00BA1EBB" w:rsidRPr="0097685E" w:rsidRDefault="00BA1EBB" w:rsidP="00BA1EBB">
            <w:pPr>
              <w:snapToGrid w:val="0"/>
              <w:jc w:val="both"/>
              <w:rPr>
                <w:rFonts w:eastAsia="Arial Unicode MS"/>
                <w:i/>
                <w:sz w:val="20"/>
                <w:szCs w:val="20"/>
              </w:rPr>
            </w:pPr>
            <w:r w:rsidRPr="0097685E">
              <w:rPr>
                <w:rFonts w:eastAsia="Arial Unicode MS"/>
                <w:i/>
                <w:sz w:val="20"/>
                <w:szCs w:val="20"/>
              </w:rPr>
              <w:t>Obrazložite na koji način projekt doprinosi pokazatelju rezultata i kako je utvrđena ciljana vrijednost projekta:</w:t>
            </w:r>
          </w:p>
          <w:p w14:paraId="5B48503E" w14:textId="77777777" w:rsidR="00BA1EBB" w:rsidRPr="0097685E" w:rsidRDefault="00BA1EBB" w:rsidP="00BA1EBB">
            <w:pPr>
              <w:snapToGrid w:val="0"/>
              <w:jc w:val="both"/>
              <w:rPr>
                <w:bCs/>
                <w:sz w:val="22"/>
              </w:rPr>
            </w:pPr>
          </w:p>
          <w:p w14:paraId="629C9134" w14:textId="39DD880B" w:rsidR="00BA1EBB" w:rsidRPr="0097685E" w:rsidRDefault="00BA1EBB" w:rsidP="00BA1EBB">
            <w:pPr>
              <w:snapToGrid w:val="0"/>
              <w:jc w:val="both"/>
              <w:rPr>
                <w:bCs/>
                <w:sz w:val="22"/>
              </w:rPr>
            </w:pPr>
          </w:p>
        </w:tc>
      </w:tr>
      <w:tr w:rsidR="00BA1EBB" w:rsidRPr="0097685E" w14:paraId="3CF5530E" w14:textId="77777777" w:rsidTr="00BA1EBB">
        <w:trPr>
          <w:trHeight w:val="489"/>
        </w:trPr>
        <w:tc>
          <w:tcPr>
            <w:tcW w:w="586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9FC4238" w14:textId="77777777" w:rsidR="00BA1EBB" w:rsidRPr="00051BD2" w:rsidRDefault="00BA1EBB" w:rsidP="00BA1EBB">
            <w:pPr>
              <w:pStyle w:val="NoSpacing"/>
              <w:jc w:val="both"/>
            </w:pPr>
            <w:r w:rsidRPr="00051BD2">
              <w:t>Naziv pokazatelja: R.42 Promicanje socijalne uključenosti</w:t>
            </w:r>
          </w:p>
          <w:p w14:paraId="62D56576" w14:textId="797CEB8D" w:rsidR="00BA1EBB" w:rsidRPr="0097685E" w:rsidRDefault="00BA1EBB" w:rsidP="00BA1EBB">
            <w:pPr>
              <w:pStyle w:val="NoSpacing"/>
              <w:jc w:val="both"/>
              <w:rPr>
                <w:sz w:val="22"/>
                <w:szCs w:val="22"/>
              </w:rPr>
            </w:pPr>
            <w:r w:rsidRPr="00051BD2">
              <w:t xml:space="preserve">Mjerna jedinica: </w:t>
            </w:r>
            <w:r w:rsidR="005B34C1" w:rsidRPr="00051BD2">
              <w:t>Broj osoba obuhvaćenih projektima socijalne uključenosti za koje se dodjeljuje potpora</w:t>
            </w:r>
          </w:p>
        </w:tc>
        <w:tc>
          <w:tcPr>
            <w:tcW w:w="1955" w:type="dxa"/>
            <w:gridSpan w:val="2"/>
            <w:tcBorders>
              <w:top w:val="single" w:sz="4" w:space="0" w:color="000000"/>
              <w:left w:val="single" w:sz="4" w:space="0" w:color="000000"/>
              <w:bottom w:val="single" w:sz="4" w:space="0" w:color="000000"/>
              <w:right w:val="single" w:sz="4" w:space="0" w:color="000000"/>
            </w:tcBorders>
            <w:shd w:val="clear" w:color="auto" w:fill="FFFFFF"/>
          </w:tcPr>
          <w:p w14:paraId="2820FAEE" w14:textId="77777777" w:rsidR="00BA1EBB" w:rsidRPr="0097685E" w:rsidRDefault="00BA1EBB" w:rsidP="00BA1EBB">
            <w:pPr>
              <w:pStyle w:val="NoSpacing"/>
              <w:rPr>
                <w:rFonts w:eastAsia="Arial Unicode MS"/>
                <w:b/>
                <w:sz w:val="22"/>
                <w:szCs w:val="22"/>
              </w:rPr>
            </w:pPr>
            <w:r w:rsidRPr="0097685E">
              <w:rPr>
                <w:rFonts w:eastAsia="Arial Unicode MS"/>
                <w:b/>
                <w:noProof/>
                <w:sz w:val="22"/>
                <w:szCs w:val="22"/>
              </w:rPr>
              <mc:AlternateContent>
                <mc:Choice Requires="wps">
                  <w:drawing>
                    <wp:anchor distT="0" distB="0" distL="114300" distR="114300" simplePos="0" relativeHeight="251918336" behindDoc="0" locked="0" layoutInCell="1" allowOverlap="1" wp14:anchorId="0BC187F2" wp14:editId="1A89137A">
                      <wp:simplePos x="0" y="0"/>
                      <wp:positionH relativeFrom="margin">
                        <wp:posOffset>583565</wp:posOffset>
                      </wp:positionH>
                      <wp:positionV relativeFrom="paragraph">
                        <wp:posOffset>101277</wp:posOffset>
                      </wp:positionV>
                      <wp:extent cx="391795" cy="339725"/>
                      <wp:effectExtent l="0" t="0" r="27305" b="22225"/>
                      <wp:wrapNone/>
                      <wp:docPr id="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140FBFDD" w14:textId="77777777" w:rsidR="00BA1EBB" w:rsidRPr="00D11433" w:rsidRDefault="00BA1EBB" w:rsidP="0003034E">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187F2" id="_x0000_s1051" type="#_x0000_t202" style="position:absolute;margin-left:45.95pt;margin-top:7.95pt;width:30.85pt;height:26.75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4KkTg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" fillcolor="window" strokeweight=".5pt">
                      <v:path arrowok="t"/>
                      <v:textbox>
                        <w:txbxContent>
                          <w:p w14:paraId="140FBFDD" w14:textId="77777777" w:rsidR="00BA1EBB" w:rsidRPr="00D11433" w:rsidRDefault="00BA1EBB" w:rsidP="0003034E">
                            <w:pPr>
                              <w:rPr>
                                <w:sz w:val="32"/>
                                <w:szCs w:val="32"/>
                                <w:lang w:val="en-GB"/>
                              </w:rPr>
                            </w:pPr>
                          </w:p>
                        </w:txbxContent>
                      </v:textbox>
                      <w10:wrap anchorx="margin"/>
                    </v:shape>
                  </w:pict>
                </mc:Fallback>
              </mc:AlternateContent>
            </w:r>
            <w:r w:rsidRPr="0097685E">
              <w:rPr>
                <w:rFonts w:eastAsia="Arial Unicode MS"/>
                <w:b/>
                <w:sz w:val="22"/>
                <w:szCs w:val="22"/>
              </w:rPr>
              <w:t xml:space="preserve">      </w:t>
            </w:r>
          </w:p>
          <w:p w14:paraId="2FA245FF" w14:textId="14473B7B" w:rsidR="00BA1EBB" w:rsidRPr="0097685E" w:rsidRDefault="00BA1EBB" w:rsidP="00BA1EBB">
            <w:pPr>
              <w:pStyle w:val="NoSpacing"/>
              <w:rPr>
                <w:rFonts w:eastAsia="Arial Unicode MS"/>
                <w:b/>
                <w:noProof/>
                <w:sz w:val="22"/>
                <w:szCs w:val="22"/>
              </w:rPr>
            </w:pPr>
            <w:r w:rsidRPr="0097685E">
              <w:rPr>
                <w:rFonts w:eastAsia="Arial Unicode MS"/>
                <w:b/>
                <w:sz w:val="22"/>
                <w:szCs w:val="22"/>
              </w:rPr>
              <w:t xml:space="preserve">      DA</w:t>
            </w:r>
          </w:p>
        </w:tc>
        <w:tc>
          <w:tcPr>
            <w:tcW w:w="1679" w:type="dxa"/>
            <w:gridSpan w:val="3"/>
            <w:tcBorders>
              <w:top w:val="single" w:sz="4" w:space="0" w:color="000000"/>
              <w:left w:val="single" w:sz="4" w:space="0" w:color="000000"/>
              <w:bottom w:val="single" w:sz="4" w:space="0" w:color="000000"/>
              <w:right w:val="single" w:sz="4" w:space="0" w:color="000000"/>
            </w:tcBorders>
            <w:shd w:val="clear" w:color="auto" w:fill="FFFFFF"/>
          </w:tcPr>
          <w:p w14:paraId="17BCEA84" w14:textId="77777777" w:rsidR="00BA1EBB" w:rsidRPr="0097685E" w:rsidRDefault="00BA1EBB" w:rsidP="00BA1EBB">
            <w:pPr>
              <w:pStyle w:val="NoSpacing"/>
              <w:rPr>
                <w:rFonts w:eastAsia="Arial Unicode MS"/>
                <w:bCs/>
                <w:sz w:val="22"/>
                <w:szCs w:val="22"/>
              </w:rPr>
            </w:pPr>
            <w:r w:rsidRPr="0097685E">
              <w:rPr>
                <w:rFonts w:eastAsia="Arial Unicode MS"/>
                <w:bCs/>
                <w:sz w:val="22"/>
                <w:szCs w:val="22"/>
              </w:rPr>
              <w:t>Ciljana vrijednost projekta:</w:t>
            </w:r>
          </w:p>
          <w:p w14:paraId="7F641136" w14:textId="77777777" w:rsidR="00BA1EBB" w:rsidRPr="0097685E" w:rsidRDefault="00BA1EBB" w:rsidP="00BA1EBB">
            <w:pPr>
              <w:pStyle w:val="NoSpacing"/>
              <w:rPr>
                <w:rFonts w:eastAsia="Arial Unicode MS"/>
                <w:bCs/>
                <w:sz w:val="22"/>
                <w:szCs w:val="22"/>
              </w:rPr>
            </w:pPr>
          </w:p>
        </w:tc>
      </w:tr>
      <w:tr w:rsidR="00BA1EBB" w:rsidRPr="0097685E" w14:paraId="5505ABEF" w14:textId="77777777" w:rsidTr="00BA1EBB">
        <w:trPr>
          <w:trHeight w:val="671"/>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54C99929" w14:textId="3D892382" w:rsidR="00BA1EBB" w:rsidRPr="0097685E" w:rsidRDefault="00BA1EBB" w:rsidP="00BA1EBB">
            <w:pPr>
              <w:snapToGrid w:val="0"/>
              <w:jc w:val="both"/>
              <w:rPr>
                <w:rFonts w:eastAsia="Arial Unicode MS"/>
                <w:i/>
                <w:sz w:val="20"/>
                <w:szCs w:val="20"/>
              </w:rPr>
            </w:pPr>
            <w:bookmarkStart w:id="3" w:name="_Hlk168996496"/>
            <w:r w:rsidRPr="0097685E">
              <w:rPr>
                <w:rFonts w:eastAsia="Arial Unicode MS"/>
                <w:i/>
                <w:sz w:val="20"/>
                <w:szCs w:val="20"/>
              </w:rPr>
              <w:t xml:space="preserve">Obrazložite na koji način projekt doprinosi pokazatelju rezultata i kako je utvrđena ciljana vrijednost projekta: </w:t>
            </w:r>
          </w:p>
        </w:tc>
      </w:tr>
      <w:tr w:rsidR="00BA1EBB" w:rsidRPr="0097685E" w14:paraId="342AD4A3" w14:textId="77777777" w:rsidTr="00BA1EBB">
        <w:trPr>
          <w:trHeight w:val="1150"/>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1B85A7C" w14:textId="54844702" w:rsidR="00BA1EBB" w:rsidRPr="0097685E" w:rsidRDefault="00BA1EBB" w:rsidP="00BA1EBB">
            <w:pPr>
              <w:pStyle w:val="NoSpacing"/>
              <w:rPr>
                <w:rFonts w:eastAsia="Arial Unicode MS"/>
                <w:b/>
                <w:bCs/>
              </w:rPr>
            </w:pPr>
            <w:bookmarkStart w:id="4" w:name="_Hlk161661120"/>
            <w:bookmarkEnd w:id="3"/>
            <w:r w:rsidRPr="0097685E">
              <w:rPr>
                <w:rFonts w:eastAsia="Arial Unicode MS"/>
                <w:b/>
                <w:bCs/>
              </w:rPr>
              <w:t>III.13. Projekt doprinosi ciljevima LRS:</w:t>
            </w:r>
          </w:p>
          <w:p w14:paraId="15B74DA8" w14:textId="48657197" w:rsidR="00BA1EBB" w:rsidRPr="0097685E" w:rsidRDefault="00BA1EBB" w:rsidP="00BA1EBB">
            <w:pPr>
              <w:pStyle w:val="NoSpacing"/>
              <w:jc w:val="both"/>
              <w:rPr>
                <w:b/>
                <w:bCs/>
                <w:i/>
                <w:iCs/>
                <w:sz w:val="20"/>
                <w:szCs w:val="20"/>
              </w:rPr>
            </w:pPr>
            <w:r w:rsidRPr="00051BD2">
              <w:rPr>
                <w:rFonts w:eastAsia="Arial Unicode MS"/>
                <w:i/>
                <w:iCs/>
                <w:sz w:val="20"/>
                <w:szCs w:val="20"/>
              </w:rPr>
              <w:t xml:space="preserve">Uputa: </w:t>
            </w:r>
            <w:r w:rsidRPr="00051BD2">
              <w:rPr>
                <w:rFonts w:eastAsia="Arial Unicode MS"/>
                <w:b/>
                <w:i/>
                <w:iCs/>
                <w:sz w:val="20"/>
                <w:szCs w:val="20"/>
              </w:rPr>
              <w:t xml:space="preserve">projekt mora biti usklađen s </w:t>
            </w:r>
            <w:r w:rsidRPr="00051BD2">
              <w:rPr>
                <w:rFonts w:eastAsia="Arial Unicode MS"/>
                <w:b/>
                <w:i/>
                <w:iCs/>
                <w:sz w:val="20"/>
                <w:szCs w:val="20"/>
                <w:u w:val="single"/>
              </w:rPr>
              <w:t>najmanje jednim ciljem navedenim u LRS</w:t>
            </w:r>
            <w:r w:rsidRPr="00051BD2">
              <w:rPr>
                <w:rFonts w:eastAsia="Arial Unicode MS"/>
                <w:i/>
                <w:iCs/>
                <w:sz w:val="20"/>
                <w:szCs w:val="20"/>
              </w:rPr>
              <w:t xml:space="preserve">. </w:t>
            </w:r>
            <w:r w:rsidRPr="0097685E">
              <w:rPr>
                <w:rFonts w:eastAsia="Arial Unicode MS"/>
                <w:i/>
                <w:iCs/>
                <w:sz w:val="20"/>
                <w:szCs w:val="20"/>
              </w:rPr>
              <w:t>Označite „</w:t>
            </w:r>
            <w:r w:rsidRPr="0097685E">
              <w:rPr>
                <w:rFonts w:eastAsia="Arial Unicode MS"/>
                <w:b/>
                <w:bCs/>
                <w:i/>
                <w:iCs/>
                <w:sz w:val="20"/>
                <w:szCs w:val="20"/>
              </w:rPr>
              <w:t>X</w:t>
            </w:r>
            <w:r w:rsidRPr="0097685E">
              <w:rPr>
                <w:rFonts w:eastAsia="Arial Unicode MS"/>
                <w:i/>
                <w:iCs/>
                <w:sz w:val="20"/>
                <w:szCs w:val="20"/>
              </w:rPr>
              <w:t>“ u polju DA, ako je ponuđeni cilj primjenjiv za vaš projek</w:t>
            </w:r>
            <w:r w:rsidRPr="0097685E">
              <w:rPr>
                <w:rFonts w:eastAsia="Arial Unicode MS"/>
                <w:bCs/>
                <w:i/>
                <w:iCs/>
                <w:sz w:val="20"/>
                <w:szCs w:val="20"/>
              </w:rPr>
              <w:t>t,</w:t>
            </w:r>
            <w:r w:rsidRPr="0097685E">
              <w:rPr>
                <w:rFonts w:eastAsia="Arial Unicode MS"/>
                <w:i/>
                <w:iCs/>
                <w:sz w:val="20"/>
                <w:szCs w:val="20"/>
              </w:rPr>
              <w:t xml:space="preserve"> </w:t>
            </w:r>
            <w:r w:rsidRPr="0097685E">
              <w:rPr>
                <w:rFonts w:eastAsia="Arial Unicode MS"/>
                <w:bCs/>
                <w:i/>
                <w:iCs/>
                <w:sz w:val="20"/>
                <w:szCs w:val="20"/>
              </w:rPr>
              <w:t>te obrazložite na koji način projektn</w:t>
            </w:r>
            <w:r w:rsidR="009E6F6D" w:rsidRPr="0097685E">
              <w:rPr>
                <w:rFonts w:eastAsia="Arial Unicode MS"/>
                <w:bCs/>
                <w:i/>
                <w:iCs/>
                <w:sz w:val="20"/>
                <w:szCs w:val="20"/>
              </w:rPr>
              <w:t>e</w:t>
            </w:r>
            <w:r w:rsidRPr="0097685E">
              <w:rPr>
                <w:rFonts w:eastAsia="Arial Unicode MS"/>
                <w:bCs/>
                <w:i/>
                <w:iCs/>
                <w:sz w:val="20"/>
                <w:szCs w:val="20"/>
              </w:rPr>
              <w:t xml:space="preserve"> aktivnost</w:t>
            </w:r>
            <w:r w:rsidR="005B34C1">
              <w:rPr>
                <w:rFonts w:eastAsia="Arial Unicode MS"/>
                <w:bCs/>
                <w:i/>
                <w:iCs/>
                <w:sz w:val="20"/>
                <w:szCs w:val="20"/>
              </w:rPr>
              <w:t>i</w:t>
            </w:r>
            <w:r w:rsidRPr="0097685E">
              <w:rPr>
                <w:rFonts w:eastAsia="Arial Unicode MS"/>
                <w:bCs/>
                <w:i/>
                <w:iCs/>
                <w:sz w:val="20"/>
                <w:szCs w:val="20"/>
              </w:rPr>
              <w:t xml:space="preserve"> doprinos</w:t>
            </w:r>
            <w:r w:rsidR="009E6F6D" w:rsidRPr="0097685E">
              <w:rPr>
                <w:rFonts w:eastAsia="Arial Unicode MS"/>
                <w:bCs/>
                <w:i/>
                <w:iCs/>
                <w:sz w:val="20"/>
                <w:szCs w:val="20"/>
              </w:rPr>
              <w:t>e</w:t>
            </w:r>
            <w:r w:rsidRPr="0097685E">
              <w:rPr>
                <w:rFonts w:eastAsia="Arial Unicode MS"/>
                <w:bCs/>
                <w:i/>
                <w:iCs/>
                <w:sz w:val="20"/>
                <w:szCs w:val="20"/>
              </w:rPr>
              <w:t xml:space="preserve"> ostvarenju odabranog cilja.</w:t>
            </w:r>
            <w:r w:rsidRPr="0097685E">
              <w:rPr>
                <w:rFonts w:eastAsia="Arial Unicode MS"/>
                <w:b/>
                <w:bCs/>
                <w:i/>
                <w:iCs/>
                <w:sz w:val="20"/>
                <w:szCs w:val="20"/>
              </w:rPr>
              <w:t xml:space="preserve">   </w:t>
            </w:r>
          </w:p>
        </w:tc>
      </w:tr>
      <w:bookmarkEnd w:id="4"/>
      <w:tr w:rsidR="00BA1EBB" w:rsidRPr="0097685E" w14:paraId="5C856A0B" w14:textId="77777777" w:rsidTr="00BA1EBB">
        <w:trPr>
          <w:trHeight w:val="971"/>
        </w:trPr>
        <w:tc>
          <w:tcPr>
            <w:tcW w:w="8502" w:type="dxa"/>
            <w:gridSpan w:val="5"/>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38CB67C5" w14:textId="254F58F2" w:rsidR="00BA1EBB" w:rsidRPr="0097685E" w:rsidRDefault="00BA1EBB" w:rsidP="00BA1EBB">
            <w:pPr>
              <w:tabs>
                <w:tab w:val="left" w:pos="284"/>
              </w:tabs>
              <w:snapToGrid w:val="0"/>
              <w:jc w:val="both"/>
              <w:rPr>
                <w:rFonts w:eastAsia="Arial Unicode MS"/>
                <w:sz w:val="22"/>
                <w:szCs w:val="22"/>
              </w:rPr>
            </w:pPr>
            <w:r w:rsidRPr="0097685E">
              <w:rPr>
                <w:rFonts w:eastAsia="Arial Unicode MS"/>
                <w:sz w:val="22"/>
                <w:szCs w:val="22"/>
                <w:shd w:val="clear" w:color="auto" w:fill="FFF2CC" w:themeFill="accent4" w:themeFillTint="33"/>
              </w:rPr>
              <w:t xml:space="preserve">SC 2.2. </w:t>
            </w:r>
            <w:r w:rsidRPr="0097685E">
              <w:rPr>
                <w:rFonts w:eastAsia="Arial Unicode MS"/>
              </w:rPr>
              <w:t>LRS LAG-a Škoji 2023.-2027: Javni otočni prostori prilagođeni potrebama lokalne zajednice</w:t>
            </w:r>
          </w:p>
        </w:tc>
        <w:tc>
          <w:tcPr>
            <w:tcW w:w="996" w:type="dxa"/>
            <w:tcBorders>
              <w:top w:val="single" w:sz="4" w:space="0" w:color="000000"/>
              <w:left w:val="single" w:sz="4" w:space="0" w:color="auto"/>
              <w:bottom w:val="single" w:sz="4" w:space="0" w:color="auto"/>
              <w:right w:val="single" w:sz="4" w:space="0" w:color="000000"/>
            </w:tcBorders>
            <w:shd w:val="clear" w:color="auto" w:fill="FFFFFF"/>
          </w:tcPr>
          <w:p w14:paraId="6E58B785" w14:textId="069826EA" w:rsidR="00BA1EBB" w:rsidRPr="0097685E" w:rsidRDefault="00BA1EBB" w:rsidP="00BA1EBB">
            <w:pPr>
              <w:tabs>
                <w:tab w:val="left" w:pos="284"/>
              </w:tabs>
              <w:snapToGrid w:val="0"/>
              <w:jc w:val="both"/>
              <w:rPr>
                <w:rFonts w:eastAsia="Arial Unicode MS"/>
                <w:sz w:val="22"/>
                <w:szCs w:val="22"/>
              </w:rPr>
            </w:pPr>
            <w:r w:rsidRPr="0097685E">
              <w:rPr>
                <w:rFonts w:eastAsia="Arial Unicode MS"/>
                <w:b/>
                <w:noProof/>
                <w:sz w:val="22"/>
                <w:szCs w:val="22"/>
              </w:rPr>
              <mc:AlternateContent>
                <mc:Choice Requires="wps">
                  <w:drawing>
                    <wp:anchor distT="0" distB="0" distL="114300" distR="114300" simplePos="0" relativeHeight="251917312" behindDoc="0" locked="0" layoutInCell="1" allowOverlap="1" wp14:anchorId="78677F62" wp14:editId="23FFB6D7">
                      <wp:simplePos x="0" y="0"/>
                      <wp:positionH relativeFrom="margin">
                        <wp:posOffset>126365</wp:posOffset>
                      </wp:positionH>
                      <wp:positionV relativeFrom="paragraph">
                        <wp:posOffset>236855</wp:posOffset>
                      </wp:positionV>
                      <wp:extent cx="391795" cy="339725"/>
                      <wp:effectExtent l="0" t="0" r="27305" b="22225"/>
                      <wp:wrapNone/>
                      <wp:docPr id="53075193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AEC2B7B" w14:textId="28D5FEBA" w:rsidR="00BA1EBB" w:rsidRPr="009C2BD7" w:rsidRDefault="00BA1EBB" w:rsidP="0003034E">
                                  <w:pPr>
                                    <w:rPr>
                                      <w:sz w:val="32"/>
                                      <w:szCs w:val="32"/>
                                    </w:rPr>
                                  </w:pPr>
                                  <w:r>
                                    <w:rPr>
                                      <w:sz w:val="32"/>
                                      <w:szCs w:val="32"/>
                                    </w:rPr>
                                    <w:t xml:space="preserve">   x     </w:t>
                                  </w:r>
                                </w:p>
                                <w:p w14:paraId="214CBBD7" w14:textId="77777777" w:rsidR="00BA1EBB" w:rsidRDefault="00BA1EBB" w:rsidP="000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77F62" id="Text Box 73" o:spid="_x0000_s1052" type="#_x0000_t202" style="position:absolute;left:0;text-align:left;margin-left:9.95pt;margin-top:18.65pt;width:30.85pt;height:26.7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" fillcolor="window" strokeweight=".5pt">
                      <v:path arrowok="t"/>
                      <v:textbox>
                        <w:txbxContent>
                          <w:p w14:paraId="0AEC2B7B" w14:textId="28D5FEBA" w:rsidR="00BA1EBB" w:rsidRPr="009C2BD7" w:rsidRDefault="00BA1EBB" w:rsidP="0003034E">
                            <w:pPr>
                              <w:rPr>
                                <w:sz w:val="32"/>
                                <w:szCs w:val="32"/>
                              </w:rPr>
                            </w:pPr>
                            <w:r>
                              <w:rPr>
                                <w:sz w:val="32"/>
                                <w:szCs w:val="32"/>
                              </w:rPr>
                              <w:t xml:space="preserve">   </w:t>
                            </w:r>
                            <w:r>
                              <w:rPr>
                                <w:sz w:val="32"/>
                                <w:szCs w:val="32"/>
                              </w:rPr>
                              <w:t xml:space="preserve">x     </w:t>
                            </w:r>
                          </w:p>
                          <w:p w14:paraId="214CBBD7" w14:textId="77777777" w:rsidR="00BA1EBB" w:rsidRDefault="00BA1EBB" w:rsidP="0003034E"/>
                        </w:txbxContent>
                      </v:textbox>
                      <w10:wrap anchorx="margin"/>
                    </v:shape>
                  </w:pict>
                </mc:Fallback>
              </mc:AlternateContent>
            </w:r>
            <w:r w:rsidRPr="0097685E">
              <w:rPr>
                <w:rFonts w:eastAsia="Arial Unicode MS"/>
                <w:b/>
                <w:sz w:val="22"/>
                <w:szCs w:val="22"/>
              </w:rPr>
              <w:t xml:space="preserve">      DA</w:t>
            </w:r>
          </w:p>
        </w:tc>
      </w:tr>
      <w:tr w:rsidR="00BA1EBB" w:rsidRPr="0097685E" w14:paraId="76D27B44" w14:textId="77777777" w:rsidTr="00BA1EBB">
        <w:trPr>
          <w:trHeight w:val="10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5CF74F62" w14:textId="5EA6E4E0" w:rsidR="00BA1EBB" w:rsidRDefault="00BA1EBB" w:rsidP="00BA1EBB">
            <w:pPr>
              <w:suppressAutoHyphens w:val="0"/>
              <w:rPr>
                <w:rFonts w:eastAsia="Arial Unicode MS"/>
                <w:i/>
                <w:sz w:val="20"/>
                <w:szCs w:val="20"/>
              </w:rPr>
            </w:pPr>
            <w:r w:rsidRPr="0097685E">
              <w:rPr>
                <w:rFonts w:eastAsia="Arial Unicode MS"/>
                <w:i/>
                <w:sz w:val="20"/>
                <w:szCs w:val="20"/>
              </w:rPr>
              <w:t>Obrazloženje:</w:t>
            </w:r>
          </w:p>
          <w:p w14:paraId="3D91F929" w14:textId="77777777" w:rsidR="007F3D0B" w:rsidRDefault="007F3D0B" w:rsidP="00BA1EBB">
            <w:pPr>
              <w:suppressAutoHyphens w:val="0"/>
              <w:rPr>
                <w:rFonts w:eastAsia="Calibri"/>
                <w:i/>
                <w:sz w:val="20"/>
                <w:szCs w:val="20"/>
              </w:rPr>
            </w:pPr>
          </w:p>
          <w:p w14:paraId="25CD49A0" w14:textId="77777777" w:rsidR="007F3D0B" w:rsidRDefault="007F3D0B" w:rsidP="00BA1EBB">
            <w:pPr>
              <w:suppressAutoHyphens w:val="0"/>
              <w:rPr>
                <w:rFonts w:eastAsia="Calibri"/>
                <w:i/>
                <w:sz w:val="20"/>
                <w:szCs w:val="20"/>
              </w:rPr>
            </w:pPr>
          </w:p>
          <w:p w14:paraId="4AC8602F" w14:textId="77777777" w:rsidR="007F3D0B" w:rsidRPr="0097685E" w:rsidRDefault="007F3D0B" w:rsidP="00BA1EBB">
            <w:pPr>
              <w:suppressAutoHyphens w:val="0"/>
              <w:rPr>
                <w:rFonts w:eastAsia="Calibri"/>
                <w:i/>
                <w:sz w:val="20"/>
                <w:szCs w:val="20"/>
                <w:lang w:eastAsia="en-US"/>
              </w:rPr>
            </w:pPr>
          </w:p>
          <w:p w14:paraId="077A3867" w14:textId="77777777" w:rsidR="00BA1EBB" w:rsidRPr="0097685E" w:rsidRDefault="00BA1EBB" w:rsidP="00BA1EBB">
            <w:pPr>
              <w:tabs>
                <w:tab w:val="left" w:pos="284"/>
              </w:tabs>
              <w:snapToGrid w:val="0"/>
              <w:jc w:val="both"/>
              <w:rPr>
                <w:rFonts w:eastAsia="Arial Unicode MS"/>
                <w:sz w:val="22"/>
                <w:szCs w:val="22"/>
              </w:rPr>
            </w:pPr>
          </w:p>
        </w:tc>
      </w:tr>
      <w:tr w:rsidR="00BA1EBB" w:rsidRPr="0097685E" w14:paraId="4CC9A136" w14:textId="77777777" w:rsidTr="00BA1EBB">
        <w:trPr>
          <w:trHeight w:val="971"/>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1343E2A" w14:textId="6FC98AD4" w:rsidR="00BA1EBB" w:rsidRPr="0097685E" w:rsidRDefault="00BA1EBB" w:rsidP="00BA1EBB">
            <w:pPr>
              <w:pStyle w:val="NoSpacing"/>
              <w:rPr>
                <w:rFonts w:eastAsia="Arial Unicode MS"/>
                <w:b/>
                <w:bCs/>
              </w:rPr>
            </w:pPr>
            <w:r w:rsidRPr="0097685E">
              <w:rPr>
                <w:rFonts w:eastAsia="Arial Unicode MS"/>
                <w:b/>
                <w:bCs/>
              </w:rPr>
              <w:t>III.1</w:t>
            </w:r>
            <w:r w:rsidR="00BB7898" w:rsidRPr="0097685E">
              <w:rPr>
                <w:rFonts w:eastAsia="Arial Unicode MS"/>
                <w:b/>
                <w:bCs/>
              </w:rPr>
              <w:t>4</w:t>
            </w:r>
            <w:r w:rsidRPr="0097685E">
              <w:rPr>
                <w:rFonts w:eastAsia="Arial Unicode MS"/>
                <w:b/>
                <w:bCs/>
              </w:rPr>
              <w:t>. Projekt doprinosi dodanoj vrijednosti LEADER-a (ako je primjenjivo):</w:t>
            </w:r>
          </w:p>
          <w:p w14:paraId="0C41A0FC" w14:textId="2B63AE6C" w:rsidR="001A11DA" w:rsidRPr="004A7062" w:rsidRDefault="00BA1EBB" w:rsidP="00BA1EBB">
            <w:pPr>
              <w:tabs>
                <w:tab w:val="left" w:pos="284"/>
              </w:tabs>
              <w:snapToGrid w:val="0"/>
              <w:jc w:val="both"/>
              <w:rPr>
                <w:rFonts w:eastAsia="Arial Unicode MS"/>
                <w:i/>
                <w:iCs/>
                <w:sz w:val="20"/>
                <w:szCs w:val="20"/>
              </w:rPr>
            </w:pPr>
            <w:r w:rsidRPr="0097685E">
              <w:rPr>
                <w:rFonts w:eastAsia="Arial Unicode MS"/>
                <w:i/>
                <w:iCs/>
                <w:sz w:val="20"/>
                <w:szCs w:val="20"/>
              </w:rPr>
              <w:t xml:space="preserve">Uputa: </w:t>
            </w:r>
            <w:r w:rsidR="005811EA" w:rsidRPr="005811EA">
              <w:rPr>
                <w:rFonts w:eastAsia="Arial Unicode MS"/>
                <w:i/>
                <w:iCs/>
                <w:sz w:val="20"/>
                <w:szCs w:val="20"/>
              </w:rPr>
              <w:t>Provedbom intervencije doprinosi se dodanoj vrijednosti LEADER-a</w:t>
            </w:r>
            <w:r w:rsidR="005811EA">
              <w:rPr>
                <w:rFonts w:eastAsia="Arial Unicode MS"/>
                <w:i/>
                <w:iCs/>
                <w:sz w:val="20"/>
                <w:szCs w:val="20"/>
              </w:rPr>
              <w:t xml:space="preserve"> kroz</w:t>
            </w:r>
            <w:r w:rsidR="005811EA" w:rsidRPr="005811EA">
              <w:rPr>
                <w:rFonts w:eastAsia="Arial Unicode MS"/>
                <w:i/>
                <w:iCs/>
                <w:sz w:val="20"/>
                <w:szCs w:val="20"/>
              </w:rPr>
              <w:t xml:space="preserve"> jačanje socijalnog kapitala, lokalnog upravljanja i poboljšanj</w:t>
            </w:r>
            <w:r w:rsidR="005811EA">
              <w:rPr>
                <w:rFonts w:eastAsia="Arial Unicode MS"/>
                <w:i/>
                <w:iCs/>
                <w:sz w:val="20"/>
                <w:szCs w:val="20"/>
              </w:rPr>
              <w:t>e</w:t>
            </w:r>
            <w:r w:rsidR="005811EA" w:rsidRPr="005811EA">
              <w:rPr>
                <w:rFonts w:eastAsia="Arial Unicode MS"/>
                <w:i/>
                <w:iCs/>
                <w:sz w:val="20"/>
                <w:szCs w:val="20"/>
              </w:rPr>
              <w:t xml:space="preserve"> učinka politika u odnosu na standardne načine isporuke (detaljno pojašnjeno u Prilogu 3. LAG natječaja). Kod svakog pojedinačnog pokazatelja doprinosa dodanoj vrijednosti LEADER-a u bijelo polje upišite</w:t>
            </w:r>
            <w:r w:rsidR="004A7062">
              <w:rPr>
                <w:rFonts w:eastAsia="Arial Unicode MS"/>
                <w:i/>
                <w:iCs/>
                <w:sz w:val="20"/>
                <w:szCs w:val="20"/>
              </w:rPr>
              <w:t>/odaberite</w:t>
            </w:r>
            <w:r w:rsidR="005811EA" w:rsidRPr="005811EA">
              <w:rPr>
                <w:rFonts w:eastAsia="Arial Unicode MS"/>
                <w:i/>
                <w:iCs/>
                <w:sz w:val="20"/>
                <w:szCs w:val="20"/>
              </w:rPr>
              <w:t xml:space="preserve"> ciljanu vrijednost vašeg projekta.</w:t>
            </w:r>
            <w:r w:rsidR="005811EA">
              <w:rPr>
                <w:rFonts w:eastAsia="Arial Unicode MS"/>
                <w:i/>
                <w:iCs/>
                <w:sz w:val="20"/>
                <w:szCs w:val="20"/>
              </w:rPr>
              <w:t xml:space="preserve"> </w:t>
            </w:r>
            <w:r w:rsidRPr="0097685E">
              <w:rPr>
                <w:rFonts w:eastAsia="Arial Unicode MS"/>
                <w:i/>
                <w:iCs/>
                <w:sz w:val="20"/>
                <w:szCs w:val="20"/>
              </w:rPr>
              <w:t xml:space="preserve">Projekt ne mora doprinositi dodanoj vrijednosti LEADER-a kako bi bio prihvatljiv.  </w:t>
            </w:r>
          </w:p>
        </w:tc>
      </w:tr>
      <w:tr w:rsidR="005811EA" w:rsidRPr="0097685E" w14:paraId="67382E11"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37ABBB7B" w14:textId="40834AED" w:rsidR="005811EA" w:rsidRPr="004A7062" w:rsidRDefault="005811EA" w:rsidP="005811EA">
            <w:pPr>
              <w:suppressAutoHyphens w:val="0"/>
              <w:rPr>
                <w:rFonts w:eastAsia="Calibri"/>
                <w:iCs/>
                <w:sz w:val="22"/>
                <w:szCs w:val="22"/>
                <w:lang w:eastAsia="en-US"/>
              </w:rPr>
            </w:pPr>
            <w:r w:rsidRPr="004A7062">
              <w:rPr>
                <w:rFonts w:eastAsia="Calibri"/>
                <w:iCs/>
                <w:sz w:val="22"/>
                <w:szCs w:val="22"/>
                <w:lang w:eastAsia="en-US"/>
              </w:rPr>
              <w:t>Projekt se provodi u partnerstvu</w:t>
            </w: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5F9113" w14:textId="413F1042" w:rsidR="005811EA" w:rsidRPr="005811EA" w:rsidRDefault="005811EA" w:rsidP="005811EA">
            <w:pPr>
              <w:suppressAutoHyphens w:val="0"/>
              <w:ind w:left="113"/>
              <w:rPr>
                <w:rFonts w:eastAsia="Calibri"/>
                <w:iCs/>
                <w:sz w:val="20"/>
                <w:szCs w:val="20"/>
                <w:lang w:eastAsia="en-US"/>
              </w:rPr>
            </w:pPr>
            <w:r>
              <w:rPr>
                <w:rFonts w:eastAsia="Calibri"/>
                <w:iCs/>
                <w:sz w:val="20"/>
                <w:szCs w:val="20"/>
                <w:lang w:eastAsia="en-US"/>
              </w:rPr>
              <w:t>DA</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A1AF510" w14:textId="0151593C" w:rsidR="005811EA" w:rsidRPr="005811EA" w:rsidRDefault="005811EA" w:rsidP="005811EA">
            <w:pPr>
              <w:suppressAutoHyphens w:val="0"/>
              <w:ind w:left="113" w:right="113"/>
              <w:rPr>
                <w:rFonts w:eastAsia="Calibri"/>
                <w:iCs/>
                <w:sz w:val="20"/>
                <w:szCs w:val="20"/>
                <w:lang w:eastAsia="en-US"/>
              </w:rPr>
            </w:pPr>
            <w:r>
              <w:rPr>
                <w:rFonts w:eastAsia="Calibri"/>
                <w:iCs/>
                <w:sz w:val="20"/>
                <w:szCs w:val="20"/>
                <w:lang w:eastAsia="en-US"/>
              </w:rPr>
              <w:t xml:space="preserve">NE </w:t>
            </w:r>
          </w:p>
        </w:tc>
      </w:tr>
      <w:tr w:rsidR="005811EA" w:rsidRPr="0097685E" w14:paraId="022893F2"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5A747353" w14:textId="142123C6" w:rsidR="005811EA" w:rsidRPr="004A7062" w:rsidRDefault="005811EA" w:rsidP="005811EA">
            <w:pPr>
              <w:suppressAutoHyphens w:val="0"/>
              <w:rPr>
                <w:rFonts w:eastAsia="Arial Unicode MS"/>
                <w:iCs/>
                <w:sz w:val="22"/>
                <w:szCs w:val="22"/>
              </w:rPr>
            </w:pPr>
            <w:r w:rsidRPr="004A7062">
              <w:rPr>
                <w:rFonts w:eastAsia="Arial Unicode MS"/>
                <w:iCs/>
                <w:sz w:val="22"/>
                <w:szCs w:val="22"/>
              </w:rPr>
              <w:t xml:space="preserve">Korisnik </w:t>
            </w:r>
            <w:r w:rsidR="004F324D" w:rsidRPr="004A7062">
              <w:rPr>
                <w:rFonts w:eastAsia="Arial Unicode MS"/>
                <w:iCs/>
                <w:sz w:val="22"/>
                <w:szCs w:val="22"/>
              </w:rPr>
              <w:t>će</w:t>
            </w:r>
            <w:r w:rsidRPr="004A7062">
              <w:rPr>
                <w:rFonts w:eastAsia="Arial Unicode MS"/>
                <w:iCs/>
                <w:sz w:val="22"/>
                <w:szCs w:val="22"/>
              </w:rPr>
              <w:t xml:space="preserve"> provedbom projekta revitalizir</w:t>
            </w:r>
            <w:r w:rsidR="004F324D" w:rsidRPr="004A7062">
              <w:rPr>
                <w:rFonts w:eastAsia="Arial Unicode MS"/>
                <w:iCs/>
                <w:sz w:val="22"/>
                <w:szCs w:val="22"/>
              </w:rPr>
              <w:t>ati</w:t>
            </w:r>
            <w:r w:rsidRPr="004A7062">
              <w:rPr>
                <w:rFonts w:eastAsia="Arial Unicode MS"/>
                <w:iCs/>
                <w:sz w:val="22"/>
                <w:szCs w:val="22"/>
              </w:rPr>
              <w:t xml:space="preserve"> postojeći javni prostor kojem </w:t>
            </w:r>
            <w:r w:rsidR="004F324D" w:rsidRPr="004A7062">
              <w:rPr>
                <w:rFonts w:eastAsia="Arial Unicode MS"/>
                <w:iCs/>
                <w:sz w:val="22"/>
                <w:szCs w:val="22"/>
              </w:rPr>
              <w:t>će</w:t>
            </w:r>
            <w:r w:rsidRPr="004A7062">
              <w:rPr>
                <w:rFonts w:eastAsia="Arial Unicode MS"/>
                <w:iCs/>
                <w:sz w:val="22"/>
                <w:szCs w:val="22"/>
              </w:rPr>
              <w:t xml:space="preserve"> poveća</w:t>
            </w:r>
            <w:r w:rsidR="004F324D" w:rsidRPr="004A7062">
              <w:rPr>
                <w:rFonts w:eastAsia="Arial Unicode MS"/>
                <w:iCs/>
                <w:sz w:val="22"/>
                <w:szCs w:val="22"/>
              </w:rPr>
              <w:t>ti</w:t>
            </w:r>
            <w:r w:rsidRPr="004A7062">
              <w:rPr>
                <w:rFonts w:eastAsia="Arial Unicode MS"/>
                <w:iCs/>
                <w:sz w:val="22"/>
                <w:szCs w:val="22"/>
              </w:rPr>
              <w:t xml:space="preserve"> dostupnost, funkcionalnost ili kvalitet</w:t>
            </w:r>
            <w:r w:rsidR="004F324D" w:rsidRPr="004A7062">
              <w:rPr>
                <w:rFonts w:eastAsia="Arial Unicode MS"/>
                <w:iCs/>
                <w:sz w:val="22"/>
                <w:szCs w:val="22"/>
              </w:rPr>
              <w:t>u</w:t>
            </w:r>
            <w:r w:rsidRPr="004A7062">
              <w:rPr>
                <w:rFonts w:eastAsia="Arial Unicode MS"/>
                <w:iCs/>
                <w:sz w:val="22"/>
                <w:szCs w:val="22"/>
              </w:rPr>
              <w:t xml:space="preserve"> korištenja</w:t>
            </w: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142E416" w14:textId="15BDCC25" w:rsidR="005811EA" w:rsidRPr="005811EA" w:rsidRDefault="00291B62" w:rsidP="005811EA">
            <w:pPr>
              <w:suppressAutoHyphens w:val="0"/>
              <w:ind w:left="113"/>
              <w:rPr>
                <w:rFonts w:eastAsia="Calibri"/>
                <w:iCs/>
                <w:sz w:val="20"/>
                <w:szCs w:val="20"/>
                <w:lang w:eastAsia="en-US"/>
              </w:rPr>
            </w:pPr>
            <w:r w:rsidRPr="0097685E">
              <w:rPr>
                <w:rFonts w:eastAsia="Arial Unicode MS"/>
                <w:b/>
                <w:noProof/>
                <w:sz w:val="22"/>
                <w:szCs w:val="22"/>
              </w:rPr>
              <mc:AlternateContent>
                <mc:Choice Requires="wps">
                  <w:drawing>
                    <wp:anchor distT="0" distB="0" distL="114300" distR="114300" simplePos="0" relativeHeight="251922432" behindDoc="0" locked="0" layoutInCell="1" allowOverlap="1" wp14:anchorId="78AFD3E2" wp14:editId="4F39EF4B">
                      <wp:simplePos x="0" y="0"/>
                      <wp:positionH relativeFrom="margin">
                        <wp:posOffset>423545</wp:posOffset>
                      </wp:positionH>
                      <wp:positionV relativeFrom="paragraph">
                        <wp:posOffset>-394335</wp:posOffset>
                      </wp:positionV>
                      <wp:extent cx="289560" cy="251460"/>
                      <wp:effectExtent l="0" t="0" r="15240" b="15240"/>
                      <wp:wrapNone/>
                      <wp:docPr id="191342705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6B266B27" w14:textId="77777777" w:rsidR="005811EA" w:rsidRPr="00592C66" w:rsidRDefault="005811EA" w:rsidP="005811EA">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FD3E2" id="_x0000_s1053" type="#_x0000_t202" style="position:absolute;left:0;text-align:left;margin-left:33.35pt;margin-top:-31.05pt;width:22.8pt;height:19.8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" fillcolor="window" strokeweight=".5pt">
                      <v:path arrowok="t"/>
                      <v:textbox>
                        <w:txbxContent>
                          <w:p w14:paraId="6B266B27" w14:textId="77777777" w:rsidR="005811EA" w:rsidRPr="00592C66" w:rsidRDefault="005811EA" w:rsidP="005811EA">
                            <w:pPr>
                              <w:rPr>
                                <w:sz w:val="22"/>
                                <w:szCs w:val="22"/>
                              </w:rPr>
                            </w:pPr>
                          </w:p>
                        </w:txbxContent>
                      </v:textbox>
                      <w10:wrap anchorx="margin"/>
                    </v:shape>
                  </w:pict>
                </mc:Fallback>
              </mc:AlternateContent>
            </w:r>
            <w:r w:rsidR="005811EA">
              <w:rPr>
                <w:rFonts w:eastAsia="Calibri"/>
                <w:iCs/>
                <w:sz w:val="20"/>
                <w:szCs w:val="20"/>
                <w:lang w:eastAsia="en-US"/>
              </w:rPr>
              <w:t>DA</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0792260" w14:textId="24648938" w:rsidR="005811EA" w:rsidRPr="005811EA" w:rsidRDefault="005811EA" w:rsidP="005811EA">
            <w:pPr>
              <w:suppressAutoHyphens w:val="0"/>
              <w:ind w:left="113"/>
              <w:rPr>
                <w:rFonts w:eastAsia="Calibri"/>
                <w:iCs/>
                <w:sz w:val="20"/>
                <w:szCs w:val="20"/>
                <w:lang w:eastAsia="en-US"/>
              </w:rPr>
            </w:pPr>
            <w:r>
              <w:rPr>
                <w:rFonts w:eastAsia="Calibri"/>
                <w:iCs/>
                <w:sz w:val="20"/>
                <w:szCs w:val="20"/>
                <w:lang w:eastAsia="en-US"/>
              </w:rPr>
              <w:t>NE</w:t>
            </w:r>
          </w:p>
        </w:tc>
      </w:tr>
      <w:tr w:rsidR="005811EA" w:rsidRPr="0097685E" w14:paraId="30583695"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4E2AEEDF" w14:textId="708D35B0" w:rsidR="005811EA" w:rsidRPr="004A7062" w:rsidRDefault="004A7062" w:rsidP="005811EA">
            <w:pPr>
              <w:suppressAutoHyphens w:val="0"/>
              <w:rPr>
                <w:rFonts w:eastAsia="Arial Unicode MS"/>
                <w:iCs/>
                <w:sz w:val="22"/>
                <w:szCs w:val="22"/>
              </w:rPr>
            </w:pPr>
            <w:r w:rsidRPr="004A7062">
              <w:rPr>
                <w:rFonts w:eastAsia="Arial Unicode MS"/>
                <w:iCs/>
                <w:sz w:val="22"/>
                <w:szCs w:val="22"/>
              </w:rPr>
              <w:t>Planirani b</w:t>
            </w:r>
            <w:r w:rsidR="004F324D" w:rsidRPr="004A7062">
              <w:rPr>
                <w:rFonts w:eastAsia="Arial Unicode MS"/>
                <w:iCs/>
                <w:sz w:val="22"/>
                <w:szCs w:val="22"/>
              </w:rPr>
              <w:t>roj novih događanja koji će se organizirati i provesti u aktiviranim javnim prostorima provedbom projekta:</w:t>
            </w:r>
          </w:p>
          <w:p w14:paraId="7A9DE897" w14:textId="4285DCD9" w:rsidR="004F324D" w:rsidRPr="004F324D" w:rsidRDefault="004F324D" w:rsidP="005811EA">
            <w:pPr>
              <w:suppressAutoHyphens w:val="0"/>
              <w:rPr>
                <w:rFonts w:eastAsia="Arial Unicode MS"/>
                <w:i/>
                <w:sz w:val="20"/>
                <w:szCs w:val="20"/>
              </w:rPr>
            </w:pPr>
            <w:r>
              <w:rPr>
                <w:rFonts w:eastAsia="Arial Unicode MS"/>
                <w:i/>
                <w:sz w:val="20"/>
                <w:szCs w:val="20"/>
              </w:rPr>
              <w:t>(upisati broj)</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6F0D641" w14:textId="056E8D38" w:rsidR="005811EA" w:rsidRPr="005811EA" w:rsidRDefault="007F3D0B" w:rsidP="005811EA">
            <w:pPr>
              <w:suppressAutoHyphens w:val="0"/>
              <w:jc w:val="center"/>
              <w:rPr>
                <w:rFonts w:eastAsia="Calibri"/>
                <w:iCs/>
                <w:sz w:val="20"/>
                <w:szCs w:val="20"/>
                <w:lang w:eastAsia="en-US"/>
              </w:rPr>
            </w:pPr>
            <w:r w:rsidRPr="0097685E">
              <w:rPr>
                <w:rFonts w:eastAsia="Arial Unicode MS"/>
                <w:b/>
                <w:noProof/>
                <w:sz w:val="22"/>
                <w:szCs w:val="22"/>
              </w:rPr>
              <mc:AlternateContent>
                <mc:Choice Requires="wps">
                  <w:drawing>
                    <wp:anchor distT="0" distB="0" distL="114300" distR="114300" simplePos="0" relativeHeight="251926528" behindDoc="0" locked="0" layoutInCell="1" allowOverlap="1" wp14:anchorId="272F230D" wp14:editId="5D8AB611">
                      <wp:simplePos x="0" y="0"/>
                      <wp:positionH relativeFrom="margin">
                        <wp:posOffset>412750</wp:posOffset>
                      </wp:positionH>
                      <wp:positionV relativeFrom="paragraph">
                        <wp:posOffset>-494665</wp:posOffset>
                      </wp:positionV>
                      <wp:extent cx="289560" cy="251460"/>
                      <wp:effectExtent l="0" t="0" r="15240" b="15240"/>
                      <wp:wrapNone/>
                      <wp:docPr id="172168260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1CD8936D" w14:textId="77777777" w:rsidR="005811EA" w:rsidRPr="00592C66" w:rsidRDefault="005811EA" w:rsidP="005811EA">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F230D" id="_x0000_s1054" type="#_x0000_t202" style="position:absolute;left:0;text-align:left;margin-left:32.5pt;margin-top:-38.95pt;width:22.8pt;height:19.8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" fillcolor="window" strokeweight=".5pt">
                      <v:path arrowok="t"/>
                      <v:textbox>
                        <w:txbxContent>
                          <w:p w14:paraId="1CD8936D" w14:textId="77777777" w:rsidR="005811EA" w:rsidRPr="00592C66" w:rsidRDefault="005811EA" w:rsidP="005811EA">
                            <w:pPr>
                              <w:rPr>
                                <w:sz w:val="22"/>
                                <w:szCs w:val="22"/>
                              </w:rPr>
                            </w:pPr>
                          </w:p>
                        </w:txbxContent>
                      </v:textbox>
                      <w10:wrap anchorx="margin"/>
                    </v:shape>
                  </w:pict>
                </mc:Fallback>
              </mc:AlternateContent>
            </w:r>
            <w:r w:rsidR="00291B62" w:rsidRPr="0097685E">
              <w:rPr>
                <w:rFonts w:eastAsia="Arial Unicode MS"/>
                <w:b/>
                <w:noProof/>
                <w:sz w:val="22"/>
                <w:szCs w:val="22"/>
              </w:rPr>
              <mc:AlternateContent>
                <mc:Choice Requires="wps">
                  <w:drawing>
                    <wp:anchor distT="0" distB="0" distL="114300" distR="114300" simplePos="0" relativeHeight="251928576" behindDoc="0" locked="0" layoutInCell="1" allowOverlap="1" wp14:anchorId="62289982" wp14:editId="7C296FE2">
                      <wp:simplePos x="0" y="0"/>
                      <wp:positionH relativeFrom="margin">
                        <wp:posOffset>1249680</wp:posOffset>
                      </wp:positionH>
                      <wp:positionV relativeFrom="paragraph">
                        <wp:posOffset>-484505</wp:posOffset>
                      </wp:positionV>
                      <wp:extent cx="289560" cy="251460"/>
                      <wp:effectExtent l="0" t="0" r="15240" b="15240"/>
                      <wp:wrapNone/>
                      <wp:docPr id="172923026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0B392F28" w14:textId="77777777" w:rsidR="005811EA" w:rsidRPr="00592C66" w:rsidRDefault="005811EA" w:rsidP="005811EA">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89982" id="_x0000_s1055" type="#_x0000_t202" style="position:absolute;left:0;text-align:left;margin-left:98.4pt;margin-top:-38.15pt;width:22.8pt;height:19.8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" fillcolor="window" strokeweight=".5pt">
                      <v:path arrowok="t"/>
                      <v:textbox>
                        <w:txbxContent>
                          <w:p w14:paraId="0B392F28" w14:textId="77777777" w:rsidR="005811EA" w:rsidRPr="00592C66" w:rsidRDefault="005811EA" w:rsidP="005811EA">
                            <w:pPr>
                              <w:rPr>
                                <w:sz w:val="22"/>
                                <w:szCs w:val="22"/>
                              </w:rPr>
                            </w:pPr>
                          </w:p>
                        </w:txbxContent>
                      </v:textbox>
                      <w10:wrap anchorx="margin"/>
                    </v:shape>
                  </w:pict>
                </mc:Fallback>
              </mc:AlternateContent>
            </w:r>
            <w:r w:rsidR="00291B62" w:rsidRPr="0097685E">
              <w:rPr>
                <w:rFonts w:eastAsia="Arial Unicode MS"/>
                <w:b/>
                <w:noProof/>
                <w:sz w:val="22"/>
                <w:szCs w:val="22"/>
              </w:rPr>
              <mc:AlternateContent>
                <mc:Choice Requires="wps">
                  <w:drawing>
                    <wp:anchor distT="0" distB="0" distL="114300" distR="114300" simplePos="0" relativeHeight="251924480" behindDoc="0" locked="0" layoutInCell="1" allowOverlap="1" wp14:anchorId="1CA587F6" wp14:editId="612E6C38">
                      <wp:simplePos x="0" y="0"/>
                      <wp:positionH relativeFrom="margin">
                        <wp:posOffset>1239520</wp:posOffset>
                      </wp:positionH>
                      <wp:positionV relativeFrom="paragraph">
                        <wp:posOffset>-826770</wp:posOffset>
                      </wp:positionV>
                      <wp:extent cx="289560" cy="251460"/>
                      <wp:effectExtent l="0" t="0" r="15240" b="15240"/>
                      <wp:wrapNone/>
                      <wp:docPr id="13647406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745FA91E" w14:textId="77777777" w:rsidR="005811EA" w:rsidRPr="00592C66" w:rsidRDefault="005811EA" w:rsidP="005811EA">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587F6" id="_x0000_s1056" type="#_x0000_t202" style="position:absolute;left:0;text-align:left;margin-left:97.6pt;margin-top:-65.1pt;width:22.8pt;height:19.8pt;z-index:25192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" fillcolor="window" strokeweight=".5pt">
                      <v:path arrowok="t"/>
                      <v:textbox>
                        <w:txbxContent>
                          <w:p w14:paraId="745FA91E" w14:textId="77777777" w:rsidR="005811EA" w:rsidRPr="00592C66" w:rsidRDefault="005811EA" w:rsidP="005811EA">
                            <w:pPr>
                              <w:rPr>
                                <w:sz w:val="22"/>
                                <w:szCs w:val="22"/>
                              </w:rPr>
                            </w:pPr>
                          </w:p>
                        </w:txbxContent>
                      </v:textbox>
                      <w10:wrap anchorx="margin"/>
                    </v:shape>
                  </w:pict>
                </mc:Fallback>
              </mc:AlternateContent>
            </w:r>
          </w:p>
        </w:tc>
      </w:tr>
      <w:tr w:rsidR="005811EA" w:rsidRPr="0097685E" w14:paraId="2990E7AF"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5467DFE8" w14:textId="77777777" w:rsidR="005811EA" w:rsidRPr="004A7062" w:rsidRDefault="004A7062" w:rsidP="005811EA">
            <w:pPr>
              <w:suppressAutoHyphens w:val="0"/>
              <w:rPr>
                <w:rFonts w:eastAsia="Arial Unicode MS"/>
                <w:iCs/>
                <w:sz w:val="22"/>
                <w:szCs w:val="22"/>
              </w:rPr>
            </w:pPr>
            <w:r w:rsidRPr="004A7062">
              <w:rPr>
                <w:rFonts w:eastAsia="Arial Unicode MS"/>
                <w:iCs/>
                <w:sz w:val="22"/>
                <w:szCs w:val="22"/>
              </w:rPr>
              <w:t>Planirani broj ruralnog stanovništva koji će aktivno koristiti revitalizirani javni prostor (sudjelovanje u aktivnostima; djeca, mladi, starije osobe, osobe s invaliditetom, i dr.)</w:t>
            </w:r>
          </w:p>
          <w:p w14:paraId="46EE9EF8" w14:textId="1C6BDD5E" w:rsidR="004A7062" w:rsidRPr="005811EA" w:rsidRDefault="004A7062" w:rsidP="005811EA">
            <w:pPr>
              <w:suppressAutoHyphens w:val="0"/>
              <w:rPr>
                <w:rFonts w:eastAsia="Arial Unicode MS"/>
                <w:iCs/>
                <w:sz w:val="20"/>
                <w:szCs w:val="20"/>
              </w:rPr>
            </w:pPr>
            <w:r>
              <w:rPr>
                <w:rFonts w:eastAsia="Arial Unicode MS"/>
                <w:i/>
                <w:sz w:val="20"/>
                <w:szCs w:val="20"/>
              </w:rPr>
              <w:t>(upisati broj)</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B557C5D" w14:textId="2742D25D" w:rsidR="005811EA" w:rsidRPr="00291B62" w:rsidRDefault="005811EA" w:rsidP="005811EA">
            <w:pPr>
              <w:suppressAutoHyphens w:val="0"/>
              <w:jc w:val="center"/>
              <w:rPr>
                <w:rFonts w:eastAsia="Calibri"/>
                <w:iCs/>
                <w:sz w:val="22"/>
                <w:szCs w:val="22"/>
                <w:lang w:eastAsia="en-US"/>
              </w:rPr>
            </w:pPr>
          </w:p>
        </w:tc>
      </w:tr>
      <w:tr w:rsidR="004A7062" w:rsidRPr="0097685E" w14:paraId="19565DF5"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4583E2C1" w14:textId="77777777" w:rsidR="004A7062" w:rsidRPr="004A7062" w:rsidRDefault="004A7062" w:rsidP="005811EA">
            <w:pPr>
              <w:suppressAutoHyphens w:val="0"/>
              <w:rPr>
                <w:rFonts w:eastAsia="Arial Unicode MS"/>
                <w:iCs/>
                <w:sz w:val="22"/>
                <w:szCs w:val="22"/>
              </w:rPr>
            </w:pPr>
            <w:r w:rsidRPr="004A7062">
              <w:rPr>
                <w:rFonts w:eastAsia="Arial Unicode MS"/>
                <w:iCs/>
                <w:sz w:val="22"/>
                <w:szCs w:val="22"/>
              </w:rPr>
              <w:lastRenderedPageBreak/>
              <w:t>Broj planiranih aktivnosti u provedbi projekta usmjerenih osjetljivim i ranjivim skupinama društva</w:t>
            </w:r>
          </w:p>
          <w:p w14:paraId="0C043C2A" w14:textId="6F9ED9A8" w:rsidR="004A7062" w:rsidRDefault="004A7062" w:rsidP="005811EA">
            <w:pPr>
              <w:suppressAutoHyphens w:val="0"/>
              <w:rPr>
                <w:rFonts w:eastAsia="Arial Unicode MS"/>
                <w:iCs/>
                <w:sz w:val="20"/>
                <w:szCs w:val="20"/>
              </w:rPr>
            </w:pPr>
            <w:r>
              <w:rPr>
                <w:rFonts w:eastAsia="Arial Unicode MS"/>
                <w:i/>
                <w:sz w:val="20"/>
                <w:szCs w:val="20"/>
              </w:rPr>
              <w:t>(upisati broj)</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984DE71" w14:textId="77777777" w:rsidR="004A7062" w:rsidRPr="00291B62" w:rsidRDefault="004A7062" w:rsidP="005811EA">
            <w:pPr>
              <w:suppressAutoHyphens w:val="0"/>
              <w:jc w:val="center"/>
              <w:rPr>
                <w:rFonts w:eastAsia="Calibri"/>
                <w:iCs/>
                <w:sz w:val="22"/>
                <w:szCs w:val="22"/>
                <w:lang w:eastAsia="en-US"/>
              </w:rPr>
            </w:pPr>
          </w:p>
        </w:tc>
      </w:tr>
      <w:tr w:rsidR="007F3D0B" w:rsidRPr="0097685E" w14:paraId="2D7274A7"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4759E18A" w14:textId="44D0EC32" w:rsidR="007F3D0B" w:rsidRPr="004A7062" w:rsidRDefault="007F3D0B" w:rsidP="007F3D0B">
            <w:pPr>
              <w:suppressAutoHyphens w:val="0"/>
              <w:rPr>
                <w:rFonts w:eastAsia="Arial Unicode MS"/>
                <w:iCs/>
                <w:sz w:val="22"/>
                <w:szCs w:val="22"/>
              </w:rPr>
            </w:pPr>
            <w:r w:rsidRPr="004A7062">
              <w:rPr>
                <w:rFonts w:eastAsia="Arial Unicode MS"/>
                <w:iCs/>
                <w:sz w:val="22"/>
                <w:szCs w:val="22"/>
              </w:rPr>
              <w:t>Projekt se provodi u međusektorskoj i/ili međuteritorijalnoj suradnji</w:t>
            </w: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9398A2B" w14:textId="7BD03490" w:rsidR="007F3D0B" w:rsidRPr="005811EA" w:rsidRDefault="007F3D0B" w:rsidP="007F3D0B">
            <w:pPr>
              <w:suppressAutoHyphens w:val="0"/>
              <w:ind w:left="113"/>
              <w:rPr>
                <w:rFonts w:eastAsia="Calibri"/>
                <w:iCs/>
                <w:sz w:val="20"/>
                <w:szCs w:val="20"/>
                <w:lang w:eastAsia="en-US"/>
              </w:rPr>
            </w:pPr>
            <w:r>
              <w:rPr>
                <w:rFonts w:eastAsia="Calibri"/>
                <w:iCs/>
                <w:sz w:val="20"/>
                <w:szCs w:val="20"/>
                <w:lang w:eastAsia="en-US"/>
              </w:rPr>
              <w:t>DA</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E2E334A" w14:textId="530C6441" w:rsidR="007F3D0B" w:rsidRPr="005811EA" w:rsidRDefault="007F3D0B" w:rsidP="007F3D0B">
            <w:pPr>
              <w:suppressAutoHyphens w:val="0"/>
              <w:ind w:left="113"/>
              <w:rPr>
                <w:rFonts w:eastAsia="Calibri"/>
                <w:iCs/>
                <w:sz w:val="20"/>
                <w:szCs w:val="20"/>
                <w:lang w:eastAsia="en-US"/>
              </w:rPr>
            </w:pPr>
            <w:r>
              <w:rPr>
                <w:rFonts w:eastAsia="Calibri"/>
                <w:iCs/>
                <w:sz w:val="20"/>
                <w:szCs w:val="20"/>
                <w:lang w:eastAsia="en-US"/>
              </w:rPr>
              <w:t>NE</w:t>
            </w:r>
          </w:p>
        </w:tc>
      </w:tr>
      <w:tr w:rsidR="007F3D0B" w:rsidRPr="0097685E" w14:paraId="7F136235"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4A1BA903" w14:textId="55EB416D" w:rsidR="007F3D0B" w:rsidRPr="004A7062" w:rsidRDefault="007F3D0B" w:rsidP="007F3D0B">
            <w:pPr>
              <w:suppressAutoHyphens w:val="0"/>
              <w:rPr>
                <w:rFonts w:eastAsia="Arial Unicode MS"/>
                <w:iCs/>
                <w:sz w:val="22"/>
                <w:szCs w:val="22"/>
              </w:rPr>
            </w:pPr>
            <w:r w:rsidRPr="004A7062">
              <w:rPr>
                <w:rFonts w:eastAsia="Arial Unicode MS"/>
                <w:iCs/>
                <w:sz w:val="22"/>
                <w:szCs w:val="22"/>
              </w:rPr>
              <w:t xml:space="preserve">Planirani broj zaposlenika </w:t>
            </w:r>
            <w:r w:rsidR="00BC7A61">
              <w:rPr>
                <w:rFonts w:eastAsia="Arial Unicode MS"/>
                <w:iCs/>
                <w:sz w:val="22"/>
                <w:szCs w:val="22"/>
              </w:rPr>
              <w:t xml:space="preserve">korisnika </w:t>
            </w:r>
            <w:r w:rsidRPr="004A7062">
              <w:rPr>
                <w:rFonts w:eastAsia="Arial Unicode MS"/>
                <w:iCs/>
                <w:sz w:val="22"/>
                <w:szCs w:val="22"/>
              </w:rPr>
              <w:t>koji će biti uključeni u upravljanje, korištenje ili razvoj javnog prostora nakon završetka projekta</w:t>
            </w:r>
          </w:p>
          <w:p w14:paraId="675A5569" w14:textId="222FAB30" w:rsidR="007F3D0B" w:rsidRDefault="007F3D0B" w:rsidP="007F3D0B">
            <w:pPr>
              <w:suppressAutoHyphens w:val="0"/>
              <w:rPr>
                <w:rFonts w:eastAsia="Arial Unicode MS"/>
                <w:iCs/>
                <w:sz w:val="20"/>
                <w:szCs w:val="20"/>
              </w:rPr>
            </w:pPr>
            <w:r>
              <w:rPr>
                <w:rFonts w:eastAsia="Arial Unicode MS"/>
                <w:i/>
                <w:sz w:val="20"/>
                <w:szCs w:val="20"/>
              </w:rPr>
              <w:t>(upisati broj)</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6ED0CDD" w14:textId="1D6EFCD7" w:rsidR="007F3D0B" w:rsidRPr="00291B62" w:rsidRDefault="007F3D0B" w:rsidP="007F3D0B">
            <w:pPr>
              <w:suppressAutoHyphens w:val="0"/>
              <w:jc w:val="center"/>
              <w:rPr>
                <w:rFonts w:eastAsia="Calibri"/>
                <w:iCs/>
                <w:sz w:val="22"/>
                <w:szCs w:val="22"/>
                <w:lang w:eastAsia="en-US"/>
              </w:rPr>
            </w:pPr>
            <w:r w:rsidRPr="0097685E">
              <w:rPr>
                <w:rFonts w:eastAsia="Arial Unicode MS"/>
                <w:b/>
                <w:noProof/>
                <w:sz w:val="22"/>
                <w:szCs w:val="22"/>
              </w:rPr>
              <mc:AlternateContent>
                <mc:Choice Requires="wps">
                  <w:drawing>
                    <wp:anchor distT="0" distB="0" distL="114300" distR="114300" simplePos="0" relativeHeight="251974656" behindDoc="0" locked="0" layoutInCell="1" allowOverlap="1" wp14:anchorId="3017559C" wp14:editId="0A84B91A">
                      <wp:simplePos x="0" y="0"/>
                      <wp:positionH relativeFrom="margin">
                        <wp:posOffset>1234440</wp:posOffset>
                      </wp:positionH>
                      <wp:positionV relativeFrom="paragraph">
                        <wp:posOffset>-451485</wp:posOffset>
                      </wp:positionV>
                      <wp:extent cx="289560" cy="251460"/>
                      <wp:effectExtent l="0" t="0" r="15240" b="15240"/>
                      <wp:wrapNone/>
                      <wp:docPr id="141951271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5CE167A8" w14:textId="77777777" w:rsidR="007F3D0B" w:rsidRPr="00592C66" w:rsidRDefault="007F3D0B" w:rsidP="007F3D0B">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7559C" id="_x0000_s1057" type="#_x0000_t202" style="position:absolute;left:0;text-align:left;margin-left:97.2pt;margin-top:-35.55pt;width:22.8pt;height:19.8pt;z-index:25197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" fillcolor="window" strokeweight=".5pt">
                      <v:path arrowok="t"/>
                      <v:textbox>
                        <w:txbxContent>
                          <w:p w14:paraId="5CE167A8" w14:textId="77777777" w:rsidR="007F3D0B" w:rsidRPr="00592C66" w:rsidRDefault="007F3D0B" w:rsidP="007F3D0B">
                            <w:pPr>
                              <w:rPr>
                                <w:sz w:val="22"/>
                                <w:szCs w:val="22"/>
                              </w:rPr>
                            </w:pPr>
                          </w:p>
                        </w:txbxContent>
                      </v:textbox>
                      <w10:wrap anchorx="margin"/>
                    </v:shape>
                  </w:pict>
                </mc:Fallback>
              </mc:AlternateContent>
            </w:r>
            <w:r w:rsidRPr="0097685E">
              <w:rPr>
                <w:rFonts w:eastAsia="Arial Unicode MS"/>
                <w:b/>
                <w:noProof/>
                <w:sz w:val="22"/>
                <w:szCs w:val="22"/>
              </w:rPr>
              <mc:AlternateContent>
                <mc:Choice Requires="wps">
                  <w:drawing>
                    <wp:anchor distT="0" distB="0" distL="114300" distR="114300" simplePos="0" relativeHeight="251965440" behindDoc="0" locked="0" layoutInCell="1" allowOverlap="1" wp14:anchorId="037CA4E6" wp14:editId="483CFC4D">
                      <wp:simplePos x="0" y="0"/>
                      <wp:positionH relativeFrom="margin">
                        <wp:posOffset>445135</wp:posOffset>
                      </wp:positionH>
                      <wp:positionV relativeFrom="paragraph">
                        <wp:posOffset>-459740</wp:posOffset>
                      </wp:positionV>
                      <wp:extent cx="289560" cy="251460"/>
                      <wp:effectExtent l="0" t="0" r="15240" b="15240"/>
                      <wp:wrapNone/>
                      <wp:docPr id="209388702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6C45231E" w14:textId="77777777" w:rsidR="007F3D0B" w:rsidRPr="00592C66" w:rsidRDefault="007F3D0B" w:rsidP="005811EA">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CA4E6" id="_x0000_s1058" type="#_x0000_t202" style="position:absolute;left:0;text-align:left;margin-left:35.05pt;margin-top:-36.2pt;width:22.8pt;height:19.8pt;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" fillcolor="window" strokeweight=".5pt">
                      <v:path arrowok="t"/>
                      <v:textbox>
                        <w:txbxContent>
                          <w:p w14:paraId="6C45231E" w14:textId="77777777" w:rsidR="007F3D0B" w:rsidRPr="00592C66" w:rsidRDefault="007F3D0B" w:rsidP="005811EA">
                            <w:pPr>
                              <w:rPr>
                                <w:sz w:val="22"/>
                                <w:szCs w:val="22"/>
                              </w:rPr>
                            </w:pPr>
                          </w:p>
                        </w:txbxContent>
                      </v:textbox>
                      <w10:wrap anchorx="margin"/>
                    </v:shape>
                  </w:pict>
                </mc:Fallback>
              </mc:AlternateContent>
            </w:r>
          </w:p>
        </w:tc>
      </w:tr>
      <w:tr w:rsidR="007F3D0B" w:rsidRPr="0097685E" w14:paraId="73FEF0C2"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37A8230A" w14:textId="77777777" w:rsidR="007F3D0B" w:rsidRPr="004A7062" w:rsidRDefault="007F3D0B" w:rsidP="007F3D0B">
            <w:pPr>
              <w:suppressAutoHyphens w:val="0"/>
              <w:rPr>
                <w:rFonts w:cs="Calibri"/>
                <w:sz w:val="22"/>
                <w:szCs w:val="22"/>
              </w:rPr>
            </w:pPr>
            <w:r w:rsidRPr="004A7062">
              <w:rPr>
                <w:rFonts w:eastAsia="Arial Unicode MS"/>
                <w:iCs/>
                <w:sz w:val="22"/>
                <w:szCs w:val="22"/>
              </w:rPr>
              <w:t xml:space="preserve">Planirani broj </w:t>
            </w:r>
            <w:r w:rsidRPr="004A7062">
              <w:rPr>
                <w:rFonts w:cs="Calibri"/>
                <w:sz w:val="22"/>
                <w:szCs w:val="22"/>
              </w:rPr>
              <w:t>uspostavljenih modela korištenja javnih prostora (sporazumi, partnerstva, zajednički programi i sl.)</w:t>
            </w:r>
          </w:p>
          <w:p w14:paraId="6A7372FF" w14:textId="5C90BAD9" w:rsidR="007F3D0B" w:rsidRDefault="007F3D0B" w:rsidP="007F3D0B">
            <w:pPr>
              <w:suppressAutoHyphens w:val="0"/>
              <w:rPr>
                <w:rFonts w:eastAsia="Arial Unicode MS"/>
                <w:iCs/>
                <w:sz w:val="20"/>
                <w:szCs w:val="20"/>
              </w:rPr>
            </w:pPr>
            <w:r>
              <w:rPr>
                <w:rFonts w:eastAsia="Arial Unicode MS"/>
                <w:i/>
                <w:sz w:val="20"/>
                <w:szCs w:val="20"/>
              </w:rPr>
              <w:t>(upisati broj)</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A0F9CCA" w14:textId="56DB7B93" w:rsidR="007F3D0B" w:rsidRPr="00291B62" w:rsidRDefault="007F3D0B" w:rsidP="007F3D0B">
            <w:pPr>
              <w:suppressAutoHyphens w:val="0"/>
              <w:jc w:val="center"/>
              <w:rPr>
                <w:rFonts w:eastAsia="Calibri"/>
                <w:iCs/>
                <w:sz w:val="22"/>
                <w:szCs w:val="22"/>
                <w:lang w:eastAsia="en-US"/>
              </w:rPr>
            </w:pPr>
          </w:p>
        </w:tc>
      </w:tr>
      <w:tr w:rsidR="007F3D0B" w:rsidRPr="0097685E" w14:paraId="1E512ACD"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40F29E6E" w14:textId="77777777" w:rsidR="007F3D0B" w:rsidRPr="004A7062" w:rsidRDefault="007F3D0B" w:rsidP="007F3D0B">
            <w:pPr>
              <w:suppressAutoHyphens w:val="0"/>
              <w:rPr>
                <w:rFonts w:eastAsia="Arial Unicode MS"/>
                <w:iCs/>
                <w:sz w:val="22"/>
                <w:szCs w:val="22"/>
              </w:rPr>
            </w:pPr>
            <w:r w:rsidRPr="004A7062">
              <w:rPr>
                <w:rFonts w:eastAsia="Arial Unicode MS"/>
                <w:iCs/>
                <w:sz w:val="22"/>
                <w:szCs w:val="22"/>
              </w:rPr>
              <w:t>Planirani broj uspostavljenih multifunkcionalnih prostora</w:t>
            </w:r>
          </w:p>
          <w:p w14:paraId="2A2C7C3B" w14:textId="36B4A5FF" w:rsidR="007F3D0B" w:rsidRDefault="007F3D0B" w:rsidP="007F3D0B">
            <w:pPr>
              <w:suppressAutoHyphens w:val="0"/>
              <w:rPr>
                <w:rFonts w:eastAsia="Arial Unicode MS"/>
                <w:iCs/>
                <w:sz w:val="20"/>
                <w:szCs w:val="20"/>
              </w:rPr>
            </w:pPr>
            <w:r>
              <w:rPr>
                <w:rFonts w:eastAsia="Arial Unicode MS"/>
                <w:i/>
                <w:sz w:val="20"/>
                <w:szCs w:val="20"/>
              </w:rPr>
              <w:t>(upisati broj)</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7A69FE8" w14:textId="77777777" w:rsidR="007F3D0B" w:rsidRPr="00291B62" w:rsidRDefault="007F3D0B" w:rsidP="007F3D0B">
            <w:pPr>
              <w:suppressAutoHyphens w:val="0"/>
              <w:jc w:val="center"/>
              <w:rPr>
                <w:rFonts w:eastAsia="Calibri"/>
                <w:iCs/>
                <w:sz w:val="22"/>
                <w:szCs w:val="22"/>
                <w:lang w:eastAsia="en-US"/>
              </w:rPr>
            </w:pPr>
          </w:p>
        </w:tc>
      </w:tr>
      <w:tr w:rsidR="007F3D0B" w:rsidRPr="0097685E" w14:paraId="76A66B00"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33A73F31" w14:textId="3174C099" w:rsidR="007F3D0B" w:rsidRPr="004A7062" w:rsidRDefault="007F3D0B" w:rsidP="007F3D0B">
            <w:pPr>
              <w:suppressAutoHyphens w:val="0"/>
              <w:rPr>
                <w:rFonts w:eastAsia="Arial Unicode MS"/>
                <w:iCs/>
                <w:sz w:val="22"/>
                <w:szCs w:val="22"/>
              </w:rPr>
            </w:pPr>
            <w:r>
              <w:rPr>
                <w:rFonts w:eastAsia="Arial Unicode MS"/>
                <w:iCs/>
                <w:sz w:val="22"/>
                <w:szCs w:val="22"/>
              </w:rPr>
              <w:t>Projekt sadrži aktivnosti kojima se valorizira prirodna baština područja LAG-a Škoji</w:t>
            </w: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ADBA846" w14:textId="60F9DF17" w:rsidR="007F3D0B" w:rsidRPr="00291B62" w:rsidRDefault="007F3D0B" w:rsidP="007F3D0B">
            <w:pPr>
              <w:suppressAutoHyphens w:val="0"/>
              <w:ind w:left="113"/>
              <w:rPr>
                <w:rFonts w:eastAsia="Calibri"/>
                <w:iCs/>
                <w:sz w:val="22"/>
                <w:szCs w:val="22"/>
                <w:lang w:eastAsia="en-US"/>
              </w:rPr>
            </w:pPr>
            <w:r>
              <w:rPr>
                <w:rFonts w:eastAsia="Calibri"/>
                <w:iCs/>
                <w:sz w:val="20"/>
                <w:szCs w:val="20"/>
                <w:lang w:eastAsia="en-US"/>
              </w:rPr>
              <w:t>DA</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2300116" w14:textId="4EC649D5" w:rsidR="007F3D0B" w:rsidRPr="00291B62" w:rsidRDefault="007F3D0B" w:rsidP="007F3D0B">
            <w:pPr>
              <w:suppressAutoHyphens w:val="0"/>
              <w:ind w:left="113"/>
              <w:rPr>
                <w:rFonts w:eastAsia="Calibri"/>
                <w:iCs/>
                <w:sz w:val="22"/>
                <w:szCs w:val="22"/>
                <w:lang w:eastAsia="en-US"/>
              </w:rPr>
            </w:pPr>
            <w:r>
              <w:rPr>
                <w:rFonts w:eastAsia="Calibri"/>
                <w:iCs/>
                <w:sz w:val="22"/>
                <w:szCs w:val="22"/>
                <w:lang w:eastAsia="en-US"/>
              </w:rPr>
              <w:t>NE</w:t>
            </w:r>
          </w:p>
        </w:tc>
      </w:tr>
      <w:tr w:rsidR="007F3D0B" w:rsidRPr="0097685E" w14:paraId="41E4CBAB"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73DB4FE2" w14:textId="1A58BF48" w:rsidR="007F3D0B" w:rsidRDefault="007F3D0B" w:rsidP="007F3D0B">
            <w:pPr>
              <w:suppressAutoHyphens w:val="0"/>
              <w:rPr>
                <w:rFonts w:eastAsia="Arial Unicode MS"/>
                <w:iCs/>
                <w:sz w:val="22"/>
                <w:szCs w:val="22"/>
              </w:rPr>
            </w:pPr>
            <w:r>
              <w:rPr>
                <w:rFonts w:eastAsia="Arial Unicode MS"/>
                <w:iCs/>
                <w:sz w:val="22"/>
                <w:szCs w:val="22"/>
              </w:rPr>
              <w:t>Projekt sadrži aktivnosti kojima se valorizira kulturno-povijesna baština područja LAG-a Škoji</w:t>
            </w: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958DF40" w14:textId="6CF070AF" w:rsidR="007F3D0B" w:rsidRPr="00291B62" w:rsidRDefault="007F3D0B" w:rsidP="007F3D0B">
            <w:pPr>
              <w:suppressAutoHyphens w:val="0"/>
              <w:ind w:left="113"/>
              <w:rPr>
                <w:rFonts w:eastAsia="Calibri"/>
                <w:iCs/>
                <w:sz w:val="22"/>
                <w:szCs w:val="22"/>
                <w:lang w:eastAsia="en-US"/>
              </w:rPr>
            </w:pPr>
            <w:r w:rsidRPr="0097685E">
              <w:rPr>
                <w:rFonts w:eastAsia="Arial Unicode MS"/>
                <w:b/>
                <w:noProof/>
                <w:sz w:val="22"/>
                <w:szCs w:val="22"/>
              </w:rPr>
              <mc:AlternateContent>
                <mc:Choice Requires="wps">
                  <w:drawing>
                    <wp:anchor distT="0" distB="0" distL="114300" distR="114300" simplePos="0" relativeHeight="251976704" behindDoc="0" locked="0" layoutInCell="1" allowOverlap="1" wp14:anchorId="2B79C1B1" wp14:editId="4EEC547C">
                      <wp:simplePos x="0" y="0"/>
                      <wp:positionH relativeFrom="margin">
                        <wp:posOffset>457200</wp:posOffset>
                      </wp:positionH>
                      <wp:positionV relativeFrom="paragraph">
                        <wp:posOffset>-419100</wp:posOffset>
                      </wp:positionV>
                      <wp:extent cx="289560" cy="251460"/>
                      <wp:effectExtent l="0" t="0" r="15240" b="15240"/>
                      <wp:wrapNone/>
                      <wp:docPr id="33012360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351C0596" w14:textId="77777777" w:rsidR="007F3D0B" w:rsidRPr="00592C66" w:rsidRDefault="007F3D0B" w:rsidP="007F3D0B">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9C1B1" id="_x0000_s1059" type="#_x0000_t202" style="position:absolute;left:0;text-align:left;margin-left:36pt;margin-top:-33pt;width:22.8pt;height:19.8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" fillcolor="window" strokeweight=".5pt">
                      <v:path arrowok="t"/>
                      <v:textbox>
                        <w:txbxContent>
                          <w:p w14:paraId="351C0596" w14:textId="77777777" w:rsidR="007F3D0B" w:rsidRPr="00592C66" w:rsidRDefault="007F3D0B" w:rsidP="007F3D0B">
                            <w:pPr>
                              <w:rPr>
                                <w:sz w:val="22"/>
                                <w:szCs w:val="22"/>
                              </w:rPr>
                            </w:pPr>
                          </w:p>
                        </w:txbxContent>
                      </v:textbox>
                      <w10:wrap anchorx="margin"/>
                    </v:shape>
                  </w:pict>
                </mc:Fallback>
              </mc:AlternateContent>
            </w:r>
            <w:r>
              <w:rPr>
                <w:rFonts w:eastAsia="Calibri"/>
                <w:iCs/>
                <w:sz w:val="20"/>
                <w:szCs w:val="20"/>
                <w:lang w:eastAsia="en-US"/>
              </w:rPr>
              <w:t>DA</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F949354" w14:textId="3428FAB5" w:rsidR="007F3D0B" w:rsidRPr="00291B62" w:rsidRDefault="007F3D0B" w:rsidP="007F3D0B">
            <w:pPr>
              <w:suppressAutoHyphens w:val="0"/>
              <w:ind w:left="113"/>
              <w:rPr>
                <w:rFonts w:eastAsia="Calibri"/>
                <w:iCs/>
                <w:sz w:val="22"/>
                <w:szCs w:val="22"/>
                <w:lang w:eastAsia="en-US"/>
              </w:rPr>
            </w:pPr>
            <w:r w:rsidRPr="0097685E">
              <w:rPr>
                <w:rFonts w:eastAsia="Arial Unicode MS"/>
                <w:b/>
                <w:noProof/>
                <w:sz w:val="22"/>
                <w:szCs w:val="22"/>
              </w:rPr>
              <mc:AlternateContent>
                <mc:Choice Requires="wps">
                  <w:drawing>
                    <wp:anchor distT="0" distB="0" distL="114300" distR="114300" simplePos="0" relativeHeight="251978752" behindDoc="0" locked="0" layoutInCell="1" allowOverlap="1" wp14:anchorId="123F7169" wp14:editId="69438F80">
                      <wp:simplePos x="0" y="0"/>
                      <wp:positionH relativeFrom="margin">
                        <wp:posOffset>426720</wp:posOffset>
                      </wp:positionH>
                      <wp:positionV relativeFrom="paragraph">
                        <wp:posOffset>-411480</wp:posOffset>
                      </wp:positionV>
                      <wp:extent cx="289560" cy="251460"/>
                      <wp:effectExtent l="0" t="0" r="15240" b="15240"/>
                      <wp:wrapNone/>
                      <wp:docPr id="201807829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6E8D37B3" w14:textId="77777777" w:rsidR="007F3D0B" w:rsidRPr="00592C66" w:rsidRDefault="007F3D0B" w:rsidP="007F3D0B">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F7169" id="_x0000_s1060" type="#_x0000_t202" style="position:absolute;left:0;text-align:left;margin-left:33.6pt;margin-top:-32.4pt;width:22.8pt;height:19.8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" fillcolor="window" strokeweight=".5pt">
                      <v:path arrowok="t"/>
                      <v:textbox>
                        <w:txbxContent>
                          <w:p w14:paraId="6E8D37B3" w14:textId="77777777" w:rsidR="007F3D0B" w:rsidRPr="00592C66" w:rsidRDefault="007F3D0B" w:rsidP="007F3D0B">
                            <w:pPr>
                              <w:rPr>
                                <w:sz w:val="22"/>
                                <w:szCs w:val="22"/>
                              </w:rPr>
                            </w:pPr>
                          </w:p>
                        </w:txbxContent>
                      </v:textbox>
                      <w10:wrap anchorx="margin"/>
                    </v:shape>
                  </w:pict>
                </mc:Fallback>
              </mc:AlternateContent>
            </w:r>
            <w:r>
              <w:rPr>
                <w:rFonts w:eastAsia="Calibri"/>
                <w:iCs/>
                <w:sz w:val="22"/>
                <w:szCs w:val="22"/>
                <w:lang w:eastAsia="en-US"/>
              </w:rPr>
              <w:t>NE</w:t>
            </w:r>
          </w:p>
        </w:tc>
      </w:tr>
      <w:tr w:rsidR="007F3D0B" w:rsidRPr="0097685E" w14:paraId="44B9422D"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0564429A" w14:textId="6B297FAF" w:rsidR="007F3D0B" w:rsidRDefault="007F3D0B" w:rsidP="007F3D0B">
            <w:pPr>
              <w:suppressAutoHyphens w:val="0"/>
              <w:rPr>
                <w:rFonts w:eastAsia="Arial Unicode MS"/>
                <w:iCs/>
                <w:sz w:val="22"/>
                <w:szCs w:val="22"/>
              </w:rPr>
            </w:pPr>
            <w:r>
              <w:rPr>
                <w:rFonts w:eastAsia="Arial Unicode MS"/>
                <w:iCs/>
                <w:sz w:val="22"/>
                <w:szCs w:val="22"/>
              </w:rPr>
              <w:t>Projekt sadrži ulaganja u zelenu tranziciju</w:t>
            </w: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D44C2A" w14:textId="074064E8" w:rsidR="007F3D0B" w:rsidRPr="00291B62" w:rsidRDefault="007F3D0B" w:rsidP="007F3D0B">
            <w:pPr>
              <w:suppressAutoHyphens w:val="0"/>
              <w:ind w:left="113"/>
              <w:rPr>
                <w:rFonts w:eastAsia="Calibri"/>
                <w:iCs/>
                <w:sz w:val="22"/>
                <w:szCs w:val="22"/>
                <w:lang w:eastAsia="en-US"/>
              </w:rPr>
            </w:pPr>
            <w:r>
              <w:rPr>
                <w:rFonts w:eastAsia="Calibri"/>
                <w:iCs/>
                <w:sz w:val="20"/>
                <w:szCs w:val="20"/>
                <w:lang w:eastAsia="en-US"/>
              </w:rPr>
              <w:t>DA</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25BBEF2" w14:textId="425778CF" w:rsidR="007F3D0B" w:rsidRPr="00291B62" w:rsidRDefault="007F3D0B" w:rsidP="007F3D0B">
            <w:pPr>
              <w:suppressAutoHyphens w:val="0"/>
              <w:ind w:left="113"/>
              <w:rPr>
                <w:rFonts w:eastAsia="Calibri"/>
                <w:iCs/>
                <w:sz w:val="22"/>
                <w:szCs w:val="22"/>
                <w:lang w:eastAsia="en-US"/>
              </w:rPr>
            </w:pPr>
            <w:r>
              <w:rPr>
                <w:rFonts w:eastAsia="Calibri"/>
                <w:iCs/>
                <w:sz w:val="22"/>
                <w:szCs w:val="22"/>
                <w:lang w:eastAsia="en-US"/>
              </w:rPr>
              <w:t>NE</w:t>
            </w:r>
          </w:p>
        </w:tc>
      </w:tr>
      <w:tr w:rsidR="007F3D0B" w:rsidRPr="0097685E" w14:paraId="6B222C12"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7E51FAB3" w14:textId="77777777" w:rsidR="007F3D0B" w:rsidRDefault="007F3D0B" w:rsidP="007F3D0B">
            <w:pPr>
              <w:suppressAutoHyphens w:val="0"/>
              <w:rPr>
                <w:rFonts w:eastAsia="Arial Unicode MS"/>
                <w:iCs/>
                <w:sz w:val="22"/>
                <w:szCs w:val="22"/>
              </w:rPr>
            </w:pPr>
            <w:r>
              <w:rPr>
                <w:rFonts w:eastAsia="Arial Unicode MS"/>
                <w:iCs/>
                <w:sz w:val="22"/>
                <w:szCs w:val="22"/>
              </w:rPr>
              <w:t xml:space="preserve">Planirani broj stanovnika koji će imati koristi od </w:t>
            </w:r>
            <w:r w:rsidRPr="00291B62">
              <w:rPr>
                <w:rFonts w:eastAsia="Arial Unicode MS"/>
                <w:iCs/>
                <w:sz w:val="22"/>
                <w:szCs w:val="22"/>
              </w:rPr>
              <w:t>poboljšanog pristupa javnoj infrastrukturi i uslugama</w:t>
            </w:r>
          </w:p>
          <w:p w14:paraId="5E2157A2" w14:textId="2A0B9AF7" w:rsidR="007F3D0B" w:rsidRDefault="007F3D0B" w:rsidP="007F3D0B">
            <w:pPr>
              <w:suppressAutoHyphens w:val="0"/>
              <w:rPr>
                <w:rFonts w:eastAsia="Arial Unicode MS"/>
                <w:iCs/>
                <w:sz w:val="22"/>
                <w:szCs w:val="22"/>
              </w:rPr>
            </w:pPr>
            <w:r>
              <w:rPr>
                <w:rFonts w:eastAsia="Arial Unicode MS"/>
                <w:i/>
                <w:sz w:val="20"/>
                <w:szCs w:val="20"/>
              </w:rPr>
              <w:t>(upisati broj)</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02BCB47" w14:textId="30C27218" w:rsidR="007F3D0B" w:rsidRPr="00291B62" w:rsidRDefault="007F3D0B" w:rsidP="007F3D0B">
            <w:pPr>
              <w:suppressAutoHyphens w:val="0"/>
              <w:jc w:val="center"/>
              <w:rPr>
                <w:rFonts w:eastAsia="Calibri"/>
                <w:iCs/>
                <w:sz w:val="22"/>
                <w:szCs w:val="22"/>
                <w:lang w:eastAsia="en-US"/>
              </w:rPr>
            </w:pPr>
            <w:r w:rsidRPr="0097685E">
              <w:rPr>
                <w:rFonts w:eastAsia="Arial Unicode MS"/>
                <w:b/>
                <w:noProof/>
                <w:sz w:val="22"/>
                <w:szCs w:val="22"/>
              </w:rPr>
              <mc:AlternateContent>
                <mc:Choice Requires="wps">
                  <w:drawing>
                    <wp:anchor distT="0" distB="0" distL="114300" distR="114300" simplePos="0" relativeHeight="251982848" behindDoc="0" locked="0" layoutInCell="1" allowOverlap="1" wp14:anchorId="4ABD825E" wp14:editId="59DF58D8">
                      <wp:simplePos x="0" y="0"/>
                      <wp:positionH relativeFrom="margin">
                        <wp:posOffset>1272540</wp:posOffset>
                      </wp:positionH>
                      <wp:positionV relativeFrom="paragraph">
                        <wp:posOffset>-459105</wp:posOffset>
                      </wp:positionV>
                      <wp:extent cx="289560" cy="251460"/>
                      <wp:effectExtent l="0" t="0" r="15240" b="15240"/>
                      <wp:wrapNone/>
                      <wp:docPr id="112491388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5C7A40FB" w14:textId="77777777" w:rsidR="007F3D0B" w:rsidRPr="00592C66" w:rsidRDefault="007F3D0B" w:rsidP="007F3D0B">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D825E" id="_x0000_s1061" type="#_x0000_t202" style="position:absolute;left:0;text-align:left;margin-left:100.2pt;margin-top:-36.15pt;width:22.8pt;height:19.8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" fillcolor="window" strokeweight=".5pt">
                      <v:path arrowok="t"/>
                      <v:textbox>
                        <w:txbxContent>
                          <w:p w14:paraId="5C7A40FB" w14:textId="77777777" w:rsidR="007F3D0B" w:rsidRPr="00592C66" w:rsidRDefault="007F3D0B" w:rsidP="007F3D0B">
                            <w:pPr>
                              <w:rPr>
                                <w:sz w:val="22"/>
                                <w:szCs w:val="22"/>
                              </w:rPr>
                            </w:pPr>
                          </w:p>
                        </w:txbxContent>
                      </v:textbox>
                      <w10:wrap anchorx="margin"/>
                    </v:shape>
                  </w:pict>
                </mc:Fallback>
              </mc:AlternateContent>
            </w:r>
            <w:r w:rsidRPr="0097685E">
              <w:rPr>
                <w:rFonts w:eastAsia="Arial Unicode MS"/>
                <w:b/>
                <w:noProof/>
                <w:sz w:val="22"/>
                <w:szCs w:val="22"/>
              </w:rPr>
              <mc:AlternateContent>
                <mc:Choice Requires="wps">
                  <w:drawing>
                    <wp:anchor distT="0" distB="0" distL="114300" distR="114300" simplePos="0" relativeHeight="251980800" behindDoc="0" locked="0" layoutInCell="1" allowOverlap="1" wp14:anchorId="0139CB16" wp14:editId="7F684743">
                      <wp:simplePos x="0" y="0"/>
                      <wp:positionH relativeFrom="margin">
                        <wp:posOffset>1272540</wp:posOffset>
                      </wp:positionH>
                      <wp:positionV relativeFrom="paragraph">
                        <wp:posOffset>-796925</wp:posOffset>
                      </wp:positionV>
                      <wp:extent cx="289560" cy="251460"/>
                      <wp:effectExtent l="0" t="0" r="15240" b="15240"/>
                      <wp:wrapNone/>
                      <wp:docPr id="62686229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2C10C477" w14:textId="77777777" w:rsidR="007F3D0B" w:rsidRPr="00592C66" w:rsidRDefault="007F3D0B" w:rsidP="007F3D0B">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9CB16" id="_x0000_s1062" type="#_x0000_t202" style="position:absolute;left:0;text-align:left;margin-left:100.2pt;margin-top:-62.75pt;width:22.8pt;height:19.8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" fillcolor="window" strokeweight=".5pt">
                      <v:path arrowok="t"/>
                      <v:textbox>
                        <w:txbxContent>
                          <w:p w14:paraId="2C10C477" w14:textId="77777777" w:rsidR="007F3D0B" w:rsidRPr="00592C66" w:rsidRDefault="007F3D0B" w:rsidP="007F3D0B">
                            <w:pPr>
                              <w:rPr>
                                <w:sz w:val="22"/>
                                <w:szCs w:val="22"/>
                              </w:rPr>
                            </w:pPr>
                          </w:p>
                        </w:txbxContent>
                      </v:textbox>
                      <w10:wrap anchorx="margin"/>
                    </v:shape>
                  </w:pict>
                </mc:Fallback>
              </mc:AlternateContent>
            </w:r>
            <w:r w:rsidRPr="0097685E">
              <w:rPr>
                <w:rFonts w:eastAsia="Arial Unicode MS"/>
                <w:b/>
                <w:noProof/>
                <w:sz w:val="22"/>
                <w:szCs w:val="22"/>
              </w:rPr>
              <mc:AlternateContent>
                <mc:Choice Requires="wps">
                  <w:drawing>
                    <wp:anchor distT="0" distB="0" distL="114300" distR="114300" simplePos="0" relativeHeight="251966464" behindDoc="0" locked="0" layoutInCell="1" allowOverlap="1" wp14:anchorId="746FA5FA" wp14:editId="247068D0">
                      <wp:simplePos x="0" y="0"/>
                      <wp:positionH relativeFrom="margin">
                        <wp:posOffset>459105</wp:posOffset>
                      </wp:positionH>
                      <wp:positionV relativeFrom="paragraph">
                        <wp:posOffset>-810260</wp:posOffset>
                      </wp:positionV>
                      <wp:extent cx="289560" cy="251460"/>
                      <wp:effectExtent l="0" t="0" r="15240" b="15240"/>
                      <wp:wrapNone/>
                      <wp:docPr id="20650957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08F14657" w14:textId="77777777" w:rsidR="007F3D0B" w:rsidRPr="00592C66" w:rsidRDefault="007F3D0B" w:rsidP="005811EA">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FA5FA" id="_x0000_s1063" type="#_x0000_t202" style="position:absolute;left:0;text-align:left;margin-left:36.15pt;margin-top:-63.8pt;width:22.8pt;height:19.8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" fillcolor="window" strokeweight=".5pt">
                      <v:path arrowok="t"/>
                      <v:textbox>
                        <w:txbxContent>
                          <w:p w14:paraId="08F14657" w14:textId="77777777" w:rsidR="007F3D0B" w:rsidRPr="00592C66" w:rsidRDefault="007F3D0B" w:rsidP="005811EA">
                            <w:pPr>
                              <w:rPr>
                                <w:sz w:val="22"/>
                                <w:szCs w:val="22"/>
                              </w:rPr>
                            </w:pPr>
                          </w:p>
                        </w:txbxContent>
                      </v:textbox>
                      <w10:wrap anchorx="margin"/>
                    </v:shape>
                  </w:pict>
                </mc:Fallback>
              </mc:AlternateContent>
            </w:r>
            <w:r w:rsidRPr="0097685E">
              <w:rPr>
                <w:rFonts w:eastAsia="Arial Unicode MS"/>
                <w:b/>
                <w:noProof/>
                <w:sz w:val="22"/>
                <w:szCs w:val="22"/>
              </w:rPr>
              <mc:AlternateContent>
                <mc:Choice Requires="wps">
                  <w:drawing>
                    <wp:anchor distT="0" distB="0" distL="114300" distR="114300" simplePos="0" relativeHeight="251967488" behindDoc="0" locked="0" layoutInCell="1" allowOverlap="1" wp14:anchorId="478BA838" wp14:editId="56E1534E">
                      <wp:simplePos x="0" y="0"/>
                      <wp:positionH relativeFrom="margin">
                        <wp:posOffset>459105</wp:posOffset>
                      </wp:positionH>
                      <wp:positionV relativeFrom="paragraph">
                        <wp:posOffset>-458470</wp:posOffset>
                      </wp:positionV>
                      <wp:extent cx="289560" cy="251460"/>
                      <wp:effectExtent l="0" t="0" r="15240" b="15240"/>
                      <wp:wrapNone/>
                      <wp:docPr id="32045861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0A6A2193" w14:textId="77777777" w:rsidR="007F3D0B" w:rsidRPr="00592C66" w:rsidRDefault="007F3D0B" w:rsidP="005811EA">
                                  <w:pPr>
                                    <w:rPr>
                                      <w:sz w:val="22"/>
                                      <w:szCs w:val="2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BA838" id="_x0000_s1064" type="#_x0000_t202" style="position:absolute;left:0;text-align:left;margin-left:36.15pt;margin-top:-36.1pt;width:22.8pt;height:19.8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" fillcolor="window" strokeweight=".5pt">
                      <v:path arrowok="t"/>
                      <v:textbox>
                        <w:txbxContent>
                          <w:p w14:paraId="0A6A2193" w14:textId="77777777" w:rsidR="007F3D0B" w:rsidRPr="00592C66" w:rsidRDefault="007F3D0B" w:rsidP="005811EA">
                            <w:pPr>
                              <w:rPr>
                                <w:sz w:val="22"/>
                                <w:szCs w:val="22"/>
                                <w:lang w:val="en-GB"/>
                              </w:rPr>
                            </w:pPr>
                          </w:p>
                        </w:txbxContent>
                      </v:textbox>
                      <w10:wrap anchorx="margin"/>
                    </v:shape>
                  </w:pict>
                </mc:Fallback>
              </mc:AlternateContent>
            </w:r>
          </w:p>
        </w:tc>
      </w:tr>
      <w:tr w:rsidR="007F3D0B" w:rsidRPr="0097685E" w14:paraId="6F1D212E"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1024AEFB" w14:textId="77777777" w:rsidR="007F3D0B" w:rsidRDefault="007F3D0B" w:rsidP="007F3D0B">
            <w:pPr>
              <w:suppressAutoHyphens w:val="0"/>
              <w:rPr>
                <w:rFonts w:eastAsia="Arial Unicode MS"/>
                <w:iCs/>
                <w:sz w:val="22"/>
                <w:szCs w:val="22"/>
              </w:rPr>
            </w:pPr>
            <w:r>
              <w:rPr>
                <w:rFonts w:eastAsia="Arial Unicode MS"/>
                <w:iCs/>
                <w:sz w:val="22"/>
                <w:szCs w:val="22"/>
              </w:rPr>
              <w:t xml:space="preserve">Planirani broj </w:t>
            </w:r>
            <w:r w:rsidRPr="00291B62">
              <w:rPr>
                <w:rFonts w:eastAsia="Arial Unicode MS"/>
                <w:iCs/>
                <w:sz w:val="22"/>
                <w:szCs w:val="22"/>
              </w:rPr>
              <w:t>promotivnih i informativnih aktivnosti</w:t>
            </w:r>
            <w:r>
              <w:rPr>
                <w:rFonts w:eastAsia="Arial Unicode MS"/>
                <w:iCs/>
                <w:sz w:val="22"/>
                <w:szCs w:val="22"/>
              </w:rPr>
              <w:t xml:space="preserve"> u sklopu projekta</w:t>
            </w:r>
            <w:r w:rsidRPr="00291B62">
              <w:rPr>
                <w:rFonts w:eastAsia="Arial Unicode MS"/>
                <w:iCs/>
                <w:sz w:val="22"/>
                <w:szCs w:val="22"/>
              </w:rPr>
              <w:t xml:space="preserve"> kojima </w:t>
            </w:r>
            <w:r>
              <w:rPr>
                <w:rFonts w:eastAsia="Arial Unicode MS"/>
                <w:iCs/>
                <w:sz w:val="22"/>
                <w:szCs w:val="22"/>
              </w:rPr>
              <w:t>će se</w:t>
            </w:r>
            <w:r w:rsidRPr="00291B62">
              <w:rPr>
                <w:rFonts w:eastAsia="Arial Unicode MS"/>
                <w:iCs/>
                <w:sz w:val="22"/>
                <w:szCs w:val="22"/>
              </w:rPr>
              <w:t xml:space="preserve"> poveća</w:t>
            </w:r>
            <w:r>
              <w:rPr>
                <w:rFonts w:eastAsia="Arial Unicode MS"/>
                <w:iCs/>
                <w:sz w:val="22"/>
                <w:szCs w:val="22"/>
              </w:rPr>
              <w:t>ti</w:t>
            </w:r>
            <w:r w:rsidRPr="00291B62">
              <w:rPr>
                <w:rFonts w:eastAsia="Arial Unicode MS"/>
                <w:iCs/>
                <w:sz w:val="22"/>
                <w:szCs w:val="22"/>
              </w:rPr>
              <w:t xml:space="preserve"> vidljivost područja LAG-a Škoji </w:t>
            </w:r>
          </w:p>
          <w:p w14:paraId="4DD475C1" w14:textId="6A59842F" w:rsidR="007F3D0B" w:rsidRDefault="007F3D0B" w:rsidP="007F3D0B">
            <w:pPr>
              <w:suppressAutoHyphens w:val="0"/>
              <w:rPr>
                <w:rFonts w:eastAsia="Arial Unicode MS"/>
                <w:iCs/>
                <w:sz w:val="22"/>
                <w:szCs w:val="22"/>
              </w:rPr>
            </w:pPr>
            <w:r>
              <w:rPr>
                <w:rFonts w:eastAsia="Arial Unicode MS"/>
                <w:i/>
                <w:sz w:val="20"/>
                <w:szCs w:val="20"/>
              </w:rPr>
              <w:t>(upisati broj)</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AB64FB7" w14:textId="77777777" w:rsidR="007F3D0B" w:rsidRPr="00291B62" w:rsidRDefault="007F3D0B" w:rsidP="007F3D0B">
            <w:pPr>
              <w:suppressAutoHyphens w:val="0"/>
              <w:jc w:val="center"/>
              <w:rPr>
                <w:rFonts w:eastAsia="Calibri"/>
                <w:iCs/>
                <w:sz w:val="22"/>
                <w:szCs w:val="22"/>
                <w:lang w:eastAsia="en-US"/>
              </w:rPr>
            </w:pPr>
          </w:p>
        </w:tc>
      </w:tr>
      <w:tr w:rsidR="007F3D0B" w:rsidRPr="0097685E" w14:paraId="2BD3FB6C"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57958E35" w14:textId="25D36705" w:rsidR="007F3D0B" w:rsidRDefault="007F3D0B" w:rsidP="007F3D0B">
            <w:pPr>
              <w:suppressAutoHyphens w:val="0"/>
              <w:rPr>
                <w:rFonts w:eastAsia="Arial Unicode MS"/>
                <w:iCs/>
                <w:sz w:val="22"/>
                <w:szCs w:val="22"/>
              </w:rPr>
            </w:pPr>
            <w:r>
              <w:rPr>
                <w:rFonts w:eastAsia="Arial Unicode MS"/>
                <w:iCs/>
                <w:sz w:val="22"/>
                <w:szCs w:val="22"/>
              </w:rPr>
              <w:t xml:space="preserve">Provedbom projekta će </w:t>
            </w:r>
            <w:r w:rsidRPr="00291B62">
              <w:rPr>
                <w:rFonts w:eastAsia="Arial Unicode MS"/>
                <w:iCs/>
                <w:sz w:val="22"/>
                <w:szCs w:val="22"/>
              </w:rPr>
              <w:t>napušten/zapušten/nekorišten javni prostor dobi</w:t>
            </w:r>
            <w:r>
              <w:rPr>
                <w:rFonts w:eastAsia="Arial Unicode MS"/>
                <w:iCs/>
                <w:sz w:val="22"/>
                <w:szCs w:val="22"/>
              </w:rPr>
              <w:t>ti</w:t>
            </w:r>
            <w:r w:rsidRPr="00291B62">
              <w:rPr>
                <w:rFonts w:eastAsia="Arial Unicode MS"/>
                <w:iCs/>
                <w:sz w:val="22"/>
                <w:szCs w:val="22"/>
              </w:rPr>
              <w:t xml:space="preserve"> novu društvenu, kulturnu, edukativnu, sportsku i sl. javnu namjenu</w:t>
            </w: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3128CFF" w14:textId="22178EF1" w:rsidR="007F3D0B" w:rsidRPr="00291B62" w:rsidRDefault="007F3D0B" w:rsidP="007F3D0B">
            <w:pPr>
              <w:suppressAutoHyphens w:val="0"/>
              <w:ind w:left="113"/>
              <w:rPr>
                <w:rFonts w:eastAsia="Calibri"/>
                <w:iCs/>
                <w:sz w:val="22"/>
                <w:szCs w:val="22"/>
                <w:lang w:eastAsia="en-US"/>
              </w:rPr>
            </w:pPr>
            <w:r>
              <w:rPr>
                <w:rFonts w:eastAsia="Calibri"/>
                <w:iCs/>
                <w:sz w:val="20"/>
                <w:szCs w:val="20"/>
                <w:lang w:eastAsia="en-US"/>
              </w:rPr>
              <w:t>DA</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F7D7A92" w14:textId="20C649D0" w:rsidR="007F3D0B" w:rsidRPr="00291B62" w:rsidRDefault="007F3D0B" w:rsidP="007F3D0B">
            <w:pPr>
              <w:suppressAutoHyphens w:val="0"/>
              <w:ind w:left="113"/>
              <w:rPr>
                <w:rFonts w:eastAsia="Calibri"/>
                <w:iCs/>
                <w:sz w:val="22"/>
                <w:szCs w:val="22"/>
                <w:lang w:eastAsia="en-US"/>
              </w:rPr>
            </w:pPr>
            <w:r>
              <w:rPr>
                <w:rFonts w:eastAsia="Calibri"/>
                <w:iCs/>
                <w:sz w:val="22"/>
                <w:szCs w:val="22"/>
                <w:lang w:eastAsia="en-US"/>
              </w:rPr>
              <w:t>NE</w:t>
            </w:r>
          </w:p>
        </w:tc>
      </w:tr>
      <w:tr w:rsidR="007F3D0B" w:rsidRPr="0097685E" w14:paraId="70244B47" w14:textId="77777777" w:rsidTr="007F3D0B">
        <w:trPr>
          <w:trHeight w:val="442"/>
        </w:trPr>
        <w:tc>
          <w:tcPr>
            <w:tcW w:w="6805"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3588B895" w14:textId="0A56AACC" w:rsidR="007F3D0B" w:rsidRDefault="007F3D0B" w:rsidP="007F3D0B">
            <w:pPr>
              <w:suppressAutoHyphens w:val="0"/>
              <w:rPr>
                <w:rFonts w:eastAsia="Arial Unicode MS"/>
                <w:iCs/>
                <w:sz w:val="22"/>
                <w:szCs w:val="22"/>
              </w:rPr>
            </w:pPr>
            <w:r>
              <w:rPr>
                <w:rFonts w:eastAsia="Arial Unicode MS"/>
                <w:iCs/>
                <w:sz w:val="22"/>
                <w:szCs w:val="22"/>
              </w:rPr>
              <w:t>Projekt je od zajedničkog interesa za područje više JLS ili cjelokupnog područja LAG-a Škoji</w:t>
            </w: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91E06DE" w14:textId="7CD38273" w:rsidR="007F3D0B" w:rsidRPr="00291B62" w:rsidRDefault="007F3D0B" w:rsidP="007F3D0B">
            <w:pPr>
              <w:suppressAutoHyphens w:val="0"/>
              <w:ind w:left="113"/>
              <w:rPr>
                <w:rFonts w:eastAsia="Calibri"/>
                <w:iCs/>
                <w:sz w:val="22"/>
                <w:szCs w:val="22"/>
                <w:lang w:eastAsia="en-US"/>
              </w:rPr>
            </w:pPr>
            <w:r w:rsidRPr="0097685E">
              <w:rPr>
                <w:rFonts w:eastAsia="Arial Unicode MS"/>
                <w:b/>
                <w:noProof/>
                <w:sz w:val="22"/>
                <w:szCs w:val="22"/>
              </w:rPr>
              <mc:AlternateContent>
                <mc:Choice Requires="wps">
                  <w:drawing>
                    <wp:anchor distT="0" distB="0" distL="114300" distR="114300" simplePos="0" relativeHeight="251972608" behindDoc="0" locked="0" layoutInCell="1" allowOverlap="1" wp14:anchorId="6C71EE65" wp14:editId="41E7EA7D">
                      <wp:simplePos x="0" y="0"/>
                      <wp:positionH relativeFrom="margin">
                        <wp:posOffset>449580</wp:posOffset>
                      </wp:positionH>
                      <wp:positionV relativeFrom="paragraph">
                        <wp:posOffset>-403860</wp:posOffset>
                      </wp:positionV>
                      <wp:extent cx="289560" cy="251460"/>
                      <wp:effectExtent l="0" t="0" r="15240" b="15240"/>
                      <wp:wrapNone/>
                      <wp:docPr id="52781717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03BCD0B0" w14:textId="4660AC1F" w:rsidR="007F3D0B" w:rsidRPr="00592C66" w:rsidRDefault="007F3D0B" w:rsidP="00592C66">
                                  <w:pPr>
                                    <w:rPr>
                                      <w:sz w:val="22"/>
                                      <w:szCs w:val="2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1EE65" id="_x0000_s1065" type="#_x0000_t202" style="position:absolute;left:0;text-align:left;margin-left:35.4pt;margin-top:-31.8pt;width:22.8pt;height:19.8pt;z-index:25197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" fillcolor="window" strokeweight=".5pt">
                      <v:path arrowok="t"/>
                      <v:textbox>
                        <w:txbxContent>
                          <w:p w14:paraId="03BCD0B0" w14:textId="4660AC1F" w:rsidR="007F3D0B" w:rsidRPr="00592C66" w:rsidRDefault="007F3D0B" w:rsidP="00592C66">
                            <w:pPr>
                              <w:rPr>
                                <w:sz w:val="22"/>
                                <w:szCs w:val="22"/>
                                <w:lang w:val="en-GB"/>
                              </w:rPr>
                            </w:pPr>
                          </w:p>
                        </w:txbxContent>
                      </v:textbox>
                      <w10:wrap anchorx="margin"/>
                    </v:shape>
                  </w:pict>
                </mc:Fallback>
              </mc:AlternateContent>
            </w:r>
            <w:r>
              <w:rPr>
                <w:rFonts w:eastAsia="Calibri"/>
                <w:iCs/>
                <w:sz w:val="20"/>
                <w:szCs w:val="20"/>
                <w:lang w:eastAsia="en-US"/>
              </w:rPr>
              <w:t>DA</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FA4B36" w14:textId="57495114" w:rsidR="007F3D0B" w:rsidRPr="00291B62" w:rsidRDefault="007F3D0B" w:rsidP="007F3D0B">
            <w:pPr>
              <w:suppressAutoHyphens w:val="0"/>
              <w:ind w:left="113"/>
              <w:rPr>
                <w:rFonts w:eastAsia="Calibri"/>
                <w:iCs/>
                <w:sz w:val="22"/>
                <w:szCs w:val="22"/>
                <w:lang w:eastAsia="en-US"/>
              </w:rPr>
            </w:pPr>
            <w:r w:rsidRPr="0097685E">
              <w:rPr>
                <w:rFonts w:eastAsia="Arial Unicode MS"/>
                <w:b/>
                <w:noProof/>
                <w:sz w:val="22"/>
                <w:szCs w:val="22"/>
              </w:rPr>
              <mc:AlternateContent>
                <mc:Choice Requires="wps">
                  <w:drawing>
                    <wp:anchor distT="0" distB="0" distL="114300" distR="114300" simplePos="0" relativeHeight="251984896" behindDoc="0" locked="0" layoutInCell="1" allowOverlap="1" wp14:anchorId="193E4184" wp14:editId="18BF5B1A">
                      <wp:simplePos x="0" y="0"/>
                      <wp:positionH relativeFrom="margin">
                        <wp:posOffset>396240</wp:posOffset>
                      </wp:positionH>
                      <wp:positionV relativeFrom="paragraph">
                        <wp:posOffset>-396240</wp:posOffset>
                      </wp:positionV>
                      <wp:extent cx="289560" cy="251460"/>
                      <wp:effectExtent l="0" t="0" r="15240" b="15240"/>
                      <wp:wrapNone/>
                      <wp:docPr id="82134328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44B518F1" w14:textId="77777777" w:rsidR="007F3D0B" w:rsidRPr="00592C66" w:rsidRDefault="007F3D0B" w:rsidP="007F3D0B">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E4184" id="_x0000_s1066" type="#_x0000_t202" style="position:absolute;left:0;text-align:left;margin-left:31.2pt;margin-top:-31.2pt;width:22.8pt;height:19.8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" fillcolor="window" strokeweight=".5pt">
                      <v:path arrowok="t"/>
                      <v:textbox>
                        <w:txbxContent>
                          <w:p w14:paraId="44B518F1" w14:textId="77777777" w:rsidR="007F3D0B" w:rsidRPr="00592C66" w:rsidRDefault="007F3D0B" w:rsidP="007F3D0B">
                            <w:pPr>
                              <w:rPr>
                                <w:sz w:val="22"/>
                                <w:szCs w:val="22"/>
                              </w:rPr>
                            </w:pPr>
                          </w:p>
                        </w:txbxContent>
                      </v:textbox>
                      <w10:wrap anchorx="margin"/>
                    </v:shape>
                  </w:pict>
                </mc:Fallback>
              </mc:AlternateContent>
            </w:r>
            <w:r>
              <w:rPr>
                <w:rFonts w:eastAsia="Calibri"/>
                <w:iCs/>
                <w:sz w:val="22"/>
                <w:szCs w:val="22"/>
                <w:lang w:eastAsia="en-US"/>
              </w:rPr>
              <w:t>NE</w:t>
            </w:r>
          </w:p>
        </w:tc>
      </w:tr>
      <w:tr w:rsidR="007F3D0B" w:rsidRPr="0097685E" w14:paraId="2991DC25" w14:textId="77777777" w:rsidTr="00BA1EBB">
        <w:trPr>
          <w:trHeight w:val="813"/>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4825219" w14:textId="32B84B47" w:rsidR="007F3D0B" w:rsidRPr="0097685E" w:rsidRDefault="007F3D0B" w:rsidP="007F3D0B">
            <w:pPr>
              <w:pStyle w:val="NoSpacing"/>
              <w:rPr>
                <w:rFonts w:eastAsia="Arial Unicode MS"/>
                <w:b/>
                <w:bCs/>
              </w:rPr>
            </w:pPr>
            <w:r w:rsidRPr="0097685E">
              <w:rPr>
                <w:rFonts w:eastAsia="Arial Unicode MS"/>
                <w:b/>
                <w:noProof/>
                <w:sz w:val="22"/>
                <w:szCs w:val="22"/>
              </w:rPr>
              <mc:AlternateContent>
                <mc:Choice Requires="wps">
                  <w:drawing>
                    <wp:anchor distT="0" distB="0" distL="114300" distR="114300" simplePos="0" relativeHeight="251986944" behindDoc="0" locked="0" layoutInCell="1" allowOverlap="1" wp14:anchorId="6247CC74" wp14:editId="51FACC6C">
                      <wp:simplePos x="0" y="0"/>
                      <wp:positionH relativeFrom="margin">
                        <wp:posOffset>5572125</wp:posOffset>
                      </wp:positionH>
                      <wp:positionV relativeFrom="paragraph">
                        <wp:posOffset>-330200</wp:posOffset>
                      </wp:positionV>
                      <wp:extent cx="289560" cy="251460"/>
                      <wp:effectExtent l="0" t="0" r="15240" b="15240"/>
                      <wp:wrapNone/>
                      <wp:docPr id="16029571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17053EC5" w14:textId="77777777" w:rsidR="007F3D0B" w:rsidRPr="009C2BD7" w:rsidRDefault="007F3D0B" w:rsidP="007F3D0B">
                                  <w:pPr>
                                    <w:rPr>
                                      <w:sz w:val="32"/>
                                      <w:szCs w:val="32"/>
                                    </w:rPr>
                                  </w:pPr>
                                  <w:r>
                                    <w:rPr>
                                      <w:sz w:val="32"/>
                                      <w:szCs w:val="32"/>
                                    </w:rPr>
                                    <w:t xml:space="preserve">   x     </w:t>
                                  </w:r>
                                </w:p>
                                <w:p w14:paraId="3F45BE25" w14:textId="77777777" w:rsidR="007F3D0B" w:rsidRDefault="007F3D0B" w:rsidP="007F3D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7CC74" id="_x0000_s1067" type="#_x0000_t202" style="position:absolute;margin-left:438.75pt;margin-top:-26pt;width:22.8pt;height:19.8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" fillcolor="window" strokeweight=".5pt">
                      <v:path arrowok="t"/>
                      <v:textbox>
                        <w:txbxContent>
                          <w:p w14:paraId="17053EC5" w14:textId="77777777" w:rsidR="007F3D0B" w:rsidRPr="009C2BD7" w:rsidRDefault="007F3D0B" w:rsidP="007F3D0B">
                            <w:pPr>
                              <w:rPr>
                                <w:sz w:val="32"/>
                                <w:szCs w:val="32"/>
                              </w:rPr>
                            </w:pPr>
                            <w:r>
                              <w:rPr>
                                <w:sz w:val="32"/>
                                <w:szCs w:val="32"/>
                              </w:rPr>
                              <w:t xml:space="preserve">   </w:t>
                            </w:r>
                            <w:r>
                              <w:rPr>
                                <w:sz w:val="32"/>
                                <w:szCs w:val="32"/>
                              </w:rPr>
                              <w:t xml:space="preserve">x     </w:t>
                            </w:r>
                          </w:p>
                          <w:p w14:paraId="3F45BE25" w14:textId="77777777" w:rsidR="007F3D0B" w:rsidRDefault="007F3D0B" w:rsidP="007F3D0B"/>
                        </w:txbxContent>
                      </v:textbox>
                      <w10:wrap anchorx="margin"/>
                    </v:shape>
                  </w:pict>
                </mc:Fallback>
              </mc:AlternateContent>
            </w:r>
            <w:r w:rsidRPr="0097685E">
              <w:rPr>
                <w:rFonts w:eastAsia="Arial Unicode MS"/>
                <w:b/>
                <w:noProof/>
                <w:sz w:val="22"/>
                <w:szCs w:val="22"/>
              </w:rPr>
              <mc:AlternateContent>
                <mc:Choice Requires="wps">
                  <w:drawing>
                    <wp:anchor distT="0" distB="0" distL="114300" distR="114300" simplePos="0" relativeHeight="251971584" behindDoc="0" locked="0" layoutInCell="1" allowOverlap="1" wp14:anchorId="4FD498B2" wp14:editId="0122C0AA">
                      <wp:simplePos x="0" y="0"/>
                      <wp:positionH relativeFrom="margin">
                        <wp:posOffset>4775200</wp:posOffset>
                      </wp:positionH>
                      <wp:positionV relativeFrom="paragraph">
                        <wp:posOffset>-326390</wp:posOffset>
                      </wp:positionV>
                      <wp:extent cx="289560" cy="251460"/>
                      <wp:effectExtent l="0" t="0" r="15240" b="15240"/>
                      <wp:wrapNone/>
                      <wp:docPr id="65541873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1460"/>
                              </a:xfrm>
                              <a:prstGeom prst="rect">
                                <a:avLst/>
                              </a:prstGeom>
                              <a:solidFill>
                                <a:sysClr val="window" lastClr="FFFFFF"/>
                              </a:solidFill>
                              <a:ln w="6350">
                                <a:solidFill>
                                  <a:prstClr val="black"/>
                                </a:solidFill>
                              </a:ln>
                            </wps:spPr>
                            <wps:txbx>
                              <w:txbxContent>
                                <w:p w14:paraId="6D85F5BE" w14:textId="77777777" w:rsidR="007F3D0B" w:rsidRPr="00592C66" w:rsidRDefault="007F3D0B" w:rsidP="005811EA">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498B2" id="_x0000_s1068" type="#_x0000_t202" style="position:absolute;margin-left:376pt;margin-top:-25.7pt;width:22.8pt;height:19.8pt;z-index:25197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" fillcolor="window" strokeweight=".5pt">
                      <v:path arrowok="t"/>
                      <v:textbox>
                        <w:txbxContent>
                          <w:p w14:paraId="6D85F5BE" w14:textId="77777777" w:rsidR="007F3D0B" w:rsidRPr="00592C66" w:rsidRDefault="007F3D0B" w:rsidP="005811EA">
                            <w:pPr>
                              <w:rPr>
                                <w:sz w:val="22"/>
                                <w:szCs w:val="22"/>
                              </w:rPr>
                            </w:pPr>
                          </w:p>
                        </w:txbxContent>
                      </v:textbox>
                      <w10:wrap anchorx="margin"/>
                    </v:shape>
                  </w:pict>
                </mc:Fallback>
              </mc:AlternateContent>
            </w:r>
            <w:r w:rsidRPr="0097685E">
              <w:rPr>
                <w:rFonts w:eastAsia="Arial Unicode MS"/>
                <w:b/>
                <w:bCs/>
              </w:rPr>
              <w:t>III.15. Projekt doprinosi provedbi koncepta Pametnih sela (ako je primjenjivo):</w:t>
            </w:r>
          </w:p>
          <w:p w14:paraId="26947D26" w14:textId="03310CDC" w:rsidR="007F3D0B" w:rsidRPr="0097685E" w:rsidRDefault="007F3D0B" w:rsidP="007F3D0B">
            <w:pPr>
              <w:tabs>
                <w:tab w:val="left" w:pos="284"/>
              </w:tabs>
              <w:snapToGrid w:val="0"/>
              <w:jc w:val="both"/>
              <w:rPr>
                <w:rFonts w:eastAsia="Arial Unicode MS"/>
                <w:i/>
                <w:iCs/>
                <w:sz w:val="20"/>
                <w:szCs w:val="20"/>
              </w:rPr>
            </w:pPr>
            <w:r w:rsidRPr="0097685E">
              <w:rPr>
                <w:rFonts w:eastAsia="Arial Unicode MS"/>
                <w:i/>
                <w:iCs/>
                <w:sz w:val="20"/>
                <w:szCs w:val="20"/>
              </w:rPr>
              <w:t>Uputa: Projekt doprinosi provedbi koncepta Pametnih sela u Prilogu 2.</w:t>
            </w:r>
            <w:r w:rsidRPr="0097685E">
              <w:rPr>
                <w:rFonts w:eastAsia="Arial Unicode MS"/>
                <w:sz w:val="20"/>
                <w:szCs w:val="20"/>
              </w:rPr>
              <w:t xml:space="preserve"> </w:t>
            </w:r>
            <w:r w:rsidRPr="0097685E">
              <w:rPr>
                <w:rFonts w:eastAsia="Arial Unicode MS"/>
                <w:i/>
                <w:iCs/>
                <w:sz w:val="20"/>
                <w:szCs w:val="20"/>
              </w:rPr>
              <w:t xml:space="preserve">LAG natječaja. Projekt ne mora doprinositi provedbi koncepta Pametnih sela kako bi bio prihvatljiv. </w:t>
            </w:r>
            <w:r w:rsidRPr="00051BD2">
              <w:rPr>
                <w:rFonts w:eastAsia="Arial Unicode MS"/>
                <w:i/>
                <w:iCs/>
                <w:sz w:val="20"/>
                <w:szCs w:val="20"/>
              </w:rPr>
              <w:t>Označite „X“ u polju DA, ako je pokazatelj primjenjiv za vaš projekt.</w:t>
            </w:r>
          </w:p>
        </w:tc>
      </w:tr>
      <w:tr w:rsidR="007F3D0B" w:rsidRPr="0097685E" w14:paraId="5085AABE" w14:textId="77777777" w:rsidTr="00BA1EBB">
        <w:trPr>
          <w:trHeight w:val="971"/>
        </w:trPr>
        <w:tc>
          <w:tcPr>
            <w:tcW w:w="8502" w:type="dxa"/>
            <w:gridSpan w:val="5"/>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67ADD446" w14:textId="05C42346" w:rsidR="007F3D0B" w:rsidRPr="0097685E" w:rsidRDefault="007F3D0B" w:rsidP="007F3D0B">
            <w:pPr>
              <w:pStyle w:val="NoSpacing"/>
              <w:jc w:val="both"/>
              <w:rPr>
                <w:rFonts w:eastAsiaTheme="minorEastAsia"/>
                <w:b/>
                <w:bCs/>
                <w:i/>
                <w:iCs/>
                <w:sz w:val="22"/>
                <w:szCs w:val="22"/>
                <w:lang w:eastAsia="sl-SI"/>
              </w:rPr>
            </w:pPr>
            <w:r w:rsidRPr="0097685E">
              <w:rPr>
                <w:b/>
                <w:bCs/>
              </w:rPr>
              <w:t>III.15.1. Inovativna i pametna rješenja u selima</w:t>
            </w:r>
            <w:r w:rsidRPr="0097685E">
              <w:rPr>
                <w:rFonts w:eastAsiaTheme="minorEastAsia"/>
                <w:b/>
                <w:bCs/>
                <w:i/>
                <w:iCs/>
                <w:sz w:val="22"/>
                <w:szCs w:val="22"/>
                <w:lang w:eastAsia="sl-SI"/>
              </w:rPr>
              <w:t xml:space="preserve"> </w:t>
            </w:r>
          </w:p>
          <w:p w14:paraId="319852BF" w14:textId="40C33EAA" w:rsidR="007F3D0B" w:rsidRPr="0097685E" w:rsidRDefault="007F3D0B" w:rsidP="007F3D0B">
            <w:pPr>
              <w:snapToGrid w:val="0"/>
              <w:jc w:val="both"/>
              <w:rPr>
                <w:rFonts w:eastAsia="Arial Unicode MS"/>
                <w:sz w:val="20"/>
                <w:szCs w:val="20"/>
              </w:rPr>
            </w:pPr>
            <w:r w:rsidRPr="0097685E">
              <w:rPr>
                <w:rFonts w:eastAsia="Arial Unicode MS"/>
                <w:i/>
                <w:iCs/>
                <w:sz w:val="20"/>
                <w:szCs w:val="20"/>
              </w:rPr>
              <w:t xml:space="preserve">Uputa: </w:t>
            </w:r>
            <w:r w:rsidRPr="0097685E">
              <w:rPr>
                <w:rFonts w:eastAsiaTheme="minorEastAsia"/>
                <w:i/>
                <w:iCs/>
                <w:sz w:val="20"/>
                <w:szCs w:val="20"/>
                <w:lang w:eastAsia="sl-SI"/>
              </w:rPr>
              <w:t>Ukoliko projekt udovoljava kriteriju „</w:t>
            </w:r>
            <w:r w:rsidRPr="0097685E">
              <w:rPr>
                <w:rFonts w:eastAsiaTheme="minorEastAsia"/>
                <w:b/>
                <w:bCs/>
                <w:i/>
                <w:iCs/>
                <w:sz w:val="20"/>
                <w:szCs w:val="20"/>
                <w:lang w:eastAsia="sl-SI"/>
              </w:rPr>
              <w:t>inovativne značajke“</w:t>
            </w:r>
            <w:r w:rsidRPr="0097685E">
              <w:rPr>
                <w:rFonts w:eastAsiaTheme="minorEastAsia"/>
                <w:i/>
                <w:iCs/>
                <w:sz w:val="20"/>
                <w:szCs w:val="20"/>
                <w:lang w:eastAsia="sl-SI"/>
              </w:rPr>
              <w:t xml:space="preserve"> na lokalnoj razini, odnosno području LAG-a, potrebno je obrazložiti na koji način postižete sukladnost s ovim kriterijem, odnosno zbog čega smatrate da rezultat projekta ima svojstvo inovativne značajke, te kojim relevantnim dokazima isto možete potvrditi (istraživanje i analiza tržišta, mjerodavni registri/popisi, baze podataka, potvrde relevantnih tijela o patentu ili uporabnom modelu i sl.).</w:t>
            </w:r>
          </w:p>
        </w:tc>
        <w:tc>
          <w:tcPr>
            <w:tcW w:w="996" w:type="dxa"/>
            <w:tcBorders>
              <w:top w:val="single" w:sz="4" w:space="0" w:color="000000"/>
              <w:left w:val="single" w:sz="4" w:space="0" w:color="auto"/>
              <w:bottom w:val="single" w:sz="4" w:space="0" w:color="auto"/>
              <w:right w:val="single" w:sz="4" w:space="0" w:color="000000"/>
            </w:tcBorders>
            <w:shd w:val="clear" w:color="auto" w:fill="FFFFFF"/>
          </w:tcPr>
          <w:p w14:paraId="3BAB275A" w14:textId="258BF35D" w:rsidR="007F3D0B" w:rsidRPr="0097685E" w:rsidRDefault="007F3D0B" w:rsidP="007F3D0B">
            <w:pPr>
              <w:tabs>
                <w:tab w:val="left" w:pos="284"/>
              </w:tabs>
              <w:snapToGrid w:val="0"/>
              <w:jc w:val="both"/>
              <w:rPr>
                <w:rFonts w:eastAsia="Arial Unicode MS"/>
                <w:sz w:val="22"/>
                <w:szCs w:val="22"/>
              </w:rPr>
            </w:pPr>
            <w:r w:rsidRPr="0097685E">
              <w:rPr>
                <w:rFonts w:eastAsia="Arial Unicode MS"/>
                <w:b/>
                <w:noProof/>
                <w:sz w:val="22"/>
                <w:szCs w:val="22"/>
              </w:rPr>
              <mc:AlternateContent>
                <mc:Choice Requires="wps">
                  <w:drawing>
                    <wp:anchor distT="0" distB="0" distL="114300" distR="114300" simplePos="0" relativeHeight="251968512" behindDoc="0" locked="0" layoutInCell="1" allowOverlap="1" wp14:anchorId="50877549" wp14:editId="77AB5878">
                      <wp:simplePos x="0" y="0"/>
                      <wp:positionH relativeFrom="margin">
                        <wp:posOffset>126365</wp:posOffset>
                      </wp:positionH>
                      <wp:positionV relativeFrom="paragraph">
                        <wp:posOffset>236855</wp:posOffset>
                      </wp:positionV>
                      <wp:extent cx="391795" cy="339725"/>
                      <wp:effectExtent l="0" t="0" r="27305" b="22225"/>
                      <wp:wrapNone/>
                      <wp:docPr id="31912710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A720DA6" w14:textId="2377AA2A" w:rsidR="007F3D0B" w:rsidRPr="00592C66" w:rsidRDefault="007F3D0B" w:rsidP="004E5D20">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77549" id="_x0000_s1069" type="#_x0000_t202" style="position:absolute;left:0;text-align:left;margin-left:9.95pt;margin-top:18.65pt;width:30.85pt;height:26.75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EHaUA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" fillcolor="window" strokeweight=".5pt">
                      <v:path arrowok="t"/>
                      <v:textbox>
                        <w:txbxContent>
                          <w:p w14:paraId="0A720DA6" w14:textId="2377AA2A" w:rsidR="007F3D0B" w:rsidRPr="00592C66" w:rsidRDefault="007F3D0B" w:rsidP="004E5D20">
                            <w:pPr>
                              <w:rPr>
                                <w:sz w:val="32"/>
                                <w:szCs w:val="32"/>
                                <w:lang w:val="en-GB"/>
                              </w:rPr>
                            </w:pPr>
                          </w:p>
                        </w:txbxContent>
                      </v:textbox>
                      <w10:wrap anchorx="margin"/>
                    </v:shape>
                  </w:pict>
                </mc:Fallback>
              </mc:AlternateContent>
            </w:r>
            <w:r w:rsidRPr="0097685E">
              <w:rPr>
                <w:rFonts w:eastAsia="Arial Unicode MS"/>
                <w:b/>
                <w:sz w:val="22"/>
                <w:szCs w:val="22"/>
              </w:rPr>
              <w:t xml:space="preserve">      DA</w:t>
            </w:r>
          </w:p>
        </w:tc>
      </w:tr>
      <w:tr w:rsidR="007F3D0B" w:rsidRPr="0097685E" w14:paraId="6CF44FC4" w14:textId="77777777" w:rsidTr="00BA1EBB">
        <w:trPr>
          <w:trHeight w:val="52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2BE24816" w14:textId="18E67B6A" w:rsidR="007F3D0B" w:rsidRPr="0097685E" w:rsidRDefault="007F3D0B" w:rsidP="007F3D0B">
            <w:pPr>
              <w:snapToGrid w:val="0"/>
              <w:rPr>
                <w:rFonts w:eastAsia="Arial Unicode MS"/>
                <w:i/>
                <w:sz w:val="20"/>
                <w:szCs w:val="20"/>
              </w:rPr>
            </w:pPr>
            <w:r w:rsidRPr="0097685E">
              <w:rPr>
                <w:rFonts w:eastAsia="Arial Unicode MS"/>
                <w:i/>
                <w:sz w:val="20"/>
                <w:szCs w:val="20"/>
              </w:rPr>
              <w:t>Kratko obrazložite (najviše 20 redova):</w:t>
            </w:r>
          </w:p>
          <w:p w14:paraId="71267F73" w14:textId="77777777" w:rsidR="007F3D0B" w:rsidRPr="0097685E" w:rsidRDefault="007F3D0B" w:rsidP="007F3D0B">
            <w:pPr>
              <w:tabs>
                <w:tab w:val="left" w:pos="284"/>
              </w:tabs>
              <w:snapToGrid w:val="0"/>
              <w:jc w:val="both"/>
              <w:rPr>
                <w:rFonts w:eastAsia="Arial Unicode MS"/>
                <w:sz w:val="22"/>
                <w:szCs w:val="22"/>
              </w:rPr>
            </w:pPr>
          </w:p>
        </w:tc>
      </w:tr>
      <w:tr w:rsidR="007F3D0B" w:rsidRPr="0097685E" w14:paraId="2F08C6AD" w14:textId="77777777" w:rsidTr="00BA1EBB">
        <w:trPr>
          <w:trHeight w:val="840"/>
        </w:trPr>
        <w:tc>
          <w:tcPr>
            <w:tcW w:w="8502" w:type="dxa"/>
            <w:gridSpan w:val="5"/>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78D1A9CF" w14:textId="56A394AB" w:rsidR="007F3D0B" w:rsidRPr="0097685E" w:rsidRDefault="007F3D0B" w:rsidP="007F3D0B">
            <w:pPr>
              <w:pStyle w:val="NoSpacing"/>
              <w:jc w:val="both"/>
              <w:rPr>
                <w:rFonts w:eastAsiaTheme="minorEastAsia"/>
                <w:b/>
                <w:bCs/>
                <w:i/>
                <w:iCs/>
                <w:sz w:val="22"/>
                <w:szCs w:val="22"/>
                <w:lang w:eastAsia="sl-SI"/>
              </w:rPr>
            </w:pPr>
            <w:r w:rsidRPr="0097685E">
              <w:rPr>
                <w:b/>
                <w:bCs/>
              </w:rPr>
              <w:t>III.15.2. Digitalizacija u poljoprivredi i ostalim društvenim aktivnostima u selima</w:t>
            </w:r>
          </w:p>
          <w:p w14:paraId="5982A343" w14:textId="6840A9A8" w:rsidR="007F3D0B" w:rsidRPr="0097685E" w:rsidRDefault="007F3D0B" w:rsidP="007F3D0B">
            <w:pPr>
              <w:pStyle w:val="NoSpacing"/>
              <w:jc w:val="both"/>
              <w:rPr>
                <w:rFonts w:eastAsiaTheme="minorEastAsia"/>
                <w:i/>
                <w:iCs/>
                <w:sz w:val="20"/>
                <w:szCs w:val="20"/>
                <w:lang w:eastAsia="sl-SI"/>
              </w:rPr>
            </w:pPr>
            <w:r w:rsidRPr="0097685E">
              <w:rPr>
                <w:rFonts w:eastAsiaTheme="minorEastAsia"/>
                <w:i/>
                <w:iCs/>
                <w:sz w:val="20"/>
                <w:szCs w:val="20"/>
                <w:lang w:eastAsia="sl-SI"/>
              </w:rPr>
              <w:t>Uputa: Ukoliko projekt udovoljava ovom kriteriju, potrebno je obrazložiti na koji način, odnosno zbog čega smatrate da isporuke ili rezultat projekta doprinose digitalizaciji.</w:t>
            </w:r>
          </w:p>
        </w:tc>
        <w:tc>
          <w:tcPr>
            <w:tcW w:w="996" w:type="dxa"/>
            <w:tcBorders>
              <w:top w:val="single" w:sz="4" w:space="0" w:color="000000"/>
              <w:left w:val="single" w:sz="4" w:space="0" w:color="auto"/>
              <w:bottom w:val="single" w:sz="4" w:space="0" w:color="auto"/>
              <w:right w:val="single" w:sz="4" w:space="0" w:color="000000"/>
            </w:tcBorders>
            <w:shd w:val="clear" w:color="auto" w:fill="FFFFFF"/>
          </w:tcPr>
          <w:p w14:paraId="03BE1A6F" w14:textId="524917D7" w:rsidR="007F3D0B" w:rsidRPr="0097685E" w:rsidRDefault="007F3D0B" w:rsidP="007F3D0B">
            <w:pPr>
              <w:tabs>
                <w:tab w:val="left" w:pos="284"/>
              </w:tabs>
              <w:snapToGrid w:val="0"/>
              <w:jc w:val="both"/>
              <w:rPr>
                <w:rFonts w:eastAsia="Arial Unicode MS"/>
                <w:sz w:val="22"/>
                <w:szCs w:val="22"/>
              </w:rPr>
            </w:pPr>
            <w:r w:rsidRPr="0097685E">
              <w:rPr>
                <w:rFonts w:eastAsia="Arial Unicode MS"/>
                <w:b/>
                <w:noProof/>
                <w:sz w:val="22"/>
                <w:szCs w:val="22"/>
              </w:rPr>
              <mc:AlternateContent>
                <mc:Choice Requires="wps">
                  <w:drawing>
                    <wp:anchor distT="0" distB="0" distL="114300" distR="114300" simplePos="0" relativeHeight="251969536" behindDoc="0" locked="0" layoutInCell="1" allowOverlap="1" wp14:anchorId="35EF97B7" wp14:editId="46BF475F">
                      <wp:simplePos x="0" y="0"/>
                      <wp:positionH relativeFrom="margin">
                        <wp:posOffset>127371</wp:posOffset>
                      </wp:positionH>
                      <wp:positionV relativeFrom="paragraph">
                        <wp:posOffset>167523</wp:posOffset>
                      </wp:positionV>
                      <wp:extent cx="391795" cy="311847"/>
                      <wp:effectExtent l="0" t="0" r="27305" b="12065"/>
                      <wp:wrapNone/>
                      <wp:docPr id="131361445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11847"/>
                              </a:xfrm>
                              <a:prstGeom prst="rect">
                                <a:avLst/>
                              </a:prstGeom>
                              <a:solidFill>
                                <a:sysClr val="window" lastClr="FFFFFF"/>
                              </a:solidFill>
                              <a:ln w="6350">
                                <a:solidFill>
                                  <a:prstClr val="black"/>
                                </a:solidFill>
                              </a:ln>
                            </wps:spPr>
                            <wps:txbx>
                              <w:txbxContent>
                                <w:p w14:paraId="1CB3676D" w14:textId="77777777" w:rsidR="007F3D0B" w:rsidRPr="00592C66" w:rsidRDefault="007F3D0B" w:rsidP="00B3462C">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F97B7" id="_x0000_s1070" type="#_x0000_t202" style="position:absolute;left:0;text-align:left;margin-left:10.05pt;margin-top:13.2pt;width:30.85pt;height:24.55pt;z-index:25196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" fillcolor="window" strokeweight=".5pt">
                      <v:path arrowok="t"/>
                      <v:textbox>
                        <w:txbxContent>
                          <w:p w14:paraId="1CB3676D" w14:textId="77777777" w:rsidR="007F3D0B" w:rsidRPr="00592C66" w:rsidRDefault="007F3D0B" w:rsidP="00B3462C">
                            <w:pPr>
                              <w:rPr>
                                <w:sz w:val="32"/>
                                <w:szCs w:val="32"/>
                              </w:rPr>
                            </w:pPr>
                          </w:p>
                        </w:txbxContent>
                      </v:textbox>
                      <w10:wrap anchorx="margin"/>
                    </v:shape>
                  </w:pict>
                </mc:Fallback>
              </mc:AlternateContent>
            </w:r>
            <w:r w:rsidRPr="0097685E">
              <w:rPr>
                <w:rFonts w:eastAsia="Arial Unicode MS"/>
                <w:b/>
                <w:sz w:val="22"/>
                <w:szCs w:val="22"/>
              </w:rPr>
              <w:t xml:space="preserve">      DA</w:t>
            </w:r>
          </w:p>
        </w:tc>
      </w:tr>
      <w:tr w:rsidR="007F3D0B" w:rsidRPr="0097685E" w14:paraId="175CDCA0" w14:textId="77777777" w:rsidTr="00BA1EBB">
        <w:trPr>
          <w:trHeight w:val="10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67D1D656" w14:textId="30973F54" w:rsidR="007F3D0B" w:rsidRPr="0097685E" w:rsidRDefault="007F3D0B" w:rsidP="007F3D0B">
            <w:pPr>
              <w:snapToGrid w:val="0"/>
              <w:rPr>
                <w:rFonts w:eastAsia="Arial Unicode MS"/>
                <w:i/>
                <w:sz w:val="20"/>
                <w:szCs w:val="20"/>
              </w:rPr>
            </w:pPr>
            <w:r w:rsidRPr="0097685E">
              <w:rPr>
                <w:rFonts w:eastAsia="Arial Unicode MS"/>
                <w:i/>
                <w:sz w:val="20"/>
                <w:szCs w:val="20"/>
              </w:rPr>
              <w:t>Kratko obrazložite</w:t>
            </w:r>
            <w:r w:rsidRPr="0097685E">
              <w:rPr>
                <w:i/>
                <w:sz w:val="20"/>
                <w:szCs w:val="20"/>
              </w:rPr>
              <w:t xml:space="preserve"> (n</w:t>
            </w:r>
            <w:r w:rsidRPr="0097685E">
              <w:rPr>
                <w:rFonts w:eastAsia="Arial Unicode MS"/>
                <w:i/>
                <w:sz w:val="20"/>
                <w:szCs w:val="20"/>
              </w:rPr>
              <w:t>ajviše 10 redova):</w:t>
            </w:r>
          </w:p>
          <w:p w14:paraId="77767B15" w14:textId="77777777" w:rsidR="007F3D0B" w:rsidRPr="0097685E" w:rsidRDefault="007F3D0B" w:rsidP="007F3D0B">
            <w:pPr>
              <w:tabs>
                <w:tab w:val="left" w:pos="284"/>
              </w:tabs>
              <w:snapToGrid w:val="0"/>
              <w:jc w:val="both"/>
              <w:rPr>
                <w:rFonts w:eastAsia="Arial Unicode MS"/>
                <w:sz w:val="22"/>
                <w:szCs w:val="22"/>
              </w:rPr>
            </w:pPr>
          </w:p>
        </w:tc>
      </w:tr>
      <w:tr w:rsidR="007F3D0B" w:rsidRPr="0097685E" w14:paraId="55D2D6AC" w14:textId="77777777" w:rsidTr="00BA1EBB">
        <w:trPr>
          <w:trHeight w:val="971"/>
        </w:trPr>
        <w:tc>
          <w:tcPr>
            <w:tcW w:w="8502" w:type="dxa"/>
            <w:gridSpan w:val="5"/>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2AE934C2" w14:textId="6395C664" w:rsidR="007F3D0B" w:rsidRPr="0097685E" w:rsidRDefault="007F3D0B" w:rsidP="007F3D0B">
            <w:pPr>
              <w:pStyle w:val="NoSpacing"/>
              <w:jc w:val="both"/>
              <w:rPr>
                <w:b/>
                <w:bCs/>
              </w:rPr>
            </w:pPr>
            <w:r w:rsidRPr="0097685E">
              <w:rPr>
                <w:b/>
                <w:bCs/>
              </w:rPr>
              <w:t>III.15.3. Doprinos okolišnim ciljevima i ublažavanju klimatskih promjena u selima</w:t>
            </w:r>
          </w:p>
          <w:p w14:paraId="59C61FFA" w14:textId="00831E2C" w:rsidR="007F3D0B" w:rsidRPr="0097685E" w:rsidRDefault="007F3D0B" w:rsidP="007F3D0B">
            <w:pPr>
              <w:snapToGrid w:val="0"/>
              <w:jc w:val="both"/>
              <w:rPr>
                <w:rFonts w:eastAsia="Arial Unicode MS"/>
                <w:sz w:val="20"/>
                <w:szCs w:val="20"/>
              </w:rPr>
            </w:pPr>
            <w:r w:rsidRPr="0097685E">
              <w:rPr>
                <w:rFonts w:eastAsiaTheme="minorEastAsia"/>
                <w:i/>
                <w:iCs/>
                <w:sz w:val="20"/>
                <w:szCs w:val="20"/>
                <w:lang w:eastAsia="sl-SI"/>
              </w:rPr>
              <w:t xml:space="preserve">Uputa: Ukoliko projekt udovoljava ovom kriteriju, potrebno je obrazložiti na koji način, odnosno zbog čega smatrate da isporuke ili rezultat projekta doprinosi okolišnim ciljevima i ublažavanju klimatskih promjena. </w:t>
            </w:r>
          </w:p>
        </w:tc>
        <w:tc>
          <w:tcPr>
            <w:tcW w:w="996" w:type="dxa"/>
            <w:tcBorders>
              <w:top w:val="single" w:sz="4" w:space="0" w:color="000000"/>
              <w:left w:val="single" w:sz="4" w:space="0" w:color="auto"/>
              <w:bottom w:val="single" w:sz="4" w:space="0" w:color="auto"/>
              <w:right w:val="single" w:sz="4" w:space="0" w:color="000000"/>
            </w:tcBorders>
            <w:shd w:val="clear" w:color="auto" w:fill="FFFFFF"/>
          </w:tcPr>
          <w:p w14:paraId="20C58D84" w14:textId="487CF2CF" w:rsidR="007F3D0B" w:rsidRPr="0097685E" w:rsidRDefault="007F3D0B" w:rsidP="007F3D0B">
            <w:pPr>
              <w:tabs>
                <w:tab w:val="left" w:pos="284"/>
              </w:tabs>
              <w:snapToGrid w:val="0"/>
              <w:jc w:val="both"/>
              <w:rPr>
                <w:rFonts w:eastAsia="Arial Unicode MS"/>
                <w:sz w:val="22"/>
                <w:szCs w:val="22"/>
              </w:rPr>
            </w:pPr>
            <w:r w:rsidRPr="0097685E">
              <w:rPr>
                <w:rFonts w:eastAsia="Arial Unicode MS"/>
                <w:b/>
                <w:noProof/>
                <w:sz w:val="22"/>
                <w:szCs w:val="22"/>
              </w:rPr>
              <mc:AlternateContent>
                <mc:Choice Requires="wps">
                  <w:drawing>
                    <wp:anchor distT="0" distB="0" distL="114300" distR="114300" simplePos="0" relativeHeight="251970560" behindDoc="0" locked="0" layoutInCell="1" allowOverlap="1" wp14:anchorId="6F109B3D" wp14:editId="6B206559">
                      <wp:simplePos x="0" y="0"/>
                      <wp:positionH relativeFrom="margin">
                        <wp:posOffset>126365</wp:posOffset>
                      </wp:positionH>
                      <wp:positionV relativeFrom="paragraph">
                        <wp:posOffset>236855</wp:posOffset>
                      </wp:positionV>
                      <wp:extent cx="391795" cy="339725"/>
                      <wp:effectExtent l="0" t="0" r="27305" b="22225"/>
                      <wp:wrapNone/>
                      <wp:docPr id="1258416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4C81FBDF" w14:textId="19808AEE" w:rsidR="007F3D0B" w:rsidRPr="00592C66" w:rsidRDefault="007F3D0B" w:rsidP="00B3462C">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09B3D" id="_x0000_s1071" type="#_x0000_t202" style="position:absolute;left:0;text-align:left;margin-left:9.95pt;margin-top:18.65pt;width:30.85pt;height:26.75pt;z-index:25197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3NITw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" fillcolor="window" strokeweight=".5pt">
                      <v:path arrowok="t"/>
                      <v:textbox>
                        <w:txbxContent>
                          <w:p w14:paraId="4C81FBDF" w14:textId="19808AEE" w:rsidR="007F3D0B" w:rsidRPr="00592C66" w:rsidRDefault="007F3D0B" w:rsidP="00B3462C">
                            <w:pPr>
                              <w:rPr>
                                <w:sz w:val="32"/>
                                <w:szCs w:val="32"/>
                                <w:lang w:val="en-GB"/>
                              </w:rPr>
                            </w:pPr>
                          </w:p>
                        </w:txbxContent>
                      </v:textbox>
                      <w10:wrap anchorx="margin"/>
                    </v:shape>
                  </w:pict>
                </mc:Fallback>
              </mc:AlternateContent>
            </w:r>
            <w:r w:rsidRPr="0097685E">
              <w:rPr>
                <w:rFonts w:eastAsia="Arial Unicode MS"/>
                <w:b/>
                <w:sz w:val="22"/>
                <w:szCs w:val="22"/>
              </w:rPr>
              <w:t xml:space="preserve">      DA</w:t>
            </w:r>
          </w:p>
        </w:tc>
      </w:tr>
      <w:tr w:rsidR="007F3D0B" w:rsidRPr="0097685E" w14:paraId="39DF4736" w14:textId="77777777" w:rsidTr="00BA1EBB">
        <w:trPr>
          <w:trHeight w:val="10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762CFA36" w14:textId="63D0245B" w:rsidR="007F3D0B" w:rsidRPr="0097685E" w:rsidRDefault="007F3D0B" w:rsidP="007F3D0B">
            <w:pPr>
              <w:snapToGrid w:val="0"/>
              <w:rPr>
                <w:rFonts w:eastAsia="Arial Unicode MS"/>
                <w:i/>
                <w:sz w:val="20"/>
                <w:szCs w:val="20"/>
              </w:rPr>
            </w:pPr>
            <w:r w:rsidRPr="0097685E">
              <w:rPr>
                <w:rFonts w:eastAsia="Arial Unicode MS"/>
                <w:i/>
                <w:sz w:val="20"/>
                <w:szCs w:val="20"/>
              </w:rPr>
              <w:t>Kratko obrazložite (najviše 10 redova):</w:t>
            </w:r>
          </w:p>
          <w:p w14:paraId="3DE29E4A" w14:textId="48236037" w:rsidR="007F3D0B" w:rsidRPr="0097685E" w:rsidRDefault="007F3D0B" w:rsidP="007F3D0B">
            <w:pPr>
              <w:suppressAutoHyphens w:val="0"/>
              <w:rPr>
                <w:rFonts w:eastAsia="Arial Unicode MS"/>
                <w:sz w:val="22"/>
                <w:szCs w:val="22"/>
              </w:rPr>
            </w:pPr>
          </w:p>
        </w:tc>
      </w:tr>
    </w:tbl>
    <w:p w14:paraId="39D1B8E1" w14:textId="77777777" w:rsidR="00251D2F" w:rsidRPr="0097685E" w:rsidRDefault="00251D2F" w:rsidP="0022417E">
      <w:pPr>
        <w:pStyle w:val="NoSpacing"/>
        <w:sectPr w:rsidR="00251D2F" w:rsidRPr="0097685E">
          <w:headerReference w:type="default" r:id="rId14"/>
          <w:footerReference w:type="default" r:id="rId15"/>
          <w:pgSz w:w="11906" w:h="16838"/>
          <w:pgMar w:top="1440" w:right="1440" w:bottom="1440" w:left="1440" w:header="708" w:footer="708" w:gutter="0"/>
          <w:cols w:space="708"/>
          <w:docGrid w:linePitch="360"/>
        </w:sectPr>
      </w:pPr>
    </w:p>
    <w:p w14:paraId="334B00E8" w14:textId="77777777" w:rsidR="00057578" w:rsidRPr="0097685E" w:rsidRDefault="00057578" w:rsidP="0080624D"/>
    <w:tbl>
      <w:tblPr>
        <w:tblW w:w="9650" w:type="dxa"/>
        <w:tblInd w:w="-289" w:type="dxa"/>
        <w:tblLayout w:type="fixed"/>
        <w:tblCellMar>
          <w:top w:w="28" w:type="dxa"/>
          <w:left w:w="0" w:type="dxa"/>
          <w:bottom w:w="28" w:type="dxa"/>
          <w:right w:w="0" w:type="dxa"/>
        </w:tblCellMar>
        <w:tblLook w:val="0000" w:firstRow="0" w:lastRow="0" w:firstColumn="0" w:lastColumn="0" w:noHBand="0" w:noVBand="0"/>
      </w:tblPr>
      <w:tblGrid>
        <w:gridCol w:w="568"/>
        <w:gridCol w:w="7271"/>
        <w:gridCol w:w="8"/>
        <w:gridCol w:w="1803"/>
      </w:tblGrid>
      <w:tr w:rsidR="00C10140" w:rsidRPr="0097685E" w14:paraId="7305A46F"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B27DAE6" w14:textId="03E8E72A" w:rsidR="00C10140" w:rsidRPr="0097685E" w:rsidRDefault="00B90B34" w:rsidP="00F26DBB">
            <w:pPr>
              <w:spacing w:before="120" w:after="120"/>
              <w:jc w:val="center"/>
              <w:rPr>
                <w:b/>
              </w:rPr>
            </w:pPr>
            <w:r w:rsidRPr="0097685E">
              <w:rPr>
                <w:b/>
                <w:shd w:val="clear" w:color="auto" w:fill="FBE4D5" w:themeFill="accent2" w:themeFillTint="33"/>
              </w:rPr>
              <w:t>IV</w:t>
            </w:r>
            <w:r w:rsidR="00C10140" w:rsidRPr="0097685E">
              <w:rPr>
                <w:b/>
                <w:shd w:val="clear" w:color="auto" w:fill="FBE4D5" w:themeFill="accent2" w:themeFillTint="33"/>
              </w:rPr>
              <w:t xml:space="preserve">.  DRŽAVNA POTPORA  </w:t>
            </w:r>
          </w:p>
        </w:tc>
      </w:tr>
      <w:tr w:rsidR="00C10140" w:rsidRPr="0097685E" w14:paraId="302BA2C6" w14:textId="77777777" w:rsidTr="00E259D8">
        <w:trPr>
          <w:trHeight w:val="108"/>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3A823255" w14:textId="6A464423" w:rsidR="00C10140" w:rsidRPr="0097685E" w:rsidRDefault="00C10140" w:rsidP="00EA62D9">
            <w:pPr>
              <w:snapToGrid w:val="0"/>
              <w:rPr>
                <w:rFonts w:eastAsia="Arial Unicode MS"/>
                <w:sz w:val="22"/>
                <w:szCs w:val="22"/>
              </w:rPr>
            </w:pPr>
            <w:r w:rsidRPr="0097685E">
              <w:rPr>
                <w:rFonts w:eastAsia="Arial Unicode MS"/>
                <w:sz w:val="22"/>
                <w:szCs w:val="22"/>
              </w:rPr>
              <w:t xml:space="preserve"> </w:t>
            </w:r>
            <w:r w:rsidR="001B2434" w:rsidRPr="0097685E">
              <w:rPr>
                <w:rFonts w:eastAsia="Arial Unicode MS"/>
                <w:b/>
                <w:sz w:val="22"/>
                <w:szCs w:val="22"/>
              </w:rPr>
              <w:t>IV.</w:t>
            </w:r>
            <w:r w:rsidRPr="0097685E">
              <w:rPr>
                <w:rFonts w:eastAsia="Arial Unicode MS"/>
                <w:b/>
                <w:sz w:val="22"/>
                <w:szCs w:val="22"/>
              </w:rPr>
              <w:t>1</w:t>
            </w:r>
            <w:r w:rsidRPr="0097685E">
              <w:rPr>
                <w:rFonts w:eastAsia="Arial Unicode MS"/>
                <w:sz w:val="22"/>
                <w:szCs w:val="22"/>
              </w:rPr>
              <w:t>.</w:t>
            </w:r>
          </w:p>
        </w:tc>
        <w:tc>
          <w:tcPr>
            <w:tcW w:w="9082" w:type="dxa"/>
            <w:gridSpan w:val="3"/>
            <w:tcBorders>
              <w:top w:val="single" w:sz="4" w:space="0" w:color="000000"/>
              <w:bottom w:val="single" w:sz="4" w:space="0" w:color="000000"/>
              <w:right w:val="single" w:sz="4" w:space="0" w:color="000000"/>
            </w:tcBorders>
            <w:shd w:val="clear" w:color="auto" w:fill="DEEAF6" w:themeFill="accent1" w:themeFillTint="33"/>
          </w:tcPr>
          <w:p w14:paraId="2FD1B209" w14:textId="77777777" w:rsidR="00C10140" w:rsidRPr="0097685E" w:rsidRDefault="00C10140" w:rsidP="00E259D8">
            <w:pPr>
              <w:snapToGrid w:val="0"/>
              <w:ind w:firstLine="142"/>
              <w:rPr>
                <w:rFonts w:eastAsia="Arial Unicode MS"/>
                <w:b/>
                <w:i/>
                <w:iCs/>
              </w:rPr>
            </w:pPr>
            <w:r w:rsidRPr="0097685E">
              <w:rPr>
                <w:rFonts w:eastAsia="Arial Unicode MS"/>
                <w:b/>
              </w:rPr>
              <w:t>Projekt se odnosi na jedno ili više područja:</w:t>
            </w:r>
          </w:p>
          <w:p w14:paraId="1AA7BDDE" w14:textId="6A0C8459" w:rsidR="00C10140" w:rsidRPr="0097685E" w:rsidRDefault="00C10140" w:rsidP="00CE0354">
            <w:pPr>
              <w:snapToGrid w:val="0"/>
              <w:ind w:left="142"/>
              <w:jc w:val="both"/>
              <w:rPr>
                <w:rFonts w:eastAsia="Arial Unicode MS"/>
                <w:i/>
                <w:sz w:val="20"/>
                <w:szCs w:val="20"/>
              </w:rPr>
            </w:pPr>
            <w:r w:rsidRPr="0097685E">
              <w:rPr>
                <w:rFonts w:eastAsia="Arial Unicode MS"/>
                <w:i/>
                <w:sz w:val="20"/>
                <w:szCs w:val="20"/>
              </w:rPr>
              <w:t>Uputa: odaberite (označite „x“ u</w:t>
            </w:r>
            <w:r w:rsidR="00977FB0" w:rsidRPr="0097685E">
              <w:rPr>
                <w:rFonts w:eastAsia="Arial Unicode MS"/>
                <w:i/>
                <w:sz w:val="20"/>
                <w:szCs w:val="20"/>
              </w:rPr>
              <w:t xml:space="preserve"> polju DA</w:t>
            </w:r>
            <w:r w:rsidRPr="0097685E">
              <w:rPr>
                <w:rFonts w:eastAsia="Arial Unicode MS"/>
                <w:i/>
                <w:sz w:val="20"/>
                <w:szCs w:val="20"/>
              </w:rPr>
              <w:t xml:space="preserve"> ) jedno ili više ponuđenih područja (a-</w:t>
            </w:r>
            <w:r w:rsidR="00404EF3" w:rsidRPr="0097685E">
              <w:rPr>
                <w:rFonts w:eastAsia="Arial Unicode MS"/>
                <w:i/>
                <w:sz w:val="20"/>
                <w:szCs w:val="20"/>
              </w:rPr>
              <w:t>f</w:t>
            </w:r>
            <w:r w:rsidRPr="0097685E">
              <w:rPr>
                <w:rFonts w:eastAsia="Arial Unicode MS"/>
                <w:i/>
                <w:sz w:val="20"/>
                <w:szCs w:val="20"/>
              </w:rPr>
              <w:t xml:space="preserve">), te obrazložite na koji način je projekt povezan s odabranim područjem. U slučaju da projekt nije povezan s </w:t>
            </w:r>
            <w:r w:rsidR="00267C23" w:rsidRPr="0097685E">
              <w:rPr>
                <w:rFonts w:eastAsia="Arial Unicode MS"/>
                <w:i/>
                <w:sz w:val="20"/>
                <w:szCs w:val="20"/>
              </w:rPr>
              <w:t xml:space="preserve">najmanje </w:t>
            </w:r>
            <w:r w:rsidRPr="0097685E">
              <w:rPr>
                <w:rFonts w:eastAsia="Arial Unicode MS"/>
                <w:i/>
                <w:sz w:val="20"/>
                <w:szCs w:val="20"/>
              </w:rPr>
              <w:t>jedn</w:t>
            </w:r>
            <w:r w:rsidR="00267C23" w:rsidRPr="0097685E">
              <w:rPr>
                <w:rFonts w:eastAsia="Arial Unicode MS"/>
                <w:i/>
                <w:sz w:val="20"/>
                <w:szCs w:val="20"/>
              </w:rPr>
              <w:t>i</w:t>
            </w:r>
            <w:r w:rsidRPr="0097685E">
              <w:rPr>
                <w:rFonts w:eastAsia="Arial Unicode MS"/>
                <w:i/>
                <w:sz w:val="20"/>
                <w:szCs w:val="20"/>
              </w:rPr>
              <w:t xml:space="preserve">m od sljedećih područja, nije prihvatljiv za sufinanciranje. </w:t>
            </w:r>
          </w:p>
        </w:tc>
      </w:tr>
      <w:tr w:rsidR="00977FB0" w:rsidRPr="0097685E" w14:paraId="08D6294F" w14:textId="77777777" w:rsidTr="00E259D8">
        <w:trPr>
          <w:trHeight w:val="559"/>
        </w:trPr>
        <w:tc>
          <w:tcPr>
            <w:tcW w:w="7839" w:type="dxa"/>
            <w:gridSpan w:val="2"/>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2CFE8A21" w14:textId="77777777" w:rsidR="00977FB0" w:rsidRPr="0097685E" w:rsidRDefault="00977FB0" w:rsidP="00F26DBB">
            <w:pPr>
              <w:shd w:val="clear" w:color="auto" w:fill="FFF2CC" w:themeFill="accent4" w:themeFillTint="33"/>
              <w:snapToGrid w:val="0"/>
              <w:jc w:val="both"/>
              <w:rPr>
                <w:rFonts w:eastAsia="Arial Unicode MS"/>
              </w:rPr>
            </w:pPr>
          </w:p>
          <w:p w14:paraId="4779929B" w14:textId="0BDDF193" w:rsidR="00977FB0" w:rsidRPr="0097685E" w:rsidRDefault="00F26DBB" w:rsidP="00AC3FA9">
            <w:pPr>
              <w:shd w:val="clear" w:color="auto" w:fill="FFF2CC" w:themeFill="accent4" w:themeFillTint="33"/>
              <w:snapToGrid w:val="0"/>
              <w:rPr>
                <w:rFonts w:eastAsia="Arial Unicode MS"/>
              </w:rPr>
            </w:pPr>
            <w:r w:rsidRPr="0097685E">
              <w:rPr>
                <w:rFonts w:eastAsia="Arial Unicode MS"/>
              </w:rPr>
              <w:t xml:space="preserve">a) istraživanje, razvoj i </w:t>
            </w:r>
            <w:r w:rsidR="00AC3FA9" w:rsidRPr="0097685E">
              <w:rPr>
                <w:rFonts w:eastAsia="Arial Unicode MS"/>
              </w:rPr>
              <w:t>inovacije</w:t>
            </w:r>
          </w:p>
          <w:p w14:paraId="5C9D5FA5" w14:textId="77777777" w:rsidR="00977FB0" w:rsidRPr="0097685E" w:rsidRDefault="00977FB0" w:rsidP="00F26DBB">
            <w:pPr>
              <w:snapToGrid w:val="0"/>
              <w:rPr>
                <w:rFonts w:eastAsia="Arial Unicode MS"/>
              </w:rPr>
            </w:pPr>
          </w:p>
        </w:tc>
        <w:tc>
          <w:tcPr>
            <w:tcW w:w="1811" w:type="dxa"/>
            <w:gridSpan w:val="2"/>
            <w:tcBorders>
              <w:top w:val="single" w:sz="4" w:space="0" w:color="000000"/>
              <w:left w:val="single" w:sz="4" w:space="0" w:color="auto"/>
              <w:bottom w:val="single" w:sz="4" w:space="0" w:color="000000"/>
              <w:right w:val="single" w:sz="4" w:space="0" w:color="000000"/>
            </w:tcBorders>
            <w:shd w:val="clear" w:color="auto" w:fill="FFFFFF"/>
          </w:tcPr>
          <w:p w14:paraId="1C6B27A4" w14:textId="63CC1FAC" w:rsidR="00977FB0" w:rsidRPr="0097685E" w:rsidRDefault="00977FB0" w:rsidP="00EA62D9">
            <w:pPr>
              <w:snapToGrid w:val="0"/>
              <w:jc w:val="both"/>
              <w:rPr>
                <w:rFonts w:eastAsia="Arial Unicode MS"/>
              </w:rPr>
            </w:pPr>
            <w:r w:rsidRPr="0097685E">
              <w:rPr>
                <w:rFonts w:eastAsia="Arial Unicode MS"/>
                <w:noProof/>
              </w:rPr>
              <mc:AlternateContent>
                <mc:Choice Requires="wps">
                  <w:drawing>
                    <wp:anchor distT="0" distB="0" distL="114300" distR="114300" simplePos="0" relativeHeight="251850752" behindDoc="0" locked="0" layoutInCell="1" allowOverlap="1" wp14:anchorId="40BEF0F1" wp14:editId="2793951C">
                      <wp:simplePos x="0" y="0"/>
                      <wp:positionH relativeFrom="margin">
                        <wp:posOffset>525780</wp:posOffset>
                      </wp:positionH>
                      <wp:positionV relativeFrom="paragraph">
                        <wp:posOffset>78740</wp:posOffset>
                      </wp:positionV>
                      <wp:extent cx="391795" cy="339725"/>
                      <wp:effectExtent l="0" t="0" r="27305" b="22225"/>
                      <wp:wrapNone/>
                      <wp:docPr id="6071529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2F3C779B" w14:textId="306805A6" w:rsidR="00B42318" w:rsidRPr="00421972" w:rsidRDefault="00B42318" w:rsidP="00C10140">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EF0F1" id="Text Box 67" o:spid="_x0000_s1072" type="#_x0000_t202" style="position:absolute;left:0;text-align:left;margin-left:41.4pt;margin-top:6.2pt;width:30.85pt;height:26.7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" fillcolor="window" strokeweight=".5pt">
                      <v:path arrowok="t"/>
                      <v:textbox>
                        <w:txbxContent>
                          <w:p w14:paraId="2F3C779B" w14:textId="306805A6" w:rsidR="00B42318" w:rsidRPr="00421972" w:rsidRDefault="00B42318" w:rsidP="00C10140">
                            <w:pPr>
                              <w:rPr>
                                <w:sz w:val="32"/>
                                <w:szCs w:val="32"/>
                                <w:lang w:val="en-GB"/>
                              </w:rPr>
                            </w:pPr>
                          </w:p>
                        </w:txbxContent>
                      </v:textbox>
                      <w10:wrap anchorx="margin"/>
                    </v:shape>
                  </w:pict>
                </mc:Fallback>
              </mc:AlternateContent>
            </w:r>
          </w:p>
          <w:p w14:paraId="55DC8B3B" w14:textId="46FF725E" w:rsidR="00977FB0" w:rsidRPr="0097685E" w:rsidRDefault="00977FB0" w:rsidP="00EA62D9">
            <w:pPr>
              <w:snapToGrid w:val="0"/>
              <w:jc w:val="both"/>
              <w:rPr>
                <w:rFonts w:eastAsia="Arial Unicode MS"/>
                <w:b/>
              </w:rPr>
            </w:pPr>
            <w:r w:rsidRPr="0097685E">
              <w:rPr>
                <w:rFonts w:eastAsia="Arial Unicode MS"/>
              </w:rPr>
              <w:t xml:space="preserve">    </w:t>
            </w:r>
            <w:r w:rsidRPr="0097685E">
              <w:rPr>
                <w:rFonts w:eastAsia="Arial Unicode MS"/>
                <w:b/>
              </w:rPr>
              <w:t xml:space="preserve">DA </w:t>
            </w:r>
          </w:p>
        </w:tc>
      </w:tr>
      <w:tr w:rsidR="00C10140" w:rsidRPr="0097685E" w14:paraId="370BBA1C" w14:textId="77777777" w:rsidTr="00E259D8">
        <w:trPr>
          <w:trHeight w:val="437"/>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5238570F" w14:textId="77777777" w:rsidR="00C10140" w:rsidRPr="0097685E" w:rsidRDefault="00C10140">
            <w:pPr>
              <w:snapToGrid w:val="0"/>
              <w:jc w:val="both"/>
              <w:rPr>
                <w:rFonts w:eastAsia="Arial Unicode MS"/>
                <w:noProof/>
              </w:rPr>
            </w:pPr>
          </w:p>
          <w:p w14:paraId="5A30D88E" w14:textId="77777777" w:rsidR="00AC3FA9" w:rsidRPr="0097685E" w:rsidRDefault="00AC3FA9">
            <w:pPr>
              <w:snapToGrid w:val="0"/>
              <w:jc w:val="both"/>
              <w:rPr>
                <w:rFonts w:eastAsia="Arial Unicode MS"/>
                <w:noProof/>
              </w:rPr>
            </w:pPr>
          </w:p>
          <w:p w14:paraId="3A49AA01" w14:textId="152C2915" w:rsidR="003C48AB" w:rsidRPr="0097685E" w:rsidRDefault="003C48AB">
            <w:pPr>
              <w:snapToGrid w:val="0"/>
              <w:jc w:val="both"/>
              <w:rPr>
                <w:rFonts w:eastAsia="Arial Unicode MS"/>
                <w:noProof/>
              </w:rPr>
            </w:pPr>
          </w:p>
        </w:tc>
      </w:tr>
      <w:tr w:rsidR="00977FB0" w:rsidRPr="0097685E" w14:paraId="012ED4F8" w14:textId="77777777" w:rsidTr="00E259D8">
        <w:trPr>
          <w:trHeight w:val="437"/>
        </w:trPr>
        <w:tc>
          <w:tcPr>
            <w:tcW w:w="7839" w:type="dxa"/>
            <w:gridSpan w:val="2"/>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51ECBF12" w14:textId="77777777" w:rsidR="00977FB0" w:rsidRPr="0097685E" w:rsidRDefault="00977FB0" w:rsidP="00EA62D9">
            <w:pPr>
              <w:tabs>
                <w:tab w:val="left" w:pos="263"/>
              </w:tabs>
              <w:snapToGrid w:val="0"/>
              <w:ind w:left="720"/>
              <w:jc w:val="both"/>
              <w:rPr>
                <w:rFonts w:eastAsia="Arial Unicode MS"/>
              </w:rPr>
            </w:pPr>
          </w:p>
          <w:p w14:paraId="67B15760" w14:textId="14974FD2" w:rsidR="00977FB0" w:rsidRPr="0097685E" w:rsidRDefault="00AC3FA9" w:rsidP="00AC3FA9">
            <w:pPr>
              <w:tabs>
                <w:tab w:val="left" w:pos="263"/>
              </w:tabs>
              <w:snapToGrid w:val="0"/>
              <w:jc w:val="both"/>
              <w:rPr>
                <w:rFonts w:eastAsia="Arial Unicode MS"/>
              </w:rPr>
            </w:pPr>
            <w:r w:rsidRPr="0097685E">
              <w:rPr>
                <w:rFonts w:eastAsia="Arial Unicode MS"/>
              </w:rPr>
              <w:t>b) okoliš</w:t>
            </w:r>
          </w:p>
          <w:p w14:paraId="1E10B541" w14:textId="1013EE80" w:rsidR="00AC3FA9" w:rsidRPr="0097685E" w:rsidRDefault="00AC3FA9" w:rsidP="00AC3FA9">
            <w:pPr>
              <w:tabs>
                <w:tab w:val="left" w:pos="263"/>
              </w:tabs>
              <w:snapToGrid w:val="0"/>
              <w:jc w:val="both"/>
              <w:rPr>
                <w:rFonts w:eastAsia="Arial Unicode MS"/>
              </w:rPr>
            </w:pPr>
          </w:p>
        </w:tc>
        <w:tc>
          <w:tcPr>
            <w:tcW w:w="1811" w:type="dxa"/>
            <w:gridSpan w:val="2"/>
            <w:tcBorders>
              <w:top w:val="single" w:sz="4" w:space="0" w:color="000000"/>
              <w:left w:val="single" w:sz="4" w:space="0" w:color="auto"/>
              <w:bottom w:val="single" w:sz="4" w:space="0" w:color="000000"/>
              <w:right w:val="single" w:sz="4" w:space="0" w:color="000000"/>
            </w:tcBorders>
            <w:shd w:val="clear" w:color="auto" w:fill="FFFFFF"/>
          </w:tcPr>
          <w:p w14:paraId="02062EA5" w14:textId="0C7DFFA8" w:rsidR="00977FB0" w:rsidRPr="0097685E" w:rsidRDefault="00977FB0" w:rsidP="00EA62D9">
            <w:pPr>
              <w:snapToGrid w:val="0"/>
              <w:jc w:val="both"/>
              <w:rPr>
                <w:rFonts w:eastAsia="Arial Unicode MS"/>
              </w:rPr>
            </w:pPr>
            <w:r w:rsidRPr="0097685E">
              <w:rPr>
                <w:rFonts w:eastAsia="Arial Unicode MS"/>
                <w:noProof/>
              </w:rPr>
              <mc:AlternateContent>
                <mc:Choice Requires="wps">
                  <w:drawing>
                    <wp:anchor distT="0" distB="0" distL="114300" distR="114300" simplePos="0" relativeHeight="251859968" behindDoc="0" locked="0" layoutInCell="1" allowOverlap="1" wp14:anchorId="1C84C632" wp14:editId="22F7838A">
                      <wp:simplePos x="0" y="0"/>
                      <wp:positionH relativeFrom="margin">
                        <wp:posOffset>525780</wp:posOffset>
                      </wp:positionH>
                      <wp:positionV relativeFrom="paragraph">
                        <wp:posOffset>78740</wp:posOffset>
                      </wp:positionV>
                      <wp:extent cx="391795" cy="339725"/>
                      <wp:effectExtent l="0" t="0" r="27305" b="22225"/>
                      <wp:wrapNone/>
                      <wp:docPr id="12665234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19B57135" w14:textId="25D5B465" w:rsidR="00B42318" w:rsidRPr="00421972" w:rsidRDefault="00B42318" w:rsidP="00C10140">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4C632" id="Text Box 65" o:spid="_x0000_s1073" type="#_x0000_t202" style="position:absolute;left:0;text-align:left;margin-left:41.4pt;margin-top:6.2pt;width:30.85pt;height:26.7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" fillcolor="window" strokeweight=".5pt">
                      <v:path arrowok="t"/>
                      <v:textbox>
                        <w:txbxContent>
                          <w:p w14:paraId="19B57135" w14:textId="25D5B465" w:rsidR="00B42318" w:rsidRPr="00421972" w:rsidRDefault="00B42318" w:rsidP="00C10140">
                            <w:pPr>
                              <w:rPr>
                                <w:sz w:val="32"/>
                                <w:szCs w:val="32"/>
                                <w:lang w:val="en-GB"/>
                              </w:rPr>
                            </w:pPr>
                          </w:p>
                        </w:txbxContent>
                      </v:textbox>
                      <w10:wrap anchorx="margin"/>
                    </v:shape>
                  </w:pict>
                </mc:Fallback>
              </mc:AlternateContent>
            </w:r>
          </w:p>
          <w:p w14:paraId="423833FA" w14:textId="096C5DAB" w:rsidR="00977FB0" w:rsidRPr="0097685E" w:rsidRDefault="00977FB0" w:rsidP="00EA62D9">
            <w:pPr>
              <w:tabs>
                <w:tab w:val="left" w:pos="263"/>
              </w:tabs>
              <w:snapToGrid w:val="0"/>
              <w:jc w:val="both"/>
              <w:rPr>
                <w:rFonts w:eastAsia="Arial Unicode MS"/>
              </w:rPr>
            </w:pPr>
            <w:r w:rsidRPr="0097685E">
              <w:rPr>
                <w:rFonts w:eastAsia="Arial Unicode MS"/>
              </w:rPr>
              <w:t xml:space="preserve">    </w:t>
            </w:r>
            <w:r w:rsidRPr="0097685E">
              <w:rPr>
                <w:rFonts w:eastAsia="Arial Unicode MS"/>
                <w:b/>
              </w:rPr>
              <w:t xml:space="preserve">DA </w:t>
            </w:r>
          </w:p>
        </w:tc>
      </w:tr>
      <w:tr w:rsidR="00C10140" w:rsidRPr="0097685E" w14:paraId="68943A92" w14:textId="77777777" w:rsidTr="00E259D8">
        <w:trPr>
          <w:trHeight w:val="437"/>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319AA62D" w14:textId="77777777" w:rsidR="00C10140" w:rsidRPr="0097685E" w:rsidRDefault="00C10140" w:rsidP="00EA62D9">
            <w:pPr>
              <w:snapToGrid w:val="0"/>
              <w:jc w:val="both"/>
              <w:rPr>
                <w:rFonts w:eastAsia="Arial Unicode MS"/>
                <w:noProof/>
              </w:rPr>
            </w:pPr>
          </w:p>
          <w:p w14:paraId="0EB0C27B" w14:textId="77777777" w:rsidR="00AC3FA9" w:rsidRPr="0097685E" w:rsidRDefault="00AC3FA9" w:rsidP="00EA62D9">
            <w:pPr>
              <w:snapToGrid w:val="0"/>
              <w:jc w:val="both"/>
              <w:rPr>
                <w:rFonts w:eastAsia="Arial Unicode MS"/>
                <w:noProof/>
              </w:rPr>
            </w:pPr>
          </w:p>
          <w:p w14:paraId="0E7639CE" w14:textId="1EF095D5" w:rsidR="003C48AB" w:rsidRPr="0097685E" w:rsidRDefault="003C48AB" w:rsidP="00EA62D9">
            <w:pPr>
              <w:snapToGrid w:val="0"/>
              <w:jc w:val="both"/>
              <w:rPr>
                <w:rFonts w:eastAsia="Arial Unicode MS"/>
                <w:noProof/>
              </w:rPr>
            </w:pPr>
          </w:p>
        </w:tc>
      </w:tr>
      <w:tr w:rsidR="00977FB0" w:rsidRPr="0097685E" w14:paraId="29D832D8" w14:textId="77777777" w:rsidTr="00E259D8">
        <w:trPr>
          <w:trHeight w:val="817"/>
        </w:trPr>
        <w:tc>
          <w:tcPr>
            <w:tcW w:w="7839" w:type="dxa"/>
            <w:gridSpan w:val="2"/>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1C25A9B4" w14:textId="77777777" w:rsidR="00977FB0" w:rsidRPr="0097685E" w:rsidRDefault="00977FB0" w:rsidP="00EA62D9">
            <w:pPr>
              <w:snapToGrid w:val="0"/>
              <w:ind w:left="284"/>
              <w:jc w:val="both"/>
              <w:rPr>
                <w:rFonts w:eastAsia="Arial Unicode MS"/>
              </w:rPr>
            </w:pPr>
          </w:p>
          <w:p w14:paraId="477E0BB7" w14:textId="2BCB7ED1" w:rsidR="00977FB0" w:rsidRPr="0097685E" w:rsidRDefault="00AC3FA9" w:rsidP="00AC3FA9">
            <w:pPr>
              <w:snapToGrid w:val="0"/>
              <w:jc w:val="both"/>
              <w:rPr>
                <w:rFonts w:eastAsia="Arial Unicode MS"/>
              </w:rPr>
            </w:pPr>
            <w:r w:rsidRPr="0097685E">
              <w:rPr>
                <w:rFonts w:eastAsia="Arial Unicode MS"/>
              </w:rPr>
              <w:t xml:space="preserve">c) </w:t>
            </w:r>
            <w:r w:rsidRPr="0097685E">
              <w:rPr>
                <w:rFonts w:eastAsia="Arial Unicode MS"/>
                <w:shd w:val="clear" w:color="auto" w:fill="FFF2CC" w:themeFill="accent4" w:themeFillTint="33"/>
              </w:rPr>
              <w:t xml:space="preserve">zapošljavanje i </w:t>
            </w:r>
            <w:r w:rsidRPr="0097685E">
              <w:rPr>
                <w:color w:val="000000"/>
                <w:shd w:val="clear" w:color="auto" w:fill="FFF2CC" w:themeFill="accent4" w:themeFillTint="33"/>
              </w:rPr>
              <w:t>osposobljavanje</w:t>
            </w:r>
          </w:p>
        </w:tc>
        <w:tc>
          <w:tcPr>
            <w:tcW w:w="1811" w:type="dxa"/>
            <w:gridSpan w:val="2"/>
            <w:tcBorders>
              <w:top w:val="single" w:sz="4" w:space="0" w:color="000000"/>
              <w:left w:val="single" w:sz="4" w:space="0" w:color="auto"/>
              <w:bottom w:val="single" w:sz="4" w:space="0" w:color="000000"/>
              <w:right w:val="single" w:sz="4" w:space="0" w:color="000000"/>
            </w:tcBorders>
            <w:shd w:val="clear" w:color="auto" w:fill="FFFFFF"/>
          </w:tcPr>
          <w:p w14:paraId="49943895" w14:textId="18531F6B" w:rsidR="00977FB0" w:rsidRPr="0097685E" w:rsidRDefault="00977FB0" w:rsidP="00EA62D9">
            <w:pPr>
              <w:snapToGrid w:val="0"/>
              <w:jc w:val="both"/>
              <w:rPr>
                <w:rFonts w:eastAsia="Arial Unicode MS"/>
              </w:rPr>
            </w:pPr>
            <w:r w:rsidRPr="0097685E">
              <w:rPr>
                <w:rFonts w:eastAsia="Arial Unicode MS"/>
                <w:noProof/>
              </w:rPr>
              <mc:AlternateContent>
                <mc:Choice Requires="wps">
                  <w:drawing>
                    <wp:anchor distT="0" distB="0" distL="114300" distR="114300" simplePos="0" relativeHeight="251853824" behindDoc="0" locked="0" layoutInCell="1" allowOverlap="1" wp14:anchorId="14DE2BE0" wp14:editId="56766D7C">
                      <wp:simplePos x="0" y="0"/>
                      <wp:positionH relativeFrom="margin">
                        <wp:posOffset>525780</wp:posOffset>
                      </wp:positionH>
                      <wp:positionV relativeFrom="paragraph">
                        <wp:posOffset>78740</wp:posOffset>
                      </wp:positionV>
                      <wp:extent cx="391795" cy="339725"/>
                      <wp:effectExtent l="0" t="0" r="27305" b="22225"/>
                      <wp:wrapNone/>
                      <wp:docPr id="76574462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1A83FA81" w14:textId="1883AA58" w:rsidR="00B42318" w:rsidRPr="00421972" w:rsidRDefault="00B42318" w:rsidP="00C10140">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E2BE0" id="Text Box 63" o:spid="_x0000_s1074" type="#_x0000_t202" style="position:absolute;left:0;text-align:left;margin-left:41.4pt;margin-top:6.2pt;width:30.85pt;height:26.7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hiUA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" fillcolor="window" strokeweight=".5pt">
                      <v:path arrowok="t"/>
                      <v:textbox>
                        <w:txbxContent>
                          <w:p w14:paraId="1A83FA81" w14:textId="1883AA58" w:rsidR="00B42318" w:rsidRPr="00421972" w:rsidRDefault="00B42318" w:rsidP="00C10140">
                            <w:pPr>
                              <w:rPr>
                                <w:sz w:val="32"/>
                                <w:szCs w:val="32"/>
                                <w:lang w:val="en-GB"/>
                              </w:rPr>
                            </w:pPr>
                          </w:p>
                        </w:txbxContent>
                      </v:textbox>
                      <w10:wrap anchorx="margin"/>
                    </v:shape>
                  </w:pict>
                </mc:Fallback>
              </mc:AlternateContent>
            </w:r>
          </w:p>
          <w:p w14:paraId="564B8272" w14:textId="710712BC" w:rsidR="00977FB0" w:rsidRPr="0097685E" w:rsidRDefault="00977FB0" w:rsidP="00EA62D9">
            <w:pPr>
              <w:snapToGrid w:val="0"/>
              <w:jc w:val="both"/>
              <w:rPr>
                <w:rFonts w:eastAsia="Arial Unicode MS"/>
              </w:rPr>
            </w:pPr>
            <w:r w:rsidRPr="0097685E">
              <w:rPr>
                <w:rFonts w:eastAsia="Arial Unicode MS"/>
              </w:rPr>
              <w:t xml:space="preserve">    </w:t>
            </w:r>
            <w:r w:rsidRPr="0097685E">
              <w:rPr>
                <w:rFonts w:eastAsia="Arial Unicode MS"/>
                <w:b/>
              </w:rPr>
              <w:t xml:space="preserve">DA </w:t>
            </w:r>
          </w:p>
        </w:tc>
      </w:tr>
      <w:tr w:rsidR="00C10140" w:rsidRPr="0097685E" w14:paraId="3A5BEBD3" w14:textId="77777777" w:rsidTr="00E259D8">
        <w:trPr>
          <w:trHeight w:val="437"/>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662363BB" w14:textId="721A2DBC" w:rsidR="00C10140" w:rsidRPr="0097685E" w:rsidRDefault="00C10140" w:rsidP="00EA62D9">
            <w:pPr>
              <w:snapToGrid w:val="0"/>
              <w:jc w:val="both"/>
              <w:rPr>
                <w:rFonts w:eastAsia="Arial Unicode MS"/>
                <w:noProof/>
              </w:rPr>
            </w:pPr>
          </w:p>
          <w:p w14:paraId="5B4558FF" w14:textId="77777777" w:rsidR="00C10140" w:rsidRPr="0097685E" w:rsidRDefault="00C10140" w:rsidP="00EA62D9">
            <w:pPr>
              <w:snapToGrid w:val="0"/>
              <w:jc w:val="both"/>
              <w:rPr>
                <w:rFonts w:eastAsia="Arial Unicode MS"/>
                <w:noProof/>
              </w:rPr>
            </w:pPr>
          </w:p>
          <w:p w14:paraId="76B5DFE9" w14:textId="2E21A1B5" w:rsidR="003C48AB" w:rsidRPr="0097685E" w:rsidRDefault="003C48AB" w:rsidP="00EA62D9">
            <w:pPr>
              <w:snapToGrid w:val="0"/>
              <w:jc w:val="both"/>
              <w:rPr>
                <w:rFonts w:eastAsia="Arial Unicode MS"/>
                <w:noProof/>
              </w:rPr>
            </w:pPr>
          </w:p>
        </w:tc>
      </w:tr>
      <w:tr w:rsidR="00977FB0" w:rsidRPr="0097685E" w14:paraId="5C483F1B" w14:textId="77777777" w:rsidTr="00E259D8">
        <w:trPr>
          <w:trHeight w:val="650"/>
        </w:trPr>
        <w:tc>
          <w:tcPr>
            <w:tcW w:w="7839" w:type="dxa"/>
            <w:gridSpan w:val="2"/>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37142E20" w14:textId="77777777" w:rsidR="00AC3FA9" w:rsidRPr="0097685E" w:rsidRDefault="00AC3FA9" w:rsidP="00AC3FA9">
            <w:pPr>
              <w:snapToGrid w:val="0"/>
              <w:ind w:left="284"/>
              <w:jc w:val="both"/>
              <w:rPr>
                <w:rFonts w:eastAsia="Arial Unicode MS"/>
              </w:rPr>
            </w:pPr>
          </w:p>
          <w:p w14:paraId="1301579E" w14:textId="206E7DE5" w:rsidR="00AC3FA9" w:rsidRPr="0097685E" w:rsidRDefault="00AC3FA9" w:rsidP="00AC3FA9">
            <w:pPr>
              <w:shd w:val="clear" w:color="auto" w:fill="FFF2CC" w:themeFill="accent4" w:themeFillTint="33"/>
              <w:snapToGrid w:val="0"/>
              <w:jc w:val="both"/>
              <w:rPr>
                <w:rFonts w:eastAsia="Arial Unicode MS"/>
              </w:rPr>
            </w:pPr>
            <w:r w:rsidRPr="0097685E">
              <w:rPr>
                <w:rFonts w:eastAsia="Arial Unicode MS"/>
              </w:rPr>
              <w:t xml:space="preserve">c) </w:t>
            </w:r>
            <w:r w:rsidRPr="0097685E">
              <w:rPr>
                <w:rFonts w:eastAsia="Arial Unicode MS"/>
                <w:shd w:val="clear" w:color="auto" w:fill="FFF2CC" w:themeFill="accent4" w:themeFillTint="33"/>
              </w:rPr>
              <w:t>očuvanje kulture i baštine</w:t>
            </w:r>
            <w:r w:rsidRPr="0097685E">
              <w:rPr>
                <w:rFonts w:eastAsia="Arial Unicode MS"/>
              </w:rPr>
              <w:t xml:space="preserve"> </w:t>
            </w:r>
          </w:p>
          <w:p w14:paraId="1932EEAD" w14:textId="635A1C6C" w:rsidR="00AC3FA9" w:rsidRPr="0097685E" w:rsidRDefault="00AC3FA9" w:rsidP="00AC3FA9">
            <w:pPr>
              <w:shd w:val="clear" w:color="auto" w:fill="FFF2CC" w:themeFill="accent4" w:themeFillTint="33"/>
              <w:snapToGrid w:val="0"/>
              <w:jc w:val="both"/>
              <w:rPr>
                <w:rFonts w:eastAsia="Arial Unicode MS"/>
              </w:rPr>
            </w:pPr>
          </w:p>
        </w:tc>
        <w:tc>
          <w:tcPr>
            <w:tcW w:w="1811" w:type="dxa"/>
            <w:gridSpan w:val="2"/>
            <w:tcBorders>
              <w:top w:val="single" w:sz="4" w:space="0" w:color="000000"/>
              <w:left w:val="single" w:sz="4" w:space="0" w:color="auto"/>
              <w:bottom w:val="single" w:sz="4" w:space="0" w:color="000000"/>
              <w:right w:val="single" w:sz="4" w:space="0" w:color="000000"/>
            </w:tcBorders>
            <w:shd w:val="clear" w:color="auto" w:fill="FFFFFF"/>
          </w:tcPr>
          <w:p w14:paraId="51FB1905" w14:textId="3C52F63D" w:rsidR="00977FB0" w:rsidRPr="0097685E" w:rsidRDefault="00977FB0" w:rsidP="00EA62D9">
            <w:pPr>
              <w:snapToGrid w:val="0"/>
              <w:jc w:val="both"/>
              <w:rPr>
                <w:rFonts w:eastAsia="Arial Unicode MS"/>
              </w:rPr>
            </w:pPr>
            <w:r w:rsidRPr="0097685E">
              <w:rPr>
                <w:rFonts w:eastAsia="Arial Unicode MS"/>
                <w:noProof/>
              </w:rPr>
              <mc:AlternateContent>
                <mc:Choice Requires="wps">
                  <w:drawing>
                    <wp:anchor distT="0" distB="0" distL="114300" distR="114300" simplePos="0" relativeHeight="251856896" behindDoc="0" locked="0" layoutInCell="1" allowOverlap="1" wp14:anchorId="563D3420" wp14:editId="1D395A89">
                      <wp:simplePos x="0" y="0"/>
                      <wp:positionH relativeFrom="margin">
                        <wp:posOffset>525780</wp:posOffset>
                      </wp:positionH>
                      <wp:positionV relativeFrom="paragraph">
                        <wp:posOffset>78740</wp:posOffset>
                      </wp:positionV>
                      <wp:extent cx="391795" cy="339725"/>
                      <wp:effectExtent l="0" t="0" r="27305" b="22225"/>
                      <wp:wrapNone/>
                      <wp:docPr id="13512123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5137D624" w14:textId="3326B375" w:rsidR="00B42318" w:rsidRPr="00421972" w:rsidRDefault="00B42318" w:rsidP="00C10140">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D3420" id="Text Box 61" o:spid="_x0000_s1075" type="#_x0000_t202" style="position:absolute;left:0;text-align:left;margin-left:41.4pt;margin-top:6.2pt;width:30.85pt;height:26.7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me3UA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" fillcolor="window" strokeweight=".5pt">
                      <v:path arrowok="t"/>
                      <v:textbox>
                        <w:txbxContent>
                          <w:p w14:paraId="5137D624" w14:textId="3326B375" w:rsidR="00B42318" w:rsidRPr="00421972" w:rsidRDefault="00B42318" w:rsidP="00C10140">
                            <w:pPr>
                              <w:rPr>
                                <w:sz w:val="32"/>
                                <w:szCs w:val="32"/>
                                <w:lang w:val="en-GB"/>
                              </w:rPr>
                            </w:pPr>
                          </w:p>
                        </w:txbxContent>
                      </v:textbox>
                      <w10:wrap anchorx="margin"/>
                    </v:shape>
                  </w:pict>
                </mc:Fallback>
              </mc:AlternateContent>
            </w:r>
          </w:p>
          <w:p w14:paraId="28FBBB2C" w14:textId="236F20DE" w:rsidR="00977FB0" w:rsidRPr="0097685E" w:rsidRDefault="00977FB0" w:rsidP="00EA62D9">
            <w:pPr>
              <w:snapToGrid w:val="0"/>
              <w:jc w:val="both"/>
              <w:rPr>
                <w:rFonts w:eastAsia="Arial Unicode MS"/>
              </w:rPr>
            </w:pPr>
            <w:r w:rsidRPr="0097685E">
              <w:rPr>
                <w:rFonts w:eastAsia="Arial Unicode MS"/>
              </w:rPr>
              <w:t xml:space="preserve">    </w:t>
            </w:r>
            <w:r w:rsidRPr="0097685E">
              <w:rPr>
                <w:rFonts w:eastAsia="Arial Unicode MS"/>
                <w:b/>
              </w:rPr>
              <w:t xml:space="preserve">DA </w:t>
            </w:r>
          </w:p>
        </w:tc>
      </w:tr>
      <w:tr w:rsidR="00C10140" w:rsidRPr="0097685E" w14:paraId="14FFFC7B"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5AA9CA85" w14:textId="77777777" w:rsidR="00C10140" w:rsidRPr="0097685E" w:rsidRDefault="00C10140" w:rsidP="00EA62D9">
            <w:pPr>
              <w:snapToGrid w:val="0"/>
              <w:jc w:val="both"/>
              <w:rPr>
                <w:rFonts w:eastAsia="Arial Unicode MS"/>
              </w:rPr>
            </w:pPr>
          </w:p>
          <w:p w14:paraId="14AF7F69" w14:textId="77777777" w:rsidR="00AC3FA9" w:rsidRPr="0097685E" w:rsidRDefault="00AC3FA9" w:rsidP="00AC3FA9">
            <w:pPr>
              <w:snapToGrid w:val="0"/>
              <w:jc w:val="both"/>
              <w:rPr>
                <w:rFonts w:eastAsia="Arial Unicode MS"/>
              </w:rPr>
            </w:pPr>
          </w:p>
          <w:p w14:paraId="3ECB36BE" w14:textId="0E7409FA" w:rsidR="003C48AB" w:rsidRPr="0097685E" w:rsidRDefault="003C48AB" w:rsidP="00AC3FA9">
            <w:pPr>
              <w:snapToGrid w:val="0"/>
              <w:jc w:val="both"/>
              <w:rPr>
                <w:rFonts w:eastAsia="Arial Unicode MS"/>
              </w:rPr>
            </w:pPr>
          </w:p>
        </w:tc>
      </w:tr>
      <w:tr w:rsidR="00977FB0" w:rsidRPr="0097685E" w14:paraId="564FDA26" w14:textId="77777777" w:rsidTr="00E259D8">
        <w:trPr>
          <w:trHeight w:val="108"/>
        </w:trPr>
        <w:tc>
          <w:tcPr>
            <w:tcW w:w="7847"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6C960797" w14:textId="77777777" w:rsidR="00977FB0" w:rsidRPr="0097685E" w:rsidRDefault="00977FB0" w:rsidP="00AC3FA9">
            <w:pPr>
              <w:shd w:val="clear" w:color="auto" w:fill="FFF2CC" w:themeFill="accent4" w:themeFillTint="33"/>
              <w:snapToGrid w:val="0"/>
              <w:ind w:left="284"/>
              <w:jc w:val="both"/>
              <w:rPr>
                <w:rFonts w:eastAsia="Arial Unicode MS"/>
              </w:rPr>
            </w:pPr>
          </w:p>
          <w:p w14:paraId="14B52759" w14:textId="1267F54D" w:rsidR="00977FB0" w:rsidRPr="0097685E" w:rsidRDefault="00AC3FA9" w:rsidP="00AC3FA9">
            <w:pPr>
              <w:shd w:val="clear" w:color="auto" w:fill="FFF2CC" w:themeFill="accent4" w:themeFillTint="33"/>
              <w:snapToGrid w:val="0"/>
              <w:jc w:val="both"/>
              <w:rPr>
                <w:rFonts w:eastAsia="Arial Unicode MS"/>
              </w:rPr>
            </w:pPr>
            <w:r w:rsidRPr="0097685E">
              <w:rPr>
                <w:rFonts w:eastAsia="Arial Unicode MS"/>
              </w:rPr>
              <w:t>d) šumarstvo</w:t>
            </w:r>
          </w:p>
          <w:p w14:paraId="6C50C019" w14:textId="2149B3F8" w:rsidR="00977FB0" w:rsidRPr="0097685E" w:rsidRDefault="00977FB0" w:rsidP="00F26DBB">
            <w:pPr>
              <w:snapToGrid w:val="0"/>
              <w:rPr>
                <w:rFonts w:eastAsia="Arial Unicode MS"/>
              </w:rPr>
            </w:pPr>
            <w:r w:rsidRPr="0097685E">
              <w:rPr>
                <w:rFonts w:eastAsia="Arial Unicode MS"/>
                <w:b/>
              </w:rPr>
              <w:t xml:space="preserve">   </w:t>
            </w:r>
          </w:p>
        </w:tc>
        <w:tc>
          <w:tcPr>
            <w:tcW w:w="1803" w:type="dxa"/>
            <w:tcBorders>
              <w:top w:val="single" w:sz="4" w:space="0" w:color="000000"/>
              <w:left w:val="single" w:sz="4" w:space="0" w:color="auto"/>
              <w:bottom w:val="single" w:sz="4" w:space="0" w:color="000000"/>
              <w:right w:val="single" w:sz="4" w:space="0" w:color="000000"/>
            </w:tcBorders>
            <w:shd w:val="clear" w:color="auto" w:fill="FFFFFF"/>
          </w:tcPr>
          <w:p w14:paraId="70E675C4" w14:textId="1851B849" w:rsidR="00977FB0" w:rsidRPr="0097685E" w:rsidRDefault="00977FB0" w:rsidP="00EA62D9">
            <w:pPr>
              <w:snapToGrid w:val="0"/>
              <w:jc w:val="both"/>
              <w:rPr>
                <w:rFonts w:eastAsia="Arial Unicode MS"/>
              </w:rPr>
            </w:pPr>
            <w:r w:rsidRPr="0097685E">
              <w:rPr>
                <w:rFonts w:eastAsia="Arial Unicode MS"/>
                <w:noProof/>
              </w:rPr>
              <mc:AlternateContent>
                <mc:Choice Requires="wps">
                  <w:drawing>
                    <wp:anchor distT="0" distB="0" distL="114300" distR="114300" simplePos="0" relativeHeight="251863040" behindDoc="0" locked="0" layoutInCell="1" allowOverlap="1" wp14:anchorId="41A25E74" wp14:editId="4CCABA16">
                      <wp:simplePos x="0" y="0"/>
                      <wp:positionH relativeFrom="margin">
                        <wp:posOffset>525780</wp:posOffset>
                      </wp:positionH>
                      <wp:positionV relativeFrom="paragraph">
                        <wp:posOffset>78740</wp:posOffset>
                      </wp:positionV>
                      <wp:extent cx="391795" cy="339725"/>
                      <wp:effectExtent l="0" t="0" r="27305" b="22225"/>
                      <wp:wrapNone/>
                      <wp:docPr id="114088188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3654E7CE" w14:textId="6578F0A8" w:rsidR="00B42318" w:rsidRPr="00592C66" w:rsidRDefault="00B42318" w:rsidP="00C10140">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25E74" id="Text Box 59" o:spid="_x0000_s1076" type="#_x0000_t202" style="position:absolute;left:0;text-align:left;margin-left:41.4pt;margin-top:6.2pt;width:30.85pt;height:26.7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" fillcolor="window" strokeweight=".5pt">
                      <v:path arrowok="t"/>
                      <v:textbox>
                        <w:txbxContent>
                          <w:p w14:paraId="3654E7CE" w14:textId="6578F0A8" w:rsidR="00B42318" w:rsidRPr="00592C66" w:rsidRDefault="00B42318" w:rsidP="00C10140">
                            <w:pPr>
                              <w:rPr>
                                <w:sz w:val="32"/>
                                <w:szCs w:val="32"/>
                                <w:lang w:val="en-GB"/>
                              </w:rPr>
                            </w:pPr>
                          </w:p>
                        </w:txbxContent>
                      </v:textbox>
                      <w10:wrap anchorx="margin"/>
                    </v:shape>
                  </w:pict>
                </mc:Fallback>
              </mc:AlternateContent>
            </w:r>
          </w:p>
          <w:p w14:paraId="5440D59D" w14:textId="7EA4C917" w:rsidR="00977FB0" w:rsidRPr="0097685E" w:rsidRDefault="00977FB0" w:rsidP="00EA62D9">
            <w:pPr>
              <w:snapToGrid w:val="0"/>
              <w:jc w:val="both"/>
              <w:rPr>
                <w:rFonts w:eastAsia="Arial Unicode MS"/>
              </w:rPr>
            </w:pPr>
            <w:r w:rsidRPr="0097685E">
              <w:rPr>
                <w:rFonts w:eastAsia="Arial Unicode MS"/>
              </w:rPr>
              <w:t xml:space="preserve">    </w:t>
            </w:r>
            <w:r w:rsidRPr="0097685E">
              <w:rPr>
                <w:rFonts w:eastAsia="Arial Unicode MS"/>
                <w:b/>
              </w:rPr>
              <w:t xml:space="preserve">DA </w:t>
            </w:r>
          </w:p>
        </w:tc>
      </w:tr>
      <w:tr w:rsidR="00C10140" w:rsidRPr="0097685E" w14:paraId="4D6886AC"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5070D625" w14:textId="393A54B4" w:rsidR="00C10140" w:rsidRPr="0097685E" w:rsidRDefault="00C10140" w:rsidP="00EA62D9">
            <w:pPr>
              <w:snapToGrid w:val="0"/>
              <w:jc w:val="both"/>
              <w:rPr>
                <w:rFonts w:eastAsia="Arial Unicode MS"/>
                <w:b/>
              </w:rPr>
            </w:pPr>
          </w:p>
          <w:p w14:paraId="13D42A54" w14:textId="77777777" w:rsidR="00C10140" w:rsidRPr="0097685E" w:rsidRDefault="00C10140" w:rsidP="00EA62D9">
            <w:pPr>
              <w:snapToGrid w:val="0"/>
              <w:jc w:val="both"/>
              <w:rPr>
                <w:rFonts w:eastAsia="Arial Unicode MS"/>
              </w:rPr>
            </w:pPr>
          </w:p>
        </w:tc>
      </w:tr>
      <w:tr w:rsidR="00977FB0" w:rsidRPr="0097685E" w14:paraId="2BBDC9F2" w14:textId="77777777" w:rsidTr="00E259D8">
        <w:trPr>
          <w:trHeight w:val="108"/>
        </w:trPr>
        <w:tc>
          <w:tcPr>
            <w:tcW w:w="7847"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660D25F3" w14:textId="487B6C2D" w:rsidR="00977FB0" w:rsidRPr="0097685E" w:rsidRDefault="00977FB0" w:rsidP="00AC3FA9">
            <w:pPr>
              <w:snapToGrid w:val="0"/>
              <w:jc w:val="both"/>
              <w:rPr>
                <w:rFonts w:eastAsia="Arial Unicode MS"/>
              </w:rPr>
            </w:pPr>
          </w:p>
          <w:p w14:paraId="41F1D8AF" w14:textId="16B0FF0E" w:rsidR="00AC3FA9" w:rsidRPr="0097685E" w:rsidRDefault="00AC3FA9" w:rsidP="00AC3FA9">
            <w:pPr>
              <w:snapToGrid w:val="0"/>
              <w:jc w:val="both"/>
              <w:rPr>
                <w:rFonts w:eastAsia="Arial Unicode MS"/>
              </w:rPr>
            </w:pPr>
            <w:r w:rsidRPr="0097685E">
              <w:rPr>
                <w:rFonts w:eastAsia="Arial Unicode MS"/>
                <w:shd w:val="clear" w:color="auto" w:fill="FFF2CC" w:themeFill="accent4" w:themeFillTint="33"/>
              </w:rPr>
              <w:t xml:space="preserve">e) </w:t>
            </w:r>
            <w:r w:rsidRPr="0097685E">
              <w:rPr>
                <w:color w:val="000000"/>
                <w:shd w:val="clear" w:color="auto" w:fill="FFF2CC" w:themeFill="accent4" w:themeFillTint="33"/>
              </w:rPr>
              <w:t>promicanje prehrambenih proizvoda koji nisu navedeni u Prilogu I.</w:t>
            </w:r>
            <w:r w:rsidR="00A67A7D" w:rsidRPr="0097685E">
              <w:rPr>
                <w:color w:val="000000"/>
                <w:shd w:val="clear" w:color="auto" w:fill="FFF2CC" w:themeFill="accent4" w:themeFillTint="33"/>
              </w:rPr>
              <w:t xml:space="preserve"> Ugovoru</w:t>
            </w:r>
          </w:p>
          <w:p w14:paraId="2CFBC916" w14:textId="77777777" w:rsidR="00977FB0" w:rsidRPr="0097685E" w:rsidRDefault="00977FB0" w:rsidP="00AC3FA9">
            <w:pPr>
              <w:snapToGrid w:val="0"/>
              <w:ind w:left="360"/>
              <w:jc w:val="both"/>
              <w:rPr>
                <w:rFonts w:eastAsia="Arial Unicode MS"/>
              </w:rPr>
            </w:pPr>
          </w:p>
        </w:tc>
        <w:tc>
          <w:tcPr>
            <w:tcW w:w="1803" w:type="dxa"/>
            <w:tcBorders>
              <w:top w:val="single" w:sz="4" w:space="0" w:color="auto"/>
              <w:left w:val="single" w:sz="4" w:space="0" w:color="auto"/>
              <w:bottom w:val="single" w:sz="4" w:space="0" w:color="000000"/>
              <w:right w:val="single" w:sz="4" w:space="0" w:color="000000"/>
            </w:tcBorders>
            <w:shd w:val="clear" w:color="auto" w:fill="FFFFFF"/>
          </w:tcPr>
          <w:p w14:paraId="525E15B3" w14:textId="16D9DB90" w:rsidR="00977FB0" w:rsidRPr="0097685E" w:rsidRDefault="00977FB0" w:rsidP="00EA62D9">
            <w:pPr>
              <w:snapToGrid w:val="0"/>
              <w:jc w:val="both"/>
              <w:rPr>
                <w:rFonts w:eastAsia="Arial Unicode MS"/>
              </w:rPr>
            </w:pPr>
            <w:r w:rsidRPr="0097685E">
              <w:rPr>
                <w:rFonts w:eastAsia="Arial Unicode MS"/>
                <w:noProof/>
              </w:rPr>
              <mc:AlternateContent>
                <mc:Choice Requires="wps">
                  <w:drawing>
                    <wp:anchor distT="0" distB="0" distL="114300" distR="114300" simplePos="0" relativeHeight="251866112" behindDoc="0" locked="0" layoutInCell="1" allowOverlap="1" wp14:anchorId="7AC37802" wp14:editId="736222B1">
                      <wp:simplePos x="0" y="0"/>
                      <wp:positionH relativeFrom="margin">
                        <wp:posOffset>525780</wp:posOffset>
                      </wp:positionH>
                      <wp:positionV relativeFrom="paragraph">
                        <wp:posOffset>78740</wp:posOffset>
                      </wp:positionV>
                      <wp:extent cx="391795" cy="339725"/>
                      <wp:effectExtent l="0" t="0" r="27305" b="22225"/>
                      <wp:wrapNone/>
                      <wp:docPr id="145618345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567AA030" w14:textId="195E9A32" w:rsidR="00B42318" w:rsidRPr="00421972" w:rsidRDefault="00B42318" w:rsidP="00C10140">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37802" id="Text Box 57" o:spid="_x0000_s1077" type="#_x0000_t202" style="position:absolute;left:0;text-align:left;margin-left:41.4pt;margin-top:6.2pt;width:30.85pt;height:26.75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" fillcolor="window" strokeweight=".5pt">
                      <v:path arrowok="t"/>
                      <v:textbox>
                        <w:txbxContent>
                          <w:p w14:paraId="567AA030" w14:textId="195E9A32" w:rsidR="00B42318" w:rsidRPr="00421972" w:rsidRDefault="00B42318" w:rsidP="00C10140">
                            <w:pPr>
                              <w:rPr>
                                <w:sz w:val="32"/>
                                <w:szCs w:val="32"/>
                                <w:lang w:val="en-GB"/>
                              </w:rPr>
                            </w:pPr>
                          </w:p>
                        </w:txbxContent>
                      </v:textbox>
                      <w10:wrap anchorx="margin"/>
                    </v:shape>
                  </w:pict>
                </mc:Fallback>
              </mc:AlternateContent>
            </w:r>
          </w:p>
          <w:p w14:paraId="7E736384" w14:textId="40F8B7E2" w:rsidR="00977FB0" w:rsidRPr="0097685E" w:rsidRDefault="00977FB0" w:rsidP="00EA62D9">
            <w:pPr>
              <w:snapToGrid w:val="0"/>
              <w:ind w:left="284"/>
              <w:jc w:val="both"/>
              <w:rPr>
                <w:rFonts w:eastAsia="Arial Unicode MS"/>
              </w:rPr>
            </w:pPr>
            <w:r w:rsidRPr="0097685E">
              <w:rPr>
                <w:rFonts w:eastAsia="Arial Unicode MS"/>
                <w:b/>
              </w:rPr>
              <w:t xml:space="preserve">DA </w:t>
            </w:r>
          </w:p>
        </w:tc>
      </w:tr>
      <w:tr w:rsidR="00C10140" w:rsidRPr="0097685E" w14:paraId="2564BE79"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4F2A2CBC" w14:textId="77777777" w:rsidR="00C10140" w:rsidRPr="0097685E" w:rsidRDefault="00C10140" w:rsidP="00EA62D9">
            <w:pPr>
              <w:snapToGrid w:val="0"/>
              <w:jc w:val="both"/>
              <w:rPr>
                <w:color w:val="000000"/>
                <w:shd w:val="clear" w:color="auto" w:fill="FFFFFF"/>
              </w:rPr>
            </w:pPr>
          </w:p>
          <w:p w14:paraId="3B94FA0A" w14:textId="77777777" w:rsidR="00AC3FA9" w:rsidRPr="0097685E" w:rsidRDefault="00AC3FA9" w:rsidP="00EA62D9">
            <w:pPr>
              <w:snapToGrid w:val="0"/>
              <w:jc w:val="both"/>
              <w:rPr>
                <w:color w:val="000000"/>
                <w:shd w:val="clear" w:color="auto" w:fill="FFFFFF"/>
              </w:rPr>
            </w:pPr>
          </w:p>
          <w:p w14:paraId="32669B68" w14:textId="2BB78C7A" w:rsidR="003C48AB" w:rsidRPr="0097685E" w:rsidRDefault="003C48AB" w:rsidP="00EA62D9">
            <w:pPr>
              <w:snapToGrid w:val="0"/>
              <w:jc w:val="both"/>
              <w:rPr>
                <w:color w:val="000000"/>
                <w:shd w:val="clear" w:color="auto" w:fill="FFFFFF"/>
              </w:rPr>
            </w:pPr>
          </w:p>
        </w:tc>
      </w:tr>
      <w:tr w:rsidR="00EE4033" w:rsidRPr="0097685E" w14:paraId="48CA02F9" w14:textId="77777777" w:rsidTr="00E259D8">
        <w:trPr>
          <w:trHeight w:val="108"/>
        </w:trPr>
        <w:tc>
          <w:tcPr>
            <w:tcW w:w="7847"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5F17EB59" w14:textId="77777777" w:rsidR="00EE4033" w:rsidRPr="0097685E" w:rsidRDefault="00EE4033" w:rsidP="00EA62D9">
            <w:pPr>
              <w:snapToGrid w:val="0"/>
              <w:ind w:left="284"/>
              <w:jc w:val="both"/>
              <w:rPr>
                <w:rFonts w:eastAsia="Arial Unicode MS"/>
              </w:rPr>
            </w:pPr>
          </w:p>
          <w:p w14:paraId="19B4463F" w14:textId="02432EC7" w:rsidR="00EE4033" w:rsidRPr="0097685E" w:rsidRDefault="00AC3FA9" w:rsidP="00AC3FA9">
            <w:pPr>
              <w:snapToGrid w:val="0"/>
              <w:jc w:val="both"/>
              <w:rPr>
                <w:rFonts w:eastAsia="Arial Unicode MS"/>
              </w:rPr>
            </w:pPr>
            <w:r w:rsidRPr="0097685E">
              <w:rPr>
                <w:rFonts w:eastAsia="Arial Unicode MS"/>
              </w:rPr>
              <w:t>f) sport</w:t>
            </w:r>
          </w:p>
          <w:p w14:paraId="55E2AC64" w14:textId="299D7C3F" w:rsidR="00AC3FA9" w:rsidRPr="0097685E" w:rsidRDefault="00AC3FA9" w:rsidP="00AC3FA9">
            <w:pPr>
              <w:snapToGrid w:val="0"/>
              <w:jc w:val="both"/>
              <w:rPr>
                <w:rFonts w:eastAsia="Arial Unicode MS"/>
              </w:rPr>
            </w:pPr>
          </w:p>
        </w:tc>
        <w:tc>
          <w:tcPr>
            <w:tcW w:w="1803" w:type="dxa"/>
            <w:tcBorders>
              <w:top w:val="single" w:sz="4" w:space="0" w:color="000000"/>
              <w:left w:val="single" w:sz="4" w:space="0" w:color="auto"/>
              <w:bottom w:val="single" w:sz="4" w:space="0" w:color="000000"/>
              <w:right w:val="single" w:sz="4" w:space="0" w:color="000000"/>
            </w:tcBorders>
            <w:shd w:val="clear" w:color="auto" w:fill="FFFFFF"/>
          </w:tcPr>
          <w:p w14:paraId="73FC5576" w14:textId="2C9779F0" w:rsidR="00EE4033" w:rsidRPr="0097685E" w:rsidRDefault="00EE4033" w:rsidP="00EA62D9">
            <w:pPr>
              <w:snapToGrid w:val="0"/>
              <w:jc w:val="both"/>
              <w:rPr>
                <w:rFonts w:eastAsia="Arial Unicode MS"/>
              </w:rPr>
            </w:pPr>
            <w:r w:rsidRPr="0097685E">
              <w:rPr>
                <w:rFonts w:eastAsia="Arial Unicode MS"/>
                <w:noProof/>
              </w:rPr>
              <mc:AlternateContent>
                <mc:Choice Requires="wps">
                  <w:drawing>
                    <wp:anchor distT="0" distB="0" distL="114300" distR="114300" simplePos="0" relativeHeight="251869184" behindDoc="0" locked="0" layoutInCell="1" allowOverlap="1" wp14:anchorId="23DCCA85" wp14:editId="4127BD57">
                      <wp:simplePos x="0" y="0"/>
                      <wp:positionH relativeFrom="margin">
                        <wp:posOffset>525780</wp:posOffset>
                      </wp:positionH>
                      <wp:positionV relativeFrom="paragraph">
                        <wp:posOffset>78740</wp:posOffset>
                      </wp:positionV>
                      <wp:extent cx="391795" cy="339725"/>
                      <wp:effectExtent l="0" t="0" r="27305" b="22225"/>
                      <wp:wrapNone/>
                      <wp:docPr id="110183044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63F32FB6" w14:textId="537643AD" w:rsidR="00B42318" w:rsidRPr="00421972" w:rsidRDefault="00B42318" w:rsidP="00C10140">
                                  <w:pPr>
                                    <w:rPr>
                                      <w:sz w:val="32"/>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CCA85" id="Text Box 55" o:spid="_x0000_s1078" type="#_x0000_t202" style="position:absolute;left:0;text-align:left;margin-left:41.4pt;margin-top:6.2pt;width:30.85pt;height:26.75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HPUA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" fillcolor="window" strokeweight=".5pt">
                      <v:path arrowok="t"/>
                      <v:textbox>
                        <w:txbxContent>
                          <w:p w14:paraId="63F32FB6" w14:textId="537643AD" w:rsidR="00B42318" w:rsidRPr="00421972" w:rsidRDefault="00B42318" w:rsidP="00C10140">
                            <w:pPr>
                              <w:rPr>
                                <w:sz w:val="32"/>
                                <w:szCs w:val="32"/>
                                <w:lang w:val="en-GB"/>
                              </w:rPr>
                            </w:pPr>
                          </w:p>
                        </w:txbxContent>
                      </v:textbox>
                      <w10:wrap anchorx="margin"/>
                    </v:shape>
                  </w:pict>
                </mc:Fallback>
              </mc:AlternateContent>
            </w:r>
          </w:p>
          <w:p w14:paraId="3267879B" w14:textId="076305DD" w:rsidR="00EE4033" w:rsidRPr="0097685E" w:rsidRDefault="00EE4033" w:rsidP="00EA62D9">
            <w:pPr>
              <w:snapToGrid w:val="0"/>
              <w:jc w:val="both"/>
              <w:rPr>
                <w:rFonts w:eastAsia="Arial Unicode MS"/>
              </w:rPr>
            </w:pPr>
            <w:r w:rsidRPr="0097685E">
              <w:rPr>
                <w:rFonts w:eastAsia="Arial Unicode MS"/>
                <w:b/>
              </w:rPr>
              <w:t xml:space="preserve">     DA </w:t>
            </w:r>
          </w:p>
        </w:tc>
      </w:tr>
      <w:tr w:rsidR="00C10140" w:rsidRPr="0097685E" w14:paraId="46B1BB1A" w14:textId="77777777" w:rsidTr="00133446">
        <w:trPr>
          <w:trHeight w:val="584"/>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08E0F71B" w14:textId="5670B197" w:rsidR="00C10140" w:rsidRPr="0097685E" w:rsidRDefault="00C10140" w:rsidP="00EA62D9">
            <w:pPr>
              <w:snapToGrid w:val="0"/>
              <w:jc w:val="both"/>
              <w:rPr>
                <w:rFonts w:eastAsia="Arial Unicode MS"/>
                <w:sz w:val="22"/>
                <w:szCs w:val="22"/>
              </w:rPr>
            </w:pPr>
          </w:p>
          <w:p w14:paraId="59EAA014" w14:textId="77777777" w:rsidR="00C10140" w:rsidRPr="0097685E" w:rsidRDefault="00C10140" w:rsidP="00EA62D9">
            <w:pPr>
              <w:snapToGrid w:val="0"/>
              <w:jc w:val="both"/>
              <w:rPr>
                <w:rFonts w:eastAsia="Arial Unicode MS"/>
                <w:sz w:val="22"/>
                <w:szCs w:val="22"/>
              </w:rPr>
            </w:pPr>
          </w:p>
          <w:p w14:paraId="397488D2" w14:textId="5D4923AE" w:rsidR="003C48AB" w:rsidRPr="0097685E" w:rsidRDefault="003C48AB" w:rsidP="00EA62D9">
            <w:pPr>
              <w:snapToGrid w:val="0"/>
              <w:jc w:val="both"/>
              <w:rPr>
                <w:rFonts w:eastAsia="Arial Unicode MS"/>
                <w:sz w:val="22"/>
                <w:szCs w:val="22"/>
              </w:rPr>
            </w:pPr>
          </w:p>
        </w:tc>
      </w:tr>
      <w:tr w:rsidR="00C10140" w:rsidRPr="0097685E" w14:paraId="5E63C53E" w14:textId="77777777" w:rsidTr="00E259D8">
        <w:trPr>
          <w:trHeight w:val="650"/>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C2A1E6B" w14:textId="13E35819" w:rsidR="00C10140" w:rsidRPr="0097685E" w:rsidRDefault="00E5440D" w:rsidP="00EA62D9">
            <w:pPr>
              <w:snapToGrid w:val="0"/>
              <w:spacing w:before="120" w:after="120"/>
              <w:jc w:val="both"/>
              <w:rPr>
                <w:rFonts w:eastAsia="Arial Unicode MS"/>
                <w:b/>
              </w:rPr>
            </w:pPr>
            <w:bookmarkStart w:id="5" w:name="_Hlk161666969"/>
            <w:r w:rsidRPr="0097685E">
              <w:rPr>
                <w:rFonts w:eastAsia="Arial Unicode MS"/>
                <w:b/>
              </w:rPr>
              <w:lastRenderedPageBreak/>
              <w:t>V</w:t>
            </w:r>
            <w:r w:rsidR="00C10140" w:rsidRPr="0097685E">
              <w:rPr>
                <w:rFonts w:eastAsia="Arial Unicode MS"/>
                <w:b/>
              </w:rPr>
              <w:t>.  NEPRODUKTIVNA ULAGANJA</w:t>
            </w:r>
          </w:p>
          <w:p w14:paraId="0649F5B5" w14:textId="4A7FC756" w:rsidR="00C10140" w:rsidRPr="0097685E" w:rsidRDefault="00C10140" w:rsidP="00EA62D9">
            <w:pPr>
              <w:snapToGrid w:val="0"/>
              <w:spacing w:before="120" w:after="120"/>
              <w:jc w:val="both"/>
              <w:rPr>
                <w:rFonts w:eastAsia="Arial Unicode MS"/>
                <w:i/>
                <w:sz w:val="20"/>
                <w:szCs w:val="20"/>
              </w:rPr>
            </w:pPr>
            <w:r w:rsidRPr="0097685E">
              <w:rPr>
                <w:rFonts w:eastAsia="Arial Unicode MS"/>
                <w:i/>
                <w:sz w:val="20"/>
                <w:szCs w:val="20"/>
              </w:rPr>
              <w:t xml:space="preserve">Uputa: </w:t>
            </w:r>
            <w:r w:rsidRPr="0097685E">
              <w:rPr>
                <w:rFonts w:eastAsia="Arial Unicode MS"/>
                <w:i/>
                <w:sz w:val="20"/>
                <w:szCs w:val="20"/>
                <w:u w:val="single"/>
              </w:rPr>
              <w:t xml:space="preserve">Obavezno </w:t>
            </w:r>
            <w:r w:rsidR="008D31EA" w:rsidRPr="0097685E">
              <w:rPr>
                <w:rFonts w:eastAsia="Arial Unicode MS"/>
                <w:i/>
                <w:sz w:val="20"/>
                <w:szCs w:val="20"/>
                <w:u w:val="single"/>
              </w:rPr>
              <w:t xml:space="preserve"> popuniti </w:t>
            </w:r>
            <w:r w:rsidRPr="0097685E">
              <w:rPr>
                <w:rFonts w:eastAsia="Arial Unicode MS"/>
                <w:i/>
                <w:sz w:val="20"/>
                <w:szCs w:val="20"/>
                <w:u w:val="single"/>
              </w:rPr>
              <w:t>excel tablic</w:t>
            </w:r>
            <w:r w:rsidR="008D31EA" w:rsidRPr="0097685E">
              <w:rPr>
                <w:rFonts w:eastAsia="Arial Unicode MS"/>
                <w:i/>
                <w:sz w:val="20"/>
                <w:szCs w:val="20"/>
                <w:u w:val="single"/>
              </w:rPr>
              <w:t>u</w:t>
            </w:r>
            <w:r w:rsidRPr="0097685E">
              <w:rPr>
                <w:rFonts w:eastAsia="Arial Unicode MS"/>
                <w:i/>
                <w:sz w:val="20"/>
                <w:szCs w:val="20"/>
                <w:u w:val="single"/>
              </w:rPr>
              <w:t xml:space="preserve"> „OPERATIVNA DOBIT“</w:t>
            </w:r>
            <w:r w:rsidR="00CF4698" w:rsidRPr="0097685E">
              <w:rPr>
                <w:rFonts w:eastAsia="Arial Unicode MS"/>
                <w:i/>
                <w:sz w:val="20"/>
                <w:szCs w:val="20"/>
                <w:u w:val="single"/>
              </w:rPr>
              <w:t xml:space="preserve"> (</w:t>
            </w:r>
            <w:r w:rsidR="008423DB" w:rsidRPr="0097685E">
              <w:rPr>
                <w:rFonts w:eastAsia="Arial Unicode MS"/>
                <w:i/>
                <w:sz w:val="20"/>
                <w:szCs w:val="20"/>
                <w:u w:val="single"/>
              </w:rPr>
              <w:t>Obrazac</w:t>
            </w:r>
            <w:r w:rsidR="00CF4698" w:rsidRPr="0097685E">
              <w:rPr>
                <w:rFonts w:eastAsia="Arial Unicode MS"/>
                <w:i/>
                <w:sz w:val="20"/>
                <w:szCs w:val="20"/>
                <w:u w:val="single"/>
              </w:rPr>
              <w:t xml:space="preserve"> 1a Natječaja).</w:t>
            </w:r>
          </w:p>
        </w:tc>
      </w:tr>
      <w:tr w:rsidR="00C10140" w:rsidRPr="0097685E" w14:paraId="48F0D033" w14:textId="77777777" w:rsidTr="00E259D8">
        <w:trPr>
          <w:trHeight w:val="108"/>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3492C6F9" w14:textId="77777777" w:rsidR="00C10140" w:rsidRPr="0097685E" w:rsidRDefault="00C10140" w:rsidP="00EA62D9">
            <w:pPr>
              <w:snapToGrid w:val="0"/>
              <w:jc w:val="center"/>
              <w:rPr>
                <w:rFonts w:eastAsia="Arial Unicode MS"/>
              </w:rPr>
            </w:pPr>
            <w:r w:rsidRPr="0097685E">
              <w:rPr>
                <w:rFonts w:eastAsia="Arial Unicode MS"/>
              </w:rPr>
              <w:t>1.</w:t>
            </w:r>
          </w:p>
        </w:tc>
        <w:tc>
          <w:tcPr>
            <w:tcW w:w="9082" w:type="dxa"/>
            <w:gridSpan w:val="3"/>
            <w:tcBorders>
              <w:top w:val="single" w:sz="4" w:space="0" w:color="000000"/>
              <w:bottom w:val="single" w:sz="4" w:space="0" w:color="000000"/>
              <w:right w:val="single" w:sz="4" w:space="0" w:color="000000"/>
            </w:tcBorders>
            <w:shd w:val="clear" w:color="auto" w:fill="DEEAF6" w:themeFill="accent1" w:themeFillTint="33"/>
          </w:tcPr>
          <w:p w14:paraId="7DE80410" w14:textId="77777777" w:rsidR="00C10140" w:rsidRPr="0097685E" w:rsidRDefault="00C10140" w:rsidP="00EA62D9">
            <w:pPr>
              <w:snapToGrid w:val="0"/>
              <w:jc w:val="both"/>
              <w:rPr>
                <w:rFonts w:eastAsia="Arial Unicode MS"/>
              </w:rPr>
            </w:pPr>
            <w:r w:rsidRPr="0097685E">
              <w:rPr>
                <w:rFonts w:eastAsia="Arial Unicode MS"/>
              </w:rPr>
              <w:t xml:space="preserve">Obrazložite na koji način vaše ulaganje ima pozitivan utjecaj na socijalnu uključivost, pomoć ranjivim skupinama, edukaciju, prijenos znanja i vještina, zapošljavanje i osposobljavanje, jačanje teritorijalnog identiteta, očuvanje kulture i baštine, sport, okoliš i klimu, podizanje kvalitete života u lokalnim zajednicama, i sl.? </w:t>
            </w:r>
          </w:p>
        </w:tc>
      </w:tr>
      <w:tr w:rsidR="00C10140" w:rsidRPr="0097685E" w14:paraId="1E73931E"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59700E11" w14:textId="77777777" w:rsidR="00C10140" w:rsidRPr="00051BD2" w:rsidRDefault="00C10140" w:rsidP="00EA62D9">
            <w:pPr>
              <w:snapToGrid w:val="0"/>
              <w:spacing w:before="120" w:after="120"/>
              <w:jc w:val="both"/>
              <w:rPr>
                <w:rFonts w:eastAsia="Arial Unicode MS"/>
                <w:bCs/>
              </w:rPr>
            </w:pPr>
          </w:p>
          <w:p w14:paraId="3AD87E57" w14:textId="77777777" w:rsidR="00C10140" w:rsidRPr="0097685E" w:rsidRDefault="00C10140" w:rsidP="00EA62D9">
            <w:pPr>
              <w:snapToGrid w:val="0"/>
              <w:spacing w:before="120" w:after="120"/>
              <w:jc w:val="both"/>
              <w:rPr>
                <w:rFonts w:eastAsia="Arial Unicode MS"/>
                <w:b/>
              </w:rPr>
            </w:pPr>
          </w:p>
        </w:tc>
      </w:tr>
      <w:tr w:rsidR="00C10140" w:rsidRPr="0097685E" w14:paraId="74F13E66" w14:textId="77777777" w:rsidTr="00E259D8">
        <w:trPr>
          <w:trHeight w:val="108"/>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52DFB2A0" w14:textId="77777777" w:rsidR="00C10140" w:rsidRPr="0097685E" w:rsidRDefault="00C10140" w:rsidP="00EA62D9">
            <w:pPr>
              <w:snapToGrid w:val="0"/>
              <w:jc w:val="center"/>
              <w:rPr>
                <w:rFonts w:eastAsia="Arial Unicode MS"/>
              </w:rPr>
            </w:pPr>
            <w:r w:rsidRPr="0097685E">
              <w:rPr>
                <w:rFonts w:eastAsia="Arial Unicode MS"/>
              </w:rPr>
              <w:t>2.</w:t>
            </w:r>
          </w:p>
        </w:tc>
        <w:tc>
          <w:tcPr>
            <w:tcW w:w="9082" w:type="dxa"/>
            <w:gridSpan w:val="3"/>
            <w:tcBorders>
              <w:top w:val="single" w:sz="4" w:space="0" w:color="000000"/>
              <w:bottom w:val="single" w:sz="4" w:space="0" w:color="000000"/>
              <w:right w:val="single" w:sz="4" w:space="0" w:color="000000"/>
            </w:tcBorders>
            <w:shd w:val="clear" w:color="auto" w:fill="DEEAF6" w:themeFill="accent1" w:themeFillTint="33"/>
          </w:tcPr>
          <w:p w14:paraId="6AD47DF6" w14:textId="77777777" w:rsidR="00C10140" w:rsidRPr="0097685E" w:rsidRDefault="00C10140" w:rsidP="00EA62D9">
            <w:pPr>
              <w:snapToGrid w:val="0"/>
              <w:jc w:val="both"/>
              <w:rPr>
                <w:rFonts w:eastAsia="Arial Unicode MS"/>
              </w:rPr>
            </w:pPr>
            <w:r w:rsidRPr="0097685E">
              <w:rPr>
                <w:rFonts w:eastAsia="Arial Unicode MS"/>
              </w:rPr>
              <w:t>Obrazložite na koji način vaše ulaganje ne dovodi do značajnog povećanja vrijednosti ili profitabilnosti korisnika odnosno koja ne ostvaruju značajan dohodak, prihod ili dobit?</w:t>
            </w:r>
          </w:p>
        </w:tc>
      </w:tr>
      <w:tr w:rsidR="00C10140" w:rsidRPr="0097685E" w14:paraId="156D3A01"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65F3CEF5" w14:textId="77777777" w:rsidR="00C10140" w:rsidRPr="00051BD2" w:rsidRDefault="00C10140" w:rsidP="00EA62D9">
            <w:pPr>
              <w:snapToGrid w:val="0"/>
              <w:spacing w:before="120" w:after="120"/>
              <w:jc w:val="both"/>
              <w:rPr>
                <w:rFonts w:eastAsia="Arial Unicode MS"/>
                <w:bCs/>
              </w:rPr>
            </w:pPr>
          </w:p>
          <w:p w14:paraId="5557693D" w14:textId="77777777" w:rsidR="00C10140" w:rsidRPr="00051BD2" w:rsidRDefault="00C10140" w:rsidP="00EA62D9">
            <w:pPr>
              <w:snapToGrid w:val="0"/>
              <w:spacing w:before="120" w:after="120"/>
              <w:jc w:val="both"/>
              <w:rPr>
                <w:rFonts w:eastAsia="Arial Unicode MS"/>
                <w:bCs/>
              </w:rPr>
            </w:pPr>
          </w:p>
        </w:tc>
      </w:tr>
      <w:tr w:rsidR="00C10140" w:rsidRPr="0097685E" w14:paraId="522B18D9" w14:textId="77777777" w:rsidTr="00E259D8">
        <w:trPr>
          <w:trHeight w:val="108"/>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1A5700F9" w14:textId="36083408" w:rsidR="00C10140" w:rsidRPr="0097685E" w:rsidRDefault="008B10C2" w:rsidP="00EA62D9">
            <w:pPr>
              <w:snapToGrid w:val="0"/>
              <w:rPr>
                <w:rFonts w:eastAsia="Arial Unicode MS"/>
              </w:rPr>
            </w:pPr>
            <w:r w:rsidRPr="0097685E">
              <w:rPr>
                <w:rFonts w:eastAsia="Arial Unicode MS"/>
              </w:rPr>
              <w:t xml:space="preserve">   </w:t>
            </w:r>
            <w:r w:rsidR="00C10140" w:rsidRPr="0097685E">
              <w:rPr>
                <w:rFonts w:eastAsia="Arial Unicode MS"/>
              </w:rPr>
              <w:t xml:space="preserve">3. </w:t>
            </w:r>
          </w:p>
        </w:tc>
        <w:tc>
          <w:tcPr>
            <w:tcW w:w="9082" w:type="dxa"/>
            <w:gridSpan w:val="3"/>
            <w:tcBorders>
              <w:top w:val="single" w:sz="4" w:space="0" w:color="000000"/>
              <w:bottom w:val="single" w:sz="4" w:space="0" w:color="000000"/>
              <w:right w:val="single" w:sz="4" w:space="0" w:color="000000"/>
            </w:tcBorders>
            <w:shd w:val="clear" w:color="auto" w:fill="DEEAF6" w:themeFill="accent1" w:themeFillTint="33"/>
          </w:tcPr>
          <w:p w14:paraId="16CD044F" w14:textId="77777777" w:rsidR="00C10140" w:rsidRPr="0097685E" w:rsidRDefault="00C10140" w:rsidP="00EA62D9">
            <w:pPr>
              <w:snapToGrid w:val="0"/>
              <w:jc w:val="both"/>
              <w:rPr>
                <w:rFonts w:eastAsia="Arial Unicode MS"/>
              </w:rPr>
            </w:pPr>
            <w:r w:rsidRPr="0097685E">
              <w:rPr>
                <w:rFonts w:eastAsia="Arial Unicode MS"/>
              </w:rPr>
              <w:t>Navedite glavnu strukturu operativnih prihoda i rashoda (količine/cijene proizvodnih inputa i outputa):</w:t>
            </w:r>
          </w:p>
        </w:tc>
      </w:tr>
      <w:tr w:rsidR="00C10140" w:rsidRPr="0097685E" w14:paraId="5F9D5B5B"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5A6527FA" w14:textId="77777777" w:rsidR="00C10140" w:rsidRPr="0097685E" w:rsidRDefault="00C10140" w:rsidP="00EA62D9">
            <w:pPr>
              <w:snapToGrid w:val="0"/>
              <w:jc w:val="both"/>
              <w:rPr>
                <w:rFonts w:eastAsia="Arial Unicode MS"/>
              </w:rPr>
            </w:pPr>
          </w:p>
          <w:p w14:paraId="75BB9847" w14:textId="77777777" w:rsidR="00C10140" w:rsidRPr="0097685E" w:rsidRDefault="00C10140" w:rsidP="00EA62D9">
            <w:pPr>
              <w:snapToGrid w:val="0"/>
              <w:jc w:val="both"/>
              <w:rPr>
                <w:rFonts w:eastAsia="Arial Unicode MS"/>
              </w:rPr>
            </w:pPr>
          </w:p>
          <w:p w14:paraId="4D7D6BCC" w14:textId="77777777" w:rsidR="00C10140" w:rsidRPr="0097685E" w:rsidRDefault="00C10140" w:rsidP="00EA62D9">
            <w:pPr>
              <w:snapToGrid w:val="0"/>
              <w:jc w:val="both"/>
              <w:rPr>
                <w:rFonts w:eastAsia="Arial Unicode MS"/>
              </w:rPr>
            </w:pPr>
          </w:p>
        </w:tc>
      </w:tr>
      <w:tr w:rsidR="00C10140" w:rsidRPr="0097685E" w14:paraId="135F26C1" w14:textId="77777777" w:rsidTr="00E259D8">
        <w:trPr>
          <w:trHeight w:val="315"/>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32C6A1A1" w14:textId="6C5F8DD3" w:rsidR="00C10140" w:rsidRPr="0097685E" w:rsidRDefault="008B10C2" w:rsidP="00EA62D9">
            <w:pPr>
              <w:snapToGrid w:val="0"/>
              <w:rPr>
                <w:rFonts w:eastAsia="Arial Unicode MS"/>
              </w:rPr>
            </w:pPr>
            <w:r w:rsidRPr="0097685E">
              <w:rPr>
                <w:rFonts w:eastAsia="Arial Unicode MS"/>
              </w:rPr>
              <w:t xml:space="preserve">   </w:t>
            </w:r>
            <w:r w:rsidR="00C10140" w:rsidRPr="0097685E">
              <w:rPr>
                <w:rFonts w:eastAsia="Arial Unicode MS"/>
              </w:rPr>
              <w:t xml:space="preserve">4. </w:t>
            </w:r>
          </w:p>
        </w:tc>
        <w:tc>
          <w:tcPr>
            <w:tcW w:w="9082" w:type="dxa"/>
            <w:gridSpan w:val="3"/>
            <w:tcBorders>
              <w:top w:val="single" w:sz="4" w:space="0" w:color="000000"/>
              <w:bottom w:val="single" w:sz="4" w:space="0" w:color="000000"/>
              <w:right w:val="single" w:sz="4" w:space="0" w:color="000000"/>
            </w:tcBorders>
            <w:shd w:val="clear" w:color="auto" w:fill="DEEAF6" w:themeFill="accent1" w:themeFillTint="33"/>
          </w:tcPr>
          <w:p w14:paraId="093362BA" w14:textId="77777777" w:rsidR="00C10140" w:rsidRPr="0097685E" w:rsidRDefault="00C10140" w:rsidP="00EA62D9">
            <w:pPr>
              <w:snapToGrid w:val="0"/>
              <w:jc w:val="both"/>
              <w:rPr>
                <w:rFonts w:eastAsia="Arial Unicode MS"/>
                <w:b/>
              </w:rPr>
            </w:pPr>
            <w:r w:rsidRPr="0097685E">
              <w:rPr>
                <w:rFonts w:eastAsia="Arial Unicode MS"/>
              </w:rPr>
              <w:t xml:space="preserve">Navedite na koji način ćete osigurati da projekt tijekom cijelog vijeka trajanja ne ostvaruje operativnu dobit: </w:t>
            </w:r>
          </w:p>
        </w:tc>
      </w:tr>
      <w:tr w:rsidR="00C10140" w:rsidRPr="0097685E" w14:paraId="1A2784FA"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445E81E5" w14:textId="77777777" w:rsidR="00C10140" w:rsidRPr="00051BD2" w:rsidRDefault="00C10140" w:rsidP="00EA62D9">
            <w:pPr>
              <w:snapToGrid w:val="0"/>
              <w:spacing w:before="120" w:after="120"/>
              <w:jc w:val="both"/>
              <w:rPr>
                <w:rFonts w:eastAsia="Arial Unicode MS"/>
                <w:bCs/>
                <w:sz w:val="22"/>
                <w:szCs w:val="22"/>
              </w:rPr>
            </w:pPr>
          </w:p>
          <w:p w14:paraId="56E13E7F" w14:textId="77777777" w:rsidR="00C10140" w:rsidRPr="0097685E" w:rsidRDefault="00C10140" w:rsidP="00EA62D9">
            <w:pPr>
              <w:snapToGrid w:val="0"/>
              <w:spacing w:before="120" w:after="120"/>
              <w:jc w:val="both"/>
              <w:rPr>
                <w:rFonts w:eastAsia="Arial Unicode MS"/>
                <w:b/>
                <w:sz w:val="22"/>
                <w:szCs w:val="22"/>
              </w:rPr>
            </w:pPr>
          </w:p>
        </w:tc>
      </w:tr>
      <w:bookmarkEnd w:id="5"/>
    </w:tbl>
    <w:p w14:paraId="48148DEB" w14:textId="77777777" w:rsidR="00C84B84" w:rsidRPr="0097685E" w:rsidRDefault="00C84B84" w:rsidP="00742722"/>
    <w:tbl>
      <w:tblPr>
        <w:tblStyle w:val="TableGrid"/>
        <w:tblW w:w="9498" w:type="dxa"/>
        <w:tblInd w:w="-289" w:type="dxa"/>
        <w:tblLayout w:type="fixed"/>
        <w:tblLook w:val="04A0" w:firstRow="1" w:lastRow="0" w:firstColumn="1" w:lastColumn="0" w:noHBand="0" w:noVBand="1"/>
      </w:tblPr>
      <w:tblGrid>
        <w:gridCol w:w="701"/>
        <w:gridCol w:w="6211"/>
        <w:gridCol w:w="1134"/>
        <w:gridCol w:w="1452"/>
      </w:tblGrid>
      <w:tr w:rsidR="00904DA3" w:rsidRPr="0097685E" w14:paraId="7D01E995" w14:textId="77777777" w:rsidTr="00051BD2">
        <w:trPr>
          <w:trHeight w:val="274"/>
        </w:trPr>
        <w:tc>
          <w:tcPr>
            <w:tcW w:w="9498" w:type="dxa"/>
            <w:gridSpan w:val="4"/>
            <w:shd w:val="clear" w:color="auto" w:fill="FBE4D5" w:themeFill="accent2" w:themeFillTint="33"/>
          </w:tcPr>
          <w:p w14:paraId="4F6395FA" w14:textId="37548A23" w:rsidR="00904DA3" w:rsidRPr="0097685E" w:rsidRDefault="00E5440D" w:rsidP="00606BAE">
            <w:pPr>
              <w:jc w:val="center"/>
              <w:rPr>
                <w:b/>
              </w:rPr>
            </w:pPr>
            <w:r w:rsidRPr="0097685E">
              <w:rPr>
                <w:b/>
              </w:rPr>
              <w:t>VI</w:t>
            </w:r>
            <w:r w:rsidR="00904DA3" w:rsidRPr="0097685E">
              <w:rPr>
                <w:b/>
              </w:rPr>
              <w:t xml:space="preserve">. KRITERIJI ODABIRA </w:t>
            </w:r>
          </w:p>
          <w:p w14:paraId="3A7D891D" w14:textId="5B554E10" w:rsidR="00904DA3" w:rsidRPr="0097685E" w:rsidRDefault="007F09D3" w:rsidP="00606BAE">
            <w:pPr>
              <w:jc w:val="center"/>
              <w:rPr>
                <w:b/>
                <w:sz w:val="20"/>
                <w:szCs w:val="20"/>
              </w:rPr>
            </w:pPr>
            <w:r w:rsidRPr="0097685E">
              <w:rPr>
                <w:b/>
                <w:sz w:val="20"/>
                <w:szCs w:val="20"/>
              </w:rPr>
              <w:t xml:space="preserve">Napomena: </w:t>
            </w:r>
            <w:r w:rsidR="00433C46" w:rsidRPr="0097685E">
              <w:rPr>
                <w:sz w:val="20"/>
                <w:szCs w:val="20"/>
              </w:rPr>
              <w:t xml:space="preserve">korisniku se ne može dodijeliti veći broj bodova po pojedinom kriteriju </w:t>
            </w:r>
            <w:r w:rsidR="003E36CE" w:rsidRPr="0097685E">
              <w:rPr>
                <w:sz w:val="20"/>
                <w:szCs w:val="20"/>
              </w:rPr>
              <w:t xml:space="preserve">odabira </w:t>
            </w:r>
            <w:r w:rsidR="00433C46" w:rsidRPr="0097685E">
              <w:rPr>
                <w:sz w:val="20"/>
                <w:szCs w:val="20"/>
              </w:rPr>
              <w:t>i ukupan broj bodova od onog što je zatražio</w:t>
            </w:r>
            <w:r w:rsidR="00885D4D" w:rsidRPr="0097685E">
              <w:rPr>
                <w:sz w:val="20"/>
                <w:szCs w:val="20"/>
              </w:rPr>
              <w:t xml:space="preserve"> u Prijavnom obrascu</w:t>
            </w:r>
            <w:r w:rsidR="00433C46" w:rsidRPr="0097685E">
              <w:rPr>
                <w:sz w:val="20"/>
                <w:szCs w:val="20"/>
              </w:rPr>
              <w:t xml:space="preserve">; </w:t>
            </w:r>
            <w:r w:rsidR="00904DA3" w:rsidRPr="0097685E">
              <w:rPr>
                <w:sz w:val="20"/>
                <w:szCs w:val="20"/>
              </w:rPr>
              <w:t>obavezno ispuniti</w:t>
            </w:r>
            <w:r w:rsidR="005825F3" w:rsidRPr="0097685E">
              <w:rPr>
                <w:sz w:val="20"/>
                <w:szCs w:val="20"/>
              </w:rPr>
              <w:t>.</w:t>
            </w:r>
            <w:r w:rsidR="004C2525">
              <w:rPr>
                <w:sz w:val="20"/>
                <w:szCs w:val="20"/>
              </w:rPr>
              <w:t xml:space="preserve"> Kriteriji odabira detaljno su pojašnjeni u Prilogu 4. Natječaja.</w:t>
            </w:r>
            <w:r w:rsidR="00FC5FD2">
              <w:rPr>
                <w:sz w:val="20"/>
                <w:szCs w:val="20"/>
              </w:rPr>
              <w:t xml:space="preserve"> Za svaki </w:t>
            </w:r>
            <w:r w:rsidR="00F263AC">
              <w:rPr>
                <w:sz w:val="20"/>
                <w:szCs w:val="20"/>
              </w:rPr>
              <w:t>(pod)kriterij odabira kod kojeg au zatraženi bodovi, korisnik je obvezan navesti kratko obrazloženje u kojem navodi i temeljem koje projektne aktivnosti ostvaruje predmetne bodove i koje dokumente prilaže kako bi potkrijepio doprinos.</w:t>
            </w:r>
          </w:p>
        </w:tc>
      </w:tr>
      <w:tr w:rsidR="00904DA3" w:rsidRPr="0097685E" w14:paraId="1E058B85" w14:textId="77777777" w:rsidTr="00051BD2">
        <w:trPr>
          <w:trHeight w:val="274"/>
        </w:trPr>
        <w:tc>
          <w:tcPr>
            <w:tcW w:w="9498" w:type="dxa"/>
            <w:gridSpan w:val="4"/>
            <w:shd w:val="clear" w:color="auto" w:fill="DEEAF6" w:themeFill="accent1" w:themeFillTint="33"/>
          </w:tcPr>
          <w:p w14:paraId="5BF324B7" w14:textId="4728998C" w:rsidR="005825F3" w:rsidRPr="0097685E" w:rsidRDefault="00E5440D" w:rsidP="00606BAE">
            <w:pPr>
              <w:jc w:val="both"/>
              <w:rPr>
                <w:b/>
              </w:rPr>
            </w:pPr>
            <w:r w:rsidRPr="0097685E">
              <w:rPr>
                <w:b/>
              </w:rPr>
              <w:t>VI</w:t>
            </w:r>
            <w:r w:rsidR="00904DA3" w:rsidRPr="0097685E">
              <w:rPr>
                <w:b/>
              </w:rPr>
              <w:t xml:space="preserve">.1. </w:t>
            </w:r>
            <w:r w:rsidR="007A5B51" w:rsidRPr="0097685E">
              <w:rPr>
                <w:b/>
              </w:rPr>
              <w:t>ZATRAŽENI</w:t>
            </w:r>
            <w:r w:rsidR="00904DA3" w:rsidRPr="0097685E">
              <w:rPr>
                <w:b/>
              </w:rPr>
              <w:t xml:space="preserve"> BROJ BODOVA </w:t>
            </w:r>
          </w:p>
          <w:p w14:paraId="4D6B0758" w14:textId="20ECC8CC" w:rsidR="00904DA3" w:rsidRPr="0097685E" w:rsidRDefault="005825F3" w:rsidP="00606BAE">
            <w:pPr>
              <w:jc w:val="both"/>
              <w:rPr>
                <w:b/>
              </w:rPr>
            </w:pPr>
            <w:r w:rsidRPr="0097685E">
              <w:rPr>
                <w:i/>
                <w:sz w:val="20"/>
                <w:szCs w:val="20"/>
              </w:rPr>
              <w:t xml:space="preserve">Uputa: </w:t>
            </w:r>
            <w:r w:rsidR="00904DA3" w:rsidRPr="0097685E">
              <w:rPr>
                <w:i/>
                <w:sz w:val="20"/>
                <w:szCs w:val="20"/>
              </w:rPr>
              <w:t>kod svakog pojedinačnog kriterija odabira</w:t>
            </w:r>
            <w:r w:rsidR="00DA4447" w:rsidRPr="0097685E">
              <w:rPr>
                <w:i/>
                <w:sz w:val="20"/>
                <w:szCs w:val="20"/>
              </w:rPr>
              <w:t>,</w:t>
            </w:r>
            <w:r w:rsidR="00433C46" w:rsidRPr="0097685E">
              <w:rPr>
                <w:i/>
                <w:sz w:val="20"/>
                <w:szCs w:val="20"/>
              </w:rPr>
              <w:t xml:space="preserve"> u bijelo</w:t>
            </w:r>
            <w:r w:rsidRPr="0097685E">
              <w:rPr>
                <w:i/>
                <w:sz w:val="20"/>
                <w:szCs w:val="20"/>
              </w:rPr>
              <w:t xml:space="preserve"> polje</w:t>
            </w:r>
            <w:r w:rsidR="00433C46" w:rsidRPr="0097685E">
              <w:rPr>
                <w:i/>
                <w:sz w:val="20"/>
                <w:szCs w:val="20"/>
              </w:rPr>
              <w:t xml:space="preserve"> </w:t>
            </w:r>
            <w:r w:rsidR="009763D3" w:rsidRPr="0097685E">
              <w:rPr>
                <w:i/>
                <w:sz w:val="20"/>
                <w:szCs w:val="20"/>
              </w:rPr>
              <w:t>upišite</w:t>
            </w:r>
            <w:r w:rsidR="00433C46" w:rsidRPr="0097685E">
              <w:rPr>
                <w:i/>
                <w:sz w:val="20"/>
                <w:szCs w:val="20"/>
              </w:rPr>
              <w:t xml:space="preserve"> zatraženi broj bodova po predmetnom kriteriju.</w:t>
            </w:r>
            <w:r w:rsidR="00904DA3" w:rsidRPr="0097685E">
              <w:rPr>
                <w:i/>
                <w:sz w:val="20"/>
                <w:szCs w:val="20"/>
              </w:rPr>
              <w:t xml:space="preserve"> </w:t>
            </w:r>
            <w:r w:rsidR="00433C46" w:rsidRPr="0097685E">
              <w:rPr>
                <w:i/>
                <w:sz w:val="20"/>
                <w:szCs w:val="20"/>
              </w:rPr>
              <w:t>U slučaju da</w:t>
            </w:r>
            <w:r w:rsidR="00904DA3" w:rsidRPr="0097685E">
              <w:rPr>
                <w:i/>
                <w:sz w:val="20"/>
                <w:szCs w:val="20"/>
              </w:rPr>
              <w:t xml:space="preserve"> </w:t>
            </w:r>
            <w:r w:rsidR="00433C46" w:rsidRPr="0097685E">
              <w:rPr>
                <w:i/>
                <w:sz w:val="20"/>
                <w:szCs w:val="20"/>
              </w:rPr>
              <w:t>ne upišite zatraženi broj bodova smatrat će se da ne tražite bodov</w:t>
            </w:r>
            <w:r w:rsidR="008C25DB" w:rsidRPr="0097685E">
              <w:rPr>
                <w:i/>
                <w:sz w:val="20"/>
                <w:szCs w:val="20"/>
              </w:rPr>
              <w:t>e</w:t>
            </w:r>
            <w:r w:rsidR="00433C46" w:rsidRPr="0097685E">
              <w:rPr>
                <w:i/>
                <w:sz w:val="20"/>
                <w:szCs w:val="20"/>
              </w:rPr>
              <w:t xml:space="preserve"> po predmetnom kriteriju</w:t>
            </w:r>
            <w:r w:rsidRPr="0097685E">
              <w:rPr>
                <w:i/>
                <w:sz w:val="20"/>
                <w:szCs w:val="20"/>
              </w:rPr>
              <w:t>.</w:t>
            </w:r>
          </w:p>
        </w:tc>
      </w:tr>
      <w:tr w:rsidR="007A5B51" w:rsidRPr="0097685E" w14:paraId="0A310281" w14:textId="4BFE491D" w:rsidTr="00051BD2">
        <w:trPr>
          <w:trHeight w:val="466"/>
        </w:trPr>
        <w:tc>
          <w:tcPr>
            <w:tcW w:w="6912" w:type="dxa"/>
            <w:gridSpan w:val="2"/>
            <w:shd w:val="clear" w:color="auto" w:fill="DEEAF6" w:themeFill="accent1" w:themeFillTint="33"/>
          </w:tcPr>
          <w:p w14:paraId="2E68EBF6" w14:textId="42C42CF6" w:rsidR="007A5B51" w:rsidRPr="0097685E" w:rsidRDefault="007A5B51" w:rsidP="00D01C0B">
            <w:pPr>
              <w:suppressAutoHyphens w:val="0"/>
              <w:spacing w:after="160" w:line="259" w:lineRule="auto"/>
              <w:contextualSpacing/>
              <w:rPr>
                <w:rFonts w:cs="Arial"/>
                <w:b/>
                <w:bCs/>
              </w:rPr>
            </w:pPr>
            <w:r w:rsidRPr="0097685E">
              <w:rPr>
                <w:b/>
              </w:rPr>
              <w:t xml:space="preserve">KRITERIJ BR. 1. </w:t>
            </w:r>
            <w:r w:rsidR="00D01C0B" w:rsidRPr="0097685E">
              <w:rPr>
                <w:b/>
                <w:bCs/>
              </w:rPr>
              <w:t>Revitalizacija i očuvanje prostornih resursa</w:t>
            </w:r>
          </w:p>
        </w:tc>
        <w:tc>
          <w:tcPr>
            <w:tcW w:w="1134" w:type="dxa"/>
            <w:shd w:val="clear" w:color="auto" w:fill="DEEAF6" w:themeFill="accent1" w:themeFillTint="33"/>
          </w:tcPr>
          <w:p w14:paraId="60188C74" w14:textId="008C61C0" w:rsidR="007A5B51" w:rsidRPr="0097685E" w:rsidRDefault="00BB5D10" w:rsidP="00BB5D10">
            <w:pPr>
              <w:jc w:val="center"/>
              <w:rPr>
                <w:b/>
              </w:rPr>
            </w:pPr>
            <w:r w:rsidRPr="0097685E">
              <w:rPr>
                <w:b/>
                <w:sz w:val="16"/>
                <w:szCs w:val="16"/>
              </w:rPr>
              <w:t>MOGUĆI BROJ BODOVA</w:t>
            </w:r>
          </w:p>
        </w:tc>
        <w:tc>
          <w:tcPr>
            <w:tcW w:w="1452" w:type="dxa"/>
            <w:shd w:val="clear" w:color="auto" w:fill="DEEAF6" w:themeFill="accent1" w:themeFillTint="33"/>
          </w:tcPr>
          <w:p w14:paraId="7547BEF0" w14:textId="19D39B06" w:rsidR="007A5B51" w:rsidRPr="0097685E" w:rsidRDefault="007A5B51" w:rsidP="007A5B51">
            <w:pPr>
              <w:jc w:val="center"/>
              <w:rPr>
                <w:b/>
                <w:sz w:val="16"/>
                <w:szCs w:val="16"/>
              </w:rPr>
            </w:pPr>
            <w:r w:rsidRPr="0097685E">
              <w:rPr>
                <w:b/>
                <w:sz w:val="16"/>
                <w:szCs w:val="16"/>
              </w:rPr>
              <w:t>ZATRAŽENI BROJ BODOVA</w:t>
            </w:r>
          </w:p>
        </w:tc>
      </w:tr>
      <w:tr w:rsidR="00FC5FD2" w:rsidRPr="0097685E" w14:paraId="3C3980EC" w14:textId="77777777" w:rsidTr="00051BD2">
        <w:trPr>
          <w:trHeight w:val="310"/>
        </w:trPr>
        <w:tc>
          <w:tcPr>
            <w:tcW w:w="701" w:type="dxa"/>
            <w:vMerge w:val="restart"/>
            <w:shd w:val="clear" w:color="auto" w:fill="FFF2CC" w:themeFill="accent4" w:themeFillTint="33"/>
            <w:vAlign w:val="center"/>
          </w:tcPr>
          <w:p w14:paraId="1539C2F1" w14:textId="285EAEA8" w:rsidR="00FC5FD2" w:rsidRPr="0097685E" w:rsidRDefault="00FC5FD2" w:rsidP="00606BAE">
            <w:r w:rsidRPr="0097685E">
              <w:t>1.1.</w:t>
            </w:r>
          </w:p>
        </w:tc>
        <w:tc>
          <w:tcPr>
            <w:tcW w:w="6211" w:type="dxa"/>
            <w:shd w:val="clear" w:color="auto" w:fill="FFF2CC" w:themeFill="accent4" w:themeFillTint="33"/>
            <w:vAlign w:val="center"/>
          </w:tcPr>
          <w:p w14:paraId="63F8543E" w14:textId="3C9C58A0" w:rsidR="00FC5FD2" w:rsidRPr="0097685E" w:rsidRDefault="00FC5FD2" w:rsidP="00606BAE">
            <w:r w:rsidRPr="0097685E">
              <w:t>Projekt uključuje ulaganje u rekonstrukciju/adaptaciju/sanaciju postojećeg javnog prostora</w:t>
            </w:r>
          </w:p>
        </w:tc>
        <w:tc>
          <w:tcPr>
            <w:tcW w:w="1134" w:type="dxa"/>
            <w:vMerge w:val="restart"/>
            <w:shd w:val="clear" w:color="auto" w:fill="FFF2CC" w:themeFill="accent4" w:themeFillTint="33"/>
            <w:vAlign w:val="center"/>
          </w:tcPr>
          <w:p w14:paraId="04BA02B5" w14:textId="26F8DFA2" w:rsidR="00FC5FD2" w:rsidRPr="0097685E" w:rsidRDefault="00FC5FD2" w:rsidP="00433C46">
            <w:pPr>
              <w:jc w:val="center"/>
            </w:pPr>
            <w:r w:rsidRPr="0097685E">
              <w:t>20</w:t>
            </w:r>
          </w:p>
        </w:tc>
        <w:tc>
          <w:tcPr>
            <w:tcW w:w="1452" w:type="dxa"/>
            <w:vMerge w:val="restart"/>
            <w:shd w:val="clear" w:color="auto" w:fill="FFFFFF" w:themeFill="background1"/>
            <w:vAlign w:val="center"/>
          </w:tcPr>
          <w:p w14:paraId="48C4AD4F" w14:textId="60E45DF1" w:rsidR="00FC5FD2" w:rsidRPr="00051BD2" w:rsidRDefault="00FC5FD2" w:rsidP="00BB5D10">
            <w:pPr>
              <w:jc w:val="center"/>
              <w:rPr>
                <w:bCs/>
                <w:sz w:val="28"/>
                <w:szCs w:val="28"/>
              </w:rPr>
            </w:pPr>
          </w:p>
        </w:tc>
      </w:tr>
      <w:tr w:rsidR="00FC5FD2" w:rsidRPr="0097685E" w14:paraId="769FAB04" w14:textId="77777777" w:rsidTr="00051BD2">
        <w:trPr>
          <w:trHeight w:val="310"/>
        </w:trPr>
        <w:tc>
          <w:tcPr>
            <w:tcW w:w="701" w:type="dxa"/>
            <w:vMerge/>
            <w:shd w:val="clear" w:color="auto" w:fill="FFF2CC" w:themeFill="accent4" w:themeFillTint="33"/>
            <w:vAlign w:val="center"/>
          </w:tcPr>
          <w:p w14:paraId="75E480B2" w14:textId="77777777" w:rsidR="00FC5FD2" w:rsidRPr="0097685E" w:rsidRDefault="00FC5FD2" w:rsidP="00606BAE"/>
        </w:tc>
        <w:tc>
          <w:tcPr>
            <w:tcW w:w="6211" w:type="dxa"/>
            <w:vAlign w:val="center"/>
          </w:tcPr>
          <w:p w14:paraId="5A2A1F4E" w14:textId="006128DD" w:rsidR="00FC5FD2" w:rsidRPr="00051BD2" w:rsidRDefault="00FC5FD2" w:rsidP="00606BAE">
            <w:pPr>
              <w:rPr>
                <w:i/>
                <w:iCs/>
                <w:sz w:val="20"/>
                <w:szCs w:val="20"/>
              </w:rPr>
            </w:pPr>
            <w:r w:rsidRPr="00051BD2">
              <w:rPr>
                <w:i/>
                <w:iCs/>
                <w:sz w:val="20"/>
                <w:szCs w:val="20"/>
              </w:rPr>
              <w:t xml:space="preserve">Obrazložite: </w:t>
            </w:r>
          </w:p>
        </w:tc>
        <w:tc>
          <w:tcPr>
            <w:tcW w:w="1134" w:type="dxa"/>
            <w:vMerge/>
            <w:shd w:val="clear" w:color="auto" w:fill="FFF2CC" w:themeFill="accent4" w:themeFillTint="33"/>
            <w:vAlign w:val="center"/>
          </w:tcPr>
          <w:p w14:paraId="1CFFC9E1" w14:textId="77777777" w:rsidR="00FC5FD2" w:rsidRPr="0097685E" w:rsidRDefault="00FC5FD2" w:rsidP="00433C46">
            <w:pPr>
              <w:jc w:val="center"/>
            </w:pPr>
          </w:p>
        </w:tc>
        <w:tc>
          <w:tcPr>
            <w:tcW w:w="1452" w:type="dxa"/>
            <w:vMerge/>
            <w:shd w:val="clear" w:color="auto" w:fill="FFFFFF" w:themeFill="background1"/>
            <w:vAlign w:val="center"/>
          </w:tcPr>
          <w:p w14:paraId="1BF08EB6" w14:textId="77777777" w:rsidR="00FC5FD2" w:rsidRPr="00FC5FD2" w:rsidRDefault="00FC5FD2" w:rsidP="00BB5D10">
            <w:pPr>
              <w:jc w:val="center"/>
              <w:rPr>
                <w:bCs/>
                <w:sz w:val="28"/>
                <w:szCs w:val="28"/>
              </w:rPr>
            </w:pPr>
          </w:p>
        </w:tc>
      </w:tr>
      <w:tr w:rsidR="00F263AC" w:rsidRPr="0097685E" w14:paraId="5DA35EED" w14:textId="77777777" w:rsidTr="00051BD2">
        <w:trPr>
          <w:trHeight w:val="310"/>
        </w:trPr>
        <w:tc>
          <w:tcPr>
            <w:tcW w:w="701" w:type="dxa"/>
            <w:vMerge w:val="restart"/>
            <w:shd w:val="clear" w:color="auto" w:fill="FFF2CC" w:themeFill="accent4" w:themeFillTint="33"/>
            <w:vAlign w:val="center"/>
          </w:tcPr>
          <w:p w14:paraId="0513B3AE" w14:textId="33801887" w:rsidR="00F263AC" w:rsidRPr="0097685E" w:rsidRDefault="00F263AC" w:rsidP="00606BAE">
            <w:r w:rsidRPr="0097685E">
              <w:t>1.2.</w:t>
            </w:r>
          </w:p>
        </w:tc>
        <w:tc>
          <w:tcPr>
            <w:tcW w:w="6211" w:type="dxa"/>
            <w:shd w:val="clear" w:color="auto" w:fill="FFF2CC" w:themeFill="accent4" w:themeFillTint="33"/>
            <w:vAlign w:val="center"/>
          </w:tcPr>
          <w:p w14:paraId="5FE0DACC" w14:textId="4536D4FA" w:rsidR="00F263AC" w:rsidRPr="0097685E" w:rsidRDefault="00F263AC" w:rsidP="00606BAE">
            <w:r w:rsidRPr="0097685E">
              <w:t xml:space="preserve">Projekt uključuje ulaganje u </w:t>
            </w:r>
            <w:r>
              <w:t>opremanje postojećeg</w:t>
            </w:r>
            <w:r w:rsidRPr="0097685E">
              <w:t xml:space="preserve"> javnog prostora</w:t>
            </w:r>
          </w:p>
        </w:tc>
        <w:tc>
          <w:tcPr>
            <w:tcW w:w="1134" w:type="dxa"/>
            <w:vMerge w:val="restart"/>
            <w:shd w:val="clear" w:color="auto" w:fill="FFF2CC" w:themeFill="accent4" w:themeFillTint="33"/>
            <w:vAlign w:val="center"/>
          </w:tcPr>
          <w:p w14:paraId="066EBCF2" w14:textId="2CF042B4" w:rsidR="00F263AC" w:rsidRPr="0097685E" w:rsidRDefault="00F263AC" w:rsidP="00433C46">
            <w:pPr>
              <w:jc w:val="center"/>
            </w:pPr>
            <w:r w:rsidRPr="0097685E">
              <w:t>10</w:t>
            </w:r>
          </w:p>
        </w:tc>
        <w:tc>
          <w:tcPr>
            <w:tcW w:w="1452" w:type="dxa"/>
            <w:vMerge w:val="restart"/>
            <w:shd w:val="clear" w:color="auto" w:fill="FFFFFF" w:themeFill="background1"/>
            <w:vAlign w:val="center"/>
          </w:tcPr>
          <w:p w14:paraId="5036B3FA" w14:textId="6D5F7B53" w:rsidR="00F263AC" w:rsidRPr="0097685E" w:rsidRDefault="00F263AC" w:rsidP="00BB5D10">
            <w:pPr>
              <w:jc w:val="center"/>
              <w:rPr>
                <w:sz w:val="28"/>
                <w:szCs w:val="28"/>
              </w:rPr>
            </w:pPr>
          </w:p>
        </w:tc>
      </w:tr>
      <w:tr w:rsidR="00F263AC" w:rsidRPr="0097685E" w14:paraId="18D6E608" w14:textId="77777777" w:rsidTr="00051BD2">
        <w:trPr>
          <w:trHeight w:val="310"/>
        </w:trPr>
        <w:tc>
          <w:tcPr>
            <w:tcW w:w="701" w:type="dxa"/>
            <w:vMerge/>
            <w:shd w:val="clear" w:color="auto" w:fill="FFF2CC" w:themeFill="accent4" w:themeFillTint="33"/>
            <w:vAlign w:val="center"/>
          </w:tcPr>
          <w:p w14:paraId="6A605DED" w14:textId="77777777" w:rsidR="00F263AC" w:rsidRPr="0097685E" w:rsidRDefault="00F263AC" w:rsidP="00606BAE"/>
        </w:tc>
        <w:tc>
          <w:tcPr>
            <w:tcW w:w="6211" w:type="dxa"/>
            <w:vAlign w:val="center"/>
          </w:tcPr>
          <w:p w14:paraId="0E0035A0" w14:textId="2920ECA4" w:rsidR="00F263AC" w:rsidRPr="00051BD2" w:rsidRDefault="00F263AC" w:rsidP="00606BAE">
            <w:pPr>
              <w:rPr>
                <w:sz w:val="20"/>
                <w:szCs w:val="20"/>
              </w:rPr>
            </w:pPr>
            <w:r w:rsidRPr="00051BD2">
              <w:rPr>
                <w:i/>
                <w:iCs/>
                <w:sz w:val="20"/>
                <w:szCs w:val="20"/>
              </w:rPr>
              <w:t>Obrazložite:</w:t>
            </w:r>
          </w:p>
        </w:tc>
        <w:tc>
          <w:tcPr>
            <w:tcW w:w="1134" w:type="dxa"/>
            <w:vMerge/>
            <w:shd w:val="clear" w:color="auto" w:fill="FFF2CC" w:themeFill="accent4" w:themeFillTint="33"/>
            <w:vAlign w:val="center"/>
          </w:tcPr>
          <w:p w14:paraId="3915FD83" w14:textId="77777777" w:rsidR="00F263AC" w:rsidRPr="0097685E" w:rsidRDefault="00F263AC" w:rsidP="00433C46">
            <w:pPr>
              <w:jc w:val="center"/>
            </w:pPr>
          </w:p>
        </w:tc>
        <w:tc>
          <w:tcPr>
            <w:tcW w:w="1452" w:type="dxa"/>
            <w:vMerge/>
            <w:shd w:val="clear" w:color="auto" w:fill="FFFFFF" w:themeFill="background1"/>
            <w:vAlign w:val="center"/>
          </w:tcPr>
          <w:p w14:paraId="1BAB61E2" w14:textId="77777777" w:rsidR="00F263AC" w:rsidRPr="0097685E" w:rsidRDefault="00F263AC" w:rsidP="00BB5D10">
            <w:pPr>
              <w:jc w:val="center"/>
              <w:rPr>
                <w:sz w:val="28"/>
                <w:szCs w:val="28"/>
              </w:rPr>
            </w:pPr>
          </w:p>
        </w:tc>
      </w:tr>
      <w:tr w:rsidR="00F263AC" w:rsidRPr="0097685E" w14:paraId="33359D13" w14:textId="77777777" w:rsidTr="00051BD2">
        <w:trPr>
          <w:trHeight w:val="193"/>
        </w:trPr>
        <w:tc>
          <w:tcPr>
            <w:tcW w:w="701" w:type="dxa"/>
            <w:vMerge w:val="restart"/>
            <w:shd w:val="clear" w:color="auto" w:fill="FFF2CC" w:themeFill="accent4" w:themeFillTint="33"/>
            <w:vAlign w:val="center"/>
          </w:tcPr>
          <w:p w14:paraId="4017A87C" w14:textId="2841B54E" w:rsidR="00F263AC" w:rsidRPr="0097685E" w:rsidRDefault="00F263AC" w:rsidP="00606BAE">
            <w:r w:rsidRPr="0097685E">
              <w:t>1.3.</w:t>
            </w:r>
          </w:p>
        </w:tc>
        <w:tc>
          <w:tcPr>
            <w:tcW w:w="6211" w:type="dxa"/>
            <w:shd w:val="clear" w:color="auto" w:fill="FFF2CC" w:themeFill="accent4" w:themeFillTint="33"/>
            <w:vAlign w:val="center"/>
          </w:tcPr>
          <w:p w14:paraId="66A767C0" w14:textId="63954778" w:rsidR="00F263AC" w:rsidRPr="0097685E" w:rsidRDefault="00F263AC" w:rsidP="00606BAE">
            <w:r w:rsidRPr="0097685E">
              <w:t xml:space="preserve">Projekt uključuje ulaganje u </w:t>
            </w:r>
            <w:r>
              <w:t>izgradnju</w:t>
            </w:r>
            <w:r w:rsidRPr="0097685E">
              <w:t xml:space="preserve"> </w:t>
            </w:r>
            <w:r w:rsidR="00577A5C">
              <w:t xml:space="preserve">novog </w:t>
            </w:r>
            <w:r w:rsidRPr="0097685E">
              <w:t>javnog prostora</w:t>
            </w:r>
          </w:p>
        </w:tc>
        <w:tc>
          <w:tcPr>
            <w:tcW w:w="1134" w:type="dxa"/>
            <w:vMerge w:val="restart"/>
            <w:shd w:val="clear" w:color="auto" w:fill="FFF2CC" w:themeFill="accent4" w:themeFillTint="33"/>
            <w:vAlign w:val="center"/>
          </w:tcPr>
          <w:p w14:paraId="3F440E43" w14:textId="183BCB95" w:rsidR="00F263AC" w:rsidRPr="0097685E" w:rsidRDefault="00F263AC" w:rsidP="00433C46">
            <w:pPr>
              <w:jc w:val="center"/>
            </w:pPr>
            <w:r w:rsidRPr="0097685E">
              <w:t>5</w:t>
            </w:r>
          </w:p>
        </w:tc>
        <w:tc>
          <w:tcPr>
            <w:tcW w:w="1452" w:type="dxa"/>
            <w:vMerge w:val="restart"/>
            <w:shd w:val="clear" w:color="auto" w:fill="FFFFFF" w:themeFill="background1"/>
            <w:vAlign w:val="center"/>
          </w:tcPr>
          <w:p w14:paraId="30E3EE31" w14:textId="77777777" w:rsidR="00F263AC" w:rsidRPr="0097685E" w:rsidRDefault="00F263AC" w:rsidP="00BB5D10">
            <w:pPr>
              <w:jc w:val="center"/>
              <w:rPr>
                <w:sz w:val="28"/>
                <w:szCs w:val="28"/>
              </w:rPr>
            </w:pPr>
          </w:p>
        </w:tc>
      </w:tr>
      <w:tr w:rsidR="00F263AC" w:rsidRPr="0097685E" w14:paraId="34E32847" w14:textId="77777777" w:rsidTr="00051BD2">
        <w:trPr>
          <w:trHeight w:val="192"/>
        </w:trPr>
        <w:tc>
          <w:tcPr>
            <w:tcW w:w="701" w:type="dxa"/>
            <w:vMerge/>
            <w:shd w:val="clear" w:color="auto" w:fill="FFF2CC" w:themeFill="accent4" w:themeFillTint="33"/>
            <w:vAlign w:val="center"/>
          </w:tcPr>
          <w:p w14:paraId="26BC010B" w14:textId="77777777" w:rsidR="00F263AC" w:rsidRPr="0097685E" w:rsidRDefault="00F263AC" w:rsidP="00606BAE"/>
        </w:tc>
        <w:tc>
          <w:tcPr>
            <w:tcW w:w="6211" w:type="dxa"/>
            <w:vAlign w:val="center"/>
          </w:tcPr>
          <w:p w14:paraId="1580C9CE" w14:textId="0D3C5056" w:rsidR="00F263AC" w:rsidRPr="00051BD2" w:rsidRDefault="00F263AC" w:rsidP="00606BAE">
            <w:pPr>
              <w:rPr>
                <w:sz w:val="20"/>
                <w:szCs w:val="20"/>
              </w:rPr>
            </w:pPr>
            <w:r w:rsidRPr="00051BD2">
              <w:rPr>
                <w:i/>
                <w:iCs/>
                <w:sz w:val="20"/>
                <w:szCs w:val="20"/>
              </w:rPr>
              <w:t>Obrazložite:</w:t>
            </w:r>
          </w:p>
        </w:tc>
        <w:tc>
          <w:tcPr>
            <w:tcW w:w="1134" w:type="dxa"/>
            <w:vMerge/>
            <w:shd w:val="clear" w:color="auto" w:fill="FFF2CC" w:themeFill="accent4" w:themeFillTint="33"/>
            <w:vAlign w:val="center"/>
          </w:tcPr>
          <w:p w14:paraId="08CAB044" w14:textId="77777777" w:rsidR="00F263AC" w:rsidRPr="0097685E" w:rsidRDefault="00F263AC" w:rsidP="00433C46">
            <w:pPr>
              <w:jc w:val="center"/>
            </w:pPr>
          </w:p>
        </w:tc>
        <w:tc>
          <w:tcPr>
            <w:tcW w:w="1452" w:type="dxa"/>
            <w:vMerge/>
            <w:shd w:val="clear" w:color="auto" w:fill="FFFFFF" w:themeFill="background1"/>
            <w:vAlign w:val="center"/>
          </w:tcPr>
          <w:p w14:paraId="62D8DEAB" w14:textId="77777777" w:rsidR="00F263AC" w:rsidRPr="0097685E" w:rsidRDefault="00F263AC" w:rsidP="00BB5D10">
            <w:pPr>
              <w:jc w:val="center"/>
              <w:rPr>
                <w:sz w:val="28"/>
                <w:szCs w:val="28"/>
              </w:rPr>
            </w:pPr>
          </w:p>
        </w:tc>
      </w:tr>
      <w:tr w:rsidR="00BB5D10" w:rsidRPr="0097685E" w14:paraId="6DF8D4CE" w14:textId="5D44FF95" w:rsidTr="00051BD2">
        <w:trPr>
          <w:trHeight w:val="317"/>
        </w:trPr>
        <w:tc>
          <w:tcPr>
            <w:tcW w:w="6912" w:type="dxa"/>
            <w:gridSpan w:val="2"/>
            <w:shd w:val="clear" w:color="auto" w:fill="DEEAF6" w:themeFill="accent1" w:themeFillTint="33"/>
          </w:tcPr>
          <w:p w14:paraId="5F8E37A0" w14:textId="6E4DF8D2" w:rsidR="00BB5D10" w:rsidRPr="0097685E" w:rsidRDefault="00BB5D10" w:rsidP="009709CF">
            <w:pPr>
              <w:spacing w:before="120" w:after="120"/>
              <w:ind w:left="91"/>
              <w:rPr>
                <w:b/>
              </w:rPr>
            </w:pPr>
            <w:r w:rsidRPr="0097685E">
              <w:rPr>
                <w:b/>
              </w:rPr>
              <w:t>KRITERIJ BR. 2.</w:t>
            </w:r>
            <w:r w:rsidR="00D01C0B" w:rsidRPr="0097685E">
              <w:rPr>
                <w:b/>
              </w:rPr>
              <w:t xml:space="preserve"> </w:t>
            </w:r>
            <w:r w:rsidR="00D01C0B" w:rsidRPr="0097685E">
              <w:rPr>
                <w:b/>
                <w:bCs/>
              </w:rPr>
              <w:t>Kreiranje novih i očuvanje postojećih radnih mjesta</w:t>
            </w:r>
          </w:p>
        </w:tc>
        <w:tc>
          <w:tcPr>
            <w:tcW w:w="1134" w:type="dxa"/>
            <w:shd w:val="clear" w:color="auto" w:fill="DEEAF6" w:themeFill="accent1" w:themeFillTint="33"/>
          </w:tcPr>
          <w:p w14:paraId="151CE365" w14:textId="77777777" w:rsidR="00BB5D10" w:rsidRPr="0097685E" w:rsidRDefault="00BB5D10" w:rsidP="00AF52C3">
            <w:pPr>
              <w:ind w:left="92"/>
              <w:rPr>
                <w:b/>
              </w:rPr>
            </w:pPr>
          </w:p>
        </w:tc>
        <w:tc>
          <w:tcPr>
            <w:tcW w:w="1452" w:type="dxa"/>
            <w:shd w:val="clear" w:color="auto" w:fill="DEEAF6" w:themeFill="accent1" w:themeFillTint="33"/>
          </w:tcPr>
          <w:p w14:paraId="3B0DE86C" w14:textId="77777777" w:rsidR="00BB5D10" w:rsidRPr="0097685E" w:rsidRDefault="00BB5D10" w:rsidP="00BB5D10">
            <w:pPr>
              <w:ind w:left="92"/>
              <w:jc w:val="center"/>
              <w:rPr>
                <w:b/>
                <w:sz w:val="28"/>
                <w:szCs w:val="28"/>
              </w:rPr>
            </w:pPr>
          </w:p>
        </w:tc>
      </w:tr>
      <w:tr w:rsidR="00F263AC" w:rsidRPr="0097685E" w14:paraId="4501C044" w14:textId="77777777" w:rsidTr="00051BD2">
        <w:trPr>
          <w:trHeight w:val="193"/>
        </w:trPr>
        <w:tc>
          <w:tcPr>
            <w:tcW w:w="701" w:type="dxa"/>
            <w:vMerge w:val="restart"/>
            <w:shd w:val="clear" w:color="auto" w:fill="FFF2CC" w:themeFill="accent4" w:themeFillTint="33"/>
            <w:vAlign w:val="center"/>
          </w:tcPr>
          <w:p w14:paraId="7E08E150" w14:textId="35FFCC1B" w:rsidR="00F263AC" w:rsidRPr="0097685E" w:rsidRDefault="00F263AC" w:rsidP="00AF52C3">
            <w:r w:rsidRPr="0097685E">
              <w:lastRenderedPageBreak/>
              <w:t>2.1.</w:t>
            </w:r>
          </w:p>
        </w:tc>
        <w:tc>
          <w:tcPr>
            <w:tcW w:w="6211" w:type="dxa"/>
            <w:shd w:val="clear" w:color="auto" w:fill="FFF2CC" w:themeFill="accent4" w:themeFillTint="33"/>
            <w:vAlign w:val="center"/>
          </w:tcPr>
          <w:p w14:paraId="35B8AB48" w14:textId="4C0DF74C" w:rsidR="00F263AC" w:rsidRPr="0097685E" w:rsidRDefault="00F263AC" w:rsidP="00AF52C3">
            <w:r w:rsidRPr="0097685E">
              <w:t>Projektom je predviđeno novo zapošljavanje</w:t>
            </w:r>
          </w:p>
        </w:tc>
        <w:tc>
          <w:tcPr>
            <w:tcW w:w="1134" w:type="dxa"/>
            <w:vMerge w:val="restart"/>
            <w:shd w:val="clear" w:color="auto" w:fill="FFF2CC" w:themeFill="accent4" w:themeFillTint="33"/>
            <w:vAlign w:val="center"/>
          </w:tcPr>
          <w:p w14:paraId="088FAE52" w14:textId="37C638B4" w:rsidR="00F263AC" w:rsidRPr="0097685E" w:rsidRDefault="00F263AC" w:rsidP="00AF52C3">
            <w:pPr>
              <w:jc w:val="center"/>
            </w:pPr>
            <w:r w:rsidRPr="0097685E">
              <w:t>5</w:t>
            </w:r>
          </w:p>
        </w:tc>
        <w:tc>
          <w:tcPr>
            <w:tcW w:w="1452" w:type="dxa"/>
            <w:vMerge w:val="restart"/>
            <w:shd w:val="clear" w:color="auto" w:fill="FFFFFF" w:themeFill="background1"/>
            <w:vAlign w:val="center"/>
          </w:tcPr>
          <w:p w14:paraId="0B1F2602" w14:textId="33F4D4C5" w:rsidR="00F263AC" w:rsidRPr="00051BD2" w:rsidRDefault="00F263AC" w:rsidP="00BB5D10">
            <w:pPr>
              <w:jc w:val="center"/>
              <w:rPr>
                <w:bCs/>
                <w:sz w:val="28"/>
                <w:szCs w:val="28"/>
              </w:rPr>
            </w:pPr>
          </w:p>
        </w:tc>
      </w:tr>
      <w:tr w:rsidR="00F263AC" w:rsidRPr="0097685E" w14:paraId="7DE0B83E" w14:textId="77777777" w:rsidTr="00051BD2">
        <w:trPr>
          <w:trHeight w:val="192"/>
        </w:trPr>
        <w:tc>
          <w:tcPr>
            <w:tcW w:w="701" w:type="dxa"/>
            <w:vMerge/>
            <w:shd w:val="clear" w:color="auto" w:fill="FFF2CC" w:themeFill="accent4" w:themeFillTint="33"/>
            <w:vAlign w:val="center"/>
          </w:tcPr>
          <w:p w14:paraId="174B64F8" w14:textId="77777777" w:rsidR="00F263AC" w:rsidRPr="0097685E" w:rsidRDefault="00F263AC" w:rsidP="00AF52C3"/>
        </w:tc>
        <w:tc>
          <w:tcPr>
            <w:tcW w:w="6211" w:type="dxa"/>
            <w:vAlign w:val="center"/>
          </w:tcPr>
          <w:p w14:paraId="426D450D" w14:textId="00E51B71" w:rsidR="00F263AC" w:rsidRPr="00051BD2" w:rsidRDefault="00F263AC" w:rsidP="00AF52C3">
            <w:pPr>
              <w:rPr>
                <w:sz w:val="20"/>
                <w:szCs w:val="20"/>
              </w:rPr>
            </w:pPr>
            <w:r w:rsidRPr="00051BD2">
              <w:rPr>
                <w:i/>
                <w:iCs/>
                <w:sz w:val="20"/>
                <w:szCs w:val="20"/>
              </w:rPr>
              <w:t>Obrazložite:</w:t>
            </w:r>
          </w:p>
        </w:tc>
        <w:tc>
          <w:tcPr>
            <w:tcW w:w="1134" w:type="dxa"/>
            <w:vMerge/>
            <w:shd w:val="clear" w:color="auto" w:fill="FFF2CC" w:themeFill="accent4" w:themeFillTint="33"/>
            <w:vAlign w:val="center"/>
          </w:tcPr>
          <w:p w14:paraId="74FEDE15" w14:textId="77777777" w:rsidR="00F263AC" w:rsidRPr="0097685E" w:rsidRDefault="00F263AC" w:rsidP="00AF52C3">
            <w:pPr>
              <w:jc w:val="center"/>
            </w:pPr>
          </w:p>
        </w:tc>
        <w:tc>
          <w:tcPr>
            <w:tcW w:w="1452" w:type="dxa"/>
            <w:vMerge/>
            <w:shd w:val="clear" w:color="auto" w:fill="FFFFFF" w:themeFill="background1"/>
            <w:vAlign w:val="center"/>
          </w:tcPr>
          <w:p w14:paraId="709ACE14" w14:textId="77777777" w:rsidR="00F263AC" w:rsidRPr="00F263AC" w:rsidRDefault="00F263AC" w:rsidP="00BB5D10">
            <w:pPr>
              <w:jc w:val="center"/>
              <w:rPr>
                <w:bCs/>
                <w:sz w:val="28"/>
                <w:szCs w:val="28"/>
              </w:rPr>
            </w:pPr>
          </w:p>
        </w:tc>
      </w:tr>
      <w:tr w:rsidR="00F263AC" w:rsidRPr="0097685E" w14:paraId="42C7D870" w14:textId="77777777" w:rsidTr="00051BD2">
        <w:trPr>
          <w:trHeight w:val="310"/>
        </w:trPr>
        <w:tc>
          <w:tcPr>
            <w:tcW w:w="701" w:type="dxa"/>
            <w:vMerge w:val="restart"/>
            <w:shd w:val="clear" w:color="auto" w:fill="FFF2CC" w:themeFill="accent4" w:themeFillTint="33"/>
            <w:vAlign w:val="center"/>
          </w:tcPr>
          <w:p w14:paraId="6F39CA9D" w14:textId="18B0BDE5" w:rsidR="00F263AC" w:rsidRPr="0097685E" w:rsidRDefault="00F263AC" w:rsidP="00AF52C3">
            <w:r w:rsidRPr="0097685E">
              <w:t xml:space="preserve">2.2. </w:t>
            </w:r>
          </w:p>
        </w:tc>
        <w:tc>
          <w:tcPr>
            <w:tcW w:w="6211" w:type="dxa"/>
            <w:shd w:val="clear" w:color="auto" w:fill="FFF2CC" w:themeFill="accent4" w:themeFillTint="33"/>
            <w:vAlign w:val="center"/>
          </w:tcPr>
          <w:p w14:paraId="171EE80B" w14:textId="4C7B08C3" w:rsidR="00F263AC" w:rsidRPr="0097685E" w:rsidRDefault="00F263AC" w:rsidP="00AF52C3">
            <w:r w:rsidRPr="0097685E">
              <w:t>Provedba projekta osigurat će očuvanje postojećeg radnog mjesta</w:t>
            </w:r>
          </w:p>
        </w:tc>
        <w:tc>
          <w:tcPr>
            <w:tcW w:w="1134" w:type="dxa"/>
            <w:vMerge w:val="restart"/>
            <w:shd w:val="clear" w:color="auto" w:fill="FFF2CC" w:themeFill="accent4" w:themeFillTint="33"/>
            <w:vAlign w:val="center"/>
          </w:tcPr>
          <w:p w14:paraId="17B89CFB" w14:textId="4A7A321F" w:rsidR="00F263AC" w:rsidRPr="0097685E" w:rsidRDefault="00F263AC" w:rsidP="00AF52C3">
            <w:pPr>
              <w:jc w:val="center"/>
            </w:pPr>
            <w:r w:rsidRPr="0097685E">
              <w:t>5</w:t>
            </w:r>
          </w:p>
        </w:tc>
        <w:tc>
          <w:tcPr>
            <w:tcW w:w="1452" w:type="dxa"/>
            <w:vMerge w:val="restart"/>
            <w:shd w:val="clear" w:color="auto" w:fill="FFFFFF" w:themeFill="background1"/>
            <w:vAlign w:val="center"/>
          </w:tcPr>
          <w:p w14:paraId="206AF864" w14:textId="77777777" w:rsidR="00F263AC" w:rsidRPr="0097685E" w:rsidRDefault="00F263AC" w:rsidP="00BB5D10">
            <w:pPr>
              <w:jc w:val="center"/>
              <w:rPr>
                <w:sz w:val="28"/>
                <w:szCs w:val="28"/>
              </w:rPr>
            </w:pPr>
          </w:p>
        </w:tc>
      </w:tr>
      <w:tr w:rsidR="00F263AC" w:rsidRPr="0097685E" w14:paraId="7BB2EECB" w14:textId="77777777" w:rsidTr="00051BD2">
        <w:trPr>
          <w:trHeight w:val="310"/>
        </w:trPr>
        <w:tc>
          <w:tcPr>
            <w:tcW w:w="701" w:type="dxa"/>
            <w:vMerge/>
            <w:shd w:val="clear" w:color="auto" w:fill="FFF2CC" w:themeFill="accent4" w:themeFillTint="33"/>
            <w:vAlign w:val="center"/>
          </w:tcPr>
          <w:p w14:paraId="3A1AB246" w14:textId="77777777" w:rsidR="00F263AC" w:rsidRPr="0097685E" w:rsidRDefault="00F263AC" w:rsidP="00AF52C3"/>
        </w:tc>
        <w:tc>
          <w:tcPr>
            <w:tcW w:w="6211" w:type="dxa"/>
            <w:vAlign w:val="center"/>
          </w:tcPr>
          <w:p w14:paraId="2D35FD26" w14:textId="1F7A851D" w:rsidR="00F263AC" w:rsidRPr="00051BD2" w:rsidRDefault="00F263AC" w:rsidP="00AF52C3">
            <w:pPr>
              <w:rPr>
                <w:sz w:val="20"/>
                <w:szCs w:val="20"/>
              </w:rPr>
            </w:pPr>
            <w:r w:rsidRPr="00051BD2">
              <w:rPr>
                <w:i/>
                <w:iCs/>
                <w:sz w:val="20"/>
                <w:szCs w:val="20"/>
              </w:rPr>
              <w:t>Obrazložite:</w:t>
            </w:r>
          </w:p>
        </w:tc>
        <w:tc>
          <w:tcPr>
            <w:tcW w:w="1134" w:type="dxa"/>
            <w:vMerge/>
            <w:shd w:val="clear" w:color="auto" w:fill="FFF2CC" w:themeFill="accent4" w:themeFillTint="33"/>
            <w:vAlign w:val="center"/>
          </w:tcPr>
          <w:p w14:paraId="0B3D6CDB" w14:textId="77777777" w:rsidR="00F263AC" w:rsidRPr="0097685E" w:rsidRDefault="00F263AC" w:rsidP="00AF52C3">
            <w:pPr>
              <w:jc w:val="center"/>
            </w:pPr>
          </w:p>
        </w:tc>
        <w:tc>
          <w:tcPr>
            <w:tcW w:w="1452" w:type="dxa"/>
            <w:vMerge/>
            <w:shd w:val="clear" w:color="auto" w:fill="FFFFFF" w:themeFill="background1"/>
            <w:vAlign w:val="center"/>
          </w:tcPr>
          <w:p w14:paraId="4E85BD10" w14:textId="77777777" w:rsidR="00F263AC" w:rsidRPr="0097685E" w:rsidRDefault="00F263AC" w:rsidP="00BB5D10">
            <w:pPr>
              <w:jc w:val="center"/>
              <w:rPr>
                <w:sz w:val="28"/>
                <w:szCs w:val="28"/>
              </w:rPr>
            </w:pPr>
          </w:p>
        </w:tc>
      </w:tr>
      <w:tr w:rsidR="00BB5D10" w:rsidRPr="0097685E" w14:paraId="48ECE7A1" w14:textId="1990FA41" w:rsidTr="00051BD2">
        <w:trPr>
          <w:trHeight w:val="317"/>
        </w:trPr>
        <w:tc>
          <w:tcPr>
            <w:tcW w:w="6912" w:type="dxa"/>
            <w:gridSpan w:val="2"/>
            <w:shd w:val="clear" w:color="auto" w:fill="DEEAF6" w:themeFill="accent1" w:themeFillTint="33"/>
          </w:tcPr>
          <w:p w14:paraId="34D77694" w14:textId="70E3BFD3" w:rsidR="00BB5D10" w:rsidRPr="0097685E" w:rsidRDefault="003E61A0" w:rsidP="009709CF">
            <w:pPr>
              <w:spacing w:before="120" w:after="120"/>
              <w:ind w:left="91"/>
              <w:rPr>
                <w:b/>
              </w:rPr>
            </w:pPr>
            <w:r w:rsidRPr="0097685E">
              <w:rPr>
                <w:b/>
              </w:rPr>
              <w:t xml:space="preserve">KRITERIJ BR. 3. </w:t>
            </w:r>
            <w:r w:rsidR="004C2525">
              <w:rPr>
                <w:b/>
                <w:bCs/>
              </w:rPr>
              <w:t>Doprinos demografskoj revitalizaciji</w:t>
            </w:r>
          </w:p>
        </w:tc>
        <w:tc>
          <w:tcPr>
            <w:tcW w:w="1134" w:type="dxa"/>
            <w:shd w:val="clear" w:color="auto" w:fill="DEEAF6" w:themeFill="accent1" w:themeFillTint="33"/>
          </w:tcPr>
          <w:p w14:paraId="45734AB3" w14:textId="77777777" w:rsidR="00BB5D10" w:rsidRPr="0097685E" w:rsidRDefault="00BB5D10" w:rsidP="009709CF">
            <w:pPr>
              <w:spacing w:before="120" w:after="120"/>
              <w:ind w:left="91"/>
              <w:rPr>
                <w:b/>
              </w:rPr>
            </w:pPr>
          </w:p>
        </w:tc>
        <w:tc>
          <w:tcPr>
            <w:tcW w:w="1452" w:type="dxa"/>
            <w:shd w:val="clear" w:color="auto" w:fill="DEEAF6" w:themeFill="accent1" w:themeFillTint="33"/>
          </w:tcPr>
          <w:p w14:paraId="69DD5D03" w14:textId="77777777" w:rsidR="00BB5D10" w:rsidRPr="0097685E" w:rsidRDefault="00BB5D10" w:rsidP="009709CF">
            <w:pPr>
              <w:spacing w:before="120" w:after="120"/>
              <w:ind w:left="91"/>
              <w:jc w:val="center"/>
              <w:rPr>
                <w:b/>
              </w:rPr>
            </w:pPr>
          </w:p>
        </w:tc>
      </w:tr>
      <w:tr w:rsidR="00F263AC" w:rsidRPr="0097685E" w14:paraId="667047D8" w14:textId="77777777" w:rsidTr="00051BD2">
        <w:trPr>
          <w:trHeight w:val="310"/>
        </w:trPr>
        <w:tc>
          <w:tcPr>
            <w:tcW w:w="701" w:type="dxa"/>
            <w:vMerge w:val="restart"/>
            <w:shd w:val="clear" w:color="auto" w:fill="FFF2CC" w:themeFill="accent4" w:themeFillTint="33"/>
            <w:vAlign w:val="center"/>
          </w:tcPr>
          <w:p w14:paraId="437ED97D" w14:textId="5A733003" w:rsidR="00F263AC" w:rsidRPr="0097685E" w:rsidRDefault="00F263AC" w:rsidP="00AF52C3">
            <w:r w:rsidRPr="0097685E">
              <w:t>3.1</w:t>
            </w:r>
          </w:p>
        </w:tc>
        <w:tc>
          <w:tcPr>
            <w:tcW w:w="6211" w:type="dxa"/>
            <w:shd w:val="clear" w:color="auto" w:fill="FFF2CC" w:themeFill="accent4" w:themeFillTint="33"/>
            <w:vAlign w:val="center"/>
          </w:tcPr>
          <w:p w14:paraId="746A6D9E" w14:textId="6C42FDCE" w:rsidR="00F263AC" w:rsidRPr="0097685E" w:rsidRDefault="00F263AC" w:rsidP="00AF52C3">
            <w:r w:rsidRPr="004C2525">
              <w:t>Ulaganja (izvođenje radova i/ili opremanje) s ciljem prilagodbe javnog prostora djeci i mladima</w:t>
            </w:r>
          </w:p>
        </w:tc>
        <w:tc>
          <w:tcPr>
            <w:tcW w:w="1134" w:type="dxa"/>
            <w:vMerge w:val="restart"/>
            <w:shd w:val="clear" w:color="auto" w:fill="FFF2CC" w:themeFill="accent4" w:themeFillTint="33"/>
            <w:vAlign w:val="center"/>
          </w:tcPr>
          <w:p w14:paraId="31FC451A" w14:textId="610FC74A" w:rsidR="00F263AC" w:rsidRPr="0097685E" w:rsidRDefault="00F263AC" w:rsidP="00D01C0B">
            <w:pPr>
              <w:jc w:val="center"/>
            </w:pPr>
            <w:r>
              <w:t>10</w:t>
            </w:r>
          </w:p>
        </w:tc>
        <w:tc>
          <w:tcPr>
            <w:tcW w:w="1452" w:type="dxa"/>
            <w:vMerge w:val="restart"/>
            <w:shd w:val="clear" w:color="auto" w:fill="FFFFFF" w:themeFill="background1"/>
            <w:vAlign w:val="center"/>
          </w:tcPr>
          <w:p w14:paraId="35F3D648" w14:textId="3E6BF928" w:rsidR="00F263AC" w:rsidRPr="00051BD2" w:rsidRDefault="00F263AC" w:rsidP="00BB5D10">
            <w:pPr>
              <w:jc w:val="center"/>
              <w:rPr>
                <w:bCs/>
                <w:sz w:val="28"/>
                <w:szCs w:val="28"/>
              </w:rPr>
            </w:pPr>
          </w:p>
        </w:tc>
      </w:tr>
      <w:tr w:rsidR="00F263AC" w:rsidRPr="0097685E" w14:paraId="450D9EFC" w14:textId="77777777" w:rsidTr="00051BD2">
        <w:trPr>
          <w:trHeight w:val="310"/>
        </w:trPr>
        <w:tc>
          <w:tcPr>
            <w:tcW w:w="701" w:type="dxa"/>
            <w:vMerge/>
            <w:shd w:val="clear" w:color="auto" w:fill="FFF2CC" w:themeFill="accent4" w:themeFillTint="33"/>
            <w:vAlign w:val="center"/>
          </w:tcPr>
          <w:p w14:paraId="6D1E5670" w14:textId="77777777" w:rsidR="00F263AC" w:rsidRPr="0097685E" w:rsidRDefault="00F263AC" w:rsidP="00AF52C3"/>
        </w:tc>
        <w:tc>
          <w:tcPr>
            <w:tcW w:w="6211" w:type="dxa"/>
            <w:vAlign w:val="center"/>
          </w:tcPr>
          <w:p w14:paraId="3FE6F7C1" w14:textId="62F79AB8" w:rsidR="00F263AC" w:rsidRPr="00051BD2" w:rsidRDefault="00F263AC" w:rsidP="00AF52C3">
            <w:pPr>
              <w:rPr>
                <w:sz w:val="20"/>
                <w:szCs w:val="20"/>
              </w:rPr>
            </w:pPr>
            <w:r w:rsidRPr="00051BD2">
              <w:rPr>
                <w:i/>
                <w:iCs/>
                <w:sz w:val="20"/>
                <w:szCs w:val="20"/>
              </w:rPr>
              <w:t>Obrazložite:</w:t>
            </w:r>
          </w:p>
        </w:tc>
        <w:tc>
          <w:tcPr>
            <w:tcW w:w="1134" w:type="dxa"/>
            <w:vMerge/>
            <w:shd w:val="clear" w:color="auto" w:fill="FFF2CC" w:themeFill="accent4" w:themeFillTint="33"/>
            <w:vAlign w:val="center"/>
          </w:tcPr>
          <w:p w14:paraId="1ABB84B4" w14:textId="77777777" w:rsidR="00F263AC" w:rsidRDefault="00F263AC" w:rsidP="00D01C0B">
            <w:pPr>
              <w:jc w:val="center"/>
            </w:pPr>
          </w:p>
        </w:tc>
        <w:tc>
          <w:tcPr>
            <w:tcW w:w="1452" w:type="dxa"/>
            <w:vMerge/>
            <w:shd w:val="clear" w:color="auto" w:fill="FFFFFF" w:themeFill="background1"/>
            <w:vAlign w:val="center"/>
          </w:tcPr>
          <w:p w14:paraId="26DE9BD9" w14:textId="77777777" w:rsidR="00F263AC" w:rsidRPr="00F263AC" w:rsidRDefault="00F263AC" w:rsidP="00BB5D10">
            <w:pPr>
              <w:jc w:val="center"/>
              <w:rPr>
                <w:bCs/>
                <w:sz w:val="28"/>
                <w:szCs w:val="28"/>
              </w:rPr>
            </w:pPr>
          </w:p>
        </w:tc>
      </w:tr>
      <w:tr w:rsidR="00F263AC" w:rsidRPr="0097685E" w14:paraId="62499B9A" w14:textId="77777777" w:rsidTr="00051BD2">
        <w:trPr>
          <w:trHeight w:val="461"/>
        </w:trPr>
        <w:tc>
          <w:tcPr>
            <w:tcW w:w="701" w:type="dxa"/>
            <w:vMerge w:val="restart"/>
            <w:shd w:val="clear" w:color="auto" w:fill="FFF2CC" w:themeFill="accent4" w:themeFillTint="33"/>
            <w:vAlign w:val="center"/>
          </w:tcPr>
          <w:p w14:paraId="7C811271" w14:textId="4A78023D" w:rsidR="00F263AC" w:rsidRPr="0097685E" w:rsidRDefault="00F263AC" w:rsidP="00AF52C3">
            <w:r w:rsidRPr="0097685E">
              <w:t xml:space="preserve">3.2. </w:t>
            </w:r>
          </w:p>
        </w:tc>
        <w:tc>
          <w:tcPr>
            <w:tcW w:w="6211" w:type="dxa"/>
            <w:shd w:val="clear" w:color="auto" w:fill="FFF2CC" w:themeFill="accent4" w:themeFillTint="33"/>
            <w:vAlign w:val="center"/>
          </w:tcPr>
          <w:p w14:paraId="7EAD653E" w14:textId="104A88A1" w:rsidR="00F263AC" w:rsidRPr="0097685E" w:rsidRDefault="00F263AC" w:rsidP="00AF52C3">
            <w:r w:rsidRPr="004C2525">
              <w:t>Projektne aktivnosti doprinose demografskoj revitalizaciji provedbom programskih sadržaja namijenjenih djeci i mladima</w:t>
            </w:r>
          </w:p>
        </w:tc>
        <w:tc>
          <w:tcPr>
            <w:tcW w:w="1134" w:type="dxa"/>
            <w:vMerge w:val="restart"/>
            <w:shd w:val="clear" w:color="auto" w:fill="FFF2CC" w:themeFill="accent4" w:themeFillTint="33"/>
            <w:vAlign w:val="center"/>
          </w:tcPr>
          <w:p w14:paraId="5D1206D0" w14:textId="355D3AAC" w:rsidR="00F263AC" w:rsidRPr="0097685E" w:rsidRDefault="00F263AC" w:rsidP="00AF52C3">
            <w:pPr>
              <w:jc w:val="center"/>
            </w:pPr>
            <w:r>
              <w:t>5</w:t>
            </w:r>
          </w:p>
        </w:tc>
        <w:tc>
          <w:tcPr>
            <w:tcW w:w="1452" w:type="dxa"/>
            <w:vMerge w:val="restart"/>
            <w:shd w:val="clear" w:color="auto" w:fill="FFFFFF" w:themeFill="background1"/>
            <w:vAlign w:val="center"/>
          </w:tcPr>
          <w:p w14:paraId="179C4D2E" w14:textId="77777777" w:rsidR="00F263AC" w:rsidRPr="0097685E" w:rsidRDefault="00F263AC" w:rsidP="00BB5D10">
            <w:pPr>
              <w:jc w:val="center"/>
              <w:rPr>
                <w:sz w:val="28"/>
                <w:szCs w:val="28"/>
              </w:rPr>
            </w:pPr>
          </w:p>
        </w:tc>
      </w:tr>
      <w:tr w:rsidR="00F263AC" w:rsidRPr="0097685E" w14:paraId="2BD9B1D8" w14:textId="77777777" w:rsidTr="00051BD2">
        <w:trPr>
          <w:trHeight w:val="460"/>
        </w:trPr>
        <w:tc>
          <w:tcPr>
            <w:tcW w:w="701" w:type="dxa"/>
            <w:vMerge/>
            <w:shd w:val="clear" w:color="auto" w:fill="FFF2CC" w:themeFill="accent4" w:themeFillTint="33"/>
            <w:vAlign w:val="center"/>
          </w:tcPr>
          <w:p w14:paraId="7539BD38" w14:textId="77777777" w:rsidR="00F263AC" w:rsidRPr="0097685E" w:rsidRDefault="00F263AC" w:rsidP="00AF52C3"/>
        </w:tc>
        <w:tc>
          <w:tcPr>
            <w:tcW w:w="6211" w:type="dxa"/>
            <w:vAlign w:val="center"/>
          </w:tcPr>
          <w:p w14:paraId="431D09A7" w14:textId="1D597748" w:rsidR="00F263AC" w:rsidRPr="00051BD2" w:rsidRDefault="00F263AC" w:rsidP="00AF52C3">
            <w:pPr>
              <w:rPr>
                <w:sz w:val="20"/>
                <w:szCs w:val="20"/>
              </w:rPr>
            </w:pPr>
            <w:r w:rsidRPr="00051BD2">
              <w:rPr>
                <w:i/>
                <w:iCs/>
                <w:sz w:val="20"/>
                <w:szCs w:val="20"/>
              </w:rPr>
              <w:t>Obrazložite:</w:t>
            </w:r>
          </w:p>
        </w:tc>
        <w:tc>
          <w:tcPr>
            <w:tcW w:w="1134" w:type="dxa"/>
            <w:vMerge/>
            <w:shd w:val="clear" w:color="auto" w:fill="FFF2CC" w:themeFill="accent4" w:themeFillTint="33"/>
            <w:vAlign w:val="center"/>
          </w:tcPr>
          <w:p w14:paraId="4C0817DF" w14:textId="77777777" w:rsidR="00F263AC" w:rsidRDefault="00F263AC" w:rsidP="00AF52C3">
            <w:pPr>
              <w:jc w:val="center"/>
            </w:pPr>
          </w:p>
        </w:tc>
        <w:tc>
          <w:tcPr>
            <w:tcW w:w="1452" w:type="dxa"/>
            <w:vMerge/>
            <w:shd w:val="clear" w:color="auto" w:fill="FFFFFF" w:themeFill="background1"/>
            <w:vAlign w:val="center"/>
          </w:tcPr>
          <w:p w14:paraId="6D88956F" w14:textId="77777777" w:rsidR="00F263AC" w:rsidRPr="0097685E" w:rsidRDefault="00F263AC" w:rsidP="00BB5D10">
            <w:pPr>
              <w:jc w:val="center"/>
              <w:rPr>
                <w:sz w:val="28"/>
                <w:szCs w:val="28"/>
              </w:rPr>
            </w:pPr>
          </w:p>
        </w:tc>
      </w:tr>
      <w:tr w:rsidR="00BB5D10" w:rsidRPr="0097685E" w14:paraId="3A8B5409" w14:textId="1596CCD2" w:rsidTr="00051BD2">
        <w:trPr>
          <w:trHeight w:val="317"/>
        </w:trPr>
        <w:tc>
          <w:tcPr>
            <w:tcW w:w="6912" w:type="dxa"/>
            <w:gridSpan w:val="2"/>
            <w:shd w:val="clear" w:color="auto" w:fill="DEEAF6" w:themeFill="accent1" w:themeFillTint="33"/>
          </w:tcPr>
          <w:p w14:paraId="6A0E1D6A" w14:textId="54A0BBB0" w:rsidR="00BB5D10" w:rsidRPr="0097685E" w:rsidRDefault="003E61A0" w:rsidP="009709CF">
            <w:pPr>
              <w:spacing w:before="120" w:after="120"/>
              <w:ind w:left="91"/>
              <w:rPr>
                <w:b/>
              </w:rPr>
            </w:pPr>
            <w:r w:rsidRPr="0097685E">
              <w:rPr>
                <w:b/>
              </w:rPr>
              <w:t>KRITERIJ BR. 4.</w:t>
            </w:r>
            <w:r w:rsidR="00D01C0B" w:rsidRPr="0097685E">
              <w:rPr>
                <w:b/>
              </w:rPr>
              <w:t xml:space="preserve"> </w:t>
            </w:r>
            <w:bookmarkStart w:id="6" w:name="_Hlk233965297"/>
            <w:r w:rsidR="004C2525" w:rsidRPr="004C2525">
              <w:rPr>
                <w:b/>
                <w:bCs/>
              </w:rPr>
              <w:t>Uključivanje osjetljivih i ranjivih skupina društva</w:t>
            </w:r>
            <w:bookmarkEnd w:id="6"/>
          </w:p>
        </w:tc>
        <w:tc>
          <w:tcPr>
            <w:tcW w:w="1134" w:type="dxa"/>
            <w:shd w:val="clear" w:color="auto" w:fill="DEEAF6" w:themeFill="accent1" w:themeFillTint="33"/>
          </w:tcPr>
          <w:p w14:paraId="2D5A87CC" w14:textId="77777777" w:rsidR="00BB5D10" w:rsidRPr="0097685E" w:rsidRDefault="00BB5D10" w:rsidP="009709CF">
            <w:pPr>
              <w:spacing w:before="120" w:after="120"/>
              <w:ind w:left="91"/>
              <w:rPr>
                <w:b/>
              </w:rPr>
            </w:pPr>
          </w:p>
        </w:tc>
        <w:tc>
          <w:tcPr>
            <w:tcW w:w="1452" w:type="dxa"/>
            <w:shd w:val="clear" w:color="auto" w:fill="DEEAF6" w:themeFill="accent1" w:themeFillTint="33"/>
          </w:tcPr>
          <w:p w14:paraId="553C4B23" w14:textId="77777777" w:rsidR="00BB5D10" w:rsidRPr="0097685E" w:rsidRDefault="00BB5D10" w:rsidP="009709CF">
            <w:pPr>
              <w:spacing w:before="120" w:after="120"/>
              <w:ind w:left="91"/>
              <w:jc w:val="center"/>
              <w:rPr>
                <w:b/>
              </w:rPr>
            </w:pPr>
          </w:p>
        </w:tc>
      </w:tr>
      <w:tr w:rsidR="00F263AC" w:rsidRPr="0097685E" w14:paraId="0101BE11" w14:textId="77777777" w:rsidTr="00051BD2">
        <w:trPr>
          <w:trHeight w:val="310"/>
        </w:trPr>
        <w:tc>
          <w:tcPr>
            <w:tcW w:w="701" w:type="dxa"/>
            <w:vMerge w:val="restart"/>
            <w:shd w:val="clear" w:color="auto" w:fill="FFF2CC" w:themeFill="accent4" w:themeFillTint="33"/>
            <w:vAlign w:val="center"/>
          </w:tcPr>
          <w:p w14:paraId="0E239FA9" w14:textId="6358AA64" w:rsidR="00F263AC" w:rsidRPr="0097685E" w:rsidRDefault="00F263AC" w:rsidP="00AF52C3">
            <w:r w:rsidRPr="0097685E">
              <w:t xml:space="preserve">4.1. </w:t>
            </w:r>
          </w:p>
        </w:tc>
        <w:tc>
          <w:tcPr>
            <w:tcW w:w="6211" w:type="dxa"/>
            <w:shd w:val="clear" w:color="auto" w:fill="FFF2CC" w:themeFill="accent4" w:themeFillTint="33"/>
            <w:vAlign w:val="center"/>
          </w:tcPr>
          <w:p w14:paraId="07B0C754" w14:textId="354D3BA9" w:rsidR="00F263AC" w:rsidRPr="0097685E" w:rsidRDefault="00F263AC" w:rsidP="00AF52C3">
            <w:r w:rsidRPr="004C2525">
              <w:t>Ulaganja (izvođenje radova i/ili opremanje) s ciljem prilagodbe javnog prostora osjetljivim skupinama društva</w:t>
            </w:r>
          </w:p>
        </w:tc>
        <w:tc>
          <w:tcPr>
            <w:tcW w:w="1134" w:type="dxa"/>
            <w:vMerge w:val="restart"/>
            <w:shd w:val="clear" w:color="auto" w:fill="FFF2CC" w:themeFill="accent4" w:themeFillTint="33"/>
            <w:vAlign w:val="center"/>
          </w:tcPr>
          <w:p w14:paraId="23DB8615" w14:textId="6EF68B5F" w:rsidR="00F263AC" w:rsidRPr="0097685E" w:rsidRDefault="00F263AC" w:rsidP="00D01C0B">
            <w:pPr>
              <w:jc w:val="center"/>
            </w:pPr>
            <w:r>
              <w:t>10</w:t>
            </w:r>
          </w:p>
        </w:tc>
        <w:tc>
          <w:tcPr>
            <w:tcW w:w="1452" w:type="dxa"/>
            <w:vMerge w:val="restart"/>
            <w:shd w:val="clear" w:color="auto" w:fill="FFFFFF" w:themeFill="background1"/>
            <w:vAlign w:val="center"/>
          </w:tcPr>
          <w:p w14:paraId="37B39FAF" w14:textId="4F423C5C" w:rsidR="00F263AC" w:rsidRPr="00051BD2" w:rsidRDefault="00F263AC" w:rsidP="00BB5D10">
            <w:pPr>
              <w:jc w:val="center"/>
              <w:rPr>
                <w:bCs/>
                <w:sz w:val="28"/>
                <w:szCs w:val="28"/>
              </w:rPr>
            </w:pPr>
          </w:p>
        </w:tc>
      </w:tr>
      <w:tr w:rsidR="00F263AC" w:rsidRPr="0097685E" w14:paraId="6EA627FB" w14:textId="77777777" w:rsidTr="00051BD2">
        <w:trPr>
          <w:trHeight w:val="310"/>
        </w:trPr>
        <w:tc>
          <w:tcPr>
            <w:tcW w:w="701" w:type="dxa"/>
            <w:vMerge/>
            <w:shd w:val="clear" w:color="auto" w:fill="FFF2CC" w:themeFill="accent4" w:themeFillTint="33"/>
            <w:vAlign w:val="center"/>
          </w:tcPr>
          <w:p w14:paraId="38FADE20" w14:textId="77777777" w:rsidR="00F263AC" w:rsidRPr="0097685E" w:rsidRDefault="00F263AC" w:rsidP="00AF52C3"/>
        </w:tc>
        <w:tc>
          <w:tcPr>
            <w:tcW w:w="6211" w:type="dxa"/>
            <w:vAlign w:val="center"/>
          </w:tcPr>
          <w:p w14:paraId="0B2831FE" w14:textId="6A718D44" w:rsidR="00F263AC" w:rsidRPr="00051BD2" w:rsidRDefault="00F263AC" w:rsidP="00AF52C3">
            <w:pPr>
              <w:rPr>
                <w:sz w:val="20"/>
                <w:szCs w:val="20"/>
              </w:rPr>
            </w:pPr>
            <w:r w:rsidRPr="00051BD2">
              <w:rPr>
                <w:i/>
                <w:iCs/>
                <w:sz w:val="20"/>
                <w:szCs w:val="20"/>
              </w:rPr>
              <w:t>Obrazložite:</w:t>
            </w:r>
          </w:p>
        </w:tc>
        <w:tc>
          <w:tcPr>
            <w:tcW w:w="1134" w:type="dxa"/>
            <w:vMerge/>
            <w:shd w:val="clear" w:color="auto" w:fill="FFF2CC" w:themeFill="accent4" w:themeFillTint="33"/>
            <w:vAlign w:val="center"/>
          </w:tcPr>
          <w:p w14:paraId="201291E0" w14:textId="77777777" w:rsidR="00F263AC" w:rsidRPr="0097685E" w:rsidDel="004C2525" w:rsidRDefault="00F263AC" w:rsidP="00D01C0B">
            <w:pPr>
              <w:jc w:val="center"/>
            </w:pPr>
          </w:p>
        </w:tc>
        <w:tc>
          <w:tcPr>
            <w:tcW w:w="1452" w:type="dxa"/>
            <w:vMerge/>
            <w:shd w:val="clear" w:color="auto" w:fill="FFFFFF" w:themeFill="background1"/>
            <w:vAlign w:val="center"/>
          </w:tcPr>
          <w:p w14:paraId="0373057C" w14:textId="77777777" w:rsidR="00F263AC" w:rsidRPr="00F263AC" w:rsidRDefault="00F263AC" w:rsidP="00BB5D10">
            <w:pPr>
              <w:jc w:val="center"/>
              <w:rPr>
                <w:bCs/>
                <w:sz w:val="28"/>
                <w:szCs w:val="28"/>
              </w:rPr>
            </w:pPr>
          </w:p>
        </w:tc>
      </w:tr>
      <w:tr w:rsidR="00F263AC" w:rsidRPr="0097685E" w14:paraId="49D3A5D1" w14:textId="77777777" w:rsidTr="00051BD2">
        <w:trPr>
          <w:trHeight w:val="461"/>
        </w:trPr>
        <w:tc>
          <w:tcPr>
            <w:tcW w:w="701" w:type="dxa"/>
            <w:vMerge w:val="restart"/>
            <w:shd w:val="clear" w:color="auto" w:fill="FFF2CC" w:themeFill="accent4" w:themeFillTint="33"/>
            <w:vAlign w:val="center"/>
          </w:tcPr>
          <w:p w14:paraId="3AE53C36" w14:textId="6E21F1D3" w:rsidR="00F263AC" w:rsidRPr="0097685E" w:rsidRDefault="00F263AC" w:rsidP="00AF52C3">
            <w:r w:rsidRPr="0097685E">
              <w:t>4.2.</w:t>
            </w:r>
          </w:p>
        </w:tc>
        <w:tc>
          <w:tcPr>
            <w:tcW w:w="6211" w:type="dxa"/>
            <w:shd w:val="clear" w:color="auto" w:fill="FFF2CC" w:themeFill="accent4" w:themeFillTint="33"/>
            <w:vAlign w:val="center"/>
          </w:tcPr>
          <w:p w14:paraId="0743B9A4" w14:textId="41657226" w:rsidR="00F263AC" w:rsidRPr="0097685E" w:rsidRDefault="00F263AC" w:rsidP="00AF52C3">
            <w:r w:rsidRPr="004C2525">
              <w:t>Projekt doprinosi osnaživanju socijalnog kapitala provedbom programskih aktivnosti usmjerenih osjetljivim i/ili ranjivim skupinama društva</w:t>
            </w:r>
          </w:p>
        </w:tc>
        <w:tc>
          <w:tcPr>
            <w:tcW w:w="1134" w:type="dxa"/>
            <w:vMerge w:val="restart"/>
            <w:shd w:val="clear" w:color="auto" w:fill="FFF2CC" w:themeFill="accent4" w:themeFillTint="33"/>
            <w:vAlign w:val="center"/>
          </w:tcPr>
          <w:p w14:paraId="4C35753C" w14:textId="034DB892" w:rsidR="00F263AC" w:rsidRPr="0097685E" w:rsidRDefault="00F263AC" w:rsidP="00AF52C3">
            <w:pPr>
              <w:jc w:val="center"/>
            </w:pPr>
            <w:r>
              <w:t>5</w:t>
            </w:r>
          </w:p>
        </w:tc>
        <w:tc>
          <w:tcPr>
            <w:tcW w:w="1452" w:type="dxa"/>
            <w:vMerge w:val="restart"/>
            <w:shd w:val="clear" w:color="auto" w:fill="FFFFFF" w:themeFill="background1"/>
            <w:vAlign w:val="center"/>
          </w:tcPr>
          <w:p w14:paraId="39DF6287" w14:textId="77777777" w:rsidR="00F263AC" w:rsidRPr="00051BD2" w:rsidRDefault="00F263AC" w:rsidP="00051BD2">
            <w:pPr>
              <w:jc w:val="center"/>
              <w:rPr>
                <w:sz w:val="28"/>
                <w:szCs w:val="28"/>
              </w:rPr>
            </w:pPr>
          </w:p>
        </w:tc>
      </w:tr>
      <w:tr w:rsidR="00F263AC" w:rsidRPr="0097685E" w14:paraId="5E37E43B" w14:textId="77777777" w:rsidTr="00051BD2">
        <w:trPr>
          <w:trHeight w:val="460"/>
        </w:trPr>
        <w:tc>
          <w:tcPr>
            <w:tcW w:w="701" w:type="dxa"/>
            <w:vMerge/>
            <w:shd w:val="clear" w:color="auto" w:fill="FFF2CC" w:themeFill="accent4" w:themeFillTint="33"/>
            <w:vAlign w:val="center"/>
          </w:tcPr>
          <w:p w14:paraId="67DCF2BE" w14:textId="77777777" w:rsidR="00F263AC" w:rsidRPr="0097685E" w:rsidRDefault="00F263AC" w:rsidP="00AF52C3"/>
        </w:tc>
        <w:tc>
          <w:tcPr>
            <w:tcW w:w="6211" w:type="dxa"/>
            <w:vAlign w:val="center"/>
          </w:tcPr>
          <w:p w14:paraId="22596075" w14:textId="693E8C07" w:rsidR="00F263AC" w:rsidRPr="00051BD2" w:rsidRDefault="00F263AC" w:rsidP="00AF52C3">
            <w:pPr>
              <w:rPr>
                <w:sz w:val="20"/>
                <w:szCs w:val="20"/>
              </w:rPr>
            </w:pPr>
            <w:r w:rsidRPr="00051BD2">
              <w:rPr>
                <w:i/>
                <w:iCs/>
                <w:sz w:val="20"/>
                <w:szCs w:val="20"/>
              </w:rPr>
              <w:t>Obrazložite:</w:t>
            </w:r>
          </w:p>
        </w:tc>
        <w:tc>
          <w:tcPr>
            <w:tcW w:w="1134" w:type="dxa"/>
            <w:vMerge/>
            <w:shd w:val="clear" w:color="auto" w:fill="FFF2CC" w:themeFill="accent4" w:themeFillTint="33"/>
            <w:vAlign w:val="center"/>
          </w:tcPr>
          <w:p w14:paraId="59D61E87" w14:textId="77777777" w:rsidR="00F263AC" w:rsidRDefault="00F263AC" w:rsidP="00AF52C3">
            <w:pPr>
              <w:jc w:val="center"/>
            </w:pPr>
          </w:p>
        </w:tc>
        <w:tc>
          <w:tcPr>
            <w:tcW w:w="1452" w:type="dxa"/>
            <w:vMerge/>
            <w:shd w:val="clear" w:color="auto" w:fill="FFFFFF" w:themeFill="background1"/>
            <w:vAlign w:val="center"/>
          </w:tcPr>
          <w:p w14:paraId="065DF976" w14:textId="77777777" w:rsidR="00F263AC" w:rsidRPr="0097685E" w:rsidRDefault="00F263AC" w:rsidP="004C2525">
            <w:pPr>
              <w:jc w:val="center"/>
            </w:pPr>
          </w:p>
        </w:tc>
      </w:tr>
      <w:tr w:rsidR="00D01C0B" w:rsidRPr="0097685E" w14:paraId="6C05C1DD" w14:textId="77777777" w:rsidTr="00051BD2">
        <w:trPr>
          <w:trHeight w:val="317"/>
        </w:trPr>
        <w:tc>
          <w:tcPr>
            <w:tcW w:w="6912" w:type="dxa"/>
            <w:gridSpan w:val="2"/>
            <w:shd w:val="clear" w:color="auto" w:fill="DEEAF6" w:themeFill="accent1" w:themeFillTint="33"/>
          </w:tcPr>
          <w:p w14:paraId="6919BEE6" w14:textId="57AE72A8" w:rsidR="00D01C0B" w:rsidRPr="0097685E" w:rsidRDefault="00D01C0B" w:rsidP="003D3DE3">
            <w:pPr>
              <w:spacing w:before="120" w:after="120"/>
              <w:ind w:left="91"/>
              <w:rPr>
                <w:b/>
              </w:rPr>
            </w:pPr>
            <w:r w:rsidRPr="0097685E">
              <w:rPr>
                <w:b/>
              </w:rPr>
              <w:t xml:space="preserve">KRITERIJ BR. 5. </w:t>
            </w:r>
            <w:r w:rsidR="004C2525" w:rsidRPr="004C2525">
              <w:rPr>
                <w:b/>
                <w:bCs/>
              </w:rPr>
              <w:t>Projekt doprinosi zelenoj tranziciji</w:t>
            </w:r>
          </w:p>
        </w:tc>
        <w:tc>
          <w:tcPr>
            <w:tcW w:w="1134" w:type="dxa"/>
            <w:shd w:val="clear" w:color="auto" w:fill="DEEAF6" w:themeFill="accent1" w:themeFillTint="33"/>
          </w:tcPr>
          <w:p w14:paraId="1BBD7DFC" w14:textId="77777777" w:rsidR="00D01C0B" w:rsidRPr="0097685E" w:rsidRDefault="00D01C0B" w:rsidP="003D3DE3">
            <w:pPr>
              <w:spacing w:before="120" w:after="120"/>
              <w:ind w:left="91"/>
              <w:rPr>
                <w:b/>
              </w:rPr>
            </w:pPr>
          </w:p>
        </w:tc>
        <w:tc>
          <w:tcPr>
            <w:tcW w:w="1452" w:type="dxa"/>
            <w:shd w:val="clear" w:color="auto" w:fill="DEEAF6" w:themeFill="accent1" w:themeFillTint="33"/>
          </w:tcPr>
          <w:p w14:paraId="4F96ECC3" w14:textId="77777777" w:rsidR="00D01C0B" w:rsidRPr="0097685E" w:rsidRDefault="00D01C0B" w:rsidP="003D3DE3">
            <w:pPr>
              <w:spacing w:before="120" w:after="120"/>
              <w:ind w:left="91"/>
              <w:jc w:val="center"/>
              <w:rPr>
                <w:b/>
              </w:rPr>
            </w:pPr>
          </w:p>
        </w:tc>
      </w:tr>
      <w:tr w:rsidR="00F263AC" w:rsidRPr="0097685E" w14:paraId="71C5B34A" w14:textId="77777777" w:rsidTr="00051BD2">
        <w:trPr>
          <w:trHeight w:val="193"/>
        </w:trPr>
        <w:tc>
          <w:tcPr>
            <w:tcW w:w="701" w:type="dxa"/>
            <w:vMerge w:val="restart"/>
            <w:shd w:val="clear" w:color="auto" w:fill="FFF2CC" w:themeFill="accent4" w:themeFillTint="33"/>
            <w:vAlign w:val="center"/>
          </w:tcPr>
          <w:p w14:paraId="33EB3100" w14:textId="67B5A438" w:rsidR="00F263AC" w:rsidRPr="0097685E" w:rsidRDefault="00F263AC" w:rsidP="003D3DE3">
            <w:r w:rsidRPr="0097685E">
              <w:t xml:space="preserve">5.1. </w:t>
            </w:r>
          </w:p>
        </w:tc>
        <w:tc>
          <w:tcPr>
            <w:tcW w:w="6211" w:type="dxa"/>
            <w:shd w:val="clear" w:color="auto" w:fill="FFF2CC" w:themeFill="accent4" w:themeFillTint="33"/>
            <w:vAlign w:val="center"/>
          </w:tcPr>
          <w:p w14:paraId="60C38E43" w14:textId="5A718B05" w:rsidR="00F263AC" w:rsidRPr="0097685E" w:rsidRDefault="00F263AC" w:rsidP="003D3DE3">
            <w:r w:rsidRPr="004C2525">
              <w:t>Projekt sadrži zelena ulaganja</w:t>
            </w:r>
            <w:r w:rsidRPr="004C2525" w:rsidDel="004C2525">
              <w:t xml:space="preserve"> </w:t>
            </w:r>
          </w:p>
        </w:tc>
        <w:tc>
          <w:tcPr>
            <w:tcW w:w="1134" w:type="dxa"/>
            <w:vMerge w:val="restart"/>
            <w:shd w:val="clear" w:color="auto" w:fill="FFF2CC" w:themeFill="accent4" w:themeFillTint="33"/>
            <w:vAlign w:val="center"/>
          </w:tcPr>
          <w:p w14:paraId="49358232" w14:textId="50EF368D" w:rsidR="00F263AC" w:rsidRPr="0097685E" w:rsidRDefault="00F263AC" w:rsidP="003D3DE3">
            <w:pPr>
              <w:jc w:val="center"/>
            </w:pPr>
            <w:r>
              <w:t>10</w:t>
            </w:r>
          </w:p>
        </w:tc>
        <w:tc>
          <w:tcPr>
            <w:tcW w:w="1452" w:type="dxa"/>
            <w:vMerge w:val="restart"/>
            <w:shd w:val="clear" w:color="auto" w:fill="FFFFFF" w:themeFill="background1"/>
            <w:vAlign w:val="center"/>
          </w:tcPr>
          <w:p w14:paraId="24D09A8C" w14:textId="77777777" w:rsidR="00F263AC" w:rsidRPr="00051BD2" w:rsidRDefault="00F263AC" w:rsidP="003D3DE3">
            <w:pPr>
              <w:jc w:val="center"/>
              <w:rPr>
                <w:bCs/>
                <w:sz w:val="28"/>
                <w:szCs w:val="28"/>
              </w:rPr>
            </w:pPr>
          </w:p>
        </w:tc>
      </w:tr>
      <w:tr w:rsidR="00F263AC" w:rsidRPr="0097685E" w14:paraId="4249ABCC" w14:textId="77777777" w:rsidTr="00051BD2">
        <w:trPr>
          <w:trHeight w:val="192"/>
        </w:trPr>
        <w:tc>
          <w:tcPr>
            <w:tcW w:w="701" w:type="dxa"/>
            <w:vMerge/>
            <w:shd w:val="clear" w:color="auto" w:fill="FFF2CC" w:themeFill="accent4" w:themeFillTint="33"/>
            <w:vAlign w:val="center"/>
          </w:tcPr>
          <w:p w14:paraId="3D5B6B7B" w14:textId="77777777" w:rsidR="00F263AC" w:rsidRPr="0097685E" w:rsidRDefault="00F263AC" w:rsidP="003D3DE3"/>
        </w:tc>
        <w:tc>
          <w:tcPr>
            <w:tcW w:w="6211" w:type="dxa"/>
            <w:vAlign w:val="center"/>
          </w:tcPr>
          <w:p w14:paraId="77371FA7" w14:textId="76B829B6" w:rsidR="00F263AC" w:rsidRPr="00051BD2" w:rsidRDefault="00F263AC" w:rsidP="003D3DE3">
            <w:pPr>
              <w:rPr>
                <w:sz w:val="20"/>
                <w:szCs w:val="20"/>
              </w:rPr>
            </w:pPr>
            <w:r w:rsidRPr="00051BD2">
              <w:rPr>
                <w:i/>
                <w:iCs/>
                <w:sz w:val="20"/>
                <w:szCs w:val="20"/>
              </w:rPr>
              <w:t>Obrazložite:</w:t>
            </w:r>
          </w:p>
        </w:tc>
        <w:tc>
          <w:tcPr>
            <w:tcW w:w="1134" w:type="dxa"/>
            <w:vMerge/>
            <w:shd w:val="clear" w:color="auto" w:fill="FFF2CC" w:themeFill="accent4" w:themeFillTint="33"/>
            <w:vAlign w:val="center"/>
          </w:tcPr>
          <w:p w14:paraId="18C63EEF" w14:textId="77777777" w:rsidR="00F263AC" w:rsidRPr="0097685E" w:rsidDel="004C2525" w:rsidRDefault="00F263AC" w:rsidP="003D3DE3">
            <w:pPr>
              <w:jc w:val="center"/>
            </w:pPr>
          </w:p>
        </w:tc>
        <w:tc>
          <w:tcPr>
            <w:tcW w:w="1452" w:type="dxa"/>
            <w:vMerge/>
            <w:shd w:val="clear" w:color="auto" w:fill="FFFFFF" w:themeFill="background1"/>
            <w:vAlign w:val="center"/>
          </w:tcPr>
          <w:p w14:paraId="086914A5" w14:textId="77777777" w:rsidR="00F263AC" w:rsidRPr="00F263AC" w:rsidRDefault="00F263AC" w:rsidP="003D3DE3">
            <w:pPr>
              <w:jc w:val="center"/>
              <w:rPr>
                <w:bCs/>
                <w:sz w:val="28"/>
                <w:szCs w:val="28"/>
              </w:rPr>
            </w:pPr>
          </w:p>
        </w:tc>
      </w:tr>
      <w:tr w:rsidR="00F263AC" w:rsidRPr="0097685E" w14:paraId="33E0FC28" w14:textId="77777777" w:rsidTr="00051BD2">
        <w:trPr>
          <w:trHeight w:val="310"/>
        </w:trPr>
        <w:tc>
          <w:tcPr>
            <w:tcW w:w="701" w:type="dxa"/>
            <w:vMerge w:val="restart"/>
            <w:shd w:val="clear" w:color="auto" w:fill="FFF2CC" w:themeFill="accent4" w:themeFillTint="33"/>
            <w:vAlign w:val="center"/>
          </w:tcPr>
          <w:p w14:paraId="487C1432" w14:textId="00741B6D" w:rsidR="00F263AC" w:rsidRPr="0097685E" w:rsidRDefault="00F263AC" w:rsidP="003D3DE3">
            <w:r w:rsidRPr="0097685E">
              <w:t>5.2.</w:t>
            </w:r>
          </w:p>
        </w:tc>
        <w:tc>
          <w:tcPr>
            <w:tcW w:w="6211" w:type="dxa"/>
            <w:shd w:val="clear" w:color="auto" w:fill="FFF2CC" w:themeFill="accent4" w:themeFillTint="33"/>
            <w:vAlign w:val="center"/>
          </w:tcPr>
          <w:p w14:paraId="5B1F94CF" w14:textId="73D9FB27" w:rsidR="00F263AC" w:rsidRPr="0097685E" w:rsidRDefault="00F263AC" w:rsidP="003D3DE3">
            <w:r w:rsidRPr="004C2525">
              <w:t>Projekt sadrži programske aktivnosti ili kreiranje edukativno-informativnih materijala koji promiču zelenu tranziciju</w:t>
            </w:r>
          </w:p>
        </w:tc>
        <w:tc>
          <w:tcPr>
            <w:tcW w:w="1134" w:type="dxa"/>
            <w:vMerge w:val="restart"/>
            <w:shd w:val="clear" w:color="auto" w:fill="FFF2CC" w:themeFill="accent4" w:themeFillTint="33"/>
            <w:vAlign w:val="center"/>
          </w:tcPr>
          <w:p w14:paraId="659CB073" w14:textId="0C84F7CA" w:rsidR="00F263AC" w:rsidRPr="0097685E" w:rsidRDefault="00F263AC" w:rsidP="003D3DE3">
            <w:pPr>
              <w:jc w:val="center"/>
            </w:pPr>
            <w:r>
              <w:t>5</w:t>
            </w:r>
          </w:p>
        </w:tc>
        <w:tc>
          <w:tcPr>
            <w:tcW w:w="1452" w:type="dxa"/>
            <w:vMerge w:val="restart"/>
            <w:shd w:val="clear" w:color="auto" w:fill="FFFFFF" w:themeFill="background1"/>
            <w:vAlign w:val="center"/>
          </w:tcPr>
          <w:p w14:paraId="472A1128" w14:textId="77777777" w:rsidR="00F263AC" w:rsidRPr="00051BD2" w:rsidRDefault="00F263AC" w:rsidP="00051BD2">
            <w:pPr>
              <w:jc w:val="center"/>
              <w:rPr>
                <w:sz w:val="28"/>
                <w:szCs w:val="28"/>
              </w:rPr>
            </w:pPr>
          </w:p>
        </w:tc>
      </w:tr>
      <w:tr w:rsidR="00F263AC" w:rsidRPr="0097685E" w14:paraId="7F2B17E0" w14:textId="77777777" w:rsidTr="00051BD2">
        <w:trPr>
          <w:trHeight w:val="310"/>
        </w:trPr>
        <w:tc>
          <w:tcPr>
            <w:tcW w:w="701" w:type="dxa"/>
            <w:vMerge/>
            <w:shd w:val="clear" w:color="auto" w:fill="FFF2CC" w:themeFill="accent4" w:themeFillTint="33"/>
            <w:vAlign w:val="center"/>
          </w:tcPr>
          <w:p w14:paraId="759936BA" w14:textId="77777777" w:rsidR="00F263AC" w:rsidRPr="0097685E" w:rsidRDefault="00F263AC" w:rsidP="003D3DE3"/>
        </w:tc>
        <w:tc>
          <w:tcPr>
            <w:tcW w:w="6211" w:type="dxa"/>
            <w:vAlign w:val="center"/>
          </w:tcPr>
          <w:p w14:paraId="11D57935" w14:textId="23DC67DE" w:rsidR="00F263AC" w:rsidRPr="00051BD2" w:rsidRDefault="00F263AC" w:rsidP="003D3DE3">
            <w:pPr>
              <w:rPr>
                <w:sz w:val="20"/>
                <w:szCs w:val="20"/>
              </w:rPr>
            </w:pPr>
            <w:r w:rsidRPr="00051BD2">
              <w:rPr>
                <w:i/>
                <w:iCs/>
                <w:sz w:val="20"/>
                <w:szCs w:val="20"/>
              </w:rPr>
              <w:t>Obrazložite:</w:t>
            </w:r>
          </w:p>
        </w:tc>
        <w:tc>
          <w:tcPr>
            <w:tcW w:w="1134" w:type="dxa"/>
            <w:vMerge/>
            <w:shd w:val="clear" w:color="auto" w:fill="FFF2CC" w:themeFill="accent4" w:themeFillTint="33"/>
            <w:vAlign w:val="center"/>
          </w:tcPr>
          <w:p w14:paraId="45978EA4" w14:textId="77777777" w:rsidR="00F263AC" w:rsidRDefault="00F263AC" w:rsidP="003D3DE3">
            <w:pPr>
              <w:jc w:val="center"/>
            </w:pPr>
          </w:p>
        </w:tc>
        <w:tc>
          <w:tcPr>
            <w:tcW w:w="1452" w:type="dxa"/>
            <w:vMerge/>
            <w:shd w:val="clear" w:color="auto" w:fill="FFFFFF" w:themeFill="background1"/>
            <w:vAlign w:val="center"/>
          </w:tcPr>
          <w:p w14:paraId="6247FFBE" w14:textId="77777777" w:rsidR="00F263AC" w:rsidRPr="0097685E" w:rsidRDefault="00F263AC" w:rsidP="004C2525">
            <w:pPr>
              <w:jc w:val="center"/>
            </w:pPr>
          </w:p>
        </w:tc>
      </w:tr>
      <w:tr w:rsidR="00D01C0B" w:rsidRPr="0097685E" w14:paraId="4E1547A7" w14:textId="77777777" w:rsidTr="00051BD2">
        <w:trPr>
          <w:trHeight w:val="317"/>
        </w:trPr>
        <w:tc>
          <w:tcPr>
            <w:tcW w:w="6912" w:type="dxa"/>
            <w:gridSpan w:val="2"/>
            <w:shd w:val="clear" w:color="auto" w:fill="DEEAF6" w:themeFill="accent1" w:themeFillTint="33"/>
          </w:tcPr>
          <w:p w14:paraId="47929639" w14:textId="6422B428" w:rsidR="00D01C0B" w:rsidRPr="0097685E" w:rsidRDefault="00D01C0B" w:rsidP="003D3DE3">
            <w:pPr>
              <w:spacing w:before="120" w:after="120"/>
              <w:ind w:left="91"/>
              <w:rPr>
                <w:b/>
              </w:rPr>
            </w:pPr>
            <w:r w:rsidRPr="0097685E">
              <w:rPr>
                <w:b/>
              </w:rPr>
              <w:t xml:space="preserve">KRITERIJ BR. </w:t>
            </w:r>
            <w:r w:rsidR="004C2525">
              <w:rPr>
                <w:b/>
              </w:rPr>
              <w:t>6</w:t>
            </w:r>
            <w:r w:rsidRPr="0097685E">
              <w:rPr>
                <w:b/>
              </w:rPr>
              <w:t xml:space="preserve">. </w:t>
            </w:r>
            <w:r w:rsidRPr="0097685E">
              <w:rPr>
                <w:b/>
                <w:bCs/>
              </w:rPr>
              <w:t>Unaprjeđenje korištenja i vidljivosti baštine područja LAG-a Škoji</w:t>
            </w:r>
          </w:p>
        </w:tc>
        <w:tc>
          <w:tcPr>
            <w:tcW w:w="1134" w:type="dxa"/>
            <w:shd w:val="clear" w:color="auto" w:fill="DEEAF6" w:themeFill="accent1" w:themeFillTint="33"/>
          </w:tcPr>
          <w:p w14:paraId="5D99DC7A" w14:textId="77777777" w:rsidR="00D01C0B" w:rsidRPr="0097685E" w:rsidRDefault="00D01C0B" w:rsidP="003D3DE3">
            <w:pPr>
              <w:spacing w:before="120" w:after="120"/>
              <w:ind w:left="91"/>
              <w:rPr>
                <w:b/>
              </w:rPr>
            </w:pPr>
          </w:p>
        </w:tc>
        <w:tc>
          <w:tcPr>
            <w:tcW w:w="1452" w:type="dxa"/>
            <w:shd w:val="clear" w:color="auto" w:fill="DEEAF6" w:themeFill="accent1" w:themeFillTint="33"/>
          </w:tcPr>
          <w:p w14:paraId="72AC1101" w14:textId="77777777" w:rsidR="00D01C0B" w:rsidRPr="0097685E" w:rsidRDefault="00D01C0B" w:rsidP="003D3DE3">
            <w:pPr>
              <w:spacing w:before="120" w:after="120"/>
              <w:ind w:left="91"/>
              <w:jc w:val="center"/>
              <w:rPr>
                <w:b/>
              </w:rPr>
            </w:pPr>
          </w:p>
        </w:tc>
      </w:tr>
      <w:tr w:rsidR="00F263AC" w:rsidRPr="0097685E" w14:paraId="7683401E" w14:textId="77777777" w:rsidTr="00051BD2">
        <w:trPr>
          <w:trHeight w:val="310"/>
        </w:trPr>
        <w:tc>
          <w:tcPr>
            <w:tcW w:w="701" w:type="dxa"/>
            <w:vMerge w:val="restart"/>
            <w:shd w:val="clear" w:color="auto" w:fill="FFF2CC" w:themeFill="accent4" w:themeFillTint="33"/>
            <w:vAlign w:val="center"/>
          </w:tcPr>
          <w:p w14:paraId="216AA7EA" w14:textId="22665014" w:rsidR="00F263AC" w:rsidRPr="0097685E" w:rsidRDefault="00F263AC" w:rsidP="003D3DE3">
            <w:r>
              <w:t>6</w:t>
            </w:r>
            <w:r w:rsidRPr="0097685E">
              <w:t xml:space="preserve">.1. </w:t>
            </w:r>
          </w:p>
        </w:tc>
        <w:tc>
          <w:tcPr>
            <w:tcW w:w="6211" w:type="dxa"/>
            <w:shd w:val="clear" w:color="auto" w:fill="FFF2CC" w:themeFill="accent4" w:themeFillTint="33"/>
            <w:vAlign w:val="center"/>
          </w:tcPr>
          <w:p w14:paraId="13B8721C" w14:textId="1FEB6BB4" w:rsidR="00F263AC" w:rsidRPr="0097685E" w:rsidRDefault="00F263AC" w:rsidP="003D3DE3">
            <w:r w:rsidRPr="0097685E">
              <w:t>Projektnim aktivnostima doprinosi se valorizaciji prirodne i/ili kulturno-povijesne baštine LAG-a Škoji</w:t>
            </w:r>
          </w:p>
        </w:tc>
        <w:tc>
          <w:tcPr>
            <w:tcW w:w="1134" w:type="dxa"/>
            <w:vMerge w:val="restart"/>
            <w:shd w:val="clear" w:color="auto" w:fill="FFF2CC" w:themeFill="accent4" w:themeFillTint="33"/>
            <w:vAlign w:val="center"/>
          </w:tcPr>
          <w:p w14:paraId="25FE5532" w14:textId="4A1AD82C" w:rsidR="00F263AC" w:rsidRPr="0097685E" w:rsidRDefault="00F263AC" w:rsidP="003D3DE3">
            <w:pPr>
              <w:jc w:val="center"/>
            </w:pPr>
            <w:r>
              <w:t>10</w:t>
            </w:r>
          </w:p>
        </w:tc>
        <w:tc>
          <w:tcPr>
            <w:tcW w:w="1452" w:type="dxa"/>
            <w:vMerge w:val="restart"/>
            <w:shd w:val="clear" w:color="auto" w:fill="FFFFFF" w:themeFill="background1"/>
            <w:vAlign w:val="center"/>
          </w:tcPr>
          <w:p w14:paraId="29171B68" w14:textId="77777777" w:rsidR="00F263AC" w:rsidRPr="00051BD2" w:rsidRDefault="00F263AC" w:rsidP="003D3DE3">
            <w:pPr>
              <w:jc w:val="center"/>
              <w:rPr>
                <w:bCs/>
                <w:sz w:val="28"/>
                <w:szCs w:val="28"/>
              </w:rPr>
            </w:pPr>
          </w:p>
        </w:tc>
      </w:tr>
      <w:tr w:rsidR="00F263AC" w:rsidRPr="0097685E" w14:paraId="733674BB" w14:textId="77777777" w:rsidTr="00051BD2">
        <w:trPr>
          <w:trHeight w:val="310"/>
        </w:trPr>
        <w:tc>
          <w:tcPr>
            <w:tcW w:w="701" w:type="dxa"/>
            <w:vMerge/>
            <w:shd w:val="clear" w:color="auto" w:fill="FFF2CC" w:themeFill="accent4" w:themeFillTint="33"/>
            <w:vAlign w:val="center"/>
          </w:tcPr>
          <w:p w14:paraId="3CF1E05C" w14:textId="77777777" w:rsidR="00F263AC" w:rsidRDefault="00F263AC" w:rsidP="003D3DE3"/>
        </w:tc>
        <w:tc>
          <w:tcPr>
            <w:tcW w:w="6211" w:type="dxa"/>
            <w:vAlign w:val="center"/>
          </w:tcPr>
          <w:p w14:paraId="2638FEEB" w14:textId="4BA07DFA" w:rsidR="00F263AC" w:rsidRPr="00051BD2" w:rsidRDefault="00F263AC" w:rsidP="003D3DE3">
            <w:pPr>
              <w:rPr>
                <w:sz w:val="20"/>
                <w:szCs w:val="20"/>
              </w:rPr>
            </w:pPr>
            <w:r w:rsidRPr="00051BD2">
              <w:rPr>
                <w:i/>
                <w:iCs/>
                <w:sz w:val="20"/>
                <w:szCs w:val="20"/>
              </w:rPr>
              <w:t>Obrazložite:</w:t>
            </w:r>
          </w:p>
        </w:tc>
        <w:tc>
          <w:tcPr>
            <w:tcW w:w="1134" w:type="dxa"/>
            <w:vMerge/>
            <w:shd w:val="clear" w:color="auto" w:fill="FFF2CC" w:themeFill="accent4" w:themeFillTint="33"/>
            <w:vAlign w:val="center"/>
          </w:tcPr>
          <w:p w14:paraId="73985183" w14:textId="77777777" w:rsidR="00F263AC" w:rsidRPr="0097685E" w:rsidDel="004C2525" w:rsidRDefault="00F263AC" w:rsidP="003D3DE3">
            <w:pPr>
              <w:jc w:val="center"/>
            </w:pPr>
          </w:p>
        </w:tc>
        <w:tc>
          <w:tcPr>
            <w:tcW w:w="1452" w:type="dxa"/>
            <w:vMerge/>
            <w:shd w:val="clear" w:color="auto" w:fill="FFFFFF" w:themeFill="background1"/>
            <w:vAlign w:val="center"/>
          </w:tcPr>
          <w:p w14:paraId="357C0E1E" w14:textId="77777777" w:rsidR="00F263AC" w:rsidRPr="00F263AC" w:rsidRDefault="00F263AC" w:rsidP="003D3DE3">
            <w:pPr>
              <w:jc w:val="center"/>
              <w:rPr>
                <w:bCs/>
                <w:sz w:val="28"/>
                <w:szCs w:val="28"/>
              </w:rPr>
            </w:pPr>
          </w:p>
        </w:tc>
      </w:tr>
      <w:tr w:rsidR="00BB5D10" w:rsidRPr="0097685E" w14:paraId="4687087B" w14:textId="77777777" w:rsidTr="00051BD2">
        <w:trPr>
          <w:trHeight w:val="676"/>
        </w:trPr>
        <w:tc>
          <w:tcPr>
            <w:tcW w:w="8046" w:type="dxa"/>
            <w:gridSpan w:val="3"/>
            <w:shd w:val="clear" w:color="auto" w:fill="DEEAF6" w:themeFill="accent1" w:themeFillTint="33"/>
            <w:vAlign w:val="center"/>
          </w:tcPr>
          <w:p w14:paraId="06F172F8" w14:textId="0389AF7E" w:rsidR="00BB5D10" w:rsidRPr="0097685E" w:rsidRDefault="00BB5D10" w:rsidP="00AF52C3">
            <w:pPr>
              <w:jc w:val="right"/>
              <w:rPr>
                <w:b/>
              </w:rPr>
            </w:pPr>
            <w:r w:rsidRPr="0097685E">
              <w:rPr>
                <w:b/>
              </w:rPr>
              <w:t>ZATRAŽENI BROJ BODOVA</w:t>
            </w:r>
            <w:r w:rsidR="00FB3CE3" w:rsidRPr="0097685E">
              <w:rPr>
                <w:b/>
              </w:rPr>
              <w:t xml:space="preserve"> UKUPNO</w:t>
            </w:r>
            <w:r w:rsidRPr="0097685E">
              <w:rPr>
                <w:b/>
              </w:rPr>
              <w:t>:</w:t>
            </w:r>
          </w:p>
          <w:p w14:paraId="77D44FCF" w14:textId="7CCA5414" w:rsidR="00BB5D10" w:rsidRPr="0097685E" w:rsidRDefault="00BB5D10" w:rsidP="00AF52C3">
            <w:pPr>
              <w:jc w:val="right"/>
              <w:rPr>
                <w:i/>
                <w:sz w:val="20"/>
                <w:szCs w:val="20"/>
              </w:rPr>
            </w:pPr>
            <w:r w:rsidRPr="0097685E">
              <w:rPr>
                <w:i/>
                <w:sz w:val="20"/>
                <w:szCs w:val="20"/>
              </w:rPr>
              <w:t xml:space="preserve">(zbrojiti zatraženi broj bodova po svakom kriteriju) </w:t>
            </w:r>
          </w:p>
        </w:tc>
        <w:tc>
          <w:tcPr>
            <w:tcW w:w="1452" w:type="dxa"/>
            <w:shd w:val="clear" w:color="auto" w:fill="FFFFFF" w:themeFill="background1"/>
            <w:vAlign w:val="center"/>
          </w:tcPr>
          <w:p w14:paraId="2706AF7D" w14:textId="77777777" w:rsidR="00BB5D10" w:rsidRPr="0097685E" w:rsidRDefault="00BB5D10" w:rsidP="009763D3">
            <w:pPr>
              <w:jc w:val="center"/>
              <w:rPr>
                <w:b/>
                <w:sz w:val="28"/>
                <w:szCs w:val="28"/>
              </w:rPr>
            </w:pPr>
          </w:p>
        </w:tc>
      </w:tr>
      <w:tr w:rsidR="00BB5D10" w:rsidRPr="0097685E" w14:paraId="76940A13" w14:textId="77777777" w:rsidTr="00051BD2">
        <w:trPr>
          <w:trHeight w:val="547"/>
        </w:trPr>
        <w:tc>
          <w:tcPr>
            <w:tcW w:w="8046" w:type="dxa"/>
            <w:gridSpan w:val="3"/>
            <w:shd w:val="clear" w:color="auto" w:fill="DEEAF6" w:themeFill="accent1" w:themeFillTint="33"/>
            <w:vAlign w:val="center"/>
          </w:tcPr>
          <w:p w14:paraId="480C196E" w14:textId="790EBF2E" w:rsidR="00BB5D10" w:rsidRPr="0097685E" w:rsidRDefault="00BB5D10" w:rsidP="00AF52C3">
            <w:pPr>
              <w:jc w:val="right"/>
            </w:pPr>
            <w:r w:rsidRPr="0097685E">
              <w:t>MAKSIMALAN BROJ BODOVA</w:t>
            </w:r>
            <w:r w:rsidR="00D01C0B" w:rsidRPr="0097685E">
              <w:t>:</w:t>
            </w:r>
            <w:r w:rsidRPr="0097685E">
              <w:t xml:space="preserve"> </w:t>
            </w:r>
          </w:p>
        </w:tc>
        <w:tc>
          <w:tcPr>
            <w:tcW w:w="1452" w:type="dxa"/>
            <w:shd w:val="clear" w:color="auto" w:fill="DEEAF6" w:themeFill="accent1" w:themeFillTint="33"/>
            <w:vAlign w:val="center"/>
          </w:tcPr>
          <w:p w14:paraId="13386C00" w14:textId="02E3DFB6" w:rsidR="00BB5D10" w:rsidRPr="0097685E" w:rsidRDefault="004C2525" w:rsidP="009709CF">
            <w:pPr>
              <w:jc w:val="center"/>
            </w:pPr>
            <w:r>
              <w:t>85</w:t>
            </w:r>
          </w:p>
        </w:tc>
      </w:tr>
      <w:tr w:rsidR="00BB5D10" w:rsidRPr="0097685E" w14:paraId="668C50D5" w14:textId="77777777" w:rsidTr="00051BD2">
        <w:trPr>
          <w:trHeight w:val="481"/>
        </w:trPr>
        <w:tc>
          <w:tcPr>
            <w:tcW w:w="8046" w:type="dxa"/>
            <w:gridSpan w:val="3"/>
            <w:shd w:val="clear" w:color="auto" w:fill="DEEAF6" w:themeFill="accent1" w:themeFillTint="33"/>
            <w:vAlign w:val="center"/>
          </w:tcPr>
          <w:p w14:paraId="28535F15" w14:textId="4AB3134E" w:rsidR="00BB5D10" w:rsidRPr="0097685E" w:rsidRDefault="00BB5D10" w:rsidP="009709CF">
            <w:pPr>
              <w:spacing w:before="120" w:after="120"/>
              <w:jc w:val="right"/>
            </w:pPr>
            <w:r w:rsidRPr="0097685E">
              <w:t>PRAG PROLAZNOSTI</w:t>
            </w:r>
            <w:r w:rsidR="004C2525">
              <w:t>:</w:t>
            </w:r>
            <w:r w:rsidR="000B1D1A" w:rsidRPr="0097685E">
              <w:t xml:space="preserve"> </w:t>
            </w:r>
          </w:p>
        </w:tc>
        <w:tc>
          <w:tcPr>
            <w:tcW w:w="1452" w:type="dxa"/>
            <w:shd w:val="clear" w:color="auto" w:fill="DEEAF6" w:themeFill="accent1" w:themeFillTint="33"/>
            <w:vAlign w:val="center"/>
          </w:tcPr>
          <w:p w14:paraId="21737CED" w14:textId="5E339B63" w:rsidR="00BB5D10" w:rsidRPr="0097685E" w:rsidRDefault="004C2525" w:rsidP="009709CF">
            <w:pPr>
              <w:jc w:val="center"/>
            </w:pPr>
            <w:r>
              <w:t>30</w:t>
            </w:r>
          </w:p>
        </w:tc>
      </w:tr>
    </w:tbl>
    <w:p w14:paraId="3EEE4BA2" w14:textId="77777777" w:rsidR="0076028A" w:rsidRPr="0097685E" w:rsidRDefault="0076028A" w:rsidP="00DF5ABB"/>
    <w:tbl>
      <w:tblPr>
        <w:tblStyle w:val="TableGrid2"/>
        <w:tblW w:w="9498" w:type="dxa"/>
        <w:tblInd w:w="-289" w:type="dxa"/>
        <w:tblLayout w:type="fixed"/>
        <w:tblLook w:val="04A0" w:firstRow="1" w:lastRow="0" w:firstColumn="1" w:lastColumn="0" w:noHBand="0" w:noVBand="1"/>
      </w:tblPr>
      <w:tblGrid>
        <w:gridCol w:w="560"/>
        <w:gridCol w:w="389"/>
        <w:gridCol w:w="1386"/>
        <w:gridCol w:w="10"/>
        <w:gridCol w:w="1776"/>
        <w:gridCol w:w="9"/>
        <w:gridCol w:w="1786"/>
        <w:gridCol w:w="1035"/>
        <w:gridCol w:w="24"/>
        <w:gridCol w:w="676"/>
        <w:gridCol w:w="52"/>
        <w:gridCol w:w="97"/>
        <w:gridCol w:w="408"/>
        <w:gridCol w:w="10"/>
        <w:gridCol w:w="7"/>
        <w:gridCol w:w="424"/>
        <w:gridCol w:w="139"/>
        <w:gridCol w:w="710"/>
      </w:tblGrid>
      <w:tr w:rsidR="009742E4" w:rsidRPr="0097685E" w14:paraId="54B98746" w14:textId="77777777" w:rsidTr="00673951">
        <w:trPr>
          <w:trHeight w:val="274"/>
        </w:trPr>
        <w:tc>
          <w:tcPr>
            <w:tcW w:w="9498" w:type="dxa"/>
            <w:gridSpan w:val="18"/>
            <w:shd w:val="clear" w:color="auto" w:fill="FBE4D5" w:themeFill="accent2" w:themeFillTint="33"/>
          </w:tcPr>
          <w:p w14:paraId="68DDCC8E" w14:textId="60BF12C7" w:rsidR="009742E4" w:rsidRPr="0097685E" w:rsidRDefault="00BB7898" w:rsidP="009742E4">
            <w:pPr>
              <w:rPr>
                <w:b/>
              </w:rPr>
            </w:pPr>
            <w:r w:rsidRPr="0097685E">
              <w:rPr>
                <w:b/>
              </w:rPr>
              <w:t>VII</w:t>
            </w:r>
            <w:r w:rsidR="009742E4" w:rsidRPr="0097685E">
              <w:rPr>
                <w:b/>
              </w:rPr>
              <w:t xml:space="preserve">. </w:t>
            </w:r>
            <w:r w:rsidR="00A4510A" w:rsidRPr="0097685E">
              <w:rPr>
                <w:b/>
              </w:rPr>
              <w:t>IZNOS PROJEKTA I IZNOS POTPORE</w:t>
            </w:r>
          </w:p>
          <w:p w14:paraId="1FFD552E" w14:textId="06DBCA1F" w:rsidR="009742E4" w:rsidRPr="0097685E" w:rsidRDefault="009742E4" w:rsidP="009742E4">
            <w:pPr>
              <w:rPr>
                <w:b/>
                <w:sz w:val="20"/>
                <w:szCs w:val="20"/>
              </w:rPr>
            </w:pPr>
            <w:r w:rsidRPr="0097685E">
              <w:rPr>
                <w:b/>
                <w:sz w:val="20"/>
                <w:szCs w:val="20"/>
              </w:rPr>
              <w:t xml:space="preserve">NAPOMENA: </w:t>
            </w:r>
            <w:r w:rsidR="00104CBE" w:rsidRPr="0097685E">
              <w:rPr>
                <w:i/>
                <w:sz w:val="20"/>
                <w:szCs w:val="20"/>
              </w:rPr>
              <w:t>Popuniti u skladu s Obrascem - Plan projektnih aktivnosti</w:t>
            </w:r>
            <w:r w:rsidR="00104CBE" w:rsidRPr="0097685E">
              <w:rPr>
                <w:b/>
                <w:sz w:val="20"/>
                <w:szCs w:val="20"/>
              </w:rPr>
              <w:t xml:space="preserve"> </w:t>
            </w:r>
          </w:p>
        </w:tc>
      </w:tr>
      <w:tr w:rsidR="009742E4" w:rsidRPr="0097685E" w14:paraId="2A0FF2BF" w14:textId="77777777" w:rsidTr="00051BD2">
        <w:trPr>
          <w:trHeight w:val="567"/>
        </w:trPr>
        <w:tc>
          <w:tcPr>
            <w:tcW w:w="949" w:type="dxa"/>
            <w:gridSpan w:val="2"/>
            <w:shd w:val="clear" w:color="auto" w:fill="DEEAF6" w:themeFill="accent1" w:themeFillTint="33"/>
            <w:vAlign w:val="center"/>
          </w:tcPr>
          <w:p w14:paraId="6C875FCB" w14:textId="36422E22" w:rsidR="009742E4" w:rsidRPr="0097685E" w:rsidRDefault="0039363D" w:rsidP="009742E4">
            <w:pPr>
              <w:rPr>
                <w:rFonts w:eastAsia="Calibri"/>
                <w:b/>
                <w:sz w:val="20"/>
                <w:szCs w:val="20"/>
                <w:lang w:eastAsia="en-US"/>
              </w:rPr>
            </w:pPr>
            <w:r w:rsidRPr="0097685E">
              <w:rPr>
                <w:rFonts w:eastAsia="Calibri"/>
                <w:b/>
                <w:sz w:val="20"/>
                <w:szCs w:val="20"/>
                <w:lang w:eastAsia="en-US"/>
              </w:rPr>
              <w:t>VII</w:t>
            </w:r>
            <w:r w:rsidR="009742E4" w:rsidRPr="0097685E">
              <w:rPr>
                <w:rFonts w:eastAsia="Calibri"/>
                <w:b/>
                <w:sz w:val="20"/>
                <w:szCs w:val="20"/>
                <w:lang w:eastAsia="en-US"/>
              </w:rPr>
              <w:t>.1.</w:t>
            </w:r>
          </w:p>
        </w:tc>
        <w:tc>
          <w:tcPr>
            <w:tcW w:w="6002" w:type="dxa"/>
            <w:gridSpan w:val="6"/>
            <w:shd w:val="clear" w:color="auto" w:fill="DEEAF6" w:themeFill="accent1" w:themeFillTint="33"/>
            <w:vAlign w:val="center"/>
          </w:tcPr>
          <w:p w14:paraId="339A6A58" w14:textId="68E2E46D" w:rsidR="009742E4" w:rsidRPr="0097685E" w:rsidRDefault="009742E4" w:rsidP="009742E4">
            <w:pPr>
              <w:rPr>
                <w:b/>
                <w:sz w:val="22"/>
                <w:szCs w:val="22"/>
              </w:rPr>
            </w:pPr>
            <w:r w:rsidRPr="0097685E">
              <w:rPr>
                <w:rFonts w:eastAsia="Calibri"/>
                <w:b/>
                <w:sz w:val="22"/>
                <w:szCs w:val="22"/>
                <w:lang w:eastAsia="en-US"/>
              </w:rPr>
              <w:t>Ukup</w:t>
            </w:r>
            <w:r w:rsidR="00AB05C0" w:rsidRPr="0097685E">
              <w:rPr>
                <w:rFonts w:eastAsia="Calibri"/>
                <w:b/>
                <w:sz w:val="22"/>
                <w:szCs w:val="22"/>
                <w:lang w:eastAsia="en-US"/>
              </w:rPr>
              <w:t>an</w:t>
            </w:r>
            <w:r w:rsidRPr="0097685E">
              <w:rPr>
                <w:rFonts w:eastAsia="Calibri"/>
                <w:b/>
                <w:sz w:val="22"/>
                <w:szCs w:val="22"/>
                <w:lang w:eastAsia="en-US"/>
              </w:rPr>
              <w:t xml:space="preserve"> iznos projekta</w:t>
            </w:r>
            <w:r w:rsidR="00A4510A" w:rsidRPr="0097685E">
              <w:rPr>
                <w:rFonts w:eastAsia="Calibri"/>
                <w:b/>
                <w:sz w:val="22"/>
                <w:szCs w:val="22"/>
                <w:lang w:eastAsia="en-US"/>
              </w:rPr>
              <w:t>:</w:t>
            </w:r>
            <w:r w:rsidR="00104CBE" w:rsidRPr="0097685E">
              <w:rPr>
                <w:b/>
                <w:sz w:val="22"/>
                <w:szCs w:val="22"/>
              </w:rPr>
              <w:t xml:space="preserve"> </w:t>
            </w:r>
          </w:p>
          <w:p w14:paraId="7314FFBB" w14:textId="3FF16FF4" w:rsidR="00104CBE" w:rsidRPr="0097685E" w:rsidRDefault="00104CBE" w:rsidP="009742E4">
            <w:pPr>
              <w:rPr>
                <w:rFonts w:eastAsia="Calibri"/>
                <w:i/>
                <w:sz w:val="20"/>
                <w:szCs w:val="20"/>
                <w:lang w:eastAsia="en-US"/>
              </w:rPr>
            </w:pPr>
            <w:r w:rsidRPr="0097685E">
              <w:rPr>
                <w:rFonts w:eastAsia="Calibri"/>
                <w:i/>
                <w:sz w:val="20"/>
                <w:szCs w:val="20"/>
                <w:lang w:eastAsia="en-US"/>
              </w:rPr>
              <w:t xml:space="preserve">(upisati iznos iz reda „R“ </w:t>
            </w:r>
            <w:r w:rsidR="006D6CB7" w:rsidRPr="0097685E">
              <w:rPr>
                <w:rFonts w:eastAsia="Calibri"/>
                <w:i/>
                <w:sz w:val="20"/>
                <w:szCs w:val="20"/>
                <w:lang w:eastAsia="en-US"/>
              </w:rPr>
              <w:t xml:space="preserve">u obrascu </w:t>
            </w:r>
            <w:r w:rsidRPr="0097685E">
              <w:rPr>
                <w:rFonts w:eastAsia="Calibri"/>
                <w:i/>
                <w:sz w:val="20"/>
                <w:szCs w:val="20"/>
                <w:lang w:eastAsia="en-US"/>
              </w:rPr>
              <w:t xml:space="preserve">Plan projektnih aktivnosti) </w:t>
            </w:r>
          </w:p>
        </w:tc>
        <w:tc>
          <w:tcPr>
            <w:tcW w:w="2547" w:type="dxa"/>
            <w:gridSpan w:val="10"/>
            <w:vAlign w:val="center"/>
          </w:tcPr>
          <w:p w14:paraId="07A39822" w14:textId="588663A4" w:rsidR="009742E4" w:rsidRPr="0097685E" w:rsidRDefault="009742E4" w:rsidP="00673951">
            <w:pPr>
              <w:tabs>
                <w:tab w:val="left" w:pos="2205"/>
              </w:tabs>
              <w:suppressAutoHyphens w:val="0"/>
              <w:jc w:val="right"/>
              <w:rPr>
                <w:b/>
              </w:rPr>
            </w:pPr>
          </w:p>
        </w:tc>
      </w:tr>
      <w:tr w:rsidR="00A51503" w:rsidRPr="0097685E" w14:paraId="72B97BB2" w14:textId="77777777" w:rsidTr="00051BD2">
        <w:trPr>
          <w:trHeight w:val="567"/>
        </w:trPr>
        <w:tc>
          <w:tcPr>
            <w:tcW w:w="949" w:type="dxa"/>
            <w:gridSpan w:val="2"/>
            <w:shd w:val="clear" w:color="auto" w:fill="DEEAF6" w:themeFill="accent1" w:themeFillTint="33"/>
            <w:vAlign w:val="center"/>
          </w:tcPr>
          <w:p w14:paraId="55404618" w14:textId="6DC60431" w:rsidR="00A51503" w:rsidRPr="0097685E" w:rsidRDefault="0039363D" w:rsidP="009742E4">
            <w:pPr>
              <w:rPr>
                <w:rFonts w:eastAsia="Calibri"/>
                <w:b/>
                <w:sz w:val="20"/>
                <w:szCs w:val="20"/>
                <w:lang w:eastAsia="en-US"/>
              </w:rPr>
            </w:pPr>
            <w:r w:rsidRPr="0097685E">
              <w:rPr>
                <w:rFonts w:eastAsia="Calibri"/>
                <w:b/>
                <w:sz w:val="20"/>
                <w:szCs w:val="20"/>
                <w:lang w:eastAsia="en-US"/>
              </w:rPr>
              <w:lastRenderedPageBreak/>
              <w:t>VII</w:t>
            </w:r>
            <w:r w:rsidR="005C3DD8" w:rsidRPr="0097685E">
              <w:rPr>
                <w:rFonts w:eastAsia="Calibri"/>
                <w:b/>
                <w:sz w:val="20"/>
                <w:szCs w:val="20"/>
                <w:lang w:eastAsia="en-US"/>
              </w:rPr>
              <w:t>.</w:t>
            </w:r>
            <w:r w:rsidR="00A4510A" w:rsidRPr="0097685E">
              <w:rPr>
                <w:rFonts w:eastAsia="Calibri"/>
                <w:b/>
                <w:sz w:val="20"/>
                <w:szCs w:val="20"/>
                <w:lang w:eastAsia="en-US"/>
              </w:rPr>
              <w:t>2</w:t>
            </w:r>
            <w:r w:rsidR="005C3DD8" w:rsidRPr="0097685E">
              <w:rPr>
                <w:rFonts w:eastAsia="Calibri"/>
                <w:b/>
                <w:sz w:val="20"/>
                <w:szCs w:val="20"/>
                <w:lang w:eastAsia="en-US"/>
              </w:rPr>
              <w:t>.</w:t>
            </w:r>
          </w:p>
        </w:tc>
        <w:tc>
          <w:tcPr>
            <w:tcW w:w="6002" w:type="dxa"/>
            <w:gridSpan w:val="6"/>
            <w:shd w:val="clear" w:color="auto" w:fill="DEEAF6" w:themeFill="accent1" w:themeFillTint="33"/>
            <w:vAlign w:val="center"/>
          </w:tcPr>
          <w:p w14:paraId="657C4BB9" w14:textId="77777777" w:rsidR="00A51503" w:rsidRPr="0097685E" w:rsidRDefault="00A51503" w:rsidP="009742E4">
            <w:pPr>
              <w:rPr>
                <w:rFonts w:eastAsia="Calibri"/>
                <w:b/>
                <w:sz w:val="22"/>
                <w:szCs w:val="22"/>
                <w:lang w:eastAsia="en-US"/>
              </w:rPr>
            </w:pPr>
            <w:r w:rsidRPr="0097685E">
              <w:rPr>
                <w:rFonts w:eastAsia="Calibri"/>
                <w:b/>
                <w:sz w:val="22"/>
                <w:szCs w:val="22"/>
                <w:lang w:eastAsia="en-US"/>
              </w:rPr>
              <w:t>Intenzitet potpore:</w:t>
            </w:r>
          </w:p>
          <w:p w14:paraId="1DCDFC49" w14:textId="2C60C50D" w:rsidR="00104CBE" w:rsidRPr="0097685E" w:rsidRDefault="00104CBE" w:rsidP="009742E4">
            <w:pPr>
              <w:rPr>
                <w:rFonts w:eastAsia="Calibri"/>
                <w:b/>
                <w:sz w:val="20"/>
                <w:szCs w:val="20"/>
                <w:lang w:eastAsia="en-US"/>
              </w:rPr>
            </w:pPr>
            <w:r w:rsidRPr="0097685E">
              <w:rPr>
                <w:rFonts w:eastAsia="Calibri"/>
                <w:i/>
                <w:sz w:val="20"/>
                <w:szCs w:val="20"/>
                <w:lang w:eastAsia="en-US"/>
              </w:rPr>
              <w:t xml:space="preserve">(upisati iznos iz reda „M“ </w:t>
            </w:r>
            <w:r w:rsidR="00E572A3" w:rsidRPr="0097685E">
              <w:rPr>
                <w:rFonts w:eastAsia="Calibri"/>
                <w:i/>
                <w:sz w:val="20"/>
                <w:szCs w:val="20"/>
                <w:lang w:eastAsia="en-US"/>
              </w:rPr>
              <w:t xml:space="preserve">u obrascu </w:t>
            </w:r>
            <w:r w:rsidRPr="0097685E">
              <w:rPr>
                <w:rFonts w:eastAsia="Calibri"/>
                <w:i/>
                <w:sz w:val="20"/>
                <w:szCs w:val="20"/>
                <w:lang w:eastAsia="en-US"/>
              </w:rPr>
              <w:t>Plan projektnih aktivnosti)</w:t>
            </w:r>
          </w:p>
        </w:tc>
        <w:tc>
          <w:tcPr>
            <w:tcW w:w="2547" w:type="dxa"/>
            <w:gridSpan w:val="10"/>
            <w:vAlign w:val="center"/>
          </w:tcPr>
          <w:p w14:paraId="02542FC6" w14:textId="77777777" w:rsidR="00A51503" w:rsidRPr="0097685E" w:rsidRDefault="00A51503" w:rsidP="009742E4">
            <w:pPr>
              <w:suppressAutoHyphens w:val="0"/>
              <w:jc w:val="right"/>
              <w:rPr>
                <w:b/>
              </w:rPr>
            </w:pPr>
          </w:p>
        </w:tc>
      </w:tr>
      <w:tr w:rsidR="009742E4" w:rsidRPr="0097685E" w14:paraId="38FBD364" w14:textId="77777777" w:rsidTr="00051BD2">
        <w:trPr>
          <w:trHeight w:val="567"/>
        </w:trPr>
        <w:tc>
          <w:tcPr>
            <w:tcW w:w="949" w:type="dxa"/>
            <w:gridSpan w:val="2"/>
            <w:shd w:val="clear" w:color="auto" w:fill="DEEAF6" w:themeFill="accent1" w:themeFillTint="33"/>
            <w:vAlign w:val="center"/>
          </w:tcPr>
          <w:p w14:paraId="192884BC" w14:textId="507E7BAF" w:rsidR="009742E4" w:rsidRPr="0097685E" w:rsidRDefault="0039363D" w:rsidP="009742E4">
            <w:pPr>
              <w:rPr>
                <w:rFonts w:eastAsia="Calibri"/>
                <w:b/>
                <w:sz w:val="20"/>
                <w:szCs w:val="20"/>
                <w:lang w:eastAsia="en-US"/>
              </w:rPr>
            </w:pPr>
            <w:r w:rsidRPr="0097685E">
              <w:rPr>
                <w:rFonts w:eastAsia="Calibri"/>
                <w:b/>
                <w:sz w:val="20"/>
                <w:szCs w:val="20"/>
                <w:lang w:eastAsia="en-US"/>
              </w:rPr>
              <w:t>VII</w:t>
            </w:r>
            <w:r w:rsidR="005C3DD8" w:rsidRPr="0097685E">
              <w:rPr>
                <w:rFonts w:eastAsia="Calibri"/>
                <w:b/>
                <w:sz w:val="20"/>
                <w:szCs w:val="20"/>
                <w:lang w:eastAsia="en-US"/>
              </w:rPr>
              <w:t>.</w:t>
            </w:r>
            <w:r w:rsidR="00A4510A" w:rsidRPr="0097685E">
              <w:rPr>
                <w:rFonts w:eastAsia="Calibri"/>
                <w:b/>
                <w:sz w:val="20"/>
                <w:szCs w:val="20"/>
                <w:lang w:eastAsia="en-US"/>
              </w:rPr>
              <w:t>3</w:t>
            </w:r>
            <w:r w:rsidR="009742E4" w:rsidRPr="0097685E">
              <w:rPr>
                <w:rFonts w:eastAsia="Calibri"/>
                <w:b/>
                <w:sz w:val="20"/>
                <w:szCs w:val="20"/>
                <w:lang w:eastAsia="en-US"/>
              </w:rPr>
              <w:t>.</w:t>
            </w:r>
          </w:p>
        </w:tc>
        <w:tc>
          <w:tcPr>
            <w:tcW w:w="6002" w:type="dxa"/>
            <w:gridSpan w:val="6"/>
            <w:shd w:val="clear" w:color="auto" w:fill="DEEAF6" w:themeFill="accent1" w:themeFillTint="33"/>
            <w:vAlign w:val="center"/>
          </w:tcPr>
          <w:p w14:paraId="588A938A" w14:textId="77777777" w:rsidR="009742E4" w:rsidRPr="0097685E" w:rsidRDefault="009742E4" w:rsidP="009742E4">
            <w:pPr>
              <w:rPr>
                <w:rFonts w:eastAsia="Calibri"/>
                <w:b/>
                <w:sz w:val="22"/>
                <w:szCs w:val="22"/>
                <w:lang w:eastAsia="en-US"/>
              </w:rPr>
            </w:pPr>
            <w:r w:rsidRPr="0097685E">
              <w:rPr>
                <w:rFonts w:eastAsia="Calibri"/>
                <w:b/>
                <w:sz w:val="22"/>
                <w:szCs w:val="22"/>
                <w:lang w:eastAsia="en-US"/>
              </w:rPr>
              <w:t>Traženi iznos potpore</w:t>
            </w:r>
            <w:r w:rsidR="00A4510A" w:rsidRPr="0097685E">
              <w:rPr>
                <w:rFonts w:eastAsia="Calibri"/>
                <w:b/>
                <w:sz w:val="22"/>
                <w:szCs w:val="22"/>
                <w:lang w:eastAsia="en-US"/>
              </w:rPr>
              <w:t>:</w:t>
            </w:r>
          </w:p>
          <w:p w14:paraId="334F62D9" w14:textId="17743C4C" w:rsidR="00104CBE" w:rsidRPr="0097685E" w:rsidRDefault="00104CBE" w:rsidP="009742E4">
            <w:pPr>
              <w:rPr>
                <w:rFonts w:eastAsia="Calibri"/>
                <w:b/>
                <w:sz w:val="20"/>
                <w:szCs w:val="20"/>
                <w:lang w:eastAsia="en-US"/>
              </w:rPr>
            </w:pPr>
            <w:r w:rsidRPr="0097685E">
              <w:rPr>
                <w:rFonts w:eastAsia="Calibri"/>
                <w:i/>
                <w:sz w:val="20"/>
                <w:szCs w:val="20"/>
                <w:lang w:eastAsia="en-US"/>
              </w:rPr>
              <w:t xml:space="preserve">(upisati iznos iz reda „P“ </w:t>
            </w:r>
            <w:r w:rsidR="001A6C7F" w:rsidRPr="0097685E">
              <w:rPr>
                <w:rFonts w:eastAsia="Calibri"/>
                <w:i/>
                <w:sz w:val="20"/>
                <w:szCs w:val="20"/>
                <w:lang w:eastAsia="en-US"/>
              </w:rPr>
              <w:t xml:space="preserve">u obrascu </w:t>
            </w:r>
            <w:r w:rsidRPr="0097685E">
              <w:rPr>
                <w:rFonts w:eastAsia="Calibri"/>
                <w:i/>
                <w:sz w:val="20"/>
                <w:szCs w:val="20"/>
                <w:lang w:eastAsia="en-US"/>
              </w:rPr>
              <w:t>Plan projektnih aktivnosti)</w:t>
            </w:r>
          </w:p>
        </w:tc>
        <w:tc>
          <w:tcPr>
            <w:tcW w:w="2547" w:type="dxa"/>
            <w:gridSpan w:val="10"/>
            <w:vAlign w:val="center"/>
          </w:tcPr>
          <w:p w14:paraId="078FF6CD" w14:textId="77777777" w:rsidR="009742E4" w:rsidRPr="0097685E" w:rsidRDefault="009742E4" w:rsidP="009742E4">
            <w:pPr>
              <w:jc w:val="right"/>
              <w:rPr>
                <w:rFonts w:eastAsia="Calibri"/>
                <w:b/>
                <w:lang w:eastAsia="en-US"/>
              </w:rPr>
            </w:pPr>
          </w:p>
        </w:tc>
      </w:tr>
      <w:tr w:rsidR="00CC4788" w:rsidRPr="0097685E" w14:paraId="577DD272" w14:textId="77777777" w:rsidTr="00051BD2">
        <w:trPr>
          <w:trHeight w:val="567"/>
        </w:trPr>
        <w:tc>
          <w:tcPr>
            <w:tcW w:w="949" w:type="dxa"/>
            <w:gridSpan w:val="2"/>
            <w:shd w:val="clear" w:color="auto" w:fill="DEEAF6" w:themeFill="accent1" w:themeFillTint="33"/>
            <w:vAlign w:val="center"/>
          </w:tcPr>
          <w:p w14:paraId="1D4F320C" w14:textId="5D98E372" w:rsidR="00CC4788" w:rsidRPr="0097685E" w:rsidRDefault="00CC4788" w:rsidP="009742E4">
            <w:pPr>
              <w:rPr>
                <w:rFonts w:eastAsia="Calibri"/>
                <w:b/>
                <w:sz w:val="20"/>
                <w:szCs w:val="20"/>
                <w:lang w:eastAsia="en-US"/>
              </w:rPr>
            </w:pPr>
            <w:r w:rsidRPr="0097685E">
              <w:rPr>
                <w:rFonts w:eastAsia="Calibri"/>
                <w:b/>
                <w:sz w:val="20"/>
                <w:szCs w:val="20"/>
                <w:lang w:eastAsia="en-US"/>
              </w:rPr>
              <w:t>VII.4.</w:t>
            </w:r>
          </w:p>
        </w:tc>
        <w:tc>
          <w:tcPr>
            <w:tcW w:w="6002" w:type="dxa"/>
            <w:gridSpan w:val="6"/>
            <w:shd w:val="clear" w:color="auto" w:fill="DEEAF6" w:themeFill="accent1" w:themeFillTint="33"/>
            <w:vAlign w:val="center"/>
          </w:tcPr>
          <w:p w14:paraId="21589335" w14:textId="77777777" w:rsidR="00CC4788" w:rsidRPr="0097685E" w:rsidRDefault="00CC4788" w:rsidP="009742E4">
            <w:pPr>
              <w:rPr>
                <w:rFonts w:eastAsia="Calibri"/>
                <w:b/>
                <w:sz w:val="22"/>
                <w:szCs w:val="22"/>
                <w:lang w:eastAsia="en-US"/>
              </w:rPr>
            </w:pPr>
            <w:r w:rsidRPr="0097685E">
              <w:rPr>
                <w:rFonts w:eastAsia="Calibri"/>
                <w:b/>
                <w:sz w:val="22"/>
                <w:szCs w:val="22"/>
                <w:lang w:eastAsia="en-US"/>
              </w:rPr>
              <w:t>Isplata putem predujma</w:t>
            </w:r>
          </w:p>
          <w:p w14:paraId="73C041DD" w14:textId="50FB57F8" w:rsidR="00887300" w:rsidRPr="0097685E" w:rsidRDefault="00887300" w:rsidP="009742E4">
            <w:pPr>
              <w:rPr>
                <w:rFonts w:eastAsia="Calibri"/>
                <w:bCs/>
                <w:i/>
                <w:iCs/>
                <w:sz w:val="18"/>
                <w:szCs w:val="18"/>
                <w:lang w:eastAsia="en-US"/>
              </w:rPr>
            </w:pPr>
            <w:r w:rsidRPr="0097685E">
              <w:rPr>
                <w:rFonts w:eastAsia="Calibri"/>
                <w:bCs/>
                <w:i/>
                <w:iCs/>
                <w:sz w:val="18"/>
                <w:szCs w:val="18"/>
                <w:lang w:eastAsia="en-US"/>
              </w:rPr>
              <w:t>Korisnik može putem zahtjeva za isplatu predujma tražiti isplatu predujma koji može iznositi najviše 50% odobrenih sredstava javne potpore.</w:t>
            </w:r>
          </w:p>
          <w:p w14:paraId="023FA977" w14:textId="4614FAA0" w:rsidR="00CC4788" w:rsidRPr="0097685E" w:rsidRDefault="00CC4788" w:rsidP="009742E4">
            <w:pPr>
              <w:rPr>
                <w:rFonts w:eastAsia="Calibri"/>
                <w:bCs/>
                <w:i/>
                <w:iCs/>
                <w:sz w:val="18"/>
                <w:szCs w:val="18"/>
                <w:lang w:eastAsia="en-US"/>
              </w:rPr>
            </w:pPr>
            <w:r w:rsidRPr="0097685E">
              <w:rPr>
                <w:rFonts w:eastAsia="Calibri"/>
                <w:b/>
                <w:i/>
                <w:iCs/>
                <w:sz w:val="18"/>
                <w:szCs w:val="18"/>
                <w:lang w:eastAsia="en-US"/>
              </w:rPr>
              <w:t>Napomena:</w:t>
            </w:r>
            <w:r w:rsidRPr="0097685E">
              <w:rPr>
                <w:rFonts w:eastAsia="Calibri"/>
                <w:bCs/>
                <w:i/>
                <w:iCs/>
                <w:sz w:val="18"/>
                <w:szCs w:val="18"/>
                <w:lang w:eastAsia="en-US"/>
              </w:rPr>
              <w:t xml:space="preserve"> Uvjet za isplatu predujma je dostava bankarske garancije plative „na prvi poziv“ i „bez prigovora“ u stopostotnoj vrijednosti iznosa predujma, osim ako je korisnik javnopravno tijelo. U slučaju partnerskih projekata, javnopravno tijelo mora biti glavni partner, kako bi se isplatio predujam bez dostava bankarske garancije plative „na prvi poziv“ i „bez prigovora“ u stopostotnoj vrijednosti iznosa predujma</w:t>
            </w:r>
            <w:r w:rsidR="00693056" w:rsidRPr="0097685E">
              <w:rPr>
                <w:rFonts w:eastAsia="Calibri"/>
                <w:bCs/>
                <w:i/>
                <w:iCs/>
                <w:sz w:val="18"/>
                <w:szCs w:val="18"/>
                <w:lang w:eastAsia="en-US"/>
              </w:rPr>
              <w:t xml:space="preserve"> (čl. 64. Pravilnika o provedbi LRS)</w:t>
            </w:r>
          </w:p>
        </w:tc>
        <w:tc>
          <w:tcPr>
            <w:tcW w:w="700" w:type="dxa"/>
            <w:gridSpan w:val="2"/>
            <w:shd w:val="clear" w:color="auto" w:fill="DEEAF6" w:themeFill="accent1" w:themeFillTint="33"/>
            <w:vAlign w:val="center"/>
          </w:tcPr>
          <w:p w14:paraId="7E2C44D5" w14:textId="69843E69" w:rsidR="00CC4788" w:rsidRPr="0097685E" w:rsidRDefault="00693056" w:rsidP="00693056">
            <w:pPr>
              <w:rPr>
                <w:rFonts w:eastAsia="Calibri"/>
                <w:b/>
                <w:lang w:eastAsia="en-US"/>
              </w:rPr>
            </w:pPr>
            <w:r w:rsidRPr="0097685E">
              <w:rPr>
                <w:rFonts w:eastAsia="Calibri"/>
                <w:b/>
                <w:lang w:eastAsia="en-US"/>
              </w:rPr>
              <w:t>DA</w:t>
            </w:r>
          </w:p>
        </w:tc>
        <w:tc>
          <w:tcPr>
            <w:tcW w:w="574" w:type="dxa"/>
            <w:gridSpan w:val="5"/>
            <w:vAlign w:val="center"/>
          </w:tcPr>
          <w:p w14:paraId="03599F49" w14:textId="77777777" w:rsidR="00CC4788" w:rsidRPr="0097685E" w:rsidRDefault="00CC4788" w:rsidP="009742E4">
            <w:pPr>
              <w:jc w:val="right"/>
              <w:rPr>
                <w:rFonts w:eastAsia="Calibri"/>
                <w:b/>
                <w:lang w:eastAsia="en-US"/>
              </w:rPr>
            </w:pPr>
          </w:p>
        </w:tc>
        <w:tc>
          <w:tcPr>
            <w:tcW w:w="563" w:type="dxa"/>
            <w:gridSpan w:val="2"/>
            <w:shd w:val="clear" w:color="auto" w:fill="DEEAF6" w:themeFill="accent1" w:themeFillTint="33"/>
            <w:vAlign w:val="center"/>
          </w:tcPr>
          <w:p w14:paraId="20406965" w14:textId="70AC1470" w:rsidR="00CC4788" w:rsidRPr="0097685E" w:rsidRDefault="00693056" w:rsidP="009742E4">
            <w:pPr>
              <w:jc w:val="right"/>
              <w:rPr>
                <w:rFonts w:eastAsia="Calibri"/>
                <w:b/>
                <w:lang w:eastAsia="en-US"/>
              </w:rPr>
            </w:pPr>
            <w:r w:rsidRPr="0097685E">
              <w:rPr>
                <w:rFonts w:eastAsia="Calibri"/>
                <w:b/>
                <w:lang w:eastAsia="en-US"/>
              </w:rPr>
              <w:t>NE</w:t>
            </w:r>
          </w:p>
        </w:tc>
        <w:tc>
          <w:tcPr>
            <w:tcW w:w="710" w:type="dxa"/>
            <w:vAlign w:val="center"/>
          </w:tcPr>
          <w:p w14:paraId="5F54E90F" w14:textId="7C986A20" w:rsidR="00CC4788" w:rsidRPr="0097685E" w:rsidRDefault="00CC4788" w:rsidP="009742E4">
            <w:pPr>
              <w:jc w:val="right"/>
              <w:rPr>
                <w:rFonts w:eastAsia="Calibri"/>
                <w:b/>
                <w:lang w:eastAsia="en-US"/>
              </w:rPr>
            </w:pPr>
          </w:p>
        </w:tc>
      </w:tr>
      <w:tr w:rsidR="00E0131C" w:rsidRPr="0097685E" w14:paraId="30435B16" w14:textId="77777777" w:rsidTr="00051BD2">
        <w:trPr>
          <w:trHeight w:val="567"/>
        </w:trPr>
        <w:tc>
          <w:tcPr>
            <w:tcW w:w="949" w:type="dxa"/>
            <w:gridSpan w:val="2"/>
            <w:shd w:val="clear" w:color="auto" w:fill="DEEAF6" w:themeFill="accent1" w:themeFillTint="33"/>
            <w:vAlign w:val="center"/>
          </w:tcPr>
          <w:p w14:paraId="450391AF" w14:textId="3C5AA0BC" w:rsidR="00E0131C" w:rsidRPr="0097685E" w:rsidRDefault="00E0131C" w:rsidP="009742E4">
            <w:pPr>
              <w:rPr>
                <w:rFonts w:eastAsia="Calibri"/>
                <w:b/>
                <w:sz w:val="20"/>
                <w:szCs w:val="20"/>
                <w:lang w:eastAsia="en-US"/>
              </w:rPr>
            </w:pPr>
            <w:r>
              <w:rPr>
                <w:rFonts w:eastAsia="Calibri"/>
                <w:b/>
                <w:sz w:val="20"/>
                <w:szCs w:val="20"/>
                <w:lang w:eastAsia="en-US"/>
              </w:rPr>
              <w:t>VII.5.</w:t>
            </w:r>
          </w:p>
        </w:tc>
        <w:tc>
          <w:tcPr>
            <w:tcW w:w="6002" w:type="dxa"/>
            <w:gridSpan w:val="6"/>
            <w:shd w:val="clear" w:color="auto" w:fill="DEEAF6" w:themeFill="accent1" w:themeFillTint="33"/>
            <w:vAlign w:val="center"/>
          </w:tcPr>
          <w:p w14:paraId="0538D65E" w14:textId="77777777" w:rsidR="00E0131C" w:rsidRDefault="00E0131C" w:rsidP="009742E4">
            <w:pPr>
              <w:rPr>
                <w:rFonts w:eastAsia="Calibri"/>
                <w:b/>
                <w:sz w:val="22"/>
                <w:szCs w:val="22"/>
                <w:lang w:eastAsia="en-US"/>
              </w:rPr>
            </w:pPr>
            <w:r>
              <w:rPr>
                <w:rFonts w:eastAsia="Calibri"/>
                <w:b/>
                <w:sz w:val="22"/>
                <w:szCs w:val="22"/>
                <w:lang w:eastAsia="en-US"/>
              </w:rPr>
              <w:t>Planirani broj zahtjeva za isplatu – rata (ne uključujući predujam):</w:t>
            </w:r>
          </w:p>
          <w:p w14:paraId="34F8B7A6" w14:textId="02E4B873" w:rsidR="00F10515" w:rsidRPr="00051BD2" w:rsidRDefault="00F10515" w:rsidP="009742E4">
            <w:pPr>
              <w:rPr>
                <w:rFonts w:eastAsia="Calibri"/>
                <w:bCs/>
                <w:i/>
                <w:iCs/>
                <w:sz w:val="22"/>
                <w:szCs w:val="22"/>
                <w:lang w:eastAsia="en-US"/>
              </w:rPr>
            </w:pPr>
            <w:r w:rsidRPr="00051BD2">
              <w:rPr>
                <w:rFonts w:eastAsia="Calibri"/>
                <w:bCs/>
                <w:i/>
                <w:iCs/>
                <w:sz w:val="22"/>
                <w:szCs w:val="22"/>
                <w:lang w:eastAsia="en-US"/>
              </w:rPr>
              <w:t xml:space="preserve">(zadebljati – </w:t>
            </w:r>
            <w:r w:rsidRPr="00051BD2">
              <w:rPr>
                <w:rFonts w:eastAsia="Calibri"/>
                <w:b/>
                <w:i/>
                <w:iCs/>
                <w:sz w:val="22"/>
                <w:szCs w:val="22"/>
                <w:lang w:eastAsia="en-US"/>
              </w:rPr>
              <w:t>bold</w:t>
            </w:r>
            <w:r w:rsidRPr="00051BD2">
              <w:rPr>
                <w:rFonts w:eastAsia="Calibri"/>
                <w:bCs/>
                <w:i/>
                <w:iCs/>
                <w:sz w:val="22"/>
                <w:szCs w:val="22"/>
                <w:lang w:eastAsia="en-US"/>
              </w:rPr>
              <w:t>)</w:t>
            </w:r>
          </w:p>
        </w:tc>
        <w:tc>
          <w:tcPr>
            <w:tcW w:w="849" w:type="dxa"/>
            <w:gridSpan w:val="4"/>
            <w:vAlign w:val="center"/>
          </w:tcPr>
          <w:p w14:paraId="514E8F2A" w14:textId="3229ADD0" w:rsidR="00E0131C" w:rsidRPr="00051BD2" w:rsidRDefault="00E0131C" w:rsidP="00051BD2">
            <w:pPr>
              <w:jc w:val="center"/>
              <w:rPr>
                <w:rFonts w:eastAsia="Calibri"/>
                <w:bCs/>
                <w:lang w:eastAsia="en-US"/>
              </w:rPr>
            </w:pPr>
            <w:r w:rsidRPr="00051BD2">
              <w:rPr>
                <w:rFonts w:eastAsia="Calibri"/>
                <w:bCs/>
                <w:lang w:eastAsia="en-US"/>
              </w:rPr>
              <w:t>1</w:t>
            </w:r>
          </w:p>
        </w:tc>
        <w:tc>
          <w:tcPr>
            <w:tcW w:w="849" w:type="dxa"/>
            <w:gridSpan w:val="4"/>
            <w:vAlign w:val="center"/>
          </w:tcPr>
          <w:p w14:paraId="56D8EC45" w14:textId="0248A974" w:rsidR="00E0131C" w:rsidRPr="00051BD2" w:rsidRDefault="00E0131C" w:rsidP="00051BD2">
            <w:pPr>
              <w:jc w:val="center"/>
              <w:rPr>
                <w:rFonts w:eastAsia="Calibri"/>
                <w:bCs/>
                <w:lang w:eastAsia="en-US"/>
              </w:rPr>
            </w:pPr>
            <w:r w:rsidRPr="00051BD2">
              <w:rPr>
                <w:rFonts w:eastAsia="Calibri"/>
                <w:bCs/>
                <w:lang w:eastAsia="en-US"/>
              </w:rPr>
              <w:t>2</w:t>
            </w:r>
          </w:p>
        </w:tc>
        <w:tc>
          <w:tcPr>
            <w:tcW w:w="849" w:type="dxa"/>
            <w:gridSpan w:val="2"/>
            <w:vAlign w:val="center"/>
          </w:tcPr>
          <w:p w14:paraId="1F919D11" w14:textId="316E8D3B" w:rsidR="00E0131C" w:rsidRPr="00051BD2" w:rsidRDefault="00E0131C" w:rsidP="00051BD2">
            <w:pPr>
              <w:jc w:val="center"/>
              <w:rPr>
                <w:rFonts w:eastAsia="Calibri"/>
                <w:bCs/>
                <w:lang w:eastAsia="en-US"/>
              </w:rPr>
            </w:pPr>
            <w:r w:rsidRPr="00051BD2">
              <w:rPr>
                <w:rFonts w:eastAsia="Calibri"/>
                <w:bCs/>
                <w:lang w:eastAsia="en-US"/>
              </w:rPr>
              <w:t>3</w:t>
            </w:r>
          </w:p>
        </w:tc>
      </w:tr>
      <w:tr w:rsidR="00AF2D6F" w:rsidRPr="0097685E" w14:paraId="56FDE8EC" w14:textId="77777777" w:rsidTr="00051BD2">
        <w:trPr>
          <w:trHeight w:val="567"/>
        </w:trPr>
        <w:tc>
          <w:tcPr>
            <w:tcW w:w="949" w:type="dxa"/>
            <w:gridSpan w:val="2"/>
            <w:shd w:val="clear" w:color="auto" w:fill="DEEAF6" w:themeFill="accent1" w:themeFillTint="33"/>
            <w:vAlign w:val="center"/>
          </w:tcPr>
          <w:p w14:paraId="2FE970A8" w14:textId="0D2E2423" w:rsidR="00AF2D6F" w:rsidRPr="0097685E" w:rsidRDefault="00AF2D6F" w:rsidP="00AF2D6F">
            <w:pPr>
              <w:rPr>
                <w:rFonts w:eastAsia="Calibri"/>
                <w:b/>
                <w:sz w:val="20"/>
                <w:szCs w:val="20"/>
                <w:lang w:eastAsia="en-US"/>
              </w:rPr>
            </w:pPr>
            <w:bookmarkStart w:id="7" w:name="_Hlk161126706"/>
            <w:r w:rsidRPr="0097685E">
              <w:rPr>
                <w:rFonts w:eastAsia="Calibri"/>
                <w:b/>
                <w:sz w:val="20"/>
                <w:szCs w:val="20"/>
                <w:lang w:eastAsia="en-US"/>
              </w:rPr>
              <w:t>VII.6.a</w:t>
            </w:r>
          </w:p>
        </w:tc>
        <w:tc>
          <w:tcPr>
            <w:tcW w:w="6002" w:type="dxa"/>
            <w:gridSpan w:val="6"/>
            <w:shd w:val="clear" w:color="auto" w:fill="DEEAF6" w:themeFill="accent1" w:themeFillTint="33"/>
            <w:vAlign w:val="center"/>
          </w:tcPr>
          <w:p w14:paraId="2993A1E4" w14:textId="61A9AE7D" w:rsidR="00AF2D6F" w:rsidRPr="0097685E" w:rsidRDefault="00AF2D6F" w:rsidP="00AF2D6F">
            <w:pPr>
              <w:jc w:val="both"/>
              <w:rPr>
                <w:rFonts w:eastAsia="Arial Unicode MS"/>
                <w:i/>
                <w:sz w:val="20"/>
                <w:szCs w:val="20"/>
              </w:rPr>
            </w:pPr>
            <w:r w:rsidRPr="0097685E">
              <w:rPr>
                <w:rFonts w:eastAsia="Calibri"/>
                <w:b/>
                <w:sz w:val="22"/>
                <w:szCs w:val="22"/>
                <w:lang w:eastAsia="en-US"/>
              </w:rPr>
              <w:t>Za iste prihvatljive aktivnosti/troškove koji su predmet ovog zahtjeva za potporu zatražen je, osiguran ili realiziran iznos iz javnih izvora Republike Hrvatske</w:t>
            </w:r>
            <w:r w:rsidRPr="0097685E">
              <w:rPr>
                <w:rFonts w:eastAsia="Arial Unicode MS"/>
                <w:i/>
              </w:rPr>
              <w:t xml:space="preserve"> </w:t>
            </w:r>
            <w:r w:rsidRPr="0097685E">
              <w:rPr>
                <w:rFonts w:eastAsia="Arial Unicode MS"/>
                <w:sz w:val="20"/>
                <w:szCs w:val="20"/>
              </w:rPr>
              <w:t>(od strane središnjeg tijela državne uprave, jedinice lokalne i područne (regionalne) samouprave ili druge pravne osobe koja dodjeljuje državne potpore)</w:t>
            </w:r>
            <w:r w:rsidRPr="0097685E">
              <w:rPr>
                <w:rFonts w:eastAsia="Arial Unicode MS"/>
                <w:i/>
                <w:sz w:val="20"/>
                <w:szCs w:val="20"/>
              </w:rPr>
              <w:t xml:space="preserve">: </w:t>
            </w:r>
          </w:p>
          <w:p w14:paraId="1FB67EE6" w14:textId="7D46EC98" w:rsidR="00AF2D6F" w:rsidRPr="0097685E" w:rsidRDefault="00AF2D6F" w:rsidP="00AF2D6F">
            <w:pPr>
              <w:rPr>
                <w:rFonts w:eastAsia="Calibri"/>
                <w:sz w:val="20"/>
                <w:szCs w:val="20"/>
                <w:lang w:eastAsia="en-US"/>
              </w:rPr>
            </w:pPr>
            <w:r w:rsidRPr="0097685E">
              <w:rPr>
                <w:rFonts w:eastAsia="Calibri"/>
                <w:i/>
                <w:sz w:val="20"/>
                <w:szCs w:val="20"/>
                <w:lang w:eastAsia="en-US"/>
              </w:rPr>
              <w:t>(označiti s „x“ odgovor DA ili NE )</w:t>
            </w:r>
          </w:p>
        </w:tc>
        <w:tc>
          <w:tcPr>
            <w:tcW w:w="700" w:type="dxa"/>
            <w:gridSpan w:val="2"/>
            <w:shd w:val="clear" w:color="auto" w:fill="DEEAF6" w:themeFill="accent1" w:themeFillTint="33"/>
            <w:vAlign w:val="center"/>
          </w:tcPr>
          <w:p w14:paraId="372EF394" w14:textId="1DC2F075" w:rsidR="00AF2D6F" w:rsidRPr="0097685E" w:rsidRDefault="00AF2D6F" w:rsidP="00AF2D6F">
            <w:pPr>
              <w:suppressAutoHyphens w:val="0"/>
              <w:spacing w:line="259" w:lineRule="auto"/>
              <w:rPr>
                <w:rFonts w:eastAsia="Calibri"/>
                <w:b/>
                <w:lang w:eastAsia="en-US"/>
              </w:rPr>
            </w:pPr>
            <w:r w:rsidRPr="0097685E">
              <w:rPr>
                <w:rFonts w:eastAsia="Calibri"/>
                <w:b/>
                <w:lang w:eastAsia="en-US"/>
              </w:rPr>
              <w:t>DA</w:t>
            </w:r>
          </w:p>
        </w:tc>
        <w:tc>
          <w:tcPr>
            <w:tcW w:w="567" w:type="dxa"/>
            <w:gridSpan w:val="4"/>
            <w:vAlign w:val="center"/>
          </w:tcPr>
          <w:p w14:paraId="1F434D2F" w14:textId="6C24701A" w:rsidR="00AF2D6F" w:rsidRPr="0097685E" w:rsidRDefault="00AF2D6F" w:rsidP="00AF2D6F">
            <w:pPr>
              <w:suppressAutoHyphens w:val="0"/>
              <w:spacing w:after="160" w:line="259" w:lineRule="auto"/>
              <w:rPr>
                <w:rFonts w:eastAsia="Calibri"/>
                <w:b/>
                <w:lang w:eastAsia="en-US"/>
              </w:rPr>
            </w:pPr>
          </w:p>
        </w:tc>
        <w:tc>
          <w:tcPr>
            <w:tcW w:w="570" w:type="dxa"/>
            <w:gridSpan w:val="3"/>
            <w:shd w:val="clear" w:color="auto" w:fill="DEEAF6" w:themeFill="accent1" w:themeFillTint="33"/>
            <w:vAlign w:val="center"/>
          </w:tcPr>
          <w:p w14:paraId="73F4C46F" w14:textId="5A62F00B" w:rsidR="00AF2D6F" w:rsidRPr="0097685E" w:rsidRDefault="00AF2D6F" w:rsidP="00AF2D6F">
            <w:pPr>
              <w:suppressAutoHyphens w:val="0"/>
              <w:spacing w:line="259" w:lineRule="auto"/>
              <w:rPr>
                <w:rFonts w:eastAsia="Calibri"/>
                <w:b/>
                <w:lang w:eastAsia="en-US"/>
              </w:rPr>
            </w:pPr>
            <w:r w:rsidRPr="0097685E">
              <w:rPr>
                <w:rFonts w:eastAsia="Calibri"/>
                <w:b/>
                <w:lang w:eastAsia="en-US"/>
              </w:rPr>
              <w:t>NE</w:t>
            </w:r>
          </w:p>
        </w:tc>
        <w:tc>
          <w:tcPr>
            <w:tcW w:w="710" w:type="dxa"/>
            <w:vAlign w:val="center"/>
          </w:tcPr>
          <w:p w14:paraId="1020D7A7" w14:textId="0E68CE92" w:rsidR="00AF2D6F" w:rsidRPr="0097685E" w:rsidRDefault="00AF2D6F" w:rsidP="00AF2D6F">
            <w:pPr>
              <w:suppressAutoHyphens w:val="0"/>
              <w:spacing w:after="160" w:line="259" w:lineRule="auto"/>
              <w:rPr>
                <w:rFonts w:eastAsia="Calibri"/>
                <w:b/>
                <w:lang w:eastAsia="en-US"/>
              </w:rPr>
            </w:pPr>
          </w:p>
        </w:tc>
      </w:tr>
      <w:tr w:rsidR="00AF2D6F" w:rsidRPr="0097685E" w14:paraId="446BB719" w14:textId="77777777" w:rsidTr="00051BD2">
        <w:trPr>
          <w:trHeight w:val="567"/>
        </w:trPr>
        <w:tc>
          <w:tcPr>
            <w:tcW w:w="949" w:type="dxa"/>
            <w:gridSpan w:val="2"/>
            <w:shd w:val="clear" w:color="auto" w:fill="DEEAF6" w:themeFill="accent1" w:themeFillTint="33"/>
            <w:vAlign w:val="center"/>
          </w:tcPr>
          <w:p w14:paraId="0510913F" w14:textId="63D9EEDD" w:rsidR="00AF2D6F" w:rsidRPr="0097685E" w:rsidRDefault="00AF2D6F" w:rsidP="00AF2D6F">
            <w:pPr>
              <w:rPr>
                <w:rFonts w:eastAsia="Calibri"/>
                <w:b/>
                <w:sz w:val="20"/>
                <w:szCs w:val="20"/>
                <w:lang w:eastAsia="en-US"/>
              </w:rPr>
            </w:pPr>
            <w:r w:rsidRPr="0097685E">
              <w:rPr>
                <w:rFonts w:eastAsia="Calibri"/>
                <w:b/>
                <w:sz w:val="20"/>
                <w:szCs w:val="20"/>
                <w:lang w:eastAsia="en-US"/>
              </w:rPr>
              <w:t>VII.6.b</w:t>
            </w:r>
          </w:p>
        </w:tc>
        <w:tc>
          <w:tcPr>
            <w:tcW w:w="6002" w:type="dxa"/>
            <w:gridSpan w:val="6"/>
            <w:shd w:val="clear" w:color="auto" w:fill="DEEAF6" w:themeFill="accent1" w:themeFillTint="33"/>
            <w:vAlign w:val="center"/>
          </w:tcPr>
          <w:p w14:paraId="15F55F92" w14:textId="2FC21593" w:rsidR="00AF2D6F" w:rsidRPr="0097685E" w:rsidRDefault="00AF2D6F" w:rsidP="00AF2D6F">
            <w:pPr>
              <w:jc w:val="both"/>
              <w:rPr>
                <w:rFonts w:eastAsia="Calibri"/>
                <w:b/>
                <w:sz w:val="22"/>
                <w:szCs w:val="22"/>
                <w:lang w:eastAsia="en-US"/>
              </w:rPr>
            </w:pPr>
            <w:r w:rsidRPr="0097685E">
              <w:rPr>
                <w:rFonts w:eastAsia="Calibri"/>
                <w:b/>
                <w:sz w:val="22"/>
                <w:szCs w:val="22"/>
                <w:lang w:eastAsia="en-US"/>
              </w:rPr>
              <w:t xml:space="preserve">Za isti projekt koji je predmet ovog zahtjeva za potporu zatražen je, osiguran ili realiziran iznos iz drugih izvora i fondova/instrumenata/sredstava Europske unije: </w:t>
            </w:r>
          </w:p>
          <w:p w14:paraId="43C2767A" w14:textId="7ACF0397" w:rsidR="00AF2D6F" w:rsidRPr="0097685E" w:rsidRDefault="00AF2D6F" w:rsidP="00AF2D6F">
            <w:pPr>
              <w:jc w:val="both"/>
              <w:rPr>
                <w:i/>
                <w:sz w:val="18"/>
                <w:szCs w:val="18"/>
              </w:rPr>
            </w:pPr>
            <w:r w:rsidRPr="0097685E">
              <w:rPr>
                <w:b/>
                <w:sz w:val="20"/>
                <w:szCs w:val="20"/>
              </w:rPr>
              <w:t xml:space="preserve">Napomena: </w:t>
            </w:r>
            <w:r w:rsidRPr="0097685E">
              <w:rPr>
                <w:i/>
                <w:sz w:val="18"/>
                <w:szCs w:val="18"/>
              </w:rPr>
              <w:t xml:space="preserve">Sukladno Pravilniku, članak 18., stavak 2.:“ isti prihvatljivi troškovi ne smiju biti predmet nijednog drugog financiranja iz fondova/instrumenata/sredstava Europske unije“, te stavak 3. .“isti projekt može primiti potporu i iz drugih izvora i fondova/instrumenata/sredstava Europske unije samo ako ukupni kumulativni iznos potpore dodijeljen u okviru različitih oblika potpore ne premašuje najveći intenzitet ili iznos potpore primjenjiv na vrstu intervencije iz glave III. Uredbe (EU) br. 2021/2115 i iz ovoga Pravilnika te uz izbjegavanje dvostrukog financiranja istih prihvatljivih troškova.“  </w:t>
            </w:r>
          </w:p>
          <w:p w14:paraId="67A0CEF6" w14:textId="01602AED" w:rsidR="00AF2D6F" w:rsidRPr="0097685E" w:rsidRDefault="00AF2D6F" w:rsidP="00AF2D6F">
            <w:pPr>
              <w:rPr>
                <w:rFonts w:eastAsia="Calibri"/>
                <w:b/>
                <w:lang w:eastAsia="en-US"/>
              </w:rPr>
            </w:pPr>
            <w:r w:rsidRPr="0097685E">
              <w:rPr>
                <w:rFonts w:eastAsia="Calibri"/>
                <w:i/>
                <w:sz w:val="18"/>
                <w:szCs w:val="18"/>
                <w:lang w:eastAsia="en-US"/>
              </w:rPr>
              <w:t>(označiti s „x“ odgovor DA ili NE</w:t>
            </w:r>
            <w:r w:rsidRPr="0097685E">
              <w:rPr>
                <w:rFonts w:eastAsia="Calibri"/>
                <w:i/>
                <w:sz w:val="20"/>
                <w:szCs w:val="20"/>
                <w:lang w:eastAsia="en-US"/>
              </w:rPr>
              <w:t xml:space="preserve"> )</w:t>
            </w:r>
          </w:p>
        </w:tc>
        <w:tc>
          <w:tcPr>
            <w:tcW w:w="700" w:type="dxa"/>
            <w:gridSpan w:val="2"/>
            <w:shd w:val="clear" w:color="auto" w:fill="DEEAF6" w:themeFill="accent1" w:themeFillTint="33"/>
            <w:vAlign w:val="center"/>
          </w:tcPr>
          <w:p w14:paraId="1F30B299" w14:textId="3F0011DC" w:rsidR="00AF2D6F" w:rsidRPr="0097685E" w:rsidRDefault="00AF2D6F" w:rsidP="00AF2D6F">
            <w:pPr>
              <w:suppressAutoHyphens w:val="0"/>
              <w:spacing w:line="259" w:lineRule="auto"/>
              <w:rPr>
                <w:rFonts w:eastAsia="Calibri"/>
                <w:b/>
                <w:lang w:eastAsia="en-US"/>
              </w:rPr>
            </w:pPr>
            <w:r w:rsidRPr="0097685E">
              <w:rPr>
                <w:rFonts w:eastAsia="Calibri"/>
                <w:b/>
                <w:lang w:eastAsia="en-US"/>
              </w:rPr>
              <w:t>DA</w:t>
            </w:r>
          </w:p>
        </w:tc>
        <w:tc>
          <w:tcPr>
            <w:tcW w:w="567" w:type="dxa"/>
            <w:gridSpan w:val="4"/>
            <w:vAlign w:val="center"/>
          </w:tcPr>
          <w:p w14:paraId="2A405B65" w14:textId="77777777" w:rsidR="00AF2D6F" w:rsidRPr="0097685E" w:rsidRDefault="00AF2D6F" w:rsidP="00AF2D6F">
            <w:pPr>
              <w:suppressAutoHyphens w:val="0"/>
              <w:spacing w:after="160" w:line="259" w:lineRule="auto"/>
              <w:rPr>
                <w:rFonts w:eastAsia="Calibri"/>
                <w:b/>
                <w:lang w:eastAsia="en-US"/>
              </w:rPr>
            </w:pPr>
          </w:p>
        </w:tc>
        <w:tc>
          <w:tcPr>
            <w:tcW w:w="570" w:type="dxa"/>
            <w:gridSpan w:val="3"/>
            <w:shd w:val="clear" w:color="auto" w:fill="DEEAF6" w:themeFill="accent1" w:themeFillTint="33"/>
            <w:vAlign w:val="center"/>
          </w:tcPr>
          <w:p w14:paraId="01FEF3EF" w14:textId="082DDC18" w:rsidR="00AF2D6F" w:rsidRPr="0097685E" w:rsidRDefault="00AF2D6F" w:rsidP="00AF2D6F">
            <w:pPr>
              <w:suppressAutoHyphens w:val="0"/>
              <w:spacing w:line="259" w:lineRule="auto"/>
              <w:rPr>
                <w:rFonts w:eastAsia="Calibri"/>
                <w:b/>
                <w:lang w:eastAsia="en-US"/>
              </w:rPr>
            </w:pPr>
            <w:r w:rsidRPr="0097685E">
              <w:rPr>
                <w:rFonts w:eastAsia="Calibri"/>
                <w:b/>
                <w:lang w:eastAsia="en-US"/>
              </w:rPr>
              <w:t>NE</w:t>
            </w:r>
          </w:p>
        </w:tc>
        <w:tc>
          <w:tcPr>
            <w:tcW w:w="710" w:type="dxa"/>
            <w:vAlign w:val="center"/>
          </w:tcPr>
          <w:p w14:paraId="2CE0BAD1" w14:textId="77777777" w:rsidR="00AF2D6F" w:rsidRPr="0097685E" w:rsidRDefault="00AF2D6F" w:rsidP="00AF2D6F">
            <w:pPr>
              <w:suppressAutoHyphens w:val="0"/>
              <w:spacing w:after="160" w:line="259" w:lineRule="auto"/>
              <w:rPr>
                <w:rFonts w:eastAsia="Calibri"/>
                <w:b/>
                <w:lang w:eastAsia="en-US"/>
              </w:rPr>
            </w:pPr>
          </w:p>
        </w:tc>
      </w:tr>
      <w:bookmarkEnd w:id="7"/>
      <w:tr w:rsidR="00AF2D6F" w:rsidRPr="0097685E" w14:paraId="27D902DB" w14:textId="77777777" w:rsidTr="00051BD2">
        <w:trPr>
          <w:trHeight w:val="510"/>
        </w:trPr>
        <w:tc>
          <w:tcPr>
            <w:tcW w:w="949" w:type="dxa"/>
            <w:gridSpan w:val="2"/>
            <w:shd w:val="clear" w:color="auto" w:fill="DEEAF6" w:themeFill="accent1" w:themeFillTint="33"/>
            <w:vAlign w:val="center"/>
          </w:tcPr>
          <w:p w14:paraId="65DD9BF8" w14:textId="2BE2023A" w:rsidR="00AF2D6F" w:rsidRPr="0097685E" w:rsidRDefault="00AF2D6F" w:rsidP="00AF2D6F">
            <w:pPr>
              <w:rPr>
                <w:rFonts w:eastAsia="Calibri"/>
                <w:b/>
                <w:sz w:val="20"/>
                <w:szCs w:val="20"/>
                <w:lang w:eastAsia="en-US"/>
              </w:rPr>
            </w:pPr>
            <w:r w:rsidRPr="0097685E">
              <w:rPr>
                <w:rFonts w:eastAsia="Calibri"/>
                <w:b/>
                <w:sz w:val="20"/>
                <w:szCs w:val="20"/>
                <w:lang w:eastAsia="en-US"/>
              </w:rPr>
              <w:t>VII.6.1.</w:t>
            </w:r>
          </w:p>
        </w:tc>
        <w:tc>
          <w:tcPr>
            <w:tcW w:w="8549" w:type="dxa"/>
            <w:gridSpan w:val="16"/>
            <w:shd w:val="clear" w:color="auto" w:fill="DEEAF6" w:themeFill="accent1" w:themeFillTint="33"/>
            <w:vAlign w:val="center"/>
          </w:tcPr>
          <w:p w14:paraId="2C5C4219" w14:textId="15506C57" w:rsidR="00AF2D6F" w:rsidRPr="0097685E" w:rsidRDefault="00AF2D6F" w:rsidP="00AF2D6F">
            <w:pPr>
              <w:suppressAutoHyphens w:val="0"/>
              <w:spacing w:line="259" w:lineRule="auto"/>
              <w:jc w:val="both"/>
              <w:rPr>
                <w:b/>
              </w:rPr>
            </w:pPr>
            <w:r w:rsidRPr="0097685E">
              <w:rPr>
                <w:b/>
              </w:rPr>
              <w:t>PREDMET SUFINANCIRANJA IZ JAVNIH IZVORA RH I/ILI IZ DRUGIH IZVORA I FONDOVA/INSTRUMENATA/SREDSTAVA EU:</w:t>
            </w:r>
          </w:p>
          <w:p w14:paraId="01B56B10" w14:textId="35503E67" w:rsidR="00AF2D6F" w:rsidRPr="0097685E" w:rsidRDefault="00AF2D6F" w:rsidP="00AF2D6F">
            <w:pPr>
              <w:suppressAutoHyphens w:val="0"/>
              <w:spacing w:line="259" w:lineRule="auto"/>
              <w:jc w:val="both"/>
              <w:rPr>
                <w:rFonts w:eastAsia="Calibri"/>
                <w:b/>
                <w:sz w:val="20"/>
                <w:szCs w:val="20"/>
                <w:lang w:eastAsia="en-US"/>
              </w:rPr>
            </w:pPr>
            <w:r w:rsidRPr="0097685E">
              <w:rPr>
                <w:b/>
                <w:i/>
                <w:sz w:val="20"/>
                <w:szCs w:val="20"/>
              </w:rPr>
              <w:t>Uputa:</w:t>
            </w:r>
            <w:r w:rsidRPr="0097685E">
              <w:rPr>
                <w:i/>
                <w:sz w:val="20"/>
                <w:szCs w:val="20"/>
              </w:rPr>
              <w:t xml:space="preserve"> </w:t>
            </w:r>
            <w:r w:rsidRPr="0097685E">
              <w:rPr>
                <w:i/>
                <w:sz w:val="18"/>
                <w:szCs w:val="18"/>
              </w:rPr>
              <w:t xml:space="preserve">Ako je odgovor na prethodno pitanje/pitanja „DA“, popunite podatke u tablici za svaku aktivnost/trošak/projekt koji je predmet ovog zahtjeva za potporu, a koji je i predmet sufinanciranja iz javnih izvora RH i/ili </w:t>
            </w:r>
            <w:r w:rsidRPr="0097685E">
              <w:rPr>
                <w:bCs/>
                <w:i/>
                <w:sz w:val="18"/>
                <w:szCs w:val="18"/>
              </w:rPr>
              <w:t>iz drugih izvora i fondova/instrumenata/sredstava Europske unije</w:t>
            </w:r>
            <w:r w:rsidRPr="0097685E">
              <w:rPr>
                <w:i/>
                <w:sz w:val="18"/>
                <w:szCs w:val="18"/>
              </w:rPr>
              <w:t>. Ovisno o broju aktivnosti/troškova/projekta koji su predmet sufinanciranja, po potrebi dodajte nove redove u tablici. Podaci navedeni u tablici moraju biti potkrijepljeni odgovarajućom dokumentacijom koju ste obvezni dostaviti u zahtjevu za potporu (Odluke/Rješenja/drugi akt temeljem kojega je odobrena/isplaćena javna potpora, uključujući i priloge akta iz kojih su razvidni troškovi za koje je odobrena/isplaćena potpora (tablica troškova/podaci o odobrenim/ isplaćenim troškovima, ako su isti prilog akta). Ako je iz drugih javnih izvora RH i/ili iz drugih izvora i fondova/instrumenata/sredstava Europske unije za aktivnosti/troškove/projekt koji su predmet ovog zahtjeva za potporu zatražena potpora, ali još uvijek nije odobrena/isplaćena, također navedite podatke u tablici (naziv nadležnog tijela, aktivnost/trošak/projekt, iznos tražene potpore).</w:t>
            </w:r>
          </w:p>
        </w:tc>
      </w:tr>
      <w:tr w:rsidR="00AF2D6F" w:rsidRPr="0097685E" w14:paraId="78AC2F42" w14:textId="77777777" w:rsidTr="00051BD2">
        <w:trPr>
          <w:trHeight w:val="1223"/>
        </w:trPr>
        <w:tc>
          <w:tcPr>
            <w:tcW w:w="560" w:type="dxa"/>
            <w:shd w:val="clear" w:color="auto" w:fill="DEEAF6" w:themeFill="accent1" w:themeFillTint="33"/>
            <w:vAlign w:val="center"/>
          </w:tcPr>
          <w:p w14:paraId="2ACC9F90" w14:textId="2A8A8FD4" w:rsidR="00AF2D6F" w:rsidRPr="0097685E" w:rsidRDefault="00AF2D6F" w:rsidP="00AF2D6F">
            <w:pPr>
              <w:rPr>
                <w:rFonts w:eastAsia="Calibri"/>
                <w:b/>
                <w:sz w:val="20"/>
                <w:szCs w:val="20"/>
                <w:lang w:eastAsia="en-US"/>
              </w:rPr>
            </w:pPr>
            <w:r w:rsidRPr="0097685E">
              <w:rPr>
                <w:rFonts w:eastAsia="Calibri"/>
                <w:b/>
                <w:sz w:val="20"/>
                <w:szCs w:val="20"/>
                <w:lang w:eastAsia="en-US"/>
              </w:rPr>
              <w:t>R. br.</w:t>
            </w:r>
          </w:p>
        </w:tc>
        <w:tc>
          <w:tcPr>
            <w:tcW w:w="1775" w:type="dxa"/>
            <w:gridSpan w:val="2"/>
            <w:shd w:val="clear" w:color="auto" w:fill="DEEAF6" w:themeFill="accent1" w:themeFillTint="33"/>
            <w:vAlign w:val="center"/>
          </w:tcPr>
          <w:p w14:paraId="2F2B2051" w14:textId="3E532345" w:rsidR="00AF2D6F" w:rsidRPr="0097685E" w:rsidRDefault="00AF2D6F" w:rsidP="00AF2D6F">
            <w:pPr>
              <w:spacing w:line="276" w:lineRule="auto"/>
              <w:jc w:val="center"/>
              <w:rPr>
                <w:rFonts w:eastAsia="Calibri"/>
                <w:b/>
                <w:sz w:val="16"/>
                <w:szCs w:val="16"/>
                <w:lang w:eastAsia="en-US"/>
              </w:rPr>
            </w:pPr>
            <w:r w:rsidRPr="0097685E">
              <w:rPr>
                <w:rFonts w:eastAsia="Calibri"/>
                <w:b/>
                <w:sz w:val="16"/>
                <w:szCs w:val="16"/>
                <w:lang w:eastAsia="en-US"/>
              </w:rPr>
              <w:t>Naziv nadležnog tijela od kojega je zatražena javna potpora / koje je odobrilo/isplatilo javnu potporu</w:t>
            </w:r>
          </w:p>
        </w:tc>
        <w:tc>
          <w:tcPr>
            <w:tcW w:w="1786" w:type="dxa"/>
            <w:gridSpan w:val="2"/>
            <w:shd w:val="clear" w:color="auto" w:fill="DEEAF6" w:themeFill="accent1" w:themeFillTint="33"/>
            <w:vAlign w:val="center"/>
          </w:tcPr>
          <w:p w14:paraId="248391F4" w14:textId="06124EB1" w:rsidR="00AF2D6F" w:rsidRPr="0097685E" w:rsidRDefault="00AF2D6F" w:rsidP="00AF2D6F">
            <w:pPr>
              <w:spacing w:line="276" w:lineRule="auto"/>
              <w:jc w:val="center"/>
              <w:rPr>
                <w:rFonts w:eastAsia="Calibri"/>
                <w:b/>
                <w:sz w:val="16"/>
                <w:szCs w:val="16"/>
                <w:lang w:eastAsia="en-US"/>
              </w:rPr>
            </w:pPr>
            <w:r w:rsidRPr="0097685E">
              <w:rPr>
                <w:rFonts w:eastAsia="Calibri"/>
                <w:b/>
                <w:sz w:val="16"/>
                <w:szCs w:val="16"/>
                <w:lang w:eastAsia="en-US"/>
              </w:rPr>
              <w:t>Naziv; KLASA, UR. BROJ akta temeljem kojeg je odobrena/isplaćena javna potpora</w:t>
            </w:r>
          </w:p>
        </w:tc>
        <w:tc>
          <w:tcPr>
            <w:tcW w:w="1795" w:type="dxa"/>
            <w:gridSpan w:val="2"/>
            <w:shd w:val="clear" w:color="auto" w:fill="DEEAF6" w:themeFill="accent1" w:themeFillTint="33"/>
            <w:vAlign w:val="center"/>
          </w:tcPr>
          <w:p w14:paraId="1DB052D4" w14:textId="77777777" w:rsidR="00AF2D6F" w:rsidRPr="0097685E" w:rsidRDefault="00AF2D6F" w:rsidP="00AF2D6F">
            <w:pPr>
              <w:spacing w:line="276" w:lineRule="auto"/>
              <w:jc w:val="center"/>
              <w:rPr>
                <w:rFonts w:eastAsia="Calibri"/>
                <w:b/>
                <w:sz w:val="16"/>
                <w:szCs w:val="16"/>
                <w:lang w:eastAsia="en-US"/>
              </w:rPr>
            </w:pPr>
            <w:r w:rsidRPr="0097685E">
              <w:rPr>
                <w:rFonts w:eastAsia="Calibri"/>
                <w:b/>
                <w:sz w:val="16"/>
                <w:szCs w:val="16"/>
                <w:lang w:eastAsia="en-US"/>
              </w:rPr>
              <w:t>Projekt za koji je zatražena/odobrena/</w:t>
            </w:r>
          </w:p>
          <w:p w14:paraId="6682FEE7" w14:textId="52F981F6" w:rsidR="00AF2D6F" w:rsidRPr="0097685E" w:rsidRDefault="00AF2D6F" w:rsidP="00AF2D6F">
            <w:pPr>
              <w:spacing w:line="276" w:lineRule="auto"/>
              <w:jc w:val="center"/>
              <w:rPr>
                <w:rFonts w:eastAsia="Calibri"/>
                <w:b/>
                <w:sz w:val="16"/>
                <w:szCs w:val="16"/>
                <w:lang w:eastAsia="en-US"/>
              </w:rPr>
            </w:pPr>
            <w:r w:rsidRPr="0097685E">
              <w:rPr>
                <w:rFonts w:eastAsia="Calibri"/>
                <w:b/>
                <w:sz w:val="16"/>
                <w:szCs w:val="16"/>
                <w:lang w:eastAsia="en-US"/>
              </w:rPr>
              <w:t>isplaćena javna potpora</w:t>
            </w:r>
          </w:p>
        </w:tc>
        <w:tc>
          <w:tcPr>
            <w:tcW w:w="1787" w:type="dxa"/>
            <w:gridSpan w:val="4"/>
            <w:shd w:val="clear" w:color="auto" w:fill="DEEAF6" w:themeFill="accent1" w:themeFillTint="33"/>
            <w:vAlign w:val="center"/>
          </w:tcPr>
          <w:p w14:paraId="461EE94B" w14:textId="31FC5E88" w:rsidR="00AF2D6F" w:rsidRPr="0097685E" w:rsidRDefault="00AF2D6F" w:rsidP="00AF2D6F">
            <w:pPr>
              <w:spacing w:line="276" w:lineRule="auto"/>
              <w:jc w:val="center"/>
              <w:rPr>
                <w:rFonts w:eastAsia="Calibri"/>
                <w:b/>
                <w:sz w:val="16"/>
                <w:szCs w:val="16"/>
                <w:lang w:eastAsia="en-US"/>
              </w:rPr>
            </w:pPr>
            <w:r w:rsidRPr="0097685E">
              <w:rPr>
                <w:rFonts w:eastAsia="Calibri"/>
                <w:b/>
                <w:sz w:val="16"/>
                <w:szCs w:val="16"/>
                <w:lang w:eastAsia="en-US"/>
              </w:rPr>
              <w:t>Aktivnosti/troškovi</w:t>
            </w:r>
          </w:p>
          <w:p w14:paraId="032CE67D" w14:textId="5E9D5AE5" w:rsidR="00AF2D6F" w:rsidRPr="0097685E" w:rsidRDefault="00AF2D6F" w:rsidP="00AF2D6F">
            <w:pPr>
              <w:spacing w:line="276" w:lineRule="auto"/>
              <w:jc w:val="center"/>
              <w:rPr>
                <w:rFonts w:eastAsia="Calibri"/>
                <w:b/>
                <w:sz w:val="16"/>
                <w:szCs w:val="16"/>
                <w:lang w:eastAsia="en-US"/>
              </w:rPr>
            </w:pPr>
            <w:r w:rsidRPr="0097685E">
              <w:rPr>
                <w:rFonts w:eastAsia="Calibri"/>
                <w:b/>
                <w:sz w:val="16"/>
                <w:szCs w:val="16"/>
                <w:lang w:eastAsia="en-US"/>
              </w:rPr>
              <w:t>za koji je zatražena/odobrena/</w:t>
            </w:r>
          </w:p>
          <w:p w14:paraId="4A79C5C6" w14:textId="7479E401" w:rsidR="00AF2D6F" w:rsidRPr="0097685E" w:rsidRDefault="00AF2D6F" w:rsidP="00AF2D6F">
            <w:pPr>
              <w:spacing w:line="276" w:lineRule="auto"/>
              <w:jc w:val="center"/>
              <w:rPr>
                <w:rFonts w:eastAsia="Calibri"/>
                <w:b/>
                <w:sz w:val="16"/>
                <w:szCs w:val="16"/>
                <w:lang w:eastAsia="en-US"/>
              </w:rPr>
            </w:pPr>
            <w:r w:rsidRPr="0097685E">
              <w:rPr>
                <w:rFonts w:eastAsia="Calibri"/>
                <w:b/>
                <w:sz w:val="16"/>
                <w:szCs w:val="16"/>
                <w:lang w:eastAsia="en-US"/>
              </w:rPr>
              <w:t>isplaćena javna potpora</w:t>
            </w:r>
          </w:p>
        </w:tc>
        <w:tc>
          <w:tcPr>
            <w:tcW w:w="1795" w:type="dxa"/>
            <w:gridSpan w:val="7"/>
            <w:shd w:val="clear" w:color="auto" w:fill="DEEAF6" w:themeFill="accent1" w:themeFillTint="33"/>
            <w:vAlign w:val="center"/>
          </w:tcPr>
          <w:p w14:paraId="3BABE8F4" w14:textId="77777777" w:rsidR="00AF2D6F" w:rsidRPr="0097685E" w:rsidRDefault="00AF2D6F" w:rsidP="00AF2D6F">
            <w:pPr>
              <w:spacing w:line="276" w:lineRule="auto"/>
              <w:jc w:val="center"/>
              <w:rPr>
                <w:rFonts w:eastAsia="Calibri"/>
                <w:b/>
                <w:sz w:val="16"/>
                <w:szCs w:val="16"/>
                <w:lang w:eastAsia="en-US"/>
              </w:rPr>
            </w:pPr>
            <w:r w:rsidRPr="0097685E">
              <w:rPr>
                <w:rFonts w:eastAsia="Calibri"/>
                <w:b/>
                <w:sz w:val="16"/>
                <w:szCs w:val="16"/>
                <w:lang w:eastAsia="en-US"/>
              </w:rPr>
              <w:t>Iznos zatražene/odobrene/</w:t>
            </w:r>
          </w:p>
          <w:p w14:paraId="7D852A14" w14:textId="4D149B40" w:rsidR="00AF2D6F" w:rsidRPr="0097685E" w:rsidRDefault="00AF2D6F" w:rsidP="00AF2D6F">
            <w:pPr>
              <w:spacing w:line="276" w:lineRule="auto"/>
              <w:jc w:val="center"/>
              <w:rPr>
                <w:rFonts w:eastAsia="Calibri"/>
                <w:b/>
                <w:sz w:val="16"/>
                <w:szCs w:val="16"/>
                <w:lang w:eastAsia="en-US"/>
              </w:rPr>
            </w:pPr>
            <w:r w:rsidRPr="0097685E">
              <w:rPr>
                <w:rFonts w:eastAsia="Calibri"/>
                <w:b/>
                <w:sz w:val="16"/>
                <w:szCs w:val="16"/>
                <w:lang w:eastAsia="en-US"/>
              </w:rPr>
              <w:t>isplaćene javne potpore (EUR)</w:t>
            </w:r>
          </w:p>
        </w:tc>
      </w:tr>
      <w:tr w:rsidR="00AF2D6F" w:rsidRPr="0097685E" w14:paraId="77A5AE52" w14:textId="77777777" w:rsidTr="00051BD2">
        <w:trPr>
          <w:trHeight w:val="503"/>
        </w:trPr>
        <w:tc>
          <w:tcPr>
            <w:tcW w:w="560" w:type="dxa"/>
            <w:vAlign w:val="center"/>
          </w:tcPr>
          <w:p w14:paraId="38540F87" w14:textId="748CB9EF" w:rsidR="00AF2D6F" w:rsidRPr="0097685E" w:rsidRDefault="00AF2D6F" w:rsidP="00AF2D6F">
            <w:pPr>
              <w:rPr>
                <w:rFonts w:eastAsia="Calibri"/>
                <w:sz w:val="22"/>
                <w:szCs w:val="22"/>
              </w:rPr>
            </w:pPr>
            <w:r w:rsidRPr="0097685E">
              <w:rPr>
                <w:rFonts w:eastAsia="Calibri"/>
                <w:sz w:val="22"/>
                <w:szCs w:val="22"/>
              </w:rPr>
              <w:t>1.</w:t>
            </w:r>
          </w:p>
        </w:tc>
        <w:tc>
          <w:tcPr>
            <w:tcW w:w="1785" w:type="dxa"/>
            <w:gridSpan w:val="3"/>
            <w:vAlign w:val="center"/>
          </w:tcPr>
          <w:p w14:paraId="63D333CF" w14:textId="77777777" w:rsidR="00AF2D6F" w:rsidRPr="0097685E" w:rsidRDefault="00AF2D6F" w:rsidP="00AF2D6F">
            <w:pPr>
              <w:spacing w:after="200" w:line="276" w:lineRule="auto"/>
              <w:rPr>
                <w:rFonts w:eastAsia="Calibri"/>
              </w:rPr>
            </w:pPr>
          </w:p>
        </w:tc>
        <w:tc>
          <w:tcPr>
            <w:tcW w:w="1785" w:type="dxa"/>
            <w:gridSpan w:val="2"/>
            <w:vAlign w:val="center"/>
          </w:tcPr>
          <w:p w14:paraId="38776969" w14:textId="77777777" w:rsidR="00AF2D6F" w:rsidRPr="0097685E" w:rsidRDefault="00AF2D6F" w:rsidP="00AF2D6F">
            <w:pPr>
              <w:spacing w:after="200" w:line="276" w:lineRule="auto"/>
              <w:rPr>
                <w:rFonts w:eastAsia="Calibri"/>
              </w:rPr>
            </w:pPr>
          </w:p>
        </w:tc>
        <w:tc>
          <w:tcPr>
            <w:tcW w:w="1786" w:type="dxa"/>
            <w:vAlign w:val="center"/>
          </w:tcPr>
          <w:p w14:paraId="5813B97C" w14:textId="77777777" w:rsidR="00AF2D6F" w:rsidRPr="0097685E" w:rsidRDefault="00AF2D6F" w:rsidP="00AF2D6F">
            <w:pPr>
              <w:spacing w:after="200" w:line="276" w:lineRule="auto"/>
              <w:rPr>
                <w:rFonts w:eastAsia="Calibri"/>
              </w:rPr>
            </w:pPr>
          </w:p>
        </w:tc>
        <w:tc>
          <w:tcPr>
            <w:tcW w:w="1787" w:type="dxa"/>
            <w:gridSpan w:val="4"/>
            <w:vAlign w:val="center"/>
          </w:tcPr>
          <w:p w14:paraId="07BFA9CF" w14:textId="77777777" w:rsidR="00AF2D6F" w:rsidRPr="0097685E" w:rsidRDefault="00AF2D6F" w:rsidP="00AF2D6F">
            <w:pPr>
              <w:spacing w:after="200" w:line="276" w:lineRule="auto"/>
              <w:rPr>
                <w:rFonts w:eastAsia="Calibri"/>
              </w:rPr>
            </w:pPr>
          </w:p>
        </w:tc>
        <w:tc>
          <w:tcPr>
            <w:tcW w:w="1795" w:type="dxa"/>
            <w:gridSpan w:val="7"/>
            <w:vAlign w:val="center"/>
          </w:tcPr>
          <w:p w14:paraId="7BA15779" w14:textId="03B2221C" w:rsidR="00AF2D6F" w:rsidRPr="0097685E" w:rsidRDefault="00AF2D6F" w:rsidP="00AF2D6F">
            <w:pPr>
              <w:spacing w:after="200" w:line="276" w:lineRule="auto"/>
              <w:rPr>
                <w:rFonts w:eastAsia="Calibri"/>
              </w:rPr>
            </w:pPr>
          </w:p>
        </w:tc>
      </w:tr>
      <w:tr w:rsidR="00AF2D6F" w:rsidRPr="0097685E" w14:paraId="13FB4CF2" w14:textId="77777777" w:rsidTr="00051BD2">
        <w:trPr>
          <w:trHeight w:val="503"/>
        </w:trPr>
        <w:tc>
          <w:tcPr>
            <w:tcW w:w="560" w:type="dxa"/>
            <w:vAlign w:val="center"/>
          </w:tcPr>
          <w:p w14:paraId="2A1D7940" w14:textId="27C858F7" w:rsidR="00AF2D6F" w:rsidRPr="0097685E" w:rsidRDefault="00AF2D6F" w:rsidP="00AF2D6F">
            <w:pPr>
              <w:rPr>
                <w:rFonts w:eastAsia="Calibri"/>
                <w:sz w:val="22"/>
                <w:szCs w:val="22"/>
              </w:rPr>
            </w:pPr>
            <w:r w:rsidRPr="0097685E">
              <w:rPr>
                <w:rFonts w:eastAsia="Calibri"/>
                <w:sz w:val="22"/>
                <w:szCs w:val="22"/>
              </w:rPr>
              <w:t>2.</w:t>
            </w:r>
          </w:p>
        </w:tc>
        <w:tc>
          <w:tcPr>
            <w:tcW w:w="1785" w:type="dxa"/>
            <w:gridSpan w:val="3"/>
            <w:vAlign w:val="center"/>
          </w:tcPr>
          <w:p w14:paraId="14FAA42C" w14:textId="77777777" w:rsidR="00AF2D6F" w:rsidRPr="0097685E" w:rsidRDefault="00AF2D6F" w:rsidP="00AF2D6F">
            <w:pPr>
              <w:spacing w:after="200" w:line="276" w:lineRule="auto"/>
              <w:rPr>
                <w:rFonts w:eastAsia="Calibri"/>
              </w:rPr>
            </w:pPr>
          </w:p>
        </w:tc>
        <w:tc>
          <w:tcPr>
            <w:tcW w:w="1785" w:type="dxa"/>
            <w:gridSpan w:val="2"/>
            <w:vAlign w:val="center"/>
          </w:tcPr>
          <w:p w14:paraId="6E78F736" w14:textId="77777777" w:rsidR="00AF2D6F" w:rsidRPr="0097685E" w:rsidRDefault="00AF2D6F" w:rsidP="00AF2D6F">
            <w:pPr>
              <w:spacing w:after="200" w:line="276" w:lineRule="auto"/>
              <w:rPr>
                <w:rFonts w:eastAsia="Calibri"/>
              </w:rPr>
            </w:pPr>
          </w:p>
        </w:tc>
        <w:tc>
          <w:tcPr>
            <w:tcW w:w="1786" w:type="dxa"/>
            <w:vAlign w:val="center"/>
          </w:tcPr>
          <w:p w14:paraId="31B0BA8B" w14:textId="77777777" w:rsidR="00AF2D6F" w:rsidRPr="0097685E" w:rsidRDefault="00AF2D6F" w:rsidP="00AF2D6F">
            <w:pPr>
              <w:spacing w:after="200" w:line="276" w:lineRule="auto"/>
              <w:rPr>
                <w:rFonts w:eastAsia="Calibri"/>
              </w:rPr>
            </w:pPr>
          </w:p>
        </w:tc>
        <w:tc>
          <w:tcPr>
            <w:tcW w:w="1787" w:type="dxa"/>
            <w:gridSpan w:val="4"/>
            <w:vAlign w:val="center"/>
          </w:tcPr>
          <w:p w14:paraId="63F13DEF" w14:textId="77777777" w:rsidR="00AF2D6F" w:rsidRPr="0097685E" w:rsidRDefault="00AF2D6F" w:rsidP="00AF2D6F">
            <w:pPr>
              <w:spacing w:after="200" w:line="276" w:lineRule="auto"/>
              <w:rPr>
                <w:rFonts w:eastAsia="Calibri"/>
              </w:rPr>
            </w:pPr>
          </w:p>
        </w:tc>
        <w:tc>
          <w:tcPr>
            <w:tcW w:w="1795" w:type="dxa"/>
            <w:gridSpan w:val="7"/>
            <w:vAlign w:val="center"/>
          </w:tcPr>
          <w:p w14:paraId="5E69980E" w14:textId="0BDC1412" w:rsidR="00AF2D6F" w:rsidRPr="0097685E" w:rsidRDefault="00AF2D6F" w:rsidP="00AF2D6F">
            <w:pPr>
              <w:spacing w:after="200" w:line="276" w:lineRule="auto"/>
              <w:rPr>
                <w:rFonts w:eastAsia="Calibri"/>
              </w:rPr>
            </w:pPr>
          </w:p>
        </w:tc>
      </w:tr>
      <w:tr w:rsidR="00AF2D6F" w:rsidRPr="0097685E" w14:paraId="22288F84" w14:textId="77777777" w:rsidTr="00051BD2">
        <w:trPr>
          <w:trHeight w:val="521"/>
        </w:trPr>
        <w:tc>
          <w:tcPr>
            <w:tcW w:w="560" w:type="dxa"/>
            <w:vAlign w:val="center"/>
          </w:tcPr>
          <w:p w14:paraId="2AC39D0F" w14:textId="2E9587C2" w:rsidR="00AF2D6F" w:rsidRPr="0097685E" w:rsidRDefault="00AF2D6F" w:rsidP="00AF2D6F">
            <w:pPr>
              <w:rPr>
                <w:rFonts w:eastAsia="Calibri"/>
                <w:sz w:val="22"/>
                <w:szCs w:val="22"/>
              </w:rPr>
            </w:pPr>
            <w:r w:rsidRPr="0097685E">
              <w:rPr>
                <w:rFonts w:eastAsia="Calibri"/>
                <w:sz w:val="22"/>
                <w:szCs w:val="22"/>
              </w:rPr>
              <w:t>3.</w:t>
            </w:r>
          </w:p>
        </w:tc>
        <w:tc>
          <w:tcPr>
            <w:tcW w:w="1785" w:type="dxa"/>
            <w:gridSpan w:val="3"/>
            <w:vAlign w:val="center"/>
          </w:tcPr>
          <w:p w14:paraId="5A428189" w14:textId="77777777" w:rsidR="00AF2D6F" w:rsidRPr="0097685E" w:rsidRDefault="00AF2D6F" w:rsidP="00AF2D6F">
            <w:pPr>
              <w:spacing w:after="200" w:line="276" w:lineRule="auto"/>
              <w:rPr>
                <w:rFonts w:eastAsia="Calibri"/>
              </w:rPr>
            </w:pPr>
          </w:p>
        </w:tc>
        <w:tc>
          <w:tcPr>
            <w:tcW w:w="1785" w:type="dxa"/>
            <w:gridSpan w:val="2"/>
            <w:vAlign w:val="center"/>
          </w:tcPr>
          <w:p w14:paraId="44703F82" w14:textId="77777777" w:rsidR="00AF2D6F" w:rsidRPr="0097685E" w:rsidRDefault="00AF2D6F" w:rsidP="00AF2D6F">
            <w:pPr>
              <w:spacing w:after="200" w:line="276" w:lineRule="auto"/>
              <w:rPr>
                <w:rFonts w:eastAsia="Calibri"/>
              </w:rPr>
            </w:pPr>
          </w:p>
        </w:tc>
        <w:tc>
          <w:tcPr>
            <w:tcW w:w="1786" w:type="dxa"/>
            <w:vAlign w:val="center"/>
          </w:tcPr>
          <w:p w14:paraId="214136CB" w14:textId="77777777" w:rsidR="00AF2D6F" w:rsidRPr="0097685E" w:rsidRDefault="00AF2D6F" w:rsidP="00AF2D6F">
            <w:pPr>
              <w:spacing w:after="200" w:line="276" w:lineRule="auto"/>
              <w:rPr>
                <w:rFonts w:eastAsia="Calibri"/>
              </w:rPr>
            </w:pPr>
          </w:p>
        </w:tc>
        <w:tc>
          <w:tcPr>
            <w:tcW w:w="1787" w:type="dxa"/>
            <w:gridSpan w:val="4"/>
            <w:vAlign w:val="center"/>
          </w:tcPr>
          <w:p w14:paraId="5DDFD80B" w14:textId="77777777" w:rsidR="00AF2D6F" w:rsidRPr="0097685E" w:rsidRDefault="00AF2D6F" w:rsidP="00AF2D6F">
            <w:pPr>
              <w:spacing w:after="200" w:line="276" w:lineRule="auto"/>
              <w:rPr>
                <w:rFonts w:eastAsia="Calibri"/>
              </w:rPr>
            </w:pPr>
          </w:p>
        </w:tc>
        <w:tc>
          <w:tcPr>
            <w:tcW w:w="1795" w:type="dxa"/>
            <w:gridSpan w:val="7"/>
            <w:vAlign w:val="center"/>
          </w:tcPr>
          <w:p w14:paraId="0FD965F1" w14:textId="0863084F" w:rsidR="00AF2D6F" w:rsidRPr="0097685E" w:rsidRDefault="00AF2D6F" w:rsidP="00AF2D6F">
            <w:pPr>
              <w:spacing w:after="200" w:line="276" w:lineRule="auto"/>
              <w:rPr>
                <w:rFonts w:eastAsia="Calibri"/>
              </w:rPr>
            </w:pPr>
          </w:p>
        </w:tc>
      </w:tr>
      <w:tr w:rsidR="00AF2D6F" w:rsidRPr="0097685E" w14:paraId="073A33DC" w14:textId="77777777" w:rsidTr="00051BD2">
        <w:trPr>
          <w:trHeight w:val="521"/>
        </w:trPr>
        <w:tc>
          <w:tcPr>
            <w:tcW w:w="949" w:type="dxa"/>
            <w:gridSpan w:val="2"/>
            <w:shd w:val="clear" w:color="auto" w:fill="DEEAF6" w:themeFill="accent1" w:themeFillTint="33"/>
            <w:vAlign w:val="center"/>
          </w:tcPr>
          <w:p w14:paraId="63C5217B" w14:textId="7152BCFD" w:rsidR="00AF2D6F" w:rsidRPr="0097685E" w:rsidRDefault="00AF2D6F" w:rsidP="00AF2D6F">
            <w:pPr>
              <w:rPr>
                <w:rFonts w:eastAsia="Calibri"/>
                <w:b/>
                <w:sz w:val="20"/>
                <w:szCs w:val="20"/>
                <w:lang w:eastAsia="en-US"/>
              </w:rPr>
            </w:pPr>
            <w:r w:rsidRPr="0097685E">
              <w:rPr>
                <w:rFonts w:eastAsia="Calibri"/>
                <w:b/>
                <w:sz w:val="20"/>
                <w:szCs w:val="20"/>
                <w:lang w:eastAsia="en-US"/>
              </w:rPr>
              <w:lastRenderedPageBreak/>
              <w:t>VII.6.2.</w:t>
            </w:r>
          </w:p>
        </w:tc>
        <w:tc>
          <w:tcPr>
            <w:tcW w:w="6026" w:type="dxa"/>
            <w:gridSpan w:val="7"/>
            <w:shd w:val="clear" w:color="auto" w:fill="DEEAF6" w:themeFill="accent1" w:themeFillTint="33"/>
            <w:vAlign w:val="center"/>
          </w:tcPr>
          <w:p w14:paraId="7800EE9A" w14:textId="013F3C92" w:rsidR="00AF2D6F" w:rsidRPr="0097685E" w:rsidRDefault="00AF2D6F" w:rsidP="00AF2D6F">
            <w:pPr>
              <w:suppressAutoHyphens w:val="0"/>
              <w:spacing w:line="259" w:lineRule="auto"/>
              <w:jc w:val="both"/>
              <w:rPr>
                <w:rFonts w:eastAsia="Calibri"/>
                <w:b/>
                <w:sz w:val="22"/>
                <w:szCs w:val="22"/>
                <w:lang w:eastAsia="en-US"/>
              </w:rPr>
            </w:pPr>
            <w:r w:rsidRPr="0097685E">
              <w:rPr>
                <w:rFonts w:eastAsia="Calibri"/>
                <w:b/>
                <w:sz w:val="22"/>
                <w:szCs w:val="22"/>
                <w:lang w:eastAsia="en-US"/>
              </w:rPr>
              <w:t xml:space="preserve">Izjavljujem pod kaznenom i materijalnom odgovornošću da iste prihvatljive aktivnosti/troškovi nisu i neće biti predmet nijednog drugog financiranja iz fondova/instrumenata/sredstava Europske unije: </w:t>
            </w:r>
          </w:p>
          <w:p w14:paraId="1CA25290" w14:textId="776CFE88" w:rsidR="00AF2D6F" w:rsidRPr="0097685E" w:rsidRDefault="00AF2D6F" w:rsidP="00AF2D6F">
            <w:pPr>
              <w:suppressAutoHyphens w:val="0"/>
              <w:spacing w:line="259" w:lineRule="auto"/>
              <w:jc w:val="both"/>
              <w:rPr>
                <w:i/>
                <w:sz w:val="20"/>
                <w:szCs w:val="20"/>
                <w:highlight w:val="cyan"/>
                <w:lang w:eastAsia="hr-HR"/>
              </w:rPr>
            </w:pPr>
            <w:r w:rsidRPr="0097685E">
              <w:rPr>
                <w:rFonts w:eastAsia="Calibri"/>
                <w:i/>
                <w:sz w:val="20"/>
                <w:szCs w:val="20"/>
                <w:lang w:eastAsia="en-US"/>
              </w:rPr>
              <w:t>(označiti s „x“ odgovor DA ili NE):</w:t>
            </w:r>
          </w:p>
        </w:tc>
        <w:tc>
          <w:tcPr>
            <w:tcW w:w="676" w:type="dxa"/>
            <w:shd w:val="clear" w:color="auto" w:fill="DEEAF6" w:themeFill="accent1" w:themeFillTint="33"/>
            <w:vAlign w:val="center"/>
          </w:tcPr>
          <w:p w14:paraId="1A4620DA" w14:textId="33728C53" w:rsidR="00AF2D6F" w:rsidRPr="0097685E" w:rsidRDefault="00AF2D6F" w:rsidP="00AF2D6F">
            <w:pPr>
              <w:suppressAutoHyphens w:val="0"/>
              <w:spacing w:line="259" w:lineRule="auto"/>
              <w:rPr>
                <w:rFonts w:eastAsia="Calibri"/>
                <w:b/>
                <w:lang w:eastAsia="en-US"/>
              </w:rPr>
            </w:pPr>
            <w:r w:rsidRPr="0097685E">
              <w:rPr>
                <w:rFonts w:eastAsia="Calibri"/>
                <w:b/>
                <w:lang w:eastAsia="en-US"/>
              </w:rPr>
              <w:t>DA</w:t>
            </w:r>
          </w:p>
        </w:tc>
        <w:tc>
          <w:tcPr>
            <w:tcW w:w="557" w:type="dxa"/>
            <w:gridSpan w:val="3"/>
            <w:vAlign w:val="center"/>
          </w:tcPr>
          <w:p w14:paraId="0F670A10" w14:textId="77777777" w:rsidR="00AF2D6F" w:rsidRPr="0097685E" w:rsidRDefault="00AF2D6F" w:rsidP="00AF2D6F">
            <w:pPr>
              <w:spacing w:after="200" w:line="276" w:lineRule="auto"/>
              <w:rPr>
                <w:rFonts w:eastAsia="Calibri"/>
              </w:rPr>
            </w:pPr>
          </w:p>
        </w:tc>
        <w:tc>
          <w:tcPr>
            <w:tcW w:w="580" w:type="dxa"/>
            <w:gridSpan w:val="4"/>
            <w:shd w:val="clear" w:color="auto" w:fill="DEEAF6" w:themeFill="accent1" w:themeFillTint="33"/>
            <w:vAlign w:val="center"/>
          </w:tcPr>
          <w:p w14:paraId="7EF9CA7F" w14:textId="24D828BB" w:rsidR="00AF2D6F" w:rsidRPr="0097685E" w:rsidRDefault="00AF2D6F" w:rsidP="00AF2D6F">
            <w:pPr>
              <w:spacing w:line="276" w:lineRule="auto"/>
              <w:rPr>
                <w:rFonts w:eastAsia="Calibri"/>
                <w:b/>
              </w:rPr>
            </w:pPr>
            <w:r w:rsidRPr="0097685E">
              <w:rPr>
                <w:rFonts w:eastAsia="Calibri"/>
                <w:b/>
              </w:rPr>
              <w:t>NE</w:t>
            </w:r>
          </w:p>
        </w:tc>
        <w:tc>
          <w:tcPr>
            <w:tcW w:w="710" w:type="dxa"/>
            <w:vAlign w:val="center"/>
          </w:tcPr>
          <w:p w14:paraId="4FDA5D4D" w14:textId="77777777" w:rsidR="00AF2D6F" w:rsidRPr="0097685E" w:rsidRDefault="00AF2D6F" w:rsidP="00AF2D6F">
            <w:pPr>
              <w:spacing w:after="200" w:line="276" w:lineRule="auto"/>
              <w:rPr>
                <w:rFonts w:eastAsia="Calibri"/>
              </w:rPr>
            </w:pPr>
          </w:p>
        </w:tc>
      </w:tr>
    </w:tbl>
    <w:p w14:paraId="6F0C9000" w14:textId="14729619" w:rsidR="006D27E5" w:rsidRPr="0097685E" w:rsidRDefault="006D27E5" w:rsidP="00DF5ABB"/>
    <w:tbl>
      <w:tblPr>
        <w:tblStyle w:val="TableGrid"/>
        <w:tblW w:w="9498" w:type="dxa"/>
        <w:tblInd w:w="-289" w:type="dxa"/>
        <w:tblLayout w:type="fixed"/>
        <w:tblLook w:val="04A0" w:firstRow="1" w:lastRow="0" w:firstColumn="1" w:lastColumn="0" w:noHBand="0" w:noVBand="1"/>
      </w:tblPr>
      <w:tblGrid>
        <w:gridCol w:w="993"/>
        <w:gridCol w:w="5796"/>
        <w:gridCol w:w="699"/>
        <w:gridCol w:w="582"/>
        <w:gridCol w:w="714"/>
        <w:gridCol w:w="714"/>
      </w:tblGrid>
      <w:tr w:rsidR="00DF5ABB" w:rsidRPr="0097685E" w14:paraId="1BF4B377" w14:textId="77777777" w:rsidTr="00673951">
        <w:trPr>
          <w:trHeight w:val="274"/>
        </w:trPr>
        <w:tc>
          <w:tcPr>
            <w:tcW w:w="9498" w:type="dxa"/>
            <w:gridSpan w:val="6"/>
            <w:shd w:val="clear" w:color="auto" w:fill="FBE4D5" w:themeFill="accent2" w:themeFillTint="33"/>
          </w:tcPr>
          <w:p w14:paraId="3F8993B7" w14:textId="30FC0F6B" w:rsidR="00DF5ABB" w:rsidRPr="0097685E" w:rsidRDefault="0039363D" w:rsidP="00594485">
            <w:pPr>
              <w:jc w:val="center"/>
              <w:rPr>
                <w:b/>
              </w:rPr>
            </w:pPr>
            <w:r w:rsidRPr="0097685E">
              <w:rPr>
                <w:rFonts w:eastAsia="Calibri"/>
                <w:b/>
                <w:lang w:eastAsia="en-US"/>
              </w:rPr>
              <w:t>VIII</w:t>
            </w:r>
            <w:r w:rsidR="00DF5ABB" w:rsidRPr="0097685E">
              <w:rPr>
                <w:b/>
              </w:rPr>
              <w:t>. IZJAVE</w:t>
            </w:r>
          </w:p>
        </w:tc>
      </w:tr>
      <w:tr w:rsidR="00DF5ABB" w:rsidRPr="0097685E" w14:paraId="4A645ED4" w14:textId="77777777" w:rsidTr="00673951">
        <w:trPr>
          <w:trHeight w:val="404"/>
        </w:trPr>
        <w:tc>
          <w:tcPr>
            <w:tcW w:w="9498" w:type="dxa"/>
            <w:gridSpan w:val="6"/>
            <w:shd w:val="clear" w:color="auto" w:fill="DEEAF6" w:themeFill="accent1" w:themeFillTint="33"/>
            <w:vAlign w:val="center"/>
          </w:tcPr>
          <w:p w14:paraId="1595A9DC" w14:textId="3EF6F384" w:rsidR="00DF5ABB" w:rsidRPr="0097685E" w:rsidRDefault="0039363D" w:rsidP="00594485">
            <w:pPr>
              <w:rPr>
                <w:rFonts w:eastAsia="Calibri"/>
                <w:b/>
                <w:sz w:val="22"/>
                <w:szCs w:val="22"/>
                <w:lang w:eastAsia="en-US"/>
              </w:rPr>
            </w:pPr>
            <w:r w:rsidRPr="0097685E">
              <w:rPr>
                <w:rFonts w:eastAsia="Calibri"/>
                <w:b/>
                <w:sz w:val="20"/>
                <w:szCs w:val="20"/>
                <w:lang w:eastAsia="en-US"/>
              </w:rPr>
              <w:t>VIII</w:t>
            </w:r>
            <w:r w:rsidR="00DF5ABB" w:rsidRPr="0097685E">
              <w:rPr>
                <w:rFonts w:eastAsia="Calibri"/>
                <w:b/>
                <w:sz w:val="22"/>
                <w:szCs w:val="22"/>
                <w:lang w:eastAsia="en-US"/>
              </w:rPr>
              <w:t>.1. Izjavljujem pod materijalnom i kaznenom odgovornošću da:</w:t>
            </w:r>
          </w:p>
          <w:p w14:paraId="29A2174B" w14:textId="480C09C2" w:rsidR="00DF5ABB" w:rsidRPr="0097685E" w:rsidRDefault="00DF5ABB" w:rsidP="00594485">
            <w:pPr>
              <w:rPr>
                <w:sz w:val="20"/>
                <w:szCs w:val="20"/>
              </w:rPr>
            </w:pPr>
            <w:r w:rsidRPr="0097685E">
              <w:rPr>
                <w:rFonts w:eastAsia="Calibri"/>
                <w:i/>
                <w:sz w:val="20"/>
                <w:szCs w:val="20"/>
                <w:lang w:eastAsia="en-US"/>
              </w:rPr>
              <w:t xml:space="preserve">(označiti </w:t>
            </w:r>
            <w:r w:rsidR="00641787" w:rsidRPr="0097685E">
              <w:rPr>
                <w:rFonts w:eastAsia="Calibri"/>
                <w:i/>
                <w:sz w:val="20"/>
                <w:szCs w:val="20"/>
                <w:lang w:eastAsia="en-US"/>
              </w:rPr>
              <w:t xml:space="preserve">s „x“ </w:t>
            </w:r>
            <w:r w:rsidRPr="0097685E">
              <w:rPr>
                <w:rFonts w:eastAsia="Calibri"/>
                <w:i/>
                <w:sz w:val="20"/>
                <w:szCs w:val="20"/>
                <w:lang w:eastAsia="en-US"/>
              </w:rPr>
              <w:t>odgovor DA ili NE)</w:t>
            </w:r>
            <w:r w:rsidRPr="0097685E">
              <w:rPr>
                <w:rFonts w:eastAsia="Calibri"/>
                <w:sz w:val="20"/>
                <w:szCs w:val="20"/>
                <w:lang w:eastAsia="en-US"/>
              </w:rPr>
              <w:t xml:space="preserve"> </w:t>
            </w:r>
          </w:p>
        </w:tc>
      </w:tr>
      <w:tr w:rsidR="00DF5ABB" w:rsidRPr="0097685E" w14:paraId="29A899EC" w14:textId="77777777" w:rsidTr="0039363D">
        <w:trPr>
          <w:trHeight w:val="567"/>
        </w:trPr>
        <w:tc>
          <w:tcPr>
            <w:tcW w:w="993" w:type="dxa"/>
            <w:shd w:val="clear" w:color="auto" w:fill="DEEAF6" w:themeFill="accent1" w:themeFillTint="33"/>
            <w:vAlign w:val="center"/>
          </w:tcPr>
          <w:p w14:paraId="0796C8E8" w14:textId="2C4573DD" w:rsidR="00DF5ABB" w:rsidRPr="0097685E" w:rsidRDefault="0039363D" w:rsidP="00594485">
            <w:pPr>
              <w:rPr>
                <w:rFonts w:eastAsia="Calibri"/>
                <w:b/>
                <w:sz w:val="20"/>
                <w:szCs w:val="20"/>
                <w:lang w:eastAsia="en-US"/>
              </w:rPr>
            </w:pPr>
            <w:r w:rsidRPr="0097685E">
              <w:rPr>
                <w:rFonts w:eastAsia="Calibri"/>
                <w:b/>
                <w:sz w:val="20"/>
                <w:szCs w:val="20"/>
                <w:lang w:eastAsia="en-US"/>
              </w:rPr>
              <w:t>VIII</w:t>
            </w:r>
            <w:r w:rsidR="00DF5ABB" w:rsidRPr="0097685E">
              <w:rPr>
                <w:rFonts w:eastAsia="Calibri"/>
                <w:b/>
                <w:sz w:val="20"/>
                <w:szCs w:val="20"/>
                <w:lang w:eastAsia="en-US"/>
              </w:rPr>
              <w:t>.1.1.</w:t>
            </w:r>
          </w:p>
        </w:tc>
        <w:tc>
          <w:tcPr>
            <w:tcW w:w="5796" w:type="dxa"/>
            <w:shd w:val="clear" w:color="auto" w:fill="DEEAF6" w:themeFill="accent1" w:themeFillTint="33"/>
            <w:vAlign w:val="center"/>
          </w:tcPr>
          <w:p w14:paraId="3EA6103F" w14:textId="131C8DC1" w:rsidR="00DF5ABB" w:rsidRPr="0097685E" w:rsidRDefault="00DF5ABB" w:rsidP="00B333BE">
            <w:pPr>
              <w:jc w:val="both"/>
              <w:rPr>
                <w:rFonts w:eastAsia="Calibri"/>
                <w:i/>
                <w:sz w:val="20"/>
                <w:szCs w:val="20"/>
                <w:lang w:eastAsia="en-US"/>
              </w:rPr>
            </w:pPr>
            <w:r w:rsidRPr="0097685E">
              <w:rPr>
                <w:rFonts w:eastAsia="Calibri"/>
                <w:i/>
                <w:sz w:val="20"/>
                <w:szCs w:val="20"/>
                <w:lang w:eastAsia="en-US"/>
              </w:rPr>
              <w:t>sam upoznat</w:t>
            </w:r>
            <w:r w:rsidR="00534E9C" w:rsidRPr="0097685E">
              <w:rPr>
                <w:rFonts w:eastAsia="Calibri"/>
                <w:i/>
                <w:sz w:val="20"/>
                <w:szCs w:val="20"/>
                <w:lang w:eastAsia="en-US"/>
              </w:rPr>
              <w:t>/a</w:t>
            </w:r>
            <w:r w:rsidRPr="0097685E">
              <w:rPr>
                <w:rFonts w:eastAsia="Calibri"/>
                <w:i/>
                <w:sz w:val="20"/>
                <w:szCs w:val="20"/>
                <w:lang w:eastAsia="en-US"/>
              </w:rPr>
              <w:t xml:space="preserve"> i suglasan</w:t>
            </w:r>
            <w:r w:rsidR="007062D4" w:rsidRPr="0097685E">
              <w:rPr>
                <w:rFonts w:eastAsia="Calibri"/>
                <w:i/>
                <w:sz w:val="20"/>
                <w:szCs w:val="20"/>
                <w:lang w:eastAsia="en-US"/>
              </w:rPr>
              <w:t>/na</w:t>
            </w:r>
            <w:r w:rsidRPr="0097685E">
              <w:rPr>
                <w:rFonts w:eastAsia="Calibri"/>
                <w:i/>
                <w:sz w:val="20"/>
                <w:szCs w:val="20"/>
                <w:lang w:eastAsia="en-US"/>
              </w:rPr>
              <w:t xml:space="preserve"> sa sad</w:t>
            </w:r>
            <w:r w:rsidR="00D009EE" w:rsidRPr="0097685E">
              <w:rPr>
                <w:rFonts w:eastAsia="Calibri"/>
                <w:i/>
                <w:sz w:val="20"/>
                <w:szCs w:val="20"/>
                <w:lang w:eastAsia="en-US"/>
              </w:rPr>
              <w:t>ržajem</w:t>
            </w:r>
            <w:r w:rsidRPr="0097685E">
              <w:rPr>
                <w:rFonts w:eastAsia="Calibri"/>
                <w:i/>
                <w:sz w:val="20"/>
                <w:szCs w:val="20"/>
                <w:lang w:eastAsia="en-US"/>
              </w:rPr>
              <w:t xml:space="preserve"> </w:t>
            </w:r>
            <w:r w:rsidR="00B333BE" w:rsidRPr="0097685E">
              <w:rPr>
                <w:rFonts w:eastAsia="Calibri"/>
                <w:i/>
                <w:sz w:val="20"/>
                <w:szCs w:val="20"/>
                <w:lang w:eastAsia="en-US"/>
              </w:rPr>
              <w:t xml:space="preserve">i odredbama </w:t>
            </w:r>
            <w:r w:rsidR="009F67AD" w:rsidRPr="0097685E">
              <w:rPr>
                <w:rFonts w:eastAsia="Calibri"/>
                <w:i/>
                <w:sz w:val="20"/>
                <w:szCs w:val="20"/>
                <w:lang w:eastAsia="en-US"/>
              </w:rPr>
              <w:t xml:space="preserve">ovog </w:t>
            </w:r>
            <w:r w:rsidRPr="0097685E">
              <w:rPr>
                <w:rFonts w:eastAsia="Calibri"/>
                <w:i/>
                <w:sz w:val="20"/>
                <w:szCs w:val="20"/>
                <w:lang w:eastAsia="en-US"/>
              </w:rPr>
              <w:t>Natječaja</w:t>
            </w:r>
            <w:r w:rsidR="005E797B" w:rsidRPr="0097685E">
              <w:rPr>
                <w:rFonts w:eastAsia="Calibri"/>
                <w:i/>
                <w:sz w:val="20"/>
                <w:szCs w:val="20"/>
                <w:lang w:eastAsia="en-US"/>
              </w:rPr>
              <w:t>,</w:t>
            </w:r>
            <w:r w:rsidR="00B333BE" w:rsidRPr="0097685E">
              <w:rPr>
                <w:rFonts w:eastAsia="Calibri"/>
                <w:i/>
                <w:sz w:val="20"/>
                <w:szCs w:val="20"/>
                <w:lang w:eastAsia="en-US"/>
              </w:rPr>
              <w:t xml:space="preserve"> Pravilnika o provedbi lokalnih razvojnih strategija unutar intervencije 77.06. »Potpora LEADER (CLLD) pristupu«  iz Strateškog plana Zajedničke poljoprivredne politike Republike Hrvatske 2023. - 2027., </w:t>
            </w:r>
            <w:r w:rsidR="009F67AD" w:rsidRPr="0097685E">
              <w:rPr>
                <w:rFonts w:eastAsia="Calibri"/>
                <w:i/>
                <w:sz w:val="20"/>
                <w:szCs w:val="20"/>
                <w:lang w:eastAsia="en-US"/>
              </w:rPr>
              <w:t xml:space="preserve">sa </w:t>
            </w:r>
            <w:r w:rsidRPr="0097685E">
              <w:rPr>
                <w:rFonts w:eastAsia="Calibri"/>
                <w:i/>
                <w:sz w:val="20"/>
                <w:szCs w:val="20"/>
                <w:lang w:eastAsia="en-US"/>
              </w:rPr>
              <w:t>ostalim zakonskim i podzakonskim propisima i pratećim regulativama</w:t>
            </w:r>
            <w:r w:rsidR="009F67AD" w:rsidRPr="0097685E">
              <w:rPr>
                <w:rFonts w:eastAsia="Calibri"/>
                <w:i/>
                <w:sz w:val="20"/>
                <w:szCs w:val="20"/>
                <w:lang w:eastAsia="en-US"/>
              </w:rPr>
              <w:t xml:space="preserve"> koji reguliraju provedbu LEADER intervencije</w:t>
            </w:r>
            <w:r w:rsidRPr="0097685E">
              <w:rPr>
                <w:rFonts w:eastAsia="Calibri"/>
                <w:i/>
                <w:sz w:val="20"/>
                <w:szCs w:val="20"/>
                <w:lang w:eastAsia="en-US"/>
              </w:rPr>
              <w:t xml:space="preserve"> </w:t>
            </w:r>
          </w:p>
        </w:tc>
        <w:tc>
          <w:tcPr>
            <w:tcW w:w="699" w:type="dxa"/>
            <w:shd w:val="clear" w:color="auto" w:fill="DEEAF6" w:themeFill="accent1" w:themeFillTint="33"/>
            <w:vAlign w:val="center"/>
          </w:tcPr>
          <w:p w14:paraId="03CA21EC" w14:textId="77777777" w:rsidR="00DF5ABB" w:rsidRPr="0097685E" w:rsidRDefault="00DF5ABB" w:rsidP="00594485">
            <w:pPr>
              <w:pStyle w:val="t-9-8"/>
              <w:spacing w:before="0" w:beforeAutospacing="0" w:after="0"/>
              <w:jc w:val="center"/>
              <w:rPr>
                <w:b/>
                <w:lang w:eastAsia="ar-SA"/>
              </w:rPr>
            </w:pPr>
            <w:r w:rsidRPr="0097685E">
              <w:rPr>
                <w:b/>
                <w:lang w:eastAsia="ar-SA"/>
              </w:rPr>
              <w:t>DA</w:t>
            </w:r>
          </w:p>
        </w:tc>
        <w:tc>
          <w:tcPr>
            <w:tcW w:w="582" w:type="dxa"/>
            <w:vAlign w:val="center"/>
          </w:tcPr>
          <w:p w14:paraId="7C8416D3" w14:textId="77777777" w:rsidR="00DF5ABB" w:rsidRPr="0097685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726C906A" w14:textId="77777777" w:rsidR="00DF5ABB" w:rsidRPr="0097685E" w:rsidRDefault="00DF5ABB" w:rsidP="00594485">
            <w:pPr>
              <w:pStyle w:val="t-9-8"/>
              <w:spacing w:before="0" w:beforeAutospacing="0" w:after="0"/>
              <w:jc w:val="center"/>
              <w:rPr>
                <w:b/>
                <w:lang w:eastAsia="ar-SA"/>
              </w:rPr>
            </w:pPr>
            <w:r w:rsidRPr="0097685E">
              <w:rPr>
                <w:b/>
                <w:lang w:eastAsia="ar-SA"/>
              </w:rPr>
              <w:t>NE</w:t>
            </w:r>
          </w:p>
        </w:tc>
        <w:tc>
          <w:tcPr>
            <w:tcW w:w="714" w:type="dxa"/>
            <w:vAlign w:val="center"/>
          </w:tcPr>
          <w:p w14:paraId="49ED24C6" w14:textId="77777777" w:rsidR="00DF5ABB" w:rsidRPr="0097685E" w:rsidRDefault="00DF5ABB" w:rsidP="00594485">
            <w:pPr>
              <w:pStyle w:val="t-9-8"/>
              <w:spacing w:before="0" w:beforeAutospacing="0" w:after="0"/>
              <w:jc w:val="both"/>
              <w:rPr>
                <w:b/>
                <w:lang w:eastAsia="ar-SA"/>
              </w:rPr>
            </w:pPr>
          </w:p>
        </w:tc>
      </w:tr>
      <w:tr w:rsidR="00DF5ABB" w:rsidRPr="0097685E" w14:paraId="58708FD1" w14:textId="77777777" w:rsidTr="0039363D">
        <w:trPr>
          <w:trHeight w:val="503"/>
        </w:trPr>
        <w:tc>
          <w:tcPr>
            <w:tcW w:w="993" w:type="dxa"/>
            <w:shd w:val="clear" w:color="auto" w:fill="DEEAF6" w:themeFill="accent1" w:themeFillTint="33"/>
            <w:vAlign w:val="center"/>
          </w:tcPr>
          <w:p w14:paraId="4425ABFB" w14:textId="1E6E3510" w:rsidR="00DF5ABB" w:rsidRPr="0097685E" w:rsidRDefault="0039363D" w:rsidP="00594485">
            <w:pPr>
              <w:rPr>
                <w:rFonts w:eastAsia="Calibri"/>
                <w:b/>
                <w:sz w:val="20"/>
                <w:szCs w:val="20"/>
                <w:lang w:eastAsia="en-US"/>
              </w:rPr>
            </w:pPr>
            <w:r w:rsidRPr="0097685E">
              <w:rPr>
                <w:rFonts w:eastAsia="Calibri"/>
                <w:b/>
                <w:sz w:val="20"/>
                <w:szCs w:val="20"/>
                <w:lang w:eastAsia="en-US"/>
              </w:rPr>
              <w:t>VIII</w:t>
            </w:r>
            <w:r w:rsidR="00DF5ABB" w:rsidRPr="0097685E">
              <w:rPr>
                <w:rFonts w:eastAsia="Calibri"/>
                <w:b/>
                <w:sz w:val="20"/>
                <w:szCs w:val="20"/>
                <w:lang w:eastAsia="en-US"/>
              </w:rPr>
              <w:t>.1.2.</w:t>
            </w:r>
          </w:p>
        </w:tc>
        <w:tc>
          <w:tcPr>
            <w:tcW w:w="5796" w:type="dxa"/>
            <w:shd w:val="clear" w:color="auto" w:fill="DEEAF6" w:themeFill="accent1" w:themeFillTint="33"/>
            <w:vAlign w:val="center"/>
          </w:tcPr>
          <w:p w14:paraId="74438D54" w14:textId="7C29BFFE" w:rsidR="00DF5ABB" w:rsidRPr="0097685E" w:rsidRDefault="00DF5ABB" w:rsidP="00594485">
            <w:pPr>
              <w:jc w:val="both"/>
              <w:rPr>
                <w:rFonts w:eastAsia="Calibri"/>
                <w:i/>
                <w:sz w:val="20"/>
                <w:szCs w:val="20"/>
                <w:lang w:eastAsia="en-US"/>
              </w:rPr>
            </w:pPr>
            <w:r w:rsidRPr="0097685E">
              <w:rPr>
                <w:rFonts w:eastAsia="Calibri"/>
                <w:i/>
                <w:sz w:val="20"/>
                <w:szCs w:val="20"/>
                <w:lang w:eastAsia="en-US"/>
              </w:rPr>
              <w:t>su svi po</w:t>
            </w:r>
            <w:r w:rsidR="00D009EE" w:rsidRPr="0097685E">
              <w:rPr>
                <w:rFonts w:eastAsia="Calibri"/>
                <w:i/>
                <w:sz w:val="20"/>
                <w:szCs w:val="20"/>
                <w:lang w:eastAsia="en-US"/>
              </w:rPr>
              <w:t>daci navedeni u Zahtjevu za potporu</w:t>
            </w:r>
            <w:r w:rsidRPr="0097685E">
              <w:rPr>
                <w:rFonts w:eastAsia="Calibri"/>
                <w:i/>
                <w:sz w:val="20"/>
                <w:szCs w:val="20"/>
                <w:lang w:eastAsia="en-US"/>
              </w:rPr>
              <w:t xml:space="preserve"> istiniti i točni, te da sam upoznat</w:t>
            </w:r>
            <w:r w:rsidR="007062D4" w:rsidRPr="0097685E">
              <w:rPr>
                <w:rFonts w:eastAsia="Calibri"/>
                <w:i/>
                <w:sz w:val="20"/>
                <w:szCs w:val="20"/>
                <w:lang w:eastAsia="en-US"/>
              </w:rPr>
              <w:t>/a</w:t>
            </w:r>
            <w:r w:rsidRPr="0097685E">
              <w:rPr>
                <w:rFonts w:eastAsia="Calibri"/>
                <w:i/>
                <w:sz w:val="20"/>
                <w:szCs w:val="20"/>
                <w:lang w:eastAsia="en-US"/>
              </w:rPr>
              <w:t xml:space="preserve"> s posljedicama davanja netočnih i krivih podataka </w:t>
            </w:r>
          </w:p>
        </w:tc>
        <w:tc>
          <w:tcPr>
            <w:tcW w:w="699" w:type="dxa"/>
            <w:shd w:val="clear" w:color="auto" w:fill="DEEAF6" w:themeFill="accent1" w:themeFillTint="33"/>
            <w:vAlign w:val="center"/>
          </w:tcPr>
          <w:p w14:paraId="5E91C4DA" w14:textId="77777777" w:rsidR="00DF5ABB" w:rsidRPr="0097685E" w:rsidRDefault="00DF5ABB" w:rsidP="00594485">
            <w:pPr>
              <w:pStyle w:val="t-9-8"/>
              <w:spacing w:before="0" w:beforeAutospacing="0" w:after="0"/>
              <w:jc w:val="center"/>
              <w:rPr>
                <w:b/>
                <w:lang w:eastAsia="ar-SA"/>
              </w:rPr>
            </w:pPr>
            <w:r w:rsidRPr="0097685E">
              <w:rPr>
                <w:b/>
                <w:lang w:eastAsia="ar-SA"/>
              </w:rPr>
              <w:t>DA</w:t>
            </w:r>
          </w:p>
        </w:tc>
        <w:tc>
          <w:tcPr>
            <w:tcW w:w="582" w:type="dxa"/>
            <w:vAlign w:val="center"/>
          </w:tcPr>
          <w:p w14:paraId="1939CA6C" w14:textId="77777777" w:rsidR="00DF5ABB" w:rsidRPr="0097685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91741F0" w14:textId="77777777" w:rsidR="00DF5ABB" w:rsidRPr="0097685E" w:rsidRDefault="00DF5ABB" w:rsidP="00594485">
            <w:pPr>
              <w:pStyle w:val="t-9-8"/>
              <w:spacing w:before="0" w:beforeAutospacing="0" w:after="0"/>
              <w:jc w:val="center"/>
              <w:rPr>
                <w:b/>
                <w:lang w:eastAsia="ar-SA"/>
              </w:rPr>
            </w:pPr>
            <w:r w:rsidRPr="0097685E">
              <w:rPr>
                <w:b/>
                <w:lang w:eastAsia="ar-SA"/>
              </w:rPr>
              <w:t>NE</w:t>
            </w:r>
          </w:p>
        </w:tc>
        <w:tc>
          <w:tcPr>
            <w:tcW w:w="714" w:type="dxa"/>
            <w:vAlign w:val="center"/>
          </w:tcPr>
          <w:p w14:paraId="6C497092" w14:textId="77777777" w:rsidR="00DF5ABB" w:rsidRPr="0097685E" w:rsidRDefault="00DF5ABB" w:rsidP="00594485">
            <w:pPr>
              <w:pStyle w:val="t-9-8"/>
              <w:spacing w:before="0" w:beforeAutospacing="0" w:after="0"/>
              <w:jc w:val="both"/>
              <w:rPr>
                <w:b/>
                <w:lang w:eastAsia="ar-SA"/>
              </w:rPr>
            </w:pPr>
          </w:p>
        </w:tc>
      </w:tr>
      <w:tr w:rsidR="00DF5ABB" w:rsidRPr="0097685E" w14:paraId="16F6F387" w14:textId="77777777" w:rsidTr="0039363D">
        <w:trPr>
          <w:trHeight w:val="503"/>
        </w:trPr>
        <w:tc>
          <w:tcPr>
            <w:tcW w:w="993" w:type="dxa"/>
            <w:shd w:val="clear" w:color="auto" w:fill="DEEAF6" w:themeFill="accent1" w:themeFillTint="33"/>
            <w:vAlign w:val="center"/>
          </w:tcPr>
          <w:p w14:paraId="1FF1C797" w14:textId="735AF68C" w:rsidR="00DF5ABB" w:rsidRPr="0097685E" w:rsidRDefault="0039363D" w:rsidP="00594485">
            <w:pPr>
              <w:rPr>
                <w:rFonts w:eastAsia="Calibri"/>
                <w:b/>
                <w:sz w:val="20"/>
                <w:szCs w:val="20"/>
                <w:lang w:eastAsia="en-US"/>
              </w:rPr>
            </w:pPr>
            <w:r w:rsidRPr="0097685E">
              <w:rPr>
                <w:rFonts w:eastAsia="Calibri"/>
                <w:b/>
                <w:sz w:val="20"/>
                <w:szCs w:val="20"/>
                <w:lang w:eastAsia="en-US"/>
              </w:rPr>
              <w:t>VIII</w:t>
            </w:r>
            <w:r w:rsidR="00660A19" w:rsidRPr="0097685E">
              <w:rPr>
                <w:rFonts w:eastAsia="Calibri"/>
                <w:b/>
                <w:sz w:val="20"/>
                <w:szCs w:val="20"/>
                <w:lang w:eastAsia="en-US"/>
              </w:rPr>
              <w:t>.1.</w:t>
            </w:r>
            <w:r w:rsidR="009142CC" w:rsidRPr="0097685E">
              <w:rPr>
                <w:rFonts w:eastAsia="Calibri"/>
                <w:b/>
                <w:sz w:val="20"/>
                <w:szCs w:val="20"/>
                <w:lang w:eastAsia="en-US"/>
              </w:rPr>
              <w:t>3</w:t>
            </w:r>
            <w:r w:rsidR="00DF5ABB" w:rsidRPr="0097685E">
              <w:rPr>
                <w:rFonts w:eastAsia="Calibri"/>
                <w:b/>
                <w:sz w:val="20"/>
                <w:szCs w:val="20"/>
                <w:lang w:eastAsia="en-US"/>
              </w:rPr>
              <w:t>.</w:t>
            </w:r>
          </w:p>
        </w:tc>
        <w:tc>
          <w:tcPr>
            <w:tcW w:w="5796" w:type="dxa"/>
            <w:shd w:val="clear" w:color="auto" w:fill="DEEAF6" w:themeFill="accent1" w:themeFillTint="33"/>
            <w:vAlign w:val="center"/>
          </w:tcPr>
          <w:p w14:paraId="1982AF72" w14:textId="159AD56A" w:rsidR="00DF5ABB" w:rsidRPr="0097685E" w:rsidRDefault="00DF5ABB" w:rsidP="00594485">
            <w:pPr>
              <w:jc w:val="both"/>
              <w:rPr>
                <w:rFonts w:eastAsia="Calibri"/>
                <w:i/>
                <w:sz w:val="20"/>
                <w:szCs w:val="20"/>
                <w:lang w:eastAsia="en-US"/>
              </w:rPr>
            </w:pPr>
            <w:r w:rsidRPr="0097685E">
              <w:rPr>
                <w:rFonts w:eastAsia="Calibri"/>
                <w:i/>
                <w:sz w:val="20"/>
                <w:szCs w:val="20"/>
                <w:lang w:eastAsia="en-US"/>
              </w:rPr>
              <w:t>se slažem da ću na zahtjev LAG-a</w:t>
            </w:r>
            <w:r w:rsidR="009F67AD" w:rsidRPr="0097685E">
              <w:rPr>
                <w:rFonts w:eastAsia="Calibri"/>
                <w:i/>
                <w:sz w:val="20"/>
                <w:szCs w:val="20"/>
                <w:lang w:eastAsia="en-US"/>
              </w:rPr>
              <w:t xml:space="preserve"> </w:t>
            </w:r>
            <w:r w:rsidRPr="0097685E">
              <w:rPr>
                <w:rFonts w:eastAsia="Calibri"/>
                <w:i/>
                <w:sz w:val="20"/>
                <w:szCs w:val="20"/>
                <w:lang w:eastAsia="en-US"/>
              </w:rPr>
              <w:t>pružati dodatne informacije nužne za procese evaluacije (kroz intervjue, ankete i sl.) i omogućiti mu posjet lokaciji ulaganja</w:t>
            </w:r>
          </w:p>
        </w:tc>
        <w:tc>
          <w:tcPr>
            <w:tcW w:w="699" w:type="dxa"/>
            <w:shd w:val="clear" w:color="auto" w:fill="DEEAF6" w:themeFill="accent1" w:themeFillTint="33"/>
            <w:vAlign w:val="center"/>
          </w:tcPr>
          <w:p w14:paraId="459155BF" w14:textId="77777777" w:rsidR="00DF5ABB" w:rsidRPr="0097685E" w:rsidRDefault="00DF5ABB" w:rsidP="00594485">
            <w:pPr>
              <w:pStyle w:val="t-9-8"/>
              <w:spacing w:before="0" w:beforeAutospacing="0" w:after="0"/>
              <w:jc w:val="center"/>
              <w:rPr>
                <w:b/>
                <w:lang w:eastAsia="ar-SA"/>
              </w:rPr>
            </w:pPr>
            <w:r w:rsidRPr="0097685E">
              <w:rPr>
                <w:b/>
                <w:lang w:eastAsia="ar-SA"/>
              </w:rPr>
              <w:t>DA</w:t>
            </w:r>
          </w:p>
        </w:tc>
        <w:tc>
          <w:tcPr>
            <w:tcW w:w="582" w:type="dxa"/>
            <w:vAlign w:val="center"/>
          </w:tcPr>
          <w:p w14:paraId="7393561A" w14:textId="77777777" w:rsidR="00DF5ABB" w:rsidRPr="0097685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765B1BDA" w14:textId="77777777" w:rsidR="00DF5ABB" w:rsidRPr="0097685E" w:rsidRDefault="00DF5ABB" w:rsidP="00594485">
            <w:pPr>
              <w:pStyle w:val="t-9-8"/>
              <w:spacing w:before="0" w:beforeAutospacing="0" w:after="0"/>
              <w:jc w:val="center"/>
              <w:rPr>
                <w:b/>
                <w:lang w:eastAsia="ar-SA"/>
              </w:rPr>
            </w:pPr>
            <w:r w:rsidRPr="0097685E">
              <w:rPr>
                <w:b/>
                <w:lang w:eastAsia="ar-SA"/>
              </w:rPr>
              <w:t>NE</w:t>
            </w:r>
          </w:p>
        </w:tc>
        <w:tc>
          <w:tcPr>
            <w:tcW w:w="714" w:type="dxa"/>
            <w:vAlign w:val="center"/>
          </w:tcPr>
          <w:p w14:paraId="20487681" w14:textId="77777777" w:rsidR="00DF5ABB" w:rsidRPr="0097685E" w:rsidRDefault="00DF5ABB" w:rsidP="00594485">
            <w:pPr>
              <w:pStyle w:val="t-9-8"/>
              <w:spacing w:before="0" w:beforeAutospacing="0" w:after="0"/>
              <w:jc w:val="both"/>
              <w:rPr>
                <w:b/>
                <w:lang w:eastAsia="ar-SA"/>
              </w:rPr>
            </w:pPr>
          </w:p>
        </w:tc>
      </w:tr>
      <w:tr w:rsidR="00DF5ABB" w:rsidRPr="0097685E" w14:paraId="06679389" w14:textId="77777777" w:rsidTr="0039363D">
        <w:trPr>
          <w:trHeight w:val="567"/>
        </w:trPr>
        <w:tc>
          <w:tcPr>
            <w:tcW w:w="993" w:type="dxa"/>
            <w:shd w:val="clear" w:color="auto" w:fill="DEEAF6" w:themeFill="accent1" w:themeFillTint="33"/>
            <w:vAlign w:val="center"/>
          </w:tcPr>
          <w:p w14:paraId="7821B312" w14:textId="426292A3" w:rsidR="00DF5ABB" w:rsidRPr="0097685E" w:rsidRDefault="0039363D" w:rsidP="00594485">
            <w:pPr>
              <w:rPr>
                <w:rFonts w:eastAsia="Calibri"/>
                <w:b/>
                <w:sz w:val="20"/>
                <w:szCs w:val="20"/>
                <w:lang w:eastAsia="en-US"/>
              </w:rPr>
            </w:pPr>
            <w:r w:rsidRPr="0097685E">
              <w:rPr>
                <w:rFonts w:eastAsia="Calibri"/>
                <w:b/>
                <w:sz w:val="20"/>
                <w:szCs w:val="20"/>
                <w:lang w:eastAsia="en-US"/>
              </w:rPr>
              <w:t>VIII</w:t>
            </w:r>
            <w:r w:rsidR="00660A19" w:rsidRPr="0097685E">
              <w:rPr>
                <w:rFonts w:eastAsia="Calibri"/>
                <w:b/>
                <w:sz w:val="20"/>
                <w:szCs w:val="20"/>
                <w:lang w:eastAsia="en-US"/>
              </w:rPr>
              <w:t>.1.</w:t>
            </w:r>
            <w:r w:rsidR="009142CC" w:rsidRPr="0097685E">
              <w:rPr>
                <w:rFonts w:eastAsia="Calibri"/>
                <w:b/>
                <w:sz w:val="20"/>
                <w:szCs w:val="20"/>
                <w:lang w:eastAsia="en-US"/>
              </w:rPr>
              <w:t>4</w:t>
            </w:r>
            <w:r w:rsidR="00DF5ABB" w:rsidRPr="0097685E">
              <w:rPr>
                <w:rFonts w:eastAsia="Calibri"/>
                <w:b/>
                <w:sz w:val="20"/>
                <w:szCs w:val="20"/>
                <w:lang w:eastAsia="en-US"/>
              </w:rPr>
              <w:t>.</w:t>
            </w:r>
          </w:p>
        </w:tc>
        <w:tc>
          <w:tcPr>
            <w:tcW w:w="5796" w:type="dxa"/>
            <w:shd w:val="clear" w:color="auto" w:fill="DEEAF6" w:themeFill="accent1" w:themeFillTint="33"/>
            <w:vAlign w:val="center"/>
          </w:tcPr>
          <w:p w14:paraId="3FDFAB5B" w14:textId="4A03B5AB" w:rsidR="00DF5ABB" w:rsidRPr="0097685E" w:rsidRDefault="009F67AD" w:rsidP="00B20DD9">
            <w:pPr>
              <w:jc w:val="both"/>
              <w:rPr>
                <w:rFonts w:eastAsia="Calibri"/>
                <w:i/>
                <w:sz w:val="20"/>
                <w:szCs w:val="20"/>
                <w:highlight w:val="yellow"/>
                <w:lang w:eastAsia="en-US"/>
              </w:rPr>
            </w:pPr>
            <w:r w:rsidRPr="0097685E">
              <w:rPr>
                <w:rFonts w:eastAsia="Calibri"/>
                <w:i/>
                <w:sz w:val="20"/>
                <w:szCs w:val="20"/>
                <w:lang w:eastAsia="en-US"/>
              </w:rPr>
              <w:t>n</w:t>
            </w:r>
            <w:r w:rsidR="005E797B" w:rsidRPr="0097685E">
              <w:rPr>
                <w:rFonts w:eastAsia="Calibri"/>
                <w:i/>
                <w:sz w:val="20"/>
                <w:szCs w:val="20"/>
                <w:lang w:eastAsia="en-US"/>
              </w:rPr>
              <w:t>isam</w:t>
            </w:r>
            <w:r w:rsidRPr="0097685E">
              <w:rPr>
                <w:rFonts w:eastAsia="Calibri"/>
                <w:i/>
                <w:sz w:val="20"/>
                <w:szCs w:val="20"/>
                <w:lang w:eastAsia="en-US"/>
              </w:rPr>
              <w:t xml:space="preserve"> započeo</w:t>
            </w:r>
            <w:r w:rsidR="00871B8E" w:rsidRPr="0097685E">
              <w:rPr>
                <w:rFonts w:eastAsia="Calibri"/>
                <w:i/>
                <w:sz w:val="20"/>
                <w:szCs w:val="20"/>
                <w:lang w:eastAsia="en-US"/>
              </w:rPr>
              <w:t>/la</w:t>
            </w:r>
            <w:r w:rsidRPr="0097685E">
              <w:rPr>
                <w:rFonts w:eastAsia="Calibri"/>
                <w:i/>
                <w:sz w:val="20"/>
                <w:szCs w:val="20"/>
                <w:lang w:eastAsia="en-US"/>
              </w:rPr>
              <w:t xml:space="preserve"> projekt </w:t>
            </w:r>
            <w:r w:rsidR="005E797B" w:rsidRPr="0097685E">
              <w:rPr>
                <w:rFonts w:eastAsia="Calibri"/>
                <w:i/>
                <w:sz w:val="20"/>
                <w:szCs w:val="20"/>
                <w:lang w:eastAsia="en-US"/>
              </w:rPr>
              <w:t>koj</w:t>
            </w:r>
            <w:r w:rsidRPr="0097685E">
              <w:rPr>
                <w:rFonts w:eastAsia="Calibri"/>
                <w:i/>
                <w:sz w:val="20"/>
                <w:szCs w:val="20"/>
                <w:lang w:eastAsia="en-US"/>
              </w:rPr>
              <w:t>i</w:t>
            </w:r>
            <w:r w:rsidR="005E797B" w:rsidRPr="0097685E">
              <w:rPr>
                <w:rFonts w:eastAsia="Calibri"/>
                <w:i/>
                <w:sz w:val="20"/>
                <w:szCs w:val="20"/>
                <w:lang w:eastAsia="en-US"/>
              </w:rPr>
              <w:t xml:space="preserve"> je predmet ovog zahtjeva za potporu prije podnošenja zahtjeva za potporu, osim općih troškova i ulaganja u kupnju zemljišta i/ili objekata nastalih nakon 1. siječnja 20</w:t>
            </w:r>
            <w:r w:rsidRPr="0097685E">
              <w:rPr>
                <w:rFonts w:eastAsia="Calibri"/>
                <w:i/>
                <w:sz w:val="20"/>
                <w:szCs w:val="20"/>
                <w:lang w:eastAsia="en-US"/>
              </w:rPr>
              <w:t>2</w:t>
            </w:r>
            <w:r w:rsidR="00477A61" w:rsidRPr="0097685E">
              <w:rPr>
                <w:rFonts w:eastAsia="Calibri"/>
                <w:i/>
                <w:sz w:val="20"/>
                <w:szCs w:val="20"/>
                <w:lang w:eastAsia="en-US"/>
              </w:rPr>
              <w:t>3</w:t>
            </w:r>
            <w:r w:rsidR="005E797B" w:rsidRPr="0097685E">
              <w:rPr>
                <w:rFonts w:eastAsia="Calibri"/>
                <w:i/>
                <w:sz w:val="20"/>
                <w:szCs w:val="20"/>
                <w:lang w:eastAsia="en-US"/>
              </w:rPr>
              <w:t>. godine</w:t>
            </w:r>
            <w:r w:rsidRPr="0097685E">
              <w:rPr>
                <w:rFonts w:eastAsia="Calibri"/>
                <w:i/>
                <w:sz w:val="20"/>
                <w:szCs w:val="20"/>
                <w:lang w:eastAsia="en-US"/>
              </w:rPr>
              <w:t>, ako je primjenjivo</w:t>
            </w:r>
          </w:p>
        </w:tc>
        <w:tc>
          <w:tcPr>
            <w:tcW w:w="699" w:type="dxa"/>
            <w:shd w:val="clear" w:color="auto" w:fill="DEEAF6" w:themeFill="accent1" w:themeFillTint="33"/>
            <w:vAlign w:val="center"/>
          </w:tcPr>
          <w:p w14:paraId="02BD989B" w14:textId="77777777" w:rsidR="00DF5ABB" w:rsidRPr="0097685E" w:rsidRDefault="00DF5ABB" w:rsidP="00594485">
            <w:pPr>
              <w:pStyle w:val="t-9-8"/>
              <w:spacing w:before="0" w:beforeAutospacing="0" w:after="0"/>
              <w:jc w:val="center"/>
              <w:rPr>
                <w:b/>
                <w:lang w:eastAsia="ar-SA"/>
              </w:rPr>
            </w:pPr>
            <w:r w:rsidRPr="0097685E">
              <w:rPr>
                <w:b/>
                <w:lang w:eastAsia="ar-SA"/>
              </w:rPr>
              <w:t>DA</w:t>
            </w:r>
          </w:p>
        </w:tc>
        <w:tc>
          <w:tcPr>
            <w:tcW w:w="582" w:type="dxa"/>
            <w:vAlign w:val="center"/>
          </w:tcPr>
          <w:p w14:paraId="3E941DEB" w14:textId="77777777" w:rsidR="00DF5ABB" w:rsidRPr="0097685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34C8F46" w14:textId="77777777" w:rsidR="00DF5ABB" w:rsidRPr="0097685E" w:rsidRDefault="00DF5ABB" w:rsidP="00594485">
            <w:pPr>
              <w:pStyle w:val="t-9-8"/>
              <w:spacing w:before="0" w:beforeAutospacing="0" w:after="0"/>
              <w:jc w:val="center"/>
              <w:rPr>
                <w:b/>
                <w:lang w:eastAsia="ar-SA"/>
              </w:rPr>
            </w:pPr>
            <w:r w:rsidRPr="0097685E">
              <w:rPr>
                <w:b/>
                <w:lang w:eastAsia="ar-SA"/>
              </w:rPr>
              <w:t>NE</w:t>
            </w:r>
          </w:p>
        </w:tc>
        <w:tc>
          <w:tcPr>
            <w:tcW w:w="714" w:type="dxa"/>
            <w:vAlign w:val="center"/>
          </w:tcPr>
          <w:p w14:paraId="3B21452D" w14:textId="77777777" w:rsidR="00DF5ABB" w:rsidRPr="0097685E" w:rsidRDefault="00DF5ABB" w:rsidP="00594485">
            <w:pPr>
              <w:pStyle w:val="t-9-8"/>
              <w:spacing w:before="0" w:beforeAutospacing="0" w:after="0"/>
              <w:jc w:val="both"/>
              <w:rPr>
                <w:b/>
                <w:lang w:eastAsia="ar-SA"/>
              </w:rPr>
            </w:pPr>
          </w:p>
        </w:tc>
      </w:tr>
      <w:tr w:rsidR="00DF5ABB" w:rsidRPr="0097685E" w14:paraId="45817B59" w14:textId="77777777" w:rsidTr="0039363D">
        <w:trPr>
          <w:trHeight w:val="567"/>
        </w:trPr>
        <w:tc>
          <w:tcPr>
            <w:tcW w:w="993" w:type="dxa"/>
            <w:shd w:val="clear" w:color="auto" w:fill="DEEAF6" w:themeFill="accent1" w:themeFillTint="33"/>
            <w:vAlign w:val="center"/>
          </w:tcPr>
          <w:p w14:paraId="4E93AD7C" w14:textId="51780D19" w:rsidR="00DF5ABB" w:rsidRPr="0097685E" w:rsidRDefault="0039363D" w:rsidP="00594485">
            <w:pPr>
              <w:rPr>
                <w:rFonts w:eastAsia="Calibri"/>
                <w:b/>
                <w:sz w:val="20"/>
                <w:szCs w:val="20"/>
                <w:lang w:eastAsia="en-US"/>
              </w:rPr>
            </w:pPr>
            <w:r w:rsidRPr="0097685E">
              <w:rPr>
                <w:rFonts w:eastAsia="Calibri"/>
                <w:b/>
                <w:sz w:val="20"/>
                <w:szCs w:val="20"/>
                <w:lang w:eastAsia="en-US"/>
              </w:rPr>
              <w:t>VIII</w:t>
            </w:r>
            <w:r w:rsidR="00660A19" w:rsidRPr="0097685E">
              <w:rPr>
                <w:rFonts w:eastAsia="Calibri"/>
                <w:b/>
                <w:sz w:val="20"/>
                <w:szCs w:val="20"/>
                <w:lang w:eastAsia="en-US"/>
              </w:rPr>
              <w:t>.1.</w:t>
            </w:r>
            <w:r w:rsidR="009142CC" w:rsidRPr="0097685E">
              <w:rPr>
                <w:rFonts w:eastAsia="Calibri"/>
                <w:b/>
                <w:sz w:val="20"/>
                <w:szCs w:val="20"/>
                <w:lang w:eastAsia="en-US"/>
              </w:rPr>
              <w:t>5</w:t>
            </w:r>
            <w:r w:rsidR="00DF5ABB" w:rsidRPr="0097685E">
              <w:rPr>
                <w:rFonts w:eastAsia="Calibri"/>
                <w:b/>
                <w:sz w:val="20"/>
                <w:szCs w:val="20"/>
                <w:lang w:eastAsia="en-US"/>
              </w:rPr>
              <w:t>.</w:t>
            </w:r>
          </w:p>
        </w:tc>
        <w:tc>
          <w:tcPr>
            <w:tcW w:w="5796" w:type="dxa"/>
            <w:shd w:val="clear" w:color="auto" w:fill="DEEAF6" w:themeFill="accent1" w:themeFillTint="33"/>
            <w:vAlign w:val="center"/>
          </w:tcPr>
          <w:p w14:paraId="1273492A" w14:textId="7FA0FA9C" w:rsidR="00DF5ABB" w:rsidRPr="0097685E" w:rsidRDefault="00DF5ABB" w:rsidP="00594485">
            <w:pPr>
              <w:jc w:val="both"/>
              <w:rPr>
                <w:rFonts w:eastAsia="Calibri"/>
                <w:i/>
                <w:sz w:val="20"/>
                <w:szCs w:val="20"/>
                <w:lang w:eastAsia="en-US"/>
              </w:rPr>
            </w:pPr>
            <w:r w:rsidRPr="0097685E">
              <w:rPr>
                <w:rFonts w:eastAsia="Calibri"/>
                <w:i/>
                <w:sz w:val="20"/>
                <w:szCs w:val="20"/>
                <w:lang w:eastAsia="en-US"/>
              </w:rPr>
              <w:t>sam upoznat/a i su</w:t>
            </w:r>
            <w:r w:rsidR="00B42BA6" w:rsidRPr="0097685E">
              <w:rPr>
                <w:rFonts w:eastAsia="Calibri"/>
                <w:i/>
                <w:sz w:val="20"/>
                <w:szCs w:val="20"/>
                <w:lang w:eastAsia="en-US"/>
              </w:rPr>
              <w:t>glasan/na s odredbom n</w:t>
            </w:r>
            <w:r w:rsidRPr="0097685E">
              <w:rPr>
                <w:rFonts w:eastAsia="Calibri"/>
                <w:i/>
                <w:sz w:val="20"/>
                <w:szCs w:val="20"/>
                <w:lang w:eastAsia="en-US"/>
              </w:rPr>
              <w:t>atječaja da ne mogu ostvariti veći broj bodova po pojedinom kriteriju odabira</w:t>
            </w:r>
            <w:r w:rsidR="009F67AD" w:rsidRPr="0097685E">
              <w:rPr>
                <w:rFonts w:eastAsia="Calibri"/>
                <w:i/>
                <w:sz w:val="20"/>
                <w:szCs w:val="20"/>
                <w:lang w:eastAsia="en-US"/>
              </w:rPr>
              <w:t xml:space="preserve"> i ukupni broj bodova u odnosu na ono što je zatraženo u sklopu točke </w:t>
            </w:r>
            <w:r w:rsidR="00D64081" w:rsidRPr="0097685E">
              <w:rPr>
                <w:rFonts w:eastAsia="Calibri"/>
                <w:i/>
                <w:sz w:val="20"/>
                <w:szCs w:val="20"/>
                <w:lang w:eastAsia="en-US"/>
              </w:rPr>
              <w:t>VI</w:t>
            </w:r>
            <w:r w:rsidR="009F67AD" w:rsidRPr="0097685E">
              <w:rPr>
                <w:rFonts w:eastAsia="Calibri"/>
                <w:i/>
                <w:sz w:val="20"/>
                <w:szCs w:val="20"/>
                <w:lang w:eastAsia="en-US"/>
              </w:rPr>
              <w:t xml:space="preserve">. ovog </w:t>
            </w:r>
            <w:r w:rsidR="00D64081" w:rsidRPr="0097685E">
              <w:rPr>
                <w:rFonts w:eastAsia="Calibri"/>
                <w:i/>
                <w:sz w:val="20"/>
                <w:szCs w:val="20"/>
                <w:lang w:eastAsia="en-US"/>
              </w:rPr>
              <w:t>obrasca</w:t>
            </w:r>
            <w:r w:rsidRPr="0097685E">
              <w:rPr>
                <w:rFonts w:eastAsia="Calibri"/>
                <w:i/>
                <w:sz w:val="20"/>
                <w:szCs w:val="20"/>
                <w:lang w:eastAsia="en-US"/>
              </w:rPr>
              <w:t>,</w:t>
            </w:r>
            <w:r w:rsidR="00B20DD9" w:rsidRPr="0097685E">
              <w:rPr>
                <w:rFonts w:eastAsia="Calibri"/>
                <w:i/>
                <w:sz w:val="20"/>
                <w:szCs w:val="20"/>
                <w:lang w:eastAsia="en-US"/>
              </w:rPr>
              <w:t xml:space="preserve"> kao niti veći iznos potpore od </w:t>
            </w:r>
            <w:r w:rsidR="009F67AD" w:rsidRPr="0097685E">
              <w:rPr>
                <w:rFonts w:eastAsia="Calibri"/>
                <w:i/>
                <w:sz w:val="20"/>
                <w:szCs w:val="20"/>
                <w:lang w:eastAsia="en-US"/>
              </w:rPr>
              <w:t xml:space="preserve">onog što je </w:t>
            </w:r>
            <w:r w:rsidR="00B20DD9" w:rsidRPr="0097685E">
              <w:rPr>
                <w:rFonts w:eastAsia="Calibri"/>
                <w:i/>
                <w:sz w:val="20"/>
                <w:szCs w:val="20"/>
                <w:lang w:eastAsia="en-US"/>
              </w:rPr>
              <w:t xml:space="preserve">traženo </w:t>
            </w:r>
            <w:r w:rsidR="009F67AD" w:rsidRPr="0097685E">
              <w:rPr>
                <w:rFonts w:eastAsia="Calibri"/>
                <w:i/>
                <w:sz w:val="20"/>
                <w:szCs w:val="20"/>
                <w:lang w:eastAsia="en-US"/>
              </w:rPr>
              <w:t xml:space="preserve">u točki </w:t>
            </w:r>
            <w:r w:rsidR="00A82CBD" w:rsidRPr="0097685E">
              <w:rPr>
                <w:rFonts w:eastAsia="Calibri"/>
                <w:i/>
                <w:sz w:val="20"/>
                <w:szCs w:val="20"/>
                <w:lang w:eastAsia="en-US"/>
              </w:rPr>
              <w:t>VII</w:t>
            </w:r>
            <w:r w:rsidR="009F67AD" w:rsidRPr="0097685E">
              <w:rPr>
                <w:rFonts w:eastAsia="Calibri"/>
                <w:i/>
                <w:sz w:val="20"/>
                <w:szCs w:val="20"/>
                <w:lang w:eastAsia="en-US"/>
              </w:rPr>
              <w:t xml:space="preserve">. ovog </w:t>
            </w:r>
            <w:r w:rsidR="00D64081" w:rsidRPr="0097685E">
              <w:rPr>
                <w:rFonts w:eastAsia="Calibri"/>
                <w:i/>
                <w:sz w:val="20"/>
                <w:szCs w:val="20"/>
                <w:lang w:eastAsia="en-US"/>
              </w:rPr>
              <w:t>obrasca</w:t>
            </w:r>
          </w:p>
        </w:tc>
        <w:tc>
          <w:tcPr>
            <w:tcW w:w="699" w:type="dxa"/>
            <w:shd w:val="clear" w:color="auto" w:fill="DEEAF6" w:themeFill="accent1" w:themeFillTint="33"/>
            <w:vAlign w:val="center"/>
          </w:tcPr>
          <w:p w14:paraId="6BCA7EF0" w14:textId="77777777" w:rsidR="00DF5ABB" w:rsidRPr="0097685E" w:rsidRDefault="00DF5ABB" w:rsidP="00594485">
            <w:pPr>
              <w:pStyle w:val="t-9-8"/>
              <w:spacing w:before="0" w:beforeAutospacing="0" w:after="0"/>
              <w:jc w:val="center"/>
              <w:rPr>
                <w:b/>
                <w:lang w:eastAsia="ar-SA"/>
              </w:rPr>
            </w:pPr>
            <w:r w:rsidRPr="0097685E">
              <w:rPr>
                <w:b/>
                <w:lang w:eastAsia="ar-SA"/>
              </w:rPr>
              <w:t>DA</w:t>
            </w:r>
          </w:p>
        </w:tc>
        <w:tc>
          <w:tcPr>
            <w:tcW w:w="582" w:type="dxa"/>
            <w:vAlign w:val="center"/>
          </w:tcPr>
          <w:p w14:paraId="52749D3F" w14:textId="77777777" w:rsidR="00DF5ABB" w:rsidRPr="0097685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EC14EA1" w14:textId="77777777" w:rsidR="00DF5ABB" w:rsidRPr="0097685E" w:rsidRDefault="00DF5ABB" w:rsidP="00594485">
            <w:pPr>
              <w:pStyle w:val="t-9-8"/>
              <w:spacing w:before="0" w:beforeAutospacing="0" w:after="0"/>
              <w:jc w:val="center"/>
              <w:rPr>
                <w:b/>
                <w:lang w:eastAsia="ar-SA"/>
              </w:rPr>
            </w:pPr>
            <w:r w:rsidRPr="0097685E">
              <w:rPr>
                <w:b/>
                <w:lang w:eastAsia="ar-SA"/>
              </w:rPr>
              <w:t>NE</w:t>
            </w:r>
          </w:p>
        </w:tc>
        <w:tc>
          <w:tcPr>
            <w:tcW w:w="714" w:type="dxa"/>
            <w:vAlign w:val="center"/>
          </w:tcPr>
          <w:p w14:paraId="38F26109" w14:textId="77777777" w:rsidR="00DF5ABB" w:rsidRPr="0097685E" w:rsidRDefault="00DF5ABB" w:rsidP="00594485">
            <w:pPr>
              <w:pStyle w:val="t-9-8"/>
              <w:spacing w:before="0" w:beforeAutospacing="0" w:after="0"/>
              <w:jc w:val="both"/>
              <w:rPr>
                <w:b/>
                <w:lang w:eastAsia="ar-SA"/>
              </w:rPr>
            </w:pPr>
          </w:p>
        </w:tc>
      </w:tr>
      <w:tr w:rsidR="00DF5ABB" w:rsidRPr="0097685E" w14:paraId="7A01930A" w14:textId="77777777" w:rsidTr="0039363D">
        <w:trPr>
          <w:trHeight w:val="841"/>
        </w:trPr>
        <w:tc>
          <w:tcPr>
            <w:tcW w:w="993" w:type="dxa"/>
            <w:shd w:val="clear" w:color="auto" w:fill="DEEAF6" w:themeFill="accent1" w:themeFillTint="33"/>
            <w:vAlign w:val="center"/>
          </w:tcPr>
          <w:p w14:paraId="630A3B4E" w14:textId="7AE82766" w:rsidR="00DF5ABB" w:rsidRPr="0097685E" w:rsidRDefault="0039363D" w:rsidP="00594485">
            <w:pPr>
              <w:rPr>
                <w:rFonts w:eastAsia="Calibri"/>
                <w:b/>
                <w:sz w:val="20"/>
                <w:szCs w:val="20"/>
                <w:lang w:eastAsia="en-US"/>
              </w:rPr>
            </w:pPr>
            <w:r w:rsidRPr="0097685E">
              <w:rPr>
                <w:rFonts w:eastAsia="Calibri"/>
                <w:b/>
                <w:sz w:val="20"/>
                <w:szCs w:val="20"/>
                <w:lang w:eastAsia="en-US"/>
              </w:rPr>
              <w:t>VIII</w:t>
            </w:r>
            <w:r w:rsidR="00B20DD9" w:rsidRPr="0097685E">
              <w:rPr>
                <w:rFonts w:eastAsia="Calibri"/>
                <w:b/>
                <w:sz w:val="20"/>
                <w:szCs w:val="20"/>
                <w:lang w:eastAsia="en-US"/>
              </w:rPr>
              <w:t>.</w:t>
            </w:r>
            <w:r w:rsidR="00DF5ABB" w:rsidRPr="0097685E">
              <w:rPr>
                <w:rFonts w:eastAsia="Calibri"/>
                <w:b/>
                <w:sz w:val="20"/>
                <w:szCs w:val="20"/>
                <w:lang w:eastAsia="en-US"/>
              </w:rPr>
              <w:t>1</w:t>
            </w:r>
            <w:r w:rsidR="00660A19" w:rsidRPr="0097685E">
              <w:rPr>
                <w:rFonts w:eastAsia="Calibri"/>
                <w:b/>
                <w:sz w:val="20"/>
                <w:szCs w:val="20"/>
                <w:lang w:eastAsia="en-US"/>
              </w:rPr>
              <w:t>.</w:t>
            </w:r>
            <w:r w:rsidR="001557F8" w:rsidRPr="0097685E">
              <w:rPr>
                <w:rFonts w:eastAsia="Calibri"/>
                <w:b/>
                <w:sz w:val="20"/>
                <w:szCs w:val="20"/>
                <w:lang w:eastAsia="en-US"/>
              </w:rPr>
              <w:t>6</w:t>
            </w:r>
            <w:r w:rsidR="00DF5ABB" w:rsidRPr="0097685E">
              <w:rPr>
                <w:rFonts w:eastAsia="Calibri"/>
                <w:b/>
                <w:sz w:val="20"/>
                <w:szCs w:val="20"/>
                <w:lang w:eastAsia="en-US"/>
              </w:rPr>
              <w:t>.</w:t>
            </w:r>
          </w:p>
        </w:tc>
        <w:tc>
          <w:tcPr>
            <w:tcW w:w="5796" w:type="dxa"/>
            <w:shd w:val="clear" w:color="auto" w:fill="DEEAF6" w:themeFill="accent1" w:themeFillTint="33"/>
            <w:vAlign w:val="center"/>
          </w:tcPr>
          <w:p w14:paraId="1A920CCF" w14:textId="77777777" w:rsidR="00DF5ABB" w:rsidRPr="0097685E" w:rsidRDefault="00DF5ABB" w:rsidP="00594485">
            <w:pPr>
              <w:jc w:val="both"/>
              <w:rPr>
                <w:rFonts w:eastAsia="Calibri"/>
                <w:i/>
                <w:sz w:val="20"/>
                <w:szCs w:val="20"/>
                <w:lang w:eastAsia="en-US"/>
              </w:rPr>
            </w:pPr>
            <w:r w:rsidRPr="0097685E">
              <w:rPr>
                <w:rFonts w:eastAsia="Calibri"/>
                <w:i/>
                <w:sz w:val="20"/>
                <w:szCs w:val="20"/>
                <w:lang w:eastAsia="en-US"/>
              </w:rPr>
              <w:t>da sam upoznat/a da se moji osobni podatci (ime i prezime, OIB, e-mail adresa, adresa i broj telefona, odnosno podatci koji inače nisu javno dostupni) i podatci iz službenih evidencija (naziv, OIB, adresa, broj telefona i sl.) obrađuju u svrhu provedbe natječaja, obrade mojih zahtjeva i informiranja javnosti, u skladu s propisima koji uređuju zaštitu osobnih i drugih podataka posebno Uredbom (EU) 2016/679 Europskog parlamenta i Vijeća od 27. travnja 2016. o zaštiti pojedinaca u vezi s obradom osobnih podataka i o slobodnom kretanju takvih podataka te o stavljanju izvan snage Direktive 95/46/EZ (Opća uredba o zaštiti podataka)</w:t>
            </w:r>
          </w:p>
        </w:tc>
        <w:tc>
          <w:tcPr>
            <w:tcW w:w="699" w:type="dxa"/>
            <w:shd w:val="clear" w:color="auto" w:fill="DEEAF6" w:themeFill="accent1" w:themeFillTint="33"/>
            <w:vAlign w:val="center"/>
          </w:tcPr>
          <w:p w14:paraId="70022322" w14:textId="77777777" w:rsidR="00DF5ABB" w:rsidRPr="0097685E" w:rsidRDefault="00DF5ABB" w:rsidP="00594485">
            <w:pPr>
              <w:pStyle w:val="t-9-8"/>
              <w:spacing w:before="0" w:beforeAutospacing="0" w:after="0"/>
              <w:jc w:val="center"/>
              <w:rPr>
                <w:b/>
                <w:lang w:eastAsia="ar-SA"/>
              </w:rPr>
            </w:pPr>
            <w:r w:rsidRPr="0097685E">
              <w:rPr>
                <w:b/>
                <w:lang w:eastAsia="ar-SA"/>
              </w:rPr>
              <w:t>DA</w:t>
            </w:r>
          </w:p>
        </w:tc>
        <w:tc>
          <w:tcPr>
            <w:tcW w:w="582" w:type="dxa"/>
            <w:vAlign w:val="center"/>
          </w:tcPr>
          <w:p w14:paraId="1D0AC990" w14:textId="77777777" w:rsidR="00DF5ABB" w:rsidRPr="0097685E"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41E356AE" w14:textId="77777777" w:rsidR="00DF5ABB" w:rsidRPr="0097685E" w:rsidRDefault="00DF5ABB" w:rsidP="00594485">
            <w:pPr>
              <w:pStyle w:val="t-9-8"/>
              <w:spacing w:before="0" w:beforeAutospacing="0" w:after="0"/>
              <w:jc w:val="center"/>
              <w:rPr>
                <w:b/>
                <w:lang w:eastAsia="ar-SA"/>
              </w:rPr>
            </w:pPr>
            <w:r w:rsidRPr="0097685E">
              <w:rPr>
                <w:b/>
                <w:lang w:eastAsia="ar-SA"/>
              </w:rPr>
              <w:t>NE</w:t>
            </w:r>
          </w:p>
        </w:tc>
        <w:tc>
          <w:tcPr>
            <w:tcW w:w="714" w:type="dxa"/>
            <w:vAlign w:val="center"/>
          </w:tcPr>
          <w:p w14:paraId="498121FC" w14:textId="77777777" w:rsidR="00DF5ABB" w:rsidRPr="0097685E" w:rsidRDefault="00DF5ABB" w:rsidP="00594485">
            <w:pPr>
              <w:pStyle w:val="t-9-8"/>
              <w:spacing w:before="0" w:beforeAutospacing="0" w:after="0"/>
              <w:jc w:val="both"/>
              <w:rPr>
                <w:b/>
                <w:lang w:eastAsia="ar-SA"/>
              </w:rPr>
            </w:pPr>
          </w:p>
        </w:tc>
      </w:tr>
      <w:tr w:rsidR="00DF5ABB" w:rsidRPr="0097685E" w14:paraId="2B363210" w14:textId="77777777" w:rsidTr="0039363D">
        <w:trPr>
          <w:trHeight w:val="567"/>
        </w:trPr>
        <w:tc>
          <w:tcPr>
            <w:tcW w:w="993" w:type="dxa"/>
            <w:shd w:val="clear" w:color="auto" w:fill="DEEAF6" w:themeFill="accent1" w:themeFillTint="33"/>
            <w:vAlign w:val="center"/>
          </w:tcPr>
          <w:p w14:paraId="2972E650" w14:textId="25FFB13E" w:rsidR="00DF5ABB" w:rsidRPr="0097685E" w:rsidRDefault="0039363D" w:rsidP="00594485">
            <w:pPr>
              <w:rPr>
                <w:rFonts w:eastAsia="Calibri"/>
                <w:b/>
                <w:sz w:val="20"/>
                <w:szCs w:val="20"/>
                <w:lang w:eastAsia="en-US"/>
              </w:rPr>
            </w:pPr>
            <w:r w:rsidRPr="0097685E">
              <w:rPr>
                <w:rFonts w:eastAsia="Calibri"/>
                <w:b/>
                <w:sz w:val="20"/>
                <w:szCs w:val="20"/>
                <w:lang w:eastAsia="en-US"/>
              </w:rPr>
              <w:t>VIII</w:t>
            </w:r>
            <w:r w:rsidR="00660A19" w:rsidRPr="0097685E">
              <w:rPr>
                <w:rFonts w:eastAsia="Calibri"/>
                <w:b/>
                <w:sz w:val="20"/>
                <w:szCs w:val="20"/>
                <w:lang w:eastAsia="en-US"/>
              </w:rPr>
              <w:t>.1.</w:t>
            </w:r>
            <w:r w:rsidR="001557F8" w:rsidRPr="0097685E">
              <w:rPr>
                <w:rFonts w:eastAsia="Calibri"/>
                <w:b/>
                <w:sz w:val="20"/>
                <w:szCs w:val="20"/>
                <w:lang w:eastAsia="en-US"/>
              </w:rPr>
              <w:t>7</w:t>
            </w:r>
            <w:r w:rsidR="00DF5ABB" w:rsidRPr="0097685E">
              <w:rPr>
                <w:rFonts w:eastAsia="Calibri"/>
                <w:b/>
                <w:sz w:val="20"/>
                <w:szCs w:val="20"/>
                <w:lang w:eastAsia="en-US"/>
              </w:rPr>
              <w:t>.</w:t>
            </w:r>
          </w:p>
        </w:tc>
        <w:tc>
          <w:tcPr>
            <w:tcW w:w="5796" w:type="dxa"/>
            <w:shd w:val="clear" w:color="auto" w:fill="DEEAF6" w:themeFill="accent1" w:themeFillTint="33"/>
            <w:vAlign w:val="center"/>
          </w:tcPr>
          <w:p w14:paraId="37FA5252" w14:textId="77777777" w:rsidR="00DF5ABB" w:rsidRPr="0097685E" w:rsidRDefault="00DF5ABB" w:rsidP="00594485">
            <w:pPr>
              <w:jc w:val="both"/>
              <w:rPr>
                <w:rFonts w:eastAsia="Calibri"/>
                <w:i/>
                <w:sz w:val="20"/>
                <w:szCs w:val="20"/>
                <w:lang w:eastAsia="en-US"/>
              </w:rPr>
            </w:pPr>
            <w:r w:rsidRPr="0097685E">
              <w:rPr>
                <w:rFonts w:eastAsia="Calibri"/>
                <w:i/>
                <w:sz w:val="20"/>
                <w:szCs w:val="20"/>
                <w:lang w:eastAsia="en-US"/>
              </w:rPr>
              <w:t>da su podaci o vlasničkoj/upravljačkoj strukturi i povezanim i partnerskim poduzećima potpuni i istiniti</w:t>
            </w:r>
          </w:p>
        </w:tc>
        <w:tc>
          <w:tcPr>
            <w:tcW w:w="699" w:type="dxa"/>
            <w:shd w:val="clear" w:color="auto" w:fill="DEEAF6" w:themeFill="accent1" w:themeFillTint="33"/>
            <w:vAlign w:val="center"/>
          </w:tcPr>
          <w:p w14:paraId="1934E3AA" w14:textId="77777777" w:rsidR="00DF5ABB" w:rsidRPr="0097685E" w:rsidRDefault="00DF5ABB" w:rsidP="00594485">
            <w:pPr>
              <w:pStyle w:val="t-9-8"/>
              <w:spacing w:before="0" w:beforeAutospacing="0" w:after="0"/>
              <w:jc w:val="center"/>
              <w:rPr>
                <w:b/>
                <w:lang w:eastAsia="ar-SA"/>
              </w:rPr>
            </w:pPr>
            <w:r w:rsidRPr="0097685E">
              <w:rPr>
                <w:b/>
                <w:lang w:eastAsia="ar-SA"/>
              </w:rPr>
              <w:t>DA</w:t>
            </w:r>
          </w:p>
        </w:tc>
        <w:tc>
          <w:tcPr>
            <w:tcW w:w="582" w:type="dxa"/>
            <w:vAlign w:val="center"/>
          </w:tcPr>
          <w:p w14:paraId="1D0EBC5D" w14:textId="77777777" w:rsidR="00DF5ABB" w:rsidRPr="0097685E"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595CF9D3" w14:textId="77777777" w:rsidR="00DF5ABB" w:rsidRPr="0097685E" w:rsidRDefault="00DF5ABB" w:rsidP="00594485">
            <w:pPr>
              <w:pStyle w:val="t-9-8"/>
              <w:spacing w:before="0" w:beforeAutospacing="0" w:after="0"/>
              <w:jc w:val="center"/>
              <w:rPr>
                <w:b/>
                <w:lang w:eastAsia="ar-SA"/>
              </w:rPr>
            </w:pPr>
            <w:r w:rsidRPr="0097685E">
              <w:rPr>
                <w:b/>
                <w:lang w:eastAsia="ar-SA"/>
              </w:rPr>
              <w:t>NE</w:t>
            </w:r>
          </w:p>
        </w:tc>
        <w:tc>
          <w:tcPr>
            <w:tcW w:w="714" w:type="dxa"/>
            <w:vAlign w:val="center"/>
          </w:tcPr>
          <w:p w14:paraId="5EE8FCC6" w14:textId="77777777" w:rsidR="00DF5ABB" w:rsidRPr="0097685E" w:rsidRDefault="00DF5ABB" w:rsidP="00594485">
            <w:pPr>
              <w:pStyle w:val="t-9-8"/>
              <w:spacing w:before="0" w:beforeAutospacing="0" w:after="0"/>
              <w:jc w:val="both"/>
              <w:rPr>
                <w:b/>
                <w:lang w:eastAsia="ar-SA"/>
              </w:rPr>
            </w:pPr>
          </w:p>
        </w:tc>
      </w:tr>
      <w:tr w:rsidR="00DF5ABB" w:rsidRPr="0097685E" w14:paraId="18AC2085" w14:textId="77777777" w:rsidTr="0039363D">
        <w:trPr>
          <w:trHeight w:val="567"/>
        </w:trPr>
        <w:tc>
          <w:tcPr>
            <w:tcW w:w="993" w:type="dxa"/>
            <w:shd w:val="clear" w:color="auto" w:fill="DEEAF6" w:themeFill="accent1" w:themeFillTint="33"/>
            <w:vAlign w:val="center"/>
          </w:tcPr>
          <w:p w14:paraId="4D8EE38D" w14:textId="65F56E11" w:rsidR="00DF5ABB" w:rsidRPr="0097685E" w:rsidRDefault="0039363D" w:rsidP="00594485">
            <w:pPr>
              <w:rPr>
                <w:rFonts w:eastAsia="Calibri"/>
                <w:b/>
                <w:sz w:val="20"/>
                <w:szCs w:val="20"/>
                <w:lang w:eastAsia="en-US"/>
              </w:rPr>
            </w:pPr>
            <w:r w:rsidRPr="0097685E">
              <w:rPr>
                <w:rFonts w:eastAsia="Calibri"/>
                <w:b/>
                <w:sz w:val="20"/>
                <w:szCs w:val="20"/>
                <w:lang w:eastAsia="en-US"/>
              </w:rPr>
              <w:t>VIII</w:t>
            </w:r>
            <w:r w:rsidR="004371D2" w:rsidRPr="0097685E">
              <w:rPr>
                <w:rFonts w:eastAsia="Calibri"/>
                <w:b/>
                <w:sz w:val="20"/>
                <w:szCs w:val="20"/>
                <w:lang w:eastAsia="en-US"/>
              </w:rPr>
              <w:t>.1</w:t>
            </w:r>
            <w:r w:rsidR="00660A19" w:rsidRPr="0097685E">
              <w:rPr>
                <w:rFonts w:eastAsia="Calibri"/>
                <w:b/>
                <w:sz w:val="20"/>
                <w:szCs w:val="20"/>
                <w:lang w:eastAsia="en-US"/>
              </w:rPr>
              <w:t>.</w:t>
            </w:r>
            <w:r w:rsidR="001557F8" w:rsidRPr="0097685E">
              <w:rPr>
                <w:rFonts w:eastAsia="Calibri"/>
                <w:b/>
                <w:sz w:val="20"/>
                <w:szCs w:val="20"/>
                <w:lang w:eastAsia="en-US"/>
              </w:rPr>
              <w:t>8</w:t>
            </w:r>
            <w:r w:rsidR="00DF5ABB" w:rsidRPr="0097685E">
              <w:rPr>
                <w:rFonts w:eastAsia="Calibri"/>
                <w:b/>
                <w:sz w:val="20"/>
                <w:szCs w:val="20"/>
                <w:lang w:eastAsia="en-US"/>
              </w:rPr>
              <w:t>.</w:t>
            </w:r>
          </w:p>
        </w:tc>
        <w:tc>
          <w:tcPr>
            <w:tcW w:w="5796" w:type="dxa"/>
            <w:shd w:val="clear" w:color="auto" w:fill="DEEAF6" w:themeFill="accent1" w:themeFillTint="33"/>
            <w:vAlign w:val="center"/>
          </w:tcPr>
          <w:p w14:paraId="7DBC7DAC" w14:textId="4976E0E8" w:rsidR="00DF5ABB" w:rsidRPr="0097685E" w:rsidRDefault="00DF5ABB" w:rsidP="00594485">
            <w:pPr>
              <w:jc w:val="both"/>
              <w:rPr>
                <w:rFonts w:eastAsia="Calibri"/>
                <w:i/>
                <w:sz w:val="20"/>
                <w:szCs w:val="20"/>
                <w:lang w:eastAsia="en-US"/>
              </w:rPr>
            </w:pPr>
            <w:r w:rsidRPr="0097685E">
              <w:rPr>
                <w:rFonts w:eastAsia="Calibri"/>
                <w:i/>
                <w:sz w:val="20"/>
                <w:szCs w:val="20"/>
                <w:lang w:eastAsia="en-US"/>
              </w:rPr>
              <w:t>ću u svakom trenutku osigurati nesmetani pristup i kontrolu na terenu koja se odnosi na potporu te dati na uvid cjelokupnu dokumentaciju vezanu za sufinancirane troškove djelatnicima Agencije za plaćanja, Ministarstva poljoprivrede, Agencije za reviziju sustava provedbe programa Europske unije (ARPA), Europske komisije, Europskog revizorskog suda i Europskog ureda za borbu protiv prijevara (OLAF)</w:t>
            </w:r>
          </w:p>
        </w:tc>
        <w:tc>
          <w:tcPr>
            <w:tcW w:w="699" w:type="dxa"/>
            <w:shd w:val="clear" w:color="auto" w:fill="DEEAF6" w:themeFill="accent1" w:themeFillTint="33"/>
            <w:vAlign w:val="center"/>
          </w:tcPr>
          <w:p w14:paraId="432E2D70" w14:textId="77777777" w:rsidR="00DF5ABB" w:rsidRPr="0097685E" w:rsidRDefault="00DF5ABB" w:rsidP="00594485">
            <w:pPr>
              <w:pStyle w:val="t-9-8"/>
              <w:spacing w:before="0" w:beforeAutospacing="0" w:after="0"/>
              <w:jc w:val="center"/>
              <w:rPr>
                <w:b/>
                <w:lang w:eastAsia="ar-SA"/>
              </w:rPr>
            </w:pPr>
            <w:r w:rsidRPr="0097685E">
              <w:rPr>
                <w:b/>
                <w:lang w:eastAsia="ar-SA"/>
              </w:rPr>
              <w:t>DA</w:t>
            </w:r>
          </w:p>
        </w:tc>
        <w:tc>
          <w:tcPr>
            <w:tcW w:w="582" w:type="dxa"/>
            <w:vAlign w:val="center"/>
          </w:tcPr>
          <w:p w14:paraId="5D920890" w14:textId="77777777" w:rsidR="00DF5ABB" w:rsidRPr="0097685E"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465F6536" w14:textId="77777777" w:rsidR="00DF5ABB" w:rsidRPr="0097685E" w:rsidRDefault="00DF5ABB" w:rsidP="00594485">
            <w:pPr>
              <w:pStyle w:val="t-9-8"/>
              <w:spacing w:before="0" w:beforeAutospacing="0" w:after="0"/>
              <w:jc w:val="center"/>
              <w:rPr>
                <w:b/>
                <w:lang w:eastAsia="ar-SA"/>
              </w:rPr>
            </w:pPr>
            <w:r w:rsidRPr="0097685E">
              <w:rPr>
                <w:b/>
                <w:lang w:eastAsia="ar-SA"/>
              </w:rPr>
              <w:t>NE</w:t>
            </w:r>
          </w:p>
        </w:tc>
        <w:tc>
          <w:tcPr>
            <w:tcW w:w="714" w:type="dxa"/>
            <w:vAlign w:val="center"/>
          </w:tcPr>
          <w:p w14:paraId="54BAADD8" w14:textId="77777777" w:rsidR="00DF5ABB" w:rsidRPr="0097685E" w:rsidRDefault="00DF5ABB" w:rsidP="00594485">
            <w:pPr>
              <w:pStyle w:val="t-9-8"/>
              <w:spacing w:before="0" w:beforeAutospacing="0" w:after="0"/>
              <w:jc w:val="both"/>
              <w:rPr>
                <w:b/>
                <w:lang w:eastAsia="ar-SA"/>
              </w:rPr>
            </w:pPr>
          </w:p>
        </w:tc>
      </w:tr>
      <w:tr w:rsidR="00C860C0" w:rsidRPr="0097685E" w14:paraId="5D5392BA" w14:textId="77777777" w:rsidTr="0039363D">
        <w:trPr>
          <w:trHeight w:val="567"/>
        </w:trPr>
        <w:tc>
          <w:tcPr>
            <w:tcW w:w="993" w:type="dxa"/>
            <w:shd w:val="clear" w:color="auto" w:fill="DEEAF6" w:themeFill="accent1" w:themeFillTint="33"/>
            <w:vAlign w:val="center"/>
          </w:tcPr>
          <w:p w14:paraId="62CD2819" w14:textId="55FBC13F" w:rsidR="00C860C0" w:rsidRPr="0097685E" w:rsidRDefault="00C860C0" w:rsidP="00594485">
            <w:pPr>
              <w:rPr>
                <w:rFonts w:eastAsia="Calibri"/>
                <w:b/>
                <w:sz w:val="20"/>
                <w:szCs w:val="20"/>
                <w:lang w:eastAsia="en-US"/>
              </w:rPr>
            </w:pPr>
            <w:r w:rsidRPr="0097685E">
              <w:rPr>
                <w:rFonts w:eastAsia="Calibri"/>
                <w:b/>
                <w:sz w:val="20"/>
                <w:szCs w:val="20"/>
                <w:lang w:eastAsia="en-US"/>
              </w:rPr>
              <w:t>VIII.1.9.</w:t>
            </w:r>
          </w:p>
        </w:tc>
        <w:tc>
          <w:tcPr>
            <w:tcW w:w="5796" w:type="dxa"/>
            <w:shd w:val="clear" w:color="auto" w:fill="DEEAF6" w:themeFill="accent1" w:themeFillTint="33"/>
            <w:vAlign w:val="center"/>
          </w:tcPr>
          <w:p w14:paraId="738844E2" w14:textId="505150F3" w:rsidR="00C860C0" w:rsidRPr="0097685E" w:rsidRDefault="00C860C0" w:rsidP="00594485">
            <w:pPr>
              <w:jc w:val="both"/>
              <w:rPr>
                <w:rFonts w:eastAsia="Calibri"/>
                <w:i/>
                <w:sz w:val="20"/>
                <w:szCs w:val="20"/>
                <w:lang w:eastAsia="en-US"/>
              </w:rPr>
            </w:pPr>
            <w:r w:rsidRPr="0097685E">
              <w:rPr>
                <w:rFonts w:eastAsia="Calibri"/>
                <w:i/>
                <w:sz w:val="20"/>
                <w:szCs w:val="20"/>
                <w:lang w:eastAsia="en-US"/>
              </w:rPr>
              <w:t>sam upoznat/a i suglasan/na s točkom 6.2. LAG Natječaja te da ću po potrebi ustupiti LAG-u Škoji rezultate projekta (izrađene promotivne materijale, fotografije, videomaterijale i sl.) u svrhu promocije provedenog projekta, lokalne razvojne strategije, područja obuhvata LAG-a i ciljeva definiranih lokalnom razvojnom strategijom</w:t>
            </w:r>
          </w:p>
        </w:tc>
        <w:tc>
          <w:tcPr>
            <w:tcW w:w="699" w:type="dxa"/>
            <w:shd w:val="clear" w:color="auto" w:fill="DEEAF6" w:themeFill="accent1" w:themeFillTint="33"/>
            <w:vAlign w:val="center"/>
          </w:tcPr>
          <w:p w14:paraId="4DC79154" w14:textId="23C09593" w:rsidR="00C860C0" w:rsidRPr="0097685E" w:rsidRDefault="00C860C0" w:rsidP="00594485">
            <w:pPr>
              <w:pStyle w:val="t-9-8"/>
              <w:spacing w:before="0" w:beforeAutospacing="0" w:after="0"/>
              <w:jc w:val="center"/>
              <w:rPr>
                <w:b/>
                <w:lang w:eastAsia="ar-SA"/>
              </w:rPr>
            </w:pPr>
            <w:r w:rsidRPr="0097685E">
              <w:rPr>
                <w:b/>
                <w:lang w:eastAsia="ar-SA"/>
              </w:rPr>
              <w:t>DA</w:t>
            </w:r>
          </w:p>
        </w:tc>
        <w:tc>
          <w:tcPr>
            <w:tcW w:w="582" w:type="dxa"/>
            <w:vAlign w:val="center"/>
          </w:tcPr>
          <w:p w14:paraId="7C1F2DD6" w14:textId="77777777" w:rsidR="00C860C0" w:rsidRPr="0097685E" w:rsidRDefault="00C860C0"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532E6147" w14:textId="0E9D3EDD" w:rsidR="00C860C0" w:rsidRPr="0097685E" w:rsidRDefault="00C860C0" w:rsidP="00594485">
            <w:pPr>
              <w:pStyle w:val="t-9-8"/>
              <w:spacing w:before="0" w:beforeAutospacing="0" w:after="0"/>
              <w:jc w:val="center"/>
              <w:rPr>
                <w:b/>
                <w:lang w:eastAsia="ar-SA"/>
              </w:rPr>
            </w:pPr>
            <w:r w:rsidRPr="0097685E">
              <w:rPr>
                <w:b/>
                <w:lang w:eastAsia="ar-SA"/>
              </w:rPr>
              <w:t>NE</w:t>
            </w:r>
          </w:p>
        </w:tc>
        <w:tc>
          <w:tcPr>
            <w:tcW w:w="714" w:type="dxa"/>
            <w:vAlign w:val="center"/>
          </w:tcPr>
          <w:p w14:paraId="3556C86B" w14:textId="77777777" w:rsidR="00C860C0" w:rsidRPr="0097685E" w:rsidRDefault="00C860C0" w:rsidP="00594485">
            <w:pPr>
              <w:pStyle w:val="t-9-8"/>
              <w:spacing w:before="0" w:beforeAutospacing="0" w:after="0"/>
              <w:jc w:val="both"/>
              <w:rPr>
                <w:b/>
                <w:lang w:eastAsia="ar-SA"/>
              </w:rPr>
            </w:pPr>
          </w:p>
        </w:tc>
      </w:tr>
    </w:tbl>
    <w:p w14:paraId="2A506DC5" w14:textId="77777777" w:rsidR="0007215C" w:rsidRPr="0097685E" w:rsidRDefault="0007215C" w:rsidP="00E608BC"/>
    <w:tbl>
      <w:tblPr>
        <w:tblW w:w="9498" w:type="dxa"/>
        <w:tblInd w:w="-289" w:type="dxa"/>
        <w:tblLayout w:type="fixed"/>
        <w:tblLook w:val="0000" w:firstRow="0" w:lastRow="0" w:firstColumn="0" w:lastColumn="0" w:noHBand="0" w:noVBand="0"/>
      </w:tblPr>
      <w:tblGrid>
        <w:gridCol w:w="567"/>
        <w:gridCol w:w="3108"/>
        <w:gridCol w:w="5823"/>
      </w:tblGrid>
      <w:tr w:rsidR="00A45B2C" w:rsidRPr="0097685E" w14:paraId="79946C75" w14:textId="05AEFF35" w:rsidTr="00324235">
        <w:trPr>
          <w:trHeight w:val="393"/>
        </w:trPr>
        <w:tc>
          <w:tcPr>
            <w:tcW w:w="9498"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5814A21" w14:textId="42A0810C" w:rsidR="00A45B2C" w:rsidRPr="0097685E" w:rsidRDefault="00A45B2C" w:rsidP="0011656E">
            <w:pPr>
              <w:rPr>
                <w:b/>
              </w:rPr>
            </w:pPr>
            <w:r w:rsidRPr="0097685E">
              <w:rPr>
                <w:b/>
              </w:rPr>
              <w:t>PODACI O KONZULTANTU, ako je primjenjivo:</w:t>
            </w:r>
          </w:p>
        </w:tc>
      </w:tr>
      <w:tr w:rsidR="00A45B2C" w:rsidRPr="0097685E" w14:paraId="4F4E49F4" w14:textId="3DE17806"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530B4DC7" w14:textId="28307430" w:rsidR="00A45B2C" w:rsidRPr="0097685E" w:rsidRDefault="00290CF8" w:rsidP="001557F8">
            <w:pPr>
              <w:jc w:val="center"/>
            </w:pPr>
            <w:r w:rsidRPr="0097685E">
              <w:t>1.</w:t>
            </w:r>
          </w:p>
        </w:tc>
        <w:tc>
          <w:tcPr>
            <w:tcW w:w="3108"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73B3AF05" w14:textId="45257AC6" w:rsidR="00A45B2C" w:rsidRPr="0097685E" w:rsidRDefault="00A45B2C" w:rsidP="001557F8">
            <w:r w:rsidRPr="0097685E">
              <w:t xml:space="preserve">Naziv konzultanta:  </w:t>
            </w:r>
          </w:p>
        </w:tc>
        <w:tc>
          <w:tcPr>
            <w:tcW w:w="5823" w:type="dxa"/>
            <w:tcBorders>
              <w:top w:val="single" w:sz="4" w:space="0" w:color="auto"/>
              <w:left w:val="nil"/>
              <w:bottom w:val="single" w:sz="4" w:space="0" w:color="auto"/>
              <w:right w:val="single" w:sz="4" w:space="0" w:color="auto"/>
            </w:tcBorders>
            <w:shd w:val="clear" w:color="auto" w:fill="FFFFFF" w:themeFill="background1"/>
            <w:vAlign w:val="center"/>
          </w:tcPr>
          <w:p w14:paraId="0DC64EBB" w14:textId="77777777" w:rsidR="00A45B2C" w:rsidRPr="0097685E" w:rsidRDefault="00A45B2C" w:rsidP="00A45B2C"/>
        </w:tc>
      </w:tr>
      <w:tr w:rsidR="00A45B2C" w:rsidRPr="0097685E" w14:paraId="55288BB1" w14:textId="4D7CB53C"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977E84A" w14:textId="4ACD472C" w:rsidR="00A45B2C" w:rsidRPr="0097685E" w:rsidRDefault="00290CF8" w:rsidP="0011656E">
            <w:pPr>
              <w:jc w:val="center"/>
            </w:pPr>
            <w:r w:rsidRPr="0097685E">
              <w:lastRenderedPageBreak/>
              <w:t>2.</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2AADF3" w14:textId="7B5AE3A3" w:rsidR="00A45B2C" w:rsidRPr="0097685E" w:rsidRDefault="00A45B2C" w:rsidP="0011656E">
            <w:r w:rsidRPr="0097685E">
              <w:t xml:space="preserve">Ime i prezime kontakt osobe:  </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19DBB" w14:textId="77777777" w:rsidR="00A45B2C" w:rsidRPr="0097685E" w:rsidRDefault="00A45B2C" w:rsidP="00A45B2C"/>
        </w:tc>
      </w:tr>
      <w:tr w:rsidR="00A45B2C" w:rsidRPr="0097685E" w14:paraId="3C15221F" w14:textId="1721BD8C"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E900E2C" w14:textId="151BC204" w:rsidR="00A45B2C" w:rsidRPr="0097685E" w:rsidRDefault="00290CF8" w:rsidP="0011656E">
            <w:pPr>
              <w:jc w:val="center"/>
            </w:pPr>
            <w:r w:rsidRPr="0097685E">
              <w:t>3.</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7C7159" w14:textId="152BEE6A" w:rsidR="00A45B2C" w:rsidRPr="0097685E" w:rsidRDefault="00A45B2C" w:rsidP="0011656E">
            <w:r w:rsidRPr="0097685E">
              <w:t>Telefon/mobitel:</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16AAC" w14:textId="77777777" w:rsidR="00A45B2C" w:rsidRPr="0097685E" w:rsidRDefault="00A45B2C" w:rsidP="00A45B2C"/>
        </w:tc>
      </w:tr>
      <w:tr w:rsidR="00A45B2C" w:rsidRPr="0097685E" w14:paraId="6E4CEEE0" w14:textId="5FF62539"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F83E6DC" w14:textId="3B6E7ACD" w:rsidR="00A45B2C" w:rsidRPr="0097685E" w:rsidRDefault="00290CF8" w:rsidP="0011656E">
            <w:pPr>
              <w:jc w:val="center"/>
            </w:pPr>
            <w:r w:rsidRPr="0097685E">
              <w:t>4.</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3C4C6E" w14:textId="5519FADF" w:rsidR="00A45B2C" w:rsidRPr="0097685E" w:rsidRDefault="00A45B2C" w:rsidP="0011656E">
            <w:r w:rsidRPr="0097685E">
              <w:t xml:space="preserve">E-mail:  </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EEB48" w14:textId="77777777" w:rsidR="00A45B2C" w:rsidRPr="0097685E" w:rsidRDefault="00A45B2C" w:rsidP="00A45B2C"/>
        </w:tc>
      </w:tr>
    </w:tbl>
    <w:p w14:paraId="12E8921A" w14:textId="77777777" w:rsidR="004A2A54" w:rsidRPr="0097685E" w:rsidRDefault="004A2A54" w:rsidP="00DF5ABB"/>
    <w:tbl>
      <w:tblPr>
        <w:tblW w:w="6415" w:type="dxa"/>
        <w:tblInd w:w="5" w:type="dxa"/>
        <w:tblLayout w:type="fixed"/>
        <w:tblCellMar>
          <w:top w:w="28" w:type="dxa"/>
          <w:left w:w="0" w:type="dxa"/>
          <w:right w:w="0" w:type="dxa"/>
        </w:tblCellMar>
        <w:tblLook w:val="0000" w:firstRow="0" w:lastRow="0" w:firstColumn="0" w:lastColumn="0" w:noHBand="0" w:noVBand="0"/>
      </w:tblPr>
      <w:tblGrid>
        <w:gridCol w:w="3415"/>
        <w:gridCol w:w="3000"/>
      </w:tblGrid>
      <w:tr w:rsidR="004A2A54" w:rsidRPr="0097685E" w14:paraId="6860F1CF" w14:textId="77777777" w:rsidTr="00EA62D9">
        <w:tc>
          <w:tcPr>
            <w:tcW w:w="3415" w:type="dxa"/>
            <w:tcBorders>
              <w:bottom w:val="single" w:sz="4" w:space="0" w:color="000000"/>
            </w:tcBorders>
            <w:vAlign w:val="center"/>
          </w:tcPr>
          <w:p w14:paraId="07B24263" w14:textId="77777777" w:rsidR="004A2A54" w:rsidRPr="0097685E" w:rsidRDefault="004A2A54" w:rsidP="00EA62D9">
            <w:pPr>
              <w:snapToGrid w:val="0"/>
              <w:rPr>
                <w:b/>
                <w:sz w:val="22"/>
                <w:szCs w:val="22"/>
              </w:rPr>
            </w:pPr>
          </w:p>
          <w:p w14:paraId="2DAC0E91" w14:textId="22AD577A" w:rsidR="00E4321C" w:rsidRPr="0097685E" w:rsidRDefault="00E4321C" w:rsidP="00EA62D9">
            <w:pPr>
              <w:snapToGrid w:val="0"/>
              <w:rPr>
                <w:b/>
                <w:sz w:val="22"/>
                <w:szCs w:val="22"/>
              </w:rPr>
            </w:pPr>
          </w:p>
        </w:tc>
        <w:tc>
          <w:tcPr>
            <w:tcW w:w="3000" w:type="dxa"/>
            <w:vAlign w:val="center"/>
          </w:tcPr>
          <w:p w14:paraId="3CB78B1F" w14:textId="77777777" w:rsidR="004A2A54" w:rsidRPr="0097685E" w:rsidRDefault="004A2A54" w:rsidP="00EA62D9">
            <w:pPr>
              <w:tabs>
                <w:tab w:val="left" w:pos="2301"/>
              </w:tabs>
              <w:snapToGrid w:val="0"/>
              <w:rPr>
                <w:rFonts w:eastAsia="Arial Unicode MS"/>
                <w:b/>
                <w:bCs/>
                <w:sz w:val="22"/>
                <w:szCs w:val="22"/>
              </w:rPr>
            </w:pPr>
          </w:p>
        </w:tc>
      </w:tr>
      <w:tr w:rsidR="004A2A54" w:rsidRPr="0097685E" w14:paraId="312120DB" w14:textId="77777777" w:rsidTr="00EA62D9">
        <w:tc>
          <w:tcPr>
            <w:tcW w:w="3415" w:type="dxa"/>
            <w:vAlign w:val="center"/>
          </w:tcPr>
          <w:p w14:paraId="6A299253" w14:textId="25585C6E" w:rsidR="004A2A54" w:rsidRPr="0097685E" w:rsidRDefault="004A2A54" w:rsidP="00EA62D9">
            <w:pPr>
              <w:snapToGrid w:val="0"/>
              <w:rPr>
                <w:rFonts w:eastAsia="Arial Unicode MS"/>
                <w:b/>
                <w:bCs/>
              </w:rPr>
            </w:pPr>
            <w:r w:rsidRPr="0097685E">
              <w:rPr>
                <w:rFonts w:eastAsia="Arial Unicode MS"/>
                <w:b/>
                <w:bCs/>
              </w:rPr>
              <w:t xml:space="preserve">Ime i prezime osobe ovlaštene za zastupanje </w:t>
            </w:r>
            <w:r w:rsidRPr="0097685E">
              <w:rPr>
                <w:rFonts w:eastAsia="SimSun"/>
                <w:b/>
                <w:i/>
              </w:rPr>
              <w:t xml:space="preserve">(glavni partner u ime svih </w:t>
            </w:r>
            <w:r w:rsidR="00266821" w:rsidRPr="0097685E">
              <w:rPr>
                <w:rFonts w:eastAsia="SimSun"/>
                <w:b/>
                <w:i/>
              </w:rPr>
              <w:t xml:space="preserve">projektnih </w:t>
            </w:r>
            <w:r w:rsidRPr="0097685E">
              <w:rPr>
                <w:rFonts w:eastAsia="SimSun"/>
                <w:b/>
                <w:i/>
              </w:rPr>
              <w:t>partnera, ako je riječ o partnerskom projektu)</w:t>
            </w:r>
          </w:p>
        </w:tc>
        <w:tc>
          <w:tcPr>
            <w:tcW w:w="3000" w:type="dxa"/>
            <w:vAlign w:val="center"/>
          </w:tcPr>
          <w:p w14:paraId="57DF6B38" w14:textId="77777777" w:rsidR="004A2A54" w:rsidRPr="0097685E" w:rsidRDefault="004A2A54" w:rsidP="00EA62D9">
            <w:pPr>
              <w:snapToGrid w:val="0"/>
              <w:jc w:val="center"/>
              <w:rPr>
                <w:rFonts w:eastAsia="Arial Unicode MS"/>
                <w:b/>
                <w:bCs/>
              </w:rPr>
            </w:pPr>
          </w:p>
        </w:tc>
      </w:tr>
    </w:tbl>
    <w:p w14:paraId="5EF63F68" w14:textId="77777777" w:rsidR="004A2A54" w:rsidRPr="0097685E" w:rsidRDefault="004A2A54" w:rsidP="004A2A54">
      <w:pPr>
        <w:jc w:val="center"/>
        <w:rPr>
          <w:rFonts w:eastAsia="Arial Unicode MS"/>
          <w:b/>
        </w:rPr>
      </w:pPr>
    </w:p>
    <w:p w14:paraId="27EB6E6C" w14:textId="77777777" w:rsidR="004A2A54" w:rsidRPr="0097685E" w:rsidRDefault="004A2A54" w:rsidP="004A2A54">
      <w:pPr>
        <w:jc w:val="center"/>
        <w:rPr>
          <w:rFonts w:eastAsia="Arial Unicode MS"/>
          <w:b/>
        </w:rPr>
      </w:pPr>
    </w:p>
    <w:tbl>
      <w:tblPr>
        <w:tblW w:w="0" w:type="auto"/>
        <w:tblInd w:w="5" w:type="dxa"/>
        <w:tblLayout w:type="fixed"/>
        <w:tblCellMar>
          <w:left w:w="0" w:type="dxa"/>
          <w:bottom w:w="28" w:type="dxa"/>
          <w:right w:w="0" w:type="dxa"/>
        </w:tblCellMar>
        <w:tblLook w:val="0000" w:firstRow="0" w:lastRow="0" w:firstColumn="0" w:lastColumn="0" w:noHBand="0" w:noVBand="0"/>
      </w:tblPr>
      <w:tblGrid>
        <w:gridCol w:w="3415"/>
        <w:gridCol w:w="3000"/>
      </w:tblGrid>
      <w:tr w:rsidR="004A2A54" w:rsidRPr="0097685E" w14:paraId="4AF74BEE" w14:textId="77777777" w:rsidTr="00EA62D9">
        <w:tc>
          <w:tcPr>
            <w:tcW w:w="3415" w:type="dxa"/>
            <w:tcBorders>
              <w:bottom w:val="single" w:sz="4" w:space="0" w:color="000000"/>
            </w:tcBorders>
            <w:vAlign w:val="center"/>
          </w:tcPr>
          <w:p w14:paraId="0DF7DF75" w14:textId="39ACFDA4" w:rsidR="004A2A54" w:rsidRPr="0097685E" w:rsidRDefault="004A2A54" w:rsidP="00EA62D9">
            <w:pPr>
              <w:snapToGrid w:val="0"/>
              <w:rPr>
                <w:b/>
              </w:rPr>
            </w:pPr>
          </w:p>
        </w:tc>
        <w:tc>
          <w:tcPr>
            <w:tcW w:w="3000" w:type="dxa"/>
            <w:vAlign w:val="center"/>
          </w:tcPr>
          <w:p w14:paraId="79444426" w14:textId="77777777" w:rsidR="004A2A54" w:rsidRPr="0097685E" w:rsidRDefault="004A2A54" w:rsidP="00EA62D9">
            <w:pPr>
              <w:tabs>
                <w:tab w:val="left" w:pos="2301"/>
              </w:tabs>
              <w:snapToGrid w:val="0"/>
              <w:jc w:val="center"/>
              <w:rPr>
                <w:rFonts w:eastAsia="Arial Unicode MS"/>
                <w:b/>
                <w:bCs/>
              </w:rPr>
            </w:pPr>
          </w:p>
        </w:tc>
      </w:tr>
      <w:tr w:rsidR="004A2A54" w:rsidRPr="0097685E" w14:paraId="32E32CF8" w14:textId="77777777" w:rsidTr="00EA62D9">
        <w:tblPrEx>
          <w:tblCellMar>
            <w:bottom w:w="0" w:type="dxa"/>
          </w:tblCellMar>
        </w:tblPrEx>
        <w:trPr>
          <w:trHeight w:val="70"/>
        </w:trPr>
        <w:tc>
          <w:tcPr>
            <w:tcW w:w="3415" w:type="dxa"/>
            <w:vAlign w:val="center"/>
          </w:tcPr>
          <w:p w14:paraId="0C28D97B" w14:textId="2B0865E3" w:rsidR="004A2A54" w:rsidRPr="0097685E" w:rsidRDefault="004A2A54" w:rsidP="00EA62D9">
            <w:pPr>
              <w:snapToGrid w:val="0"/>
              <w:rPr>
                <w:rFonts w:eastAsia="Arial Unicode MS"/>
                <w:b/>
                <w:bCs/>
              </w:rPr>
            </w:pPr>
            <w:r w:rsidRPr="0097685E">
              <w:rPr>
                <w:rFonts w:eastAsia="Arial Unicode MS"/>
                <w:b/>
                <w:bCs/>
              </w:rPr>
              <w:t>Potpis</w:t>
            </w:r>
            <w:r w:rsidR="00481D6D" w:rsidRPr="0097685E">
              <w:rPr>
                <w:rFonts w:eastAsia="Arial Unicode MS"/>
                <w:b/>
                <w:bCs/>
              </w:rPr>
              <w:t xml:space="preserve"> (i pečat, ako je primjenjivo)</w:t>
            </w:r>
          </w:p>
        </w:tc>
        <w:tc>
          <w:tcPr>
            <w:tcW w:w="3000" w:type="dxa"/>
            <w:vAlign w:val="center"/>
          </w:tcPr>
          <w:p w14:paraId="162C0C5E" w14:textId="77777777" w:rsidR="004A2A54" w:rsidRPr="0097685E" w:rsidRDefault="004A2A54" w:rsidP="00EA62D9">
            <w:pPr>
              <w:snapToGrid w:val="0"/>
              <w:jc w:val="center"/>
              <w:rPr>
                <w:rFonts w:eastAsia="Arial Unicode MS"/>
                <w:b/>
                <w:bCs/>
              </w:rPr>
            </w:pPr>
          </w:p>
        </w:tc>
      </w:tr>
    </w:tbl>
    <w:p w14:paraId="6648C0C8" w14:textId="77777777" w:rsidR="004A2A54" w:rsidRPr="0097685E" w:rsidRDefault="004A2A54" w:rsidP="004A2A54">
      <w:pPr>
        <w:rPr>
          <w:rFonts w:eastAsia="Arial Unicode MS"/>
          <w:b/>
        </w:rPr>
      </w:pPr>
    </w:p>
    <w:p w14:paraId="1018AB99" w14:textId="77777777" w:rsidR="004A2A54" w:rsidRPr="0097685E" w:rsidRDefault="004A2A54" w:rsidP="004A2A54">
      <w:pPr>
        <w:rPr>
          <w:rFonts w:eastAsia="Arial Unicode MS"/>
          <w:b/>
        </w:rPr>
      </w:pPr>
    </w:p>
    <w:tbl>
      <w:tblPr>
        <w:tblW w:w="0" w:type="auto"/>
        <w:tblInd w:w="57" w:type="dxa"/>
        <w:tblLayout w:type="fixed"/>
        <w:tblCellMar>
          <w:top w:w="28" w:type="dxa"/>
          <w:left w:w="57" w:type="dxa"/>
          <w:right w:w="113" w:type="dxa"/>
        </w:tblCellMar>
        <w:tblLook w:val="0000" w:firstRow="0" w:lastRow="0" w:firstColumn="0" w:lastColumn="0" w:noHBand="0" w:noVBand="0"/>
      </w:tblPr>
      <w:tblGrid>
        <w:gridCol w:w="360"/>
        <w:gridCol w:w="3220"/>
        <w:gridCol w:w="190"/>
        <w:gridCol w:w="900"/>
        <w:gridCol w:w="900"/>
      </w:tblGrid>
      <w:tr w:rsidR="004A2A54" w:rsidRPr="0097685E" w14:paraId="1562FA65" w14:textId="77777777" w:rsidTr="00EA62D9">
        <w:tc>
          <w:tcPr>
            <w:tcW w:w="360" w:type="dxa"/>
            <w:vAlign w:val="center"/>
          </w:tcPr>
          <w:p w14:paraId="1D7BD87D" w14:textId="77777777" w:rsidR="004A2A54" w:rsidRPr="0097685E" w:rsidRDefault="004A2A54" w:rsidP="00EA62D9">
            <w:pPr>
              <w:snapToGrid w:val="0"/>
              <w:ind w:left="-13"/>
              <w:rPr>
                <w:rFonts w:eastAsia="Arial Unicode MS"/>
                <w:b/>
                <w:bCs/>
              </w:rPr>
            </w:pPr>
            <w:r w:rsidRPr="0097685E">
              <w:rPr>
                <w:rFonts w:eastAsia="Arial Unicode MS"/>
                <w:b/>
                <w:bCs/>
              </w:rPr>
              <w:t>U</w:t>
            </w:r>
          </w:p>
        </w:tc>
        <w:tc>
          <w:tcPr>
            <w:tcW w:w="3220" w:type="dxa"/>
            <w:tcBorders>
              <w:bottom w:val="single" w:sz="4" w:space="0" w:color="000000"/>
            </w:tcBorders>
            <w:vAlign w:val="center"/>
          </w:tcPr>
          <w:p w14:paraId="332CE6F6" w14:textId="5AB875BE" w:rsidR="004A2A54" w:rsidRPr="0097685E" w:rsidRDefault="004A2A54" w:rsidP="00EA62D9">
            <w:pPr>
              <w:snapToGrid w:val="0"/>
              <w:rPr>
                <w:b/>
              </w:rPr>
            </w:pPr>
          </w:p>
        </w:tc>
        <w:tc>
          <w:tcPr>
            <w:tcW w:w="190" w:type="dxa"/>
            <w:vAlign w:val="center"/>
          </w:tcPr>
          <w:p w14:paraId="5CA54402" w14:textId="77777777" w:rsidR="004A2A54" w:rsidRPr="0097685E" w:rsidRDefault="004A2A54" w:rsidP="00EA62D9">
            <w:pPr>
              <w:snapToGrid w:val="0"/>
              <w:rPr>
                <w:b/>
              </w:rPr>
            </w:pPr>
            <w:r w:rsidRPr="0097685E">
              <w:rPr>
                <w:b/>
              </w:rPr>
              <w:t>,</w:t>
            </w:r>
          </w:p>
        </w:tc>
        <w:tc>
          <w:tcPr>
            <w:tcW w:w="900" w:type="dxa"/>
            <w:tcBorders>
              <w:bottom w:val="single" w:sz="4" w:space="0" w:color="000000"/>
            </w:tcBorders>
            <w:vAlign w:val="center"/>
          </w:tcPr>
          <w:p w14:paraId="4B2ED5FF" w14:textId="7B52E18C" w:rsidR="004A2A54" w:rsidRPr="0097685E" w:rsidRDefault="004A2A54" w:rsidP="00EA62D9">
            <w:pPr>
              <w:snapToGrid w:val="0"/>
              <w:rPr>
                <w:b/>
              </w:rPr>
            </w:pPr>
          </w:p>
        </w:tc>
        <w:tc>
          <w:tcPr>
            <w:tcW w:w="900" w:type="dxa"/>
            <w:vAlign w:val="center"/>
          </w:tcPr>
          <w:p w14:paraId="5ED4663C" w14:textId="77777777" w:rsidR="004A2A54" w:rsidRPr="0097685E" w:rsidRDefault="004A2A54" w:rsidP="00EA62D9">
            <w:pPr>
              <w:snapToGrid w:val="0"/>
              <w:rPr>
                <w:b/>
              </w:rPr>
            </w:pPr>
            <w:r w:rsidRPr="0097685E">
              <w:rPr>
                <w:b/>
              </w:rPr>
              <w:t>202_.</w:t>
            </w:r>
          </w:p>
        </w:tc>
      </w:tr>
    </w:tbl>
    <w:p w14:paraId="456D915F" w14:textId="77777777" w:rsidR="0055235D" w:rsidRPr="0097685E" w:rsidRDefault="0055235D" w:rsidP="00E16CDC"/>
    <w:sectPr w:rsidR="0055235D" w:rsidRPr="0097685E" w:rsidSect="00F26DBB">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3665F" w14:textId="77777777" w:rsidR="00FF19AE" w:rsidRDefault="00FF19AE" w:rsidP="00DD1779">
      <w:r>
        <w:separator/>
      </w:r>
    </w:p>
  </w:endnote>
  <w:endnote w:type="continuationSeparator" w:id="0">
    <w:p w14:paraId="5455D34F" w14:textId="77777777" w:rsidR="00FF19AE" w:rsidRDefault="00FF19AE" w:rsidP="00DD1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04074" w14:textId="4A725013" w:rsidR="00B97FA6" w:rsidRDefault="00B97FA6">
    <w:pPr>
      <w:pStyle w:val="Footer"/>
    </w:pPr>
    <w:r>
      <w:rPr>
        <w:noProof/>
      </w:rPr>
      <w:drawing>
        <wp:anchor distT="0" distB="0" distL="114300" distR="114300" simplePos="0" relativeHeight="251661312" behindDoc="0" locked="0" layoutInCell="1" allowOverlap="0" wp14:anchorId="666DE22D" wp14:editId="2FA0DD6E">
          <wp:simplePos x="0" y="0"/>
          <wp:positionH relativeFrom="margin">
            <wp:posOffset>-652780</wp:posOffset>
          </wp:positionH>
          <wp:positionV relativeFrom="page">
            <wp:posOffset>10034905</wp:posOffset>
          </wp:positionV>
          <wp:extent cx="7063105" cy="467995"/>
          <wp:effectExtent l="0" t="0" r="4445" b="8255"/>
          <wp:wrapNone/>
          <wp:docPr id="410292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3105" cy="467995"/>
                  </a:xfrm>
                  <a:prstGeom prst="rect">
                    <a:avLst/>
                  </a:prstGeom>
                  <a:noFill/>
                </pic:spPr>
              </pic:pic>
            </a:graphicData>
          </a:graphic>
          <wp14:sizeRelH relativeFrom="margin">
            <wp14:pctWidth>0</wp14:pctWidth>
          </wp14:sizeRelH>
          <wp14:sizeRelV relativeFrom="margin">
            <wp14:pctHeight>0</wp14:pctHeight>
          </wp14:sizeRelV>
        </wp:anchor>
      </w:drawing>
    </w:r>
  </w:p>
  <w:p w14:paraId="4C3AB18A" w14:textId="77777777" w:rsidR="00B42318" w:rsidRDefault="00B42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04D7B" w14:textId="77777777" w:rsidR="00FF19AE" w:rsidRDefault="00FF19AE" w:rsidP="00DD1779">
      <w:r>
        <w:separator/>
      </w:r>
    </w:p>
  </w:footnote>
  <w:footnote w:type="continuationSeparator" w:id="0">
    <w:p w14:paraId="2581241D" w14:textId="77777777" w:rsidR="00FF19AE" w:rsidRDefault="00FF19AE" w:rsidP="00DD1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60353" w14:textId="4139ECA1" w:rsidR="00B97FA6" w:rsidRDefault="00B97FA6">
    <w:pPr>
      <w:pStyle w:val="Header"/>
    </w:pPr>
    <w:r>
      <w:rPr>
        <w:noProof/>
      </w:rPr>
      <w:drawing>
        <wp:anchor distT="0" distB="0" distL="114300" distR="114300" simplePos="0" relativeHeight="251659264" behindDoc="0" locked="0" layoutInCell="1" allowOverlap="1" wp14:anchorId="20EF0C80" wp14:editId="6FF87831">
          <wp:simplePos x="0" y="0"/>
          <wp:positionH relativeFrom="margin">
            <wp:posOffset>-676275</wp:posOffset>
          </wp:positionH>
          <wp:positionV relativeFrom="page">
            <wp:posOffset>153670</wp:posOffset>
          </wp:positionV>
          <wp:extent cx="7086600" cy="602109"/>
          <wp:effectExtent l="0" t="0" r="0" b="7620"/>
          <wp:wrapNone/>
          <wp:docPr id="16102426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0" cy="602109"/>
                  </a:xfrm>
                  <a:prstGeom prst="rect">
                    <a:avLst/>
                  </a:prstGeom>
                  <a:noFill/>
                </pic:spPr>
              </pic:pic>
            </a:graphicData>
          </a:graphic>
          <wp14:sizeRelH relativeFrom="margin">
            <wp14:pctWidth>0</wp14:pctWidth>
          </wp14:sizeRelH>
          <wp14:sizeRelV relativeFrom="margin">
            <wp14:pctHeight>0</wp14:pctHeight>
          </wp14:sizeRelV>
        </wp:anchor>
      </w:drawing>
    </w:r>
  </w:p>
  <w:p w14:paraId="45772038" w14:textId="77777777" w:rsidR="00B42318" w:rsidRDefault="00B42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4CE6"/>
    <w:multiLevelType w:val="hybridMultilevel"/>
    <w:tmpl w:val="09CAD6D8"/>
    <w:lvl w:ilvl="0" w:tplc="09FC4B2A">
      <w:start w:val="4"/>
      <w:numFmt w:val="bullet"/>
      <w:lvlText w:val="-"/>
      <w:lvlJc w:val="left"/>
      <w:pPr>
        <w:ind w:left="720" w:hanging="360"/>
      </w:pPr>
      <w:rPr>
        <w:rFonts w:ascii="Calibri Light" w:eastAsiaTheme="minorEastAsia" w:hAnsi="Calibri Light" w:cs="Calibri Light"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18BD443A"/>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CBC0201"/>
    <w:multiLevelType w:val="hybridMultilevel"/>
    <w:tmpl w:val="F6526414"/>
    <w:lvl w:ilvl="0" w:tplc="FFFFFFFF">
      <w:start w:val="1"/>
      <w:numFmt w:val="lowerLetter"/>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89105D"/>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D750B7F"/>
    <w:multiLevelType w:val="hybridMultilevel"/>
    <w:tmpl w:val="8A14BFE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EC61E1E"/>
    <w:multiLevelType w:val="multilevel"/>
    <w:tmpl w:val="76643472"/>
    <w:lvl w:ilvl="0">
      <w:start w:val="1"/>
      <w:numFmt w:val="none"/>
      <w:lvlText w:val="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0FD1A50"/>
    <w:multiLevelType w:val="hybridMultilevel"/>
    <w:tmpl w:val="091CC14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31803230"/>
    <w:multiLevelType w:val="multilevel"/>
    <w:tmpl w:val="485A1802"/>
    <w:lvl w:ilvl="0">
      <w:start w:val="1"/>
      <w:numFmt w:val="decimal"/>
      <w:lvlText w:val="%1."/>
      <w:lvlJc w:val="left"/>
      <w:pPr>
        <w:ind w:left="720" w:hanging="360"/>
      </w:pPr>
    </w:lvl>
    <w:lvl w:ilvl="1">
      <w:start w:val="1"/>
      <w:numFmt w:val="decimal"/>
      <w:isLgl/>
      <w:lvlText w:val="%1.%2"/>
      <w:lvlJc w:val="left"/>
      <w:pPr>
        <w:ind w:left="720" w:hanging="360"/>
      </w:pPr>
      <w:rPr>
        <w:b/>
        <w:i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42F2717"/>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4B75283"/>
    <w:multiLevelType w:val="multilevel"/>
    <w:tmpl w:val="8F4271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C0F19B8"/>
    <w:multiLevelType w:val="hybridMultilevel"/>
    <w:tmpl w:val="BD748426"/>
    <w:lvl w:ilvl="0" w:tplc="488ED53C">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1671D0E"/>
    <w:multiLevelType w:val="multilevel"/>
    <w:tmpl w:val="5E0A2138"/>
    <w:lvl w:ilvl="0">
      <w:start w:val="1"/>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3D84066"/>
    <w:multiLevelType w:val="multilevel"/>
    <w:tmpl w:val="485A1802"/>
    <w:lvl w:ilvl="0">
      <w:start w:val="1"/>
      <w:numFmt w:val="decimal"/>
      <w:lvlText w:val="%1."/>
      <w:lvlJc w:val="left"/>
      <w:pPr>
        <w:ind w:left="720" w:hanging="360"/>
      </w:pPr>
    </w:lvl>
    <w:lvl w:ilvl="1">
      <w:start w:val="1"/>
      <w:numFmt w:val="decimal"/>
      <w:isLgl/>
      <w:lvlText w:val="%1.%2"/>
      <w:lvlJc w:val="left"/>
      <w:pPr>
        <w:ind w:left="720" w:hanging="360"/>
      </w:pPr>
      <w:rPr>
        <w:b/>
        <w:i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54AD2EB8"/>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DE14BB1"/>
    <w:multiLevelType w:val="hybridMultilevel"/>
    <w:tmpl w:val="39C6EE0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B1D01E3"/>
    <w:multiLevelType w:val="hybridMultilevel"/>
    <w:tmpl w:val="F6526414"/>
    <w:lvl w:ilvl="0" w:tplc="FFFFFFFF">
      <w:start w:val="1"/>
      <w:numFmt w:val="lowerLetter"/>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3921F3"/>
    <w:multiLevelType w:val="hybridMultilevel"/>
    <w:tmpl w:val="0D9C566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F6A0D8E"/>
    <w:multiLevelType w:val="hybridMultilevel"/>
    <w:tmpl w:val="5F9A2F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1720471"/>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6CC3928"/>
    <w:multiLevelType w:val="multilevel"/>
    <w:tmpl w:val="4B30DDC8"/>
    <w:lvl w:ilvl="0">
      <w:start w:val="1"/>
      <w:numFmt w:val="none"/>
      <w:lvlText w:val="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B48435E"/>
    <w:multiLevelType w:val="hybridMultilevel"/>
    <w:tmpl w:val="2B76A6B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45174536">
    <w:abstractNumId w:val="8"/>
  </w:num>
  <w:num w:numId="2" w16cid:durableId="1112551116">
    <w:abstractNumId w:val="20"/>
  </w:num>
  <w:num w:numId="3" w16cid:durableId="330303047">
    <w:abstractNumId w:val="4"/>
  </w:num>
  <w:num w:numId="4" w16cid:durableId="1140919044">
    <w:abstractNumId w:val="1"/>
  </w:num>
  <w:num w:numId="5" w16cid:durableId="927543061">
    <w:abstractNumId w:val="18"/>
  </w:num>
  <w:num w:numId="6" w16cid:durableId="1897738618">
    <w:abstractNumId w:val="13"/>
  </w:num>
  <w:num w:numId="7" w16cid:durableId="11953127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19523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4340809">
    <w:abstractNumId w:val="7"/>
  </w:num>
  <w:num w:numId="10" w16cid:durableId="1025718149">
    <w:abstractNumId w:val="15"/>
  </w:num>
  <w:num w:numId="11" w16cid:durableId="394085321">
    <w:abstractNumId w:val="2"/>
  </w:num>
  <w:num w:numId="12" w16cid:durableId="124660410">
    <w:abstractNumId w:val="0"/>
  </w:num>
  <w:num w:numId="13" w16cid:durableId="1060399229">
    <w:abstractNumId w:val="12"/>
  </w:num>
  <w:num w:numId="14" w16cid:durableId="1196500388">
    <w:abstractNumId w:val="14"/>
  </w:num>
  <w:num w:numId="15" w16cid:durableId="1113785335">
    <w:abstractNumId w:val="16"/>
  </w:num>
  <w:num w:numId="16" w16cid:durableId="303395540">
    <w:abstractNumId w:val="10"/>
  </w:num>
  <w:num w:numId="17" w16cid:durableId="1507672234">
    <w:abstractNumId w:val="17"/>
  </w:num>
  <w:num w:numId="18" w16cid:durableId="456677524">
    <w:abstractNumId w:val="19"/>
  </w:num>
  <w:num w:numId="19" w16cid:durableId="1002315958">
    <w:abstractNumId w:val="11"/>
  </w:num>
  <w:num w:numId="20" w16cid:durableId="277303049">
    <w:abstractNumId w:val="5"/>
  </w:num>
  <w:num w:numId="21" w16cid:durableId="34818197">
    <w:abstractNumId w:val="3"/>
  </w:num>
  <w:num w:numId="22" w16cid:durableId="1294556267">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D82"/>
    <w:rsid w:val="00000834"/>
    <w:rsid w:val="00003068"/>
    <w:rsid w:val="000036DB"/>
    <w:rsid w:val="00003DD5"/>
    <w:rsid w:val="0000523C"/>
    <w:rsid w:val="00005510"/>
    <w:rsid w:val="00005AEC"/>
    <w:rsid w:val="000063BF"/>
    <w:rsid w:val="00006AD6"/>
    <w:rsid w:val="00006C90"/>
    <w:rsid w:val="0001533E"/>
    <w:rsid w:val="00015415"/>
    <w:rsid w:val="00015A3C"/>
    <w:rsid w:val="00015CF1"/>
    <w:rsid w:val="0001602C"/>
    <w:rsid w:val="00016DC5"/>
    <w:rsid w:val="0002210F"/>
    <w:rsid w:val="00022BF0"/>
    <w:rsid w:val="00024588"/>
    <w:rsid w:val="00025530"/>
    <w:rsid w:val="00025DBB"/>
    <w:rsid w:val="00027550"/>
    <w:rsid w:val="0003034E"/>
    <w:rsid w:val="0003798E"/>
    <w:rsid w:val="000409DF"/>
    <w:rsid w:val="0004135F"/>
    <w:rsid w:val="000428DC"/>
    <w:rsid w:val="000428F9"/>
    <w:rsid w:val="000440DF"/>
    <w:rsid w:val="000454DD"/>
    <w:rsid w:val="00045E7F"/>
    <w:rsid w:val="00047CB6"/>
    <w:rsid w:val="0005012B"/>
    <w:rsid w:val="00050398"/>
    <w:rsid w:val="00051BD2"/>
    <w:rsid w:val="00051D1E"/>
    <w:rsid w:val="000548AE"/>
    <w:rsid w:val="00057578"/>
    <w:rsid w:val="000600F1"/>
    <w:rsid w:val="00060FD5"/>
    <w:rsid w:val="00064EB5"/>
    <w:rsid w:val="00066DB9"/>
    <w:rsid w:val="0006733F"/>
    <w:rsid w:val="00067477"/>
    <w:rsid w:val="00067CA2"/>
    <w:rsid w:val="0007143E"/>
    <w:rsid w:val="0007215C"/>
    <w:rsid w:val="000729D3"/>
    <w:rsid w:val="00075A78"/>
    <w:rsid w:val="00076855"/>
    <w:rsid w:val="000779A9"/>
    <w:rsid w:val="00077BC6"/>
    <w:rsid w:val="000803A9"/>
    <w:rsid w:val="0008160D"/>
    <w:rsid w:val="000816B9"/>
    <w:rsid w:val="00081870"/>
    <w:rsid w:val="000838F2"/>
    <w:rsid w:val="00084EFF"/>
    <w:rsid w:val="00085A18"/>
    <w:rsid w:val="00085BF2"/>
    <w:rsid w:val="00086A6E"/>
    <w:rsid w:val="0008729E"/>
    <w:rsid w:val="000916D3"/>
    <w:rsid w:val="000929CC"/>
    <w:rsid w:val="00093C95"/>
    <w:rsid w:val="0009466E"/>
    <w:rsid w:val="00094D5F"/>
    <w:rsid w:val="000950C6"/>
    <w:rsid w:val="000959F2"/>
    <w:rsid w:val="00096912"/>
    <w:rsid w:val="00096C9F"/>
    <w:rsid w:val="000970C2"/>
    <w:rsid w:val="00097496"/>
    <w:rsid w:val="00097733"/>
    <w:rsid w:val="00097A63"/>
    <w:rsid w:val="00097AB8"/>
    <w:rsid w:val="00097D83"/>
    <w:rsid w:val="000A2637"/>
    <w:rsid w:val="000A270E"/>
    <w:rsid w:val="000A3159"/>
    <w:rsid w:val="000B0B2D"/>
    <w:rsid w:val="000B1D1A"/>
    <w:rsid w:val="000B3E77"/>
    <w:rsid w:val="000B49E7"/>
    <w:rsid w:val="000B574D"/>
    <w:rsid w:val="000B59EB"/>
    <w:rsid w:val="000B6481"/>
    <w:rsid w:val="000B6930"/>
    <w:rsid w:val="000B6970"/>
    <w:rsid w:val="000B69BC"/>
    <w:rsid w:val="000C0A55"/>
    <w:rsid w:val="000C2E6A"/>
    <w:rsid w:val="000C313F"/>
    <w:rsid w:val="000C4724"/>
    <w:rsid w:val="000C6DB6"/>
    <w:rsid w:val="000D47C8"/>
    <w:rsid w:val="000D4E5B"/>
    <w:rsid w:val="000D5279"/>
    <w:rsid w:val="000D5EF8"/>
    <w:rsid w:val="000D60DB"/>
    <w:rsid w:val="000D72B4"/>
    <w:rsid w:val="000E179C"/>
    <w:rsid w:val="000E2A65"/>
    <w:rsid w:val="000E357B"/>
    <w:rsid w:val="000E4F81"/>
    <w:rsid w:val="000E54C6"/>
    <w:rsid w:val="000E5652"/>
    <w:rsid w:val="000E6E0B"/>
    <w:rsid w:val="000E768B"/>
    <w:rsid w:val="000F362F"/>
    <w:rsid w:val="000F5030"/>
    <w:rsid w:val="000F6690"/>
    <w:rsid w:val="000F6A4C"/>
    <w:rsid w:val="0010064B"/>
    <w:rsid w:val="001028E7"/>
    <w:rsid w:val="001041A1"/>
    <w:rsid w:val="00104CAB"/>
    <w:rsid w:val="00104CBE"/>
    <w:rsid w:val="00105837"/>
    <w:rsid w:val="0010586F"/>
    <w:rsid w:val="0010601C"/>
    <w:rsid w:val="001060C3"/>
    <w:rsid w:val="00106F4D"/>
    <w:rsid w:val="00106F82"/>
    <w:rsid w:val="00107802"/>
    <w:rsid w:val="001108A5"/>
    <w:rsid w:val="00111155"/>
    <w:rsid w:val="00111167"/>
    <w:rsid w:val="00112170"/>
    <w:rsid w:val="001148D2"/>
    <w:rsid w:val="001164F3"/>
    <w:rsid w:val="0011656E"/>
    <w:rsid w:val="00117020"/>
    <w:rsid w:val="00117690"/>
    <w:rsid w:val="001218CB"/>
    <w:rsid w:val="00121E44"/>
    <w:rsid w:val="001228C8"/>
    <w:rsid w:val="00122C84"/>
    <w:rsid w:val="00122CFB"/>
    <w:rsid w:val="00123503"/>
    <w:rsid w:val="001235DB"/>
    <w:rsid w:val="00123B59"/>
    <w:rsid w:val="00124AB7"/>
    <w:rsid w:val="00124E65"/>
    <w:rsid w:val="00125124"/>
    <w:rsid w:val="00125AD0"/>
    <w:rsid w:val="00126C8D"/>
    <w:rsid w:val="00127DC4"/>
    <w:rsid w:val="00131274"/>
    <w:rsid w:val="001317A5"/>
    <w:rsid w:val="00133446"/>
    <w:rsid w:val="001352ED"/>
    <w:rsid w:val="001379D2"/>
    <w:rsid w:val="00137AEA"/>
    <w:rsid w:val="00140148"/>
    <w:rsid w:val="0014118E"/>
    <w:rsid w:val="001423CF"/>
    <w:rsid w:val="00142661"/>
    <w:rsid w:val="001435E8"/>
    <w:rsid w:val="0014639F"/>
    <w:rsid w:val="001516EF"/>
    <w:rsid w:val="00153F6A"/>
    <w:rsid w:val="00154FC3"/>
    <w:rsid w:val="001557F8"/>
    <w:rsid w:val="0015654A"/>
    <w:rsid w:val="001567BE"/>
    <w:rsid w:val="001571DE"/>
    <w:rsid w:val="001574A7"/>
    <w:rsid w:val="0015765B"/>
    <w:rsid w:val="00160A06"/>
    <w:rsid w:val="00161BBE"/>
    <w:rsid w:val="00162D48"/>
    <w:rsid w:val="00163802"/>
    <w:rsid w:val="00163C30"/>
    <w:rsid w:val="00165077"/>
    <w:rsid w:val="001659A5"/>
    <w:rsid w:val="00165B05"/>
    <w:rsid w:val="001662D2"/>
    <w:rsid w:val="00166D7E"/>
    <w:rsid w:val="001720BC"/>
    <w:rsid w:val="00173290"/>
    <w:rsid w:val="00173519"/>
    <w:rsid w:val="00173A54"/>
    <w:rsid w:val="00173BCA"/>
    <w:rsid w:val="0017478D"/>
    <w:rsid w:val="001776F5"/>
    <w:rsid w:val="00177987"/>
    <w:rsid w:val="001802C8"/>
    <w:rsid w:val="00180E58"/>
    <w:rsid w:val="00181485"/>
    <w:rsid w:val="0018174E"/>
    <w:rsid w:val="00181FA8"/>
    <w:rsid w:val="001824CE"/>
    <w:rsid w:val="00182FB6"/>
    <w:rsid w:val="001832D3"/>
    <w:rsid w:val="0018344C"/>
    <w:rsid w:val="00185729"/>
    <w:rsid w:val="001863B1"/>
    <w:rsid w:val="00187A9E"/>
    <w:rsid w:val="00190678"/>
    <w:rsid w:val="00190F95"/>
    <w:rsid w:val="001916E0"/>
    <w:rsid w:val="001918AE"/>
    <w:rsid w:val="00191CE7"/>
    <w:rsid w:val="0019228C"/>
    <w:rsid w:val="001955B1"/>
    <w:rsid w:val="001A11DA"/>
    <w:rsid w:val="001A207B"/>
    <w:rsid w:val="001A2EBB"/>
    <w:rsid w:val="001A3BFB"/>
    <w:rsid w:val="001A45D6"/>
    <w:rsid w:val="001A4F2E"/>
    <w:rsid w:val="001A5177"/>
    <w:rsid w:val="001A697C"/>
    <w:rsid w:val="001A6C7F"/>
    <w:rsid w:val="001A740C"/>
    <w:rsid w:val="001A7D51"/>
    <w:rsid w:val="001B065D"/>
    <w:rsid w:val="001B0672"/>
    <w:rsid w:val="001B0FF3"/>
    <w:rsid w:val="001B2434"/>
    <w:rsid w:val="001B3445"/>
    <w:rsid w:val="001B37BD"/>
    <w:rsid w:val="001B392A"/>
    <w:rsid w:val="001B3CAF"/>
    <w:rsid w:val="001B462A"/>
    <w:rsid w:val="001B4CF8"/>
    <w:rsid w:val="001B5681"/>
    <w:rsid w:val="001B59A8"/>
    <w:rsid w:val="001B787B"/>
    <w:rsid w:val="001C2900"/>
    <w:rsid w:val="001C2ABC"/>
    <w:rsid w:val="001C2C86"/>
    <w:rsid w:val="001C3703"/>
    <w:rsid w:val="001C3CBA"/>
    <w:rsid w:val="001C6446"/>
    <w:rsid w:val="001C77E4"/>
    <w:rsid w:val="001C7D7D"/>
    <w:rsid w:val="001D09EE"/>
    <w:rsid w:val="001D1358"/>
    <w:rsid w:val="001D136B"/>
    <w:rsid w:val="001D1914"/>
    <w:rsid w:val="001D3E8B"/>
    <w:rsid w:val="001D3FFA"/>
    <w:rsid w:val="001D519E"/>
    <w:rsid w:val="001D55F8"/>
    <w:rsid w:val="001D59B6"/>
    <w:rsid w:val="001D6B01"/>
    <w:rsid w:val="001D6FE9"/>
    <w:rsid w:val="001D783D"/>
    <w:rsid w:val="001E02D6"/>
    <w:rsid w:val="001E31DD"/>
    <w:rsid w:val="001E4167"/>
    <w:rsid w:val="001E71A5"/>
    <w:rsid w:val="001F144A"/>
    <w:rsid w:val="001F2BCD"/>
    <w:rsid w:val="001F2E9F"/>
    <w:rsid w:val="001F3188"/>
    <w:rsid w:val="001F352F"/>
    <w:rsid w:val="001F593A"/>
    <w:rsid w:val="001F63A7"/>
    <w:rsid w:val="001F707F"/>
    <w:rsid w:val="001F71DB"/>
    <w:rsid w:val="001F7440"/>
    <w:rsid w:val="001F7679"/>
    <w:rsid w:val="001F7855"/>
    <w:rsid w:val="00201E50"/>
    <w:rsid w:val="0020226A"/>
    <w:rsid w:val="0020590B"/>
    <w:rsid w:val="00206607"/>
    <w:rsid w:val="002078F5"/>
    <w:rsid w:val="00207DAE"/>
    <w:rsid w:val="0021614B"/>
    <w:rsid w:val="0021747F"/>
    <w:rsid w:val="00217BA6"/>
    <w:rsid w:val="00221CCF"/>
    <w:rsid w:val="00221FA7"/>
    <w:rsid w:val="00223635"/>
    <w:rsid w:val="0022417E"/>
    <w:rsid w:val="00224686"/>
    <w:rsid w:val="00224D0A"/>
    <w:rsid w:val="00224D53"/>
    <w:rsid w:val="00225F3D"/>
    <w:rsid w:val="002327E4"/>
    <w:rsid w:val="00234333"/>
    <w:rsid w:val="00236FBC"/>
    <w:rsid w:val="00237218"/>
    <w:rsid w:val="0024056D"/>
    <w:rsid w:val="00241E2E"/>
    <w:rsid w:val="00241ECE"/>
    <w:rsid w:val="00242170"/>
    <w:rsid w:val="00243719"/>
    <w:rsid w:val="002444DC"/>
    <w:rsid w:val="00244934"/>
    <w:rsid w:val="00245D00"/>
    <w:rsid w:val="00245FB4"/>
    <w:rsid w:val="0024705E"/>
    <w:rsid w:val="00251337"/>
    <w:rsid w:val="002514A5"/>
    <w:rsid w:val="002517EB"/>
    <w:rsid w:val="00251D2F"/>
    <w:rsid w:val="00253110"/>
    <w:rsid w:val="00255D79"/>
    <w:rsid w:val="0025641C"/>
    <w:rsid w:val="00257822"/>
    <w:rsid w:val="00261E80"/>
    <w:rsid w:val="00262653"/>
    <w:rsid w:val="002653D5"/>
    <w:rsid w:val="00266821"/>
    <w:rsid w:val="00267C23"/>
    <w:rsid w:val="0027102A"/>
    <w:rsid w:val="002721DE"/>
    <w:rsid w:val="002724BF"/>
    <w:rsid w:val="00276E4E"/>
    <w:rsid w:val="00280691"/>
    <w:rsid w:val="00282035"/>
    <w:rsid w:val="00282FC0"/>
    <w:rsid w:val="00284125"/>
    <w:rsid w:val="00284164"/>
    <w:rsid w:val="00290CF8"/>
    <w:rsid w:val="00290F8F"/>
    <w:rsid w:val="002919BF"/>
    <w:rsid w:val="00291B62"/>
    <w:rsid w:val="00292A77"/>
    <w:rsid w:val="00296DFE"/>
    <w:rsid w:val="002A0E26"/>
    <w:rsid w:val="002A15BF"/>
    <w:rsid w:val="002A1946"/>
    <w:rsid w:val="002A1CA1"/>
    <w:rsid w:val="002A2A01"/>
    <w:rsid w:val="002A3E78"/>
    <w:rsid w:val="002A4208"/>
    <w:rsid w:val="002A4A5B"/>
    <w:rsid w:val="002A6375"/>
    <w:rsid w:val="002B10B1"/>
    <w:rsid w:val="002B199E"/>
    <w:rsid w:val="002B4C44"/>
    <w:rsid w:val="002B5905"/>
    <w:rsid w:val="002B68B8"/>
    <w:rsid w:val="002B7421"/>
    <w:rsid w:val="002C0FB5"/>
    <w:rsid w:val="002C443B"/>
    <w:rsid w:val="002C5F0D"/>
    <w:rsid w:val="002D0B7D"/>
    <w:rsid w:val="002D0FD0"/>
    <w:rsid w:val="002D2076"/>
    <w:rsid w:val="002D2719"/>
    <w:rsid w:val="002D3197"/>
    <w:rsid w:val="002D3AA0"/>
    <w:rsid w:val="002D5067"/>
    <w:rsid w:val="002D53FD"/>
    <w:rsid w:val="002D5A00"/>
    <w:rsid w:val="002D6F3C"/>
    <w:rsid w:val="002D7413"/>
    <w:rsid w:val="002E11D4"/>
    <w:rsid w:val="002E1559"/>
    <w:rsid w:val="002E1588"/>
    <w:rsid w:val="002E1779"/>
    <w:rsid w:val="002E1A94"/>
    <w:rsid w:val="002E2502"/>
    <w:rsid w:val="002E2F78"/>
    <w:rsid w:val="002E45DC"/>
    <w:rsid w:val="002E4C2D"/>
    <w:rsid w:val="002E5287"/>
    <w:rsid w:val="002E6129"/>
    <w:rsid w:val="002E7736"/>
    <w:rsid w:val="002F04E9"/>
    <w:rsid w:val="002F0DBC"/>
    <w:rsid w:val="002F0EC8"/>
    <w:rsid w:val="002F164D"/>
    <w:rsid w:val="002F1E80"/>
    <w:rsid w:val="002F22D8"/>
    <w:rsid w:val="002F29B1"/>
    <w:rsid w:val="002F2DBA"/>
    <w:rsid w:val="002F38AD"/>
    <w:rsid w:val="002F458E"/>
    <w:rsid w:val="002F7064"/>
    <w:rsid w:val="003006CB"/>
    <w:rsid w:val="00300885"/>
    <w:rsid w:val="00300B00"/>
    <w:rsid w:val="00301239"/>
    <w:rsid w:val="0030276E"/>
    <w:rsid w:val="00302BAF"/>
    <w:rsid w:val="00302CEC"/>
    <w:rsid w:val="00304431"/>
    <w:rsid w:val="00304532"/>
    <w:rsid w:val="00305240"/>
    <w:rsid w:val="00305D1D"/>
    <w:rsid w:val="00305D70"/>
    <w:rsid w:val="00306C90"/>
    <w:rsid w:val="00306CFF"/>
    <w:rsid w:val="0030754E"/>
    <w:rsid w:val="003075FE"/>
    <w:rsid w:val="003076C9"/>
    <w:rsid w:val="00311EDA"/>
    <w:rsid w:val="003149EC"/>
    <w:rsid w:val="0031557D"/>
    <w:rsid w:val="003168A2"/>
    <w:rsid w:val="003177C5"/>
    <w:rsid w:val="00320DCA"/>
    <w:rsid w:val="00322E3A"/>
    <w:rsid w:val="00323B3C"/>
    <w:rsid w:val="00324235"/>
    <w:rsid w:val="00324A40"/>
    <w:rsid w:val="00324DC8"/>
    <w:rsid w:val="00324E2F"/>
    <w:rsid w:val="00326DD1"/>
    <w:rsid w:val="003306D3"/>
    <w:rsid w:val="003312F4"/>
    <w:rsid w:val="003313CC"/>
    <w:rsid w:val="003332E6"/>
    <w:rsid w:val="00335208"/>
    <w:rsid w:val="003355DA"/>
    <w:rsid w:val="00335739"/>
    <w:rsid w:val="003358A0"/>
    <w:rsid w:val="0033600A"/>
    <w:rsid w:val="003365D3"/>
    <w:rsid w:val="00344493"/>
    <w:rsid w:val="003454F6"/>
    <w:rsid w:val="00347C10"/>
    <w:rsid w:val="003533EB"/>
    <w:rsid w:val="00353B86"/>
    <w:rsid w:val="00353D5A"/>
    <w:rsid w:val="00354679"/>
    <w:rsid w:val="00356E52"/>
    <w:rsid w:val="003574C6"/>
    <w:rsid w:val="00361A90"/>
    <w:rsid w:val="003628B2"/>
    <w:rsid w:val="00363C5F"/>
    <w:rsid w:val="00364041"/>
    <w:rsid w:val="00366358"/>
    <w:rsid w:val="00367024"/>
    <w:rsid w:val="00370366"/>
    <w:rsid w:val="00370D84"/>
    <w:rsid w:val="00373695"/>
    <w:rsid w:val="003739D2"/>
    <w:rsid w:val="00373C22"/>
    <w:rsid w:val="003752F2"/>
    <w:rsid w:val="003753D1"/>
    <w:rsid w:val="00376680"/>
    <w:rsid w:val="003767A7"/>
    <w:rsid w:val="00377339"/>
    <w:rsid w:val="003776C2"/>
    <w:rsid w:val="00381272"/>
    <w:rsid w:val="00384179"/>
    <w:rsid w:val="00384DB8"/>
    <w:rsid w:val="00386B68"/>
    <w:rsid w:val="003911AB"/>
    <w:rsid w:val="00391CD9"/>
    <w:rsid w:val="00392285"/>
    <w:rsid w:val="003927DE"/>
    <w:rsid w:val="003934DC"/>
    <w:rsid w:val="0039363D"/>
    <w:rsid w:val="00394D3D"/>
    <w:rsid w:val="003959C0"/>
    <w:rsid w:val="003A06E9"/>
    <w:rsid w:val="003A172C"/>
    <w:rsid w:val="003A18D1"/>
    <w:rsid w:val="003A1C11"/>
    <w:rsid w:val="003A44FE"/>
    <w:rsid w:val="003A4D57"/>
    <w:rsid w:val="003A5AE7"/>
    <w:rsid w:val="003A5B87"/>
    <w:rsid w:val="003A6097"/>
    <w:rsid w:val="003A685D"/>
    <w:rsid w:val="003A7646"/>
    <w:rsid w:val="003A7DC5"/>
    <w:rsid w:val="003B1B0E"/>
    <w:rsid w:val="003B300E"/>
    <w:rsid w:val="003B35E0"/>
    <w:rsid w:val="003B468E"/>
    <w:rsid w:val="003B52ED"/>
    <w:rsid w:val="003B6B93"/>
    <w:rsid w:val="003B6F42"/>
    <w:rsid w:val="003B6FB1"/>
    <w:rsid w:val="003B726F"/>
    <w:rsid w:val="003C0961"/>
    <w:rsid w:val="003C0D4D"/>
    <w:rsid w:val="003C1896"/>
    <w:rsid w:val="003C26FA"/>
    <w:rsid w:val="003C2842"/>
    <w:rsid w:val="003C2DEA"/>
    <w:rsid w:val="003C3128"/>
    <w:rsid w:val="003C48AB"/>
    <w:rsid w:val="003C6C88"/>
    <w:rsid w:val="003C7BF4"/>
    <w:rsid w:val="003D03E2"/>
    <w:rsid w:val="003D08F6"/>
    <w:rsid w:val="003D09C5"/>
    <w:rsid w:val="003D1045"/>
    <w:rsid w:val="003D499A"/>
    <w:rsid w:val="003D4A43"/>
    <w:rsid w:val="003D5687"/>
    <w:rsid w:val="003D66AA"/>
    <w:rsid w:val="003D747A"/>
    <w:rsid w:val="003E0ECE"/>
    <w:rsid w:val="003E113E"/>
    <w:rsid w:val="003E2B8D"/>
    <w:rsid w:val="003E36CE"/>
    <w:rsid w:val="003E47E1"/>
    <w:rsid w:val="003E4EBC"/>
    <w:rsid w:val="003E54DB"/>
    <w:rsid w:val="003E5982"/>
    <w:rsid w:val="003E61A0"/>
    <w:rsid w:val="003E750F"/>
    <w:rsid w:val="003F026B"/>
    <w:rsid w:val="003F31B3"/>
    <w:rsid w:val="003F3E43"/>
    <w:rsid w:val="003F6369"/>
    <w:rsid w:val="00401A44"/>
    <w:rsid w:val="00401EA0"/>
    <w:rsid w:val="0040388C"/>
    <w:rsid w:val="00403B1E"/>
    <w:rsid w:val="004046AD"/>
    <w:rsid w:val="00404EF3"/>
    <w:rsid w:val="004050C7"/>
    <w:rsid w:val="00405798"/>
    <w:rsid w:val="00405974"/>
    <w:rsid w:val="00407DAF"/>
    <w:rsid w:val="00407EA8"/>
    <w:rsid w:val="00411CA6"/>
    <w:rsid w:val="0041461C"/>
    <w:rsid w:val="00414F03"/>
    <w:rsid w:val="0041550D"/>
    <w:rsid w:val="0042021D"/>
    <w:rsid w:val="00421972"/>
    <w:rsid w:val="004223B2"/>
    <w:rsid w:val="004227F7"/>
    <w:rsid w:val="00423E0C"/>
    <w:rsid w:val="004250BB"/>
    <w:rsid w:val="004255EB"/>
    <w:rsid w:val="00425DE7"/>
    <w:rsid w:val="00426FCB"/>
    <w:rsid w:val="00427952"/>
    <w:rsid w:val="00431454"/>
    <w:rsid w:val="0043147B"/>
    <w:rsid w:val="00431ED9"/>
    <w:rsid w:val="00432455"/>
    <w:rsid w:val="00433045"/>
    <w:rsid w:val="00433C46"/>
    <w:rsid w:val="00437073"/>
    <w:rsid w:val="004371D2"/>
    <w:rsid w:val="00440566"/>
    <w:rsid w:val="00440EE7"/>
    <w:rsid w:val="0044298B"/>
    <w:rsid w:val="00444E07"/>
    <w:rsid w:val="004466A1"/>
    <w:rsid w:val="00446E87"/>
    <w:rsid w:val="004517EA"/>
    <w:rsid w:val="0045289C"/>
    <w:rsid w:val="00452E49"/>
    <w:rsid w:val="00457637"/>
    <w:rsid w:val="00457BCC"/>
    <w:rsid w:val="0046172F"/>
    <w:rsid w:val="004632A9"/>
    <w:rsid w:val="004636CA"/>
    <w:rsid w:val="00463DA2"/>
    <w:rsid w:val="00464409"/>
    <w:rsid w:val="00464A57"/>
    <w:rsid w:val="00466385"/>
    <w:rsid w:val="00470757"/>
    <w:rsid w:val="004727AD"/>
    <w:rsid w:val="00474015"/>
    <w:rsid w:val="0047548D"/>
    <w:rsid w:val="00475FF9"/>
    <w:rsid w:val="00476921"/>
    <w:rsid w:val="004773E6"/>
    <w:rsid w:val="004778BB"/>
    <w:rsid w:val="00477989"/>
    <w:rsid w:val="00477A61"/>
    <w:rsid w:val="00480653"/>
    <w:rsid w:val="00480664"/>
    <w:rsid w:val="00481AB8"/>
    <w:rsid w:val="00481D6D"/>
    <w:rsid w:val="00481D7B"/>
    <w:rsid w:val="0048320C"/>
    <w:rsid w:val="004835AF"/>
    <w:rsid w:val="00486783"/>
    <w:rsid w:val="00486AA5"/>
    <w:rsid w:val="00491545"/>
    <w:rsid w:val="0049218D"/>
    <w:rsid w:val="00493B99"/>
    <w:rsid w:val="004944F8"/>
    <w:rsid w:val="00495D4E"/>
    <w:rsid w:val="004A00AA"/>
    <w:rsid w:val="004A00FC"/>
    <w:rsid w:val="004A051A"/>
    <w:rsid w:val="004A2A54"/>
    <w:rsid w:val="004A6D21"/>
    <w:rsid w:val="004A7062"/>
    <w:rsid w:val="004A7D3B"/>
    <w:rsid w:val="004B0C2E"/>
    <w:rsid w:val="004B0F78"/>
    <w:rsid w:val="004B1A59"/>
    <w:rsid w:val="004B26A9"/>
    <w:rsid w:val="004B2B98"/>
    <w:rsid w:val="004B2C0D"/>
    <w:rsid w:val="004B52C3"/>
    <w:rsid w:val="004C0F77"/>
    <w:rsid w:val="004C2525"/>
    <w:rsid w:val="004C2A15"/>
    <w:rsid w:val="004C2DDD"/>
    <w:rsid w:val="004C314C"/>
    <w:rsid w:val="004C42AB"/>
    <w:rsid w:val="004C4994"/>
    <w:rsid w:val="004C51D4"/>
    <w:rsid w:val="004C66B0"/>
    <w:rsid w:val="004C6F99"/>
    <w:rsid w:val="004C71B8"/>
    <w:rsid w:val="004D3423"/>
    <w:rsid w:val="004D5BC4"/>
    <w:rsid w:val="004D6A08"/>
    <w:rsid w:val="004D6CF8"/>
    <w:rsid w:val="004E007D"/>
    <w:rsid w:val="004E3B91"/>
    <w:rsid w:val="004E44F0"/>
    <w:rsid w:val="004E5D20"/>
    <w:rsid w:val="004F02E9"/>
    <w:rsid w:val="004F10D4"/>
    <w:rsid w:val="004F1B75"/>
    <w:rsid w:val="004F2765"/>
    <w:rsid w:val="004F324D"/>
    <w:rsid w:val="004F351C"/>
    <w:rsid w:val="004F423E"/>
    <w:rsid w:val="004F4665"/>
    <w:rsid w:val="005031D6"/>
    <w:rsid w:val="0050379C"/>
    <w:rsid w:val="00503BAB"/>
    <w:rsid w:val="00504515"/>
    <w:rsid w:val="00504F60"/>
    <w:rsid w:val="00507452"/>
    <w:rsid w:val="00507598"/>
    <w:rsid w:val="0051480A"/>
    <w:rsid w:val="00515CF1"/>
    <w:rsid w:val="0052028C"/>
    <w:rsid w:val="00530AC8"/>
    <w:rsid w:val="00530F56"/>
    <w:rsid w:val="00531899"/>
    <w:rsid w:val="00531A5D"/>
    <w:rsid w:val="00532E7B"/>
    <w:rsid w:val="00533F75"/>
    <w:rsid w:val="00534E9C"/>
    <w:rsid w:val="005357B0"/>
    <w:rsid w:val="00535D50"/>
    <w:rsid w:val="0053623C"/>
    <w:rsid w:val="005363F2"/>
    <w:rsid w:val="005370BC"/>
    <w:rsid w:val="00537A8A"/>
    <w:rsid w:val="0054024A"/>
    <w:rsid w:val="005429BD"/>
    <w:rsid w:val="0054325A"/>
    <w:rsid w:val="00546C6E"/>
    <w:rsid w:val="005479E7"/>
    <w:rsid w:val="005502EC"/>
    <w:rsid w:val="00551C31"/>
    <w:rsid w:val="00551CC8"/>
    <w:rsid w:val="0055235D"/>
    <w:rsid w:val="00552F45"/>
    <w:rsid w:val="00554065"/>
    <w:rsid w:val="0055492D"/>
    <w:rsid w:val="005551EE"/>
    <w:rsid w:val="005561A6"/>
    <w:rsid w:val="00557CF1"/>
    <w:rsid w:val="00560925"/>
    <w:rsid w:val="00561814"/>
    <w:rsid w:val="00562D3E"/>
    <w:rsid w:val="005668AD"/>
    <w:rsid w:val="00566B40"/>
    <w:rsid w:val="005720EC"/>
    <w:rsid w:val="00572614"/>
    <w:rsid w:val="0057274A"/>
    <w:rsid w:val="0057282A"/>
    <w:rsid w:val="00572AF9"/>
    <w:rsid w:val="00572DA3"/>
    <w:rsid w:val="0057534E"/>
    <w:rsid w:val="00575855"/>
    <w:rsid w:val="00575DFE"/>
    <w:rsid w:val="00576769"/>
    <w:rsid w:val="00576A7E"/>
    <w:rsid w:val="00576D82"/>
    <w:rsid w:val="00577A5C"/>
    <w:rsid w:val="00577F17"/>
    <w:rsid w:val="00581037"/>
    <w:rsid w:val="005811EA"/>
    <w:rsid w:val="005825F3"/>
    <w:rsid w:val="00582F3F"/>
    <w:rsid w:val="00582FBC"/>
    <w:rsid w:val="00583317"/>
    <w:rsid w:val="0058356E"/>
    <w:rsid w:val="0058403C"/>
    <w:rsid w:val="005863AC"/>
    <w:rsid w:val="005879A8"/>
    <w:rsid w:val="0059000B"/>
    <w:rsid w:val="0059202D"/>
    <w:rsid w:val="00592C66"/>
    <w:rsid w:val="00594485"/>
    <w:rsid w:val="005963BB"/>
    <w:rsid w:val="005A08E6"/>
    <w:rsid w:val="005A0A4B"/>
    <w:rsid w:val="005A14AE"/>
    <w:rsid w:val="005A24E5"/>
    <w:rsid w:val="005A3491"/>
    <w:rsid w:val="005A3F94"/>
    <w:rsid w:val="005A43DA"/>
    <w:rsid w:val="005A46D6"/>
    <w:rsid w:val="005A471F"/>
    <w:rsid w:val="005A4BD1"/>
    <w:rsid w:val="005A643B"/>
    <w:rsid w:val="005A72BD"/>
    <w:rsid w:val="005A7B8D"/>
    <w:rsid w:val="005B0AE7"/>
    <w:rsid w:val="005B0D26"/>
    <w:rsid w:val="005B2A6F"/>
    <w:rsid w:val="005B31BF"/>
    <w:rsid w:val="005B34C1"/>
    <w:rsid w:val="005B48D0"/>
    <w:rsid w:val="005B5FB3"/>
    <w:rsid w:val="005C0469"/>
    <w:rsid w:val="005C3DD8"/>
    <w:rsid w:val="005C4529"/>
    <w:rsid w:val="005C7C58"/>
    <w:rsid w:val="005D00C8"/>
    <w:rsid w:val="005D1676"/>
    <w:rsid w:val="005D1A4F"/>
    <w:rsid w:val="005D1DF6"/>
    <w:rsid w:val="005D2A36"/>
    <w:rsid w:val="005D2FD3"/>
    <w:rsid w:val="005D459B"/>
    <w:rsid w:val="005D5991"/>
    <w:rsid w:val="005D5E63"/>
    <w:rsid w:val="005E0CF6"/>
    <w:rsid w:val="005E119E"/>
    <w:rsid w:val="005E2322"/>
    <w:rsid w:val="005E2A4D"/>
    <w:rsid w:val="005E5D0F"/>
    <w:rsid w:val="005E65DA"/>
    <w:rsid w:val="005E665D"/>
    <w:rsid w:val="005E6C53"/>
    <w:rsid w:val="005E797B"/>
    <w:rsid w:val="005F00BE"/>
    <w:rsid w:val="005F122C"/>
    <w:rsid w:val="005F1E32"/>
    <w:rsid w:val="005F403B"/>
    <w:rsid w:val="00600D28"/>
    <w:rsid w:val="00603D81"/>
    <w:rsid w:val="00604452"/>
    <w:rsid w:val="00604B07"/>
    <w:rsid w:val="00604FB4"/>
    <w:rsid w:val="006053F2"/>
    <w:rsid w:val="00605589"/>
    <w:rsid w:val="006056B5"/>
    <w:rsid w:val="0060650C"/>
    <w:rsid w:val="00606BAE"/>
    <w:rsid w:val="006079F1"/>
    <w:rsid w:val="006122CC"/>
    <w:rsid w:val="00612F68"/>
    <w:rsid w:val="00613479"/>
    <w:rsid w:val="006150CA"/>
    <w:rsid w:val="00615D52"/>
    <w:rsid w:val="006165DF"/>
    <w:rsid w:val="00622678"/>
    <w:rsid w:val="00623998"/>
    <w:rsid w:val="00624DF2"/>
    <w:rsid w:val="00631BB2"/>
    <w:rsid w:val="006344A8"/>
    <w:rsid w:val="006348BB"/>
    <w:rsid w:val="00636B5D"/>
    <w:rsid w:val="00637166"/>
    <w:rsid w:val="00637BD0"/>
    <w:rsid w:val="00640433"/>
    <w:rsid w:val="00641787"/>
    <w:rsid w:val="006429BB"/>
    <w:rsid w:val="00643091"/>
    <w:rsid w:val="00644D01"/>
    <w:rsid w:val="00646107"/>
    <w:rsid w:val="00647DAE"/>
    <w:rsid w:val="00647E44"/>
    <w:rsid w:val="006505F4"/>
    <w:rsid w:val="00650855"/>
    <w:rsid w:val="00650C56"/>
    <w:rsid w:val="00652079"/>
    <w:rsid w:val="0065305E"/>
    <w:rsid w:val="006533F4"/>
    <w:rsid w:val="0065538F"/>
    <w:rsid w:val="00656879"/>
    <w:rsid w:val="00660A19"/>
    <w:rsid w:val="0066138F"/>
    <w:rsid w:val="00661564"/>
    <w:rsid w:val="00661CDD"/>
    <w:rsid w:val="00661F4C"/>
    <w:rsid w:val="006623BB"/>
    <w:rsid w:val="006634C0"/>
    <w:rsid w:val="0066453A"/>
    <w:rsid w:val="00665B9F"/>
    <w:rsid w:val="006668BE"/>
    <w:rsid w:val="00667927"/>
    <w:rsid w:val="00673951"/>
    <w:rsid w:val="00673D36"/>
    <w:rsid w:val="00673D80"/>
    <w:rsid w:val="0067440E"/>
    <w:rsid w:val="006766F7"/>
    <w:rsid w:val="00677FDA"/>
    <w:rsid w:val="006807F5"/>
    <w:rsid w:val="00681188"/>
    <w:rsid w:val="006825C7"/>
    <w:rsid w:val="00682B0C"/>
    <w:rsid w:val="006848A5"/>
    <w:rsid w:val="006863D3"/>
    <w:rsid w:val="00686E84"/>
    <w:rsid w:val="0068718C"/>
    <w:rsid w:val="006871EA"/>
    <w:rsid w:val="006879C5"/>
    <w:rsid w:val="00687BBF"/>
    <w:rsid w:val="006912A6"/>
    <w:rsid w:val="0069194E"/>
    <w:rsid w:val="00691DD1"/>
    <w:rsid w:val="006921BA"/>
    <w:rsid w:val="00693056"/>
    <w:rsid w:val="00693076"/>
    <w:rsid w:val="006943D6"/>
    <w:rsid w:val="00694DDC"/>
    <w:rsid w:val="0069564B"/>
    <w:rsid w:val="00696680"/>
    <w:rsid w:val="006969A2"/>
    <w:rsid w:val="006A08FA"/>
    <w:rsid w:val="006A15B8"/>
    <w:rsid w:val="006A2692"/>
    <w:rsid w:val="006A2BAA"/>
    <w:rsid w:val="006A2E5D"/>
    <w:rsid w:val="006B01F9"/>
    <w:rsid w:val="006B03BF"/>
    <w:rsid w:val="006B0676"/>
    <w:rsid w:val="006B1C3C"/>
    <w:rsid w:val="006B3DA8"/>
    <w:rsid w:val="006B4378"/>
    <w:rsid w:val="006B475C"/>
    <w:rsid w:val="006B4DAF"/>
    <w:rsid w:val="006B5337"/>
    <w:rsid w:val="006B5935"/>
    <w:rsid w:val="006B5B73"/>
    <w:rsid w:val="006B5FD4"/>
    <w:rsid w:val="006B74A7"/>
    <w:rsid w:val="006C1233"/>
    <w:rsid w:val="006C1973"/>
    <w:rsid w:val="006C3DC5"/>
    <w:rsid w:val="006C4C20"/>
    <w:rsid w:val="006C4E9E"/>
    <w:rsid w:val="006C50BF"/>
    <w:rsid w:val="006C50C4"/>
    <w:rsid w:val="006C635C"/>
    <w:rsid w:val="006C65D6"/>
    <w:rsid w:val="006D03C7"/>
    <w:rsid w:val="006D0EC8"/>
    <w:rsid w:val="006D27E5"/>
    <w:rsid w:val="006D2909"/>
    <w:rsid w:val="006D2DD2"/>
    <w:rsid w:val="006D4E33"/>
    <w:rsid w:val="006D5B0A"/>
    <w:rsid w:val="006D6AA1"/>
    <w:rsid w:val="006D6CB7"/>
    <w:rsid w:val="006D6F17"/>
    <w:rsid w:val="006E04DE"/>
    <w:rsid w:val="006E0886"/>
    <w:rsid w:val="006E1ADB"/>
    <w:rsid w:val="006E1F6F"/>
    <w:rsid w:val="006E2383"/>
    <w:rsid w:val="006E26E5"/>
    <w:rsid w:val="006E3017"/>
    <w:rsid w:val="006E3F6C"/>
    <w:rsid w:val="006E614D"/>
    <w:rsid w:val="006E61C8"/>
    <w:rsid w:val="006E7C76"/>
    <w:rsid w:val="006F0223"/>
    <w:rsid w:val="006F07AD"/>
    <w:rsid w:val="006F094B"/>
    <w:rsid w:val="006F1BD1"/>
    <w:rsid w:val="006F21A5"/>
    <w:rsid w:val="006F271C"/>
    <w:rsid w:val="006F290D"/>
    <w:rsid w:val="006F4037"/>
    <w:rsid w:val="006F41F2"/>
    <w:rsid w:val="006F4E1D"/>
    <w:rsid w:val="006F5370"/>
    <w:rsid w:val="006F586A"/>
    <w:rsid w:val="006F7909"/>
    <w:rsid w:val="007006F9"/>
    <w:rsid w:val="007017F5"/>
    <w:rsid w:val="00701A3C"/>
    <w:rsid w:val="007027FA"/>
    <w:rsid w:val="00702DB8"/>
    <w:rsid w:val="00704D6D"/>
    <w:rsid w:val="007062D4"/>
    <w:rsid w:val="00710160"/>
    <w:rsid w:val="007125D5"/>
    <w:rsid w:val="0071282F"/>
    <w:rsid w:val="007128BE"/>
    <w:rsid w:val="00714640"/>
    <w:rsid w:val="00715281"/>
    <w:rsid w:val="00715427"/>
    <w:rsid w:val="007158D9"/>
    <w:rsid w:val="007159AF"/>
    <w:rsid w:val="00716870"/>
    <w:rsid w:val="00717062"/>
    <w:rsid w:val="007224ED"/>
    <w:rsid w:val="00723378"/>
    <w:rsid w:val="00723AA3"/>
    <w:rsid w:val="00725B4E"/>
    <w:rsid w:val="00727A85"/>
    <w:rsid w:val="00730EE3"/>
    <w:rsid w:val="00732110"/>
    <w:rsid w:val="00732264"/>
    <w:rsid w:val="0073297B"/>
    <w:rsid w:val="007356A9"/>
    <w:rsid w:val="007356E6"/>
    <w:rsid w:val="0073631A"/>
    <w:rsid w:val="00736993"/>
    <w:rsid w:val="00737485"/>
    <w:rsid w:val="007376C0"/>
    <w:rsid w:val="00741F72"/>
    <w:rsid w:val="00742722"/>
    <w:rsid w:val="00743ABF"/>
    <w:rsid w:val="00744A96"/>
    <w:rsid w:val="00745263"/>
    <w:rsid w:val="007458D0"/>
    <w:rsid w:val="00750FA3"/>
    <w:rsid w:val="007516A9"/>
    <w:rsid w:val="007516CF"/>
    <w:rsid w:val="00752031"/>
    <w:rsid w:val="00753CB0"/>
    <w:rsid w:val="00753CDB"/>
    <w:rsid w:val="00754433"/>
    <w:rsid w:val="0075450F"/>
    <w:rsid w:val="0075727B"/>
    <w:rsid w:val="0076028A"/>
    <w:rsid w:val="00760A85"/>
    <w:rsid w:val="0076176A"/>
    <w:rsid w:val="007625F6"/>
    <w:rsid w:val="00767239"/>
    <w:rsid w:val="00771129"/>
    <w:rsid w:val="0077228A"/>
    <w:rsid w:val="00772D18"/>
    <w:rsid w:val="007746C1"/>
    <w:rsid w:val="00775913"/>
    <w:rsid w:val="00782A1F"/>
    <w:rsid w:val="00783693"/>
    <w:rsid w:val="00784305"/>
    <w:rsid w:val="007843B7"/>
    <w:rsid w:val="00784B41"/>
    <w:rsid w:val="007853D0"/>
    <w:rsid w:val="007862C6"/>
    <w:rsid w:val="00787E6F"/>
    <w:rsid w:val="0079078C"/>
    <w:rsid w:val="0079142E"/>
    <w:rsid w:val="007949FC"/>
    <w:rsid w:val="00797FF5"/>
    <w:rsid w:val="007A0253"/>
    <w:rsid w:val="007A0350"/>
    <w:rsid w:val="007A310B"/>
    <w:rsid w:val="007A3D79"/>
    <w:rsid w:val="007A59C6"/>
    <w:rsid w:val="007A5B51"/>
    <w:rsid w:val="007A6B55"/>
    <w:rsid w:val="007A740A"/>
    <w:rsid w:val="007A7DBB"/>
    <w:rsid w:val="007B0FA0"/>
    <w:rsid w:val="007B1082"/>
    <w:rsid w:val="007B1C88"/>
    <w:rsid w:val="007B6D5E"/>
    <w:rsid w:val="007B7C82"/>
    <w:rsid w:val="007B7EA8"/>
    <w:rsid w:val="007C233F"/>
    <w:rsid w:val="007C3EDD"/>
    <w:rsid w:val="007C4CD7"/>
    <w:rsid w:val="007C5166"/>
    <w:rsid w:val="007C568D"/>
    <w:rsid w:val="007C7849"/>
    <w:rsid w:val="007D09E2"/>
    <w:rsid w:val="007D17FD"/>
    <w:rsid w:val="007D2E8B"/>
    <w:rsid w:val="007D4896"/>
    <w:rsid w:val="007D5624"/>
    <w:rsid w:val="007E0061"/>
    <w:rsid w:val="007E03F7"/>
    <w:rsid w:val="007E1DD9"/>
    <w:rsid w:val="007E2BB7"/>
    <w:rsid w:val="007E4697"/>
    <w:rsid w:val="007E4B0D"/>
    <w:rsid w:val="007E4CBD"/>
    <w:rsid w:val="007E4F02"/>
    <w:rsid w:val="007E611A"/>
    <w:rsid w:val="007E6D15"/>
    <w:rsid w:val="007F09D3"/>
    <w:rsid w:val="007F0C6D"/>
    <w:rsid w:val="007F1BF1"/>
    <w:rsid w:val="007F1EA1"/>
    <w:rsid w:val="007F3653"/>
    <w:rsid w:val="007F3D0B"/>
    <w:rsid w:val="007F446B"/>
    <w:rsid w:val="007F5A60"/>
    <w:rsid w:val="007F6811"/>
    <w:rsid w:val="00801074"/>
    <w:rsid w:val="00801168"/>
    <w:rsid w:val="0080140B"/>
    <w:rsid w:val="00801EF0"/>
    <w:rsid w:val="008026F9"/>
    <w:rsid w:val="008032A9"/>
    <w:rsid w:val="00805FCA"/>
    <w:rsid w:val="0080624D"/>
    <w:rsid w:val="00806A59"/>
    <w:rsid w:val="00807024"/>
    <w:rsid w:val="008071EA"/>
    <w:rsid w:val="0080755B"/>
    <w:rsid w:val="008117E6"/>
    <w:rsid w:val="008126EE"/>
    <w:rsid w:val="008156F9"/>
    <w:rsid w:val="0081648D"/>
    <w:rsid w:val="008208DB"/>
    <w:rsid w:val="008225C6"/>
    <w:rsid w:val="00825A67"/>
    <w:rsid w:val="00826345"/>
    <w:rsid w:val="00827B71"/>
    <w:rsid w:val="00830199"/>
    <w:rsid w:val="00831498"/>
    <w:rsid w:val="00831BC3"/>
    <w:rsid w:val="00831E6C"/>
    <w:rsid w:val="00836B52"/>
    <w:rsid w:val="00836C79"/>
    <w:rsid w:val="00836FA6"/>
    <w:rsid w:val="008370FF"/>
    <w:rsid w:val="00837771"/>
    <w:rsid w:val="00837C54"/>
    <w:rsid w:val="00837F54"/>
    <w:rsid w:val="0084022C"/>
    <w:rsid w:val="008423DB"/>
    <w:rsid w:val="00842A12"/>
    <w:rsid w:val="00842FF7"/>
    <w:rsid w:val="008442E8"/>
    <w:rsid w:val="00844DB7"/>
    <w:rsid w:val="00845327"/>
    <w:rsid w:val="00845979"/>
    <w:rsid w:val="00846074"/>
    <w:rsid w:val="0084648C"/>
    <w:rsid w:val="00847826"/>
    <w:rsid w:val="008507CD"/>
    <w:rsid w:val="00850819"/>
    <w:rsid w:val="00850893"/>
    <w:rsid w:val="00851B2B"/>
    <w:rsid w:val="00853568"/>
    <w:rsid w:val="00855E30"/>
    <w:rsid w:val="0085651E"/>
    <w:rsid w:val="0085664D"/>
    <w:rsid w:val="0085724E"/>
    <w:rsid w:val="0086005B"/>
    <w:rsid w:val="00860960"/>
    <w:rsid w:val="00861CC2"/>
    <w:rsid w:val="00861E99"/>
    <w:rsid w:val="008626B7"/>
    <w:rsid w:val="00863277"/>
    <w:rsid w:val="0086338F"/>
    <w:rsid w:val="0086423A"/>
    <w:rsid w:val="00864FC3"/>
    <w:rsid w:val="008675E0"/>
    <w:rsid w:val="00870887"/>
    <w:rsid w:val="00871091"/>
    <w:rsid w:val="00871B8E"/>
    <w:rsid w:val="00871C1C"/>
    <w:rsid w:val="00872394"/>
    <w:rsid w:val="00875194"/>
    <w:rsid w:val="00875421"/>
    <w:rsid w:val="008755E1"/>
    <w:rsid w:val="008764FF"/>
    <w:rsid w:val="008766AB"/>
    <w:rsid w:val="00876EDF"/>
    <w:rsid w:val="008806B8"/>
    <w:rsid w:val="00884C7E"/>
    <w:rsid w:val="00885D4D"/>
    <w:rsid w:val="00887300"/>
    <w:rsid w:val="00887D9A"/>
    <w:rsid w:val="00890BDD"/>
    <w:rsid w:val="008916BC"/>
    <w:rsid w:val="00891A7B"/>
    <w:rsid w:val="00894576"/>
    <w:rsid w:val="00894C4D"/>
    <w:rsid w:val="00895E44"/>
    <w:rsid w:val="0089752F"/>
    <w:rsid w:val="008A2652"/>
    <w:rsid w:val="008A3582"/>
    <w:rsid w:val="008A3B80"/>
    <w:rsid w:val="008A3E5A"/>
    <w:rsid w:val="008A5999"/>
    <w:rsid w:val="008A60F5"/>
    <w:rsid w:val="008A626B"/>
    <w:rsid w:val="008A74ED"/>
    <w:rsid w:val="008B0F07"/>
    <w:rsid w:val="008B10C2"/>
    <w:rsid w:val="008B2713"/>
    <w:rsid w:val="008B323E"/>
    <w:rsid w:val="008B628D"/>
    <w:rsid w:val="008B6327"/>
    <w:rsid w:val="008C00C1"/>
    <w:rsid w:val="008C25DB"/>
    <w:rsid w:val="008C2E0F"/>
    <w:rsid w:val="008C3987"/>
    <w:rsid w:val="008C4762"/>
    <w:rsid w:val="008C6E53"/>
    <w:rsid w:val="008C7F0B"/>
    <w:rsid w:val="008D001A"/>
    <w:rsid w:val="008D07E0"/>
    <w:rsid w:val="008D27F3"/>
    <w:rsid w:val="008D31EA"/>
    <w:rsid w:val="008D36AD"/>
    <w:rsid w:val="008D39F1"/>
    <w:rsid w:val="008D4AF7"/>
    <w:rsid w:val="008D676F"/>
    <w:rsid w:val="008D74F8"/>
    <w:rsid w:val="008E2BA5"/>
    <w:rsid w:val="008E3475"/>
    <w:rsid w:val="008E4054"/>
    <w:rsid w:val="008E5D9D"/>
    <w:rsid w:val="008E5DB6"/>
    <w:rsid w:val="008E675F"/>
    <w:rsid w:val="008E676C"/>
    <w:rsid w:val="008E6EFE"/>
    <w:rsid w:val="008F0520"/>
    <w:rsid w:val="008F0D6A"/>
    <w:rsid w:val="008F179C"/>
    <w:rsid w:val="008F248F"/>
    <w:rsid w:val="008F4726"/>
    <w:rsid w:val="008F6D5F"/>
    <w:rsid w:val="008F7850"/>
    <w:rsid w:val="008F78D7"/>
    <w:rsid w:val="008F7B6E"/>
    <w:rsid w:val="009017AB"/>
    <w:rsid w:val="00903704"/>
    <w:rsid w:val="00903846"/>
    <w:rsid w:val="00904DA3"/>
    <w:rsid w:val="00907DFC"/>
    <w:rsid w:val="009107A1"/>
    <w:rsid w:val="009116E4"/>
    <w:rsid w:val="0091211F"/>
    <w:rsid w:val="0091429E"/>
    <w:rsid w:val="009142CC"/>
    <w:rsid w:val="00914AEC"/>
    <w:rsid w:val="009154CA"/>
    <w:rsid w:val="009156E5"/>
    <w:rsid w:val="00915900"/>
    <w:rsid w:val="0092049F"/>
    <w:rsid w:val="009205BE"/>
    <w:rsid w:val="00920929"/>
    <w:rsid w:val="009221D8"/>
    <w:rsid w:val="00922FC5"/>
    <w:rsid w:val="0092365B"/>
    <w:rsid w:val="00926D99"/>
    <w:rsid w:val="009270D1"/>
    <w:rsid w:val="009277DC"/>
    <w:rsid w:val="00930F6F"/>
    <w:rsid w:val="0093212B"/>
    <w:rsid w:val="00935123"/>
    <w:rsid w:val="00935917"/>
    <w:rsid w:val="00936276"/>
    <w:rsid w:val="00937904"/>
    <w:rsid w:val="00937DF3"/>
    <w:rsid w:val="00941A9A"/>
    <w:rsid w:val="00943A7A"/>
    <w:rsid w:val="00947860"/>
    <w:rsid w:val="00947B42"/>
    <w:rsid w:val="00951207"/>
    <w:rsid w:val="0095355F"/>
    <w:rsid w:val="009535B0"/>
    <w:rsid w:val="00956B82"/>
    <w:rsid w:val="00956BF8"/>
    <w:rsid w:val="00956FB8"/>
    <w:rsid w:val="00957C7C"/>
    <w:rsid w:val="00961501"/>
    <w:rsid w:val="00961ADF"/>
    <w:rsid w:val="0096349D"/>
    <w:rsid w:val="00964073"/>
    <w:rsid w:val="0096551D"/>
    <w:rsid w:val="009661FE"/>
    <w:rsid w:val="0096796B"/>
    <w:rsid w:val="009709CF"/>
    <w:rsid w:val="00970A20"/>
    <w:rsid w:val="00972186"/>
    <w:rsid w:val="009742E4"/>
    <w:rsid w:val="009748B8"/>
    <w:rsid w:val="00974B4C"/>
    <w:rsid w:val="00975717"/>
    <w:rsid w:val="009758C9"/>
    <w:rsid w:val="00976327"/>
    <w:rsid w:val="009763D3"/>
    <w:rsid w:val="009765AE"/>
    <w:rsid w:val="0097685E"/>
    <w:rsid w:val="00977C1D"/>
    <w:rsid w:val="00977FB0"/>
    <w:rsid w:val="009817BF"/>
    <w:rsid w:val="009817ED"/>
    <w:rsid w:val="00982BA0"/>
    <w:rsid w:val="009868F4"/>
    <w:rsid w:val="00987BF7"/>
    <w:rsid w:val="00990A20"/>
    <w:rsid w:val="00992A8C"/>
    <w:rsid w:val="00993642"/>
    <w:rsid w:val="00993C40"/>
    <w:rsid w:val="00994F44"/>
    <w:rsid w:val="009A0770"/>
    <w:rsid w:val="009A079B"/>
    <w:rsid w:val="009A150E"/>
    <w:rsid w:val="009A33B3"/>
    <w:rsid w:val="009A36A3"/>
    <w:rsid w:val="009A3DBC"/>
    <w:rsid w:val="009A6480"/>
    <w:rsid w:val="009A6C5E"/>
    <w:rsid w:val="009B03F5"/>
    <w:rsid w:val="009B0577"/>
    <w:rsid w:val="009B0DCA"/>
    <w:rsid w:val="009B255B"/>
    <w:rsid w:val="009B2E1A"/>
    <w:rsid w:val="009B53F6"/>
    <w:rsid w:val="009B5518"/>
    <w:rsid w:val="009B56A5"/>
    <w:rsid w:val="009B59E9"/>
    <w:rsid w:val="009B6A38"/>
    <w:rsid w:val="009B752F"/>
    <w:rsid w:val="009C187A"/>
    <w:rsid w:val="009C250D"/>
    <w:rsid w:val="009C2BD7"/>
    <w:rsid w:val="009C3601"/>
    <w:rsid w:val="009C56ED"/>
    <w:rsid w:val="009C642A"/>
    <w:rsid w:val="009C6868"/>
    <w:rsid w:val="009D250D"/>
    <w:rsid w:val="009D3BAF"/>
    <w:rsid w:val="009D5F64"/>
    <w:rsid w:val="009D6795"/>
    <w:rsid w:val="009D69F7"/>
    <w:rsid w:val="009D72A5"/>
    <w:rsid w:val="009E0455"/>
    <w:rsid w:val="009E1033"/>
    <w:rsid w:val="009E230C"/>
    <w:rsid w:val="009E2BEB"/>
    <w:rsid w:val="009E65C6"/>
    <w:rsid w:val="009E6F6D"/>
    <w:rsid w:val="009E6FAB"/>
    <w:rsid w:val="009E75BF"/>
    <w:rsid w:val="009F1828"/>
    <w:rsid w:val="009F2DDD"/>
    <w:rsid w:val="009F362B"/>
    <w:rsid w:val="009F3A58"/>
    <w:rsid w:val="009F547A"/>
    <w:rsid w:val="009F67AD"/>
    <w:rsid w:val="009F6F85"/>
    <w:rsid w:val="00A0252E"/>
    <w:rsid w:val="00A040AB"/>
    <w:rsid w:val="00A04DD6"/>
    <w:rsid w:val="00A04F20"/>
    <w:rsid w:val="00A05BC9"/>
    <w:rsid w:val="00A05C3E"/>
    <w:rsid w:val="00A0643F"/>
    <w:rsid w:val="00A06AC1"/>
    <w:rsid w:val="00A11766"/>
    <w:rsid w:val="00A11B10"/>
    <w:rsid w:val="00A125E9"/>
    <w:rsid w:val="00A13E89"/>
    <w:rsid w:val="00A1436E"/>
    <w:rsid w:val="00A168BB"/>
    <w:rsid w:val="00A16D3A"/>
    <w:rsid w:val="00A216FF"/>
    <w:rsid w:val="00A225A2"/>
    <w:rsid w:val="00A2339D"/>
    <w:rsid w:val="00A23848"/>
    <w:rsid w:val="00A23AB1"/>
    <w:rsid w:val="00A23D5E"/>
    <w:rsid w:val="00A27DCE"/>
    <w:rsid w:val="00A30626"/>
    <w:rsid w:val="00A3189D"/>
    <w:rsid w:val="00A319E6"/>
    <w:rsid w:val="00A32623"/>
    <w:rsid w:val="00A33579"/>
    <w:rsid w:val="00A33969"/>
    <w:rsid w:val="00A36CCD"/>
    <w:rsid w:val="00A37C9B"/>
    <w:rsid w:val="00A37DD4"/>
    <w:rsid w:val="00A41A60"/>
    <w:rsid w:val="00A42FB8"/>
    <w:rsid w:val="00A43D2C"/>
    <w:rsid w:val="00A4455A"/>
    <w:rsid w:val="00A448BA"/>
    <w:rsid w:val="00A44ECE"/>
    <w:rsid w:val="00A4510A"/>
    <w:rsid w:val="00A45B2C"/>
    <w:rsid w:val="00A475DC"/>
    <w:rsid w:val="00A47604"/>
    <w:rsid w:val="00A51503"/>
    <w:rsid w:val="00A5235F"/>
    <w:rsid w:val="00A537BE"/>
    <w:rsid w:val="00A53AC1"/>
    <w:rsid w:val="00A54F29"/>
    <w:rsid w:val="00A576A4"/>
    <w:rsid w:val="00A601D0"/>
    <w:rsid w:val="00A61247"/>
    <w:rsid w:val="00A62780"/>
    <w:rsid w:val="00A62F2B"/>
    <w:rsid w:val="00A63282"/>
    <w:rsid w:val="00A6487A"/>
    <w:rsid w:val="00A6566E"/>
    <w:rsid w:val="00A65CF3"/>
    <w:rsid w:val="00A66128"/>
    <w:rsid w:val="00A66CDF"/>
    <w:rsid w:val="00A67A7D"/>
    <w:rsid w:val="00A70569"/>
    <w:rsid w:val="00A70EB5"/>
    <w:rsid w:val="00A70F71"/>
    <w:rsid w:val="00A716FB"/>
    <w:rsid w:val="00A7184A"/>
    <w:rsid w:val="00A71C0D"/>
    <w:rsid w:val="00A71F7A"/>
    <w:rsid w:val="00A72FD6"/>
    <w:rsid w:val="00A7327B"/>
    <w:rsid w:val="00A732F8"/>
    <w:rsid w:val="00A73C24"/>
    <w:rsid w:val="00A74F78"/>
    <w:rsid w:val="00A77181"/>
    <w:rsid w:val="00A77650"/>
    <w:rsid w:val="00A8091E"/>
    <w:rsid w:val="00A80AAC"/>
    <w:rsid w:val="00A81F43"/>
    <w:rsid w:val="00A82732"/>
    <w:rsid w:val="00A82CBD"/>
    <w:rsid w:val="00A82EA2"/>
    <w:rsid w:val="00A8461D"/>
    <w:rsid w:val="00A85663"/>
    <w:rsid w:val="00A857AC"/>
    <w:rsid w:val="00A857D6"/>
    <w:rsid w:val="00A8645E"/>
    <w:rsid w:val="00A871CA"/>
    <w:rsid w:val="00A90553"/>
    <w:rsid w:val="00A94AF8"/>
    <w:rsid w:val="00A94EC4"/>
    <w:rsid w:val="00A9568D"/>
    <w:rsid w:val="00A96774"/>
    <w:rsid w:val="00A967DA"/>
    <w:rsid w:val="00A9727A"/>
    <w:rsid w:val="00A97512"/>
    <w:rsid w:val="00AA1545"/>
    <w:rsid w:val="00AA3091"/>
    <w:rsid w:val="00AA6A2E"/>
    <w:rsid w:val="00AA6F57"/>
    <w:rsid w:val="00AA794E"/>
    <w:rsid w:val="00AB018E"/>
    <w:rsid w:val="00AB05C0"/>
    <w:rsid w:val="00AB065E"/>
    <w:rsid w:val="00AB1B9C"/>
    <w:rsid w:val="00AB24F5"/>
    <w:rsid w:val="00AB3EA3"/>
    <w:rsid w:val="00AB488F"/>
    <w:rsid w:val="00AB5165"/>
    <w:rsid w:val="00AB6643"/>
    <w:rsid w:val="00AB69B6"/>
    <w:rsid w:val="00AC0233"/>
    <w:rsid w:val="00AC27E1"/>
    <w:rsid w:val="00AC3FA9"/>
    <w:rsid w:val="00AC4CF6"/>
    <w:rsid w:val="00AC756D"/>
    <w:rsid w:val="00AC7FC1"/>
    <w:rsid w:val="00AD0F45"/>
    <w:rsid w:val="00AD0FC4"/>
    <w:rsid w:val="00AD13E4"/>
    <w:rsid w:val="00AD1933"/>
    <w:rsid w:val="00AD45DD"/>
    <w:rsid w:val="00AD47B9"/>
    <w:rsid w:val="00AD4B5D"/>
    <w:rsid w:val="00AD630E"/>
    <w:rsid w:val="00AD63A0"/>
    <w:rsid w:val="00AD670D"/>
    <w:rsid w:val="00AD78C3"/>
    <w:rsid w:val="00AE0A88"/>
    <w:rsid w:val="00AE173B"/>
    <w:rsid w:val="00AE304F"/>
    <w:rsid w:val="00AE4283"/>
    <w:rsid w:val="00AE488E"/>
    <w:rsid w:val="00AE6054"/>
    <w:rsid w:val="00AE7260"/>
    <w:rsid w:val="00AE7370"/>
    <w:rsid w:val="00AF12AB"/>
    <w:rsid w:val="00AF246E"/>
    <w:rsid w:val="00AF2D6F"/>
    <w:rsid w:val="00AF3DD8"/>
    <w:rsid w:val="00AF3E5B"/>
    <w:rsid w:val="00AF4224"/>
    <w:rsid w:val="00AF52C3"/>
    <w:rsid w:val="00AF6F67"/>
    <w:rsid w:val="00B0051A"/>
    <w:rsid w:val="00B0130B"/>
    <w:rsid w:val="00B01DF0"/>
    <w:rsid w:val="00B02068"/>
    <w:rsid w:val="00B02262"/>
    <w:rsid w:val="00B02B0F"/>
    <w:rsid w:val="00B032E4"/>
    <w:rsid w:val="00B073FF"/>
    <w:rsid w:val="00B11CA5"/>
    <w:rsid w:val="00B1244F"/>
    <w:rsid w:val="00B133B3"/>
    <w:rsid w:val="00B13CB4"/>
    <w:rsid w:val="00B13EAF"/>
    <w:rsid w:val="00B14BCF"/>
    <w:rsid w:val="00B166DC"/>
    <w:rsid w:val="00B168A9"/>
    <w:rsid w:val="00B170BD"/>
    <w:rsid w:val="00B20AFC"/>
    <w:rsid w:val="00B20DD9"/>
    <w:rsid w:val="00B23A4D"/>
    <w:rsid w:val="00B23B91"/>
    <w:rsid w:val="00B23EFF"/>
    <w:rsid w:val="00B24561"/>
    <w:rsid w:val="00B2482E"/>
    <w:rsid w:val="00B254BB"/>
    <w:rsid w:val="00B25989"/>
    <w:rsid w:val="00B300D1"/>
    <w:rsid w:val="00B31BBA"/>
    <w:rsid w:val="00B333BE"/>
    <w:rsid w:val="00B3462C"/>
    <w:rsid w:val="00B35104"/>
    <w:rsid w:val="00B358B9"/>
    <w:rsid w:val="00B36750"/>
    <w:rsid w:val="00B36AA8"/>
    <w:rsid w:val="00B371D8"/>
    <w:rsid w:val="00B37EC6"/>
    <w:rsid w:val="00B40F67"/>
    <w:rsid w:val="00B42318"/>
    <w:rsid w:val="00B42BA6"/>
    <w:rsid w:val="00B43562"/>
    <w:rsid w:val="00B44C0E"/>
    <w:rsid w:val="00B46C75"/>
    <w:rsid w:val="00B46D65"/>
    <w:rsid w:val="00B47EFA"/>
    <w:rsid w:val="00B501D8"/>
    <w:rsid w:val="00B52382"/>
    <w:rsid w:val="00B52CDD"/>
    <w:rsid w:val="00B530FC"/>
    <w:rsid w:val="00B53309"/>
    <w:rsid w:val="00B5357A"/>
    <w:rsid w:val="00B549E3"/>
    <w:rsid w:val="00B54BD4"/>
    <w:rsid w:val="00B553A3"/>
    <w:rsid w:val="00B563CF"/>
    <w:rsid w:val="00B57D63"/>
    <w:rsid w:val="00B603F2"/>
    <w:rsid w:val="00B6067C"/>
    <w:rsid w:val="00B619D0"/>
    <w:rsid w:val="00B6260E"/>
    <w:rsid w:val="00B643F2"/>
    <w:rsid w:val="00B656E0"/>
    <w:rsid w:val="00B66662"/>
    <w:rsid w:val="00B66C49"/>
    <w:rsid w:val="00B66F3C"/>
    <w:rsid w:val="00B67191"/>
    <w:rsid w:val="00B6737B"/>
    <w:rsid w:val="00B7127E"/>
    <w:rsid w:val="00B714DB"/>
    <w:rsid w:val="00B74286"/>
    <w:rsid w:val="00B74401"/>
    <w:rsid w:val="00B7452B"/>
    <w:rsid w:val="00B76CA2"/>
    <w:rsid w:val="00B76ECA"/>
    <w:rsid w:val="00B77C31"/>
    <w:rsid w:val="00B81C7C"/>
    <w:rsid w:val="00B81E70"/>
    <w:rsid w:val="00B82E60"/>
    <w:rsid w:val="00B8591F"/>
    <w:rsid w:val="00B86596"/>
    <w:rsid w:val="00B86A80"/>
    <w:rsid w:val="00B86A81"/>
    <w:rsid w:val="00B90B34"/>
    <w:rsid w:val="00B916D1"/>
    <w:rsid w:val="00B92C2B"/>
    <w:rsid w:val="00B938A7"/>
    <w:rsid w:val="00B94991"/>
    <w:rsid w:val="00B95A80"/>
    <w:rsid w:val="00B96734"/>
    <w:rsid w:val="00B969DE"/>
    <w:rsid w:val="00B970F2"/>
    <w:rsid w:val="00B97766"/>
    <w:rsid w:val="00B97FA6"/>
    <w:rsid w:val="00BA1375"/>
    <w:rsid w:val="00BA145E"/>
    <w:rsid w:val="00BA1EBB"/>
    <w:rsid w:val="00BA2CBE"/>
    <w:rsid w:val="00BA4018"/>
    <w:rsid w:val="00BA4261"/>
    <w:rsid w:val="00BA5B8C"/>
    <w:rsid w:val="00BA64FA"/>
    <w:rsid w:val="00BB00D8"/>
    <w:rsid w:val="00BB1FD9"/>
    <w:rsid w:val="00BB2F91"/>
    <w:rsid w:val="00BB44F4"/>
    <w:rsid w:val="00BB5477"/>
    <w:rsid w:val="00BB571B"/>
    <w:rsid w:val="00BB5D10"/>
    <w:rsid w:val="00BB614D"/>
    <w:rsid w:val="00BB70EE"/>
    <w:rsid w:val="00BB7107"/>
    <w:rsid w:val="00BB7898"/>
    <w:rsid w:val="00BC096D"/>
    <w:rsid w:val="00BC29CF"/>
    <w:rsid w:val="00BC3E18"/>
    <w:rsid w:val="00BC46C0"/>
    <w:rsid w:val="00BC671A"/>
    <w:rsid w:val="00BC7A61"/>
    <w:rsid w:val="00BD0C08"/>
    <w:rsid w:val="00BD13C5"/>
    <w:rsid w:val="00BD159B"/>
    <w:rsid w:val="00BD162A"/>
    <w:rsid w:val="00BD2323"/>
    <w:rsid w:val="00BD2935"/>
    <w:rsid w:val="00BD33D4"/>
    <w:rsid w:val="00BD48B1"/>
    <w:rsid w:val="00BD64C7"/>
    <w:rsid w:val="00BD6934"/>
    <w:rsid w:val="00BD77DF"/>
    <w:rsid w:val="00BD7A31"/>
    <w:rsid w:val="00BD7E5C"/>
    <w:rsid w:val="00BE1080"/>
    <w:rsid w:val="00BE247F"/>
    <w:rsid w:val="00BE26F6"/>
    <w:rsid w:val="00BE2FD6"/>
    <w:rsid w:val="00BE3557"/>
    <w:rsid w:val="00BE37BB"/>
    <w:rsid w:val="00BE5DE9"/>
    <w:rsid w:val="00BE6512"/>
    <w:rsid w:val="00BE7221"/>
    <w:rsid w:val="00BE7AB6"/>
    <w:rsid w:val="00BE7E5A"/>
    <w:rsid w:val="00BF1122"/>
    <w:rsid w:val="00BF4D9F"/>
    <w:rsid w:val="00BF503F"/>
    <w:rsid w:val="00BF552F"/>
    <w:rsid w:val="00BF5F3B"/>
    <w:rsid w:val="00BF61A6"/>
    <w:rsid w:val="00BF7105"/>
    <w:rsid w:val="00C0254A"/>
    <w:rsid w:val="00C03EA5"/>
    <w:rsid w:val="00C04C55"/>
    <w:rsid w:val="00C04F49"/>
    <w:rsid w:val="00C05CC3"/>
    <w:rsid w:val="00C0605F"/>
    <w:rsid w:val="00C10140"/>
    <w:rsid w:val="00C1361D"/>
    <w:rsid w:val="00C1378B"/>
    <w:rsid w:val="00C13A8B"/>
    <w:rsid w:val="00C16969"/>
    <w:rsid w:val="00C22EB7"/>
    <w:rsid w:val="00C23ECB"/>
    <w:rsid w:val="00C25769"/>
    <w:rsid w:val="00C2602E"/>
    <w:rsid w:val="00C2728C"/>
    <w:rsid w:val="00C31F16"/>
    <w:rsid w:val="00C32131"/>
    <w:rsid w:val="00C32303"/>
    <w:rsid w:val="00C3465B"/>
    <w:rsid w:val="00C35035"/>
    <w:rsid w:val="00C35998"/>
    <w:rsid w:val="00C377C2"/>
    <w:rsid w:val="00C41A04"/>
    <w:rsid w:val="00C41C28"/>
    <w:rsid w:val="00C421C3"/>
    <w:rsid w:val="00C4269E"/>
    <w:rsid w:val="00C429DB"/>
    <w:rsid w:val="00C473EF"/>
    <w:rsid w:val="00C47B2B"/>
    <w:rsid w:val="00C5056B"/>
    <w:rsid w:val="00C51898"/>
    <w:rsid w:val="00C54724"/>
    <w:rsid w:val="00C56087"/>
    <w:rsid w:val="00C57077"/>
    <w:rsid w:val="00C614AD"/>
    <w:rsid w:val="00C62839"/>
    <w:rsid w:val="00C62E17"/>
    <w:rsid w:val="00C63755"/>
    <w:rsid w:val="00C640CE"/>
    <w:rsid w:val="00C644A9"/>
    <w:rsid w:val="00C71003"/>
    <w:rsid w:val="00C71400"/>
    <w:rsid w:val="00C717A5"/>
    <w:rsid w:val="00C71FCB"/>
    <w:rsid w:val="00C72835"/>
    <w:rsid w:val="00C740BA"/>
    <w:rsid w:val="00C74AC9"/>
    <w:rsid w:val="00C75F90"/>
    <w:rsid w:val="00C7761F"/>
    <w:rsid w:val="00C77A92"/>
    <w:rsid w:val="00C82DA3"/>
    <w:rsid w:val="00C83723"/>
    <w:rsid w:val="00C842F8"/>
    <w:rsid w:val="00C84B84"/>
    <w:rsid w:val="00C860C0"/>
    <w:rsid w:val="00C86375"/>
    <w:rsid w:val="00C90968"/>
    <w:rsid w:val="00C910CC"/>
    <w:rsid w:val="00C9236A"/>
    <w:rsid w:val="00C923FB"/>
    <w:rsid w:val="00C931A1"/>
    <w:rsid w:val="00C9465D"/>
    <w:rsid w:val="00C948A5"/>
    <w:rsid w:val="00C96618"/>
    <w:rsid w:val="00C96E24"/>
    <w:rsid w:val="00CA1561"/>
    <w:rsid w:val="00CA4AAD"/>
    <w:rsid w:val="00CA584D"/>
    <w:rsid w:val="00CA7530"/>
    <w:rsid w:val="00CB020B"/>
    <w:rsid w:val="00CB086B"/>
    <w:rsid w:val="00CB08F7"/>
    <w:rsid w:val="00CB38CF"/>
    <w:rsid w:val="00CB3E34"/>
    <w:rsid w:val="00CB4A0C"/>
    <w:rsid w:val="00CC0007"/>
    <w:rsid w:val="00CC07FF"/>
    <w:rsid w:val="00CC4434"/>
    <w:rsid w:val="00CC4788"/>
    <w:rsid w:val="00CC6F2C"/>
    <w:rsid w:val="00CC7F06"/>
    <w:rsid w:val="00CD157E"/>
    <w:rsid w:val="00CD19EB"/>
    <w:rsid w:val="00CD408A"/>
    <w:rsid w:val="00CD42EA"/>
    <w:rsid w:val="00CD4771"/>
    <w:rsid w:val="00CD47DA"/>
    <w:rsid w:val="00CD4CDA"/>
    <w:rsid w:val="00CD51B1"/>
    <w:rsid w:val="00CD7288"/>
    <w:rsid w:val="00CE0354"/>
    <w:rsid w:val="00CE0AFC"/>
    <w:rsid w:val="00CE0FCD"/>
    <w:rsid w:val="00CE3BC2"/>
    <w:rsid w:val="00CF052E"/>
    <w:rsid w:val="00CF1BC5"/>
    <w:rsid w:val="00CF28FB"/>
    <w:rsid w:val="00CF4698"/>
    <w:rsid w:val="00CF5CBA"/>
    <w:rsid w:val="00CF5FE6"/>
    <w:rsid w:val="00CF61D2"/>
    <w:rsid w:val="00CF69F7"/>
    <w:rsid w:val="00CF6FD8"/>
    <w:rsid w:val="00D009EE"/>
    <w:rsid w:val="00D01C0B"/>
    <w:rsid w:val="00D04EF8"/>
    <w:rsid w:val="00D07C3F"/>
    <w:rsid w:val="00D1005C"/>
    <w:rsid w:val="00D10536"/>
    <w:rsid w:val="00D1090E"/>
    <w:rsid w:val="00D110FD"/>
    <w:rsid w:val="00D11433"/>
    <w:rsid w:val="00D11835"/>
    <w:rsid w:val="00D12226"/>
    <w:rsid w:val="00D12F3B"/>
    <w:rsid w:val="00D14682"/>
    <w:rsid w:val="00D148AC"/>
    <w:rsid w:val="00D14EA0"/>
    <w:rsid w:val="00D153FA"/>
    <w:rsid w:val="00D165DC"/>
    <w:rsid w:val="00D17164"/>
    <w:rsid w:val="00D17336"/>
    <w:rsid w:val="00D20026"/>
    <w:rsid w:val="00D22742"/>
    <w:rsid w:val="00D235CD"/>
    <w:rsid w:val="00D240E4"/>
    <w:rsid w:val="00D2560F"/>
    <w:rsid w:val="00D25A43"/>
    <w:rsid w:val="00D315F5"/>
    <w:rsid w:val="00D33A48"/>
    <w:rsid w:val="00D34C71"/>
    <w:rsid w:val="00D34F97"/>
    <w:rsid w:val="00D35BDF"/>
    <w:rsid w:val="00D37A92"/>
    <w:rsid w:val="00D4018D"/>
    <w:rsid w:val="00D403F4"/>
    <w:rsid w:val="00D404C1"/>
    <w:rsid w:val="00D418B8"/>
    <w:rsid w:val="00D4368E"/>
    <w:rsid w:val="00D438AF"/>
    <w:rsid w:val="00D44393"/>
    <w:rsid w:val="00D51B2C"/>
    <w:rsid w:val="00D51B39"/>
    <w:rsid w:val="00D51B83"/>
    <w:rsid w:val="00D54278"/>
    <w:rsid w:val="00D54580"/>
    <w:rsid w:val="00D558C4"/>
    <w:rsid w:val="00D55BF4"/>
    <w:rsid w:val="00D55EB6"/>
    <w:rsid w:val="00D56D87"/>
    <w:rsid w:val="00D57A64"/>
    <w:rsid w:val="00D600BF"/>
    <w:rsid w:val="00D619CE"/>
    <w:rsid w:val="00D61B34"/>
    <w:rsid w:val="00D6214B"/>
    <w:rsid w:val="00D64081"/>
    <w:rsid w:val="00D64381"/>
    <w:rsid w:val="00D67266"/>
    <w:rsid w:val="00D67307"/>
    <w:rsid w:val="00D67EB1"/>
    <w:rsid w:val="00D67FA7"/>
    <w:rsid w:val="00D71B27"/>
    <w:rsid w:val="00D7261E"/>
    <w:rsid w:val="00D733C3"/>
    <w:rsid w:val="00D7405D"/>
    <w:rsid w:val="00D82AF2"/>
    <w:rsid w:val="00D82BDE"/>
    <w:rsid w:val="00D82EF9"/>
    <w:rsid w:val="00D840E8"/>
    <w:rsid w:val="00D907D9"/>
    <w:rsid w:val="00D90F1C"/>
    <w:rsid w:val="00D91BF3"/>
    <w:rsid w:val="00D923AE"/>
    <w:rsid w:val="00D931A2"/>
    <w:rsid w:val="00D93B8A"/>
    <w:rsid w:val="00D94718"/>
    <w:rsid w:val="00D952FB"/>
    <w:rsid w:val="00D97834"/>
    <w:rsid w:val="00DA0106"/>
    <w:rsid w:val="00DA2163"/>
    <w:rsid w:val="00DA3DE8"/>
    <w:rsid w:val="00DA4447"/>
    <w:rsid w:val="00DA49E4"/>
    <w:rsid w:val="00DA4F7A"/>
    <w:rsid w:val="00DA5CDC"/>
    <w:rsid w:val="00DA6877"/>
    <w:rsid w:val="00DB0953"/>
    <w:rsid w:val="00DB0AEA"/>
    <w:rsid w:val="00DB0DA4"/>
    <w:rsid w:val="00DB10AF"/>
    <w:rsid w:val="00DB1E3B"/>
    <w:rsid w:val="00DB2AAF"/>
    <w:rsid w:val="00DB2C9F"/>
    <w:rsid w:val="00DB3EA8"/>
    <w:rsid w:val="00DB7628"/>
    <w:rsid w:val="00DC0C79"/>
    <w:rsid w:val="00DC1D94"/>
    <w:rsid w:val="00DC5EC4"/>
    <w:rsid w:val="00DC7285"/>
    <w:rsid w:val="00DC7B0E"/>
    <w:rsid w:val="00DD044D"/>
    <w:rsid w:val="00DD1779"/>
    <w:rsid w:val="00DD1A3E"/>
    <w:rsid w:val="00DD2613"/>
    <w:rsid w:val="00DD2A1E"/>
    <w:rsid w:val="00DD562B"/>
    <w:rsid w:val="00DD7B4A"/>
    <w:rsid w:val="00DD7B68"/>
    <w:rsid w:val="00DD7EE6"/>
    <w:rsid w:val="00DE016B"/>
    <w:rsid w:val="00DE1D66"/>
    <w:rsid w:val="00DE2074"/>
    <w:rsid w:val="00DE49C3"/>
    <w:rsid w:val="00DE4E7D"/>
    <w:rsid w:val="00DE5F7A"/>
    <w:rsid w:val="00DF2475"/>
    <w:rsid w:val="00DF35EC"/>
    <w:rsid w:val="00DF3CBD"/>
    <w:rsid w:val="00DF4138"/>
    <w:rsid w:val="00DF520B"/>
    <w:rsid w:val="00DF5ABB"/>
    <w:rsid w:val="00DF7AF8"/>
    <w:rsid w:val="00DF7BEA"/>
    <w:rsid w:val="00E00FD8"/>
    <w:rsid w:val="00E0131C"/>
    <w:rsid w:val="00E0174D"/>
    <w:rsid w:val="00E022FD"/>
    <w:rsid w:val="00E02593"/>
    <w:rsid w:val="00E02D76"/>
    <w:rsid w:val="00E02E59"/>
    <w:rsid w:val="00E04827"/>
    <w:rsid w:val="00E061D0"/>
    <w:rsid w:val="00E0732B"/>
    <w:rsid w:val="00E10572"/>
    <w:rsid w:val="00E12021"/>
    <w:rsid w:val="00E12CD3"/>
    <w:rsid w:val="00E13FFD"/>
    <w:rsid w:val="00E144D4"/>
    <w:rsid w:val="00E15045"/>
    <w:rsid w:val="00E15A0D"/>
    <w:rsid w:val="00E16A32"/>
    <w:rsid w:val="00E16CDC"/>
    <w:rsid w:val="00E172D4"/>
    <w:rsid w:val="00E17D9A"/>
    <w:rsid w:val="00E20611"/>
    <w:rsid w:val="00E227F5"/>
    <w:rsid w:val="00E228C9"/>
    <w:rsid w:val="00E259D8"/>
    <w:rsid w:val="00E26ACF"/>
    <w:rsid w:val="00E2714D"/>
    <w:rsid w:val="00E2773C"/>
    <w:rsid w:val="00E30CA6"/>
    <w:rsid w:val="00E3405F"/>
    <w:rsid w:val="00E34237"/>
    <w:rsid w:val="00E344DD"/>
    <w:rsid w:val="00E36124"/>
    <w:rsid w:val="00E37AFC"/>
    <w:rsid w:val="00E37B05"/>
    <w:rsid w:val="00E42331"/>
    <w:rsid w:val="00E430E7"/>
    <w:rsid w:val="00E4321C"/>
    <w:rsid w:val="00E441DE"/>
    <w:rsid w:val="00E446D0"/>
    <w:rsid w:val="00E446FC"/>
    <w:rsid w:val="00E50710"/>
    <w:rsid w:val="00E52EC8"/>
    <w:rsid w:val="00E54113"/>
    <w:rsid w:val="00E5440D"/>
    <w:rsid w:val="00E5479D"/>
    <w:rsid w:val="00E552B3"/>
    <w:rsid w:val="00E56F17"/>
    <w:rsid w:val="00E572A3"/>
    <w:rsid w:val="00E57869"/>
    <w:rsid w:val="00E57AEC"/>
    <w:rsid w:val="00E57B30"/>
    <w:rsid w:val="00E57D31"/>
    <w:rsid w:val="00E608BC"/>
    <w:rsid w:val="00E61D13"/>
    <w:rsid w:val="00E621A6"/>
    <w:rsid w:val="00E621C1"/>
    <w:rsid w:val="00E6339A"/>
    <w:rsid w:val="00E6339B"/>
    <w:rsid w:val="00E63581"/>
    <w:rsid w:val="00E67F4D"/>
    <w:rsid w:val="00E70492"/>
    <w:rsid w:val="00E72F10"/>
    <w:rsid w:val="00E72FFB"/>
    <w:rsid w:val="00E73B50"/>
    <w:rsid w:val="00E74078"/>
    <w:rsid w:val="00E7431D"/>
    <w:rsid w:val="00E754F8"/>
    <w:rsid w:val="00E7609E"/>
    <w:rsid w:val="00E76D73"/>
    <w:rsid w:val="00E773CF"/>
    <w:rsid w:val="00E806CD"/>
    <w:rsid w:val="00E81C8B"/>
    <w:rsid w:val="00E84E2E"/>
    <w:rsid w:val="00E8563E"/>
    <w:rsid w:val="00E9111E"/>
    <w:rsid w:val="00E9185C"/>
    <w:rsid w:val="00E92399"/>
    <w:rsid w:val="00E9307C"/>
    <w:rsid w:val="00E93648"/>
    <w:rsid w:val="00E939BD"/>
    <w:rsid w:val="00E93A7B"/>
    <w:rsid w:val="00E93F6E"/>
    <w:rsid w:val="00E97211"/>
    <w:rsid w:val="00EA0327"/>
    <w:rsid w:val="00EA1434"/>
    <w:rsid w:val="00EA2482"/>
    <w:rsid w:val="00EA26F7"/>
    <w:rsid w:val="00EA3092"/>
    <w:rsid w:val="00EA35CD"/>
    <w:rsid w:val="00EA3F62"/>
    <w:rsid w:val="00EA500A"/>
    <w:rsid w:val="00EA62D9"/>
    <w:rsid w:val="00EA6A80"/>
    <w:rsid w:val="00EA78D3"/>
    <w:rsid w:val="00EA7960"/>
    <w:rsid w:val="00EA7BC0"/>
    <w:rsid w:val="00EA7ECB"/>
    <w:rsid w:val="00EB067F"/>
    <w:rsid w:val="00EB15FE"/>
    <w:rsid w:val="00EB3416"/>
    <w:rsid w:val="00EB437B"/>
    <w:rsid w:val="00EB4F58"/>
    <w:rsid w:val="00EB6C3F"/>
    <w:rsid w:val="00EB7D28"/>
    <w:rsid w:val="00EC1899"/>
    <w:rsid w:val="00EC1EA9"/>
    <w:rsid w:val="00EC3AE0"/>
    <w:rsid w:val="00EC5423"/>
    <w:rsid w:val="00EC5662"/>
    <w:rsid w:val="00EC6B60"/>
    <w:rsid w:val="00EC72B3"/>
    <w:rsid w:val="00EC74A1"/>
    <w:rsid w:val="00ED022A"/>
    <w:rsid w:val="00ED1B91"/>
    <w:rsid w:val="00ED4DBF"/>
    <w:rsid w:val="00ED6139"/>
    <w:rsid w:val="00ED7620"/>
    <w:rsid w:val="00ED7C88"/>
    <w:rsid w:val="00EE31E2"/>
    <w:rsid w:val="00EE3D40"/>
    <w:rsid w:val="00EE4033"/>
    <w:rsid w:val="00EE58C5"/>
    <w:rsid w:val="00EE6622"/>
    <w:rsid w:val="00EF034F"/>
    <w:rsid w:val="00EF0578"/>
    <w:rsid w:val="00EF074D"/>
    <w:rsid w:val="00EF0FDD"/>
    <w:rsid w:val="00EF140E"/>
    <w:rsid w:val="00EF1456"/>
    <w:rsid w:val="00EF1A6A"/>
    <w:rsid w:val="00EF1B7F"/>
    <w:rsid w:val="00EF255E"/>
    <w:rsid w:val="00EF3F19"/>
    <w:rsid w:val="00EF6371"/>
    <w:rsid w:val="00EF681E"/>
    <w:rsid w:val="00EF6B10"/>
    <w:rsid w:val="00EF7786"/>
    <w:rsid w:val="00EF77C3"/>
    <w:rsid w:val="00F00EB1"/>
    <w:rsid w:val="00F017B7"/>
    <w:rsid w:val="00F02027"/>
    <w:rsid w:val="00F02590"/>
    <w:rsid w:val="00F02E89"/>
    <w:rsid w:val="00F02F3B"/>
    <w:rsid w:val="00F0332B"/>
    <w:rsid w:val="00F054A4"/>
    <w:rsid w:val="00F05533"/>
    <w:rsid w:val="00F07356"/>
    <w:rsid w:val="00F07C2C"/>
    <w:rsid w:val="00F07E6D"/>
    <w:rsid w:val="00F10515"/>
    <w:rsid w:val="00F10EC6"/>
    <w:rsid w:val="00F110DB"/>
    <w:rsid w:val="00F11F57"/>
    <w:rsid w:val="00F12292"/>
    <w:rsid w:val="00F14BDF"/>
    <w:rsid w:val="00F150B4"/>
    <w:rsid w:val="00F17102"/>
    <w:rsid w:val="00F23C5F"/>
    <w:rsid w:val="00F24278"/>
    <w:rsid w:val="00F24860"/>
    <w:rsid w:val="00F2571C"/>
    <w:rsid w:val="00F25B4E"/>
    <w:rsid w:val="00F263AC"/>
    <w:rsid w:val="00F267C9"/>
    <w:rsid w:val="00F26DBB"/>
    <w:rsid w:val="00F2765D"/>
    <w:rsid w:val="00F3030D"/>
    <w:rsid w:val="00F3136D"/>
    <w:rsid w:val="00F3348E"/>
    <w:rsid w:val="00F34B35"/>
    <w:rsid w:val="00F36C06"/>
    <w:rsid w:val="00F402BE"/>
    <w:rsid w:val="00F4253E"/>
    <w:rsid w:val="00F4358B"/>
    <w:rsid w:val="00F43C14"/>
    <w:rsid w:val="00F44437"/>
    <w:rsid w:val="00F468AE"/>
    <w:rsid w:val="00F46AC1"/>
    <w:rsid w:val="00F50216"/>
    <w:rsid w:val="00F503B4"/>
    <w:rsid w:val="00F506CD"/>
    <w:rsid w:val="00F53798"/>
    <w:rsid w:val="00F53B83"/>
    <w:rsid w:val="00F542E9"/>
    <w:rsid w:val="00F543EF"/>
    <w:rsid w:val="00F5705A"/>
    <w:rsid w:val="00F60D7E"/>
    <w:rsid w:val="00F60F11"/>
    <w:rsid w:val="00F61FBB"/>
    <w:rsid w:val="00F62AFD"/>
    <w:rsid w:val="00F62D04"/>
    <w:rsid w:val="00F631F9"/>
    <w:rsid w:val="00F64AF2"/>
    <w:rsid w:val="00F65CCC"/>
    <w:rsid w:val="00F74051"/>
    <w:rsid w:val="00F750E1"/>
    <w:rsid w:val="00F75B3D"/>
    <w:rsid w:val="00F7765E"/>
    <w:rsid w:val="00F77F6E"/>
    <w:rsid w:val="00F80740"/>
    <w:rsid w:val="00F80B43"/>
    <w:rsid w:val="00F82197"/>
    <w:rsid w:val="00F82E27"/>
    <w:rsid w:val="00F836EE"/>
    <w:rsid w:val="00F843CA"/>
    <w:rsid w:val="00F85546"/>
    <w:rsid w:val="00F85957"/>
    <w:rsid w:val="00F86B7D"/>
    <w:rsid w:val="00F86EA5"/>
    <w:rsid w:val="00F9001A"/>
    <w:rsid w:val="00F90E5C"/>
    <w:rsid w:val="00F911C5"/>
    <w:rsid w:val="00F9173A"/>
    <w:rsid w:val="00F920D1"/>
    <w:rsid w:val="00F920F1"/>
    <w:rsid w:val="00F922EF"/>
    <w:rsid w:val="00F928A2"/>
    <w:rsid w:val="00F92E89"/>
    <w:rsid w:val="00F93E3D"/>
    <w:rsid w:val="00F9486F"/>
    <w:rsid w:val="00F94C55"/>
    <w:rsid w:val="00F956EA"/>
    <w:rsid w:val="00F96490"/>
    <w:rsid w:val="00F96B62"/>
    <w:rsid w:val="00F970FF"/>
    <w:rsid w:val="00FA1BD1"/>
    <w:rsid w:val="00FA35E3"/>
    <w:rsid w:val="00FA608B"/>
    <w:rsid w:val="00FA6915"/>
    <w:rsid w:val="00FA6B7B"/>
    <w:rsid w:val="00FA76D1"/>
    <w:rsid w:val="00FA7B45"/>
    <w:rsid w:val="00FB15AE"/>
    <w:rsid w:val="00FB35F3"/>
    <w:rsid w:val="00FB3CE3"/>
    <w:rsid w:val="00FB4720"/>
    <w:rsid w:val="00FB5BF5"/>
    <w:rsid w:val="00FB704D"/>
    <w:rsid w:val="00FB73CF"/>
    <w:rsid w:val="00FB7B9F"/>
    <w:rsid w:val="00FC0A61"/>
    <w:rsid w:val="00FC235B"/>
    <w:rsid w:val="00FC2412"/>
    <w:rsid w:val="00FC24A5"/>
    <w:rsid w:val="00FC2B45"/>
    <w:rsid w:val="00FC3044"/>
    <w:rsid w:val="00FC3240"/>
    <w:rsid w:val="00FC4D53"/>
    <w:rsid w:val="00FC5EBB"/>
    <w:rsid w:val="00FC5FD2"/>
    <w:rsid w:val="00FC612B"/>
    <w:rsid w:val="00FC6B2C"/>
    <w:rsid w:val="00FC7766"/>
    <w:rsid w:val="00FD0C70"/>
    <w:rsid w:val="00FD0E18"/>
    <w:rsid w:val="00FD4514"/>
    <w:rsid w:val="00FD670E"/>
    <w:rsid w:val="00FE000A"/>
    <w:rsid w:val="00FE16FB"/>
    <w:rsid w:val="00FE1888"/>
    <w:rsid w:val="00FE2565"/>
    <w:rsid w:val="00FE613B"/>
    <w:rsid w:val="00FE6D5A"/>
    <w:rsid w:val="00FE7DEE"/>
    <w:rsid w:val="00FF0F9B"/>
    <w:rsid w:val="00FF19AE"/>
    <w:rsid w:val="00FF30A8"/>
    <w:rsid w:val="00FF3C67"/>
    <w:rsid w:val="00FF4004"/>
    <w:rsid w:val="00FF61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62C66"/>
  <w15:docId w15:val="{09170B8A-3263-4347-8058-C7B63741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0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9478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478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4786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94786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503B4"/>
    <w:pPr>
      <w:spacing w:after="120"/>
    </w:pPr>
  </w:style>
  <w:style w:type="character" w:customStyle="1" w:styleId="BodyTextChar">
    <w:name w:val="Body Text Char"/>
    <w:basedOn w:val="DefaultParagraphFont"/>
    <w:link w:val="BodyText"/>
    <w:rsid w:val="00F503B4"/>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A648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87A"/>
    <w:rPr>
      <w:rFonts w:ascii="Segoe UI" w:eastAsia="Times New Roman" w:hAnsi="Segoe UI" w:cs="Segoe UI"/>
      <w:sz w:val="18"/>
      <w:szCs w:val="18"/>
      <w:lang w:eastAsia="ar-SA"/>
    </w:rPr>
  </w:style>
  <w:style w:type="table" w:styleId="TableGrid">
    <w:name w:val="Table Grid"/>
    <w:basedOn w:val="TableNormal"/>
    <w:uiPriority w:val="39"/>
    <w:rsid w:val="00DF5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01EA0"/>
    <w:pPr>
      <w:suppressAutoHyphens w:val="0"/>
      <w:spacing w:after="200" w:line="276" w:lineRule="auto"/>
      <w:ind w:left="720"/>
      <w:contextualSpacing/>
    </w:pPr>
    <w:rPr>
      <w:rFonts w:ascii="Calibri" w:eastAsia="Calibri" w:hAnsi="Calibri"/>
      <w:sz w:val="22"/>
      <w:szCs w:val="22"/>
      <w:lang w:val="de-DE" w:eastAsia="en-US"/>
    </w:rPr>
  </w:style>
  <w:style w:type="character" w:customStyle="1" w:styleId="ListParagraphChar">
    <w:name w:val="List Paragraph Char"/>
    <w:link w:val="ListParagraph"/>
    <w:uiPriority w:val="34"/>
    <w:locked/>
    <w:rsid w:val="00401EA0"/>
    <w:rPr>
      <w:rFonts w:ascii="Calibri" w:eastAsia="Calibri" w:hAnsi="Calibri" w:cs="Times New Roman"/>
      <w:lang w:val="de-DE"/>
    </w:rPr>
  </w:style>
  <w:style w:type="character" w:styleId="CommentReference">
    <w:name w:val="annotation reference"/>
    <w:basedOn w:val="DefaultParagraphFont"/>
    <w:unhideWhenUsed/>
    <w:rsid w:val="001776F5"/>
    <w:rPr>
      <w:sz w:val="16"/>
      <w:szCs w:val="16"/>
    </w:rPr>
  </w:style>
  <w:style w:type="paragraph" w:styleId="CommentText">
    <w:name w:val="annotation text"/>
    <w:basedOn w:val="Normal"/>
    <w:link w:val="CommentTextChar"/>
    <w:unhideWhenUsed/>
    <w:rsid w:val="001776F5"/>
    <w:rPr>
      <w:sz w:val="20"/>
      <w:szCs w:val="20"/>
    </w:rPr>
  </w:style>
  <w:style w:type="character" w:customStyle="1" w:styleId="CommentTextChar">
    <w:name w:val="Comment Text Char"/>
    <w:basedOn w:val="DefaultParagraphFont"/>
    <w:link w:val="CommentText"/>
    <w:rsid w:val="001776F5"/>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1776F5"/>
    <w:rPr>
      <w:b/>
      <w:bCs/>
    </w:rPr>
  </w:style>
  <w:style w:type="character" w:customStyle="1" w:styleId="CommentSubjectChar">
    <w:name w:val="Comment Subject Char"/>
    <w:basedOn w:val="CommentTextChar"/>
    <w:link w:val="CommentSubject"/>
    <w:uiPriority w:val="99"/>
    <w:semiHidden/>
    <w:rsid w:val="001776F5"/>
    <w:rPr>
      <w:rFonts w:ascii="Times New Roman" w:eastAsia="Times New Roman" w:hAnsi="Times New Roman" w:cs="Times New Roman"/>
      <w:b/>
      <w:bCs/>
      <w:sz w:val="20"/>
      <w:szCs w:val="20"/>
      <w:lang w:eastAsia="ar-SA"/>
    </w:rPr>
  </w:style>
  <w:style w:type="paragraph" w:styleId="Header">
    <w:name w:val="header"/>
    <w:basedOn w:val="Normal"/>
    <w:link w:val="HeaderChar"/>
    <w:uiPriority w:val="99"/>
    <w:unhideWhenUsed/>
    <w:rsid w:val="00DD1779"/>
    <w:pPr>
      <w:tabs>
        <w:tab w:val="center" w:pos="4536"/>
        <w:tab w:val="right" w:pos="9072"/>
      </w:tabs>
    </w:pPr>
  </w:style>
  <w:style w:type="character" w:customStyle="1" w:styleId="HeaderChar">
    <w:name w:val="Header Char"/>
    <w:basedOn w:val="DefaultParagraphFont"/>
    <w:link w:val="Header"/>
    <w:uiPriority w:val="99"/>
    <w:rsid w:val="00DD1779"/>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DD1779"/>
    <w:pPr>
      <w:tabs>
        <w:tab w:val="center" w:pos="4536"/>
        <w:tab w:val="right" w:pos="9072"/>
      </w:tabs>
    </w:pPr>
  </w:style>
  <w:style w:type="character" w:customStyle="1" w:styleId="FooterChar">
    <w:name w:val="Footer Char"/>
    <w:basedOn w:val="DefaultParagraphFont"/>
    <w:link w:val="Footer"/>
    <w:uiPriority w:val="99"/>
    <w:rsid w:val="00DD1779"/>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DD1779"/>
    <w:rPr>
      <w:color w:val="0563C1" w:themeColor="hyperlink"/>
      <w:u w:val="single"/>
    </w:rPr>
  </w:style>
  <w:style w:type="paragraph" w:customStyle="1" w:styleId="t-9-8">
    <w:name w:val="t-9-8"/>
    <w:basedOn w:val="Normal"/>
    <w:rsid w:val="00E17D9A"/>
    <w:pPr>
      <w:suppressAutoHyphens w:val="0"/>
      <w:spacing w:before="100" w:beforeAutospacing="1" w:after="225"/>
    </w:pPr>
    <w:rPr>
      <w:lang w:eastAsia="hr-HR"/>
    </w:rPr>
  </w:style>
  <w:style w:type="character" w:customStyle="1" w:styleId="bold">
    <w:name w:val="bold"/>
    <w:basedOn w:val="DefaultParagraphFont"/>
    <w:rsid w:val="004223B2"/>
  </w:style>
  <w:style w:type="paragraph" w:styleId="NoSpacing">
    <w:name w:val="No Spacing"/>
    <w:link w:val="NoSpacingChar"/>
    <w:uiPriority w:val="1"/>
    <w:qFormat/>
    <w:rsid w:val="00947860"/>
    <w:pPr>
      <w:suppressAutoHyphens/>
      <w:spacing w:after="0" w:line="240" w:lineRule="auto"/>
    </w:pPr>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uiPriority w:val="9"/>
    <w:rsid w:val="00947860"/>
    <w:rPr>
      <w:rFonts w:asciiTheme="majorHAnsi" w:eastAsiaTheme="majorEastAsia" w:hAnsiTheme="majorHAnsi" w:cstheme="majorBidi"/>
      <w:color w:val="2E74B5" w:themeColor="accent1" w:themeShade="BF"/>
      <w:sz w:val="32"/>
      <w:szCs w:val="32"/>
      <w:lang w:eastAsia="ar-SA"/>
    </w:rPr>
  </w:style>
  <w:style w:type="character" w:customStyle="1" w:styleId="Heading2Char">
    <w:name w:val="Heading 2 Char"/>
    <w:basedOn w:val="DefaultParagraphFont"/>
    <w:link w:val="Heading2"/>
    <w:uiPriority w:val="9"/>
    <w:rsid w:val="00947860"/>
    <w:rPr>
      <w:rFonts w:asciiTheme="majorHAnsi" w:eastAsiaTheme="majorEastAsia" w:hAnsiTheme="majorHAnsi" w:cstheme="majorBidi"/>
      <w:color w:val="2E74B5" w:themeColor="accent1" w:themeShade="BF"/>
      <w:sz w:val="26"/>
      <w:szCs w:val="26"/>
      <w:lang w:eastAsia="ar-SA"/>
    </w:rPr>
  </w:style>
  <w:style w:type="character" w:customStyle="1" w:styleId="Heading3Char">
    <w:name w:val="Heading 3 Char"/>
    <w:basedOn w:val="DefaultParagraphFont"/>
    <w:link w:val="Heading3"/>
    <w:uiPriority w:val="9"/>
    <w:rsid w:val="00947860"/>
    <w:rPr>
      <w:rFonts w:asciiTheme="majorHAnsi" w:eastAsiaTheme="majorEastAsia" w:hAnsiTheme="majorHAnsi" w:cstheme="majorBidi"/>
      <w:color w:val="1F4D78" w:themeColor="accent1" w:themeShade="7F"/>
      <w:sz w:val="24"/>
      <w:szCs w:val="24"/>
      <w:lang w:eastAsia="ar-SA"/>
    </w:rPr>
  </w:style>
  <w:style w:type="character" w:customStyle="1" w:styleId="Heading4Char">
    <w:name w:val="Heading 4 Char"/>
    <w:basedOn w:val="DefaultParagraphFont"/>
    <w:link w:val="Heading4"/>
    <w:uiPriority w:val="9"/>
    <w:rsid w:val="00947860"/>
    <w:rPr>
      <w:rFonts w:asciiTheme="majorHAnsi" w:eastAsiaTheme="majorEastAsia" w:hAnsiTheme="majorHAnsi" w:cstheme="majorBidi"/>
      <w:i/>
      <w:iCs/>
      <w:color w:val="2E74B5" w:themeColor="accent1" w:themeShade="BF"/>
      <w:sz w:val="24"/>
      <w:szCs w:val="24"/>
      <w:lang w:eastAsia="ar-SA"/>
    </w:rPr>
  </w:style>
  <w:style w:type="table" w:customStyle="1" w:styleId="TableGrid1">
    <w:name w:val="Table Grid1"/>
    <w:basedOn w:val="TableNormal"/>
    <w:next w:val="TableGrid"/>
    <w:uiPriority w:val="39"/>
    <w:rsid w:val="00BB4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74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5D00"/>
    <w:pPr>
      <w:spacing w:after="0" w:line="240" w:lineRule="auto"/>
    </w:pPr>
    <w:rPr>
      <w:rFonts w:ascii="Times New Roman" w:eastAsia="Times New Roman" w:hAnsi="Times New Roman" w:cs="Times New Roman"/>
      <w:sz w:val="24"/>
      <w:szCs w:val="24"/>
      <w:lang w:eastAsia="ar-SA"/>
    </w:rPr>
  </w:style>
  <w:style w:type="character" w:customStyle="1" w:styleId="NoSpacingChar">
    <w:name w:val="No Spacing Char"/>
    <w:link w:val="NoSpacing"/>
    <w:uiPriority w:val="1"/>
    <w:qFormat/>
    <w:locked/>
    <w:rsid w:val="00C51898"/>
    <w:rPr>
      <w:rFonts w:ascii="Times New Roman" w:eastAsia="Times New Roman" w:hAnsi="Times New Roman" w:cs="Times New Roman"/>
      <w:sz w:val="24"/>
      <w:szCs w:val="24"/>
      <w:lang w:eastAsia="ar-SA"/>
    </w:rPr>
  </w:style>
  <w:style w:type="table" w:customStyle="1" w:styleId="Tabelamrea4poudarek11">
    <w:name w:val="Tabela – mreža 4 (poudarek 1)1"/>
    <w:basedOn w:val="TableNormal"/>
    <w:uiPriority w:val="49"/>
    <w:rsid w:val="00C51898"/>
    <w:pPr>
      <w:spacing w:after="0" w:line="240" w:lineRule="auto"/>
    </w:pPr>
    <w:rPr>
      <w:lang w:val="sl-SI"/>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NoSpacing1">
    <w:name w:val="No Spacing1"/>
    <w:qFormat/>
    <w:rsid w:val="00B300D1"/>
    <w:pPr>
      <w:spacing w:after="0" w:line="240" w:lineRule="auto"/>
    </w:pPr>
    <w:rPr>
      <w:rFonts w:ascii="Calibri" w:eastAsia="Calibri" w:hAnsi="Calibri" w:cs="Times New Roman"/>
    </w:rPr>
  </w:style>
  <w:style w:type="character" w:styleId="FootnoteReference">
    <w:name w:val="footnote reference"/>
    <w:aliases w:val="BVI fnr,BVI fnr Car Car,BVI fnr Car,BVI fnr Car Car Car Car,BVI fnr Car Car Car Car Char,ftref,stylish,BVI fnr Car Char1 Char,BVI fnr Car Car Car Char1 Char,BVI fnr Car Car Char1 Char,BVI fnr Car Car Car Car Car Char1 Char"/>
    <w:basedOn w:val="DefaultParagraphFont"/>
    <w:link w:val="Char2"/>
    <w:uiPriority w:val="99"/>
    <w:unhideWhenUsed/>
    <w:qFormat/>
    <w:rsid w:val="00B300D1"/>
    <w:rPr>
      <w:vertAlign w:val="superscript"/>
    </w:rPr>
  </w:style>
  <w:style w:type="paragraph" w:customStyle="1" w:styleId="Char2">
    <w:name w:val="Char2"/>
    <w:basedOn w:val="Normal"/>
    <w:link w:val="FootnoteReference"/>
    <w:uiPriority w:val="99"/>
    <w:rsid w:val="00B300D1"/>
    <w:pPr>
      <w:suppressAutoHyphens w:val="0"/>
      <w:spacing w:after="160" w:line="240" w:lineRule="exact"/>
    </w:pPr>
    <w:rPr>
      <w:rFonts w:asciiTheme="minorHAnsi" w:eastAsiaTheme="minorHAnsi" w:hAnsiTheme="minorHAnsi" w:cstheme="minorBidi"/>
      <w:sz w:val="22"/>
      <w:szCs w:val="22"/>
      <w:vertAlign w:val="superscript"/>
      <w:lang w:eastAsia="en-US"/>
    </w:rPr>
  </w:style>
  <w:style w:type="character" w:customStyle="1" w:styleId="zadanifontodlomka">
    <w:name w:val="zadanifontodlomka"/>
    <w:basedOn w:val="DefaultParagraphFont"/>
    <w:rsid w:val="00B300D1"/>
    <w:rPr>
      <w:rFonts w:ascii="Times New Roman" w:hAnsi="Times New Roman" w:cs="Times New Roman" w:hint="default"/>
      <w:b w:val="0"/>
      <w:bCs w:val="0"/>
      <w:sz w:val="24"/>
      <w:szCs w:val="24"/>
    </w:rPr>
  </w:style>
  <w:style w:type="character" w:customStyle="1" w:styleId="zadanifontodlomka-000018">
    <w:name w:val="zadanifontodlomka-000018"/>
    <w:basedOn w:val="DefaultParagraphFont"/>
    <w:rsid w:val="00B300D1"/>
    <w:rPr>
      <w:rFonts w:ascii="Times New Roman" w:hAnsi="Times New Roman" w:cs="Times New Roman" w:hint="default"/>
      <w:b w:val="0"/>
      <w:bCs w:val="0"/>
      <w:color w:val="231F20"/>
      <w:sz w:val="24"/>
      <w:szCs w:val="24"/>
    </w:rPr>
  </w:style>
  <w:style w:type="character" w:customStyle="1" w:styleId="kurziv-000019">
    <w:name w:val="kurziv-000019"/>
    <w:basedOn w:val="DefaultParagraphFont"/>
    <w:rsid w:val="00B300D1"/>
    <w:rPr>
      <w:rFonts w:ascii="Times New Roman" w:hAnsi="Times New Roman" w:cs="Times New Roman" w:hint="default"/>
      <w:b w:val="0"/>
      <w:bCs w:val="0"/>
      <w:i/>
      <w:iCs/>
      <w:color w:val="231F20"/>
      <w:sz w:val="24"/>
      <w:szCs w:val="24"/>
    </w:rPr>
  </w:style>
  <w:style w:type="character" w:customStyle="1" w:styleId="kurziv-000023">
    <w:name w:val="kurziv-000023"/>
    <w:basedOn w:val="DefaultParagraphFont"/>
    <w:rsid w:val="00B300D1"/>
    <w:rPr>
      <w:rFonts w:ascii="Times New Roman" w:hAnsi="Times New Roman" w:cs="Times New Roman" w:hint="default"/>
      <w:b w:val="0"/>
      <w:bCs w:val="0"/>
      <w:color w:val="231F20"/>
      <w:sz w:val="24"/>
      <w:szCs w:val="24"/>
    </w:rPr>
  </w:style>
  <w:style w:type="character" w:customStyle="1" w:styleId="zadanifontodlomka-000004">
    <w:name w:val="zadanifontodlomka-000004"/>
    <w:basedOn w:val="DefaultParagraphFont"/>
    <w:rsid w:val="00B300D1"/>
    <w:rPr>
      <w:rFonts w:ascii="Times New Roman" w:hAnsi="Times New Roman" w:cs="Times New Roman" w:hint="default"/>
      <w:b w:val="0"/>
      <w:bCs w:val="0"/>
      <w:i/>
      <w:iCs/>
      <w:sz w:val="24"/>
      <w:szCs w:val="24"/>
    </w:rPr>
  </w:style>
  <w:style w:type="table" w:customStyle="1" w:styleId="TableGrid3">
    <w:name w:val="Table Grid3"/>
    <w:basedOn w:val="TableNormal"/>
    <w:next w:val="TableGrid"/>
    <w:uiPriority w:val="59"/>
    <w:rsid w:val="001E02D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B0B2D"/>
    <w:rPr>
      <w:color w:val="605E5C"/>
      <w:shd w:val="clear" w:color="auto" w:fill="E1DFDD"/>
    </w:rPr>
  </w:style>
  <w:style w:type="character" w:customStyle="1" w:styleId="hps">
    <w:name w:val="hps"/>
    <w:uiPriority w:val="99"/>
    <w:rsid w:val="00BA1EBB"/>
  </w:style>
  <w:style w:type="numbering" w:customStyle="1" w:styleId="Bezpopisa1">
    <w:name w:val="Bez popisa1"/>
    <w:next w:val="NoList"/>
    <w:uiPriority w:val="99"/>
    <w:semiHidden/>
    <w:unhideWhenUsed/>
    <w:rsid w:val="00BA1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7192">
      <w:bodyDiv w:val="1"/>
      <w:marLeft w:val="0"/>
      <w:marRight w:val="0"/>
      <w:marTop w:val="0"/>
      <w:marBottom w:val="0"/>
      <w:divBdr>
        <w:top w:val="none" w:sz="0" w:space="0" w:color="auto"/>
        <w:left w:val="none" w:sz="0" w:space="0" w:color="auto"/>
        <w:bottom w:val="none" w:sz="0" w:space="0" w:color="auto"/>
        <w:right w:val="none" w:sz="0" w:space="0" w:color="auto"/>
      </w:divBdr>
    </w:div>
    <w:div w:id="41828652">
      <w:bodyDiv w:val="1"/>
      <w:marLeft w:val="0"/>
      <w:marRight w:val="0"/>
      <w:marTop w:val="0"/>
      <w:marBottom w:val="0"/>
      <w:divBdr>
        <w:top w:val="none" w:sz="0" w:space="0" w:color="auto"/>
        <w:left w:val="none" w:sz="0" w:space="0" w:color="auto"/>
        <w:bottom w:val="none" w:sz="0" w:space="0" w:color="auto"/>
        <w:right w:val="none" w:sz="0" w:space="0" w:color="auto"/>
      </w:divBdr>
    </w:div>
    <w:div w:id="46416364">
      <w:bodyDiv w:val="1"/>
      <w:marLeft w:val="0"/>
      <w:marRight w:val="0"/>
      <w:marTop w:val="0"/>
      <w:marBottom w:val="0"/>
      <w:divBdr>
        <w:top w:val="none" w:sz="0" w:space="0" w:color="auto"/>
        <w:left w:val="none" w:sz="0" w:space="0" w:color="auto"/>
        <w:bottom w:val="none" w:sz="0" w:space="0" w:color="auto"/>
        <w:right w:val="none" w:sz="0" w:space="0" w:color="auto"/>
      </w:divBdr>
    </w:div>
    <w:div w:id="262155321">
      <w:bodyDiv w:val="1"/>
      <w:marLeft w:val="0"/>
      <w:marRight w:val="0"/>
      <w:marTop w:val="0"/>
      <w:marBottom w:val="0"/>
      <w:divBdr>
        <w:top w:val="none" w:sz="0" w:space="0" w:color="auto"/>
        <w:left w:val="none" w:sz="0" w:space="0" w:color="auto"/>
        <w:bottom w:val="none" w:sz="0" w:space="0" w:color="auto"/>
        <w:right w:val="none" w:sz="0" w:space="0" w:color="auto"/>
      </w:divBdr>
    </w:div>
    <w:div w:id="445780266">
      <w:bodyDiv w:val="1"/>
      <w:marLeft w:val="0"/>
      <w:marRight w:val="0"/>
      <w:marTop w:val="0"/>
      <w:marBottom w:val="0"/>
      <w:divBdr>
        <w:top w:val="none" w:sz="0" w:space="0" w:color="auto"/>
        <w:left w:val="none" w:sz="0" w:space="0" w:color="auto"/>
        <w:bottom w:val="none" w:sz="0" w:space="0" w:color="auto"/>
        <w:right w:val="none" w:sz="0" w:space="0" w:color="auto"/>
      </w:divBdr>
    </w:div>
    <w:div w:id="530845581">
      <w:bodyDiv w:val="1"/>
      <w:marLeft w:val="0"/>
      <w:marRight w:val="0"/>
      <w:marTop w:val="0"/>
      <w:marBottom w:val="0"/>
      <w:divBdr>
        <w:top w:val="none" w:sz="0" w:space="0" w:color="auto"/>
        <w:left w:val="none" w:sz="0" w:space="0" w:color="auto"/>
        <w:bottom w:val="none" w:sz="0" w:space="0" w:color="auto"/>
        <w:right w:val="none" w:sz="0" w:space="0" w:color="auto"/>
      </w:divBdr>
    </w:div>
    <w:div w:id="572278082">
      <w:bodyDiv w:val="1"/>
      <w:marLeft w:val="0"/>
      <w:marRight w:val="0"/>
      <w:marTop w:val="0"/>
      <w:marBottom w:val="0"/>
      <w:divBdr>
        <w:top w:val="none" w:sz="0" w:space="0" w:color="auto"/>
        <w:left w:val="none" w:sz="0" w:space="0" w:color="auto"/>
        <w:bottom w:val="none" w:sz="0" w:space="0" w:color="auto"/>
        <w:right w:val="none" w:sz="0" w:space="0" w:color="auto"/>
      </w:divBdr>
    </w:div>
    <w:div w:id="603003115">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73938168">
      <w:bodyDiv w:val="1"/>
      <w:marLeft w:val="0"/>
      <w:marRight w:val="0"/>
      <w:marTop w:val="0"/>
      <w:marBottom w:val="0"/>
      <w:divBdr>
        <w:top w:val="none" w:sz="0" w:space="0" w:color="auto"/>
        <w:left w:val="none" w:sz="0" w:space="0" w:color="auto"/>
        <w:bottom w:val="none" w:sz="0" w:space="0" w:color="auto"/>
        <w:right w:val="none" w:sz="0" w:space="0" w:color="auto"/>
      </w:divBdr>
    </w:div>
    <w:div w:id="812409192">
      <w:bodyDiv w:val="1"/>
      <w:marLeft w:val="0"/>
      <w:marRight w:val="0"/>
      <w:marTop w:val="0"/>
      <w:marBottom w:val="0"/>
      <w:divBdr>
        <w:top w:val="none" w:sz="0" w:space="0" w:color="auto"/>
        <w:left w:val="none" w:sz="0" w:space="0" w:color="auto"/>
        <w:bottom w:val="none" w:sz="0" w:space="0" w:color="auto"/>
        <w:right w:val="none" w:sz="0" w:space="0" w:color="auto"/>
      </w:divBdr>
    </w:div>
    <w:div w:id="968626402">
      <w:bodyDiv w:val="1"/>
      <w:marLeft w:val="0"/>
      <w:marRight w:val="0"/>
      <w:marTop w:val="0"/>
      <w:marBottom w:val="0"/>
      <w:divBdr>
        <w:top w:val="none" w:sz="0" w:space="0" w:color="auto"/>
        <w:left w:val="none" w:sz="0" w:space="0" w:color="auto"/>
        <w:bottom w:val="none" w:sz="0" w:space="0" w:color="auto"/>
        <w:right w:val="none" w:sz="0" w:space="0" w:color="auto"/>
      </w:divBdr>
    </w:div>
    <w:div w:id="1006136339">
      <w:bodyDiv w:val="1"/>
      <w:marLeft w:val="0"/>
      <w:marRight w:val="0"/>
      <w:marTop w:val="0"/>
      <w:marBottom w:val="0"/>
      <w:divBdr>
        <w:top w:val="none" w:sz="0" w:space="0" w:color="auto"/>
        <w:left w:val="none" w:sz="0" w:space="0" w:color="auto"/>
        <w:bottom w:val="none" w:sz="0" w:space="0" w:color="auto"/>
        <w:right w:val="none" w:sz="0" w:space="0" w:color="auto"/>
      </w:divBdr>
    </w:div>
    <w:div w:id="1099178149">
      <w:bodyDiv w:val="1"/>
      <w:marLeft w:val="0"/>
      <w:marRight w:val="0"/>
      <w:marTop w:val="0"/>
      <w:marBottom w:val="0"/>
      <w:divBdr>
        <w:top w:val="none" w:sz="0" w:space="0" w:color="auto"/>
        <w:left w:val="none" w:sz="0" w:space="0" w:color="auto"/>
        <w:bottom w:val="none" w:sz="0" w:space="0" w:color="auto"/>
        <w:right w:val="none" w:sz="0" w:space="0" w:color="auto"/>
      </w:divBdr>
      <w:divsChild>
        <w:div w:id="1051730504">
          <w:marLeft w:val="0"/>
          <w:marRight w:val="0"/>
          <w:marTop w:val="0"/>
          <w:marBottom w:val="0"/>
          <w:divBdr>
            <w:top w:val="none" w:sz="0" w:space="0" w:color="auto"/>
            <w:left w:val="none" w:sz="0" w:space="0" w:color="auto"/>
            <w:bottom w:val="none" w:sz="0" w:space="0" w:color="auto"/>
            <w:right w:val="none" w:sz="0" w:space="0" w:color="auto"/>
          </w:divBdr>
          <w:divsChild>
            <w:div w:id="428156909">
              <w:marLeft w:val="0"/>
              <w:marRight w:val="0"/>
              <w:marTop w:val="0"/>
              <w:marBottom w:val="0"/>
              <w:divBdr>
                <w:top w:val="none" w:sz="0" w:space="0" w:color="auto"/>
                <w:left w:val="none" w:sz="0" w:space="0" w:color="auto"/>
                <w:bottom w:val="none" w:sz="0" w:space="0" w:color="auto"/>
                <w:right w:val="none" w:sz="0" w:space="0" w:color="auto"/>
              </w:divBdr>
              <w:divsChild>
                <w:div w:id="415791226">
                  <w:marLeft w:val="0"/>
                  <w:marRight w:val="0"/>
                  <w:marTop w:val="0"/>
                  <w:marBottom w:val="0"/>
                  <w:divBdr>
                    <w:top w:val="none" w:sz="0" w:space="0" w:color="auto"/>
                    <w:left w:val="none" w:sz="0" w:space="0" w:color="auto"/>
                    <w:bottom w:val="none" w:sz="0" w:space="0" w:color="auto"/>
                    <w:right w:val="none" w:sz="0" w:space="0" w:color="auto"/>
                  </w:divBdr>
                  <w:divsChild>
                    <w:div w:id="1795824416">
                      <w:marLeft w:val="0"/>
                      <w:marRight w:val="0"/>
                      <w:marTop w:val="0"/>
                      <w:marBottom w:val="0"/>
                      <w:divBdr>
                        <w:top w:val="single" w:sz="6" w:space="0" w:color="E4E4E6"/>
                        <w:left w:val="none" w:sz="0" w:space="0" w:color="auto"/>
                        <w:bottom w:val="none" w:sz="0" w:space="0" w:color="auto"/>
                        <w:right w:val="none" w:sz="0" w:space="0" w:color="auto"/>
                      </w:divBdr>
                      <w:divsChild>
                        <w:div w:id="666009425">
                          <w:marLeft w:val="0"/>
                          <w:marRight w:val="0"/>
                          <w:marTop w:val="0"/>
                          <w:marBottom w:val="0"/>
                          <w:divBdr>
                            <w:top w:val="single" w:sz="6" w:space="0" w:color="E4E4E6"/>
                            <w:left w:val="none" w:sz="0" w:space="0" w:color="auto"/>
                            <w:bottom w:val="none" w:sz="0" w:space="0" w:color="auto"/>
                            <w:right w:val="none" w:sz="0" w:space="0" w:color="auto"/>
                          </w:divBdr>
                          <w:divsChild>
                            <w:div w:id="33389481">
                              <w:marLeft w:val="0"/>
                              <w:marRight w:val="1500"/>
                              <w:marTop w:val="100"/>
                              <w:marBottom w:val="100"/>
                              <w:divBdr>
                                <w:top w:val="none" w:sz="0" w:space="0" w:color="auto"/>
                                <w:left w:val="none" w:sz="0" w:space="0" w:color="auto"/>
                                <w:bottom w:val="none" w:sz="0" w:space="0" w:color="auto"/>
                                <w:right w:val="none" w:sz="0" w:space="0" w:color="auto"/>
                              </w:divBdr>
                              <w:divsChild>
                                <w:div w:id="1313634329">
                                  <w:marLeft w:val="0"/>
                                  <w:marRight w:val="0"/>
                                  <w:marTop w:val="300"/>
                                  <w:marBottom w:val="450"/>
                                  <w:divBdr>
                                    <w:top w:val="none" w:sz="0" w:space="0" w:color="auto"/>
                                    <w:left w:val="none" w:sz="0" w:space="0" w:color="auto"/>
                                    <w:bottom w:val="none" w:sz="0" w:space="0" w:color="auto"/>
                                    <w:right w:val="none" w:sz="0" w:space="0" w:color="auto"/>
                                  </w:divBdr>
                                  <w:divsChild>
                                    <w:div w:id="768547050">
                                      <w:marLeft w:val="0"/>
                                      <w:marRight w:val="0"/>
                                      <w:marTop w:val="0"/>
                                      <w:marBottom w:val="0"/>
                                      <w:divBdr>
                                        <w:top w:val="none" w:sz="0" w:space="0" w:color="auto"/>
                                        <w:left w:val="none" w:sz="0" w:space="0" w:color="auto"/>
                                        <w:bottom w:val="none" w:sz="0" w:space="0" w:color="auto"/>
                                        <w:right w:val="none" w:sz="0" w:space="0" w:color="auto"/>
                                      </w:divBdr>
                                      <w:divsChild>
                                        <w:div w:id="124012140">
                                          <w:marLeft w:val="0"/>
                                          <w:marRight w:val="0"/>
                                          <w:marTop w:val="0"/>
                                          <w:marBottom w:val="0"/>
                                          <w:divBdr>
                                            <w:top w:val="none" w:sz="0" w:space="0" w:color="auto"/>
                                            <w:left w:val="none" w:sz="0" w:space="0" w:color="auto"/>
                                            <w:bottom w:val="none" w:sz="0" w:space="0" w:color="auto"/>
                                            <w:right w:val="none" w:sz="0" w:space="0" w:color="auto"/>
                                          </w:divBdr>
                                          <w:divsChild>
                                            <w:div w:id="1294291460">
                                              <w:marLeft w:val="0"/>
                                              <w:marRight w:val="0"/>
                                              <w:marTop w:val="0"/>
                                              <w:marBottom w:val="0"/>
                                              <w:divBdr>
                                                <w:top w:val="none" w:sz="0" w:space="0" w:color="auto"/>
                                                <w:left w:val="none" w:sz="0" w:space="0" w:color="auto"/>
                                                <w:bottom w:val="none" w:sz="0" w:space="0" w:color="auto"/>
                                                <w:right w:val="none" w:sz="0" w:space="0" w:color="auto"/>
                                              </w:divBdr>
                                              <w:divsChild>
                                                <w:div w:id="7729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5995004">
      <w:bodyDiv w:val="1"/>
      <w:marLeft w:val="0"/>
      <w:marRight w:val="0"/>
      <w:marTop w:val="0"/>
      <w:marBottom w:val="0"/>
      <w:divBdr>
        <w:top w:val="none" w:sz="0" w:space="0" w:color="auto"/>
        <w:left w:val="none" w:sz="0" w:space="0" w:color="auto"/>
        <w:bottom w:val="none" w:sz="0" w:space="0" w:color="auto"/>
        <w:right w:val="none" w:sz="0" w:space="0" w:color="auto"/>
      </w:divBdr>
    </w:div>
    <w:div w:id="1279407332">
      <w:bodyDiv w:val="1"/>
      <w:marLeft w:val="0"/>
      <w:marRight w:val="0"/>
      <w:marTop w:val="0"/>
      <w:marBottom w:val="0"/>
      <w:divBdr>
        <w:top w:val="none" w:sz="0" w:space="0" w:color="auto"/>
        <w:left w:val="none" w:sz="0" w:space="0" w:color="auto"/>
        <w:bottom w:val="none" w:sz="0" w:space="0" w:color="auto"/>
        <w:right w:val="none" w:sz="0" w:space="0" w:color="auto"/>
      </w:divBdr>
    </w:div>
    <w:div w:id="1429808235">
      <w:bodyDiv w:val="1"/>
      <w:marLeft w:val="0"/>
      <w:marRight w:val="0"/>
      <w:marTop w:val="0"/>
      <w:marBottom w:val="0"/>
      <w:divBdr>
        <w:top w:val="none" w:sz="0" w:space="0" w:color="auto"/>
        <w:left w:val="none" w:sz="0" w:space="0" w:color="auto"/>
        <w:bottom w:val="none" w:sz="0" w:space="0" w:color="auto"/>
        <w:right w:val="none" w:sz="0" w:space="0" w:color="auto"/>
      </w:divBdr>
    </w:div>
    <w:div w:id="1566601909">
      <w:bodyDiv w:val="1"/>
      <w:marLeft w:val="0"/>
      <w:marRight w:val="0"/>
      <w:marTop w:val="0"/>
      <w:marBottom w:val="0"/>
      <w:divBdr>
        <w:top w:val="none" w:sz="0" w:space="0" w:color="auto"/>
        <w:left w:val="none" w:sz="0" w:space="0" w:color="auto"/>
        <w:bottom w:val="none" w:sz="0" w:space="0" w:color="auto"/>
        <w:right w:val="none" w:sz="0" w:space="0" w:color="auto"/>
      </w:divBdr>
    </w:div>
    <w:div w:id="1603682260">
      <w:bodyDiv w:val="1"/>
      <w:marLeft w:val="0"/>
      <w:marRight w:val="0"/>
      <w:marTop w:val="0"/>
      <w:marBottom w:val="0"/>
      <w:divBdr>
        <w:top w:val="none" w:sz="0" w:space="0" w:color="auto"/>
        <w:left w:val="none" w:sz="0" w:space="0" w:color="auto"/>
        <w:bottom w:val="none" w:sz="0" w:space="0" w:color="auto"/>
        <w:right w:val="none" w:sz="0" w:space="0" w:color="auto"/>
      </w:divBdr>
    </w:div>
    <w:div w:id="1734890101">
      <w:bodyDiv w:val="1"/>
      <w:marLeft w:val="0"/>
      <w:marRight w:val="0"/>
      <w:marTop w:val="0"/>
      <w:marBottom w:val="0"/>
      <w:divBdr>
        <w:top w:val="none" w:sz="0" w:space="0" w:color="auto"/>
        <w:left w:val="none" w:sz="0" w:space="0" w:color="auto"/>
        <w:bottom w:val="none" w:sz="0" w:space="0" w:color="auto"/>
        <w:right w:val="none" w:sz="0" w:space="0" w:color="auto"/>
      </w:divBdr>
    </w:div>
    <w:div w:id="1944071203">
      <w:bodyDiv w:val="1"/>
      <w:marLeft w:val="0"/>
      <w:marRight w:val="0"/>
      <w:marTop w:val="0"/>
      <w:marBottom w:val="0"/>
      <w:divBdr>
        <w:top w:val="none" w:sz="0" w:space="0" w:color="auto"/>
        <w:left w:val="none" w:sz="0" w:space="0" w:color="auto"/>
        <w:bottom w:val="none" w:sz="0" w:space="0" w:color="auto"/>
        <w:right w:val="none" w:sz="0" w:space="0" w:color="auto"/>
      </w:divBdr>
    </w:div>
    <w:div w:id="2014260604">
      <w:bodyDiv w:val="1"/>
      <w:marLeft w:val="0"/>
      <w:marRight w:val="0"/>
      <w:marTop w:val="0"/>
      <w:marBottom w:val="0"/>
      <w:divBdr>
        <w:top w:val="none" w:sz="0" w:space="0" w:color="auto"/>
        <w:left w:val="none" w:sz="0" w:space="0" w:color="auto"/>
        <w:bottom w:val="none" w:sz="0" w:space="0" w:color="auto"/>
        <w:right w:val="none" w:sz="0" w:space="0" w:color="auto"/>
      </w:divBdr>
    </w:div>
    <w:div w:id="208884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A\New%20folder\LAG%20&#352;koji%20Dropbox\Memorandumi\LAG_2023_2027\LAG_MEMORANDUM_2021-2027%20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6PXVCHXRUD45-1361316079-643</_dlc_DocId>
    <_dlc_DocIdUrl xmlns="1096e588-875a-4e48-ba85-ea1554ece10c">
      <Url>http://sharepoint/snrl/spl/_layouts/15/DocIdRedir.aspx?ID=6PXVCHXRUD45-1361316079-643</Url>
      <Description>6PXVCHXRUD45-1361316079-643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FF56292EFEA24A8121B87B4E2C88F0" ma:contentTypeVersion="1" ma:contentTypeDescription="Create a new document." ma:contentTypeScope="" ma:versionID="8c21a34bb01a22c62b9efc47dd7c7e0f">
  <xsd:schema xmlns:xsd="http://www.w3.org/2001/XMLSchema" xmlns:xs="http://www.w3.org/2001/XMLSchema" xmlns:p="http://schemas.microsoft.com/office/2006/metadata/properties" xmlns:ns2="1096e588-875a-4e48-ba85-ea1554ece10c" targetNamespace="http://schemas.microsoft.com/office/2006/metadata/properties" ma:root="true" ma:fieldsID="d2f9a7a418c7c53a1aa1ec86023b3601"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A0875-0254-4308-8381-087A3A11AE6D}">
  <ds:schemaRefs>
    <ds:schemaRef ds:uri="http://schemas.microsoft.com/office/2006/metadata/properties"/>
    <ds:schemaRef ds:uri="http://schemas.microsoft.com/office/infopath/2007/PartnerControls"/>
    <ds:schemaRef ds:uri="1096e588-875a-4e48-ba85-ea1554ece10c"/>
  </ds:schemaRefs>
</ds:datastoreItem>
</file>

<file path=customXml/itemProps2.xml><?xml version="1.0" encoding="utf-8"?>
<ds:datastoreItem xmlns:ds="http://schemas.openxmlformats.org/officeDocument/2006/customXml" ds:itemID="{2C40A293-029F-421B-980D-F9799F4496FF}">
  <ds:schemaRefs>
    <ds:schemaRef ds:uri="http://schemas.microsoft.com/sharepoint/v3/contenttype/forms"/>
  </ds:schemaRefs>
</ds:datastoreItem>
</file>

<file path=customXml/itemProps3.xml><?xml version="1.0" encoding="utf-8"?>
<ds:datastoreItem xmlns:ds="http://schemas.openxmlformats.org/officeDocument/2006/customXml" ds:itemID="{F75C13B9-BF10-45AE-9AE8-5A17915AE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C92572-A123-4F03-AB9D-258CEF06D6AA}">
  <ds:schemaRefs>
    <ds:schemaRef ds:uri="http://schemas.microsoft.com/sharepoint/events"/>
  </ds:schemaRefs>
</ds:datastoreItem>
</file>

<file path=customXml/itemProps5.xml><?xml version="1.0" encoding="utf-8"?>
<ds:datastoreItem xmlns:ds="http://schemas.openxmlformats.org/officeDocument/2006/customXml" ds:itemID="{412D2337-0161-448E-99DE-90C412B1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LAG_MEMORANDUM_2021-2027 2</Template>
  <TotalTime>1276</TotalTime>
  <Pages>16</Pages>
  <Words>4551</Words>
  <Characters>25947</Characters>
  <Application>Microsoft Office Word</Application>
  <DocSecurity>0</DocSecurity>
  <Lines>216</Lines>
  <Paragraphs>60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APPRRR</Company>
  <LinksUpToDate>false</LinksUpToDate>
  <CharactersWithSpaces>30438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Bošnjak</dc:creator>
  <cp:keywords/>
  <dc:description/>
  <cp:lastModifiedBy>Lara Stojanović</cp:lastModifiedBy>
  <cp:revision>563</cp:revision>
  <cp:lastPrinted>2017-12-06T12:00:00Z</cp:lastPrinted>
  <dcterms:created xsi:type="dcterms:W3CDTF">2024-10-21T12:49:00Z</dcterms:created>
  <dcterms:modified xsi:type="dcterms:W3CDTF">2026-08-19T13:03:00Z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2055702d-76a3-44e3-9311-c529b9ebdb16</vt:lpwstr>
  </property>
  <property fmtid="{D5CDD505-2E9C-101B-9397-08002B2CF9AE}" pid="3" name="ContentTypeId">
    <vt:lpwstr>0x01010011FF56292EFEA24A8121B87B4E2C88F0</vt:lpwstr>
  </property>
</Properties>
</file>