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211B9" w14:textId="4B097AB4" w:rsidR="002341EE" w:rsidRPr="009841FE" w:rsidRDefault="002341EE" w:rsidP="009841FE">
      <w:pPr>
        <w:pStyle w:val="Title"/>
      </w:pPr>
      <w:r w:rsidRPr="009841FE">
        <w:t>Dairy nutrient management plan certification</w:t>
      </w:r>
    </w:p>
    <w:p w14:paraId="29E6242B" w14:textId="0E337590" w:rsidR="002341EE" w:rsidRDefault="0016365E" w:rsidP="009841FE">
      <w:pPr>
        <w:pStyle w:val="Heading1"/>
      </w:pPr>
      <w:sdt>
        <w:sdtPr>
          <w:id w:val="555350242"/>
          <w:placeholder>
            <w:docPart w:val="DefaultPlaceholder_-1854013440"/>
          </w:placeholder>
          <w:showingPlcHdr/>
          <w:text/>
        </w:sdtPr>
        <w:sdtContent>
          <w:r w:rsidRPr="0044784B">
            <w:rPr>
              <w:rStyle w:val="PlaceholderText"/>
            </w:rPr>
            <w:t>Click or tap here to enter text.</w:t>
          </w:r>
        </w:sdtContent>
      </w:sdt>
      <w:r>
        <w:t xml:space="preserve"> Conservation District</w:t>
      </w:r>
    </w:p>
    <w:p w14:paraId="7541A94D" w14:textId="00945ED5" w:rsidR="002341EE" w:rsidRDefault="002341EE" w:rsidP="004A46B9">
      <w:pPr>
        <w:pStyle w:val="Heading2"/>
      </w:pPr>
      <w:r>
        <w:t>Dairy nutrient management plan for:</w:t>
      </w:r>
    </w:p>
    <w:p w14:paraId="36C11981" w14:textId="13D385D3" w:rsidR="002341EE" w:rsidRDefault="002341EE" w:rsidP="002341EE">
      <w:r>
        <w:t xml:space="preserve">Operator: </w:t>
      </w:r>
      <w:sdt>
        <w:sdtPr>
          <w:id w:val="-323509981"/>
          <w:placeholder>
            <w:docPart w:val="DefaultPlaceholder_-1854013440"/>
          </w:placeholder>
          <w:showingPlcHdr/>
          <w:text/>
        </w:sdtPr>
        <w:sdtContent>
          <w:r w:rsidRPr="0044784B">
            <w:rPr>
              <w:rStyle w:val="PlaceholderText"/>
            </w:rPr>
            <w:t>Click or tap here to enter text.</w:t>
          </w:r>
        </w:sdtContent>
      </w:sdt>
    </w:p>
    <w:p w14:paraId="086F15C0" w14:textId="77777777" w:rsidR="002341EE" w:rsidRDefault="002341EE" w:rsidP="002341EE"/>
    <w:p w14:paraId="6F6762A2" w14:textId="258656A7" w:rsidR="002341EE" w:rsidRDefault="002341EE" w:rsidP="002341EE">
      <w:r>
        <w:t xml:space="preserve">Facility name: </w:t>
      </w:r>
      <w:sdt>
        <w:sdtPr>
          <w:id w:val="-794751288"/>
          <w:placeholder>
            <w:docPart w:val="DefaultPlaceholder_-1854013440"/>
          </w:placeholder>
          <w:showingPlcHdr/>
          <w:text/>
        </w:sdtPr>
        <w:sdtContent>
          <w:r w:rsidRPr="0044784B">
            <w:rPr>
              <w:rStyle w:val="PlaceholderText"/>
            </w:rPr>
            <w:t>Click or tap here to enter text.</w:t>
          </w:r>
        </w:sdtContent>
      </w:sdt>
    </w:p>
    <w:p w14:paraId="75226F21" w14:textId="77777777" w:rsidR="002341EE" w:rsidRDefault="002341EE" w:rsidP="002341EE"/>
    <w:p w14:paraId="2952AE42" w14:textId="259E5B47" w:rsidR="002341EE" w:rsidRDefault="002341EE" w:rsidP="002341EE">
      <w:r>
        <w:t xml:space="preserve">Physical address: </w:t>
      </w:r>
      <w:sdt>
        <w:sdtPr>
          <w:id w:val="-2145182501"/>
          <w:placeholder>
            <w:docPart w:val="DefaultPlaceholder_-1854013440"/>
          </w:placeholder>
          <w:showingPlcHdr/>
          <w:text/>
        </w:sdtPr>
        <w:sdtContent>
          <w:r w:rsidRPr="0044784B">
            <w:rPr>
              <w:rStyle w:val="PlaceholderText"/>
            </w:rPr>
            <w:t>Click or tap here to enter text.</w:t>
          </w:r>
        </w:sdtContent>
      </w:sdt>
    </w:p>
    <w:p w14:paraId="4088E67C" w14:textId="77777777" w:rsidR="002341EE" w:rsidRDefault="002341EE" w:rsidP="002341EE"/>
    <w:p w14:paraId="131FCE95" w14:textId="77777777" w:rsidR="002341EE" w:rsidRDefault="002341EE" w:rsidP="002341EE"/>
    <w:p w14:paraId="5B3E31BF" w14:textId="2762A278" w:rsidR="002341EE" w:rsidRDefault="002341EE" w:rsidP="002341EE">
      <w:pPr>
        <w:pStyle w:val="Heading1"/>
      </w:pPr>
      <w:r>
        <w:t>Conservation district: implementation</w:t>
      </w:r>
    </w:p>
    <w:p w14:paraId="3DFDE762" w14:textId="51D504C5" w:rsidR="002341EE" w:rsidRDefault="002341EE" w:rsidP="002341EE">
      <w:r w:rsidRPr="002341EE">
        <w:t xml:space="preserve">The </w:t>
      </w:r>
      <w:sdt>
        <w:sdtPr>
          <w:id w:val="1324471362"/>
          <w:placeholder>
            <w:docPart w:val="DefaultPlaceholder_-1854013440"/>
          </w:placeholder>
          <w:showingPlcHdr/>
          <w:text/>
        </w:sdtPr>
        <w:sdtContent>
          <w:r w:rsidR="0016365E" w:rsidRPr="0044784B">
            <w:rPr>
              <w:rStyle w:val="PlaceholderText"/>
            </w:rPr>
            <w:t>Click or tap here to enter text.</w:t>
          </w:r>
        </w:sdtContent>
      </w:sdt>
      <w:r w:rsidR="0016365E">
        <w:t>C</w:t>
      </w:r>
      <w:r w:rsidRPr="002341EE">
        <w:t xml:space="preserve">onservation </w:t>
      </w:r>
      <w:r w:rsidR="0016365E">
        <w:t>D</w:t>
      </w:r>
      <w:r w:rsidRPr="002341EE">
        <w:t>istrict certifies that the milk producer referenced above has constructed, or otherwise put in place, the elements necessary to implement this dairy nutrient management plan.</w:t>
      </w:r>
    </w:p>
    <w:p w14:paraId="565BBD3A" w14:textId="77777777" w:rsidR="009841FE" w:rsidRDefault="002341EE" w:rsidP="009841FE">
      <w:r>
        <w:pict w14:anchorId="5B6B0DD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alt="Signature Line, Unsigned" style="width:192pt;height:96pt">
            <v:imagedata r:id="rId9" o:title=""/>
            <o:lock v:ext="edit" ungrouping="t" rotation="t" cropping="t" verticies="t" text="t" grouping="t"/>
            <o:signatureline v:ext="edit" id="{EEDEDAB5-33DA-4598-85F7-46BC9DDD38C9}" provid="{00000000-0000-0000-0000-000000000000}" o:suggestedsigner2="District board representative signature" issignatureline="t"/>
          </v:shape>
        </w:pict>
      </w:r>
    </w:p>
    <w:p w14:paraId="0666F57B" w14:textId="77777777" w:rsidR="009841FE" w:rsidRDefault="009841FE" w:rsidP="009841FE">
      <w:sdt>
        <w:sdtPr>
          <w:id w:val="514960782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44784B">
            <w:rPr>
              <w:rStyle w:val="PlaceholderText"/>
            </w:rPr>
            <w:t>Click or tap to enter a date.</w:t>
          </w:r>
        </w:sdtContent>
      </w:sdt>
    </w:p>
    <w:p w14:paraId="67820072" w14:textId="77777777" w:rsidR="009841FE" w:rsidRDefault="009841FE" w:rsidP="009841FE"/>
    <w:p w14:paraId="295F35CC" w14:textId="77777777" w:rsidR="009841FE" w:rsidRDefault="009841FE" w:rsidP="009841FE"/>
    <w:p w14:paraId="16CD1A9D" w14:textId="77777777" w:rsidR="009841FE" w:rsidRDefault="009841FE" w:rsidP="009841FE">
      <w:pPr>
        <w:pStyle w:val="Heading1"/>
      </w:pPr>
      <w:r>
        <w:t>Dairy producer: management</w:t>
      </w:r>
    </w:p>
    <w:p w14:paraId="7D24632F" w14:textId="5E5A9993" w:rsidR="009841FE" w:rsidRDefault="009841FE" w:rsidP="009841FE">
      <w:r w:rsidRPr="009841FE">
        <w:t>As the operator of</w:t>
      </w:r>
      <w:sdt>
        <w:sdtPr>
          <w:id w:val="1437877093"/>
          <w:placeholder>
            <w:docPart w:val="DefaultPlaceholder_-1854013440"/>
          </w:placeholder>
          <w:showingPlcHdr/>
          <w:text/>
        </w:sdtPr>
        <w:sdtContent>
          <w:r w:rsidR="004D2237" w:rsidRPr="0044784B">
            <w:rPr>
              <w:rStyle w:val="PlaceholderText"/>
            </w:rPr>
            <w:t>Click or tap here to enter text.</w:t>
          </w:r>
        </w:sdtContent>
      </w:sdt>
      <w:r w:rsidRPr="009841FE">
        <w:t>, I certify that I am managing dairy nutrients as specified in this dairy nutrient management plan developed specifically for my operation and approved and certified by my local conservation district.</w:t>
      </w:r>
    </w:p>
    <w:p w14:paraId="6459451C" w14:textId="425CA0C2" w:rsidR="00F51AD4" w:rsidRDefault="009841FE" w:rsidP="001F3AEF">
      <w:r>
        <w:pict w14:anchorId="237B44C2">
          <v:shape id="_x0000_i1030" type="#_x0000_t75" alt="Signature Line, Unsigned" style="width:192pt;height:96pt">
            <v:imagedata r:id="rId10" o:title=""/>
            <o:lock v:ext="edit" ungrouping="t" rotation="t" cropping="t" verticies="t" text="t" grouping="t"/>
            <o:signatureline v:ext="edit" id="{F5AB1726-7B6E-4657-B765-41281A0A54A8}" provid="{00000000-0000-0000-0000-000000000000}" o:suggestedsigner2="Producer signature" issignatureline="t"/>
          </v:shape>
        </w:pict>
      </w:r>
    </w:p>
    <w:sdt>
      <w:sdtPr>
        <w:id w:val="1962524641"/>
        <w:placeholder>
          <w:docPart w:val="DefaultPlaceholder_-1854013437"/>
        </w:placeholder>
        <w:showingPlcHdr/>
        <w:date>
          <w:dateFormat w:val="M/d/yyyy"/>
          <w:lid w:val="en-US"/>
          <w:storeMappedDataAs w:val="dateTime"/>
          <w:calendar w:val="gregorian"/>
        </w:date>
      </w:sdtPr>
      <w:sdtContent>
        <w:p w14:paraId="0E9CF7F5" w14:textId="4752FB36" w:rsidR="009841FE" w:rsidRDefault="009841FE" w:rsidP="001F3AEF">
          <w:r w:rsidRPr="0044784B">
            <w:rPr>
              <w:rStyle w:val="PlaceholderText"/>
            </w:rPr>
            <w:t>Click or tap to enter a date.</w:t>
          </w:r>
        </w:p>
      </w:sdtContent>
    </w:sdt>
    <w:p w14:paraId="7A3BBFD8" w14:textId="77777777" w:rsidR="009841FE" w:rsidRPr="007B6816" w:rsidRDefault="009841FE" w:rsidP="001F3AEF"/>
    <w:sectPr w:rsidR="009841FE" w:rsidRPr="007B6816" w:rsidSect="009841FE">
      <w:headerReference w:type="default" r:id="rId11"/>
      <w:footerReference w:type="default" r:id="rId12"/>
      <w:pgSz w:w="12240" w:h="15840"/>
      <w:pgMar w:top="1440" w:right="1080" w:bottom="1440" w:left="1080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B170E" w14:textId="77777777" w:rsidR="00680E25" w:rsidRDefault="00680E25" w:rsidP="00DA3967">
      <w:r>
        <w:separator/>
      </w:r>
    </w:p>
  </w:endnote>
  <w:endnote w:type="continuationSeparator" w:id="0">
    <w:p w14:paraId="3DC15CE2" w14:textId="77777777" w:rsidR="00680E25" w:rsidRDefault="00680E25" w:rsidP="00DA3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E28E1" w14:textId="62BC5191" w:rsidR="00577C41" w:rsidRPr="00F9683F" w:rsidRDefault="00680E25" w:rsidP="002A3634">
    <w:pPr>
      <w:pStyle w:val="Caption"/>
      <w:tabs>
        <w:tab w:val="left" w:pos="7980"/>
      </w:tabs>
      <w:jc w:val="center"/>
      <w:rPr>
        <w:i w:val="0"/>
        <w:iCs w:val="0"/>
        <w:sz w:val="20"/>
        <w:szCs w:val="20"/>
      </w:rPr>
    </w:pPr>
    <w:sdt>
      <w:sdtPr>
        <w:rPr>
          <w:i w:val="0"/>
          <w:iCs w:val="0"/>
          <w:sz w:val="20"/>
          <w:szCs w:val="20"/>
        </w:rPr>
        <w:id w:val="-813184022"/>
        <w:docPartObj>
          <w:docPartGallery w:val="Page Numbers (Bottom of Page)"/>
          <w:docPartUnique/>
        </w:docPartObj>
      </w:sdtPr>
      <w:sdtEndPr>
        <w:rPr>
          <w:highlight w:val="yellow"/>
        </w:rPr>
      </w:sdtEndPr>
      <w:sdtContent>
        <w:sdt>
          <w:sdtPr>
            <w:rPr>
              <w:i w:val="0"/>
              <w:iCs w:val="0"/>
              <w:sz w:val="20"/>
              <w:szCs w:val="20"/>
            </w:rPr>
            <w:id w:val="-1769616900"/>
            <w:docPartObj>
              <w:docPartGallery w:val="Page Numbers (Top of Page)"/>
              <w:docPartUnique/>
            </w:docPartObj>
          </w:sdtPr>
          <w:sdtEndPr>
            <w:rPr>
              <w:highlight w:val="yellow"/>
            </w:rPr>
          </w:sdtEndPr>
          <w:sdtContent>
            <w:r w:rsidR="00577C41" w:rsidRPr="00F9683F">
              <w:rPr>
                <w:i w:val="0"/>
                <w:iCs w:val="0"/>
                <w:sz w:val="20"/>
                <w:szCs w:val="20"/>
              </w:rPr>
              <w:t xml:space="preserve">Page </w:t>
            </w:r>
            <w:r w:rsidR="00577C41" w:rsidRPr="00F9683F">
              <w:rPr>
                <w:i w:val="0"/>
                <w:iCs w:val="0"/>
                <w:sz w:val="20"/>
                <w:szCs w:val="20"/>
              </w:rPr>
              <w:fldChar w:fldCharType="begin"/>
            </w:r>
            <w:r w:rsidR="00577C41" w:rsidRPr="00F9683F">
              <w:rPr>
                <w:i w:val="0"/>
                <w:iCs w:val="0"/>
                <w:sz w:val="20"/>
                <w:szCs w:val="20"/>
              </w:rPr>
              <w:instrText xml:space="preserve"> PAGE </w:instrText>
            </w:r>
            <w:r w:rsidR="00577C41" w:rsidRPr="00F9683F">
              <w:rPr>
                <w:i w:val="0"/>
                <w:iCs w:val="0"/>
                <w:sz w:val="20"/>
                <w:szCs w:val="20"/>
              </w:rPr>
              <w:fldChar w:fldCharType="separate"/>
            </w:r>
            <w:r w:rsidR="00577C41" w:rsidRPr="00F9683F">
              <w:rPr>
                <w:i w:val="0"/>
                <w:iCs w:val="0"/>
                <w:noProof/>
                <w:sz w:val="20"/>
                <w:szCs w:val="20"/>
              </w:rPr>
              <w:t>2</w:t>
            </w:r>
            <w:r w:rsidR="00577C41" w:rsidRPr="00F9683F">
              <w:rPr>
                <w:i w:val="0"/>
                <w:iCs w:val="0"/>
                <w:sz w:val="20"/>
                <w:szCs w:val="20"/>
              </w:rPr>
              <w:fldChar w:fldCharType="end"/>
            </w:r>
            <w:r w:rsidR="00577C41" w:rsidRPr="00F9683F">
              <w:rPr>
                <w:i w:val="0"/>
                <w:iCs w:val="0"/>
                <w:sz w:val="20"/>
                <w:szCs w:val="20"/>
              </w:rPr>
              <w:t xml:space="preserve"> of </w:t>
            </w:r>
            <w:r w:rsidR="00577C41" w:rsidRPr="00F9683F">
              <w:rPr>
                <w:i w:val="0"/>
                <w:iCs w:val="0"/>
                <w:sz w:val="20"/>
                <w:szCs w:val="20"/>
              </w:rPr>
              <w:fldChar w:fldCharType="begin"/>
            </w:r>
            <w:r w:rsidR="00577C41" w:rsidRPr="00F9683F">
              <w:rPr>
                <w:i w:val="0"/>
                <w:iCs w:val="0"/>
                <w:sz w:val="20"/>
                <w:szCs w:val="20"/>
              </w:rPr>
              <w:instrText xml:space="preserve"> NUMPAGES  </w:instrText>
            </w:r>
            <w:r w:rsidR="00577C41" w:rsidRPr="00F9683F">
              <w:rPr>
                <w:i w:val="0"/>
                <w:iCs w:val="0"/>
                <w:sz w:val="20"/>
                <w:szCs w:val="20"/>
              </w:rPr>
              <w:fldChar w:fldCharType="separate"/>
            </w:r>
            <w:r w:rsidR="00577C41" w:rsidRPr="00F9683F">
              <w:rPr>
                <w:i w:val="0"/>
                <w:iCs w:val="0"/>
                <w:noProof/>
                <w:sz w:val="20"/>
                <w:szCs w:val="20"/>
              </w:rPr>
              <w:t>2</w:t>
            </w:r>
            <w:r w:rsidR="00577C41" w:rsidRPr="00F9683F">
              <w:rPr>
                <w:i w:val="0"/>
                <w:iCs w:val="0"/>
                <w:sz w:val="20"/>
                <w:szCs w:val="20"/>
              </w:rPr>
              <w:fldChar w:fldCharType="end"/>
            </w:r>
            <w:r w:rsidR="00577C41" w:rsidRPr="00F9683F">
              <w:rPr>
                <w:i w:val="0"/>
                <w:iCs w:val="0"/>
                <w:sz w:val="20"/>
                <w:szCs w:val="20"/>
              </w:rPr>
              <w:t xml:space="preserve"> | </w:t>
            </w:r>
            <w:r w:rsidR="006272C4" w:rsidRPr="00D843CE">
              <w:rPr>
                <w:i w:val="0"/>
                <w:iCs w:val="0"/>
                <w:sz w:val="20"/>
                <w:szCs w:val="20"/>
                <w:highlight w:val="yellow"/>
              </w:rPr>
              <w:fldChar w:fldCharType="begin"/>
            </w:r>
            <w:r w:rsidR="006272C4" w:rsidRPr="00D843CE">
              <w:rPr>
                <w:i w:val="0"/>
                <w:iCs w:val="0"/>
                <w:sz w:val="20"/>
                <w:szCs w:val="20"/>
                <w:highlight w:val="yellow"/>
              </w:rPr>
              <w:instrText xml:space="preserve"> FILENAME \* MERGEFORMAT </w:instrText>
            </w:r>
            <w:r w:rsidR="006272C4" w:rsidRPr="00D843CE">
              <w:rPr>
                <w:i w:val="0"/>
                <w:iCs w:val="0"/>
                <w:sz w:val="20"/>
                <w:szCs w:val="20"/>
                <w:highlight w:val="yellow"/>
              </w:rPr>
              <w:fldChar w:fldCharType="separate"/>
            </w:r>
            <w:r w:rsidR="006B6BDE">
              <w:rPr>
                <w:i w:val="0"/>
                <w:iCs w:val="0"/>
                <w:noProof/>
                <w:sz w:val="20"/>
                <w:szCs w:val="20"/>
                <w:highlight w:val="yellow"/>
              </w:rPr>
              <w:t>SCC Word Template</w:t>
            </w:r>
            <w:r w:rsidR="006272C4" w:rsidRPr="00D843CE">
              <w:rPr>
                <w:i w:val="0"/>
                <w:iCs w:val="0"/>
                <w:sz w:val="20"/>
                <w:szCs w:val="20"/>
                <w:highlight w:val="yellow"/>
              </w:rPr>
              <w:fldChar w:fldCharType="end"/>
            </w:r>
            <w:r w:rsidR="006272C4">
              <w:rPr>
                <w:i w:val="0"/>
                <w:iCs w:val="0"/>
                <w:sz w:val="20"/>
                <w:szCs w:val="20"/>
              </w:rPr>
              <w:t xml:space="preserve"> </w:t>
            </w:r>
            <w:r w:rsidR="00F9683F" w:rsidRPr="00F9683F">
              <w:rPr>
                <w:i w:val="0"/>
                <w:iCs w:val="0"/>
                <w:sz w:val="20"/>
                <w:szCs w:val="20"/>
              </w:rPr>
              <w:t xml:space="preserve">| </w:t>
            </w:r>
            <w:r w:rsidR="00577C41" w:rsidRPr="00F9683F">
              <w:rPr>
                <w:i w:val="0"/>
                <w:iCs w:val="0"/>
                <w:sz w:val="20"/>
                <w:szCs w:val="20"/>
              </w:rPr>
              <w:t xml:space="preserve">Created </w:t>
            </w:r>
            <w:r w:rsidR="006272C4" w:rsidRPr="00D843CE">
              <w:rPr>
                <w:i w:val="0"/>
                <w:iCs w:val="0"/>
                <w:sz w:val="20"/>
                <w:szCs w:val="20"/>
                <w:highlight w:val="yellow"/>
              </w:rPr>
              <w:fldChar w:fldCharType="begin"/>
            </w:r>
            <w:r w:rsidR="006272C4" w:rsidRPr="00D843CE">
              <w:rPr>
                <w:i w:val="0"/>
                <w:iCs w:val="0"/>
                <w:sz w:val="20"/>
                <w:szCs w:val="20"/>
                <w:highlight w:val="yellow"/>
              </w:rPr>
              <w:instrText xml:space="preserve"> DATE  \@ "MMMM d, yyyy"  \* MERGEFORMAT </w:instrText>
            </w:r>
            <w:r w:rsidR="006272C4" w:rsidRPr="00D843CE">
              <w:rPr>
                <w:i w:val="0"/>
                <w:iCs w:val="0"/>
                <w:sz w:val="20"/>
                <w:szCs w:val="20"/>
                <w:highlight w:val="yellow"/>
              </w:rPr>
              <w:fldChar w:fldCharType="separate"/>
            </w:r>
            <w:r w:rsidR="002341EE">
              <w:rPr>
                <w:i w:val="0"/>
                <w:iCs w:val="0"/>
                <w:noProof/>
                <w:sz w:val="20"/>
                <w:szCs w:val="20"/>
                <w:highlight w:val="yellow"/>
              </w:rPr>
              <w:t>October 21, 2026</w:t>
            </w:r>
            <w:r w:rsidR="006272C4" w:rsidRPr="00D843CE">
              <w:rPr>
                <w:i w:val="0"/>
                <w:iCs w:val="0"/>
                <w:sz w:val="20"/>
                <w:szCs w:val="20"/>
                <w:highlight w:val="yellow"/>
              </w:rPr>
              <w:fldChar w:fldCharType="end"/>
            </w:r>
            <w:r w:rsidR="006E08E1">
              <w:rPr>
                <w:i w:val="0"/>
                <w:iCs w:val="0"/>
                <w:sz w:val="20"/>
                <w:szCs w:val="20"/>
              </w:rPr>
              <w:t xml:space="preserve"> </w:t>
            </w:r>
            <w:r w:rsidR="00872CA7" w:rsidRPr="00F9683F">
              <w:rPr>
                <w:i w:val="0"/>
                <w:iCs w:val="0"/>
                <w:sz w:val="20"/>
                <w:szCs w:val="20"/>
              </w:rPr>
              <w:t>|</w:t>
            </w:r>
            <w:r w:rsidR="00D12B2B">
              <w:rPr>
                <w:i w:val="0"/>
                <w:iCs w:val="0"/>
                <w:sz w:val="20"/>
                <w:szCs w:val="20"/>
              </w:rPr>
              <w:t xml:space="preserve"> </w:t>
            </w:r>
            <w:r w:rsidR="00F9683F">
              <w:rPr>
                <w:i w:val="0"/>
                <w:iCs w:val="0"/>
                <w:sz w:val="20"/>
                <w:szCs w:val="20"/>
              </w:rPr>
              <w:t>Published</w:t>
            </w:r>
            <w:r w:rsidR="006272C4">
              <w:rPr>
                <w:i w:val="0"/>
                <w:iCs w:val="0"/>
                <w:sz w:val="20"/>
                <w:szCs w:val="20"/>
              </w:rPr>
              <w:t xml:space="preserve"> </w:t>
            </w:r>
            <w:sdt>
              <w:sdtPr>
                <w:rPr>
                  <w:i w:val="0"/>
                  <w:iCs w:val="0"/>
                  <w:sz w:val="20"/>
                  <w:szCs w:val="20"/>
                  <w:highlight w:val="yellow"/>
                </w:rPr>
                <w:alias w:val="Publish Date"/>
                <w:tag w:val=""/>
                <w:id w:val="-1141270097"/>
                <w:placeholder>
                  <w:docPart w:val="7E478DD8DDCE4F7888783020FDEBC6E2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 w:fullDate="2026-05-01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D843CE" w:rsidRPr="00D843CE">
                  <w:rPr>
                    <w:i w:val="0"/>
                    <w:iCs w:val="0"/>
                    <w:sz w:val="20"/>
                    <w:szCs w:val="20"/>
                    <w:highlight w:val="yellow"/>
                  </w:rPr>
                  <w:t>May 1, 2026</w:t>
                </w:r>
              </w:sdtContent>
            </w:sdt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57C4D" w14:textId="77777777" w:rsidR="00680E25" w:rsidRDefault="00680E25" w:rsidP="00DA3967">
      <w:r>
        <w:separator/>
      </w:r>
    </w:p>
  </w:footnote>
  <w:footnote w:type="continuationSeparator" w:id="0">
    <w:p w14:paraId="1310D2E1" w14:textId="77777777" w:rsidR="00680E25" w:rsidRDefault="00680E25" w:rsidP="00DA39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F0F39" w14:textId="4E265ABD" w:rsidR="00DA3967" w:rsidRDefault="009841FE" w:rsidP="001D5EB9">
    <w:pPr>
      <w:pStyle w:val="Header"/>
      <w:jc w:val="center"/>
    </w:pPr>
    <w:r>
      <w:rPr>
        <w:noProof/>
      </w:rPr>
      <w:drawing>
        <wp:inline distT="0" distB="0" distL="0" distR="0" wp14:anchorId="3073D6DC" wp14:editId="3BB2CE4D">
          <wp:extent cx="2246883" cy="584190"/>
          <wp:effectExtent l="0" t="0" r="1270" b="6985"/>
          <wp:docPr id="10899713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9971340" name="Picture 10899713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0157" cy="5850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778B2"/>
    <w:multiLevelType w:val="hybridMultilevel"/>
    <w:tmpl w:val="83A60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FB29BB"/>
    <w:multiLevelType w:val="hybridMultilevel"/>
    <w:tmpl w:val="57802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C5971"/>
    <w:multiLevelType w:val="hybridMultilevel"/>
    <w:tmpl w:val="29E6D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AF5CDA"/>
    <w:multiLevelType w:val="hybridMultilevel"/>
    <w:tmpl w:val="AA924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4C7669"/>
    <w:multiLevelType w:val="hybridMultilevel"/>
    <w:tmpl w:val="DB9A2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EE2E1E"/>
    <w:multiLevelType w:val="hybridMultilevel"/>
    <w:tmpl w:val="ED687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667ED8"/>
    <w:multiLevelType w:val="hybridMultilevel"/>
    <w:tmpl w:val="D0980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A36BF7"/>
    <w:multiLevelType w:val="hybridMultilevel"/>
    <w:tmpl w:val="48E00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C12F00"/>
    <w:multiLevelType w:val="hybridMultilevel"/>
    <w:tmpl w:val="A7CE2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E0460F"/>
    <w:multiLevelType w:val="hybridMultilevel"/>
    <w:tmpl w:val="BE5C7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BE4345"/>
    <w:multiLevelType w:val="hybridMultilevel"/>
    <w:tmpl w:val="E95AB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B34260"/>
    <w:multiLevelType w:val="multilevel"/>
    <w:tmpl w:val="386C1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5A1086"/>
    <w:multiLevelType w:val="hybridMultilevel"/>
    <w:tmpl w:val="2196C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645457"/>
    <w:multiLevelType w:val="hybridMultilevel"/>
    <w:tmpl w:val="93C42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1604609">
    <w:abstractNumId w:val="8"/>
  </w:num>
  <w:num w:numId="2" w16cid:durableId="1241284301">
    <w:abstractNumId w:val="13"/>
  </w:num>
  <w:num w:numId="3" w16cid:durableId="1031032285">
    <w:abstractNumId w:val="7"/>
  </w:num>
  <w:num w:numId="4" w16cid:durableId="101809317">
    <w:abstractNumId w:val="9"/>
  </w:num>
  <w:num w:numId="5" w16cid:durableId="2032367218">
    <w:abstractNumId w:val="2"/>
  </w:num>
  <w:num w:numId="6" w16cid:durableId="1544245829">
    <w:abstractNumId w:val="0"/>
  </w:num>
  <w:num w:numId="7" w16cid:durableId="354892125">
    <w:abstractNumId w:val="10"/>
  </w:num>
  <w:num w:numId="8" w16cid:durableId="1550647775">
    <w:abstractNumId w:val="12"/>
  </w:num>
  <w:num w:numId="9" w16cid:durableId="623076501">
    <w:abstractNumId w:val="1"/>
  </w:num>
  <w:num w:numId="10" w16cid:durableId="1140342086">
    <w:abstractNumId w:val="11"/>
  </w:num>
  <w:num w:numId="11" w16cid:durableId="386418894">
    <w:abstractNumId w:val="4"/>
  </w:num>
  <w:num w:numId="12" w16cid:durableId="600182322">
    <w:abstractNumId w:val="6"/>
  </w:num>
  <w:num w:numId="13" w16cid:durableId="1610896437">
    <w:abstractNumId w:val="3"/>
  </w:num>
  <w:num w:numId="14" w16cid:durableId="4366034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xx711Is7OeIwXc/iGA/F6xe6T2/FWBJZ7WBxzwCadRL+Vut69GWC5coUj9vcyLi1zx+x365KamzAgyRz7T6/8Q==" w:salt="jem3VBH0Ia9o1vfJNZuKhw==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B37"/>
    <w:rsid w:val="00005DDC"/>
    <w:rsid w:val="00011EBA"/>
    <w:rsid w:val="00012E3B"/>
    <w:rsid w:val="00013F5D"/>
    <w:rsid w:val="00026F76"/>
    <w:rsid w:val="00032DA1"/>
    <w:rsid w:val="0003382E"/>
    <w:rsid w:val="0004104A"/>
    <w:rsid w:val="00062D54"/>
    <w:rsid w:val="00072EB0"/>
    <w:rsid w:val="00074C48"/>
    <w:rsid w:val="00096610"/>
    <w:rsid w:val="000B6F70"/>
    <w:rsid w:val="000F0C24"/>
    <w:rsid w:val="001102B5"/>
    <w:rsid w:val="00116CD4"/>
    <w:rsid w:val="001218C7"/>
    <w:rsid w:val="00132DC4"/>
    <w:rsid w:val="00133493"/>
    <w:rsid w:val="00143A2E"/>
    <w:rsid w:val="001524F0"/>
    <w:rsid w:val="00161FA9"/>
    <w:rsid w:val="0016365E"/>
    <w:rsid w:val="001950DB"/>
    <w:rsid w:val="001B7389"/>
    <w:rsid w:val="001D5EB9"/>
    <w:rsid w:val="001F08F7"/>
    <w:rsid w:val="001F1507"/>
    <w:rsid w:val="001F3AEF"/>
    <w:rsid w:val="00214759"/>
    <w:rsid w:val="00223382"/>
    <w:rsid w:val="002341EE"/>
    <w:rsid w:val="00242A53"/>
    <w:rsid w:val="002550B8"/>
    <w:rsid w:val="002562CD"/>
    <w:rsid w:val="00270BB8"/>
    <w:rsid w:val="0027563E"/>
    <w:rsid w:val="002A3634"/>
    <w:rsid w:val="002A4C83"/>
    <w:rsid w:val="002D0617"/>
    <w:rsid w:val="002D381C"/>
    <w:rsid w:val="002F2E78"/>
    <w:rsid w:val="002F78D6"/>
    <w:rsid w:val="00303720"/>
    <w:rsid w:val="00321737"/>
    <w:rsid w:val="00321841"/>
    <w:rsid w:val="00323C96"/>
    <w:rsid w:val="00323EE3"/>
    <w:rsid w:val="00327B06"/>
    <w:rsid w:val="003321BA"/>
    <w:rsid w:val="00387546"/>
    <w:rsid w:val="003953A3"/>
    <w:rsid w:val="003A36C2"/>
    <w:rsid w:val="003A7BA6"/>
    <w:rsid w:val="003B2F76"/>
    <w:rsid w:val="003B3265"/>
    <w:rsid w:val="003C0B9B"/>
    <w:rsid w:val="003C722D"/>
    <w:rsid w:val="003D020A"/>
    <w:rsid w:val="003F0A8F"/>
    <w:rsid w:val="004019AB"/>
    <w:rsid w:val="00417E88"/>
    <w:rsid w:val="00424E83"/>
    <w:rsid w:val="0042682D"/>
    <w:rsid w:val="004313E6"/>
    <w:rsid w:val="004546AF"/>
    <w:rsid w:val="00471620"/>
    <w:rsid w:val="00487381"/>
    <w:rsid w:val="00494EAC"/>
    <w:rsid w:val="00496351"/>
    <w:rsid w:val="004A2BFB"/>
    <w:rsid w:val="004A46B9"/>
    <w:rsid w:val="004A6C0B"/>
    <w:rsid w:val="004B20CA"/>
    <w:rsid w:val="004C745C"/>
    <w:rsid w:val="004D2237"/>
    <w:rsid w:val="004D2E3E"/>
    <w:rsid w:val="00503295"/>
    <w:rsid w:val="00505632"/>
    <w:rsid w:val="00510DF6"/>
    <w:rsid w:val="00514E36"/>
    <w:rsid w:val="00561F82"/>
    <w:rsid w:val="005679C1"/>
    <w:rsid w:val="00577C41"/>
    <w:rsid w:val="00594F04"/>
    <w:rsid w:val="005B0FEA"/>
    <w:rsid w:val="005D3440"/>
    <w:rsid w:val="005D721D"/>
    <w:rsid w:val="00607200"/>
    <w:rsid w:val="00616672"/>
    <w:rsid w:val="006272C4"/>
    <w:rsid w:val="0063151D"/>
    <w:rsid w:val="006352C9"/>
    <w:rsid w:val="0063572C"/>
    <w:rsid w:val="00641D22"/>
    <w:rsid w:val="00642163"/>
    <w:rsid w:val="006639D3"/>
    <w:rsid w:val="0066534D"/>
    <w:rsid w:val="00680E25"/>
    <w:rsid w:val="006837BE"/>
    <w:rsid w:val="006839D8"/>
    <w:rsid w:val="00687288"/>
    <w:rsid w:val="006A5E0B"/>
    <w:rsid w:val="006B6BDE"/>
    <w:rsid w:val="006B71A7"/>
    <w:rsid w:val="006D0618"/>
    <w:rsid w:val="006D095A"/>
    <w:rsid w:val="006D485F"/>
    <w:rsid w:val="006E08E1"/>
    <w:rsid w:val="00706FDA"/>
    <w:rsid w:val="00712252"/>
    <w:rsid w:val="00714D55"/>
    <w:rsid w:val="00746A38"/>
    <w:rsid w:val="00761D12"/>
    <w:rsid w:val="0078003D"/>
    <w:rsid w:val="00781DD4"/>
    <w:rsid w:val="00793C89"/>
    <w:rsid w:val="007B6816"/>
    <w:rsid w:val="007D1B37"/>
    <w:rsid w:val="00801A25"/>
    <w:rsid w:val="00802474"/>
    <w:rsid w:val="00803B1A"/>
    <w:rsid w:val="008072E3"/>
    <w:rsid w:val="008126DE"/>
    <w:rsid w:val="00812FFB"/>
    <w:rsid w:val="0081708E"/>
    <w:rsid w:val="0082536F"/>
    <w:rsid w:val="00853834"/>
    <w:rsid w:val="00872CA7"/>
    <w:rsid w:val="0089258B"/>
    <w:rsid w:val="008C2BBD"/>
    <w:rsid w:val="008D2D07"/>
    <w:rsid w:val="00901079"/>
    <w:rsid w:val="009126C2"/>
    <w:rsid w:val="00913D43"/>
    <w:rsid w:val="0092677A"/>
    <w:rsid w:val="00932AE9"/>
    <w:rsid w:val="009343EF"/>
    <w:rsid w:val="0094109B"/>
    <w:rsid w:val="00950B24"/>
    <w:rsid w:val="0095665D"/>
    <w:rsid w:val="0098020A"/>
    <w:rsid w:val="00982EA1"/>
    <w:rsid w:val="009841FE"/>
    <w:rsid w:val="00987961"/>
    <w:rsid w:val="00991681"/>
    <w:rsid w:val="00992041"/>
    <w:rsid w:val="009A3FB8"/>
    <w:rsid w:val="009A7085"/>
    <w:rsid w:val="009D7962"/>
    <w:rsid w:val="009E0ABF"/>
    <w:rsid w:val="009F01D1"/>
    <w:rsid w:val="00A05CCA"/>
    <w:rsid w:val="00A30DF3"/>
    <w:rsid w:val="00A34DCE"/>
    <w:rsid w:val="00A57C0E"/>
    <w:rsid w:val="00A6477C"/>
    <w:rsid w:val="00A93BEE"/>
    <w:rsid w:val="00A93DAB"/>
    <w:rsid w:val="00AA18DD"/>
    <w:rsid w:val="00AB100E"/>
    <w:rsid w:val="00AB70AF"/>
    <w:rsid w:val="00AC04A1"/>
    <w:rsid w:val="00AC0E90"/>
    <w:rsid w:val="00AD5080"/>
    <w:rsid w:val="00AE2ADE"/>
    <w:rsid w:val="00AE5C36"/>
    <w:rsid w:val="00B01D13"/>
    <w:rsid w:val="00B30675"/>
    <w:rsid w:val="00B33DD6"/>
    <w:rsid w:val="00B34035"/>
    <w:rsid w:val="00B54A22"/>
    <w:rsid w:val="00B67E8A"/>
    <w:rsid w:val="00B73FBD"/>
    <w:rsid w:val="00BA6921"/>
    <w:rsid w:val="00BB1F71"/>
    <w:rsid w:val="00BB77F1"/>
    <w:rsid w:val="00BC2151"/>
    <w:rsid w:val="00BE7C88"/>
    <w:rsid w:val="00BF2E7A"/>
    <w:rsid w:val="00BF6693"/>
    <w:rsid w:val="00BF7BAD"/>
    <w:rsid w:val="00BF7E03"/>
    <w:rsid w:val="00C21425"/>
    <w:rsid w:val="00C26BB4"/>
    <w:rsid w:val="00C42C6B"/>
    <w:rsid w:val="00C444B2"/>
    <w:rsid w:val="00C76D3D"/>
    <w:rsid w:val="00C77F5A"/>
    <w:rsid w:val="00C83DC4"/>
    <w:rsid w:val="00CA3B81"/>
    <w:rsid w:val="00CB4629"/>
    <w:rsid w:val="00CC5958"/>
    <w:rsid w:val="00CC6F21"/>
    <w:rsid w:val="00D0159A"/>
    <w:rsid w:val="00D12B2B"/>
    <w:rsid w:val="00D144AE"/>
    <w:rsid w:val="00D16292"/>
    <w:rsid w:val="00D3101A"/>
    <w:rsid w:val="00D46457"/>
    <w:rsid w:val="00D52F9A"/>
    <w:rsid w:val="00D53D7C"/>
    <w:rsid w:val="00D843CE"/>
    <w:rsid w:val="00D87C4C"/>
    <w:rsid w:val="00D90A87"/>
    <w:rsid w:val="00DA1A54"/>
    <w:rsid w:val="00DA3967"/>
    <w:rsid w:val="00DB1A0C"/>
    <w:rsid w:val="00DC0F79"/>
    <w:rsid w:val="00DC36B4"/>
    <w:rsid w:val="00DF38F7"/>
    <w:rsid w:val="00DF4B22"/>
    <w:rsid w:val="00E00989"/>
    <w:rsid w:val="00E04281"/>
    <w:rsid w:val="00E27AE2"/>
    <w:rsid w:val="00E46A2C"/>
    <w:rsid w:val="00E472B2"/>
    <w:rsid w:val="00E600C0"/>
    <w:rsid w:val="00E61252"/>
    <w:rsid w:val="00EA569B"/>
    <w:rsid w:val="00EB16CC"/>
    <w:rsid w:val="00ED25D6"/>
    <w:rsid w:val="00F02459"/>
    <w:rsid w:val="00F03D51"/>
    <w:rsid w:val="00F27679"/>
    <w:rsid w:val="00F27697"/>
    <w:rsid w:val="00F40861"/>
    <w:rsid w:val="00F51A14"/>
    <w:rsid w:val="00F51AD4"/>
    <w:rsid w:val="00F57184"/>
    <w:rsid w:val="00F71ECC"/>
    <w:rsid w:val="00F84B8C"/>
    <w:rsid w:val="00F91889"/>
    <w:rsid w:val="00F9683F"/>
    <w:rsid w:val="00FA2B43"/>
    <w:rsid w:val="00FA2E79"/>
    <w:rsid w:val="00FA77AE"/>
    <w:rsid w:val="00FC73DB"/>
    <w:rsid w:val="00FD0DBA"/>
    <w:rsid w:val="00FD382F"/>
    <w:rsid w:val="00FD4443"/>
    <w:rsid w:val="00FE0AF2"/>
    <w:rsid w:val="00FE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541F6"/>
  <w15:chartTrackingRefBased/>
  <w15:docId w15:val="{9D20F051-35CD-42FE-BE11-BB97A9E89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color w:val="575E60" w:themeColor="text1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5679C1"/>
    <w:pPr>
      <w:spacing w:after="0" w:line="240" w:lineRule="auto"/>
    </w:pPr>
    <w:rPr>
      <w:color w:val="auto"/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4109B"/>
    <w:pPr>
      <w:spacing w:before="120" w:after="240"/>
      <w:outlineLvl w:val="0"/>
    </w:pPr>
    <w:rPr>
      <w:rFonts w:ascii="Arial Narrow" w:hAnsi="Arial Narrow" w:cs="Arial"/>
      <w:b/>
      <w:color w:val="45637A" w:themeColor="text2"/>
      <w:spacing w:val="-10"/>
      <w:sz w:val="44"/>
      <w:szCs w:val="40"/>
    </w:rPr>
  </w:style>
  <w:style w:type="paragraph" w:styleId="Heading2">
    <w:name w:val="heading 2"/>
    <w:basedOn w:val="Heading3"/>
    <w:next w:val="Heading3"/>
    <w:link w:val="Heading2Char"/>
    <w:autoRedefine/>
    <w:uiPriority w:val="9"/>
    <w:unhideWhenUsed/>
    <w:qFormat/>
    <w:rsid w:val="004A46B9"/>
    <w:pPr>
      <w:spacing w:before="120" w:after="240"/>
      <w:outlineLvl w:val="1"/>
    </w:pPr>
    <w:rPr>
      <w:rFonts w:cs="Arial"/>
      <w:bCs/>
      <w:color w:val="6E5C59"/>
      <w:sz w:val="32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6B71A7"/>
    <w:pPr>
      <w:outlineLvl w:val="2"/>
    </w:pPr>
    <w:rPr>
      <w:b/>
      <w:color w:val="45637A" w:themeColor="text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94F04"/>
    <w:pPr>
      <w:outlineLvl w:val="3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109B"/>
    <w:rPr>
      <w:rFonts w:ascii="Arial Narrow" w:hAnsi="Arial Narrow" w:cs="Arial"/>
      <w:b/>
      <w:color w:val="45637A" w:themeColor="text2"/>
      <w:spacing w:val="-10"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A46B9"/>
    <w:rPr>
      <w:rFonts w:cs="Arial"/>
      <w:b/>
      <w:bCs/>
      <w:color w:val="6E5C59"/>
      <w:sz w:val="32"/>
      <w:szCs w:val="32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9841FE"/>
    <w:pPr>
      <w:spacing w:before="360" w:after="360"/>
    </w:pPr>
    <w:rPr>
      <w:rFonts w:ascii="Arial Narrow" w:eastAsiaTheme="majorEastAsia" w:hAnsi="Arial Narrow" w:cstheme="majorBidi"/>
      <w:b/>
      <w:bCs/>
      <w:color w:val="6E5C59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41FE"/>
    <w:rPr>
      <w:rFonts w:ascii="Arial Narrow" w:eastAsiaTheme="majorEastAsia" w:hAnsi="Arial Narrow" w:cstheme="majorBidi"/>
      <w:b/>
      <w:bCs/>
      <w:color w:val="6E5C59"/>
      <w:kern w:val="28"/>
      <w:sz w:val="5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6B71A7"/>
    <w:rPr>
      <w:b/>
      <w:color w:val="45637A" w:themeColor="text2"/>
      <w:sz w:val="28"/>
      <w:szCs w:val="28"/>
    </w:rPr>
  </w:style>
  <w:style w:type="paragraph" w:styleId="Quote">
    <w:name w:val="Quote"/>
    <w:next w:val="Normal"/>
    <w:link w:val="QuoteChar"/>
    <w:uiPriority w:val="29"/>
    <w:qFormat/>
    <w:rsid w:val="00E04281"/>
    <w:pPr>
      <w:spacing w:before="160"/>
      <w:ind w:left="360" w:right="360"/>
    </w:pPr>
    <w:rPr>
      <w:i/>
      <w:color w:val="414647" w:themeColor="text1" w:themeShade="BF"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E04281"/>
    <w:rPr>
      <w:i/>
      <w:color w:val="414647" w:themeColor="text1" w:themeShade="BF"/>
      <w:sz w:val="22"/>
    </w:rPr>
  </w:style>
  <w:style w:type="paragraph" w:styleId="Subtitle">
    <w:name w:val="Subtitle"/>
    <w:basedOn w:val="Normal"/>
    <w:next w:val="Normal"/>
    <w:link w:val="SubtitleChar"/>
    <w:uiPriority w:val="11"/>
    <w:rsid w:val="009343EF"/>
    <w:pPr>
      <w:numPr>
        <w:ilvl w:val="1"/>
      </w:numPr>
    </w:pPr>
    <w:rPr>
      <w:rFonts w:eastAsiaTheme="minorEastAsia" w:cs="Arial"/>
      <w:i/>
      <w:spacing w:val="15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9343EF"/>
    <w:rPr>
      <w:rFonts w:eastAsiaTheme="minorEastAsia" w:cs="Arial"/>
      <w:i/>
      <w:color w:val="auto"/>
      <w:spacing w:val="15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594F04"/>
    <w:rPr>
      <w:b/>
      <w:bCs/>
      <w:color w:val="auto"/>
    </w:rPr>
  </w:style>
  <w:style w:type="paragraph" w:customStyle="1" w:styleId="Bodyserif">
    <w:name w:val="Body (serif)"/>
    <w:rsid w:val="00FE7C96"/>
    <w:rPr>
      <w:rFonts w:ascii="Times New Roman" w:hAnsi="Times New Roman"/>
    </w:rPr>
  </w:style>
  <w:style w:type="paragraph" w:customStyle="1" w:styleId="Bodyprint">
    <w:name w:val="Body (print)"/>
    <w:rsid w:val="008D2D07"/>
    <w:rPr>
      <w:rFonts w:ascii="Times New Roman" w:hAnsi="Times New Roman"/>
      <w:color w:val="auto"/>
    </w:rPr>
  </w:style>
  <w:style w:type="character" w:styleId="Hyperlink">
    <w:name w:val="Hyperlink"/>
    <w:basedOn w:val="DefaultParagraphFont"/>
    <w:uiPriority w:val="99"/>
    <w:unhideWhenUsed/>
    <w:qFormat/>
    <w:rsid w:val="00323C96"/>
    <w:rPr>
      <w:b/>
      <w:color w:val="6D7A37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1D5EB9"/>
    <w:pPr>
      <w:spacing w:after="200"/>
    </w:pPr>
    <w:rPr>
      <w:rFonts w:ascii="Arial Narrow" w:hAnsi="Arial Narrow"/>
      <w:i/>
      <w:iCs/>
      <w:color w:val="575E60"/>
      <w:szCs w:val="18"/>
    </w:rPr>
  </w:style>
  <w:style w:type="table" w:styleId="ListTable3-Accent6">
    <w:name w:val="List Table 3 Accent 6"/>
    <w:basedOn w:val="TableNormal"/>
    <w:uiPriority w:val="48"/>
    <w:rsid w:val="00746A38"/>
    <w:pPr>
      <w:spacing w:after="0" w:line="240" w:lineRule="auto"/>
    </w:pPr>
    <w:tblPr>
      <w:tblStyleRowBandSize w:val="1"/>
      <w:tblStyleColBandSize w:val="1"/>
    </w:tblPr>
    <w:tblStylePr w:type="firstRow">
      <w:pPr>
        <w:jc w:val="left"/>
      </w:pPr>
      <w:rPr>
        <w:rFonts w:ascii="Arial Narrow" w:hAnsi="Arial Narrow"/>
        <w:b w:val="0"/>
        <w:bCs/>
        <w:color w:val="FFFFFF" w:themeColor="background1"/>
        <w:sz w:val="22"/>
      </w:rPr>
      <w:tblPr/>
      <w:tcPr>
        <w:shd w:val="clear" w:color="auto" w:fill="81855C"/>
        <w:vAlign w:val="center"/>
      </w:tcPr>
    </w:tblStylePr>
    <w:tblStylePr w:type="lastRow">
      <w:rPr>
        <w:b/>
        <w:bCs/>
      </w:rPr>
      <w:tblPr/>
      <w:tcPr>
        <w:tcBorders>
          <w:top w:val="double" w:sz="4" w:space="0" w:color="4B8B80" w:themeColor="accent6"/>
        </w:tcBorders>
        <w:shd w:val="clear" w:color="auto" w:fill="FFFFFF" w:themeFill="background1"/>
      </w:tcPr>
    </w:tblStylePr>
    <w:tblStylePr w:type="firstCol">
      <w:rPr>
        <w:rFonts w:ascii="Arial" w:hAnsi="Arial"/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8B80" w:themeColor="accent6"/>
          <w:right w:val="single" w:sz="4" w:space="0" w:color="4B8B80" w:themeColor="accent6"/>
        </w:tcBorders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4" w:space="0" w:color="4B8B80" w:themeColor="accent6"/>
          <w:bottom w:val="single" w:sz="4" w:space="0" w:color="4B8B8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8B80" w:themeColor="accent6"/>
          <w:left w:val="nil"/>
        </w:tcBorders>
      </w:tcPr>
    </w:tblStylePr>
    <w:tblStylePr w:type="swCell">
      <w:tblPr/>
      <w:tcPr>
        <w:tcBorders>
          <w:top w:val="double" w:sz="4" w:space="0" w:color="4B8B80" w:themeColor="accent6"/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011EBA"/>
    <w:pPr>
      <w:spacing w:after="200" w:line="276" w:lineRule="auto"/>
      <w:ind w:left="720"/>
      <w:contextualSpacing/>
    </w:pPr>
    <w:rPr>
      <w:rFonts w:cstheme="minorBidi"/>
    </w:rPr>
  </w:style>
  <w:style w:type="table" w:styleId="TableGrid">
    <w:name w:val="Table Grid"/>
    <w:basedOn w:val="TableNormal"/>
    <w:uiPriority w:val="39"/>
    <w:rsid w:val="00706F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706FD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8AFB1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8AFB1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8AFB1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8AFB1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687288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DA39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3967"/>
    <w:rPr>
      <w:color w:val="auto"/>
      <w:sz w:val="22"/>
    </w:rPr>
  </w:style>
  <w:style w:type="paragraph" w:styleId="Footer">
    <w:name w:val="footer"/>
    <w:basedOn w:val="Normal"/>
    <w:link w:val="FooterChar"/>
    <w:uiPriority w:val="99"/>
    <w:unhideWhenUsed/>
    <w:rsid w:val="00DA39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3967"/>
    <w:rPr>
      <w:color w:val="auto"/>
      <w:sz w:val="22"/>
    </w:rPr>
  </w:style>
  <w:style w:type="character" w:styleId="PlaceholderText">
    <w:name w:val="Placeholder Text"/>
    <w:basedOn w:val="DefaultParagraphFont"/>
    <w:uiPriority w:val="99"/>
    <w:semiHidden/>
    <w:rsid w:val="00A93DAB"/>
    <w:rPr>
      <w:color w:val="666666"/>
    </w:rPr>
  </w:style>
  <w:style w:type="paragraph" w:customStyle="1" w:styleId="Link">
    <w:name w:val="Link"/>
    <w:basedOn w:val="Normal"/>
    <w:link w:val="LinkChar"/>
    <w:rsid w:val="00E04281"/>
    <w:rPr>
      <w:b/>
      <w:color w:val="6D7A37"/>
      <w:u w:val="single"/>
    </w:rPr>
  </w:style>
  <w:style w:type="character" w:customStyle="1" w:styleId="LinkChar">
    <w:name w:val="Link Char"/>
    <w:basedOn w:val="DefaultParagraphFont"/>
    <w:link w:val="Link"/>
    <w:rsid w:val="00E04281"/>
    <w:rPr>
      <w:b/>
      <w:color w:val="6D7A37"/>
      <w:sz w:val="22"/>
      <w:u w:val="single"/>
    </w:rPr>
  </w:style>
  <w:style w:type="paragraph" w:styleId="TOC1">
    <w:name w:val="toc 1"/>
    <w:basedOn w:val="Heading2"/>
    <w:next w:val="Normal"/>
    <w:autoRedefine/>
    <w:uiPriority w:val="39"/>
    <w:unhideWhenUsed/>
    <w:rsid w:val="008C2BBD"/>
    <w:pPr>
      <w:spacing w:after="100"/>
    </w:pPr>
  </w:style>
  <w:style w:type="paragraph" w:styleId="TOC2">
    <w:name w:val="toc 2"/>
    <w:basedOn w:val="Heading3"/>
    <w:next w:val="Normal"/>
    <w:autoRedefine/>
    <w:uiPriority w:val="39"/>
    <w:unhideWhenUsed/>
    <w:rsid w:val="00801A25"/>
    <w:pPr>
      <w:spacing w:after="100"/>
      <w:ind w:left="220"/>
    </w:pPr>
  </w:style>
  <w:style w:type="paragraph" w:styleId="TOC3">
    <w:name w:val="toc 3"/>
    <w:basedOn w:val="Normal"/>
    <w:link w:val="TOC3Char"/>
    <w:autoRedefine/>
    <w:uiPriority w:val="39"/>
    <w:unhideWhenUsed/>
    <w:rsid w:val="00FD4443"/>
    <w:pPr>
      <w:spacing w:after="100"/>
      <w:ind w:left="440"/>
      <w:outlineLvl w:val="3"/>
    </w:pPr>
    <w:rPr>
      <w:b/>
      <w:bCs/>
      <w:sz w:val="24"/>
    </w:rPr>
  </w:style>
  <w:style w:type="paragraph" w:styleId="TOCHeading">
    <w:name w:val="TOC Heading"/>
    <w:basedOn w:val="Heading1"/>
    <w:next w:val="Heading1"/>
    <w:autoRedefine/>
    <w:uiPriority w:val="39"/>
    <w:unhideWhenUsed/>
    <w:qFormat/>
    <w:rsid w:val="00005DDC"/>
    <w:pPr>
      <w:keepNext/>
      <w:keepLines/>
      <w:spacing w:before="240" w:after="0" w:line="259" w:lineRule="auto"/>
      <w:outlineLvl w:val="9"/>
    </w:pPr>
    <w:rPr>
      <w:rFonts w:eastAsiaTheme="majorEastAsia" w:cstheme="majorBidi"/>
      <w:spacing w:val="0"/>
      <w:szCs w:val="32"/>
    </w:rPr>
  </w:style>
  <w:style w:type="table" w:styleId="PlainTable1">
    <w:name w:val="Plain Table 1"/>
    <w:basedOn w:val="TableNormal"/>
    <w:uiPriority w:val="41"/>
    <w:rsid w:val="0063572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OC4">
    <w:name w:val="TOC4"/>
    <w:basedOn w:val="Normal"/>
    <w:next w:val="TOC40"/>
    <w:link w:val="TOC4Char"/>
    <w:autoRedefine/>
    <w:rsid w:val="00161FA9"/>
  </w:style>
  <w:style w:type="paragraph" w:styleId="TOC40">
    <w:name w:val="toc 4"/>
    <w:basedOn w:val="Normal"/>
    <w:next w:val="Normal"/>
    <w:autoRedefine/>
    <w:uiPriority w:val="39"/>
    <w:unhideWhenUsed/>
    <w:rsid w:val="00161FA9"/>
    <w:pPr>
      <w:spacing w:after="100"/>
      <w:ind w:left="660"/>
    </w:pPr>
  </w:style>
  <w:style w:type="character" w:customStyle="1" w:styleId="TOC4Char">
    <w:name w:val="TOC4 Char"/>
    <w:basedOn w:val="DefaultParagraphFont"/>
    <w:link w:val="TOC4"/>
    <w:rsid w:val="00161FA9"/>
    <w:rPr>
      <w:color w:val="auto"/>
      <w:sz w:val="22"/>
    </w:rPr>
  </w:style>
  <w:style w:type="character" w:customStyle="1" w:styleId="TOC3Char">
    <w:name w:val="TOC 3 Char"/>
    <w:basedOn w:val="DefaultParagraphFont"/>
    <w:link w:val="TOC3"/>
    <w:uiPriority w:val="39"/>
    <w:rsid w:val="00FD4443"/>
    <w:rPr>
      <w:b/>
      <w:bCs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A34DCE"/>
    <w:rPr>
      <w:color w:val="605E5C"/>
      <w:shd w:val="clear" w:color="auto" w:fill="E1DFDD"/>
    </w:rPr>
  </w:style>
  <w:style w:type="table" w:styleId="PlainTable3">
    <w:name w:val="Plain Table 3"/>
    <w:basedOn w:val="TableNormal"/>
    <w:uiPriority w:val="43"/>
    <w:rsid w:val="003F0A8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A8AFB1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A8AFB1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3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dec461\Desktop\SCC%20Word%20Template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478DD8DDCE4F7888783020FDEBC6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86B652-E03D-4480-BBC5-72EFF5613305}"/>
      </w:docPartPr>
      <w:docPartBody>
        <w:p w:rsidR="00377A7A" w:rsidRDefault="00377A7A">
          <w:r w:rsidRPr="00A71789">
            <w:rPr>
              <w:rStyle w:val="PlaceholderText"/>
            </w:rPr>
            <w:t>[Publish Date]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FD0AD1-452F-4960-AF89-09CC0C4A8393}"/>
      </w:docPartPr>
      <w:docPartBody>
        <w:p w:rsidR="00F36FFA" w:rsidRDefault="001670A1">
          <w:r w:rsidRPr="0044784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FC4C94-0401-4D7E-A9AC-D6485A891BEF}"/>
      </w:docPartPr>
      <w:docPartBody>
        <w:p w:rsidR="00F36FFA" w:rsidRDefault="001670A1">
          <w:r w:rsidRPr="0044784B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85E"/>
    <w:rsid w:val="00032DA1"/>
    <w:rsid w:val="00143A2E"/>
    <w:rsid w:val="001670A1"/>
    <w:rsid w:val="00377A7A"/>
    <w:rsid w:val="00417E88"/>
    <w:rsid w:val="004D2E3E"/>
    <w:rsid w:val="009A2FAE"/>
    <w:rsid w:val="00AA1D86"/>
    <w:rsid w:val="00AB100E"/>
    <w:rsid w:val="00AE2ADE"/>
    <w:rsid w:val="00C55304"/>
    <w:rsid w:val="00C9385E"/>
    <w:rsid w:val="00CF18E8"/>
    <w:rsid w:val="00DB1A0C"/>
    <w:rsid w:val="00E82882"/>
    <w:rsid w:val="00F36FFA"/>
    <w:rsid w:val="00FA2E79"/>
    <w:rsid w:val="00FA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85E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670A1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rgbClr val="575E60"/>
      </a:dk1>
      <a:lt1>
        <a:sysClr val="window" lastClr="FFFFFF"/>
      </a:lt1>
      <a:dk2>
        <a:srgbClr val="45637A"/>
      </a:dk2>
      <a:lt2>
        <a:srgbClr val="E7EAED"/>
      </a:lt2>
      <a:accent1>
        <a:srgbClr val="CF8A23"/>
      </a:accent1>
      <a:accent2>
        <a:srgbClr val="838F54"/>
      </a:accent2>
      <a:accent3>
        <a:srgbClr val="ECD6BE"/>
      </a:accent3>
      <a:accent4>
        <a:srgbClr val="C3DFDA"/>
      </a:accent4>
      <a:accent5>
        <a:srgbClr val="A97031"/>
      </a:accent5>
      <a:accent6>
        <a:srgbClr val="4B8B80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2026-05-01T00:00:00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875E08D-F244-4FE9-997C-56B31696F93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1d0e217-264e-400a-8ba0-57dcc127d72d}" enabled="0" method="" siteId="{11d0e217-264e-400a-8ba0-57dcc127d72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SCC Word Template</Template>
  <TotalTime>4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SCC Word Template</vt:lpstr>
    </vt:vector>
  </TitlesOfParts>
  <Company>Washington State Conservation Commission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SCC Word Template</dc:title>
  <dc:subject>Template</dc:subject>
  <dc:creator>DeChambeau, Paige (SCC)</dc:creator>
  <cp:keywords>Template, Accessibility, FYI</cp:keywords>
  <dc:description/>
  <cp:lastModifiedBy>Garber, Toyo (SCC)</cp:lastModifiedBy>
  <cp:revision>6</cp:revision>
  <cp:lastPrinted>2026-04-09T19:40:00Z</cp:lastPrinted>
  <dcterms:created xsi:type="dcterms:W3CDTF">2026-10-21T21:52:00Z</dcterms:created>
  <dcterms:modified xsi:type="dcterms:W3CDTF">2026-10-21T21:55:00Z</dcterms:modified>
  <cp:category>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b6ea3fda4cd451f44ac8179e91888ece5b7223ca9ebc94bc00043cb16ea85d0f</vt:lpwstr>
  </property>
</Properties>
</file>