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7EA1" w:rsidP="00B84660" w:rsidRDefault="00B42C2C" w14:paraId="5DA54A2C" w14:textId="2A8082B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new Charter for 2026 and beyond – some FAQs</w:t>
      </w:r>
    </w:p>
    <w:p w:rsidR="00275840" w:rsidP="00C127C2" w:rsidRDefault="00E020CA" w14:paraId="5B85AB84" w14:textId="217489F0">
      <w:r>
        <w:t xml:space="preserve">We have updated and refreshed the Charter. The new version was launched at our </w:t>
      </w:r>
      <w:r w:rsidR="00360E37">
        <w:t xml:space="preserve">members conference on 10 June 2026. </w:t>
      </w:r>
      <w:r w:rsidR="00C127C2">
        <w:t>Here is some wording you might want to adapt and use to communicate internally about the new Charter.</w:t>
      </w:r>
    </w:p>
    <w:p w:rsidR="00C127C2" w:rsidP="00C127C2" w:rsidRDefault="007F4247" w14:paraId="3CB41BE6" w14:textId="4BD5B1E0">
      <w:pPr>
        <w:rPr>
          <w:b/>
          <w:bCs/>
        </w:rPr>
      </w:pPr>
      <w:r>
        <w:rPr>
          <w:b/>
          <w:bCs/>
        </w:rPr>
        <w:t>The Mindful Business Charter, refreshed for 2026 and beyond</w:t>
      </w:r>
    </w:p>
    <w:p w:rsidR="007F4247" w:rsidP="00C127C2" w:rsidRDefault="007F4247" w14:paraId="3D9658A7" w14:textId="57250046">
      <w:r w:rsidR="007F4247">
        <w:rPr/>
        <w:t xml:space="preserve">As you will know, we are members of the Mindful Business Charter, a community of employer organisations </w:t>
      </w:r>
      <w:r w:rsidR="007F702B">
        <w:rPr/>
        <w:t xml:space="preserve">working together to create healthier and more effective ways of working though addressing the unnecessary sources of stress in the </w:t>
      </w:r>
      <w:r w:rsidR="54068A4F">
        <w:rPr/>
        <w:t>way</w:t>
      </w:r>
      <w:r w:rsidR="009625CC">
        <w:rPr/>
        <w:t xml:space="preserve"> we work and interact. [Examples of how we have implemented MBC internally include…]</w:t>
      </w:r>
    </w:p>
    <w:p w:rsidRPr="007F4247" w:rsidR="009625CC" w:rsidP="00C127C2" w:rsidRDefault="009625CC" w14:paraId="3A43680F" w14:textId="7492A97A">
      <w:r>
        <w:t>Th</w:t>
      </w:r>
      <w:r w:rsidR="00982C36">
        <w:t xml:space="preserve">e starting point of MBC is a Charter which was first written in 2018. We are excited to share that this has now been updated to </w:t>
      </w:r>
      <w:r w:rsidR="001C3D03">
        <w:t xml:space="preserve">better reflect the world of work as it now exists and continues to evolve. </w:t>
      </w:r>
    </w:p>
    <w:p w:rsidR="00967FA8" w:rsidP="00967FA8" w:rsidRDefault="00967FA8" w14:paraId="01C4B5F7" w14:textId="37365525">
      <w:r w:rsidRPr="00967FA8">
        <w:t xml:space="preserve">You can access an interactive version of the new Charter via the public area of the MBC website </w:t>
      </w:r>
      <w:hyperlink w:history="1" r:id="rId10">
        <w:r w:rsidRPr="00967FA8">
          <w:rPr>
            <w:rStyle w:val="Hyperlink"/>
          </w:rPr>
          <w:t>here</w:t>
        </w:r>
      </w:hyperlink>
      <w:r>
        <w:t xml:space="preserve"> and I attach an FAQ document that summarises </w:t>
      </w:r>
      <w:r w:rsidR="004A247C">
        <w:t xml:space="preserve">what has changed. </w:t>
      </w:r>
    </w:p>
    <w:p w:rsidRPr="00967FA8" w:rsidR="004A247C" w:rsidP="00967FA8" w:rsidRDefault="004A247C" w14:paraId="0E41FD6B" w14:textId="1B5AE70E">
      <w:r>
        <w:t xml:space="preserve">Here at [name of organisation] we are keen to use the new Charter as a catalyst for reinvigorating our commitment to its principles and, with all of your help, creating healthier and more effective ways of working which will benefit us all. </w:t>
      </w:r>
    </w:p>
    <w:p w:rsidRPr="008B4503" w:rsidR="008B4503" w:rsidP="00B84660" w:rsidRDefault="008B4503" w14:paraId="43B76DAA" w14:textId="77777777"/>
    <w:sectPr w:rsidRPr="008B4503" w:rsidR="008B4503" w:rsidSect="0045584C">
      <w:headerReference w:type="default" r:id="rId11"/>
      <w:footerReference w:type="default" r:id="rId12"/>
      <w:type w:val="continuous"/>
      <w:pgSz w:w="11906" w:h="16838" w:orient="portrait"/>
      <w:pgMar w:top="1417" w:right="1133" w:bottom="1417" w:left="1276" w:header="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15D0" w:rsidP="00511B0B" w:rsidRDefault="009815D0" w14:paraId="47BC8896" w14:textId="77777777">
      <w:pPr>
        <w:spacing w:after="0" w:line="240" w:lineRule="auto"/>
      </w:pPr>
      <w:r>
        <w:separator/>
      </w:r>
    </w:p>
  </w:endnote>
  <w:endnote w:type="continuationSeparator" w:id="0">
    <w:p w:rsidR="009815D0" w:rsidP="00511B0B" w:rsidRDefault="009815D0" w14:paraId="325FA8D6" w14:textId="77777777">
      <w:pPr>
        <w:spacing w:after="0" w:line="240" w:lineRule="auto"/>
      </w:pPr>
      <w:r>
        <w:continuationSeparator/>
      </w:r>
    </w:p>
  </w:endnote>
  <w:endnote w:type="continuationNotice" w:id="1">
    <w:p w:rsidR="009815D0" w:rsidRDefault="009815D0" w14:paraId="25493D0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346DF" w:rsidP="002608D5" w:rsidRDefault="002E0009" w14:paraId="38236BDC" w14:textId="77777777">
    <w:pPr>
      <w:pStyle w:val="Footer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4385" behindDoc="1" locked="0" layoutInCell="1" allowOverlap="1" wp14:anchorId="32804A8D" wp14:editId="02BE8FC4">
          <wp:simplePos x="0" y="0"/>
          <wp:positionH relativeFrom="column">
            <wp:posOffset>-734060</wp:posOffset>
          </wp:positionH>
          <wp:positionV relativeFrom="paragraph">
            <wp:posOffset>-290195</wp:posOffset>
          </wp:positionV>
          <wp:extent cx="1409700" cy="525780"/>
          <wp:effectExtent l="0" t="0" r="0" b="0"/>
          <wp:wrapTight wrapText="bothSides">
            <wp:wrapPolygon edited="0">
              <wp:start x="4086" y="2348"/>
              <wp:lineTo x="4086" y="12522"/>
              <wp:lineTo x="20432" y="12522"/>
              <wp:lineTo x="20724" y="7043"/>
              <wp:lineTo x="18097" y="4696"/>
              <wp:lineTo x="11092" y="2348"/>
              <wp:lineTo x="4086" y="2348"/>
            </wp:wrapPolygon>
          </wp:wrapTight>
          <wp:docPr id="98771605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72C0">
      <w:rPr>
        <w:noProof/>
        <w:sz w:val="16"/>
        <w:szCs w:val="16"/>
      </w:rPr>
      <w:drawing>
        <wp:anchor distT="0" distB="0" distL="114300" distR="114300" simplePos="0" relativeHeight="251663361" behindDoc="1" locked="0" layoutInCell="1" allowOverlap="1" wp14:anchorId="034EAC19" wp14:editId="40169BA9">
          <wp:simplePos x="0" y="0"/>
          <wp:positionH relativeFrom="column">
            <wp:posOffset>4310380</wp:posOffset>
          </wp:positionH>
          <wp:positionV relativeFrom="paragraph">
            <wp:posOffset>-1395095</wp:posOffset>
          </wp:positionV>
          <wp:extent cx="2200910" cy="2200910"/>
          <wp:effectExtent l="0" t="0" r="0" b="0"/>
          <wp:wrapTight wrapText="bothSides">
            <wp:wrapPolygon edited="0">
              <wp:start x="9909" y="5048"/>
              <wp:lineTo x="1496" y="7665"/>
              <wp:lineTo x="1496" y="16452"/>
              <wp:lineTo x="20005" y="16452"/>
              <wp:lineTo x="20192" y="7665"/>
              <wp:lineTo x="11591" y="5048"/>
              <wp:lineTo x="9909" y="5048"/>
            </wp:wrapPolygon>
          </wp:wrapTight>
          <wp:docPr id="52923143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2200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15D0" w:rsidP="00511B0B" w:rsidRDefault="009815D0" w14:paraId="0FC7D060" w14:textId="77777777">
      <w:pPr>
        <w:spacing w:after="0" w:line="240" w:lineRule="auto"/>
      </w:pPr>
      <w:r>
        <w:separator/>
      </w:r>
    </w:p>
  </w:footnote>
  <w:footnote w:type="continuationSeparator" w:id="0">
    <w:p w:rsidR="009815D0" w:rsidP="00511B0B" w:rsidRDefault="009815D0" w14:paraId="11A1DCA1" w14:textId="77777777">
      <w:pPr>
        <w:spacing w:after="0" w:line="240" w:lineRule="auto"/>
      </w:pPr>
      <w:r>
        <w:continuationSeparator/>
      </w:r>
    </w:p>
  </w:footnote>
  <w:footnote w:type="continuationNotice" w:id="1">
    <w:p w:rsidR="009815D0" w:rsidRDefault="009815D0" w14:paraId="6B912AF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A1D61" w:rsidR="008062EC" w:rsidP="005161CF" w:rsidRDefault="00D272C0" w14:paraId="4D53D247" w14:textId="61302DB5">
    <w:pPr>
      <w:pStyle w:val="Header"/>
      <w:tabs>
        <w:tab w:val="clear" w:pos="9072"/>
        <w:tab w:val="left" w:pos="1404"/>
      </w:tabs>
      <w:ind w:left="-1417"/>
      <w:jc w:val="right"/>
      <w:rPr>
        <w:sz w:val="16"/>
        <w:szCs w:val="16"/>
      </w:rPr>
    </w:pPr>
    <w:r w:rsidR="178C385F">
      <w:rPr>
        <w:noProof/>
        <w:sz w:val="16"/>
        <w:szCs w:val="16"/>
      </w:rPr>
      <w:t xml:space="preserve"> </w:t>
    </w:r>
    <w:r w:rsidR="178C385F">
      <w:rPr>
        <w:sz w:val="16"/>
        <w:szCs w:val="16"/>
      </w:rPr>
      <w:t xml:space="preserve">                              </w:t>
    </w:r>
    <w:r w:rsidR="178C385F">
      <w:drawing>
        <wp:inline wp14:editId="2309D7C0" wp14:anchorId="37891FDA">
          <wp:extent cx="1691640" cy="845820"/>
          <wp:effectExtent l="0" t="0" r="3810" b="0"/>
          <wp:docPr id="442761846" name="Picture 1" descr="A logo with text on it&#10;&#10;Description automatically generated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4517749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178C385F" w:rsidR="178C385F">
      <w:rPr>
        <w:sz w:val="16"/>
        <w:szCs w:val="16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90B9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6969D4"/>
    <w:multiLevelType w:val="hybridMultilevel"/>
    <w:tmpl w:val="4C20BA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CF1F48"/>
    <w:multiLevelType w:val="hybridMultilevel"/>
    <w:tmpl w:val="8DC4131C"/>
    <w:lvl w:ilvl="0" w:tplc="8E7812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6EBD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DA0A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4AAC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D4F5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10F5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D018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F804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A6C8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E50405"/>
    <w:multiLevelType w:val="hybridMultilevel"/>
    <w:tmpl w:val="CB60D3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88C13E6"/>
    <w:multiLevelType w:val="hybridMultilevel"/>
    <w:tmpl w:val="2D0466AE"/>
    <w:lvl w:ilvl="0" w:tplc="080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5" w15:restartNumberingAfterBreak="0">
    <w:nsid w:val="097C0487"/>
    <w:multiLevelType w:val="hybridMultilevel"/>
    <w:tmpl w:val="A15E23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201DE0"/>
    <w:multiLevelType w:val="hybridMultilevel"/>
    <w:tmpl w:val="B4C803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D407837"/>
    <w:multiLevelType w:val="multilevel"/>
    <w:tmpl w:val="014E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6F7F43"/>
    <w:multiLevelType w:val="hybridMultilevel"/>
    <w:tmpl w:val="FC528D88"/>
    <w:lvl w:ilvl="0" w:tplc="38AC8E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66C49"/>
    <w:multiLevelType w:val="hybridMultilevel"/>
    <w:tmpl w:val="0D9C8F0E"/>
    <w:lvl w:ilvl="0" w:tplc="91003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B060D58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7DAB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7608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C900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50E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A2AA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512A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3EED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0" w15:restartNumberingAfterBreak="0">
    <w:nsid w:val="1A514D63"/>
    <w:multiLevelType w:val="hybridMultilevel"/>
    <w:tmpl w:val="CF7427F4"/>
    <w:lvl w:ilvl="0" w:tplc="B24EDC2A">
      <w:numFmt w:val="bullet"/>
      <w:lvlText w:val="•"/>
      <w:lvlJc w:val="left"/>
      <w:pPr>
        <w:ind w:left="915" w:hanging="555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A585FBF"/>
    <w:multiLevelType w:val="hybridMultilevel"/>
    <w:tmpl w:val="CEB0CC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0476F57"/>
    <w:multiLevelType w:val="hybridMultilevel"/>
    <w:tmpl w:val="58DC84C8"/>
    <w:lvl w:ilvl="0" w:tplc="8550E7C8">
      <w:start w:val="1"/>
      <w:numFmt w:val="decimal"/>
      <w:lvlText w:val="%1."/>
      <w:lvlJc w:val="left"/>
      <w:pPr>
        <w:ind w:left="720" w:hanging="360"/>
      </w:pPr>
    </w:lvl>
    <w:lvl w:ilvl="1" w:tplc="6B88B840">
      <w:start w:val="1"/>
      <w:numFmt w:val="lowerLetter"/>
      <w:lvlText w:val="%2."/>
      <w:lvlJc w:val="left"/>
      <w:pPr>
        <w:ind w:left="1440" w:hanging="360"/>
      </w:pPr>
    </w:lvl>
    <w:lvl w:ilvl="2" w:tplc="F348C2B2">
      <w:start w:val="1"/>
      <w:numFmt w:val="lowerRoman"/>
      <w:lvlText w:val="%3."/>
      <w:lvlJc w:val="right"/>
      <w:pPr>
        <w:ind w:left="2160" w:hanging="180"/>
      </w:pPr>
    </w:lvl>
    <w:lvl w:ilvl="3" w:tplc="DBEEF7D6">
      <w:start w:val="1"/>
      <w:numFmt w:val="decimal"/>
      <w:lvlText w:val="%4."/>
      <w:lvlJc w:val="left"/>
      <w:pPr>
        <w:ind w:left="2880" w:hanging="360"/>
      </w:pPr>
    </w:lvl>
    <w:lvl w:ilvl="4" w:tplc="8ABE15BE">
      <w:start w:val="1"/>
      <w:numFmt w:val="lowerLetter"/>
      <w:lvlText w:val="%5."/>
      <w:lvlJc w:val="left"/>
      <w:pPr>
        <w:ind w:left="3600" w:hanging="360"/>
      </w:pPr>
    </w:lvl>
    <w:lvl w:ilvl="5" w:tplc="6D5A9B76">
      <w:start w:val="1"/>
      <w:numFmt w:val="lowerRoman"/>
      <w:lvlText w:val="%6."/>
      <w:lvlJc w:val="right"/>
      <w:pPr>
        <w:ind w:left="4320" w:hanging="180"/>
      </w:pPr>
    </w:lvl>
    <w:lvl w:ilvl="6" w:tplc="80780B46">
      <w:start w:val="1"/>
      <w:numFmt w:val="decimal"/>
      <w:lvlText w:val="%7."/>
      <w:lvlJc w:val="left"/>
      <w:pPr>
        <w:ind w:left="5040" w:hanging="360"/>
      </w:pPr>
    </w:lvl>
    <w:lvl w:ilvl="7" w:tplc="DAEC3474">
      <w:start w:val="1"/>
      <w:numFmt w:val="lowerLetter"/>
      <w:lvlText w:val="%8."/>
      <w:lvlJc w:val="left"/>
      <w:pPr>
        <w:ind w:left="5760" w:hanging="360"/>
      </w:pPr>
    </w:lvl>
    <w:lvl w:ilvl="8" w:tplc="975E918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87D3D"/>
    <w:multiLevelType w:val="hybridMultilevel"/>
    <w:tmpl w:val="A67C80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4A6C0F"/>
    <w:multiLevelType w:val="multilevel"/>
    <w:tmpl w:val="920C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3F1ED2"/>
    <w:multiLevelType w:val="hybridMultilevel"/>
    <w:tmpl w:val="D6563E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2D368A4"/>
    <w:multiLevelType w:val="hybridMultilevel"/>
    <w:tmpl w:val="4DF892A2"/>
    <w:lvl w:ilvl="0" w:tplc="0809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7" w15:restartNumberingAfterBreak="0">
    <w:nsid w:val="45157BC4"/>
    <w:multiLevelType w:val="hybridMultilevel"/>
    <w:tmpl w:val="9E8C0C3C"/>
    <w:lvl w:ilvl="0" w:tplc="DBAE2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7BF26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BDCC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2B4C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558B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64CB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0FE4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1B420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08E3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8" w15:restartNumberingAfterBreak="0">
    <w:nsid w:val="49AD23D6"/>
    <w:multiLevelType w:val="hybridMultilevel"/>
    <w:tmpl w:val="0CE4CE1E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17">
      <w:start w:val="1"/>
      <w:numFmt w:val="lowerLetter"/>
      <w:lvlText w:val="%4)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8F123F"/>
    <w:multiLevelType w:val="hybridMultilevel"/>
    <w:tmpl w:val="7D8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D144E63"/>
    <w:multiLevelType w:val="hybridMultilevel"/>
    <w:tmpl w:val="DDCA4FE8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25B2A45"/>
    <w:multiLevelType w:val="hybridMultilevel"/>
    <w:tmpl w:val="94CCC826"/>
    <w:lvl w:ilvl="0" w:tplc="CE367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19A4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C441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9D05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3BC8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CDEF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D2A1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F9E4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62A6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2" w15:restartNumberingAfterBreak="0">
    <w:nsid w:val="52943373"/>
    <w:multiLevelType w:val="hybridMultilevel"/>
    <w:tmpl w:val="73B2EE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1954ED"/>
    <w:multiLevelType w:val="hybridMultilevel"/>
    <w:tmpl w:val="9CB66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CE32A71"/>
    <w:multiLevelType w:val="hybridMultilevel"/>
    <w:tmpl w:val="38487EC8"/>
    <w:lvl w:ilvl="0" w:tplc="08090001">
      <w:start w:val="1"/>
      <w:numFmt w:val="bullet"/>
      <w:lvlText w:val=""/>
      <w:lvlJc w:val="left"/>
      <w:pPr>
        <w:ind w:left="1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7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4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1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8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6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0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770" w:hanging="360"/>
      </w:pPr>
      <w:rPr>
        <w:rFonts w:hint="default" w:ascii="Wingdings" w:hAnsi="Wingdings"/>
      </w:rPr>
    </w:lvl>
  </w:abstractNum>
  <w:abstractNum w:abstractNumId="25" w15:restartNumberingAfterBreak="0">
    <w:nsid w:val="634B0C64"/>
    <w:multiLevelType w:val="hybridMultilevel"/>
    <w:tmpl w:val="0FCA0B1A"/>
    <w:lvl w:ilvl="0" w:tplc="60DE9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D5E9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7EEF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9DEC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CB84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1CCB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D1A3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892B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AB42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6" w15:restartNumberingAfterBreak="0">
    <w:nsid w:val="711570DF"/>
    <w:multiLevelType w:val="hybridMultilevel"/>
    <w:tmpl w:val="14A45FE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7A2CC2"/>
    <w:multiLevelType w:val="hybridMultilevel"/>
    <w:tmpl w:val="D57EF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17">
      <w:start w:val="1"/>
      <w:numFmt w:val="lowerLetter"/>
      <w:lvlText w:val="%4)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B5489F"/>
    <w:multiLevelType w:val="hybridMultilevel"/>
    <w:tmpl w:val="819262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2333368">
    <w:abstractNumId w:val="2"/>
  </w:num>
  <w:num w:numId="2" w16cid:durableId="1040471561">
    <w:abstractNumId w:val="12"/>
  </w:num>
  <w:num w:numId="3" w16cid:durableId="309988305">
    <w:abstractNumId w:val="27"/>
  </w:num>
  <w:num w:numId="4" w16cid:durableId="1363432714">
    <w:abstractNumId w:val="23"/>
  </w:num>
  <w:num w:numId="5" w16cid:durableId="1803385647">
    <w:abstractNumId w:val="18"/>
  </w:num>
  <w:num w:numId="6" w16cid:durableId="1857577090">
    <w:abstractNumId w:val="8"/>
  </w:num>
  <w:num w:numId="7" w16cid:durableId="1785883473">
    <w:abstractNumId w:val="28"/>
  </w:num>
  <w:num w:numId="8" w16cid:durableId="854806430">
    <w:abstractNumId w:val="10"/>
  </w:num>
  <w:num w:numId="9" w16cid:durableId="882256197">
    <w:abstractNumId w:val="26"/>
  </w:num>
  <w:num w:numId="10" w16cid:durableId="8096377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4434349">
    <w:abstractNumId w:val="14"/>
  </w:num>
  <w:num w:numId="12" w16cid:durableId="1213494398">
    <w:abstractNumId w:val="5"/>
  </w:num>
  <w:num w:numId="13" w16cid:durableId="891504136">
    <w:abstractNumId w:val="4"/>
  </w:num>
  <w:num w:numId="14" w16cid:durableId="1785225713">
    <w:abstractNumId w:val="13"/>
  </w:num>
  <w:num w:numId="15" w16cid:durableId="757680461">
    <w:abstractNumId w:val="3"/>
  </w:num>
  <w:num w:numId="16" w16cid:durableId="1881282708">
    <w:abstractNumId w:val="22"/>
  </w:num>
  <w:num w:numId="17" w16cid:durableId="1896508289">
    <w:abstractNumId w:val="1"/>
  </w:num>
  <w:num w:numId="18" w16cid:durableId="732003458">
    <w:abstractNumId w:val="20"/>
  </w:num>
  <w:num w:numId="19" w16cid:durableId="516889317">
    <w:abstractNumId w:val="11"/>
  </w:num>
  <w:num w:numId="20" w16cid:durableId="358744559">
    <w:abstractNumId w:val="24"/>
  </w:num>
  <w:num w:numId="21" w16cid:durableId="287782218">
    <w:abstractNumId w:val="16"/>
  </w:num>
  <w:num w:numId="22" w16cid:durableId="884028036">
    <w:abstractNumId w:val="6"/>
  </w:num>
  <w:num w:numId="23" w16cid:durableId="747003677">
    <w:abstractNumId w:val="0"/>
  </w:num>
  <w:num w:numId="24" w16cid:durableId="1977369242">
    <w:abstractNumId w:val="19"/>
  </w:num>
  <w:num w:numId="25" w16cid:durableId="1276911932">
    <w:abstractNumId w:val="17"/>
  </w:num>
  <w:num w:numId="26" w16cid:durableId="1427309068">
    <w:abstractNumId w:val="15"/>
  </w:num>
  <w:num w:numId="27" w16cid:durableId="380248255">
    <w:abstractNumId w:val="25"/>
  </w:num>
  <w:num w:numId="28" w16cid:durableId="1794522029">
    <w:abstractNumId w:val="9"/>
  </w:num>
  <w:num w:numId="29" w16cid:durableId="11515588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05F"/>
    <w:rsid w:val="00001D94"/>
    <w:rsid w:val="00006B9E"/>
    <w:rsid w:val="00015AB1"/>
    <w:rsid w:val="00016648"/>
    <w:rsid w:val="000240D0"/>
    <w:rsid w:val="00024CC0"/>
    <w:rsid w:val="000312B6"/>
    <w:rsid w:val="000346DF"/>
    <w:rsid w:val="00036E58"/>
    <w:rsid w:val="00055132"/>
    <w:rsid w:val="00057D0C"/>
    <w:rsid w:val="00062E24"/>
    <w:rsid w:val="00063047"/>
    <w:rsid w:val="000630D8"/>
    <w:rsid w:val="00064E68"/>
    <w:rsid w:val="00081BA5"/>
    <w:rsid w:val="000839F1"/>
    <w:rsid w:val="000842EC"/>
    <w:rsid w:val="00087EDC"/>
    <w:rsid w:val="000933C8"/>
    <w:rsid w:val="0009548E"/>
    <w:rsid w:val="000A30B6"/>
    <w:rsid w:val="000A779F"/>
    <w:rsid w:val="000B013D"/>
    <w:rsid w:val="000B32AB"/>
    <w:rsid w:val="000B34AF"/>
    <w:rsid w:val="000B7D7A"/>
    <w:rsid w:val="000C2427"/>
    <w:rsid w:val="000C533D"/>
    <w:rsid w:val="000D3F83"/>
    <w:rsid w:val="000E282E"/>
    <w:rsid w:val="000E436C"/>
    <w:rsid w:val="000F5980"/>
    <w:rsid w:val="000F6541"/>
    <w:rsid w:val="000F675B"/>
    <w:rsid w:val="00103B1D"/>
    <w:rsid w:val="00113D1C"/>
    <w:rsid w:val="00122B07"/>
    <w:rsid w:val="00127860"/>
    <w:rsid w:val="00132863"/>
    <w:rsid w:val="00133465"/>
    <w:rsid w:val="001369D9"/>
    <w:rsid w:val="001461C8"/>
    <w:rsid w:val="001518E9"/>
    <w:rsid w:val="00152C77"/>
    <w:rsid w:val="001668FD"/>
    <w:rsid w:val="001779AB"/>
    <w:rsid w:val="001844B5"/>
    <w:rsid w:val="001902B7"/>
    <w:rsid w:val="00190848"/>
    <w:rsid w:val="001915AA"/>
    <w:rsid w:val="001925C1"/>
    <w:rsid w:val="00193B25"/>
    <w:rsid w:val="00193F5E"/>
    <w:rsid w:val="001A53EA"/>
    <w:rsid w:val="001A754D"/>
    <w:rsid w:val="001B5187"/>
    <w:rsid w:val="001C3D03"/>
    <w:rsid w:val="001D273E"/>
    <w:rsid w:val="001D41AA"/>
    <w:rsid w:val="001E22BB"/>
    <w:rsid w:val="001F4AA4"/>
    <w:rsid w:val="00200BFB"/>
    <w:rsid w:val="00204702"/>
    <w:rsid w:val="0020483A"/>
    <w:rsid w:val="00204E58"/>
    <w:rsid w:val="002061B9"/>
    <w:rsid w:val="0021581E"/>
    <w:rsid w:val="00224A91"/>
    <w:rsid w:val="002363E9"/>
    <w:rsid w:val="00240E30"/>
    <w:rsid w:val="00241AD1"/>
    <w:rsid w:val="00244129"/>
    <w:rsid w:val="00255D31"/>
    <w:rsid w:val="002608D5"/>
    <w:rsid w:val="00261A81"/>
    <w:rsid w:val="00262CCF"/>
    <w:rsid w:val="00271399"/>
    <w:rsid w:val="00275840"/>
    <w:rsid w:val="0028305F"/>
    <w:rsid w:val="0029748F"/>
    <w:rsid w:val="002A325A"/>
    <w:rsid w:val="002A4A6D"/>
    <w:rsid w:val="002A4C16"/>
    <w:rsid w:val="002A50BC"/>
    <w:rsid w:val="002A5BA5"/>
    <w:rsid w:val="002A7D0A"/>
    <w:rsid w:val="002B0DED"/>
    <w:rsid w:val="002B353C"/>
    <w:rsid w:val="002B5771"/>
    <w:rsid w:val="002D2BE4"/>
    <w:rsid w:val="002D46F6"/>
    <w:rsid w:val="002E0009"/>
    <w:rsid w:val="002E5E9D"/>
    <w:rsid w:val="002E7EA2"/>
    <w:rsid w:val="002F0992"/>
    <w:rsid w:val="002F4649"/>
    <w:rsid w:val="002F7EA1"/>
    <w:rsid w:val="003002A3"/>
    <w:rsid w:val="003028CD"/>
    <w:rsid w:val="00306679"/>
    <w:rsid w:val="00323391"/>
    <w:rsid w:val="00330D1E"/>
    <w:rsid w:val="0033490C"/>
    <w:rsid w:val="003366B9"/>
    <w:rsid w:val="00336FE0"/>
    <w:rsid w:val="00350098"/>
    <w:rsid w:val="00360E37"/>
    <w:rsid w:val="00363001"/>
    <w:rsid w:val="0036744E"/>
    <w:rsid w:val="00375931"/>
    <w:rsid w:val="003817CE"/>
    <w:rsid w:val="00384721"/>
    <w:rsid w:val="00384E22"/>
    <w:rsid w:val="00385623"/>
    <w:rsid w:val="00390B88"/>
    <w:rsid w:val="00390F49"/>
    <w:rsid w:val="003954E1"/>
    <w:rsid w:val="003A5D85"/>
    <w:rsid w:val="003A64DE"/>
    <w:rsid w:val="003A7890"/>
    <w:rsid w:val="003A7FC6"/>
    <w:rsid w:val="003B0A33"/>
    <w:rsid w:val="003B3224"/>
    <w:rsid w:val="003D5B91"/>
    <w:rsid w:val="003D6403"/>
    <w:rsid w:val="003E618F"/>
    <w:rsid w:val="003E7661"/>
    <w:rsid w:val="003F5A46"/>
    <w:rsid w:val="00402779"/>
    <w:rsid w:val="0040342B"/>
    <w:rsid w:val="004057A3"/>
    <w:rsid w:val="004100D5"/>
    <w:rsid w:val="00411226"/>
    <w:rsid w:val="004118D7"/>
    <w:rsid w:val="00426CE2"/>
    <w:rsid w:val="00427083"/>
    <w:rsid w:val="0043273F"/>
    <w:rsid w:val="0043690A"/>
    <w:rsid w:val="004406B5"/>
    <w:rsid w:val="004502C7"/>
    <w:rsid w:val="0045584C"/>
    <w:rsid w:val="00460389"/>
    <w:rsid w:val="00463D57"/>
    <w:rsid w:val="00465FFD"/>
    <w:rsid w:val="00470A4C"/>
    <w:rsid w:val="00472806"/>
    <w:rsid w:val="00472E99"/>
    <w:rsid w:val="0048500E"/>
    <w:rsid w:val="004903A3"/>
    <w:rsid w:val="00491997"/>
    <w:rsid w:val="00492E7D"/>
    <w:rsid w:val="004A0991"/>
    <w:rsid w:val="004A247C"/>
    <w:rsid w:val="004A4E94"/>
    <w:rsid w:val="004B1D08"/>
    <w:rsid w:val="004B2EE5"/>
    <w:rsid w:val="004B42FE"/>
    <w:rsid w:val="004C26C2"/>
    <w:rsid w:val="004E4A5E"/>
    <w:rsid w:val="004E6025"/>
    <w:rsid w:val="004E7223"/>
    <w:rsid w:val="004E7DF4"/>
    <w:rsid w:val="004F0A0E"/>
    <w:rsid w:val="004F15D5"/>
    <w:rsid w:val="00502D22"/>
    <w:rsid w:val="00511B0B"/>
    <w:rsid w:val="00511B24"/>
    <w:rsid w:val="00512AB8"/>
    <w:rsid w:val="00515865"/>
    <w:rsid w:val="005161CF"/>
    <w:rsid w:val="0051695C"/>
    <w:rsid w:val="00532D97"/>
    <w:rsid w:val="00534390"/>
    <w:rsid w:val="005409E2"/>
    <w:rsid w:val="00545076"/>
    <w:rsid w:val="005467C7"/>
    <w:rsid w:val="00564842"/>
    <w:rsid w:val="00567494"/>
    <w:rsid w:val="005723FB"/>
    <w:rsid w:val="00574FA7"/>
    <w:rsid w:val="00583E54"/>
    <w:rsid w:val="00592AE5"/>
    <w:rsid w:val="005A4357"/>
    <w:rsid w:val="005C4DF5"/>
    <w:rsid w:val="005C6992"/>
    <w:rsid w:val="005C7B8E"/>
    <w:rsid w:val="005D199B"/>
    <w:rsid w:val="005D67B1"/>
    <w:rsid w:val="005E19A1"/>
    <w:rsid w:val="005E1E80"/>
    <w:rsid w:val="005E2D43"/>
    <w:rsid w:val="005E2F4B"/>
    <w:rsid w:val="005F0C3E"/>
    <w:rsid w:val="005F6858"/>
    <w:rsid w:val="005F6FE3"/>
    <w:rsid w:val="00614B9F"/>
    <w:rsid w:val="0062078D"/>
    <w:rsid w:val="00643F26"/>
    <w:rsid w:val="0064569D"/>
    <w:rsid w:val="006507DE"/>
    <w:rsid w:val="00661C1F"/>
    <w:rsid w:val="00665527"/>
    <w:rsid w:val="006664BE"/>
    <w:rsid w:val="006676C6"/>
    <w:rsid w:val="00670EAC"/>
    <w:rsid w:val="00672709"/>
    <w:rsid w:val="00676EA1"/>
    <w:rsid w:val="00685CD2"/>
    <w:rsid w:val="0068646B"/>
    <w:rsid w:val="006963C3"/>
    <w:rsid w:val="00696840"/>
    <w:rsid w:val="00697287"/>
    <w:rsid w:val="006A2276"/>
    <w:rsid w:val="006A774E"/>
    <w:rsid w:val="006A7A86"/>
    <w:rsid w:val="006C2AD7"/>
    <w:rsid w:val="006D28F3"/>
    <w:rsid w:val="0070360E"/>
    <w:rsid w:val="007108AB"/>
    <w:rsid w:val="00712E01"/>
    <w:rsid w:val="00716DF0"/>
    <w:rsid w:val="007229DA"/>
    <w:rsid w:val="00723A85"/>
    <w:rsid w:val="00723CAB"/>
    <w:rsid w:val="00725E4B"/>
    <w:rsid w:val="007268A6"/>
    <w:rsid w:val="00727323"/>
    <w:rsid w:val="00731977"/>
    <w:rsid w:val="00737C20"/>
    <w:rsid w:val="00741EEF"/>
    <w:rsid w:val="007430C5"/>
    <w:rsid w:val="00744810"/>
    <w:rsid w:val="007519AA"/>
    <w:rsid w:val="00754281"/>
    <w:rsid w:val="0076619A"/>
    <w:rsid w:val="00770AE4"/>
    <w:rsid w:val="007750C3"/>
    <w:rsid w:val="00780798"/>
    <w:rsid w:val="007834B2"/>
    <w:rsid w:val="00787FBB"/>
    <w:rsid w:val="00793E2F"/>
    <w:rsid w:val="00794CAA"/>
    <w:rsid w:val="00795E5C"/>
    <w:rsid w:val="007A0FD9"/>
    <w:rsid w:val="007A1D1A"/>
    <w:rsid w:val="007A4795"/>
    <w:rsid w:val="007A79D8"/>
    <w:rsid w:val="007C0A54"/>
    <w:rsid w:val="007C3A45"/>
    <w:rsid w:val="007D0EE6"/>
    <w:rsid w:val="007D3B95"/>
    <w:rsid w:val="007D5CD5"/>
    <w:rsid w:val="007E526E"/>
    <w:rsid w:val="007F25E1"/>
    <w:rsid w:val="007F4247"/>
    <w:rsid w:val="007F702B"/>
    <w:rsid w:val="00800912"/>
    <w:rsid w:val="008062EC"/>
    <w:rsid w:val="00807D5E"/>
    <w:rsid w:val="00815826"/>
    <w:rsid w:val="00815E3A"/>
    <w:rsid w:val="00823986"/>
    <w:rsid w:val="00830A11"/>
    <w:rsid w:val="0084180D"/>
    <w:rsid w:val="0084222D"/>
    <w:rsid w:val="00844051"/>
    <w:rsid w:val="008451A1"/>
    <w:rsid w:val="008543E7"/>
    <w:rsid w:val="00864D3A"/>
    <w:rsid w:val="00867995"/>
    <w:rsid w:val="0087315C"/>
    <w:rsid w:val="00875197"/>
    <w:rsid w:val="00883F5F"/>
    <w:rsid w:val="0088468F"/>
    <w:rsid w:val="008854D1"/>
    <w:rsid w:val="008937D1"/>
    <w:rsid w:val="008952D5"/>
    <w:rsid w:val="008A0894"/>
    <w:rsid w:val="008A1D02"/>
    <w:rsid w:val="008B4503"/>
    <w:rsid w:val="008B742C"/>
    <w:rsid w:val="008C25D7"/>
    <w:rsid w:val="008C3FA7"/>
    <w:rsid w:val="008C645D"/>
    <w:rsid w:val="008D27D0"/>
    <w:rsid w:val="008D5CFC"/>
    <w:rsid w:val="008D764C"/>
    <w:rsid w:val="008E3FA8"/>
    <w:rsid w:val="008F4A3F"/>
    <w:rsid w:val="009005EC"/>
    <w:rsid w:val="009059AE"/>
    <w:rsid w:val="00921F93"/>
    <w:rsid w:val="0092481F"/>
    <w:rsid w:val="00933A07"/>
    <w:rsid w:val="009413EE"/>
    <w:rsid w:val="009419D9"/>
    <w:rsid w:val="00943F0A"/>
    <w:rsid w:val="00945CD2"/>
    <w:rsid w:val="009625CC"/>
    <w:rsid w:val="00962E6C"/>
    <w:rsid w:val="00967050"/>
    <w:rsid w:val="00967FA8"/>
    <w:rsid w:val="0097558D"/>
    <w:rsid w:val="009815D0"/>
    <w:rsid w:val="009826A5"/>
    <w:rsid w:val="00982C36"/>
    <w:rsid w:val="00990E96"/>
    <w:rsid w:val="00995C1D"/>
    <w:rsid w:val="009A157B"/>
    <w:rsid w:val="009A58E0"/>
    <w:rsid w:val="009B028E"/>
    <w:rsid w:val="009C5995"/>
    <w:rsid w:val="009C79A3"/>
    <w:rsid w:val="009D465D"/>
    <w:rsid w:val="009D65D6"/>
    <w:rsid w:val="009E05F8"/>
    <w:rsid w:val="009F0042"/>
    <w:rsid w:val="00A00DA7"/>
    <w:rsid w:val="00A0130D"/>
    <w:rsid w:val="00A01DC8"/>
    <w:rsid w:val="00A039C0"/>
    <w:rsid w:val="00A03F37"/>
    <w:rsid w:val="00A07120"/>
    <w:rsid w:val="00A131EE"/>
    <w:rsid w:val="00A13265"/>
    <w:rsid w:val="00A13BD7"/>
    <w:rsid w:val="00A140BE"/>
    <w:rsid w:val="00A14457"/>
    <w:rsid w:val="00A15C80"/>
    <w:rsid w:val="00A16F54"/>
    <w:rsid w:val="00A25B95"/>
    <w:rsid w:val="00A25EC2"/>
    <w:rsid w:val="00A30C51"/>
    <w:rsid w:val="00A31DBB"/>
    <w:rsid w:val="00A33884"/>
    <w:rsid w:val="00A33E78"/>
    <w:rsid w:val="00A33E86"/>
    <w:rsid w:val="00A47EEC"/>
    <w:rsid w:val="00A51965"/>
    <w:rsid w:val="00A52EC9"/>
    <w:rsid w:val="00A6029B"/>
    <w:rsid w:val="00A618E3"/>
    <w:rsid w:val="00A720D1"/>
    <w:rsid w:val="00A74CB0"/>
    <w:rsid w:val="00A823BD"/>
    <w:rsid w:val="00A8638C"/>
    <w:rsid w:val="00A86778"/>
    <w:rsid w:val="00A910F1"/>
    <w:rsid w:val="00A971CD"/>
    <w:rsid w:val="00AA1D61"/>
    <w:rsid w:val="00AA2C41"/>
    <w:rsid w:val="00AA605F"/>
    <w:rsid w:val="00AC58BC"/>
    <w:rsid w:val="00AC59E2"/>
    <w:rsid w:val="00AD1073"/>
    <w:rsid w:val="00AD4B2B"/>
    <w:rsid w:val="00AD70FD"/>
    <w:rsid w:val="00AD7D09"/>
    <w:rsid w:val="00AE643A"/>
    <w:rsid w:val="00AF212D"/>
    <w:rsid w:val="00AF46F8"/>
    <w:rsid w:val="00B01137"/>
    <w:rsid w:val="00B0687C"/>
    <w:rsid w:val="00B1115E"/>
    <w:rsid w:val="00B11674"/>
    <w:rsid w:val="00B1420C"/>
    <w:rsid w:val="00B1462E"/>
    <w:rsid w:val="00B1539D"/>
    <w:rsid w:val="00B1659D"/>
    <w:rsid w:val="00B17EED"/>
    <w:rsid w:val="00B23472"/>
    <w:rsid w:val="00B26CF4"/>
    <w:rsid w:val="00B26EF3"/>
    <w:rsid w:val="00B36F88"/>
    <w:rsid w:val="00B42C2C"/>
    <w:rsid w:val="00B44563"/>
    <w:rsid w:val="00B50CE4"/>
    <w:rsid w:val="00B53C8C"/>
    <w:rsid w:val="00B619EC"/>
    <w:rsid w:val="00B61C5B"/>
    <w:rsid w:val="00B63BE1"/>
    <w:rsid w:val="00B6559E"/>
    <w:rsid w:val="00B67A84"/>
    <w:rsid w:val="00B70671"/>
    <w:rsid w:val="00B70705"/>
    <w:rsid w:val="00B71DE3"/>
    <w:rsid w:val="00B80666"/>
    <w:rsid w:val="00B84660"/>
    <w:rsid w:val="00B87C07"/>
    <w:rsid w:val="00B93ECB"/>
    <w:rsid w:val="00BA3422"/>
    <w:rsid w:val="00BA50CC"/>
    <w:rsid w:val="00BA581F"/>
    <w:rsid w:val="00BB2D40"/>
    <w:rsid w:val="00BB3CA9"/>
    <w:rsid w:val="00BC0050"/>
    <w:rsid w:val="00BC3BAE"/>
    <w:rsid w:val="00BC4293"/>
    <w:rsid w:val="00BD29FC"/>
    <w:rsid w:val="00BD5FC2"/>
    <w:rsid w:val="00BE2E42"/>
    <w:rsid w:val="00BE4EED"/>
    <w:rsid w:val="00BE71B3"/>
    <w:rsid w:val="00BF3565"/>
    <w:rsid w:val="00BF3A4B"/>
    <w:rsid w:val="00BF5285"/>
    <w:rsid w:val="00C0066D"/>
    <w:rsid w:val="00C02272"/>
    <w:rsid w:val="00C022A3"/>
    <w:rsid w:val="00C07222"/>
    <w:rsid w:val="00C0755A"/>
    <w:rsid w:val="00C1170F"/>
    <w:rsid w:val="00C127C2"/>
    <w:rsid w:val="00C21CC9"/>
    <w:rsid w:val="00C26F4E"/>
    <w:rsid w:val="00C30E5B"/>
    <w:rsid w:val="00C31CAF"/>
    <w:rsid w:val="00C41AAE"/>
    <w:rsid w:val="00C537B9"/>
    <w:rsid w:val="00C56A85"/>
    <w:rsid w:val="00C575CE"/>
    <w:rsid w:val="00C61DF6"/>
    <w:rsid w:val="00C63E96"/>
    <w:rsid w:val="00C777AF"/>
    <w:rsid w:val="00C81DED"/>
    <w:rsid w:val="00C92A58"/>
    <w:rsid w:val="00CA0902"/>
    <w:rsid w:val="00CA1638"/>
    <w:rsid w:val="00CA383C"/>
    <w:rsid w:val="00CA51AE"/>
    <w:rsid w:val="00CB033C"/>
    <w:rsid w:val="00CB383F"/>
    <w:rsid w:val="00CB41EB"/>
    <w:rsid w:val="00CB5406"/>
    <w:rsid w:val="00CB556A"/>
    <w:rsid w:val="00CB6A26"/>
    <w:rsid w:val="00CC3102"/>
    <w:rsid w:val="00CC385D"/>
    <w:rsid w:val="00CE0035"/>
    <w:rsid w:val="00CE405A"/>
    <w:rsid w:val="00D02549"/>
    <w:rsid w:val="00D028BA"/>
    <w:rsid w:val="00D059E5"/>
    <w:rsid w:val="00D127F8"/>
    <w:rsid w:val="00D13BCF"/>
    <w:rsid w:val="00D14E49"/>
    <w:rsid w:val="00D23D82"/>
    <w:rsid w:val="00D24C49"/>
    <w:rsid w:val="00D25DD5"/>
    <w:rsid w:val="00D272C0"/>
    <w:rsid w:val="00D32728"/>
    <w:rsid w:val="00D50B20"/>
    <w:rsid w:val="00D54BAD"/>
    <w:rsid w:val="00D55CA5"/>
    <w:rsid w:val="00D66D2D"/>
    <w:rsid w:val="00D722FD"/>
    <w:rsid w:val="00D759CD"/>
    <w:rsid w:val="00D84E1A"/>
    <w:rsid w:val="00D8784B"/>
    <w:rsid w:val="00D90DD8"/>
    <w:rsid w:val="00DA154C"/>
    <w:rsid w:val="00DA501B"/>
    <w:rsid w:val="00DA7F39"/>
    <w:rsid w:val="00DB5A03"/>
    <w:rsid w:val="00DB740F"/>
    <w:rsid w:val="00DC0F43"/>
    <w:rsid w:val="00DC17BB"/>
    <w:rsid w:val="00DC3B33"/>
    <w:rsid w:val="00DC675D"/>
    <w:rsid w:val="00DD318F"/>
    <w:rsid w:val="00DF6099"/>
    <w:rsid w:val="00DF7C93"/>
    <w:rsid w:val="00E020CA"/>
    <w:rsid w:val="00E026F6"/>
    <w:rsid w:val="00E03666"/>
    <w:rsid w:val="00E03F65"/>
    <w:rsid w:val="00E05FC6"/>
    <w:rsid w:val="00E07317"/>
    <w:rsid w:val="00E14642"/>
    <w:rsid w:val="00E171B6"/>
    <w:rsid w:val="00E176D0"/>
    <w:rsid w:val="00E177D1"/>
    <w:rsid w:val="00E2255F"/>
    <w:rsid w:val="00E27129"/>
    <w:rsid w:val="00E4269E"/>
    <w:rsid w:val="00E505AB"/>
    <w:rsid w:val="00E60837"/>
    <w:rsid w:val="00E62979"/>
    <w:rsid w:val="00E63426"/>
    <w:rsid w:val="00E749F2"/>
    <w:rsid w:val="00E8544E"/>
    <w:rsid w:val="00E90CC4"/>
    <w:rsid w:val="00E934DD"/>
    <w:rsid w:val="00E93B59"/>
    <w:rsid w:val="00EA41A2"/>
    <w:rsid w:val="00EA668F"/>
    <w:rsid w:val="00EA6C23"/>
    <w:rsid w:val="00EB25D6"/>
    <w:rsid w:val="00EB3195"/>
    <w:rsid w:val="00EB70F6"/>
    <w:rsid w:val="00ED1608"/>
    <w:rsid w:val="00ED3AB7"/>
    <w:rsid w:val="00ED6B24"/>
    <w:rsid w:val="00EE0EE8"/>
    <w:rsid w:val="00EE4936"/>
    <w:rsid w:val="00EE6778"/>
    <w:rsid w:val="00EE6FED"/>
    <w:rsid w:val="00EF0D1E"/>
    <w:rsid w:val="00EF60FA"/>
    <w:rsid w:val="00EF79C3"/>
    <w:rsid w:val="00F0278F"/>
    <w:rsid w:val="00F07EE8"/>
    <w:rsid w:val="00F12F44"/>
    <w:rsid w:val="00F42A28"/>
    <w:rsid w:val="00F44FF3"/>
    <w:rsid w:val="00F514F3"/>
    <w:rsid w:val="00F51535"/>
    <w:rsid w:val="00F5238C"/>
    <w:rsid w:val="00F53B53"/>
    <w:rsid w:val="00F64FB4"/>
    <w:rsid w:val="00F7316E"/>
    <w:rsid w:val="00F734E9"/>
    <w:rsid w:val="00F741F3"/>
    <w:rsid w:val="00F75A0F"/>
    <w:rsid w:val="00F805BC"/>
    <w:rsid w:val="00F84045"/>
    <w:rsid w:val="00F845AD"/>
    <w:rsid w:val="00F90B50"/>
    <w:rsid w:val="00F91DEE"/>
    <w:rsid w:val="00F943F2"/>
    <w:rsid w:val="00F97491"/>
    <w:rsid w:val="00FA2B33"/>
    <w:rsid w:val="00FA757C"/>
    <w:rsid w:val="00FC1A20"/>
    <w:rsid w:val="00FD1977"/>
    <w:rsid w:val="00FD4360"/>
    <w:rsid w:val="00FD48EF"/>
    <w:rsid w:val="00FE1913"/>
    <w:rsid w:val="00FE260B"/>
    <w:rsid w:val="00FF5E17"/>
    <w:rsid w:val="0326B964"/>
    <w:rsid w:val="050BDC02"/>
    <w:rsid w:val="080801C0"/>
    <w:rsid w:val="0F087188"/>
    <w:rsid w:val="0F42ECFA"/>
    <w:rsid w:val="1124694A"/>
    <w:rsid w:val="1197B26D"/>
    <w:rsid w:val="12AA0319"/>
    <w:rsid w:val="1517F092"/>
    <w:rsid w:val="15AA5E80"/>
    <w:rsid w:val="16A95866"/>
    <w:rsid w:val="16CE8171"/>
    <w:rsid w:val="178C385F"/>
    <w:rsid w:val="19006DC3"/>
    <w:rsid w:val="1CB8D147"/>
    <w:rsid w:val="284B3391"/>
    <w:rsid w:val="2B8D974A"/>
    <w:rsid w:val="2C61EA70"/>
    <w:rsid w:val="2E2AC758"/>
    <w:rsid w:val="2F8D9B18"/>
    <w:rsid w:val="3011892F"/>
    <w:rsid w:val="32F94D88"/>
    <w:rsid w:val="3553DBE8"/>
    <w:rsid w:val="3791E577"/>
    <w:rsid w:val="37FB6E52"/>
    <w:rsid w:val="389FEA6D"/>
    <w:rsid w:val="3900D556"/>
    <w:rsid w:val="397C5C43"/>
    <w:rsid w:val="3986BBFB"/>
    <w:rsid w:val="39B28E47"/>
    <w:rsid w:val="39BCABFC"/>
    <w:rsid w:val="3B48D754"/>
    <w:rsid w:val="3DD966C7"/>
    <w:rsid w:val="3EA3C03A"/>
    <w:rsid w:val="4552D4EE"/>
    <w:rsid w:val="484CB5F8"/>
    <w:rsid w:val="49532F97"/>
    <w:rsid w:val="4BF17671"/>
    <w:rsid w:val="4E49192C"/>
    <w:rsid w:val="51683884"/>
    <w:rsid w:val="52B39AB6"/>
    <w:rsid w:val="54068A4F"/>
    <w:rsid w:val="541DA631"/>
    <w:rsid w:val="54F6D69C"/>
    <w:rsid w:val="554EF0E2"/>
    <w:rsid w:val="55F6BCCA"/>
    <w:rsid w:val="578DC690"/>
    <w:rsid w:val="580F0256"/>
    <w:rsid w:val="5812BF24"/>
    <w:rsid w:val="59211FE9"/>
    <w:rsid w:val="5D1D407D"/>
    <w:rsid w:val="60A9C395"/>
    <w:rsid w:val="626EBB68"/>
    <w:rsid w:val="68C4B3A8"/>
    <w:rsid w:val="6CA7C727"/>
    <w:rsid w:val="73C735B8"/>
    <w:rsid w:val="777512B3"/>
    <w:rsid w:val="7C702703"/>
    <w:rsid w:val="7E924C02"/>
    <w:rsid w:val="7E943389"/>
    <w:rsid w:val="7F718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391DC"/>
  <w15:chartTrackingRefBased/>
  <w15:docId w15:val="{C8AE9577-4391-4405-960A-F419FE55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0EE8"/>
    <w:pPr>
      <w:spacing w:line="252" w:lineRule="auto"/>
    </w:pPr>
    <w:rPr>
      <w:rFonts w:ascii="Calibri" w:hAnsi="Calibri" w:cs="Times New Roman"/>
      <w:lang w:val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1B0B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1B0B"/>
  </w:style>
  <w:style w:type="paragraph" w:styleId="Footer">
    <w:name w:val="footer"/>
    <w:basedOn w:val="Normal"/>
    <w:link w:val="FooterChar"/>
    <w:uiPriority w:val="99"/>
    <w:unhideWhenUsed/>
    <w:rsid w:val="00511B0B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1B0B"/>
  </w:style>
  <w:style w:type="paragraph" w:styleId="ListParagraph">
    <w:name w:val="List Paragraph"/>
    <w:basedOn w:val="Normal"/>
    <w:uiPriority w:val="34"/>
    <w:qFormat/>
    <w:rsid w:val="000A30B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E0EE8"/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834B2"/>
    <w:rPr>
      <w:rFonts w:ascii="Segoe UI" w:hAnsi="Segoe UI" w:cs="Segoe UI"/>
      <w:sz w:val="18"/>
      <w:szCs w:val="18"/>
      <w:lang w:val="en-GB"/>
    </w:rPr>
  </w:style>
  <w:style w:type="paragraph" w:styleId="paragraph" w:customStyle="1">
    <w:name w:val="paragraph"/>
    <w:basedOn w:val="Normal"/>
    <w:rsid w:val="008D27D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8D27D0"/>
  </w:style>
  <w:style w:type="character" w:styleId="eop" w:customStyle="1">
    <w:name w:val="eop"/>
    <w:basedOn w:val="DefaultParagraphFont"/>
    <w:rsid w:val="008D27D0"/>
  </w:style>
  <w:style w:type="table" w:styleId="TableGrid">
    <w:name w:val="Table Grid"/>
    <w:basedOn w:val="TableNormal"/>
    <w:uiPriority w:val="59"/>
    <w:rsid w:val="00B53C8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A519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F90B50"/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630D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mindfulbusinesscharter.com/the-charter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Martin\Mindful%20Business%20Charter\Everyone%20-%20Documents\Templates\General%20Use\Blank%20doc%202026%20branding%20-%20no%20address%20-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065c2c-646f-428c-b1c1-fa57e3964ed7" xsi:nil="true"/>
    <lcf76f155ced4ddcb4097134ff3c332f xmlns="812db102-471a-4347-9878-ccb005ab4c0b">
      <Terms xmlns="http://schemas.microsoft.com/office/infopath/2007/PartnerControls"/>
    </lcf76f155ced4ddcb4097134ff3c332f>
    <SharedWithUsers xmlns="94065c2c-646f-428c-b1c1-fa57e3964ed7">
      <UserInfo>
        <DisplayName>Charlotte Clegg</DisplayName>
        <AccountId>39</AccountId>
        <AccountType/>
      </UserInfo>
      <UserInfo>
        <DisplayName>Richard Martin</DisplayName>
        <AccountId>13</AccountId>
        <AccountType/>
      </UserInfo>
      <UserInfo>
        <DisplayName>Anna Kotwinski</DisplayName>
        <AccountId>93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434A3A4EFCD4081CD6E0CA036D5FB" ma:contentTypeVersion="18" ma:contentTypeDescription="Create a new document." ma:contentTypeScope="" ma:versionID="0d26cbd0728f446baf5186677e49d35d">
  <xsd:schema xmlns:xsd="http://www.w3.org/2001/XMLSchema" xmlns:xs="http://www.w3.org/2001/XMLSchema" xmlns:p="http://schemas.microsoft.com/office/2006/metadata/properties" xmlns:ns2="812db102-471a-4347-9878-ccb005ab4c0b" xmlns:ns3="94065c2c-646f-428c-b1c1-fa57e3964ed7" targetNamespace="http://schemas.microsoft.com/office/2006/metadata/properties" ma:root="true" ma:fieldsID="ae75dd1473a4e5e48f5ad4362dd1c670" ns2:_="" ns3:_="">
    <xsd:import namespace="812db102-471a-4347-9878-ccb005ab4c0b"/>
    <xsd:import namespace="94065c2c-646f-428c-b1c1-fa57e3964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b102-471a-4347-9878-ccb005ab4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9faf09-e4d2-447a-9b43-8a119d6c1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65c2c-646f-428c-b1c1-fa57e3964ed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663a1f1-75d5-4136-937f-40bd39bd1839}" ma:internalName="TaxCatchAll" ma:showField="CatchAllData" ma:web="94065c2c-646f-428c-b1c1-fa57e3964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68F97D-3567-4DAA-8D59-555245276C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28F64-BE52-4603-8905-3872CC04FC2F}">
  <ds:schemaRefs>
    <ds:schemaRef ds:uri="http://schemas.microsoft.com/office/2006/metadata/properties"/>
    <ds:schemaRef ds:uri="http://schemas.microsoft.com/office/infopath/2007/PartnerControls"/>
    <ds:schemaRef ds:uri="94065c2c-646f-428c-b1c1-fa57e3964ed7"/>
    <ds:schemaRef ds:uri="812db102-471a-4347-9878-ccb005ab4c0b"/>
  </ds:schemaRefs>
</ds:datastoreItem>
</file>

<file path=customXml/itemProps3.xml><?xml version="1.0" encoding="utf-8"?>
<ds:datastoreItem xmlns:ds="http://schemas.openxmlformats.org/officeDocument/2006/customXml" ds:itemID="{B00EC485-EC67-4C7C-B90D-230870C58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2db102-471a-4347-9878-ccb005ab4c0b"/>
    <ds:schemaRef ds:uri="94065c2c-646f-428c-b1c1-fa57e3964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Blank doc 2026 branding - no address - 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Richard Martin</dc:creator>
  <keywords/>
  <dc:description/>
  <lastModifiedBy>Rachel Bedford</lastModifiedBy>
  <revision>13</revision>
  <lastPrinted>2026-06-17T16:26:00.0000000Z</lastPrinted>
  <dcterms:created xsi:type="dcterms:W3CDTF">2026-06-29T16:36:00.0000000Z</dcterms:created>
  <dcterms:modified xsi:type="dcterms:W3CDTF">2026-07-14T08:21:17.1934935Z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0x0101003BC434A3A4EFCD4081CD6E0CA036D5FB</vt:lpwstr>
  </property>
  <property fmtid="{D5CDD505-2E9C-101B-9397-08002B2CF9AE}" pid="3" name="Order">
    <vt:r8>179400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axKeyword">
    <vt:lpwstr/>
  </property>
  <property fmtid="{D5CDD505-2E9C-101B-9397-08002B2CF9AE}" pid="9" name="MediaServiceImageTags">
    <vt:lpwstr/>
  </property>
</Properties>
</file>