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0B8B7" w14:textId="182F5F1E" w:rsidR="00A92AF3" w:rsidRPr="00F934CD" w:rsidRDefault="00A92AF3" w:rsidP="00916961">
      <w:pPr>
        <w:pStyle w:val="NormalWeb"/>
        <w:tabs>
          <w:tab w:val="left" w:pos="-720"/>
        </w:tabs>
        <w:spacing w:beforeAutospacing="0" w:afterAutospacing="0"/>
        <w:ind w:left="-720" w:right="-720"/>
        <w:jc w:val="center"/>
        <w:rPr>
          <w:b/>
          <w:bCs/>
          <w:sz w:val="24"/>
          <w:szCs w:val="24"/>
        </w:rPr>
      </w:pPr>
      <w:r w:rsidRPr="00F934CD">
        <w:rPr>
          <w:b/>
          <w:bCs/>
          <w:sz w:val="24"/>
          <w:szCs w:val="24"/>
        </w:rPr>
        <w:t>REVOLVING LOAN FUND LOAN ADMINISTRATIVE COMMITTEE</w:t>
      </w:r>
    </w:p>
    <w:p w14:paraId="031B47AF" w14:textId="77777777" w:rsidR="00A92AF3" w:rsidRPr="00A92AF3" w:rsidRDefault="00A92AF3" w:rsidP="00EC26B1">
      <w:pPr>
        <w:pStyle w:val="NormalWeb"/>
        <w:tabs>
          <w:tab w:val="left" w:pos="-720"/>
        </w:tabs>
        <w:spacing w:beforeAutospacing="0" w:afterAutospacing="0"/>
        <w:ind w:left="-720" w:right="-720"/>
        <w:jc w:val="center"/>
        <w:rPr>
          <w:bCs/>
          <w:sz w:val="22"/>
          <w:szCs w:val="22"/>
        </w:rPr>
      </w:pPr>
    </w:p>
    <w:p w14:paraId="4899BA26" w14:textId="0BA71E1C" w:rsidR="00A92AF3" w:rsidRPr="00A92AF3" w:rsidRDefault="000320FE" w:rsidP="00EC26B1">
      <w:pPr>
        <w:pStyle w:val="NormalWeb"/>
        <w:tabs>
          <w:tab w:val="left" w:pos="-720"/>
        </w:tabs>
        <w:spacing w:beforeAutospacing="0" w:afterAutospacing="0"/>
        <w:ind w:left="-720" w:right="-72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July 31, </w:t>
      </w:r>
      <w:proofErr w:type="gramStart"/>
      <w:r>
        <w:rPr>
          <w:bCs/>
          <w:sz w:val="22"/>
          <w:szCs w:val="22"/>
        </w:rPr>
        <w:t>2026</w:t>
      </w:r>
      <w:proofErr w:type="gramEnd"/>
      <w:r w:rsidR="00A92AF3" w:rsidRPr="00A92AF3">
        <w:rPr>
          <w:bCs/>
          <w:sz w:val="22"/>
          <w:szCs w:val="22"/>
        </w:rPr>
        <w:tab/>
      </w:r>
      <w:r w:rsidR="00A92AF3" w:rsidRPr="00A92AF3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>9:30 am</w:t>
      </w:r>
    </w:p>
    <w:p w14:paraId="4C8718C6" w14:textId="77777777" w:rsidR="00A92AF3" w:rsidRPr="00A92AF3" w:rsidRDefault="00A92AF3" w:rsidP="00EC26B1">
      <w:pPr>
        <w:pStyle w:val="NormalWeb"/>
        <w:tabs>
          <w:tab w:val="left" w:pos="-720"/>
        </w:tabs>
        <w:spacing w:beforeAutospacing="0" w:afterAutospacing="0"/>
        <w:ind w:left="-720" w:right="-720"/>
        <w:jc w:val="center"/>
        <w:rPr>
          <w:bCs/>
          <w:sz w:val="22"/>
          <w:szCs w:val="22"/>
        </w:rPr>
      </w:pPr>
    </w:p>
    <w:p w14:paraId="7D4B03FE" w14:textId="77777777" w:rsidR="007A757A" w:rsidRDefault="007A757A" w:rsidP="007A757A">
      <w:pPr>
        <w:pStyle w:val="NormalWeb"/>
        <w:tabs>
          <w:tab w:val="left" w:pos="-720"/>
        </w:tabs>
        <w:spacing w:before="0" w:beforeAutospacing="0" w:after="0" w:afterAutospacing="0"/>
        <w:ind w:left="-720" w:right="-720"/>
        <w:jc w:val="center"/>
        <w:rPr>
          <w:bCs/>
          <w:sz w:val="22"/>
          <w:szCs w:val="22"/>
        </w:rPr>
      </w:pPr>
      <w:r w:rsidRPr="00010A5F">
        <w:rPr>
          <w:bCs/>
          <w:sz w:val="22"/>
          <w:szCs w:val="22"/>
        </w:rPr>
        <w:t>LCLGRPB Conference Room</w:t>
      </w:r>
      <w:r>
        <w:rPr>
          <w:bCs/>
          <w:sz w:val="22"/>
          <w:szCs w:val="22"/>
        </w:rPr>
        <w:t xml:space="preserve">: </w:t>
      </w:r>
      <w:r w:rsidRPr="00010A5F">
        <w:rPr>
          <w:bCs/>
          <w:sz w:val="22"/>
          <w:szCs w:val="22"/>
        </w:rPr>
        <w:t>1 Lower Amherst Street, Lake George, NY 12845</w:t>
      </w:r>
    </w:p>
    <w:p w14:paraId="0C7C350A" w14:textId="77777777" w:rsidR="004A0B31" w:rsidRDefault="004A0B31" w:rsidP="007A757A">
      <w:pPr>
        <w:pStyle w:val="NormalWeb"/>
        <w:tabs>
          <w:tab w:val="left" w:pos="-720"/>
        </w:tabs>
        <w:spacing w:before="0" w:beforeAutospacing="0" w:after="0" w:afterAutospacing="0"/>
        <w:ind w:left="-720" w:right="-720"/>
        <w:jc w:val="center"/>
        <w:rPr>
          <w:bCs/>
          <w:sz w:val="22"/>
          <w:szCs w:val="22"/>
        </w:rPr>
      </w:pPr>
    </w:p>
    <w:p w14:paraId="2E21C59B" w14:textId="0C346BAD" w:rsidR="00FC330B" w:rsidRPr="00010A5F" w:rsidRDefault="00FC330B" w:rsidP="00FC330B">
      <w:pPr>
        <w:pStyle w:val="NormalWeb"/>
        <w:tabs>
          <w:tab w:val="left" w:pos="-720"/>
        </w:tabs>
        <w:spacing w:before="0" w:beforeAutospacing="0" w:after="0" w:afterAutospacing="0"/>
        <w:ind w:left="-720" w:right="-720"/>
        <w:jc w:val="center"/>
        <w:rPr>
          <w:bCs/>
          <w:sz w:val="22"/>
          <w:szCs w:val="22"/>
        </w:rPr>
      </w:pPr>
      <w:r w:rsidRPr="00010A5F">
        <w:rPr>
          <w:bCs/>
          <w:sz w:val="22"/>
          <w:szCs w:val="22"/>
        </w:rPr>
        <w:t>Dannemora Federal Credit Union</w:t>
      </w:r>
      <w:r>
        <w:rPr>
          <w:bCs/>
          <w:sz w:val="22"/>
          <w:szCs w:val="22"/>
        </w:rPr>
        <w:t xml:space="preserve">: </w:t>
      </w:r>
      <w:r w:rsidRPr="00010A5F">
        <w:rPr>
          <w:bCs/>
          <w:sz w:val="22"/>
          <w:szCs w:val="22"/>
        </w:rPr>
        <w:t>342 Tom Miller Rd, Plattsburgh, NY 12901</w:t>
      </w:r>
    </w:p>
    <w:p w14:paraId="41E534E3" w14:textId="77777777" w:rsidR="007A757A" w:rsidRPr="00FC7CC2" w:rsidRDefault="007A757A" w:rsidP="007A757A">
      <w:pPr>
        <w:pStyle w:val="NormalWeb"/>
        <w:tabs>
          <w:tab w:val="left" w:pos="-720"/>
        </w:tabs>
        <w:spacing w:before="0" w:beforeAutospacing="0" w:after="0" w:afterAutospacing="0"/>
        <w:ind w:right="-720"/>
        <w:rPr>
          <w:bCs/>
          <w:sz w:val="22"/>
          <w:szCs w:val="22"/>
          <w:highlight w:val="yellow"/>
        </w:rPr>
      </w:pPr>
    </w:p>
    <w:p w14:paraId="112ACDFF" w14:textId="77777777" w:rsidR="007A757A" w:rsidRDefault="007A757A" w:rsidP="007A757A">
      <w:pPr>
        <w:pStyle w:val="NormalWeb"/>
        <w:tabs>
          <w:tab w:val="left" w:pos="-720"/>
        </w:tabs>
        <w:spacing w:before="0" w:beforeAutospacing="0" w:after="0" w:afterAutospacing="0"/>
        <w:ind w:left="-720" w:right="-720"/>
        <w:jc w:val="center"/>
        <w:rPr>
          <w:bCs/>
          <w:sz w:val="22"/>
          <w:szCs w:val="22"/>
        </w:rPr>
      </w:pPr>
      <w:r w:rsidRPr="00010A5F">
        <w:rPr>
          <w:bCs/>
          <w:sz w:val="22"/>
          <w:szCs w:val="22"/>
        </w:rPr>
        <w:t>260 Lake St. Senior Community Conference Room</w:t>
      </w:r>
      <w:r>
        <w:rPr>
          <w:bCs/>
          <w:sz w:val="22"/>
          <w:szCs w:val="22"/>
        </w:rPr>
        <w:t xml:space="preserve">: </w:t>
      </w:r>
      <w:r w:rsidRPr="00010A5F">
        <w:rPr>
          <w:bCs/>
          <w:sz w:val="22"/>
          <w:szCs w:val="22"/>
        </w:rPr>
        <w:t>260 Lake Street Rouses Point, NY 12979</w:t>
      </w:r>
    </w:p>
    <w:p w14:paraId="25F7E49F" w14:textId="77777777" w:rsidR="007A757A" w:rsidRPr="00FC7CC2" w:rsidRDefault="007A757A" w:rsidP="003C1C36">
      <w:pPr>
        <w:pStyle w:val="NormalWeb"/>
        <w:tabs>
          <w:tab w:val="left" w:pos="-720"/>
        </w:tabs>
        <w:spacing w:before="0" w:beforeAutospacing="0" w:after="0" w:afterAutospacing="0"/>
        <w:ind w:right="-720"/>
        <w:rPr>
          <w:bCs/>
          <w:sz w:val="22"/>
          <w:szCs w:val="22"/>
          <w:highlight w:val="yellow"/>
        </w:rPr>
      </w:pPr>
    </w:p>
    <w:p w14:paraId="320A79F6" w14:textId="7127EABF" w:rsidR="007A757A" w:rsidRPr="00010A5F" w:rsidRDefault="004A0B31" w:rsidP="007A757A">
      <w:pPr>
        <w:pStyle w:val="NormalWeb"/>
        <w:tabs>
          <w:tab w:val="left" w:pos="-720"/>
        </w:tabs>
        <w:spacing w:before="0" w:beforeAutospacing="0" w:after="0" w:afterAutospacing="0"/>
        <w:ind w:left="-720" w:right="-72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Great Meadow Federal Credit Union: 348 Broadway, Fort Edward, NY 12828</w:t>
      </w:r>
    </w:p>
    <w:p w14:paraId="3F281EED" w14:textId="77777777" w:rsidR="007A757A" w:rsidRDefault="007A757A" w:rsidP="003C1C36">
      <w:pPr>
        <w:pStyle w:val="NormalWeb"/>
        <w:tabs>
          <w:tab w:val="left" w:pos="-720"/>
        </w:tabs>
        <w:spacing w:before="0" w:beforeAutospacing="0" w:after="0" w:afterAutospacing="0"/>
        <w:ind w:right="-720"/>
        <w:rPr>
          <w:bCs/>
          <w:sz w:val="22"/>
          <w:szCs w:val="22"/>
        </w:rPr>
      </w:pPr>
    </w:p>
    <w:p w14:paraId="013743CA" w14:textId="77777777" w:rsidR="007A757A" w:rsidRDefault="007A757A" w:rsidP="007A757A">
      <w:pPr>
        <w:pStyle w:val="NormalWeb"/>
        <w:tabs>
          <w:tab w:val="left" w:pos="-720"/>
        </w:tabs>
        <w:spacing w:before="0" w:beforeAutospacing="0" w:after="0" w:afterAutospacing="0"/>
        <w:ind w:left="-720" w:right="-72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Hamilton County Economic Development Office: 102 County View Drive, Lake Pleasant, NY 12108 </w:t>
      </w:r>
    </w:p>
    <w:p w14:paraId="4B210625" w14:textId="77777777" w:rsidR="00244A4E" w:rsidRDefault="00244A4E" w:rsidP="007A757A">
      <w:pPr>
        <w:pStyle w:val="NormalWeb"/>
        <w:tabs>
          <w:tab w:val="left" w:pos="-720"/>
        </w:tabs>
        <w:spacing w:before="0" w:beforeAutospacing="0" w:after="0" w:afterAutospacing="0"/>
        <w:ind w:left="-720" w:right="-720"/>
        <w:jc w:val="center"/>
        <w:rPr>
          <w:bCs/>
          <w:sz w:val="22"/>
          <w:szCs w:val="22"/>
        </w:rPr>
      </w:pPr>
    </w:p>
    <w:p w14:paraId="33F20873" w14:textId="77777777" w:rsidR="00F8451D" w:rsidRDefault="00F8451D" w:rsidP="00F8451D">
      <w:pPr>
        <w:pStyle w:val="NormalWeb"/>
        <w:tabs>
          <w:tab w:val="left" w:pos="-720"/>
        </w:tabs>
        <w:spacing w:before="0" w:beforeAutospacing="0" w:after="0" w:afterAutospacing="0"/>
        <w:ind w:right="-720"/>
        <w:rPr>
          <w:bCs/>
          <w:sz w:val="22"/>
          <w:szCs w:val="22"/>
        </w:rPr>
      </w:pPr>
    </w:p>
    <w:p w14:paraId="14D6E4BE" w14:textId="77777777" w:rsidR="00F8451D" w:rsidRPr="00010A5F" w:rsidRDefault="00F8451D" w:rsidP="007A757A">
      <w:pPr>
        <w:pStyle w:val="NormalWeb"/>
        <w:tabs>
          <w:tab w:val="left" w:pos="-720"/>
        </w:tabs>
        <w:spacing w:before="0" w:beforeAutospacing="0" w:after="0" w:afterAutospacing="0"/>
        <w:ind w:left="-720" w:right="-720"/>
        <w:jc w:val="center"/>
        <w:rPr>
          <w:bCs/>
          <w:sz w:val="22"/>
          <w:szCs w:val="22"/>
        </w:rPr>
      </w:pPr>
    </w:p>
    <w:p w14:paraId="0FCAD162" w14:textId="77777777" w:rsidR="003D1C58" w:rsidRDefault="003D1C58" w:rsidP="00D575AD">
      <w:pPr>
        <w:pStyle w:val="NormalWeb"/>
        <w:tabs>
          <w:tab w:val="left" w:pos="-720"/>
        </w:tabs>
        <w:spacing w:before="0" w:beforeAutospacing="0" w:after="0" w:afterAutospacing="0"/>
        <w:ind w:right="-720"/>
        <w:rPr>
          <w:bCs/>
          <w:sz w:val="22"/>
          <w:szCs w:val="22"/>
        </w:rPr>
      </w:pPr>
    </w:p>
    <w:p w14:paraId="1895C60A" w14:textId="77777777" w:rsidR="003D1C58" w:rsidRPr="00A92AF3" w:rsidRDefault="003D1C58" w:rsidP="0054684A">
      <w:pPr>
        <w:pStyle w:val="NormalWeb"/>
        <w:tabs>
          <w:tab w:val="left" w:pos="-720"/>
        </w:tabs>
        <w:spacing w:before="0" w:beforeAutospacing="0" w:after="0" w:afterAutospacing="0"/>
        <w:ind w:left="-720" w:right="-720"/>
        <w:jc w:val="center"/>
        <w:rPr>
          <w:bCs/>
          <w:sz w:val="22"/>
          <w:szCs w:val="22"/>
        </w:rPr>
      </w:pPr>
    </w:p>
    <w:p w14:paraId="00C0B9A9" w14:textId="4E7C804A" w:rsidR="00A92AF3" w:rsidRDefault="00A92AF3" w:rsidP="00EC26B1">
      <w:pPr>
        <w:pStyle w:val="NormalWeb"/>
        <w:tabs>
          <w:tab w:val="left" w:pos="-720"/>
        </w:tabs>
        <w:spacing w:beforeAutospacing="0" w:afterAutospacing="0"/>
        <w:ind w:left="-720" w:right="-720"/>
        <w:jc w:val="center"/>
        <w:rPr>
          <w:bCs/>
          <w:sz w:val="22"/>
          <w:szCs w:val="22"/>
          <w:u w:val="single"/>
        </w:rPr>
      </w:pPr>
      <w:r w:rsidRPr="00A92AF3">
        <w:rPr>
          <w:bCs/>
          <w:sz w:val="22"/>
          <w:szCs w:val="22"/>
          <w:u w:val="single"/>
        </w:rPr>
        <w:t>AGENDA</w:t>
      </w:r>
    </w:p>
    <w:p w14:paraId="7C9F4AC7" w14:textId="77777777" w:rsidR="00A92AF3" w:rsidRDefault="00A92AF3" w:rsidP="009D1FB8">
      <w:pPr>
        <w:pStyle w:val="NormalWeb"/>
        <w:tabs>
          <w:tab w:val="left" w:pos="-720"/>
        </w:tabs>
        <w:spacing w:beforeAutospacing="0" w:afterAutospacing="0"/>
        <w:ind w:right="-720"/>
        <w:rPr>
          <w:bCs/>
          <w:sz w:val="22"/>
          <w:szCs w:val="22"/>
          <w:u w:val="single"/>
        </w:rPr>
      </w:pPr>
    </w:p>
    <w:p w14:paraId="7C1053DF" w14:textId="77777777" w:rsidR="00A25215" w:rsidRPr="00A92AF3" w:rsidRDefault="00A25215" w:rsidP="009D1FB8">
      <w:pPr>
        <w:pStyle w:val="NormalWeb"/>
        <w:tabs>
          <w:tab w:val="left" w:pos="-720"/>
        </w:tabs>
        <w:spacing w:beforeAutospacing="0" w:afterAutospacing="0"/>
        <w:ind w:right="-720"/>
        <w:rPr>
          <w:bCs/>
          <w:sz w:val="22"/>
          <w:szCs w:val="22"/>
          <w:u w:val="single"/>
        </w:rPr>
      </w:pPr>
    </w:p>
    <w:p w14:paraId="0604B1F4" w14:textId="77777777" w:rsidR="00A92AF3" w:rsidRDefault="00A92AF3" w:rsidP="00A92AF3">
      <w:pPr>
        <w:pStyle w:val="NormalWeb"/>
        <w:numPr>
          <w:ilvl w:val="0"/>
          <w:numId w:val="1"/>
        </w:numPr>
        <w:tabs>
          <w:tab w:val="left" w:pos="0"/>
        </w:tabs>
        <w:spacing w:before="0" w:beforeAutospacing="0" w:after="240" w:afterAutospacing="0"/>
        <w:rPr>
          <w:bCs/>
          <w:sz w:val="22"/>
          <w:szCs w:val="22"/>
        </w:rPr>
      </w:pPr>
      <w:r w:rsidRPr="00A92AF3">
        <w:rPr>
          <w:bCs/>
          <w:sz w:val="22"/>
          <w:szCs w:val="22"/>
        </w:rPr>
        <w:t xml:space="preserve">Welcome </w:t>
      </w:r>
    </w:p>
    <w:p w14:paraId="566E4010" w14:textId="464F12DF" w:rsidR="00034878" w:rsidRDefault="00942F44" w:rsidP="00A92AF3">
      <w:pPr>
        <w:pStyle w:val="NormalWeb"/>
        <w:numPr>
          <w:ilvl w:val="0"/>
          <w:numId w:val="1"/>
        </w:numPr>
        <w:tabs>
          <w:tab w:val="left" w:pos="0"/>
        </w:tabs>
        <w:spacing w:before="0" w:beforeAutospacing="0" w:after="240" w:afterAutospacing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Approval of </w:t>
      </w:r>
      <w:r w:rsidR="004E3BEB">
        <w:rPr>
          <w:bCs/>
          <w:sz w:val="22"/>
          <w:szCs w:val="22"/>
        </w:rPr>
        <w:t xml:space="preserve">April </w:t>
      </w:r>
      <w:r w:rsidR="00B32DC4">
        <w:rPr>
          <w:bCs/>
          <w:sz w:val="22"/>
          <w:szCs w:val="22"/>
        </w:rPr>
        <w:t>24</w:t>
      </w:r>
      <w:r w:rsidR="008E4D23">
        <w:rPr>
          <w:bCs/>
          <w:sz w:val="22"/>
          <w:szCs w:val="22"/>
        </w:rPr>
        <w:t xml:space="preserve">, </w:t>
      </w:r>
      <w:proofErr w:type="gramStart"/>
      <w:r w:rsidR="008E4D23">
        <w:rPr>
          <w:bCs/>
          <w:sz w:val="22"/>
          <w:szCs w:val="22"/>
        </w:rPr>
        <w:t>2026</w:t>
      </w:r>
      <w:proofErr w:type="gramEnd"/>
      <w:r w:rsidR="00F74F1D">
        <w:rPr>
          <w:bCs/>
          <w:sz w:val="22"/>
          <w:szCs w:val="22"/>
        </w:rPr>
        <w:t xml:space="preserve"> Meeting Minutes</w:t>
      </w:r>
    </w:p>
    <w:p w14:paraId="0E46FF20" w14:textId="34CF3BB2" w:rsidR="00A25215" w:rsidRDefault="00A25215" w:rsidP="00A83BC6">
      <w:pPr>
        <w:pStyle w:val="NormalWeb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War Cannon Spirits loan modification </w:t>
      </w:r>
    </w:p>
    <w:p w14:paraId="3C560EA7" w14:textId="77777777" w:rsidR="008E4D23" w:rsidRDefault="008E4D23" w:rsidP="00A25215">
      <w:pPr>
        <w:pStyle w:val="NormalWeb"/>
        <w:tabs>
          <w:tab w:val="left" w:pos="0"/>
        </w:tabs>
        <w:spacing w:before="0" w:beforeAutospacing="0" w:after="0" w:afterAutospacing="0"/>
        <w:rPr>
          <w:bCs/>
          <w:sz w:val="22"/>
          <w:szCs w:val="22"/>
        </w:rPr>
      </w:pPr>
    </w:p>
    <w:p w14:paraId="000C1F9A" w14:textId="43073238" w:rsidR="00FD6F40" w:rsidRPr="00FD6F40" w:rsidRDefault="00A92AF3" w:rsidP="00FD6F40">
      <w:pPr>
        <w:pStyle w:val="NormalWeb"/>
        <w:numPr>
          <w:ilvl w:val="0"/>
          <w:numId w:val="1"/>
        </w:numPr>
        <w:tabs>
          <w:tab w:val="left" w:pos="0"/>
        </w:tabs>
        <w:spacing w:before="0" w:beforeAutospacing="0" w:after="240" w:afterAutospacing="0"/>
        <w:rPr>
          <w:bCs/>
          <w:sz w:val="22"/>
          <w:szCs w:val="22"/>
        </w:rPr>
      </w:pPr>
      <w:r w:rsidRPr="00A92AF3">
        <w:rPr>
          <w:bCs/>
          <w:sz w:val="22"/>
          <w:szCs w:val="22"/>
        </w:rPr>
        <w:t>Other</w:t>
      </w:r>
    </w:p>
    <w:p w14:paraId="7C2C3BD7" w14:textId="5D348C8B" w:rsidR="00295248" w:rsidRPr="00A92AF3" w:rsidRDefault="00A92AF3" w:rsidP="00A92AF3">
      <w:pPr>
        <w:pStyle w:val="NormalWeb"/>
        <w:numPr>
          <w:ilvl w:val="0"/>
          <w:numId w:val="1"/>
        </w:numPr>
        <w:tabs>
          <w:tab w:val="left" w:pos="0"/>
        </w:tabs>
        <w:spacing w:before="0" w:beforeAutospacing="0" w:after="240" w:afterAutospacing="0"/>
        <w:rPr>
          <w:bCs/>
          <w:sz w:val="22"/>
          <w:szCs w:val="22"/>
        </w:rPr>
      </w:pPr>
      <w:r w:rsidRPr="00A92AF3">
        <w:rPr>
          <w:bCs/>
          <w:sz w:val="22"/>
          <w:szCs w:val="22"/>
        </w:rPr>
        <w:t>Adjourn</w:t>
      </w:r>
      <w:r w:rsidR="00523579">
        <w:rPr>
          <w:bCs/>
          <w:sz w:val="22"/>
          <w:szCs w:val="22"/>
        </w:rPr>
        <w:t xml:space="preserve"> </w:t>
      </w:r>
    </w:p>
    <w:sectPr w:rsidR="00295248" w:rsidRPr="00A92AF3" w:rsidSect="006310EC">
      <w:headerReference w:type="default" r:id="rId10"/>
      <w:pgSz w:w="12240" w:h="15840"/>
      <w:pgMar w:top="288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E255D" w14:textId="77777777" w:rsidR="008F5C4C" w:rsidRDefault="008F5C4C" w:rsidP="00295248">
      <w:r>
        <w:separator/>
      </w:r>
    </w:p>
  </w:endnote>
  <w:endnote w:type="continuationSeparator" w:id="0">
    <w:p w14:paraId="744BE824" w14:textId="77777777" w:rsidR="008F5C4C" w:rsidRDefault="008F5C4C" w:rsidP="00295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44B44" w14:textId="77777777" w:rsidR="008F5C4C" w:rsidRDefault="008F5C4C" w:rsidP="00295248">
      <w:r>
        <w:separator/>
      </w:r>
    </w:p>
  </w:footnote>
  <w:footnote w:type="continuationSeparator" w:id="0">
    <w:p w14:paraId="7F015163" w14:textId="77777777" w:rsidR="008F5C4C" w:rsidRDefault="008F5C4C" w:rsidP="00295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3F7B6" w14:textId="77777777" w:rsidR="009216A8" w:rsidRDefault="005C3B6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5DA255" wp14:editId="43EA8ACA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818119" cy="10117565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119" cy="10117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2BA5D" w14:textId="77777777" w:rsidR="00295248" w:rsidRDefault="002952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8229C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3F4E03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CDC4BD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E78017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140092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42851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CEC9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C407F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E09D4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D63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5D33B43"/>
    <w:multiLevelType w:val="hybridMultilevel"/>
    <w:tmpl w:val="1F7C2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5968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7910968">
    <w:abstractNumId w:val="9"/>
  </w:num>
  <w:num w:numId="3" w16cid:durableId="1932011037">
    <w:abstractNumId w:val="7"/>
  </w:num>
  <w:num w:numId="4" w16cid:durableId="1656910148">
    <w:abstractNumId w:val="6"/>
  </w:num>
  <w:num w:numId="5" w16cid:durableId="77363437">
    <w:abstractNumId w:val="5"/>
  </w:num>
  <w:num w:numId="6" w16cid:durableId="298924510">
    <w:abstractNumId w:val="4"/>
  </w:num>
  <w:num w:numId="7" w16cid:durableId="177433758">
    <w:abstractNumId w:val="8"/>
  </w:num>
  <w:num w:numId="8" w16cid:durableId="491218085">
    <w:abstractNumId w:val="3"/>
  </w:num>
  <w:num w:numId="9" w16cid:durableId="440147412">
    <w:abstractNumId w:val="2"/>
  </w:num>
  <w:num w:numId="10" w16cid:durableId="1949391164">
    <w:abstractNumId w:val="1"/>
  </w:num>
  <w:num w:numId="11" w16cid:durableId="962346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AF3"/>
    <w:rsid w:val="00011B8D"/>
    <w:rsid w:val="0002777A"/>
    <w:rsid w:val="00027867"/>
    <w:rsid w:val="000320FE"/>
    <w:rsid w:val="00034878"/>
    <w:rsid w:val="0004262D"/>
    <w:rsid w:val="0006723E"/>
    <w:rsid w:val="00072A3A"/>
    <w:rsid w:val="000809D2"/>
    <w:rsid w:val="00096C5E"/>
    <w:rsid w:val="000B4BD0"/>
    <w:rsid w:val="000E49D3"/>
    <w:rsid w:val="00104CA0"/>
    <w:rsid w:val="00132AA9"/>
    <w:rsid w:val="00143FC1"/>
    <w:rsid w:val="0014636F"/>
    <w:rsid w:val="001C35D1"/>
    <w:rsid w:val="001F162F"/>
    <w:rsid w:val="00200DA4"/>
    <w:rsid w:val="00203309"/>
    <w:rsid w:val="00206299"/>
    <w:rsid w:val="00207959"/>
    <w:rsid w:val="00226636"/>
    <w:rsid w:val="00244A4E"/>
    <w:rsid w:val="002861CA"/>
    <w:rsid w:val="00290C98"/>
    <w:rsid w:val="00295248"/>
    <w:rsid w:val="0030728F"/>
    <w:rsid w:val="0032678F"/>
    <w:rsid w:val="003400D1"/>
    <w:rsid w:val="00386370"/>
    <w:rsid w:val="003C1C36"/>
    <w:rsid w:val="003D1C58"/>
    <w:rsid w:val="003D20EF"/>
    <w:rsid w:val="003D5ED4"/>
    <w:rsid w:val="003E4DF8"/>
    <w:rsid w:val="003E6A3A"/>
    <w:rsid w:val="00460ED9"/>
    <w:rsid w:val="004926D5"/>
    <w:rsid w:val="004A0B31"/>
    <w:rsid w:val="004C2AF5"/>
    <w:rsid w:val="004E3BEB"/>
    <w:rsid w:val="004F481C"/>
    <w:rsid w:val="00507E45"/>
    <w:rsid w:val="00523579"/>
    <w:rsid w:val="00525E23"/>
    <w:rsid w:val="005278C3"/>
    <w:rsid w:val="0053622E"/>
    <w:rsid w:val="0054684A"/>
    <w:rsid w:val="0058697E"/>
    <w:rsid w:val="005A5968"/>
    <w:rsid w:val="005B5FFB"/>
    <w:rsid w:val="005C3B69"/>
    <w:rsid w:val="006003E5"/>
    <w:rsid w:val="00600945"/>
    <w:rsid w:val="006310EC"/>
    <w:rsid w:val="006657DB"/>
    <w:rsid w:val="006C7151"/>
    <w:rsid w:val="006D0503"/>
    <w:rsid w:val="006E4AB0"/>
    <w:rsid w:val="00730EDB"/>
    <w:rsid w:val="00761FC7"/>
    <w:rsid w:val="00763ED8"/>
    <w:rsid w:val="00767A47"/>
    <w:rsid w:val="00771C6F"/>
    <w:rsid w:val="007A757A"/>
    <w:rsid w:val="007F1E24"/>
    <w:rsid w:val="00826BA5"/>
    <w:rsid w:val="008610E1"/>
    <w:rsid w:val="008E4D23"/>
    <w:rsid w:val="008F5C4C"/>
    <w:rsid w:val="0090019F"/>
    <w:rsid w:val="00916961"/>
    <w:rsid w:val="009216A8"/>
    <w:rsid w:val="009271C5"/>
    <w:rsid w:val="009366D9"/>
    <w:rsid w:val="00942F44"/>
    <w:rsid w:val="009524F0"/>
    <w:rsid w:val="009626EA"/>
    <w:rsid w:val="009867CB"/>
    <w:rsid w:val="00987AF8"/>
    <w:rsid w:val="0099319A"/>
    <w:rsid w:val="00997702"/>
    <w:rsid w:val="009D1FB8"/>
    <w:rsid w:val="009E7135"/>
    <w:rsid w:val="00A25215"/>
    <w:rsid w:val="00A46212"/>
    <w:rsid w:val="00A53C07"/>
    <w:rsid w:val="00A72957"/>
    <w:rsid w:val="00A83BC6"/>
    <w:rsid w:val="00A92464"/>
    <w:rsid w:val="00A92AF3"/>
    <w:rsid w:val="00AA745F"/>
    <w:rsid w:val="00B15550"/>
    <w:rsid w:val="00B32DC4"/>
    <w:rsid w:val="00B36D7B"/>
    <w:rsid w:val="00B66A95"/>
    <w:rsid w:val="00B85750"/>
    <w:rsid w:val="00BA2A1F"/>
    <w:rsid w:val="00BE20A4"/>
    <w:rsid w:val="00C1643C"/>
    <w:rsid w:val="00C313FA"/>
    <w:rsid w:val="00C70C53"/>
    <w:rsid w:val="00C77626"/>
    <w:rsid w:val="00C91700"/>
    <w:rsid w:val="00C97A06"/>
    <w:rsid w:val="00C97B32"/>
    <w:rsid w:val="00CB2F72"/>
    <w:rsid w:val="00CC1A66"/>
    <w:rsid w:val="00D575AD"/>
    <w:rsid w:val="00D75FE4"/>
    <w:rsid w:val="00D82979"/>
    <w:rsid w:val="00DA1D2B"/>
    <w:rsid w:val="00DD4E59"/>
    <w:rsid w:val="00DE0857"/>
    <w:rsid w:val="00DF6035"/>
    <w:rsid w:val="00E045A9"/>
    <w:rsid w:val="00E078DA"/>
    <w:rsid w:val="00E11F6A"/>
    <w:rsid w:val="00E2527E"/>
    <w:rsid w:val="00E36839"/>
    <w:rsid w:val="00E52437"/>
    <w:rsid w:val="00E75B89"/>
    <w:rsid w:val="00EB51C7"/>
    <w:rsid w:val="00EB533B"/>
    <w:rsid w:val="00EC0926"/>
    <w:rsid w:val="00EC26B1"/>
    <w:rsid w:val="00EC4ED4"/>
    <w:rsid w:val="00F26591"/>
    <w:rsid w:val="00F54431"/>
    <w:rsid w:val="00F63A0C"/>
    <w:rsid w:val="00F63E04"/>
    <w:rsid w:val="00F676B7"/>
    <w:rsid w:val="00F71693"/>
    <w:rsid w:val="00F73FA3"/>
    <w:rsid w:val="00F74F1D"/>
    <w:rsid w:val="00F8451D"/>
    <w:rsid w:val="00F934CD"/>
    <w:rsid w:val="00FB487C"/>
    <w:rsid w:val="00FB7AEE"/>
    <w:rsid w:val="00FC330B"/>
    <w:rsid w:val="00FD6D46"/>
    <w:rsid w:val="00FD6F40"/>
    <w:rsid w:val="00FF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B09764"/>
  <w15:chartTrackingRefBased/>
  <w15:docId w15:val="{1F9ABB2B-A821-4A29-8B22-CE3968832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69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9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69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9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97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97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97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97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97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2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5248"/>
  </w:style>
  <w:style w:type="paragraph" w:styleId="Footer">
    <w:name w:val="footer"/>
    <w:basedOn w:val="Normal"/>
    <w:link w:val="FooterChar"/>
    <w:uiPriority w:val="99"/>
    <w:unhideWhenUsed/>
    <w:rsid w:val="002952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248"/>
  </w:style>
  <w:style w:type="paragraph" w:styleId="NormalWeb">
    <w:name w:val="Normal (Web)"/>
    <w:basedOn w:val="Normal"/>
    <w:unhideWhenUsed/>
    <w:rsid w:val="00A92AF3"/>
    <w:pPr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9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97E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8697E"/>
  </w:style>
  <w:style w:type="paragraph" w:styleId="BlockText">
    <w:name w:val="Block Text"/>
    <w:basedOn w:val="Normal"/>
    <w:uiPriority w:val="99"/>
    <w:semiHidden/>
    <w:unhideWhenUsed/>
    <w:rsid w:val="0058697E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58697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8697E"/>
  </w:style>
  <w:style w:type="paragraph" w:styleId="BodyText2">
    <w:name w:val="Body Text 2"/>
    <w:basedOn w:val="Normal"/>
    <w:link w:val="BodyText2Char"/>
    <w:uiPriority w:val="99"/>
    <w:semiHidden/>
    <w:unhideWhenUsed/>
    <w:rsid w:val="0058697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8697E"/>
  </w:style>
  <w:style w:type="paragraph" w:styleId="BodyText3">
    <w:name w:val="Body Text 3"/>
    <w:basedOn w:val="Normal"/>
    <w:link w:val="BodyText3Char"/>
    <w:uiPriority w:val="99"/>
    <w:semiHidden/>
    <w:unhideWhenUsed/>
    <w:rsid w:val="0058697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8697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8697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8697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8697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8697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8697E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8697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8697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8697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8697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8697E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8697E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8697E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8697E"/>
  </w:style>
  <w:style w:type="paragraph" w:styleId="CommentText">
    <w:name w:val="annotation text"/>
    <w:basedOn w:val="Normal"/>
    <w:link w:val="CommentTextChar"/>
    <w:uiPriority w:val="99"/>
    <w:semiHidden/>
    <w:unhideWhenUsed/>
    <w:rsid w:val="005869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6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97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8697E"/>
  </w:style>
  <w:style w:type="character" w:customStyle="1" w:styleId="DateChar">
    <w:name w:val="Date Char"/>
    <w:basedOn w:val="DefaultParagraphFont"/>
    <w:link w:val="Date"/>
    <w:uiPriority w:val="99"/>
    <w:semiHidden/>
    <w:rsid w:val="0058697E"/>
  </w:style>
  <w:style w:type="paragraph" w:styleId="DocumentMap">
    <w:name w:val="Document Map"/>
    <w:basedOn w:val="Normal"/>
    <w:link w:val="DocumentMapChar"/>
    <w:uiPriority w:val="99"/>
    <w:semiHidden/>
    <w:unhideWhenUsed/>
    <w:rsid w:val="0058697E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8697E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8697E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8697E"/>
  </w:style>
  <w:style w:type="paragraph" w:styleId="EndnoteText">
    <w:name w:val="endnote text"/>
    <w:basedOn w:val="Normal"/>
    <w:link w:val="EndnoteTextChar"/>
    <w:uiPriority w:val="99"/>
    <w:semiHidden/>
    <w:unhideWhenUsed/>
    <w:rsid w:val="0058697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8697E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8697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58697E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697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697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869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9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97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97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97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97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97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9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9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8697E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8697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8697E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8697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8697E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8697E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8697E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8697E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8697E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8697E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8697E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8697E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8697E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8697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97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97E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58697E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8697E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8697E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8697E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8697E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8697E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8697E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8697E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8697E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8697E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8697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8697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8697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8697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8697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8697E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8697E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8697E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8697E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8697E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qFormat/>
    <w:rsid w:val="0058697E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5869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8697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869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8697E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58697E"/>
  </w:style>
  <w:style w:type="paragraph" w:styleId="NormalIndent">
    <w:name w:val="Normal Indent"/>
    <w:basedOn w:val="Normal"/>
    <w:uiPriority w:val="99"/>
    <w:semiHidden/>
    <w:unhideWhenUsed/>
    <w:rsid w:val="0058697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8697E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8697E"/>
  </w:style>
  <w:style w:type="paragraph" w:styleId="PlainText">
    <w:name w:val="Plain Text"/>
    <w:basedOn w:val="Normal"/>
    <w:link w:val="PlainTextChar"/>
    <w:uiPriority w:val="99"/>
    <w:semiHidden/>
    <w:unhideWhenUsed/>
    <w:rsid w:val="0058697E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8697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586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697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8697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8697E"/>
  </w:style>
  <w:style w:type="paragraph" w:styleId="Signature">
    <w:name w:val="Signature"/>
    <w:basedOn w:val="Normal"/>
    <w:link w:val="SignatureChar"/>
    <w:uiPriority w:val="99"/>
    <w:semiHidden/>
    <w:unhideWhenUsed/>
    <w:rsid w:val="0058697E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8697E"/>
  </w:style>
  <w:style w:type="paragraph" w:styleId="Subtitle">
    <w:name w:val="Subtitle"/>
    <w:basedOn w:val="Normal"/>
    <w:next w:val="Normal"/>
    <w:link w:val="SubtitleChar"/>
    <w:uiPriority w:val="11"/>
    <w:qFormat/>
    <w:rsid w:val="0058697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8697E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8697E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8697E"/>
  </w:style>
  <w:style w:type="paragraph" w:styleId="Title">
    <w:name w:val="Title"/>
    <w:basedOn w:val="Normal"/>
    <w:next w:val="Normal"/>
    <w:link w:val="TitleChar"/>
    <w:uiPriority w:val="10"/>
    <w:qFormat/>
    <w:rsid w:val="0058697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8697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8697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8697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8697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8697E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8697E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8697E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8697E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8697E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8697E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697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3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Danforth\OneDrive%20-%20LAKE%20CHAMPLAIN%20LAKE%20GEORGE%20RPB\Documents\LCLGRPB_Letterhead_F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99ACD06B7FA44BF7E9870740EBF25" ma:contentTypeVersion="13" ma:contentTypeDescription="Create a new document." ma:contentTypeScope="" ma:versionID="9a829e3836bd5a7d82c448f8c097f830">
  <xsd:schema xmlns:xsd="http://www.w3.org/2001/XMLSchema" xmlns:xs="http://www.w3.org/2001/XMLSchema" xmlns:p="http://schemas.microsoft.com/office/2006/metadata/properties" xmlns:ns3="717935ac-875e-4173-9af7-db080e40f271" xmlns:ns4="c40dbb7b-079b-41d8-ad3b-6a80727673a8" targetNamespace="http://schemas.microsoft.com/office/2006/metadata/properties" ma:root="true" ma:fieldsID="ccd950d091b580de339631146a91ba46" ns3:_="" ns4:_="">
    <xsd:import namespace="717935ac-875e-4173-9af7-db080e40f271"/>
    <xsd:import namespace="c40dbb7b-079b-41d8-ad3b-6a80727673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935ac-875e-4173-9af7-db080e40f2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dbb7b-079b-41d8-ad3b-6a8072767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7935ac-875e-4173-9af7-db080e40f271" xsi:nil="true"/>
  </documentManagement>
</p:properties>
</file>

<file path=customXml/itemProps1.xml><?xml version="1.0" encoding="utf-8"?>
<ds:datastoreItem xmlns:ds="http://schemas.openxmlformats.org/officeDocument/2006/customXml" ds:itemID="{35026DB6-6D06-4D10-A5C5-14B783812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7935ac-875e-4173-9af7-db080e40f271"/>
    <ds:schemaRef ds:uri="c40dbb7b-079b-41d8-ad3b-6a80727673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253478-E075-43F1-BF1E-D6D4A38954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BB6783-B695-4BAE-A357-25020339FF64}">
  <ds:schemaRefs>
    <ds:schemaRef ds:uri="http://schemas.microsoft.com/office/2006/metadata/properties"/>
    <ds:schemaRef ds:uri="http://schemas.microsoft.com/office/infopath/2007/PartnerControls"/>
    <ds:schemaRef ds:uri="717935ac-875e-4173-9af7-db080e40f2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LCLGRPB_Letterhead_F1</Template>
  <TotalTime>109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Gilles</dc:creator>
  <cp:keywords/>
  <dc:description/>
  <cp:lastModifiedBy>Beth Gilles</cp:lastModifiedBy>
  <cp:revision>44</cp:revision>
  <cp:lastPrinted>2026-03-26T15:15:00Z</cp:lastPrinted>
  <dcterms:created xsi:type="dcterms:W3CDTF">2023-12-19T18:52:00Z</dcterms:created>
  <dcterms:modified xsi:type="dcterms:W3CDTF">2026-07-28T16:29:00Z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0x010100D9E99ACD06B7FA44BF7E9870740EBF25</vt:lpwstr>
  </property>
</Properties>
</file>