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D2813" w14:textId="77777777" w:rsidR="00A6710E" w:rsidRDefault="00A6710E" w:rsidP="007C43CE">
      <w:pPr>
        <w:pStyle w:val="Title"/>
      </w:pPr>
    </w:p>
    <w:p w14:paraId="30A4978E" w14:textId="0263AD72" w:rsidR="007C43CE" w:rsidRDefault="007C43CE" w:rsidP="00BC24A6">
      <w:pPr>
        <w:pStyle w:val="Heading1"/>
      </w:pPr>
      <w:r w:rsidRPr="00BC24A6">
        <w:rPr>
          <w:noProof/>
        </w:rPr>
        <w:drawing>
          <wp:anchor distT="0" distB="0" distL="114300" distR="114300" simplePos="0" relativeHeight="251661312" behindDoc="0" locked="0" layoutInCell="1" allowOverlap="1" wp14:anchorId="33579FE7" wp14:editId="04F2812A">
            <wp:simplePos x="0" y="0"/>
            <wp:positionH relativeFrom="margin">
              <wp:posOffset>5621867</wp:posOffset>
            </wp:positionH>
            <wp:positionV relativeFrom="margin">
              <wp:posOffset>-524722</wp:posOffset>
            </wp:positionV>
            <wp:extent cx="761365" cy="761365"/>
            <wp:effectExtent l="0" t="0" r="635" b="0"/>
            <wp:wrapSquare wrapText="bothSides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F83">
        <w:t xml:space="preserve">Your leadership </w:t>
      </w:r>
      <w:proofErr w:type="gramStart"/>
      <w:r w:rsidR="003E768E">
        <w:t>profile</w:t>
      </w:r>
      <w:proofErr w:type="gramEnd"/>
    </w:p>
    <w:p w14:paraId="50418F3D" w14:textId="77777777" w:rsidR="00556F55" w:rsidRDefault="00556F55" w:rsidP="00556F55">
      <w:pPr>
        <w:pStyle w:val="BodyTextsmall"/>
      </w:pPr>
    </w:p>
    <w:p w14:paraId="14D8E2AA" w14:textId="2ED944F6" w:rsidR="002C4CA6" w:rsidRDefault="002C4CA6" w:rsidP="002C4CA6">
      <w:pPr>
        <w:pStyle w:val="BodyTextYO"/>
      </w:pPr>
      <w:r>
        <w:t>Y</w:t>
      </w:r>
      <w:r w:rsidR="00556F55" w:rsidRPr="00556F55">
        <w:t xml:space="preserve">our leadership </w:t>
      </w:r>
      <w:r w:rsidR="003E768E">
        <w:t xml:space="preserve">profile </w:t>
      </w:r>
      <w:r>
        <w:t xml:space="preserve">or brand is </w:t>
      </w:r>
      <w:r w:rsidR="005957BC">
        <w:t xml:space="preserve">your identity and distinctiveness as a leader. </w:t>
      </w:r>
      <w:r>
        <w:t xml:space="preserve">It communicates the value you offer and what people can expect from you. The impact you have and the opportunities you receive is </w:t>
      </w:r>
      <w:r w:rsidR="002A0644">
        <w:t xml:space="preserve">a function of </w:t>
      </w:r>
      <w:r>
        <w:t xml:space="preserve">your leadership profile. </w:t>
      </w:r>
      <w:r w:rsidR="002A0644">
        <w:t xml:space="preserve">Any </w:t>
      </w:r>
      <w:proofErr w:type="gramStart"/>
      <w:r>
        <w:t>mis-match</w:t>
      </w:r>
      <w:proofErr w:type="gramEnd"/>
      <w:r>
        <w:t xml:space="preserve"> between </w:t>
      </w:r>
      <w:r w:rsidR="002A0644">
        <w:t>your leadership brand and the roles you aspire to will act as a hand-break on your aspirations. Knowing your current leadership brand and crafting one that supports your future ambition is critical.</w:t>
      </w:r>
    </w:p>
    <w:p w14:paraId="2337B3CF" w14:textId="5F7C5731" w:rsidR="00922CAC" w:rsidRDefault="00922CAC" w:rsidP="002A0644">
      <w:pPr>
        <w:pStyle w:val="BodyTextYO"/>
      </w:pPr>
      <w:r>
        <w:t xml:space="preserve">Today we’re going to explore: </w:t>
      </w:r>
    </w:p>
    <w:p w14:paraId="109E9090" w14:textId="22828749" w:rsidR="00922CAC" w:rsidRDefault="00922CAC" w:rsidP="00922CAC">
      <w:pPr>
        <w:pStyle w:val="Numberedtext"/>
      </w:pPr>
      <w:r>
        <w:t>The importance of cultivating an authentic leadership profile with the right stakeholders to support your leadership journey.</w:t>
      </w:r>
    </w:p>
    <w:p w14:paraId="45CCDF7F" w14:textId="733BDD27" w:rsidR="00922CAC" w:rsidRDefault="00922CAC" w:rsidP="00922CAC">
      <w:pPr>
        <w:pStyle w:val="Numberedtext"/>
      </w:pPr>
      <w:r>
        <w:t>How to build a leadership profile that supports your future ambitions.</w:t>
      </w:r>
    </w:p>
    <w:p w14:paraId="5AA01F89" w14:textId="121CBF5D" w:rsidR="00922CAC" w:rsidRDefault="00922CAC" w:rsidP="00922CAC">
      <w:pPr>
        <w:pStyle w:val="Numberedtext"/>
      </w:pPr>
      <w:r>
        <w:t>How your adaptive challenge can support your leadership profile.</w:t>
      </w:r>
    </w:p>
    <w:p w14:paraId="391CC0BF" w14:textId="29C897AD" w:rsidR="006E3F83" w:rsidRDefault="002A0644" w:rsidP="002A0644">
      <w:pPr>
        <w:pStyle w:val="BodyTextYO"/>
      </w:pPr>
      <w:r>
        <w:t xml:space="preserve">To navigate this topic, we’re adapting the work of </w:t>
      </w:r>
      <w:r w:rsidR="002C4CA6">
        <w:t>HBR regular contributor</w:t>
      </w:r>
      <w:r>
        <w:t xml:space="preserve"> and strategic HR expert</w:t>
      </w:r>
      <w:r w:rsidR="002C4CA6">
        <w:t>, Norm Smallwood</w:t>
      </w:r>
      <w:r>
        <w:t xml:space="preserve">. </w:t>
      </w:r>
      <w:r w:rsidR="00D416E8">
        <w:t xml:space="preserve">Smallwood’s </w:t>
      </w:r>
      <w:r w:rsidR="005957BC">
        <w:t>5 steps help you clearly articulate what you want to be known for, how you’re currently perceived and what steps you can take to close that gap.</w:t>
      </w:r>
    </w:p>
    <w:p w14:paraId="0F6FA36A" w14:textId="2E363590" w:rsidR="00FE1158" w:rsidRDefault="00FE1158" w:rsidP="002A0644">
      <w:pPr>
        <w:pStyle w:val="BodyTextYO"/>
      </w:pPr>
      <w:r>
        <w:t>Let’s dive in…</w:t>
      </w:r>
    </w:p>
    <w:p w14:paraId="0CACADB3" w14:textId="44B8BD31" w:rsidR="006E3F83" w:rsidRPr="006E3F83" w:rsidRDefault="005957BC" w:rsidP="003C57E9">
      <w:pPr>
        <w:pStyle w:val="Heading3"/>
      </w:pPr>
      <w:r>
        <w:t>Step 1: What results do you want to achieve over the next year?</w:t>
      </w:r>
    </w:p>
    <w:p w14:paraId="7A999D44" w14:textId="6B91E382" w:rsidR="006E3F83" w:rsidRPr="00E36711" w:rsidRDefault="007A195C" w:rsidP="00FE1158">
      <w:pPr>
        <w:pStyle w:val="BodyTextYO"/>
      </w:pPr>
      <w:r>
        <w:t>In the next 12 months, what are the major results you want to deliver at work? This</w:t>
      </w:r>
      <w:r w:rsidR="004F0A4E">
        <w:t xml:space="preserve"> is much</w:t>
      </w:r>
      <w:r>
        <w:t xml:space="preserve"> more than your skills and strengths; it’s an outward focussed expression of the results you want to be known for</w:t>
      </w:r>
      <w:r w:rsidR="000C07C4">
        <w:t xml:space="preserve">. </w:t>
      </w:r>
    </w:p>
    <w:tbl>
      <w:tblPr>
        <w:tblStyle w:val="TableGrid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E3F83" w14:paraId="60CBB1E1" w14:textId="77777777" w:rsidTr="005957BC">
        <w:tc>
          <w:tcPr>
            <w:tcW w:w="9016" w:type="dxa"/>
          </w:tcPr>
          <w:p w14:paraId="723337BB" w14:textId="6A605EF8" w:rsidR="006E3F83" w:rsidRDefault="006E3F83" w:rsidP="00B54358">
            <w:pPr>
              <w:rPr>
                <w:rFonts w:ascii="Arial" w:hAnsi="Arial" w:cs="Arial"/>
              </w:rPr>
            </w:pPr>
          </w:p>
          <w:p w14:paraId="0841E940" w14:textId="397D968E" w:rsidR="00FE1158" w:rsidRDefault="00FE1158" w:rsidP="00B54358">
            <w:pPr>
              <w:rPr>
                <w:rFonts w:ascii="Arial" w:hAnsi="Arial" w:cs="Arial"/>
              </w:rPr>
            </w:pPr>
          </w:p>
          <w:p w14:paraId="220589EC" w14:textId="4988EF63" w:rsidR="00FE1158" w:rsidRDefault="00FE1158" w:rsidP="00B54358">
            <w:pPr>
              <w:rPr>
                <w:rFonts w:ascii="Arial" w:hAnsi="Arial" w:cs="Arial"/>
              </w:rPr>
            </w:pPr>
          </w:p>
          <w:p w14:paraId="25547BD6" w14:textId="351F9689" w:rsidR="00FE1158" w:rsidRDefault="00FE1158" w:rsidP="00B54358">
            <w:pPr>
              <w:rPr>
                <w:rFonts w:ascii="Arial" w:hAnsi="Arial" w:cs="Arial"/>
              </w:rPr>
            </w:pPr>
          </w:p>
          <w:p w14:paraId="17DEDECA" w14:textId="5C1596C4" w:rsidR="00FE1158" w:rsidRDefault="00FE1158" w:rsidP="00B54358">
            <w:pPr>
              <w:rPr>
                <w:rFonts w:ascii="Arial" w:hAnsi="Arial" w:cs="Arial"/>
              </w:rPr>
            </w:pPr>
          </w:p>
          <w:p w14:paraId="4345BD90" w14:textId="6586076A" w:rsidR="00FE1158" w:rsidRDefault="00FE1158" w:rsidP="00B54358">
            <w:pPr>
              <w:rPr>
                <w:rFonts w:ascii="Arial" w:hAnsi="Arial" w:cs="Arial"/>
              </w:rPr>
            </w:pPr>
          </w:p>
          <w:p w14:paraId="61D75FFF" w14:textId="1E8AA875" w:rsidR="00FE1158" w:rsidRDefault="00FE1158" w:rsidP="00B54358">
            <w:pPr>
              <w:rPr>
                <w:rFonts w:ascii="Arial" w:hAnsi="Arial" w:cs="Arial"/>
              </w:rPr>
            </w:pPr>
          </w:p>
          <w:p w14:paraId="486D5CC8" w14:textId="77777777" w:rsidR="00FE1158" w:rsidRDefault="00FE1158" w:rsidP="00B54358">
            <w:pPr>
              <w:rPr>
                <w:rFonts w:ascii="Arial" w:hAnsi="Arial" w:cs="Arial"/>
              </w:rPr>
            </w:pPr>
          </w:p>
          <w:p w14:paraId="3AE33CAF" w14:textId="3A9BEA94" w:rsidR="00FE1158" w:rsidRDefault="00FE1158" w:rsidP="00B54358">
            <w:pPr>
              <w:rPr>
                <w:rFonts w:ascii="Arial" w:hAnsi="Arial" w:cs="Arial"/>
              </w:rPr>
            </w:pPr>
          </w:p>
          <w:p w14:paraId="0A8303EA" w14:textId="77777777" w:rsidR="00FE1158" w:rsidRDefault="00FE1158" w:rsidP="00B54358">
            <w:pPr>
              <w:rPr>
                <w:rFonts w:ascii="Arial" w:hAnsi="Arial" w:cs="Arial"/>
              </w:rPr>
            </w:pPr>
          </w:p>
          <w:p w14:paraId="31EDEEDB" w14:textId="77777777" w:rsidR="006E3F83" w:rsidRDefault="006E3F83" w:rsidP="00B54358">
            <w:pPr>
              <w:rPr>
                <w:rFonts w:ascii="Arial" w:hAnsi="Arial" w:cs="Arial"/>
              </w:rPr>
            </w:pPr>
          </w:p>
          <w:p w14:paraId="0FF10D05" w14:textId="77777777" w:rsidR="006E3F83" w:rsidRDefault="006E3F83" w:rsidP="00B54358">
            <w:pPr>
              <w:rPr>
                <w:rFonts w:ascii="Arial" w:hAnsi="Arial" w:cs="Arial"/>
              </w:rPr>
            </w:pPr>
          </w:p>
          <w:p w14:paraId="55F75B70" w14:textId="77777777" w:rsidR="006E3F83" w:rsidRDefault="006E3F83" w:rsidP="00B54358">
            <w:pPr>
              <w:rPr>
                <w:rFonts w:ascii="Arial" w:hAnsi="Arial" w:cs="Arial"/>
              </w:rPr>
            </w:pPr>
          </w:p>
          <w:p w14:paraId="0D7BC89C" w14:textId="77777777" w:rsidR="006E3F83" w:rsidRDefault="006E3F83" w:rsidP="00B54358">
            <w:pPr>
              <w:rPr>
                <w:rFonts w:ascii="Arial" w:hAnsi="Arial" w:cs="Arial"/>
              </w:rPr>
            </w:pPr>
          </w:p>
        </w:tc>
      </w:tr>
    </w:tbl>
    <w:p w14:paraId="09756061" w14:textId="77777777" w:rsidR="00FE1158" w:rsidRDefault="00FE1158" w:rsidP="00FE1158">
      <w:pPr>
        <w:pStyle w:val="BodyTextYO"/>
      </w:pPr>
    </w:p>
    <w:p w14:paraId="337C0FF9" w14:textId="77777777" w:rsidR="00FE1158" w:rsidRDefault="00FE1158">
      <w:pPr>
        <w:rPr>
          <w:rFonts w:eastAsia="MArial-Light" w:cs="MArial-Light"/>
          <w:sz w:val="20"/>
          <w:shd w:val="clear" w:color="auto" w:fill="FFFFFF"/>
          <w:lang w:eastAsia="en-US" w:bidi="en-US"/>
        </w:rPr>
      </w:pPr>
      <w:r>
        <w:br w:type="page"/>
      </w:r>
    </w:p>
    <w:p w14:paraId="41DE83B7" w14:textId="76FF1957" w:rsidR="00FE1158" w:rsidRDefault="00FE1158" w:rsidP="00FE1158">
      <w:pPr>
        <w:pStyle w:val="BodyTextYO"/>
      </w:pPr>
      <w:r>
        <w:lastRenderedPageBreak/>
        <w:t xml:space="preserve">Now let’s break that down into different stakeholder groups </w:t>
      </w:r>
      <w:proofErr w:type="gramStart"/>
      <w:r>
        <w:t>eg</w:t>
      </w:r>
      <w:proofErr w:type="gramEnd"/>
      <w:r>
        <w:t xml:space="preserve"> students, parents, colleagues and college leadership. How do the results you want to deliver differ across these groups?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30"/>
        <w:gridCol w:w="6235"/>
      </w:tblGrid>
      <w:tr w:rsidR="00FE1158" w:rsidRPr="00FE1158" w14:paraId="32FDFFD3" w14:textId="77777777" w:rsidTr="00FE1158">
        <w:tc>
          <w:tcPr>
            <w:tcW w:w="2830" w:type="dxa"/>
          </w:tcPr>
          <w:p w14:paraId="14D934D8" w14:textId="0B7A5D5D" w:rsidR="00FE1158" w:rsidRPr="00FE1158" w:rsidRDefault="00FE1158" w:rsidP="00FE1158">
            <w:pPr>
              <w:pStyle w:val="Heading5"/>
              <w:outlineLvl w:val="4"/>
            </w:pPr>
            <w:r w:rsidRPr="00FE1158">
              <w:t>Stakeholder group</w:t>
            </w:r>
          </w:p>
        </w:tc>
        <w:tc>
          <w:tcPr>
            <w:tcW w:w="6235" w:type="dxa"/>
          </w:tcPr>
          <w:p w14:paraId="6BCD0321" w14:textId="770C04E3" w:rsidR="00FE1158" w:rsidRPr="00FE1158" w:rsidRDefault="00FE1158" w:rsidP="00FE1158">
            <w:pPr>
              <w:pStyle w:val="Heading5"/>
              <w:outlineLvl w:val="4"/>
            </w:pPr>
            <w:r w:rsidRPr="00FE1158">
              <w:t>Results I want to deliver in the next year</w:t>
            </w:r>
          </w:p>
        </w:tc>
      </w:tr>
      <w:tr w:rsidR="00FE1158" w:rsidRPr="00FE1158" w14:paraId="6BFE5BFE" w14:textId="77777777" w:rsidTr="00FE1158">
        <w:tc>
          <w:tcPr>
            <w:tcW w:w="2830" w:type="dxa"/>
          </w:tcPr>
          <w:p w14:paraId="554C1ECA" w14:textId="77777777" w:rsidR="00FE1158" w:rsidRPr="00FE1158" w:rsidRDefault="00FE1158" w:rsidP="00FE1158">
            <w:pPr>
              <w:pStyle w:val="BodyTextYO"/>
            </w:pPr>
          </w:p>
        </w:tc>
        <w:tc>
          <w:tcPr>
            <w:tcW w:w="6235" w:type="dxa"/>
          </w:tcPr>
          <w:p w14:paraId="131F25C3" w14:textId="77777777" w:rsidR="00FE1158" w:rsidRDefault="00FE1158" w:rsidP="00FE1158">
            <w:pPr>
              <w:pStyle w:val="BodyTextYO"/>
            </w:pPr>
          </w:p>
          <w:p w14:paraId="4EB942C1" w14:textId="77777777" w:rsidR="00FE1158" w:rsidRDefault="00FE1158" w:rsidP="00FE1158">
            <w:pPr>
              <w:pStyle w:val="BodyTextYO"/>
            </w:pPr>
          </w:p>
          <w:p w14:paraId="6445FCC1" w14:textId="2CF85A9F" w:rsidR="00FE1158" w:rsidRPr="00FE1158" w:rsidRDefault="00FE1158" w:rsidP="00FE1158">
            <w:pPr>
              <w:pStyle w:val="BodyTextYO"/>
            </w:pPr>
          </w:p>
        </w:tc>
      </w:tr>
      <w:tr w:rsidR="00FE1158" w:rsidRPr="00FE1158" w14:paraId="58397089" w14:textId="77777777" w:rsidTr="00FE1158">
        <w:tc>
          <w:tcPr>
            <w:tcW w:w="2830" w:type="dxa"/>
          </w:tcPr>
          <w:p w14:paraId="181BFDFC" w14:textId="77777777" w:rsidR="00FE1158" w:rsidRPr="00FE1158" w:rsidRDefault="00FE1158" w:rsidP="00FE1158">
            <w:pPr>
              <w:pStyle w:val="BodyTextYO"/>
            </w:pPr>
          </w:p>
        </w:tc>
        <w:tc>
          <w:tcPr>
            <w:tcW w:w="6235" w:type="dxa"/>
          </w:tcPr>
          <w:p w14:paraId="7EF60EE1" w14:textId="77777777" w:rsidR="00FE1158" w:rsidRDefault="00FE1158" w:rsidP="00FE1158">
            <w:pPr>
              <w:pStyle w:val="BodyTextYO"/>
            </w:pPr>
          </w:p>
          <w:p w14:paraId="337E6C70" w14:textId="77777777" w:rsidR="00FE1158" w:rsidRDefault="00FE1158" w:rsidP="00FE1158">
            <w:pPr>
              <w:pStyle w:val="BodyTextYO"/>
            </w:pPr>
          </w:p>
          <w:p w14:paraId="30ADECB6" w14:textId="77777777" w:rsidR="00FE1158" w:rsidRDefault="00FE1158" w:rsidP="00FE1158">
            <w:pPr>
              <w:pStyle w:val="BodyTextYO"/>
            </w:pPr>
          </w:p>
          <w:p w14:paraId="04EB76CE" w14:textId="1412CF78" w:rsidR="00FE1158" w:rsidRPr="00FE1158" w:rsidRDefault="00FE1158" w:rsidP="00FE1158">
            <w:pPr>
              <w:pStyle w:val="BodyTextYO"/>
            </w:pPr>
          </w:p>
        </w:tc>
      </w:tr>
      <w:tr w:rsidR="00FE1158" w:rsidRPr="00FE1158" w14:paraId="4ADFDDC5" w14:textId="77777777" w:rsidTr="00FE1158">
        <w:tc>
          <w:tcPr>
            <w:tcW w:w="2830" w:type="dxa"/>
          </w:tcPr>
          <w:p w14:paraId="2E9F1E59" w14:textId="77777777" w:rsidR="00FE1158" w:rsidRPr="00FE1158" w:rsidRDefault="00FE1158" w:rsidP="00FE1158">
            <w:pPr>
              <w:pStyle w:val="BodyTextYO"/>
            </w:pPr>
          </w:p>
        </w:tc>
        <w:tc>
          <w:tcPr>
            <w:tcW w:w="6235" w:type="dxa"/>
          </w:tcPr>
          <w:p w14:paraId="1EBF137C" w14:textId="77777777" w:rsidR="00FE1158" w:rsidRDefault="00FE1158" w:rsidP="00FE1158">
            <w:pPr>
              <w:pStyle w:val="BodyTextYO"/>
            </w:pPr>
          </w:p>
          <w:p w14:paraId="7CB693CA" w14:textId="77777777" w:rsidR="00FE1158" w:rsidRDefault="00FE1158" w:rsidP="00FE1158">
            <w:pPr>
              <w:pStyle w:val="BodyTextYO"/>
            </w:pPr>
          </w:p>
          <w:p w14:paraId="455951F0" w14:textId="77777777" w:rsidR="00FE1158" w:rsidRDefault="00FE1158" w:rsidP="00FE1158">
            <w:pPr>
              <w:pStyle w:val="BodyTextYO"/>
            </w:pPr>
          </w:p>
          <w:p w14:paraId="295C095C" w14:textId="03509463" w:rsidR="00FE1158" w:rsidRPr="00FE1158" w:rsidRDefault="00FE1158" w:rsidP="00FE1158">
            <w:pPr>
              <w:pStyle w:val="BodyTextYO"/>
            </w:pPr>
          </w:p>
        </w:tc>
      </w:tr>
      <w:tr w:rsidR="00FE1158" w:rsidRPr="00FE1158" w14:paraId="7F7E4085" w14:textId="77777777" w:rsidTr="00FE1158">
        <w:tc>
          <w:tcPr>
            <w:tcW w:w="2830" w:type="dxa"/>
          </w:tcPr>
          <w:p w14:paraId="094BB61F" w14:textId="77777777" w:rsidR="00FE1158" w:rsidRPr="00FE1158" w:rsidRDefault="00FE1158" w:rsidP="00FE1158">
            <w:pPr>
              <w:pStyle w:val="BodyTextYO"/>
            </w:pPr>
          </w:p>
        </w:tc>
        <w:tc>
          <w:tcPr>
            <w:tcW w:w="6235" w:type="dxa"/>
          </w:tcPr>
          <w:p w14:paraId="0BEEB00B" w14:textId="77777777" w:rsidR="00FE1158" w:rsidRDefault="00FE1158" w:rsidP="00FE1158">
            <w:pPr>
              <w:pStyle w:val="BodyTextYO"/>
            </w:pPr>
          </w:p>
          <w:p w14:paraId="77287586" w14:textId="77777777" w:rsidR="00FE1158" w:rsidRDefault="00FE1158" w:rsidP="00FE1158">
            <w:pPr>
              <w:pStyle w:val="BodyTextYO"/>
            </w:pPr>
          </w:p>
          <w:p w14:paraId="13EBB7E8" w14:textId="77777777" w:rsidR="00FE1158" w:rsidRDefault="00FE1158" w:rsidP="00FE1158">
            <w:pPr>
              <w:pStyle w:val="BodyTextYO"/>
            </w:pPr>
          </w:p>
          <w:p w14:paraId="389677CA" w14:textId="66317F40" w:rsidR="00FE1158" w:rsidRPr="00FE1158" w:rsidRDefault="00FE1158" w:rsidP="00FE1158">
            <w:pPr>
              <w:pStyle w:val="BodyTextYO"/>
            </w:pPr>
          </w:p>
        </w:tc>
      </w:tr>
      <w:tr w:rsidR="00FE1158" w:rsidRPr="00FE1158" w14:paraId="27DFF109" w14:textId="77777777" w:rsidTr="00FE1158">
        <w:tc>
          <w:tcPr>
            <w:tcW w:w="2830" w:type="dxa"/>
          </w:tcPr>
          <w:p w14:paraId="297E1ABD" w14:textId="77777777" w:rsidR="00FE1158" w:rsidRPr="00FE1158" w:rsidRDefault="00FE1158" w:rsidP="00FE1158">
            <w:pPr>
              <w:pStyle w:val="BodyTextYO"/>
            </w:pPr>
          </w:p>
        </w:tc>
        <w:tc>
          <w:tcPr>
            <w:tcW w:w="6235" w:type="dxa"/>
          </w:tcPr>
          <w:p w14:paraId="3DC385AB" w14:textId="77777777" w:rsidR="00FE1158" w:rsidRDefault="00FE1158" w:rsidP="00FE1158">
            <w:pPr>
              <w:pStyle w:val="BodyTextYO"/>
            </w:pPr>
          </w:p>
          <w:p w14:paraId="42EF98DB" w14:textId="77777777" w:rsidR="00FE1158" w:rsidRDefault="00FE1158" w:rsidP="00FE1158">
            <w:pPr>
              <w:pStyle w:val="BodyTextYO"/>
            </w:pPr>
          </w:p>
          <w:p w14:paraId="1AD8F853" w14:textId="77777777" w:rsidR="00FE1158" w:rsidRDefault="00FE1158" w:rsidP="00FE1158">
            <w:pPr>
              <w:pStyle w:val="BodyTextYO"/>
            </w:pPr>
          </w:p>
          <w:p w14:paraId="65D49834" w14:textId="7CC7DF93" w:rsidR="00FE1158" w:rsidRPr="00FE1158" w:rsidRDefault="00FE1158" w:rsidP="00FE1158">
            <w:pPr>
              <w:pStyle w:val="BodyTextYO"/>
            </w:pPr>
          </w:p>
        </w:tc>
      </w:tr>
    </w:tbl>
    <w:p w14:paraId="5A5EA9B0" w14:textId="4F065B04" w:rsidR="006E3F83" w:rsidRPr="00204DCE" w:rsidRDefault="005957BC" w:rsidP="006E3F83">
      <w:pPr>
        <w:pStyle w:val="Heading3"/>
      </w:pPr>
      <w:r>
        <w:t xml:space="preserve">Step 2: </w:t>
      </w:r>
      <w:r w:rsidR="007A195C">
        <w:t>What do you wish to be known for?</w:t>
      </w:r>
    </w:p>
    <w:p w14:paraId="7CA0AC90" w14:textId="3FE9487F" w:rsidR="006E3F83" w:rsidRDefault="000C07C4" w:rsidP="00C7098B">
      <w:pPr>
        <w:pStyle w:val="BodyTextYO"/>
      </w:pPr>
      <w:r>
        <w:t xml:space="preserve">What are the traits and skills you’re currently known for? </w:t>
      </w:r>
      <w:r w:rsidR="00BB0CC6">
        <w:t>How do these reflect your personality preferences (see perception cards below for reference)?</w:t>
      </w:r>
    </w:p>
    <w:tbl>
      <w:tblPr>
        <w:tblStyle w:val="TableGrid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E3F83" w14:paraId="7B6DCBC3" w14:textId="77777777" w:rsidTr="007A195C">
        <w:tc>
          <w:tcPr>
            <w:tcW w:w="9016" w:type="dxa"/>
          </w:tcPr>
          <w:p w14:paraId="3B08FDA2" w14:textId="77777777" w:rsidR="006E3F83" w:rsidRDefault="006E3F83" w:rsidP="00B54358">
            <w:pPr>
              <w:rPr>
                <w:rFonts w:ascii="Arial" w:hAnsi="Arial" w:cs="Arial"/>
              </w:rPr>
            </w:pPr>
          </w:p>
          <w:p w14:paraId="62F70A4A" w14:textId="77777777" w:rsidR="006E3F83" w:rsidRDefault="006E3F83" w:rsidP="00B54358">
            <w:pPr>
              <w:rPr>
                <w:rFonts w:ascii="Arial" w:hAnsi="Arial" w:cs="Arial"/>
              </w:rPr>
            </w:pPr>
          </w:p>
          <w:p w14:paraId="0E3524FA" w14:textId="77777777" w:rsidR="006E3F83" w:rsidRDefault="006E3F83" w:rsidP="00B54358">
            <w:pPr>
              <w:rPr>
                <w:rFonts w:ascii="Arial" w:hAnsi="Arial" w:cs="Arial"/>
              </w:rPr>
            </w:pPr>
          </w:p>
          <w:p w14:paraId="2C902A28" w14:textId="10BB4D9D" w:rsidR="006E3F83" w:rsidRDefault="006E3F83" w:rsidP="00B54358">
            <w:pPr>
              <w:rPr>
                <w:rFonts w:ascii="Arial" w:hAnsi="Arial" w:cs="Arial"/>
              </w:rPr>
            </w:pPr>
          </w:p>
          <w:p w14:paraId="7C9D421E" w14:textId="37FE810B" w:rsidR="00FE1158" w:rsidRDefault="00FE1158" w:rsidP="00B54358">
            <w:pPr>
              <w:rPr>
                <w:rFonts w:ascii="Arial" w:hAnsi="Arial" w:cs="Arial"/>
              </w:rPr>
            </w:pPr>
          </w:p>
          <w:p w14:paraId="39A95E7C" w14:textId="319A8C92" w:rsidR="00FE1158" w:rsidRDefault="00FE1158" w:rsidP="00B54358">
            <w:pPr>
              <w:rPr>
                <w:rFonts w:ascii="Arial" w:hAnsi="Arial" w:cs="Arial"/>
              </w:rPr>
            </w:pPr>
          </w:p>
          <w:p w14:paraId="110F887F" w14:textId="1BF4203E" w:rsidR="00FE1158" w:rsidRDefault="00FE1158" w:rsidP="00B54358">
            <w:pPr>
              <w:rPr>
                <w:rFonts w:ascii="Arial" w:hAnsi="Arial" w:cs="Arial"/>
              </w:rPr>
            </w:pPr>
          </w:p>
          <w:p w14:paraId="7F85B586" w14:textId="4791CF10" w:rsidR="00FE1158" w:rsidRDefault="00FE1158" w:rsidP="00B54358">
            <w:pPr>
              <w:rPr>
                <w:rFonts w:ascii="Arial" w:hAnsi="Arial" w:cs="Arial"/>
              </w:rPr>
            </w:pPr>
          </w:p>
          <w:p w14:paraId="3FC17C8B" w14:textId="7CD3B144" w:rsidR="00FE1158" w:rsidRDefault="00FE1158" w:rsidP="00B54358">
            <w:pPr>
              <w:rPr>
                <w:rFonts w:ascii="Arial" w:hAnsi="Arial" w:cs="Arial"/>
              </w:rPr>
            </w:pPr>
          </w:p>
          <w:p w14:paraId="60447690" w14:textId="3D854BB4" w:rsidR="00FE1158" w:rsidRDefault="00FE1158" w:rsidP="00B54358">
            <w:pPr>
              <w:rPr>
                <w:rFonts w:ascii="Arial" w:hAnsi="Arial" w:cs="Arial"/>
              </w:rPr>
            </w:pPr>
          </w:p>
          <w:p w14:paraId="3DB6069E" w14:textId="77777777" w:rsidR="00FE1158" w:rsidRDefault="00FE1158" w:rsidP="00B54358">
            <w:pPr>
              <w:rPr>
                <w:rFonts w:ascii="Arial" w:hAnsi="Arial" w:cs="Arial"/>
              </w:rPr>
            </w:pPr>
          </w:p>
          <w:p w14:paraId="31AE011F" w14:textId="77777777" w:rsidR="006E3F83" w:rsidRDefault="006E3F83" w:rsidP="00B54358">
            <w:pPr>
              <w:rPr>
                <w:rFonts w:ascii="Arial" w:hAnsi="Arial" w:cs="Arial"/>
              </w:rPr>
            </w:pPr>
          </w:p>
        </w:tc>
      </w:tr>
    </w:tbl>
    <w:p w14:paraId="1C36EC33" w14:textId="234C9B51" w:rsidR="000C07C4" w:rsidRDefault="000C07C4" w:rsidP="00C7098B">
      <w:pPr>
        <w:pStyle w:val="BodyTextYO"/>
      </w:pPr>
      <w:r>
        <w:lastRenderedPageBreak/>
        <w:t>As you consider your leadership potential, what are the traits and skills that you need to be known for to succeed in your next role?</w:t>
      </w:r>
      <w:r w:rsidR="00A667C9">
        <w:t xml:space="preserve"> The personality perception cards below might help here too.</w:t>
      </w:r>
      <w:r>
        <w:t xml:space="preserve"> </w:t>
      </w:r>
      <w:r w:rsidR="00A667C9">
        <w:t xml:space="preserve">How much of gap is there between what you’re currently known for, and what you need to be known for? </w:t>
      </w:r>
    </w:p>
    <w:tbl>
      <w:tblPr>
        <w:tblStyle w:val="TableGrid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C07C4" w14:paraId="68EA7545" w14:textId="77777777" w:rsidTr="001942BE">
        <w:tc>
          <w:tcPr>
            <w:tcW w:w="9016" w:type="dxa"/>
          </w:tcPr>
          <w:p w14:paraId="2015BBC8" w14:textId="77777777" w:rsidR="000C07C4" w:rsidRDefault="000C07C4" w:rsidP="001942BE">
            <w:pPr>
              <w:rPr>
                <w:rFonts w:ascii="Arial" w:hAnsi="Arial" w:cs="Arial"/>
              </w:rPr>
            </w:pPr>
          </w:p>
          <w:p w14:paraId="36300486" w14:textId="6B2A46F2" w:rsidR="00FE1158" w:rsidRDefault="00FE1158" w:rsidP="001942BE">
            <w:pPr>
              <w:rPr>
                <w:rFonts w:ascii="Arial" w:hAnsi="Arial" w:cs="Arial"/>
              </w:rPr>
            </w:pPr>
          </w:p>
          <w:p w14:paraId="4FF0A095" w14:textId="5D4D58E8" w:rsidR="00FE1158" w:rsidRDefault="00FE1158" w:rsidP="001942BE">
            <w:pPr>
              <w:rPr>
                <w:rFonts w:ascii="Arial" w:hAnsi="Arial" w:cs="Arial"/>
              </w:rPr>
            </w:pPr>
          </w:p>
          <w:p w14:paraId="7B58A1E1" w14:textId="77777777" w:rsidR="00FE1158" w:rsidRDefault="00FE1158" w:rsidP="001942BE">
            <w:pPr>
              <w:rPr>
                <w:rFonts w:ascii="Arial" w:hAnsi="Arial" w:cs="Arial"/>
              </w:rPr>
            </w:pPr>
          </w:p>
          <w:p w14:paraId="11F9A4DA" w14:textId="77777777" w:rsidR="000C07C4" w:rsidRDefault="000C07C4" w:rsidP="001942BE">
            <w:pPr>
              <w:rPr>
                <w:rFonts w:ascii="Arial" w:hAnsi="Arial" w:cs="Arial"/>
              </w:rPr>
            </w:pPr>
          </w:p>
          <w:p w14:paraId="68AEB4CC" w14:textId="77777777" w:rsidR="000C07C4" w:rsidRDefault="000C07C4" w:rsidP="001942BE">
            <w:pPr>
              <w:rPr>
                <w:rFonts w:ascii="Arial" w:hAnsi="Arial" w:cs="Arial"/>
              </w:rPr>
            </w:pPr>
          </w:p>
          <w:p w14:paraId="115AF15F" w14:textId="77777777" w:rsidR="000C07C4" w:rsidRDefault="000C07C4" w:rsidP="001942BE">
            <w:pPr>
              <w:rPr>
                <w:rFonts w:ascii="Arial" w:hAnsi="Arial" w:cs="Arial"/>
              </w:rPr>
            </w:pPr>
          </w:p>
        </w:tc>
      </w:tr>
    </w:tbl>
    <w:p w14:paraId="7BB8F464" w14:textId="336FC7AD" w:rsidR="00A667C9" w:rsidRDefault="00A667C9" w:rsidP="00C7098B">
      <w:pPr>
        <w:pStyle w:val="BodyTextYO"/>
      </w:pPr>
      <w:r>
        <w:t>How much of gap is there between what you’re currently known for, and what you need to be known for?</w:t>
      </w:r>
      <w:r w:rsidR="00C7098B">
        <w:t xml:space="preserve"> The feedback you’ve received from colleagues might provide helpful insight.</w:t>
      </w:r>
      <w:r>
        <w:t xml:space="preserve"> </w:t>
      </w:r>
    </w:p>
    <w:tbl>
      <w:tblPr>
        <w:tblStyle w:val="TableGrid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667C9" w14:paraId="32878BEE" w14:textId="77777777" w:rsidTr="00BB2AE0">
        <w:tc>
          <w:tcPr>
            <w:tcW w:w="9016" w:type="dxa"/>
          </w:tcPr>
          <w:p w14:paraId="267F4FB8" w14:textId="77777777" w:rsidR="00A667C9" w:rsidRDefault="00A667C9" w:rsidP="00BB2AE0">
            <w:pPr>
              <w:rPr>
                <w:rFonts w:ascii="Arial" w:hAnsi="Arial" w:cs="Arial"/>
              </w:rPr>
            </w:pPr>
          </w:p>
          <w:p w14:paraId="7D221843" w14:textId="77777777" w:rsidR="00A667C9" w:rsidRDefault="00A667C9" w:rsidP="00BB2AE0">
            <w:pPr>
              <w:rPr>
                <w:rFonts w:ascii="Arial" w:hAnsi="Arial" w:cs="Arial"/>
              </w:rPr>
            </w:pPr>
          </w:p>
          <w:p w14:paraId="7B556DD0" w14:textId="77777777" w:rsidR="00A667C9" w:rsidRDefault="00A667C9" w:rsidP="00BB2AE0">
            <w:pPr>
              <w:rPr>
                <w:rFonts w:ascii="Arial" w:hAnsi="Arial" w:cs="Arial"/>
              </w:rPr>
            </w:pPr>
          </w:p>
          <w:p w14:paraId="1762B5EF" w14:textId="77777777" w:rsidR="00A667C9" w:rsidRDefault="00A667C9" w:rsidP="00BB2AE0">
            <w:pPr>
              <w:rPr>
                <w:rFonts w:ascii="Arial" w:hAnsi="Arial" w:cs="Arial"/>
              </w:rPr>
            </w:pPr>
          </w:p>
          <w:p w14:paraId="40EA3E8F" w14:textId="77777777" w:rsidR="00A667C9" w:rsidRDefault="00A667C9" w:rsidP="00BB2AE0">
            <w:pPr>
              <w:rPr>
                <w:rFonts w:ascii="Arial" w:hAnsi="Arial" w:cs="Arial"/>
              </w:rPr>
            </w:pPr>
          </w:p>
          <w:p w14:paraId="756EB848" w14:textId="77777777" w:rsidR="00A667C9" w:rsidRDefault="00A667C9" w:rsidP="00BB2AE0">
            <w:pPr>
              <w:rPr>
                <w:rFonts w:ascii="Arial" w:hAnsi="Arial" w:cs="Arial"/>
              </w:rPr>
            </w:pPr>
          </w:p>
          <w:p w14:paraId="33A0952C" w14:textId="77777777" w:rsidR="00A667C9" w:rsidRDefault="00A667C9" w:rsidP="00BB2AE0">
            <w:pPr>
              <w:rPr>
                <w:rFonts w:ascii="Arial" w:hAnsi="Arial" w:cs="Arial"/>
              </w:rPr>
            </w:pPr>
          </w:p>
        </w:tc>
      </w:tr>
    </w:tbl>
    <w:p w14:paraId="6584DC59" w14:textId="4CEF32F0" w:rsidR="003C57E9" w:rsidRDefault="000C07C4" w:rsidP="000C07C4">
      <w:pPr>
        <w:pStyle w:val="Heading3"/>
      </w:pPr>
      <w:r>
        <w:t>Step 3:  Define your identity</w:t>
      </w:r>
    </w:p>
    <w:p w14:paraId="23E2B5EF" w14:textId="3D3691E3" w:rsidR="000C07C4" w:rsidRDefault="000C07C4" w:rsidP="00C7098B">
      <w:pPr>
        <w:pStyle w:val="BodyTextYO"/>
      </w:pPr>
      <w:r>
        <w:t>Combine the traits articulated above into a series of two-word statements</w:t>
      </w:r>
      <w:r w:rsidR="00324792">
        <w:t>. Consider a range of identities that might be relevant in different contexts.</w:t>
      </w:r>
    </w:p>
    <w:tbl>
      <w:tblPr>
        <w:tblStyle w:val="TableGrid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24792" w14:paraId="22C7C2DE" w14:textId="77777777" w:rsidTr="001942BE">
        <w:tc>
          <w:tcPr>
            <w:tcW w:w="9016" w:type="dxa"/>
          </w:tcPr>
          <w:p w14:paraId="0DE1DDB4" w14:textId="124740A2" w:rsidR="00324792" w:rsidRDefault="00324792" w:rsidP="001942BE">
            <w:pPr>
              <w:rPr>
                <w:rFonts w:ascii="Arial" w:hAnsi="Arial" w:cs="Arial"/>
              </w:rPr>
            </w:pPr>
          </w:p>
          <w:p w14:paraId="52873F1F" w14:textId="298D71EA" w:rsidR="00FE1158" w:rsidRDefault="00FE1158" w:rsidP="001942BE">
            <w:pPr>
              <w:rPr>
                <w:rFonts w:ascii="Arial" w:hAnsi="Arial" w:cs="Arial"/>
              </w:rPr>
            </w:pPr>
          </w:p>
          <w:p w14:paraId="3257D5D5" w14:textId="6EB30C37" w:rsidR="00FE1158" w:rsidRDefault="00FE1158" w:rsidP="001942BE">
            <w:pPr>
              <w:rPr>
                <w:rFonts w:ascii="Arial" w:hAnsi="Arial" w:cs="Arial"/>
              </w:rPr>
            </w:pPr>
          </w:p>
          <w:p w14:paraId="65E890E4" w14:textId="260B5EDC" w:rsidR="00FE1158" w:rsidRDefault="00FE1158" w:rsidP="001942BE">
            <w:pPr>
              <w:rPr>
                <w:rFonts w:ascii="Arial" w:hAnsi="Arial" w:cs="Arial"/>
              </w:rPr>
            </w:pPr>
          </w:p>
          <w:p w14:paraId="1D42E435" w14:textId="2A398744" w:rsidR="00FE1158" w:rsidRDefault="00FE1158" w:rsidP="001942BE">
            <w:pPr>
              <w:rPr>
                <w:rFonts w:ascii="Arial" w:hAnsi="Arial" w:cs="Arial"/>
              </w:rPr>
            </w:pPr>
          </w:p>
          <w:p w14:paraId="7C071683" w14:textId="36F7A57D" w:rsidR="00FE1158" w:rsidRDefault="00FE1158" w:rsidP="001942BE">
            <w:pPr>
              <w:rPr>
                <w:rFonts w:ascii="Arial" w:hAnsi="Arial" w:cs="Arial"/>
              </w:rPr>
            </w:pPr>
          </w:p>
          <w:p w14:paraId="559476AA" w14:textId="3B9931D2" w:rsidR="00FE1158" w:rsidRDefault="00FE1158" w:rsidP="001942BE">
            <w:pPr>
              <w:rPr>
                <w:rFonts w:ascii="Arial" w:hAnsi="Arial" w:cs="Arial"/>
              </w:rPr>
            </w:pPr>
          </w:p>
          <w:p w14:paraId="7F192BDD" w14:textId="03B4B0AE" w:rsidR="00FE1158" w:rsidRDefault="00FE1158" w:rsidP="001942BE">
            <w:pPr>
              <w:rPr>
                <w:rFonts w:ascii="Arial" w:hAnsi="Arial" w:cs="Arial"/>
              </w:rPr>
            </w:pPr>
          </w:p>
          <w:p w14:paraId="45EAAC32" w14:textId="77777777" w:rsidR="00FE1158" w:rsidRDefault="00FE1158" w:rsidP="001942BE">
            <w:pPr>
              <w:rPr>
                <w:rFonts w:ascii="Arial" w:hAnsi="Arial" w:cs="Arial"/>
              </w:rPr>
            </w:pPr>
          </w:p>
          <w:p w14:paraId="2D03017B" w14:textId="77777777" w:rsidR="00324792" w:rsidRDefault="00324792" w:rsidP="001942BE">
            <w:pPr>
              <w:rPr>
                <w:rFonts w:ascii="Arial" w:hAnsi="Arial" w:cs="Arial"/>
              </w:rPr>
            </w:pPr>
          </w:p>
          <w:p w14:paraId="675CA346" w14:textId="77777777" w:rsidR="00324792" w:rsidRDefault="00324792" w:rsidP="001942BE">
            <w:pPr>
              <w:rPr>
                <w:rFonts w:ascii="Arial" w:hAnsi="Arial" w:cs="Arial"/>
              </w:rPr>
            </w:pPr>
          </w:p>
          <w:p w14:paraId="67F09B3B" w14:textId="77777777" w:rsidR="00324792" w:rsidRDefault="00324792" w:rsidP="001942BE">
            <w:pPr>
              <w:rPr>
                <w:rFonts w:ascii="Arial" w:hAnsi="Arial" w:cs="Arial"/>
              </w:rPr>
            </w:pPr>
          </w:p>
          <w:p w14:paraId="1480085E" w14:textId="77777777" w:rsidR="00324792" w:rsidRDefault="00324792" w:rsidP="001942BE">
            <w:pPr>
              <w:rPr>
                <w:rFonts w:ascii="Arial" w:hAnsi="Arial" w:cs="Arial"/>
              </w:rPr>
            </w:pPr>
          </w:p>
          <w:p w14:paraId="06771E08" w14:textId="77777777" w:rsidR="00324792" w:rsidRDefault="00324792" w:rsidP="001942BE">
            <w:pPr>
              <w:rPr>
                <w:rFonts w:ascii="Arial" w:hAnsi="Arial" w:cs="Arial"/>
              </w:rPr>
            </w:pPr>
          </w:p>
        </w:tc>
      </w:tr>
    </w:tbl>
    <w:p w14:paraId="7288A082" w14:textId="77777777" w:rsidR="00A667C9" w:rsidRDefault="00A667C9" w:rsidP="00324792">
      <w:pPr>
        <w:pStyle w:val="Heading3"/>
      </w:pPr>
    </w:p>
    <w:p w14:paraId="7374DE00" w14:textId="77777777" w:rsidR="00A667C9" w:rsidRDefault="00A667C9">
      <w:pPr>
        <w:rPr>
          <w:rFonts w:ascii="Canela" w:eastAsia="Montserrat-Medium" w:hAnsi="Canela" w:cs="Montserrat-Medium"/>
          <w:color w:val="1847F5"/>
          <w:sz w:val="28"/>
          <w:shd w:val="clear" w:color="auto" w:fill="FFFFFF"/>
          <w:lang w:eastAsia="en-US" w:bidi="en-US"/>
        </w:rPr>
      </w:pPr>
      <w:r>
        <w:br w:type="page"/>
      </w:r>
    </w:p>
    <w:p w14:paraId="7DB61962" w14:textId="7E829AAD" w:rsidR="00324792" w:rsidRDefault="00324792" w:rsidP="00324792">
      <w:pPr>
        <w:pStyle w:val="Heading3"/>
      </w:pPr>
      <w:r>
        <w:lastRenderedPageBreak/>
        <w:t>Step 4: Construct your leadership brand statement then test it</w:t>
      </w:r>
    </w:p>
    <w:p w14:paraId="5EFF5CC5" w14:textId="122AFD3D" w:rsidR="00324792" w:rsidRDefault="00324792" w:rsidP="00C7098B">
      <w:pPr>
        <w:pStyle w:val="BodyTextYO"/>
      </w:pPr>
      <w:r>
        <w:t>Using the insights above, construct your leadership brand as a statement, or several statements.</w:t>
      </w:r>
    </w:p>
    <w:tbl>
      <w:tblPr>
        <w:tblStyle w:val="TableGrid"/>
        <w:tblW w:w="0" w:type="auto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6"/>
      </w:tblGrid>
      <w:tr w:rsidR="00324792" w14:paraId="71892244" w14:textId="77777777" w:rsidTr="004F0A4E">
        <w:tc>
          <w:tcPr>
            <w:tcW w:w="2689" w:type="dxa"/>
          </w:tcPr>
          <w:p w14:paraId="72F31979" w14:textId="11072154" w:rsidR="00324792" w:rsidRDefault="00324792" w:rsidP="00C7098B">
            <w:pPr>
              <w:pStyle w:val="BodyTextYO"/>
            </w:pPr>
            <w:r>
              <w:t xml:space="preserve">I want to be known for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</w:p>
        </w:tc>
        <w:tc>
          <w:tcPr>
            <w:tcW w:w="6376" w:type="dxa"/>
            <w:tcBorders>
              <w:bottom w:val="single" w:sz="4" w:space="0" w:color="A6A6A6"/>
            </w:tcBorders>
          </w:tcPr>
          <w:p w14:paraId="198BA5C8" w14:textId="77777777" w:rsidR="00324792" w:rsidRDefault="00324792" w:rsidP="00C7098B">
            <w:pPr>
              <w:pStyle w:val="BodyTextYO"/>
            </w:pPr>
          </w:p>
          <w:p w14:paraId="24555A17" w14:textId="77777777" w:rsidR="00A667C9" w:rsidRDefault="00A667C9" w:rsidP="00C7098B">
            <w:pPr>
              <w:pStyle w:val="BodyTextYO"/>
            </w:pPr>
          </w:p>
          <w:p w14:paraId="73251AFC" w14:textId="3652DF82" w:rsidR="00A667C9" w:rsidRDefault="00A667C9" w:rsidP="00C7098B">
            <w:pPr>
              <w:pStyle w:val="BodyTextYO"/>
            </w:pPr>
          </w:p>
        </w:tc>
      </w:tr>
      <w:tr w:rsidR="00324792" w14:paraId="21E11D65" w14:textId="77777777" w:rsidTr="004F0A4E">
        <w:tc>
          <w:tcPr>
            <w:tcW w:w="2689" w:type="dxa"/>
          </w:tcPr>
          <w:p w14:paraId="34F47A1F" w14:textId="29FEF3D2" w:rsidR="00324792" w:rsidRDefault="00324792" w:rsidP="00C7098B">
            <w:pPr>
              <w:pStyle w:val="BodyTextYO"/>
            </w:pPr>
            <w:proofErr w:type="gramStart"/>
            <w:r>
              <w:t>So</w:t>
            </w:r>
            <w:proofErr w:type="gramEnd"/>
            <w:r>
              <w:t xml:space="preserve"> I can deliver</w:t>
            </w:r>
          </w:p>
        </w:tc>
        <w:tc>
          <w:tcPr>
            <w:tcW w:w="6376" w:type="dxa"/>
            <w:tcBorders>
              <w:top w:val="single" w:sz="4" w:space="0" w:color="A6A6A6"/>
              <w:bottom w:val="single" w:sz="4" w:space="0" w:color="A6A6A6"/>
            </w:tcBorders>
          </w:tcPr>
          <w:p w14:paraId="10877EED" w14:textId="796DF25A" w:rsidR="00324792" w:rsidRDefault="00324792" w:rsidP="00C7098B">
            <w:pPr>
              <w:pStyle w:val="BodyTextYO"/>
            </w:pPr>
          </w:p>
          <w:p w14:paraId="09F76A46" w14:textId="77777777" w:rsidR="00A667C9" w:rsidRDefault="00A667C9" w:rsidP="00C7098B">
            <w:pPr>
              <w:pStyle w:val="BodyTextYO"/>
            </w:pPr>
          </w:p>
          <w:p w14:paraId="21FDD500" w14:textId="1D63963E" w:rsidR="00A667C9" w:rsidRDefault="00A667C9" w:rsidP="00C7098B">
            <w:pPr>
              <w:pStyle w:val="BodyTextYO"/>
            </w:pPr>
          </w:p>
        </w:tc>
      </w:tr>
      <w:tr w:rsidR="00324792" w14:paraId="65FB4C5D" w14:textId="77777777" w:rsidTr="004F0A4E">
        <w:tc>
          <w:tcPr>
            <w:tcW w:w="2689" w:type="dxa"/>
          </w:tcPr>
          <w:p w14:paraId="46081CA5" w14:textId="20BF706C" w:rsidR="00324792" w:rsidRDefault="00324792" w:rsidP="00C7098B">
            <w:pPr>
              <w:pStyle w:val="BodyTextYO"/>
            </w:pPr>
            <w:r>
              <w:t>For</w:t>
            </w:r>
          </w:p>
        </w:tc>
        <w:tc>
          <w:tcPr>
            <w:tcW w:w="6376" w:type="dxa"/>
            <w:tcBorders>
              <w:top w:val="single" w:sz="4" w:space="0" w:color="A6A6A6"/>
              <w:bottom w:val="single" w:sz="4" w:space="0" w:color="A6A6A6"/>
            </w:tcBorders>
          </w:tcPr>
          <w:p w14:paraId="277B0A9D" w14:textId="73B4B167" w:rsidR="00324792" w:rsidRDefault="00324792" w:rsidP="00C7098B">
            <w:pPr>
              <w:pStyle w:val="BodyTextYO"/>
            </w:pPr>
          </w:p>
          <w:p w14:paraId="7606C289" w14:textId="77777777" w:rsidR="00A667C9" w:rsidRDefault="00A667C9" w:rsidP="00C7098B">
            <w:pPr>
              <w:pStyle w:val="BodyTextYO"/>
            </w:pPr>
          </w:p>
          <w:p w14:paraId="403FADCC" w14:textId="391CF8A1" w:rsidR="00A667C9" w:rsidRDefault="00A667C9" w:rsidP="00C7098B">
            <w:pPr>
              <w:pStyle w:val="BodyTextYO"/>
            </w:pPr>
          </w:p>
        </w:tc>
      </w:tr>
    </w:tbl>
    <w:p w14:paraId="327E7CBA" w14:textId="65758947" w:rsidR="00FE1158" w:rsidRDefault="00FE1158">
      <w:pPr>
        <w:rPr>
          <w:rFonts w:eastAsia="MArial-Light" w:cs="MArial-Light"/>
          <w:sz w:val="18"/>
          <w:shd w:val="clear" w:color="auto" w:fill="FFFFFF"/>
          <w:lang w:eastAsia="en-US" w:bidi="en-US"/>
        </w:rPr>
      </w:pPr>
    </w:p>
    <w:p w14:paraId="72CC045E" w14:textId="77777777" w:rsidR="00324792" w:rsidRDefault="00324792" w:rsidP="006E3F83">
      <w:pPr>
        <w:pStyle w:val="BodyTextsmall"/>
      </w:pPr>
    </w:p>
    <w:tbl>
      <w:tblPr>
        <w:tblStyle w:val="TableGrid"/>
        <w:tblW w:w="0" w:type="auto"/>
        <w:tblInd w:w="-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6"/>
      </w:tblGrid>
      <w:tr w:rsidR="00324792" w14:paraId="16FECC9F" w14:textId="77777777" w:rsidTr="004F0A4E">
        <w:tc>
          <w:tcPr>
            <w:tcW w:w="2689" w:type="dxa"/>
          </w:tcPr>
          <w:p w14:paraId="4EBF59BD" w14:textId="77777777" w:rsidR="00324792" w:rsidRDefault="00324792" w:rsidP="00C7098B">
            <w:pPr>
              <w:pStyle w:val="BodyTextYO"/>
            </w:pPr>
            <w:r>
              <w:t xml:space="preserve">I want to be known for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</w:p>
        </w:tc>
        <w:tc>
          <w:tcPr>
            <w:tcW w:w="6376" w:type="dxa"/>
            <w:tcBorders>
              <w:bottom w:val="single" w:sz="4" w:space="0" w:color="A6A6A6"/>
            </w:tcBorders>
          </w:tcPr>
          <w:p w14:paraId="57C175E4" w14:textId="77777777" w:rsidR="00324792" w:rsidRDefault="00324792" w:rsidP="00C7098B">
            <w:pPr>
              <w:pStyle w:val="BodyTextYO"/>
            </w:pPr>
          </w:p>
          <w:p w14:paraId="7D9CA5D2" w14:textId="77777777" w:rsidR="00A667C9" w:rsidRDefault="00A667C9" w:rsidP="00C7098B">
            <w:pPr>
              <w:pStyle w:val="BodyTextYO"/>
            </w:pPr>
          </w:p>
          <w:p w14:paraId="1DE28B18" w14:textId="33D49674" w:rsidR="00A667C9" w:rsidRDefault="00A667C9" w:rsidP="00C7098B">
            <w:pPr>
              <w:pStyle w:val="BodyTextYO"/>
            </w:pPr>
          </w:p>
        </w:tc>
      </w:tr>
      <w:tr w:rsidR="00324792" w14:paraId="68C6376D" w14:textId="77777777" w:rsidTr="004F0A4E">
        <w:tc>
          <w:tcPr>
            <w:tcW w:w="2689" w:type="dxa"/>
          </w:tcPr>
          <w:p w14:paraId="47FCAC61" w14:textId="77777777" w:rsidR="00324792" w:rsidRDefault="00324792" w:rsidP="00C7098B">
            <w:pPr>
              <w:pStyle w:val="BodyTextYO"/>
            </w:pPr>
            <w:proofErr w:type="gramStart"/>
            <w:r>
              <w:t>So</w:t>
            </w:r>
            <w:proofErr w:type="gramEnd"/>
            <w:r>
              <w:t xml:space="preserve"> I can deliver</w:t>
            </w:r>
          </w:p>
        </w:tc>
        <w:tc>
          <w:tcPr>
            <w:tcW w:w="6376" w:type="dxa"/>
            <w:tcBorders>
              <w:top w:val="single" w:sz="4" w:space="0" w:color="A6A6A6"/>
              <w:bottom w:val="single" w:sz="4" w:space="0" w:color="A6A6A6"/>
            </w:tcBorders>
          </w:tcPr>
          <w:p w14:paraId="74789D6F" w14:textId="77777777" w:rsidR="00324792" w:rsidRDefault="00324792" w:rsidP="00C7098B">
            <w:pPr>
              <w:pStyle w:val="BodyTextYO"/>
            </w:pPr>
          </w:p>
          <w:p w14:paraId="78431D30" w14:textId="77777777" w:rsidR="00A667C9" w:rsidRDefault="00A667C9" w:rsidP="00C7098B">
            <w:pPr>
              <w:pStyle w:val="BodyTextYO"/>
            </w:pPr>
          </w:p>
          <w:p w14:paraId="436DDD0E" w14:textId="523C8EE7" w:rsidR="00A667C9" w:rsidRDefault="00A667C9" w:rsidP="00C7098B">
            <w:pPr>
              <w:pStyle w:val="BodyTextYO"/>
            </w:pPr>
          </w:p>
        </w:tc>
      </w:tr>
      <w:tr w:rsidR="00324792" w14:paraId="7B51C30F" w14:textId="77777777" w:rsidTr="004F0A4E">
        <w:tc>
          <w:tcPr>
            <w:tcW w:w="2689" w:type="dxa"/>
          </w:tcPr>
          <w:p w14:paraId="17494C88" w14:textId="77777777" w:rsidR="00324792" w:rsidRDefault="00324792" w:rsidP="00C7098B">
            <w:pPr>
              <w:pStyle w:val="BodyTextYO"/>
            </w:pPr>
            <w:r>
              <w:t>For</w:t>
            </w:r>
          </w:p>
        </w:tc>
        <w:tc>
          <w:tcPr>
            <w:tcW w:w="6376" w:type="dxa"/>
            <w:tcBorders>
              <w:top w:val="single" w:sz="4" w:space="0" w:color="A6A6A6"/>
              <w:bottom w:val="single" w:sz="4" w:space="0" w:color="A6A6A6"/>
            </w:tcBorders>
          </w:tcPr>
          <w:p w14:paraId="0E09C9AD" w14:textId="77777777" w:rsidR="00324792" w:rsidRDefault="00324792" w:rsidP="00C7098B">
            <w:pPr>
              <w:pStyle w:val="BodyTextYO"/>
            </w:pPr>
          </w:p>
          <w:p w14:paraId="6848E617" w14:textId="77777777" w:rsidR="00A667C9" w:rsidRDefault="00A667C9" w:rsidP="00C7098B">
            <w:pPr>
              <w:pStyle w:val="BodyTextYO"/>
            </w:pPr>
          </w:p>
          <w:p w14:paraId="7209C183" w14:textId="288A9A29" w:rsidR="00A667C9" w:rsidRDefault="00A667C9" w:rsidP="00C7098B">
            <w:pPr>
              <w:pStyle w:val="BodyTextYO"/>
            </w:pPr>
          </w:p>
        </w:tc>
      </w:tr>
    </w:tbl>
    <w:p w14:paraId="2C056320" w14:textId="51936685" w:rsidR="006E3F83" w:rsidRDefault="00324792" w:rsidP="00C7098B">
      <w:pPr>
        <w:pStyle w:val="BodyTextYO"/>
      </w:pPr>
      <w:r>
        <w:t>Who will you test it with</w:t>
      </w:r>
      <w:r w:rsidR="00DD5390">
        <w:t xml:space="preserve"> by asking these questions:</w:t>
      </w:r>
    </w:p>
    <w:p w14:paraId="0E8EFC09" w14:textId="77777777" w:rsidR="00DD5390" w:rsidRPr="00C7098B" w:rsidRDefault="00DD5390" w:rsidP="00C7098B">
      <w:pPr>
        <w:pStyle w:val="Bullet1"/>
      </w:pPr>
      <w:r w:rsidRPr="00C7098B">
        <w:t>Is this the brand identity that best represents who I am and what I can do? </w:t>
      </w:r>
    </w:p>
    <w:p w14:paraId="1E6795E6" w14:textId="39A187A0" w:rsidR="00DD5390" w:rsidRPr="00C7098B" w:rsidRDefault="00DD5390" w:rsidP="00C7098B">
      <w:pPr>
        <w:pStyle w:val="Bullet1"/>
      </w:pPr>
      <w:r w:rsidRPr="00C7098B">
        <w:t>Is this brand identity something that creates value in the eyes of my organisation and key stakeholders? </w:t>
      </w:r>
    </w:p>
    <w:p w14:paraId="1ED0D7E2" w14:textId="2E7260C2" w:rsidR="00DD5390" w:rsidRPr="00C7098B" w:rsidRDefault="00DD5390" w:rsidP="00C7098B">
      <w:pPr>
        <w:pStyle w:val="Bullet1"/>
      </w:pPr>
      <w:r w:rsidRPr="00C7098B">
        <w:t>What risks am I taking by exhibiting this brand? Can I live this brand?</w:t>
      </w:r>
    </w:p>
    <w:tbl>
      <w:tblPr>
        <w:tblStyle w:val="TableGrid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E3F83" w14:paraId="2855742A" w14:textId="77777777" w:rsidTr="00324792">
        <w:tc>
          <w:tcPr>
            <w:tcW w:w="9016" w:type="dxa"/>
          </w:tcPr>
          <w:p w14:paraId="65B88BE7" w14:textId="74F6C186" w:rsidR="006E3F83" w:rsidRDefault="006E3F83" w:rsidP="00B54358">
            <w:pPr>
              <w:rPr>
                <w:rFonts w:ascii="Arial" w:hAnsi="Arial" w:cs="Arial"/>
              </w:rPr>
            </w:pPr>
          </w:p>
          <w:p w14:paraId="396B23B9" w14:textId="5E46355D" w:rsidR="00DD5390" w:rsidRDefault="00DD5390" w:rsidP="00B54358">
            <w:pPr>
              <w:rPr>
                <w:rFonts w:ascii="Arial" w:hAnsi="Arial" w:cs="Arial"/>
              </w:rPr>
            </w:pPr>
          </w:p>
          <w:p w14:paraId="467A23BA" w14:textId="3983BF0B" w:rsidR="00DD5390" w:rsidRDefault="00DD5390" w:rsidP="00B54358">
            <w:pPr>
              <w:rPr>
                <w:rFonts w:ascii="Arial" w:hAnsi="Arial" w:cs="Arial"/>
              </w:rPr>
            </w:pPr>
          </w:p>
          <w:p w14:paraId="0E44C9D0" w14:textId="77777777" w:rsidR="00FE1158" w:rsidRDefault="00FE1158" w:rsidP="00B54358">
            <w:pPr>
              <w:rPr>
                <w:rFonts w:ascii="Arial" w:hAnsi="Arial" w:cs="Arial"/>
              </w:rPr>
            </w:pPr>
          </w:p>
          <w:p w14:paraId="210395E0" w14:textId="4CC98F18" w:rsidR="00DD5390" w:rsidRDefault="00DD5390" w:rsidP="00B54358">
            <w:pPr>
              <w:rPr>
                <w:rFonts w:ascii="Arial" w:hAnsi="Arial" w:cs="Arial"/>
              </w:rPr>
            </w:pPr>
          </w:p>
          <w:p w14:paraId="6B835EA9" w14:textId="77777777" w:rsidR="004F0A4E" w:rsidRDefault="004F0A4E" w:rsidP="00B54358">
            <w:pPr>
              <w:rPr>
                <w:rFonts w:ascii="Arial" w:hAnsi="Arial" w:cs="Arial"/>
              </w:rPr>
            </w:pPr>
          </w:p>
          <w:p w14:paraId="2BC670DA" w14:textId="77777777" w:rsidR="006E3F83" w:rsidRDefault="006E3F83" w:rsidP="00B54358">
            <w:pPr>
              <w:rPr>
                <w:rFonts w:ascii="Arial" w:hAnsi="Arial" w:cs="Arial"/>
              </w:rPr>
            </w:pPr>
          </w:p>
          <w:p w14:paraId="76E41DBB" w14:textId="77777777" w:rsidR="006E3F83" w:rsidRDefault="006E3F83" w:rsidP="00B54358">
            <w:pPr>
              <w:rPr>
                <w:rFonts w:ascii="Arial" w:hAnsi="Arial" w:cs="Arial"/>
              </w:rPr>
            </w:pPr>
          </w:p>
        </w:tc>
      </w:tr>
    </w:tbl>
    <w:p w14:paraId="12C9BD97" w14:textId="2CBBC657" w:rsidR="006E3F83" w:rsidRDefault="00A667C9" w:rsidP="00A667C9">
      <w:pPr>
        <w:pStyle w:val="Heading3"/>
      </w:pPr>
      <w:r>
        <w:br w:type="page"/>
      </w:r>
      <w:r w:rsidR="00DD5390">
        <w:lastRenderedPageBreak/>
        <w:t>Step 5: Make your brand identity real</w:t>
      </w:r>
    </w:p>
    <w:p w14:paraId="0B41AD87" w14:textId="21D70235" w:rsidR="00DD5390" w:rsidRPr="00DD5390" w:rsidRDefault="00DD5390" w:rsidP="00C7098B">
      <w:pPr>
        <w:pStyle w:val="BodyTextYO"/>
      </w:pPr>
      <w:r w:rsidRPr="00DD5390">
        <w:t xml:space="preserve">What </w:t>
      </w:r>
      <w:r>
        <w:t>actions do you need to take to bring your leadership brand to life?</w:t>
      </w:r>
    </w:p>
    <w:tbl>
      <w:tblPr>
        <w:tblStyle w:val="TableGrid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E3F83" w14:paraId="0D34B6CC" w14:textId="77777777" w:rsidTr="00DD5390">
        <w:tc>
          <w:tcPr>
            <w:tcW w:w="9016" w:type="dxa"/>
          </w:tcPr>
          <w:p w14:paraId="49D8C13D" w14:textId="77777777" w:rsidR="006E3F83" w:rsidRDefault="006E3F83" w:rsidP="00B54358">
            <w:pPr>
              <w:rPr>
                <w:rFonts w:ascii="Arial" w:hAnsi="Arial" w:cs="Arial"/>
              </w:rPr>
            </w:pPr>
          </w:p>
          <w:p w14:paraId="1B7A1E60" w14:textId="77777777" w:rsidR="006E3F83" w:rsidRDefault="006E3F83" w:rsidP="00B54358">
            <w:pPr>
              <w:rPr>
                <w:rFonts w:ascii="Arial" w:hAnsi="Arial" w:cs="Arial"/>
              </w:rPr>
            </w:pPr>
          </w:p>
          <w:p w14:paraId="36EBFADA" w14:textId="29D37C85" w:rsidR="006E3F83" w:rsidRDefault="006E3F83" w:rsidP="00B54358">
            <w:pPr>
              <w:rPr>
                <w:rFonts w:ascii="Arial" w:hAnsi="Arial" w:cs="Arial"/>
              </w:rPr>
            </w:pPr>
          </w:p>
          <w:p w14:paraId="315CCF5C" w14:textId="508BDC7B" w:rsidR="004F0A4E" w:rsidRDefault="004F0A4E" w:rsidP="00B54358">
            <w:pPr>
              <w:rPr>
                <w:rFonts w:ascii="Arial" w:hAnsi="Arial" w:cs="Arial"/>
              </w:rPr>
            </w:pPr>
          </w:p>
          <w:p w14:paraId="20962F48" w14:textId="77777777" w:rsidR="004F0A4E" w:rsidRDefault="004F0A4E" w:rsidP="00B54358">
            <w:pPr>
              <w:rPr>
                <w:rFonts w:ascii="Arial" w:hAnsi="Arial" w:cs="Arial"/>
              </w:rPr>
            </w:pPr>
          </w:p>
          <w:p w14:paraId="16035CF5" w14:textId="7FFEE89B" w:rsidR="006E3F83" w:rsidRDefault="006E3F83" w:rsidP="00B54358">
            <w:pPr>
              <w:rPr>
                <w:rFonts w:ascii="Arial" w:hAnsi="Arial" w:cs="Arial"/>
              </w:rPr>
            </w:pPr>
          </w:p>
          <w:p w14:paraId="712E7D6A" w14:textId="1F8E3622" w:rsidR="00FE1158" w:rsidRDefault="00FE1158" w:rsidP="00B54358">
            <w:pPr>
              <w:rPr>
                <w:rFonts w:ascii="Arial" w:hAnsi="Arial" w:cs="Arial"/>
              </w:rPr>
            </w:pPr>
          </w:p>
          <w:p w14:paraId="2DBF7C1C" w14:textId="26091C22" w:rsidR="00FE1158" w:rsidRDefault="00FE1158" w:rsidP="00B54358">
            <w:pPr>
              <w:rPr>
                <w:rFonts w:ascii="Arial" w:hAnsi="Arial" w:cs="Arial"/>
              </w:rPr>
            </w:pPr>
          </w:p>
          <w:p w14:paraId="468915A6" w14:textId="77777777" w:rsidR="00FE1158" w:rsidRDefault="00FE1158" w:rsidP="00B54358">
            <w:pPr>
              <w:rPr>
                <w:rFonts w:ascii="Arial" w:hAnsi="Arial" w:cs="Arial"/>
              </w:rPr>
            </w:pPr>
          </w:p>
          <w:p w14:paraId="3A27354E" w14:textId="77777777" w:rsidR="006E3F83" w:rsidRDefault="006E3F83" w:rsidP="00B54358">
            <w:pPr>
              <w:rPr>
                <w:rFonts w:ascii="Arial" w:hAnsi="Arial" w:cs="Arial"/>
              </w:rPr>
            </w:pPr>
          </w:p>
        </w:tc>
      </w:tr>
    </w:tbl>
    <w:p w14:paraId="4D6F5AD5" w14:textId="7401CB1A" w:rsidR="00DB15EC" w:rsidRDefault="00DB15EC">
      <w:pPr>
        <w:rPr>
          <w:rFonts w:eastAsia="MArial-Light" w:cs="MArial-Light"/>
          <w:sz w:val="18"/>
          <w:shd w:val="clear" w:color="auto" w:fill="FFFFFF"/>
          <w:lang w:eastAsia="en-US" w:bidi="en-US"/>
        </w:rPr>
      </w:pPr>
    </w:p>
    <w:p w14:paraId="3A326441" w14:textId="64E961DC" w:rsidR="006E3F83" w:rsidRDefault="00DB15EC" w:rsidP="00DB15EC">
      <w:pPr>
        <w:pStyle w:val="Heading2"/>
      </w:pPr>
      <w:r>
        <w:t>Connecting your adaptive challenge</w:t>
      </w:r>
    </w:p>
    <w:p w14:paraId="685C108F" w14:textId="6481D077" w:rsidR="00DB15EC" w:rsidRDefault="00DB15EC" w:rsidP="00DB15EC">
      <w:pPr>
        <w:pStyle w:val="BodyTextYO"/>
        <w:rPr>
          <w:lang w:eastAsia="en-GB" w:bidi="ar-SA"/>
        </w:rPr>
      </w:pPr>
      <w:r>
        <w:rPr>
          <w:lang w:eastAsia="en-GB" w:bidi="ar-SA"/>
        </w:rPr>
        <w:t>What’s the adaptive challenge you’ve been working on in this program?</w:t>
      </w:r>
    </w:p>
    <w:tbl>
      <w:tblPr>
        <w:tblStyle w:val="TableGrid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B15EC" w14:paraId="6924071A" w14:textId="77777777" w:rsidTr="00BB2AE0">
        <w:tc>
          <w:tcPr>
            <w:tcW w:w="9016" w:type="dxa"/>
          </w:tcPr>
          <w:p w14:paraId="182E3672" w14:textId="77777777" w:rsidR="00DB15EC" w:rsidRDefault="00DB15EC" w:rsidP="00BB2AE0">
            <w:pPr>
              <w:rPr>
                <w:rFonts w:ascii="Arial" w:hAnsi="Arial" w:cs="Arial"/>
              </w:rPr>
            </w:pPr>
          </w:p>
          <w:p w14:paraId="3FEB6205" w14:textId="77777777" w:rsidR="00DB15EC" w:rsidRDefault="00DB15EC" w:rsidP="00BB2AE0">
            <w:pPr>
              <w:rPr>
                <w:rFonts w:ascii="Arial" w:hAnsi="Arial" w:cs="Arial"/>
              </w:rPr>
            </w:pPr>
          </w:p>
          <w:p w14:paraId="2405121C" w14:textId="77777777" w:rsidR="00DB15EC" w:rsidRDefault="00DB15EC" w:rsidP="00BB2AE0">
            <w:pPr>
              <w:rPr>
                <w:rFonts w:ascii="Arial" w:hAnsi="Arial" w:cs="Arial"/>
              </w:rPr>
            </w:pPr>
          </w:p>
          <w:p w14:paraId="719480F4" w14:textId="77777777" w:rsidR="00DB15EC" w:rsidRDefault="00DB15EC" w:rsidP="00BB2AE0">
            <w:pPr>
              <w:rPr>
                <w:rFonts w:ascii="Arial" w:hAnsi="Arial" w:cs="Arial"/>
              </w:rPr>
            </w:pPr>
          </w:p>
        </w:tc>
      </w:tr>
    </w:tbl>
    <w:p w14:paraId="63275E9D" w14:textId="642FB8F0" w:rsidR="00DB15EC" w:rsidRDefault="00DB15EC" w:rsidP="00DB15EC">
      <w:pPr>
        <w:pStyle w:val="BodyTextYO"/>
        <w:rPr>
          <w:lang w:eastAsia="en-GB" w:bidi="ar-SA"/>
        </w:rPr>
      </w:pPr>
      <w:r>
        <w:rPr>
          <w:lang w:eastAsia="en-GB" w:bidi="ar-SA"/>
        </w:rPr>
        <w:t>How does this challenge support your aspirational leadership profile?</w:t>
      </w:r>
    </w:p>
    <w:tbl>
      <w:tblPr>
        <w:tblStyle w:val="TableGrid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B15EC" w14:paraId="35934E05" w14:textId="77777777" w:rsidTr="00BB2AE0">
        <w:tc>
          <w:tcPr>
            <w:tcW w:w="9016" w:type="dxa"/>
          </w:tcPr>
          <w:p w14:paraId="6C3CBBCC" w14:textId="77777777" w:rsidR="00DB15EC" w:rsidRDefault="00DB15EC" w:rsidP="00BB2AE0">
            <w:pPr>
              <w:rPr>
                <w:rFonts w:ascii="Arial" w:hAnsi="Arial" w:cs="Arial"/>
              </w:rPr>
            </w:pPr>
          </w:p>
          <w:p w14:paraId="70FD60DD" w14:textId="77777777" w:rsidR="00DB15EC" w:rsidRDefault="00DB15EC" w:rsidP="00BB2AE0">
            <w:pPr>
              <w:rPr>
                <w:rFonts w:ascii="Arial" w:hAnsi="Arial" w:cs="Arial"/>
              </w:rPr>
            </w:pPr>
          </w:p>
          <w:p w14:paraId="437A03E2" w14:textId="77777777" w:rsidR="00DB15EC" w:rsidRDefault="00DB15EC" w:rsidP="00BB2AE0">
            <w:pPr>
              <w:rPr>
                <w:rFonts w:ascii="Arial" w:hAnsi="Arial" w:cs="Arial"/>
              </w:rPr>
            </w:pPr>
          </w:p>
          <w:p w14:paraId="72FA4084" w14:textId="77777777" w:rsidR="00DB15EC" w:rsidRDefault="00DB15EC" w:rsidP="00BB2AE0">
            <w:pPr>
              <w:rPr>
                <w:rFonts w:ascii="Arial" w:hAnsi="Arial" w:cs="Arial"/>
              </w:rPr>
            </w:pPr>
          </w:p>
          <w:p w14:paraId="1AAFC08F" w14:textId="77777777" w:rsidR="00DB15EC" w:rsidRDefault="00DB15EC" w:rsidP="00BB2AE0">
            <w:pPr>
              <w:rPr>
                <w:rFonts w:ascii="Arial" w:hAnsi="Arial" w:cs="Arial"/>
              </w:rPr>
            </w:pPr>
          </w:p>
          <w:p w14:paraId="7C69014B" w14:textId="77777777" w:rsidR="00DB15EC" w:rsidRDefault="00DB15EC" w:rsidP="00BB2AE0">
            <w:pPr>
              <w:rPr>
                <w:rFonts w:ascii="Arial" w:hAnsi="Arial" w:cs="Arial"/>
              </w:rPr>
            </w:pPr>
          </w:p>
          <w:p w14:paraId="3AF3C9D9" w14:textId="637AE325" w:rsidR="00DB15EC" w:rsidRDefault="00DB15EC" w:rsidP="00BB2AE0">
            <w:pPr>
              <w:rPr>
                <w:rFonts w:ascii="Arial" w:hAnsi="Arial" w:cs="Arial"/>
              </w:rPr>
            </w:pPr>
          </w:p>
        </w:tc>
      </w:tr>
    </w:tbl>
    <w:p w14:paraId="15D6B432" w14:textId="3B94C89B" w:rsidR="00DB15EC" w:rsidRDefault="00DB15EC" w:rsidP="00DB15EC">
      <w:pPr>
        <w:pStyle w:val="BodyTextYO"/>
        <w:rPr>
          <w:lang w:eastAsia="en-GB" w:bidi="ar-SA"/>
        </w:rPr>
      </w:pPr>
      <w:r>
        <w:rPr>
          <w:lang w:eastAsia="en-GB" w:bidi="ar-SA"/>
        </w:rPr>
        <w:t>How else do you need to adapt at the level of mindset and identity to achieve your leadership profile? What other adaptive challenge might you need to embrace?</w:t>
      </w:r>
    </w:p>
    <w:tbl>
      <w:tblPr>
        <w:tblStyle w:val="TableGrid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B15EC" w14:paraId="083CD2A7" w14:textId="77777777" w:rsidTr="00BB2AE0">
        <w:tc>
          <w:tcPr>
            <w:tcW w:w="9016" w:type="dxa"/>
          </w:tcPr>
          <w:p w14:paraId="0E43F6A6" w14:textId="77777777" w:rsidR="00DB15EC" w:rsidRDefault="00DB15EC" w:rsidP="00BB2AE0">
            <w:pPr>
              <w:rPr>
                <w:rFonts w:ascii="Arial" w:hAnsi="Arial" w:cs="Arial"/>
              </w:rPr>
            </w:pPr>
          </w:p>
          <w:p w14:paraId="6059F6F3" w14:textId="2069F72F" w:rsidR="00DB15EC" w:rsidRDefault="00DB15EC" w:rsidP="00BB2AE0">
            <w:pPr>
              <w:rPr>
                <w:rFonts w:ascii="Arial" w:hAnsi="Arial" w:cs="Arial"/>
              </w:rPr>
            </w:pPr>
          </w:p>
          <w:p w14:paraId="1C3C877D" w14:textId="59268FD7" w:rsidR="00DB15EC" w:rsidRDefault="00DB15EC" w:rsidP="00BB2AE0">
            <w:pPr>
              <w:rPr>
                <w:rFonts w:ascii="Arial" w:hAnsi="Arial" w:cs="Arial"/>
              </w:rPr>
            </w:pPr>
          </w:p>
          <w:p w14:paraId="3769053F" w14:textId="77777777" w:rsidR="00DB15EC" w:rsidRDefault="00DB15EC" w:rsidP="00BB2AE0">
            <w:pPr>
              <w:rPr>
                <w:rFonts w:ascii="Arial" w:hAnsi="Arial" w:cs="Arial"/>
              </w:rPr>
            </w:pPr>
          </w:p>
          <w:p w14:paraId="7663AE67" w14:textId="77777777" w:rsidR="00DB15EC" w:rsidRDefault="00DB15EC" w:rsidP="00BB2AE0">
            <w:pPr>
              <w:rPr>
                <w:rFonts w:ascii="Arial" w:hAnsi="Arial" w:cs="Arial"/>
              </w:rPr>
            </w:pPr>
          </w:p>
          <w:p w14:paraId="6926955C" w14:textId="77777777" w:rsidR="00DB15EC" w:rsidRDefault="00DB15EC" w:rsidP="00BB2AE0">
            <w:pPr>
              <w:rPr>
                <w:rFonts w:ascii="Arial" w:hAnsi="Arial" w:cs="Arial"/>
              </w:rPr>
            </w:pPr>
          </w:p>
        </w:tc>
      </w:tr>
    </w:tbl>
    <w:p w14:paraId="55E0C643" w14:textId="6CEAB3AF" w:rsidR="00DB15EC" w:rsidRDefault="00BB0CC6" w:rsidP="00DB15EC">
      <w:pPr>
        <w:pStyle w:val="BodyTextYO"/>
        <w:rPr>
          <w:lang w:eastAsia="en-GB" w:bidi="ar-SA"/>
        </w:rPr>
      </w:pPr>
      <w:r>
        <w:rPr>
          <w:lang w:eastAsia="en-GB" w:bidi="ar-SA"/>
        </w:rPr>
        <w:t xml:space="preserve">Explore your new adaptive challenge and what needs to change with a new </w:t>
      </w:r>
      <w:hyperlink r:id="rId9" w:history="1">
        <w:r w:rsidRPr="00BB0CC6">
          <w:rPr>
            <w:rStyle w:val="Hyperlink"/>
            <w:shd w:val="clear" w:color="auto" w:fill="FFFFFF"/>
            <w:lang w:eastAsia="en-GB" w:bidi="ar-SA"/>
          </w:rPr>
          <w:t>Immunity to Change X-Ray</w:t>
        </w:r>
      </w:hyperlink>
      <w:r>
        <w:rPr>
          <w:lang w:eastAsia="en-GB" w:bidi="ar-SA"/>
        </w:rPr>
        <w:t>.</w:t>
      </w:r>
    </w:p>
    <w:p w14:paraId="0D3A8489" w14:textId="420CE4B8" w:rsidR="00C7098B" w:rsidRDefault="00C7098B">
      <w:pPr>
        <w:rPr>
          <w:rFonts w:eastAsia="MArial-Light" w:cs="MArial-Light"/>
          <w:sz w:val="20"/>
          <w:shd w:val="clear" w:color="auto" w:fill="FFFFFF"/>
        </w:rPr>
      </w:pPr>
      <w:r>
        <w:br w:type="page"/>
      </w:r>
    </w:p>
    <w:p w14:paraId="03AF4B07" w14:textId="58DBEEB9" w:rsidR="00BB0CC6" w:rsidRDefault="00C7098B" w:rsidP="00C7098B">
      <w:pPr>
        <w:pStyle w:val="Heading3"/>
      </w:pPr>
      <w:r>
        <w:lastRenderedPageBreak/>
        <w:t>Personality strengths and strengths overplayed</w:t>
      </w:r>
    </w:p>
    <w:p w14:paraId="08621543" w14:textId="79668A62" w:rsidR="00C7098B" w:rsidRPr="00C7098B" w:rsidRDefault="00C7098B" w:rsidP="00C7098B">
      <w:pPr>
        <w:pStyle w:val="Heading4"/>
        <w:rPr>
          <w:lang w:eastAsia="en-US" w:bidi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DD7DBEB" wp14:editId="7F7323DF">
                <wp:simplePos x="0" y="0"/>
                <wp:positionH relativeFrom="column">
                  <wp:posOffset>253365</wp:posOffset>
                </wp:positionH>
                <wp:positionV relativeFrom="paragraph">
                  <wp:posOffset>368442</wp:posOffset>
                </wp:positionV>
                <wp:extent cx="5494655" cy="7594600"/>
                <wp:effectExtent l="0" t="0" r="4445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4655" cy="7594600"/>
                          <a:chOff x="0" y="0"/>
                          <a:chExt cx="4736539" cy="6589863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3320248"/>
                            <a:ext cx="2355215" cy="3269615"/>
                            <a:chOff x="0" y="0"/>
                            <a:chExt cx="2355418" cy="3269615"/>
                          </a:xfrm>
                        </wpg:grpSpPr>
                        <pic:pic xmlns:pic="http://schemas.openxmlformats.org/drawingml/2006/picture">
                          <pic:nvPicPr>
                            <pic:cNvPr id="193" name="Picture 193" descr="A picture containing green, outdoor, sitting, sig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14425" cy="32696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" name="Picture 194" descr="A close up of a sig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25118" y="0"/>
                              <a:ext cx="1130300" cy="32658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5" name="Picture 195" descr="A picture containing food, draw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96971" y="3302493"/>
                            <a:ext cx="1132205" cy="3279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Picture 196" descr="A picture containing food, draw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4334" y="3302493"/>
                            <a:ext cx="1123315" cy="3279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Picture 199" descr="A picture containing foo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4334" y="0"/>
                            <a:ext cx="1132205" cy="3251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Picture 200" descr="A picture containing food, draw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4726" y="8877"/>
                            <a:ext cx="1125220" cy="325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Picture 201" descr="A screenshot of a cell phon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11" y="17755"/>
                            <a:ext cx="1095375" cy="3234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Picture 202" descr="A screenshot of a cell phon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63" y="17755"/>
                            <a:ext cx="1101090" cy="3235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D5BF49" id="Group 39" o:spid="_x0000_s1026" style="position:absolute;margin-left:19.95pt;margin-top:29pt;width:432.65pt;height:598pt;z-index:251663360;mso-width-relative:margin;mso-height-relative:margin" coordsize="47365,6589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fzFkcSNcAAEjXAAAUAAAAZHJzL21lZGlhL2ltYWdlMi5wbmeJUE5HDQoa&#13;&#10;CgAAAA1JSERSAAABGgAAAxQIAgAAAOxEf7QAAAABc1JHQgCuzhzpAADXAklEQVR4XuxdB3yTxfvP&#13;&#10;bpqku03TPehuaQsF2tKyh1CGgCKKqKDgQODHkr9SQVBxgAz9KaCgyE8EQQSRJYKUTQstlAIt3Xvv&#13;&#10;3aYZ/+fN24aspkmatElz98lHaXL33HPf577v3T137z1EoVBIQAkhgBDQBgJEnE6Of83QhjQkAyFg&#13;&#10;pAiUzDwNLScZaetRsxECOkAA0UkHoCKRxooAopOxWh61WwcIIDrpAFQk0lgRQHQyVsujdusAAUQn&#13;&#10;HYCKRBorAohOxmp51G4dIIDopANQkUhjRQDRyVgtj9qtAwQQnXQAKhJprAggOhmr5VG7dYAAopMO&#13;&#10;QEUijRUBRCdjtTxqtw4QQHTSAahIpLEigOhkrJZH7dYBAohOOgAViTRWBBCdjNXyqN06QADRSQeg&#13;&#10;IpHGigCik7FaHrVbBwggOukAVCTSWBFAdDJWy6N26wABRCcdgIpEGisCiE7GannUbh0ggOikA1CR&#13;&#10;SGNFANHJWC2P2q0DBBCddAAqEmmsCCA6GavlUbt1gACikw5ARSKNFQFEJ2O1PGq3DhBAdNIBqEik&#13;&#10;sSKA6GSslkft1gECiE46ABWJNFYEEJ2M1fKo3TpAANFJB6AikcaKAKKTsVoetVsHCKDYuDoAVX2R&#13;&#10;uc8cp1KpRFFSUhoCGUOqqKgYemeJ+pWgEjpEAI+Ni+ikQ4h7FF047U8ymdxjNoUZgFetra1el+Zp&#13;&#10;VhyV0i4CiE7axVMNaWljDpmbmysfiFQXJxAInM88q3p+lFMXCCA66QLVHmRmjD/CYrF0UTEilS5Q&#13;&#10;VV0mTifkilAdsV7ljPP9qnjGX6pwCV8gQQKGQBL/qbx6EokEFoXZY6+0RIV7hwBaO/UOP9VKF00/&#13;&#10;Bd1dSV7gTHt7u+c/c3uUB04LGo2mZKIIojIyMsalr+1RFMqgRQTQZE+LYHYrCgYlX1/f7n6Grt/Q&#13;&#10;0OB/dYEGqmRNPGpqatodr7hcrvvfz2kgFhXRDAFEJ81wU6NU3pQ/YCRRWEBbS5340O9cXFwUkkpb&#13;&#10;VajRYCPOiuikW+N3N8GDEcnp9Ezt1t2dh0MXdWlX8wEjDbkidGhK8DooXCzV19drnUvQDJ/LLzn+&#13;&#10;NQPII9MkGLVAEx22E4mWRgB59rTfI6AHy8++oK9Dj9dsmaSiikBU8GfIMwrGSRUloGy9RADRqZcA&#13;&#10;yhZXyCXo5boYlORV97jwfHp6usz3ME7mTz2h5XYicYoQQI5ybfYLhVyC/i3ptgaPHJ1OV+I3xzea&#13;&#10;WlpaYAqnmXIK3YkFBQURye9qJhCV6hEB5IroESL1Mig8gCfmkhIXnJJqwDuXkJDwXOVn6qlCIChk&#13;&#10;FMw21ZWD8quIAHJFqAiUStlgzJE/zIpzCT8P4erqqsEhPRjEIiMjofgfdutV0qMrE9Tb3NIsUwQt&#13;&#10;otTCUIPMaO2kAWgKijAYDJlvcS5BD4ZtXA2IJCkNigOp1D1A5H3pRRjcJOUAOWGQ1E6DkRRFCCA6&#13;&#10;aaFfyDujYeUDcmEC0OPZIujxfFHCl0xKtIHRT12vN5w0l5EJe75aaDAS0Q0CyBXR264BTjN4809S&#13;&#10;Co/HKykpgdmdQtHQv+EEELjglFRcEHOSQqF0l0HGt6G8ATAcyWiCfBK9Nbmi8mjtpB1UZbgEbKmr&#13;&#10;q1PIJfgp4W4CeMyVcwnUcj03G9wGsOercLyC2SOsx1TUHrx5aIBSEaveZ0OTvV5hKD/7gtPctra2&#13;&#10;8kKbmpqASLNLP1W9PtjzVbgzCxLUYtSdu3dkVmKq64ByqoUAopNacEllhnmUjI+hra1N/vw4fh5C&#13;&#10;400kGMoUOriVHFSXadLssk9lBih1vRqaY2RkJRGdNDe4zLIeuqyJiYmMOPA0aOU8hMIjeap7Jpqb&#13;&#10;pZzmyh0kmiNi9CURnTTvAjJDE3jnZL7R7isSQEuZQQaqg2snVGmAzNjYS8e9KjUaZx5EJw3tLrMl&#13;&#10;Ch1dxhcH32j9RhT5gc7CwkLFBshQEd7pULEgyqY6AohOqmMllVNmviSzYQpZtTLHk1cO3NwyX6p4&#13;&#10;vBXc95IF5fedNQQCFZNAANFJk+4AFzZIFoMHv8wJI5m+q0kd3ZQBxzfMKiV/lPHUd1eX2/k5kj8p&#13;&#10;nO8tsI2+Ouob+LznOluLOhuPKEQnTWwt88q6PHlg40gTuaqVcTk7SyajBjM3eTpFMT23jvw/bysP&#13;&#10;+KwKfT2aOUg1dVCupwggOmnSG2T6osyqqaOjQxOh6pSRmVsymUx1SivO+6zjWMkfvghb1XuZxiYB&#13;&#10;0Ulti8vP9GTYJTOtUrGCnJjjudP+yJl2PDvm99UOsuOPjBAZJ4eKnjrlZwLXZf4kWYunpZuKmqNs&#13;&#10;YgQQndTuDDIzPZmxSHmXlansYuQO2DuC417woVNMTMg0OtnElEJfO/wN+AZ+ujEaHQBX20D9WADR&#13;&#10;SW3wZYYCGSeEjJ+gO+mf+ywCwgTaeSsZWOAnT0tXyHYmXMHrgzLzPRX9e8pb28aTumpiXxCa76nX&#13;&#10;PRCd1MNLPrcMH+AseY8S4YzPa35SfjblRYbaDy6aIXt9ChxLlyylcSQOSSH/5t+Q/HO868ge24Iy&#13;&#10;SCKA6KRef5B5/Q6mdjJ06vE+Btj/1aDrk4jYFeQjmZ5idWVuYFZx+aS8tUse75LMADNP9dAx+tyI&#13;&#10;Tup1AUdHR8kCKk7txEWU3GUJosqaqgrqi8qaKuU3hXEJxyd8rZ66vcutFYr2TgUDK43opJ7BZA5D&#13;&#10;yBwtVS7rzvjv5c+e4ufN4QgF7CYNvbwo4uo7Qy+/Do47+PJmcaK8wMeTf1FPY5S7DxFAdFIPbJkH&#13;&#10;tlrXUDqzpEY2qDizNlfJWaS5SZvlD5I3d7Sqp7FEblVGG7U8kxprMlALIjr1kWXlXzE6nnluzPUV&#13;&#10;PVYPfOMJnh63e1CZ1mMRVTIg2qiCkrp5EJ3URUw2v8w6p7s3JuT96SvS9qhYt+uZ2dWttXjmn3M7&#13;&#10;XXxwFZlk8e6WW+I8MvkRnVQEX61siE5qwUWQny/JeCNUiS8IVcqfu1Oux+CLr8LED1tQNefgOWVe&#13;&#10;VeyRThAMSrIK/K4llLSLAKJTb/GUiUqm8EVXmZlej11fFZ1kKurxZJPMg0Djl+1V0c1o8yA6qWf6&#13;&#10;HudICpf7Ml3/ZM5F9WpVlFsVv4K43L0R+yRl9NiK3qtnnBIQnbRgd5neCbfkKRe6PPXbXtYqfwxX&#13;&#10;uUB7e3u1Flq9VM9oiyM6acH0MrtPSm6c1EJlihZOMgeO5GuRGcrUXblpS+0BLwfRqVcmxq+PlF+H&#13;&#10;yLjRelWHXOHMib/JfKf8Hkz5ay2U6KPWHFK77RoA0hCd1DOijBfB3d0dLy/zvfKbGL4L+I96tUrn&#13;&#10;ZjKkXhZU7tiAQ4YyKzeIFd+b2lFZJQggOqnXPWSiZYrvaZC/tEjSmyfT45/1HK9erRK55YPKKL8v&#13;&#10;Sf4yQNVPciCPhbpmQnRSDzGvS/MkC0hOjWQ4A/u24qBMMkcZNL41EuaQPd6gJKkevAQlM3lTPjTl&#13;&#10;TflDsjiik3qdg0BAdFIXMan8kp1VfpSIiIjAc0+/84FMNRpca3xt6Nfyc0glQxNM8+TDESgfmmSc&#13;&#10;KD16OHqF3UAsjOiktlVlntmScQFlXnQHsonnZvJjV8qYA6rXDeOSl/PTl53wgspPNshH8ejx6j+Z&#13;&#10;oU/mlSrVtTXanIhOaptehhgjRowQi4CjCTJkgw6KM0p+GLG1sJXZPupOFRjK5MclUENm5ilZHA83&#13;&#10;JJkgHIHypn5gpyzklNowGWUBRCe1zS6zaSNztlV+BBAzSn7uBOfulF/bD3wDYsi/vav8xmZ5LgH3&#13;&#10;ehxqlo5YIImFVk5CqQ2ugRdAdNKCAWXiQEN0QBmhOKPgdJ98H4UJIX5pkeRqClwI+A1H8iE5QDJw&#13;&#10;Scm0TZ5LCsdG+WbLkLYJnZFVv2ugYJ7qY0YgyLyjLh8pA0YVhUy4m3g3bGiYxp490FVJVA5YXync&#13;&#10;71IYHkqm2bdG7nG3dZb8UpVSmmA3QMugYJ6aG7aoqEiysDw94JiCzA4Vnn/4sOEwtmg8jwLfQ3eu&#13;&#10;PBjNNOYSKOZm44Rmepp3iK6SaLKnCYby1xXJX3PXHaNgTgX0U/fiZWAgDBcKfQ8wS4RHo8LDQSqO&#13;&#10;MJ/ZLZIpvj/hmCa4GH0ZRCcNu4CMk1phGAtglPw6Cq8Pzw+vHirfKoVfIZ4AsELhoIQTSeE1Y/iN&#13;&#10;Liq27bUIqQAFUHZT5a8qlkXZJBFAayfN+4PMoh+40d1JbZiJKTlaCt0XnH7ACnEe+EZJDA5YmMHF&#13;&#10;zkoEKtFEvrXb7N58OVKKeBAxXvWDSJrDN7BK4p0B0Ulzq8LgIDMyKBkQcib/TqfTe6wMiCRO+Gvz&#13;&#10;QBucaXjqUQKMh+PS1/aYTZxBhurK3YaqizW2nMgV0VuLy49FSjaRYNsHyNbjNZdAGFhZAX/gvA/4&#13;&#10;BiHBQIQvt3rkEj4tVItLcEhPrUN9vYVsoJdHa6deWVhmBQVdU/lBB2CgKqRSVyfcUaFBjDaZaCAw&#13;&#10;NKFpnrrgS+ZHdOoNegRwtcn4EmA8wd8pVJJwUgEVe3lkG4qDO747R0WPDZMfS4/Gn++xFMqgBAG0&#13;&#10;dtJC95A/iKC6Vw2qh1CcsGWk4tIIX1mB66LHQ0PKGyZ/WzrMFTUY37QA34AQgVwRWjMjrEDkZ009&#13;&#10;Ht9WUj2cbwBPOr47DOSBFZfy19fVbYn8oQ3kgVAXQ5n8iE69BFCquLwrXMlpIG1WrL4shQeg1BpO&#13;&#10;1a9z4JdAnj1t2ljJQXJtVtNrWQq5dDf9Ua8FIwEYAsgVobV+cPv2bRlZMFtT/v6F1upWTZBCLoEz&#13;&#10;49l02ZeFVZOHcskigOiktT7xXOVn8keK8PcvtFZHLwSB70H+kLvWV2W9UHAgFEV00qYVYQtV4SE9&#13;&#10;YBS477RZk5qyYJCUP/YOqzt0f6WaQPaQHdFJu3gSumMURNbol4kf0FjheXMYl5TfKKZlXIxDHKKT&#13;&#10;9u3cHaPwiZ+K90NoRS0gsMIAObBeQuOSVhCWEYK2cXWBaqfM7g6SwyYP3Hen0+M83cW0Bs3QgXFd&#13;&#10;mBztO+kCVVmZ8qfOxTnwd5l6jMukrpZKiIT2atUFU/X8iE6qY9WrnHCEz9fXV4kIcAnU1NQE31rU&#13;&#10;m2q0+xJUbzQxzrKITn1qdyXDlOR4BR6C7OxsFV+ygDi8ZmZmPV7kAoNSfHw8+PH7tMFGVhmiUz8Y&#13;&#10;XPlruTIKdXfevMcXnyTlNDU1obidfWBpRKc+AFlxFUqWN1rUCV4AUXJNrBYrQqIAAXRmr9+6AWz4&#13;&#10;wJFT8EPoQgMY02Arubtrj3RRI5IpRgA5yvu/M8CySpV315UrCiyCmKJoXtdf5kSTvf5Cvtt6IYSM&#13;&#10;k5MT7lrocYGEv0cI9/Vp91UovQPFQBRCdDIQQyE1DQEBtHYyBCshHQ0KAXRmz6DMhZTVbwQQnfTb&#13;&#10;Pkg7g0IA0cmgzIWU1W8EEJ302z5IO4NCANHJoMyFlNVvBBCd9Ns+SDuDQgDRyaDMhZTVbwQQnfTb&#13;&#10;Pkg7g0IA0cmgzIWU1W8EEJ302z5IO4NCANHJoMyFlNVvBBCd9Ns+SDuDQgDRyaDMhZTVbwQQnfTb&#13;&#10;Pkg7g0IA0cmgzIWU1W8EEJ302z5IO4NCAN0VYVDm6ltlF7LHzHAZZ8uwTihLXpf5k8LKN7jPc2DY&#13;&#10;KfyptKWysKXs54qrfat1/9SGXm7vH9wNpdb/OE37v7C3xdpeyr/+6oOtMspv9X59gf/sHlt0uzjp&#13;&#10;dGHcwOYVerm9x25gvBm8aDZvBr4o2f4w+8HycIRzQlXBKNIp7LOItecjvgSxquQ33DzGNdl71mpo&#13;&#10;lG0oi8oQGyy9PvdsZXwWt7o7E8JDejRn+P9y/jpVe68vzQyTqFAbf/l6oUd+OXh5cnXaJ3lHdafP&#13;&#10;7oBls7yekZEvH4766qhvvK088GyZtbky+V3MHOkUE8kvixvLXrr5vhK0ddciXUs2oskedMHVXi+N&#13;&#10;cQ63olsqhBVmIzuf/HKjOVv+18eTf4FSDypSp8b/n65NIpYPixZ4nMOf0P+Gxy2RrFc8v9JdrPVo&#13;&#10;5qBjE3bhlbbx2sWUUE4nhfrA8+tVz5kwOombMFAZZSyTPRhe/pn4PTxru+MSWBrsDR0IHsnyhMFL&#13;&#10;MaimfcYl5RVJDq06UmnL0P/gkuEhUthY0ptaYEh/LmnT+vivgJa4HCczzn+HruuNTH0uO8Ad5f8L&#13;&#10;WQfrafz5ChaF9TSYdvTfC+FRCh/4N3wjtjRQ7u64ffowv4dV+56UQzBmfpq8p497D0wyxfO3LQ9/&#13;&#10;0Ert0JxVt5/G7whhB8DwqxXJ+iZkINMJRpuJbqNwxIE2ky+9Bb4pMK147g7/hm/g+z+zLujbsxOW&#13;&#10;RvBc7+MFGzxKFgXMxaEATBTOfjXrwdAQMcggYZ5njGZy9LzUgKUTzPHwxTQMPvCkB9p0twKG75em&#13;&#10;fvvO9Y9q2+ogv6u5o57bTHfqbfR/QzyS78jScqh5ECieCMAABSs03TWkvyQPTDpJ+nkPpP6uihMM&#13;&#10;Hp/PXll5KO3kWzc3qWUM4C1MKcHHhX/+CNsE86XuZozwPfiL4SOuAqY9UERcVvw9DK3wJSzl8W+g&#13;&#10;CJ4HHCr4N+IaQQH4ExeivI/KyJRpJtQlHswBNK3730DgjeI74krH2Q1TC2eDyDww6fSm27O4CwHm&#13;&#10;eKpwCTcV2Bv2/lWf4UA/Br8frM2gF8J6A/+AV+Od4AXg/AAXnHwPiLYMggczvniA7gsEAA8eFBGX&#13;&#10;FfMHhlb48hmHkSAEvoQieB6xQ0Vc4xzPZ4CluJBVfq901+2AabhMcLUpzLM6aCH+PTjfVAdNrV6e&#13;&#10;VPVYnB+2AdQqaxCZByadpnmMA/RhavFx2o86MgPu5JD0FopnMlAjTJnguICSjUs4vLMzcr140Y93&#13;&#10;YiC/wsUSvvCAjR344DNSSPif4Hw7kP4HPAjw74fYB3XX3pmOnat/2LOSzwPkFyvz3eNDOgINtvjE&#13;&#10;kuHsko5q6UexA5BO8CzHe/n98kdan7HgppJ0cgANvkzaC95Cz3PPi72FeDYYUn4M/0ihdWEwwVcp&#13;&#10;eHEoCPtL8qd4xGVhdTfm+gr4XC1KwL/E/4TdMPzwDv49yISppsIaxY8Y+ZEHBrfnvTt9A8BP3Z0G&#13;&#10;kjSHralVP/Z7HVU9AOkUbOGNg3Wt7K4uUIN5mvjEAAwaQIOvi8/KeAvBBY8PF/DIV7idhSsGrnC8&#13;&#10;eO/1PJx/HhcyktO53JKUKfmIka8LjlmI92q15RzvsUVKtgF7LKu3GQYgncQHnPNaSnWB+yLf53Cx&#13;&#10;wCUYNBRWAQ/49Xd34j9NcR+r0DMBUzVwhWtLQ1jywUAH0mBIlK9OvF6CU0syNcLTQXxqQbvOcW01&#13;&#10;zYDkDEA6idHXxaYNLOjxNQb03e64hCsg3mmBBz+4RmT6BCy0Yu99rd2O8lfuJVygTHXALnxNBQOm&#13;&#10;PCbvBi7AS8GvWneOK2mg5FJTuzj0o7SBTCdd7GyIF/RxRbd7NJu4d8qfvE6vyVbdhdhjRXiGIyWd&#13;&#10;dBrnHClZ5CXHifhc7mxunIwomIjCqR/8y98yzuhoqSmuVHLY7OXxJRUx6eNsA5BOTR0tOIheTGet&#13;&#10;oyk+Mpdar+C8rEx1YocbnK2W+elhdbrWdYPqYDEGYoEhko+SiS5ReF1/lUi9yQedGyai+E8wNMGr&#13;&#10;fjDxk/kwKE8PK+LO/d6oDfsE4uItHa29EaWfZQcgnW5WJeNYj3fo3PHUBfQqur+qWmuhdpn3FOAb&#13;&#10;Vdiogdpi78ubXp0LPPHsFFx2MuMhnLIXKwaOAdgBk/+Ixy5QBn7dM2pzd55DVbSVtEhuQ6EqRQwr&#13;&#10;zwCkEywP8Hm5wjfetGUeFQ9x9rE7GJyEMm2f7zYVb/KtMtn3tcRDk1qYzPSYqFZ+ycySFrlQektj&#13;&#10;OXpbcADSCbDGD7PAE1fh0YTeGEM8kwyw6PnIGYwMfe8OFrcdJzx+KAk4Jr/d9HfeFXwvWMlH0mGA&#13;&#10;7xrD+3+aAQjDmhgNhU4RzcTqVamBSacfsv7A+wHsTqo13YcuqNyBIZ5Jyiz3FRpVPDL0pcn/KOh0&#13;&#10;SMDBCzgGhfdgycNyYmXEW8P4jrDCj6TDAN811sxdAeu0F32mi6sWb0b3JTJ9UNfApBMsEuDRC/DB&#13;&#10;2gDO8qjIKDhFCsuD76M2KcEdZpL4W9ywqFCyPwsZJHd7+8CQ4ipAQ/GBoykuo/HvxRzrS03EdQGX&#13;&#10;jkR9ITk09aVHvi+bPDDpBAjCoxdmJmJG4ceuu0swIsGLg/huZktHm3IDwBk5PAOcjehuMglc2jhs&#13;&#10;eV8aUrIu3CEOjxLY0oV/wBaZLrbgVGwdQAFcknRpbEver9kQp2KN/ZhtwNIJMF1+bys+kkDHguOq&#13;&#10;cHxb/tUJGLhgUII323F7wxSxxxdgwacHZ1Vxm8E5VxALPUa8owIC4XQsjHLiF4f63royDnFVtsh6&#13;&#10;r6SMhx2ghtEbHlIAhSSX4N0zFZ2ivVep7yUM/JuMoHOLX+PB8YW5EPivYUdF0sz4U3zVnS9kvMn4&#13;&#10;lRpAS1g5SJoHSCh5owheXEYgdB3Y88FPUeA3k4jvVIFDfcp7FV6v/Dkm8R1Dyq9ekbxjCI7najwa&#13;&#10;SMpRfvWKKn0XANHRqx+q1K7TPMZy9Qoc04Y3bSWvrYJJPHRxya4PBANLw2lU+ZMKuEtDfs8RjtvB&#13;&#10;SXDx6xKQR1IgUAsqha6DF+z7AzWXCm/ivQdmvBpzSbLhki0V98v8hiIV+yio8cK/Kwcql8QgkDdt&#13;&#10;2gR/bE/X8pvMKqLcN9nS20p/LjifUHSnvb21mdvSxm+vaavDP9eL73z9+JcVj3dfq3v6ZpukVuYd&#13;&#10;REua2aGsv5Kb82W0TWjM3J19ktfU0NbRyhcKcIH3Kx79nn3+jZTtUCnkb2qu8TV3v1hw/WLNfezP&#13;&#10;jiY/U5eixtL1WQeVt91eYCoUCo/m/Y3LEaf6lmoflmt86b2zlU/fbJUXtdhtmqelG3x/8MkfoKfG&#13;&#10;ONsKTYaxB1NIlJ9Tj8tDVNlUBso0cpvEeMr8I6Mm52pxwqcp33+ee6ygA9vRHqhpje98aNrAn+wN&#13;&#10;VPspb1dOzHFYvMGoCG9hGScCfdxqY5ns9TGs+lAduDFxR4jC7SZ90HCg6jCQPXsD1WY9tktPtpt6&#13;&#10;1HPgZUB0Gmg2BZe9Pmw3DTRYVWsPopNqOBlOLni7CVdW/Dah4ehu8JoiOhm8CWUaIH63X/w24UBr&#13;&#10;oR63B9FJj42jkWpwBwu8RAi7Xr3ZbtKoZlQIOcpRH0AIaAMB5CjXBopIBkJAAgE02UPdASGgNQQQ&#13;&#10;nbQGJRKEEEB0Qn0AIaA1BBCdtAYlEoQQQHRCfQAhoDUEBj6d4MV1OF6tNcDkBMHrt5rJxwvKX1un&#13;&#10;sUAdtVHFK9CgdvyVZPiv8qsEdKSnPogd+HSCu2Dlb43UIvRWVDPN5MOdMMczz8m/UaexQC02SlIU&#13;&#10;XHqhIqMgSBw8C6bZRSzwmaUjZfRc7IClEzwg4T1wmTuM4E+ZL6GjwPUp8EDFewxkwB+ukrdpw7/x&#13;&#10;mw9wafifUEr+CjEZ+ZJy8Ac2Lh/qmmEZipNQXDX+7+4uXcKbI37qy7QOV15cHSiGN0osE8SKKQHK&#13;&#10;i2sRj43iIQXPBt+L6/o48b/4e/i4WPF9G/if8F+Qhn+gRRANCGKiie/bUKinpHA9p4e66g3M1wfh&#13;&#10;xg8bUyu4Iw4uB4feALd/wD0HcGlEtNMI/Et4EQheesevkYD33uEb6ApwfwMEm4F7W00ppuI+hF9q&#13;&#10;xaDS4YYjkAlh3iX/XHX7MxhMcPn4LQ64NFw+XLQA1x7hfRF2zSXlJ5TeH+MSAe/Aw70ocH8Lfg0D&#13;&#10;SAi08YEiuECxLfF7KUAyvJMPp4cgugxExICGwJ8QzBcCkIJw8fvzECQOv8QCvgFt4eZkcTQqOHzk&#13;&#10;ZzMIWgeNhYJwsbO4IvwSC6gUROF3aYBwuGEGWoFrDgJhmKqGOzaodLglD+5whdEV/xN+gm/sTW1x&#13;&#10;JR9XZ0Ar4GoNUFusJ35LBK4nrjkuXN3+qrf5B+ypCHgiwrUN0NHBouJ3UYEVwBwgCXwJ/4V/L7CN&#13;&#10;hv9CR4FvILKy2E5AG+iF4ntRILgLsAiiUMNNEiBN8k+IgvG2b2eoP5APvRb6qFh+d9dfQk8F+S/d&#13;&#10;3wI1QtjMHi8rh6c+dFNcT+ju1dx6+BNvCFQHVMRHIejZr179v1ZeK/wKfRc+wBn8dDn0YCAhcAl+&#13;&#10;wlsHhJEP6iFG4IfHv+HCJa+smecZA+0FEAL/eQUuXYOG438CMsBPKIvHqhLfmoarjVsBRC0KmIvL&#13;&#10;B6jlhestSdRVbABO9nwtPOAZKXOzHB67AQYfGDHweGfBVj7wX5w2kguYu+UPJA+PQsgMeJqKv5H8&#13;&#10;8+/Ca/ibRdhESCT/h/xTYpndxe+Ah7dah1Nh9BPLhH/gYnG18erwqoGZcG8MjBLQdmgOfOAfEBQD&#13;&#10;fgL9AQ28u0M2qF35Jaz1HU2QU4bn0FJor7h7wZ/4pecgTWFomSjbUKAxbgW4qAy4jc8wcZV6fIio&#13;&#10;24/1JP8ApBMg291F+ydyLsDjEz7wsMctij/alV+kLBmURdJsTgx78f0+tR2N8BOHaimWiefErzJX&#13;&#10;GH1QrR4gIwH/E68Or1rjhItyYXCUX7cEv0J7xbVAw82oTCWVFreUiz00+CPgsdzdNRrrrLcFByCd&#13;&#10;4A0FuPoL1iG4mwGHHh7n0CFGc4bjXee90MVZzUXQJyAsLDw1V/m90p2F7lQ9hKkjyAFpMI2EP2He&#13;&#10;j/8JwZufVHdGecKvMo4d/CZ8DzKhrht1j+BWMLjKHL6BBQx8o/BiPZwMuEC4nl/+qi2QA2VBJt4c&#13;&#10;yT+hut7cnY9jArqBZLgPECZvSropLMmgvYAAfAAxGN/gT1wlyfjzYgngkADhsHyCPBDgEIZKtcZk&#13;&#10;vSWMcsUGIJ1gzgMrB+iasLaGFQJOG0AB5vGu5k7wJdw9D70BskH4Wliaw5K6vLUKs3dzEfTm9Hrs&#13;&#10;4lhxgj4Hd0dC6AAoOMfzGfgThON/Apf+7+F/oRR+iR9IszW1hu9BJtQFvWdv+lH4Hr4BZfDlGRBM&#13;&#10;LB/8EMAl4CEsLXCBsKz6OO1HEIhHucUTyAFpIBMyQA+GEUn8J1SHR+DFlYd/gHDxlYDwD5APIT/E&#13;&#10;FJXPhq1kREDBCIxrC1jhoqAsrgZeClqKtTfsbfi4MxzgknH4E0cYnAp4YBG8LK4DqP31gwO42i28&#13;&#10;1h2PfpYULtNGAyWPvNoD07M3YMyDGmIoCAxYz56hGADpOfAQGICTvYFnJNQiQ0EA0clQLIX0NAAE&#13;&#10;EJ0MwEhIRUNBANHJUCyF9DQABBCdDMBISEVDQQDRyVAshfQ0AAQQnQzASEhFQ0EA0clQLIX0NAAE&#13;&#10;EJ0MwEhIRUNBANHJUCyF9DQABBCdDMBISEVDQQDRyVAshfQ0AAQQnQzASEhFQ0EA0clQLIX0NAAE&#13;&#10;EJ0MwEhIRUNBANHJUCyF9DQABBCdDMBISEVDQQDRyVAshfQ0AAQQnQzASEhFQ0EA0clQLIX0NAAE&#13;&#10;EJ0MwEhIRUNBANHJUCyF9DQABBCdDMBISEVDQQDRyVAshfQ0AAQQnQzASEhFQ0EA0clQLIX0NAAE&#13;&#10;EJ0MwEhIRUNBANHJUCyF9DQABBCdDMBISEVDQQDRyVAshfQ0AAQQnQzASEhFQ0EA0clQLIX0NAAE&#13;&#10;EJ0MwEhIRUNBANHJUCyF9DQABBCdDMBISEVDQQDRyVAshfQ0AAQQnQzASEhFQ0EA0ak3ljKJdNv8&#13;&#10;YMqhGwGj7HsjBpUdKAggOslYkjrIYuau0C9vTvg1Z+bpkpmncib/dDNi/S7n0EEKTG4VZe9rR7Pw&#13;&#10;dAgJ02aHcHrJY/FWxwA7sUzq+P1jjxbH7N7P5miznm5lySnQJ7UOgEoQnSSMSA58L/Sbi2OWvOAa&#13;&#10;4ME0p2O/kOh0Ow925AtDN18c+8F7ZuZ9YHIW+7WPBj+7IOzNlaZUvDobzsTJ5gwixWWye7iN7jWQ&#13;&#10;V0D3dQ6QGhCdugxJHvpZ+PqVrs50Aq+u5s6xBzuWXV2/+GrssviDx4py6wQkuvnIlVEffmZhqWvL&#13;&#10;m5iwGFAH0dSKRsHrqi67dKGuoY2beyEvoVrX1RMI8grovs4BUgOiE25I25cDl75ma04kNKSmfTnj&#13;&#10;xicr8+NO1D88V59youL4yntrZtw6lcoVEGn+rw1f/DKZ2NfG77i85NrLnn+vWFJR1tdVo/rUQQDR&#13;&#10;CUOLZvniKjd7IoFfW3Torcz4bFkEO7JrDryVfLcWxgxG1CrfYTR1IEZ5jQcBolAohNY6/jXDeNos&#13;&#10;11LOimHb33c0J/BTv724/jMuvxso3NZHfLmMzSR03Pvi4qZveIAbZ+2IXas5TELzhcX/nrQY9PJr&#13;&#10;LqEB5mYUQXNZXfrt/JM7CpPlmMme4/biKy6hgZZ2LBKvqaWsoObR5bwTX9aU8gnUYJcPj4QMtZJ4&#13;&#10;xAl5eX/Ex66oD9kd9dZEWvbPtz/7rLkd1GNZL78ycoJ5xS/P37lo57TgXY9hQbjA5tz7Bed3ZV+6&#13;&#10;LcDMKp2Y4ew5Sz0jQy0d7GgUHrcktSTuh7QTNy3ePRsRRcj7Ztqj2/bdKVDTIBIFfpqY1d7jRlg7&#13;&#10;O9JNYFKcX/MwLuf4joqcPpiC6nn/LJl5GjREoxOBQAkbZ2cGWHCrE090yyX4vehEaT4X61Re49gy&#13;&#10;jnGHeSO3fhU4Khi4hIHK5FgPnT3ko78iXpsmOTMkBm0eufO/IZPCraHrQz4Ki+Ec4DxlWfSOqwHj&#13;&#10;wHNIJpnQpQ1CJJmYkkgEVkiEpQWL4RtpbSXqVaajOUGOJDKLPX7D0K8OhE2NEAtkeo/yX/br6OXz&#13;&#10;ZWekrm8Fff5LxAuT2C7AJaxummOw+8u7xmzeOijEkWTiaB8MzsluFcAqtZw26OO/Ri2e7TjIiW4C&#13;&#10;810ixdKdPWpRxJZTQZOD9byz95V6iE4w0wvwoUL3aM+vfPBEGe78JxWP87GHPsvH1ltqvscMnmTL&#13;&#10;aq678UP85sVX1y+5tffX4uI2AsWKPXtryJQuD7tJlOfrC7HlWWNGzqHY67GLr25Yk3jqZkOLkMDy&#13;&#10;9Jwyj8q7n//BiAur30nLFI2PlXGJH86+8O6SqrpulSK5Rjnb1FZc/A6rF6SdvFLXJARvpPn42MET&#13;&#10;JBjPmOi9Zr2nB4vAq62KE2UGF8uhs1W1BEbQJHuxs7CjewVoQ1zW7AgMsiJxK8vOfXFrg6iZ+46V&#13;&#10;VfEw5V/70s2H3FddVp/rQXQiOjBtRf7vxtz6nhb6bbm57QIYfcwZ9g5SVhW21ZxedXPrporEc/UP&#13;&#10;z1adfS/pg/eyCnkEspXzCx+z8Q0ktxgHV/B886tOv/Po6IHalHP1yUdK9s+9Fvtx2sUzaefOdABT&#13;&#10;hdXtmTfa2kQTtY765oyEjg6lvYdfW3LwlfhvtmD1grSf5t/c8XtdGwwzVk7jXqF0uUzos9739aQS&#13;&#10;BI1lhxbc2iHKDC6Wo0tubfpvWZ30pLAbBcij1/oPNiPwKot+euXOnm+qkkXN/GvlnY8+L6oUEsxD&#13;&#10;Al5bRUOEQpM9Aj2QaSnqCNyWHvou9PaWFj7W/chMTqBkNxeW/P3oyFnRT12p9o/0E9fbYJixCXcd&#13;&#10;4YR9S6WRsP5NpFl7Sc7EBFnfZ37zZvbVFA2eusKSi+kXpQryE7dlpbZgKjoGWWIzWJgZTnSP9ofH&#13;&#10;piD7+OMz96Vqydnx+Equ/CJLVhOyn/OkKDqZ0JH6y6O/pfUs2PPo9D14EFD953oORnxCo5MGvVi2&#13;&#10;iLDx/om6Ztlv+XfOlIl8gTYhkzAeZf1ZnA9jDcl88vao9VvYnlrYkBXWFTW3StcrLG6uFPkNTG1M&#13;&#10;se0rAsFlnC0b6ufX3D0kcmNIJn7z9au1sl/KIcKZbu8Kk1t+7f3f5deW3DtXq6HtVCfb4FAtYGnY&#13;&#10;IhCd2h4314nWKjQGtfMUQrcmJTIYooGF31z2WCITv6VM+qmP/9Z4q74Ck0xje9NBcvvN7F2f5xW1&#13;&#10;EUgsy4hFETvvTth60HtqTI+V9rKDEZ3cmdgcs6YhN0OBqLJHDY091eDia24KEiobcvMVZK1JbcL4&#13;&#10;S2I6D+7zDbmeNO/r3xGdhKXNVaLHuZmHRU8n4ugeHibYtKmhpbz0qaX4VU1FijzFwiaBaP739HxD&#13;&#10;wd6U/zx76+jFygogFZ3pP8l/6b5Ju0/7TY4UzQN1kojm5lTMynxBh6IdgI56HuatVJZI9hyY6RHI&#13;&#10;HK9N4A6W+xzb7+WIFaeybHXWCJ0gowOhiE4Ebl1qBuYGMHGzC/FTBjHZjx3ohvWYpoyqTIk+SLZl&#13;&#10;OSuauRFZJNFYJmyt5fK6BHMfVh167fbbk67uPlSQUycAdzMnzOfdgyPmRerAuphIYUNDB7hPwAlO&#13;&#10;VbS2oVpQetyU5mF7bAQCj1tb1lzZzac4NefiSaweo06ITtBNkuIqsQkPzWbYHGXuKec5Dm5Y1+vI&#13;&#10;iqsol+w1ZAZniIJeZDbSgo31YG5FZpuMg64ju/78uuSVo+K+PVXTCK5tFnvaKo6tTnqisDivGWon&#13;&#10;W5t7+CiogBNkjnssuk+CovxmeBzAkZHdw/99fajiz9sTU+Pk9qx10iB9ForoBNYp25t1uwQewGTf&#13;&#10;l4MmK3oRA3u4D+K88jIciSDwSvLP7MUf112JaDZkjiX8JJ3II6ZzYNdV2FL94KJi75mwuvnCO3dP&#13;&#10;p2G/mnlZu+mmoxTGVVVgjbMevoBpIqsjc9QYK9kv5dQoSK6D6TDZlj1sqtFP55TbCNEJw4db99vO&#13;&#10;/HIhtk204HvvCDlGUQdZL/o+dLiIHDd3pifKrjaIjlOCXpI6AEGwes53zihsyVGdUHCnGIY+i9fO&#13;&#10;j917KXjWBOnzCmQKQ/QmSGtxY0+7XhqyrTWuMCET2y0b9HzgdOlR1HN14FiPnhlSezjvLjxuiKzo&#13;&#10;tV5hT9/C6tSHNtj29ZOj9170HtrjrFHDFhhOMUQn3FZVvz7efbCqAXYkA/z/73T0hl1u4+ZYDI6x&#13;&#10;CJ7Dfn7X0O2nRz4bQCMJuWkH7+7/VWp/CS9OpFvP2Bm1bhN7WIzF4Gm207aFfb7Ny4WCTZCObayo&#13;&#10;hBxM5iA/c6cA9zcOjPty/6BpL2HCQ+e7LD8TGeNJJAi5GRfLdUQn8EP+/ml6TgeBZMZZcGjk6lhM&#13;&#10;SWjXvH0jNy3nWPAFPa94uHXHdxfCdi3Tx////h6xYhMnchqm/7CFLgv3h393auTscEtbs74/aK9/&#13;&#10;NENHYCVsAq8PDl72DvbKk3wStDXE70n6blsjfhgUT+IjsI9udHhFW8qU49VW/Lnu7v+6tndd3w7+&#13;&#10;YJ27IuGC0rjET18tK8A9bzYun90fMphCKPnz6sql9aJtJYtl98Y8wyE0J91fOaMQWGcaE7AL86cJ&#13;&#10;Hu44t/4rGTrIZsZVhTN7a9dg54ykEq/p1qEqz4XuIBtO8X57rjsF4HtySOyQ5W852ne+gyUpRlCb&#13;&#10;mv3z6rTLmuxE6x8lNNMIPwJL3rRpE/xve/oRzaQMqFLCyltl/5wpa2CRTBkUE1OaCYUgaGurKqxJ&#13;&#10;uZi+b1nK8TNcmR3P9iZS8CwH66qCn2bfv0ykcdh0cwsKhQgnymsfX8nYv+zx+YSnq6b6xPIr8dVN&#13;&#10;JCFscDHM4IwEAU6UFz8pvvB10q6NtVXijFy+9SjOIIvmxF+ybz/Ev+WZhLCDnAWZZzIvXsfc3fwG&#13;&#10;odtkew6vIm5PcWqRjA1kM+M/1ydVXLtTK7Chgd+cySQT2tqKHuQd+SDp4Gme50wnx8biv76qyMe3&#13;&#10;ohUoAN8Ky6+X/HvrqQQSQdBcWZ+bXHJx773tq0szpJwzA6pbqNSYNb7zIR8anVQCC2VCCChHAL2g&#13;&#10;gXoIQkDLCCBXhJYBReKMGQFEJ2O2Pmq7lhFAdNIyoEicMSOA6GTM1kdt1zICiE5aBhSJM2YEEJ2M&#13;&#10;2fqo7VpGANFJy4AiccaMAKKTMVsftV3LCCA6aRlQJM6YEUB0Mmbro7ZrGQFEJy0DisQZMwKITsZs&#13;&#10;fdR2LSOA6KRlQJE4Y0YA0cmYrY/armUEEJ20DCgSZ8wIIDoZs/VR27WMAKKTlgFVWxx51O7RhzIm&#13;&#10;bl4vd2uX2qJQgf5GANFJpxaAgH+vHIzY/WDKSXj5uTjm0N3oz371nTlN8l5y2VBoOtUHCdctAohO&#13;&#10;usMXri766ohEwD8ixcLJevA43yV7xqxbQUeX0ukO+X6TjOikI+ixgH8fYNeAcSsr/tnZGa5vL34v&#13;&#10;OYXhF20pCtGG0sBCANFJN/akjHvXy4MKt/1XHF0Y/99tneH6zq5LXjvj+o7tibs+KavSTcVIan8i&#13;&#10;gOikE/RZ1iH+WLzd1szS29Khn+Cy/7jtJUkPdVItEtrPCCA66cQAVApddJE+iULqKQRbt/VLuTEK&#13;&#10;pvx8M2KddMxCn/XDfsqZ+u0eW/nQGz7rRxwsiFH0E3HotuhfcyZ/ucVCLkaBTpAwLqGITjqxd21t&#13;&#10;VgF2gSvdf9BL72jidYA7kD//RcKNQaHZeLBHLYrYcipocjCuMtHex9qGTnWd5B4uir37NNGsp73A&#13;&#10;saZQFPzEspsyw9qcTue4myBfiPZNj+ikfUwxia2X/yjFgqITGREfjt1xWL2gnZgbYz12nzivtiru&#13;&#10;u/jNi6/GLos/dLaqlkdgeXou2e0dglFB+OhKRR1Wg92I58RB2rG6TUezvUVxLuR/snre0RfzgXTk&#13;&#10;JdRAWZS0jACik5YB7RJX9M39b3/DQqFBqHa3sf5L9z9zMCFi3VbH4G7iR0moQZ/1vq8nlSBoLDu0&#13;&#10;4NaOLRWJ5+pTTlQcXXJr03/LgKJ0T99X1mPBdmuPl6RjAQiontG2ktEPfadzOJ1RZqhe49j2T0UT&#13;&#10;/aJsLbCoOpV3/pAOUaUjFIxNLKKTzizOT1hzY+XyB/8mNTRioTxJZi7sUQuGbYmbvP0HpwC5KEli&#13;&#10;NUwnukf7g1kE2ccfn5F2Y+TseHxJFKnJc6p7IISOaqq8ndQOf5sHcwaLQ2OQzcIjzaiE9vt/FtYQ&#13;&#10;CCx/tv/Tn8zDhjKgXG1CwS0IOYWS1hFAdNI6pJICK07k75pxZfH063sO5NzPacNoRaH7TA+LPeI1&#13;&#10;tBtGuYyzZcPYwq+5e6hZJmAHRGq6fqWmDcYjJ9vgUGy+l3yxHOZsJHP7yOe7xqNQtr8TUdBQHreh&#13;&#10;GMYuyZ9MxzkEYMG029MvVtbqtNlGKxzRqQ9M35JSey720cboS2tin6RUYuGYzAP8Xo9V6FsjOrkz&#13;&#10;YSLHr2nIzVCgWnlKQz021DGdB2P86ZrvmXiPtcH3hT3mODiTCE1pFWnVNQ/SIIS2ie8kOwibCMnz&#13;&#10;GbY9EcLOl98+rji4aB9AMcCrQHTqQwMLcg5kbF748BEWAo3kMJztrqBuIsRfwozCF2CBnOSSoE0g&#13;&#10;+prKshUNR13zPatQTiDmnzCNiIZYt3gw7M4Q2pZhjqHYfM80bIQFZKlLKklu6sNGG1VViE59bG7u&#13;&#10;/ZIkbP1DoLlYeUk6EDr1EDY0dGA/k0lULOq7bCLRSaKvO5o646sJ758trYaovnbssEkEapjj0EFE&#13;&#10;Qnv1/ZOYp6H8ZHleOyzabEOfIZL9OSEQNRTN9HRqb0QnncKrRLiwndfaIf+7sDivGb4mW5t7+Cgo&#13;&#10;bR9sDq45CPxX1BmYkFB3vOghBN8lMgMmmXk8Y8chEZrTy+8XYmWFheXJ6XzwlwdMsfKdbe9ERjM9&#13;&#10;HVsb0UnHAMuKJ9rb+HtgqHNL6vMwN7dsKoyrqoCRhWw9fIHcG1Bk5qix1hCBt6O4KiW5qyC3Nv5u&#13;&#10;C5CGE+k+Y4wNk8DPv1baFeCTe+daNUTotBvuMmWEFQPN9HRtbEQnnSBMpk/6NnTFZranzHSOTJ+y&#13;&#10;IyDUDJutpZ8uzFZUd2tcYYLIGz7o+cDpQ6RyeK4OnOiN+dBzzuc9frqyEj76uwzCqlOd3UYFkCFY&#13;&#10;fPJJrvjHopPlxXyYCrqMDqMShS3JJ5BPTycG7xSK6KQLdE3Gus+Z7TppScQX/4Sv/sxl7ByLwTEW&#13;&#10;wxa5rTgTvXgcC/wBzRkZv33ztNNL6cBv/v3T9JwOWPNwFhwauTqWPSzGIngOe96+kZuWcyyJhLac&#13;&#10;9F8+a5OcJzaeLknF5nskMpnQnlOelPZUHj+t7EGOEP+JX1kWfxr59HRh8C6ZiE66QLf9evGNFGyX&#13;&#10;ydTBftzCIWu+HfPZ/jEfbQmZFMIALjWkZuxenv2Q223NLZcyt3+Wk9tEoFjZjns34qP9Y7Z8G7Fg&#13;&#10;mq0VhdCUk7NvaeYDmbKd8z1suVR0oyRXSnBr/I1afP+q8m7Jo+4r1QUORicT0UknJuc2/jo9bv2m&#13;&#10;h5duVhWWtbWLhgReU0thSsHp7VdXPvPk2tMXNJoexNfVN7Wk366R3Fot+P7RB6/EH7tYUVjJxTZ/&#13;&#10;edzq3IrrB+Jjn330T4q8ysJ7P2U+qOTW5+T+9ZOsgyP7p4wbOdymypJ/fqpp1ElrkdAuBIhCIWZr&#13;&#10;x79mIEwQAggBjRGAu0CgLBqdNAYQFUQIyCKA6IT6BEJAawggOmkNSiQIIYDohPoAQkBrCCA6aQ1K&#13;&#10;JAghgOiE+gBCQGsIIDppDUokCCGA6IT6AEJAawggOmkNSiQIIYDohPoAQkBrCCA6aQ1KJAghgOiE&#13;&#10;+gBCQGsIIDppDUokCCGA6IT6AEJAawggOmkNSiQIIYDohPoAQkBrCCA6aQ1KJAghgOiE+gBCQGsI&#13;&#10;IDppDUqVBJFH7R59KGPi5vVyd+ipVFzLmWznB3ydPuXHk24+im6c7UVl+tXMXjREzaJGRifVzExm&#13;&#10;zj058Uj66GXzyZ1xKdREtfvsrJAISwsWwzfSGr+GX9uJOn7/2KPFMbv3s7FYGT0lt2gHNzMaO8ze&#13;&#10;37KnrOr9rutmqqdN3+U2MjqpZmZL6yFhDJaZ5eBoFly5akjJhjNxsjmDSHGZ7B6u4AJ0Q2qKQepq&#13;&#10;ZHQySBupoXR12aULdQ1t3NwLeQnVapRDWbWDAKKTdnDUFykdl5dce9nz7xVLKsr0RSVj0gPRyZis&#13;&#10;jdqqYwQQnVQB2Py5gD0FMw+ddvEgkANW+G++MuG3gpmnS6b/dm9k7DaOojBNIBVy+n54adyhnM6c&#13;&#10;H2yxhZAw3SW7aS7vnojelxpzqmTmqZzJe/4OfmUhg6koN9GGMXZL8JaruA4zT2ZM3P136OtvMUWZ&#13;&#10;u/W1mE9wfPPoyB9E8k9mTNj+66Cowd0qQx1k8ex3w3bdnXy8eObp4phfbkWs2yIXvqCztHrNVAVt&#13;&#10;A86D6KSK8bwnODhQCBah7guPjvnkfe+hPkwmBcqRmBzbiJdHbDkbMEoiPLqoV9On/go5fcMDzCww&#13;&#10;bwaWc+SikVv/dnNQ4CskD90SsX3PkCkR1hxLCliERKc7B7u/sGX05/s4rtIMpAVz1pwbu2qRe7A3&#13;&#10;rgOBwmK4BLvO3hi+aDqIVuxrcX079KsDw2aMsnUQyaewmD7jAtf9MXKqg4LWW04b9PFfoxbPdhzk&#13;&#10;RDcBkUSKpTt71KKILaeCJgdL51evmaogbeB5EJ3UMCDZaugoRsODrF9ir8cuvvr5F2nxuVwIHcNw&#13;&#10;9Xp9B1sicjQx5IsRr2ORMgRVD7IOrL26fvHVzbEPrmRwWYHuwTLEg5C174WtWsi2ogiqkjL2rcEy&#13;&#10;b1iTdC6phUukecSEvv3+0x0qop31m/uGjXGhkITc/Ctpe0WZP978MC6priS3Jq9AcXQMxkTvNR+4&#13;&#10;wuOAW1nxz85bGxZfjV0Wf+hcTTPTNjycKTNe0oa4rNkRGGRF4laWnfsCy7x+ya19x8qqeASWp+dr&#13;&#10;X0ruUKnXTDVwNtysiE5q2a4m/v6m6anHDtSmnKu/9U3mZ7Piz+VgoTdtR7pHuXRKMonyfO0FSxiT&#13;&#10;8MwnDtc/PFefeCB/x9zbpzOwGJuSiWjPnrcQwswIK68nfTTryV9HsMzJR4r3zLrx0/UWHpEW9Hpg&#13;&#10;TFcYQv+VAaNdwGK8zMO3P5yfeVaU+e73uTtmXHsrOvmMglAAME4y537o60mFsE8lB1+J/++2quRz&#13;&#10;9SknKo4uvr39cA1EUpMZbkav9R9sRuBVFv30yp0932CZH56t+mvlnY8+L4IQUuYhAa+touEMVKuZ&#13;&#10;aoFswJkRndQwnrDh1u7ifIkI0MLKulPHyhqwzmXpHd05jfOf6+IOsdc7ai5vl8lcf+SrvBJpPrm+&#13;&#10;4RliRRC2lp/eUFogGVua3/b3hvTUVgLR1H7SUjNTbAJpNmqiFfyDm5P50/v1darpbTrOJRyPsPZn&#13;&#10;2gUpvvGTYh/dkNaG7Oc8KYpOJnSk/vLob2lyFux5dPoexIGn+s/1HCzik1rNVE1Zw8+F6KSGDfkt&#13;&#10;Zfdls9dntYjioNOsnHA6mQYPMQM2tWUWX78pm7n5fOH9Ikk+UYZEQvhNQmtmeWKGbGZ+RundVGAY&#13;&#10;kT2EDSMfLYIT5AxVCAuvFkHAWxWTyzhbNhTi19w91IxHeXqauHU3bjRKhl3jTLd3hfhT/Nr7v8uH&#13;&#10;cuPeuYrFBaU62QaHqttMFZU1/GyITlq2IcvM2R7jVX1uXbm8aH5zGRb4tiuRzTxEroa6nLoqBXrw&#13;&#10;CgvbgDhUezMnFoHpzTTHBLcXP5IKPahUf6KTOxO4za9pyJWjKxQsK2qRjJ/m4msOox+/siE3X4HU&#13;&#10;mtQmbBwmMZ0HEwlqNVPLEOuxOEQnLRvHxIQFIZ2hU3YIsEWVbBIUFbY+HVosWXaio3uOs8YcgwBB&#13;&#10;cp9NszBXAYlBMzchmNjSTESCW+tVD8hJNDenYibmCzoUDWj1qU31TzUk2XNgpkcgc7w2KVLm2H4v&#13;&#10;RywzlWVLJKjVTC1DrMfijIxObdU1qvdFYVNFm9rBL9vbm1owe5OpJEXYkpxdTJ860wR8nqiXQ2DC&#13;&#10;yrLmbj4NaWewE0PtVVzRbI1saqH6uVxhQ0MHxmoyiapoy8sigGUh0Tl5uKOEx63tVpnm4tSciycF&#13;&#10;BLWaqcf9X8uqGRmduGXlmGub7mLhAYuEbpLZWAs7rPNxq/O6iQatxAhNjUXlWKe08LCUc4ljfjYO&#13;&#10;tpTpSrWNxRXYv6uvJi0f+u/rij9X1i3FTgw1ZzY3YIJNnILoMH9TLQmL85phdUS2Nvfocg9KFuQ4&#13;&#10;Y7F6u5KgKL8ZAofya4t2D+9OmX/fnpgaBxHn1WqmaroOhFxGRidhWkI1eA7Ido5jX+7u5Qty+BxH&#13;&#10;OyJB2FL94KLqQ5m4M7Sm3MfW93Rvp1FRsj2EOdVlCOZOEKemjKx2oLfNEIeA7umN5+bGlz3C3BhE&#13;&#10;lzHOviq/nlQYV4Ut1sjWwxfIvWFFs4yOxrwm4lSQXAerI7Ite9jUHgdAtZo5EJiiUhuMjE6E8qMF&#13;&#10;jyCkM5Ee8f7wlyfKM4ocvHn4wrHYEqI6oeBOsUoYymRK+70wD/hEtR6/xslNst/TzOaudXeU6qjC&#13;&#10;O0cKS4UEiqP7S1ssLOVqc5rvvfnG+C+3WWAHiPiN1y/VtoKLz9P79S8UZFaoa2tcYUImEJbkOcv/&#13;&#10;GakzDcTBHwVFS2tTezjvLrjOiazotV5hEtvSuGTaYNvXT47ee9F7qIj56jRTExgNsgx506ZNoPj2&#13;&#10;9CMGqb76Sjc3Z7WaDBtjaW7KDJjqGDyYzLIWmjiasL0ZAc86z1kfMn+aFYtI4Jbm/bQ0ByOeKDlO&#13;&#10;8xzjRyMJmu59X5wOPVoiUb3tpsy0NiMIK25n/nsLG834hXVlTvYjg+lmzpwREyhkIZfiQneN5ry0&#13;&#10;fegUH5FjADalSsv+PtIA42RHRl17mFOYh4ndYOeR46gsCyGFTbXrVCZ08atOrtaUlicFl/5uB4ZW&#13;&#10;PWyyn+7sZUG2GewYNkzIEwoYHpjk5z8Z8vZaG2J86ZNy+oi33L1YT+UThB2ZRcKw6XY2TLPBz1jZ&#13;&#10;m7VxLanswRZj1wxZPNcaWoolcbv4bQU8RuQ4C0tbu/BZFg6OfBKTbOVNd41iT17m//Z6/+HudJO2&#13;&#10;2hsHqkr56jVTfTsZWok1vvNBZeOM3O76VtDaNZ4eLMU2a8rJObD00T8S+5hhuydsACcbr2z/kDun&#13;&#10;pN8jMo0J2IW5vAQPd5xb/1WXMw8Os/1v5GLsnJFUasspymI6B9kTmpPur5xRiL9DQbSzmPf9sLkR&#13;&#10;TAXTPV5b+unkr1dUFHb55eDM3op9Q0fBOSMZ3Tuqjsy6dfi+xbJ7Y57hSMmHjHBm78P12DkjqdRR&#13;&#10;d/8+NXiETLvIIbFDlr/laC+TWUS72tTsn1enXRYjo04zDY0fauqLR243utFJhFJ9UsWlc2UNLBKN&#13;&#10;RqIzTeiirtNe11jwuPzGkeSdbxc+lH5bqMPCNCSS1ZGS9+f/6qul11P8BqHbZHsOryJuT3FqUZcN&#13;&#10;hLysEwWPOog2bBpDJL+9tj7jeua+VekZLg4RvsSMo6nnb/E6ydfS/uhofmJ1B8uOxmLSGDQi+Naq&#13;&#10;82tTb2Uf/uD+/h+aJB3j/PKm2yeLS01JLBYMZaA+5hUsflL89/aHv1/k8wk8kxB2kLMg80zmxetP&#13;&#10;feP1iWVXU5oYjnQzFpVBJwnb2kDX05/d/zWFNmKytfBB5m8/NtR16i4sv17y761agQ0NnOxMJplE&#13;&#10;EDRX1ucml1zce2/76tIMyd00tZqpZv80sOzGPDoZmKmQuvqPAD46GZsrQv/tgjQ0YAQQnQzYeEh1&#13;&#10;fUMA0UnfLIL0MWAEEJ0M2HhIdX1DANFJ3yyC9DFgBBCdDNh4SHV9QwDRSd8sgvQxYAQQnQzYeEh1&#13;&#10;fUMA0UnfLIL0MWAEEJ0M2HhIdX1DANFJ3yyC9DFgBBCdDNh4SHV9QwDRSd8sgvQxYAQQnQzYeEh1&#13;&#10;fUMA0UnfLIL0MWAEEJ0M2HhIdX1DANFJ3yyC9DFgBBCdDNh4SHV9QwDRqb8s4rN+2I8ZU77ebWur&#13;&#10;ggYmkW6bH0w5dEMuLpsKZVGWvkMA0Ukea2Y4+5WDEbsfTDkJFwAUxxy6G/3Zr74zp1Fl7l51eslj&#13;&#10;8VbHALn76FQzHsk/ksNm0dwi2G4qFLCKsve1o1l4OoSEqZAbZekvBBCdZJB3fTv4qyMRL0xiu9jR&#13;&#10;sAuOiBQLJ+vB43yX7BmzbgX96d1dLPZrHw1+dkHYmytNVb7iuL+MjOrtKwQQnSSRFsW9dHemP417&#13;&#10;CaEs9x4qyKkTECgMv2hLc3HuzhASRFMrEetQQggAAohOEt2AMu5dLw8qxAKsOLqwM+4lhLI8uy55&#13;&#10;7YzrO7Yn7vqkTFEUJtSPEAJdCCA6Pe0LLOsQfypcM9yaWXpbOspgR3Z93PaSpIeo3yAElCKA6PQU&#13;&#10;HiqFLgpIRqKQlCyHqMEumx9PP/1wyGDRJA+LdFYc899vrM0J5FG7Rx/KmLh5vVysCohFPT/g6/Qp&#13;&#10;P56UjHzeVTPZJGpL8JcJIs9HwZSfrgx7dy0eEUdxcnpp0Lq/xx4ugPBq03+7F735O5fQQYpzSvlU&#13;&#10;Cqb8fDNi3Ra2p410Zpb1O9enHHkQNiuYQAtmv3V69P8ypuz7yyOIRjB/LmBPwcxDp108COSAFf6b&#13;&#10;r0z4rbPSkbHbOF4ychDR0GRPqg/U1mYVYDcm0/0HvfSOhNdBpqOQSSZ06acQkWRiCsHRWCERlhYs&#13;&#10;hm+ktSikoFRyi3ZwM6Oxw+z9LaV/IDKn/j1u3SL3ABfRGoxCs/NxnLJ61PYzg4Yq8hk6zBu59avA&#13;&#10;UcHmZlhuEpNjPXT2kI/+inhtmmw0ELiH/fNfJHwqFJqNB3vUoogtp4ImS4TSMB3NCR1EY9k5RL7o&#13;&#10;tOrAiOlhllYsmr2/lSOd4D3BAa41twh1X3h0zCfvew/1YTI7K7WNeHnElrPIay9nZjQ6SUDSevmP&#13;&#10;0joshBIj4sOxOw57T42RdY5D5o77+R+MuLD6nbRM0TX8lXGJH86+8O6SqjqNHs9ke4fwQFpLTt6R&#13;&#10;2Ouxi69uWJN46mZDi5BkFRK44juOg6xMZvAkW1Zz3Y0f4jcvvoq5SX4tLm4jUKzYs7eGTJEYozCf&#13;&#10;ynospgGvtiruOyxz7LL4Q2erankElqfnkt3eIbLxBYiezwePdCC1llUlXkj7YeXDuAbx4Gk1dBSj&#13;&#10;4UHWLyINP/8iLT4XCznHcPV6fQdbw20CjbAygEKITpJGKvrm/re/1TRijKK5jfVfuv+ZgwkR67Y6&#13;&#10;BkvPpoTV7Zk32tpEd/931DdnJHRIxj9X1+rNGWlfzU45fKA25Vx98pGS/XOv7zrVAHE7baKCFy6S&#13;&#10;HXOEbTWnV93cuqki8Vw95iZ5L+mD97IKeQSylfMLH4s7N33W+76eVIKgsezQgls7tmCZU05UHF1y&#13;&#10;a9N/y+B5Qff0fWW9TAhDIp1FLo+7s3b4rc2LMs+clWpRTfz9TdNTj4k0vPVN5mez4s/lYOEKbEe6&#13;&#10;R0FMeZTECCA6SXcGfsKaGyuXP/g3qaER4loSSGYu7FELhm2Jm7z9BydNd2yVdjdh042vspIqJfPw&#13;&#10;4zenJoliugXNtJeOCCos+fvRkbN8ySAetX+kn7iOBXi3CXcd4YTJMZ3oHu0PhhVkH398RtqnkrPj&#13;&#10;8SU8etpU90Dp5VlHYdbuV8sK5CNSCxtu7S7Ol/heWFl36lgZNnqZWHpH9xin0JjYhugkb+2KE/m7&#13;&#10;ZlxZPP36ngM593PaMFpR6D7Tw2KPeClcz/Smv3QUldw4LxsyVFheeeNuG/R6lj/bXzIIlbDx/om6&#13;&#10;Ztn6+HfOlGHsY9iETMI6t8s4WywAL7/m7qFmUXRqicRvvn6lpg1iIzrZBodK/iAsvlaYqii6O4Hf&#13;&#10;UibNSShWn9UCsd4gIqGVE6KTBIyITt2RoSWl9lzso43Rl9bEPkmpxOY25gF+r8eK4mpqL3ErmssU&#13;&#10;dGJhXkYDdHqI4uTiK0kGBT0bfm68VV+BCaGxvWEKR3RyZ4Jnkl/TkJuhQNHylIZ6+JrEdB4syQRh&#13;&#10;Y3mr2mHqtYfDAJGE6NSTIQU5BzI2L3z4CIvhSXIYznbvqYBav9cXijq3XOrgCrAxi2RiLjHb41c1&#13;&#10;FUnHPsTLCZsEovkffkSDCGHOMLPyBU/jpUnIF7QJRPylsmzRwKKWrVTIjOikAkgE7v2SJGzJQaC5&#13;&#10;WGl3v8XCxdxCkQZUGgnr7IL2Bolof2RblrOi3R4iiyRyWQhba7k8grChoQPTlUyiKtq8ItFJoq87&#13;&#10;mqo0iEuvClpGnAfRSS3jC9t5rb3x4slVRmMzOQo6PdHdx5yOxYBuKkyXKENmcIYo0NdspAUbE8Kt&#13;&#10;yGzrIAiL85pBR7K1uYePgsz2wSICC5qLHiI6qWV8FTIjOqkAEoFob+PvgUHFLanPE2/IyJZsKavA&#13;&#10;RgUTRzNnWYZQXFzo8J38bI3q7Bg9VXbSRbS3ix6ObRU3pVWkiZb8nYloNmSOpdzijTxiOgc2joUt&#13;&#10;1Q8uYgwpjKuqgP+TrYcvkDufQWaOGmsNRO0orkpJVqXpKI86CCA6PUWLTJ/0beiKzXLHcMj0KTsC&#13;&#10;Qs2wCVL66cLsbuHtSEmqA08aheM49kWp/SKTSJeRIrd0fVpVjkxxIit6rVeY1G4oOeKjgDCMH22P&#13;&#10;/iqXjOwMqyPHKUEvSR+AsHrOd84ojKvVCQV3ijHprXGFCSJv+KDnA6dLj2aeqwMnemM+9JzzeY8V&#13;&#10;+vHU6TworywCiE5iREzGus+Z7TppScQX/4Sv/sxl7ByLwTEWwxa5rTgTvXgcC04RNGdk/PYNV0kn&#13;&#10;zD6Y+7gR81iP+ihq/VbHkdNAgtW42ICP9wb6w4jAa4g/XAkebZnE9PFfezJ4/iKr4BiL0JccF/8+&#13;&#10;auWz5nB4sPpmys8HpLaYoCCRbj1jZ9S6TexhMRaDp9lO2xb2+TYvFwqBX1t0bGNF5/YVv/n3T9Nz&#13;&#10;OmDXjLPg0MjVsVjm4DnseftGblrOsSQS2nLSf/kMpoUoaRsBolCIzQ8c/5qhbcmGJ49m9vKpyOdD&#13;&#10;6ArfX2pIzfh+1ZNr4kPlNi6f3cdOwZb8eXXl0nrM7SdKnIUB69d7weke2cRruf99whdbGls6fyA9&#13;&#10;ezpmcRiJX16a0mw/xFPmsSaofZC269Xse13bu5y1I3at5jAJzY9udHhFWwI3JROvtuLPdXf/J729&#13;&#10;C2f21q7BzhnJpKacnANLH/2T0vm1aUzArv1ejgTBwx3n1n+FTVbFKWz3hA2zmGRe2f4hd05JexSV&#13;&#10;lDI8u2tFYzxyO3nTpk3wv+3pR7Qi1KCF8LkPfytIaWgjUsngWKMzKRQigdfUUvyk9Nqh5F3LitPK&#13;&#10;JJrH5VuP4gyyaE78Jfu2xJq+Kbny2p3aDjMS09zEjEUGlrTX1mfE5//5RfKPP7ZKbKoKuc6WIyMY&#13;&#10;1ZdSPn07r3EQw9bahGVKIvK4lVnlt4482PFuSZbEqqm9iRQ8y8G6quCn2fcvE2kcNt3cAtQTNJfV&#13;&#10;Pr6SsX/Z4/MJsn6F+qQK0ERgQwO/OZNJJvG41fnVSX8+/PY/uYl5TxvCbxC6Tbbn8Cri9hSnFknZ&#13;&#10;r8PCNCSS1ZGS9+f/6qulxSspZdBdQHPl1/jOh8JodNIcQVQSISBGAB+d0NoJdQmEgNYQQHTSGpRI&#13;&#10;EEIA0Qn1AYSA1hBAdNIalEgQQgDRCfUBhIDWEEB00hqUSBBCANEJ9QGEgNYQQHTSGpRIEEIA0Qn1&#13;&#10;AYSA1hBAdNIalEgQQgDRCfUBhIDWEEB00hqUSBBCANEJ9QGEgNYQQHTSGpRIEEIA0Qn1AYSA1hBA&#13;&#10;dNIalEgQQgDRCfUBhIDWEEB06hWUZObckxOPpI9eNl821EWvxKLCBoqAsdFJKiBfccyhu9Gf/eo7&#13;&#10;c5qCOE4qGdTSekgYg2VmOTiaJXMdikrFNcrEWRS0O2fG0YSg8d0EHdRIKlZId5I1VsnAChoVnVzf&#13;&#10;Dv7qiERAPiLFwsl68DjfJXvGrFvRfbhB/TIpKXyOuwudyHBxnzhbu9bTnWT9QlCH2mjXIDpUtNei&#13;&#10;sYB8H7g70wncyop/dt7agEfvO1SQUycgUBh+0Zbmva6iTwQIEk7k5TbxGnLyLp2Uuser17XrTnKv&#13;&#10;VTMUAUZzkxFl2slJb4VTCa0Vh56PPyYRsIg6yCJ6FrPhH40Cs3dz256hWB/pqTUEjOsmI5Z1iD8V&#13;&#10;7gJvzSy9LR38qyO7Pm67RlzSmimQoIGCgLFM9qgUOtxTDBehUUgQSkxpIo/aPfpQxsTN6+Xuy4do&#13;&#10;sPMDvk6f8uNJNx+5sBfUwbYLDkZ8nzH9dMnMkxkTvj7h/6ysh4MYsXvcH8VTPn2Pbj3B6d3To3/J&#13;&#10;mXm6ZPpv90Z+sMXWSSSQaMOcvGvY1/emnISnXcGUHy8NfeMtpswd/wp1YM9xW3Ey+qfO2ifuuTT0&#13;&#10;3fXWDtJKUgdZPf/DU+E/3xy5cbfbiMFPwZCUTB7EXp0w9WjykGnyYThoFouvTDn2OOLlCU+DFdhN&#13;&#10;c3n3RPS+1JhTJTNP5Uze83fwKwsZ2g0tZwCcMxY61dZmFWAXmdL9B730jnKvAyskwtKCxfCNtIZr&#13;&#10;92WSW7SDmxmNHWbvbyn1C9XB7aM/Rs6bxHZkYYhSWEzPCO/Fe8Z9vMVCIqP5sAgzGpHm/0LYJ3vC&#13;&#10;poRZii5HJjE5tiMXRWz53WWQvcXCo6PefcHRkwNRz0AKjR3gPGvjmG372RyJ2uR0IAZtHrnzvyGT&#13;&#10;wq3tOmtnOAc4T1kWveNqwLgu7x9jgsen50e9Nv2pcBsP2+GzQmL/GL1iYWcgKEnJJEszVycqg+08&#13;&#10;6TVTmQeQ1XyPUT40UysLt8440+ShWyK27xkyJcKaY0mB9pPodOdg9xe2jP58H8dVUYwpAyCGZioa&#13;&#10;C50IrZf/KIWg5XAff8SHY3cc9p4ao6lzXBHQduHuPkxu3sWHO5ddXb/46udfpCUW8gQUetDC8GVv&#13;&#10;y0YtoznZOHZUxX0Xv3nx1Q1rEk/dbGgRkmwiBm84H/FsAKU+NedQ7PVYsRAixWVq6CK5EO5iLUyi&#13;&#10;PF9faGtOJDRmdBbskklgeXpOmYdNcQmwP7YhMIAFAaNqrojqxdwwvxYXt0G8UMuoFx0d5RrVkVRy&#13;&#10;LxvDyzna0UPqV2LoJHt4Rggaym8fx55Qnu+FrVrItqIIqpIy9q3Bmr9hTdK5pBYukeYRE/r2+woG&#13;&#10;ec36qgGUMho6EYq+uf/tbzWNWA+huY31X7r/mYMJEeu2OgZrZ/eGl3n49obXci+fqH94rv7WN5kf&#13;&#10;T4+/WCiAiBfDlgeOkw6/Dj3x75W3d2ypSDxXn3ykZP+L8UfvccG9aMMx4Rdk7Yx5dPRAbYpIyOdL&#13;&#10;HqbATeVEevAcBT0e715uMQ6uWCjcqtPvdBbEZM69Fvtx2sUzaefOdECLqaGcIV5gamHW4bu7RPU+&#13;&#10;PFt19r2kNS/f+eNM9pnfZMLe4IJb42/UwqXqJoMcIsIkejLLLjLMBGTVJZUkN0HkK/a8hRCVQ1h5&#13;&#10;PemjWU/+OoI1P/lI8Z5ZN3663sIj0oJeD4xRFLXNALihgYrGQyfocQlrbqxc/uDfpIZGLBo7ycyF&#13;&#10;PWrBsC1xk7f/4BQgFWFJbSB5JXlHYuvrJMoJK2uO7i2CeJlkK4dR8yB4wNPUnl0YJ4pr1pn4bXF/&#13;&#10;lInKCgv/zX8kEfCZm1J0+W47uMMZnlaeEBJHUeoM+0mkWXtJnswQZH2f+c2b2VdTsDJECOAp0oDB&#13;&#10;NsXiVHWl5ttlP7/5+Jef2xQGmc49XpwHUWtIVkPnPJ3vWT3v6AtbCsLWR2ex4Dqub3iGWMFf5ac3&#13;&#10;lBZIxurht/29IT21FeL12k9aamaqNqKGWcCY6IRZqOJE/q4ZVxZPv77nQM79nDaMVhS6z/Sw2CNe&#13;&#10;QzVnlLD0RqEkDfC+UPlrUSrGEqp7uLWlRPfgNXAbpHtLWwUX4rRjAQRr26XDLgkb6nnAPJIZ3VqS&#13;&#10;BxLFs/4szsc6vfnk7VHrt8jFehPl5MaXJGIB1IjOz0Z8enjQ2HBR4N2eUsf94oQ0oAjRKZzTuUoi&#13;&#10;EP2ibCEWKL+y9AY206MMibQBf0NrZnmiXJR4fkbp3VSsOHsIu6t4T1Ua+u/GRifcXi0ptediH22M&#13;&#10;vrQm9klKJbYZah7g93qshaaeKGFdUbM4xNPTLsGtz4X5HoHAdDbTnKo99bD2m9m7Ps8rEq2CIhZF&#13;&#10;7Lw7YetBuZUhv/nIisSrsJzDJrqBa05M2X8heNFyC7se/ATcO9eqm8F/42Uf5ifSg2YVMZwBhSrv&#13;&#10;lmCPD7KZh8jVUJdTV6VAT15hYRvwiWpv5iQf8Kqndhnk78ZJpy5TCXIOZGxe+PARRgWSw3C2u4Y2&#13;&#10;bC1JVXhAgd8hGmsoZibdDC0a1idTrGBvyn+evXX0YmUFkIrO9J/kv3TfpN2n/SZHPh2FuCllX438&#13;&#10;d+uBvLQyIBWFPdh9zgdjvrsz4p23ZR3xksILDhakQ4A3ms2wOTTgjdkMR2xWLGxIPFoDYRYJliw7&#13;&#10;kffTcdaYY+DZl/tsgmhrgCyDhkVTNIZk3HTCLMy9X5KETYQINBcrLxvNbG7qGKAQSDLuPeQ1tmOd&#13;&#10;T5eJ+7Dq0Gu33550dTd+bIpI4YT5vHtwxLxIiVr57TdjU9YNv7jh87TbmdhE19SBE7NhVGxst843&#13;&#10;YXHFnYfgzCC7jXZwJhCDpnDsiISOorKEOJFYAZ8nWi9BULnKsuZuPg1pZ/ISpIMX6hKJfpWN6CSG&#13;&#10;X9jOa9UwXizR0pmpYLVNs/BwwQBuLmrsisqpW2PDCY/z65JXjor79hTmwySx2NNWcWxl6uR3pPw3&#13;&#10;87Mxl977OCsbcxvSghb6jun2wCIvKa4SngVMP4cRgfhMT1h2uzgd9zrUNhZXYP+vvpq0fOi/ryv+&#13;&#10;XFm3tEIybqNuIehf6YhORHsbfw8MBm5JfR7mImgpq8AGKxNHM2fZpQXFxQWLkc6vaiqSetwSHaJd&#13;&#10;guQ8b3YvOwdYgqSOvISauj40s7C6+cI7d0+nYc5DMy9rN8VVC7L2pn5zuApcIESmlU90t/qV/VTw&#13;&#10;GGCh2USucwuCmZ6gNv6Xxq6FYlNGFuZ4tBniENCN47EP260HVRkLncj0Sd+Grtgs5/gi06fsCAjF&#13;&#10;VjYd6acLszGLdKQk1cF+C4XjOPZFqZcCTSJdRgZiDKtPq8qRth3F0f0lqQMQBKKd9by3nW2JEFO9&#13;&#10;9PpRzDunk0SzeO382L2XgmdNkH5/kUxhiF7Aai1uLCMQQ7dE7EkYuWatmcwgxGBihxgI7Y1F4hDa&#13;&#10;8lo2Vd5OAs6QB41zgplee3ZpfJI4k/DOkcJSIUG++XgOp/nem2+M/3Kbxj4enWCmQ6FGQieTse5z&#13;&#10;ZrtOWhLxxT/hqz9zGTvHYnCMxbBFbivORC8ex4IHa3NGxm/fcPEpTPbB3McwvyEyRn0UtX6r48hp&#13;&#10;kNlqXGzAx3sD/aGP8hriD2NbLjKE8p4f+clBj/EiySNXeG88EzEJZnrCtsT/Po4r15kFmcxBfuZO&#13;&#10;Ae5vHBj35f5B017Cag+d77L8TGSMJ5Eg5GZcLAc6OQXYOLvYjl095uu/g15dYRsaYzF4mu2c3RFr&#13;&#10;5llC2+uSixMLlWgoTDxRXAFTRwo4NvjZF/CHTmdqPpP5x5UWHoHiPT9q2+mAl94WCY+xGrvWa/WZ&#13;&#10;8Tu3+Q/1ZDB7OiWpM3T6XLCxvKBBM3v5VOTzIXTsLJxcakjN+H7Vk2sST2jOwoD167085N27vJb7&#13;&#10;3yd8saUR3F1Y6npBo/JOUesQZ+x0gmTitT36JeHLp9u7FsvujXmGQ2hOur9yRqHkcsI0JmDXfi9H&#13;&#10;guDhjnPrv5JyEobtnrAB/GO8sv1D7pwSzTBlvoF3Ij9Yh73HJZcEpXGJn75aBrurtGDOin1DR7mI&#13;&#10;xiLpxC0t2L8o+bxot1e+rs68NOtVd6LHs2FCXPG/KfG/P5ESQbSzmPf9sLkRTAXTPV5b+unkr1dU&#13;&#10;FEru8PZ5J++LCvEXNMibNm2C/21PP9IXdfZfHXzuw98KUhraiFQyHCOgMylwTgH8UcVPSq8dSt61&#13;&#10;rDhNerHclFx57U5thxmJaW5ixiJDL2yvrc+Iz//zi+Qff2yFqWBnauVajncZzG65tTV+559t1u6m&#13;&#10;lhZ0oCyvqTnvfuFfW5P2ftfSSTysAM8khB3kLMg8k3nxeofUEYIGodtkew6vIm5PcWqRFEodFqYh&#13;&#10;kayOlLw//1dfLZoyynxTn1h+Jb66iSSkMagMM2gc3q7iC18n7dpYC8cyIPHLm26fLC4Q8Mh0MoNJ&#13;&#10;Y9Cg8dzq/OqkPx9+vTT7bl5njfJ1df7Ab62xNhsSYFJ+4dHBg5ItEv3e0v7oaH5idQfLjsZ6Krw2&#13;&#10;9Vb24Q/u7/+hqV5XM93+607yNa/xnQ9fGsvopE/II10GIALG9frgADQgapL+IWAkrgj9Ax5pNBAR&#13;&#10;QHQaiFZFbeonBBCd+gl4VO1ARADRaSBaFbWpnxBAdOon4FG1AxEBRKeBaFXUpn5CANGpn4BH1Q5E&#13;&#10;BBCdBqJVUZv6CQFEp34CHlU7EBFAdBqIVkVt6icEEJ36CXhU7UBEANFpIFoVtamfEEB06ifgUbUD&#13;&#10;EQFEp4FoVdSmfkIA0amfgEfVDkQEEJ0GolVRm/oJAUSnfgIeVTsQEUB0GohWRW3qJwQQndQCHq7a&#13;&#10;+zAp5lRxzG7piICSQiDO32ePp/9VMHn7LlvZG1jVqgxlNjgEEJ3UMRlx6Ou+wxzgvjmKyxSfyZJB&#13;&#10;xJ5KIYa/7hNoBVnoPrO8xuGBJ1AyEgQQndQxNN3bx7TzomWSVcgMEwXxXCDYRCgWnA9LNAvvCFUC&#13;&#10;KamjAsqrzwggOqlhHZaZsz3Qo7U4F2JvEp0iOM5yhRmT2F6WWODYwgK4fZLG9qYbzxWoaiA5ULMi&#13;&#10;OqluWaqvGRvuheU3J52ugEvwGV52QU6ypX0mseEib25+yc0nGOWs3M2MJFCY6jAO5JyITqpblzXY&#13;&#10;zIpEEDS3ZB8ty2mBO8xtQibJzOVMg4eYUQnC8rulKcUtEN1GYdxBog1j7JbgL29O/K0AQoxN/+3B&#13;&#10;6C8PygXYZFm/c33KkQdhs4LhSmT2W6dH/y9jyr6/PCTidJA8Fw5a9/fonzOmQ5yykxkTd/8d/MpC&#13;&#10;hoIAimTqsPWBH1+ZIK7uq2MBzz1nIn8Hst00l3dPRO9LjTlVMvNUzuQ93QlUHTJjy4nopLrF7bxZ&#13;&#10;0Fl51c3luVWPsuBSZBPvsTaSMSnI/pwQ7KL91szrTaUFLRC1heZo4S4dtQKuC195avSqRe4BHhC/&#13;&#10;AionMe0sAyYFrvoleuVbdHEXNx3NCR1EY9k5RL7otOrAiOlhllYsmr2/lSN+FzmZPnlf9JYtgaOC&#13;&#10;LW1YmA0pLIZLsPsLW0Z/vo8jiq/ZlWhmr/w9YcOyQUN8mOLqfKO9Fn4z7qs9bM7TfOShWyK27xky&#13;&#10;JcKaY4ldZU6i050VClQdLyPMieikstFJ7t5m0N3bK5orCdwHSfVwU7nlYLaPRN/lTLNzJBMEjVXJ&#13;&#10;F4SNWS1NQhjBWC6DpTr3q7uHjfekkXhtGWcf7Fh2df3i6zu+y8moFUBk2/HrR7w6UWa4I3o+HzzS&#13;&#10;gdRaVpV4Ie2HlQ/jYJZJIIZ8MWLJNEsWUVCbmnMo9nrs4qubYx/EpbbxiDSPacPWfGHG6Koz4KOQ&#13;&#10;GYE0kpCbfQ6v7urnX6QlioLkekz3jO6K/eT5XtiqhWwriqAqKWPfGizbhjVJ55JauJAtJvTt97sN&#13;&#10;T6gyesaREdFJZTubujhBnABCY2kzRKvJPVFaJIAYUOywcWIBlNAoLIx5XVJJchOhPbm5FgtbznQK&#13;&#10;eoqx1/rBkzwhSg03+b/XPliSH3ei/uG52rgtjz5Y8CAZhFItJ73v7iWlEJHOIpfH3Vk7/NbmRZln&#13;&#10;zmKxdqlD3F95wRJGqbqkB5ueeXT0QG3KufrEA/k7nrl2KAkWbCTPFwbPGoJLMR0WbQVhEdvS0r9Z&#13;&#10;jFdXf+ubzI9jrn57KPuf/+UkiMILEO3Z8xZyLInCyutJH8168tcRLFvykeI9s278dL0FKBr0emCM&#13;&#10;j8o4GXNGRCdVrW9u5sQGNgmqc7DYex3JFWnFMPqY+Y8z7fTdsaxD/KkQObYz1mB1QwkWzZxi52Xa&#13;&#10;OYUjm02YagPjRmtm5pEdbRD4XJy49wuPHK8BsQx/twkTpTTqKMzaLQoqI06Br7l5QpUdNZe+KMyR&#13;&#10;isPRduaLzGyMcDbRr5mJgouSqKIIPCQzUzuJ2PEQnvDiusf/je2ME+P6hmeIFUxRy09vKJWsiMBv&#13;&#10;+3tDemorgWhqP2kpLhAlpQggOqnYQWiDzeywKVRbZY4o/hK/KSWllQ/u8nCOi0iE+QyONyyTuLWP&#13;&#10;/sFjDeJBQYmWbp0x/6ihbH8nIKSw8EpRZ2xZibrTDxVjQZAk+Yn9Kiy+VpgqFRwJ93YQ2jKLr9+U&#13;&#10;1b39ZtHdTKicyB7CFmnVfPtKLbaEc/Fa+eeQVxU6KgiUIZHYoNqaWZ6YISuQn1F6F6teLFBFtIw1&#13;&#10;G6KTipY3DzKzBC7wW8rS8BLCx5crIAYhfZBdsKjn+oyytYRenlWe1BlNjFdeBlMvAsPJzF5UAHcM&#13;&#10;Qr8tSmmXjx7Gz6grqoFfZXzrwsbyVslxjNC590Woz61TFNOwPTcXSE6g2ps5iTz0qRsTf/qnoUVI&#13;&#10;YHm4zP1s4oF7keu2OgYPkmg02cxD5Luoy6nDRlPZxCssbJMUqCJcRpoN0UlFw9t7sWBwAi95WVfc&#13;&#10;y4bTZZngGDCxCY4BFJkhIeA5ExYniH8Xlot85VS2mZPIuWdiSzMR8bADwjvLJ74Aj6BmYm4iytZN&#13;&#10;MjHB9ABedwikohR2Ze/owIZGEoNmjkuBCdvCK6vXPr7+sLlVSDDl2I1aMOyTi+O3fMPxshFlsGTZ&#13;&#10;WWH/d5w15hgEKZL7bILYh5ICVcTLOLMhOqlmd5KTGxbiFbzkFU1dJZpqHqRB56UOGm1rF8YZ7AYu&#13;&#10;8sa0uFagEJ5qRL5ysXOvvYorCltIpCoIvAm+bxJV5CRsb2h/Gt1QXrn29iZRPEMylaTQdlRYvgHt&#13;&#10;W7gNElKKj2Rvfebfd5cknoyrqeOBE5wV/PyIzYfcMLekgM8T0RhiFlaWNXfzaUg7k5cgFaxeNdiM&#13;&#10;LReik2oW73Tribzk4sRLvlndDM/3UM6YZ+2dIIpmWUVS3NOfcV+52LnX9LCxFhtQTJ2DFRz2I/tY&#13;&#10;OlvDr8LavEYxYRXo1tRYVI6NPxYelvgcUjqZeHhgpwo7yhuL5aRUniv56eUbb8+7czEDm4WahwS8&#13;&#10;uJhEqG0srsBkVF9NWj7039cVf66sW1ohHe5UNdiMLReik0oWt7Jwc8Se+riXXJzKzpQXcAkkS/uY&#13;&#10;GVaY5/phRYbEqqjTV06gOvhj+zadzkAC0WWss6/c4VnfBU4u8KX0+KZIt9aU+40wANK9nUZFyZEp&#13;&#10;ynm4N+btqLhf0V0s9ubbZd+9k47tQhOoTiHgr2vKyGoHdtkMcQhQECxaJXhQpk4EEJ1U6QomQ83t&#13;&#10;sK7W6SUXF+E/qXicD+5yUzt7oEJ75pVqbJdVnDp95QQLNzML+JLfeP0S5mcz9fZ+afXTAxDwC22I&#13;&#10;y0vPW4MnuiUt/99LPWiU9nthHrYms574vounJC3J9Onvew/CfOjVNw5i3nxmzKAtCWO3HXAJlPCS&#13;&#10;g3SKDUU0JeRX5TS3EYR3jhSWCgkUR/eXtlhYylXuNN97843xX26zUHB8SRXsjCoPopMq5rYIZFlg&#13;&#10;/a/LS/60TGvSnXrc8yZsrkw8IROjHPeVE0wdzR1EeVI3P/gH/OxEWuhyOA3kNm6OxeAYq3GxQZ8f&#13;&#10;Cgk1AxrUXfwiL6snhdpv5hw8VgfuDMuwkE0XguYtsgqOsRi2yG31hdELwiBwuyDn2MM/72NSmF5W&#13;&#10;Hi7mfs8M+fhSxJotjiOnQXUW0e8FfPydrwfkayxP+Avz6TefyfzjSguPQPGeH7XtdMBLb9uGxmCK&#13;&#10;jV3rtfrM+J3b/Id6MrCFI0o9IoAit/cIEWQI2TV20wvmFH7Fwej44/lSJUwn+m0/6ONCJDQkJK6Z&#13;&#10;XSKzwIjYN/H9aQxye8neoYlnwa0OA1Ew593doWPhnJF0xYKmuivb73z3fef2rmlMwK79Xo4EwcMd&#13;&#10;59Z/JefDgzN7e0csioFzRtJShNzcc8lfvd217UumT/kxYtEkc4b8W1e8phuf3dq5t7M6op3FvO+H&#13;&#10;zY1gKpju8drSTyd/vaJzz1cVuIwxDx65nbxp0yb43/b0I8aIgapt5lszQiNZHQ9yT+yvr5YegXj5&#13;&#10;rcwxjv7WLTe/Tb38UGZ0IvBsGUNHmnEf5P31S2dBfnlTwqmSUlOSpSWNYUalkQTNlfVZt7J/WZ9y&#13;&#10;9BTuKscSv0HoNtmew6uI21OcKjoKJJWEvOzThfdrOlh2NBaTxqARwS9X/KT4wjf3v/2ktkqshZCX&#13;&#10;9WdBUlkrn0oyZVGZTDJ2IF5U3f/WJR+WqI7Q0v7oaH5i9VOBBB63Or829Vb24Q/u7/+hqV62ZapC&#13;&#10;Zyz51vjOh6ai0clY7I3aqVME8NEJrZ10CjISblwIIDoZl71Ra3WKAKKTTuFFwo0LAUQn47I3aq1O&#13;&#10;EUB00im8SLhxIYDoZFz2Rq3VKQKITjqFFwk3LgQQnYzL3qi1OkUA0Umn8CLhxoUAopNx2Ru1VqcI&#13;&#10;IDrpFF4k3LgQQHQyLnuj1uoUAUQnncKLhBsXAohOxmVv1FqdIoDopFN4kXDjQgDRybjsjVqrUwQQ&#13;&#10;nXQKLxJuXAggOhmXvVFrdYrAQHm5nT775OhXw+mieBFPU3tdc0VJ7eO4gnN7q3JlLzGljt8f9dZU&#13;&#10;RvX5xI8XozsZlfUyzqKgjRs8bCpzv5//6HK2TvujwQofUC+329gND5PlEljGxJLpEuA85d2RX10e&#13;&#10;8cZ86fCVNpyJk+GKH4rLZPdw/LZulBQjQAqf4+5CJzJc3CfORrMZpb1kgMFTGZf40WIseJ7oc337&#13;&#10;jtS4e01w1T3NjjPri6hVb0tcFllddulCXUMbN/cCun1b+YNEkHAiL7eJ15CTd+mkwjAD6DnUhcAA&#13;&#10;mezZuHx2f8hgCqHkz6srl9bDBaiSyWVRwJoPvAaxCIKmiiOvxf92G5kfIaBtBAbUZE8pOIUHUnd+&#13;&#10;W1IjJJBY7GeWsaUvGNY2rEieMSNgDKOTyL602acnLAqjErkV/5sS/zsW0Yw8anfUWxNp2T/f/uyz&#13;&#10;ZnH0FvYctxdfcQkNtLRjkeAuyLKCmkeX8058WVMqHeGMaMMYs9pr6li2mwsEYBc0FlbdO5f+v08b&#13;&#10;/PaOWfEM4eb7V3cd5sNNj9Rgl4+OD/FvyNo2Nr11ReD86ZxBbnQToqC5rC79dv7JHYXJUit7+nOn&#13;&#10;x74S0v7vqiu/tLq+scI91McCguDympoLHpVc/jHrnCg2rnhiEb5r1PIYWsYPNz7fSYjeHjx3krVl&#13;&#10;W82ZdXcP/9t5xyQznD1nqWdkqKWDHY0C11AW1qVeyTm+oyKnyyuD+Rg+dKUmJG+eXyJzNyZzmvfH&#13;&#10;O71ts9O2PZtb9nzAho9cWalpXz6fL4ppQIzYPfa9Z03Sdl35+GfqpE2+kyNtXTlYFRUZFbd+T//t&#13;&#10;+2YILCKTJJUhYC0qPrst476H30efDrJKT9k8HZdssGlA3QLLsJjwtoM9idD4JP/vs+08BUbh19lZ&#13;&#10;jo02MyEzTNvz/70Cfd185id+gdZUc3L91SMNougtxKDNIz/90DPA2ZRJw64hJtGo5nbmXiNcx80i&#13;&#10;11ytzBPdioxRM5iz4lD4S+Nt2FZwjStW0MSC6T7MJWqMiVMQ24FFM2kpvSRSg/2K3/wxLFMzE+sh&#13;&#10;TrOe5zhYUrBo1XBJOcvUwd9h9Gwren5pChZ+U5RsHF75yJlDMTG3ZY5e7BPiSMe9KyQazcrZZmiM&#13;&#10;S6BtVdLl9q5gaxazP8P0tzRpJ8UELZpubW1KNjEzaXuYfTUJE+j6VtDGbYOj/ZkW2OWvIIXMsGK6&#13;&#10;DXEeNYXamFiRLQpd6DjXZ+ZwpqUrvfVqwYNSSdSI0ZuGxfjS6Iz2hz+Wmb4RPDPE1IxDKDxYnI7N&#13;&#10;pC1mfeLja0a2tKUHvR40fbi5FauzCqadud8Y1+HetXfOtojCUHUm17eDP9kZFOnbqQzeouHTrB3s&#13;&#10;rPzcaaa2YskGSyf8FtgB5opQYo3Ki9VloierrbeFKBqgbDKJ8nx9oa05kdCYkXMo9nrs4qsb1iSe&#13;&#10;uimKhOnpOWWeKOgEJJrZq7uHjYdLxnltGWcf7FiG+Tx2fJeTUUuwDXMPUOwkZAZFW9Ka6m78EL8Z&#13;&#10;fCRLbu39tbi4jUCxYs/eGjJFMrSmqAa7Ec6uFG7exYc7MeFXP/8iLbGQJ6DQgxaGL3sbD6r2NNF9&#13;&#10;vZ4fy6K0NWfezPtz+609+zFvAWOi95r1nh4sAq+2Ku47rNLYZfGHzlbV8rC2LNntHSK6jByPP08g&#13;&#10;WQ2d0xUwGxfMsosMM4G+gUeh7y5BUJwQu7bUUyIQoFGHCvMhM5HiNnPokkVk8b3omDIfuDvTCdzK&#13;&#10;in923tqAK3OupplpGx6OhTYcOMl46MTPbiwThYth2DNF0Stlk1uMgyvEieBXnX7n0dEDtSnn6pOP&#13;&#10;lOyfey3247SLZ9LOnRFFySQQvNYPnuRJIgi5yf+99sGS/LgT9Q/P1cZtefTBggfJkrGfpMUL22pO&#13;&#10;r7q5dVNF4rn6h2erzr6X9MF7WYU8AtnK+YWP5ZdzvMzDtze8lnsZE15/65vMj6fHXyyE0Bv0YcsD&#13;&#10;x0mHSSPDSFpWsHfWv6vnpvy4vb4Se2TQZ73vC9HdBY1lhxbc2rEFqzTlRMXRJbc2/besTkige/q+&#13;&#10;sp6ORa5JKrmXjUV0c4529JBQ2Op5R1/skdOefrGya0hWBJmwLfGrGxveEYEAjVp3/8PVGbkwHyXS&#13;&#10;g+c4OuIlyMy5H2LK8GtLDr4S/99tVcm4Motvbz9cIz8nNGxqGQ+dCNyOVtEKiWptqpBOMG/DJ2LW&#13;&#10;Xk+frBDTKev7zG/ezL6agncOswlTbSA4bWtm5pEdneEn8B7AvV949K86qbDQT7uGsOTvR0fOYqsp&#13;&#10;car9I/3EdSyKs0246wgnqV7EK8k7EltfJ/GdsLLm6N4iuMufbOUwap5owihOwoZ//i/5PK6eKJlO&#13;&#10;dI/2B8MKso8/PiOKTCNOOTseX8rExiPPqe6B2LjQeiuuGmZlJoMcIsLEuYihk+wt4cFSU3rjuLKr&#13;&#10;/juKCk59JwVC3ZmsC/ew5w7D08pTNACajnMJ98aUyfkz7YKEkiA+KfbRjZKBFUrAiOgk1a8U/JH1&#13;&#10;Z3E+PFlJ5pO3R63fwvZUNG2jhrL9nbDwfoVXitLlls7pvxXDEKIgCRvvn6iTexLz75wpg2c/kWET&#13;&#10;MkmSIMLSG4WP5HhZ+WtRKsYwqnu4NfR1ceLmFd+QjrDmMs6WjQWZr7l76KmLpTM/v/n6lRpYfVGd&#13;&#10;bINDse9yfyvOg7pIViEzukKM0qxCA7GZXuXtovvK4ooSuBXNovmzZOKVlWKRQklmdGuIWEUgKFOG&#13;&#10;W3fjBhZJceAkI6ITy8RcFPMc4tuKgsHKpvab2bs+zytqA3+6ZcSiiJ13J2w96D01hioZKIw12MwK&#13;&#10;g6y1KKVd3hHV8bC+uF6RaH5LmfQogWdqvFVfgUmhsb2xqVdXEtYVNctsnWE/cetzRWRlOptJ+vo7&#13;&#10;atqkj08Rndyx4Gb8mobcDAXKlKc0YDqSmM6DRREIn5QmPgEliE4RHGdRdrMZjgFQgbAl9e/a7mev&#13;&#10;KlKgB2XKilq6Gc9VlK9n2YyHTlRfMzYLQ7+turW7Z27B3pT/PHvr6MXKCiAVnek/yX/pvkm7T/tN&#13;&#10;jhTNA2FSZEuDKLfQ1zq6/GtS9uyaT8oYmV/VVKQo7LmwSSCa/xFNrWgSpw1bS1IVjnF83E1OMTMR&#13;&#10;Pfe7S0RzcypmVr7gabgoibyCNoHoQUBl2eJt4l4/Vw6LSqafwwg/TJmgKRw7IqGjqCjuz97PxHpQ&#13;&#10;pj61SeHzR89YorI6xkMn9jgb8KQDE6oy60UuCcWJ+7Dq0Gu33550dfehgpw6WP1TOGE+7x4cMS8S&#13;&#10;y99exRWtv4hUiCwtn2hUUxHbZBLZluXsRKLYkumOFAb+sSGbWJBoliTRMkjYWsuVcO6bOgYoNAsZ&#13;&#10;Hyh5je1KBw1hQ0MHRkcySdYJKFKLRCeJnGkdTV1h1cr/KMmC9RPNZtgcGplmFTGcQSYIy24Xy89m&#13;&#10;Ve5W4ow9KGMRwMKiBg+YZCx0IjMnThcNTh3VSacUzNNkDNqRXX9+XfLKUXHfnqppFB2nmLaKY0sg&#13;&#10;ND1srBVFu3UO7lppSJSkDrZwUtg7yEznEWRTFolKI5LxjxmJZkW2GWfFxro2tzJLUiWipTMTwk7L&#13;&#10;JpqFhwtmruaixkpl/U9YnNcMwxjZ2tzDR0E++2BzTEdBc1FXrERhccWdh+A/ILuNdvDtnOk1PjiD&#13;&#10;BavudepBGY4zY0BFizcSOrm96z8e8y8RGlMKrytaxijsN8Lq5gvv3D2dhs15zLys3YCMyRVpxZhn&#13;&#10;2WWss6/cjonvi06iDi+RKESRt5AVHGMuxxDykElsS9HYlJpMZsLY1VmW6BDtEiTXy+xedg6A3ISO&#13;&#10;vISaOqXdvDCuqgJ0JFsPX8CUHSzJzFFjrWFk7SiuSkkWS+HdOlUKThGmnyPsNcNMrz2rMK6nAPIq&#13;&#10;Mk2ZMjTL6GizARXD2hjoBEdgVy1ztCYShG1VZz8rLFTYEWgWr50fu/dS8KwJkl5y6JQUhmhe11rc&#13;&#10;iIWR5jdev1QLj21Tb++XVkucT4e50hCXeTMtpVhgQ6Z2+rSJDhMC5oRLSTYf7TUjkg6UrEksugd9&#13;&#10;GcYuWxJuDoqj+0tbLDDudCWinfW8t51hscOvLb1+FAu3riS1xhUmiLzhg54PnD5EKqPn6sCJuNv6&#13;&#10;fN5jCV9K7fGSdJgB02xGRGEzvaIbJbkq0qWnbGJlPGf5PxMsmZs4+KOgaEf5INg9SdTn3wcYnagW&#13;&#10;TP8Yi8Fdn8i3PZafHLvtU+w4OZApade937s7Ts5kDvIzdwpwf+PAuC/3D5r2EiYkdL7L8jORMZ5A&#13;&#10;RG7GxXI8Knvq5gf/5MCaiha6fPTn+9zGzYGcVuNigz4/FBLKEvDFfZRFopiRxI9eIt1q6qfhy960&#13;&#10;Cx5h7hduPXFVyMZNns4UAr+u5OT2yhq8i3T6OzBCec+P/OSgx3hMuMXIFd4bz0RMgoEPtk3/+zhO&#13;&#10;dD5IWeI3//5pek4HeKs5Cw6NXB3LHhZjETyHPW/fyE3LOZZEQltO+i+ftUl5qJsq46638OEkErhE&#13;&#10;uJU3f2nVmv+6SxmyleNrv0Qsf882FFdmf9QHC62ZPTXFwH4fYEdgu0Nf0FR3Zfud776X3HO0WHZv&#13;&#10;zDMcQnPS/ZUzCoEqcK7sg3XYWRi5JCiNS/z01bKCLqrAmb13d4eOhXNGUlkFJf88yQ8OiOQQSk5d&#13;&#10;XfVFC7CDvSDs86VsBqHlUVyr21gbM+lnMa+u8szm+78ndG3vMp1izwcHUghVd/Nr/d28RX7Ip4nX&#13;&#10;9uiXhC+fbu/K6i+jNpzZW7sGO2ckk5pycg4sffSPeEeVTiSbEMElYj454MuvPOyJhJaHKR88m5/f&#13;&#10;JhQ/GcJ2T9gwi0nmle0fcucU5qJUVrVcZqx+hdjC+zK3HzAjoiQlGxh9nqo7oF7QqK68m9Qmf/JV&#13;&#10;0NZWlll27VDihqnXdkpxCXBoehBfV9/Ukn67Bj9HA17ytS/d+vlYQWpuS7NIFpwoL0zJO7b+8qqX&#13;&#10;n3IJvuemlO169trOA3mdOYW8utyyv7+4+t7C3BtJTe28picJrUIiQYI7wvJTdz76KO3W48YmTLKg&#13;&#10;ubz2wYVHXy1MPCbmkkRH6qgo2jbv1rGLFSVNmN8DTpTnJGQfXBm3UeqohKz+Mj2x4PtHH7wSD0IK&#13;&#10;K0VuQzhRnltx/UB87LMiLjGIZDaZ7kZlcSgMKzLdjMRNKLic1NrUWH/7eFkVfAk/QQYgG4GQf6M0&#13;&#10;v5FbkVSeVodXoqxqucxibDFlimp50CSwS2FSxnev3bmEO1X4AuzbAZAGyOikV5agEklOFHwaY9c5&#13;&#10;OjX/u/Laj3d60rJrdCo9e3P9pw1tRR3NfELvt35kawUiWZJNwLvYkzqdv3OF/Bp+u8RgpWI5FbKR&#13;&#10;Jh97Zlk0lV+YsSn8yQMVCuhvlgE1OukVzOZPl0ya6wWDmz1Fgbtcc4ngViEQOWRTNoWhOpegOsgM&#13;&#10;g5WFNholozzNMtAHO6ffkFVT0Jt26U/ZAeaK0BxYGFLAeQC7q5IfeJBDF1RXKPjo1C2iMD/0Y/lO&#13;&#10;DLMv+BKUhJmYeFMY/i3aF6ZCK7qrGgo6U5l0ksxlT6pqChNC0cRP3UQexP7PlfHfSpws6ZJAHr41&#13;&#10;aCQb2yh4dFbpuXV1q+zH/MZOJ+h/0BFdKCyYntmSTWF3VfIDD3IXKvaTFYmmIq+Ak1Krpt7Z1pzU&#13;&#10;uXEEYqWXOjSGxKYw/Fu0L0wHVaEtsIUlwytgGowwvVTMjqzBaElxt/bzZrmF+Sw/Ov6rg96dLtOX&#13;&#10;HF8/HLV6LrxqTKi++fDQYe1PaXuHu6aljZdOQA/odtD/oCOSRZut3SXomhZkE3i0A/F6xBmuGusx&#13;&#10;j+oZQDGYnoFXAKgOnFGFD1AEhkdoF4xd+HgCXAKmqV5pdzlBsvpTvvZ/M3/YX1IGRxwpDJ9J/m9v&#13;&#10;H/PZ/jGfbB82e6wliyioSnr49btlUu8B917PfpRgpHSCfuZIYao1K4OuDMSDPqp8mDKRolN9YkVG&#13;&#10;VUdDbuk9VRbarbUpyeBbq0u53ii+u4IA0zNVWCTfh/A1D4xpWuESLp9FUv9MEP/+R4n/mXVjP+Yy&#13;&#10;bW4QHR0WuUwLTm+/vm5W7n2lJ6b6kRqaVG2Mnr1ePq07hIIyHmx5KpigSPj0NDGGQZQp5jUDAgah&#13;&#10;al8qaaSevV5yCSwEnIGnvsIxClwXfWnCfqmLpelsFt/pggk2zJlhKajEa9Iv7dJKpcY12QMramXm&#13;&#10;A13BTtFqhGoEdNKABqKpNQP8OrD8gwk2zJlhKQirO3ynGIyila6sD0KMiE5gVBttrMhxs8GSRt4z&#13;&#10;QeveT60PxtaKDhQ12whOURjMFe50wZoQCAbUAm+k+k4OrbRGy0KMiE7AJc3W9N1BDk9ZmdmdWtuj&#13;&#10;WrZkX4lTfXSC+TAMPuAU7VE18BnCrAFIZeizZWOhE4wkqveDHs0vzmBDNhUvolTcmFJduH7mVPGR&#13;&#10;hJ3AEM3uVG8FkAomhAY9TBkFnUQnHtSwq1o9wJLc6TuGc9mqFxzYOfF9CM2eXzBMgbvCQPExih4A&#13;&#10;03cVn6kaWBGmfHi/ISndC9ZAsoEWAS7BaUPlO+PKmwbPPgMdowY+naCvqzXl0KAT414+EyNw6/UI&#13;&#10;Ds6l3j+84My7ZoNbjxrqNMPAp1MfLGnAA2Hoa2itdDJtcQmUAULCnEIrWvWlkIFPp75BE56mfcDb&#13;&#10;vmmLZrVokUu4AjCnMLgBauDTqW9aCAOU6QDajlTCKHibUOZXeI6A41QrczwZyRqfwNDsidD7Un3T&#13;&#10;2Xqvp+YS+uwJ1/sFg+aN7MOS8OAA8sDkFj7Yex+wCUtlgT9GF803uCfUwKdTH3oIiGbmM74M//ri&#13;&#10;M4dvTf3f+YiXR6n95mEf0qIXVQF5YIMIPtg7hbock/vsUdgLMKSKGgOdqObWbxye8MNfQ2Zgd3B3&#13;&#10;m2h+Luv+mrj3sO8IhdHUekacHP1h2AujrO2YGKgUpqmVzMVFPUvQSg5q1OboH29O2rrZTvUowHbT&#13;&#10;/LdenvLjMf8oeD1WfxKMeIbFqAFOJzheSSaa+NkFuNNYtuzgYcqaazGM7WNLNXe3H6yUdd12NhOr&#13;&#10;oaHYNZQNyak7Vt5477m4b8/1x3sMTPbYcWamRIrzONehql5jRxo6zdWZTjR1dh07Wc96BFX9ywX6&#13;&#10;8XGgZ+BpGwnzPnS2UkxYope/m4trH95pLO6vt+KaK65crm9s5+ZfLrinanA/wb2zBflNvMa8giv/&#13;&#10;9McjQInZ0eikbU5oKg82LozhTKosPB03N916a9y/H2yqVJ3RlWfTPph88a35aTcVhr7S1AJaKKfu&#13;&#10;AXYtVNkLEQNzdMJvwFLlLHMvoENFEQKyCAzAl9vxs8wSkwSTEb6f7fJ0IAge77645VC3kxm5KyaJ&#13;&#10;Q2OjV8TQ0vfc+OoUdcxy73HDbVzsqRReR2V2ZcKpzJN/tuAhWyhuTqv3BIVaSj2aeHVlR965fz4f&#13;&#10;y0BkmkYs8pwUZefqZMqgCFqqGgsell48mB+fIZB4Q544ZF3EW5NMMg/e/vowIXxt4LNjrS3aav7+&#13;&#10;+P7J5M5cpj6201/zGD7YgmNLJTQ3F6aW/rMn+6GL9/994GGR9fjLtwtzRXGdRsSGvz6WlnP4zq4D&#13;&#10;LRbT/N9b7UxNerR1XanMDSem4YM++MTTJjfj66X5leN931vrwkxP37USF6Jq2yX7k2rqqcnBRgG3&#13;&#10;mv/05gw1S/dd9oH5crscl3oBqNmQYSwakeb9jN/ag1GvT+d4AJcw9lDtfB2nvxe16UPrzpDVZJIJ&#13;&#10;FktWKpFMKHCXGCSqG/vNfVHvznf1cwMuwRckhq2F3zi/d7+LeHOWicQ5d7OhkZbmTFP/KMfpn4cv&#13;&#10;mWXvbEk141h7und62x1nB368d/jscbbOtpgaFCbTY7jXkm+GvTaT40gnmvuxfTqv7WIOHmYBcnyG&#13;&#10;W0EcJ5aHhZ0pxX6kW/QgGQWJQ+e4e7IoFu7mdhSCywh7FzOqXahYiMpt75Kqsnq9MIj+Fx1okz3Y&#13;&#10;m9f24pU+yHGwbfuTc4+++7+bH69K+OlYUSEs8YkUl6khr07DYszwcgo/nXk59r2MLNF5garryZ+t&#13;&#10;vLZq5t1TOTBUsF74fMgYdyqJ15b5j0jCytvf7c/LrBOQmBZjVoW9MER2b8rEa9Cz0UxKW3NWfP6Z&#13;&#10;7+4c+AsbLOhDBi1b6epEJ3CrKv/dnbBl5c1P/i/x6MXaZqbN8DC4t6LbVHi+vASLTWMZOpUu9Q65&#13;&#10;ic2wUCxkQX1y6cPuH/49th2vWGP1eiZIq0D+6vmeS/VXjgFFJ9it14XvQdh277vbn39aePN6w5OE&#13;&#10;mku7Hn66IQuL8U6kB07j2IssJ2xuz01uaxdNyjoamjPvNFeKvGrubwSOd4dAMtyUH25/ukkk4U7d&#13;&#10;zZ/SPl32KAUiclItxq9wdZe2PRneEyov+mnRtY2rUw//2lCDkYExc5WXOxWi15QdWZ7446Gax3ca&#13;&#10;0q5Xnvro7nfHayEMp5LEyy5NzsXiuzmGO7hI5DOf4OCDRdjlZlytblBSXoW290a9/ur2uqp34NAJ&#13;&#10;zrzAbr0OcOooLjr/e7tkvKPG+Nx/H0D0SwLD3dJVydBAYo2eaAVTsNbsnD8OS8VT6sgp/uO0KOya&#13;&#10;j8to6YhmBGHj5U8eXhYtuvBkEuI0bBAYSpB3Lj1O4nuIPJHyTertMuVXqLbdvY5VZOJhP+zpfI84&#13;&#10;eAwbpoL82rKEf5UVV6XtvVOvJ4O1G9QlZAOHTlq5okiRcTuqWipk/Re8inIuNmyw6FbdvzhK8YBF&#13;&#10;FszlIJhfcbacByT7ZGkRTA6JLN8oqWkYt6A0XjrcqGOUDQTYhLHp3skWroyG/Ib4+Cbloc0KzpTk&#13;&#10;QzGSZdCEroBUZIsgf+zfVXeLlcz0sJFWhbb3Uj1lfOIL4bytIV24PEDopPy2+56egDr6neHLEnn7&#13;&#10;2krSMO7JJEFpfQkWWIpo6cJiSPzGq23D4011JaKjCxM8FvzahnxFtw9XlPQQKVBQUn4/EyOu03B7&#13;&#10;B5FQZpSDnw3QvOXJ5XpVd3q7xai36ikDv0Pu9LqOTKUtsQOETppc9qstCLuVY2JNE13iI+ApXOsL&#13;&#10;BDyR68LEzETpXT9ElhkFM1M3McUaMprqe2gKN/5iJSyQGN6coY4Ygf3GsyHMbkdxyY0bvX/09169&#13;&#10;7rVvFRqSHwLaMRDoBC+uKfXmdRS3Ncm+o9O9CfntNcXaYVp7DVfEIxJFIV1IcJ4Q+7m9sV3pvoqw&#13;&#10;qVEUm49MErFKNpn7sGAVpDxVXSzLhfUTzWrIMzQS2WLYUCyedHliaZYWThRpQb1ulW9Bo1NPptX+&#13;&#10;7z3dUiSoaq7B/F8kWy/z7g+FEl29WNDtBS0tFVXa0bElvalO5OV2FC1UZBLJwcIR27cS1hU2KfXO&#13;&#10;CUsKm2F1RLYyd8PnatKJ7Wja4yVNwtrKpMfgOyG7jrQf1DnTa3p0sUkb26NaUE8x3HATusFdhj4Q&#13;&#10;Ric4Pq28/7fXPU7HHHG2I1yGdvPyBdHcNnoEtoHTlF6VoY1eBhrxcivTSzAntXO0E+aZk06DZjs4&#13;&#10;Q33CpvSbCqL6SuYtuVldCWLIlkNnM2Rdl2TziAhWj3QCXe78XV4nmu9Nm4HN9Npziq9LOzw0foRo&#13;&#10;Qz1Flbcb2tCEPbE1RlFPCsIxiJ7voOLdu1BeAw9nS+eXv3Lzx/ZbpBLRjDXnq+DhltC529IuaGtw&#13;&#10;gpGu6fa1OswbPsjzufl0yU5P9XR6bobIh55ReK2nbt3+oDgR8wyS3GN8x7lJak70ewcCxav0kmLD&#13;&#10;v6UZsNNFsw4Lx2Z6JQmlhVqyoFbUU6ALxaBezcAbYPB0Uu2yyJqzT45daQZ3sXlQwNqDYW8vc4oc&#13;&#10;Ze43wtx/lO0zy/xjD0bODoL5mKD0yqPDZ/m9X56LO0fmnkeX8wQEIi34zcgPN7lEYZVaRr3u/+G3&#13;&#10;QcHA6o76y98U5PXYrQUtf+3MyuuAxwHnpf8Oe2OBdSCmud2zm8NXvWQl6RVUJqm9+sZtCKNDIsNQ&#13;&#10;zq2OP9HDkNijUk8zaEU9+fpMSIYXjsTg6aTqdQId1zckHPinvklIMOWwR88PXv5l1MZdURu+HP7a&#13;&#10;fPcADoUk7Mj/5/72DWq81KBSh+M3Hfvg/tW8DgGF7j056F2s0sh3F7t7W5IEzfVXdyYdu68Sedvu&#13;&#10;Z3+7q6C4jUCztZuwNDwW03zYvElWzObK2/EQ312VJHxyuaJKVFtLZtm9ElWKqJpHG+rJ1QWv4qoS&#13;&#10;7lFVHfskn8HTSXWUBO1XN916f/WD89cr8kra8QNBBCGvoaT28fWsn1df3bCpAjve9jQ1P0ysb2hu&#13;&#10;zbhbK++JLrxTXtjYUZlckYGfKofUGTuwPvUONgyKU0d+xQ9Lbn53uOBJfmsL5veFE+X1T+KefPdu&#13;&#10;/A9/Sh62UFYdFCs5+Xjj23dPxlUV12GOPkF7W1Fy1r4V965Wi6oCN3onMbuV03wj/3ISRDesv32s&#13;&#10;RIZNcs1Rs+1qqKe6wQgELOCvTk66qKOEOnkN/gUNeIDp5myROij2Y17SmB3j34yg8ouzvpibmdqP&#13;&#10;iiiuWhvqwVVkNfz2Nv32TAzMFzT0rj/pWCGyuZ8XRKAmNObUFum4Kk3Ea0U9ONasUdB4TRTuZRkj&#13;&#10;muz1Eqn+K05i2y3536gvdnuP8SNJe/HIIWsCwm0xh2TqJaUHw3WpfF+op1HQeF02uhvZaLLXD6Cr&#13;&#10;WSUt1HvLd15O2JtVrVnXC67FVRU1EMjmzODJHuOiLFhEQk38vY9Xl/fXLQ99pB4chy3kNakJXd9l&#13;&#10;xyd7iE59h7jmNZED3wpePI9jr+D0uqA6+cne/8t/DHtK/Zb6Sr0qfmuTvr5NOEDo1PtI7P3WC9Wr&#13;&#10;mO5mOeYFl/ChVo4cprkJgdfcWpZX/fBK/tkjolcM+zv1hXotgo4Kflt/t1Rx/QOETvDWINzuq58Q&#13;&#10;I620iwAc4Svm9fqNEu3q1CVtgHj2DO7QsW6saRRStX0LiPZBMxjPHryFAfM62GWCC/QcKQzJj/ZR&#13;&#10;QRL1FQHoBvqqGqaXvtMJKMQm092oLLg6D15fhx1bCNkAGxGSH33GF+mmXQT0vL/qqXp4BC5gEVAI&#13;&#10;otDpInaQds2MpCEE9HR0gmNazlSmjiJwIasbNAJ64MNUhp9+jU4wKMGiCO4WR8ORQXd63SlvTqLq&#13;&#10;cwxiPaITfh+yLu6d1J11keQ+RgBm/tBJ9NYhoS900ubd4n1sYVRd3yIA7nK4Ohv2G/u2WpVq0xc6&#13;&#10;2ZHp+r+roBKiKJPuEYC1AOzdg9dX91WpV4Ne0AmeNDqNWKweJCi3gSBgSTbRt1mfXtAJcDEQCyI1&#13;&#10;9QgBGKN0EDClVw3sfzrBHA+5H3plQyMuDIyCZYL+AND/dGL1dEue/oA1sDQxG+Gy7MDofdemHr71&#13;&#10;zJ6Dg0LUmSEQza3fODzhh7+GzNAsyr0WkYRnsf7cJ9H/7zvBRpPejE6s0d4fbvJylX7c8ZqbizKr&#13;&#10;75/JOXOuVXzPihb7g85FkUyGLXb1rCs9d6xJ/Pod0dxuxW/Dwi07K+fVFOx9/vEtlV9+UDE+qs6b&#13;&#10;hlcghCAlHXCfk0qXQulIJ305Ua5PDj3PUQ4Q4U8mQdhM91DX2bHRH2+xd+z/0Vzt7mA+xWfRQq9Z&#13;&#10;K4KmSsTzNIvm+GBc4j76+fYnK64sm6kGl9TWQNcFYMoH27u6rkUV+f3fPfTwAAS/5sx7EHWz87Nj&#13;&#10;V/rd/A4BkeI0LnT1xq54uKqAqx95OgN5kGjmEISmK3VF9+goT65LS2xt0PPDOz0iqSchVPqfTj0i&#13;&#10;1fcZhLzqZIi62flJPJaz8+UbR5IhRhPJcaLf1MC+VwjV2BMCcDeLPjjN+5lO+gBBT5bCfhe0XdpX&#13;&#10;gF3fTzL3jVIQDkMVGSiPbhEw1YNzEv3vinCnyl3Br1vYlUgPjh393jQmmVdxcGrSBZm3qJlOseeD&#13;&#10;AymE0rM3129pEAfZsA53ena+S7CPmZ0FhdDeVppVceekAqcFhW055R2PyFAbF3sqhddRU9yQ+6j0&#13;&#10;318Kkwuk1SFRA+d7TpvM9nRhwYUQ7XUNufdLLh7Mj88QPF1nm1i+cTh8rFnVb0uSrlo5PL/IbWiA&#13;&#10;hS2TBC6TvJTii/tybzzpzOyyYMj/vcmxlogvImhruHm+JXCG1JfwtKhJfPTlijKH2PDXx9JyDt/Z&#13;&#10;dUA2aqjVJN/31row09N3rSzMFRD0yxWBQ9gm4JXx+81XpC+uiH7jjnoVkyzhrUUoImyqFAeNJgct&#13;&#10;G/bptuBJw63sLbBQZiQTulMgOC2iNm5iSzot6KFu6w9Fzn+G4wFcAhkUqrWbTdi0oLU/jlwcQxVP&#13;&#10;EIhm5i/sjf6/pZ6hXhiXIJlYmvuN83v3u4g3Z5mIl9omIfYBDiQyy3b0f0I+/iZ08nAr4BImlcn0&#13;&#10;ivR5a/fINyaR8ev4SDQKTfpkG4lCoZvIfollNCWRCMzBwyzMmaY+w63k46+5jLB3MaPahbJ9IOyH&#13;&#10;fiYSUaVQIjpVvp8nezptm1aFc8bZcrBwTK0lTzrwdbvrgpB3X7KzpMDVXFk/b8T8Fls2Jl9IbuUS&#13;&#10;qW6TBi9a2BWLicSYudrPjwXhaWqv70/8AjwcqxJ++r2kpI1AYlpEzuZwcD1J9Jgvh88MolN4rY//&#13;&#10;TN6xChO44+usx1UCyDZq6eAY2R0ekkuEo3VdZZxIJlR9+gYW0IBENxuzKiBaFMYq/6e7K166tvP3&#13;&#10;GtEzuzVh1433nru681OZL29uevvyiiWFUiHhtQqdEQnrfzoZQIQ5kus077deZcOktDW74LIonizs&#13;&#10;28yeb29BFFbdTv58WeY/lzC/xeNLpQeX3f7ldiuPSAt42X+CKFggxcM+xBNgFmYfv/f9T5Up4OFI&#13;&#10;qLm088GGpUmnLuSeP1lRKepu1lO9p4TQSMLWO7tub91ampiACUw8mrl1efKdKiGJZRezwgkLbCuR&#13;&#10;+HVlR5Yn7hPJhKqPrEv47lQ9bB2RLR1GzaTgj+q2gua8SjwYgKApr7FYVJn0lw0ZKe0qbzgZETU0&#13;&#10;aWr/04kv1DsnLdl69q+jvznZ+dl9cdIXsV7eLAK3quToptxMkbqOz7kPtoSxqvL8V+VScTcE7XFf&#13;&#10;ZT5pJRBN7ca9gkUHJUKcIlHXZtiZSoYSbX1ScXTzk+Pn8CAatKhZDjZEQuODzGMnJMNqEDryy48d&#13;&#10;q4RLKc1CPCYOkTSxsPRK5hWpMYWfsi83HRuJyA7+SsKWatJPDKAMTw86Uv/TqYOgd3QiUszZTFv7&#13;&#10;zo85paMqvyrh5INtix/8k4P3K8rg4Vicsracigelsj1NUFp+Lx1CLhHtBtvBeNLxpPQeFjuQ6BQz&#13;&#10;/MOtHpE+MveMY8WJ1naDvWEqKSi+Wy4nj1B6riwfQtwQWb5RdAm3grC+pEUm7KiwtrmqARNoamWq&#13;&#10;t2scXTFTH4J/9j+dWvXvmlx+U24W7DLBBI2bfvjmO+Mur3jp7tfbSh6LbwEnsdywuLaEurx6PLqS&#13;&#10;dOKVFLcBn6hslqMoePXJDck3ingCItUl2m/5gQm79gW+ONfcWgJ6eqA5G4t621r8uCtKk4REYU1j&#13;&#10;eS1GOksXFrqgs1s26sN9y7qlE7xjyyJR4E4i/Fo88ImLPy4UFnwDl+apGj5QVw81BXKFLdfX3j3z&#13;&#10;hCsg0nxfGr7idbkAz6ZMW0usnMO0qAO34Aip7Od98LaDc8GUxhKNJjBh2/3ita9/LUgvB1JR7AJd&#13;&#10;Z66K2nY87LXZDHwMYbkxWNj/mRN2KZB2+FbUBHvsZxMzE3XOqfYhYv1eFdy33L9n9nAEdEUnYBFQ&#13;&#10;xYXKsiWbwp1E+LV4kqDDNjZ8A28N6mWwM2Fzwx+bHyWUYWFtAxcOe2v2Uz811gihgCcKoAkXhVeV&#13;&#10;N3fzaUy/kH9PvHklaL/73ePNz13ZsjP9TnY7RCGEmKLPrI1cLeKqgCsQyRO0VHcnrbmyuPrWmQpF&#13;&#10;g2G/92U9UKBJIFqC9nfSPp3goIMThQksMvAXbGFI2bsK86rBhk7kquGvju7czMEs1tJYWoX9v+Zm&#13;&#10;8v/NvrZC8efG5i1VuNfuaRJ0pP2es+uVKxu35eTA6W5wAM73jqQTGjOaGjDvW/vdrd1Ju/afuXd+&#13;&#10;Otfpo+/vXqNn9UN4Qj25W1vLdII3T+CiGX06JN4bywOjftySng79nmI27sOweeFiRjVn52CLK+tg&#13;&#10;ex9NbgAR5J1M/+F4DbiniQwLr2ACN622CHt3gu492rz/XAgt5VXYgpHGYTnIdguKoxMdGsqvbirV&#13;&#10;wyv36/gyLpneGL1XZbVJJ7j9GK7I65U6ele4MSF3x8as/A4CiWUz7aPgyW64hsJ7J4vKYNziuD6/&#13;&#10;wlz+kBRn0qB1h0dtXAXcIAYuG7bt9xHvLGCJVkdPE51JxsDnNhdnwbBUfeVaE49AdJgQMOcpabsy&#13;&#10;k0xGrBryxYkR88N1uu/Pe/ygHvolxZ4TPVFiKAaC+TmF+2GPjYaM6jx9MxHsW+rJ0ATIaI1OMC7B&#13;&#10;HWj6hrU29GmMz/zvrqIyHmyPcl7aOXi8iFGt8Tl/3WjlESiDng//eLfv7NnWgSPM/UZYRi7weHvP&#13;&#10;6C2bfELdGUwMDiLHx9rJyWbU0qjP9/nPfUGULdw6JnbY8tkWsGqqTyl5UIPx8+G+J3erhES61dTP&#13;&#10;o9Z/6DZ2Ikgz9x9l+8wy/w+Pj14xl+NqS9M1vPl/5KfBDheRMfK98JUrHYaFYy2Ket33/a1+vvAa&#13;&#10;GK/xzol+CxnarSXh3UFtWFk7MrRDJ5jdDbhxSRLfkpMPt39XViuEiZDz3DUOotMOHdc/vffH3WYu&#13;&#10;kWIf6jn3vfDYXVEbd0UuX+o3OoRpym/LPHPv668aWgmCa9sfYF5yAskm0H32SlG2neELptnZUAjc&#13;&#10;sqLft5fiG02CisqfP318r1xAojMDYwLe/BikRW34cvhr890DOBRBXfXFL+8eTtBtzxGUlh74Oiev&#13;&#10;GTv9NPyF0NU7sRa9u9jTz5YEcUQf/Jx8VMcKaNKn9WplQd60aRM0Ynv6EU2a0lXGlmxC1YPj8b1p&#13;&#10;gqgsl04PGsbqeFxw9kxDnXTXbXxcmU9l+vrS23PKbl1uxlY63Pb0vwvvlfIYNlQmk2YKJ2ThqHhh&#13;&#10;XdqdvN+3pPz6Z3MjfranvjnxXGlhO49EJzOeZqu9f+7x3o15yRLOCm5xw+0zJSUUkoU5jcGiwtlY&#13;&#10;8ByW5lQmnX2yb0Pm1cd8fL9b0Ch0jmazeVXXD5ZmiDwiEolH9bINcBJmXci+mgyuYyzxuBTvKCtG&#13;&#10;RcmFn6uLuxYZCr+EzC2Z1bcS6rgMMoNlYsbCpqNwqj3rbuGZbx4ePtMGm8l4UqpDr82glgB4/RSm&#13;&#10;wG1CvLH9ltb4zoe6tfCCBmwugUO839qBKkYIwKSZ314rELO9HxDR2gsapiRNnFv90GJU5cBFANYa&#13;&#10;cCoAdjv7t4laWDvR0c1e/WtDVLsIATgVALudEBPMtv9u3tMCnWhELQhBXQIhoBUEYCnFIlH76/py&#13;&#10;LTBBD68i0ophkBDDRcC0n2ZMWqCTXnkqDbcHIM21iEB/+Zm1QCctooBEIQS0ggAcsNaKHHWFIDqp&#13;&#10;ixjKjxDoFgEt0AnO8yKAEQJ6hQBfKHt+BJYk+Kt3cLIUf/sOPuADhMNxWrzsUQt00isckTIIAUCA&#13;&#10;33VjArAIOAPvquIvDcHLdXCyFH/7Dj6YD5BsAu9A4O713nsBtEAnfXhHH/UhhIAkAnANC4S0hPEH&#13;&#10;WASc6XEphbvXRZSDF1E0X3chOqF+OAARgBsTIHiuBoGOgFSOFKbG0z8t0KkVfzEbJYSA3iDQm71Q&#13;&#10;GMogRqhmjNICneDKCwO4elJvLI0U0X8E8Ki7Gsz6tEAnQKepXw/z6r95kIYGhwAwCtyA6qqtLTrB&#13;&#10;9XC6fbVN3Yah/AiBXiIAPkDwZ6glRDt0gvmeHt4+qRYQKDNCQB4B8EyoBYt26ARV9u/LW2q1GWVG&#13;&#10;CKiIgLp3qmqNTtiFMvpxdaCKSKFsCIEeEYAVlFrzPS283C7WCTwhzlRmb3yUPTavPzMQh/zfyGUz&#13;&#10;zU2lN/ngOoeyvMp7Z/PO/Cm6QKI/EzVqc/jrE02rLyVv+6hS9sbM/lTMkOtuFHCrVbjHT2svt4ux&#13;&#10;ghVUA78/39fXrdXMhkbIcgkqpDBNneHO8XXRn2x38unfsKRM9thxZvCmj/M416GSoW90C8tAl67W&#13;&#10;8KC1yR6OKqygBvqJ2Nb0jJ0QQbDrs2MXfuc4yT4y6K337ez6sXc1V1y5XN/Yzs2/XPD0bvR+1Gdg&#13;&#10;VK3Wy+banOzh8ME5QjgrpRanDQN38zdOYpEsWpJTPliKR/HrSiSTZ3aOXDCcThY2/bvmxo/xaMvA&#13;&#10;MCyqkpYwPJTwWnrMqv3JHl4l+CSq+cYVHFLQfvHLrExRRLOgKRZontVj3xuwGbQ/OuFQwclcdX32&#13;&#10;+o5x96MTpjl97i9jZw8itqWnblqUX9DZFpJrjNvM2Q5+7mbWTBKvqTHrbsGprwsKQvxjN7gSLt/d&#13;&#10;sqkGC4MmSjajXObMdRrsbwFh2MG9UV5Ym3Y9/8zBugqJ2IwUtuWUdzwiQ21cIAI8XJFZ3JD7qPTf&#13;&#10;XwqTO+sjj4gNf30sLefwnV0HWiym+b+32pma9Gjrus6LZsUAm4YP+uATT5vcjK+X5mfgBy5J1MD5&#13;&#10;ntMmsz1dsKDxcFVl7v2Siwfz4zMExj7U9psrQpIPVfy2Nv0LK6hDxnIbRJe+Ui3plngtJJMxmyI+&#13;&#10;jPUbGWgBXIIvKCwzv3GBq/YPXTjH3p5Csg+xc+nUh+jz1ojPvggaN8wKuITlZJo6+TlOXBL56SHf&#13;&#10;kezOTPRQt/WHIuc/w/EALmGZqNZuNmHTgtb+OHJxDNwYC4k5eJiFOdPUZ7iVBYRg87CwM6XYj3SL&#13;&#10;HiTTbOLQOe6eLIqFu7md6Fo6opn5C3uj/2+pZ6gXxiVIJpbmfuP83v0u4s1Z0oGtdAjggBCtZVeE&#13;&#10;JCaV/DYjOnlEMzfDPOgddW11oi4a8J+w1yZbsIiCuid5R7fc/mTlzS+2PLr2pI1kaz88BE5XPk20&#13;&#10;APdX5ttA6caszpxbNiafjW9sFRJY7u4Tp4lisJMYM1f7+bEg/Hrt9f2JX4AjZFXCT7+XlLRh94lH&#13;&#10;zuZw5Hpj4XlRDGySZehUyYi6wBWbYaE0sHt9culDuGOZRI/5cvjMIDqF1/r4z+QdqzAvy46vsx5X&#13;&#10;CUDyqKWDY/wGREfXuBFqvc6nEzrBzhe8QjyQ96BkjUMLcAh2xbp9fT4WLZfi6TpvlgUEnahPfvTF&#13;&#10;4rRTZ+Hi8oaUs4V7F98+miyKuiuRnMbbO8NRFn7N3x905nx8qfTX1bc+2ZZ++ULGP5exaLkUD/sQ&#13;&#10;T7CVMPv4ve9/qky50/AkoebSzgcbliadupB7/mSF/C4TL7s0OReKEh3DHbqGQaxW8wkOIoc+N+Mq&#13;&#10;Fg7Deqr3lBAaSdh6Z9ftrVtLExMantxpSDyauXU5FiqOxLKLWeEEAbONN7WrExBey3TCX4GEN7fg&#13;&#10;+OAAdO4p7lQwWZqz1tMDKMGrT/yzDuKJ+T7v4g5/dtTGfVtcIMkeQdvF7/IKpfkEd/tjRCRSrVwl&#13;&#10;oyoJ8v7M2b85Nz5fNNiZkPDfGHamkq6O1icVRzc/OX6uXVEoy7a712tbYTTysB/2dL5HHDyGDVNB&#13;&#10;fm1Zwr9ANlrULAcbGBgfZB47ISUEQsUdO1YJ4WnMQjwmDjFWNsGdE2q9fKQ1OoF/HILhavYKpEEZ&#13;&#10;i2hKd8dCOeEfy6hF3ut+Cp/uB9MnQdGF1NPJ0Bh6wGAWsKktpzQ+VbZt3MfF97BB42nKu1BaCGwg&#13;&#10;mY3/OPw/y2xdFXkGO56U3ssGFhKdYoZ/uNUj0kfEwJ5SwZmSfPA3kiyDJmCzOyyRLYL8sX9X3S2G&#13;&#10;mR7R2m6wN0w8BcV3y/G4OJKp9FwZVpzI8o2Sni72VO/A+b1FqF7IXe3QCe6whUHJwIPhqtgJTH19&#13;&#10;VmGhnPBP5LtLvEKcKCRhR/4/93d9XgfTJ4IJy5GN9faG/HpFJ33a8wvaJccnbmrunl0FxaJV0Ij5&#13;&#10;wz87PfqjLZ7jR4j8DeIkaDm5IRmLE0WkukT7LT8wYde+wBfnmlsrtZ+gpPx+JnjuiE7D7UUxqQjM&#13;&#10;KAc/G5gztjy5XA+jKD3QnA0x2witxY+xKaVMEtY0lmOeR6KlC4uhIjoDKRus/OvUPOWjBTrBMsmK&#13;&#10;TDeaqZ1Mh2mvb8pNhIBONz/eVIEt/SFRTFiiALf8DoHMMkn0s7CthS/Td0tOPl6/MOGPuKpKIBWd&#13;&#10;6TvOd/HOsdt2e4/xezoKwexr94vXvv61IL0cSEWxg5NNq6K2HQ97bTaj+3C63PiLlcBwhjdnKLYA&#13;&#10;IvqNZ9sSCR3FJTduYCqw3BiiSELMCbumHr4l/8G2rbHng5mJ2i/SDQBeQTR4ODenVkN6RSc48wqD&#13;&#10;0gCN4dkdjHAq4j8jz8/v+iyaej12RdrJc62wSulMvPYm0R9kKkkRvEQ6QyryLF6qo6Dmj9i7a168&#13;&#10;uf9YUV69gIAFNfRa8s3QmZKONUH73e8eb37uypad+MkmgimH/czayNWvM7AxRlGquliWC8rQrIY8&#13;&#10;QyORLYYNZZAJwvLE0iwR0QVc/J4PQUt1c1W54k9lcfWtMxXgXzGupMHQBABpTifgElxQpsFlMQPe&#13;&#10;LO1NJRXYQ83czULRET4TN1eT7mDnVTRc3vUw9vnrP5yrhX0scKxNeZNtJYOYoCPt95xdr1zZuC0n&#13;&#10;Bw6xE2kB870jwY2oKAlrK5MedwgJZNeR9oM6Z3pNjy424VEIGzOaGjBN2+9uvbZituLPf+be+elc&#13;&#10;h6JhdkAbslnAU3do6hWd7LRxzd/AtEhb6sMmWMLSPR0iAmRbSAt0GurRgx9B2Nxy5dN7f2eI5mMe&#13;&#10;VpJubglxgryT6T8cr4HzXESGhVdwd1Dy7vxdXiea702bgc302nOKr9/vzMxNqy3C3iqhe4+GIPMo&#13;&#10;SSBQr9H1JxqOTnCGyDgcD5p1scwzxQXAJ6rVuGVOrpIQk+iT3nV3kfyGbP7C99Ff/RQwJVR6Bkii&#13;&#10;mIrWK62lTRUEYuCyYdt+H/HOApZM0FQ6EwtfS+A2F2d1q2nDv6UZ4PCmWYeFYzO9koTSQnHe9uor&#13;&#10;15p4BKLDhIA54XJTUJLJiFVDvjgxYn64Kn5EzaDSy1LgHFfLPy5uhCZ0gs2lgXYeT8tG5abmHfmz&#13;&#10;HsYNi9Cg9/f7PzvN0n+EefA0l7f3R84LpQkhjrs4mTA9fMwc/dxe/WbUxs0eEyZi/vfASU5v7B0x&#13;&#10;2Z1IEHKzrlYCnTg+1k5ONqOWRn2+z3/uC9aB4KMPt46JHbZ8tgWsmupTSh7UdN+E9uobt1v4BBIZ&#13;&#10;fIXc6vgTbbDo6krCh/ue3K0SEulWUz+PWv+h21iRAv6jbJ9Z5v/h8dEr5nJcbWnq3ZegZSz7Q5xa&#13;&#10;JyEkFVT7CKzI/cDs8Zba/gBBx3UqPwIrVzmc2dsY9vIkOGck9RO3rODfNJvJ45iE8pxts9NTCATH&#13;&#10;2YGrlrs6KVj8CMquJ3/1AXZWiOpmv2Rb8Ehnivzjj1tW9L9VDy9ju73dasgc7f/p5+72RELL40cf&#13;&#10;LSksllbWbITLWx8EDLVX8Gjl1VXHfffg0FmF28Q6xrsfxVfxW5vUPHGKv6BB3rRpE/xve/oRFbW3&#13;&#10;JpsY6TSPR/WyDXASZl3IvpoMHtSekpCff6X4QRmPYUNlMmmmNGJ7XX3av0++/yAnmccYOsq8OT7z&#13;&#10;zJVWGMEan1TeuF0DSxiaKZXBgjMSBDhRXpJZ+u8PyXv31NWKPLWC+ubEc6WF7TwSncwQSSPAifLC&#13;&#10;2vvnHu/dmJfcub3VrYYdhS20EHsPs5b4fU+u5cj6frnFDbfPlJRQSBbmNLECpTmVSWef7NuQefUx&#13;&#10;3+j8EA2CDp6aLvI1vvPBTuqNTnD0Aa5F76kjod8RAoaNQF4HLDbVS5q8Psjqp5Cj6rUM5UYI9A4B&#13;&#10;jSPTqOeKMFHzUszeNQqVRgj0DwImRPV4IdZSvWL9FcG3f0BFtRorAuak7k6Z9ICIenQyRoeesXYp&#13;&#10;Y243nPWBU90aIKAGnTSLeKOBTqgIQqDfEYBT3boNSKMG8/odDKQAQqDXCEBoanVlII6oixjKbywI&#13;&#10;aOApQHQyls6B2qkuAmrd/4oLR3RSF2SU31gQ0GD3SQ06dah57MJYUEftHKAIaPCCuTp0UueGpAGK&#13;&#10;MGoWQkAZAmrQCcRo9hIIsgBCwEgQUI9OGr8HYiRoomYOJAQ0CK2kHp3ahBJvng0k5FBbEAJyCPDU&#13;&#10;X92oRyd4pwruxUTIIwSMAQEN5mLq0QlAVPdeTGPAHbVx4CEAF4Op+0KuJvtOcC+mLuJi6ELmwLMx&#13;&#10;alGfIaDBnZWa0EkX8aRr+W0DOUZ1n3UBVJGWENDszkpN6ARltBtPGrhUL+hoQk4OLXUFJKb3CEA0&#13;&#10;Wg3urNSQTlCsnNfae58EPANwLoFA2NFqEf1DnxJrtPeWCxN2bnd0UqqVy4KQXRcnbFlnKXMJnraa&#13;&#10;YjfNf+vlKT8e84/qikQIkjkTXV9e6eCNRWrqi0R1tZ7xnud4mcsA+6Lm/qijFb9rWv2ktisCrwK4&#13;&#10;W8mH8Hiae/mAP8BJnEt4gkFPff11WsJzlIOrGc1+uL1vB7/7xwcpYCSHzaS5Rtp7KtFGg02MTmmk&#13;&#10;odNcnelEU2fXsZO7zGViO++9wGkvhCx8TcehYuChiVmZOOLdIfNm+76yxtVdp4jrg3BosmZDEyiv&#13;&#10;IZ2gZJuQD3zQgFFQpJ7fXsxrBgmS8OnhACW+EQvi/BbymmAs1WBMhvbCvW2AlYZ9RXDvbEF+E68x&#13;&#10;r+DKP10KdQbpINItaJJxQTWsQUmxViEPZj4Q48kMu+KPwqL11XCo/aaoKrG9F+sOzemEM6qoo1n1&#13;&#10;k0fQF4FIUKS7gaia364BP1XFSc18oInMBXMwlgKpgBuqR9GGGSy0F9uvIwg1oKJI5cqzaR9MvvjW&#13;&#10;/LSbFWo2offZwcEFyjcpjKzTe+l6KUGD7SZxO3pFJ5ACvQTGmTJeC/AEOpn8lAa+ge/hV8iDPeAF&#13;&#10;XCUjqS7chhqbrI6vIIQYSIPuVcZvLezABitgC1duXxtoA02GXyFPhcSilk8wsPsfsYaIZhBVfNmI&#13;&#10;VBqjqv8FNdhuEjdKvWsr+wYLCAqqxYtmoU9ocGOMyEcSvHvChllMMq9s/5A7p7qNcER69nTM4jAS&#13;&#10;vyzrk6GpSRIQ2U1zeeENt1A/c7YlhdDWVpJZkXAq55xkJChRZgrbcso7HpGhNi72VArc7VrckPuo&#13;&#10;9N9fCpMLOmVZTfJ9b60LMz1918rCQhen1XuCQi0lHoNCXsFfdz/9sg4LhQH3kDJNIxZ5Toqyc3Uy&#13;&#10;ZVAETcU1yRczj+5v9N448q3xhPhPbv1wEaMGa7TvR596mj1K2bK0jD7Pa/Y0e293JpMiaC6vS72W&#13;&#10;e/KHijwITtgo4FZTY06OfjVcaoXWWpj17auZ9/GYNuombMJMENr0Lr6eZjZVRVV4PsITUJWcMnk0&#13;&#10;ubZSg2o0KFLJb1N9AqlcPuAOQyIMjDBpUVEmDKfYYNtLNyN56JaI7XuGTImw5lhiqw4Sne482PW5&#13;&#10;2KiNm9iOElygh7qtPxQ5/xmOB3AJ4xbV2s0mbFrQ2h9HLo6B+5Wx5DLC3sWMahfK9oGgMWSSiUx0&#13;&#10;KCKJZtoZpJDqxn5zX9S781393IBLUJTEcrKNXhi+6Vu/ycNYJhSWzwgmfuWV5yh7DoVgPth1/vao&#13;&#10;2P94hnoBl7D8THvr4XPDNhzwHWFOIIhCWdJMRUE6JBKFTlH7EgW8OPAT2xQR8EQTYA0duWDHEl4z&#13;&#10;TLl1sS6A65Q16LHiIr2d7PWm7u7KwtMLlr9aAatWgD1pYMZSxW+DSSnMvsAMYFR8Xir5wWekkKeE&#13;&#10;1yLjI1G/jZ7vha1ayLaiCKqSMvatubp+8dUNa5LO3WvhEqlukwYvWtgVLJDEmLnaz49FEDTVXt+f&#13;&#10;+MXKmx+vSvjp95ISUZzcyNkcjlzVvJzCT2dejn0vI0vkxqm6nvzpwsvrNtVglwCTWS98PmSMO5XE&#13;&#10;a8v859F3/3fz45W3v9ufl1lHsAl19bNW1AyyZUikaeOjnCNbbn+y8uaOXel387HIaKbOnq+stzHH&#13;&#10;puVtR6dceGv+9T9TsYkqv6pg/9LL78xOu6vB0ISNdfzOciAZt4i6uyMgBEpBcZyTqi9iVTEiSOul&#13;&#10;6fWRTjgBNHMbSqIGppKZB+NmAKPC4gdoI/mBb2Bdp+IIptQ2RHv2vIUcS6Kw8nrSR7Oe/HWk/uG5&#13;&#10;+uQjxXvm3Txwu5UHwQJf9p8givxM8bAP8QQLCLOP3/v+p8qUOw1PEmou7XywYWnSqQu5509WKIpU&#13;&#10;TRA2t+cmt4HPBlJHQ3N2BlxPjyX3NwLHu5Mghk3KD7c/3VR483rDkzt1N39K+3TZo5Tur9yuvZvy&#13;&#10;xdvpp8/Wpd1pSDyWs+vNO//kYcyxCXcb0RmnTVB2pb4K90vyuEV/NpVrEEoM5nhiLonRA7RhZgX0&#13;&#10;gAdZj8iDNSGnpBCwJlgNno+a+nikzAiP72qBBk8JKSF6SqfeM0rjSbA8VSicxQ9nnobJseLPdFg4&#13;&#10;SRZyfcMzxIogbC0/vaG0QHIroLn1/FeZT1oJRFO7ca+wIBga0YSEhyhj2JlKBlJofVJxdPOT4+fU&#13;&#10;CQNDYo2eaAWTwdbsnD8Ot0nOWDpyik/8Xa94T0/YmPBzabGEh0TY2HD+z4oG0MnEwiu6myhp2POI&#13;&#10;16LiThrwRPnkGTLAgwyoAh9gHYw/krMG+BMIgzt1FFIOno8wn4dsvZzOwISoR0r3OMTpL51wRqnl&#13;&#10;iMdbC88qMIBmC8oe8eo5A2VIpA1wozWzPDFDNje/tPxeOjCMaDfYDiKpdzwpvZcNfZnoFDP8w60e&#13;&#10;kT5P47T3XI90DoqHna8j9H5h0Y1iTKR0yvlLijNPf4T9MDklG/JawA2Bhad26j7oIJgGxnbo/UpI&#13;&#10;BYaADPIbjN21DXozrKyAq5KzBvgT32ZQjghkg66iMalAz9449MS66TWdMG7AgN7lhVf+8ICHE4xI&#13;&#10;mHua16QVaMQY8av+fAdb/3Tz6VxXdGYnm3m4YjurdTl1VQp6AK+kGDxbBCqb5QjDk6Dl5IbkG0U8&#13;&#10;AZHqEu23/MCEXfsCX5xrbq2+VRi+LJG3r60kjSvvjufl1ZdgI45qCZ7zKibo/dD1ZUYV8DGI90V6&#13;&#10;69FRUQ/8MYotuUW7muqMM/gmu7b0VN9w6rRQK3kBJpgMwCwZzAaBd+C/FbwWmQ9MBvJF8wFt4SKp&#13;&#10;uZBXdQNb/3T36VxX4EUsWXaiSOuOs8Yck58c3pr6/jQmsI1kSmOJvGMd+eW7X7z29a8F6eVAKopd&#13;&#10;oOvMVVHbjoe9NpuhVuxnE2uaKJSugKdw+s/ntam4LOAKYdqkMp9ETZYZVcDHAPbq5Zpe454DvQX6&#13;&#10;AL4XCoOVkkcwDJ6QAd9k17g6mYIGQCcZjbGzSEK+zKfHyYC28OpRjoAPMxNIvKaWyrJm2U95c2V5&#13;&#10;c1V5Y/qF/HuiGZWIAu13v3u8+bkrW3am38luB9OactjPrI1c/XqXA7DHSgmE9hquiC8kiohVsolM&#13;&#10;oSv8XiYfPKrLeZrsuqigYV9nAT7DYIU/guHhi6/K8A8MR/ihAsig3Z5jeHTqa7OoWV9tY7HoKFD1&#13;&#10;1aTlQ/99XeYz7eqy2ddWzL6xeUuVrNdO0JH2e86uV65s3JaTAzuy4ACc7x2pIGCuYn1a0pvqsEke&#13;&#10;3dGfJm9TiruFI+wjKU8iLrVqt3v1VGcf/Q4PX3xVhn9gONLR4InopG2LNmVktUPHthniEKBJkCBB&#13;&#10;3sn0H47XwBBBZFh4BauqHS+3Mr0E5mhE52inQXJG9Zzp4KTc0jiXdNTJVG2E4edDdNK2DYV3jhSW&#13;&#10;CgkUR/eXtlhYykl3mDRo3eFRG1eZmxKIgcuGbft9xDsLWDIvStGZooMI3ObiLNW0w07lNt68Vgeb&#13;&#10;Q6aDPJ+bT5eMTUT1dJozxUIZtRGXVIO551yITj1jpGaO5jOZf1xp4REo3vOjtp0OeOlt29AYi8Ex&#13;&#10;VmPXeq3eP+bzTT6h7gwm1t+JHB9rJyebUUujPt/nP/cF68AR5n7h1jGxw5bPxnp/fUrJgxrV6hYI&#13;&#10;hSW85C0pF3MFMEsMfjPyw00uUaPM/UZYRr3u/+G3QcEsAb+7F+K4+PEC6ZdlVKsW5ZJFANFJB32i&#13;&#10;49LKu0fjm7lECifMa/7GkZ/sH/PZ/lFrVgeMC2Wa8tsyz9z7+quGVoLg2vYHmJecQLIJdJ+9Mjx2&#13;&#10;V9TGneELptnZUAjcsqLft5eWqqgcHrO4tv7gO4mXc7kCCt17ctC7X0Zt3BX57mJ3b0tC6ZWMREVu&#13;&#10;e9in4tXAqYKednVUVANlQ3RS0gcy/y3Oa+SWJ5SmdHucHEoLUq6Wljdx866VZXbJElbW/zYn7r31&#13;&#10;j6+n1FU3ifaBeNzq3KrEC4+/Xnx102eVJaLvwEu+Z9GNr/dlJTyur2nGs3XU5FfdOnx34ysPL+d3&#13;&#10;iiu8U17Y2FGZXJEhfgOxtTYlubWpsT71TjN23IHcGRqZm1K2a+a1nQfyUnNbmsFFKOTV5Zdf3Hlj&#13;&#10;Y2xBwoOmdl5TRnxTm+h0Ys6V0vxGbkVSWWqdLABtSRUPc7hNlWX3b4p3sARpt8sqmrj58RVdSiHq&#13;&#10;KEJAH1/QGMCWcqQwIO6q1hsIRxNgO1XrYpFA1RHQ3xc0VG+DweXUIGSQKm0k9+KSAlXkozwqIoAm&#13;&#10;eyoCpZ1sGoQMUqViDd6PVEUsyqMuAohO6iKmp/kZOphD6mlT9VgtRCc9No46qpGI3R//VkcOytsb&#13;&#10;BBCdeoOeemXJBB32eNxXjlL/IoDo1Hf4m3S6s3VSo065qhONB6JQRKcBYlWKLrk6QDDSfTMQnXSP&#13;&#10;cVcNOl3e6GI7q++gGSg1ITr1nSV1vbxB872+s2U3NSE69bsJtKaATtdmWtNyQAtCdOo78+p6dNK1&#13;&#10;/L5DymBrQnQyWNPJKa7TtdnAgUmXLUF00iW60rJ1dGBPXAkanfrOlmjt1O9Y6+jAnrhd6CBsv5sY&#13;&#10;jU59ZAK67k8toIOwfWTL7qtBdOojE/QN0H1A2j7CyzCr6RsrGyY2WtXalKRhEBe1tEDmVAsurWdG&#13;&#10;+GsdUsUC+2aPtW9I20eQGWA1iE59ZLS+OVPXN6TtI8gMsBpEpz4yWt+cqesb0vYRZAZYDaJTXxhN&#13;&#10;1ztO4jb0WUV9gZoB1oHo1BdGo2r44iDR3PqNwxN++GvIDD/V1IStLTTfUw0qneRCdFIXVqK97bIb&#13;&#10;U448GDY3UnFRzqKg3TkzjiYEjR/UlUG1QYPqaj3jPc/xoXhEQizR/OwC3GksW3bwMJUNhQ7CqmtR&#13;&#10;LeZX2UparNOwRdHD2IM9aSw7zpAoheCRwue4u9CJDBf3ibO7Mqi0pCGOeHfIvNm+r6xxde8NQqpR&#13;&#10;tzc1oLLdIoDopO3OIUg4kZfbxGvIybt0susWVZVO0xFZZhQwB4VFM+uNTipRtzcVoLLdI4DopPXe&#13;&#10;UXbg0Qqfcy9HP7qcrd5kTzuaqERd7VSFpMgigOik8z4BvgFdH36VbENf1qVz7AytAnRHuboWM40J&#13;&#10;2LXfy5EgeLjj3Pqv5MM6E2znB2z4yJWVmvbl8/kZEAaGRaLYks3YllPe8YgMtXGxp1LgXv/ihtxH&#13;&#10;pf/+UphcAPWbTP1m5EvD6JKnkFoLs759NTM1xPezXZ4OBMHj3Re3HHpaF4VtPmHxoNFDrRwdTEwI&#13;&#10;vPrCusc3cv86UFWABwiF8JVdrWLPcXvxFZfQQEs7Fgnii5YV1Dy6nHfiy5pSifg0quRRFyWjy4/u&#13;&#10;KNeRyd2iHdzMaOwwe39LUQ0mRFao2/pDkfOf4XgAl+AbCtXazSZsWtDaH0cujqGSICSTKbZqkkwU&#13;&#10;OqW7M35m4R7v/xz52nSOh6OJCTgBiRQLV9uR84d/uM9/jJtIRqc3ghi0eeTO/4ZMCrcGLmHVshjO&#13;&#10;Ac5TlkXvuBowrtPrqEoeHeE0EMWiyZ7OrWrKnLPaz49FEDTVXt+f+MXKmx+vSvjp95KSNgKJaRE5&#13;&#10;m8MhtJ1a8u+qt2+dScfGH3510cEVV5bPTrurKNY6hBJ892O/AEsSt6riwtcJW0TSfv6zoppHYLm7&#13;&#10;vxTr4gEWFW1zmUR5vr7Q1pxIaMzIORR7PXbx1Q1rEk/dbGgRElienlPmUVXMo3N8BlIFiE66tibV&#13;&#10;lxPqCTALs4/f+/6nypQ7DU8Sai7tfLBhadKpC7nnT1aIYk4LKlMaq/HwTTxuaWJrg4JZJPxGjnjL&#13;&#10;J9CMwKsq+WV50sGjNY9F0v7ZmvT5rpIqIcE8yO+l+TSS6CCsW4yDK8Q45FedfufR0QO1Kefqk4+U&#13;&#10;7J97LfbjtItn0s6d6YBIuqrk0TU+A0o+opNuzckgUkxI+L4sw86UKVFZ65OKo5ufHD/X3qGyBiRH&#13;&#10;x3HhdDKB9+RYWpx03LKSE2nnH/AgJK/vTDd/0cEIKo2EVUukWXs93RcG3mZ9n/nNm9lXU0SzQhXy&#13;&#10;qKwdykhAcYF03AkYJOGT0nvZMNYQnWKGf7jVI9JH1Ms1SuzxbGcImsuvS/mbKzd6ce/fqgFPBNXR&#13;&#10;JsAfuxE268/ifGAqyXzy9qj1W9ieNgqqVCWPRpoaayE0OunW8qZEiqDl5IZkLAYukeoS7bf8wIRd&#13;&#10;+wJfnGturT70jl5mptj0raFAUaDb2owmzKFHYjoGkkB2+83sXZ/nFcEKjWUZsShi590JWw96T42h&#13;&#10;SgZ1VyWPbvEZYNLVt+kAA0CXzYGQtaL7GyAG7u4Xr339a0F6OZCKYhfoOnNV1LbjYa/NZgA9VE4k&#13;&#10;O7YJhMkg23u+f2vqYbnPAcylDonCsiYSRW+5F+xN+c+zt45erKwAUtGZ/pP8l+6btPu03+TIpyOk&#13;&#10;KnlU1tDoMyI66bALwNAkli5ov/vd483PXdmyM/1OdjuEgTblsJ9ZG7n6dQZM31RMPFgcQeJ11JU3&#13;&#10;V3XzKXmSF/ePgGBOwkch7sOqQ6/dfnvS1d2HCnLqBOBV54T5vHtwxDyJ87uq5FFRQ2PPhuikwx5A&#13;&#10;7+zTT6sQdKT9nrPrlSsbt+XkNGF+goD53pF0FVUQlBa1AA/5dcX7n7u2Yrbiz9rX029VAFlJFIk3&#13;&#10;NTqy68+vS145Ku7bUzWNQpj+saet4thKV6tKHhUVNd5siE46sz2R2O1pVEHeyfQfjte0AaEYFl7B&#13;&#10;qqpQ9KgeVkdkG9shI3pyZ8BRIxuyibRgYXXzhXfunk7DhjgzL2t8y1cmqZJHVXWNMB+ik+6MLsKW&#13;&#10;GLhs2LbfR7yzgMWSronOJGMZuM3FWaqq0HAh/16ZkEBkRS71DJY7dg6vS730zcivfhoUhC2wzF/4&#13;&#10;ZfTX/wbPniDpJYfvKQzRYNha3FhGs3jt/Ni9l4JnKcmjqmoonwgBRCdNOwLRMsj52bUu4s/0t6yc&#13;&#10;pZzRePwyIsfH2snJZtTSqM/3+c99wTpwhLlfuHVM7LDlsy1g1VSfUvKgRmUV+A1//VQM27UML5//&#13;&#10;HAxb8qZ9WLi53wjz4BineZvDtv4cPmOYhQ0Lc+sRTJgePmaO/u6vHxj35f5B016yGBxjETrfZfmZ&#13;&#10;yBhPIkHIzbhYXsZkDvIzdwpwf0NJHpVVQxlF1hYKsbHf8a8ZCA/VEOg6Aqsgd3Vc/OqXKzx2T9gw&#13;&#10;i0nmVRycmnShmUB1s1+yLXiks+ypPGxkKiv636qHlzs3ZEnP7J70WiiJX56zbXa6aJeVYDJC/ggs&#13;&#10;OeD14DcXctgKjvQJ6p7k/bo5/aZIoOPswFXLXZ0ULMwEpXGJn75aVsAnuL4d/ME6d2eleVRDxehz&#13;&#10;4UdgyZs2bYL/bU8/YvSAqAgAr5Tv+qzjIAu53Vghryw+959/2pstTEMizToeF5w701AnJAjqmxPP&#13;&#10;lRa280h0MoNJM6URwTVXU1h7/9zjvRvzkkVHjERJKGCbB/vRqm5ln7/eCssqSIJGoXM0m82run6w&#13;&#10;NKNzr0lYeb/s6s06gYWJmRmVwYAZo6ClqiEvpezyzw92f1WWU98prvFJ5Y3bNeDvoJlSGSwqnLSF&#13;&#10;E+XFT4ovfJ20a2MtDHGQ6hPLr8RXN5GENAaVYQZnJBTkUREWY8+2xnc+QIBGJ+33AwaRzKYwtC+3&#13;&#10;FxKFBGElr7VFKPFaRi+koaLyCKAXNHTVKyxlXWq6qkh1ueDoA4bL+fpUF4ByqoQAckWoBJPqmeBl&#13;&#10;wb65oVJ1lcQ5zUg0JwoThQXQADoViyA6qQiUqtmsSKruyqoqUav54M1CjmiYQtfxaRXXTmGITtpE&#13;&#10;Feum2CE9fU8wTDlTmRZyhzb0XW+91w/RSWsmgkkUdFOtidOxIFhNWZHpLhQWIpUWkUZ00g6YMHey&#13;&#10;I6tzPFw71fZWCoylQCo3KgtN/3oLpag8opNWYCTYkekGMc1T2FoYqWBcdaGy2GQ6ePm1g4hRSkF0&#13;&#10;0oLZoRfS+yS4oBZ0VSqCQaKCPx1mgDBYocuZNUAb0UkD0KSKYE/0gbWmh2EWd6nDx4pEQ7xSvYsg&#13;&#10;OqmOlWxOWC8NPC5JNhKIZEE2AVLBeGWL5oEq9BREJxVAUpQF1hiOFOYAG5e6wwLGK5ZoHuhONeOQ&#13;&#10;TWHIQnvBCrFCdFKbTiIiMaBvGa7vQe02SxSAVSIMWbAXDP5AnFrIeyGGB9FJ1a4FUzvoOjDtASLp&#13;&#10;7TEiVRujjXzgD8SphY9a8IiBCSHsYhnzwIXo1EPPAhZBF4HHMPiRoesY54ikCvvgEQMTQtjFgoFL&#13;&#10;zC5jG7vQCxqKuwpMYOD2EjqRgvxaqnCpxzx8IbwcImgX8gVCIfy3XSjgE0SvXA2UhL+ggejUaU/g&#13;&#10;DzCHSiRDuDFEob7p5FzR+1dijsHFtm0G+0aW8dIJJvcwxwXakIhE+C+ZgF8uiZK+IIDTjCsUwFuP&#13;&#10;+GgGf3YQhB1CxYEQ9EFvw6ATdH0bMl2t4QJsoBB3WDqrJUcfjIR0kEcAnzfi3+NM4wkF9QLVIyfo&#13;&#10;BFQDeBsXer89xVRdDgBtYFks/1FXjk5QR0J7jQBMJcTGhdMb8AH/R6+lakeAXnv2TIhwvwmahmnH&#13;&#10;0khKHyCg13SC9lfwWhoF3DYBrw/mzTBlh7rg0yTogH/DpLEPDICqGEgI6LVnD6Zn8izCHQmQcEeC&#13;&#10;WsaAjRGFwx1Mx6v5Ci76gbrg7nwjOUmkFpLymeHpw8MubRT2vWsHHn9VfPwqtX5LhuGK0C48sHMv&#13;&#10;f6ChR2PANq7+zM7/v70rAY+yOtf/ZDJJJvseCASCYV8NCRAXEJRVIuiDrRsCPtVqHy2lVq6919tb&#13;&#10;l9YugKU816UXK3HDFdGwiCitIGIgrBFIQCRmH0L2TJZJZrnv/x8y/vnX88+SzJCZJ49PO5w5y3e+&#13;&#10;93zL+b7veJYgHu8NekSHw2q2W3Gt5Aw+4h4XZT8GJgiH4JX/7aom73Q1wQOBUTrsVl8oeDbg4ARR&#13;&#10;gwt7PgNhY+ptndh7Va5CVHXAk6FKJX4DPq4of+jUO8Ttff/a1w88e5TboNoMgULIhxNj6ZK1gwZL&#13;&#10;6N/mwzceqsvvlwYI52NrURgi6ZOmcIcLOSP55y8hFL7uinCTFXDgIS4TVXsERVFgklVb22nu4NlK&#13;&#10;Wnrj1ZFs6yYxXfu5IGkKdQhd68cvfnW1wQmbB5WdlUV6I5tBEBwudj/A8WCyttO4ChHBCXPr6sMS&#13;&#10;1t73fkuSNJWoN5IA2asyacqnPXuqBxLAA88b8e9ROpTARtDxVOUSMAldxRv2EsBscbCWOubcX4XE&#13;&#10;AKcqaxtWh5s9NkaRYYMV+yXSCtthsSMi1tbhsKluiio/9GMDv3dFQIvDaaeJgjRYIoaWN5zjGL3J&#13;&#10;ZuGHw+Cc1jR/DzZut3fXipzLJA4YjyYCY30fk0Vcdiy07Fbf9z0I9sK/4eRakYZGW6dycBeAJHc3&#13;&#10;5SYrg1GgYQpM6n6EE5ajSg1O5uNyj/VuExWA/LdvkAaKdTts+G+jvctN4vfBz/0YTi5cBIklg4DE&#13;&#10;MJFRXtx7Cg+UK7G11r9wokSUMi8KvNsEeOR+ySM5y6q3gn0AFZoh/BVOWrEEIEF5wAkn53uAhoMn&#13;&#10;ZDyy93J0R8gSHImCf8XBDz8yzVZ5tY2k1uepEYlwI2LNeYFLOsclLNkRcsmLllAyoWo6w1ZgZLbY&#13;&#10;e+nGnpqVN/rxPziB1glBoQI/G7ak02El2jY2zMDonHfwJFVG4cpcskNVWpNoGk1eCkk4ufCqGjjM&#13;&#10;G/ITNMR1to94AggCfTy7ScwkPgonNiVWFEWOQ0wcO4djVUHmKKMCo7BlDLR4MshhCXCC+bRKSEk4&#13;&#10;Qb2E11gVvc4GWG+9zYJqZN5AFEZB/9CsfCFgh54mvtPS5+DElgriPAGqNCKM5dpNuQtRrQK7C/PU&#13;&#10;ytOScILbg95R7lTJcAqgAowqiVxuwE++JEFx6IrIeb9OPneZIJQ/9K0gI3A5eFQVS+BL2PTw8LqA&#13;&#10;JUgD3B7iYleTUELsWWV3m9MfiE7Qg1b5QJJGXf5AHjqd2maHeoQhBoIsBa1IlrimDz/5EoQi+Xmk&#13;&#10;+hcpUYSgIbhVr8pLWE2EkmzsE1ERbOUtNR7Fqdlss8Cgp4lm4C8Veh1uqLiywHg1XVtCB2SCydZB&#13;&#10;oItJgpnQiSarSWGH6LNLYNg4+6EJaMC0K6xm0Ap/Fd1mZHB5MAaCjTsJMjgrVwJaV3fckCaM9T+c&#13;&#10;wOuq6Q/gIYQy0N8/QNZxlgmLIpymEHpa5QmIiGsZp0xAh6qTVKC7O9KJzZ7sLWRUDxS4yJyTwVkA&#13;&#10;xRjUU/2VJr4hjSHKAC0cMYjnYp8R0XhauTCij/+kn+FEE9nAigjFcFU2ICgoBF1Bl4MAYetosxVJ&#13;&#10;ja6hCBuGsxxZwE4FD8YSSla4s5GwPcQ/pxGVnNmm+RJTLD8BSJaGFKkori2T4Apkx+E1kJ8z7E84&#13;&#10;ge6qxhJ8TQJLCcztDHLF5gE8UOuhe6ArGgZVZRcSbM53cAFLbpasELvLKF96brF1uWAlsswtEhTo&#13;&#10;B4orziZVCrjTgHWZckrBwCxc3m9wUlWfsPHwOgiSlkkKIPAD+xgXUJ4yY5wMBM1KEL4AuecmSuEV&#13;&#10;EDMoudxU/uCHkvotzarl3C04m7yh9QkWAtWadV3ojQMNVOqbqrbpLv57vIy3F+oN4WnxxsMccqFO&#13;&#10;GOX8WO+ZtR1mhsCNEa139/VoBJ6J50ADiXaHhCThxw0oLM2ok00roklOwS7gOKuzdaDxD92t/D9Q&#13;&#10;idTDQQNlZOK8I28ZEncFpUCm3C/fbNY/cMKhJT7ycRjDdwevNHhavE/QDGEOual0Se6BE8BilQxB&#13;&#10;GDQjwiYBh8npUd09NRb5o/O9BXKzkrSaaMQaOoR8kJMM0PrMikGl5G4AxxlSlcWhEiRbFnuEBjj1&#13;&#10;4DlUViDZmXB7RzJzAS1s5dUqtfoJTj13tWBlUo4LByF8u9BtJE0FrVEIlEcXRodtRgAs/gm2nCZx&#13;&#10;kA0V56ogifMdSJ8IgJJS9lRc9viVJCnC5cWOYJToIFm5qhz60CKzC5JUxSSxcEqTjDjZYVyRN2wg&#13;&#10;uMgzNlwgfzAI7u8w6x84Qf+BGxqKRFk3ez0Cblao2eANLDklIWwzOVsfcbE0sMRClJtJ8q6qsid3&#13;&#10;KxBKDScF2xJHgAs3vArLpEcUvxNSzxU+JFjCEF/AGIEZSdclcsy/VMT+gRN80PijibkkWbE0bE3T&#13;&#10;xqnXKUhC0o+kOioeAqey8kkv6ZsGiyjrkOB1ObNE0wUalFU5siCRUe6fVKEu+UPXECU3B8CMyDGo&#13;&#10;iH50o9U/cKJhfdYAYHRJ8hc+RFEEQ5PSrcQ4VqjeCs4mkpDGtUUjmri6YrJMSdYoeYGrav+0ybiz&#13;&#10;tepCCsoqTgE5AUUfriHYR88iytk5udGCQkjJNv3YzKfhBAqKT3Fi8DgVRWwheJr84X/j+l9MTfyE&#13;&#10;1S1ttJEBcMfTOMcxDb6iKMnrkiF2zhQSuY2XU33FjE6qPigcEAoIbJA5CzA9l1UsbAH8Sd5gaE4h&#13;&#10;9Jie4o0Zok/fhRN7XSuKLocIgucABo+cooiYdAECSX0ITQ+WqF4ug3A08QpyOpvy8Q8pKmfO6UW3&#13;&#10;Vcj14gJkJQ4RwjEK0AUNQU8xY4GAIKPLDAerD44lD0YJOmeCfXFNEXV5LVp/6LtwEmhEpNaCcl4G&#13;&#10;vEMCJNDUWhGTLIKiFpxANEnSXU5nU+YJs9R1E+k/RASnNs5tCOLI+daUoQt6Slp3IKNWxZJPAUhX&#13;&#10;l6ME2XxQuxU4Z2MmuTsu+OKdF180irpWDHiwve/CyblINjiAu+JQdl2wqbUiZeAyRQ0wATXBRjR3&#13;&#10;TeJLIUHyNhsCL2UCQZNU7r8DSUYyHwEOMYSTJoC35I+gtSprbpdl4iRgtSIixGVWI1GCZFYkVUQy&#13;&#10;OkTQPwmFgVoOnIN65I7LhTArl6ft5g99F05IbyaOOHjhVFU1cEyy6JKXdU5oT/ihyYbCrov3WCAH&#13;&#10;5FxnRrWwawXuEeBQ8kZLzBDKCRRsLJ9UdCzGQiQkLl5dFlPoGWo5BMuVVBErK2SAFhyOIKCkNgji&#13;&#10;+4XLQQ51Pgwnhx23UqquM7IweH4EJzf3xowrNjGNX0tOFDipjAZyR4By/wrXQWK2psz7UAg4IhMm&#13;&#10;0bGSdhSoirsgD/oAoK2BMvBYILpXkinhcnAZwG7KFvd/7rtwolwbJ5ckyrWirgNlD/xmOMhVjV0A&#13;&#10;VVnocdFusne7NJEWlDPnOwAVpoQRaTx1OH0gpiTxDFMKYoqmE8qZoxk8FnL2XoKWEhr0I/ZBS/+G&#13;&#10;EzZYMlmdc6ZTJYHzSUyetVYlOkoiK7RRrrOlmrgqmRlFhhP46MQOQAXjJJYukBcGDxQzKGMCi58z&#13;&#10;0mT9jaoUk2sgF96Oq2o/TZryYziR8hKSwoTG7SbYYygYlHlNcioWCpXwE3gleShMLURIMl5Wsiu8&#13;&#10;Sib4XgHn4aiYRv2BMsb6AzhckXBKubBG6i5lG8qFt6sqqO4P7Y0e/BVOcDrJlZfAIa0pg5Wtd8cF&#13;&#10;ZdI49LAHcnKPRE4pb5I7XCLQtcTTaJcXmzjvtZr4kFRYDgmn9J5vjThCxFqfwE3qDdb3Rp/+Bydw&#13;&#10;P5tBLX/PiFduKbcfGgWbMqClthHr8HX1CWrMXFPEnWC/+Tkdkle9LN9LpSqSfnz2DpTEpCOWwhs3&#13;&#10;v97AjEKf/gQnUtkL3K/gLWCdsGrOce6GKhTVQlx4ckbuZpZm22iCLWj6QRuxpkd+2GiXdYFA9uIu&#13;&#10;wbPuBMrZ0jSDZ4KtKdAj3qE50/zK19r4AZycNYmUK3uRwDxldYutkqc3QiLBG0up2vE3jE3rUFPn&#13;&#10;5DYYfKwaqkfJHArTYBP+5H0wOEfENwqUg/ZBM1JOEDEQ2Ef6qlV9MDH6IfwATjFBbFkVZTWJlFlV&#13;&#10;5nUYSACkO35q15zvPbpWsAsAltxI5WkgykHh8gqIgoSHcFa9D6DnIc+2hO6HffTxYCK5JfsBnFC0&#13;&#10;UY64pKQBbFmacpaq+eTKbAEedVk0oedo+dQjTewI4aM8DbAjqCF5J0sGAqohnCGi8cc+DMc9kaZp&#13;&#10;DoHGchTwm8c8set8ZQneajxjQZOA6Fw5mCZSF4ygbBdsGOAWzmKXnRD0CcWAgVwwB6QKkCB+c01u&#13;&#10;a0ExxN3Ri0RnfVlnaXLyZozfPQTYL2j3uZL/fUYFeuYmU3ItLN25HE1PBCjACYYfomM1QZoNEfJE&#13;&#10;FWjyni953cdP1TBvc5dvlfz39mr5/bOhytQeBVLPWZMYFKwFuUP0/nGFiD4X7n9IVov7xV9JNSI4&#13;&#10;QomK6HclHPqMuwao0qxw4+kkPWViiPJWsRomxRM73ttvjxd/JXVehxpYu8tn3e7eo6dyzwMUTsoR&#13;&#10;fQRINIkhqtvmTsqQauf0DbiieZ4sp0z8GQRU9NO46lsOUDgp+LKgB1Zbf3zQyU0OUL5rAm4FoQDe&#13;&#10;c7IhyF21hpnWxTqdhIG3MwjpBiicYmTyTEkMqyZzX4EF4TyQc6yxgedI27aaBZY9vSNOK+ujPYxG&#13;&#10;VUSxbyzwCimTQFhYXwoRQDgCED0cQNQAhRM0fslqEKpBFVo5WLJiKymGztbQkgmG8p6AUkUUKAAh&#13;&#10;xp8YCYRFciFSORFaLufCwSkQQNQAhZO42hEI4XEsoU9xxVZy6cznV3GCk/ilba0wVm4PeMjZUagu&#13;&#10;qABmGJwkCAjefHGsLRAV60ZtCc+usb96G3DKnqSrDfzhTsSD5OZhIIF/nGQWCjRJcYITTXa9m+zC&#13;&#10;iiApzwRNmCx5zpAto4u19A5gDw3S9laqm6vwwZ8PODglifJtET3kWlUJFRc5onl4H7ksXbF0EhfT&#13;&#10;8wbfANiS91H0YbI4gASg8qrh5w0ieLzPgQUn+AYE5V1hYSNm1ONkRYd8nx6JlZYcRZzbKy6m543p&#13;&#10;oc96mXIaJExWNQ+fzIqAimQrKQQKemkJvtbtAIITPBBxQcJSEKin46WoGf5RrVClFRFxAp7wqiuC&#13;&#10;PxZbVEim2BMmj+h7FDCivKhFPgV92Slfw4AH5zOA4CQO9oGa5728GqeQgd2vgFiYIgILBKzcZ4hS&#13;&#10;KCcEJkM8RyD6QRPY/BNO+sxnsjdfXLKjesn287OeeiomtteaDTM33bi1Cv+a+8anIyaikKk+Ytn2&#13;&#10;uduKFr+3d/rdM1CDlRmxPHPTgUVbC+c+8zx+G3bXnkWfIISR/FVcf8+4nu70YQu3zNpazg109sbH&#13;&#10;VhkyN85+fXtqsiyJdbPy5m39YsSYyWn/+fqoqSReoLfRr0tJ/PXR3Pf3Z2CQKRtnb8eIh29959CC&#13;&#10;l14bc8Pwnn7DddeqDKRpk2Ubh94y9qWCzFt08gETYfGPHVj4p+eiJvw26w8b46Olekq8d+Ir5bkb&#13;&#10;/xjBLxmbvDr79cNjp3hmmv7Tix/CSTfxmRmrc5l9j+1akpr/2NO18StyfrM2zLmXxrkZd9/GfPbT&#13;&#10;/LtWXmidNHrJvbq0X0+4Y0LLW7fv3bA/ZO6TI6cMGXLPA/GVG/Y88Eh55P1Zy3Mt7y38dGlq/m2p&#13;&#10;O9bt7Wg5U3WomOyfLmtDzqqp5rdz8U+7nn2/NSgxJCREHxyslyeao2DD0Rf+UF4xNCp9TPQg8jxt&#13;&#10;7/ulcavHzkhmDFGh4QwTHKJvP3bioXE77767sNAwbOXvh2eQrg06tYE8w2FB8MUFBwW3yD97YWn4&#13;&#10;4Pmjee90xmTEjhgV2fvY4uagj1j882EpTJAxDsX8fvwEhaBiIUWpd8+sw2d68Ts4GTLTV60IO/dx&#13;&#10;y7Xr5r15Yv76p2JLP2tKXzk6J/IKTaPGR0bW1p38mrFUWjodQcGh+skzkxynq47V2k5vr6lLTspe&#13;&#10;mjzMcfnglq66HWVHyyMmzI0kUkQ/euiCmcEXdleVk56iUxYvjjLtLN5bhP9jO/H0qU3r20gtrqCM&#13;&#10;5NUHF0KgfXJx3pvf3frs6piHD+duLVqw7UL2fY9M+eWajF8+f01qcMqdm3Ne3DVheiRjyByxvvTG&#13;&#10;FVkYYshdy4zfH6xv5zNAu6OjvOGD16stY4bMGMv9QwieU3N+jCv2L960LsrIMJPXzXqrYGwWe3Lo&#13;&#10;sjbO+eBi7suC7/VRDx5cnFckbG+8ZdSmH2b97Aau78mDnjh8KyuNy+f9KuvKOIOWjl2/d9HWQ4te&#13;&#10;2zn71X9nzp8+6q/7b35pz4JXNqUvXZN1z8PjVy2IiL524pNfLvxnXiJANfLp69/YnzGaYYY+Om5O&#13;&#10;oul48RUDcNgjk1/mtIb//XkC30zlD/ofq0LnvDzrHU592JI/fEIIK6XfK57/Pr4pn79h67TNrDrQ&#13;&#10;o1n4DFKoJuJ3cEpbOnhw9aXOG0bF7i94OHPfuo+todWmC6GDb7zzCmfUbjq6ckbJKUY/88mMYfVV&#13;&#10;B3ZEXjNM31HfCQ7uLkPduIj08VGhLR11LaBPR12DIy4jNo4j1Yh700Z0VO17DfE07Cd0Wuzg8PYL&#13;&#10;X3eII0cn/nbytNbix9Pyf/a7S5Zw1ltoMATpai88e93RIp0+WN/x7rOlNdbaD9dWVEWk5NypS12U&#13;&#10;klJbV3RSn7N2TPp3JR8e713Tn3tas/mbJpMtasRUbkN6Ofc6jh5sjpuenMZETLs+JiZtUPYshCAk&#13;&#10;zZ8Xaa7oiO39fcSitOx0S9l5S3Lv79NuTkluajhbyOIw5/FJma3FT6bl33f/kY9Pc2sNjr9nzfC2&#13;&#10;vL3LUne9eNwRotcFhwTpDfranV8/sbrBHhykM5XkfdbWcups3hdNxpy0aZEhmTlxrSdqK5Pi71yZ&#13;&#10;VJV39jSpjxwSv+yRIU2v7l2WtveN0/w19hp0V9eoe+Z1bc/NXzLl0KkhE1c8wcp8pqVyw7X5qzc1&#13;&#10;pcyKOPnorjsXnirLYDULKib2nUZ+B6e4ZCPT4AhP1jVcbGljbMefOrrhz031rYbIxF6kT7xvwn2z&#13;&#10;7Yf+emZ/Uw+xuUx4sI90iRx91C2LEloOlB8zq25O2NjJYdVfVV+0MXXvVpypI+3tpXtKT13u+S1i&#13;&#10;9fBpuvztueCM2YNmzUroLKqtyElfNpcp/EdljXiEKwWSHFZn3W7eaopfungxKWnqrYMmDde1l1oT&#13;&#10;5kaMuD99UmzHt2+XVqaS7+1VxdZhc4yZS1MT60z/ftfUOoz7fnDz9xfDx82JmZoV01pYzTF95Lhx&#13;&#10;oZX/qjxnY1r2N5dxhaf1Wcmj4xuPvd3ZxdgKPzbVM45uuL2t9Ye2mAXEaPxXbVVYUvaq1Owxlgtf&#13;&#10;mdPXjJ/mKPt4UxchaejMnn5snQVfNrT9uMxegwZPT4y4UPPNCVxRNBQct6ROS4xgGGtta9llxnTW&#13;&#10;3GZvrzxksxS1XDIL91R1Y/q/gd/BqexUo220sfOcZXhuRvboqOWfztvwj2Fjk8xlJ3+ECcz9VWvT&#13;&#10;unefzNtqc1haLpbZjHEhhsru7lQUcTGXnmy2RIUlsGa1MTFe1/h9UyPDRN0+PDu1uXBrk5MJLIVN&#13;&#10;Ne3hI28waqifSvZT5yy90HV8f31o1pg5Iy1n9zRNeOiaa0IjF/zfbZsfHxQ9aOSjeYnQ3658mu3G&#13;&#10;GbEpenPF6Z5V8ODkqKrZ+aUh+xeDBwc5avaf+T4mY/lPUsIvm77JqzzyffR1+J5pPvxSjWPqqPnT&#13;&#10;jI2F1cfyq882x+H7+IqqXQda4q8fc10GJtDYSs9u3Wyku/Uy+9oF//SxV1868Z1hwsoRac2mgn0J&#13;&#10;i5fGR6eO/J8fch/MCkpdOv3hqfQDXKUt/Q5OdVu++7w8cXJyQ3Fj4gNbMyc11jSNHRL+TUn+F84d&#13;&#10;0t/0l2uzLaVv/r4BOGFs9qKDl3WTh2Sl68b/ZEiSqbbg7Us/BCXfsMoQNS9t6rC2M1+YLUzwrOVp&#13;&#10;4SdL9x7kbXPLpV27Wgfljps/mT3Bx68et+aPcZw90FlS1Jk6M/UaPZN4d9qERBFn6PCoL/exOqo+&#13;&#10;qqmMio43mwp22A+s+vx21uGR/9ALphbThRdX1TmfDNQlxfx0ZWrYuarDJT299ZK1juObym2T4sMd&#13;&#10;zd/ubixpj500VNd8prakq+ur3Q2JWfHBZZeOfGQqjR6emdxV+nVja1fjyTP29Ky45iOmQ7svNY8e&#13;&#10;lG6rO/kZ0WHNxcWWoTcPHaNnom+KGc5ZjbZjtecb4rLugztHP23JoATngmy4mHJAoCNyg/wYTzUd&#13;&#10;P9RoGBLVfqympKlu3UR2Obel7nz1mL36kyOb/t7Tjz4sZ3Y8ZE7Pp9eg1iN1bSMHX5eJh4/jc6aG&#13;&#10;VhfW8eSYn8PM7+DEdLW+dW/B581R47OShqXGjr8xNeHimQ2PmpwalCEr/fa54RFpI//rFGvRrn86&#13;&#10;zPS3M9tPxz7w1W1P32o/sOFcYXFF3it1aU8s2pqXbt1e9O5OBxOdmDXRdvqj6speu+k49puCvBPR&#13;&#10;Kz5FP4v/tGZwTLu1q8tmtdqK/lxUGDXuhYol/3wuJbTdbu1ydHfjvxyC2AYORxeKOthRXKG7pO58&#13;&#10;lePyFUXrSu/2LrsV7bnG4VmZm6uX5J+aeZOjbMt/l57rkQVoYLP+KBlsJZWff93ZVlpTWMCc311T&#13;&#10;Y+04vesyDgvTaz+cbLBXHTJdZNoKDzW3NdQc/BCc7zixq6a+u/nUnra2AtOpUnt9QeUJJnHtt/PW&#13;&#10;3ssUvPDtiahxf6lY8vabUxcMxyiYecM7G8siVs3fVr340SxdF76xcN+zk8Glmd1qxrPC7Df4ovZw&#13;&#10;Q529vWRfM//5UKvVbuuy27satr1SFfvg/G0V85eP1bFrjJQY9GbL+Xc+D7ljJ1Z9/ZSq02+s7yJU&#13;&#10;Red2wbjST9b4MOT8ppKRD9NQOLV0QxT5qs5mGZr23KejTE/s+9u2nvNdYSEIQUgz9HgoGQaPi/nO&#13;&#10;qpF1i/RbhhnywLTf3WHenHv2SLm1l3/Sd6baLzMZuKVXvEpuflSO2R59U0LCpcoDOyiwxGpdePeF&#13;&#10;V8PVpxLy8IoCG70RNHJSVNPBqrOaX/vxKtF9pvOAdPLwVrDvcQTjipYBMJB1p7V3ftEyb6RgaZ0P&#13;&#10;vz1/boicUngSzp1R/PS3Aenk3Y1rsbui+fNrwhjUXtH17gJEvSN43BleiNfT+nh0vxjO/1wRPk5W&#13;&#10;EiGOw1v1IQ/JhfD1vT7L1KAnqZk7I+BEV3henr63q69lAE4e3lPy/pc7ipDZ4ckKXp5dXou9G0os&#13;&#10;6nh6qjqNZ6fX770F4OT5LXCnZCwn2ZTKBnl+ulp6JEUw3VyglgH9rG0ATr64YW3a38n2xWUMvDkF&#13;&#10;4OSLe954Vbxs6YuU9fKcAnDyMoFd6p680eSab9ClAQM/8gwFAnDyDB093guyNpQLqXt8xECH7lMg&#13;&#10;ACf3aRjoIUCBKxQIwCnACgEKeIwCATh5jJSBjgIUCMApwAMBCniMAgE4eYyUgY4CFAjAKcADAQp4&#13;&#10;jAIBOHmMlIGOAhQIwCnAAwEKeIwC/w/FQ48cdQuZ+wAAAABJRU5ErkJgglBLAwQKAAAAAAAAACEA&#13;&#10;+J4ykJCrAACQqwAAFAAAAGRycy9tZWRpYS9pbWFnZTMucG5niVBORw0KGgoAAAANSUhEUgAAARAA&#13;&#10;AAMWCAIAAAC2rk52AAAAAXNSR0IArs4c6QAAAARnQU1BAACxjwv8YQUAAAAJcEhZcwAAIdUAACHV&#13;&#10;AQSctJ0AAKslSURBVHhe7Z0F2DxV9cel80d3hzQooChSgpKiIAaIgHTnnw5pEClRCREpaaS7u7vj&#13;&#10;3e6Od7v3+z/nbryzMxszu/v2vc/n4eE3c2d2dt/7nXvOjXO+g1opBTDyHYlE0o1qQQpGItGNFIxE&#13;&#10;YgApGInEAFIwEokBpGAkEgNIwUgkBpCCkUgMIAUjkRhACkYiMYAUjERiACkYicQAUjASiQGkYCQS&#13;&#10;A0jBSCQGkIKRSAwgBSORGEAKRiIxgBSMRGIAKRiJxABSMBKJAaRgJBIDSMFIJAaQgpFIDCAFI5EY&#13;&#10;QApGIjGAFIxEYgApGInEAFIwEokBpGAkEgNIwUgkBpCCkUgMIAUjkRhACkYiMYAUjERiACkYicQA&#13;&#10;UjCTSfR2lEqoVFCt1v8K2kKnqEI+D8+z6sslE48UzCQQvow10Ech8ZDAIverbyiZMKRgJg7XEchm&#13;&#10;u3Um+gvdJH6z+v6SCUAKZiJw7Y1crv47D7GQbCKXqz9LMq5IwYwz28Dn0dWrUJ0aZK3VqP2zZ6Ga&#13;&#10;wdM1nysZH6RgxhHntj18FdJDoQDnjuoLVVhWZ6e/i3joVCgA0+/VF0qGjhTM+LAO3I76D6st1L4z&#13;&#10;GTgP0FzVC/tP2LTrpJxSCZ591ZdIhosUzPCxrolisf6rqgq19fB56vpGMe+EcLi9bKhD8/xGXV8y&#13;&#10;RKRghoxlhfZmGLXv2D/UlQfBdQDbadpCH+TeVV1ZMiykYIaJebH2L35yVPz/VFceCsFT23wiHXH9&#13;&#10;VF1TMhSkYIbHfO3bbvIhTc2hEjibvRdVoV7OsYW6pmRwpGCGhlYt1Grjj6urjQemkxGP1T+0WUhF&#13;&#10;to3UNSUDIgUzHCqad3wuC/OdYxXcB7LL0WWUmfRGZ9NpmJcbu0o/prORiNdv1Sw+H0yrq2tKBkEK&#13;&#10;ZggU4+ruhbRhfoBPmX+KUKhN59O9kHIs77R8hB5MFyE5Wr9Ds9jWVleTDIIUzKAk7Wo9FAswkyW2&#13;&#10;MTxOw1JRFpKN+QX1x3UndLPan2HtraiuJukbKZhBKQXrP2CtUHulVm7fqJv1pb+Q3vJe9Sd2J/E/&#13;&#10;tUo9Howspq4m6Q8pmIEo2FpaJ/1/MgmHtf7PToWqkZzKZYb+h/6pauLKQqfoU1Sf253UUy03pP83&#13;&#10;L6GuI+kPKZj+SX+mbpeFAtzu+j9Vhc5S5xO8RH0TJZlPW26oLAVyih5U1++E7Xb14miXCyPzq6tJ&#13;&#10;+kAKpn/yX9d/ulqhviISqf+/spAGUiFYz1Jf3onoSL3bUZV8Dua71ZU7kX655Q70/yYpmGEgBdMn&#13;&#10;2Q/Ubdrybf1/lIV6ldA96mv1kEvV76As2QzM+vaNmW9Q30EKZihIwfSD/UG2vpRFuz+M5JR5VX2h&#13;&#10;Meap30pZ0s9pqnUg+26LpMlfUlWQ9IEUTD9kXlcbPKrehtXyrvqqPjAt2ubOyUfU1doSfYVF0ix0&#13;&#10;oaqCpA+kYPoh+0b9R6sVsruUzZr+P/uZ+pK+sSyn1kyxiIA+wyz/ef2SWlGdlfSBFIxhUs+q5aH6&#13;&#10;Z8GivmRArKvXb94sCX1+Ua51HC+ZUFeQGEUKxjDp5+u/WK2Q2aNslCWfuv7gmFaB11u/f61UKoje&#13;&#10;pK6mJf1xy7OVS+oKEqNIwRgj9gA31mah5qhskfT/OZf6kqFg26DFIaEyeou6TlsK5np9KhWN329e&#13;&#10;Cf6rkTVh9BU491GflWiRgjEGOdxKhZA70fIKH1XXHyKOzeufUivsyVytrqNFKZhqpfXs4vCeUT9F&#13;&#10;JfkSzN9vrSDRIAVjjNSj9Z+rVpQ9DP1PPqyuP0RIMKrOLXatuo6WLoKxrIbY0/VTVMoJhC5oqSDR&#13;&#10;IgVjgOgd6oHaplqoVAvq+noYvQ+lHMpEFqGbYFpKXUGJc+v6Z9VK/Dp1BS15k0LSqh6GbrhV/VSt&#13;&#10;xK9XV5CokIIxQOKeFoUUCi3/rOTV9TvhPxmFSMu1ykLHczaMzKu+ipCCmXSkYAyQuLf+W9WKanys&#13;&#10;mFHX12LZDaMf1+v3LMn31JeTYJRWGT1A6DJ1HRU9BLMlKoolCzk7PIeq60iUSMEYQCUY1RJJh1ld&#13;&#10;X4X/2Jbm3rPQzVWjCI6ftCzJoQo9Yyt3F4x1AyTerp+lUi0h0kuBsxwpGL1Yr+AN981CrbBGs6jq&#13;&#10;q/AfYkwtzVKKw6KIJeveqX6cCn16dDDBEO6f189S4Rteqa4gUSIFo5foTS0tvqRJhKSqr8S7b3u1&#13;&#10;0OVkVpE/k3eh4EW51SlqlqJ97FbjKhgq0avUFSRKpGD0Er+5pTUnk+olZKr6TZy7IKfZJ0MX+jt4&#13;&#10;C9FH2TRSlmoZmbfrZ6VgJhcpGL2oBOPYHPmvdAnG++t6hWYphOHZX11NhdIXJ/0kX6ofNyqYbhOX&#13;&#10;AtfPW76FFEx3pGD00p9gXDurl7SkvoT9V+pqbWn2M+UMgo0B30EEo10aQ0jBGEIKRi9awWS/aDkS&#13;&#10;D6kvIdy71M/WCnkyIf3R++dBUdhyxSCsP+MjtXQXzUJ3i/y19ZJWRt9r8Z3aLr6UgjGEFIxeRm+p&#13;&#10;/1C1QoJJtS6eL2XVlxAqwUS7tu+eOLdu6a96zsPoWd4vBWMIKRi9aAVDB4v2+j+paGf6ndu2tG9q&#13;&#10;lwPOcpBglI2750y/ng1kUjCGkILRi9Yko4NKwWjXkpFglJekTLD9UV3HEIaWxnieVud1UlWoIQVj&#13;&#10;CCkYvbQVjDKQH/1PIdJyiUowscFSxNg3U0/zd1+trDMIhhSMIaRg9NJWMPEvW73q1pUswxUMfaKy&#13;&#10;kADCf1fXUZJ9r16zVjqFWZKCMYQUjF5UgnHZMbIWHy8pYitThaR17JIhCsa6PrLZ+n1qpfuOy/RL&#13;&#10;LR9N/99JMHLi0hBSMHqJ/aelMyHryLoeHy/4W5qmck+/SjBJC6y95is7Yd+gfpNaoduSgFV1mmhD&#13;&#10;xY5S1ycFMwykYPQS+hevhWkWEo9t/fqpSrJ+kAo15ZypfpwEM5RRMuvqLVql0j1qjKFg5HLxpSGk&#13;&#10;YAygXN5PbaspmNJoSwMt5uq5xyybcaBkZeljHsa8nNoYo88a7RxkOX6fRl0JmBZXV6vh+EnLSBrd&#13;&#10;OSIF0xUpGAOo9sPYG4Ihqq09Se7z+vGBZvqJRRC01a9tltSjmmoNbH9HJlOvViv0MF0SKjm3alEX&#13;&#10;daHBwaZWZzxSMAZQbVF2foKRFeqnCq0+A1WrhYolwaje9/kMPMfVr+rBPOrWT4VsvMj9mpoNEnfW&#13;&#10;qzVL95R9couyUaRgDBC/u0Uw1HbJu2ieVZ6iQv9Mv8LHtauV6UXuO3rswk4o/Z9aoXumnlFXazJ6&#13;&#10;U71as+TzsIqhvPasDM/99Zq1IgXTEykYY6jCLCkFMzJf/WCzUPtOPgX3Hi2jBbVCpzrthyGyQbX8&#13;&#10;qNCRzOvqmk1if69Xaxbq2ewbq6spsW+qHpOI6YiqMcuRgjGGSjCOjzCyZOPsfLCZ6sebhVph4sEe&#13;&#10;Oy5dO9XvkP6Uq2mlQoUOZj9ofJCG6GX1asri3EJdTYVj03rNWikWdEUGnOVIwRgj8XBLg6b2bVl2&#13;&#10;7KxpMbaCtCUZQcDaXjN6Cn1i7ouxT1HiPVGdqaZWXD9V11RhXgsxT71yrYzepq4j0SIFYwzbf9SD&#13;&#10;vErBEJYV2muG1EKdSR+aIbUkvm75iCaBY9p3R+5d1TW12NZruZb+P36ruo5EixSMYVTR+4tFTnuk&#13;&#10;rGBdo/1bnwppRuvKdyrUiEsdgjV79+moPe9v1JXbsBScD9br10rKDNOfNNUkGqRgDBN9XN3oVYJh&#13;&#10;1oHbUT+rLdTWibadQ62wVDqkpnDt2FFydJVvP3X9tlhXbfl0+v/Eveo6krZIwfSDKgMZteCRudV1&#13;&#10;CNVaMlWhU9Q7EaSNWs9D/2NdU32TGrb1udfqcjdSoE9n0Mo5cLR2L/QMAWmP6UMKph9Sr6rbblvB&#13;&#10;EM6dOppnykJ3oxZf0wy5QDXon907omaJhGA6QP3RnbAs03JP+v/kY+o6kk5IwfRJ7sP671Yr1OxU&#13;&#10;FZR0GlYevNBtQ+erP64LpoXVAiaJBqU9phspmD6Jv6nWQC6prqPCaGzl7oUkGtWRH0YFCUZZ6Cbp&#13;&#10;59V1JF2QgukfVVwy+n9z57nFJv6ze3gj3QtdSKZa9L/q2+piLvXnZkMwn6WpJumMFMxAKINgUDGU&#13;&#10;si9wHStHj5dCFaga2U7xRvzL/lD1b3Tb1GvqOpLuSMEMRGakpbnT/xe96jr6Gf2AJVQbNKP/5tLq&#13;&#10;CoOQS9QfslboUbMfqetIeiIFMyjFgFoz+V6JYiaeTOs+aiqFb9R1JHqQghkCyi3KVPjl/Zm6ziSS&#13;&#10;VsSCqpViHubOm2okXZCCGQLmF9QtkjWjSbg3KaRaRyao0D/TjagDEqNIwQwH81f1n1FZMpPtUmc/&#13;&#10;baOWgl9dTaIfKZihYfm2/ksqC/nuoa4RXsYPVeRLKvTPUq/JIkl3pGCGR7sNZFSomY6KIDITRvgh&#13;&#10;HmfTllJRXVNiFCmYobIo7IoERspCLTj0N039cSD5gLpjqZW8JrmApA+kYIaPdc32TZYO5nLwnKmu&#13;&#10;Pyxi/27/uVS6RL6UGEIKZlywb9TeKKJCbZocG/8x6ksGIfKXjlKh413ikkmMIgUzbmwMj7P+27Yt&#13;&#10;lQrHpLT9QnOhbrxH8laWTlKhQqK1do1LJjGKFMz4ok0Kqy21PofTAXxXfbkW+w5Ip3uveqZ7uj+r&#13;&#10;5xeQDBEpmInA98du/YCqUM226C/ZLOzbqJ9BMhSkYCaOwFD3w7Qt+Txce6o/VzJEpGAmmtC5w5cN&#13;&#10;9T+hAEy/V3+WZOhIwUwasX+zcgzZWqpC11KX4jtHfWfJ+CEFM/nY7uAo/TXxdNcPnaVqpVK/Oy4l&#13;&#10;AyMFI5EYQApGIjGAFIxEYgApGInEAFIwEokBpGAkEgNIwUgkBpCCkUgMIAUjkRhACkYiMYAUjERi&#13;&#10;ACkYicQAUjASiQGkYCQSA0jBSCQGkIKRSAwgBSORGEAKRiIxgBSMZAzrpgj+G6lPEH8Rjl3UZ2t4&#13;&#10;z0PkAUQfVhP5H/x/g2M/df0ZhhSMpI51c8SfrTcGKtlv4dRE5fRdjFJrrkxtKY0i8hDse6ivnRlI&#13;&#10;wUgY01Lwn4Nyut4YqND/+w5UVxt9DJVCvUL3Uooj/C+Y1lDfYboziwRj/z0C/0bkwYYJ8SA8F8C8&#13;&#10;mbpaE9tWCN3JycEtm6hPjR++CzD6KpzHcE79sePz8ws7/gI8/6c4OFTsWyP1Yb0lNEvgCHU1pWCy&#13;&#10;ZmRNY+RsqOTrp2qlnEHkFphWU99kWjPzBWNeH8FrkXeg2i7GMf2NY0/CuoP6KsJ/BP/JC354/6Q+&#13;&#10;NU44D0Epwk+V92Jk3rHj5mUQfZSPZ98YOzhETCsgeCXfn0q1hEqx/v/dBWNaUH2WuinP2Uh/Ua9A&#13;&#10;hbop7mdWUdecvsxwwTgPQHYE1V6RJsnsDvxVfW3wBD5VjMB3iPrUONFRMMty90JlnATj3AEFH9+f&#13;&#10;7CjqK4ph/n8qRgVTw7waQv8Zq1YMwX+cus70ZSYLhoxy+mvVCvUkiTfgOReWrTEyN591n4n4y6jk&#13;&#10;GhUKSDwL83pjl0+8YIi2Jtm4CsayHvextZJ4GoGrBxUMYV4VoRvr1agkXoL1J+o605QZKxjvcci7&#13;&#10;618t+R7sv8aI9g88D6w/R/y5erVyCpFrx85OimDaMo6CWRSeY+oaIKvVczh8Bw9BMIT9J0h9UK9Z&#13;&#10;CMB3mLrCNGVmCsaxJzKf8Zeiv270IVjWVFdQYloM3j+zVVYtInHf2PHZIBjbhnVfnxy80Ud4UGtY&#13;&#10;ghlZCoFzx9yh6F0wz4jUTjNQMKbVELujPmJDxoZlXXWFNiwE+6/gvwqWLccO9hSM+yREn0Dmm/ow&#13;&#10;0egbPHPXdtjNtDS8JyP9Kfwn1o/Yfo7wPUh/zhcm34ft+/XjoRuQ+QquY4VJNg9fwje3sHdBpZxt&#13;&#10;fNaLcPwG7t8g9TFfYl6nfrmW0PXihuRFCENUCT2V/698Wyo5E1z788GhCYZcox2R+bpeOfUO7D9T&#13;&#10;V5iOzEDBuPblSTcq6c9g/7H6rH66CMZ1BH+EdtitWkUpBv+V6vqWDRB9gCskXoHreETuqgugWQJX&#13;&#10;wLQM1yxY+Z+xx1ktziPFuXallETkPwhdwf+fd8Ej2roW6w4oCm8+8S5nRVedtW3A11IhHUZvqB8c&#13;&#10;omCsmyH+TL1yzgn3H9QVpiMzUDDhi9mVJ2PAfwZGllCf1U8nwQQvY1UoC32cMuo+dW7xp2DeaOyS&#13;&#10;pmDyHp6vqJZEPVHo/om3YGtM9SgFQ31C9NE2PQy9tmOPwr4r/IfywDfdLXjK2Gcp8V+CspiYD/6n&#13;&#10;ZdiNMK/In1Ir2a+4g60dH6Jg6BUQavRgdE+6s6rCdGSmCcb6QySe569DDcs5mA3QVjC+M1EM8nEq&#13;&#10;5Mv6/wHLto1htzN42K1WWDMPjl3VFEyzFOO8+MrasMSatAimcbCTD+PcFRkx6ZF8G/btW07VyLzB&#13;&#10;3SDp2ax6ccwP5+/rVms5ifA/xk4NUTBEoNFJkrADQ00cPVnMNME4fon0J/x1Yk/AOtgMvVYw9BrO&#13;&#10;fskHqYy+DMvKY5XrzA/vhfXegHqhwMX14yrB5Oxw/1ZxlQJDgjGviehtfLzgg+ePLacI+54oiHFC&#13;&#10;8pFMc1pOmZdn56dWsp/CojBcx0kwVEInq89OR2aaYNzkwJj460Ru5fakOmsIrWAi1/DQM5XEq7B0&#13;&#10;SlC8EDxncZ1qBZl36xM7SsHwDTuPsRoSDOE/qr4aMnw1TMu2nAr/p742zHMqK3ns1ELw/YWPU6GH&#13;&#10;8Z+vOCUF04sZKxi/ZuGgUVSCsWyG1Ot8pBCGY4uWmiro/T0q2jfZbF7hXTQFQ/5G9E6YO6cXNyoY&#13;&#10;+8+RepdPpd6D/adjx80bIPsxi5a6O8sKY8f51FLI+/kSepjUG7x0SHl2nARDLiX9nqqz05EZK5jQ&#13;&#10;P2BaSX3WECrBuA9lf51K/HlYOg/jMgvwSB0VHn26mY80BVMIwndUa+VWjArGtCKi/+ZTJAzvvmPH&#13;&#10;PSeiGODjkYdhUjowC4zN6xdDbVZzDlEw0umfBjh/y9MOVKL386IP1VlDqATjPba+dCB0E8xa76UV&#13;&#10;2/piJrSC5GP8z6ZgyEd3/rqlpgqjgiE8B9UfLHz92DLH2J31VT8u0qeiZVt/Wj9eLSP7Ndynq4nc&#13;&#10;O7bjJfYQnMe2WLaGBGPZiO9QK+RleQ9QV5iOzDTBNEfJqGk6tlOfNUQnwbh3bKnWFus6PPNAJf0M&#13;&#10;/7MpmMQrsG3dUlNFH4Kx7cCjZFToTeEQA4OWnyArRs8y38KyqqLyXIg+xscNlfgzsDaGyA0JRjlx&#13;&#10;Sc/mnBFbymaaYIjI5Wydk3fu2VN9yhCD9zBUJkAwRORi8ZXT8IpU/f4/11edRu7hrQFjNeeqdy+G&#13;&#10;Cv0CrsYAvSHBePcZ25EWf2RCtxWNHzNQMN4j6xPYiVdh21R9Vj/9+zALwy2upTIxgvEcgrzo0KL3&#13;&#10;8lKgxP28Lq6Sh10xecpQD/MI+3hdKPjHFoAVAry5xX302PyvfsFYN6uPfFCpZBGcEUNkxAwUjHlj&#13;&#10;jD4uJuwKCP4dZn2uv3lFOI/rtpbMuh3S7/MR/aNkVCZGMNYtkHhRVBhB4CbkLPz/yXdhMb5DeDhO&#13;&#10;/xLwnVIfgqeS/Rau32nqTE9moGAIzxG8WJ0K/XUDV8K0nLqCCutavPCs52plXfMwi8DXGBqiMjGC&#13;&#10;ISJ/YXOLvi+voxFeu/9SmJZUV+vJEASzGDxH8+9WK/RUkRsGHbGcOsxMwRDBi+oz7vQHDt3GHYiq&#13;&#10;Qp0F4TyMbQ+umUf8jrFTWsEoZ/pjT7S75/zwXlRfclIrEyYY137cvTRLIQR7X+bogIKh/jzwz7E7&#13;&#10;UEm+Dtu26mrTlxkrGNNaPEXYtApyToRuFXv3m2sQ5+FV9MnGJqdqBdnPYVME49IKhghcMPbuzNlZ&#13;&#10;HpZt6mvJnEeMrSWju9VkM2GCMW+CRGMnHJX4sz12AXVCv2DcZyvGo89C4F88nkZCVRYeRv+N+ibT&#13;&#10;mhkrmBqBi8bad62UYuza5sR4V7OQm5t8UzR9xbVtBUOErlHH5sp7W1Yrl0YRun3ihpWbhBRBw8go&#13;&#10;IuNQVUEP+gXTs2S/gXMf9R2mOzNcMITtF9xMOw2nUldA3o73LPVVROBYFlLbqDEd98NUeD+ZfR9Y&#13;&#10;164bSBMpmOZGoJwV9h+qz+rEe0A9IEbbuGShf42NFHcppNvI3bBsrr58BjDzBVPDuj1HGBt9lefy&#13;&#10;auOn9D+R++HQLPJtYt8esad45tvaYUxMteMy9iw859VPkbftPZd3/9bWkpmWhucE3vfipRd/601U&#13;&#10;+K/krfD1HZfN4wvDeThHJghcqjiowXdSva1H7uvTHiNs2/B2zmoJyTc4WJnqLNm0oy+N/YYqMl9z&#13;&#10;jFlf68bVGcZsEcxsIHZ9fTDdvbP6lGRYSMHMEOy71zcCpT+Fves0kWQQpGBmCIHT6sMbHBNjBkWa&#13;&#10;nGpIwcwETKsifh//EYtRuHdTn5UMESmYmYBjD2Q+5T/i6PNt4gRIhogUzEzAvT9yZv4jBs7DiPHl&#13;&#10;MBL9SMHMBMwb8oIU/xXdNj9LhoIUjERiACkYicQAUjASiQGkYCQSA0jBSCQGkIKRSAwgBSORGGCG&#13;&#10;C8byY6Q/gHOALDFdsP8OBQ8srRGNe2LdHKNPcCxzW2vaR/uvkbfBOgUS21t/Aqu+9fkcxXxu3njn&#13;&#10;PkN9aqYywwVj/w1PgTvHJyOp81CUooYFEz6H47k4NNEAHX9C0Q/bYAHUh0LoDMSf4JCIquNaKjne&#13;&#10;mO27it9KqlMzlZkpGMeeHPjCey5cJ40Jxv57hO8WCYpr2/rn4UTKgeth+SmcB3Poe/u+sP2Ks9uZ&#13;&#10;GtkYTSvy5srQHfBdzPG+TN+F5wwEb4HjEIws3iIYx6GIPAiH2KJoWpLvXEuoZFkHzv04vaP9t7Dt&#13;&#10;xenHRh/jjWXOw+A4gHdiUh3zevzRrpM1gpkb3r9yGhn3aaLaSvBdg+BNsO3E/7RsAtuOHF+CPpSe&#13;&#10;07wJZ9pwHsBLY2o3dB4O1yn1wMr+K7hl8z3nh+8y8T8LwrozXEfCvDq/Vmybw/c3XpNGp5o9jPn7&#13;&#10;8F6MwI1cYWQxWLaD/5+w789fn25OUPH/HZat4BBhnc0r8E2C/6mHRrBsBNvOsO8A39WwtUtfMx2Z&#13;&#10;gYIJncfpivIeXroburkumNAN/M+slXfYxl/k/Yz0X44vbOVoFUUfb3XM2TjQTPoj3ltC9zEtj+Bf&#13;&#10;OaAMQTcMXIDYfRxRMu/jjHm+i7g51gRDOqxWecthOcU7NC2riD5EhBJ278JRW4P/5i3+pQTHQMrZ&#13;&#10;edN//CWu7xPtzH8uUp/Ad4VaMIm3RGgOK0phuE/ljC50IX2vvJO37PsP5n2RHFopx7fNe/mPWCnA&#13;&#10;dxoCV43lW09+xM9fzvITBm+H5xyUQnxz01II/B3ZN+H+OV9V8PFm7LwL3iO4Dxx9hkNbJN/goBZ0&#13;&#10;q8Sr/KbIfsNh/4th/taxxzH6Jt8/8y2Hn02+zjFp60/oRt4O9yHwHcBPyHcII2uGq0NKnOnFTBOM&#13;&#10;fSdO/BC9qx6csmaSuQ9D/lt+y5rmcAdC7YPaerUI1wkwLY7wnXXBULOLPzaWYNWxE+8KjlwPk0gX&#13;&#10;4T6Ut+n7TuZ3bfQ23qflvYSbjn1XVNLcC1GH4DmPjzgPaSMYkkfoOl6HHzmfE/pRc0y/100w1GWR&#13;&#10;nqmH5H8uDPdxnB3J8UdYN2b/J/kcghcLfd6OyC0cWjLxOu/Bzn6L+NOcbpacK+oVY0/yKVK49Wcc&#13;&#10;zD8z0l4wORMcf4B9GyTfQfSqumAi9/F3dP2y/jzRm/if1nVh/h4KLo4yRZ0VFepLSTCpj+A9h4/b&#13;&#10;94B1Aw4OmriLBVOLGuP8JYd9k/lhpiLufZF4G55G4oeaYILXcwOiV3tt6zm9tkP/5RdzrY5t7bpg&#13;&#10;qNX6z6kfJJy7cyv0H1v/p/dYTuXl/Dn/P9lp9EqmS0geZAhRH2URVp95Mc4pSWaMVjB0xHMoH9Ep&#13;&#10;GJZ0qf7/psU4w3PuQ/HPxeE7FZlPEP0fUm+xqeP6vYgWICJ1hK9E8AYOKEU3tItYxgUzP8/IAhzA&#13;&#10;oJNgajkuLRsj9vCYYKjTIO1ZG0mhMy9xHI9aUGk6RSJRCib9BSIPIfueuPMy8F+MzAes5NQ7HCud&#13;&#10;DLzEi1IwUxISDL0IfY1UJErBkC3uPqMRR+t0buXmH7Ap7zqqo2DojRuoveNbBeM7hyOz+C5nwbhP&#13;&#10;Zu3ZyMqfC7af1QWTomc4HyNz4D1xIMGYheddE0z+G16VTL5W4C98beS2PgVTjsG8KcezjdyD9Msd&#13;&#10;BZN4GQlFHIzkIyyMWi6ANoL5lOOS5T/ls+bVEKYHeJGNWCmYqY55A/aq09T+rmQP1XtR3YfJvoPk&#13;&#10;h/Ccz2lci0H2v8mwjr8M14ls5bcVjPUHGH1a3OpyvtD9Z36vkznkuRCZz/hudHMSDPkwBQe3GFJj&#13;&#10;4h1WJm+v/0JYKRdzH5W4D+5fqQXjPI7zmdFZqpP+gHtF+h+lYMxbsOMx+qqIkXctnHuzDxZ9HP6/&#13;&#10;CbvrJvZhDAvmW5gWZlcqfC+8lwr34/aOgiEjk2xU6lW8f2HblVx56qLpVwrcxH4gGXstJhn1qL8V&#13;&#10;T/gEbzQghy3yDzbJpGCmAWQ009+POhBO4nMWZ6VzbAH7Xtym6Z1dinEub+oNnEdzcycvn/72idd4&#13;&#10;EImMCmdrJC7Xb9gKZ881CM9v4Tq4Ho4s/Tm3D+vu/EHmpXicKudir7rghWM/9pQ8Z/Ml5CbR5e7D&#13;&#10;4dqNjX678AcCJyN8G48gkVtcuxv58a4/wfoLDrBkXW3s051H8hOSAZkbge238F3AbZ16s9EXuRXS&#13;&#10;84Rv57E4+n968lpS2NCl8F8G/zXccK0in1TiBR6wHpkPnovYKadWTk2fvnWlyB9HOnFth+RLsPyQ&#13;&#10;vb7QvxE6F/6jEfwHLD/jsNT0LaiQ2Gy7c6gxkgrJJv6S8Nnm48ejrpXeTYnnOJRU8EZ+wnKGQ2Da&#13;&#10;fs7pLuIPcWx487oI3wyfJizgdGQGCkYiGT+kYCQSA0jBSCQGkIKRSAwgBSORGEAKRiIxgBSMRGIA&#13;&#10;KRiJxABSMBKJAaRgJBIDSMFIJAaQgpFIDCAFI5EYQApGIjGAFIxEYgApGInEAFIwEokBpGAkEgNI&#13;&#10;wUgkBpCCkUgMIAUjkRhACkYiMYAUjERiACkYicQAUjASiQGkYCQSA0jBSCQGkIKRSAwgBSORGEAK&#13;&#10;RiIxgBSMRGIAKRiJxABSMBKJAaRgJBIDSMFIJAaQgpFIDCAFI5EYQApGIjGAFIxEYgApGIlBFobz&#13;&#10;ZhQjSF6vOTULkIJRsDTsZyDtRu5dePfQnDXEIrAehKQbxc/g/63m7MSwHBznInApzCtoTg3Cqgh9&#13;&#10;hEoZ1Y9gUp2aBUjBjGH+HkIfit8ii9StsK2srmCA5eG8E1WgOorklZqzE8OByHhRzSF8OEzzac72&#13;&#10;jRRMrcx2wSwK+1HIJFCtoFpG4QP4dtXU0Q/1MAciYUf+48nrYY5HLoRqCbHTYZpfc7ZvpGCkYJhV&#13;&#10;4L4L5SwKVqTsqAQQPW2o7WzikYIZB6RgBHPD8hNEzagEEb8DvodQKSD9PzjW09ScRkjBjANSMII5&#13;&#10;sJ2IbAbFz+HfD87TkEmi+An8v2ytthp896EYRPgUWPZB8EnkosKESyHzCty/VtRcCNY/YtSC7Etw&#13;&#10;bSWObMjXFlyInA/HaYh/hlKOHYzcR/AfAfMS4pJjEf9QHK+g7MPo7bCuo7hnjXlg2gTu65GyoJxH&#13;&#10;NY/ClwieBuv+iLzBlqTnZzAfiZSNbzJW0oic2LjDgrAcj+iHKCQA+qAIkk/C/RuMLKD4lBoL8NcM&#13;&#10;P4d8hBVSDiN5H2w/RfhjKZhZLpiV4XmcG1/2YdhWhWVHxL5BNYrYuTAtqqj2c8Tp5VpB/gvkY60t&#13;&#10;Uvj34eMaNZeE/VIUSyjZEDqQj5h/juin9CujGEIxXr+kVqpxhE+D8xrkIqhW6wep0P+Xvmrorcb8&#13;&#10;sOyM8Hv8DMpSTSIzws0aEYQOgvUUZFwtt0IBsdPEHZaC6y6UivXD9VJF2Y3I2TCRbpuftQTsZyPt&#13;&#10;bb0PUDYh5RGvCSkY1bnZwrywkBK8qEQwer44shH8D6FcQuYxODdV1GwIhgrJKX4bXEfAcQKCz6NU&#13;&#10;4mZXscH1Q1Gzk2ColLlPCP0VzsPgvgoJEyolVOIo5VGJYZTueRgcJyL4Gn8QGVT5B3nqo/YApnXh&#13;&#10;f5FbMNVPPQrPCXAcA//dyAYbzVoIxrQQRjaF/Wqh6jIS18O2JUbmYmzXokydA70aXoLnODgOgeuv&#13;&#10;GDWzAIpfIbBP/YMIy35IjAjR2hC+Gs5D4TgF4bdQLogPoq8rBaM6N1tYDLaLUCyi+C38temXJeE8&#13;&#10;i0fMyt8i8HtFzaZg4ggdo+h8FoH9Hm5bZGKNniuOdBZM6Qv4f9W4kI4fLMwnau7UCfwZ5jmNU6vA&#13;&#10;96549zvh2UYcoVf+GciRwRZD4iqYl2zUXExMH/nFX7EpGDqu9WG2xihJq4Dsg4rJGbK7foXol/wA&#13;&#10;Y27b9xF8lDui8gh8v2Mrrl55fVZsWXRQUjDqc7ME04rwvQrkkXsc1lXqBy27IPYFkET8L7As3ajc&#13;&#10;EEzhRdjXbBys8VMk46gWkbtH/LOzSZa+p3UsYS0En+GmWbXDRf3APGOnTOegVObOJHKY+Oea8L3I&#13;&#10;HVT+LbiVdhqxKTtUVLm7YCz/5Icvu+D5qeJaYlk4L0Quw+ZWaH9Rcx+MfssSSvyTbdSWyvsiQ7el&#13;&#10;t4MUjOrcrGA+WH6BRFjYY+cpjm8M/wNslWWfgWuLxsGGYDL3aKY110KU3IYyis+Kf3YSTAHJf7c2&#13;&#10;weXZ/CtSv/E1HGspjhNHo0DWWhrxs4TduB1iDnZXUv+CaZHWmnPgugRZco26CGYR+D7gJyy9AlPD&#13;&#10;xqszD6y/RJw6uhjiF8K8Ipx/RiaKqgeBP/BP1FJ5VQTJiZJO/ywVzBzY/sFmPdljvt0Ux5eE6xxk&#13;&#10;R1GxI/inRqOZRMEsCOs+SMVRCSF+Tms1ge0opFxdBbMuYuTB0yvgtpYLa5i3RvhDXuKQvBG2H8B7&#13;&#10;LfJZlD+Ddwd1TcLzFPtdUjDqc7MB0+oIfMztOP8UrCu1nLLsjhhZ9lmMXgNb7dQkCmZh2A5FJsMz&#13;&#10;qvEzW6sJLIcgae8qmO2QStX/1h1LEak7YN8evltQKKD0scZ4E9hvEiPaUjCqczOfeWHeF+kkT6Sk&#13;&#10;74PjwFZORuQV7nzyrzR8hmndw2yF5Cj7HpUkCv52+HhSKHgEO0uyh+nE7BbMQrDfgkrrPIO2VDwI&#13;&#10;UiukNjetfZjVEbbzP3N3tV6rZVHpw3RkVgvGtA7C5vrX71aKbNnb15hUwQxjlMz9kpja/wz2tRXX&#13;&#10;tkOOknViFgtmHpiPQ77A47b1yRMt68J/l5ii+RCe7SdZMHzP85Cnmn3PwxyDQhFV8uz/OTYZWsO0&#13;&#10;Hjw3IfUGAvuKI53mYVaD73k5DyPKrBPMfHA+xG/c0rdwb605W2NB2E9AygeEET4G5j0nVTDUrLvM&#13;&#10;9JONVOklmKXgoU5GTLBmX4XvLOGqHQvfrUhZ+XvxPMwB9c+SM/1tmcWC2YyXw1TzyD3QaGHtMO2I&#13;&#10;6DtssqfvguPoSRZMx7VkcSQ/QtbTSzDEjxF4h2WgLvTisCB0EkyLN2p2WEtWdSFFB+VaslknmE0Q&#13;&#10;/gpFM7x7ak4pWQbOi5F2IUENfVf47kXOhfDpYn2xstoicD2CUhjxi8U/tauVN+Zr82ZEToF5McWF&#13;&#10;1IldiIwD6bthVe0l3hrREZ4g8v5CcVC1WjmL/EcIHA3L3mOrlevLBUiiH6Jogme3lgUE9I3oE0e/&#13;&#10;RDHDvU0lhdxniFwD+2aKOjUWgGVfhF9EPsqvjMooMq/CvQecd6CURYrsOlX9WcCsdvolEqNIwUgk&#13;&#10;BpCCkUgMIAUjkRhACkYiMYAUjERiACkYicQAUjASiQGkYCQSA0jBSCQGkIKRSAwgBSORGEAKRiIx&#13;&#10;gBSMRGIAKRiJxABSMBKJAaRgJBIDSMFIJAaQgpn+rAL333iTc/xvsK2mOSsZKlIwQ0K1p1/FcnCe&#13;&#10;i4wfuRfg3lZzdkA2R+gplCvIPQuXdl++ZKhIwQwJVdQYFZsh8CyqQNWPyBGaswMiBTOBSMEMie6C&#13;&#10;oR7mz0i7kX1O9jDTGymYIdFdMOOKFMwEIgUzJKRgZgdSMEOiu2CWgeMMzmWZvAOOH3BqisS3yDwK&#13;&#10;5/fUNe1/QyGK9K0YmVscmZtDbwaeQC7A0S6rGeQ+RPBMmJWpbJSC2Qb285FxInEjrCsq6hBiWKIc&#13;&#10;VeQflxhHCmZIdBfMd+G9naPrF96D7zdwUpuOoupDYD+YlNnxN0TkcxZG6VWY5uGkx+ZjkY7W/0DN&#13;&#10;Uk0hdS/smzSuUgpmB7j/jXwKFTNcP2morsZ29Sycqb8rDkoMIgUzJPQLZieYf4f4V9x2R69u5Dar&#13;&#10;cRiyYQ5bPHqBaOt7IUW6KnPU4+BFHDjceTJCL3NQ/UoUo1fAvJS4qtUksxyPtIdDyEZOUORk/g5M&#13;&#10;F3Gd6mgjU7SkL6RghoQRwYxsguDjnNq/8EqL1+G8hWMWIwLPtpzVqJ7O5Vu4lHnz6Fb3862KnyOw&#13;&#10;lzii8mF+gui7nDgte5/CKlsEnlc5rHj5Y1iWaxyUGEcKZkgYEswcDnCepd7DC//vG6H110fkQ475&#13;&#10;XXwZ5oUxshvSKU4uMHp+663mhfUXiFk4JXriGpESXSWYJeC5HYUMKiNwbt6wyrbAaIAFk76h9W4S&#13;&#10;g0jBDAlDgiED6bcY/YL1EL8Y1mVFnT/wRE21hPifWUKmv7IzUwm3yzK5IXyPc5bJzBNi2EAlmO/A&#13;&#10;fBIyPh4hCB/VyDB+EooFPlLvlCT9IgUzJAwKZmQjBB9jbyT3JBzr8xEeH0sCfjGzOTccj4hcFN/C&#13;&#10;vrriPjVW52xhZNHl3xJy0ghmZBvEPubOKnMXLMvwEdej7BpVvoJlecV9JMaRghkSRgUzPxzncrLI&#13;&#10;ig1eOrIOgi9zKrz8EzCLlEbed+t/ly6l8DH8u7cTzJLw3otiFpVv4NiI8+/FbCwYOT42OFIwQ8Ko&#13;&#10;YMgq20tYZVlEz4LlCJ6lqRYQPb2eP8zzBvcwdESdHLxB3ob4tbCt1U4w34HlNJF+LIPQITCfinya&#13;&#10;B6N9ysRMkr6QghkSxgUzsh5bZeRa5B6B9wHk44BbZNsU2cJsdwmTzAzHdxv1O9FOMCNbIvaJsMr+&#13;&#10;C8+zqBRR+VSTNU1iHCmYIdGHYMhvORtZssocSDlRIuU8VHc5mNO5fjWJsEiR2Y22glkUnnvYKit/&#13;&#10;jaRIGZu+TnGJpF+kYIZEX4IZ2YOtMuoHOMdqHpGTYF6kcWo9RJ3ihm/DvqHiEmJZ2P4P8fcQuxyW&#13;&#10;ZTsI5jswn4JcmO/AN0/B3z2Vp0QfUjBDoiaYCkpfwXdlgyvgORW273cWzCrw388plKlUvoVz05bF&#13;&#10;LObzOQ8ztfiSCeG/wXkwHIfBfRli76KURzWBxN+7CWZka15PUMu3XPlIzlcOBymYISEE06YUkH0U&#13;&#10;9p07CIZ8FbLKguyuZO/VZFFeDM6bUMjX7zRWRJ7+xC2wbSCqdRLMHHgeYmlR/eTVrYmUJf0iBTM0&#13;&#10;nA+q0+dTqaaRuh3W7ylWK6vsq60QfgkFC/z7NvLrK5kX5j8g9AryEZ6nrxZQtGH0Abj34pzg9Tqd&#13;&#10;9/RbL0UxAYzCtzsv5VSekvSHFMzMZWl4H+cepvyBpu+S9IsUzMxlVyQs3Oml/gnTgpqzkr6Qgpmx&#13;&#10;WC9BIQ7E4PuVdGCGhhTMDGU1BJ7juZ3S27AurTkr6RcpmBnKHkiaeYYneSXMi2rOSvpFCmaGshXC&#13;&#10;b6HwKe/yl/bYEJGCkUgMIAUjkRhACkYiMYAUjERiACkYicQAUjASiQGkYCQSA0jBSCQGkIKRSAwg&#13;&#10;BSORGEAKRiIxgBSMRGIAKRiJxABSMBKJAWa9YOaFeRfEnfUfoaUURVY9ZRyW6cKicFyJXAT5V2Ff&#13;&#10;T4a/GCazXjALw3oOh/9qUyrIvQzPNppLpj6bIPI251RCBsF9G/lnJMNACqYumEocyQcVMfiuhPds&#13;&#10;2LfCyHyaS6Y+1MNcjqwPuZdgkz3MUJGCqQum7EPkKM1ZiaQVKRgpGIkBpGB0CcZ6OJI2ZJ+E85dw&#13;&#10;Xo7ktygXOL1eYQThS2BaUl1/ZA6shyHyJvIxzpZcciH2L9gPgv9hFB0In9iS33hkQVgO4PiXHN6y&#13;&#10;whH708/DuR1MZ6CQQvZOfsixysvCdiKi76GQoD8eilZEr4TtUIReRNGMwAEiR9+CsF+KrAupOxrp&#13;&#10;AA5HLo3SO7CsCcdVSFlQLvHlha8RvhCWlRX3rzE/j4X4H0DGy6kyylGkn4FrZzhv4LQc6dsVQdNn&#13;&#10;GVIwOgSzNDz/5OT31QAyTpRE7PCxUkH+cZiUAlgSjutRyNbP10sBeQeybv6fxD9ha7bRpYW/EeJI&#13;&#10;sMpCnxX/RGRR/hT2ZgDY1eD+bz14+VjJIWtBPsD/E7sAVlLIigiImJfVL2FfhS+03yHC+KeR+EDz&#13;&#10;QRmk/wfbOo2PIBaD7XgkbOqaZStSbs6tWf0MFpEmbRYiBWNAMFyKyL4B35lwHArPDUj7uU9AGaPn&#13;&#10;NiovBMupyGe5Yyl8juAFcBwM18WIf9qIvNwqGOtJ/BanplkyI/RXOA6B43REP2pUVgqGpHUxCjlO&#13;&#10;jJF/D4E/c2X3lUh806jcSzCc0qyE/DvwnQbH4fz8KY/4kBDiF4wFazbvifgX/EhlJ6LXwXk4HP+H&#13;&#10;0MsiJbooUjBcpGB6C6aC7EOwK1/G+yEt0nlXPoCJrJS5YNoMYRP9mhyo37Vlo5qY7Ym8jwq9s5WC&#13;&#10;2QKRV9k6Kn8F90+5Wr3+yvC+Kf4qTcHMB8uOnKqS0wE8B8emjZp0fO96++7dw1RReAHmlRrXLgTr&#13;&#10;PhilTo/eAk/DuZE4uD78d6NIZpgVgQMbSZiJ78L3WL13lYLhMssFoy7ilR88WAwrNwUTRGD/1hj7&#13;&#10;C8P9NMfLQwDOTUTzPQn5AipRzh4+Vo1YHM7TkYm1CMZyHKca54Z+PixLtdb/I3J5hWCWgP0CFKgd&#13;&#10;uxE9rrXm0nBfgVxCh2ByCB3Qei3ZeHdzqozCR/DtwkfMuyP2OT9k8lbYVdkCf4OUnVUnBcNFCkZV&#13;&#10;qmHEzoFp0THBVK3wbqe+g/02douREqcWguMekVbpW3g0NamTiX6qEMzicF+HfBJVOzzUvajC7a2A&#13;&#10;4DcKwawI96Pc6Mmgcv+otSYJb18kRnQIJgHvti0XjiwP599QLKP4DYJ786/hOAEpcqj8CB+hmfFc&#13;&#10;Gf4XONWzFAyXWS4Y9cTl5XAfDkvDedArmEXgfUPYY2+2y6+/NUKv0i/eEMzq8P8PxTxK74rk4KrK&#13;&#10;34HruTHBmFZH4H0gj+xjY/7PGLsh9iF3IIMKZlm4L+XxtPI37VP8ue9hq0wKRgpG3yiZDsEEqA8h&#13;&#10;wbzWrllvxAO15VxDMOsh+CRKJRTf1GRZEjgeGROMeU2EvhaCeahdspcfIfw8ytmBBbMSPH9HnjT8&#13;&#10;Jfy/bK0psFFl6hKlYKRghiUY2cPMbKRghioY6cPMdKRghiqYKT5K1lMwcpSsF1IwQxVMp3kYaojb&#13;&#10;IfyOZh5mK0Te4HX4/c/D0J33QOwzffMwOgTTcR6GHumh+iIDKRgus1ww3Zb36xcMHRneTH+1pBAM&#13;&#10;VR54pl+XYEiBcqa/M1IwdcG0Kc0NZIYEQ7RdS5ZHzspL0VSCYRm0XUvm4jbaIhiiw1qyzAhyvqEJ&#13;&#10;puNaMjNSLrFqUwqGyiwVjJ4tyvPDdgyS3yDzOBybaO5wNDJ+FN6GVTksVlut/BYKSV5pRvZe/N9w&#13;&#10;nYXYF9ysR/8G24qKyq2rlSsxpB6BfbOuq5U/QDHFhl+JOoGr4bwICTPvr4z9GZal261WPpY1WXgT&#13;&#10;1qb2aszhlc4JC9JPwrmF4nhjtXI2wOsYKklknodrL4ReZ6e/8hEsiykqzyZmvWAmEOtvMEpOSBzR&#13;&#10;M1uX9w+M7UixjDKM0GEKr2PobIzIB+xx5R+bvXkzpWAmiiXhPBuZUVRsCO6jOTsIy8JzNXIpnjzx&#13;&#10;/lxzdojsjZSTTbvEZbM38b8UzFCZh8esyGNOPQHnDorjZPjtisiHbHHlnoVbafzohHytAzD6GRL3&#13;&#10;wqEYfOPRsz8g/hW348z/2q8YMMaPEHgA6TfgPwjmJRTHvwv/U+wXIQTvjrM30awUzFCh5nsi8kXh&#13;&#10;rIeRuA/uY+E4DO6rkPiax7IqToSPGtt5YoDFYT8fBTFuVvIgfjvcR8NxBDzXIWnlO5NH7ievfeAA&#13;&#10;MfV5GKCaQuZl+M6C40DuG8kf47X9ZaSug3m2OjCEFMywWZEXzBdVQ2RUqij7Eb0QFu1KMD3MBdP6&#13;&#10;8D6sGSKjIsZ/wyfDTO6+6qo+WA6Os5B0qYfIuBSQeQDWNWd1GBopmHFgId7UFXgMGXd963/Jh+ST&#13;&#10;8OzbupO5D5aA9SCEnuYQSrxEpYCiG4mH4PpV60jagMwH0zbw/AvJr1FMsxlZjiP7LoKnwayNXjDL&#13;&#10;kIKRSAwgBSORGEAKRiIxgBSMRGIAKRiJxABSMBKJAaRgJBIDSMFIJAaQgpFIDCAFI5EYQApGIjGA&#13;&#10;FIxEYgApGInEAFIwEokBpGAE83I8Mc9NnIuvmOYdJpU0cl8i+g/YFRHA+mRtOM+H72RYaolZFoTt&#13;&#10;KI47UfgE3l+IME7Kyv2xFjz/Rj6M9N0iMb/qbCfmg/nH8PwN3gMbe9oWgPWPiH+N4lfw/2EI29Fm&#13;&#10;HlIwnKTbejJS3vrv0FJq4cJOGGBv1mJwHI9MkoPHBv8ojqwB/+0oFERUpPNEVCRl/f6oxVam57XB&#13;&#10;+zPN2U4sD+e/OGxS/m24a9ueG8HIkUfimtbQNhLBrBfMwrCeiWyysan4QXhOEptyT0HwUeREuLCK&#13;&#10;F+FTYFaFctXJUnCeiVwOZTvCh4oj1MMcicS3yH8Iz27D62H+hZwfqbuM9DArwXU37w8rfAxfLXoG&#13;&#10;9TD7Iv45Cp/JHqY9s1sw8/AW9kSAt6oXv4B3r9azC8PyR8RExMryV/D9ShHKVT9awUwdtIKR9GJ2&#13;&#10;C2YRTrjHe+J9HKxefZag3uBo3uDOwR9u1wTn1oMUzMxiFgtmbph2R2qUQxXnHuocWW9d+O9BsYCK&#13;&#10;Gb7dRXihpeC6DcUY4hfDcgiib4mN72S5JZB5FR6yZGoXLgH7KcjE6z8vF/KIvkZgPw42OfolMs/A&#13;&#10;+QNRc00EnkQphNDRsJ+HxFciHCu5Fp8jcKyoQH3dYRxwuZgREQJcHEfTvnnjg4jV4LkWWQdil8Oq&#13;&#10;CEJrPwfxjzluBu/LDyL9Gny198IScNyCUrH+XFxKyL0Gz46w/g6xj5F9BZ7tG/chFoR5P4SfRS7M&#13;&#10;t6LKRQdG74RtfUWd2cEsFsy8sF6NMjV0avpnas42WRCOM5EOcSDWaC0Q6/cQeY8DQBa+Qo70poyu&#13;&#10;QncbxejlHAeDBXM6JycaK9SVmRE8Fp7LkRNpYWp5WEd+IQKKV1GwiXRFzRtWObN+/K+wni68LGUh&#13;&#10;Ob0Fb+1yopaBrILckyI3LR1ZGZ4HNMFr6IZ5pO+AeQ247mqEMK+VMrv+ZJRSf5ihL+VpDFEQHaI/&#13;&#10;Uyk83Kgza5jFgpkP7hfFW98B386aswrMv8fo1/xmpaZmX3tMMFzKyNHL+DgeJ3D9FQky3kgzYURq&#13;&#10;KVwWhGkreG/icaeKF7GrYKFX8pJwdxAMP8y3CFwIx0FwXoqEs66ZQpJVnbgLriPgPBWhF0WwpSxS&#13;&#10;t8FWC+isEYzlNOSCHN2P46mfKIYxLqnfkJ7E+1Putcy/gf8ZlkFxBMHjYKZbLaYRzAKw0REfV+PU&#13;&#10;NNfDeRgcR8L/MHdoo5eJOrOJWSyYpRD4Qrj7H8Gxruasku0QeZ3fx7mn4dxYIZgqco/A0hx7nQum&#13;&#10;bRGjRkn3fL8Rtlzrw3QWTNUF97aKoJK/RirGfxrSTPKqxkFiI/if5OcpfAQ/WYl0RCWYJeG9l7uX&#13;&#10;qgkOeuBmGLH14bkV4b/DXHtmrQ+jFcyWiLzGX7ZCT/u72RshtsksFsz6iLnZtim+A5vICdGRLTm0&#13;&#10;PjXH0ntwbaEQjFdkQVIGTV0A1r+iVGaHIXKMOGJEMORK1YPt15gbnldZlmVXo2aNxeE4med2OI5m&#13;&#10;7Z4qwSwDL9ljZN15xMh1p8E9HYKxHIM0dZtFxC9pfbbZihRM/4IpPAXLsq0154Z5ByTIM04hfb04&#13;&#10;YkQwmVtbE/fNDefjIjaspTUc88KwH45UFNUgoieII51MMhKbA6ELYWo78dpTMPSo14vEOC54hzVl&#13;&#10;NM2RJln/Jln6Flg0kSBNq3N+cB55I2uNWv8kCWZkWThvQJ6avvDUK37EyQH7ieImRE/BrAY/mXZ5&#13;&#10;lD+E8/ut185WpNPfr9NfQPy8NmlS6F0e/JxtmPzzsK00eYIRmA/gHJqcikzIhn2hO2Ftzib1FMy6&#13;&#10;CD6GEnXCb4k3ReO2s5lZLJiBh5WndA+jwLQ3gs9wR0GlSpbkS7DWTFDZwxhnFgum74nL6eDDtGFP&#13;&#10;RL/hHrWSQuwkcUT6MMaZxYIh+lsa0xDM0EfJxlcwxK+RyfALIvNv8c+egpGjZBpmt2D6W3zZFMyw&#13;&#10;52GGJpidEX0F6ZfgIt9MueL4AOTIn0kjfrb4pw7ByHkYFbNbMEQfy/ubgqHSfaafmBTBHIi0nZ+8&#13;&#10;GsHovXAfKb7RVUgHRXdqF9OjdJUewbTO9Ef+DuehPNPvux85LxJXijqziVkvGMLoBrKmD/MFMrXF&#13;&#10;iM1CammuJatVnhTBLAPn35GL1QfHxgpJKIlYc4RDj2CITmvJ6IFvbNSZNUjBCAxtUW4K5nnOJO5/&#13;&#10;pN40ebXya/Ae0Fp5IbH+90tkX4KnthdyflhVq5U3QOBx5N0IHQ/TIopr54L5LO7lso/BWtveXGMe&#13;&#10;WHZE+B3k3oNvT3FEu1p5IVj2Q+ARZFyolET/EETqWbhqS2lqLAHb6eyipO+DbR1xZF4Dq5XjN8Oy&#13;&#10;qqLO7EAKxjhKwahGySQzHSkY40jBzGKkYIwjBTOLkYIxjhTMLEYKxjhSMLMYKRjjLA/3bcj5EL2g&#13;&#10;84IayQxFCkYiMYAUjERiACkYicQAUjASiQGkYCQSA0jBSCQGkIKRSAwgBSORGEAKRiIxgBSMRGIA&#13;&#10;KRiJxABSMBKJAaRgJBIDzGTB2P4PaY8mdAOVCnJ3qyvrYhO4/wLv8TAPd1X/ZvBcBe/RMC+uOdWT&#13;&#10;BWA9GKMjKH4O314G07guz/GXCzFkHoZ9Q81ZSTtmrmCWhe+/KKhScDVK6SVNfR3Y/yyCpzjh2alz&#13;&#10;DgnjOP6KfJyDyLi2bA0LqIdV4b1RJDHPI/4XWJfXVOiMeT2EvxG/hgWh/dRnJW2Z+YKp+hC5Bb4r&#13;&#10;FfwZllqQFIM4L0UuDgTh3xOm4aXkdl2LfBLww/tz4zqkHuYgjH6Fwifw/dp4D3M98iGkH5A9jF5m&#13;&#10;gWBG4Pqe5mxfTEXBSCYWKRgDSMFIZrdgyJ45B/kEsv+D5Qdw38RR7colVDLIvY9A07mfA8e5SAda&#13;&#10;xg8qLnh/AVMtoP3ysF+O5DciB3IFJR8S98CxneKDloDjJCQtSNwK++5wXY20A4VvEX8HuUjrbe0i&#13;&#10;wPnc4qq5YPodQi/Vw+dVkkg/A/d+sB+HlJODo9vW5Ij61v0Q/wzZF+Cq5UtaHf4HUQwhfCIs+yD4&#13;&#10;dD3OICcUeBnuPRRPtRwc1yDnRuK6ehoCy66IfYb8O/DuD/upnLK8JBKdFx2IXisSy9QeTMnG8NyO&#13;&#10;tFP8bmlk3oTveNhFBPfs03Aqc6PPCGa3YGrR+ysoR5H6Uj2eVo1j9G8ilcocOC9CJlI/XivVAIcn&#13;&#10;535mYwTeak3hTaWM0ggCBzU+6Lvw3s5R/QtfIPG66E+opJEyozAq/r9RyOPy7FBvl5YLkEvUj9cL&#13;&#10;qTGAzGec5Cj/Ojxbc75L14XIJjgjRYB8GPqsnRD/lAPP5j4XYwnKL0WyiSF8dP2pTGvC/yr94ZF7&#13;&#10;CU7yYehrnowMXRJDztF4yGapoPAq7BsoUswSuyHuqJ+vlyrKEWQ/Q7GM4pcI/EZReUYgBSO+fJWz&#13;&#10;pmSeg+f/4DgW/ruRCfJhet+HDhF5UeaH6cfw3ieaURThC2BZT5hPK8LzHCplHqRK3gvnwXAcCs/1&#13;&#10;HHOZGmLhvUbY74ZgKgVBEtn3EboI1g1h3ga+R1FIA2EEz4BlrcZb/EDk6O1O7c+DyNVwHAznGQi/&#13;&#10;yS9y8WS9BUOlGkH8VrgOh+MEBF/kSDfcoE31ELWdBMOFBPkJgpdwknH3VUiMiM8tI3mtIvrz2giN&#13;&#10;CBEmkbxHfPej4aefKCXuACmY6YURwVTTSN+mmF1ZEo5TkQoJGfy7kQu/rQ9zHFt0ZLQk/tK4llgI&#13;&#10;1sOQIjsqidT1MC8yJhhurxYED4dJkeuvjQ+zPPyfcOWKB55awPIaa8L7oGj3egQTR/BImBZuXLsI&#13;&#10;HPcJ26yR7qKjYOjmr8KzTeNC4hfiniT4L+FYv97JWP8l7pbD6PmKmsvBeSXyYjRfCmZa0RCMtlSs&#13;&#10;cG0l6jQSKpVs8P+y9fItEHyeDS0yxF0/rB9UC2YxeJ9BuYjKhyKVn/LyFeC6k1tY4WN4f6YQTBzx&#13;&#10;C2BeoqVyG8HsjxxJvdxIY9aEnK7fYNSrSzCF52FTBQvfAUmyuArI3cH/7CiYOGJ/bp1FXVBMcdJD&#13;&#10;RuD7hehy10BIzOGUP4K19VNMGyP4Fp+SgplWdBYMOQ+B34o6DR+m+AXcKvd0A/ju5SaefxOehvuu&#13;&#10;FsxPEDezqNI3tFr2xCKwHYVMWuRUOXZMMKUvEFClbWonGMu1fFvqoPzUOlsrmzaE/wUeA+gpmMyd&#13;&#10;sK7Qci09RtSNahGFJ/mfHX0YH8IHt174HdguRD7KiT6Df4RpAYzsgbTwr1L/UNckM9X1NxSLUjDT&#13;&#10;i6ZJppm49DR98QEFsx8yIbbHOEmLSjDzw/oLJIKoRDB64ZhgyKvx7dRas51gXI+xJEgDDu0E6+pw&#13;&#10;38IexSQL5iQU8uzVRI9S1+QhwVORzUrBTC/0+zB9C+ZUHuNqHVpTl+ooklcaFoz3VeEe2GFfs6Um&#13;&#10;swpc1+kaJRtfwVzAtihdGzlEXZNcONsfkQxLwUwvJkAwJyIvpjjKERT87fAi8wZ81GhkDzNTkIIZ&#13;&#10;QDB7Ie1jkyx2qsYkU2FQMNKHmbJIwQwgmA0R/ZJbduHxdlPgSgwKZiijZOMrGDlKJgXTckqPYL4D&#13;&#10;+40ok2WSQkhlmcwL05bwP4rUy2IvgFHBrIbAZ4POw4yvYDrNwywLx6VyHmY60hRMl+X9AwtmZEvE&#13;&#10;vmUDiVpS8mG4T+AE344TEfifWCsgEhR7dzYuGKLTTH+Rex5i0gUjZ/rV56Y3DcG0LfUNZIMLhvgD&#13;&#10;Rm3cslWFfJvCp/DtI+r0IZgOa8mKTiRfnQKjZLXjbdeShZH5SK4lm4b03qJMLsH5yAWQuQ+WFVuu&#13;&#10;5SUe5yFtR+Jm2NetH7QciMQXyL0Kx2atTss6cN2EtI0Hr6i3qcSQeRehC2BZrVFhGTjOQMqG5B1w&#13;&#10;UNNsXiiwHI3UCHIvwLZe6+CBcrVyGZUod2LOX/darbwu/A8g70L4FJgXU9yNmAP3oygFebUB/1O1&#13;&#10;WnleWPZE9EPkSIoaVY/8HqNfoPCRZltobbWyS4xS5JB7F/6z4L4WxRKKn8GvXBw9I5jJgpFMDmvA&#13;&#10;fRc7WrnX4K5peAYhBSMZMubvIfger1tN3wtbs4+dKUjBSPqCfKcHULAgfDa7gmPHl4fzahRyqPjF&#13;&#10;9FTz+ExBCkbSF6si9C03Gx6v+xiBC8Xw4PEIPi729uSRfUzsNlNdNf2RgpH0y0FIeuqNR1l4+wB5&#13;&#10;Lz/T1J8RSMFIBmAdNsBGPxcbrauoZpD7DOErYJ2JfUsNKRiJxABSMBKJAaRgJBIDSMFIJAaQgpFI&#13;&#10;DCAFI5EYQApGIjGAFIxEYgApGInEAFIwEokBpGAkEgNIwUgkBpCCkUgMIAUzzVkJrss49sDotWKL&#13;&#10;v+qsZNhIwWhYCNa9OXNdYQSh42FSxZHozlwYWR/uv8N/At+Hj8wLy46IfISSHeETYKodHCLfR+AR&#13;&#10;lCvIvwT3jzRnezI/Z3TyXA3PHzkkiPqsRIMUjIZ14L0HpYoILvOiwTAOC8B6KYdTKplFzCQ6shSc&#13;&#10;ZyKXA4pI3wP7Wq31B2dAwawM180c7Cb3CtxbaM5KNEjBtDIPLDsj+o2IBV5BxYnQ4SJ/kKpaJxaE&#13;&#10;9QYO7FRyNvLAUA/zc4TfQ9GEMPVXU62HWQPu+0Wk5nfh3V5zVqJBCqYV0SFkw8iNsGOAHBI3aPJ4&#13;&#10;dUErmPFGCmZikYJpZUP4nkLZh+jt8FNDLKPwjsi5p6rWCSmYmY4UjIJ5Yd0FMSvHd/T9Ea5zkB1F&#13;&#10;xYfQkYrgqAL7hci6kPwPLBvC9R9kAih5ELobpWL9x+RS5gi0vr1g/inCbyH/Afy1PIFNNoX7n0jU&#13;&#10;svtXOfU5J5M5SHzWInD+D6U4Rq9ovYRYHa4bkXcg/heYl+osmIVgOQjhVzi+K5uXCaSfhWMbmM9G&#13;&#10;IYHMbTCtAed/OeTsWCly9E331o07rAHHeRj9BMU034FeIon/wbGtEQN1JiIFo2BZOC/mWNqZB9g7&#13;&#10;N+/KY2XUjJK3wr62otqKCDyFUgHVrxF4EaW8iEZbRfI5Dpc6VioofovAfrAfiFQE1TBip43dxPQL&#13;&#10;RN8RubxVxSMivq6NiIjXXH5t7JL6hd9H8G1+qszDIt1SW8Esw7EpsvShrWFyK34OKktKLn0A+w/h&#13;&#10;vq/1gUWsynog6R8i8CiKufqZZik74P+T+vUxq5CCGcO0IQKvcW770YtEm1iPE/bTO7j0iYjA36zZ&#13;&#10;EAyyIphyBpm3EboMphVh2gnuB0RDDyByBizr8pu+jWC2RvgloZYM0s/DewocB8F9NUY/RfZl2NbH&#13;&#10;yFoDCcZ6GrJ+vrxkQvBSjvzvOAPRTxv6EYJhx2xRmPdG4Hk+XvgKgaNhrnlr64o47tTvJZB4AO7j&#13;&#10;+A7uG5Dxia7mCzg375UPZ+YiBdNgQdj2RjLIjSy0vziyAOzHIOUHYoicpkjD3RQM9Ss++PZWBOfW&#13;&#10;+jBawSwB54XIRMWIwo2wrdG4VskaAwjmx4i+xd4XtWwX2VfNdACrwPeu+Es3BUMHtT7MfLAejIQd&#13;&#10;SCD2V1hXalz+HZiPRNrLldM3KtL/zzKkYBosD+c/2b7KvQjn9+sHTT9D5C0O7pi5XySEqNVsCqaA&#13;&#10;6KkwLdg4TugRzGYIPsENuvg23FsqrlUygGCs/8ddAakxenZrrn3iAOREYspuglkTvps5f2X+Zc3j&#13;&#10;zWErjjwuOOHctFeWwhmKFEwd03ocQruaQurfina2Grw3snFS/gq+plXWFIwDrh+2Gic6BGPeC/Ev&#13;&#10;ucUnrus8YN23YJaA+9/shlVtYspVZTithOC3vQSzHcKvo5pH4lrYVlFcKzD9H3L0XXIIHTxLrTIp&#13;&#10;GMHCsB2M9CjKLkSOaTllOxBJJyfli50PyzLiYNPp/xI2VVYZHYKx/QlJBxs8UXJyllBcq6RvwazB&#13;&#10;/ywWUHobdjrbei31Ce4XegjG8mvEvwHi/Hjq9DLE74RVVkbiIoWxN5uQghEsD9dtbCbl34dn29ZT&#13;&#10;WyL8Ap/KPgFnLVfmYIKxH9Hwi46HeVHFtUr6FswGCD3LAxXF12H/rvpaEozzsR6Cse3XPmKyqqSu&#13;&#10;lYKZtYKZG+bNEP6KfZLc63AfJgLRNzkMwUdQyKBig//XYhZiRvcwtn2RcHGdchwFf3vyn8PzC2mS&#13;&#10;zVrBLAzrUchm6r9Dx5JD/BJYlx9UMFPchzHvjtjnYojsnM56nsVIwXCqR9fD0GbC1JbCy+DRocEE&#13;&#10;o2uUbBH4PuTJ0Mo3sCt3ucwNy/aImoE0UjfCSj6VSjCDj5L9CMFnUSkhrRwYlDSY9YKZB+ZtEXOL&#13;&#10;+ce7YF5SU4GYw/mTszHOnxzYH6a1BxOMnnkYcr7/zfepphE9TnF8GTgu5Cz4lUAjv5dGMCPbIPru&#13;&#10;APMwS4q0zKO8LCB8suYH2RL+x5H7GM4fymHl2SkYssfOQKGAsheRozVnG5j24iwoVbKj/g7rDwYT&#13;&#10;DKGc6X8G3pN4pt91GX9E/k0x009tcUckSVTUyQQR+3c9C77vHpH3vJYM/afiVlrBdJnpr3Ay9B6C&#13;&#10;IbblRWh0z0oMySfEQgTy5U5C4F5kg+Imdri2kIKZnYJZCt6XuA0V3oOLzC3V2SbrIPCgcKbfh3O3&#13;&#10;gQVDCuywlqz6rchLLtqi+SxNnn4qFZRGEGzm0W8nmI5ryZwIvaJDMPPB8lvOP07dlLrQVxuBd5/Z&#13;&#10;uwRz1gtmSbgfQdGD2JmaU61YD+GVxbkX4fgh7H9F1o3Uf2FZqrXavDAfipQHuZfg2EQcIZNP/2rl&#13;&#10;1+D5HW8brlcQefqDTyNH73Uyz0ooOjF6F5y1vZw1Ou3pb12tTH1F6iHYvj+2Wpm6Vq62NOznIONC&#13;&#10;6g7YlAtMiY3h+pvi8WLIfoDQJbCsPEv7lhrS6ZdIDCAFI5EYQApGIjGAFIxEYgApGInEAFIwEokB&#13;&#10;pGAkEgNIwUgkBpCCkUgMIAUjkRhACkYiMYAUjERiACkYicQAUjASiQGkYCQSA0jBSCQGkIKRSAwg&#13;&#10;BSORGEAKRiIxwKwUzJHIJuvfWlmqGaTvhnVlTf2ZxHywXoJ8Avm34PyB5qykF7NRMPZ71OFU6qWA&#13;&#10;7FOtycZmHgsi8Cl/10oEsZM0ZyW9mL2CqaYRuwG+KxtcAc/psG2mrjzToB7mYuSiyL8me5h+mMWC&#13;&#10;icLbTIAqkehDCkYiMYAUjIYFYd2HA+ynH4Vzi9ZTS8NxGSccj18Jy7IY2QFxEyoOznvsuIaj6VVE&#13;&#10;LNaiHbEbYasF8quxBIdaTVqQuBX23eG6GmkHCt8icABMi4gKS8F2CmLvo5DkZ6vEOFms61eKO9RY&#13;&#10;gTOej34pgusVUfIi+SQ8+8A0R1Fnfbj/huQIygXxMC4kHoNr10b0vXlhOZcjA2YehHVdWA/jdJaZ&#13;&#10;J+Gopb5psgxcf0XGifjfYV2tftD0SwSeQDbAkQGRQ+5TBM/guOljV80CpGA0LAjb/kh4OEJ+4kZY&#13;&#10;Vx87ZTkKKQfn30peJ/JenIrCKDfK5Put+bvBBwufwvvLxrXfhfd2lMoofIHE68jXxujSiJ4pYmeu&#13;&#10;De+9KKT5qZSlGkdEEY/TtBq8j7UJ38ru+2WNwb2tEH4V5WL91FhJIHqOqLAAXE+KeLPfwL0j7Gcj&#13;&#10;X0DZiciRYx/E/BSR1/lLZe6HY33xm5yBjFf9hCgj8xDMisSxMx4pmHasy+27WEDFi8j/Nd7fO45F&#13;&#10;xXf/XAQXrgmm9vMleAjBcRAcR8H/MCdgQpEd6/qbuyGYCt2TSCL7PkIXwboW91quG3mcFwVknobn&#13;&#10;WI787fwLkj4OZFzxw1vrZxaD7UzkqWNJI/McPCfCcTg8/0TSys268KbIr7803NeKcMxpJB+A+xgO&#13;&#10;Q+65Cdmw+L6fid5MKZgtYdkRMSeqSSRvaMmNYTuknqgwejpniTEfzv0ndSzFrxA4V3zNExB6V9w2&#13;&#10;h8TlYxfOeKRg2mPaGuHXUCmj+BF8ZM+sAz91AllUQwgeAXNNQk3BpBA6SnH5YrD/hRMRV2NIXMGv&#13;&#10;56ZgqHbZguDhMDWT9f0OiW+5R0rdDOtyipvsgoSfe7PicyLX5IpwP8r/zL+jCDo+Hwdu9l4P/5mi&#13;&#10;J/wBwi+ypHNkYinTj+2GwH3CfKL/VwrmB+LBnuHb5l6Bu2l/rgDvtZxUo/wNfDvx6yMogq+XPoJz&#13;&#10;K0X+jJXheUWo2g1PM5D5TGf2CkZdqGl+AX8t5D6xCKyHYtRaz/UVuAuZIBvuo/9UzGw2BFN4vDXX&#13;&#10;11wwbYjAe/SbclRy50YKwcQRvwDmZmavReD6J3cvla/hIhm0JgyzXM29RyWMwO856LhHNPTiZ/D9&#13;&#10;oqXaGD9G5BUWTOENkb+lbUo9lWCWguNc7rhKVoQPadQhu+5lfllkHuCcSuaDkbJxfunwcY03RZNd&#13;&#10;kaJfII/09a3HZy5SMI1C734PIsrsRcvBdbHIo1TijFz8Gn4Szo0VFWqCKYjEMqqA9kvzMAAppPgN&#13;&#10;Ar8ZE0zpi0YajBobI/Q853DNPtDIP6FkF6QSqGaRJJunYZLRw9A9g6fCvIKmftMkI818DP8RrYMB&#13;&#10;NVSCmQeWnyNmRXWUO0PTQlzHsjdGTSKR8ukwLw/nlZyUpmppI+mRReH7SHSDr4tREOWpGcosNslU&#13;&#10;E5eXwX0wTKqEWxvD/z92Zvj3+Qre3VvzotQEk4Z/N8XBGovCdiyyZNW4ETl2TDCF94SR06y2M+If&#13;&#10;sxqpsXL+vebxGusg6mZBZu8W/1wRrptRIM3w06BoQ/Q62KknUV7yPfagirV8ndQdfYvI1bCsrdCz&#13;&#10;SjB0hBy2x1EpIkuvA+oMSXWX8tKh8pfCFl0R/ntQzLEkHOs2bqKA0zLT3b4W12rOzjykD9OVdeC7&#13;&#10;jV0X6n+KH8JDvv48irM1wXhau50ai8B2ODIZkVvv9M6C+SOSJjbqupRqUZh8tfpL8EBw9AOU8rVz&#13;&#10;KPsQuwY2ZVNeGvbTEf+Ch5VrpeJD9FKYaj69VjBLwnEqsmnh0JPttxkCj/O1qbvgWI8HqUPPcB/Y&#13;&#10;rdBj2OFpelYzGimYzizBme7S5LpURJ46sunva33LDt7D7M0Zi+hhyqMoBNTZvRkfct8gpMoluCSs&#13;&#10;B7CbUUiLv1wOyVs0WfmXgu04RN9DOS/szzLS/xLHtYIRVll0hH8Q8q9s+yL+DRBF9DQx2LAOgk+i&#13;&#10;VGTLsBjUPB7hQ96J5H9gosrNT5+5SMF0YF5YfoPYF8J1eRmRZzlPKg+znq8w1o37MGrBbIfYe2yS&#13;&#10;Ja9pHSLTw+KwHsQpwnlgwIbA7zQViIVgPZEzorFmoiJps1YwxPrwPczj3ZknEPoXsgmUmkMLy8BL&#13;&#10;fWyGE/9zh1OrP4uRgunA5gg8KWZdTAjsywNQbJkUOU2k/3cwLSjq1ARjZJRMLZg1EXiUfaTia32t&#13;&#10;kl4A9qORCggHnToErYsvMF/GJly1hMgRHQSzOBz/h0wSRTeyYolA6o6xgWn7eTyTgwB8v4ZpgcYl&#13;&#10;sxUpmHasxtkn8xmea49fBsvyfND8ByS+FpN374h1vqSQhmD0z8OoBfMdWE/nxSbIIHaxJsf36nDf&#13;&#10;hcxX8B8A888Q/gCpp+D6maLCHDhOQzrCMyHBP8F2KOLvIHEP7Ju2+FrWfwjBJODdsYNgviPS/39V&#13;&#10;tzyrYUROaazZIXZG/BMeZc49Azt1Mq19qeUMJL/m5NLKgzOYWSyYTsv7F4H9CCSpEReReVyxBp6c&#13;&#10;48s5NTH7A7fBupJCMFT0zfRrBTOyEYLP8rQguSKZF+A9Q9zkSHhvYVOK7l4JIXAwrPsinRQN3Yv4&#13;&#10;bWIW/wh4b0SazK0K8i/DvTUcZyIT4ktKVkT/BeeRPNPvvQs5ekhyk94R8z8dBEO+ivdOse6myg/p&#13;&#10;VT7kIvzFc1G+qvglQlfCcQgvR3BdjthHbBBWc0jfoKg/o5m9gmlTxAYy5+8ReIkrlL5EQJX3mAyt&#13;&#10;J1DMAxH4fw/zn4VgyAN5XT2O1HEtmVYwxM6IvDU2qNUs9AwVH0InijrLwnmjGK9TFVKChRcf8NKB&#13;&#10;jeG/vzES0FqqHnhqS2w6CWYxYZXF+UdI/VdjH64F9y08war93apZrm9WpV+fucxGwXTfomz7Gbx3&#13;&#10;I29F5IyW5VV1duOhp8IX8OwM09l1wURPgOUkxD/jvPv0z6Id8Zth/77iqmV4wC1lQ5J8gw0Vx5us&#13;&#10;BsclSHzOMx7UKKsp5L5A9AZYlCtcyMs/FKGnkfWxgcSrld0YvQdOMtKas0Mrwn4CIi8hF+I6PF3j&#13;&#10;wugdnHC8bkopVyu3tnLTjxB8DvnPETiwdbqpxoKwHMhDc7U85nxnu1gHvbum5oxmVgpmWNRMMiEY&#13;&#10;9SiZZIYiBTMAUjCzDymYAZCCmX1IwQyAFMzsQwpmAKRgZh9SMAOwC6+dKX0L1481pyQzFCkYicQA&#13;&#10;UjASiQGkYCQSA0jBSCQGkIKRSAwgBSORGEAKRiIxgBSMRGIAKRiJxABSMBKJAaRgJBIDSMFIJAaQ&#13;&#10;gpFIDCAFI5EYQApGsCCsv8Wop/5TtJQCR8ZoH7liOjIXRx93/R3+kzguJh9ZEvYTkfIi/za8u7RW&#13;&#10;lmiQghEsxaH3ippseFwqHNbetbnmkmnKfLBczAGfSlYR14+OfBeehzi6WjWMeC3pkqQzUjCChmDK&#13;&#10;ISTuV0T3uxKeM2D7YbuwQ9MUEsx1HMmp7EawFnWNepgTkHIi94bsYXojBSNoCIbeu6EDNGdnElrB&#13;&#10;SIwgBSOQgpHoQwpGoE8wtpOR8XDMSPtOnJsyZRWp/EoofI3QeRyDWFV/ZDFY/ojwS8hHRFKKUWRe&#13;&#10;ge8QmJZS1NmNM14UPoRra05rHv8UpRhStzTSAdB/N+f4yBkXh9WsJPkO3qPhOBkpN9IPt+bXXxzW&#13;&#10;QxBpBKfkj3sd3gMauQa+A8tVnIBgrJQ5VrLvT5wCIGlF+hE4N1PcbX6Yd0fgQc42Tl+TKpc8SDwI&#13;&#10;x08UeWFnH1IwAj2CWRa+20UiZR/STk0o5ApyD7RqZhk4LhUZJ1tLJYL4lWPp/8ei99+HrL8evLj8&#13;&#10;Fkzz8IiW6dcYdYrLmqWKUhDZL0Wk5o/hb0ZqXRmuazhWeu0OYyWJ+BV1zVivY92OlQpKIwicCNe1&#13;&#10;fLeiMv/m4rCfgqRDczeg8DwsSzeqzT6kYARGBMOlgOzL8J7Ccew9/6k302oBsVMblefAdiIyCc4w&#13;&#10;nHsP/rM5Jr/rAg53zx2Fm5OK1TKP1wVTFqnCqLMyIX4PHNuL8d/1EDaxQioxJO6A82A4jkPgIeQb&#13;&#10;4cbHBLM4J0PmPM9FZF+H73SR7P8CjH4jOodRES5ZdFmmHeG+X5hkIUTOgmU9oTSVYObjVE0JE1er&#13;&#10;BBC/Ay6RLMB3J9IjSFwnMpPVvubsQwpGYEgwZWTuUiQfJw5FNsVWUOkVmBYWPUMtoVIBuefhUNg5&#13;&#10;pm0RfpWzSuRfrKfbrwuGSgHJG2BRpIix3SosqwRiZ44dHFmFrcFaatgxweyAyJusjewjcCiTs26D&#13;&#10;6KcclbzyESy1DGdaH0YrmI0QeEBkj/IidLwiSbpECqZOQzDqQvbPV5zZgtrZmGB88O0B0/yKyxeB&#13;&#10;5w3RFVg5sT0nyjsS2QzKLoQPU1QjFoD9eKR8nDCD094vOiaYwnOwraKouRbCNk5vVHoTVuXx78C8&#13;&#10;BULvi0tqgllQpFUKceI+P2mgdQTcfCYKSe79wkeIIzoEY94L8a+oQSB5E+xr1u8jqSEFI+gkGFJB&#13;&#10;AOHjRb/R9GFG4FKmshDYHxCCCcBDPvFScNzK7/vC+605WASmnRB9l1sw2Ta2VRuCIXPu7NbsGr9F&#13;&#10;NsfVOEl/82CN1eC+AUW6f00wa4oHy3Ov5VJlISe2xqidFZK9Tfyzp2DmwHkW0lH+4qHD65n7JU2k&#13;&#10;YAQNwagnLi+H60BYVhJ1dAvGtDx8rwLkvTwBmzbT0A84xwtZZZkHuTtqOv3UF5lJls1qp3MjrqYR&#13;&#10;OVRxsMbScJ2HXK4hGOpwnmXXKP3fscSUY6yG0Mfs65deFv/sKZjl4LkKOeoev2nkhZUokIIRGPFh&#13;&#10;egtmZYS+rP+qXUruWbg27SyYv3KzrqYQ1j7PwrAfjlS0IZgdRZdVv2vHUv1IXNtTMKvAewMKBU6k&#13;&#10;7N1Z8aESgRSMYLiCWQnBT8U/s5qs9g3yIwifyY74EHoY8vjfYg1UUii2TfZPOBE9W1wre5jBkIIR&#13;&#10;DFUw3OaeZrck90yrH9+OjoLR78N8H8HHOckmr6rumUpf+jCDIQUjGK5gloD9GtEEvxYNurWmio6C&#13;&#10;0T9KtiK81yGfRekjeLZrqdmGnoKRo2RdkYIRDFcw1Ch3waifDar0PbCq2txacF2B5AcIHs0zgB0F&#13;&#10;02keZkU4r1LPw1j2R8LMicsT/4ZN9XErwHktMhaEjhL/1CEYOQ/TBSkYQUMw3Zb36xcMHVkWzn+x&#13;&#10;mVTNIUfauATOg+A4Gt5rkfgK5SKqIYRP6CEYAzP9a8F3KwoZHprLvo3AhXAeynPznut5wp7TKecQ&#13;&#10;PkbU1CMY1Uz/LXAdBcfh8N6GtBXJG9sll541SMEIGoJpU5obyAwJZm6Y1ofvQRQ12fepWtmH6MWw&#13;&#10;CEOrm2A6rSXzI/MZN/ExwRA/QuBRFEkzmlKNInohRuYR1fQIhui0lqyK7L2wzOI+RwpGoGeL8gKw&#13;&#10;nY6UBekHYFtLc4f/Qy7KU4ct/sbSsB3HY76c2Y/klEH+G8RuhmMb0WXV6uyB2AcofAL3DoqDTZqr&#13;&#10;ld08l1LNIPsmfGfwAjYWzAfw7aqovALsJyNGH5fkj6PK+W8Rvx22HzTWPhPzwHwQUh7kXm2sdCZt&#13;&#10;6F+tfI9I+V/T3qxECmYash68D7ChlX2+3dS+ZDyRgpl+mH+M8EfslqRuhU25BlQy/kjBTFWWgPsx&#13;&#10;NuFCp/LU/tjxVeC6jleOVdyIHKs4LpkQpGCmKqsjbGcnu1pE/n0EzhdbXE5C8GkxGpZD+n7YtSvH&#13;&#10;JOOMFMzUxXQEkt76X0dZqjnhvWyrri+ZAKRgpjYbwvUPJL5AIcG9TSWN3McIXwKr7FsmCSkYicQA&#13;&#10;UjASiQGkYCQSA0jBSCQGkIKRSAwgBSORGEAKRiIxgBSMRGIAKRiJxABSMBKJAaRgJBIDSMFIJAaQ&#13;&#10;gpFIDCAFI5EYQApGB6vDcSZib4nMe2URDsKL5PPw/mkyA0OaNoTrIniPgWX5xpHdOOAGPZsMJjZ+&#13;&#10;SMF0ZT5Y9uDIxWVlashmEQFlLCtorpoAluSArtkUip/Dv2f9oOMczoVGJfsg7Nq4NpJhIAXTGVLL&#13;&#10;XoiJXBEcKPl9BC8VAfIO5wB5SZvobUqInwOTNjzSeLMcXJcgn0d5BME/1A9SD0PaLjoROlb2MOOF&#13;&#10;FExnfoDgUyhXUI0jfs1YGtc6m8L/NEoJRE5pF09svGknGMkEIAXTgcXhPBOZOAdfTd4C+3c1FSYX&#13;&#10;KZhJQgqmA1sg+DwqVRQ/hG8XzVkt30P4GxQt8PwK5n0R/QTFIJK3wVrLXrYgzDvB/wCyIopkJYPc&#13;&#10;JwieCUvbqGK7IPA4x4+tUucmYiX7DoXld0g4kXsO9u3gOA9ZZTZzesjPOJeLaSdEXkPhc3j3hGlL&#13;&#10;BF9E0YXA/jAtoLj5XDD9CJGvUfgS3mb6l1XhuBijX4lIsyWU3Bwv07H1rM7H3wkpmHbMC+veGLWx&#13;&#10;68Ldi56UD4ejUKJfE8l7kfDVflDkX4Njfe6sbEchoY1TnEXqXtipguI+5hOQ9rXWrKIyivR7nBCm&#13;&#10;+C38B8F5ISc8GitVlL6Gfw9Yj0bKybeNngLLnoh/yd5X7n+tscPJMbsYpQrKAYQPFjGgN0dAZPxr&#13;&#10;KRUOtezbVyT3bF4rkYJpz5LCHkugGkH0dJgW0VTQUhNMFeU0p9sv2hC7Ey56hYuozTEzD0YXvkb4&#13;&#10;Mg7j7zwN4VdQzAJpxC4dGxce+TW3eA6LHEXsek7t7zgWgec58wQX6klIMHTPRWD+Kfx3cmK9sgOR&#13;&#10;S2Bemy9vEcxa8D6MUg5VCxwbi6z/tY9YEN7X+WGKH8O5AUbW4Kiz5TIqUSTvF1H6j4D3ZiHaMvIv&#13;&#10;wyVyo0uaSMG0YyW4r2IPoWLvnC5GhRAMtelqDpm7YW6ONa8Fz138/i6QafdLRf0N4L+fNVMxwbuj&#13;&#10;MH6WhvcJlApADH5yS5pNfFE4buY2PSYYOtjOh2kRzBKwnIN8lI268OGKcbytkIiIh7yNhWc7BKkY&#13;&#10;KmHEL4NpqUadxWD7P6RcfKv4pbA29SyRgmnPOvD+l8Pjl79F4Peas22pCaaC0gewrdY4OC8sOyNm&#13;&#10;455q9EL1LKfp95wrplrE6JWiUe6BpJ39luw9rTXn5mDKUYdhwYxsj9Fv2CrjGzYsK/N5/L0qEYQP&#13;&#10;4UQX7v+hUkTuJThVCTzWgf9uFPMovgP3j1tPzW6kYNrRr2DIh0n/U3FwCThOQzaD0jftxrI2RPBJ&#13;&#10;Nrfyz8KxLiznIh9DNYvQnzTe9tJwPcSmmjHBzIHnIZTyqH4D26qizlxwPS1WKnwM+3owb4rw16gm&#13;&#10;kbq+dWCAmB+O05EOoerl7k59dhYjBdOOfk0ysn9Gz1UcXAmu6zkPWf5teLXZJ5eFV6QNK38C5yZw&#13;&#10;3oBiCgjA/RNFOpcaZCNdzvcxJhjqT84UIkwjsLe45yaIecXI260sCesvkQihEkT8rPodlFgO5slZ&#13;&#10;JBE5iTOlqc7OWqRg2tFw+kHO99kwz9FU0NJWMGvC8wBZUj1K1QTXZnDfIYYBvCLli0owi8J2fmOU&#13;&#10;zIhgRn6I2Ne8IiH9b5EF6SQUi2yPsX4WhvUQZNplLGspOcTOgaXp3sx6pGDa0RxWLiF1F9tL6gpa&#13;&#10;2gpmDbjv5cmcSg7FkCZ3fg0XRq+HdVU4xqGHGVkI7gdQLqDyOSzLwfkEe1nlj4WXtRCsf0I6xWN6&#13;&#10;5bjmqWr4kH0N7tqYRO1JZj1SMB1oTFyWvuIpDvVZLW0FszxnPKaXev49eH+mON6O4fsw4qDpFOQT&#13;&#10;qKbg/xNiHpZH5iZxaj5YdkTch0qo9ZklXZGC6YDRpTFtBbMo7EcgnUDZhUgtiXEXhj5KVrt8I0S/&#13;&#10;5UmV9Css3eromP5N30XwQza6Mvc3ViRIeiEF05kfIfhcffFl7HJYVctYloHtz0h8jvQdYhCprWCo&#13;&#10;UW6K4DtAEdkX4dq65RR5SraTMfohopfBugIn4Pc9zebTsOZh6pd/B877eeyY+haeV/2YbbP6qWXg&#13;&#10;uIJdI9bzSZz1tnkJYdoewceQehquLVqOz3KkYDqjXN6f5fTF/vPgOFgs7/8nRsmZFhPwlQ9EuvAO&#13;&#10;ghlZCo5TRU9VQuEbRP4B15FwHAr3ZYi+J9ZuFTD6NyEYqtw60+88WKQce5GHnqmLoM6nP8GMHIoc&#13;&#10;WWV02wqSVyqOzwPzlgh9xFIsR5B8BJ6TRZ6zUxF4CFm/+MR34d5SccmsRwqmK0Iz0Xc7bCAjD8cM&#13;&#10;7+/FAFQnwRCrwXUNcqQZTakmkbgVNsVatfZryWJIvMBdQcmC4FEwbwXz9vD8QwjGjOAxMJETvwys&#13;&#10;J3QQzHqIfCMEk9AsJF0Eln0Q/bL1E2tFpDX37sXDAy2XzG6kYHRQ26L8LqcBo5cuT/yFkHmb95NZ&#13;&#10;1mmMaG2J6AiKVniV61+aLAbL7xF6FrmwSLefR8GBxCNw7QnToprKytXKGWTfgvdY2I9Hwo3ca3Du&#13;&#10;CctPYfkZHGdj1ITMS/AeLI4QR7G2C1/BdxBMq7SMHFj/ikKMd2KSQpoH68wD08ZwX4eUBeWcGEaL&#13;&#10;im93tmYLkEQKZipj2bahBONQtybHgscDKZipygpqDejH/BPu09Q3lAwDKZipynpqGejH9L3W1P6S&#13;&#10;4SEFM0Uxba6WgX5G1piMMAOzAymYKYp5a7UMdGLeimddVXeTDAspmCnJ8jBvp1aCTsw/4IX96htK&#13;&#10;hoQUzJRknf4FY1pHPWcvGSJSMFMR06b9CmYbXqmpuptkiEjBTEXMP4alL8GYfzj8AWXzemzmyY6r&#13;&#10;xiwWDL2Jp6atvxTM26iVoBPTuhwXRn3DQSBv6keN+2/Lu5p5DYFqu85sYlYKZmlh82zLUSDUp6YC&#13;&#10;a/KzNTVggG1gWlZzt8GgjkW74MC8JUwbzNK50VkmmCV5Uq/mHkxZwZg27tOBYXtMueZycJaEuet0&#13;&#10;kHmzqfrSGTdmjWCWEA1R8bKcsoIxb9GnA2Nab8j2mGmN3tNBpG3Tj8RUqebyGcksEMzCbD9ovYIp&#13;&#10;Khh6qW+lflRdkD023Ih7i8C0ieZTOrGdsNPWmflLcma0YBaCaS3+Q7Z9YU9RwdBLvS+Pn/qlkaHG&#13;&#10;djGtzIs4VZ/Sg5ps1p7JW2hmrmCWEfZ3Z+95agrGtGGL3agf9sKH2EwX4BuqPkIvJJsfw7TmsMfr&#13;&#10;pgYzUTBkS6yvw/iekoIx/6AvB2ZbmIYaxcK0nGI0uT9INj+CafWZNnszswQzP88S6PxLT0XBLCIM&#13;&#10;SM2j9oTe6CNDHVCmht6PbrWQbH7Avb3q/tOXGSSYRWHayMAuxakoGHIb+lqkbPr+UGdFeo0mG4Y6&#13;&#10;wE1myLzNjBDMfKKpbaH5O2k5DZmwOsRENYv8F5y5xSqyrEwipnX78vi3E7Pvmrt1YzHYr0Y+zinN&#13;&#10;HKq4/fQYqxh47+jHvBVHQpvu4wHTXzALscdi0dfOnPeKwF/tSrXACcNc22vuP4E0J1UNQVbcSDPU&#13;&#10;mD5MyyP4BX/rsgeRI1rPzjEymmwcnl1dYRrHG5jmglmUJ5tVf5Iu1AWTReQiOP+P44M5DoLzbETe&#13;&#10;5cjF1RyyT8C+keZTJgZyYPrys82bGt8xRj3MVRzCJvu0podZod+JIP1sw++4aTqGNs0Fs4QxL7ku&#13;&#10;mDSnSm3xYVaA6w6Ruc6P2GmK+08kKxmf9yDIHmvmbxqcBXm5gPojxgd6O3DHON3Wcc7KHqYmGGpq&#13;&#10;zYSsc8PyE0TNItDwfbAZdQmGAdn3fTgwPFHYTA84OMuInQWaTxkvthXLq6dV+AEpmAZrwvsUR2TN&#13;&#10;vQLX5o2D3+MId0mziHBXRMGC6D9ho6sU70XHTShGkbiKJ+k9D7CdU/isEc5vRTguwuiXIjlrESUv&#13;&#10;kk/AszdMtW0FC8B2GlJmpB+EfW31UjfLhcjFkH8T9l0UB3flnOPxD1FM8KOWQ0jcDefvOHRtzono&#13;&#10;ObA0B3A3gedfSFk5ZicnqXUg8RAcTQ9tDmx/Qc6H1G2wrA/7iUg5kL4fzh0Vn0XsDN9dXC1+Hey7&#13;&#10;1w9aj+Pk5vmIGDvJi/zpF8CyveIqg7BXs5QilvTUZpoLZmFjHmo3wawK930cbJLjo+7AXqnlF+zb&#13;&#10;VMr136deyii8LcYGau/F1RD+TISo/ATeF0QbqnJG4sjRvHLR97gIIt5aKhHE/iJCmzcykHFCpW3U&#13;&#10;o3zOx8WtIvD9oXFwD84vS/VbSgkFM7J2zjub/i8c64in2gGxDzSZxOl+o4icLCosA8/z4ru8B9dO&#13;&#10;cF7KCZlLZoTPHHsA5hiMfs7fLvM/OPdiVTiuQy6qGWbMIf0QbCqxGYK6mrWnh2amuWDI5l5f8+t3&#13;&#10;Rn8PY9oSoZdZLWUPYv+G6wg4job/QZHCpYwstY9a1siGYJDhBsr5Il9G4Ey2r+xnI08dSwqZ5+A5&#13;&#10;UYQwvxZJK7e2whvwkAelEIz7F2pnTC2YXeC8moMpU09V+Aqha+A6jW+Y+LqhyXJDMMvC818U0kAK&#13;&#10;o3eJ2OcHw3NbPR55+R2RRV0pmC1g/Q1GPRx5OXEzbD9TPMPVyARE1r4LWA/UKWVD/GWLXyFwKVwn&#13;&#10;w3UBouLrV+jaf4xd2B/m7yn+HFMVKRjBfCLdsb3hw2wG1/nIJjkLfui4hgVFLA3H1fyKpbYYOhpm&#13;&#10;anlNwVDXYRfJumo1V4L7MZZW/m24m6nu5+Mg4t4b4D8DVvLUFYLx0Pu7dWxKJRjb/pyNmfqT/Hvw&#13;&#10;7FuvQ8aM+feIvCnyCzQFQ87Yu5ylI/dga9aXPRF8GIGTxP8rBfN9nvcMvCxeBC+xxVi7OXWwgUdQ&#13;&#10;yKP8NXyHw/JrRN7jl0LxQzh/26gjqvnf5YjMHJf9j4rjfcFD5EN0ycaBaS4YYhn1j96F9oKZi11P&#13;&#10;3xP8qi67ET0Bpi0QfInz7KVuZ++i5eM2Q/h1kXf/OdEcm4IpIHSgotrK8DzFzajwKXy7KY4rUQqG&#13;&#10;mlrrXGGLYHbiRC5kNZWDiF0xVse0IQ80Oc9BhjTcFMy2bI+RhAovwU5fsK2d0yoYHiS8nLuvkgmh&#13;&#10;Mxr3PxLxj0R+zAdZIbZLkAtwhxk+HVZFL0R2mvVYZJKopJD8j+J4v5i3EYGhVQ88ZZiVgmnOwxzF&#13;&#10;5orrYsQ+FUH1s8g8CNu6sO6FuB3VEOeNUI/hLAjXv1BIomqD68dsyNUFY4ZVOba2eN0koz6h+DWC&#13;&#10;p8CsfXEqBdOMwN98VKVgdofnSWELfQnffvUKPHEuzELTrxCjZ9CaZNS/vQfvn2DSznioBLMw7H/i&#13;&#10;7ADVGEavg1V48PaLkXIDcUQuhG0neP7H96ya4Wp2QU12R+hLaknIvwL7zzVnjWMml2YDzTNPDaa/&#13;&#10;YJbWO81P1AXTrvCs5VNw/EBk/DoO6bhIvbKf5uO+wwmNcxGRJ+zXvGWq7vR/qK7GOcdvQYE0Q4Vk&#13;&#10;Y0X0Wtjp/s0KugVjJWvqQx6my78O5671CrwBprbgckuEX0BF6fT/kHOnlfLio6mrIZ/nrzArF86p&#13;&#10;BLM4Z4kJvcaNPvM4XGQf7gLfnchnUPoC3iN5dC70CkoFFF+H49djD1lnF3hf4rsVP4VrD83ZvuD+&#13;&#10;f9N2yTkmm+kvmCUNzPe1EUyVPfXsBwidD0vNElgGrguRqzX0LiWD0P5sy3UUDLEErIezgVRvu+Rz&#13;&#10;exH7G2y1Zt0UjLmXYPZC+Bu2+ugV7ti5XsG0cWOyfHOEnmodJRM3d5yP0W9ZSLVS8SB8XqMJKgXz&#13;&#10;Qx4QJ0nw2HQGxc8ROBGWg9g1ot8qdTecpJDfIPphmxG/lkId4Dfw/m7sKwzKduKlMMXCrM1KwbQd&#13;&#10;JWuyNFznctOh120pqsnEXcOHzDOwk9mwRlfB1FiKE3yHXxZmEpUc2/q27yoEYzHcw7A91sx2pO1h&#13;&#10;miwD+6nC4BQJLqslJP9WP94UjLsxou04FaMOVMOIXQXnBUg6gAiPj7HHshcnGORhwCznTy8GNQRE&#13;&#10;iqjbYN1h7CsMAdIM6XkqhYqe/oJZzMBadF2CIYP+cCTDKNtEBnDVWRXNeZgugqmxOKwHI/45O0sV&#13;&#10;GwK/UQjGCs8hmkft6sPwq7ex4FLtwyg/tMbCsJ6JDJmRdEMv3NQEm4J5H27yWGrjDX9iu6tSQPoJ&#13;&#10;RB5CLo3iJ/AdJU7thMDz3E8W34aDDDbFc44r7MxsqPk6k4oUTBssOyJGJlACo5fD0t0k0C8YYgHY&#13;&#10;j0UqyJ509FSYyfa7ErlRIIzgSa3v5u3hpy6F2rdFdCmaUTLeXlKzxxbTjJIpP1GB+Z+ik0kjTG+B&#13;&#10;pmA+hOcXjQ/dWVhlpBMncg5hj90JZ8Mncd3OGQsRgI+0PcC8vgFqJtkUy0Qw/QWzKK+KV//WHdAp&#13;&#10;mJF14b2D1y8Xv4B/b/VAmfl3iLzOc9vWFTsIZj6Yf47IB0g9CdcOiuNz4Dgd6QgqLgQP4MUE5sOR&#13;&#10;snPnkLoDjl8pHvVoZMQ8Y/FF8c/tYTsQMbKRxDyMe2+xY17c07SDeh7GegwSH2L0dh7uUy7hsd7C&#13;&#10;N6wE4fmpQjCfiCmgxufaT8OoVXwdIsTjY2MyPhZJG39Q7jnYfzl2CbMjnFch9TVG/9V6fDDI7Jxy&#13;&#10;O/xmgmAWMhCuQa9g5ofld4h/y+/4kgfxO+A+TuTj/jMnds2PcnvieRj6c7YVzAKw/hHplJjO8yJ+&#13;&#10;G9xHw3EEvP9G2sOVcy/DTa2Bam7CNywVeQgh9Sx858J1CjxUzSt6gywipzceXjnT/wWCl/DeBNdl&#13;&#10;GP1CrBajB2gIxvkXkbGZnnwE4X/CeRgPnXvvRyErFPgyzPTOVgpGOQu5L4JPC+e+isI78B2mOLUD&#13;&#10;3HejKL5U4Uu+M8/0n8JfavRLYWcmkbxZUX8w2BhbT/GTThmkYDqwNOwnIWHjRqYuJW7xjp+IXVCd&#13;&#10;TLLl4Pw3t1F1qaJsQfDwseTJlv1Eg9Os+wJZRLe2Pn+HtWS5T5Em2TSd/s0QeJKXe2pLxQn3TuJz&#13;&#10;m4L5tFUwO/Fym2ySPz1J9piy0yN+xavjikJ4LUWMNCbvGGw5mQL+0zTXv04xpr9gxP5B1S/ekXM4&#13;&#10;Cz4Z7o7degmGmA+m7Xg6IuMSMivzT5R6Bb6jYW5GAFsYztt5tXLyWsWFNZaA9VCEnkHWz/PlvFrZ&#13;&#10;jdF74CQjrWnjLSEcsP14UTDZZtxXkNUUR+YtBJp9ixKxWjn2AQrUy5X4hrEbYN9Ns1p5FdhPR/R1&#13;&#10;saaYrDWyLe2I3wJL851dW63s51l8204tH2E9GpG3kf8cgVNbjtfZHvZzEHtfZGAn2ZTE4NhjbUb5&#13;&#10;+odcF+p+De4hnTBmmWAU9BbMBLCi4f0nvNpqKJb9AvXR5KkG/V1G1tI87ZRhRghmWQOT/U2mgmDI&#13;&#10;dzcaJmY4Gfnm5oUIqjtPEUybaZ52KjETBEP+Rh+be6eEYNZjC0T1YF1gV3gozzyfiBiouf/ks/Uw&#13;&#10;XgfjiRTM5LG4se2iBH3Nkdo+nEGYi3+x8QikNDimFTVPO8WYEYKhlmf8fTn5glnBcJgYXicyeDi8&#13;&#10;eWAez0BKfTPpHb4epGAmDdPqxgIaDW2dyLxs+ahuPulwEJnpEEFmRghmDu8ZVP0BejL5glnHoAOz&#13;&#10;FU/7qG5imLkmLpCSAbblRbTqR52SzAjBLMyvXvXfoBcsGE2U1IljEQMremrwO3jwhVVzG4vkNjGY&#13;&#10;1pge3QsxuwUzidPJy7JDonqkLrA9trHmJsYxraa+86TDsS9U21qnMDNCMNQOVlT/GXoyuYLhtBxG&#13;&#10;RvbMW3M2NdVN+mCqjSbzuN+0ihkrBTM5mNY0NrDLE/yDZ1kxEv9gIqhF651H85xTmJkimOUNT/ZP&#13;&#10;pmDIhtxY/Tzd2E4k+FbdxDhGp33GG16PPL/6Iac4M0Qw7BIYnLucTMEsbcw0Mm8jYhCrbmKUOVNr&#13;&#10;stJMP/40TLksBTMJmAwG6ucB5YHtsf6TvI4D/I1WnGbGWI2ZIpglDbuzkymY1Y287MkeUwZn6hej&#13;&#10;L5RxZFsRSXm6GWM1pGAmHHJgNlI/TBeGs+ByLf6+qjtPFhyQYOoFHNPJTBHM4hz3TfWH6c6kCWYp&#13;&#10;gw7M1mxwqm9iENMPp4pgOOHzNJnUb8tMEcwiBsedJk8wpuWNbBqrRU7R3MQY5DIZ3y80Lmwj8qVN&#13;&#10;2wSXhBTMRMNTlrrXPvJDDhxlmEygKdK9sG0psyhPEUwrq/883ZkcwczPA8SqJ+kCOTD9727fGMEX&#13;&#10;UfAgdDrHfKG7WS/mXB25V2FvxJudSPjXXkLzkNMNKZhe/IgjD3EkJE0pfyZSELddNTg3zzME30LJ&#13;&#10;j9gFMDUnHBbnpMeqJ+kI2WNbKu5plL04EV+1isx/YRXxXFxPcYSXih++fVo/aPzhceSpnfhFJzNH&#13;&#10;MLwfy8g2D52CsfwBo6b6T6QuXg5M3H4yYRHYDkcmQz8rcs/D2TSrljWwaYyfcJCkXFNHMPRFvjtd&#13;&#10;x5FVzCDBkDNtaD+WIcEUkXkBwWvgu7LBJXDs3nnhYK2HeR1FF2LnK3oY8r+NODAjzYjjfTBlBMPr&#13;&#10;kQffKDo1mEGCWc7YTg9jgskjfgmsAwbLmo9ftKrH6ALn4lLdwRB7IT0FBEM9qmmqBhnrgxkkmKUM&#13;&#10;7jCZeMEsZmzTGGcUUt3BEHsj7ZpkwfAquEE6yamHFEwPegvmEKT9KLwOy8qwnscBLIseYYZtwplW&#13;&#10;C18jdGij5tI8qWL9I0fTTNtRzrOlV7Qh9h91DgnXI6gUkfwHRraA71HkghzAspJC5lVOwdfGDlwB&#13;&#10;9pM5IGUxJbLy2xG9HNZTkXZ3EMwfYP0dj0kUzAie1vLRhP1sTs6ceRbu/dWnjEG/8MbTeFK/LTNI&#13;&#10;MPT+NrKzf1iCsd/GjZvzKt/IOYepVLPI3gPrL5Cghj6K5JWNysvDdqxIb6TJ/c8x+Q9opJHYFRET&#13;&#10;N/SKFQlPvUq9iOYe+zPHrWw+wMja8N6EfLJepV7KyH1WD+jaVjCcltnJ2S84racy08bu8N/JmQaL&#13;&#10;HzWSw/QLL4GbYvnDBmcGCWZRfqmr/mZdGLJgyijnOIBy7lNEroPtR20EY94BkXc40H3ZKzICnAHX&#13;&#10;OTxmzc2a2vfjcOwpnq0hGGrc1KCT94tc+8ch8CjyaT5Y/BKBXzceYAk4zxX5YUrIf4DAuXAcBNel&#13;&#10;SIyMybK9SbYnfC/w5xY+gldkNq9zGKJv8xdJ3QeXNp2lbszKHGkziBkkmEUMLmocrmCoKWYQO6dx&#13;&#10;fH6NYFaC+wrkUig7Eb5AkXfl53D/l1NoUB8VPgvWn48Jhlrt6EWNGxLLwHE5v/urMST+CpPoZMy7&#13;&#10;cPZJ1tsLcP2oUXMxWA7kx+a8MZ0EsxOclyJfQNmD6AWNh/kpBztPelCNIHpZ//n32HXZcJrtPdbJ&#13;&#10;DBLMd4xFeDAmGE2hVhs8AqaFxgSTu0txoUYwpq04wX81h9T9Y2m96uyD2MeclYUz69OppmDMsDUS&#13;&#10;JzFz8yK0yFecJTN9L2yrsjCcZyIdQzWA8AljKTRMa/AL3nGzyBnWSTA/he1gxMnJSfHdaqnG6aPZ&#13;&#10;ustyPmT/cY3HM8p2YnPY1JnUJ1udXiXKX3IAZq9g+O/6Y/UdtHQSDJlAo5fCPKchmDyCf1BcqBLM&#13;&#10;vLDtg4RLpFwVOfda2B7eB1HMoOqEm6wjEsyI8GHeVdxQYFofgTf5o7NPwrkeey++21AscvIjbzPV&#13;&#10;2UIwky+3HacxS5GX0mWU7DfwPc+9U/5deGrZ9w9A6EX+OumHRPLx5hMageNarDL2zJPMHDHZMJQ1&#13;&#10;rIIZJRhD04IEr9dQ3UFDXTCaiUvvySLz/VxjTr93O8WFKsFQV3AyZ+ErWxA+W/0YhONGFOLAKAJH&#13;&#10;wrKbbsFsjuBT3DVlHhXp9mvVVm7MR/0ecfJkKp0FswtcInVmyYHIuXyknrIvyomU+7PH2BjrnGdz&#13;&#10;opkDU2NhOE9qraGpYJyZJZgVDU726xeMjlGyLoIxrQjPFZxwr0fJIHwiX6hXMFsh9CqPOGcehLMR&#13;&#10;tcy8XmM7584IvcuZyToKZnvYj8QoeSwJpKhOLVW/SJ7sP7b+ExmDXuSbTpmd+ovCtAUb3mPPNoyN&#13;&#10;qzNLMCsY3yuvuoOG4QhmZXiuYt+gSk52TJPkvkYA2Rfh3AvmnyL8bb89zPKKtWo9exhib/hf4qmb&#13;&#10;3OvwnITgs6jkhT3W1/gYLxWdIuPIy4pNR62bGngr3sC5qIYhmEWmTJzPZYxl1Zo4wSwH1/nsnZdt&#13;&#10;CP9Z/Rgq6L0Y/qZPH8a0Ftse9Vv19GEIssouRz6HkhXxBxA3Cy+L7DHjicXZGFu75WknDWoGwm9R&#13;&#10;P+EwoocOLJiVxYraKTKAOIUFYz8ZoxaR+/9fPZKnjqyP8Nf6BNM6SmZeTWTMbNyn5yhZDftRiDv4&#13;&#10;OfNWYY99jsCJY2d1wkOOm6ifdnKgNqDpW5rwgES7P6J+BhWMaUOxyYl6uqnQyRjabTJhgrkO5g3Y&#13;&#10;+Ak8JnL/f4XAyeonsZ3MqV7TT8D2M4x8V7dgWudhPL9TWKSHY/TbrvMwzU/fB4Hn64nLyWLMPG58&#13;&#10;fKw23jgVlsCIxUed1EJwNzhYRJHBBENqFhbzVIknPYefRPkDdWeCBHOjkDF52GciYeUmW/Jg9H/w&#13;&#10;/plT3XuuRORVFJLcZAsvwUotb20DgmmZ6f8UoatEpv9/ImHpNdPf/B12hftvbJVRIXssfo1he4wH&#13;&#10;oKZC5rDaYsLOaqkxYBKEgQRDNmt9GJc6mWVELjhNnQllUZiN7OyfGMGk/gNLbXBzZ7j+ipRYEKku&#13;&#10;5Ha/BtcfRICYNY0Ihmi7lqyK/NdChzpWK9uPx6iTTxU/Q+D4llM9YWNsKGmeBmRF8e7upRaCWuwg&#13;&#10;Yd0HEAy9zhUWM/d0UyCQoWmNsUfqiR7BjGzFy72o8QUOhKmt1XE0Mn4U3oZVuXRq7rHVyuEzWsL2&#13;&#10;2Q5F4BFkvEJmZZSCSL+BwFmw7iwm1+bnYVnnXSjFkbhGccMaK8F5HafkH70KFuV41EpwnI3Rz1BM&#13;&#10;c09VDiL5KJyHIfweylGETumxp996IELvADV7TLUKoRemIU0IDoSh5IdkQA6wj7V/wZhWbR3D3XpK&#13;&#10;WGXDF8yALCAyjWk+ui0cIKa/EETLGhvtaGF7OE7iZdFkj43+w6A9RpbFpI8jL2dELQIe/l5Jcx99&#13;&#10;9C8Y8/otL06C921PtutvLIjRBAhmEQObDngApy+z1ljsWRW/hOdGFIo8GhE8SXO2K6YhLdDqn77e&#13;&#10;FOz69xvcvV/BtHtQdqcm2yozrcwyUD1YJyZCMIvpff/xQFN/MbvI2VXYxkaxHtCwx57WrArtylAy&#13;&#10;cAzEMsa2DCrh5aFzNDfUQZ+C6ZQBmNqrquYEYygw/kQIZkm9736eU+svrgp9ZSMLglrYAY5TkQqj&#13;&#10;EmJ7TH22M2zVDJ5wcwCMBRBthX4uDsCpuace+hLMgh23avFbZ1LHykxGLNpxF8z8PJCo+tBO8Arf&#13;&#10;PvrnOca2zan5Jdw3oyhmh4L61/NvO9lvRlJLf6ltyeMnqQ+wmLovwVCj7Gw48sCoqv4EMrUEs5De&#13;&#10;qBc8A93fxB99335ftMwucF7GwWWSdxgIh8njyJPorNbWiWmeqjekFvIaBhul6Ecw1J11sQHMG6nr&#13;&#10;TyhLGkhMN+6CWUSvkc3rSvpYXkRd/YQn3advNJnDoUv3qZb6fsGBlyMYF8wCvXYCb9unOzUcyMnW&#13;&#10;PSo17oJZTG/mzZH+YtrXVoJo7jaObD2pM9T0NjQ4glyD1fJ9ntdW39A4xgWjY2hi5LuaqyaMRQ2s&#13;&#10;jhlfwZAA9O0AZXusj1fMfIZTMQ8Ox7WYlIFQ+lAjwzlKWC3Ds3oMC4YnOnqNyYz7m7srprXUz9OJ&#13;&#10;8X3Onl1xA17u3ceA8uIwTWxWZOq6W8I7TRikFoNbA5UM9/VtUDDUCHTkFiVNDxQUeDCmimAW1uvA&#13;&#10;8G9l3B4zLWc40/og8ODSpKxHJrUY3Bc4xra811V9w8EwKBh9LjV3gsPYDtofPEekryWNr2AWZYtf&#13;&#10;9Yla+Bn6mNAwnkBqIMgvXWkyjLG5xQhyf5bYljwpp77hwBgTDE8L6hv/HigT0GDwIjd9q2PGUTDU&#13;&#10;tlZRf1xb2Bnt4829VL8v3b7gRW4Tv0dwLjGC3J9axi2TpkHBrKFrBTXBnczA20H7Q4+XVYM3coxT&#13;&#10;gtL5ebJC9XFt4RgrRif4yTA2ksZsQDh2xMQPe87NLz49XbQWfuBxy0VjRDCLwmwoFuvW49Ycu8KL&#13;&#10;JnQu3xq/nU8L6kuVTA+wlObaniw+caPJ3An38YQDMhe/9fobAORJ1fGcJjIimKWNrXXjmAOTEaJq&#13;&#10;SghmIV22BL8LjWYaotawpvo+4wX9Bdcex7d1Jzj7Yh9qoaddb9yf1ohgjC7ym6yt3rpX746XYMj4&#13;&#10;Xk79WW3hReZGB2oXMbCUYUDYv5pwY4z85H7Uso3YRzn+SxAMCIY3XaieshdslU38+PISepvUeAlm&#13;&#10;Xn0+Bv2Nl9Fc2x0xf9efrWIUftlN/OawFfr5dmw3TtQgnm7B9LcqljqZid81MUfv6pjxEsz8uoLX&#13;&#10;8KIsoxG7F5yg0WR+060x4WvG1ua/iOpJesLrKScw8LluwcwvttrqGyJTUle/6m7jjM5dweMlmAV0&#13;&#10;OTBscBsdq50znpOVf4D/EeRtiF4JS3+D3YOwJju96kfqBTuBE5smwIgP09fOPnb9J3z98vAFQ53G&#13;&#10;HpzSKOtHpcRBZAo2JB6GaxfNJD05MMuoP0jN9nD+hcNSFj6EZ8eu0/zzw3oJ8gnk34TzJxxphC//&#13;&#10;LdxXI3ApbLu23nYwODvaFxx2PXUn7BO8GnAN430LtStS9YRvYjMiGGqIRnbMN5l4a9hErysdfwC9&#13;&#10;glkc9tOREglWVaUahH+/Vut5Hh2pkvdA8HEO8YocomfC0mXwfWEEPuUPqoQRO1vMGu8I10XIpFDq&#13;&#10;kAigb5qCSd4Me78bEvthdeONajsxfDwZS3WMCYbdAyOR8mpQu5zg8WVeHaNnWYo+wVj2RUJEBy/Z&#13;&#10;Efkbhy/iBHoPc9qwagXJy2FSDmXOq8OB2R6Oi5A0i9SWP+/dw+SiyL8GVy3A7M4ik1kOFReiF7fe&#13;&#10;djDqgilMrGB0L8toQvU53MqED3bXMCgYaosr9LODx7yF8QmHAei+xa2JLsGswQG/C3lUHAjsC5PC&#13;&#10;6zDtCc85sNC7QLk/ZD4dq4foDWLUd2rOhM4gwbAhYFQtW4nh40lZNC0wLJj6gmWD/hl/zwkcX6bm&#13;&#10;qEfVugSzLSKvoVJF/gW49Iz4LaX+FC38+jBko87N0avrl4+bYKzHIPrZxAlmLGyqbng95WRHWTEu&#13;&#10;GMLglD+znUi1018YIeMMUzA/R/QdtsfyL8PVfQn2qvB/wM5G+Bw4LkHShFKBU6+U/Eg8CPeBY59r&#13;&#10;2hS2U0Qu/CfgqEVhXBv+J1FwIXAITLsi+CqKSXb0beTln8d5+qmm/VdwXoKsCMhfL2QlmhE6q3Hn&#13;&#10;n8F+FqJvIh9nW7GSQPYd+E/m482PrrMj7Ocg/hF/SrWMkhfxWzkRQOSTCRIM9RKG1fIjXrmsus/E&#13;&#10;05dg6Auv0c/rQZeHPRRI0jqWcukSzEYIPMRR9zGK6PmwdFmCvSNSKU59XPiqHtt7rFRQGkGI7Lft&#13;&#10;hcP6PXj+zhmVq1Z4txfX7oGkhfux9EOcFYOaO5VqCO7tREBkutwE7wEcsCKXETeslSrKdoRFtj3L&#13;&#10;bvDeyt6OemQixQk2arGV6+wE180oFOrn66XAcs04JkIwtZy1Y8/TE3rbTpkss30Khhdi1jKPqr5b&#13;&#10;F7blrA/q+4wTS+oaAdclmAVhPwVpv/iNMkg/B8/vYWq7YEQIhkuV3+6px+E5kzPxBx5ENsKNvvAx&#13;&#10;/MeIF8cGHQVTFsGRKwEknoL3IP70McH8nsOIWfeF/25u7lQnfhPsvxHf5Wdw/ROZMP0VkXsXgb9w&#13;&#10;XgD31UiYRQz/BELUz9RiwO4AG3VZOe76iiaE/w7XqXBfxWmca7kxxlswOt3LJjwtQbbJZKzibUu/&#13;&#10;giGayUd1w7b7xARhWkzfXLsewRCrwP0P5GL1HwplFEyI/BNW0r9yQLkmGFJLCombGg2UoDf6pUiT&#13;&#10;ZrJI3g07fehaHQVDlxdehbUZyFQlGLpbWx/mCETf5wmi7DNw79s4SOyH2NesmcrnsO0kjuyBiEUE&#13;&#10;Qf8Gnv35CLuX5E78FKG3xAOMn2DI+6UPMqqWTaZM0kzBAIKht8X6xmZnqYHy6lfNfcYDPfGH9AqG&#13;&#10;WAzWQxF5SyQHb9g81Tji18LcNNJqgqG2+DEcu7V+1r4IPC0y8X8A3248MNBRMC64fqiI+rUg3M/0&#13;&#10;Esz2cF3D3UvFieCpig8VWK9EgT6oICZ86J9nI0+9E0n6Bv4nt8hatz8HjuORjo6bYEgt6/AP3nyw&#13;&#10;nvCzDZb8aDwYSDAcQcZg2Bs2RidkdnbIgqmxAMy/YFch5RDz/VTKyNwLc23IiwRDBlUO6dvVH0Sd&#13;&#10;DJk92SS38jAZWp0Fk38YZuXvsxDcz/cSzB5s9RULyL8Bz0GKD62xLxJiyjV3H//TeT//f9kL/4HC&#13;&#10;N1DsL6BOJvLh+AhGRAA15PTyn2bywkJ0YTDBULs0ONzBBsB4OpRN+C/U631mWDBNVoOTBBASvU0O&#13;&#10;kRPEVIwQTCWN0SvVH0Q4z0bSh2qE3/T0C3R0+m+CWeEgkX/seaGXYA5A+FVOL55+EK7fjn1inV0Q&#13;&#10;+ZL9k/KbnMrC95a425dw7sZ/i5agqT9E4AXui4YsmPnZBDXQSEjGW/OQo/o+U4NBBcOxUX5gzPvn&#13;&#10;qELjv6hBz6RY/4IRWM5GYVS8vO+pCyZNgokh/H/qDyIcZ3AOFvK/4xfBsrZewZh/rEMwx7DL3rAT&#13;&#10;O5bqZyyYwOfCaPwMjp3E6s/GBzHrwncXSrmhCmY+sU7M0Cv1J1Ni+LgTAwuGMBhhjRrB0IPfaOHV&#13;&#10;Mb38ywEFM7INRm0smOrHMM0N0+5CMEPsYZbhCZPegjmSE8rSY5BnUgxp0v/XcCN2OXs7zR7Gsa3m&#13;&#10;tTX0HmYh4bcYUsuW7E2p7zOVGIZgqHVubMT73044muO8ukFPgJthCab8FgvGvBcLpocP40DoT918&#13;&#10;GKVgzBvpE8y+CL3AM0WZR+Cq1elM3Ydxw7dz41s0GLIPs6DYRWdoTGizCV0/1R/DEQxvcjTUyfxQ&#13;&#10;hOhV3WSoTIRgjq1PFGb/yyaZeW8WTPdRsvzb8P5cn2DmiNamRzC7wn8XT5WWPofvaMWHtqM+SpZE&#13;&#10;4hLFFxEfN8xRsgXEkm1Datm4dUneVGVIgqEGamjQcFt2Z1V3GDI6YkBTr9jbuVwH7ksR/AfsJHLl&#13;&#10;suKtEBFTH+SW+H/NR8j5ZsF0mYfJIPEv2OgT9QimtkdAj2B+Cvu5SNp4l07ybjhVWfapc7sNGTsi&#13;&#10;tRU0eyBiZlUXP4eL3heNr2P+EUKv8wMMQTC1rDj61UKNgbypCdlgPDhDEwzBsX90e//c/47rYoel&#13;&#10;eq+O4ZH+XrkOLb/H6DeiydoR/y/cx8NxEFx/4YOsFupe7hVLmFeA5U9CMFQ6zfS/C2/NENIhmHqP&#13;&#10;rU8wll/B/wAKWW7uuQ8Q/Bvcp8F1Jq+zJiHxZH8e0T+LASjiBOSyYqb/G4QuhuNguM5H7KMhzfTP&#13;&#10;J0L1GlILfdZkp0bVzzAFw96/7k6Gx5fHdeXp4r1Xx+gRzMj34P8fiqq1YbVSRvZxXh/JtsR6dcHw&#13;&#10;WrIvkK2tkWmWCooicXl9F0dPwazOLZsfUqdgiAMQeg5F0oym8ATrNbwohmNe02++MOx/16wlK6Hg&#13;&#10;Q9Y5mGCob6HfQbdaeEBsUiLQDsBQBUOG2fcbf2kdsNk6nuPLPeOm6xIMsQrsJyLyIrK15PrkNEeR&#13;&#10;eQuBk2BqpBwxkThrgskhez9sJyD6HgqZxmrlh8Rm5uYN54ft6NbVyhsh8CwKbgSPgokcgM0bP+PP&#13;&#10;YL8KuRAyTzUyhO3AWcLj3yD7FnxHjH0XZmc4L0X8QxRJilVUsyhYMHo/nL+rV+BdirUHWFgMRn+E&#13;&#10;QoJlXw7xemrXMfDdw0swI6fA1MffhfoWHYHqm/Dq4+WmU99SY8iC4S2ZuocReQxxPEfchyYYHXDX&#13;&#10;2hTM3ZoP2sJIpOnljHiDuuEGqvqgITJvI96APniFwTDSG008wxYMYSTsLy8WGrco1z3HIYYmmOVF&#13;&#10;h9BZMIYy8vEYve5eWi/bjuey17l1LURqwr/GZGzHHwrjIBgx5KL6jTrB48vjFrq35+qYoQmGlNlZ&#13;&#10;MNTlGhgSXNTYel6d8LZe1QcNi7n4N1R9XEfoB99g4vYRjgfjIhjTippfqhP0C45bhM+eq2OGJRjT&#13;&#10;pl0FY2SrIPeKRqYv9MCZw8bNsebZVc0ntoVfHOtMb7UQ4yIYwqw7uAxvDxqf+V0OCtV17nJYguFP&#13;&#10;6SIYaq+6WwnPHQ3VHmNHcdwCWOqP8swLPVcfxyeZMMZLMCNL6E7usQ3H21dfPgwmSDBLNQy/3RH6&#13;&#10;iFdthRSbUvi1qt8cWs3AkIku6AuO2yyHSX+26nEe3ZlIxk0wZNqurf7hOsHDneOxq65XsI7hCKZr&#13;&#10;jFNuK7qnm/iFPdTuhR2GcTJ3N9E7MjEBy6AmknETDDGv3ghmPIE1HqExJ0Qw3Qe1eMNcYzFlD/pN&#13;&#10;5tgJHrodnxFI00bd3hFjbCfWc0x8PqbxZDwFM5eB7AXUHdVnwYfInB6T/UMRTJcFQXx/3Zts9bZC&#13;&#10;nWwjrKChG2OLiL5Fz3Nuy37s1F993MLSwtjpGnBjPAVDzKfX++ehpHFYWmbumhxiCIJZspvXwT2n&#13;&#10;cktjFxY3MBavh3EZe1xYjAfqUAs5ddzyxm2GbfjMYfPVvJX4k3WdsBpnwRAL6rU0yOXtFmW4L8Zd&#13;&#10;MF3DzrP5ru8Va2ytdy94T+vQfUJSy/f0qWVr8atOl+HjBcQO6sbc1xQQzLx6vX+2d4e9XKJ7Qxxc&#13;&#10;MPQe7dSG+ObNtVvdqW3z1tyhP7ivHrohtJBeS4zX1E7J4BVtIBdgNXXHPgUEQyzUw/mus+3w47WN&#13;&#10;t2C6xDPgmQd9a3717KbWS22Hz3CnKUktevwrcvG31G2CTi70+ywnItdpvtTUEAy5nvq8f07tP9Su&#13;&#10;nEz5bj7GgILpus+U3/T6Akqx3Tik0eThLzxZVAwD9jQXSS0/nibDxwtyb9mpNbLmuw7YTohgCHpK&#13;&#10;PWsothly1DIT9bld2vSAglm5oxr5ziR+Vf226Iubrofhx3xbTFdAYPN2MJG3NmWiuXaktqS669Qw&#13;&#10;j8V3HXyaKMEQ9Ov32mRP8HKj4Y0vj6tg6NpOr14Sks44dGb6E+roe3vS05YwTC15lh61bDrl1+rP&#13;&#10;JexePQkdppBg5uNJcdXzaeE+cYhrv7vG5hxUMJ13y7F9oudlv5Q+764n9EXoRTPEQDykFrJbdBiK&#13;&#10;ejvSSYTagO4xlakkGIL+DDqW6w3TbR0/wSzS+Y1FBj29dFX129FzA4JOOD3qEEfGFhVrkPWoZWIz&#13;&#10;MRpmDvd+qmfuzhQTDBmRq/ZOnM3TF8Oa8yKJdn67DCSYlToObZEGdN2W/Gnd6xe7wKMLQzTGqJHp&#13;&#10;GYSgn66/ff8TA/2264uXkQ7ZK+m5dn5iBUMs1HvnMDHE3d5dlhoMIhjTdzs7MORO6BgvonfH4KPJ&#13;&#10;PEs4xJHcxXW9kslsnvTUed2oDdMblEoNTpHf1SOYcMEQS/d2v3gZ0pBc/26CqTmsmkv0wIOtbZ11&#13;&#10;sseoW9fUV6Nz2LA79FnkQgzL4aa+RUePx+7ZUmKhoOryqcCKxmJ9aZmSgtETFnHboVllpvU6dwV9&#13;&#10;C2Zh8YfR3JDgXksV5Lsd/SWjVsG267CmPsiG0bHqj98Fk5fBuBvLiDGYgR1Ctji6fsHJEAyxhIhL&#13;&#10;pHlcJbzOdxhLy8ZFMPQm6zBazQPKOjwKXi40wIuQIKuDjDrVbftErEFW3V8L1ZmKaqm5K0PaeGda&#13;&#10;SXP/ViZJMAS1ue5fklreMKwydjY6TS/2K5iOOXHJRtpCXbkN+nLWdoP6sQ2G1AmLVZXq+6ugj6P3&#13;&#10;11RTC5kqa3WbZzMMfc1esbYnTzD0VutlxHOwlYFd/y4rtfoXzAbtHRi+IbVjTX0V9Eg9LNJe8ELV&#13;&#10;oUzqL6JjImgbsVlg6LuVBmF+sf+cnnywXloFtZOe4eMmTzDEct0mSQgeMB14QmY8BNMp4yzZfj1/&#13;&#10;8fp6E821+mG3u5floAsdi2K5Da08/G0XA0H2PP2Aw1geoWLKC4beE+v2eEkMIXjCsh3d6z4F0+mG&#13;&#10;tQWIqsoaTCt3FLAeSJPDmS5coLdZyC8sUubUUQtZj+v3nsfrGx5E6bWhelIFQyzZY+6fbY8BRzCH&#13;&#10;LZhOXRbfbSN1ZTX6pqE6UltDMPh65Pl0qOUHU2k95YJip8YQ3ZV2mDbv/ZUnWzDU/nrFFhrUWCcT&#13;&#10;qNMQcH+C6TDsRnfrHSCGrFAdK1A7wT3Y4JP6S/TOa2Aa72Qk+qH+jfrkoay46wWvi+s1qTX5guk5&#13;&#10;pmnu+druRUeXoy/BdJoJJdmraqqZT0xAaS7UCd1/CFmoFu+lWOrEek3eTRBkWSyta/HhsOAJtF4D&#13;&#10;j1NAMPTO7r4nZFt1faMMUzDLdOyveAWkqrKKAdYm83zo4OuCe+2wYAeJGs14xIgzCnWDnbd5jRN6&#13;&#10;5rWmhGAIslC7/DoDurndRoENCoYXgHWwpEd6vf455HR/LYDe+uR/D2gjzemllq1EsKtJn2ypRTcf&#13;&#10;0kSkfniITEfC06kiGH77dnFDe1o7XRmmYDoFCejZDS7Gn6W+Sh9s7A242HEOTN1H8EktU2H18SqT&#13;&#10;IJUaOhd9TxnBUFtco9t46yAtplMr70MwnYLV82iepnILy3b7dl1gY0x3NMD2LAnTFvxlVXduwmMJ&#13;&#10;K2iummCW433OXR5yvOFRQR1BOqeQYHgerfMOcpOeJcAd6JT3wrBgyLDu0A3SR6grK1mYQy6pLtED&#13;&#10;P+EPB1uPTEIlG7JTQyRjb4grOPtjCb0xnMYVXiCvI6jvVBIMsUrnRY1k8/QbpXdoglmpw+BET3uM&#13;&#10;DM4uoxqdoNZMxpj+XH9alhGf20Et3HfR15/E2Mf0HqHOf5JsMBUmfTEYpphgqHGv39nf2ERdWS8d&#13;&#10;Zj+MCqaj8LrbY7W89ZqrekKPN0JeuOpu+llarDzqopbvT+aAGM//0h9l8mwwJfRn1bkPb8oJhl/G&#13;&#10;HdxTft32Z5wMSzDrt/8D98gAs3jHkeju8MSz6lb6oZ+x81YqVouORaLjxQpieH2ybTAl1A/rTFI0&#13;&#10;9QRD7XLtDi9y+jP3t6O4Q6hvY4Khm7SdRCN7rMsKUTq1Sl+Ng94OOvNkaKlNFnVWy0Ad1yAsKdyV&#13;&#10;cVsM1jcc0k2faToVBUN2Aq/d0P69a9MRqsr6aLsYxJhgOuyRZKe5yx6ERfucq+65MaMjXWaBa07R&#13;&#10;pAwfD3Wb19DhRYD6rNMpKRiiQ0wWejnpDJCnYnDBdFpzyVPjXZaHLtHP6tr+7aXlOxq0BP96E586&#13;&#10;b0GRpK3rnOmksa0YTaYWpduXm6qCoQbaNgA2vSP7suzb3s2YYNZpb+R068oXFCGLNJd0h3vR/nYB&#13;&#10;kavW2VmiJtu/jdcf84nubsC9peMBtaKfiNwKxkcIp65geOV/u1EU+qp9vCYHFcxi7ReksT3WZbvI&#13;&#10;nI6j5B3pe/Sc/JbOC9V4HG+Ck4HVYtBMJc+eYDeYXrhGuhQVU1gw1MrXbdfK6TsbX4bYfk2+fqdo&#13;&#10;2fYvb56D79QbzC86Jc0l3eEJ0D52ZXcNEmDeZGhB3nQh0mOM3zavfmh2KQPvWZjSgiHaLpcgp9bo&#13;&#10;JplOeS/YUNFU1sI7yNv1FTxH3smB6RyKqRM82dxHnr0VunkI3SQ9dOYTv/MUc1fYiOjL723LVBcM&#13;&#10;e//aTkZnLFYFgwpmrTbWBdtjnUJD1EaTW+t3h03NPrZSkt/SaUyMumJqKBOjFurBuu/RmHDoL8sv&#13;&#10;i2EbolNeMNRY2/nN3FgNmaEdknrrEszC7be48VhWJwdmQYPOLrkuqxhv3LWVL6pbCVh+K0+UWki0&#13;&#10;vbZwThzb8sPwtP34WKHTQDDkPrZ5uxvNpTiIYDr407wavK09RgeXa/PMXeB3odE4Rl2WRJBjNh45&#13;&#10;x7UsJpZvG/mm4wd9a/4Zx3k/z3QQDHUyWu+Z3DhDS8uWaG9b6xGMicxCjdjIP+m4nVV3svUa3Fsa&#13;&#10;3RK8ZGe10INNzPDxulNDKtuIwCDUnQ49zXo7podgCG374LZuJDxXWxdcl2DWaNMyeMil019oAQO7&#13;&#10;oKir5I1++m0nqtk50wYnHJ+A7fhriDdIh6U3EwSZXtSlrDPR4QemjWDI/mnzkxmZEe9TMOTAtNs0&#13;&#10;1tHlmIcNA1XljpBf/l0jxhh9IvnWbdVCt6JfY7xXHy/P8xjaccuJxLy1WGdNb5nJCMY5fQQzl8g2&#13;&#10;rPrtyJjpmvNWSdtdSr0F027vNLvUnV5sZI/pHlflEU/966/JJ+nkiVEbWncY8cq6sBiPvkzmukky&#13;&#10;wn8sog5MakSb6SMYYkm1qcPjy/SGVlXrQH+CMVEb1YxE8c6cts7lXMJ+a63cCbotfSP1HTpBalmu&#13;&#10;o1pG1hzP1+1CYgZ58tZN8l+ZfvBBNtINj2klmLnbNEd2+PS9pNuGwugtmFXatBVe8NvWHpu7/Xha&#13;&#10;G6gRrK47CutcYqSuwyifafy24y8oAi3Q+2JSbDDRpYysNf52phGmlWAIMnhaW6T+8WXOe6GxKHoI&#13;&#10;phb9WXUJ2WOdhqGWU1fuBPsbOi0oek2s2mbUgeABsSFmt1RBEiVbdOKlQjqht8n3xvOrDcB0E4x4&#13;&#10;16paD/fXOjKl9COYxdusueS/Zdu2Tl6Wvq0v7HrpXGFJNl7b/WfUqjY34L8Zg77199pLdLzhGaTJ&#13;&#10;2tymj+kmGGI+9dw/+4J6tlut0Ma46iGYZdsMZ/PCpLam1OK6GhmPI+s2okwrdVALGaJDyQ+jorbN&#13;&#10;q69wUAOxtUjWObnBa/QxDQVDLNxq0G+nz/XvQzArqS/h5t6hpXYKWdYCPeo6eh30tpEyebH2RuMw&#13;&#10;IEaPtHqb4Y3xhqw+cpPaO4RTkukpmHl5GXzL705GTs/30xJt/OZugmm3Pr9LpBU9k5VmulzncsAV&#13;&#10;2qlla7HBc7hqocZKrxKDC6sHhD3PDYVJOQHrd4bK9BQMUdv33/wb0HtXR2R77Ru0m2AWE1ugWuvz&#13;&#10;AG7bCX4dYfnZdNRpjK3VblPDUKL3K6HGSp79RG7zEluC+VtMweSy+pi2gqH3Yqt9zy/vXma9McHU&#13;&#10;4nopK5M91mHmxNTLmOGRH53Nfc12w9/00cPKmVyDXMENDCzhGRD6nXlgcIL3SI8D01YwxILiT978&#13;&#10;k+iIxUY9hurN3U0wGp+H3o7tDaqVe60WIdeFnFo9U9RraIbyyMWnhxyiQ1ybzpoYqYjF9jxtNa6r&#13;&#10;ECaQ6SwYonUNMpvFXf8whgRjWrmlJsHLT9rZEqZNewhGl4tFaJKx0W05tvLwUudxvrcOy5yHCYn8&#13;&#10;J+Oyf2vSmeaCIXeCvP+GAcOtv2t8DG0ojI6C0WZFJ5uqbaNfqs30jhJ2cPVMra7KNVsuJLVQnzZI&#13;&#10;JHIlE5LNiy3PzWZUl6JimguGWKzF++8+aEtn9QpmSfWaS+4l2vlI1K116V54FLhXv0fwg2lUpz8E&#13;&#10;VA8WFW+K7kbjgAi7kXvg8ZgdmkpMf8FQa1t2LEYJN+vO898qwfArvFOUs1qWiEZNon0CxEW5oVBz&#13;&#10;UdYcozYf38ugahsal5WvqWkY6idr6ybHTS38G35/2AMSU5iZIJgRZfYVeqN3Sb20HDvf1BZ7ZzMk&#13;&#10;X2V50ZTJ7SFJbA1T29WyVEEzotWEV531HIfQZgSgrzCUaK5k443nuknuUshLmf4DX4aYEYIhyEBv&#13;&#10;DOyyJTN0w2CR9u5+l+WJbM33Cm1Dvo3Kb2FlksY6hW7Sybium9yWXyImI3tdZxIzRTAiIlbN+6cX&#13;&#10;9gTtnaDm3mlwlowx8n27rkvn/LIqL596JLInB1HLEuO4zcu8hbBLJ2Tr/JRlpgiGoLbSGAViB2D8&#13;&#10;55LZPejQNHksoctS4gXaXMuTPDrWXHeE3BXy0NrtmRkU6io3EVuCde7emdHMIMEQKwqnf83BWp4h&#13;&#10;luXV/qoBKDbGuqxRJ7VoNhro3KHQnvlFZzX02RUyvahL+e6MHSDuj5klmMlieU5TXGtnPGr0PU2F&#13;&#10;JiJ9X4shV1t93LdaalGVh+qu8MQRCXiFmWJ9GYpf1wspmKHBC6i3FsZYp6lGMc2qVouhqDFKFmNl&#13;&#10;NsfTh0CtS5liW4L7YQW2eHn5xY/F+6tnRngjSMEMlcU6b6UktbQOEtCLnAed+3AMFhQu0PC2edFT&#13;&#10;8VK36bB/qw3UOVMPTz8IKeRHmlH+QTIftkMKZkIQTVzZG9CfloM1GlXLfLxukueFmg1iAHgVQs3l&#13;&#10;m15eCnXI5DqSH/h9MZfQeR6MGPKGCCmYiYC8/HVa/q4cvMLodvxaCD+dIWm6s53oUshLmS5dCn33&#13;&#10;pcQM7yZibEO3FWosmLA+pGDGGTEm1qIWHYtlWphLLGwzEqy5E/WlQNSlqD5iqkFfmfqQtXijP78j&#13;&#10;+vLT2Jkch+2cUjDjiRgTG1MLvdrJVTC0+nhuseenq9Whi6055IDhbm0iId9vDbGSlfqQwb8vWZuD&#13;&#10;L5hohxTMeLLo2PQIT86sb2wAig25TisJdCL2b/HmgnFoOoOyGO8CoNcB9SE8KzXUkXFeIT4+gTWk&#13;&#10;YMaTmuOxlfAZ1jUy2bLy2MROf/D+rQ3Ea3vqSGUOu+AcxmlzMcQ3Tkvd6Lv/uN+Reh1MQ8EsBts5&#13;&#10;SIeACspBxK+BVTEzZdoawWdRyqOaQvwqWFeG5WikHKiWkH0Y1lUx8iuM0j+rKH0I+4/huA2VSv0X&#13;&#10;KHsRObZxnx/A/xiKOTqK4qfwXYTI0wifCUunUeNTUIjCvz98TyJwgOL4fDx2zFM0v0L0E6QfhPMA&#13;&#10;BJ9AucyfWE0icStsTafi10h9C/9BsGyvbgR6qW0J7pIsZX2Ev0b8NM3xBtbfIP4WItcgcC38x8Gs&#13;&#10;dbc2RfhjlL+BvbmaYV6Y98To1/DvqahGLMRLEFghmw1zELwH24okKOMWjGa6CWZhWE9C+ltETuff&#13;&#10;xXYiRj9B/PLG33UJuC5C4jl49obnRmTegftYRF5Hkhrl/yFlQ+xs+F5H6W22lKJWZO9o3HYZOK5B&#13;&#10;5m24thD/XAfeW5F+A96dMbI5vFfDezliLyHyZ1g7uQGrwHEETwVERxA/U3N2dXiuRyGD7FNwH4nQ&#13;&#10;o4hdAduGsJ2FtBnRC2FZlldYmw5Fxo7gUf0Ipr7YvmfYgI0QNSF+tuZ4k1Vh3Q3WAxB6HNG/wKrZ&#13;&#10;wWq9FIVRVN1wNnONkGB+i6QJwT/w3gpOWL3p0Ma+jcI9+XguUJhWgpmL57ZDnyD7MmJfoRRD3orU&#13;&#10;60i8Ct9OosIq8N6A2K1wbAbXFSwYz7+Q/gzBg2FeC/6Xub0mQ0hczJXtd6L0OWzkGs7Nr8DQe0j9&#13;&#10;CyZhNVl2Rux9xC+BuTnntTUizyNyHtxXI+NHlbqdUZQ/gvsBlIIo5ZC8A7kgIi/xqcooUl8hdDDf&#13;&#10;J/wGIifBuhei7yBnwuijCsGsyEZ84CGkn4ZzV7Fu8gRkHXXB0OOVR+DYHbbzkHEgdCIsv4DrBhQT&#13;&#10;yDwO+z7w3YHkS/Duz2+Q+AeoOBA+FuZfIPoKYlfD+kP4Hkf6AViX4zeL+0GUS6hWUHhRCOYiWPbh&#13;&#10;npb6z0oauS8QvxsJN8oRpD9H8kVkvkEuiUoIZSdC1M/siuibCJ/O/xP7FIm3ULELweyGON2kimoO&#13;&#10;BS9CJ4hWuz1sRyH6OXfdFQ9i9yD0XL3PT/wXjpMRew/FDCollOxIu/l/qnGEz4Zlh5am3wc8Xj/O&#13;&#10;yxSmlWDmg+VgpLyIP4/sM7D9GM5zEXsesdcQPam1JrX4t5D8Lzy3IPsl/HvAND88D6L0FQppRI/n&#13;&#10;Oua/oeyHR2R6sR6P1NcI7iOuXRj2wzH6AcKHKG5YE8w9SH2ACP1pt0OIeqpP4XkM5TBCR2HkCOTD&#13;&#10;8P2Ge5jEdQi+i/Td3DiobXmPgPdmJMiiuw2jj7QK5jtwXYXcJ/AcIv7kJ44JxnI8MnTn4+F6HNUM&#13;&#10;UrfA+keEP0Qlisy78F+A8AcomxE8Aa6LkfocRTvi18L5F6QdKLwKx9GIf4b4X2BeHCNHI+dDYD+M&#13;&#10;fB+O/Vkwo9fA+wyyD8BCb5abhJIfQMqM0athPwqxFxH+F8LUw9zIP+/o7XBegfR78O4Bx43IvQPn&#13;&#10;jShZ4NoV7udR+gD23eG6XSGYveC9C5k34TkYtgPgvxOJ1xE4HvaLkXwXof/wb8vKORaxT5B7Bc4/&#13;&#10;wPcSim/AtuNY0+8HMsboJx3nyIDTSjALwHI6cn6MvoLMrfWD9GIOP4f4WYpqq8N7CzJvwbMjbOfq&#13;&#10;EMzy8DyO3HOw1fY5dhYMGfe5t+HZnv8q9mtQoB7sMZTeg5neaoePCSZ+JZy3I/8NQg8h8wTcRyP2&#13;&#10;DiIXw3NFq2C+z+smPbcj9xG3Lf6TKwWzPfzvI30HIlZUYkjSfS5ExoMMvR1ew+jDGDWhSB9xB8JP&#13;&#10;IPUEYk8h8SQiryDxDUrfwH83sl/A+0v+4rYbUPqoYbWSSWZG8kZEPkeMPJmFYPsjd1AkmPhrCOwF&#13;&#10;yx4KwfwVvv8gTZ/4PjIvw3kOEt+yZ2i7FiUbXHsj6kL6RtGlHI2kpS4Y6/4IPo/UnbDSt/gdAv/j&#13;&#10;m7v25Jcd934PIfUhopfB/isEX0Xybth/Cee9/IS2nRSt3zg8yDH+ezqmlWDIVv4VWw7JV5D9DP5T&#13;&#10;4f8fsl8h8S7ChzbqzA/rMUh8jPApoonsj1R3k2xNmHdC/FuMnt+4Q2eTTK9gLoL1SKSjyJv4Veq5&#13;&#10;DaXGuAJSGH2IG3fsBjh2YSsr+BwyL8K1r/irKwVD//wzst8im0SRmv7dSH6GEvkJZ8N7L/JOZL7A&#13;&#10;6GMIv8u/AH2i80wk3kfOi8jtSH6IlBX5F2ATwyGGBUPe2s2IPIMYdVkXIfUF25+Jm+F7DMVU/XtQ&#13;&#10;Kb0xhQTDu4mGFV6nK9PN6V8S7ntQcCHxNtIjSH+A5EdI/Q/25mbgbRF+gf8MjppLunnd6ScVURsa&#13;&#10;c/o3QdgsnP7FYL8O+c/gVoaPUTr9m8B9BbxXIf5Ke5OsjWDOZqco/C2KIwg0B45WFD3MY/CciPDT&#13;&#10;iN/E/on9MqQtiP8D9t3EH14lmB0R+ordg9Rt7MnkU8i/AseP4DidVZR9AZ4zESUjzSa87R0RfRcV&#13;&#10;PwKHwHcvd6Sp62CtpVjpaZKZkXiIXwdk4Nn+D/HXEbkD0RcQJ1UfhMgbKIcQOh3WnzUa6NWih9mj&#13;&#10;X5Ps3WELZhsxMDg+Ey8qpptgRE48z/3cIMjXrCSRfghOMqtqZxeF82xkovVvVHXC92v2iWvDyvln&#13;&#10;YCWjqzms/AWcW8C0DPyvIXOLegGi6QcIPIFSgQevS1YE/4bYc+yYuq9SO/3FN4VgDmRb0fsrhL9C&#13;&#10;7BT++3keEY5Wc8h7ebj/gvjD8JyA8IuNYWVq1g/C+bvGH/5Y1k/giLpgeBjgMm6I/j/AvD270cmr&#13;&#10;+FbmLXksIXktNxTfnUg9CbdYyum7DWnqrLaA9TRkv4Z/H27H2Wdh3XjM6c89jsjXiJ8H65+QcAqn&#13;&#10;P4M8dbAPs06CJ7JguIe5hXuY6HVw/BK+B7j1u//UeEjiryia4PwVLIdg1C2cfrqJE+ELEXyF5U2O&#13;&#10;UM3pLzsQ/a/G6X8TkUth+yWCLyFxO+vNcQeK7/UvGB4e7HtDkUGmm2CmBY1ht+RlmlMkxQ7pxMbY&#13;&#10;lleO6cp4o5+leAjRvJHYbWZo9cDvESGX6XY4yKZSnZoa8B7bCQyGJgUzDiwA696Ivw/fHppTxDId&#13;&#10;Fx3z/q21h2RaUBsaysKTk5B4A0GlPTYZmOkl8mPxXb7Psjety5GoOHLNOA8ia5GCmXAW4Km9lha8&#13;&#10;jdi/tcJgUllELKhZTyw8oT5k3BaejB9kapp/JJ6fJLGBWEezypRbMCoFMwnQq5H9E3prUpeyRr8L&#13;&#10;nxbi9sSRYjYVd5sOCuFldSQJ6ig2EapYW6ydGf/JkyEiBTMZzBEriJczuONyXsXCk/EIpzQM6rbT&#13;&#10;FuIha7bT6iIW6YSM+U4AUjBTGnr7ch9S24uraZ2TRd12+oGQxIYN22lKZgkfOlIwUwxSyHd5/zC9&#13;&#10;pFXNdCIhL0htO5GTTbbTrI/lJwUz2SwtFPI90UAH32mon+0aHkWto1ivYTvNsuDiRpGCmTR4z3pf&#13;&#10;u9UNUOsoiI2EKkiZq4rtIpqHkehECmbSGI5gyMmueRS1CYpaR0GqGP9liLMTKZhJgxxlXYNdKttp&#13;&#10;A1YaS0K7F1Iy/kjBTB4rsAzqqiDb6cdCFRsLVdRSPq2iuUQy2UjBTB4ixqlq0adkiiMFI5EYQApG&#13;&#10;IjGAFIxEYgApGInEAFIwEokBpGAkEgOMCUYWWWTRUaRgZJHFQJGCkUUW3QX4f+O1sPNlwNutAAAA&#13;&#10;AElFTkSuQmCCUEsDBAoAAAAAAAAAIQCUb2+x/qcAAP6nAAAUAAAAZHJzL21lZGlhL2ltYWdlNC5w&#13;&#10;bmeJUE5HDQoaCgAAAA1JSERSAAABDgAAAxYIAgAAAI/J/y0AAAABc1JHQgCuzhzpAAAABGdBTUEA&#13;&#10;ALGPC/xhBQAAAAlwSFlzAAAh1QAAIdUBBJy0nQAAp5NJREFUeF7tnQW4JMXVhn9cF3fXEBJcgwYL&#13;&#10;FiwkgQQJGiQQggVNggd3goTgTiC4u7susHvH3d31fv85NXJ7eqx75NpWPe+zz97ump6emfq6zik5&#13;&#10;5/8giyyyaCj/h9EiRv5PIpF0YjQvpSKRaEBKRSLRhJSKRKIJKRWJRBNSKhKJJqRUJBJNSKlIJJqQ&#13;&#10;UpFINCGlIpFoQkpFItGElIpEogkpFYlEE1IqEokmpFQkEk1IqUgkmpBSkUg0IaUikWhCSkUi0YSU&#13;&#10;ikSiCSkViUQTUioSiSakVCQSTUipSCSakFKRSDQhpSKRaEJKRSLRhJSKRKIJKRWJRBNSKhKJJqRU&#13;&#10;JBJNSKlIJJqQUpFINCGlIpFoQkpFItGElIpEogkplYkheBuKRZTLGB2t5uRsLnSKKhQKcL2jfrlk&#13;&#10;/JFSGVcCf+fW30Mh2ZC0ws+qLygZN6RUxgP7YUinO3Ug2gtdJPaQ+vqScUBKZbjYf4lsttrKB1hI&#13;&#10;MOGb1O8lGSpSKkNjc7gdmnoSqlOBbLMKlT+7FqoZ+EfT+0qGg5TKULBt3sUnISXk83Dsp36hCuNy&#13;&#10;yOU6yYZOBf0wHKZ+oWTgSKkMmpVht1TbcXOhlp3JwHF806u6YdmUDbl2miGP332U+iWSwSKlMkio&#13;&#10;E6C+omWhVh66Ql1fL8YdEAi0Fgx1Yu7fq+tLBoiUysAwzGhtdFHLjt6prtwPjt+0HiqgN3IdoK4s&#13;&#10;GRRSKgNintYP+0IBvv80VR4EvpNavCMdce6hrikZCFIqg6Flq02+rK42WLyns5eiKtSz2XdQ15T0&#13;&#10;j5TKACg3+SfUXmOvq6sNA8NJiISqb1ovpB/r5uqakj6RUumXYlTdpeRzMD4xVsHxWx7w7TB2TC+n&#13;&#10;s6kUTGuMvUo7hjMQjVQvVS9eLwzrqmtK+kFKpS9yLrVOCnkYn+dThi3h87UwzDoX0oz5E/Z8lO/S&#13;&#10;FcP5iEerV6gX60/U1ST9IKXSO/Hv1Eogy8dIdtfacFh1i0RZ6LXGd9Vv15nALWq/hVW3prqapGek&#13;&#10;VHonb642ykopl2B8H+Y1Otla2guppRBRv2NnYg+o9elyYWRZdTVJb0ip9Eh2ZkO7pP8nk7Aaq3+2&#13;&#10;K1SNhFQqMfQf+lPVuJWFThW86vftTOLJhgvS/03Lq+tIekNKpReSH6qbeKEAh6P6f1WhmmQaBa5X&#13;&#10;X0RJ8iP1Beul7vxowXIHL5xRFqcTIzPU1SQ9IKXSC9lPqw2xUqiVB4PV/ysLHU+FYb5Y/fJ2hL7m&#13;&#10;3qZZM6ohtc4kX2y4Av3fuJi6jqQHpFR0k35b3ZpNs6v/URZq9MGn1a/VQsbfQi3ZLIwPqmu2xHg9&#13;&#10;MvHqqypFSmUgSKnow3Kfev1V84Jf+jPzqfqFemkuac1jYioxk2hH5lXXkehFSkUfzeZNhXqh/5PH&#13;&#10;r3pVLzQtKqM/Na6UCb3M8qgXeqGUSv9Iqegj9VK1/VUK+esqneRM6pf0jHGGWi28+FLbxnqVNyWl&#13;&#10;0j9SKjqIP6EWhupPvWO7XTEtV714vSSfUtdpSeaThntLJtUVJHqRUtFB4n/VllcpqtGqUlxdfwAs&#13;&#10;w9OIylIuI/JAU7UmVMPZ9CpVBYlepFS0ErpH7QAo2yL9Px9Wv2QgmNdoeF8q8YfVdVqS+65anwrd&#13;&#10;nuqsYTl4rkLGgPg7cByqPitpRkpFK6plI+Q2NEhlmN+hdf3qu1QKeyz/UtdpRikVKg1nF4Xr9Opx&#13;&#10;Ksl3Ydq0sYKkCSkVrcQfrDasSiGdKKWSz6jrDxDL+g3ryuh9texA7iAV40qIPFc9TqWUQPCfDRUk&#13;&#10;zUipaCJ4Wyfri4qqvhYi96CYRYnIIHg3h7BQVVBi27z6RpUS07AJWbVKTXXWtln1eKVoueAcjpSK&#13;&#10;JqL/bmh2ZAKpHvOq+u1wn4hcm5ArVOh41gbDoupXEVIqE46UiiZid1abVKWoxr6KGr5A0y6INM51&#13;&#10;dCjJL9QvV8Xgo/+HblDXUdFFKpuinKueopKzw3WCuo5EiZSKJlRSoZaqbIV2u7q+Cs9RDQ1dSynn&#13;&#10;G65g3Yx3HdcLvXvXmMWdpWJaG/H3q6eoUBsIX6euI1EipdId84U8hVcv1P4q1EvnuXD3wbp1Uinl&#13;&#10;NEy7j13HsX31OBV690h/UiH0XnAOR0qlO6HrG9o6mVuqXqWDVFz7t9YJvZysuHwIOQfybpTaBCYu&#13;&#10;+sYuNVSpUIncrK4gUSKl0p3wDQ1tjnoY1dKvdlKx7YBM0z4WeqHvz+qaFUKPqeMkjZaR+ap6Vkpl&#13;&#10;YpFS6U6kUSoOEkDjCqt2UnH+olqhXqgbcf9RXU2FMlrSaAmpD6rH9Uql0xSkwL59w6eQUumMlEp3&#13;&#10;epMKNUTVgpTULNh+q67WknJt0285h0BttrEfqVB91VlCSkUXUirdaZZKqnErfCymfgmhMm/IYwle&#13;&#10;rq7TgYKIGVmKwrwb/1lJGlEvdLXwjQ31VUTfbfCR6P+qCoSUii6kVLoTubHamCqFpJL4oKEhUu+h&#13;&#10;egkxWE/AtnlDH0Xv3nleRcsifCkVXUipdKdZKnSws3mjatlUoc/UjXRBZbPuOrmuZWuXlIoupFS6&#13;&#10;02yA0cHOTrOqZacssBytrqMLuqCydJaK8yleelMvdCdSKv0jpdKdllJRDcUWsg0v0dsJdMby44Zk&#13;&#10;YHTlziuLNYahkFLRhZRKd1pKJfJpg7ui+g4HKxXVfhVq+qHb1XWUpN+p1qyUdsGNpFR0IaXSHZVU&#13;&#10;XHaMbMDHlTGLqUJSsbF+gFIxrY5MunqdSum8CzLxQsNb0//bSUVOQepCSqU7qoUtZAtVEv3kjA2N&#13;&#10;Urm3XiWVpBXmY8fO6sK8RvUilUKXjbUP2tIciDUeh0FKZRBIqXTHdzWvZKkXko1ti+qpord6kAo1&#13;&#10;4py7epykMpARMNNyDSql0jlii67w3nrnNOdwpFQ0oVyET62qLpW8u6FpFvPV4MLG9RGaVT1YKT08&#13;&#10;sw0zkG40vei94k+qq9WJ3KfWFXUp7TZXWjdVj5L1OZw97ZFS0YRqv0pdKkQpVj1IhRocOTCV433O&#13;&#10;1o/MA5+p+tp6Sb3SVK2G+UpOkacsdDMdUhHZNmvQFXWbAblfpSNSKppQbRh2foORWivMBRtO0f+z&#13;&#10;IhCrfXv1Mz6Xhvus6qu6oupPqJBFF35WXa2OSsxUOie4kxuG9SKloonIHQ3tnlqtRdEQ1SvnR5H+&#13;&#10;hI83ryymh7f3jLEXtqPYGEGcCl0z9ba6Wh3VegIquRzHeVFVG2N5OB6u1qwUKZWuSKloRRXcSPXM&#13;&#10;VpVKy7bv1uAPVAqdardfhUjbuIKq0JEOofXDV1Sr1QupWmkiNkMqUo06aImWNIcjpaIVlVTsX2Fk&#13;&#10;pbGzzSlWqP0lX+qyC5LOVl6e/JCrNYuECh3Mfjf2RiqC/6hWU5bKJGkHWsTgkyPF3ZBS0YoquiS1&#13;&#10;7AaneZ6GMBH1korAa2ytFi2F3rFdaH3X8Q2rXerFuYe6pgrjKog4q5UrRWNk1zkcKRWtWG5Uu9qW&#13;&#10;xvElw4zWaiGdUAfSg1pIJwlLw1vU8R7dugtyH6Cu2Yx5jYbX0v87zGlK6kip6EAVCZ/sFtUEn3G5&#13;&#10;1mqhQmpRugddS6kxuFEd535tVec5RF25BYvB9li1fqWkLDD0t+p5DkFKRQehR9TNvcVc+MqwW6pn&#13;&#10;mwu1cqJlh1ApdKpIP4e2Hcj1Qq/yHqOu3xLTcuouhfSvqiNpiZSKPlRZu6jttlyMqFoDpip0inok&#13;&#10;8jRIFZXehv6jHH1WYlqde6oOVyPt+U5Wv6o1C8L6ePVVlcIOvbS+tCGlog/Vul0q7dbt2rZt7Xar&#13;&#10;Cl2N2npFLSSJCvT/zp1PvYSDMGheiKnKmEf/15hcUkJIqehGtRuEGlxLe6lCB9eiz0KX1btSRiVd&#13;&#10;EqRfWl+akVLRTeQVtc9A/YCqjooeYhZ3KCTOXmYM56m+vFLoIqR5dR1Je6RUekEVD4WKsf0sYR33&#13;&#10;qfxcV71Qe6EXkkQjj6svqxHV++bCMP5dXUfSASmVHlGFodD1HXqvYs1o8UaoAlUjhcTeV19EF6XG&#13;&#10;IWy6bOpjdR1JZ6RUeiT5VUNDp/8XWwXO00j03bEBsYp/r6rQDxm/+lY7rJSRtENKpXfyJnUTzHvU&#13;&#10;dSac5vWXhTYrACSdkVLpC+WGYSrUKNst2ZoQkrPUOikWYOy45VjSDimVvjA+h5Ji2z0VapqTxLxJ&#13;&#10;fKnWCf2Z7pZgTNIOKZV+MX6mbpFUsp+pq40z6Y9b6KQQUVeTaEdKZQAYZ1abo7KQgx58Wl1zfFBF&#13;&#10;l6yUdusvJRqRUhkMzVu7qFB7HefFiIGHeQCtuZBuVTUlepFSGRDzwGyotktVoWbaOW7qoFBtPqsX&#13;&#10;Hnpuv/RGohEplUGiWuJeL3SQ2qv7InX9QaHKVqksHaJLSnQhpTJgzGtwN9KyUGumU74z1S/ph8Df&#13;&#10;24qEjneIAybRi5TKEFgbTmu1vbYs5TISCVh/3fRCzbiO4K0m7URChTTZbgOMpDekVIZFh02L9UJt&#13;&#10;nbxwp60aWr8zlm04T13XFcp0TddMjPxY/XJJn0ipDBfX/p2e/apCNVuivWQysIk0q5KBI6UyHgx2&#13;&#10;v0rLksvBcbD6fSUDREpl/PCd0d0k01uozwn6YThM/V6SgSOlMgFUchvpsqxUhV6bz8N7sfrKkuEh&#13;&#10;pTKRWO7gTA8V2XRWDp2lasVi77sgJX0ipSKRaEJKRSLRhJSKRKIJKRWJRBNSKhKJJqRUJBJNSKlI&#13;&#10;JJqQUpFINCGlIpFoQkpFItGElIpEogkpFYlEE1IqEokmpFQkEk1IqUgkmpBSkUg0IaUikWhCSkUi&#13;&#10;0YSUioQxbQjfbUh+idgbsO2tPlvBfT5CjyP8PzV00Hs97H9Q159mSKlIYN4I0eerm/ipZAxw7K+u&#13;&#10;47kAxWi1QrtSjCP8FKy/Ur92eiClMsezJDxnoZSsNncqpTS8f1RXiz6BcmOa4nalGEPw3zBMu3DJ&#13;&#10;c4RUrAfAdytCT4zZDK5LYdxcXa2OeXME7oX/dpg3U58aHmTeRN+E4xSMzKc4Pi8seyH6Olx/VRwc&#13;&#10;KNatkPy02srrxf9ndTWlVDIm7nnGMKtVRGIL3wfD6uqLTGmms1SM68J3DbJm/oDNhQ5GX4X5F+pX&#13;&#10;EZ5DUUoh74fnBPWpIWE7HAWRgTXngWHG2HHDYgg9yceHlDHPsCx8/+TrU6EvpFyo/r+zVIxNWSgM&#13;&#10;S8B1DlLfVitQoS8wdCcMq6prTl2mrVRsByE9E6PdojnSL+q/Uf1a79F8qhCGt6nFDIm2Ulkc0Zf5&#13;&#10;+JCkYtsOOTdfvxBC6jsUgvx/KnqlUsG4CgJ3oJyvVqOreU9V15m6TE+peE7jFPKVQj9w/ENOA2T6&#13;&#10;edW2cZzB/Uk5W6tQQOJtGNcfe/n4S4VoaYANVSqmtRF5hi9OJfEafFf1KxXCuDIC/6pWo5J4C5bt&#13;&#10;1HWmKNNQKq5jkK2lN0l+wd3LyCLqOoRpB0ReqFZj2/rusVMTIpWWDFEqC8N5bLUHyDng/hPchw5A&#13;&#10;KoTS+RlPI3bYTDepWPdA8jP+kagRRJ6DWdFXtGAhuM7iMVD6BhLPjx2fE6RiXhcJ0aDJRo0/zwNW&#13;&#10;g5LKyJLwnjvm9kQeZadRXWcKMq2kYliZE5RWLKsYuewbqSu0YAFY9oT3Bpi2HzvYVSqOPyH8DNLf&#13;&#10;V4eA4h/Ae1ObIbUl4ToZqa/hO6d6xPJzBB5A6ht+YeIzWLeuHvffwN6C4y9VA4xewhc3Vmcz6ENV&#13;&#10;3iv2FmwHw7EPd5iBf8PYPuWQ6oJKyAv3XMKXpZI1w3EkHxyYVMgF2gnp76qVk5/AOi1Svkwrqdj3&#13;&#10;Z1eeCv1Otl3UZ7XTQSr2I/ni9I2pyugoign4blLXN62D0ENcIfkB+yHBe/iyykIN2rAC18yJtkU2&#13;&#10;oWFh2I4R51qVUhKh++C/lP+fc8F9TMPb1SHHLG/nOtR1GJrsT/PayIqzpMDIf6oHBygV5ZwmWXeu&#13;&#10;Q9UVpiLTSir+v6Kc4a7fdzEMS6vPaqedVHwXjDWmSqGmpoxgP1pA7HUYNxx7SV0qeQ9PR9TNEip0&#13;&#10;/fhHsG5RramUCv0Z/l+LXiU9i61K6z7V4Wz64YJ/q75cRX1yPUA+2IINp4zLIPw0n6KSHRmbXB+g&#13;&#10;VOjLr4iZSiEET9OE5lRk+kjFRE8yMZ7DFsU+6rO6aCkV96nIi3FVKuSt+v4F886KIbXXqqdIDPEX&#13;&#10;x15Vl0q9FGMsA3NNIXVUUqnQzlex7coWGpV25k3yNf5ZqXGblm88NS9s+1cbPXdQt42dGqBUiMp3&#13;&#10;SIUeXr5T1GenItNHKtRiqN1Qib3SoiHqolkq1j2Q/pIPUom/A/M6Y5WrzAXX31CMcIVSnAdeK8dV&#13;&#10;UulgjeiSimE1BO/g43kv3MLTUELdTk6MASY+h3GphlPGJflgpWS/h2nbsVNDkgqVwFnqs1OR6SMV&#13;&#10;xwFI/8A/TPgRmNZTn9VFs1QCl/JaQCqJ92Ful+R6PjhP5zqjZWS+rk7UKKXSbNEp0SUVwnMkd1BU&#13;&#10;QjfD0Nh1BP+FUoJPuc7lUb6xU/PDfTEfp0Kq9l2qOCWl0o1pKJXmn1kvKqmQ75F4VRwJwb5TQ00V&#13;&#10;9ZZNbc59Hh+pS4W+5MjjnQas9ErFuiMSH/Cp5OewKZbnGNdD+mOWKwnJ3LgKy7AorwagMlpC6uOG&#13;&#10;WVdiSFKhD+4/XX12KjINpcJLj/pbqKeSiuNQdqmpxN6EWeGyt4A8gQO4Jnnh0Yf5SF0q1Ao7r/LQ&#13;&#10;KxXqSag/oUKS8Bw1dtz5p6pPRb67cdmx4yNzI/wsH6dSDMPd9KSXbn1npo9UbHsj9RX/NtGn2cVX&#13;&#10;ndWFSir16f/gfTB2W1tuXk3MaZaRep3/rEslMwuOgxpqqtArFcJ1SHXMV/l0CP8HpQwfdNLNKy5F&#13;&#10;bgkJmAp1KdkROM9SE3ywatFRoe/QfhKMa4+9XJdUTOsj/Hi1cktvaioyfaRSHwFLz4J9T/VZXbST&#13;&#10;ivuAhmotMa2CrI0rp98Vf9akkvyAJx+VNVX0IBXLDoi/y2frH9m0FdJf8JHMCMxrNVQOP8XHdRXl&#13;&#10;NK4uqSinIDM/cIevqjAVmT5SIQLn8WcppeDpL497/70KlXGQCqH6yJ6zkPdx/RD5RWJms06lS9FV&#13;&#10;6Btw1B46uqTiOnBsr1js2X47+UnCtJKK8zBkLfzzkL9r3UZ9Vju9+yoLwHEc16QyPlKpf+Twf9ns&#13;&#10;id3Pi9+oTduaVtlU5zTbQx5/fYY070dqJlz08Zesvly7VHiq/pVqzXIGgbPVFaYo00oqxvUQeYw/&#13;&#10;Dv3kgdth1Obckw9qP6XTGjDzNkgKO0f7CBiV8ZGKaTPEX+IKGSP8/0FmNv8/8SnMP1LX7Mpg3PrF&#13;&#10;4f7LWJdCdqDz4KY6U5NpJRXCeTiyJv6R6OHqv5k3G6kqqDCtyGFK6BvovLJY07yKYtaCyvhIhQj+&#13;&#10;g40rejpkzVW/3HcVDMuoq3VlAFKZAedx/ECpFLqr0B28hlVdbWoy3aRC+M6q/lqkluBDMK6hrlBl&#13;&#10;Xt57mBN7D6lm7MmxU81SUc7WR1+CqdljmQuuvzf4A+MmFcdB1VHySskHYautVtZFn1IxLA/fDfzu&#13;&#10;9dL1I08tpqFUDKtzxJBKJ0Al50Dgflh2Z0eiXsd+HOIfVyuMlsWqQcWysWap8MGz2YKvlKwdnn+O&#13;&#10;bau0HTO2BoyuVmlS4yYV408Qe47rVArdSQ/WF6FdKq5/KEaZz+EAYpEXx76cSsl8D/tv1ReZ0kxD&#13;&#10;qVRQtuxKKUbZoM86G9cCF3krGDd65WtbSYXw/7O6yqteyBUmbdRLKQ3/XeM3WFzH/7exKRFyFcgQ&#13;&#10;UlXQgnapdC306HEcor7CVGfaSoWw/IKXTlbm45oLCSbvhudC9asIzxFs+pPSmje7dtivkjHDdihM&#13;&#10;K/EsR/MU5FClYv8NP8W5mgU2xQpIXbgOrk7zt4wDFri5IVZYu1JMIPwoTP0tV52cTGepVDBtz5sc&#13;&#10;o29yC64PjIaegO0Idc06lm14k2P4v21DKKh2QUZfheuS6inDDA7zk/yyugZsZEk4T+Btkp7TqhXa&#13;&#10;4b0MiU+aNi0uANuRPKJVX6rcEvefeJsXlfATMPW6O9fyM55zpGcED7U3qZo6Xjqbnj32HSohZyn6&#13;&#10;BrzXNixVnmZMf6nMCYSv4R+xnIdrP/UpyaCQUpny1CNvpL6Fdfo+1CccKZUpj/cvKARYKsE7tc66&#13;&#10;SnpASmVqY1gZkftZJ4UIXNM0BP0kQUplamPbCymxlDj2BizTcdxp8iClMrVxHMTrrKj4L+srSI2k&#13;&#10;K1IqUxvjevBdB+91/YYTkHRFSkUi0YSUikSiCSkViUQTUioSiSakVCQSTUipSCSakFKRSDQxbaVi&#13;&#10;2pxjRzhbJRDuH+sByFlgbrcVuQ2mjRB5kiN3qZa4W/dBdjasnROMjQvmrbSmbjRuyf+atoPz3Ibj&#13;&#10;05hpKxVqf5mZcO6hPj4QKgmBLd1igqnwnybiC++tPm77PfIOWNtFtxhH6A5jL7FgVMebKSVg/yM8&#13;&#10;VyP9lfrUdGW6ScW6B8f4cV/Ee6TqUqFOIHCfSN5bCwvvPAv+O3nXl/04zvZmPRSWveA4dSxroWF5&#13;&#10;2I9C4F6xh/6nnCrReTpfmesv3SAV2xFio5jInmVYFM7zq6mIjKvzFehf629h2R+OP3N479TXcJwA&#13;&#10;6yHVKHL0dtbfwXFaC6m4/4nQf6vPbMOy8FyHwH/4JulP0/qw7sk7sWxH8XJJ4094s7v9SL6xygWp&#13;&#10;ETtOr65zofu3H89RMkbmhvdqcfEFYN4VjpM4nI3ttxy2y3M9bAfyqXqvQh+BvkPf7bD+huMVVbbH&#13;&#10;0ae2Hc0XJ6jNeG+CaRve+En1+Q6vVd+hdUc+aN1VvOnUZ1pJxXcaL7DNe3iPeOiBqlT81/Aa9ayF&#13;&#10;97vG3uLtuJEXxf5eIwdYKYa5MXFYoCgnx6uksKIf3nsBh2kk6IKBKxG+l/cP5zwc3cJ7BTfEilSC&#13;&#10;d/G2wYyBtyWHn4JxaU7RaD+aL+LYnreY+/7FW+2LMY5PmTHxy2Nv855Br5CW5yyu771OLZXYO+IO&#13;&#10;TZyqxXkaEl/wC3MO3tDrOgWe3/FPxgGNsvy5Kvsf6Ta85/O9VaJLUkl+yfGC6cboUoH7OV4EXY0u&#13;&#10;blgc3muQ/ZzvkPdFe/kb41x5JyHwV8Rf4+dI/C2OvUIfOf4OZ56gb5Kq0bdKX1fkOcTe4x3R6RGO&#13;&#10;IJ78EKYVxu4wZ4eTehtxh/S100uyJjg7BmueKkwfqVQC+Eae4E6A/qwYYG7qW77kFI0cF+84Nhuc&#13;&#10;53F8a8eZnPYtcFdVKtQo46/yeqrKpSr5GMJ3V2NYOQ7lvcHUEEeWROhf3DN4rmCp2H6FYgjBhzEy&#13;&#10;DzfEchq2w1pIhYQU/DfHkak3xMT7naRC3RT9InyH9KcIV1nwwfYHjsMSfRWpt+H7G0deDT+E4O28&#13;&#10;D55u1XcL762PvcrBnKi9kmDCz/CpHOl5D7443UNLqdAzwn4YLFvzRSI3V+8w9DB/RmdtSX/lI1t+&#13;&#10;yl1NzozI8/y4GS3wByGppL7iDdIFN3fdfIcvI/4YS6USsaUSc13mV5lcOA5A/L2x/AQVqZBJQL9u&#13;&#10;1l7dAk6flFo2PRErdUzLVaWS+qYhL49tV372+/5a/dN1DBIfw7kv/5/sHHpwkvZIKiQY0p5lF2He&#13;&#10;zMPPeDKEmqWS+JT3vtMRjVIh05HEXPn/yMLwXI7c9+L/M+D+MzLfcVyL1Kew7NbwkQOXwn8Hm4h0&#13;&#10;QZtYjZ/7ju9wZBEEH+AeoLVURC7ISuD6ulSoS1FmPku9hPCTMK3G/0+8wZknGqRC9/NfZL8UV16a&#13;&#10;e+P0l/xoqNwhWXR0KSmVyQW1G2ol9bSDSqkE7uGGQj9tBWqIRvJc5+XndzupxN+HvxJHolEq7jNY&#13;&#10;ctS4SSpkmZRi7HiQVCopGUgqqW/h/Sc3UNdxfUmF75D+FFLJW2Akf6mpIeqVSjkF42Z8neCDSH/Q&#13;&#10;Viqx10Qkih2r9xOnU89VowS2kMq3/BkrYibnJ3Bntd+TUpm8GNdB5GH2N6jlkQ/qvqzqq6ReQ/Ir&#13;&#10;uC/hg3kXrL9Hwc/Wtv1P3IhbSsW0ISJP8aU8V4vwcPTDf8LWHV0k9ZmIxvLPqq+S/YFf6zybY7KQ&#13;&#10;MUaNg5oOHSGfmPyi5HNw7KaWiv1kJF7ntkh3mPyIRUhXU0rFuLlwq97jxu27jbOcFiNs9pBTnp7F&#13;&#10;AbzJvOlBKtTv0WVDj3K02PRs/q7aSSVwLzty4f/xjZFu6bJkp9G36ruDe9FK+KW6VJKf1e7wBY4u&#13;&#10;SR04GWz1O5RSmaTY9kLiPX66k2vruYh/dccu3L0kP2H/lRx3ejrSz2w7hhVC7YYMemqptqMQeopd&#13;&#10;AuWl7HuxkU2vIsfUfTgHgCPl0MM+RSb472Hem5VjWoXHf8jPIb+ZXFiOlrQQnH/ld6evNDMLzpNg&#13;&#10;35lHESrjS94TEXqQx74qzg9dLeeG81iY6bY/gEURErJyh3TZnAWWA+E+nwcGyjl2si2/gPOXfB3j&#13;&#10;RuyehR6vJvrx/4O1RA2anvoWMQQXf0GYggsIs5AMpLnhv53bNN0bfTRyLew/46kn09accsh/KwKX&#13;&#10;wHMsAv+CaRd4qSsTwwPhJ2DZF8H7WSRZG8eICjzAH5PcJ8sBcF+F+Bs8hOi7le+wlGF/ie7QdSAn&#13;&#10;M6I7pOdX4A7+4PWPNnWZVlKRSIaHlIpEogkpFYlEE1IqEokmpFQkEk1IqUgkmpBSkUg0IaUikWhC&#13;&#10;SkUi0YSUikSiCSkViUQTUioSiSakVCQSTUipSCSakFKRSDQhpSKRaEJKRSLRhJSKRKIJKRWJRBNS&#13;&#10;KhKJJqRUJBJNSKlIJJqQUpFINCGlIpFoQkpFItGElIpEogkpFYlEE1IqEokmpFQkEk1IqUgkmpBS&#13;&#10;kUg0IaUikWhCSkUi0YSUikSiCSkViUQTUioSiSakVCQSTUipSCSakFKRSDQhpSKRaGJqS8W4JQIf&#13;&#10;oVyGupSRfx+OLdT1JQ0sAfMf4L0Gtm1rR1aF8zpk/Uj/D/aNFTUlU1sqC8H6ByRDVXWoSuk7uLZr&#13;&#10;eolEgXFDBL7CaAKJW2BcXBzcCcH3MQqM2uHbv6GyZDpIhX7s1KvwXK3gIlh3xcgiTS+RKDBtgtAI&#13;&#10;kEbqHpiXFQepV7kGGTdST8heRc20kEoQkb82nZV0o4VUJO2RUplzkVLRxXSXys8QfA/5b+H6JUbm&#13;&#10;VxyfC4ZfIWZh79+6Xu3gIjDtA9+z7NeWSyjHkX4Nrt/AcjqSJiQfgHVdxRUWgukEhD9EPobRMooe&#13;&#10;xO6FZWu4X0YxgMhZiprEarCdj+hXKCQxmkN+NoL/gPl4RD5DYRbce8GgvLet4H4MGRcPV4wWkP8B&#13;&#10;oStgWl1RYV247kbWiNCZMO0J31PI+ZB5FY6tahXo7S5B/FsUsnxvJSeit8K4OpwvohRE8EQxHPIN&#13;&#10;RskpqZXROOI3wbw5HFcgbUXsZljWFJfaG9GvUfwOjp1gORPRL1CsXFN8XrPyC6mwsOI7LKIUQOK/&#13;&#10;sB8C163IehG9GuaVml4yRZjuUtkWkc9RKqHwoZDEXLXj6yHwA/n+KH4F24/FkSVhOQ1Jd7XpVMso&#13;&#10;t7OMGYUMip/CuXXt5cvBcRfy1O6VrY2u9j2SAYxmkLm/VvP/YNgQnv+hkKtWqxZ6ls9GPgJkEDoJ&#13;&#10;xhm1+oci4Wq4LBVSV/Z12GvvbtwewS+APNIfI/4hSkWuUx6BZzdRYQv4XuQG3VBGkf8CySBGs0j9&#13;&#10;G8atEJxVPVMpoykkboN5L/ieRqmM3OtwCuGZz0LGB2SR/BbFdOPnHUVxJuybV++KWRLW05HyVytU&#13;&#10;Sxl5I7J2vmz2edh/qqg/pZjuUlkQlouRpTolpO6qtchFYH+KH43Ub0TOEUcWgHl/RJ38uxbtiNwK&#13;&#10;+7Gwn43gWyySSlFKxXwxchFuK4WZ8J4N2xGwn4cIGTOiNEhlNThvYZ2MppF5C56zYDsGzpuRtNXG&#13;&#10;uJVS2Y07OrqxUR8CV/BlbSfA+xwKeW7KqQdgWp6rVaVC959nil4kXoL7aBiXwciKcD+MfJpul9/O&#13;&#10;fTpsR8JxA1IB8V50bySV28QjYyVYT0PUxjJIvwz7L2BYDCMbt5EKvxKFH+C/FLajYL8EUYM4VkTu&#13;&#10;Ce5J+Obr3yE9MiwI3wg71TwboXfGHhNSKhOERl9lBbgeFS0+heDJGJkPhvNRKNInR+aB2s+8GlxP&#13;&#10;CztqBP7DFa9dD54HkBdP6DGp7Ibod9zQ6YhlA0VPtQ2Cs7nmmFRIqL9DjFoPNdBHYK10X8T8MJ+A&#13;&#10;BKmCHtJ1qSwE+4MoUavywbVPrSaxJGy3o0jGjAPBP/KRqlT4npB9A87txyobj0fKzs+F9EMwrzB2&#13;&#10;fGRfJMPi3ipSEQdb+CrtpULdr/1nGJmn+tqRTRAktVCva4ercgOrw/08f4eF2fAfUqtGbA7fMyjm&#13;&#10;+SJSKhNETSrNpexH8HQYl6rV3Aahz9l0HrXDQW2UbCQyHj6HlRo6nZ2PLf6oG6NJpP4DEz2bK68S&#13;&#10;GA9CbBZPNdSlYr4AOXrTDIKnwLCgovJ8MJ6FfEEhlZXguBGFAoqq1kOsAPc94vFfl8qOiJnYR0re&#13;&#10;hJG5FTXnhnFjBL9jvWUeZwHUpVL8Ab7fKGouB/f9fM1RK1y/4PsZO/V/sDzAn6JHqRQQvQimJaov&#13;&#10;rGC8nGuWowgd2+U7NB2OuIlvWEplgmgvFeQQIw9yRUXlw5ASPkCZvNJRjAbg3rt2agYsf0Uux4/t&#13;&#10;0PGKl1TYEH56KBZrUlkSbtFHjRpg+4miSyHmgmFzhB1jUjH8BN7X+OvNUBPZUFFTYDoZKepwalIx&#13;&#10;nCGMuhR8BzZellgO9vtZRblP4dq2JhXqOp5qvOxWCL3Hjln2aViUwwAVDkaGPntvUklzh2as9MB1&#13;&#10;TkS+iHIK0XO7fYdbIPCyuDEplYmhboA1TUG6ToWpMoCjwHIlChXHtIjo3xSnlobtZhTJ9f8O3rp+&#13;&#10;6pD1fztydbd+HQTeRLGAwlswC89BiWEp+L8dk4pxcwS/4XaWvLNF5ZHfI2HgyhWpWG9BMQW4YN+o&#13;&#10;qeYSsF7GRiPZNr5fj7n1yXthXUNRbV/EZrKiEtfDvJzieIVNEfUPTSqdv8O14H2Ye1cplQlCo69S&#13;&#10;w/Q35ONCKlmE/qw4JZ7ZdLzwDTy7K45XWAqu65FN1qSyEUIfiSG111q1/sXhfHlMKqatETayj5S8&#13;&#10;HeZGm4TZhUfnyumqVJyPoagaJWsqRSsCR7SXSkV7JcSvajVPsi7CzqFJpf4dftvpO5RSmSB0SWV/&#13;&#10;JKxicIk8FjLAXHDUveHJ0as4HhIjvNR1+JD3tiBnR+JR9q9krzIhzBlS+TH876BUAILwXIBMQjz/&#13;&#10;3oSpMh02OXwV89U8QQkvHMqZila0lYr0VYbJHCCVRWG7TbTCImKX8Ly4+VaUqWPJIXmDqDBJRsCO&#13;&#10;RSbI0/OR0xpHwJpoK5XhjYB1lYocAZvUaJOK6VSkPWx65V6GaWVxcBV4PuY5gXKIWwAdMdTmBPqa&#13;&#10;V9kIATEFPiaVdvMqdFdHImESjlNdKmsi8LFYUDMLNtVOm0VgOgLhj5G4D+aV20uFLnsS0tStDXxe&#13;&#10;patU6M928yp0zf/JeZWJpS6VDovwf4HoN9z+Rm1w7oGReWuv3RcJ6hmouX8nlk51mK2nhzS9XAij&#13;&#10;KhVqQMOZrTf8GdkoX7bsQoju4SieGnf8AyG6DbKdMkg/3kUqHWbr2U+jDzI8qcjZ+slLTSotC2/t&#13;&#10;2oeXFeZT/EuHzoZxUcVr54LpUjFnTw3lDnGkzRqwooGXP+VSDVIhU6f1GrBvkSDXWSkVEkC7NWDf&#13;&#10;I09PeoVURhaG9QpkhSvVUMhcTCP9TLW36SQVos0aMGr9bCANTypEuzVgI8hY+bJSKhNGlw3DP4ft&#13;&#10;n8g4kbgLpuYRoWXg/C8PN0UvqB1RriymRhBB6lk49oDlz51WFhdS3LJLQcTvh7Vir1OzvltRk6is&#13;&#10;LP6a+ygUUDAheCHs1yJNykwheHyjjPfmtk73QJdl+bmQeBHuI/kdqxXWY58kZ0b4XBgbZ9CrKFcW&#13;&#10;0xWsCF8Ow9K1lcXC5iQMa8H9X+RNCJH5uoA4SM6VamXxfrz8Of8VnLuonZ+R7RAeYXNrbDKXqKws&#13;&#10;fg7ZAP8u9B0m/wfH6Qi+xm595mkxFlKvPKWY2lKZXMwD415IRFGOIX5Z09kmbH9nPx4+ePZrXIQ/&#13;&#10;/dgVYXqiFXnxsmW1prNTBCmVwTE/jGIhZsmLIHUCqrMqVoLnfuQzKH3VYhx5mmE+gteGIiE22LTs&#13;&#10;BqcCUiq6MRyG2GdIPgvbNoqVtsS2CJnFHOInsFW2i5HtfgriXyP6b1iVW9Xnh/kkJK1sHSX/Dcsq&#13;&#10;ilNTlLlh2AS+15B+F55Da+ZchS3gf44nbYsz4d5ZcXyqIaWim+q8CrnKIcQegeOPPALmuBwx0okY&#13;&#10;gA7XV82Q6X8D9zMooUCuxW1wHM9bUNx38dpNMuVLM+EiH6A+Ljd1mQ+m3RH1iG8ghtTLYqzvSDgu&#13;&#10;4DFuXrCTROSS6n6bKYqUin7WhesR9fAXF2olUUQvr+2BIch7+Rl8L7da3DWKohG+I2GojH1NA5aG&#13;&#10;9WKkyftqKqMJxP8DS31j9tRESqUnFoLx97zgJe3k/bo86+JD8mW4ft9Uk1gBlpMQfANZHy+uGc2h&#13;&#10;YEX0Qdh2ajRUpgELwrgT3PciaeDdxaBuM8wmmfdkmJTzoVMTKRWJRBNSKhKJJqRUJBJNSKlIJJqQ&#13;&#10;UpFINCGlIpFoQkpFItGElIpEogkpFYlEE1IqEokmpFQkEk1IqUgkmpBSGRzzw/QPXhOZfhwmZbhk&#13;&#10;ybRASkUrhp/DfTcSs1HMiF3vaWRnIXIXzPUQwwvB8QIvpy18D2e3sHdDZFO4roH7xFrSYGJ7hA28&#13;&#10;Ej50hqKaRCdSKhpYCbZLkXI3bVARZdQP33Gi2uSQiu1y5KIcNc9RT4dysQjvNIrS2w01JbqQUunG&#13;&#10;SnBcg4yIN1cOIf4EXKeIfFqnw/c8R05i/bhgo75lckjFcRNyCY5u4d61tr+SepUfUIrIXqUvpFQ6&#13;&#10;Mh8nN03YxKbFmfAcBENjLnzD0Zy6sWwSiSYnrVQkg0BKpSNbIPAiB7AqO+D/AwyqmHEqpFSmNVIq&#13;&#10;7ZkPlhO400Ae8VtbxZZXoZCKa3847+C0jKUiZ1DJfgbfKTBWIjgqWRDG3yHwCrJBESU1gdTrcOzK&#13;&#10;Gbzy9KrHFNv0iaV443H4Y5H+u8QGVeoteI7mTBV8dnHYr0Am1OBQla1w/pwzkoe+R9EJzwGKq83N&#13;&#10;QQLs1yIxS4SiLPMF0+/Ae6wiMaBEgZRKe1aF+1bksig74TtUQ1S7mlRKYSRnqscARmOI3QCzMo7R&#13;&#10;UhwDMu1tqunnDPcc1GIWrHV9rgjHv0VQ2cZC7lP0Gpip2uJwXMshj5Vl1APXzhg5htM5jJYRv6R2&#13;&#10;tXlh3A7+VoE5Sz/Aq1SUpIaUSnu2hP9Fbkz5j+DaoelsMxWpUKFWnkL6VbhPg+0kjqWfFmF8yzYE&#13;&#10;RIbRSn3TiSIbMHlBZgSvhv0Y2P6K0KcivSuJRymVxWG9gEU7mkf+a/gv4hjhjisQ+46Nw9EAQqfD&#13;&#10;uBgHtTBuD8/TQlFB+M+GaS3RexzZKJW5YPgRPG/wu3DQ8XfgOQe2o+G8ApFPkHwezh2rdyhRIqXS&#13;&#10;nl04lx21sMwzsCsD3rWjJhUOGX4fjPUoySLodZLUkkPizlpA7k0RfFWk2J4F1+48fVmtvBLc1Ijp&#13;&#10;YV+Xyjwwbo2QkYMd596BXUTdrmDYGaEPhJjfg3O76sEWvopKKovAfAayGU7Rmn4U5qakmZKWSKm0&#13;&#10;xXQAoj9wtLvUw7ApUqO0pSIV6iVs8O7XeGpzjgZGbTr7Mpxb8hHTcZw3gsQTvQwmlQ9zEDLULdSl&#13;&#10;sigs53GGo5IHkdMbay4G27lIBYEQp+SvxAjvLpVl4XqRDcX8t3DvUruUpBtSKm3pUSotR8DWg+ch&#13;&#10;TpWY/wDunbiJO65BlrxzG9zKrC8VlodvpkIqy8DxJPvx+S/g3KaxJnUseyPyJef6it9SjZzdRSpz&#13;&#10;c/qAsI2zR2Qekx68DqRU2tObAaZFKqvCK5KBFT+DY7PGmgL782NSMawA70c8Cpd9CZZV1TVHtuIB&#13;&#10;NPJY0k9UU5d0kQo59HsjEeFhhsQ1iutIuiGl0p6aW1/4BK6fN51tRrtU1oHvSc4RWfgIjk0aawqs&#13;&#10;jyukshIC3wmpPA9L8yrMzcXMjzDtHJvykS5SmQ+mg5FKceaT+KWK60i6IaXSntpg8agP/mMaM6S2&#13;&#10;RPYq0xoplfbUpyDJXbkPNmXKrpZIX2VaI6XSkUEtbFFJRY6ATUGkVDqyIK8lSdi54RapYe3HRxoq&#13;&#10;bAHPf5Exc/oHXVIhwyn4Bi976T6vQibTDgib5bzKBCOl0g3FIvySF9GH4Typtgj/iWrubGrW8Yt1&#13;&#10;SqXzbH1RIRWqrHG2Xly2u1RUs/Vvwn0Gz9Y7LuPZ+tQrcNXuUKJESkUDK/NKxObFWtVSQOZZGFfR&#13;&#10;LZW2a8CcCLzRKBWi6xqwSjUtUiHarQEbReEzeKiXq11NUkdKRSu8YfhezspdomYnnsd5K2JPw3U4&#13;&#10;P6e5Toe99cvB/jckLYjfLXa21I83riwuR0WKya16Wllcw3QCkiPIviayZFVubEutK4tT1MMcOo0S&#13;&#10;iQ0UKRWJRBNSKhKJJqRUJBJNSKlIJJqQUpFINCGlIpFoQkpFItGElIpEogkpFYlEE1IqEokmpFQk&#13;&#10;Ek1IqUgkmpBSkUg0IaUikWhCSkUi0YSUikSiCSkViUQTUioSiSakVCQSTcyRUlkEjqdQDCKqjES6&#13;&#10;PGwXcmyucgnlMGLXwixzz0sUTB2pLAnLPxCbiUKKYyaUo0h/iuClMHcN+tjMWgg7OJJD4ZXakUVg&#13;&#10;OQapWsqr0TQnQrEoM2zNYXDMjavhPAiGWswkw5FIWlGyiWBolRzfcxhTRCqrw/1qUyQeatNZpJ+G&#13;&#10;TUuYeiXNUlkB9ts5SHbRgtAlsOw01kTmRFaG504OqZx/qxoynHDeh0KGv/PUvzSEb56OTA2pWB8S&#13;&#10;8YTyyL4H9ykivtvFHKu3VEThG3j3VdfvQrNUVoHjYY6Ulf8cnl0VNedM1oL3YQ7UX/wUzq2rB6lX&#13;&#10;SZhQNMlepenEJGJHJKKiZb/RGF9rJVhOhOMwGJZUHNSClEpnWklFMhWkchaKZYzmFMER+0RKpTNS&#13;&#10;Kq2YClK5GGVhfSWubDrVCsPWcN8tfNA8pyXJzUbwSphWrYVaJBRSMSwF+92cvnSsjKLsQ/jvHYMs&#13;&#10;7oDITPZxnTvDdjWSZvaj6IJFO6J3waLMLrQYrCcibkLiIdh+CfvlfGP5EfiPhbFy/QVhOhzB15EL&#13;&#10;sVZHU8h+A/85PNIwdpElYbuSKyTvheUQBN9FIclfCF0neCHMa4jAlgci8DJy1P2WUQoi+TTs249l&#13;&#10;Mx5jWVgv5mDHhTTfcMmPxHNw/oqzE/PZteG+E7l09ZvgQo+Pd2FfH4ZDkRhB/jPhGYpv0v40yhnE&#13;&#10;/gnDjvA+LwJkllGOiajHv61dUMkmcN7MF+HwnGlkv4D3jzCewqFoi1/CsnZT/UnGVJDKr5GpRAqd&#13;&#10;DUfn7FnzwfR7RL9tGgAoIfcWrNSC5xbVlFJZGo6H1PVHQ4heVGvKLTlFtIwikp+jXGgIOsyX/R7u&#13;&#10;esjTNeD6t4hWPAvxtzinCpcUIhfAtAxGlobtCmQCTdGQS8g8DePK1YsYVoHnTfENxJDzVqtUCkkr&#13;&#10;fhscf0d8tvpTlJ3w/EYRY59YFx6Rt6ihjKLkQOgcGJbgdGKee5DPVc9wGUXhY05yZLkS+TjfuY8+&#13;&#10;Gvkqle+QbsmMhKdat1rognaE/tLw1oa9Ef6IfcuGkkD8K/4CkZwCnflUkMoScH8ovll6aHkQvgGW&#13;&#10;jZrqCAy7I/wJt5iiFaEbYD+W08b7XhDP4BLS99dav8oAWxjGX8P7MrfXwmwEzoKZrA5lC2umIhVx&#13;&#10;U4gjegdsR8L2R04gwY/kIqe6t1fGjmpSKedRpqdpEpnPEbgMlh/xWfOpSLv4fYtGBK7g4QrbWQh/&#13;&#10;Ue2j0ndW364qFSr00VyI3AH7H1ke4Y9RpMsmUUyhlEDyObhP5Y/s/Z+Ia0yXfR/m+pD33LA9ygfJ&#13;&#10;lM2+L6Lf/xGuG3kqqXoDfxDVloJpX+7lqKctfgfvX2AQ6V9aSoULdcJRxB+E4zjYT+OUgHn6Bqgv&#13;&#10;+hSePWpvvTkCL/AFOVXY43CezG/tfgg5cZNcpFQGxtYI/SC+Uyr02ySQegPuPzY69CvBdQNy1GgM&#13;&#10;8JKvXw+MvSzsd4nZmDh8B4vg8CqpEHp9lbpUUgjS47PSWRELwXwhP5VH40jeJJKx1KTCz1oLAicr&#13;&#10;7LotEHpbpFj5Hs6dalHriZXhfl98zCA8e/ORulTKXkTOqFWj4zsj+AFbpyTOxF2w1m2YZeF8kE0s&#13;&#10;emz7yBaqXPk3SKc4v1fuGZhWqNVcAOYDERFJ8dNPwb6BONjKV2ktFbrJOCJkLlauRqwC5y3iGwgg&#13;&#10;ch4M9MRZHPYLkQ7xzUQugWn5Ws2FYLkK+YRQi5TKIFkdjtuREs/gSiFjPUct+9CqWWzYVSQEJuuZ&#13;&#10;uh3V7OE27FrQozr3NAwLDVIq+RcaU3nNBQO1M+oDi8h9ADv1fnWpxBG7HCaFtk0nI+UEssIYUyWa&#13;&#10;+x0y5EtQ872d/6wbYLlP4dpWUW15uK7jfqxFtsojkPbwZ4xdINrr/8H6mGjZXnj2U1QjqHFfz42b&#13;&#10;HjH+Q8QR7VIhA+yLamK9KvPAtDsiI0AGiTvEiodN4H+WuxTyedSDBGsi8DEvj5BSGTTkTS4PyxkI&#13;&#10;vilSiLBchOVwnMgCdyznbRx1I3Ck4gldYSE4H0eRHnUGWNYZnFTyCJ0Kg8p1XoxbFWmjaIafOrGa&#13;&#10;VIqzxJ/1aouzj0ufYtQq0herZiqW4HSQdIfFDzj9XVUq5HGRh1158NeqOS5CJo5RO3z7K44Tv0KS&#13;&#10;PuNobcZwBfhniY/8zljSoirzwfIbxOiri7BoOUueZqk0fIc1jFsh8Cl3U6lHYFsLhn0R+Ya/q9j1&#13;&#10;LRZAWG5EKSOlMjwWhPEX8JM9TR5hCdm34NwHjgu40RRnVo0WFZYbhA0WgmsHHufpLpX5YNgA5t+J&#13;&#10;BF01zPVZ/IpU6u2mcpEKZIMdi0yGU3xx6sa6W/8lvMobWx3ex1DIofgxbCIzsApOMkzPbANrYwBS&#13;&#10;2QwxuuECsvc3VhMYd0Toa9EP3CryfQ9UKubDEbcBMYROa1IpcQ7/LuTCSakMEcOP4X2OLXXuWM6B&#13;&#10;6ybOTdWlpER71SAV4x4Ifz1m7FVLAqEzYVyiJhU3HFsoHJUKC3LjSKfZ04j9o71U1oP/OTZLCu/D&#13;&#10;9hPF8Rq2p7jPLDng2noQUtkRySRLJXN3YzWBcXsEv+CB9eS9sK4xYKlY/4ikF4gg9OdqYtcGfs/J&#13;&#10;A6VUhszSsP8d2SxGg4hcDzdZ7fR/ek6HkPe2woM0ebQrtfqZm6WyA4LvqMdVydD3HyeG0WSvInuV&#13;&#10;qURNKtSCw3+H/RykIij9AO8+TTVVaJBKF/T7KmqpSF9FIH2VcWFtuB4RsygjPHRjPhgxM3f04bNh&#13;&#10;XLypspJBSUXPCJhaKj2MgPUjleGMgGmRihwBG0f2QPBFeE9tzCG6JKxnIBVkCzv9FGzr80/ie5pN&#13;&#10;pvyncO2hHgQzHoHoF/zjDXawmJqOxnmVZqmMbIvQe3zDWudV+pPKyGFV+Q1wXkWTVNrNq/wfzJfy&#13;&#10;NekmpVQGg+VBbjdsZ38E32ViXvxP/Ftmo2Kw2ITAUaIm/ep/RNzKJn7RisidcJzIw1aOCxF8SxjE&#13;&#10;Q5hX4aJttr6FVPTO1vcpFY2z9cRgpUIH5Wz9OHEIUvRMai70A9sROlsxZ78CbBc0TFOOlQIyL8Ly&#13;&#10;EzE5MyipFJH8QEzXKN6OL/t9qzVgraSibw1Yn1Ihuq4Bq1QbuFToI7RcAxZH7HNe8iOlMji2gus/&#13;&#10;iH8vfi2xyrhgQewB2Ju/3/lh3AveJ5DxoEw/DHnGbiRehfsIhVPRvLd+SVjORsqB5COwaNmBXJNK&#13;&#10;5EyYTq1uMqN2U3Qgeh+smylqkqF4KhIWJB+FbUPF8TpaVhYvBevVyLqQuB2m5RTH54P5MES/QeZV&#13;&#10;OLZRHCc2hP9NFFzwHd1oi3ZeWVxhSdj+wVn2E3fDuk7toGplccv4BBXIh7wLOYsYJFCuPKqsLDaJ&#13;&#10;Fd855L7hlcW2+1DK8viYu/NC2EnAVHbrJxCFVCrLRiS94XhUKMemWMA2WZFS6QkplYGwDoKf8QhY&#13;&#10;8W0YyKhTnZ1kSKn0hJSKdlaH63okv+BdaLzBrn58IViuRSHBdmD0b02LHiYfUio9IaWincq8Sokd&#13;&#10;/dzXCFwO+zHVTTU5MVLM06y1AYzJjJRKT0ipaGc+mA5G5Ium4S8qoyh8JXa2TvouhZBS6Yldefaj&#13;&#10;MBvOHafGzzzxrMcTkdFPkIuwczKaRm4WwrfAvN6U+QKlVCQSTUipSCSakFKRSDQhpSKRaEJKRSLR&#13;&#10;hJSKRKIJKRWJRBNSKhKJJqRUJBJNSKlIJJqQUpFINCGlIpFoQkpFItGElIpkyKwC53VI2xC9FmZl&#13;&#10;zPypxtSXyo/hvh85M8LnimjCqrM1zOci40L2eRhFYp3JyAqwXQz/pZxzT32qHxaH43Hev559RhGT&#13;&#10;ZTzZHIEXOdF59uWx1N5TkSkvFQ4urAxN3VShgvMxjkIEl4j42HR2UnAsMkHOxM/xuOppK/tnW8R9&#13;&#10;vNlwNAb39k1nxwEplUnC9JHKGchH+beIKMNV9g/1Ko+imETmKdmr9IWUyqRhSFKZcKRUJglSKpMd&#13;&#10;KZVJQo9S2RRhK0pWuPaH6SREvhLRFosiPOQdjeEhVxQDOFaEL4F5L7gfRNaH/NeKgNzLw3oFErNQ&#13;&#10;zHJ4yKIH8Udg21FxhQo/HYutOJpD3orYI7DvLDKQ/YlD4jfEYk0h+CeRl+8pFJwInwPjNvC+hJwf&#13;&#10;6VfgqLsc68B+CWLfiojMJRToJq+EeXf4XkbBDs9vYViAY6LbH0Qxivj14iXzcsKzqB2FL+E8gGNq&#13;&#10;xr4Td15AwYzwNbCsX7u4AsPe8D3DCebpXZBtFf+ywiIw7Y/AK8iGeAN9KYD4w7CfLKUyOehRKici&#13;&#10;X6QPz6mx8/lq+6yWIocGdu1Se+3WCL4mful3EfsShayoE+NkxdwQN4DvPY7G3VBKnMfCd2TtCnST&#13;&#10;2yHYXI0quhE4CZYLkKFWqJRKHuFTYdgQEZfQ1WcIfCQqjKLwA3wH8jUNW8L3XO1+6qWAzFfIhTkI&#13;&#10;bewCkTVpdQR/4NeWPxY3sxDM5/FnL5P38g0Kqs9OX8jzcGw5duekZMuZQslNn1EZVZlZDJY/IxWo&#13;&#10;nq+WMofMzdJTSUplwulHKlQ40LCBg1PZjoHjMkS/FQ06g+Q9sKwuatakUqZHL7WwMJLvwHeGGJhe&#13;&#10;Ea6XRGTkHBLURRzFoexd/xKpLIqcu8K5g7jC6nyQBFkOIf4onCfBdgI89yMjBqayT4kYpJvBemM1&#13;&#10;flzsBpi34BdWpEKtbTSDUoHjC8efg/tY4Z2vC/c93NBH00i/Ds9ZsB0L1+3cpquC7CYV/ux55Kl/&#13;&#10;uJjj0lPPGZ8tXptC7GqYa1kljEchaRa9JUn0AtjoM56CwIdckzqixDXVaiPzw7QnoiLncNHOoVjo&#13;&#10;27D/lRPc1sUspTLB9CUV0QI4QFGl2jycFTHwATes/Be1wPU1qVSCVrn2UkTCPgnZGH978ctrR4iF&#13;&#10;YDoaySBGE0jeBuMiMGwF/7vcsFKPwrZerdoCMP0Gvnu46VdjYDf5KlWp0DsXkHsP9noeH3rSH4m4&#13;&#10;W6SkU0bgrrds6n+6SoU6z/dh36r2WjLM9kX4K66Zexuu7cTBddnu4ix8X8JB35IiA4zzNf5Cyh64&#13;&#10;yIakI/TUeFooyqRIPkFszKHWK32XlMoE05cBlkXqpoZqI8vA/jdk0yjbETxGHKlLxQ//H0R6lkrN&#13;&#10;xeB+gR/25S9gWqZ2sMJycDzAxnr+K7h3heFnLD+2WF6Cs940m2knlVEUbfDup6i5FucFKBRR+AZe&#13;&#10;Va6IZTlvST7TXSrUPVKFhteuDNcNyFEPNlK9rOEPSBg5UWPo1Ka0eLsjSY+JSl4xktnOwlZMIf1A&#13;&#10;Y6z+/4PpIMRGpFQmAf1IpZxC9NyGauQEc0bcMEb9CP9ZHKlJJf8eHJsram6DqIHtkNRtTQNWi8By&#13;&#10;PNIplFwInTRmgJGdlv0IbtKbMpVCnXZSKSD/WkOyq9bdVA3jqcLz6SaVkhehExteSOJ3nI80CcAp&#13;&#10;slguAPvlyEYwaoaTOpmmz+j5TJivH8C0Bsx/QTaHkqf2pSmpBWKVUplgxk0q2edhV6YCPgRpf0PL&#13;&#10;HmM+HiuL+9g5iV3ERwybwUvNpeJD55GbicAlMNfS9FRpIxVy63OPN9Q07YzwD+xUxK+FWdWhEQci&#13;&#10;YRiEVFaA5z7uoDqlC6/kQN4O1utYDIWRpoxIxOrw3MNPCimVCWbCpFJp2aLxtyujcYXjuyps5yH2&#13;&#10;A9tsXCpm/TmK7kKzVMy7I2rl1IqxK2Fq7qD2RnxW9xGw7lKpZdbvVCqZ9feC9W5+i8KsVpnJloTz&#13;&#10;SmQTUioTjWFL+N+ij6FJKqOzYK7kg+5fKqfwmCy1j1K4KUF+BTfS78MjBnbHWAXW0xD5nKcyuKQQ&#13;&#10;vrDm6ky2XmUd+J/mNHej1LH4mz4d4UHOweMKhtVkrzIl+Ak8T3B+w+yrTbme66zFjnWpiOJ7PCTF&#13;&#10;R/qXygFIukXL/muTAdaV5WA9r5qvtDQTjkpHp1kq4+SrLA3XncilUPwYNuUHb2Zh6atMCZaD4xIx&#13;&#10;ZmVD4Fj2E9QViKOR9vBQZvJGMW9IR/qXyk8QEpMw+WdFGtH6cY0sDMd1yMaBALy/EnelWSoDGQHr&#13;&#10;LpX/g/VcTukKP7y/UeRebUaOgE0N5oXpAERms/Wf/wye/ZrUsiciX/PQLYJwkyVdadb9S4Va0q0i&#13;&#10;5WcSAVWbmxeGreF9Gsm34PoVz4GQxRW7BzZlQ1kaztuQS6I8Aue2QhvapbII32TC09e8ihapjOzK&#13;&#10;d05fXe4VWOmzN3aepjN5OU/iZvFnu3mVn8L7qJxXmTysAMelyFTS2Dt5bZXrVM5Yb/sLvA8g7RY6&#13;&#10;ySN+Tc36IgYhFToVniVWfKSR+B+cp1Tf1Pc4D46xdL+C+/ewn8edHkrIjyB0ExzHwXYivI8jS+9S&#13;&#10;QvoxWNcUV9MuFaLDbH2Rb4muMwCp0LdxGSddos9S+AGBa0TCrSPguALhz8SEfR7pO0RNOVs/ZVgN&#13;&#10;jquRaZnenkoSsZsa90gORCrEwYhVnuKNhb7S/Nfw/I7rUIv3/I/nvNVFNf2vSyp0ts0asOQb1UTk&#13;&#10;A5AKsSacdyBHN9b8GXNIPgjjSmMvb7EGTDy8ck7xBUqpTBYWYUvM9wRSVpQq7TKPvB3xZ3kJ7dgs&#13;&#10;e4XtEB7htFtskimPzwPTbgh9hOzHwpajI6vBdQsyNkSugLneLJSsC8cdSFlE6voyyhGkP0HgIpiU&#13;&#10;+8hXg/UMhN4WS27pYZxD3ozwrbBsqPBzdkfkW16Q5tyltgtyGbie59zz4fNqdVQoVxbThx1B4O8w&#13;&#10;7dJxZfF8vIAlakT2E7E4Wnm1+WA+iBdZZ95ULPYhGjPrk2lXsCH+DBz7KupUED9BQNSkj1mOcY/n&#13;&#10;/iOnTc16Eb0G5qmQ87Ed00gqEskwkVKRSDQhpSKRaEJKRSLRhJSKRKIJKRWJRBNSKhKJJqRUJBJN&#13;&#10;SKlIJJqQUpFINCGlIpFoQkpFItGElIpEogkpFYlEE1IqEokmpFQkEk1IqUgkmpBSkUg0IaUyFVgI&#13;&#10;5t8jZuKtvI5tm85KxoU5Wyorwf0ib0MPndl0alKxBEdOKRRRtCJwRNPZdmyJ4CcoxxG5SB2XSNID&#13;&#10;c7BU5oJhC0TdHGg0c3/T2UlFb1KphIABRr+EoYegfpJGpFSmr1SoV/kAxTAiF8peZQBIqUxfqUgG&#13;&#10;ipSKlIpEE1IqCqnMgPU4JF1IPw3ncfD9T8RKpQbqQvQ2WH4s6mwLz6PI+Dm4K0ezfg+u3/Glqtec&#13;&#10;G4aNEfgaRSN8f4L1Ak4Qx9m3CxxmLnIbrMrwigtwPPyUBanHYFHG1xMYzuQIqNmXRJi5llJZmOPT&#13;&#10;+Z9HNsA3Q+579isE/6kI1Ud38h5H3PMdjpGl4HyB81uEVdE0/w/GzeF/G7lv4BOxMJnVYTsf0S9F&#13;&#10;JL4yx6GMPwHbThxttf6qORApFYVUVoHzX5zeoBTl/CHlsghRWSlFZJ6D/TSEP+Yokg0lhcjfatec&#13;&#10;D6aDkUpxiNfcD8iroqSWRADy/WsByJeDR0StH50Ne1NaLM6JVUn0s3UrqSwG65+RcFcvPFboLd4X&#13;&#10;CVbJj/8tUiLHd/JGzvPon1XLR7es4o1mwHYy0nGU3bXAs5vB+yQKmer16qVkh++opiCdcxJSKi2k&#13;&#10;Qm20HET8MThPhv0MBF5BPsmZHAsJTsmdfR+es2E7htOPZEIimK8fjm3EFWpS4UIN3Y/YvbAfywms&#13;&#10;fU9wXkWUkX0Nzp+Jyn1IxbA9u+z0yC/MRvBq2I+G/SwE30YhDWQROk1kOVVKZW6YRWKtsg8eZezZ&#13;&#10;NeG6nwMK5z+B5xcc2dV9l7iluAhY/mfOvk3fScrFD47SdyIj8Zw6mCal0kIq1FBi18O0dK3mBvA9&#13;&#10;VY3PnX8btoolJjBeyA9garKJK8SRulSolfsQOY8D/lYrLwvHRUiTWpKIXiaSkPQslQVhPRoJkkEA&#13;&#10;4dNrGWOIFWE7F4H/wLadMJYapTJyMDJZ/rDVWxWQ9RX8hp8CqQdgWQvmwzlaORIivnAlvVml2rFI&#13;&#10;Ovhjpu4UIcNrx+copFRaSKU4Av8hDZWtZyDt5Xjh0YsbU29vhIhIvlV4QfxZl0qOI+dbVlXUJLZB&#13;&#10;4DV+PGdfgWOLPqSyMPtUiQBGY4heoU79M4ZKKmSDfc+/df7N2kdYlMP+p8j68iB8Krso7tuRz4m8&#13;&#10;9ds3XmpROB8QVplD3PkcOfQspdJCKoVv4TugobL5T/xYRYaf4qbFFadUKRnqvkpzVnhiWTivQjbF&#13;&#10;ieE9ew3CAKP3DSP+EGxk/s3b8HJGJRWywW4TdpQV7l1EhZXgoM9L4vkU7t14xCLwNsp5JG6DtXmY&#13;&#10;4RQePxjNInhsq/eaA5BSGYpUWmQvEWfJF0/6MeqD/xgYVu/DrV+EjaXorOrYQzmG1GucEd+4lOIi&#13;&#10;KqnQ5/0NUkmuHBVZKAw/gf8j/lCpBzkfhumXiPwAxBA5v/EzVviVsMFKiF+mMPnmJKRUhiKVogm+&#13;&#10;/RTVanCeIzLkIgj9Gca1+5CKgO7ffS8yPr4BLjlk3oFzn9o4lUoqdGQ5eD/j7C7Zp2BcDpaDkQii&#13;&#10;5KyOfVkOQtwprtOxpP7VMS/k9EVKZWr2KgoMm/NtpxzVHqZkgHsvGJrdeqq8AMw3cDbm4iy4DoTt&#13;&#10;BhQLyH0C18/5rOXXiNl4jK4Ua0y6rSA3E65959BBMCmVKemrtGBTeB5BPsGvSt0lEow1S2UeGPdH&#13;&#10;MoZyCLHb4fuAs1jWcwIbd0f4ax7+ilwA05KKK0sEUipDkYqmEbAF4LgRuTjgg+eXoh+o11wEns/E&#13;&#10;A/5r4WFrkQqxGefQo06j8I5IO9wsFWIJeD5gG6wwG0myvlwInVQ7tTn8L/AEa/oJ2DesHZTUkFIZ&#13;&#10;jlSoQ+g6r0IP8pM4JzB9/4mbFNM4xG+RTvLx3BPiT5VU1oLzJqS+QOBsmJZXvGo7hD9kqaQfhmWV&#13;&#10;NlJZGJar+DOSg07kPoWrvldsCTj+jnSUpylDZ8OovB9iK04vnv0CDurl6lebk5BSGY5UqJBaOs/W&#13;&#10;Exsj8CY7DKQfnh3/E2xHwnG9cP3pmlH4DxfVVFLZCN7nUB7lRWiZ9+D9O7/Kfj4vuinm2IIKntJi&#13;&#10;tr76jmSD7YqYT9xgEsk7FQnKiW056WmpzG+dfAHuM0V68VPhfYinlag/HLXBQTcvpTJnMVRfJcUe&#13;&#10;MLklDUW1BkxgOAixmSKzfmOhu4pfU6umksrCMP8Oke+qfnxDKYh599XFq1pKhd5xebjfEkom6+tP&#13;&#10;Y8cZuv/9Ef6kaZ0blVHOfuw5ZM5dNDkHS4VQbRheHNaTkDAj+STsqgzruyP0LvLfwr1f46xCU6rr&#13;&#10;qlQiiN8C87EIf8rrsiori6N3wkYuSv21dbbjlVdJC0oFoboIUm/AfaSiQvPe+nlh2ArOW2qZuOlV&#13;&#10;cWQ+he9UHgWuvkq5sri+9pkgpZ2MpBPpZ2FdX3G8zk/guBrxH1DM8JVLEWQ+R4CMRnK9lNeZw5iz&#13;&#10;pTJwlFK5tOmsZCojpTJQpFSmL1IqA0VKZfoipTJQpFSmL1IqA0VKZfoipTJQ5oZhSwQ+55Fiz4FN&#13;&#10;ZyVTGSkViUQTUioSiSakVCQSTUipSCSakFKRSDQhpSKRaEJKRSLRhJSKRKIJKRWJRBNSKhKJJqRU&#13;&#10;JBJNSKlIJJqQUpFINCGlMtEciOjXyH8Jx3aKsNmbwPsqJ3UZLXMCMO/BivoaWQi2m5DzIfHvOTRu&#13;&#10;6sCRUumJHTmUY9oh0txRa3Yh8QrchzVV04Dl75zIDmkE/lBr04vA8XI1TEolQlL4YvjeRTGA2OUw&#13;&#10;KGMRdWBl+N/hwCujX8Ok8SWSjkip6MZ4NBKmpsBCo5zAaCzTnWZaSGUTREVQosIHsB0K0xYc9D6d&#13;&#10;5thIuXdh36Dh5W2RUhk0Uio6+QWi34jOJITov2E/hlPAue5BRiRYzT3dVL8bLaSyPRJR7qyyD4o/&#13;&#10;54bhp/C9hYKbw1LKXmWikFLRw4KwV6IMJxE8CYaFFae2g/NikVmufkQb3aXSG1Iqg0ZKRQ9rwf8S&#13;&#10;x00dHYGNDKFBxI+TUpkqSKnoYX0E3uCMcKMmEX6ya+jexdnNCL6FXJh9m3IU6TfgPhwGRUqGBqns&#13;&#10;g6iRRVIv9P/CD5yOy/sa8gYElXFTfwrnzew1cV78HPJWxB6BfedaQHGlVH4G16PIkP9T5gx12U/g&#13;&#10;pevMwWm1e0NKRQ9LwnUf8uRhF5G8vVsSkhVgvxJZstYaSzmIyOVj+XsbpLIv4nZ26MdKGUUzvKcg&#13;&#10;Rg09gdQt1VcZt0PwvRYxi0tuBE6CcXGFVGyIOxqvOco57hLXSbXoQ0pFH8ajkRIphXk86iN4TuCA&#13;&#10;Rqo6zBKwnolMXDzFP4TnHBHi/mKeQqHmW7aLrF3CLlIbYGvCcjJSCe4Bci/BejCM68C0S6NUVofr&#13;&#10;X8jnOaNQ/FE4T4LtBHjur2a6yz4F69pjUuGSQ+oZOI6H7Y/wPIqcSFdUcvA7jt2wpBtSKjpZENYL&#13;&#10;kPHXntPU5pyI3g/rNoo6c8G4MfyfieSML8C28dgpw84Ivc8pULIvwyEiiHf3VeZVS8WwFfzvcsjw&#13;&#10;1KOwrSfqEAvA9Bv47oH7WBipu6tLpYTEDQpbcSGYz0cuwwknUnfV3lGiASmVXjAcyPm3KiHoK4W8&#13;&#10;heRjsFTy1C0Ky5+RSaNoQUAZ0J4gpZ2JlA8IIPBH7lh6kcrPEPiANZB5Cc6taldWUZeKHTZlCq65&#13;&#10;YFgb/q84vUTuNVjXUpySdERKpQ+257QN8dlVn2G0hPy7sJJaloP9fpSLyL1f7TqUGPZG5HP63hG7&#13;&#10;DpaVepFK3QDjNHofsdOvHCeoonTrVSNgy8H9Gist/zEcGzWekrRHSqVvFoHpLCSpoxjl/EGpm2FY&#13;&#10;Fd53hfX1JMwrNNXfGsHXRBq6R2D7UU9SIb1tBu+zKJJaqOQ5mGXgEpiVXYSUyqCRUhkQByIV55Gx&#13;&#10;AnUs23Aqr64l+zzsP+1RKsyqsJ2H2A+cwIhLmZPlB86pZYeUUhk0UioDYnH4vhXt1Qj3QQjQ/0dR&#13;&#10;TqvzvtfJzUbgDJiW6UMqFVaB9TS26IpZIZgUwhfyZaVUBo6UyoCoS+V7OH8J9yvCAHsGlpWbajbS&#13;&#10;r1QqLAfreUiKUezSTCEAKZVBI6UyIHZEXKyYzL8J049hu7maftWzZ1PNRgYjFWJhOK4TM54BeH8l&#13;&#10;hrmkVAaKlIoelobtQgTvhO3njYl2V4HrNX6il5OInsunzPsi7hPZru+DuZLvt8463KaTn8F3DIyL&#13;&#10;6pcKveRItrhi98CmHF5bGs7bkEuiPALnthhZTUplwEip6GEXRL8Uq7n8iD0O119EWvezEfqCdTJK&#13;&#10;3cj7sKwhaq4Ix53csYxmeM2V72LYj4TtT3D/C4lZIpOwH4Hje5LKUrCfh6zYvpIfQegmOI6D7UR4&#13;&#10;H0eWurUS0o/BuqY0wAaPlIoeVoTzLl6EX595rBc6UvgM9h1rNeeGYQN4nkahMjylLOROuBH6B0wr&#13;&#10;cs0eDDDDhvD8D4Vc9Xpjhe7hK7j24pl7KZWBI6WikyVhPhqB55C2VdPMk5WV/RqBy2GojNIqWRaW&#13;&#10;UxH+BHmhrnIKuR8QuQO2bVgA1TrNe+tXg+ddFEMIniz+nAuGHzWtLF4N1jMQehvZEPdyvLLYjPCt&#13;&#10;sGyIkXlEhQ576xeD5XJkPUjeXRtZlmhASkUi0YSUikSiCSkViUQTUioSiSakVCQSTUipSCSakFKR&#13;&#10;SDQhpSKRaEJKRSLRhJSKRKIJKRWJRBNSKhKJJqRUJBJNSKlIJJqQUpFINCGlIpFoQkpFItGElIpE&#13;&#10;ogkplf44AWkP8h82hWXpk60RHkHBAve+4s+lYL0aWRcSt8O0XGNNyXghpdKe+TjHg+dhpJ0oFzg0&#13;&#10;cMGBxPNw/gaGRat1rHeJU0m4f654Yf8ci3yRd8zH/sF/GlaB500OHKEjw7Bk0EiptGFRWI5BbKRV&#13;&#10;cJYQAn+GcQZXk1KZc5BSaY3xFwiL6F4lF8dYqcTa8jwkkhCVkbwD5mW5mpTKnIOUSitWgPNKZDMY&#13;&#10;9SB4ypi5RRh2g/NsWDatBiKSUplzkFJpxUbwPo1SmYPKuXdtOqtASmXOQUqlFZvD9zLKImCkZ/em&#13;&#10;swrGpLILbFchYRQBHQvIz0boUphWVdcfmY9NO+9jSLv4haNpZD6C+/cwnoikHfnXYapEztcolaVg&#13;&#10;Pgqht5CLoFzivMGZj+E9GcalxdndEZnJCYqduzSm2F8Y5j9zkr3MC7CurzguMP0Kka+Qew/OeqRM&#13;&#10;iUBKpRVrwH2HiKGaROymTgPBVamkEf9EPQAwmkH6KVjraU2JGbAcj5hBnUR7NIzEdyhlADccW4gU&#13;&#10;p1qkshocVyMTql5krKQ4oqR5JYwcUfWsEtc2pNg3LA/3Wxy1tWhH8Kix48yqcN+KXBalEXj2ajw1&#13;&#10;xyOl0or5YTkcMZtoeVlk3oPnaBiXaapWlwo1vDJyn8JzFmzHwnULkk4+WA4hdpmIICwqG3+JyNdi&#13;&#10;qMCNyH/gOAG2UxF4BYVkTWbapbIYvzYZ4IP57xC4AvZjYL9IJPvO8z1HLoBxCwQ/496m9InIZF+5&#13;&#10;53k4531E3N5oHImbG8O07oDgO9ydZl8Rd1I/LpFSactysP8DKb9owVRKKFgRuRPWrRrSRdSlUngb&#13;&#10;xnrWoQVh+jWiDs53l30N9kqC37Xg/o9INm9H4Lhq0npmGTjuRj4p3kWzVAzbIvAe6zP/Adt+1UsR&#13;&#10;WyH4tgimbILjZ7D+G6UsEIFr+1oFure/ipSrVOj23lJ0UwvAegISHiCD2NUwi+jjkjpSKu1ZhDPB&#13;&#10;B16rBueuFHoSx++Bed2qSVOVSr4p6fbKcNzPAwOFb+D9JR8x7o7w15wCO3k/rD9qrPwLxGYJq0yj&#13;&#10;VBaF9SQkgxgNInI+jIs1XM10KjIe9pf41GGs9tESYufXKiwO53NsfZUiSLyP7Cz4fl07VRNzyQjf&#13;&#10;r2oHJTWkVLoxPww/h/NfSIwI24ZKCdnnYFmHfeUxt141ArYMe/mFEooG+A/huPRWctyp1foRPAmG&#13;&#10;mklWZSm4n0Ixp1kqq8J1M/IFThHh3afxUsTPOFFRiW7ySZjWhvsNtsGKb4pTc8HwEwRN3J/kP4Pn&#13;&#10;NCQtiF1UfaFhF4Q+5YdC5kU4Nq9dTVJDSkUzK8L6d863yI//nHAGZmiWytJwXIhMit3lsae4AtuN&#13;&#10;7LFolcpP4HlCiOFVOMkgVF1tFfhe4jzdxY9hWRGGc1HIYNQH+0Y8F2Q8Btkcj7yl74N5e4S+5oSV&#13;&#10;nLpoBmynIRXmIYrYFdUJVokSKRV9GE/gJWH06M09A9OymqWyApxXI5dD6Qd4D2isKbBcyWaeVqls&#13;&#10;Au9L7KjQ49/Z/PhfEb7nuI8a/U4kbd0AYRPbY+E/s6NifUiMKwQQPgkjq8P1MOe89+2HkR/zardi&#13;&#10;CWUL/Ac3XVMipaKbzRH+lJ/olYY4+XsVOmJ7VAzQ/RcjayNg4DTIhe/g3BojS8B2JtJmRM6E6RcI&#13;&#10;z2QfJvsanD9rvKBEIKWik5pUSp9zQ5zsvkplgPswsUjHCNvhSKX4stmnxHLPeWHaDZHvkXoCnkuQ&#13;&#10;pm4tjfj1MMtUXq2QUtHJYewKkw1TaYhapTJRI2Bi+fPI8vB+hdEsIq/wnEk5huh5tfrrwfMscjak&#13;&#10;vuAbKNsQOKJ2StKIlEorVoH9bATugH1nXooydnxT+Mm2ocd/EoFjYaC+QrNURtaF5z4UBjWvsj2C&#13;&#10;H3SfV6nmhSShXslKoB+ah4mtipcsC/vFPD0/WmLDjC06MswqpySNSKm0wLgTQp+LVuVG7DG4Toft&#13;&#10;SNgvROQLoRPqUp4VK0eUa8C6SoUu22G2noQxqkMqmmbrl6i+L7Mt4mIJDL1R/s2aYUbMD8tvEHMJ&#13;&#10;oSaF9SV3WbZBSqUVa8N1O/Ip0YBUhXyA12GvpQjWJZW2a8D8iLyPona3vnK1rmvAKtVqOF7hk6MZ&#13;&#10;JK5oOG7YFL63SP4oWZomUiUKpFTasBzvggy8gLQdJdGT8LrdT+E/vzGBdbu99YvAfATiJqRfhkNp&#13;&#10;0jSuLC4nkH4Tzn1hPK5xZbHGvfWdVxarOBgJN/Kfw64ysUjVf2UHLPkobJU1OJJWSKlIJJqQUpFI&#13;&#10;NCGlIpFoQkpFItGElIpEogkpFYlEE1IqEokmpFQkEk1IqUgkmpBSkUg0IaUikWhCSkUi0YSUikSi&#13;&#10;CSkViUQTUioSiSakVCQSTUipSCSakFKRSDQhpSKRaEJKRSLRhJSKHtaA53GOlt1cRoNwT0iaq8Vg&#13;&#10;PhSeK2HbthpEZmRR2K5BNoTcW7D8qDG1naQPpFT0sDti33CAxuYymkPw6Kb648D2CL6Fch7xW2BZ&#13;&#10;TRzZCKGPOBAr0hyo26BInCTpBykVPdSkkvsQvpvgubrGVXAczgGN1PXHgd0Q/oRjQ6buhW0dcYR6&#13;&#10;lauR8SL7huxVBomUih5qUkk/MGliYDdLRTIcpFT0IKUyByOlooeuUlkcrmdRsCF0Jow7wPcKcn6k&#13;&#10;nxeRtisV1oPjcsS+QzHN7btgRugyztzgf5NTY7v3r0YTt/2XY0/Gr+T0qN5nkQ1wJO9yHKnXOcl9&#13;&#10;JWWxYTsE3hQ+Sb1kkbgNlvVg/ScyTiTvg0kZZnIuGERqy6yf4yOP5jl6ZfQe2GQ2FW1Iqeihs1So&#13;&#10;LW6BqJvTM+Q+RUDkVcSoyJwq4qlSu68G0leWPNKfIxflXyF6HkfXH1kDIZGXomzm0KkNZRQlF8Jn&#13;&#10;sVoMOyL4fmP44yKS/4Flm8asXbXbM12CXHMU5gzSj7QIcCxpRkpFD9qkgjJH0S4VUPIi/jRcR8Kw&#13;&#10;uMgg9xAnjRhNIfUKPGfC9ke47uSQx9RjcGmUChd69scRfxiO42E/Bf7nRcTxUeTrGYhWhflUxGby&#13;&#10;FdIvwvkrGJZoSnBXubeTOTMER172I3I77EfBdhK8jyL1LSKXi1dVqknaI6WiB41SoTaZR/ZN2Las&#13;&#10;nVoI1uOR8PJTPH47LGuOvcp4HFJ20f+opEI6SSP697GapAH79ciTBkKIXlQbBW72VZqlshp83wid&#13;&#10;BOE7vHY1iU6kVPRQk4q6CL9iTCpkdBng2VvxQpGHqFhE4Qt49lQcJ5aH+wkU6JHfJJXyTFiUAfbn&#13;&#10;hmlHhGexT5K8tyYDLVKpJLijnueO2qUk+pFS0UM7qZDH8bRCKnnknm/I7mDYHoEPOekcZ7drGqcy&#13;&#10;nSUc9yZfpfS2uqZhY/g/YmWmn4RtXXFQg1TMt7NOyPDztUpuLNGIlIoealJRT0FeDNN6Crc+g8z9&#13;&#10;DS807YXIbM5YFLscpqUaTjEHI2kdolQczwipuBVpjCT6kVLRgzZfpVkqlv0QswNxRC+BqdmH3g8J&#13;&#10;E8pDk4r7bb7aqBVWhY8k0YuUih56lYrsVaYBUip66FUq0leZBkip6KFXqfQwAjZAqcgRsIEgpaKH&#13;&#10;nqWyKKwnI+nTMa8ySKnIeZVBIKWih56lQnSYrS8KA2l4UiGUs/X/4jT8thPheRCpHxC9Rs7Wa0JK&#13;&#10;RQ/9SIUaeps1YIlXkfEPcQSsQss1YKMJJG+HUUpFA1IqevgRvE8g50DwDBgXazpLrAT3iyjYeWWx&#13;&#10;+lQF5criPPKzEDgXxp0aVxYvAvvjKEYRu6rp5avDeQdyNkQvg7EykvYTeO5H1oLQ2TAtI44sqHll&#13;&#10;sRnRO2DdWFFH0h4pFYlEE1IqEokmpFQkEk1IqUgkmpBSkUg0IaUikWhCSkUi0YSUikSiCSkViUQT&#13;&#10;UioSiSakVCQSTUipSCSakFKRSDQhpSKRaEJKRSLRhJSKRKIJKRWJRBNSKhKJJqRUJBJNSKkMmgVg&#13;&#10;+jViRmTeg3OHprOSKYuUik4WhOlwBF9HLsQRiZBFzoDYw7BuU6swA5YLUCii5ETwWMULJVMcKRU9&#13;&#10;LC3yXJNImvJGlJ1w7SXqSKlMU6RUdGA+FWkX66Q4G/6LYDsKtlPgfwWFHEfiip4jqkmpTFOkVDSz&#13;&#10;PgIvoVhAeQTOnTEy79gpw+Fw/x3GSnw6KZVpipSKZvblBKXlUWT+C8tqTWfrSKlMU6RUNPNbxGex&#13;&#10;9ZV9ujFFowqFVEJ/h/V8xL5HMUtfNPJGhK6A5UdNL1kIpiMRfBu5iAhenET2K/j+ymEm+ezCMJ+M&#13;&#10;lAuZF2Bdv/GF68F9D0e7DF/QkE+PWR3el1DwIXAhp48sWeD4eWOFRWA+AnETUk80XVbSCikVzWyF&#13;&#10;0HsolYAQ/CfCsGhThQp1qcSRmYlCoer3V0se6f/Bvqmi/jKwX4ds01DBaAHpx2FcCSOLwXIliiWO&#13;&#10;1Bo8SvHC/4PpQERnc9Du7CtwbNFwyvAnjoNMwovfiXSc/5O8vqHCyEpw3M8fJ/c+nFs3npK0QkpF&#13;&#10;MwvDfg2yEdGQk0j8D449RIhhVbWaVLi555D7Ar4LYTsOrhuRMKJc5tdGLxvrBMx/RcYnhgoM8F8q&#13;&#10;hgrORvgbPkIdUepfGJkfpv2QCHIO+8TNMCxYe6PFYD8XKXE/ZQu8v1G4TwvBcQ8KaU6p5/0d/OJq&#13;&#10;pc8VYbzngnFTBGdyWP7knTK8tyakVPSwDtyPoFCPJ19E7jsELq859BXqUikg+xbsm9eOz8dTk5Fv&#13;&#10;udXmXodzK3HwZwh/yI/20kw4tsHIPLXKq8DzMXcXJTc8e8CwKrzvigu+Btt6tTrrw/sIpzfikkb0&#13;&#10;UpjrNtgmCH0qLvsFLKvCdAtLdDQGz+61CmTUHY10AiUXQifVDko6IqWikyVhPQPRr1HKj5lMoyGE&#13;&#10;Lqu5FjWplAOcBKLhtavCfSvnOSn9wAKgI+bTkfHwPGb4PBgXb6x8GDJpjGaRukm86T/ZlivMhu/X&#13;&#10;1QrG3RH+mkWSnoWsG+knYP9p9ZThj0i7hfV1FYx0VwcgneTh7EQ9tP4ysN0urK9P4dq2dlDSESmV&#13;&#10;nlgIxoPhfRRpYTuxWgpI3sZPa6Vbrx4BWwKOi5Ahz8EO3/78p/PfyFEjNsNJXcrcjZWXgf97/mny&#13;&#10;b8K0Ekx7cuaWcgixi8TZhWA9EUk/m17+2xF6H8Uf4N5VnFoQjtuRTwIReH4prLLl4SNbi2y896uC&#13;&#10;NKwO36cYTSP1AIxL1t5R0hEplf5YB467kM+wsVSOwn+4HqmsAd/TnMer+AGslbxCSuaG4yXyQlCc&#13;&#10;CftPYFgD7pfZ+Un/TwxV0593cD+TexeuI+F9AHnq2c4Umb43QvB9lIoofgzLitWrme5gqZT9cO8m&#13;&#10;nJ9fIRFByYvI6Yp3lHRESmUAmK7n+Rb2wm/WI5X1EXhV5FJ9p0XaYZKK/VkhFSOcWwob7Hzkcsh/&#13;&#10;xYlXqymLs0jcDss6sJ6FlBfpR2D7EQxHImVj6ytxvSJH/q+RybLS4pdiZHFYr+P3zX9ac5kkGpBS&#13;&#10;GQS7I5ViZ6DwyrB6FfL4TTsibELZzY6N9WgkvBj1InQyDxgY9kf0GxS/gHMn2G9ELg5E4f0VDPPX&#13;&#10;rrYC/LPEHb4B03rwfsTWV/o+GNsNeUuakFIZBBWpFJF7eji+SiVz3Zpw/xflFJL/g/cmHh7Ifw5P&#13;&#10;ZY3mT+B/BkU/Av9A+F3uMYqfwto4T2q6mcfBSm74ThPWlw/hvzRUkHRGSmUQ/B2lMhtgyev0SEX7&#13;&#10;CFjlCBlOf0EmgbwdyW9Qprd7qJY8dSHYL0UmiNRnyImZx+QtNYHV2RepJMo5JN8XVt83Qp/KCpKO&#13;&#10;SKloZmO4b4H/CpipdSp7gN0QtQq33gPXzvqkMrID5wfuOq9SPTg3TDsg9B0rgUyp0RAi547NSBoO&#13;&#10;Q9wgjpeBALwHwrBA7YUVlubs9eTc089NCsw8Jq0vfUipaMV0MlJOdh4KsxG+HY7jOfu741oknaL9&#13;&#10;lZC6VdTUJZV2s/VippLHCW5TvJxYE677uQejUvwevt8oTm2O4BusOj7Vxvkx38bDD6zqIMKnNlWQ&#13;&#10;dERKRTPbIfgminlui+pCOnlIwyL8VlLptAbsOVh+AdPPa+zIaburi1mKyLwE5y48Q0JXGCH3fXE4&#13;&#10;b0YuwTeTuEExc19HJOMmn4oqFL6Fo76MQKINKRU9rAPb3xB+n1O/l+n5TQZSAKm34DlGUafD3vr5&#13;&#10;YD6Mh6oyrwpzq368eWXxtwhcCtNOCp3UoCv4X0XOiNA/YVZUMG4L0wmIfIH8N3DtqRj7UrIeghZh&#13;&#10;fT0Cw0JNZyUdkVKZjBi3G9OAXkbWaNh2Ngb1KocgnUI5Iq2vXpBSmXwsD+OOagFohPoWssTUF6ww&#13;&#10;N6yPcK9VnC3mNFVnJd2QUpl8rNu7VAwb11ZtNrMuQlb6vZF9TKxVU52VdENKZdJh2KR3qYys2WoL&#13;&#10;TYWTkC+gHEf4xKZTEg1IqUw6jNvwYJdKA1pg66v9MmHbUzzSXTLAvoH6lEQLUiqTjOVg3F6tAY0Y&#13;&#10;N+OhavUFa5iu4dXH8avVxyUakVKZZKwD4w5qDWjE8CMeqlZfUDIgpFQmF4aNenVUtodBtehLMlCk&#13;&#10;VCYXxi17dVS24NUAqqv1CXVTdFnDurKzYuZIqSzdyaafSJYUk+5NMtCCYT3eKqy+YD+Q10S6rVx/&#13;&#10;B47wYlhFsaBzzmMOk8pSPPNAFs4I/eqqU5OBNXr16cn6Wr7pav1hWJsVonoj489gWL/9LOe0Zo6R&#13;&#10;yhIwbDjmMU9OqRh+0qNPT4//DsPEvbAEdyOqd1FCZyfp42ZozAFSWVw0wcan9eT8mY2b9+io8JN+&#13;&#10;oMsfDat1X4dGnbNhKzHp2fTyacm0lspCbMG3/Mkno1ToQb6N+j41QdZXLTLLYFgYhg2a3qUdO/Jt&#13;&#10;8zh1uwU104VpKpUFORqQceu2D+nJKBUND/KWsPW1dNPV+sCwEvskqnfpQkUw60zn1WXTUSpLwbhJ&#13;&#10;C5dUySSUiuHHPToqZF4OsoHOz3eiegutkGDI7yeTbDpuhpleUiGL60eans2TUCrsRvfgqJDDMNjP&#13;&#10;sqxijLg3SDBbie2Zgx28nmimi1Tmw8jKPF+m/tnaMOmksgg3L9VNaoGe4iPNe4P7gBz6XhTbDAlm&#13;&#10;Cxae6vpTl2khlUV4CIi8W/Wv1Z5JJxVyD3ry6cnUHOQsx5IwdBwj1s0OMG40TeZhprhU5sXIijo6&#13;&#10;kzoDk8oJHH0r/yms1GRVp2oYNoPvRU4v4T9GxItoqkCQQ9xi8nEnmI9D3CEiWpzbdJYg66tDqj39&#13;&#10;GFbW98TRiHFbsTpmijswU1kqC7Jn0ttPOyipWO9CucDxKDiuZJvRUvPuIlBYArErYWozUWjYoJVP&#13;&#10;vyus99K1OXBE9tmms8L6MqygvlTvLKpnjFg/bI+t2Gbf/1RgykplYTHM1fR7aGTAUqHWnGsb26G7&#13;&#10;VOiztOwYRa8Ss6Jgbd2r8JT5AJdILtf7CjStbD/42dJxY8pKZVH9Y/8KBi4VjkNng3M7dQWiu1TI&#13;&#10;huzhs5D1tUbTpXpmAdFFq95iOBi3EkMRqhjNk545tFfhuQjVBXuiKpUCCjH+GskMMyymrtNVKoa1&#13;&#10;epl85Cm/ldSX6p2lehyC65EdxAR/uzAAkxIplb6oSiUJ3zUcUbKcQPRv6jptpbIirGcj+hkKSY45&#13;&#10;VIog/T48p8C0c+0+yQA7GlEzcjPhOWrsoOUY+J/n8K3lEspJHjAI3wBLJaH2T+F7BnkLfEfCoJqX&#13;&#10;3I5zThS+gr05n/C83EFVrz+O8DqDpThAmfp+JiVTVirk0/fhgw5cKu5d4HyJIxdzlK1dGuq0lsoG&#13;&#10;8Dws0tCpShLRm2pxJXeB5VKhwLBISiyO2P7KY2LqUkbhC7j2wsjPq/HCM4/C3OjxGy/nYMdlHzx7&#13;&#10;NxxnFuN9+fUvZ1yh7mXtqaGWKSuV+fuyrQcvFbrm9ojY2L/PPgWTYv1iC6ksC+dNyMY59HD2E/iu&#13;&#10;gONMuG4TkcLLQAahs8R9NknFfCj874qwdw6Eb4P9GNhOR+BFEao4x3XMG8D9ECfcK8+GfROFP7AI&#13;&#10;3B8KJX8AU9O0oGHZLuuAhg3PvTTe0iRESqUvlFKhWzKdzxmCuGWfO1anWSrGgxD/gRtu5hnY91CM&#13;&#10;Ox3JPQbHwJ8Fy25NUtkJtlMQ93AC+/gtMNY7jWVhPQn+/8BBvcpCMJ6KjJeTcgWPVwQm3hGJKP3Y&#13;&#10;IgNM5UidRXhDf/2bmSh42cEAB76HwJSVCrGk+uvWzlCkQkcWg+Mp1kDhO7j3rNZRS2UpOK9FNoFR&#13;&#10;J3y/h3HjhslHumApx22ac6A2S+UviPswmkLibphXrV5fzQ6IfMVuTPpBmOorjv8mrK8IvPsqalbo&#13;&#10;Y5fyYKHvYaQx09ikQkqlL9RSmYd/77BVRJv/H8xihEotlQ1FMroicq/BTjrZsPHejkYqzB1Lhhp6&#13;&#10;OwNslINEJp+B4xetpv+XhPtRFMgGmwUbfUzhBjhe4VeVPodJtWBsAd7S03ADEwpvF6uMT0w+prJU&#13;&#10;luh9FcawpEIsAvOpyKY583X07zz8oJbKTpxmnp76qXtg26ppGe/eCJu5WRffbiEV6ljI1grP5KyO&#13;&#10;VEaTnJrCcyJMjaaL6SxkA2yDBY4Subs2QZRMsjJStzRUY2aM7xixBlgtm7Zd+jCBTGWpLNb7LOQQ&#13;&#10;pUKsCNeTLIbCN/Ds0ySVvTkLChlpyTth26FpleSeCBlEv/FFK6lUOADOWzmFWEUwyCP3CTyHKKZ0&#13;&#10;dkL0e2GD3QvjDIycxhnuR2Pw7K64SWJeNnjGLjt52FGMI0+ysGZSKn3RWirzwvhzBL/HaAbpJ+A8&#13;&#10;uW2vwj69qmPs3KvQQ3c7sXeK3uXHsF+NhJEvRaVshe/w2lzKUnA/hWIO5e9hXQuOZ8W8zecwqlbB&#13;&#10;LNLLStNxorKGfzItSZ7KUqFfutcV48OVCrEErGdyLruyD8k3eR1XS1/FeYj6xjr7KgSvClGaWz+G&#13;&#10;6w5kw7yyhmRp+3H1uPEMZIM8AOAnoTpYKsnrFa8i5ubeb2LHiDtg3AGGnzbe8EQjpdIXbaVCrAHX&#13;&#10;YyhRQ8+imFZIpT4C5oL/TJjrc/MCumDbETBRwbhx03LDn8D3ZDVXvbM+E78doj9wh5N8F4U8ezXV&#13;&#10;DPd1FuRL1d93ciH2UQ5yJeggmMpSWZhDe6m/ZW2Mh1TmZS88NFO4E1TqUqFH/u8Rn83uSvYVOH6n&#13;&#10;uLHO8yq/hOMmpGYi/E+YlMs9N0XgeZZK9jnY60/iGXAJG4x+XPZ8vmphfZl6inoxDpCROVLJQTuZ&#13;&#10;mMpSWbD3gc7xkAqxJGxnIh1VS0U5W5/7HP4rtc3WH8geSJmElEX2M/guhf1I2M7ivMcF6rVSiFzU&#13;&#10;MBZsPBe5KOuEbDP1zOP8/A0ov5DJA5teNTNyUiGl0hddpEKsC/eDKJLnrZQKsQG8jyKfEipSlg5r&#13;&#10;wHaC5VgEP68NfClLEemnYVctD9kRMZOoHIV718ZTC/W4P3nY8EjxZo23OmmYylIhllZ/1xoZlFRG&#13;&#10;TkDag/yHMLebZp6Hf/7AG00bhhfnxuq4ArGvUEiJEapuK4srni5hvxrRL5GPC8sqiexXCPwNpuad&#13;&#10;wyvA+w7KRZQ+gVE5lDQPL/uvfxWTCHJRyPQaaFSNASKlMkGsoHvuj6Q10m4xS0t2Q9zCIkxc27iP&#13;&#10;av5JOkZMz5SRtRT3OcmY4lJZqscJ+wmXimF13SuveJ6had9YB8z/RD4hZh73Vqxyp/+sqL7yJGHS&#13;&#10;ml4VprhUeo3zO/FSWZftDdVddYCtL133vDK8b6JUQOlDGJUmzbwTtzWlM2R6Tc6kNzWkVCaCxXRv&#13;&#10;4aQuaERXHKNfI2nn8ej4ZWIZWP049cOTctpxwBHKh8AUl8qMHp+REyyV5fQ7KlvpW+VhuZL9foTh&#13;&#10;3k3hqMwN4zDDF/XMpF1NrERKZQIwrKrPUWHrS2eyeeMpSFmRehBGpXszz2ScduSnwFTImzfFpdLr&#13;&#10;Dr4JlspaOh0VsuMHsedp3MIX6WAHtglV9zk5meJSWajHDAcTOdiiK9GPwLj1YNbY9hM5bUjwKukp&#13;&#10;EhBsTpXKlk2XGjeWFonsmm6pHTyBPYgoDWT1qa484XD0iakTCmyKS4VawHLqH0ALEygVvTmxeMf5&#13;&#10;IPIt6tLnOMAzqlMqIquUynhjWF3fcC0PE/e/H7DXZQ3DglyUVaaGN19n6ktlmV4m7CdMKmQx/lR9&#13;&#10;M53YkXsD9UX0Y+gjEucw4LXDbfJnTFqmvFRGluplFnLCpEJ3q2d0ezAr0mc0bUueUOgbGJmC6Yil&#13;&#10;VMaXFXQ6KtsNIEccic04kJx1g4DtyRWnmOlVYepLZfFeZiEnSio8DKXdUakELmm6iF46JCUfb6iT&#13;&#10;XIeDj6nucEogpTKOkKOyvvpOOsDDxP2v+FiTrTjVlScKHvWegqZXhakvlRkw6A+nMDFS0ZmUlIeJ&#13;&#10;+97nZNhsslhfPJE6RSbmWzL1pbIwr1JR/SpdmRipLKtnlSRZX82JUPSyIns76itPCNuLTPZTNhEk&#13;&#10;IaUyjuhpuGx99R0Iq3U21olg6qaArDP1pUINYgX1D9OVCZDKfOzRqm6jAySVkeUVL18ethuQdSJ+&#13;&#10;E0waZyR73cwzcHjFXT3+xpRFSqUVC8G4J7yPIGlCMStSosaR/Rqh62Cmp2Nvy/vIp9KzCJoHVRUv&#13;&#10;N6zNMSU4ddFrsGvz9Q0/mhTTKdXR4abbm3JMB6mwD6Bzn3onqawOx3XIhKphgxrKKIqz4PltU5pF&#13;&#10;LSzdFPS+I4ZNGl6uWyqLiLebcIeezMh1p97EfEumhVSW0W1ptJXK6nD+C7k0q6LkQexhOE+B7QjY&#13;&#10;z0PwDRHVYRSFD2Cjn1/1wq4sr8/DHmlMtK1bKqtPCoeew8bqCZ0xmZkWUqEHts6dGK2lsjispyAV&#13;&#10;AUqchsG9f+PjcAlY/oqkDbnXObz82HEtkKOiK/TWDuor6JWKkYy9ie5SjFvBoHS3pjjTQirkv+pc&#13;&#10;Yd5SKmTz+D8SVtYP8P9OfbYvFtUXXtm4qfoK+qSyysQ79OQmGRo7xqmOlEoN6lJORSbFgbPi18Oo&#13;&#10;fbJsXTjuQMrCQe/pmyzMRvAi3sLuew/5mfAewHVIJ95HkTMjdDmsJyDwKnIBZN6E8w+1WzoQ7gd4&#13;&#10;N3ypwEHuijZE/g2TwsxrK5VVGpPf+5D4HxyH1EK51tkNzv/wKEXlJotuJF+G+8+NdQ6G+x5xD3nO&#13;&#10;k1xwIP40nEc2XUoL5KJsOIUn5lsyLaSi85lNtJDK6nA9ghJ1KbPh/33T2XbsgtA3IoR2vYxyZrnc&#13;&#10;txzVu+xD9GyuZvoFZ6VDHulPkfiK2yuVshHeP4n7ORGx7zhiqrKwU/TtWAr81lLZCJ5HOPW2qpTc&#13;&#10;CJwP8261z7s3/N9UT42VUZSDiN1WzVphPg6hT1pEQy55EbwAll/ULqUNju43yXJu9c+0kMoiOjeB&#13;&#10;tJKK8acIfMZeSvZNOOiXbjzbmjXg+1gkzSog9Swcx8N2LD+YM5XQ9yQGhVQi39HfKOc5HDi1v+Tr&#13;&#10;8JzJue9Mh3K+O37YhxG9F86/wv4XFm0hx1G88q/DLNIntJDKmhw8P5fGaIJTqLr+AtuRHGA/5eAW&#13;&#10;XzLAdUS1Q7DeyzdJv3L6ZbjOheMseO5Fyidcss/hOgim/eG5H3m6twgSz8D9NzjOhe8JZAKs2OxL&#13;&#10;cPy24dvrjHFbMTGv/KKmBdNCKjqXIRJqqcwN07acWQ45pP8Lq7Zf2nSJiMxdQvJGxfGFYT4B6ZhC&#13;&#10;KnTkYCEVKtTW34b7qNqd7ATH3chR5TAC58C8q7g3MWZg+qeIgZ+spsBXS2VemA9C1MCR82M3KYKL&#13;&#10;z4D5FA6WR2pJPwbr3mx6Bb4VgcC/g6UeOHxnmP8A3yMIXA3LrhxEPPix0NJzcB44dm+WUxF4FN5z&#13;&#10;YNmjdrAb1SiYU3xiviXTQirUklZS/2adUUtlAZgPQDwApDlFo1nLFpFV4fuArSZOG7R246mV4Hqe&#13;&#10;DJyaVBaD+ciqVIqz4D9DcScHI/wZdymZJ2HbVxzZobaXY2l4P+cHf+EDWFZtksqqcN2IfA75D+De&#13;&#10;eeytORTy9nA/ITKuuOE6HKbdRVZKkooVjgMUb63AfCyClR71Lbjr7lMPVPZsTp6J+cVg2HowkQmI&#13;&#10;OVQqqrnwXqSyOxJ2boLpu5rm72fwsHIuV5PKUjAfL6RSQvp5OBXGjPl8pOgiWYTJHxCuBe8QrFyN&#13;&#10;OrobhSnlgGePJqlsCf9rbM4l74a13hQWqo4Rmy9Cxkc/LcJ/456qaoCRG2aA/4JWbnrNAONkxZ/D&#13;&#10;+1eFn6MHo95Y/UNlhphCGNCeH2KaSEXvBB+vsFK+vAcD7Fhkgmx9Rf7aJBUS3m+QCFelYlgWlpOF&#13;&#10;VKhlPwr7PmO3YbuZk5siAN+JMIsWTJKoRq2fC4a/IE82WBChP6qlUh0niCN6CUz1zHUril1cdOU/&#13;&#10;8fwP3VuCvHbyyH8B96tVl50OFm0I/we2uqElMB8O/6soklqoFJCfhdCNsP6qoU5neHT4R7U7mXBm&#13;&#10;cH9SvzHVfG5vTBepLKdvbYtaKkq3/h1F8tEOnIF8lL+6yF+apDIfzHsh7hNSuZD367aTiut+5OKi&#13;&#10;dbYv5RgiZ6qlYtkPMXu1QoeSfnDMzbBejNis2hiXGFaO3g7LnmM3Y9oHjquQMPCAdaVO0YrQFbCQ&#13;&#10;w1Ov0w56eFN/2MN6n2GwKBvYY7t0Kmahqo5+potUltW5Z71JKmODxSYEjmw624zGXuUynk9sJxXn&#13;&#10;PcKnL6IYQsGPvA95bwM5F9JvwL6lWirmfRC1iBYfV9T38UXq5GbBe5IiBxixM6znIfwpikIMoymk&#13;&#10;/ts0ELw37Jcg9g2nXOWSQvR6WPdqrNMEffmTZXSYWsI2LI+G2xtEHtb+pEJPkUkST2ApfZmoWkil&#13;&#10;NgVJjSN5B8xdV2Ro9FWu4F+unVSs17BTgRB8J/P8BgdnafN9qqRi3AkhcvqTiF0Ok5gtNayh2QTd&#13;&#10;jQUTp06JngtWBM9sqkDsDse1SDnFeMAsuI5sqqCATS/VwMZEsUzVP1Hf4Q5iSlRVWSd9SGXFyTQj&#13;&#10;279UqLXpWtiicQTsan67dlIxncoz6KMFxP/FT25+MNfTazWiksrIRvA+LYbOnoVjE7FeQVcK/1/A&#13;&#10;frEQcwCxG5rOVtgJbrIPE0AQ/lPU+fXr0Ddp2Fh9txPD0mKTaZuVbzzk0N+CtN6lwtshdhD5cSbD&#13;&#10;LlC9u0FaSWUsd3YJuQ/h3l1dwbAbfE/xjLtrLxjmh/kKFDvPq/gRvYbfrq1U9oDvZZ5tLNvgORIG&#13;&#10;5XQEaWYfBD9E+hVY1mySyuKwn4V0BKMBhP8O86aNi74Ogu95ZL6B+3CYTkPCiPTrsO2vqLAH517N&#13;&#10;5VG0I3QB7OeyxRV/rDGJ/m7wPIpcCmUT3McojishN4BMr0UVtz1R0LOy46YD7lj6i6jWq1RqT3Fe&#13;&#10;Zb1g09nxhzw5PeHlW0uFqC/CJ6fWjujdcJ5UXYQfeAG5MBskZPYEjoKRjM92s/XUgsssIZbKtfx2&#13;&#10;baXyc5jP4tGqMtk5VPk+OI/jt7OdhcCLyKf5pym830oqdKtbwv8SSvQucaTehPefcJwBxwU8y572&#13;&#10;svs+6oL7CJiv5t1pbEf5EHkAzjPhOJuXw9BN0m3nPoLzcDivRTYj5nBMiNwN1zlwnA//c8jRBykh&#13;&#10;8wzsv2645zr8rFyp8QucEJYUrbG9TiroTeekokepjGX9pC+L+jWVsT7+6Nxh31YqxJpw3IRMWDi1&#13;&#10;TWU0gTh5MvX20XINWBKZ95EIsHkTvY7froNUyM6xXYG0m9XVUOg6Re7c7OJWW0hlPph+idCH1RVl&#13;&#10;DUU4Ib4zxfT/L+B+sVUdMcAVPJfvwXwIfC+iUBkpVpZRFL6D54RWUzHiO+x/9/8AWLGT3aWEfLl+&#13;&#10;fKqepEKPcEU8IV7IMAm2uelKitBJKkRlw/BjPD9YogZEj+QkciOIkYlyAAwqe0O5sriA/Lfwn86e&#13;&#10;A68snsVWPr/j79m1yFkQvqq6ekXN7+B5DGlHda6w5EfqHXhPVQy/tttb/2M4r0ZiNooZ8cI4st8i&#13;&#10;RJ6P0tzaCdYLEH4PuRDX4Z6KrvMkHIcp6uwLx6WIfMg9J/dIORSs3MvZD1LUaYQnwuu3MVEsrzMI&#13;&#10;Th/pN3qRCqc9qM3vMNtNijU/g5TKQJiPn2Gq921H748b8mUnJAk9WRNLN93MOLOcvj3YBHtWvVqM&#13;&#10;PUmFWkBjyByepp1w515n6CD1ywfOQjpGGkZW6NGI1RfZdXBwtq2mmxlXlu3lGcHj2us1XUob+qVC&#13;&#10;Dn3TPioO7jbhgWhX0DFhPx5SWVSrbcCPut7G3HWGqxwUzZs0xxudmc+U8Mx9TwnydUvFsHLjuGQN&#13;&#10;w2oT7dyT2ap5wn48pLKY1uc9T0/1Noqo5+kwKFjY9VVnEwLZXUr7Xw/0dfW8l0anVBZouzOElwBN&#13;&#10;rA2mx2ofulT0xJ3ocW5K5/j4YNgBhlXazpOOBz3rpDIFRDevuqBmdEqlY8fHBvcEfomTSioLat3D&#13;&#10;zLPIPdkDvIij14drz/Do8AQuZer5I5NOyEfob5WaPqm0s74qGDeYUBtscR0h8YculYW06pbzKPQw&#13;&#10;fkjd+7gnoeeNHxM4K0BOsvZxYQX0W3Mk2L5XYOmRyvy8NEB1Hw3sMKFW7AwdwSiGLpVFeAxd9aYt&#13;&#10;4a0UPVhfS+oeJ+2XSv6wibIa6PP2rJONB7P0Ro9USNbdkv5M5OYePcEohisVMlFWUb9jS8jL7GWp&#13;&#10;xby8jnicx4g5qNeE+KL0Za7UyZbpAOtkcOsJ9EhlRQ13TM+eiXNXDKs33U8bhisV6n61rbLhB14P&#13;&#10;hgH1n+ObMXjCVvqRTqjV9TrKN7JO0wX7QLNU6OfXZhxP4OTUZJHKglpH/TlCwnxNL+9Gb/nHe4YH&#13;&#10;jnobeOgT8ntX6LE/4ZG6QYff1ywVzU4z2ZTq144bK2udsB+uVBbS5Kiw9dVDcJOFdQc96wvyP1ee&#13;&#10;iFEv0slyvdpdP+O1V+oL9o1mqegZz+ZRY9XLxwcyarV11kOUCv3GK6vfriWcFqIHd3N8EwxNTFAv&#13;&#10;suH1ZzeowIPCw4mupFUqBvJTNfuRqtwg44cWb0rAUhmSUUE+t7b4fbwgXO/YK5nBelJ/9Ylxi4lI&#13;&#10;+TC3WNimeTmfEl60MrThbG1S6WE3yITkkl1W6xAq32HfcQlaM782R2V7djnUr+3KjPEbI2b7cPzX&#13;&#10;Ds+l76GsZNibQbRJZUmexFHdWQeoIfa5ObNHJoNUFtDUs/EDW+8c1Ly8SVN1nWFBbvE6E7AElkMf&#13;&#10;9qATutv1hqsTQptUyFHRNWC3o3gmjf+Wa83RGIYlFWFkq96rJfzT6h1+XRjG8RojZhN63E0vw4o9&#13;&#10;6YT657WGrhNCk1T0hjkleNf1+I8aL8YzAKo7acmwpEJ2thZfgn5dvdFD5mZPrDfLRC/sGWsJRTtY&#13;&#10;Vujl0/ETebwG6DRIRX9KBoY6lgHFitXBojBqXKQ4JKnMq+nBz9+M3lGaBcZpjJijy9EzbvgP6QbW&#13;&#10;4k1XqjvpCk9LjGMocQ1Sqawn70Hx2/e15rk3DGuqb6Mlw5LKfJr2zBjW1zACOxeM5yIbQOZpEfVC&#13;&#10;86KyPuE1r+Mc221NtkFUt9EVHuwa3wWH2nyVxXtZSUHNkRduqC41ZAYiFePPEfq0Ft63ZSlyBEpT&#13;&#10;8yNtKfUbtYCsr1YTycbD4b8Ntm2ErUVH5ob9WRFXxQjXtuzbqK8zBHiwYZzjqa6hvz+hdkWuVB9h&#13;&#10;inpDm1SInjbcsSk5vl+9YVVNE/adpWLaC5HZVVG0LqPIPtkYOYWYS1PcCba+mgdhf8yBVcslZB6u&#13;&#10;Bc5TSkVst1BdZ+AYt+FNFg13NWxW0xEOoQp9FT8d935PoFkqPXks/Yf004thlQFIhff67gXnxfBc&#13;&#10;Dc+1CL+PQhajfkQeEkeuhvtsmNZr8ibn1jSowMP/zRHjN+NAYdSP5V+AoXK2LhUT3D1lO9FH5Zca&#13;&#10;z9FheqjpfPhyEImJGMKuoFkqhOZZCyU8nDKOfWXnzWd1dPgqS8F1PbJJjFrg3qnprJJ5NDgq1CJb&#13;&#10;vm8HqdD77td0nUHDkSXG0fTnYOR6dUJW6NoTphNCj1Qqi4t1emD0jK8kNxwfDNpiqA1FKkuo36UZ&#13;&#10;HrRpOQ7bXiolKzzt49YNhCGtL2wHtXi9dhcbh+M+RKRCj1SIJbvv7lJDxuXmrUyO4TCuUlkYppMR&#13;&#10;/gT5hAgKHEHyeTj+APttyAeRuKsxfun+cF7HUbQ5wTxVjiPzmcgLuT+C79ey/1RKGdknYKhIZRQl&#13;&#10;W6NUdueIxuEPkYuytMpRpN+B5/SmlHS7wn4tYt9ymhTOZx9E+kP4zlFU2Anm38P7JMeAJR+pnEZ+&#13;&#10;NiJ3wDbkIX7Dmvp1Qs+XiVqAq0CnVOij9mBibjOOo8baxDwAqawAxz0iArciYDE3Si8nvkIeubdg&#13;&#10;2736dg3p45QlAN+FiH7OUbrHyqjoW1pKZT+47kQuWa1YL+UgIjfB+statT3hfYmjejeUUQ6vmnpC&#13;&#10;pH/YCZbjRDIjVSF773v4DhmWnTMW6lojlefsOE6edEC3VNi/34A/g/pTdYA+8AZN1xkSi2ubBOxb&#13;&#10;KuYrqp0JtS3veRy+3nElYoaacpRS+S0/vAvUb+SR/QS+CzjBvONiHi1Ivw/n7jwBZz4KcQv3EoX3&#13;&#10;YPuVWCDTLJU94bga2RSnWeXriND3rpsQnyXi4TvgP6eaBcV6LaeYHC0h+z48F8JxOuezTzj5amUv&#13;&#10;vIfBdADcLwth+xG7G/ZjYTuFQ+hnI3yTidtgXW3skw4KvQ9ZHhPahL9/1XUmCv1SIVbQZOQoYee+&#13;&#10;v0QwWpkhsuw23YCKfqWyM2KzuWWXvoClFtiTLms+EIGZjVLZmRNOJLycoSH9Ahzt9r2181UUUrEc&#13;&#10;gRBdPIfMq3D8ZuyzmE9C5As2orKvw3kom17eF8WQnbkhm7FpX84VEf4PZ7SzHI6IA6NppO6FsT7w&#13;&#10;ugQsf4DvLjgPbgph3icLCP9Er042Gj+7XQs9SYWeEOvomzniYb5akxo2miY3+pOK+TLkY0AGwROq&#13;&#10;O355iwVdeVdYL+IUP2NS2Z9zXxWKPD3iP6x2zWZaScXxvEIqu8N+GWdBKVqqmR7G2ElkuQhxeq0A&#13;&#10;dSy7w/eKcFE88Bzb6C/VIElEXdw7pZ+CedhL9cQeG13+yfjPMWihR6lQA9Ien64CzwSPi9E5dKks&#13;&#10;BfdToi3OhrWWr8NYm3Qy/w4R25hUzEci8DFn+cm8AkcHj7mlVF5WSIVMpqc4n17uQ7iUfUXlTU9D&#13;&#10;7HuRKO9W2H5ZM8DotU6ErhP5uBvrs4Bf4grUsWSoLyKTb0iDsPOL9V26dDKg3NkDp1epUIvU6aLx&#13;&#10;qPG4rDXmG+vW4/UllR+JMasiCm+M5YyvW6Tm/eH7ZEwqlhMQmcX9T/JeWDpEy22SimFlOF8Zk4r5&#13;&#10;YPg/BagfeA7W5qZ/JCIif1j6SZFhazc4H6y6UlTK5JD8tyFTCn0/xr058SW9I5XRDLKfwfdXmHqN&#13;&#10;59sa6m91jXeRT7udCEurus7koHepcADFjfX59zzPNfxNLAYNyyX6ksomCH/BnnT+5TGpjF18P3je&#13;&#10;GZOK9WREqZNJiRRCHTzUJqkYN2+QiuUwhI3crDuX7EtwHFy9E8tfeSC7mK8KZjSFxH9h3Vth3qzE&#13;&#10;GSGTYjiBSwH5b+A7EcaBeNKkE3pm6epPth0vh7Yn+pAKsby+tUk81aWxgfaBlpGWAfcqigB57XqV&#13;&#10;xL9h7hBuRyWVpdnHaJDKoQjN5sHccrohOb2SnBHBi2CpjVBX7+cUBN/izKysFpL3+7DQk1u5hmo1&#13;&#10;2C5k+60yYF12I/gXGPsMPLCg8E90GR0TFUJJM/1Jhdrlj/kppfrYbdmRB5qHHXzNsEJ3AQ/WV1EG&#13;&#10;HmjtqxSRfhb2DqnTG6XCF2yUivm38L0rhr9ehG2PsbfTyvGIGPhq5QTCpzW9O7E6HFch7ec62Vfh&#13;&#10;7CdC1QIwrKtvVcfEJ2zRQL9S4XkMPQPHvK52uaaLDJShS6VpBGws8ECHEbBZ8B+suKwKpVSoryZf&#13;&#10;q1Eqpn3hekBYfd/Ce9zYB9HBCchkeNQrdVvTu1dYE+47kc+jOBOevZvOaqQSU0aXTiY2Krxm+pYK&#13;&#10;NU1dQxxkKA80PGYLWuUVU8FS0ejCtpLKyB6IG7hlV+ZV6rEeO82r5EXHsrniykoUUjFuyLenlsrO&#13;&#10;sP2FsxaPJpF8jF2O+mdhDoD7XqS+hv8smE9E5COk34PraH7VWJ3Tkc1x/tfoZZwBPPUDov+CWbk8&#13;&#10;70fwPMBTpbm34SIjrX5cO3p3AVa8pvGPx9cTA5AKwcEfNPv3vFRhqFFzNASjoLaodeS+pVSUs/U/&#13;&#10;wH+lmBG/RszWl/n7HJMKvdeveO6PZ+tzyH4E7994tt7+D4TfQ/ZTuPYUI6oKqfCMe7NU6LZ/Bffj&#13;&#10;KJaqA1b+6+A8gxPMe+9HwiTyGwcQOA+WfyDtFAPBYcSegvtccW93IB0QVzPDuR+st3Om/NE88t8h&#13;&#10;cBXsR8J2GvzPI5/krjJ+Myw9DEPNK/bV6dIJPa2miE6IwUhF18Yv6oL4O1JdYYAs1n1tS/9Sab0G&#13;&#10;rMTJ4COfN0jFsCEM28L7bIs1YKMkg30bpfJSbRqkWSrUax0C/2soKtdWVgpV8yB0FSx7iZHie3kx&#13;&#10;pfLGuJA24gifza3TsBV87/PbqUsR2Tfg3F7xMTVC/YmeVee8LJAM4KmjE2JAUiEzbAMd/r1xo+EO&#13;&#10;d3SNRK5DKvPzKFb8B57QsKmynouVxSQMehhTuywFeDTWdlDDymJ+LlRmk9aE7R+IfqlYWfwpvCfC&#13;&#10;WOlgV4TrceR9iF4J8y7iJneC5QqeScy8CqtyUOuXsF+K2Ne166SQm43o/XAcqqizE6xnIPASMmLV&#13;&#10;cOXeki/BUfdA5uJpPtsliHyCvBBVOY3cdwhdMbZORwfUn2gLqFmBVwqTvzoV/BMlA5MKR0v5mVYz&#13;&#10;jLcfDHODxCCl0g3eSdb+U+tbQL6svokIjfA9DC+TB/VRnRNUNcLm9/gHiBsEg5MKsY6OjoVzxFRW&#13;&#10;cAwBHmnoOGE/MKks1+2NNtYRHtvwEz0j7xrZYZhDjnPri4/BKyAnYlv8QBioVOjH3oxboeoLaolx&#13;&#10;SxiGFpeN96N2fDwPTCodnw5sfdUWiXVnEQ37jfXDNzC0LkVjyh2GnPj1J9dKYb0MWCo8f69xKIwa&#13;&#10;67rCo1VdYRB0XZ82KKnQY7LD5+WtB5oT4vAy9W5L1/Ri3EREOm56r4FQXyHaFX5k/Ggikk8MlEFL&#13;&#10;hX5y7blLNxvWWmNyhDrPQg5KKhyXo4NUNtXRPnjzpsanjDZ4lGloQRu0x4XjlV1rDOuZOJ4MXioj&#13;&#10;MzTHQaROeThLwsZJKkt26ruoi+BuU/WSdujfht2FYc5adO5LlfCqv0mwLX4gDEEq9FVqC/FI8JKw&#13;&#10;YYyHdNthPxipdIyMyA/1VZte0gbjRgPuUoaXbIRnBTTqZMuJCBM+NIYiFULjwjDunYex7npcpNJ5&#13;&#10;wEpHyqtluy9a0wW/9XAcaK1jdDsK63r8MxkNk2FJZWQ5rXO37PAN3KRetEuS14FIhVeatXm+Unvi&#13;&#10;53rTS1pCdzLIMeLtxUzOwCf4RPgRTfe5gxgiH/eYwn2xtPi9OnrOQ5PK3LxiVP0ltoKHiYbw+KH2&#13;&#10;p3ojJQOQSsf0pdxbalxGtZjurded4dHhgZteC/OjR4tOqs+IKTTYNYNHsen3YoO5o7k4NKkQ2jIo&#13;&#10;ELz0Y9BjmkOXSse9ljxBru2xymPEg5uh59QDA5/jI51sqE0n24lgI1NFJ2TLrDU2mjKhUplbq3/P&#13;&#10;du2g++vOE/b9S4Ve3q718JNVY9yzhbovgtYO988Djzu8kFa7i3UyKcNHtIB6XXrSNbrTEyoVQmO6&#13;&#10;XWpbgx4qGbZUOuw7oEajcTMM723Wlj28O/Qdksk32M6ZdKLFjycnXs9w30QyjxhE2aSFIz3RUpmL&#13;&#10;316Lfz/w1UGdJ+z7lcrincas+OmurZM0rj+wMWL2EAY76rUor9PrvoCAdPKzcU9g1BsLiPnxdrYA&#13;&#10;fYqOPvOQpULMz7+i6rZasD3vDFG/tg84e0R7T6lfqazUtjfgK6vW6rdDWyRyLfBy3cGaXotpmurh&#13;&#10;Dzte4d36Yl7+uTvPjHf9DocvFWJhTf59L/mp2zNUqXQIrknHOe1o00ua4bWGGvrbrgx+bmqGyD6r&#13;&#10;RSebTPoV9XMJ+0LDtNXkkAoZ0Kup76wZ7gEH6Nx3jH/Zr1Tae7ps8mp5wPeQfqMl9EEG+oihps+j&#13;&#10;/BrMQjJm1K+dbCyjzVUWTA6pENSxaFhgx+vqBuWYDk8q9FnaXLn6oFXVb0XXbQIa4bXDA3y+LCKs&#13;&#10;ZS060b68bUKYoWNBZ4VJI5V52L6vRzZpB6/IGJRzT0/H9uOwfUllxbamHQ8Ta7kstUgN4fq7QnaF&#13;&#10;YYCml/Dju9uElaE21WsnD/QpfiweQzrHS/gZ13Eh0nhJhVhQ04453uAxoEUZHTZU9COVDsGceJhY&#13;&#10;w6g3+1F9jxGTUzTIJrtYl6VAFegZwYvBh7f9uE9WE1+sTpFU4G25HR/T4ygVouMYawVePjQgy7uL&#13;&#10;VKjDbXqJFtpONewo1tI21VezgL6gDa2h9yJXYVChPLotmavAg+BLT1adUFffce9QVyaZVObXEFJt&#13;&#10;B/7l1C/siU7jVD1LhRyVNp4iX3P9pvpNaMxW2Rm2VAc1aavNGmRTfsgRdHtkabF/puv8Tze6Ltsd&#13;&#10;X6kQ1NF387d4Nm0QC/6GIpX2Ec15mFhDwAdy6Pt5+BHGbQcXSE2s71Jdvxke7JqEOqHOcL3BjI4Q&#13;&#10;XXcZjrtUiGU7zaMzZPEPYsmdoX1yj56lwhkpWt48WURknzTVV7NU32PE5FWTqTCQhruQhv6kMlAx&#13;&#10;tI3HPUJGLP24g1oTRNDH7BZtayKkQr9QN2Od7LT+N7t2WGHVu1R+1Lqn4gtSC26qr4Lz4PU37dh1&#13;&#10;TFMrC3UaTK+yvVjSP6l0QubGKuLO++uZVWiZxp0IqRBLCyes6Y7r8BO6719oGFLhaeymqxF0we5T&#13;&#10;5jM0WTsd4FnagUQjWLCtx1WHW88qg98c0ReLi+GHvt2SZiaxVObjx1Xn5yuPGvc52NJekD1KpcMF&#13;&#10;6btWVW5GT2TnZqg344l51TV7QMNyb35UkSYnj07Ip/rxUERSgYdJui1BnCCpEJUnRNNN1+FNLH3+&#13;&#10;VIOWSoduqvsqD23TSm0hX2hTbjHqy+pl3u7OkpZ2M36QW7LOQN2SVhg0xNmaOKkQK3V5yvb7g81o&#13;&#10;2yx6lEr7ITW2VZrqN7BM26EzLbDp1X881cU16GRowdl0I1Z4dHeoBgFvxes2RTGhUiH/vmOEwv7z&#13;&#10;OXVwLXqQSts5zR3UNdVUcvSoXqUZ43ZinEN1Tb0s1nY9ThXquIYUa0ovZHiTRTC4/aFd0bLkdEKl&#13;&#10;Qs/pzvNx1AT7GwcbpFTar79k00hVWcUS3d2DdvCtatwA0wHqYDvqhB2hHw/CwOsf+q7oV+tvnFAv&#13;&#10;ZFqrb6OJCZYKwfvv238vPIfa9BLtdBrb1SmVDhtgOIxGU30l9ETo8bevTNf0OTo8A4aOth+ZwWRb&#13;&#10;ToZJRt7DM6ApRe3wkIyG0NITLxV+inToarfraxxskFJpt1mfur7Od6hthVVL6B27e0GdoXffkj+v&#13;&#10;6sp1WCdDTaKmkVUmQCQVOLyOhlVCk0Aq1Ao7RuzV0jm2o13ooF6k0iZaUnfri8zunsaI+SY1LCrr&#13;&#10;xJK8obeTTqjL0hyrf1gs1+Umhw3P6moYQJoUUuGB1PY771j0qvqaabcORbdUFm/b9XVxuBdqq7HO&#13;&#10;8B1u2Z+TvYywGNs1QTLtJjym8BI8yK4lctJQ0ZhucXJIhVix01gqPZjV9bUxMKms0Gb4oevAg4Z9&#13;&#10;By1h06ufbVvUldENt3v67AADdYYTGFN4YTHyPkEWlwqN9uekkQo16/azFhp34baAnqytmrheqbQL&#13;&#10;lcSzEB2Gs+fjkBSql2hkpJ/s/kuJudd2OqHPTjoZeBBKzfDzq0N3N77wQLw2b3ASSYUjM7Tfs66l&#13;&#10;i2zBoKSybuufllcTdvDpZ7RdLtAZtp5Vl9JO5Wvs0J9ojjs+eJYX9zbRFpcS6vM1brqeTFKhFrlm&#13;&#10;e3upt/29bYJn65NKu0T4ZH1Rv6GqXKcSTqCHZrEdv6P6ahohu6ujTvrqrPqh4pa0sRomEI0+PTG5&#13;&#10;pEImLDfK5l+afNBtmiprw9hqoFafVJZr0zVt0XGVmrYgNc103WPUlo7zuez8TMigcD0uRNMtTQZ4&#13;&#10;64S2iddJJhWiTTwUfiJqC0Wnon+ptBvL5o6ug0+/WC8rYdk66m0tD+m5g7FH3974J5pbkH+y3kY1&#13;&#10;hs4Ooj+hZ4fmBQqTTyrUNOkh1NzIKoObTZW7wldrsoL0SWWt1iYNOUJtHZUFuixvawnPcnSw6Dqw&#13;&#10;bGs7swI9enq36HqDOlt65PW6lmeICPOEn0f6V+JORqnwAGurgU7qxHuYL+tXKuSat9pVy7rtEABg&#13;&#10;Ef3rxunB30F7HSD/pH2j5DG6geya1E5ldcJk8t0JHs+gr0JPN6JiUkqF2nerJO7cvjdW1+yKYd02&#13;&#10;fZRG56dNQ+R59HaOyrxi41rTSzrDU5k9rA3tuFmfAyCN5/asBUVfOql893o30vfzYpJKhTBswtpQ&#13;&#10;fXJu3zo/M4c8bTmqRn1UU+VmOK93K9+Jd4+06wEW1D1GzNHPetggTf5Je0+gk5gHDj0dyC1ps5x0&#13;&#10;ouDpuMGNZExeqbCx2zRswt2ozlHjfqWyegtbgq2vdutwySlfWV2/M6z/HiYEO+wVo29pgNGfO0PP&#13;&#10;ixUml+9OiuVGMmj3bBJLhZrp+q06lq10Nqw2qa41SaXN5rNOkco0JiqrQy7KqvqbNdldbcaFWXjj&#13;&#10;Fj6Cvts+YzUNEDGoxVPvAwrkq2JSS4UcRO4QGtVCTVzflsB+pNLGE2ib7Zoescvo82jZTNJrei3Z&#13;&#10;Xif0HKF7628/nCZmiD2hk8N3p0/N3ciQgzBNbqkQazV1LOSo6VoSVhlPU15BoEkqZFo02d9sfbUb&#13;&#10;RZmn7b7LlvCl9C7YoY/TLrYGXW3Q2Wdb03KkZPzZXrSElXsdYdfJpJcKmWFNMwZVG6OpZjtarp/X&#13;&#10;IhVDqwh3PL/b7gE2n479SdRh8s+svQegmuS/tfK7CB4bHFS07w6Q4zfhKx3pWUndyLrjveJzCkhl&#13;&#10;ZOlWX5bGbNeCHqXSJgrmSLtEvnPrCV9Enjf92NptBrL3qItrOVdTWQE57HazHK9Hbp6hGk+oK+Mn&#13;&#10;woodZ7SGxlSQCrX1Jt+ajXLNWW2pJbWYhewqlSW5cahfRR1au4c3WV+aR0u7Jr5pgHSyXGud0Kfg&#13;&#10;aCNDDR+xGHekE2lx0ZNxa7GIe+I2DhBTQyq8nqrRsOEHjOZQiz1KZdkWTg4HT2kTetygId9lBVKU&#13;&#10;jm1VYqigrU6oAQ3vEUv9KrklE7fSkX9l+sL7D4A2CKaIVFo1ROPmWq3zlsEoukul1cROh2yVWseI&#13;&#10;6edfU7MnSjpZuo1OtukevL13FhC72VotLxoPRDcystaQe0udTBmpkBGiWhHIz1SNaa9bpaTrIpX5&#13;&#10;eFem+iXkiLcbYlpGXbkd7FdobAFz8SxBywFZtj/72U7cGRLnZhMhElJIpRuZ2B3/bZg6UiGWUrcb&#13;&#10;Xg+iIRNLL1KZ0SL3CPuUbczlTvGZFPB4rmbTizqNFjqh9kTdqWY/TR+Li1j9rcQ5bFj8E7XtTBtT&#13;&#10;Sirz8CO54futZPFUVWumlU/cRSr0ZG2avuANMy0Npxmamhd1Stq3bRlWbKOTTYezUngR9v3ajUQP&#13;&#10;ke3EYOak7EZUTCmpEAs0NvodtTn3PUhleXVHxNZXm7jXKgG3pnKrGkeHV2ihE17/Rq1qEPnMGphf&#13;&#10;JOYd90VcvAiFHL9xWFgwIKaaVKhjWb3xGyeTpusISasIQ52k0ioaNw/vtonK1dLtVsHzyhqn0kml&#13;&#10;zYMQZMT/eNBuLjVTeq+eAmX0DHet5K2RFTqclVrDY6pJhaCORekY0LNWg43bvEmwk1QWbZFeq+2w&#13;&#10;bPPSmybYUNQ4WrVm63FtfcveukLNlCzM8dyAVVnLSN3IkFdqDY8pKBX6mRujZWsx3/VJZUn1s5at&#13;&#10;rzbueNcgotwhaGzoa7QZ1F6tqWY/zMsd1LgFCOZB7fXHfcfyEJiCUiHmFz92/cegh263HTxk5aue&#13;&#10;1p2ksqzaweVtty3Np5VadAINkIuyUVvLrQFyGFTNl5z4bQbq8s4lzNfxEQl1I/Slkcgn09xIP0xN&#13;&#10;qRCLNqwiYX+340+iSyoG8qoVNQn2yFvt5SIZdOlSyJXS0tabgsLQZQ1b9RItoR0cd6bN0v1BIuTN&#13;&#10;btX4rHEeR6asVOblvaB1M4x/no7OAP14WqWycNOIFllQLef7yE7rOLrK3Z2WSdJVWgwMcGzvQa0U&#13;&#10;XorHJFTXHzj09XJ8V+pGBj5GNzmYslIhFmnw7/lJ1t5lbI5r0VYqi6m3c3HP0GqYmCci2ltf3HQ0&#13;&#10;jO3yjTVPj1Kba6rZC4uKlY5DnXevdCPU645zXJhxZypLhVhqLD4INWhDe1NHJRU2b7ZQ16mylPoZ&#13;&#10;z15pc4snoXZYIkUNSEOeXg7d0KSTPhOVVVlErHyjTm9oOuHvcJNBDzlMYqa4VJTZS+iX6/CzLcPP&#13;&#10;V8O6GhIbzc8jbLwWhvyQrdkJNrQMPtaqldfhEbNubYjXI6rsN+qI1hBLJJsq64MsumGudOSxb+rD&#13;&#10;x2En2WRiikuFUGw05yGXgSeSXri1Q8+2X5u2yKYXtaSmlyhpEdyVNEky7nNibqgrHXfgqRj2CfsX&#13;&#10;8xRk6ktlXn4SV/x7dj+Gty5dSYeMfGR6bd52VWUFzsDaaOPRnzxQ1k8TXHyIG7DYuCVvZCL2Hk4e&#13;&#10;pr5UCGolNf++3ajuYOmQNYlNrw7Lfudvka2KvZp+Jh8qGbA0LK7RTWVJPNmf4xMqaXIzLaRCLMcN&#13;&#10;jteejNtIJTk/TXkM2fRat6lmHXoqN20H4LbY8z3TBcktGfgiLjK0thLLhabL7OFAmC5SmSgU2XF5&#13;&#10;RKjDIO98TSMBldHknpvjUmLfZfvR6h6gLpH0z5HEpoetNdB8MlIqg4Ccpe2E6dVuAQvpZPUmneiK&#13;&#10;2KKksppzgG4JdSPkjVCfPNW7kRV4iNywCQ9d8pNrs6YKfSClMiAWaz+LQoZ+Y6JjHn5YrScHYAER&#13;&#10;F6LdiIJ+6E64G5kKO6taQE7p8mL6iLSxVdN0MH3JAx3OllIZMtS412noATjAwqptdlN2YD4xDzOg&#13;&#10;UPPsU20hNnVOrW6EvjRyEdfmMWue8upofPIMlerl/SGlMkzEeJfyF6WHn+5H+NwiWJ6ukOHt2LHW&#13;&#10;jQxpa/7AmYf7al7TsKGYPdNscxo3arpU30ipDI3KVkqlTjbvvtRFzRL6giB3gA33we4PGwZz8aOE&#13;&#10;l0psILYYtV8P0QHqe4exD1lKZTiQTtZU6IQe5/Qs12k6cxjYjjaGJrbj2JyTuhuhx8cavJqb+43+&#13;&#10;Py/ZlqsMZT2BlMpwWHhsusO4vdhNriuIKJltPT1Qx6hs0F19Um5hX4y9Nd4WsYWYyR3oMhwOvj6c&#13;&#10;0BZSKsOh4mBsI3TyYz0LCFbqvgO5M/SmvBSaHtWTRyQzWLSsjc3E8N2QlqjRZ996iHv3p5RUFoT5&#13;&#10;TKR8wCjKIcRug1m5cWpL+J5BIYfRFGK3wLIGTEchYUC5iOxzsKyDkb0QHcFoGaVvYN0MljtQLqNS&#13;&#10;Sn5Ezqheh7xezxMoZOgoCt/BexmCTyN0Iczt3PFTkI/A+zt4XoL/aMXxeTknhGFtmHZH6HOkn4P9&#13;&#10;MPieQLHE7ziaROJ+WOvr7fdBYiZ8x8G0k/rn14roRjiXRruxtbUQHEH03KbjNUz7IvI+wjfDeyO8&#13;&#10;p8LU7FZtjOCnKM2Cdb3akXlg/CXiI/D9SlGNWJCXfrI2Nh3k0HYXdhArAIf2gJg6UpkPxhOQMiPy&#13;&#10;Dx5NNx+H6FeI3wRj5RddDPZzEHsDnsPgvBapT+A+DcFXkHgA1tMRn4XIRfC8gfyH/IWGjMj9t3bZ&#13;&#10;xWG9Epkv4dxG/LkGnLch/TE8+2BkI7iuhPsahF9C+FKY24VQWhm243jtWdiMGN2b6uwqcF6PfBqZ&#13;&#10;1+A8Hr7HEbkRlg1gORPJ2YhcDvMKYg3bEUgZETgF5p2bWkA3qkviu27fX7fNHdZZGea9YD4MgacQ&#13;&#10;uRqWpq0H5ouRi2DUBXt9fImksj8SFvgP4TWgvNdtk4GNaOuFl//pHYLXw9SRytrwf43sGwjPRDGC&#13;&#10;vB3JtxD/CN5firMrwnUNIg/DvhXsFyBFbf3fSHyO4Ekwrg3Pc0i/hIQH8SthWADmu1E2wbIaO3/U&#13;&#10;yPyfIH0vDGIhlml7hD9B/FoY6xFGtkbweYT/CdcVSDkxWkIxhtKXcD2JggfFLBIPI+tH8DXur0bj&#13;&#10;SBkQ/CPbGMEPETkLpr0Q+gjZEcRfVEhlZZaQ92GkXoZjH9G2TkbKVJWK9R6UDLBRqz0XGRcCp8G0&#13;&#10;J+w3oRBH5mVYD4L7biTfgfsPMP8ZkY9RtiN0Gox7IvSauPhWcD+B1JPiXVaE41EUqactI/+akMql&#13;&#10;MP4aUStQRjmF7A+IPoCYA6UQ0jOReA3pH5CNoxxEyY7gqTDugfDbCJ7LHyT8BeIfomQRUtlTXGQU&#13;&#10;o1kUfAj+RbTXnWA5DuFvuLsuuxF9BIGXRT9PXegDsJ+OyEcopLmfL9r4yywVMBpF8HyY9D8gVJBn&#13;&#10;OOw5oikiFWrTByPlR/Ql5N6BZQtYz0HkFYTfQfS8xpo/R+hNJB+F+99IfwPf72BYEM77kP8e+QQi&#13;&#10;Z8IwP0auQDkG9/Zs15qOE230cPHaBWE5FNEvEPqT4oIVqfwXiQ8Rvoh/Ff9rKHwD93MoUhM5BSPH&#13;&#10;IRfiXogaYvxG+Eh4j8N6EuKfwXMc91GJ1xG8A7EXGqXyf3BcisxX8BwvfmyFVEwnIR1E4CTYn+KG&#13;&#10;mLoP5oMQ+IxtzvQX8P4DgY9RMiNwOhx/R3ImChbEbofjEiTNKLwH+8mIfI7oVcKC+iOyTviPYNvJ&#13;&#10;9ntxh9fB9SIyT8O0Eey3IkdHHkXCxP2z9ViEX0PoDtGr/If70vgDcFyF5EfwHAjbv5D9EPY7UDSy&#13;&#10;vB0v8fPCujfsdyNfl8r+cN+P9IdwHw3LYfDeh/h78P0F1ov4oRb4D2L0GLof9pMQ+QLZt2E/BB76&#13;&#10;Mt+DZfdqi+8RMr2oDxyybzZ1pHIKsgFE30Tu8epBwybw0895qaLaKnDdIrqUfdmr6S6VxeF4Cvl3&#13;&#10;Yamsq2svlejHyLwPz95sclgv50ZDUil8DPPSGDlyTCqxq2H7D/IG+B8XFtfR/NQPXw7nJQ1SsZKV&#13;&#10;shmcdyLzBcuJf2ylVHaC52Ok7kXIhNEYki/B+TekPci8jdB7iD2BqAGF2Qg+xG069RIiz3CXFX6D&#13;&#10;7czCLPgeQfprbtzUf1puRPFzmCsxNIQBlrgVoe+Ex0Jnf8sflqQSpQb9Wxip36hL5Rp4bkfyXUQ+&#13;&#10;Reot1mTse0Svg/VmFExw/h4hK1L/rnYjCWtVKubfw/cKUg/DTB7Xr+F9FPH/wXEATEfy7UWeQvJT&#13;&#10;hK+CdT/43+Te2LYv7A+h+AUseyjavX54GGP4kfimjAFm2AVxLz+hyZjxng73I8h8z0/u8Mm1OvPB&#13;&#10;fCRidORvMFEL/i3inQ2wNWDYHlEjEpePvUs7A0yrVC7jZpEKI2dC4kE46BksnHguKcSfQfhpRP8D&#13;&#10;255sz/jort6E83DxeyulQn+S6TULmSSK38P1IBJfoUj+wDlwPYS8jW2k2FMI0i19h9gVsJ+J2MfI&#13;&#10;uhB+EPGPkbQg9zqsYi+Abqm8jvDd/Hkj1E1dhMQ3KMQQvwceeqDEq5+DSpG8f/tkkQoPZmgJs9Y3&#13;&#10;U8dXWRD2+5F3If4++wOpz1knqedg+0mtwlbwP4/kE7BvLP7cCIGKW38y4t8r3PotERgRbj1phhzu&#13;&#10;ETipe6lcgVC69evDcRk81wtLr5UB1kIqF/ITLvADt2zfb2rXXE70Ki/C9RcEnkXsXtj3gfViJEcQ&#13;&#10;uxXWX4qfXCWVneGfidECUvezx5JLIv8BbFvB+hdk4siSo3IWgp+gbEPgCBh2Quh9lH3wHw8PfUVJ&#13;&#10;JG+HueKUdzXALIj/F1Gyjk6F5RRE3mG9hV5G9E7YjkDobRTJFDwX5l2q7dJ0tehVDuzVAKPvcLBS&#13;&#10;od9ulWFNpKiYOlIhVoDzQW4K7E2mkH4e9h1rpxaG7VQkA9XH3qgLvkNhPrE6WJx7DZYfKQaLZ8P+&#13;&#10;M36J5x1kHlK7gzxY/D92RuldSjYEb0L4OYQuhvNytVtPlpuZ/IFDkfXBvUdtKHYZOJ9A7k1Y6wPZ&#13;&#10;y8BxAaLPw3UK/C/WBovTSD0Fx8G1n/xEHhDzn1yVCjn6xktQCMB3CA+2hmYieRNfisy2wLtI3gHT&#13;&#10;tsK5fxmubXmE1E3GEnVQ28J8KtLfwXc4HP9B+mVYNoWz5tZnn0GI7vBCmA5BzMZuPd1DzoA4WXTv&#13;&#10;8+ABSYV7lXurvQq1Yw/Zch/AdVTtJol/su3HHcVRPBjAP0San1/BC+F7C8n7Ya259SUHIvc3ufXv&#13;&#10;IHQ5rPvA9xo7LfQf270ofNK7VNj0Gq/NfFNKKpMf8qmoV/kUyeuaTpEIV+624K8e56Hptb1DYl5F&#13;&#10;LBvZXOcKgN8g9AZi5IX/qunU5IA3Wo9j8DEplYEyHxshsa/hPbDpFLEUDG0WCPPOqnUGtIV9UMtG&#13;&#10;TkHsHfjPU1hfE4GRHh9bi8+yMS9m451bq4unybhvH5BSGUfm541ZDW13e7EkfoX+REKNpjL9N+Rl&#13;&#10;I8ODDc6txP2TGH7CW014yeMkW+IppTK+rCAmHCsbdMmZ6W2Ic0FuSbwdchMRqGUqaMO4nRADdQ4b&#13;&#10;Cj2sLVa+rDhOHvlAkFIZXxYVq32X17kEY96JXzbSlaqltKW4SRLDesJSWnmcRnLHASmVSQo9cbnf&#13;&#10;qASDbWqXE0XVUtq80VKaolvzdSKlMmlYQZglZJ/Qg3nibKoxS4lUSnpYhyNBs6U0zJWIUwIplYlj&#13;&#10;KdEQqUU2RxsZKjuy9z/WOdQtpfoCBUkrpFQmAGqa7eK4DoxK50BsIPRQSQEglmlKekNKZQIYjFTI&#13;&#10;ja54Dko3mvQw/JDNcyZSKhOAYSVtA1l1S4k8BxLD+hzKhMXQvD9RMnykVCaC5VgAVT1sL8ZYGy0l&#13;&#10;1oPqJZKJRkplIlhATK1MrciOczxSKhKJJqRUJBJNSKlIJJqQUpFINCGlIpFoQkpFItEES0UWWWTR&#13;&#10;UKRUZJFFQwH+HwgynD1Ju5muAAAAAElFTkSuQmCCUEsDBAoAAAAAAAAAIQC/wRKDyd0AAMndAAAU&#13;&#10;AAAAZHJzL21lZGlhL2ltYWdlNS5wbmeJUE5HDQoaCgAAAA1JSERSAAABGwAAAxcIAgAAAIUSZiQA&#13;&#10;AAABc1JHQgCuzhzpAADdg0lEQVR4XuxdB3wUxfffdr0loXeC9C5FQIqI0hEElSpFfgIKKMUC0kTK&#13;&#10;H1BARBABFRABkSJBeu+dYGiRGiBIFUJy/W739v9mN7lcy+Xuchcudzuf+yi5m3nz5r357sy8efse&#13;&#10;zrIsJhRBAoIEgiQBnEfU0zKVgkRQICNIIBolEJd6jR82EY2jF8YsSCBkEhAQFTLRCoSjUgICoqJS&#13;&#10;7cKgQyYBAVEhE61AOColICAqKtUuDDpkEhAQFTLRCoSjUgICoqJS7cKgQyYBAVEhE61AOColICAq&#13;&#10;KtUuDDpkEhAQFTLRCoSjUgICoqJS7cKgQyYBAVEhE61AOColICAqKtUuDDpkEhAQFTLRCoSjUgIC&#13;&#10;oqJS7cKgQyYBAVEhE61AOColICAqKtUuDDpkEhAQFTLRCoSjUgICoqJS7cKgQyYBAVEhE61AOCol&#13;&#10;ICAqKtUuDDpkEhAQFTLRCoSjUgICoqJS7cKgQyYBAVEhE61AOColICAqKtUuDDpkEhAQFTLRCoSj&#13;&#10;UgICoqJS7cKgQyYBAVEhE61AOColICAqKtUuDDpkEhAQFTLRCoSjUgICoqJS7cKgQyYBAVEhE61A&#13;&#10;OColICAqKtUuDDpkEhAQFTLRCoSjUgICoqJS7cKgQyYBIQ9vyETrD2HF9YsikQjnipd2kDQZSvqj&#13;&#10;R2zD5v6QF+qGXAL2PLwCokIuay8daG79Q5JkYBwAtIxGo6lKncCaC62CKwEBUcGVp3/UyItn1Gq1&#13;&#10;9+XId4o2m+1ZuSq+1xdqhkICAqJCIdXcaYqTzymVytzr+V9DwJX/MgtmCzuiBMtEMMXqhRa+Z0vs&#13;&#10;nau+wIk/LEEBkECx/+mdUYIgQKmwjcyn8Qjd5CAB4RyVH1Mj5vYVmPHeTQ5ms9lQqVau3IANQywW&#13;&#10;e9kxAgKfXb3Kvt4pV1JChSBKQNj1BVGY3kihpalKjoccmP0ZGRlMzQYBcCO9kiSTyXKClsVi0b1Q&#13;&#10;IwCyQpPAJCAgKjC5+ddKeeMSrCce2wTr2IMf3RtTpoxHXAWrC//GHK21BUSFXPM57fRgXUorWzm4&#13;&#10;3edk8AhFX8HlPGKoCZaJ0KoSjBAeD07p6elBhxOMxFLtxadlKgF+XEYFaxdwEtqhCtSdJSDY+oI/&#13;&#10;I2ASu2/DYLrDpA/syOQji4BVMG+4gwpWSx8pCNXyLgEBUXmXoRMFj3CCiR6KpcmddX3FmmlXXPED&#13;&#10;q6Xq5uUgj1Mgl4MEBOt5MKeGRzjBFHe0ZYONTiqVejGm8xdQBoMB9nKBMefRwJh25w7b9LXACAqt&#13;&#10;cpWAYJnIVUR+V/DopGeHkxejnJeewF6XfvIk272fv9x4BBVsO/2lI9T3UQIConwUlK/VYOWRy+Uu&#13;&#10;tXk4weSOqVw5L1586NL2xAl/cSX952+5QuHIkmBP91Wd/tcTbH3+y8xri5zgBFYBuOHNC5ygW2Sy&#13;&#10;a9LEXw8jU9W6ACFHrmGrCUtlkEcukHOWgGCZCMKMcLdQwykI6MJzK1fnI5j0DFf445MXbuC9D39N&#13;&#10;4eCT7kITroODMGCBRM4SECwTeZ0dYEaDlwUdqdA0rb13L7ZsWY+kYYqDixAY5bx0rE5Jpigqpwou&#13;&#10;pg7vA4BFyYUTwUSRV5V7ai/s+oImVRc4AWC0z555hBPyYDh5Eszo3uEEnGXEVwMrAlwHe1y10DZy&#13;&#10;zxYfBwD2PWGZ8lFWQakm7PryJEb3bRj4fccWLuxOVKfTAZbYt9/1vT+4DvZ4aQsU/ALVs1OnHDvN&#13;&#10;46HOd/6js6aw6wtc7+4bKpPJBHdNLhSD4lxn31Q4EvfdGu5yUQbHtvTyVQMfudDSTQLCri8Ik8Ll&#13;&#10;lA/IkUgkLnTB8BAUbwmPbnu+Gyr0er0jY97tJUEQTRSTEHZ9gSvfZfsED36Xb4J7/4M2jc7GQOgO&#13;&#10;Qlb4MgAX9wth4+eL0AKrIyAqMLlhLu6nMNddrHPoWjbYAVXclzuNRuPjAFzQCC+A+NhQqOaXBARE&#13;&#10;+SWu7MouGyeXu1SoF5TNnjtzYPt2+dJHL1iw6Ts2dL+SDlAQQjNnCQiICmRGQLAHx2bw+HcJu+cy&#13;&#10;fQPpI4c2YA2H7aXjjy7m+5z60lao7viTx40f1ftt9f7t8BF/8lEQeY4qUgKiAlG3y7vu7viBC6VA&#13;&#10;6PrWxt1MF8AWzh1RRJMG6lkzqIoV4aMc+THxckPf2BFqOUlAQFQgE8JlOrqcoKxWayBE/WnjsslU&#13;&#10;OHvE+kMpu664yxuODZUzpgVGJ8pbCYjyewK4b/lcAOayv/KxA/W1C5oblzTXL2quXcBHfui9lYvN&#13;&#10;w0fbnXe/QdPYLx07pSpU8JFzoZqjBARE+T0fXLZ8LiuS91nr0pl4RwLcKcHlIHwoqZQUi0mJhJRK&#13;&#10;Yz8ZDd/AT6qDO/3mT2jwXCUgIMpv8bssCC42CRezQU7U8emTADPKGtW9LC/wk6hCBVQtYa07HZeN&#13;&#10;n48WP++jZU0mxwryH+f7LZ2obyAgKq9TwHXLd+9erhThTafYfn1zrWavIK5XL9Yt+go4sDtSCDjH&#13;&#10;hyMR816nt6fErVr6zqRQk5eAgCj/ZoLLG3uwx3NBVK6xHOBqOIDZj3NhzfEm2dFnXUI6+3iU8j5a&#13;&#10;wwcjHSvgbj6K/gkrKmsLiPJP7aqSJR0b+LjHszfxEhYTSFkfPjTfuWN98BCSCHhkK/aPNf6xm7fa&#13;&#10;QUFp3lgoeK0FRPmnMxdXCRcPVO+0xMf3u7uo8nH8wMECbpm0DZrpm76mbdgsrVwV+NJ87Lg7wZjz&#13;&#10;p/3jWKidvxIQEOWfvF29Y/1JAqAsXdqlM8O1a16clfQ9+qH3NZy9Y1lnL3K/uPdlzfHLVulX71FS&#13;&#10;WUBUPinaPe5K2voNplYdcu3+KbicO7jkWc+fz7WJLxUE5PgipQDqCIgKQGhOTVys2Dm9XuFuZGdH&#13;&#10;jfWx77T4asyTJ3xl0/Jf+X9APDPH5u6uui7EXeoLiPJR+P5WExDln8TcN04uxglfshhCl/6+Qpte&#13;&#10;tzHsAOFjO575QpTL2425IgqSTTkOlY/WJJSgS0BAVF5F6pL4zOPrsS5bvlxnvy88uXSUq+uTy7Mg&#13;&#10;4BDQvvAWzXUERPmn/Vw3Sx5P/y6zP31Tgn+9eqrti5nB3g4/fdiRRq6jyDt7UUtBQFQQVO8yQSHa&#13;&#10;nnei7IjP89iru7eud4IxxYr5dejKI3vR3FxAVBC073Ir5SV4ZRA640i4HKJcPJLce3FZ0Pw9xQWL&#13;&#10;7WigIyAqT1rmI1G6n0lcDGt56sOtMaQIcPnOe0hN95AYXvjxazMZ3HFFBjUBUf7p0cWoIC9fnm/v&#13;&#10;+r1bng7HbvDvv/GvV+fa7hk3vCHk6F6XUxxkp89L70Jb7xIQEOXfDHFJy2mP8eAe9sjRvueCN03n&#13;&#10;zv716lDbPQWo94hL7kEFfc9cKhgwAlCTgCj/hGaqUsdptcFx+5+uV70kif+ReRubkeTk6BBwAErY&#13;&#10;TOYag8mRPXhpymUX532BUt645NhcQJR/k4OrLSAqAKFlN3Gcr+5rRUzjxnxVtkt3l278TQYFzfH9&#13;&#10;291DgnlZoODFE/csB94XKBebSq4GjzzJLkIbC4jyW7GugV2zFiIg5PKGPODNvklzX8HE5zy4lufE&#13;&#10;DaxOsRUruvzq3e/BPT9IriEEXRZAl1ew/JZUVDYQEOW32l2woX7pJTsJcFxwwRvMUR5U7ouJsnBh&#13;&#10;l2ulnFiBBc19dQI2XLagjs3dMw9AlgPvQ8XHjPRbFkIDNwkIiPJ7Urhc5ri4wLqvA3ZQuW+i4FrJ&#13;&#10;ezYAgBxgw/2dX+8hoN3hBPDLdcFRf/iBoyyC4irlt3ALfgMBUUHQod0CwdOCHIQuRHlQgQeg+zSF&#13;&#10;nSEf9sjxZAUWBT5GknuyD3Qqg8xuZSvnxLfHvDi+RGB3wa1BpwuCaKKPhJA/KhCdu7zc7p6DA9YW&#13;&#10;j2BIO31aU79+wLY+4NVLvg+P+eqhiS9ppojDu2Oy7tZ4ifjSKhDZRWgbIX9UnhSbfveuY3t3hIAT&#13;&#10;g8vNFV8/tmFDWGEC3lCBKSKn1QbWNI/JAXwEhqZcOWHLl6c5kdVY2PUFIkb3gEfu4fJyAhVsrgCB&#13;&#10;/kZyBhACNjyaImC7iMIkOdyM2YfkI5zwaRNdHf9+/iUQuQht4JKDt035KHpBYnYJuG+xPMoQHP8g&#13;&#10;Z25OcoO3FQFdXlzpQDtQJ6e8BIClnAKV+ZWq1CWnqF9thSnBS8C+6xMQFfiUcLEBeElu6zJlXbqE&#13;&#10;GQxmQMCGHVrwjZfsHnBIg0jRXnDoV5pdfNaU2N69HFmCHPW+eyoFLr7IaikgKgj6dF8ivCz18msX&#13;&#10;3JNeuzMBWLIX/n17WMIIDmx8yZVvsDSyr3fKtZq9grBA+S4rLzUFRAVFjNlrPU8u1/2Sl31a3hmC&#13;&#10;NFb+5q0CRz6XxAjCAhWYIgRbX2Byc23l4gcEa4h3Nwi4HYZ1zN9ItLnyytst/IUTkHWBEzq2+ROB&#13;&#10;MFfGorCCYOvLk9LB+ObidgTXUPxriF4KjytAYx6du6E52OiBlC8XuO78uLtrPFu7Lk/iEBoLtr6g&#13;&#10;zAF3NwW/bKeQ8xOuknw8JvGnLLBk5OpV5H1o7hHYA9g0BkV6kUFEOEcFU4/up5FcD1TeuwfTPLyI&#13;&#10;wV8c8wZ07++9+zsYd5eOPDLsLwORV19AVJB16m4f9+IuFOS+/STn0UPKr0XVzw6jorpgmQiymr24&#13;&#10;nAe5p7yR8wintDNn80ZVaJ0tAcEyEbTZkHbc9Q1C2LZ5f1kjaH37RsgjnMC2wXbt6RsBoVbuEhAQ&#13;&#10;lbuMfKzBdu/n/h4H/7KGjxRCWg1MEe7u8EE/oYV0CAWCuICoYKoJnBXcQQUdAKjAoBfMnvykBUul&#13;&#10;u4M8nPSEUJh+CjL36gKicpeRXzVyAhXk7HguO0BAskfPdFidArvF8ksaUVhZQFTwlZ4TqPgdoI+x&#13;&#10;JYLCFmDYY/YdODsJq1NQJOxORPA9D5FgEdmcXM6Ra3lGRkj9fXJKoQ1cCZ57oVC5cB8VCql6oOn9&#13;&#10;FSZwU8g175O/jHrBknCN668wfa8vIMp3WeW1pveXDoE6WAgynj61vdgkLz0F96WpvHASnW0FROW3&#13;&#10;3n15j4N3ONLeuOHjC06Q81elUuUaBwaFIjtxAoz7+T3maOpPQNTz0bb3l3ldeMrJM92X9w7tpHQ6&#13;&#10;nZAgNB+ULSAqH4ScYxdejjpBZAveFvESdDaIHQmkQAKCX9/znAZwEQSeqWCWCAUTyPxw5UpOgZNC&#13;&#10;0aNA01ECgvX8+c8HOGJ5j4jkC4sAJEheKmzwfJFVKOoIu75QSDWvNCE/jbpUKd7SkOthiX/1EOL+&#13;&#10;BffVqbyOIVrbC4iKVs0L4w6NBIRzVGjkKlCNegkIfn1RPwUEAQRVAgKigipOgVjUS0BAVNRPAUEA&#13;&#10;QZWAgKigilMgFvUSEBAV9VNAEEBQJSAgKqjiFIhFvQQEREX9FBAEEFQJCIgKqjgFYlEvAQFRUT8F&#13;&#10;BAEEVQICooIqToFY1EtAQFTUTwFBAEGVgICooIpTIBb1EhAQFfVTQBBAUCUgICqo4hSIRb0EBERF&#13;&#10;/RQQBBBUCQiICqo4BWJRLwEhzkTUT4GcBSDq11PcqSNZpLDl5CnT2C89VpSM/5QoUcLjT7b7922p&#13;&#10;d62//h4NIhbeio8GLedpjOKPhig//9ROwrRnr+G9D1woSmd+Je/TO9duzMdPWLZsjWxoCW/F5zoN&#13;&#10;oroC/kI5+aD/OYpAXL+eu0TEjV7yRUySJo1V06eqtmwAsr7UL9B1omvXR77RTtS0Ca5U2nXGXLlq&#13;&#10;3baDvXE7Jy3Co1rUvJlp5Srmrx35qWnYTVF16rj3i+b6jGl0UpJ5+uzQ8SNbMEfWpbMLfffs1+r9&#13;&#10;26mKFflq9PXrLvXJ0qVxqdTxS+bfexl9+nmRduhGFGrK0bXrg1koHfWxpEVzIjbWo2RhW2KcN992&#13;&#10;7LT7rzHnT0Era9J5bae3Qq0VO304wMBDHf6EKZje+BXHfu0brdBldydebhizdjXfKWsy2VHhHVEe&#13;&#10;+YFHmLRvH1ijsh9hEQqqKNr1wSITs2MLPHFzghMoG1QOcwgezO6Y4VvhCnm+wcl7R44LbIhYUk6f&#13;&#10;wlOG5whz925eeoGFXd+9r3b8REAmT4csVVL53dy80AzzthFuPZcv+xGO1/xTFpQKx2vQblrL1+GB&#13;&#10;Ch/4N3xjVzagTnPiYDjs9eEQr/9xMaycuukz8nkCod1m1kZO/38zg9I7DCdj9GfZK3Cd2rAIB4Vy&#13;&#10;GBKJZETBmiN9/TVe6ICcZ+06gbUKtGvfx8O/4Rv43piwOdyeoHBMgqd7Ph/e0CFtQH9eFCATj9vg&#13;&#10;wCYxDMQuZKAg7f5OYHTCv1XEIgo2e/zZGpYgeN4DcnI6EMP3xuGfpA/9yJaWhrYlZcuEv9pCxKFs&#13;&#10;whfZ6/m384Pbi+nb+fbtgKhObTitBZd+mFCLTEQ5Gn8Ny1f4YhaDh2h613cMq1ZnfDDML90AdGFv&#13;&#10;CVYv/qP4YyVsnHLaOsL3YESGT/YWqF9PaGJva/8eFlj4Ek72/DfQhK8D9hX+G3uPwAD8yRPxPk1d&#13;&#10;aLoME1kRspZ0EFrQLXJA0HzkaPbAX3WyuPgl83CuHJmIkgwayFsUYLPnC5x4DYHKwTPA960Osnmc&#13;&#10;PwXnNJiIcPbgP2DkUHyAbCFglHNXPNW0CTye0adfT5jBgAGw6UETe1s7hGCBhS/FbVujZROM/nVq&#13;&#10;83Xs9hV7j9JubwJQeSKykR/nNNsAbDxNML55rKMYPYL/HgyMvgvNr8lNJ56z14e7Ab/aFpTKkYko&#13;&#10;aYf2CCEmk3FaqE72vM3D0X5o39JA17B3AmcCL3ea4N2jnvuN3QbAz2PAv8eDE38IgQsf+PBbUyj8&#13;&#10;n2COMy5D6wn/vfjFujnNPHHnTpkNk5Lc6wD+7cwYflgUoukLV392yuDcFKJeni/ZCEQUPNH5iW45&#13;&#10;93fQty68thxtHoAE3dezwX6YVqmW3X7IV4OFRfXTjx4VDEsKf2Lhm0NDuHdyd/Oxt4WTXsar7eFj&#13;&#10;PnSY/5L/E27JeO8e/nugCXtOjz3anzLu6w8scbK3uvGtAKKhcxdyVAdRqNDznfoh6j0CEUXVrpk5&#13;&#10;OQ4fCYXUYMNm9yeApQOQYPl+sYv9EOzy/KKBdmKerrl4xsA+zjfPO5/m1ZkOqeImHnLOOz5l3PsC&#13;&#10;Jwz7NW6wLOa5jsjL9WCubcO5QgQiyu4KzdzK0bcoLyqRvZdtX4alwyMpeMxrx0/if5K2bePRUAF7&#13;&#10;NrCP54UTx7Zw/IPlDr6BhdG9O/vZCdyaXHqEB4TdpyG4FvNgDa1g0YlARNkVEIrLHDjf8+cNmL45&#13;&#10;wYlnwH4Dg3Zigwa6TAs4dOmyIBesGWP66y+elEt3ADD+fAXLprtM5EM/5FvBr2DgDhYzudJxPHbm&#13;&#10;WrkAVYhkRIXixsN+vjcfOJCrmu0T1N1Hm75y1XejYq4d8RUsv6/LRFTLlo5NxD3f4Td1pm3bXUjB&#13;&#10;jhTcgvgvjWv/CNGx096p4+KZR/8mH2WS/9UiEFGsTsfLkaz4QtAFanerYy4n50rcboIDL2yXytaL&#13;&#10;F3Nt7m8FdOFz/AQaeKmSjk8TSdYtk2XzFkeayIG4bRv+G1ig4O1A2AG6fHBZtkMjb/H3lyvH+nB5&#13;&#10;YP+T1RvyQips20YgoqxHj/PiFr3aMnRy99EgZnvyBHhweakBvvEFkAEwb80yxkiz3m6yb1PBiOey&#13;&#10;KoI/vp0xsBOgV5jcPvYVDJiBXzU/fJ+TLdEXbh01Qt+65UuTAlcnAhEFRwV+j+7xJblgachHX898&#13;&#10;thEjq6Pz2CW9M31SLcczHzR2CdgXKL9kIn3jDb/qO1Z21Ihl5+6A6YRzwwhEFIib93aB565Hx4W8&#13;&#10;6CN7S1m9Wq50YH3Ifxuxfew85nmvJYCZ+zWUaecu/prYy8fRfsBfKMMrg7kO3GMFFJEi6/00jzaS&#13;&#10;wMiGW6vIRJRp6c/8VICLS7+2/jALvdsz7FtKifPp3/Mcylof8lPr5o2b+O7ALQP8pPhJ7OhQZ2fG&#13;&#10;fmvMXxZ7/DjaD/gL5cCsF+gSuUd3e9f2e+r8lEz+9BWZiIIDAzyAQYJwTgBnHx9BBc6mcFRQ/7jQ&#13;&#10;i+hhS8m//g0HDC9Xt1DB8SI4f3TJ9wIc2j2SJFmGBzvM8pMTe18AJ/WqXx0XqPw00+fzkCMTUSBE&#13;&#10;eADDFsUOKt5BO6cC6xK8a8hfdLIGo3cdgB8dXwE8J3LaVQKclBPH57Mu7d3xVnJ4msBtL8LYv/dC&#13;&#10;cTXn4+hAFAAnRwuHfvbcwBY6H3t8vtUiFlEgVt2I0fx6AnMLvFrRqxBu71nA8gVLE7wSz6scXbzm&#13;&#10;9tosWPnApZVXG7jDAlmYNPabFiAITrSw1tlfNMp/BbtYyX25Oss7ky5mdxA1rOHwnAJROMHpx8U+&#13;&#10;mknzztJzoRD5sZBgfttf++FFjO5enjyBmxZHTfPPcu3oT11MzHxEDkAmnCIcNYTeg3IISMI3dyEI&#13;&#10;bzrCXRDvY8EHNrGHZAHHP+8Ti+8X3IJcPDPsUYq8R25xjFIEXrwBrwmOdLxHbvFl+qJX/UMZwskX&#13;&#10;HkJUJ4oit4BDN7yf6xj7Cjb0MMsdZz9gDJQNTqvufgy8hcP9OhJc8sBn3P5uBdRxJIhiGA39CGYP&#13;&#10;3zD/PW7MWasobH0DhpPjwB1Hap+UtM+ek8DGsx69IxVOjiglJ0+ejJ6F334fIuyGA1n26nXzilXm&#13;&#10;kydsFrNNr8fMJtvTp/zHfPiIYf4C46gxzOFjHlll1QoiJsa0arUtydXLgTl11rRoKUNbbEYjZrPx&#13;&#10;BC2J50zrNxoGD4dO0cKlzaCqVDbv3kPvOYAmqE5LVKkMBjTTBBQ8zEthixXGWNa0dh1Px15sz9LI&#13;&#10;ypUsJ0/S25DpJaciGdiPqlABafbXlcBn4FooFCuqXw+nKMOKX91FxDx+CMzAoOzydPmH9cpVy6FD&#13;&#10;+ukzzLO+ZVORI2+kFtnozHc9I3/XF6kq9D6u2GsX4CAHayO8tRWdEsjnUUfRri+fJRsO3YFhk7eL&#13;&#10;eLyGCgcOI5iHSLb1RbDavA8tTK6holP+AqIiTe9gxw+Ha6hIE6vP4xEQ5bOoCkhFeBuK59T+AmIB&#13;&#10;YTxC2BQQFSGKtA/DHhTA/gJipI0wvMcjICq89eM/dxDCBQWEGfpRXq6h/O9WaJEpAcF6LkwFQQJB&#13;&#10;kIBgPQ+CEAUSggTcJSDs+oRZIUggmBIQEBVMaQq0BAkIiBLmgCCBYEpAQFQwpSnQEiQgIEqYA4IE&#13;&#10;gimByEcUvPEOjtjBlJkzLXhpNzD6fEP38HcBEwzRGH2Mowa98y8yo6DQXmMQhIjPMCEb+YiCyLLu&#13;&#10;ASiDKH0iNiYw+hBSxrhho/tLeAETDOKgHElBwAwfQQV56FDyuA7tZH16h4iZ8CcbsYhCeXghqLdz&#13;&#10;VGH40+VLmCsQfQV5l3LR7aAC/4h1jNCNMghyURN4avyf0Mo9DpkLfUc6/GObp4/CHXdsw+PQ3jX/&#13;&#10;75zCNvHDsT/7XUbHM2/vDhjjB2WniSZ6Vnp2YN7ei32FtC8smVH+xn9q70s3dTr/Aj9P1h6rg/8T&#13;&#10;/gvU+A+MCFINQdo1e6wOj3wChQhexCLTZwIChhCF4uBVWQg4DhMCgodAjAQIOCFp1pT/El4cgrfl&#13;&#10;+RAU8MI8fAOzAWI/QCYbiAKLy2T2acRHxsLlMoiRBDQhsbzjnxmjP4MlhafPR4DgqfH0IUgDBE7i&#13;&#10;pyPcqTvSt5w8JXmlBcrPeeAAhH/hQzgABVGN6tCEJ2h/HvMxLYAyvMwP7kWQugZybcBA4E9IHAyZ&#13;&#10;ToG4/cV7yEOXGdTJZAJuIRSzPdsVeCeJqlaB0cFgoSFEirZ3xAfAgE6BFB+HA4hDgBoYBc85MAOL&#13;&#10;le3JUxAFRNuDiLCwxvJ/wk/wDVG0KM+k9dJlGAWE5QC27XzyESZ4PnnOeeLhv+b4yGEk+0zA8w9C&#13;&#10;PsBcB6Xa32BFUfNffw1wAl/Cf1Hm3N5vw39hrsA3kMjZLjhADkxEe1gVlNK3UBwkvYYoFEDN8U/I&#13;&#10;ryEfMohviCI8dumMEmNn0c8pkiZMVqCvf/d/0Aryc+YaAB2e/TBTeT5hxrNPnsCf/ECgO0AjvxbB&#13;&#10;5E7vP5A1GuFXmL7wAdjwfugwiVHQi+Mn4Cd+dIAZ93QhdgkYlv7ME3eMeCPt/g6MF4TwrPZLEEwG&#13;&#10;Bs7/CZIBiEJbPheWPfQazzavBcTngMykWyBqd+I+ztoCUS0Cd31klcrwpHSJUMdnhYAlCNYNPqUa&#13;&#10;VRu9Lp6ZctMhQI/lzBlHH1NIxgHPVPs3jn+ad+7i30RC1Dj65qW/2GnmlBkEHuF++bDCGminCf/g&#13;&#10;yWayzXXHdw3ghLAzsFbA2GE1gA9K2pt6F34C/kEa/IyHaiiFR1bqUY9zlE1PR62ck4/ASGG89vrw&#13;&#10;Jx9IHah5zFsjatoELUd/ocS7EO0M4M1vNTNZ8iGzSYHAjzuTEYgoGGRO8ftNGzfBQxQ+8MjnZwz/&#13;&#10;gPcemdkx44ujBIlSJe0RgmxpzxC1YkXtNPmaJBce3WOOQ79mjAuFzDMS1x3fdcAlUwJlSnsP2AS/&#13;&#10;wnjtvcDAcZXKS6e2f+/ZDTb8U8AWuShymhUBayJsG8LrDBA/DJ1JOKsDzyc81GFOiJo3Q/gpU1rx&#13;&#10;6Wjm+g2YFpCCFpkTRmYGsnEfFH3qNOwhgQ5Qg/0k/AlnAP5PyBVt/ecK34SPjawYNxa+B5rQF330&#13;&#10;OIQWg/DoqOaoj+EbjwH6eDzwBCHqv3u8LkTHZAKa/HAc/4Tu8hKSn5cJ8Ia6hvPklatedArHMxgv&#13;&#10;SABtqt9oB6sc/Mmz5Jjx3k4B7BNAHI5SSCBDP4QF06+VOWxnV66MReAaBZsfFHqyRXM4asNpgUcO&#13;&#10;CAL29FTZsvAlhLSHCQHVIFUunNTRCfvRI7RRvH4DJjTjPLFg2kEYSshIAA2l3d6EP4E4/yfAyfDF&#13;&#10;BNSKi1wL1IjCheF7oAl9wQQyLF4K38M3wAx/VAOM2emDWQLgBFCEYwZPEI5YxmkzgCCfUZcvQAeo&#13;&#10;AU3EQIf2sAza/4Tu+Gy/PPMI2Feu2kMLwj+APiQTsaPUvRpwxQsK1mGeWwRRjhTijWODbwUjhfFC&#13;&#10;aF74kOXLQeBy+JOXMNgY+JQlfFueB2BbP38BzzZrNOjnfudI3GWMuU7TAlQhMm19BUgBAquRIYFI&#13;&#10;tvVFhoaEURRQCUTgrq+AakJgOzIkICAqMvQojCJcJCAgKlw0IfARGRIQEBUZehRGES4SEBAVLpoQ&#13;&#10;+IgMCQiIigw9CqMIFwkIiAoXTQh8RIYEBERFhh6FUYSLBAREhYsmBD4iQwICoiJDj8IowkUCAqLC&#13;&#10;RRMCH5EhAQFRkaFHYRThIgEBUeGiCYGPyJCAgKjI0KMwinCRgICocNGEwEdkSEBAVGToURhFuEhA&#13;&#10;QFS4aELgIzIkICAqMvQojCJcJCAgKlw0IfARGRIQEBUZehRGES4SEBAVLpoQ+IgMCQiIigw9CqMI&#13;&#10;FwkIiAoXTQh8RIYEBERFhh6FUYSLBAREhYsmBD4iQwICoiJDj8IowkUCAqLCRRMCH5EhAQFRkaFH&#13;&#10;YRThIgEBUeGiCYGPyJCAgKjI0KMwinCRgICocNGEwEdkSEBAVGToURhFuEhAQFS4aELgIzIkICAq&#13;&#10;MvQojCJcJCAgKlw0IfARGRIQEBUZehRGES4SEBAVLpoQ+IgMCQiIigw9CqMIFwlELaJIvOcc9eVE&#13;&#10;zfrRBBkuyggeHyK8/3z1teTYY/NF8aIssgqixyeyme+The0D9lgteFxEJaWoRZSSaFaPUqnI+o0o&#13;&#10;TeRpvoKoW3NKSuFlmkverJA5PMWbskmDZX1GKEa8lDVgT9UiTxj5O6KoRVT+ijm/e7tp3XiQ1hlt&#13;&#10;KQfNm25mdi6JweWgbgqPjc1ix1O1/GY10voTEBVpGuXGY2VXjMyoVvtZi5HWFGvOI/SxWkSKKFSD&#13;&#10;EhAVKskKdKNTAgKi7Of2LrKTF+OS14hrKvCWQ2TrtmqSk+NSr8YlH1KtmSJqXMhtfsjwLqPk6+3V&#13;&#10;jql3LpeNecODnSO+jXj+SvWJU7F3rsXduRBzeL18ai8iztke0nWOJuWfmIQRBFaCHP61cu/h2JSr&#13;&#10;canJsac3K2b2d60MrMR3lCxapT59Li71WlzKOc2hTYoFI6kaiiwmne0uNT9Snr8clzRSTMHvFNnl&#13;&#10;u7g7SepvO2OYYzXOSnE1SbNyMO4OhfZTVclJMVu+IMX232R4+2FIShcuIB6unVRvXSTt18BD2ygD&#13;&#10;loCoLIU3byEuKcGUNaQTflIv+0TWuDKphAmIY8oSoma9VCtXy3rGO8yNWHLSb5rvh0ob2asVoao3&#13;&#10;lQ3/RrN/roN5jcTbT1QlzFN2bUyVisVhuuFSonwd6YAvNZu+FdW0A0BDvlaPpEiiTkfZmjXqMV3F&#13;&#10;lYvjFNSm8OLVJH3Gaf76hirqgMCW41Xb5ig6vUQVVyKWKCUZX0PSZZh6/TpZvyock852F1KCS50B&#13;&#10;DNTlAA7HahRe8QVKJidbdJG8KHNGQWlR79YipZyIr0BkGg5LklN/1fwwAkkpRooqS+Oo2q/Lpy1R&#13;&#10;LR4QibZTP54KAqJchCWjmtYn0s4bF07OGDQk/dPZhgM3WRZmTAXZuHEi+7RuMlwxoBaBM7arO/UT&#13;&#10;RqbzNY+msiyJx78m7V4tk2id4Yo5fUSxFPs40ThrDKo2eIxuXSJDE3h8G8XMoa6Tj4yXNCtsS9rC&#13;&#10;0RyWMXO1OUWLYQRetoNyTp/Mxz/ZQjqxu0hJYrqrJp5JoLnqGGOyYcpKsh4dPKwSSbO1jTunD11j&#13;&#10;ZYAvxnbg2/RubdOHrHceudG28Thtg97KirvVdfpJ8Yq4HhgzbLbEA1Y9/KIgRs9W9a9LUBYmcYPu&#13;&#10;02Hc8OcaEx+xuIpqP1zxWRM/JmDEVRUQ5abStOP6fv2NM1fRO/Yxaxeb+r6Xsf46YAqLrS/pU5Wr&#13;&#10;LSM6NKZEOMZcMQ4bZV6xleFr9nwnfepK05Y/TFtvcNUqiD7tLlaR2OPDun4DjQs2omrbN1pGD9TO&#13;&#10;PMywsCL1lH9c27l7xnbiB20XnuYueuGX+m6TjClG2J4RTTqKSnPrTO0W4opyDDNaV39p4JkEmmMH&#13;&#10;ZvT9P8OWzYa1exGr7uXpFeboQ/RowFg2/RZz+q6HOuf2Wm6Y4OFBNX3NaVq81VKkhi/SrLsPolZF&#13;&#10;35INqEfgNHNkvrbbWMvaXdzwFxm7DdUdeYjhGtHAEeKK9kuwiENMbgMSEOUiIQu9Z5XlInoUZ5V7&#13;&#10;zOxNVgNMRjlVqzr3JYGJuMmNK4gXijjUfGJbOsXw4XQr37zym9KX4dcMy8rvMr/JrKq3Lf7OeC4D&#13;&#10;w9Tid3qRjtsxNtW8aJUNrSRZ5b/tprXnERAkpammRdG3UjFsRdHCVaykw3LEsCdWmD78xPTr+dw0&#13;&#10;7uX3vy37b6C+Xmgizt74lRa1roVmydNz5g2AQxH+XmdxLIkZk4wTlzmxyiRZJ661GFlMVks69NU8&#13;&#10;sFGwmwqIckWULfW2q0rvpTIZMM1JolBRbhLrbQlHaSuLEeVks5cp3M0MqA6Jd2xEiWEdu2XdcMlt&#13;&#10;jlyyHuDWvVK1RbUdDi3MU+bvdOfKDHvjIezFAM9ESTX6/6k9lmsGQBjVebJq5QRRQ3eTScAz0mhb&#13;&#10;e4i2wLjKiDrVyKQibiiqAVfgNHNiF40eFJVFL1dAQrh20nrdzS5/fZ8lWYdhYqruS1E7saJ24AFP&#13;&#10;O67h8bm6mbtpdHSpIBkwJebkftUvk8XtsrwTUI0YsmoJNPMe36LvOC46fL8Mm3wX4YQoRNbyExLM&#13;&#10;IdOI+aZUAwaHlpb9VRv2abb9KB36Gh4UX6qr+yz/AG6kVOMWmQtgx1dFhSmMfWTdcYx7UFSkysCe&#13;&#10;k2ZSrnjaXt5lUrknQrFypN3skjdJF7jWAqICU5netmRYxpvjDLsvIJOAtISodR/lkj81CTOz7OyF&#13;&#10;ieIqRLp4Zw0Yl90/SztzEJDghfyfehd/NjTvnbFsj/UB4EpO1npN/sUPMcfXygY3yrPx+oJl2yUW&#13;&#10;w/GqL4srw1moGNWuDglE7x4zb36I+NWUJmDLx5vgPYzrjKZLaVRNrsYlgQm2wLcSEJUHFV7aYBrY&#13;&#10;Lb3NUN2qg/QzK5rc9d5SLVskaQzbMwazcps1Wmd78IDx/LnPXN6T7SXkFyPMJXrSh9rGXdNnrDZf&#13;&#10;S0PHqhL1ZBMWKsfm0c7GsH8eRodG8QvirjUw8cvihnB4s9An9jP8QmuzwvoK5g1M9ySHQcFgU61b&#13;&#10;E6xP/RpP5FQWEJVnXabstYx9P+OV97QJV2ww2ZR15SO6Ydgj5g5MdLCQHdY1bp7e0OOnRXrbz7x6&#13;&#10;CeXGG3OT+eFLfav2z6b+ResYZGcbMETELY2Bl3sHLBfAaqKgWrTCM7d896xbTmYSfJbCPKIBWMyh&#13;&#10;GTkMCkbaSjt8tWeTY+BsFZiWAqKCpKqnJ63DJxv/AUs3jlesRWIZzN8paJEqXFPU1s+Tkt8cPbEt&#13;&#10;GaNdfQW1U5SjmubRl/6KZfM5G9r4vSp7uy7a8l0/aN5nt5ck0zcAbyRZt4WD/4TfHEdwAwFR/itX&#13;&#10;3Ea6ZY9m5wJxyxJOjUkleESgC597HJZ+TzDfg61gaeknIx1eScpqUeMd6fodmh1T/JyXhcipv2uO&#13;&#10;/Skf9YrzkUmGKzgHIfMj5iJY2/JWNhywZtgwcSXpy8UxzEQf3cvtX/ly17rmKNr3lWylmOJ+m6wg&#13;&#10;en6lPLRPNbNd3jgowK0FRPmvPHl5qmpZsnpb5bL1qsUTxD3akO1akT0/liVMl8VLMBZuQg+gPY9l&#13;&#10;p2kR3OTieOXu6m2rZRPfo9q3Itu9RvUbJl28TrNpmrxRBUKV7SfnGx+xZLVKZJma0tEL1VsXSId1&#13;&#10;Q123f1u84BdVjxeQP8TfB6x33U2LvtG219LvMR95AAsReEFhlivmlWec2m9bYjgIvyqp3jPUCd9K&#13;&#10;BndFPLTrKBo1SZ6wTfN1b3F8EVwcvfMqekfu5yxzqP5sleFrznROFRV16K+cvVCzdLHmm49kdeC2&#13;&#10;yswcWGpYdJGrbWWXf6X74RhD48hsMHiceslizdIf1dNHyjvUJaWM7XKCbshUxuIXI9ctk39ApnNM&#13;&#10;QtZuKx87C3W9ZIaySx0STNz3D+on/xqMA8xDekcSWohgvf3nmOWqy73TFeuoKfoT91lkiemkmPg1&#13;&#10;4mHpPNXovtJ6JXHmqfXPWbrPtvk1qkiqHLWI0tmOJNJaLXP2JM2fERJPWG6msY8vWo/fd1NwsvVk&#13;&#10;ik1333IskZuvYDr/WNt7nH7dAWvKY5bmbV+P6fN7DOMHZPT7ycGT4B4zc2BG9y8Nu5Pox/xmjGYf&#13;&#10;37Ye3aof3w+ZJTKdM9yYceTAhTEwnXcamLFgvfn8LUYHRgJkTmRSkkzLv0xvN9QbwfRE69n7rDbF&#13;&#10;ciQ5i3zO/W5eYzoFla+bVv7pAaL/7Ta/0zV9/HKTEw+XzNt+0nbvoP34NydfikiCiw9jwVnO2etp&#13;&#10;mUo+VBaqCBIQJOBZAnA7x/8QtWuUMDMECYREAgKiQiJWgWjUSkBAVNSqXhh4SCQgICokYhWIRq0E&#13;&#10;BERFreqFgYdEAgKiQiJWgWjUSkBAVNSqXhh4SCQgICokYhWIRq0EBERFreqFgYdEAgKiQiJWgWjU&#13;&#10;SkBAVNSqXhh4SCQgICokYhWIRq0EBERFreqFgYdEAgKiQiJWgWjUSkBAVNSqXhh4SCQgICokYhWI&#13;&#10;Rq0EBERFreqFgYdEAgKiQiJWgWjUSkBAVK6qVxDDF6uTz8ccWuCQQy3XVpFboUY3yZyJrpHVIne4&#13;&#10;/o5MQFRuElN0kg56hVLKiPjXFaM75VY74n8vLRr7uaJ7P+Wk/wlTx6OyBbF4xwCJ924njiMgGQXK&#13;&#10;dtO4XXaaw4jHjucBKnA1lyNAFZvnrAWRKUEBUd71WlHUthbBPjBtSkRxVVW1JO9UjMyJIIwqSBIQ&#13;&#10;EOVVkJU7Sl5UY9or1qkJlqewTKlFHToKz+Ygzb3IJCMgyoteRXjXlykxizI6Pz1gOQEJlOyJlZxb&#13;&#10;KTrLDpyKTVwurinDavaRbdodk3xW8+cYFNO860z15UTN78MJSAjd//+Uh07GJh9UTmyZ3T6ugWjq&#13;&#10;ItWhY7EpV+NSk2MTd6t+GZ9D5kISb9hL+st6deK5uNSrccmH1ev+T9S4GN5zrvpacsyWz1zzZDtT&#13;&#10;jjm2QT6hE07GU4v3xabsk/eMz+Sh6xxNyj8xCSMIrAQ5/Gvl3sOZnJzerJjZn4izZ3qrL15/LC51&#13;&#10;i7Iel6Ae5cW6Env0a8r/9FeRiaSsUQmI8qLfBpK2VXAs3XoI0vs9pNceQ9FjxVUkfRu4tmn+iviF&#13;&#10;WLxIHXHPjxS/fCGrX55Qqslq1QiJhnytEaVSkY1aiofPVU1+WxwfhytLiKqXz6RQc4B80xLVgNdF&#13;&#10;ECscgoxDoPEi5UWtB6h+/U0+qI4LaonB81WrJ8tb16GKwJzGMWVxqvE7qmVLZO+8REkpokYDyjEp&#13;&#10;hxtlokxt6ZCZ6g0TpI1K4lQJUTM+oT1wWI+kIM12R9maNeoxXcWVi2dyUryapM84zV/fUEV5UBG4&#13;&#10;zCXLGo5LpZENjwBGJyAqZ6G16iyuKMUMV61b76BKB3dabplRRs3XOjulo84mIBO91VdSQsQ+SDbv&#13;&#10;XKMbNcWqzfqNrCwb/gpJGpnk46ZVczPGrUU/iFtLF46Wxqsw+ql122Lt8A/SB43ULtxuTbNiyorS&#13;&#10;L2ZIW8Vm0241Vjm2NSXF2cdJxm+/SB80JH34ZP22qzZFdelLxVzHkCNlgqzfQlzIU4JRMl7SrLAt&#13;&#10;aYt+wsj0QcMyZq42pwD3BF62g3JOH26je9rc8fVnfcYakiHqOob9d0A3sHvaSx9zyXmFki0BAVE5&#13;&#10;zYZCZLdGFASxvp5ovcdlu2COmrf+g0Jal24k9pwSisSVOLP/m/TGnfXvT7Jsv5lNGpfhkgfmaf3S&#13;&#10;2/QzjP2RSYE0UzJizDBZBRnk8rB8P0w7ZLY1YS+zY6t15sfavostWgYTVZSNHZypHrKFdHxnSoRj&#13;&#10;acf1/fob565nduxjElaZhwzSruZYciq5UfY8YsZ24gdtl1HmFVuZHbvohV/qu00yIj5JoklHUWke&#13;&#10;hGm2QxdtRj53Ywaz+282z2lAIg+LAqJy0Km4heRlSA+lpw/ty5qyVnbDQasRstSWEHdp4blZ6l+6&#13;&#10;9xwzCdhrWeg//0+/JCm7Fdlc0r4SDskvrv1l+M45nUzSMsOGa1wy3Nclrbid3CvtxZUgn7SBTvjZ&#13;&#10;kpl8gKd0j5m02ARZqhyLd8qbUzxzzqaaF61yygDw33bT2vNo7JLSVFPIHSoUnyQgICoHMXVrI4Yc&#13;&#10;6bZ71l1c7kC+XN9lOZ+B8jo3buPpRG6mD+3IzFfrQpVNtaw76vRd7ZdEpcBwYaIPbHfLZJFhW3UE&#13;&#10;XYDhxUWvVker2au10SGLuWVeddyVXcthy9F//aC89ijtkF8tuyHzlPnbnsiQ/5phbzzk6sqJkpBZ&#13;&#10;WCg+SUBAlEcxVRR1qUfAJL5x3HIOdj72wmfUxLC4epLe7hdTVttDSFXmqTDptivOB45a5Qgk+2fM&#13;&#10;eU+LxrV/YIbDSYsoXwHDCpHlubyjT28z11xSOcG36bZU5yTS3ilfukKnC3s1n7ARWCUBUZ7kVvI1&#13;&#10;ST2wCpjpU4ddH+i/b7M8hqxNseK2r+XlYgovpOZEz7BmLgeUS2GsLMqIRhDqGBzLclNAX3qoyyY7&#13;&#10;ZTXMhbJFz5qDkbQtsOkWBa0ERLkrWYT3eFUkhzNOGnNXwaXEdPi0stJXIAk8jtd+VVRRFPAMYZ9A&#13;&#10;plsoJC6hPBAhRTjKKW2zZTxjMT2bATZGqAtfeqiLV8u0G/C/5UJZrMAleXkUBDziaGkoIMpd0zXE&#13;&#10;r8M1FDrGSMZ8x6XEdPx8q2xWBLWRVZG8VSPwaXLhtg1BKoasnXXT6kirUlUSXa1abLfAYPiEufUE&#13;&#10;/RhXjqzkjmENUSbOiQ3vlGtUoTSecBn4SISWThIQEOU2IV7sJKnJuQXkUpSitp0CF9/5U9Z/IQWv&#13;&#10;lGrZ3tXXAVMTfZpRMO3ZB9b9lzHMaNt/Hl0uk+UlfZq4MiVuLm5ayulL75R7NKUCZzo3kQi/CzkO&#13;&#10;3eaAhuz7Cppz1kv6TrUhmaqnT+1nSy6hs0jFVzKt2wHMJOaEee9NZCKv9IZ8hLMTRp335G9xhvV/&#13;&#10;9pj3cfa3g9st1+BeVU51+Z+4pqPbTyw5cZC0pPPC5Z1yZ09LYgD8C01ykIDwvHIWDNlI3LgkypF+&#13;&#10;Ya8lydHK51jNaFuzl7uYKinq1CjQqZVhmzrfeNOI4bHijxaqFn8q6vIa2a6jaOx81cohYhWJWa8b&#13;&#10;Zy7JtIswh0zTN9NWFottovh1hWz02+ho16WPZPFvqv7V3U5FXinD6stlgRdKiCQgIMpZsJ07iUvD&#13;&#10;NVGGddcub/Mu82JKTLXsREH1wIplt2nYXBM4+1Bxog5DVAt+1CydpxrWXhQrwnTXTTO+MO0DE0hW&#13;&#10;2TdTN3M3bWLBe1A2agY62i2YrOhQmdBfMB11S26fI2Ubs2ej6bFgPQ9MYT61EhDlLCZTuk1vsCVt&#13;&#10;MC51uNj1IMkrlp82W58ZbGnpCHiJJyw309jHF63HXSa3znYkkdZqmbMnaZfrU57mxeWGNwdrl++x&#13;&#10;pjxm0VGJZh/fsu5eru33rmGpg4MFqqq3LflY23uyYXcSnWZCX5ie0mc3aN/7xPwf7yRFY46WfhfK&#13;&#10;rMmWcsY4a2jGwKWWxPssfd96JJnjwCuHHsZ1nz52kdGl0SdPeLwo9mnSRXQlcFxDUwJOCxE9zAge&#13;&#10;XLxozVpVs1gsdX36y18Iq8/z0nRc6jW+a2GNel4qCFK/4rqiKip0c3XjogCnIMk0T2QEROVJfPnU&#13;&#10;OP5d+d596k0zRY05d6TsUpKcOVhShMLYx5at+/OJGaEbrxIQdn0FYYK0nKH59W3kREE/tu7fZd55&#13;&#10;jEmnMU0lUaduslcq4DhjOzI7vddPggnvOerSvusTEPUcteB71yXJSbOUfV8ipe57CjNzdrXu/VkM&#13;&#10;b58QynOSgICo5yT4wLsl8ZrtRe91kTSsSpYoSkhxTPcfffOSdfc60/e7hDf/ApdrkFoKiAqSIAUy&#13;&#10;ggQ4CQi2PmEiCBIIiQQEW19IxCoQjVoJCIiKWtULAw+JBAREhUSsAtGolYCAqKhVvTDwkEhAQFRI&#13;&#10;xCoQjVoJCIiKWtULAw+JBAREhUSsAtGolYCAqKhVvTDwkEhAQFRIxCoQjVoJCIiKWtULAw+JBARE&#13;&#10;hUSsAtGolYCAqKhVvTDwkEhAQBQvVhLvOQel91w/2i0eZUjkHhyiZA1qwlTpsBbZAcbgbd9jSXHX&#13;&#10;dsv7VwlOF16ouPce8i4LQAcConglKYlm9VB6z/qNnHJvhrkG+4xUDukp/3yM5EUZzyn+5hvSMnJM&#13;&#10;Wl7a7fWQRzd36z3MpZU/7AmIyh85h6SXzDQchBwvlhk0kN30lyklnYVwfxv3hPoleffeQzLIgkZU&#13;&#10;QFRB05h3flN+M7RokFatvWGF93iDkTXqcBqNgKhw0obAS8GXgIConHRYglqwJ/bOKeXoBnjLIbJN&#13;&#10;u2OuXYlLTY49naCY8lam9SKukWjur+rT5+CN6LiUc5pdP0sHNXI+vciI0Wti7lzULOiCFW4t+WW9&#13;&#10;+vyFzMp7V8pGtfGYDwqSGhL9xsu37tYkJ8elXo1L3q/65TMqXoH3nK9JuaBZ3AOHPKKjVsakXI0d&#13;&#10;XY/jvrRs6Zm4aztkXUtgRd+RHTwVm7hS0tg5zydZgRz1jXLvQW4UV2LP71H9Ml7U0DlWmaKL7OTF&#13;&#10;uOQ1kKwADXnd1iwGDqnWTHEIbJZz7wUfD3kfgYConGT4oqhRKRzC/Hf/SrlolKx+eQLFIaLw4tUl&#13;&#10;701V//4RUbSddM1C1TtNqOJcahxKSVZrIZ+4RLX4XQdQlaVeqUrgErLxu4oNcxSt61Cx0szKlRvL&#13;&#10;Rs/TJEwkCztncyLriBb/ppk2QFq7PKmEZG04piwtaj1ItWG5rFcDkpKS9V5COpPIuJRtDoWS4mIc&#13;&#10;q9dYXCEWL1JT1ATScmeVwu2kCas1o98UVy7JjYLAY8uJWg9Q/fqbfFCd7GrNW4hLSjBlDemEn9TL&#13;&#10;PpE1rpzFQAlRs16qlatlPbPyeuTUe97nY8GnICAqNx2WqiSyXjEtnJwxaEj6p7MNR1NZVkQ0fl+1&#13;&#10;dbq8utx2ebt+wsj0QcMyZv5uTjVguJxq/6G8fwVXosXqSiqI2ZR9XGUHOnX6qL5/zwEZseT0GcoO&#13;&#10;FXHcmkX5g4wJi02X0/AidaX1uExwqBhtM3s8a983fRUfu/yheebQZy3bG9be8zAYsoH4pynyOoUw&#13;&#10;+pFl3dyMwUMQt7M2WB6bMWVF6ejxrqsZJqOa1ifSzhvtQz5wE0XyllaQjRsnKgr496f33KQbeb8L&#13;&#10;iMpNp7ZbxlEDDDNX0Tv2MWsXm/p8pk+ElBlysrgau5OgfeNj84qtzI5d9MKJ+sE/W3Q2DC8i7tbB&#13;&#10;zXLNslfXZXQbylXm6PTsp918i8VIoul72QisM1jevSKOMbazizM68JT30itmGzoM0511yNOBWGbY&#13;&#10;SydsD/l8PFbbjVO22x5z85D4u0PkkFOYRajTjV5Eb9+HuF0wVtdvvhkSCivryr/o78pt2nF9v/5G&#13;&#10;+5D7vpex/jqyHMbWl/SpyvXoY++5yTYSfxcQlZtWbxwy73WYzcxZy8YkLi2Fid63mYE0hfZycaP5&#13;&#10;DJeiN74G6ZICh71rmjPPOUjlXXrKSksagxD4RmtuTmvI/q+LRDhmvWaatczmGNCSOWP5egcdSDKM&#13;&#10;WuLuDQgIc3purWGxc7KPi8sMK5NQSrgXO0tbaRyGYaH3rLJcdMxsf4+ZvclqAEzJqVrVc5NXtP8u&#13;&#10;ICq3GaBNc73YeZTBfUPbnj51bqy1pXMLhSqOcEk7evekZSeXS9exPNptPgNf4ni1BhRKXFhdVLc4&#13;&#10;+v36EfPxDNfKx7ZbbnBJbvwqpZuJqgBpI33soNv1lJVdd8QKeePx4qJXHXFisaXedu3kXiqTARAn&#13;&#10;iUJFQ35x7NcAw6+ygKh80cnju05rTmafj5grD9A/lSXJyjJMUYFEF7UMk/KPp8vZW/QtN5jlynv9&#13;&#10;yiTKDP+UTnIDCbS9e5OBRRITE+XdDn65UhYq5CABAVH5MDVoJjXFE0gYzEKj7nmnB0kMLgd1sJjV&#13;&#10;6oknA2tw3GL6xDZeoRhnSeTM62Did/18JysO5kSCUMcIK49PAvWhkoAoH4SU1yoUWSbe05QlMTFM&#13;&#10;aEj+ZGAfWjDzM9YARyUcEzlnqs7sXY7L/c5PylpQ4kSUOvG/h8yDB54/qReMG0LuspRXERac9gKi&#13;&#10;8kVXRUp7cmkvSlbhDk66e8xVI6a/yQCuMJKMr+oJfuWp8s6Xtr4wfumODUHqsXlyl/SGzT1/Xu5m&#13;&#10;/FVwWfJFmj7VERDlk5jyWql0I3Fbl2RqGFa0taQBfMmyyWdoZFq7bP2bO1ZVbCZp4gael9uLX+Bu&#13;&#10;h/0qpy/SWlj3CotaN/GrnVA5YAkIiApYdP40xEtLPxnp7B5RmprUVxxLovSEf+3m9mbpzLpDtJXF&#13;&#10;RJWkY95zWtPglvbzdlQAutLvMO3/F8NEZNsh0vYlXTmGF5xmrlSfXC9t74Z2fwYn1HWUQABaEgQY&#13;&#10;gARwvPI76o0/SPp3JNu1InsMkf7+q6pzeXSZe3SZYcXNTIrHF+j/gLtUkqg/RL1tPlf5Nar/p/Jt&#13;&#10;C5X1YzA6gJxrT5g5K9BNrrSqfP4a5YIxoh5tEANdeomnfa88vlrdpzFVVCWYJQLQaE5NBEQFUZg5&#13;&#10;k3qYaLqkw+NbKabN0yxdrJn9qbxpGeRqlLRK+9EyBzNgGjP+C92268jRqXp7rvKP6mlDpNVj2fsH&#13;&#10;DfsfBsIrvN8x7hfLAzMmLSnu8r5q9kLEwIIpyv7txCVkWNol4+TPjNvd7soC6UlogyQgIIqfBzrb&#13;&#10;kURaq2XOnqTT+W+SrSdTbLr7lmOJrobvxBOWm2ns44vW4/edJ5E7kazf2bvmjv0zlu2xpnJ3SrSO&#13;&#10;uXrKtOCz9C5TXbN9MknWIe+mT1huOn+L0YFt3cam3bIkzMnoMNS8K4mhTUziKbvvBHv8pOWx1nYz&#13;&#10;0Zqoy+zJA28Mu+MbXdsB2uV7rCmPWWT8YzHdY/ryMdPSSc9avmVccT7ntvbxeZCGh94FTIGtlkVe&#13;&#10;kNjTMpUEaYRAAlXECb8r6ymxB5vTG34SwKYtBCwJJEMiASHHYUjEKhAVJCDs+oQ5IEggmBIQEBVM&#13;&#10;aQq0BAkIiBLmgCCBYEpAQFQwpelG6z597CKjS6MPHxTMEiEVdPgQF2x94aMLgZMCLAHB1leAlSew&#13;&#10;Hs4SEHZ94awdgbeCJwEBUQVPZwLH4SwBAVHhrB2Bt4InAQFRBU9nAsfhLAEBUeGsHYG3gicBAVEF&#13;&#10;T2cCx+EsAQFR4awdgbeCJwEBUQVPZwLH4SwBAVHhrB2Bt4InAQFRBU9nAsfhLAEBUeGsHYG3gieB&#13;&#10;aEBUPLVgW0zyIeUYx5h1JN5utGLXodiUq3Gpl2P2TONi+QulQEjAo0LDhfPwRJRj2sxrcddOafat&#13;&#10;Vcz5kIyXBSS2aqJG8YSyhPjletlhtIr2kX89WFKtBE7BdxRRuBD+vCQR/678WFLctd3y/lX8H50I&#13;&#10;7z9ffS059th8UbzH2M7+kwxaCwXR4xPZzPddkzgGgb4nhQaBbHBIPK95lDP3kDbzl7UOaTMhu14s&#13;&#10;WamepPso9YYF4jpBWkraNRdB9EkszbJkTPrA7mn1P7RqgyNQf6ngb74hLSPHpOWl3V73P25eBVG3&#13;&#10;5pSUwss0l7wZZvk1FG/KJg2W9RmhGPGSvzIp0PXDDVFc2szW5XDczCRt1n02LDPH5oFrNhpyl9US&#13;&#10;vVQ0KOLGC6m5keuZ03uZ3X+zz+99QHbTX6aUdFZ33bQxgHD+N60bD9I6oy3loHlTVhjNoAgo70Qy&#13;&#10;U41QeGxs3okVIAphhqiS3WVdIW0myyYt03b5xPL7rswcm33fSv/wK92MycZfUgqQcH1iFSJUtmiQ&#13;&#10;Vq29YUUA4fyt7IqRGdVqP2sx0priMUeOTywIlYIogTBD1OsNKDnsfYz04d3OKcyM7I5Vlh+2ecpr&#13;&#10;FkRpCKQECeRVAmGGKBXCE8qhJPYxV5IMbz9Mtm6r5sIFlG7s2kn11kXSfg1yPpDIiFErY1Kuxo6u&#13;&#10;x0mOT1V2OWb9R74JwtFkcjUu+Zjn7mqOUCb/E3tyDqUoSY5ZqDp8MvYOZENLjj29VTl/mKt9peg7&#13;&#10;soOnYhNXZuds7zpHk/JPTMIIAitBDv9aufcwZ5CE5psVM/sTcVyOtcxC4j3nqC8nataPds6mQ+IN&#13;&#10;e0l/Wa9OPIfEknJOc2i9fGov57YYpugiO3kxLnmNuKYCbzkEiTE5OS4VxnVItWaKqLHH9AIuEtiv&#13;&#10;+uUzKl6B95yvSbmgWdwDSb7mR8rzl+OSRnLJsSiyy3dxd5LU33bO5jq+jXj+SvWJU0gsdy7EHPbE&#13;&#10;W2btEuSw6YpdB2KuXeEkkKCY8panvEF5hUEQ2/s2kYLYoXdSx5IZFINYJur6oahmrkaIkuTUXzU/&#13;&#10;jJA1rkzGcJlgpHFU7dfl05aoFg/IUe4SGU66II7EZZLchwgmk8W/OZhMcExZxGN3eOuXxUoSL9lI&#13;&#10;+tNy9fA2ovJxOOqQwotXFncdoUn41SlNRr3G4gqxeJGaoiYlOB405Gv1SIok6nSUrVmjHtNVXLk4&#13;&#10;b5DEi1eT9Bmn+esbqqgdVEqiWT1KpSLrN6Kyk1MriEHfqn79Ut66DlWEywdMKcn4OtIBX2o2fesk&#13;&#10;1eYtxCUlmLKGdMJP6mWfIDEqAQQwrhKiZr1UK1fLesY7icWDBEqLWg9SbVgu69WApKRkvZfQfIJE&#13;&#10;pVJH2ANJKiudHIm3n6hKmKfs2pgqFYvEgkuJ8p54Q3TqiH5dox7bXVKtFCEFwiCB6pL3pqu3vu2q&#13;&#10;wNyVl381wgxR5zaZTnPpoou0UK3bqADba44WcwUxeraqf12CsjCJG3Sf8jaMucbERyyuotoPV3zm&#13;&#10;MWOS0Tazx7P2fdNXJXMyfmie+VF6n87POs7OLRE7ZzLpUBGF/7+8XT9hZPqgDzImLDZdfopBdx1G&#13;&#10;K6e3dlNaMXGzeFx3w7TkqwzgbfAY3apjjInFYuvKZ03L3dhNxkuaFbYlbeH6GpYxc7U5BcyRBF62&#13;&#10;g3JOH29WwVZjlV+0o5QElnbZtHAy6nr4ZP22yzaawOPbKReOdc1jj8mopvWJtPNGvvKnsw0HbqLQ&#13;&#10;3dIKsnHjRNnozUkCaXiRutJ6RbKHnzRb27hz+tA1VmTvYWwHvk3v1jZ9yHpUoc5wxZw+oliKfZxo&#13;&#10;nDUGqQzEsi6RQby1Ucwc6vAc5Lp7tRSO2W1UnMCv6okazcXFuNyQYVnCDFHYRcvQ6YarGUhWygqS&#13;&#10;PmM0+45otv4oHfoa7vzUw4q+JRtQj8Bp5sh8bbexlrW8DWORsdtQ3ZGHGK4RDRwhrujxioZhL52w&#13;&#10;PeSSumNW243jzKErnpLkOqurzmB5dzCZMLazizM6fGxesZXZsZdeMdvQYZjubBosqlT3YZI6btdl&#13;&#10;pn8Mowcapv5GA2/bN1rGDsz4fAsNsfxjX1ZM6ZWbrZyxnfhB22UU19cueuGX+m6TjCnANkk06Sgq&#13;&#10;7SIOO7eNJGM7UyIc057R9e1tmLkKdZ2wyjykd8b3Z2wsjlfoLB/TyHUqph3X9+tv5CuvXWzq+17G&#13;&#10;eki6g2Gx9SV9qmZWzkUCziSfXmGOPuQi6rNs+i3m9F3u5wqiT7uLVST2+LCu30Djgo1IZSCW0QO1&#13;&#10;Mw8zLCzLPeUf184k1GS4ghc4EgJvo+IE3mOi4WpW2gQBUT5J4NFmU5seGQu2Wvg0FpSarP2a/ItF&#13;&#10;secS5MNbZM1CEf5eZ5TOzJhknLjMyVwBuS0mrrUYWUxWSzr0VZ96zL2Shuz/ugimqfWaaZZLd2cs&#13;&#10;s/7i06hJ+jd3pmRldi42bb/n8CXD/rnQeOQxQsVLbUQlc0IF14JNNS9a5TS0/7ab1p5Hs1RSmmqa&#13;&#10;wy1CqzclVeUYZqA3/GhJQokTs4re9t2PpmsGDJOL2r9JOvVsofesslx0rHyPmb3JaoCu5FSt6hwF&#13;&#10;rxL4eged2xKPaFR+U/oyLGUZlpXfWZ2609sWf2c8B+pWi9/pxfGmId9pgZ4LIPC5vzkLYZtpzj4m&#13;&#10;90dg7koNUY1wW6O4YTLX6VkjdS+//mz414Ztp+hnYBfGsdjq0s/nKqe140BVWfRyBfSPayet192s&#13;&#10;xtf3WZLhMSam6nLb+iCU6qK6XMLc60fMxzmcO5bj283XTR66Y/+1bDzs1vlN65bzaPrJK4pe5w9O&#13;&#10;ORTmKfN3ZuKdrBoMe+MhN3XlREmPOXllxKu10ZmLuWVeddyVLnPcfOAW+rJUbVFtx+XUYku97Vr5&#13;&#10;XiqTAZs2kihUlBO4Vwkc2265ARLwXki8YyNKDKvOLeuGS25VL1kPcKtiJm9eu9u503IXEhaHaQnS&#13;&#10;lAvJ6NJsCUtNQ/pkvNJPuwa22izay/UZhVJckhUp8DOApH8pHjdsd5lUbi4WK0fmat3I5jyWaNES&#13;&#10;5f/L/rQgynEzT1GBLAa2R4ZJ+cfTwzGFSXnmoTsPkOA6O36VQQcMBVmpTLDFVogszxnont5mrrlf&#13;&#10;T1nZ87dRz0QhspafaUJzkcAt+pbbg8Z1bDFk1RIInI9v0XfcL9QZNvkueljwvHnvjrnNPBYQlZe5&#13;&#10;8/SM9fOB2h+T0GymSoleqYlpShPIh4izzIJ12PVzRtOlNOpQrsZ9sOFxrBUi5/6uWbUU5f/L/vwc&#13;&#10;s30JOoxlXv+zmNXjLSrNcmdw1+7+u8twRhbXorNwB4xQOBMocDU3YMbq2QvEzPMvwQv58aThWsTg&#13;&#10;cnj45iQBA2vIdYoXJoqrEKninTUeVHYtbmlnbivK8ZZLdw+Y1Gd5mVAhbRvOa5TjwPW2Nce4PLQS&#13;&#10;qlpN3GbF0FYacvU9YR48yOGTat2aYPU4pz1I1Mo+fMLl/3MskF/wsS3DhpmfsQZ4gOKYyKOpg8JF&#13;&#10;3GQwZLBmh+aFS5NxnnSnFHPGdJpNA5NGcIuezeA4IEWuhhy+HwnPv5l94nhq8oGHXCQgzzKOeyHF&#13;&#10;gBkI/UzrbDmq7D5zeQ9yp8qlu+JkmRgfmH4+VQoKouzSYVmDnn2WwjxCGTWZQzPSGzbP4dNKO3y1&#13;&#10;zyfYDNus3s/iK0OuR4dPlbSmo+lHDKa/yTyEZzBJxlf1ZKCLJ+M5BT+8zThOVDKOrJt9SZSt3iaV&#13;&#10;ucO3nrmWGmydP2FucRl148qRldzBL8Jrl0M9254wF/xMvJuLBMpT5T2e6xzH94i5wz1B0g7rGuek&#13;&#10;shbpbT9D7lTeuyPLkUV8dAAItoB9oFdQEEXibWtzE9HMXAf/t2T6BmzcSbJuC7fbFR8G7XeVy9a/&#13;&#10;H6BGFZtJmrhNnSbtJRXhftlC/52dIRdVxkuJu7lY/+DbCqJOtZHQDdete1zS+PrNllsDo23/ebTQ&#13;&#10;kuUlfdyu48gmkpblUZN/z1vP85cHvhevEni5vfgF7obdW8lg/k5Bi1ThmqK2uZ7ivHbXtq24tICo&#13;&#10;3OSd+XvN/rJfv5W4uxHVfE8+qCGaiMZLphVnMOyudc1RtO8r2UoxpYPbuqEgen6lPLRPNbOdj93m&#13;&#10;Vi2dWXeIN5FLx7zn5I1BNhCPeYO385pXuFj2RGTbIU7uERiJdx0mawYWZMZ2apf1Xgg83g9ut3Am&#13;&#10;cuqtD5zffFEQIz6QVkKGdev2TZxpxK/iVQKft6N8eTL/nmC+Z8Xw0tJPRnp4aarGO9L1OzQ7pnCP&#13;&#10;SIfuRr/rJHBxK+knrQSfCR+VpyYH9pW92kkx7Wd1wvfSUb0oZHbrKBoLPjUjJSXgzK2zrl1i4c3l&#13;&#10;25YYDsK6oaR6z1AnfCsZ3JWz0XUUjZokT9im+bq3OL4ILvZFz77xdnyB/g8w75JE/SHqbfMl/TuS&#13;&#10;7V6j+n8q37ZQWR/eVjDSfyw0J7k9+KVV5XN/kU98Fw2kfTfxzF/UX3eiwLyddkw/aY3PO1LfOORr&#13;&#10;MYdM0zcj8KsaKFeulo/tg7ru0keyeLX6owYE5Da6udkw66Q/FLPqepNADJhdc6dp2WlaBDe5OF65&#13;&#10;u3rbatnE96j2oLLXqH7DpIvXaTZNkzeqQKiyFh97d42HqhLmiHu2yRT49m/klTnXqnAtwZtzQRhh&#13;&#10;BrN5ryUNHmNysl47+egpamR2m6ca1klURIKx6dZ1M/WT92X1c8U6aor+xH0WVe6kmPg1Z6Obpxrd&#13;&#10;V1qvJM48tf45S/fZtiAwlUkijRn/hW7bdZYVEdXbK6bN0yz9UT1tiLR6HMZq6W1zdeN3u/X10LL7&#13;&#10;sk3xgnTwl2ggS2Yp+7xMSgFOfxvGTAjhyxf7Zupm7IDzP7rBGzYZdb1gsqJDdYKysSk7dMNmMrma&#13;&#10;5TxLLScJxLL3Dxr2P/RB1FZ2+Ve6H44xNI6XqCcbPE69BFT2o3r6SHmHuqSUsV1O0A2ZmsUe193+&#13;&#10;f1lMQtbprPxmYabAK6vYm6csD+EUHaYlrBCFYQdm6N4Yol261Xz5FvOMvzSk2ce3rAf+0A3prh29&#13;&#10;1vn6fLf5na7p45ebzt9idJyIaR2Tcsm87Sdt9w7aj+137cnWkyk23X3LsUT7ssAeP2l5rLXdTLQm&#13;&#10;+uzSAt4YQ95Nn2DvDiyNj+nzewwTBmuHLPf0momV+eODjM+Wmc7ftaHDDc0+uGrZsiijSz8nR4rE&#13;&#10;E5abaezji9bj/LFKZzuSSGu1zNmTtMsFL/zoU2W9bekobb+vDLuT6Mfc6JBYkkzLv0p/c5STs4Ir&#13;&#10;Ncc56kFomKsEwBZ6y5IwJ6PDUPOuJIY2MYkOJ8n0ROvZ+6w2xXKEd6Hkyz1m5sCM7l9m84b0e9t6&#13;&#10;dKt+fD9klnD0pYDu+vXKmPWn5eo9mwmOYNDdbevupdoBY00n/mXZNMvBEyFZ5/MGVSHHYd7k56k1&#13;&#10;Pmot97bIXeOgN4073GER/B4Fis9dAkKOw+euAoGByJRAmO36IlPIwqiiSAICoqJI2cJQ80ECAqLy&#13;&#10;QchCF1EkAQFRwVd2piHxxknrYcEsEXzxhjlFwdYX5goS2CsYEhBsfQVDTwKXBU4Cwq6vwKlMYDis&#13;&#10;JSAgKqzVIzBX4CQgIKrAqUxgOKwlICAqrNUjMFfgJCAgqsCpTGA4rCUgICqs1SMwV+AkICCqwKlM&#13;&#10;YDisJSAgKqzVIzBX4CQgIKrAqUxgOKwlICAqrNUjMFfgJCAgqsCpzBeG3TO1xVMLtsUkH1KO8ZgE&#13;&#10;yBeaQh2fJBDdiCIrkCOnKyB2Ep8iEbLoJe5R/T7PQ3gzn4TpfyWyBjVhqnSYPeeI/xQ8t3DP1FZN&#13;&#10;1CieUJYQv1wvMxhb/LvyY0lx13bL+1cJVq8CHZBA1CKKxFt+rDj8p+aT7pJ6lTJTJEIs8iLlRE07&#13;&#10;KqYvV28a5yGmXNCnTJ+RyiE95Z+Pkbzolnsq6H05E8TffEMK2Rik5aXdXs8tk1WIWYks8tGJKMhd&#13;&#10;OUG5aKgEphRrYBK36Kd+jvLtDRqpnfu7+RoEE5aQ9fsqp3cJta7xQmqkAEKOo9wf+VrYTX+ZUtJZ&#13;&#10;3XXTxj1hGFEoX2UR1M6iElFFu8um9xQpSYz+1/z1kAzII7jkT5Rvb8dW67cT9a17Z6xKskEqQn2u&#13;&#10;OZGCqop8Jpbym6FFg7Rq7Q0rIOq1UIImgShEVCFy0iBpEUjkqrP+Ml6/wC3mG+SDG/v2s/haGaOD&#13;&#10;GEAzaAoTCIW5BKIPUSXflrWG7FIse3Wj/v+O+qGeuAaiqYtUh47FplzlbBi7Vb+MFzV0Doqv6CI7&#13;&#10;eTEueY24pgJvOUS2bqsmOTku9Wpc8iHVmimixvbKMmLUypiUq1xYPyilZUvPxF3bIesKWQ9LUHO3&#13;&#10;glFOMao+RtYWzV2tPn8u5tQqSUuIBc0XEm/YS/rLenXiOWRNSTmnObRePrUXEec1B6n7OIu+Izt4&#13;&#10;KjZxpaRxVm6ErnM0Kf/EJIwgsBLk8K+Vew9njvT0ZsXM/p7pO8oEONn7q2xwIxwoH02KS/4jm7If&#13;&#10;Ui7wVaMNURDLv7lIDkdxPb3rL0+BYHPQaM0B8k1LVANeF0E4dZSXE2wY5UWtB6h+/U0+qE52m+Yt&#13;&#10;xCUlmLKGdMJP6mWfyBpXJpWwGOKYsoSoWS/VytWynvGZlSUy3CUePiXFIakm9qKoeQUwykladhYv&#13;&#10;m698pyEVqyRKVKIqxXANFcQgiAL/pbx1HaoIF/6bUpLxdaQDvtRs+lZU0588a/UaiyvE4kVqiprw&#13;&#10;yUs15Gv1SArSS3eUrVmjHtNVXLl45kiLV5P0Gaf56xsqO28816Lm/+Rbfs6WCXBSuYlswkLlzLfF&#13;&#10;ZeWYslIW5QIPEr8GEG2IKkrWj0emLds96y6fzw/i1tKFo6XxKox+at22WDv8A2TDWLjdCiHalRWl&#13;&#10;X8yQtrIvILzwZVTT+kTaeePCyRlg8Ph0tuHATZTXUFpBNm6cCM1Lo21mj2ft+6av4iMYPzTPHPqs&#13;&#10;ZXvDWoc02FU6K1qWwk0PrEd3GuZMMPySgiq2Gqv8oh2lJLC0yyae+PDJ+m2XbTSBx7dTLhwbhNw/&#13;&#10;ZLykWWFb0hb9hJHpg4ZlzFxtTtGC8QQv20E5p0+2VRDJZASyFtKPrAnfZwzm7DoLd9J6pah1PT+X&#13;&#10;S79mbLhXjjZEFSGLcY923T3mqo85lGTEmGGyCjIMAm1/P0w7ZLY1YS+yYcz8WNt3sUXLYKKKsrGD&#13;&#10;XeWYdlzfr79x5ioaDB5rF5v6vpexnsvcHFtf0qcqNykY9tIJ20OeB6vtxinbbWd+FArswT5t13ba&#13;&#10;nsNN83ZxWUAbScZ2Rpl1tGd0fXsbeOIJq8xDemd8f8YGOS8qdJaPaZTnGcfYTvygBWvNiq3Mjl30&#13;&#10;wi/13SYZU4A3kmjSUVSaB4uamPgxJ5MnljnDtMPn09s5u87MEdrR62hTVNsOow1RpYminJ3akGHz&#13;&#10;MXEm2VzSvhIO565rfxm+g9RVDiVpmWHDNUi4jVd9XdLKMZ2hhd6zyuIYFB8i6M/eZDXAVJNTtar7&#13;&#10;NOnZ26axnztF1m/1pqQqSgBFb/jRkuTIvd723Y8mLm2UqP2bXN66PBQ21bxolXPGhu2mtecRSiSl&#13;&#10;qaZFEWmyseS1CpxMthoW/e3QGcNun6ffeTcP3Rf4ptGGKP8VVvslUSkAoYk+sN3t3JVhW3UEZU7C&#13;&#10;i4tedcSJxZZ627Wne6lMBlQliUJFfbpRvXXcvM8x3J+MeLU2OsExt8yrjrsSZ46bD9xCX5aqLaqd&#13;&#10;t8tiDynuGfbGQy6HrpwoyZkxvMnkCbPxpGtCY/+lXnBbRBui7toecemT5GrCx2N8rXIEEtIz5jx3&#13;&#10;knEp1/6BGYhhYqJ8hSBPgrSHzpunQmR5zlT49DZzzT1lvZU9fxttDIlCZK1cc3LmmVPvMvn7rh8m&#13;&#10;nzzzEm4Eog1Rj5mHXEolVRmytk+QynRrgGOP2VMWMMbKouylBKGO8WnlCVz/ClwNWR5hjYIePVEx&#13;&#10;8zCT4IV8GlfgjMCSzLt65CSTpynMf+GbMS0vA/elbbQh6hFzNgU9+yHtdIfavgiIfZLBbXhIXAJ2&#13;&#10;cLdCijgjuM2W8SzE53E9m2HmGIEePTEu4ZPDm9knPh4QfRm95zq5yCQunizsSVaBd1iQWkYbohj2&#13;&#10;z8OchUBKtXnbJ1vzhds2BKkYsnbWVZKjfitVJdHVqsV262aI1f6EufUEdRFXjqzEg8exiPDa5RDQ&#13;&#10;bE+YC1y1kBbvMqlb2ikXdUg5CT/i0YYoyFu53ribM0aVbCUf0zR3jZw/Zf0Xjl5SqmV7t4miJvo0&#13;&#10;o2Aisw+s+y/nTipPNYy2/efRiZ8sL+nj9o4T2UTSsjwi/+9563kfbwXywI03mRQiuzVCFpRoLdGH&#13;&#10;KOwJM2eF+TFs9JWigdMVgx08HjIngQxvP0K+Zad6y0S0iDEnzHtvIhN5pTfkIxo4zZM678nf4gzr&#13;&#10;/+xxtsuFZjYd3G7hTOTUWx+I6zgelhTEiA+klZBh3bp9E+ND1va88pctk47yD+s6UWs5TN4WnLyi&#13;&#10;t0QhojAM3K7H/27VMRhVSjJhmXrNTEn/jmS7VmS7jqJRk+QJO2IWD5fWqUBVrUrCLMUybFPnG28a&#13;&#10;MTxW/NFC1eJPRV1eQzXHzletHCJWkZj1unHmEu6sFeLCHDJN30xbWUzVQLlytXxsHwp47tJHsni1&#13;&#10;+qMGBGRZubnZMOtkiJngydtlUkj8yULVgo+p9pz0xi5QL+otkkbxChWtbxzCReQ03aifzKkGDFdR&#13;&#10;zd5STJunWbpYs3SeanRfab2SOM5iz66YZn1tecbNH8tu07C5JnDGoeJEHYaoFvyIag5rL4oVYfB+&#13;&#10;0YwvTPvglap8Kftm6mbsoHU2LLa6dNhkNfC8YLKiQ3WCsrEpO3TDZjLc1UB+FCST70wgQKqoqMtH&#13;&#10;6iWc9Ia1pRQ667ZT+bBM5scYA+ojKtcoJCmG3TFb37xr+pw/zOdvMTre2kuz/92nzx8yLpmS3ukd&#13;&#10;w9KkbJFeXG54c7B2+R5rymMWnWZo9vEt6+7l2n7vOlVLPGG5mcY+vmg9ft9NHcnWkyk23X3LsUS7&#13;&#10;VTAzd9vNRGsiZ9NHxUM1B1J629JR2n5fGXYn0Y+5JrSOSUkyLf8q/c1RDg4WOtuRRFqrZc6epDNv&#13;&#10;id3IurLq3sShW4/juvizodP/kExuPUVei6zJlnLaOG2Y7s8HXEsbZolGZAkZ2QJ6EAmNvEhg0PLY&#13;&#10;SU1x9raxXzfjgYwoEZWQkS1KFJ3/wyxGNeC8+7Up9OlogZOjlKN215f/Uy2SeqwiWrxZc2g1er/Q&#13;&#10;aVgk3mGkvDW8cMXYTu6xhvyqORxFKuz6wlErYc9Ta9mx72Rl4KLZbEs+akrYab3xDMNjyFc6Srs0&#13;&#10;hTcPsbTD2i5DrCnu/odhP7JAGbTv+gREBSrCqG4HwaQ+V3zVU1wCXS84F5Z9fMYw/lPzdoe3J6NA&#13;&#10;VgKiokDJoR5iXE2qfy/J6w2psiVQwEOwOqbepE/vMS1YzqA3FKOrCIiKLn0Low21BARbX6glLNCP&#13;&#10;UgkItr4oVbww7BBJQEBUiAQrkI1SCQiIilLFC8MOkQQERIVIsALZKJWAgKgoVbww7BBJQEBUiAQr&#13;&#10;kI1SCQiIilLFC8MOkQQERIVIsALZKJWAgKgoVbww7BBJQEBUiAQrkI1SCQiIilLFC8MOkQQERIVI&#13;&#10;sALZKJVAJCEqMxUnyqXp+Ll2RnNok2LBaMolw+fz0bgI7z9ffS059th8Ubx7aNjnw1POvRYsbsNC&#13;&#10;epGEqLJUy5qEezhTqYaMryHp8qH6j83Kme887wDCFUTdmlNSCi/TXPJmsNN5BH9GFSxugz/+AChG&#13;&#10;EqKyhv/fAR2k08z8fJAxfp5h29+MyQaR5cR9vlQte/+5guqmdeNBWme0pRw0bwp1qPQA5oNLk4LF&#13;&#10;bd7HGwQKkfRWfBVxwu/Kekrsweb0hp+4hoqr+a7su1GyymqMTbf+8JF2pltSsyAIUyARvRKIvjcO&#13;&#10;L/5mHPGzJY3BcI2o90AuvbRQBAkEXwKRuOvLSUoXl+qX/c2ll24gfa+Wc61CRL/x8q27NcnJcalX&#13;&#10;45KPqbcukvZr4BrAu+scTco/MQkjiMItxAvWqM9f4CofUq0cT9XgQ/sXIgb/n3Lv4diUq3GpybGn&#13;&#10;Nytm9idQOhx7IfGec9SXEzXrR2dtPktQC/bE3jmlHF0fA7LzV6pPn0OWlZRzml0/Swe5hO/i6UCu&#13;&#10;g2GydVs1F4CBa3HXTnrmlq8b3wbRPHEq9s61uDsXYg6vl0/t5cwShik6yw6cik1cLq4pw2r2kW3a&#13;&#10;HZN8VvPnGFLsxq2ii+zkxbjkNeKaCrzlEMRDpsQOqdZMETX2mF6RxBv2kv6yXp0I4wJxHVav+z9R&#13;&#10;42J4z7lgoYnZ8tlz3YQHH1FRs+vjRVdyiHL/J2I5jiX/lNZmVma0ZLKO6IeZyvYVcRcAsVp6+3zd&#13;&#10;0OVZOTA15IJNmi6lMea+9YZcVNkxlTWLpZ3Q9Z3MvDNb1a8W4UTHxqbu1PX5JCvUVhYROlFXv4fl&#13;&#10;KfDUQXZ6jqw4hV0/aVbUlZTgEhnaC2ugN0/TDl/nkO6tJDn1O9W7dVxtMK7cAgmIWDROOasXis/u&#13;&#10;VBg2ZZdu6BfZUZ3bzdEs7UxiOsuKNWybfpk86I9qG46wzeCGbOc2s6aRPnoJb1SfdLEDmW4aJ35g&#13;&#10;/N0xvaqCGPy18rPXKanzs1t32XS5kPSlYtmUgz+385Vi9O36ePHeO2u9bUL/KFWRyswXE0tOn6Hs&#13;&#10;AHCy2i5v108YmT7og4wJi02Xn6IkAx1GK6e3dtUMWUJUgbFuW6wd/kH64DG6VccYE4vFNlb8vFLV&#13;&#10;rybx7LJp4eQMsIt8OttwNJVlCbxMG8WUXrnnq6jYSFIk3ZrwYxbZQxBcCMPlVOeR8v52q6CCGD1b&#13;&#10;1b8uQVmYxA26T4chA8ync42Jj1jgtv1wxWcOqaXqDFfM6SOKpdjHicZZY1BN4HZdIkMTeHwbxcyh&#13;&#10;bouDTPRWX0kJEfsg2bxzjW7UFKs2p0kpo5rWJ9LOG+0jPXAThT6XVpCNG+e0o241Vjm2NSXF2cdJ&#13;&#10;xm+/QDwMn6zfdtWmqI7gFIklmnZ9SH//Mne5aaIoSqAAjhhWZ7C8e0UcYqCeXZzR4WPziq3Mjr30&#13;&#10;itmGDsN0ZyHjhozqPkxSxyX7upn+c5J2yGxrwl5m+0bL2KHaH87aIMFUsaIEe8s4aoBh5ip6xz5m&#13;&#10;7WJTn8/0iUCEJJp0FJXO7eTGPrHMGaYdPieL7GDtJ3+i3DZ4EXG3DpmALPqWbEA9AqeZI/O13cZa&#13;&#10;1u5iUEeLjN2G6o48REfEgSPEFfkVqYLo0+4oGc/jw7p+A40LNqKawO3ogdqZhxmWJOr0lH/skjeV&#13;&#10;xJU4s/+b9Mad9e9Psmz3aopMO67v199oH2nf9zLWX+d21PUlfapmIoVsIR3fmRLhGF957nrEQ8Iq&#13;&#10;85BB2tX/hDjJ6nMDa7QhysAauIQwpJooD9EbNWT/10Wgcus106xlThnOmTOWWX+hCS2qJOnf3Ek/&#13;&#10;ttuWlYccvtHblmy18tl6bxwy73XIfMOctWxMQj9ISlNNi+ai5Lv7jYv+dqjDsNuWmxIhdDiOx9fg&#13;&#10;EpyK8Pc6i2NJzJhknOjCbZJ14lqLkcVktaRDX0VEKr8pfbkIJHqyrPzOIWcH/KC3Lf7OeA7IqsXv&#13;&#10;9CJdYJ76l+69n3zI9G6h96yyXHSMwnyPmb2JS8cqp2pVzxzFK+3FXJ44OuFn18qTFpvuRWbE2WhD&#13;&#10;lMusri6qWxx9df2I+bhb2Pvj283XYYsopuq+5CQmm8522znCoz7NZuAQpU1zffQ+yuC+kRMl1bkg&#13;&#10;6vFdt6n8gHnAraiqOEKJUCJ6uQJarK6dtF53m47X91mSIf8Nzy2Jd2xEiWHpvWXdcMmt30vWA9x6&#13;&#10;Uqq2qLbj8mumD+3wLUWixZZ625XsvVQmA+4sSKJQUW5FlRGv1kbnLOaWeZXbXYXlsOXov7kIpGD+&#13;&#10;HG2IUhEabg4xT22XdZiiAlkMJQZlUjxuQlKYlGeocrFypGOSzuelabIiVQYe+TSTcsXTlukuk8rl&#13;&#10;ikLcxpBVS6Bp/fgWfcc9iRPDJt9FDwCiEFnL0TpntT3kUz8FpRQiy3PEn95mrrkvR+m2VGSWibwS&#13;&#10;bYgqQ5biwKF/ClnVMUkMLgcJsJjV4w6EZq3cdJSrcWcL3POZB5rSBGz5MIrs8p2r7yLyYzyDjHKZ&#13;&#10;3BYmiqvQv4t31rh4OfJ/IsseFAleKHSPCgWu5qTGWFlPmdkA1RGZsC3KEFW6PlWWU/O/12k4BZif&#13;&#10;sWi3hmMij06rFC7iJp4hgzU/HxA59WqzQmZGhH/dE+YBbAg9flKtWxOsTxnMyu1CIcFojjXvM5f3&#13;&#10;hNITSs9mcFIjRbgnowxeLVdbTRjI3H8WogpRamJIW5EEdkMG6+EDaOOkv8k8BEMFScZX9WTdjifj&#13;&#10;Y5BIH95mwiEV0rMU5hFkN7Uxh2akN2yew6eVdvhqFnvE3OEMJGmHdY1zqtkive1noUxI84S59QTx&#13;&#10;EFeOrOT+wNIQZeL8n64FoEU0Iarmu/IulRByjMnmNYmcci5b/+ZODhWbSZq4WQ6atJdUlEJea/rv&#13;&#10;U/mRCj732ZJM3wDzCUnWbcGZ/ryUDObvFMRz4Zqith79GHLvLM81jLb951HKYrK8pI/DLRlPV9xc&#13;&#10;3LRUnrsIRwJRgyjkKfs/ZHrGdNaV31sybWXpzLpDvIlcOuY9pxtPsoF4zBvoLsV6zbzicHio7q51&#13;&#10;zVG07yvZSjEl64YqmzMF0fMr5aF9qpnt0He/J5jBPI2Xln4ykizstuuq8Y50/Q7Njim5ITNv4z64&#13;&#10;3XLNgOzpXf4HXksOtGLJiYOkJcP/9bBAhh+JiKLUZLtW2Z8e70kWrFKvm4Acz+Em98RS/f8dzRbV&#13;&#10;8QX6P8CUTBL1h6i3zZf070i2e43q/6l820Jl/VhYzug/FpqTwiYb0rYlhoOwqCqp3jPUCd9KBnfl&#13;&#10;htlRNGqSPGGb5uve4vgiuJjTqWWnaRHc5OJ45e7qbatlE9+j2kPN16h+w6SL12k2TZM3qkCoclnp&#13;&#10;AplQjm2YQ6bpm9EDK7aJ4tcVstFvI2679JEs/k3Vv3ruTiR57f75tI9ERBVuqVy6WGP/zB6n6PIS&#13;&#10;SmUJnm/bZmb0/MH52ieNGf+Fbtt1lhUR1dsrps3TLP1RPW2ItHocV3+ubvzu56MZz71esY6aoj9x&#13;&#10;n8XlZL1Oiolfc8OcpxrdV1qvJM48tf45S/fZNq6plV3+le6HYwyN4yXqyQaPUy+Bmj+qp4+Ud6hL&#13;&#10;Shnb5QTdkKkMd90dwrJvpm7mbtrE4kXqyEbNQNwumKzoUJnQXzAdvR/Cfp8f6UhC1B36wEUb2rk7&#13;&#10;F9Zk+/eaZfcq3eC3M4bY3V4d6jBJ1iHvpk9Ybjp/i9HB0R+MaY/p83sMEwZrnerrbEcSaa2WOXuS&#13;&#10;5i5+HEqy9WSKTXffcizRtfvEE5abaezji9bj/ARyJ5JzWw+VMey/3eZ3uqaPt3OLDHpMyiXztp+0&#13;&#10;3TtoP/7N4Xlxj5k5MKP7l4bdSfRjuPyFQrOPb1uPbtWP74fMEnanB1cm7SNz4zbHmtDE40DAoeRj&#13;&#10;be/JiIc0zqPS9JQ+u0H73ifm/zjjOUNj4XFIDRYGI8n3PFgyEejkgwTiRWvWqprFYqnr01/+IgIu&#13;&#10;pqLV9zwfporQhS8SENcVVYE7aJvtxsUIgJPjiCNp1+eLJoU6+SiB+Hfle/epN810exOxJDlzsKQI&#13;&#10;hbGPLVv35yND+dGVsOvLDylHaR8tZ2h+fZsEox792Lp/l3nnMSadxjSVRJ26yV6pgOOM7cjs9F4/&#13;&#10;RcZrHUKu+Cid5Pk77JLkpFnKvi+RLi/wIibMzNnVuvdnMbx9ouAXAVEFX4cFYwQkXrO96L0ukoZV&#13;&#10;yRJFCSmO6f6jb16y7l5n+n6XRw/agjEsNy4FRBVQxQlsh6kEBFtfmCpGYKugS0Cw9RV0DQr8h5cE&#13;&#10;BESFlz4Ebgq6BAREFXQNCvyHlwQERIWXPgRuCroEBEQVdA0K/IeXBAREhZc+BG4KugQERBV0DQr8&#13;&#10;h5cEBESFlz4Ebgq6BAREFXQNCvyHlwQERIWXPgRuCroEBEQVdA0K/IeXBKIbUXU+UBw9G5u8Qz64&#13;&#10;Tnip5TlwI8L7z4ekg7HH5oviIzPuV/4INZoRVZIa8a6krBpXviAd9kFWgrb8EXsY9lJB1K05JaXw&#13;&#10;Ms0lb1YIQ/4KCktRjKiibSWNC0OmC6SquHqS3hULis5Cw+dN68aDtM5oSzkYymDooeE9nKhGLaJI&#13;&#10;/J3XxKpn5k0nbFxqPnHb1yI1JqNv883KrhiZUa32sxYjQxkM3TdeCnKtqEVULXGHGrj+H8vU9eb7&#13;&#10;kOoGx19sLa4snB8K8lwOD96jFVGVW4mrKtgrZ+inh8z7uXR94hfEXWvkqJS4BqKpi1SHjsWmXI1L&#13;&#10;OafZ+6tscCO86Duyo0lxyX9IGrtkIShE9Bsv37pbk5wcl5oce3qrcu4AIq4CtWBn7J0zqrFZYfUV&#13;&#10;nWUHTsUmLhfXlGE1+8g27Y5JPqv5c0x2LHKyAjnqG+XegzHXrsSlXok9v0f1y3hRQ/fMADK8yyj5&#13;&#10;+q1cd1fjko+pdy6XjXnDNXF1fEfJolXq0+dQ/igYwqFNigUjqRr2cOQk3nOO+nKiZv1o1BDCGB07&#13;&#10;F5v4U1ZWXwfBiNtJ956JPb9W0hKiWPNFhrcfJlu3VXPhAiJ+7aR66yJpvwbRueZHJ6JkRN/XRGIz&#13;&#10;c/4si2XYftlttcDOTylq28mzOGr+T77lZ9WA10UQVRzyYELE58pNZBMWKme+LS4rx5SVRE1KZM84&#13;&#10;so7ol7WaaQOktcuTSgoSqOHFK4vfGatePUHauCwOyaeb1Mucas1fEb8QC+GLxT0/Uvzyhax+eUKp&#13;&#10;JqtVI/jsb4XbSRNWa0a/Ka5ckkCRTwg8tpyo9QDVr7/JBzlaJmPJSb9pvh8qbVSZ6w7HlEWo6k1l&#13;&#10;w7/R7J+bbbVrOV61bY6i00tUcZR+FA0hvoakyzD1+nWyflW4/pREs3qUSkXWb0RpMCymPFVKiRdp&#13;&#10;JO3fwPUp0/MtaWUNMEOV5dFYkpz6q+aHEbLGlckYSGUCGePjqNqvy6ctUS0e4JaOPjzWkVByEZWI&#13;&#10;IptLXiuPsf9atp1Hsr261YwyPUPOm1ckrWA2ORdxa+nCEVJI10k/siZ8nzF4SPqgkdqFO2m9UtS6&#13;&#10;nlvSi1hy+gxl63I4bmaSNus+G5Y+6IOMCYtNV/VEjebiYjDj3YtM9FZfSQkR+yDZvHONbtQUK6Te&#13;&#10;hcwgP02R1ykEnVrWzeU6HZYxa4PlsRlTVpSOHp+9KjYZrhhQi4BIXVd36ieMTB80JP3T2YajqSxL&#13;&#10;4vGvSbtXQ/1BzvaJ3UUQ+V131bRwcgbUGTxGt+oYY7LB40DWwz3NB4ad22u5AUGVpVTT15ynSGlR&#13;&#10;61rom4wLlg13MUxBjJ6t6l+XoCxM4gbdpzBeYGCuMfERi6uo9sMVn7nluQnlbA4H2lGJqLZtxaXF&#13;&#10;2INL1lN8orUrFphesErhpcTdnNPCY2pi4seyCjKMfWKZM0w7fD69fR+zY6t15gjt6HUQIN9VhTC/&#13;&#10;u1eEhNK2Ez9ou3xi+X0Xs2MvvWK2ocdEw1U+8rh7IXElzuz/Jr1xZ/37kyzbbwIC8HeHyOvFYuxD&#13;&#10;88yhutGLuE530QvG6vrNNz+mMWVd+Rf9M7NHd2iMUvIwV4zDRplXbGV27GPWLjb1fCd96krTlj9M&#13;&#10;W2+g/mq3EFeEBL5G6+ovDTNX0VBn+0bL2IEZff/PsGWzYe1eTxHz/rYcvYPavtBE/KJD9mvFK2Jg&#13;&#10;DGLBJh6wgvCKviUbUI/AaebIfG23sZa1MF5gYJGx21DdkYcYLMgDR3jYN4bDxA8ZD1GIqGJUlwYk&#13;&#10;brNdSczOi755i+UupKkQkS+3oRxTwJCNJa9BenaWvbbVsOhvBy0w7PZ5+p3wkHYsGvKdFnzKKdNc&#13;&#10;x4j+EP5/m2nOPgRajyX1L917PzlkAKgl7t6AgNik59YaFic5tbi4zLAyiUV2lM5StJwSwDKqgCuI&#13;&#10;F4o41HxiWzrF8OH0zFwBUjFsBtG+sVhJh7MNw55YYfrwE9Ov3ELtWoy29YeskKiGKCvuVjf7x7da&#13;&#10;itREVixYEf5eZ5SSy5hknLjMKeMJJGeYuNZiZDFZLenQV0M2e8ORcPQhStFS3LgYhqVbDx3LVghz&#13;&#10;2Lz9GprwheuJu5XM/r72S6JSgDATfWC7c44cqPKE2XjSORNIdVHd4qjt9SPm49w20rHs3MmB1r2Y&#13;&#10;6UM7srENv5duJqoCRxQjfeygGwat7LojVjNgqrjo1eqQ9tSWcBQlaCLKyWYvU0ztRcR5Snl7ag+X&#13;&#10;GU1CdZ6sWjnBk23DE19JOy3JsAxJqUYtsnBYjGpaGc2Y/xItG+9hWGXRy/C4wbBrJ62ZGe4c6Fzf&#13;&#10;Z0mGZVlM1X0pqiZZVA0W9E3ivduJYdpZ7tAHHVcYo23NXis8U/Ei4i5tsx/ktcoRSELPmPMpHibd&#13;&#10;33edYKaoQBYD+DFMyj8eViPmNvPYI6Kstodc5lJ7qV+ZRMmCn9JJnBHSpdy9yaTBrbSYKM95Nhyf&#13;&#10;yyVoghNRBcmAKTEn96t+mSxu5+z0AJnRRsw3pRowONu07K/asE+z7Ufp0Nc8Jpx26O2S5dANNJAX&#13;&#10;GmbeK4hfFjcsCjGXmdP7aZS+uCIFx0v4M+WKp9X3LpPKJQUqVo4MXUJ6T4+C5/tdtCGqoqgtd7C+&#13;&#10;/bf1KlxDOT5Tt5pPPoatEVHvNVHJzCc9Xgi2OFAY1gx5pdzK0xTmP4fvJTG4HKqzmNWZcma7B0zq&#13;&#10;M1+UjVcoxnVfWrb0DDJGu36+kxUHCwdBqGM45EOCpmEZb44z7L6ALA3SEqLWfZRL/tQkOMfvv/iz&#13;&#10;oXnvjGV7rA8AV3Ky1mvyL36IOb4W3QHkyJOVXbnbamCz7xU6vioqDOH/71rW7kONNKUJlIWVIrt8&#13;&#10;54nPM5oupVE1uRrnrZfRUaIMURXbiGvD3RHN3HqEO2YWRf8ubzt3DflPyKuJe2ReTLFPMrh0YSQu&#13;&#10;8WSmi4snYYbZi/kZa4DqOCbyeFNcnCwT48ukYi38XpJm/3vIPHjg+ZN6wbhhT/bKcGmDaWC39DZD&#13;&#10;dasO0s8g/S5kQHxLtWyR00UZc4me9KG2cdf0GavN1yCTPIFyH8IdgP1+zJ25ewcsF2D7qqBatMKx&#13;&#10;YlS7OigtwN0zloPc4mOzwqOGS2D3JEc+H6RatyZYn/oy7gipE1WIEuFvvSKSwaSgyNafZacVtecX&#13;&#10;HdWUQE9slej11zOf3Bdu2xCkYsja8R4UXre0032L/ibzEG2GyPiqHh78ZDmyiG95by/d4RyjHpsn&#13;&#10;d0lv2Nzz5+Vuxl+vuLKUstcy9v2MV97TJlxBFMAkOKKbax3mJvPDl/pW7Z9N/QtyIyJz3IAhIsjk&#13;&#10;5Llct+6HHSyOV31ZXK0Zt+Wz0Cf2Z576nqUwj2CJtjGHZuTIZ8NW2uGrIyP7ho+IjypENZC0reLD&#13;&#10;RT6O13xNwpuMz5+y/gsgkVIt27tdVhYiuzWC+16Hctn6N3ciqthM0sTFiwLDeJO9L+X0RVoLOC4s&#13;&#10;ah3QZc7Tk9bhk43/QDZuHK9Yy5OlAph4YlsyRruaw6SiHNXU7RYuk0+GXb7dAus0OJR81g1t+Wy3&#13;&#10;LCsPZw0imb4BKxhJ1m0R2pzzvggtbOpEE6JadRZXhEt9g3XJu0/LVPL86fQTZzIuL+7LXUwxJ8x7&#13;&#10;b6KHdKWO8g/rOmmt5TB5W+6ckF3SmXWHkOVNVEk6+l0nBIpbST9phbZMvhT9DtP+f5Epv+0QaXsH&#13;&#10;wyPflqxBzVypPrle2r4QJm4j3bJHs3OBuKWD0waqo8SRmwXL3kuxYYXIqb9rjv0pH/WKc/8yXMEh&#13;&#10;3PyIuZjTXRkc0w5aEmGLqBC9Wh/xf+O45RxglS93rWuOon1fyVaKKe7XxAqi51fKQ/tUM9v5MuiI&#13;&#10;qRM9iNKQnRqgJcWYbF6TmKP+krabL4DPgphq/CqJHu8ZtqnzjTeNGF5I/MlC1YKPqfZw4uooGrtA&#13;&#10;vai3CHK3uJTjC/R/XGcxkmg8VJUwR9yzDdnuNar/p/Lt38grc+4/PpUnzJwV6CZXWlU+f41ywRhR&#13;&#10;D6DTiuzSSzzte+Xx1eo+jamiKtS3vDxVtSxZva1y2XrV4glivlrPj2UJ02XxEoxNs+4+wGKxZLVK&#13;&#10;ZJma0tEL1VsXSId1Q3Xavy1e8IuqxwvwzLD9fcB610sSp7vWjacYFnyvQBw6684tTnmoty0xHIRl&#13;&#10;WUn1nqFO+FYyuCsiDvIZNUmesE3zdW8x+G2Jo2eOIe1GTY5DcVf5if+TFiHZk3Oevb045509iQ9b&#13;&#10;ETO2Ec7eM43obvjzIRIS+PUt+Rg5IjkWNt26/QrR4SXw7bHM7an7NutUA359S+coXwdHJMfajC3p&#13;&#10;oLV4Cwk4IiXOS+uyEDHQbo5maWfX5pmNSLzdaMXU/uLi7mYyFku7bJwzybgCbmYVxOCvlZ+9TnlM&#13;&#10;ebZ/npa/OPbIP+qIZe/v1w0czV0Ea8gFm5B1jk7U1e9hcbQlZIqOwixJ+va9zC420sKtJYsmyhuX&#13;&#10;8LAA00+tf32vH+V82e3TM6XgVYrCbDdGW5qeTTtnWPCH14Mywy791XjpKat/ZjNlWcbB9Nzpf9rl&#13;&#10;e6y3nrLIuGWypZw2Thum+5O/R7JhFodnPLgLDOyRPmG56fxtG5izMRubdsuyfmZGv82cvYFl0baS&#13;&#10;K4knLDfT2McXrcfvu80ght3xja7tANRpymMWGf/ApPaYvnzMtHTSs5ZvcXCCAqbzj7W9x+nXHXCq&#13;&#10;dn6PYfyAjH5ZfhiI/4EZC9abz99idNygwCiRkmRa/mV6u6GZfhWYznYkkdZqmbMnac6Sl10se01r&#13;&#10;zzC6NHr7WosLnKDSf7vN73RNHw/jdSR+ybztJ233DtqPowJOjtKKmjUqFE+9QctjJzXF2dvGft2M&#13;&#10;B9ycJFx6VA1QnB4nUdDMuhHpo3eHgh2B5nOUQBSuUUGXdjGqQTza6mhv0adzgxNUe70eJYfqGfTf&#13;&#10;yUFnRSAYPhKIrlOj/3KvIlq8WXNotZtvAYl3GClvDRY2xnZ2H/LCRgXCCc1Tn9yp/BbeL3S2Whfu&#13;&#10;JBvVEtnKnp4zo5cghBKxEhB2fd5V21p27DtZGfCBMNuSj5oSdlpvPMPwGPKVjtIuTeG1PezZEf3g&#13;&#10;UZYLWhZuSzE1OXej5p1y6LD0H7zstM1y8BrLUvgLTSU93pDEq8Bl2zxtoH7JPxE7m6J4YEJmax+V&#13;&#10;T+LtP1d81VNcwtnQh1oDbM4aZ423nHkEzji2FG6dKtxW8uM4+UslnQ19XF/w7uCyKfopO6PKgcBH&#13;&#10;KUdANQFR/igxribVv5fk9YZU2RLoxW8wlKXepE/vsfy+lknLdCdn0yzwUiJHNJbo2lvSrZWoajmy&#13;&#10;mAbHafbxXfrSKfPqn7m3CYUSmRIQEJVnvZI4Ee/wloKNtd01Yhan+8889yEQKDASEGx9eVUVLnM2&#13;&#10;6hA4USyaXlrIq/witr1g6wtUtRI3H1QJCb5KgZIT2kWIBAREBapIT5KDdyPg5dpAKQrtIkECgvoD&#13;&#10;1CIu9fSeBOz9SnAx64QSrRIQEBVszYvg3VgBVMGWasGhJyAq+LrCFRQeI4RQD75gCwRFAVEhURNe&#13;&#10;WIK5GAND0o9ANOwkICAqVCohSsgEK0WohBvGdAVEhUw5vJXC11fhQ8aGQDh/JSAgKpTyFhFEaZkA&#13;&#10;qlCKOOxoC4gKsUrA9FdU8KUIsZDDibyAqAC1wfrswodMf4I9PUAxF7xmAqIC1RkXNcLHIoDKN0E5&#13;&#10;51n0rU241SqgiCpBzd0ak3xIMaq+V4HWF/9+KPbyVllX53B2viuhRjfJnImu0fD45lnxV1yJle4g&#13;&#10;HvmJqJZj7hlURQCVD1J3zrPoQ4MwrFJAEfWiqHkFQllC0rKxt6iScY3FjUrgqgri114MSPSlRWM/&#13;&#10;V3Tvp5z0Pw9ioj2+uFGcGjJa3uVdxch+7k0EUAWkhQLWqIAiKn+krMDVnFFBFeuOW+41ePciw1Wc&#13;&#10;C5KST5zhWgRQ5Y/mnmMvAqLyIHxrIO8XCqDKg8QLQFMBUYEryXdzn0sfAqgCF3rYt4xORJF4w17S&#13;&#10;X9arE8+hVGIp5zSH1sudUm7WF68/Fpe6RVmPC1ZevLMm9Urs0a8pl1x9RseNXy3R7N0x+zcq6nCV&#13;&#10;inZS7T+rWTk5O2kFUYbsMVn+01b1jrMx+8/G7Nqq+nWiawJPRRfZyYtxyWvENcuQw79RHjoZe4dj&#13;&#10;b9dSaWZKKxJvPEC2bqsmOTku9Wpc8iHVmimixoWcp5mMGL0m5s5FzYIuGIRQhmGev5A5zL0rZaPa&#13;&#10;eE5tSFYgR32j3Hsw5tqVOBjs+T2qX8a7sddZduBUbOJycU0ZVrOPbNPumOSzmj/HZI/RFyKZvJJ4&#13;&#10;y0GyNQmaC8AbN5CV46ka7uFxwh5AbgxGIaIUxKBvVb9+KW9dhyrCAQaihMXXkQ74UrPpW1FNHjQE&#13;&#10;LnO5lsVxqes7GqzBEVEELnVrIsnKNaBsKZm/XPVBF/ELJQkJyJzAY8qKXu2nWrlKPqhOtlKatxCX&#13;&#10;lGDKWrK5P6s+f1McH4diKgF71VrKZy5VjmqIt5+gXDZW1rgyqYRMcDimLCFq1ku18nd5/yoOmi1L&#13;&#10;vVKVwCVk43cVG+YoYJixHOdAp3Jj2eh5moSJZGGXcILtpAmrNaPfFFcuSaAQ6gQeW07UeoDq19+c&#13;&#10;2XtF/EIsXqSOuOdHil++kNUvTyjVZLVqBD/uwr4RQVUhXPsP6mWfyZpVR5Fw+IG0HKBe/6OkRIH3&#13;&#10;2S+g8fo6yE7PQckz7VH5PT7L4oYpz44UUzST8En68G2ZVVpNVf/UgwLFpSWbVv9h+fs+KylBdegu&#13;&#10;a1ONgIyYN9dmtJ7IoKBGsUSLVuIJk+TV5Nh/B3SfL7Tu+5t1M0ag4C3ZnntqvEZz8UfjZFXk2NND&#13;&#10;+mmL6aTLLBy1iNqiufMUdWIhwJh16xrzEQjiR+LlWkp6dxTBW/S6v/UD/5eZCTsztwD0brVd3mNc&#13;&#10;vZN+aMVfaC7p01kCeQxMjxlzHKlIt+5aZ9p2zmbRkK90kb3VmAQMpB3Qvv6B9RHPXxVxwu+ZqyvE&#13;&#10;PUs5aPh5M/3QiGkqibr2kL1cBscZ25HZ6b1+yrxQIxuIN/ygrI/Ys/z5m2n3FRRjsGIr6cBO4iIS&#13;&#10;THdO/9775hNc0NxM9hhWZ8WVYvbBFUvS39YNy1GMJ9+JAJ0sFbCPz5t++91y+SmGVNBb1r4ylxEP&#13;&#10;IrG5ZTMI+7UqaiO3NJKM7UyJcEx7Rte3t2HmKnrHPiZhlXlI74zvz9hYHK/QWT6mEae+NNuhizYj&#13;&#10;Z3ugM5jdHuAEv7AmR5BlsJcu20x8ys8M2zkOTvC8bz1QVjsWYx9Z5o/Uz1tOnznKnD1Eb5yiH7XA&#13;&#10;8oTGlHXk49/DXRxq7yRo3/jYvGIrs2MXvXCifvDPFh3k2C1Camj6z0naIbOtCXuZ7RstY4dqfziL&#13;&#10;OomtL+lT1W3WsezVdRndhnJ09jFrF5t69tNuvoWS8TR9T96/AlefxN8dIq8H7D00zxyqG72I3r4P&#13;&#10;dbpgrK7ffJRxBxIlftHf2W5J4kqc2f9NeuPO+vcncSHT/CFCtpCO51SQdlzfr79x7nrEG1LBIO1q&#13;&#10;TxnBwx5LLgwW8F1fvZGxHnI/Z2WDToIFynm8rd6UVIXNuoHe8COkbnH4TW/77kfTNQOkZBK1f5PL&#13;&#10;HOVb0XvKeO3UtKrojQYEbAXOrzP+5RzxPHWNcd15lO6tdidZp6IOa52J3reZWyezysWN5jOQFg0S&#13;&#10;fdy2rDzkxPaSrVaUK1hO1aruyjF71zRnHvOfI+bv0lNWWiDVPF5E/EZrDie1xN059s6tNSxOcqJw&#13;&#10;cZlhZRJi78XO0lbOSRBT/9LxeXQyiz9EXmkvrsSpIOFnC8qyYy/3mEmLTfc8JgX3TRfhUauAI8o/&#13;&#10;IcqIV2ujpGzMLfOq465NmePmA7fQl6Vqi2pzKUN9KGxGboiKbSJCE8hInzni5rZEs7uO0RaYtCWo&#13;&#10;plWIsnIsE8m07alLLmitLZ3LLGjT2W7bUwxy/OnTbCidNkkUKup6A3b3pGXnE9dBPNptPgNf4ni1&#13;&#10;BsjQUrqZqAr8z0gfO+jGnpVdd8RqBvaKi151hKuZPrQjMxUvT90PIl5VYDlsOQrJHQt2KeCISl6T&#13;&#10;PmhIjp+ha6xOJ59CZHnOLPb0NnPN/VloZc/fRtWJQmQtF+uZo47hfNWSy+SX+SFqNyQK5RxYompF&#13;&#10;UowyCDDJnuZKWgrzDPoUEWXKwxpFKHzMK+rbnHt812EZsTd5xFzh0l4pS5KVZVj9yqQEsUcn3fZA&#13;&#10;9O5NBhY0eHGyPL9F5IvV9pBPnJVV/CDiXQXpttQCn1a+gCPK+NAGu/CcPkcfogRq2SXLB4KxutsY&#13;&#10;UC0zDzMJXsjFTG4nUYic+7tm1VLHPPPq75aol38nguSFHkvZYpyIS0tnH4rZf87tM0daFBoShCoG&#13;&#10;1coMlx4UXNFMaoonZ14G0r2jvgg5XkyMVyjGrYulZUvPIAu76+c7ZP4B9tSeXUD4EftDJBcVsMne&#13;&#10;Eph6lnCYfVvAEeWfNPVshhm1IEWe72QkvOnWzD5x3N879mFlHz7hMg46Fhv77DGLtl6eioWvTbNP&#13;&#10;HzGPHnr+/HvRtG2/U+NMm5d/w3OuTZFluPRWroWEJMPoO5uBfWhh7ez995B58MDzJ/WCccMeL572&#13;&#10;/hDJRQV4tdK+n2HzIp3QtY0qRD1hbnHnirhyZCX3ew8RXrscUqftCXPB7fiRqYEM26zez+IrO+eZ&#13;&#10;r/Ks21hamwOirqdyr308tszuoe3RzvPn3b6mXSmOOsYB23kP/FKktFO++swOipJViqN/6u4xV43Y&#13;&#10;pTs8e+bJXdIbNvf8ebmb8desLMMeZ6IfRLyrQEOUiQvdXM8fylGFKKNt/3m0ZJDlJX2auD27m0ha&#13;&#10;lkdf/nveet759J+rKrxY/K5cosHwjRWmmjfIlUx2BRxDgV/yCKrSjcRt3Q6ERVtLGsCXLJt8hoaV&#13;&#10;+PRF7llQWNTaTSC+s+sHEa8qEDcXNy3le7fhWTOqEIVhB7dbOBM59dYHYt5dKLMoiBEfSDmrrnX7&#13;&#10;JidDlg96Qxa/nF5AtOyzHAGbhIh89X1Jg6KuxIhK1LDFyjUrJA1i3H6CwC95AxVeWvrJSGf3iNLU&#13;&#10;pL7iWBJyw1n+2o0WJ/0O036OvbZDpO1Luj1lalAzV6pPrpe292Kq8ZOIXQVd/ifO9FDhu40lJw6S&#13;&#10;lizwPhNRhijmkGn6ZhpeFlQ1UK5cLR/bhwKTXZc+ksWr1R9x1zI3NxtmnfQBRK5V2ByXqWfMslVm&#13;&#10;uMmVVpFNXa74/CNRyxZk/aZkk66iIbMUq5cr336JKqzybItA0ZTyAiocr/yOeuMPkv4dkWWyxxDp&#13;&#10;77+qOpfHIdPp0WWGFXwyqyfMnBXoJldaVT5/jXLBGFGPNqhyl17iad8rj69W92lMFc2BvWwZ+EPE&#13;&#10;roLYJopfV8hGv811Byr4TdW/elBsMgGoL4hNogxRILl9M3UzdqCdWGx16bDJ6qWLNQsmKzpUJygb&#13;&#10;m7JDN2ym09Wqz5Jm03K+mny8zjRjheWRGZOWELUfqPjyO9XsBar/m6To2UZUTIY9u2yaPc505pnn&#13;&#10;rgBUxQONpvQw0XRJh8e3Ukybh4yTsz+VNwUXJKstaZX2o2XZloaU3wzjfrE8APZKiru8r5q9EFVe&#13;&#10;MEXZv50Y8Jx2yTj5M+P2nA6WWVz7RQRUMHM/Q8M9cx3ZqBlcd6CCygSdYj710GeRh2nFAoqoc9bD&#13;&#10;N226++YDJ7xFe3h6wnLyPqu9adl7zkH8etvSUdp+Xxl2J9GPdeh7yFmYkmRa/lX6m6OsTrf49+lj&#13;&#10;FxldGn3yRO4vQkEgFzNc3Txizlyy6Z/RZ085NLGxZxcY3husW7PPevsxZypkMf1j+soJ88opGX36&#13;&#10;mnZmZea9esp66xn75JL13KNshuGeqjRtO5pIa7XM2ZN0ustMSraeTAFRWI4luoqCvWvu2D9j2R5r&#13;&#10;KueVB8O8esq04LP0LlOdHSkYdsc3urYDtMv3WFOy2NM9pi8fMy2d9KzlW8YV5zO7TDxhuZnGPr5o&#13;&#10;PX7fbTr7TAS11NuWDM14b47xxFXmmQl9YXpKn9+lHzVU/9tJhmZs54/RBfZeqoB6yobj8wlinaPg&#13;&#10;zCEqZsaW6qO9JMtT9sHm9IafeHzTOEQ8RjPZqPWUDaHSWW3O9om8dwvp3oQQZXkXY+gpFNBdX54E&#13;&#10;g5cK9GTivVuGZZ3eQcwTk+6N0Zu/Qg7FIAs1+OSiEVFg6UbBk0NQstLFh4A0RxKPFePKgu5UECrh&#13;&#10;hAndqEQUrCQQPDkUiagz7RMhVC5eVMhOEELx5p10VCKKC7WHq0SheN6j01RIC9jTS3rPoZhlojx8&#13;&#10;UDBLhFQVHolHpa0P7NHwNjsUhrWl5OQUG7guiAoKeHM38PY+tGTTLKHeYfrAhVAlWwLRbetjsm5u&#13;&#10;SDwU6T1z9p8I2hSEA1Vevf7yzAus8OjCoIjY6VOIO+nl0SMxz7w9RwJRuetzkDeamsEu3vwngtcX&#13;&#10;Ebq7Ly9MwjOokJgoIyMqKvHiMrh/wzVipw/YTorLkPNUtKaii3ZEgeKDv0yF3j6B5jzcUOWnMV1M&#13;&#10;wIUY7JbRM0iSi72R/c8MO+rgPT0KEqWoRxSYKDTB93cOuX2Cm2OI83xZCtC6VFoGF2K+TG24lMs9&#13;&#10;/IYvhApmHQFRKMpD0Pf97DNrju93BHGiEDheOPi7VicGwYpTRobWJZ9tLexj7kXpaC0CoriHvToE&#13;&#10;y1Qo/Sfs0xXuAEKYkR456cpy3eM5YgdZZXzO/hiRoItGRLlfQ/m4n/FrBrDPHCPu+dXUv8qhOk3x&#13;&#10;cIIF3J8i2PT9k5c/sg3juu4bGNg+qX06JPgxKohHmy+nc/Q4EAdbj4HBKeoXKJgewdaEHzPu+VVF&#13;&#10;sfzdim/Hbr+YZjPyKUIqrgny4wAvLvV3dQLJCAtUlCIKl3ow/uKy4Hug5o/FD50D4TQVvALbyECk&#13;&#10;AfnpovsExWsgOtcoT+CBrWDQb/phhgWUB9FvdMCuNSZIoIJ7p4CuE9j0fFqQ/RZO/jaIOkR5OS+F&#13;&#10;xOKnC7HjrH26BGnXikOGG58N5U5WvlC7COcvMALuLeoQheU88zzuBgORbNF3ZAchF+BKSWN1/m38&#13;&#10;YNfK3/Y69O4v88hVL7DdLyzF+WKG8XdE+V8/6hDlPGOKkKM3aPZlhSM/ksQF/k6OPb1N6Z4z03fl&#13;&#10;1GssrgC5AGuKmpRAR4uQbvxKdxCP/ERUqwh3muLsE469+84zVzNgL0fWkF9LsZ8jyv/q0YUotOVz&#13;&#10;2tLUEjUqmxm+P1v2FF68khhyZq5eKx/skNIzUOU4Z20LlIrndsWpIaPlXd5VjOyHFJm3jR+6psvN&#13;&#10;YS9H7vPlOju4sgsRtehCVI5z7spa7afD4ZPx8dD0wWN0qw5BKC5MWk76xbfynvF5FX3uWdsC7kGG&#13;&#10;q7i3D5Uod0aAG7aszgNeoIAAC+ISCieBaEIUWLFyeoqbHjFnIZnnUdvfx7hsnP/L6LnIomUwqox0&#13;&#10;6Hue4vH7MX3QbMsphrMfZHyqGvhbyXBHHPACFdJtrU/jDqNKUYQon65B4XDP+x8kLTfuSEX/KFtH&#13;&#10;5CGRh38qZM25h9D0j2JOtQOzK8D6locXQ9zS/wRnKAWUStQgCt6D8u0aFJfzt1VZ+fZINVEeMgxk&#13;&#10;FbICOeob5d6DMdeuxKVeiT2/R+WLDcPCbYqIMmSPyfKftqp3nI3Zf1bzZ4Ji8mjqhRinqSNuK11z&#13;&#10;ImbLTyLw+K7VT/rNH6otp2P2J8Zs2a6cMVZU2V65lmj27pj9GxV8PoSinVRAcOVkSpPzPbVXzh12&#13;&#10;jFK8yQfS2fZ+dyl/XCh9tzXuMlOKvCb+Yoly7WHIMRd75Ljm0CbFgpFUjZwy2RVQdATCdrQgCtnB&#13;&#10;fLxmyfRREmFK7ojCZNhuQToPrhRuJ01YrRn9prhySUIKoiPw2HIisGH8+pt8kFcbBhzclS0l85er&#13;&#10;PugifqEkgbog8Jiyolf6Kr/7SdapWrbqajUTFZdgiuqSYd8r546UNqhEop0qjimKU417KL77Rfpq&#13;&#10;aa4ygUtd4tfiuESKUzko1Cvn6HY4UzhqYuAS9fQh0vr2fotQVV6W/m+G+pdpVJEsX6dao5TLZsnb&#13;&#10;NKSKKhEvlIKMryHpMky9fp2sX5VApmEEtYkaRPn89nvWrVQ1UQNu7kLS3pucNwDZQPzTFHmdQhj9&#13;&#10;yLJubsZgyP87LGPWBgu8DqSsKB09Hm6fcpoYrPFF0bRJshpx0Naa8J3uM7CCjNB9/6f1iQVTvCD5&#13;&#10;4HNxZZenu4xqVI9Mv2D6ZSoymXz1rfFoCsqAKo2XfvwppQKtJVmGd0ofPsF4hUP700P60e+m9xxL&#13;&#10;05B5yo2L3DgX23PtVBkk71kTxxn2xi7DzE8zuz6ZyrIkXu5VSduKHJYbSUa8DSDC9FfNHHsZQ8fq&#13;&#10;Vh1jTDZMWUnWo0NoY9aEPfaiAlHoGez7u67w/kLhBqJvp8pfBIQY6K3rafRaBom/O0ReLxZjH5pn&#13;&#10;DtWNXkRvh/y/u+gFY3X95qNsMcq68i/65zCZUFtZbWj7yDJ/pH7ecvoMWEEO0Run6EctsEAiHEUd&#13;&#10;2dBerm2fndSP+sC0ciMymRz41TzhA93mG+hF85h6kg4vcPMqg7102Wbik5Jm2M5dZrnDmuv2zBfO&#13;&#10;R/bhepcSr7xEiSAbzlXjxPGWnXszux7bTzt3tWnXevNBLvt12WaieNgGG+kN0408e/s3WcYOzOj7&#13;&#10;f4Ytmw1r90bp2/BZUI8CRMEJKtcFqmo/1dodWZ+9sadXq96uTuBm5siPusmHOFnVEnfnEkydW2tY&#13;&#10;nOT0oLy4zLAyiYWs1C92lrbSeHqGZrU9v874V7JThdQ1xnXnUdvaHSW1VQ4/WZiDa6xOqQMeMcs2&#13;&#10;W40wXeVk1arentSUCzZ94DyzdxwTcfs6XO6cvfOZbcs3phnf0jw/kNEU9UDiRYo79MSwJ1aYPvzE&#13;&#10;9Ov5sF9FQstg5CMKj/NhgZJoyKLFsj4xmP4Rff6Acc7ojHcX2fiLltLNRFVgY2akjx10ewZb2XVH&#13;&#10;rGbARXHRq9U9qMve9swRt7Y0u+sYbYG2JajGlRzaWm33OUujY0m/awODPkYSschDwteSK+fZvRtt&#13;&#10;e46hdHVEOemkH+WDuxJyT9Pj2n7rTdhqisl2ExTTPnG1rPjKVsTWi3RE+Wjiu3+N1nPQ0V80ftY+&#13;&#10;vX3rjI6DjPN2sfZ7y/qVSQk8kZ/SSdzOx6XcvcmkQVUxUb6Ch1+z2jLJkJ/TraSlMM+grYgoUz4o&#13;&#10;swx3sfZ55/z+TZtj71d+0M/fi05Einhxr0nqDVsVkz8X1S/jxJjtpPmrheZ/Dcjrqem7yqVb1X8s&#13;&#10;lA59zbXfoAymABKJcEShwCa+mPge7dRP/gOBSlFTNnmWuIbjBgxpFa9QjJuopWVLz3C+fy6f72TF&#13;&#10;Yb9EEGrku+BS7G2lsw+BrdntM0dalGurignO/HHmIBfOb33n3LuR3fKZdtAk48GLCFfS4qJXeim+&#13;&#10;+V01b5KD4R7DUlcb+w1ACeYeAa7kZK3X5F/8EHN8rWxwoyg3S4AGIxpR4CTh2x0Uyp1+5nv9j4cY&#13;&#10;SECoqCOfNk30ohOoWAvKTAgWAPa/h8yDB54/qReMG/a4n8uz2z59xDx66Pnz70XTtv3BQZSzDSYX&#13;&#10;zh9y/Lj0fnereXJfbb8R+vWHaXjrCTBTp6ti7rdOBknbNXrJJ/pePbXzfzdfT0PW/BL1ZBMWKsfm&#13;&#10;Ied8cMb/nKlEMqII/7JvwON5vG7+ERuLY8VaKn+YTBV22D9dusM5Ej02T+6S3rC558/L3Yy/XvGg&#13;&#10;z6y2ltk9tD3aef6829e0KyUkc8Er59p32iJ+PPb++Ih14ce63oP1268iwz0YJAe+4cqhLZX5c5bh&#13;&#10;jY7Ppv6FPCHhXcUBQ0SuC3xIhhW2RCMWUQF5UhvZv6bp115kWRwv3VG5agJpB9Xpi7QWjNOFRa39&#13;&#10;fwZntaWaN3gO88AL5/DOcq6XCoa/rV9PN14FKx+Ox9fIwSPjqW3JGO1q7mmiKEc19WjwfA5Dfy5d&#13;&#10;Ri6iinhPCZOTtB8xiz/hbn5Ionov1aIhmW6y+h2m/WBXEJFth0jbl3RtTNagZq5Un1wvbV/IA117&#13;&#10;21fflzQo6lqBqEQNW6xcs0Jiv2YN7kTImXNcDn4kDr2TLSTfJ6h+nMW/bZVdCAWOHERY9v4tGxZD&#13;&#10;Dv5Z9dtvsh6NnY9MEHGWi8VpfsRc5PKFR2uJTEQhv89cn745qvwRM3+i4cg9BKrGQ1XL3udA9YSZ&#13;&#10;swLd5EqryuevUS4YI+rRhmzXiuzSSzzte+Xx1eo+jamiqhzO5fa2VWRTlys+/0jUsgVZvynZpKto&#13;&#10;yCzF6uXKt1+iCufUNu8TM2fOP5/r1Lu4HFmpDFmljWLuKsX4TzKZfHWQdP5XsnISDMLkHjrMYhqi&#13;&#10;ckWyVA3JB9+pFsySdO2ABtLqLfGCX1Q94N6Zsf19wHo3qt/siMT8URBrrpzcJxMf1kq6dhYydiV9&#13;&#10;/2zkL84P5urU/81XNiqEsU8tX/9Pt+AiutNsN1oxtb8Y/O5cC4ulXTbOmWRcwd1vtpujWdqZxHSW&#13;&#10;uT113/InK67t9P7iop7aPks2/TjVtPMfVLH+VNXsTuDhY/2xr36ty8nKndt40byVyFn20RZtj4mZ&#13;&#10;EzmTglvvOXGe3bsM7zRFOawViVYklwKX3d/rvlyF3DLK9JbNGCYp5eA9nFkXFrH9uoGjrReDn5Ir&#13;&#10;78+VUFOw548iJ0+eDJ0Zv/0+1F3mG32INYf7+qqPFavQWFTSYt212nr+vhOH7GNmV4qteh1RITN9&#13;&#10;eJv17GPY9mDXj1k2nKJlMYRGRajkyN9H9x99Pcmyaalu6JfWEw8yKWRoiNb1KDrZvHgtc5cPAo7a&#13;&#10;0if+pgkNrlYSSq6t/j865YJ1+y+GKTOt/wB9ruiURJMXSeYf86qNzBOX6ELu3FqxwvXg6pk5sd5y&#13;&#10;9Go2hcZ1SbfeXTn30DuNXd1rOXHXxlKYTJ7N5LWT5p+nGX7aA4NAJeMCveM0bWJZiYxQKHF4+QWu&#13;&#10;HW4nWxJ+0A//mrkdpUHPZaM/5uUfcWuUjCA8PD4DgTOE8GbvmwJp6bFN8BjLlSVfMiCiNGqaIGUh&#13;&#10;MDM2J4epXBmMwAoRm+MwiHnKghYaiX90BX6u83/++XA6DubofLlD938QBbSFD7IvOCNDgVl83e/5&#13;&#10;MCrAQBBhEG7TLoiC8jPbgA+iL8BVIgtRhdzP/XnSDR7EKLMeg63nibvAGwcejiKnPoOeyiDwwT3n&#13;&#10;lpGDKDgYBHNJ4fUSaNgGD1oVBz+ueo5zB/zHvZcgjovf04oFh75MiUcKonz0Mffz+RXEwwayieVb&#13;&#10;oXMJFBPEcWWOKdgQzTdRBb2jfFRz0Hl3IOirj7m/PATrhBDcI5m/o3CvH8RDFE88p/gWeWe1oFGI&#13;&#10;CET54WPup36ClLADh6gMYVOCf4hCu76ImEjB0FEkCCIvseZylSFyfst7yVv85Lz370QhFDu0YC3m&#13;&#10;QR7qcyBX8BHlJVJsUOQZjKdvHuMn+zsO1muajOAfojj+QrH0+TvwcKhf4BEV0gUKTRRPCRH90hya&#13;&#10;avl8GQUpgHMqcKIL+iGK7ytEZP2SdRhULuCICvUCBRqyx20OWFu+vkcccAd+NAzhiS4Yi7kfIwnX&#13;&#10;qgUbUXhskFJlelVPVtzmgHQIZv1QnFu88OI9a0HImBGME7xOCjKiYLLmz4k/D7PQj+jQAQHWQyOv&#13;&#10;mTKCY2jxyCoYJ4LotBUsaeQ7nQKMqHybrHlZZHIPvpmfKoeNWSgnfTCdtvJTLEHtqyAjKqCU5oFI&#13;&#10;L9BbKf+iQwfCmYc2LOQpzaFkphUNUkceyORhMQ8dU/lMucAiCnxY8/EOBFcGciv1fBaonM9RgY3C&#13;&#10;9xmZd7uo732Fbc2CiihcnR82CbvaAjh+PJcFCjGcU/Y32O+F+hkUavphCyMHxgosooLiyuC7hmCu&#13;&#10;+GUd9iV9ge+9+15T9YZsy7HYxJXuqXdCvuVDdi4cC+L7L76POpxqFkxEOQaaU70hXbZfs36xWwqm&#13;&#10;IIvZrxnpU/oCnxik8LYzVdtPa36bmZ0QzUvDyi+J4mPxIjVFTUq41PKLf59Y81QpczGHcGsTpkqH&#13;&#10;tYjCdzwKJKKctnwwh8rH4IVqiF50C4UX8LzwOFd832fKiKCFcMDKUO2bkVIKL9VM0so5or/H0eV0&#13;&#10;iMpL4mq/xMi7mPQZqRzSU/75GMmLMr9aR0DlgomoPHsGBaI52MiBP5EPhSgaWPBNj6RT6e2HaL2R&#13;&#10;vX3IvM8t/417ixzsfPmzQAE7/D0vXkiN/kfI8WJBCg7jg9jDpEoBRFQ+nLBzUI4vtjv0KnEwD+g0&#13;&#10;u3OcrtPL6QPG0RB/M7eSnZ7HuWb+GXLy7rSV2xjD/PeCh6jneY0oIb0vU/Br8PZ7Ac0cT17niOdQ&#13;&#10;Xuy6HtjkPq3kAQ2vADQqePH6XAPNuQdhfXmq6qv2xKUlGSP/xLsNk3ZoLCpXFKcY9tF166E/TcvW&#13;&#10;2wzue6MYos1ASYcmVMXyKDc7rbf9e9N6eovZqTJXp3NzqlxpEuYoxL68mWRZ+7P51zOZUR0gIl8J&#13;&#10;GdZsmn+9E+XI3oMlLetnMvnkXwZCam7+1XLsBjd9CPzVrxSjXyGurNZ9/qPNkXFlI9H770peqkkW&#13;&#10;j8EZHXPjrOX3hcb772p+dAlnixFlZJisPPnO/yStG1KlixMo4vJdOumgeeUv9I1n2ZNU3Ea6+AuJ&#13;&#10;6rJh1CdWrIP0k77iinHstQ36T+dnJnrEMiUgKl+aQJmt/7We3mn64WdbzUnKca9i+2fo/m8n1uM7&#13;&#10;1fsNCcfMpaYbxs/fM/6ZFWA0vo14VF/pS1XIkrE4ZrLdvmI5sMH07R+2pwU7trM9Xl8BRFQpmZNb&#13;&#10;kCuiVOTnq1XtS2PMLctpsbixS9R/G3t3u37oJC7RRlYhqokmzpC/Ug53tUxZme3jtF/v4SZ2NdHY&#13;&#10;qfLXX3Ctw2rp7fN1Q5fbxBycCLV/vZNNxAtmyKu6JbMAsjvm6b/eyGJZw6HP6bsMtHKJ4VEp00f2&#13;&#10;zUcSl3Q+bLp1zw0IZ+sUIBoYq95BMnMiylTvUvQ3zD9ONG7JSg1sl+Tvv9tefTeTuOGYvtswKwSK&#13;&#10;9SwBFnty3vxvKUntwlyk6Ols38Wq92o7SYn+1zS2t2HtPeTG336cclYvkat/M8Om7NIN/aJAh3cu&#13;&#10;wFGaCUj87hjVoGQrSZvKBGa1nfnTegmeuBKi6VuSSmqMiCFLS2yXdhp/WWzatNX6TzpWvBwZI8XV&#13;&#10;L1Blnlr2X86aXcXJz75Vti6P4wx7+5jp18WmdX9aDpxnWAUuNzJH/qKTIX6ymhg6T/lGRRy32q7s&#13;&#10;Mf70o3H1JvPxu2zxClTRGKJSQ6rYDeuV+9xLUH71riAG/Z/i1VI4m0HvXWn4aZl5+07rP1qsdDwJ&#13;&#10;kZwrxNm2JDBGceZwbA+svyfY+LDNZHPJt+OkpaUY/di6c4VxyQrzrn3WuxhRuaqoWiluH29hjq+3&#13;&#10;nHgC/8KLNxJ/O1NeKw6jH1n/+sn482/mXTutV0x4xRdITRGqzgu2M3syw0FnSpIk4mtQsWL20RXr&#13;&#10;qb2mpYusqRnuEjBt+suSeA8rEk+ViaeKcTHQ9Vct63fbzm827z1pNlaW1oYEHw/NMz/XjZthOQop&#13;&#10;2zCszsfKJQPFGpJ9fM60YJ5p/SbL3mO0MY6qWIIoVEFUi7KsPYYSVRXMYo/SXPDOUT6f+xnbmR+1&#13;&#10;H4+37NzLnD1EQ+Kw4VNMtyEPEkm81J6KzRp4lT6y18uhVC43NuiGjzD/uY05e5Q5vtYyfaCu1zvG&#13;&#10;jRzwyg2Qd3kBxxg26Sfd0LFA0JZ83LZvobHXR/pEmCsy6u1h4ngXM7EvvVcRNSqP1sWr6/XTF9LH&#13;&#10;j3B8zjAMHqZfv9X0x0brM4+WOwXxv2HS8jKMfWJZNFL/9VL6zFHm7F565Re68eshHLnThBRTxJvv&#13;&#10;y2rHYuwjy/yR+nnLucqH6I1T9KMWWJ7QKM/a0F7OazOJK3DmyNyMXr1QQPYznIHRTQLM2SPMzoXG&#13;&#10;oaP0SRxasosNu3vO9h+XVR4eczdO2ZDMoVQQfdpdrCKxx4d1/QYaF2xkTh1mzmyzzhumRVnwSKJO&#13;&#10;T/nHtQsmmpy4LoCI8vF9WDbVsnI9yiVhL7p95oQLaMaJS1F1+ERPKqJ9M0qEY7abptnzGZ3HGawi&#13;&#10;ur6K6livmxatyj7JgJUi7rJ1yVaUXF1UUdL1JSe5+tR7VoBBZWFC6aAISIK2cIJpySYn5u3Uifri&#13;&#10;FvE4PAJubjdtsq+08LON3fe9fuddRzaIYi+K3mhAwNb+/DrjX1m7O75G6hrjuvOQpB6v3VFS2zkt&#13;&#10;4b9b9XwajsySgwRQn+etP+7yEMvMXUeV35S+DKtWhmXld867O8iC94PxPFoGxd17kwU/7l8BRJSP&#13;&#10;zzHI3n5d61zXxt55xM0TBVFMyf1UQ1SXO2jdOm79J6ccLZVEtTj/g5tHLVfc6lzZbbkJ2QbEZK2G&#13;&#10;TqL0qfcL1mMpCOGlOioXzJO08e0JXbYhVQIueUzM0d1OhgpYZ82PmY0n+YTBUJCJr/jLokqwJTPS&#13;&#10;Z4647adodtcx2gKYKkE1ruQgKAt93IWyVwn8s8t6yy0fh+u0IvGOjShAC3PLuuFSZl/ZqLtKH4cU&#13;&#10;eBhWspa4aWx+miV9nEp+VStoiAquFVhckogDp3LGdudqjq9AiMsTRcArF9XxtMm/w9x5hiRepCzh&#13;&#10;92Wm3vbTV4YDt1mWxMs1l32xTLN2pWxYH9J7dsbKZQmktGfMP3ecNA3eEhBe4u+7mXY5HMOBTtWK&#13;&#10;3FP/KZMMCRrdSloK8wwsbCKiTHmH36yQvdupai4SSGXupLuQRrl8nEoMWbUE2ls+vkXfybLpZd/a&#13;&#10;2djr/yL5E4WIanFEWXmBdg4sYIgK8mUUFUMgz06WNeacRMxeh3bJ5sRPGQajuSkiU+EBvPBhS7Z+&#13;&#10;1Stjygrz5QcsS+BFa0re/lT160bF6J6EPAfVxKq4HxjW4mxu5l/dfZrC/MddBIso9LAvW4yrXFo6&#13;&#10;+1DM/nNunzkoGx1GEKoYD3izf5WLBEys0eLa3NVqWpgozm0si3fWpF4Dsxh8nJhBSeigSIlYGbCN&#13;&#10;rKYF1uO2gCGKhV1KEAv9zIbCBkEoCEWOVO11KI/vj5AYxU0Go5bN3aXBYydG9sA847CuGZ/NNh65&#13;&#10;boNNm7SE6I1PVV8P5dYit5LGG/5J3DmQOmviABYXTxYGkOA4bw618HtAmn36iHn00PPn34umbfu9&#13;&#10;CTUXCUhxWa6rMwNGCo4Rne3BA4b/uPLzgLmyN9PTiijAoCpgiMJyfkE1EKBZ7tmeAg5IoizY33Mo&#13;&#10;llu2x7A6oTqePKnLkmW5B/zjOza3J7U/LJnYs6vME3tkDPvGdAOO6SReo5u0Q2kPFK7e4Y5PsI8q&#13;&#10;6/SrkUNU3dKZqbj5366ncq6zjy2ze2h7tPP8ebevaZdLelLnbnORQBmybK7J4R8xdziTYNphXePm&#13;&#10;6Q2bpzd9xY2Z9toPvsz2tCqwoCpoiPJnkvpQ95L1b7h5xLDyTURVc1qmrlkvcPf9FZqKq7jVqdJa&#13;&#10;XAH8Yi3MhdO5RO/3gRuwnWFX15gmruc2kiqyemUPje6cpu8DdqVk09aOixirgzaFyLcaOborYFcu&#13;&#10;waqAYYWp5g186t9zJa8SqNpGVD7XJEMZzN8pSD6Fa4raIiurT7k8CiaoohxRWtv2I8j8TVSQfvox&#13;&#10;6WjCzp5bWXVEFaUf9nHaiRG1RR925A3r5j9P+T1l63+i+G2zctL/nEznQEWjwNBqaLTd9uRsbjtr&#13;&#10;OQQWQhyv0F76ZvXMTs3cAvX6cEUb52XNss9yBGwSIvLV9yUN3N52ISpRwxYr16yQNIjxyrxXCXzQ&#13;&#10;xqcsAr8nmO9ZMby09JORZGE3x7/Sb0hmb1AtGku6/AKgKo5OVn7L9vk1KICI4mdPsMqVVcY9t9HB&#13;&#10;44W3kAm70+tk/aZkk27iz39Wrd8s71EL9XNlqSEBzLskXud95Q8zxW1fI+s3I9sOk/3wraJOLLJN&#13;&#10;J/xoue1/xt6yVahSZahXh6mXr5AN7ks1aErWb0H1nKqY1hXNUV2y5YDHzZje9vNC0y0jvDIh/nCe&#13;&#10;4vNB0JCo97powkL1gl6U1GXyPWOWrTLDTa60imzqcsXnH4latuAG2FU0ZJZi9XLl2y9RhVW5T1hv&#13;&#10;EojJtM1414hlp2nRYYbF8crd1dtWyz4bwI23GQmukuOXq5ZOltWPJ5WezmNgqChdkEBV8BDl+d4z&#13;&#10;cIA9YGaP09tN2J98o5q9QPV/E+Xt65GFChGZbtQZtkWTDLtvsKyIqNJWPna2avb3qrHvS6rEYeCA&#13;&#10;t3u+ftHhQPpP+JYzneNYoZqSXqOV3yxQzf5OOaSTqJAYo++ZF8+zPszB1sEcNk9aaH5oxqgiovZD&#13;&#10;oaF6wVzVkDaUwkKfTHLdfD5eZ5qxwvLIjAwe7QcqvvyOG+AkRc82omIy7Nll0+xxpjPPcuM/JwnE&#13;&#10;Yg8PGY86W9s907Kyy7/S/XCMoXG8RD3pwLHceL9XffGR7PU6pJSxXdmsG/cN4/FpKQIraK4by9xG&#13;&#10;kF+/k5MnT0Y7jG+/z68e89oPLiWcYu7olESTF0nmH/OqjZx/Go2Jq1H1S2CXdpi3n3H1E3OtzDHD&#13;&#10;/mc7uMN6n8TUClylJuCdOfA9T/3Hsv1H47LDGG9chDqHd6E6cRpCoUTHAP1/9LWT5p9nGJfvzayD&#13;&#10;6vnTO9/vHRNLSjCFkpDDE5pmn9yhT/9l/L+JlpO890MOBDMu0DsuMJqihEqBK2FhMtvuXrYkfGf8&#13;&#10;/hL+enMKv2z68Q9bBg9IFrt/yrrtFE1ocHAXVMrRZREwn3LBuv0X5Gf0DzgucsWjcOzqcpUAOLDf&#13;&#10;pvcv10+cw1hriJqWYU/8YT58JbO6tQTxchX84XHTd1ttert5Vsse+cty7DEbF4drVFnjTWUuHDOt&#13;&#10;nGH4bm0Wwx5mCHqREWwspmCcVfM6AT23t/v1FUDfc3gHCfbWQgl7CbAPjJy9xEMhysl99s/Mam5j&#13;&#10;bfeN6BY7LIvd97wA7vrCVaZhqejnypSXbB0BvOYMVopghhsIlWQKHqLAWyDzujBUMhHoBkkCOU2u&#13;&#10;gP0h4EAFQQfCuxRARMHJQBege0J46yJauMPzkGkKBR0IGJD5IuCCiSitgKh8mR157CSniypJnmYd&#13;&#10;UTis7X55GlseBR54c/BF8prTJXDKQsvgSQB3ct/IppvXTFPwZpo6AK/k4A3MK6WCiSjY+KV79ATP&#13;&#10;J6kJ3eRJAnnY9fH94oXCd5kqsIiCjZ/3ZH550rnQOFQS8DGKaC7dQzRSCDcSlqWgIgosfqxeOE2F&#13;&#10;5ZzyzlSQckz5Eo30uUinwCIKNn5pwsbvucyZPHUatBxT4bpMFWBEwbtSwjKVp9kd4saZL0E69gJe&#13;&#10;5Hk+RNnp5Vswd7/kVJARBcvUkzy95eeXpITKeZdAkDEA4PQrqVfeB+ADhYKNKLRMpQug8kHPz6WK&#13;&#10;uwtekA5R2cuUa3ja5zJOp04LOKJgmXpqFYx+z38eeeTA5U02OPkEHVH5nOrSB0EXeEQho59wN+WD&#13;&#10;pvO/ikuYHbTl8zF6qe+8+pzUy3eSeaxZ8BHFn6Y8ZXnJo2iE5nmSANwWOofZCfIhys4c5FIJpxIJ&#13;&#10;iAJ5so/9fyk9nNQQgby4uImFLG1pZubfsJFgpCBKx7B8eC2hhIcEWIOTOiAoRqj4CrOsihGCKG6Z&#13;&#10;MgsmilDNWv/psgYHj5YQ2CQcOcLDKati5CCKs6RHgBcFJDWcqvzrkHr2B55jymZOpdLU5+s0W7bL&#13;&#10;363n/2wPfQs41jq8ao3HiYJvk3AcRN5eDwmuOCIIUbyJIlhvebw8WbX9rHOg8MSYLTuU877xNYlG&#13;&#10;gIpSEA3rUkoVUecl0lvK+cpU/fK4ori4Qd0A+wllM1bn8GiDBUoVWq/WvL4eElRRRBSiQDK2R0Ex&#13;&#10;UajIZvVJqYtwcExRjKrzumzsItWXvd3STwRVLQWcGJueveXDC4tDu0CBrILn2ZR3wUcaomCzwWqD&#13;&#10;t/dj/jF+MVz7Kf8ZoZv/u+W2FoNte8uPlWO75B44Mu/6KYAUkLOl3W4uJkK9QGVKKGzckSIOUSi0&#13;&#10;XvCup1ij7Tyk2eQ/XOrRgcO5PJkS8rW+4hxDpRdAHASPZUdnS8Il93bwenGh5FMg9ZD17kg4AhGF&#13;&#10;vCieuGXdC5Y0IU/mL/vRfTJRUtTkhWBRjRg6jgsUspjn234s3zrKTVXPFVEhcyGB5OshvJ6ChHzo&#13;&#10;rkWEFynsIF4p3mCg9Ju1qk0nkD1jxz7Vgjk52jDktanB3yh+3qHZnRizHwweu7iQ615tDCjq/1LV&#13;&#10;tkPKj1p61anPbBR5TfzFEuXaw4jb3UfUy1fJPx9CQoRxp+dtOfLd6fKfeD5Pa9ZvUs78Svxyzs8R&#13;&#10;GzzLshyXZQSuCa1BwpnV3GZ6fv3+XBEFgeWLSomKSqKMDC8mCc770lmCYx+YQnU9pVHg6AhlZR//&#13;&#10;l9VbUXLwj6oZw6UNKpMaLgSCJJas0Uo2doFyXE9XG0aZ3rIli5S9XhdVKMbFNgGDRxGqxiuy0VOk&#13;&#10;DWM8613ZXDzrO+XbDUiZnIjzkqzJZzZqjVIumyVv05AqyuUjphREueri9h+ofvxV2iY+kweyiXjh&#13;&#10;CtX/Oohf4Pmk8ELlqEad5dOWKT/v5vEMiW4v+BMUhP+HaJVB9+Lzgor87MsrOJ8rouDMw7/ZDtFt&#13;&#10;VCKIvUxUUOClZMEJIRAqD1oKb1EXJWVhnzFX+OS2MqLndGXPOgRltSX9qf9qBDJjfPWdKekRBq5s&#13;&#10;r38g7+NwZaRsL53xsaSUHKUgOPo7V/kj7Zzl5qQU5s51Bp4C7qVMT9mC6fIGJbisBbO1UxNyUKjP&#13;&#10;bBCNJCPephQkpr9q/mUq4vaz8fr1JxiIKq6oKO3clkOLgvjfCFlVDQbL/Z6fdOM+4gwzf1j+NaBB&#13;&#10;tXlTFOc2c8yMfYFCgf8DiBqbh2UkfAzozxtRLm+2E8jhHy8sQdAqIc3j+2RIwcFNjYPFEG3HK/rW&#13;&#10;wSF178295hNP0BxQdZL0eBHHaduJBdrRU6wHDiEzxoHlptEj9ScAVBpRr2GiYrw3p4Lo3V9SChYx&#13;&#10;Pb1hsn7CLK7yEWbLd8aR3bQDRltTXRBF4A1GKr4dJSmngmwdliWf6//v9xxTk/jORtlmongugfyG&#13;&#10;6caVGxG3Z7ZZFw7Tjphl3LXFuPkAF/m/iqhReQStq+v10xfSx49whpkZhsHD9Ou3mv7YaH3m/PIT&#13;&#10;BCW/l8k8KA4PM+/VPEDV76bPGVFok+DxThagpaAgbTjaECrdEnj5PEzbf3kzUZDVZct2qNbyn53q&#13;&#10;LbvVY9+ELRL231HD1B+47J0U3qWTOIbEjOeN89Y4TXfIWj1vndXIYrKa0l4vI5aJ+uIW8Wia3t5i&#13;&#10;WLQvt4zCJNFulnJqX1EhEfbkjOGL9wy/n8i5iT9sSERcxjcSL1LcYfMG6RX/MM+YaN71DyddcWYe&#13;&#10;NGVhp4Rxhr+tCyeYlmxyHikX459z/49yOCEl+zw5Q1Uxl5DLsCGE3WDAuMrj9RQuIYoWIzM/RQlK&#13;&#10;z9y+YE6Yrx36mfW2kZNIPNWAA8nN07R7uqeHBy1XdTA7yVoNkaArvUyVBIdRM31sF4dGr4WsIRv6&#13;&#10;Gill2St/6kZ+bDnzyGttf9i4tt9604C4ajdBMe0T6oUYT5QvWI9BJkUMK9URWU3a1PbSO/vUwvsc&#13;&#10;CXAKD0T5EnKZwxXaB/qfQBJdTwUc2Y95QF9PR5MJvAB+H5XerqV2QD/jvOWM/eURogJVGnZQNHPn&#13;&#10;qqcF5IHtHte8SFkCoFSuBHd+TmeuekoH6jJncRIN9sF23bCp9F0evTkXv9iwnTR/tdDMn4iavqtc&#13;&#10;ulW1cK6kazNnC4re9tNXXMI4Ei/XXPbFMs3albJhfcgirp5R7H9m9pkVWEUH4Cje7Nl18/zXqBw3&#13;&#10;fm7zB+0Dy8n9jtALJgp4iAZW2PvmcZONV9LhOET1mCzv6+aWKi1FaGBTSpHt5zg7AZ7j/jykas8l&#13;&#10;xpWpcDhJxao4cVtYrc+uUsVbyyf3yd3jyS82gIXU1cZ+A3Rr9lkfAa7kZPVXZR9/p179i9TRgg+7&#13;&#10;1q96ZUxZYb78gGUhy2BNydufqn7dqBjdk5BnTptMOMkI2J8H/Y33wDT23FuFAaJgATD5/GoTnK+K&#13;&#10;SuFx6NdihR6iAZso9AfM05eiFJ1gY+g3VdapmpPOWCuLzg8spn/KPHqYwyeV3r2Fhn1Wmpbb64lx&#13;&#10;lTcf2Ez6dLJp40WWlZDNPlJ+lRuo/GKD78B2jV7yib5XT+383803wQuEwIu9KB09T+H01DCyB+YZ&#13;&#10;h3XN+Gy28ch1G82i1KNvfKr6eigBthlIuKalIf0MAaZL//cOz33qh4iBsMhxCMsO4MS/EVptyCnW&#13;&#10;5+xsYN7wJzOiivx8NVpe6HP6LgOtAIYyfeXffiwuRGH0LdOXH5qOPcjitrn0tzmwQth2j8/4v525&#13;&#10;DKHKWOWiHhRuptcM1S1JzKGyY9djbX3nKHvUxHEzc+R73ZerHOwBraRrZ0mLUljS989G/oJh/rDh&#13;&#10;oeMYotOn8g/aIZO64Zi+2zCrB4MOgVXuIf38A+kLang2mKf1NKxNRYFdwwRLZsaWmtve2L8Z5l/t&#13;&#10;8MpxyOp9XqPswxQRRAk/zICQvjJPXhSpq4wz19HAJ1VeOu4bSYOiWYxco1MywG5G1GqGLqm8l2vH&#13;&#10;wAYOt2/Uy228vvtkp/KIWTxJfxAS8ua6UvnDhgcmn9m2TNZvuIp+kZcla6o8jQOMgWtME9fTSFcq&#13;&#10;ql5NuOQIFzjBJgHWz/AoYbHrQ4bXAEKvwA4QzBU+R5RHL/kGXmzsmdn6rxJoK4spasrGfyUqwzvs&#13;&#10;PKA3H0e8F39V9kErN08CGf7qGPnyzcphLbmN1lnLIc6AVq6T/EP3yh6ZS6Gnfq4/ci83UPnORgw5&#13;&#10;+GfVb7/JejR25laCo9TacMp7zNzUY/U/Ufy2WTnpf06mc/hVreAs70bbHR+MK4FL2/+WdK7GU/9p&#13;&#10;BtQiXHLFo0A5OSXw8jowFLjDxyziMPElhG+X6xKi6VuSSmrM9sD6e4It8+0QFrt32pr2guil8oS8&#13;&#10;NLi3MScPofTm927ZKrYUl40lqjUXvfgCRkkwVTGiZGWyxduSwWPk7zShYqTstX2WEynIcemKHn+l&#13;&#10;GaWWEdVepirFsUYSL1aWqN1R8tEE+YDmtpP7bBmka9copfw55oUmqIuy9UUvGK0HL2BsPPVOa3Qz&#13;&#10;9vCUacc5JCFf2TBQvf4nqVKGatBG3LASJhFjiqJEqTrUu58rOlbFCRv79zrj5nNY4/fkrauR8Q0l&#13;&#10;bZviMUqwCuIl4slX3pd91EkEO0Ndkmn+Kps+XCYxGj6ck50jWwQEh8AbhV2ueOTXl4c3Pb2kJXcS&#13;&#10;khhZpXwQm9s5KruNDO82VzW8MYEz7NkFGZ8uR2sO+N19+QVyFHIv9FN65w/6uRuyj0Dg1zdjGHJE&#13;&#10;cinWy4ZB/7PcFrke4fhqRG3R3HmKOrEYZqB/HaZbFud8juLq+MhGTgyAfeXhAf1n461wICGqiSbO&#13;&#10;kL9SjvNgdC70PfN3nxq3JPsgxvyrwj4ygb9U/vXn1pP9HBU2a5SczEvWBlipkMEw1820r8sUjYmr&#13;&#10;UfVLYJd2mLefYZ226DSWfJomq1CV49iU45YDF5FsLXeY3Vst90ksTkMolGgZpPW21OvW01uMs8ab&#13;&#10;tp6DuZpdMi7QO87QhApXKAiVAlnG9f/R106aF8+2gCsglkPX7EPbkZu2CtWoWJo5u8t66V+sQmNR&#13;&#10;SYt112rr+fuZxH1kAzFwmjaBHVHmwO0/lu1LDFO/Z55wKzJaGHdY75hYUoIplATaENLskzv06b+M&#13;&#10;/zfRchKOdmFW4DVTy/M8SoXfGhWAuc9Fpwxru2PI9Tzmp9EvzOaNwE4OErCl6HNVfUiFF162PjTU&#13;&#10;gN0a7HKCa/viuZvgwegX+N1USHUiEA9YAjB5ArBsBdyd14bhYesL0tiQ37oPOY/hXjJIHeaVjJD/&#13;&#10;Kq8S5NsHKwBWMLiJKESBQHy5JEEuFHlfEoMhfeSBFTYP16AM6LkQYZ0DrD8XHuydRhqiwJkGve6W&#13;&#10;W8nTbW9uxP34Hd7SC6fZ4AfnYVXVHEZ2/IhDFCxT4AGda6yp8MiKjXwCffdpDKtJHE7MsAE7bYZg&#13;&#10;FBGIKLT3yy1u/fO9u8jWI7y+5RgfPAQKjnySsIH32b0zH6QRoYjyYZkKl40fzIYwOdTlw3QLQRds&#13;&#10;OG35YHyRiSi0TOWaodXiv3tuCCYEkAy3ORGaUYaMaphtm8MGUcGOYJj7+6Thk28qPA51IZvyoSUc&#13;&#10;Pnch/DjDBlFBZwSMfl7vpiAAc2hV7TP1cJsTPjMeBhXBtBNmxtKgT+RApRyQ43kunXkPexAOF0H8&#13;&#10;63rASTjdUQaqwufQLgztOuGCKC5qaZBL7q63z3se47KsgA2RkEsuyOrziVyuG+Zc71F86saPSuGC&#13;&#10;qJCEIM01Q2vYGNmEjZ8fc9ZeFcKsg5emlwKx13O7RwmkX69twgNRMPVDE7c6rDK0elCE3R4DAZty&#13;&#10;fdwGXfkFnGCuEsNjxPkfoSksEGXf/ARfxaLgbyaDyaSj+IOYSC6YLIYvLTbDa+o9Pp12bgaqoA8v&#13;&#10;LBAVuixDuRyl8jfavQflibOjvQivmfg3uZ2TZ7u3RQFI+I0P4CofS3ggKt+Pj5kSDs1W03f1udhj&#13;&#10;hNOU76LLZYGCK351ZvYqFIkkH0tYICp3o1zAEvFycZxlZwuYdhAaOi+S6DWTcLDpB2FgISeBZJVz&#13;&#10;QQuUPZAg/CMfdR0GiIIF6nlEUcznR1eO2ndWNpsWaEDpkM/hMOoA2SS8PnpQaE6Hkp+6fv6IwqXP&#13;&#10;g4eaHykO/O0aqXzfCfXaP1FizFdreZo+8dT4PzX7jqrGvxVEcwfuvky5v5tQ5C3Zb0djtv8pa5uV&#13;&#10;gDBo0zskgwoadzkR8mrFgcDRrs9oaf4dpZ7HbHYR0/NI6IC3aSZ2D52JctuUR4kxJ/2knjeWcklK&#13;&#10;K39V0rI8Dvb4lh0pXyKU+TitJK4q8LBMteqIopFJy0vav+ojVV+rhWhQvnYfUD14TdPLNRSY+NzC&#13;&#10;1IFiA+opkEb511NO3IXwEOVFIJn7zEfm+aNQ2kz+M26K/vdd1ocotxJRp7ty9vSswLEcIcN+8/4b&#13;&#10;rDmd3r8VpQUIVnEw9/EkPQSU3rfVfDud1d8wb98frG4z6YRoUEHm0omcd/sNeoPb3eAE3+TXUep5&#13;&#10;ZxLwNSRl4CqyXYecaK6FGPdHzIcvYthd06e9TWe1Tj8TValPv1K0q4xDjMtLy7UfL8g9e1rg3CGn&#13;&#10;PhQZy6WAWGCFfN6myLwMK1RtPYorqzMvoeNg5c/OYx8C5sIluhgKzpzvBRmCvJyEbP/Qs78ynIUc&#13;&#10;uyRevbOkdZnQMgirpbthxmJDedeF4iYBb5Yb2O+5JYzLJpBfNzTPe9eXj0dGu3BdDEEe5q3tsnX2&#13;&#10;7yiFLl5Y/EbHLPSVpj5fp9myXf5uvewmRDny3enyn3ZodifG7D+tWb8JGTZefsFBkW2la07EbPlJ&#13;&#10;VKYE0e0rxfJ9/9/edcdHVWX/V6dPGglNIiAQEEGqVBGiogsK/HDdFVZxXVR0xd5lhbVigUVEEVFW&#13;&#10;cV3WhiBCAGmBAJFeFUgAKQkgPW0y5bXfuTOTMJNMeW/mvTfvhbkf/iFz3y3n3u895Z57TuqanWkr&#13;&#10;19s/nm4c1M5bjcD73Wf+Li91//6MkuKM/QX2r16j+zRCB2qtI699mOnz/NT5sw05Vgldo6omvO/D&#13;&#10;pqnf2pdsTcvfkbZkhe3jmaZ7BgekeAucFIXf+rZ96caUN8aEOHB6vmRbsjHlgyeIWiWfyCYhS92c&#13;&#10;vJTl29Pyt6cuXGR95ekwOUhlOhvAVyu80RzWKoLRWFy8exnGmWBEKe52Vc9uFsIQFJKMp1d79lXA&#13;&#10;PSHe4Qa6mY+R5lA9WuHWpoaeXf1fkH0NM7+w3z/U0KaJ966Wwhu1RIaNNz63PX+Hf1N2vp5uCoGO&#13;&#10;O5le/sj+6HC6ZTqKJE7ZyPYDzf+YabmrC97zWdsnL5j75JA26AXHbM3o60fbv/za8tf2KEGWr+T0&#13;&#10;olul4Y2uobvVZNkR0zWWQoz9JOXNh0w92pHI/INj1iyqfT/T/W+lfPYGlVV/UhTesjVpthB9bze0&#13;&#10;qhNLtCk14ibKaiFaXuVHlG2QccZc+8MjDG2aE0jvJ/C0K+mBY2zvz6mbtE6GXepvIgKDQinIIsfN&#13;&#10;V8s/JpGIEhOtUr7l8LYEzsipQTcV4dsvYX+FHDMg+jUmO2eGqmYl7n/C3CEVgygwq+ZUTXis8tkn&#13;&#10;qmZ86/Hlt73l/+iMQNoayZwrhOKfqt9+9lI1Kstw31TbxD/TpnJm6ezKRx8uH/dC1bxCzsWDWc/0&#13;&#10;zLO0HQ+zh8R13f5ByyjI5sYJh1d4+3208tX3nJtLvKl1c423tq03KRe/YgvKGkO0pG/pGPSroR+N&#13;&#10;khjw/O51LFyYQVqDNyaZr8nA2DPMoverngO7zhNVHyxkgK9a2xgffj6Il8q1hAwflkEZCBSnMVoB&#13;&#10;LStaFRl+TySiMOXt5kH5SEmckJBJkRWOnPS+8rWQV9TmXwukeHu6dyvEiIrnO96cyf68gdtewC58&#13;&#10;q3rceMf8PNe3C5iy4DfCpYsd41/0/LTaX+2luQxkizFlkikcl/da5UNTmUWruWULPC8+UvnRdvRl&#13;&#10;eg/j3R2Q7BcidJaYrk3EwF4UOApzxc6J//D2u5Fb+x/3i/dWTvufa8V897pjIbbP0XzmKGTZMlK9&#13;&#10;c4N2xqCBNMohfJFZX4jY0eCx5mvTMeGMZ8aTjulz2W0b0aQWvOZ46kPPeRazdjE/MlrGKzvfOIXz&#13;&#10;YdJ/wbJCynMxVhwlXrXWI2IiEaW4yAezhQRqNQVFRZfE+itBkYJC41kheVSN1G7LDEpbVr2Lmfmy&#13;&#10;65MfAjJ8QiNudn0eF/iWp2Sxeydkv4Vz/6jnh80BCoCD/ySPqQBMWajOiFHwJ12Q8zZ44cR0jWO0&#13;&#10;V67DLUR2RsDnkM5wiuut99jQOTb3MRsOo85agZxZK/g1pQZcgzbKxV3MWkiX2oEe1pMAI/Ge75yL&#13;&#10;g3PelHzl/G4PaJ84ZMS6NmSixFiZQPg7KGQuF7msqjxESBiiEAsWc67EugT+g63mgMebmeQG8F6m&#13;&#10;0Juw8IrbbB9ON95ybcSRskK5Fz+XikOo9OaNhcRmZ1xB71kcF/lqQBRJNGqMTnpQx33QvlTEdO3k&#13;&#10;VxWijIxES9Okjy3jRtYmeI84The/bD0LaWOIbDo3x1+T7EaDcIux/LbVSORL70u3gxtuJ7ttQ730&#13;&#10;MqywohB9jjej+vjsLvIUHjKLhyqgFUcP0VP7Yb2rP3kGF9xKwhClgsiHZuoNz4LgFIOE2SjFK7p4&#13;&#10;+JNehapucfBzXq1ee8yrlgwwv/R56jdfmsffTUYw4EZYwIgvDoS6hnRxXRd95JixGmll1taG0ZNS&#13;&#10;vs+zvvI83SPaZcDvBcxBuMA2kT36+SW33jfQkNJbOMus3YJm0KEtaYBfLnD7T4SY0MUjXBnwYprI&#13;&#10;biXXfhVQbqgQYXbgFkS0VozGEmDhlGtoIdpJGKLUcF70MqgY4YSZiFZNvdRx8mfKQq8Av595dXTF&#13;&#10;a1+49/0uCATeuJPxzmft/1lgfXqUOIYQ0KrU41NU105hyXOVD05yrvvFa+1oSg8cbZ3ytX36JDon&#13;&#10;LfyeOsCs/hVJbu360k1BbmxEDuqChImTP7s3wR0dhl3ZxEuWFqapBXUdI/N3puX/C2WwxwjCHqEL&#13;&#10;KRsanr6fC+E9jOAkwhoR1JPcEexCTiNBiAKXEOX9zYVqLlY4Aa2yyY7eLKDcGW7vufBbwCmsne4c&#13;&#10;P7LiuanODYd4SLJoakYPe9b+7iPissH7GxZ3WyIE5UrExHVdmud+ZUzlvU845q9n4dYY/BK7jLRO&#13;&#10;ey+8OY4X1mxEd3GGNvTNORjZy9AtCxg1t22d33fE48skyQoXznBnTof+d+IX11J5HKaEc+76buax&#13;&#10;wEkKiuOpmxhE1b4Gi2foUb/FU+lYhD1fu+2HGzvawMIkHNrEnoqab8olbJ/nnnhXxfgprsNwi0Xi&#13;&#10;19xhGtoi6ggvVRB3vgie+o4U4ro+u4GZ+XjVX8Y5lhUjMweY48YOCzu88vUMuouzUH1uwP0i30lm&#13;&#10;jTd/NpRDJd6AN2c9U++qvOsPof/dM8a1AjJ5x1sgknb9CPVxwUl5z4kEIUqdZ5UxWz6IjvQDQ5Dp&#13;&#10;Gatk81eIjpTJY8VfuSbOZ5GwaSc71mj24vaVqNsSsFKUh3xAJa5rsEO++6azGCwiON76mvC3M0eY&#13;&#10;Fbt5JPgNMt3WFVHxyAbPnhrvx6Jf2SogSSY1oKe4mcVaC+S9s3UNEnHBCaaNNEBlSyIQpYrIFzvZ&#13;&#10;kKfsPy09GiEGVbTA+d2BS035bFsch0SRLs9Y//ujbdL9QaZz+DXV6nUadPLHSqSNQdxtiXDWI6pr&#13;&#10;8gbjB4vsH79DdwaZLaAQVu+DNEE4dTTSSbF2HVPJY4a2xl5NkOl/c/6lyp41ng1gk6DJ3AeMPevd&#13;&#10;1BHtqPGzbV99YeyZJm369Wojz8ZggwSECpOsO8U5COmfJwBR6oh84khhwK/sQfbo7//Xcwj9t9ct&#13;&#10;//nUNgQczzGsbHP1m58EOZ7XHnBlDN80h7oim8odnzL3C/O4MVRPaOQGatTr1jdGImhU7feslSj2&#13;&#10;iL4t4ZuJ6NrQkmyXTba/xTptnvUfz9CDbkBzzH3QNONVc0sjBt4HBesjpVb3rPNsOg3iK3hWYZ4i&#13;&#10;z497AuhZxn0+zw03uab25tfnWp9/zN9435H0Q+9Y/zfXdmcvKtMeJy9A8h7cbgcUpBIHv8wVt8Rq&#13;&#10;10oEotQR+URRsrHx8ffsUz/0/5sy2Xrv7YYrQH3ihGPLHY8/zYS+BvU2/fG7VSvBdI5jjToZRz9t&#13;&#10;mwKNvG976HYaQi6yJ92zpzOno2pfQUOU8E5s1ruOVdG6ds53fug1nVNZ9M33WP/5PprjpEdM1wDL&#13;&#10;cnMb/+38oTgihc5za3d79SVBOPgz83vwXM5+53rrC88ZNzLDDBnrb3zyJOuoW+gmZqxsn2vqBNe2&#13;&#10;MlErELISyHu/1/g0QgXwisg2x64SB7HoOJEefU7kK6+8gmSU9z6IXleWGhI862TpL0wjFVlEbjey&#13;&#10;ruc7vKE4xRVtcX87vfrdz7nyOpBgsKv60M09zNL/etaXYMJpflGe55RbMMBll5WwgrsgK5w/zm5d&#13;&#10;7Jw80bO51N9xlY3o243kDrjnLeDOB9oVWMxwNdWjGfbrcveybchaAJY8/wsOFuvSj27hYRZ/6dno&#13;&#10;bacilRjcnWL3u2d/w5W6oWtuUR5yojOaMKuNsITsmsWKV3s2lfIChYHzq82CbmMc59iDm93/fqN6&#13;&#10;zqoas2HNpFb8j9l5Em5+kNURMWgMO3FR6NSbSjnt/uwD9igYKgKLgJ3awizdwhKpeIrtUuNH9jLL&#13;&#10;Pqt+7W3mwNl4Fg+pT3AW+IqZIOD9skiviKi9gttitSJZjsxPP+7rXO0Xh3gTYxQf4ahESXgFN8eH&#13;&#10;4l1xWOr9Uwr5ODLCdImW8m01bzdoAPDKKINGaxSzXSe+BQJUCzUeEkhxklXSA7sOUkQVKAl7cajG&#13;&#10;xa4C9ApqEi4KQxlhhVOuqHGD5R0af8olb35EZG8Ec+JZD3+sGhkV1Y8LDw7mPjj5JD1Z4SQv8cO1&#13;&#10;pq4epXErn2iSh0ugKIBqEUe+D1EG9MBBwlNfeWM7B8ZhB1yVOlXNrcoL6IxAwSspxH5VcXEQveZi&#13;&#10;K6qKqIbAoHyycjjjCkRBkJtvRF5JJMPEgeG6jdfZDoDYE04BHj6qEpcTdQT+S8Ca4NFNgmROsbgJ&#13;&#10;X09dRKFnqg2iRMijo3qIiLAPh6RTOqS9EbwW+OPVSjMrJGSaSRSvRlHWpHyqWBURBbqHXBYb6XtF&#13;&#10;9i8iBO5EFymqHOq+SaFoZEpnygHlCpgV3GsrpFnxAm7zOpLrljXVbjD1EKX1VE5SMRcxqKJwNuA6&#13;&#10;RXzL4twm6rcnW9ysiAOAa2H+lFMRUAGQxHk2iqdlomqqhyiVHkSpRcjIF7Io6KmKbAq8deRhU1G3&#13;&#10;tZMHM6Ccmpta66VaP+ohSs1IuaqRL0JHseQEQGFTYiyysamo/YP1pdSpU1BFyTIade4iKqiFKLCb&#13;&#10;619EFkHPS1VQ4B6FtI6Q4wA2pbza7e9Zz6CStIgxVFYJUXiDsfJJobF6W9w3KnnvpiLPVI+gUkUO&#13;&#10;VwtRiYgdK2XzK1NXoglO8EbFiLmgx3lqckUAFdwgqdljzKTxfRiHUC2+Z5UQpewlg/jpqltT2haH&#13;&#10;rRn3ISqPfUI8lZw8MqnrpAihwr/IPnY1ECXZuUb2WSrQYHA4vrAdCG7RbEcW14c4VSnpY4BTQ23h&#13;&#10;NubV9AXIULiogaiGyaA84h4FuMRVg4ta0TUjbIn6URmk7Z+YRDj0limmD6WNLf7aIaLzxt9o3RZU&#13;&#10;QZTy4TLkJ0zUFsUxH6Fa7LtDoUpszShDi2PfiGS8dQcAHhUXFHkiEXURJFVQwXQO41EDUeJCZ0ki&#13;&#10;TuIrCw5xzEeksQHELZE1o009Lm1BJOOtNwYdZLmXLtBGo3To39VAVENy5/NTEZZHvBVBBNOQM/+a&#13;&#10;OOYZejvE8W0sN9qx7dmYvorroJHSo/KIUiv/qZRZx1tXks4TfS0j5HGJYaRx2IiF2rfo0vtF6XG1&#13;&#10;rE3FabMRTRDFEYU3IH/zWqoKFVJSekYzMV3KvCZ62SIZJ2KWHgEP8diXUcYDcZKwHNOU2gYEGJb6&#13;&#10;SWz1FUcUpmLi+9hIIPkrqTpPRKkP3efEjIGQQxcvjgZ/LsHQH45kEm+0JVM+5g+AJvEcFlL6VR5R&#13;&#10;Dc6dT6rOE8ETAi5kIySWlbKOctSN23wfr+1ejkmEbEO8xTX+ISiOqIZm6INQcqAwSCphmAZwJwj2&#13;&#10;IqklRStLnlfI0Ygwwyg6i9CNq8g8FUdUAsinZJcoUkoMYlUd0y14xJ2o1hB3AorBCOWQi6KbYZRc&#13;&#10;ndBtwyEIz9XUKsojKtZ3qWpRQEo/sDYXpNgkatuuNYKB+n7OzR9xyKw7SZlEaLlIrvvlaGaYuEcq&#13;&#10;uQGV7SXKIyrqs1DJJErYBzEyKPAw4jEUyNuLJW2xphpayjYqDUp9aj5yUcdnImEIkLfjmBkUIArC&#13;&#10;nsA/eIOoyYI81mMQZTU5l7qDAqFARZEPeleeR+mC7iIGGTODEtF2oquoe4qrOVuhSu1TLIkocevr&#13;&#10;jV0srmqia0l1UnFzKp/iahJIqJsOQvHOk4gSRWKNO60FzgGXqLjqaGqiliqgEpJm5TBgSuo3iSgR&#13;&#10;5IJTXKsqUIjRS4nJiuwl6qoZIsgtX5VESLNJREVfP14/D7/RZKQsaf1Et9HJEbmGdlxkEiTNSiF/&#13;&#10;bMRW611KbKOL+hWSHOT1u4vaZXwVxOdKRKHGZReKNOPGmShpVnlEadnDP+reBYs5JLDRVxF5pQ5P&#13;&#10;SJSwtYjsXWmSJohBSRQRYqJCjA+tY+pL9o/0ZzEHs4QYywRkavKmlpG9aMSNM1EMSg1EYbE+tJZ9&#13;&#10;sSU3iMInqH2bIXmQwR/gVlJMCygshEKirBaewyWOQamCKEaNkE5itpHUOuic050ngQg1RrknJBoJ&#13;&#10;I8fXpPGVuuKy1Fdej4rjkbYsM4yxEWBQOrKY10wyulkCzm/lnpBYE59xDwnqsptbpOwhxRGl0+sO&#13;&#10;GRMHSlmO+OqCBhX5Morh+ZOKqE++cUfHc3zzi/41WJLOJdi1RXFEISrozoAOdjCIIa63EkWJAjhB&#13;&#10;lhrl5FgN5LBEIQaUm6C4/aAGoiRFDhI3bGVrSX33ruxoxLduDm+WUBpOwKDsiRb5QKDVwDmoBqIw&#13;&#10;DYfICbFd9alBIaErXAZ75eGEek+hxWNf/ppwH5BQg0TtjNRAlNjwq/KTOZYWpUUOi6UHZb4Bl/NQ&#13;&#10;N1Fg2UN5PpWWhcL0rsxUQ7SK7gMSapBQFVFoOfWiSoFqq0MTH2IRoXLeqRYcBk8zqAae+h0hf1/N&#13;&#10;rJoaPApIIFuYfIXXDcUkUPo4V2YKdUU+kPRUCw5D4ngC7eYgpUNyEM0UtRAlNSJXogikYhgqOacY&#13;&#10;bGeDOxlk1lPIK6LeuPGMRGpQ/O9KGjClL5JKiEIyrgZjetShF4h8GjAWSV9EDE+v2dNuDrEm0NFV&#13;&#10;47TAoOwJQ5T8EXljoH7wJ2ohCgQ/zbMplcNQxb12lxpAIp8vblmJeqzJ1z1iUAl6E6WcO1U8S6Mi&#13;&#10;okB31PjLDn1Z+WuXncTBBTExccsSyKDgFl45d6o4IKUeopB9IhGvlMUTR9C+XBpyMom7QEsYg/Ld&#13;&#10;sGmyqIso1QPTSKO5Wqq8tFFptraBwFMTYTSHy1zgTqopihLpryqiwD6BHplrs+iUQSWOmEQTYwI6&#13;&#10;R3ByauQyN+T01UUUCH7nE+waHG4T6Pqtsfo7G0+hovi5KzEmH5y0LUqojSjtsin9vjVWYu9GbhMM&#13;&#10;Eo0SwKC0Dycgm+qIAjYFsVA0bvRTf4/qqkc80yAqmoWsk9Lg1ZMmpD40CLBNlessfoOse0PfjcHT&#13;&#10;d7WvdOHm/Xft5mGos5wJ4FHIjA7alF58Z/W9/+UePch7WSa5G43Ynld30tFL8MQgCkioUHQrVRf7&#13;&#10;8utMbXlPD6YITfAoNAgnj2KaJot+KAD2PVXlPbjG1bxlr/7qJYxHIdkPYppqR/bTSDBUzQIM7nMz&#13;&#10;VbTv+bwitG0o14xlImAgSPbTht0Pp3DNbmYtDIxoZlLNIxa9O1Y0yIySBE0kj/LLfvCeWQslyaPC&#13;&#10;rwIOcFIrWCx4/SIXWK06GUXdqolGFMh+ZYwmPGhFRgyPStEGVwFPo1V6oovyNrg061UjcmETjyik&#13;&#10;UMELOQ241eFS822KpLGuq5nVUp+8ipNOX3wGrrAmEIWM6RDrNOFWigjx7nSNipgHbyCIZuaYvxb/&#13;&#10;IXrGDwGbtBHMSPywtWiZuDQmTki4Mpr4IMNxLqa8n5O4GtYIn6SnjVB7stBPKzwKTQZABVE4Emj6&#13;&#10;k5LBVhbqa7kRorny1giIinGsugFIelqU+vxjcnov9RIHKvRIIVkgegQY9xQ9X4A1wUt+iIqhW5te&#13;&#10;uG2iJR7lG2NiQZXAuHOaQTLexKiscQ9YExghtPpSLs510B6iEgoq/LI3TiBbuXLRwmpZU4MwQmjb&#13;&#10;MlFndMCpwPijvvWPwGFLxXlK6fdzBCfFXI0geBvSmhooa6pddE3yKN/ofNY/1UGV+KwtCUKkgnBC&#13;&#10;gZSdwokGqDXVXysNI8oHKjjVVA72Aho5BD2+zIpScPKJeUccOnrgFOfK62DrgJcXSjKtYsEbJSJo&#13;&#10;looTrNOVQnDy3ds2eDGvDjF1gCgYMawKiA2qWdWRpStULqbE7XkFe1YCTsh5/Li64dcVpJC0pvWB&#13;&#10;KASqKqTXqub+l9h8E9LWMI7a8sMJUneCygTO4w3XmheZ3rpBlN9WUeJURwJE0VIbujYlM5y8WIJL&#13;&#10;28tHZdKV9Tz8OQASICR0UcEG2LC1KXSNK5ehPImlgO2qKx5VO27vbZXSYSqQNtVA33eAk5Es17g+&#13;&#10;fSnJlwLPf30iyjsDCFOBmJWSD6sIuU7xOFQdmT+F8GAApzidrcAmDnY8sD1cxvpSuHXRJ6IybzXO&#13;&#10;X5d+/GBG8a8p8z6kr8kIMgNmDTPNWZeWvzNt5Wrr3/qimeeMs8zfnJa/LfXj50kbgRHd6Ck/oQpL&#13;&#10;vjT2bIy1HG9duh391/fv48cuRZxoO8ZSsD2j5GBGyb601f+iW99iLtxkG9827C633mXZvd0+sT/x&#13;&#10;1Kf2acNDVSPxUTNSj+xOeX0Ahg02F+7zNn4w48hm+4x7CLL2C/gpYkex4QweaLQwB8DJSjy5MHXq&#13;&#10;mEiN5U5N+WmeoWU3+q1PTf2y/HnfQECA9xd+20Nravaa9CNLTH2sAe20NczflDptcGzD1PVXOkSU&#13;&#10;YZDxv5NMwpKK7h0utLqzalumefLbVCpe87TeTtw91oj9WHHTwMq8CnrkKMrQgX5kNH30o/JhE9y2&#13;&#10;4ZZHbsb/9Kjl6qOOPw+tLLCbn3mMLJ3pGNqjLLdb2a2vuC+WMxtWC74lJW80Tf674fScsjY5F7o9&#13;&#10;5Swl8CZmjKYww6WNX3ftHUtcL0+qnrUfb9OWbpMdIhYM2d/44AASo/F0O4bRGF3tmXb7heyuZS8V&#13;&#10;4EOesk7oX9Mg/BSxoxg2nZkgrrQEh4sgcAOFUxG9rtbNcrw5lTmWTrZuRzQ2+vO+BTqM973HcmMz&#13;&#10;nLTiaYFu+zBFGP/l6M+lO0SZiReetGT84jrS277+59RdX9pyDrkPt7E8dhucmiCHYO40soWd/2UL&#13;&#10;z1fz5U6MpHDzdXQHgVm7Wqha7/n5NHntDfR1bbBf8pmzp7hFm9jGnemOvsOVwkcON5iKPIsP+Lfr&#13;&#10;kD8am590z/5OgCiq535y//UpzyZfcGkSv3dayv4DGSVF6bs2px+cZ7j1rdTftqf98kv6/OeML000&#13;&#10;v/iW7bYrsG7321f9nPbZXRhoYxN/SF/zMgFA+vuDpsxi9/7qYEQ4+K+nVa930YNvDbEe3V5OObTU&#13;&#10;NCgVI28yFWxJmTYUfWsYat60N/3Iqrp/H/R6ym8/px1eFvz3VGrKsvSVrxHoks2M3z7Fvgx48o60&#13;&#10;Ba/V3Lq1pp7/LnXNzrQ1hSnfb0ideh/iXT+sTlmZbxk71jJhvOGFp01NUg3j3rfvK7CMao5hvY0r&#13;&#10;Nqe8Dvy/k+GZIcS2TQznI0wX+rNVSHY4Pt/aPjD0rJUYNzPlYFFGSXHGrln01X8xF+zwcuaNthcH&#13;&#10;enn1rrS9u9GvexZZv1+Xjn7aZJs4KIZzI+Gf6A5R19ADWnDbnIY70t3PDCnPneBymrjCIrz3zTTg&#13;&#10;wsPzJfs99/SvfGctZh9mGtqK37KKbZtDGh38qXL0UORcOdakLZ1t4i+cQaQvOSPwmWTHxt5l6ETn&#13;&#10;thM2L2XKee9/rUTbK/BzxexRFzikB72bwnubn+wvzB1zIfsPlTvcOAV5XwwAFm7hU2V3bkFn84lZ&#13;&#10;VXknsJ2fVeUd9w6sPd2nGbdrC5853HxvO3buZ0yIqO+nuL2lWHZ7KqPelthT4DnWyHBTR6zXQEOr&#13;&#10;dKrPAJIk8dEjjc0rufMZwX9vRN7Znyo7zJQ3Dfw7ldWZ7tVMKN6NJma4xTT2OuHbh8tyb61483/+&#13;&#10;l2j9xlkGOZx/61c2YgrDG3HKgNMUbjjlGjeiai0LBwj3wrvO38s9s951H7QYbsvFcvobripn8g/g&#13;&#10;dzxg7nS8+u0dfq4+/H5L/4vVw7peGDqLCfRysd5uGt9b+M/YC9kDy178RnhynKliXlmrDhef2Uo+&#13;&#10;8JgxxwjU49dNvNhqdNVvzYzNtlR061E24zdq1N1oTfVWdIeoxkQ6xvNWgjzHbTqPnVvu+tN4z66z&#13;&#10;vCUFrwnPiO6CS5qSjz9gYNdVT1vkX+yoC3PtMGPbMs/SdSErIkNz7fVUo2vp9FLPVzsw7Ai7aJfv&#13;&#10;dMbYg+73Vgb3JQh5m1nT1fQ9txnau9j1xcQT9xmFjc6ZR8OOhWMxH5wDC7fRvaCY6H49ObQHhVez&#13;&#10;zky6Vzf6ju7Eue3OH4+Rvr8zJYzrKrprrrFfFrc1z721wvv37uSRIsSEb7yealHOrN2CWm1/LWU/&#13;&#10;7lm0HcPO8tsPeAdMEr2uJn7bxBxzYpX57h1ngb4CYH7/SvfKk8FDOcUUHsW7DKD/2I+qOMD83Nk4&#13;&#10;/nps1X89Jf4ziBzQkTxU6NntwH5Z4Sl2XPr2uq50yjHPF5sw7BS/nKY729j1K3mOExblMxXZ9GAQ&#13;&#10;gBn+cJHAHeJKHdjZo/y5Cn7/KSFgTaOunnYq6A5R+9lDLJXlYivamJ6/Db9xgn3XIvMdnchTv3HA&#13;&#10;hPwFjvBnLTd4XJPfYQ46sF1FnNtKNEtF0ldmKnb6EFPiIjK8fCm7MU6c4/YBv2pE3t6XLC30bC+r&#13;&#10;acTBHzohZOZQrbzSC+ENuiC1FK/xHDAZ/voHqmK3J7+3aXg7vPnw1MNLbN1TyeETLKMsAe01Izu3&#13;&#10;wE4eZmv7v/QbJ3z6jdvS39z3Cowv9cwowu9/1NTNwm1dw3y9nr1yEPr7sXXOjTw9fiSdeYFZvoZd&#13;&#10;vptvk2vum8lt+p45kUWPGUhV7PFsPh9p+II31fwRFwY5KIVwpxAnLCxkLd0tI1rxW/PZEaNN7VLJ&#13;&#10;Ee9l7H7SQLUwv/PPy8ZzKxIhdYeoI8zsxVynHsT+Pfy1T6S80oPffIG+3uqe+wXnZxYY1vjP5uf6&#13;&#10;Ccs+ci0sRfyqqJDZh9EDb8TJXoY+Tbg9BczWw1inXDqrETmkN3VmL7PPgaXeZrzewiz7gQ9kEcu+&#13;&#10;d59sbnzoTzgQydabfult0ygbouX5PczFFobR3TGsNTWia3gzBVT91VNwFM/ORPuv7JvqLh0uZLe7&#13;&#10;kH171Y5y7sfJ1V/XalMkPuQRywATs/Kn+iwK9ej5ybWcpdtbsWPbPUt2CzndKbyc3bgVK85zFzUx&#13;&#10;tKfYLWvZpQfxm3uRlcXMitPYis0s18aQU84UrGR2lFFdrhIObPXTp2gPW3mlYUQPDMsiurfHgGg8&#13;&#10;w63ex13Vh25pwBoNNlyXFWm/wBlRRJPNHczyQuzrv5ddCdNpd6HLdA9b6nzheU/BPq5tP0MXK9bp&#13;&#10;FkNOgMS2dRdT0dLw1z4Y1oz4A8PsraIGDCZAdh2RS6eUMCsrpZ5UWq6vO0Rh2Nq3q55dLFzZxdC5&#13;&#10;Ndm6s7FfY/bTf1R/UmNOAEb02D2mLBs14l2k4P72g7HLQffkeUzLR1JX/cvIrHTOXCl892H1/lbW&#13;&#10;b1fZb2Zcs2ejrTagN+3e5V5aHLRU3BrXhFlM9sOpq3emLf7I0jMdc3swlsXchc7pG/H7vswoWW7v&#13;&#10;bhTQX7x/R2hgMIbFPOifwDACxgiwyfgzaP8F8BxvHZCroLLF8PSSjJID6R/diq36wDF5Y00tXzu1&#13;&#10;hwQjfP6j52IVW7iO57YwhaXChZ3u70sxrMgzfyvPHPcs34VtWec5WsVvXsU4MNy2gdlxVji+jTlY&#13;&#10;xhdsY5mzzJoNGNjBF0ylsBWuf2/F//xxWv5P9mdG4C5W8HiEhTOrV1oti3dlbHvJQLjRyP3jxzCX&#13;&#10;b2q14znI7D2NndvtyTt9aULwK9RxCdiP/67emI7aWfoQRXjnOGpW2q5ZFLbENXMzfu9nGSXrUl8d&#13;&#10;hk37xJVyd9rRA+n/uo6b84G72F0zWaGGbrX9ahk7oceGA7eHX+Ck0d/YYxsxXHHCS9UUOkbvcmn5&#13;&#10;V2j8ha/S7jpZ2edxVp33KGAibxwqhhG8+XNxmJMTKtn4gqV0NebNMZW+Wf7QwtjI31C/AtOlb2o6&#13;&#10;5FFxrgnsLfAMhDdw4CINbxmlxl1CCpVZtBNtC6prY27tcnXgBI6IaGy1Acphpg4WaUfgKATzhWdm&#13;&#10;ZUx8cMIwe1eq5TnPDwVxLkID/vzy41F1FhNYlp3CrHBtFVEhqvOVLxeLdiJjQfDXJmCDJsBmhniR&#13;&#10;mxccnIaG14ABVDO1Wh512SOqdrEhP5Kdwm2U2CQUmgIVePSCznW5PknSAmAvY6kvHPk9PJIGj1Uj&#13;&#10;B1BIuOKstQqE+YAm8KbS7ekKLT5kLkvCSSHaSmz28tOjohLICy0I3IN0DwjJDbpWGOkO+VLEcEkV&#13;&#10;dQDJCnqmQBJR4VcPNPsKFhR6gBY8G/EzrmBLBvhxJ0Gl5/0v/9iTiBJHU8jD7WNcvwWgy8u7AFRE&#13;&#10;tjlGW7y4zpO1dESBpGUivsUCe4aJwIzoYEKJupPlcqVA0jIh08qD0gWS4VlPEk4yEVT3zSSlPt0v&#13;&#10;YXICmqJAElGaWo7kYHRPgSSidL+EyQloigJJRGlqOZKD0T0FkojS/RImJ6ApCiQRpanlSA5G9xRI&#13;&#10;Ikr3S5icgKYokESUppYjORjdUyCJKN0vYXICmqKA3wtJU2NKDiZJAf1SIMmj9Lt2yZFrkQJJRGlx&#13;&#10;VZJj0i8F/h8XlybAVhWvqgAAAABJRU5ErkJgglBLAwQUAAYACAAAACEAMs+bPTUEAAB4GQAADgAA&#13;&#10;AGRycy9lMm9Eb2MueG1s7FnbbuM2EH0v0H8gVKBP2VgSdbHdOIug6QYFFq3RywcwFGUJK4kEScfO&#13;&#10;3/eQkhUn3iDbRfwQOA9RSEqizgzPHA7HFx+3bUPuhDa17BZBdB4GRHRcFnW3WgT//vPpwzQgxrKu&#13;&#10;YI3sxCK4Fyb4ePnjDxcbNRexrGRTCE0wSWfmG7UIKmvVfDIxvBItM+dSiQ43S6lbZtHVq0mh2Qaz&#13;&#10;t80kDsNsspG6UFpyYQxGr/ubwaWfvywFt3+WpRGWNIsA2Ky/an+9ddfJ5QWbrzRTVc0HGOw7ULSs&#13;&#10;7vDRcaprZhlZ6/pgqrbmWhpZ2nMu24ksy5oLbwOsicIn1txouVbeltV8s1Kjm+DaJ3767mn5H3c3&#13;&#10;Wv2tlhqe2KgVfOF7zpZtqVv3HyjJ1rvsfnSZ2FrCMZgmsyRL04Bw3MtTdMLBqbyC5w/e49Vvw5tJ&#13;&#10;TrOUzvo3s3Q6m2bULcdk9+HJIzhjp4cJ3EtN6gKcwxQda8Et7y6C/mDK/7aN0jiMk2lPip2FMU3T&#13;&#10;OBospHE2y9DxtHnJQvdmEiEAnG/23nzGQlXzOf6GVUbrYJVfjga8ZddaBMMk7TfN0TL9Za0+gJCK&#13;&#10;2fq2bmp774ML1HOgurtlzZe67+w7nu48j/vus/A9hgphOCLsigxgCJedRXwgPMlKC9GdEbm2hZT6&#13;&#10;jJjaWoy7xqr7+aft1S/+cu2mqJWFqBC2thLBX3PWNPdkJTqhmRWFWwIHzuHp0THnvc+SfzGkk79W&#13;&#10;rFuJK6OgAOCIe3ry+HHffWTabVOrT3XTOM679uBE2PIk2r6yDn0kX0u+bkVne2nSogFu2ZmqViYg&#13;&#10;ei7aWwHG6t+LCKSALFqwVum6sz2hjNXC8sp9vwSOv4Dd4Wbz8YYH/YDTWWQQu98arVEUJUl8yOWR&#13;&#10;kfChNvZGyJa4BrACA2jA5uzusxnQ7B4ZXNoD8MiAp18VNN4Qj5NDHmNo5DFvpBFkrYgsCTs1psZH&#13;&#10;Z2oUx2nkZPJwd4kiGlJsKDsFTaeh195X5evDPvMWuYtg7ne/5ajBGBq5i0D0yrynwaWUxRkZ0qgT&#13;&#10;0lxsTUfW3JjOslkObXf7PUUqge3QZwq7XAJ8jmNQeOBzPosSny29Kp+x5G8sj8gOOYyhdw4f5g3Y&#13;&#10;lo7MYZqFCaX4zvMcjil9yIffOdwfQsZTyIMOY+glDp+Q/DrVO27Ku0/d4RD6jPCm0ZS+fiLx1oQX&#13;&#10;9ZOnwuuHXiLtKSYP2I+OzN44iZI8xncgvNNpnj/NHOIUqcMuc0gjt1L94XBXptkdy07n5IaS2SGB&#13;&#10;MTQSGFUE1BtMJW1/duOiaYiqUIk8IeHNj05d1LmiPuuN8hzFwMc5bzhLaT7mvDQJ+ydOOudFnfGQ&#13;&#10;uRh6Z+5+lcyVTo+bMkBGUYbGyRCi+zXuRijKz0bVpSlF8ey1VdfXH1De95W+4acI9/vBfh/t/R9M&#13;&#10;Lv8DAAD//wMAUEsDBAoAAAAAAAAAIQBnh5vIX8sAAF/LAAAUAAAAZHJzL21lZGlhL2ltYWdlNy5w&#13;&#10;bmeJUE5HDQoaCgAAAA1JSERSAAABGQAAAxUIAgAAAMwvFxIAAAABc1JHQgCuzhzpAADLGUlEQVR4&#13;&#10;Xux9CXyTRfp/3tx30zY90vukFy2US7CACqhc6oIHisAqKsvuei6uq/5/uiq7q+6q67rqIrvigScq&#13;&#10;iICgHCJQua+W3veZ3kmTprmT//PmbUOapG2SvmlzzHzyUZrM+8wz35nvOzPPPDMPZjab8/9+loIS&#13;&#10;QgAh4CkCF5+aCY9SPX0cPYcQQAgMQQBxCXUIhAA5CCAukYMjkoIQQFxCfQAhQA4CiEvk4IikIAQQ&#13;&#10;l1AfQAiQgwDiEjk4IikIAcQl1AcQAuQggLhEDo5ICkIAcQn1AYQAOQggLpGDI5KCEEBcQn0AIUAO&#13;&#10;AohL5OCIpCAEEJdQH0AIkIMA4hI5OCIpCAHEJdQHEALkIIC4RA6OSApCAHEJ9QGEADkIIC6RgyOS&#13;&#10;ghBAXEJ9ACFADgKIS+TgiKQgBBCXUB9ACJCDAOISOTgiKQgBxCXUBxAC5CCAuEQOjkgKQgBxCfUB&#13;&#10;hAA5CCAukYMjkoIQQFxCfQAhQA4CiEvk4IikIAQQl1AfQAiQgwDiEjk4IikIAcQl1AcQAuQggLhE&#13;&#10;Do5ICkIAcQn1AYQAOQggLpGDI5KCEMBQvNoJ7wSnHstjMBiYJY2gDLSUyWTq7Oxc8nHThOuMFLBF&#13;&#10;gIhXi7g0Yb3i3KZpNBrNs+KBV2q1uuDtEs8eR0+RiwDiErl4uirt6G8mCYXCkYcgV2VRKDBSTX/t&#13;&#10;vOv5UU5vIIC45A1UR5J5/HdZfD7fG6UiRnkDVddlElxCtgfXEfM85xe3CS/8cYYrRILJG5GAHpCs&#13;&#10;f45cNpVKheaESaPnKqInx4wAWi+NGcLRBJx/cjr09ZGNClqtds5bxaNJooCVgslkjjA/BO5VVlbe&#13;&#10;vVsxqiiUgUQE0ByPRDCdi4LhKCMjY7hioN8rFIrr36v0QI/Ch3M4HM5wpNLpdNe8edkDsegRzxBA&#13;&#10;XPIMN1efOv34FBhDnOYma3mz++6o+Ph4p4wiqwhXaxvc+dB6yYvtD/M6p0QidvPIsrzd9kX7tH+c&#13;&#10;6+vrc6wJzCphhebFGiLRDggg2wP5nQI6sdMFUm9vL3R90sub924Z8BNYaicZxitEJ9LRHkEg4hLJ&#13;&#10;aEP3dZx0EcORZ0sjF/UDloIBw5FOMEK6KAFlGyMCiEtjBHDI406JBF3cG8ORo96z/1VUUVFh9z2M&#13;&#10;kGeemEpmJZGsYRBANnHSuoZTIkHntrVQg/2NzWaPYCInNpT6+/th5uaZZk6Nh42NjbC48kwgempU&#13;&#10;BJAdb1SI3Mjg1LnOSqQRDG4jlAG2uNOnL//uuMENPSxZndIJJpnuykH5XUQA2fFcBGr0bDDaOHqp&#13;&#10;EkQiPB4SEhI8cMCD4WvOnHx4/N159NGVsMkB5apU/XaPoIWTWxh6kBmtlzwAzf4RLpdr9xVBJOi+&#13;&#10;sFfrAYtspcHjwCh3/YPmvlMCw5qtHGAmDI8k1BaJGAYBxKWxdg1HuzOsdkAojPujug5BdzdaErFM&#13;&#10;GkEVGPfcNXDDLpadTNjYHWtt0fPDI4BsD2PqHWAig2N8tiIMBkNraytM6pzKhc4NDj5gcBuh1LN/&#13;&#10;yKfTh53U2RkzRtYeBiI7TZARYkztPczDaL1EAqp2RAKqyOVyp0SCn06fKQbj+MhEAp1mvnER7ASw&#13;&#10;set0pIJJI6zBXFQdbHdoaHIRq7FnQ3M8zzF0nHSBj7ZYLHaUCG4+wKKNRzWuFwYbu063X0GCW3Q6&#13;&#10;c2aI+/kYF2+u6x+EORGXPGx0mD7Z9UuNRuPoFU54PHi8WQSDmFNb9gju53b12fiz1m5octeM4SFA&#13;&#10;wfcY4pKHbW63jof+ymKx7GSBaYEUjwen7naumyJUKpWtYiNbRDyEAz2GztV63AfsBiWwxdl9Q+6p&#13;&#10;B+Ck3fACxcHVEa7obzcqommeK6B5kAeNSx6ARrHb94Rebmd5g2/IOlhh1c9xiAsJCXFRezsews0T&#13;&#10;Lj6IsrmOAOKS61hdzWk3TbLbFYV8pEztHDUDi7bdly76rYKl3vZBx81lT1BAzwxFAHHJ7R4Bly7Y&#13;&#10;PgOvfDsHIruO63YBwz8ANm6YTNr+bmeUH+7RWf+8ZPuT02ne8hTB12uz4PPAlHASdQ4eUYhLbre1&#13;&#10;3YFZR+bABpHbQl1+YMbrF+zyejBhc+RSbhhr8x2ZqRI+fB6+OSUv3N6O4rKCwZsRccnttrfriHYr&#13;&#10;Jb1e77ZENx+wm1LyeDw3BTjJvjQr1PbbF5anjF1msElAXHKvxR0neHbUsptNuSj95OP5p/8w7dQT&#13;&#10;004+Nu2+PCe7vbZy7KwaLtrlRvb3e7WwzbaI5Civ3InpIhp+mg1xyb2Gs5vg2Y1CI/dXu5I+vScT&#13;&#10;9ojAlQs+bCadSaexGDQ2i/bY4mT4Bn765tfI2uZe60xsbsQl9/C3GwTsrA52hoHhRD85OwrYkh0v&#13;&#10;GGFIgZ9SoviQbdudaY5y7KZ5LlrzRq6qVjfkjMbLNzl3z3UPr2DKjbg0pta2IwN4iI8qDlx47p3v&#13;&#10;RjfNTw4973A7Fzib2xbkcbwMWyFHrnTa/nl99ihTzVFrGmwZEJfcaHG7s3Qwo7Pj0qh3KsAmrwf9&#13;&#10;nophMEDlijlWXe0uTHZxyTRyVZ89NGTzisVAfcONvgFZEV5u4BUTE2Ob28UZnfWR4S4WB06CqHa5&#13;&#10;tqmzv0Oudtz5JSR8vH6yG7qOOSsp/ByzFv4kAHHJjdayc3ew8xkdWdDeB7McnUoJL3JwkoBdo8Vb&#13;&#10;i279oOTmrVfATAdfnqrodhT40++nuKEuyjq+CCAuuYG33avarbsjY8PsrczVrfihpuGK/+3uWkf3&#13;&#10;8H7NEKcHN1SHCJAjBvAkRLllh3Sr9GDIjLg0Hq3seGRo59nWOz8Z/QY8IJvBePUeiKLGXlLURZwh&#13;&#10;BUY7IYhLY0LVbm0z3CEIR9P55p9aXCx45uvnupUDlxt/dr6DeApuEbN9fLglljWPXX7EJRfBdysb&#13;&#10;4pIbcDlOk+zMD65E/oPyHH3qRlZi0X/w07XwKe4ZIJXducNRuQTBmmyLIG5KQolcBBCXxoSnXcgw&#13;&#10;p0dW7SZ4o/Z7VxSyK2hUxyW7t4DHZ+Zd0S1o8yAuudH0o06NnK7v7fr9vguuzu5G0MwVQ4L18f3r&#13;&#10;0LV4brSyx1kRlzyGbuBBO4LB7XYjS3z+yBAvUg+Kd/SvHVlIVNSQ61rd3RbzQMPgfARxaaztbrfL&#13;&#10;NMI1kWMtafB5u8WSnT+RYyl2g5i7qzWy1A54OYhLnjcxceej49rDzmjmeQHOnjwx1IIHWUa+vNLx&#13;&#10;agqypo7k1isApCEuudGIdmaDpKQk4mG770e+TWHzojFdkM8bGgdgZEsGOBDardYgcrsbFUZZ3UEA&#13;&#10;cckNtOyCWFrvWnC8csjWdmfX3ZdOjXOjyKFZHeO+jHzbkeMlfq77aoxqaPG4FoH6IOKSGy1b8HaJ&#13;&#10;bW7bdYgdYWBz1ho0qbh1yFkGj696hKnjqPcf2aoHh5rsVkojD0qnHx/i7Ie45EbPsGRFXHIXsav5&#13;&#10;bXuq4/gwe/ZUIuv9nzfZleHBLcRfr4pxnDqOMCjB7M4xbsDIg5Kd1WRUk4bnwAXok4hL7jWs3dva&#13;&#10;NmKf3Xl1YJp1SuY4ah18KMP1gmFESk2Mtcs/su+CY6yNUa/ssxv07I5Iua5t0OZEXHKv6e1YMWvW&#13;&#10;1bvywPnAjmnQOwk6OQ4g4lCh3TbRcHrAIOY4IoEadhNO28eJcEC2CeIGjFzPDW6G8XQPteDIjbjk&#13;&#10;Xjvbbc7YOa06vvutdHKcMsE20cj36wPZgBWO53BHvmDZkUhAvFEHmQ02LwVAhBRHJ/eQ9f/ciEtj&#13;&#10;bUO7wMwQt89OIkEn8Nxz7KAwDySuHLJdQYHNgLifyDFwBkgGIo0wW3MkktNR0bHOdoxVIedX9/sF&#13;&#10;irHpNmZ2R80d41nAeOKUBmfPlUyf5uR0resajBA7A9ZUTve1nIZvsivx2/XJiUNDsLnylOtqB3xO&#13;&#10;FGPTwyZubm62fdLRxg2OCHY7UUT+mTNyYFTxePoExobhDHcwjnlMJFAsIXzIBeIea+ghoIHyGJrj&#13;&#10;ud2SjpcNOV5PNxydYCoF3HP3nmTo3DBQODU2wOQQXopO3cZdHFs2zaPbPf7h6ctug4IeQPtLnvUB&#13;&#10;O3u002ATQCfHtRNRHJEf/LVH3g+FX+Hif6CE0+GIYJHTG8KIK1lcrNq9g/tgRH549t/HhwSYcVEO&#13;&#10;yobWSx72AbtVPhBjOP9rmICNcNwI+i6Y+IAS1jzwzQiRMmAxBvcwjyBwBE0cq/r0PPqqOUMOiUD8&#13;&#10;dtf9jDzELuAeIzoD4pKHDQvDgt2YMMJQcPLRXDabPWpJwCJrIk4ZAWcImhFpVAkwEt692w3vVTue&#13;&#10;j2wkHLX0oM2AbA9janrHUWiEzSLY3gGmjXoID9gCqykgD7jzgCUQEgxBxBJrVCIRs0G3iAQOeG45&#13;&#10;7I0JryB4GNkePG9ku1UT9MuRXRmAfq4wyl2FCMuEBwHU7GJ2wKCEZnfugm+bH3HJc/TAsGZnPICR&#13;&#10;hDggOEIiGAU8HKMjNjwOlvfhLBOj1spxFP3m1KVRn0IZRkAArZfG2j0cXQ1ct6FB2RAhE7aGXFwO&#13;&#10;EaspsFWM6hM0cq0cbzaHKaIHI9tYsQuU55HtgZyWhFWH42RpVKfsEcoGDwYwmhNbwMAcWGWNfArd&#13;&#10;3Wo4umUgk4O7GNrlR1waI4BXH3e0eo/g7ENaqR4Jcurf5NZA6lGxAf4QsuOR1sAjuIeTVgYZgpwS&#13;&#10;6YKDMy4ZRQWjDGR7IKfVT568aCcIJmkjH6kgp2CXpTglElgvHnBnP8rl0oIxI+ISOa3+u+MGR48h&#13;&#10;4kgFOQWMTQoYGxxd10lfiY1NR79/GnGJtCaEfVKnDnhAJzDWkVaM+4JgeHR0ZocVHbp00n0sR3oC&#13;&#10;cYlMPIejE8S/mJD5HnDYqRc5jEgjXwZGJihBIwtxieSmHo5OxHzPxTseSNEJ2Os0hg2skdCIRArC&#13;&#10;dkLQXq03UMVlDuceDps5cE+dV711hgsyDVohN3BvtDfaX/IGqkNkOvqSW38mziaNGjfJXRVHYBHa&#13;&#10;kHUXTNfzIy65jpXnOcE9LyNjpKvwwAbQ09Nz47Y6z8ugUMg91DQWTYLzWcSl8Wv3EQYo25EKTAI1&#13;&#10;NTUunpuA2LgCgWDUG5VhODp16hKY7MevtsFXEuLSeLf5yAds7bQZzot81INMtnL6+vpQOM1xaGbE&#13;&#10;pXEA2UkRIyxpSFQIznSMcLEriQUhUYAA4tJEdgMIxemNCIIwmlVWVro4S5zI+gdW2YhLPtGesJRy&#13;&#10;5Qj6yLoChSDUJ5rOTVSLIi5NFPLOy4UoL7GxsYQtYdRFEXEoEO7ZI/dok28h4j/aIC75T1shTX0b&#13;&#10;AXR+ybfbB2nnbwggfzx/azGkr68igLjkqy2D9PI3BBCX/K3FkL6+igDikq+2DNLL3xBAXPK3FkP6&#13;&#10;+ioCiEu+2jJIL39DAHHJ31oM6eurCCAu+WrLIL38DQHEJX9rMaSvryKAuOSrLYP08jcEEJf8rcWQ&#13;&#10;vr6KAOKSr7YM0svfEEBc8rcWQ/r6KgKIS77aMkgvf0MAccnfWgzp66sIIC75assgvfwNAXQHsr+1&#13;&#10;2Hjp+6s04eLJYrGAdbZW/mqh1Gmxv58eER3CcvpTW6+2pVf7bbVivPSdyHLQGfWJRN/Hy143OeyJ&#13;&#10;palWJX8q7vjD/gY7nf9UILm7IG7Uipyu7D5wpSuwSYXOqI/aDYI0QwyXft/8eNvKT00WOWIxM8XJ&#13;&#10;l47ZrpkU/ueVGR+vmgRiAxvQIJrjXR/LuyZJyGfRrC1a1dF/qFbR2j/s/cDwer42TfTF2fajLarx&#13;&#10;7Acwd8qNFziWC93x+ZsSipuU75zv9J4+mxfELZ8hsZPvGB/667VZqRI+ka1G2meXPzacw2ZehRp+&#13;&#10;be1RP/RZ+Qhoe69G3pYcLHM86H+/nR1dkBkeymc6xRQmIf853nK5W+v465HfTYGniht6131Z6e32&#13;&#10;sMqHhQq8yInOt+x/V2zLtU6rvBf5fEo468MH8ohCNTqjlQ8jc8mpPvDyuntmFIxL1ioEKp2CYo4H&#13;&#10;A8s3G/LgLTsckaCZobGh98DL2JEtxFPcoe/XcSOVY0G2g6qX1HhuaYp1qGnpVo+lFBjMN35b++LO&#13;&#10;CuAkIScmjPPKLQPyxyLZN58NZJv4G0sSYQFNvFmhOWEBDe267O2L8BKFD/wbvrE2M/Bt34OTfWFO&#13;&#10;D8v0/x2uh9HyH/vHFEjGgw4Hc0vrtG3z97UeSHB8BKrzzFcV1u9zE0Ng4CVFsq8JCVguwThzQ24k&#13;&#10;ATdw5vatRWCJgna1ztfh3/ANfL/33IDB13femrAcgjf6OC/S4D2yZt6AyQEwcTrp9az7QkWsIIOE&#13;&#10;ldOjPZPj408FJpdgakesnmHYgXc8cGa4JS98/9yR5ic+LZX16SB/XDjHxxvMe+o9eV2sdQz/z6k2&#13;&#10;cgsCgdYpAAxNsCojV74vSAtALtmadD853uSKyQtenGs+LPmisPmJL8vdahUgLcwkwaJFfLb8KgWm&#13;&#10;ScNNFOF7MA3Dx1oEzHbgEeuz1u9hUIUvYe1OfAOPEHnAgkJ8Yy0RFIA/CSEjd1A7mXbVhLKswziA&#13;&#10;Rrq1DQSerOi2Fjo3KQCneQHIpbX5EYTNAKZ2rhCJaGBobNjdd31iA50YrHywHoMuCGsM4gNmjAcX&#13;&#10;JoG1AwxujpycFcOFVzKxYIC+C70f7HXwiPVZK3lgUIUvF2aEghD4Eh4h8lgtKNYSb82PAooSQn47&#13;&#10;L3a4FwHQjJAJhjWneR5ekDCAQ4/addDceu9calJa84PF361n/SJzAHLp5in4MglmFK/93OKlNiCs&#13;&#10;Gra2QesEBkqEmRI4BIywOwm+OS/fmWFd5eNM7lED850ukIjFBmzgwIeYiEIi/gRj/ScnW+AtQHw/&#13;&#10;JUk0XH0XZ+LDFyTYm3LMA8y3KvPfo41eAg228qySwTXJS6VMoNhA4xK8xYkufrleTvpEhWgnW6sG&#13;&#10;cOCf39eAbXDOmxestkEiGwwmb92e7rRpYRghVibE4/Ag7CM5OulYn4UV3R3by+BTWD4wTSL+hF0v&#13;&#10;wjeH+B5kwgzTaYnW94vjmAPD2q9mDoyiQE7vOfvYNkeYwPle3wQyYexFBxqXcqK5BCi/VMvHjo6j&#13;&#10;BJieWX0CYLgADnx8pcfONgjWdmKggJe9020rQixYvYnHx67n15cH3CCuScOnhXbJ9v3i+Cs4Ulg3&#13;&#10;ZF8/ZO90N3bdnEoYYbvPSyWOg9hA45LVbblR5sSPYeyArpkzsCYBIsFw4VQgvNpf2l1N/LQoL9Kp&#13;&#10;KQJmaGD1Hrs+hARY5sEQB/+AwdCxOOsaCZyS7EqEV4PVL4FcOzhZVfMjOYHGJSv03ticgRU8sa6A&#13;&#10;jjsckQgFrDsq8MoHW4hdh4DFFVk7oVbJ318c4IldcUAtYh0FQ6UjJg9dP2BygF9Jt4OPQAPb5aUf&#13;&#10;sWVkVQOWS97YwbCu4I+VXTXvDoevtWs6+lNXSftcNxi62NV2lcmInPOzrvq/wZ8rskKJKdwPlzvs&#13;&#10;RMH8E7aniS+/Od3qpeWltVDbAXOM3kkuYjLO2QKNS33aAdev5FDyLUVWd7iK9tHdxq3mNfCYtmvU&#13;&#10;kmYnxrQxNjwUBwswEAL0sH2P3JAtJiQfKB+yMIOeDfNP4icYlODcHsz37D4cG596wo4/FiVhS8D6&#13;&#10;eP+gh95YBPras4HGpdP1A4bX+elOVuFkoe+isatHiVsg7I4ewDeuUNEDVa3mll/PGnDSsU5KwUBn&#13;&#10;NxKC77xVMbAEwE6X48c6aoEy8Os/780ezk7oira2LdLQ2e/KI/6VJ9C4BEsCYi7u9PgaWW3jonfm&#13;&#10;OFt+wSRoV/c7pgws1U5XD8wArQhYByW3MFma73yr1xUhti1yuMJeH1ck+HieQOMSwE34qsC71qnz&#13;&#10;wVjawzqBzIgafbYDY8L4W36tdSfYTvgcAcEct5UOFXUQG74jfGwtBMTWMBzm8wxAGNCsaDi1gngm&#13;&#10;1qeeCkAufXRmwI0StiDdmuJD/xvZYnF1Ajl0fe+0Ra1jwni293dFXURx4FoBXk5E97V1hLMqY93/&#13;&#10;JbZ9nX5sLQTE1rBn9glYm91+TYy1aOuO83giMw5lBSCXYGEAL13ADtYD4KrjIp3APRRfEqzKHAF0&#13;&#10;mEASh7FhITHCJixksN3SHYdWtBYBGlr9iRblDFgdrAQbT02sZQGR/rs603ZQGk/j+3hWOQC5BPDB&#13;&#10;SxcmJFY6Ec7UwyUYi+AUILFlqR7NvgT+b4Qc8H4Ybg4JRPrT8rTxbEXbsgjbN7xHYN8W/gFbYd7Y&#13;&#10;anOxdgAFEMnWhvHWj3WeDW4uljiB2QKTSwDo03tqiTEEehX4oYJTtuNpCBiyYDiCA+pEY8PyYNSj&#13;&#10;rGDBAydUosHAgRXEQnex7pyAQHB7hfHNehBo/JvWzvbtylbY2JW0M6YD1DBuwxsKoLAlEpwlc9EE&#13;&#10;OnaVxl9CgN9DBD3beiyHABemQGCqhp0T2zYm3t/P7qqyMxwTd2IAJ2G1YNs2wEDbK0GIx+0EQr+B&#13;&#10;vR3CT4K4WsR6KQo47I3cpYhyHd2UrDcEjXx3iu0NQeB36/E4YCtn5LtTXOm4AIiXTnO4UrpX8wTF&#13;&#10;3SngfA1nZm1vnIKJO/Rv234P7IJmBjdTR18EwpDluLEIrnTg3209AQF5bAUCr6BQ6DcTtSP5U+mA&#13;&#10;BQImuh4TybbitjW1dsrGLlf3iECN+94vClQiWQGhvfDCC+8VtnqVtRMrvF6p31HUdaq8W6PWqzR6&#13;&#10;rc4EPYP4/FLR/Z+fml480nRW6rxbsPWGEA79yzPS8h57T9nLHeqPzrarezUajcFkMhMC4aDHt+fb&#13;&#10;/nSgAQrFx0C5Jj2C82NRR2ETPttUaIxpIiYYx177ZZQT4CKKGdLOix2EHGvqUWhTw9lnq2U/1Y10&#13;&#10;t/A9UyOSLVb7z35pAT09xl+AmfMTQ+g06qfHnUDUJtOAMn1q/PSU00+VVHmivOe1g/Vbzna0qwf8&#13;&#10;UTxWxpcf3FiAezwH+BzPlxvAe7qdfHwaLNhgUIVTVd4rBUm2IhAUc7wgbG8wWhKWD6fbSkEIyLhV&#13;&#10;OWDteOOGoK8V5CPbSr4Gyzjog7g0DiCPXxFgnfeFbaXxq7AvlYS45EutMWZd4LQSIcN6NHDMIpEA&#13;&#10;VxFAXHIVKb/IZz2ibz0a6BdqB4aSiEuB0Y4DtYBLVOBEIOxujWVbKaAQGcfKIC6NI9jeLwq2m8f/&#13;&#10;InLvV8s/SkBc8o92Qlr6PgKIS77fRkhD/0AAcck/2glp6fsIIC75fhshDf0DAcQl/2gnpKXvI4C4&#13;&#10;5PtthDT0DwQCnEtw/hycpr3XFHCQ1jP5xIOO1815LNBLdXTx9jIonThcDP8d+UYAL+npC2IDnEtw&#13;&#10;e6vjVY8k4i7i0DyTD5e6fHtW6ng8zmOBJFbKVhRcXOEinSCCG7wIFqUIV82+euWQl7TyTbGBySV4&#13;&#10;NcJxbrsbiOBPuy/xS04KJHgAIsttcpCBeK3a3nwN/yZuLyCkEX/CU463f9nJt5VDvKoJ+VDW/Fge&#13;&#10;wUBr0cS/h7syiaiO9X1vVztCeWtxoBhRKatMEGvlAyhvLcU6KloHEyIbfG8t69W91cRxekKs9c4M&#13;&#10;4k/4L0gjPlAjCNgDAcusd2Y41dNWuG9SwmOtAvAsIFzZEcbHj6/CRd7QFeD6DrirAC5+mJMRTnwJ&#13;&#10;B3vg7DpxFQQcX4dvoB/AHQwQDwZuWuUwadYORNxHBd/A/UQgE4Ku2/75zFcVMIwQ8ombGAhphHy4&#13;&#10;LAEuLSI6IpwVs5V/rkY2N0sMR9mPlXXdXRBPXKUAErJiBfAIIdDaosTdEiAZjtaDcxAEgIG4FVAR&#13;&#10;+BMC7EJcUBBuvRQSDvYSF1HAN6AtXHRsjRYFvkWTYgRQF6gsPAj3MFsLIi6igEJBFHEfBgiHK2Kg&#13;&#10;FoTmIBAGqJ4+HTwOt9vBraswrhJ/wk/wTYSQSShZ1qKEWsD1GKC2VU/ipgdCT0JzQrjHvdbXHgzM&#13;&#10;s4D46zmMA70cmtN6qhQoAbQBhsCX8F/49/IUAfwXegl8A6GOrW0DnIEuaL3YBOKvAIUgLDTcBgHS&#13;&#10;bP+EWBXr5w7EYgL50GWhg1rlD3dnJXRTkP/InjooEaJZVrSPcmUCvO+hjxJ6Ql+XaQzwJ1ERKA4u&#13;&#10;QiLGH+jWG7eXgPLwK3Rc+ABhCJ9x6L7AQCAS/ETUDtjiGHrDisCHx5oI4bZ3zqycHg31BRAWvHsZ&#13;&#10;7kuDihN/AjIEnYhYUtYLzwi1iVYAUWvmxRPyAWpH4b5GDI/1CbQ5XnokF96OdjfCEREWYNiBsYII&#13;&#10;RpYjwSdsBGdsFy0XaodE5oTAFvAetfqJ2v55qKSLOCkEiZC//SIenI+QOVyUDXhtu+V1CuOeVaZV&#13;&#10;LFEEURxRNNASPPFgfIC6Q3XgA/+A0BXwE+gPaBB9HbJB6SNfm6rQGCCnXfQAqCnU19rJ4E/ignKQ&#13;&#10;5jT6yzVJQuAw0QpwxxgQm5hYEip5KTSBxxwg68FA4xLgMtyN+N9dbIcXJ3zgNU8MCMRLfeR7j23j&#13;&#10;ptiCLglhWW/nkVsuBomw9HvbtRZx7bjTuIButZ+dBOJPojiiaI8TISo2hDVycDH4FeprLQUqzmfj&#13;&#10;Dw6XpL1aq0mGeK1UeidMo8cV98aDgcYlOHQAt3bB2oOwKxCQwYscesO1aSKi3zx6U3KdTAsdAkK1&#13;&#10;wvvyt/MGpmqO+J5vVMCMEeSANJg9wp8w1yf+hGjKla0DYZSIm4c3LUqE70EmlHWmtR8u9IKwYvAN&#13;&#10;LFrgG6cX4hFMIATCPfqOt2SBHHgWZBLVsf0TihvLJfcEJqAbSIZ7/GDONkL3gmUY1BcQgA8gBiMb&#13;&#10;/EmoZBsN3ioBLBAgHJZMkAdCD8Ig6dZo7I2OPg4yA41LMNWB1QL0S1hMw6qA4AzgCHP3eDEXvoRL&#13;&#10;4qErQDYIKQtrcVhDdyp00NiQE7pyVceQBQx0OLjwEe74hwdvzY+CP0E48ScQ6aUfG+Ep4vI9kBYu&#13;&#10;wKMYgUwoC7rOthP4bcnwDShDLMmAXVb5YHgAIgEJYTlBCISl1Gs/t4BAIvIskUAOSAOZkAG6L4xF&#13;&#10;1j+hOCIqLqE8/AOEW2/kg3+AfAjMYeWnYzbQigAKxl5CW8CKEAXPEmoQT0FNob5w/S18EkJZcCE4&#13;&#10;/EkgDFYEIvwH8SyhA6j9n0P1hNpqrfHtI422wu3qOA69fHyKCEA73vgAh0pBCFgRCEw7HmpghMBE&#13;&#10;IRBoc7yJwhGVixBAXEJ9ACFADgKIS+TgiKQgBBCXUB9ACJCDAOISOTgiKQgBxCXUBxAC5CCAuEQO&#13;&#10;jkgKQgBxCfUBhAA5CCAukYMjkoIQQFxCfQAhQA4CiEvk4IikIAQQl1AfQAiQgwDiEjk4IikIAcQl&#13;&#10;1AcQAuQggLhEDo5ICkIAcQn1AYQAOQggLpGDI5KCEEBcQn0AIUAOAohL5OCIpCAEEJdQH0AIkIMA&#13;&#10;4hI5OCIpCAHEJdQHEALkIIC4RA6OSApCAHEJ9QGEADkIIC6RgyOSghBAXEJ9ACFADgKIS+TgiKQg&#13;&#10;BBCXUB9ACJCDAOISOTgiKQgBxCXUBxAC5CCAuEQOjkgKQgBxCfUBhAA5CCAukYMjkoIQQFxCfQAh&#13;&#10;QA4CiEvk4IikIAQQl1AfQAiQgwDiEjk4IikIAcQl1AeGIsAQbv71lBMbUzeGYQgatxDAzGZz/t/P&#13;&#10;uvVM8Gam8p+/L/1XYrpjLzNrZO98UPO+0uwNcKh8we+mceVlXZ90Gr0hf4hMSdyBtZIoiuHigSvr&#13;&#10;i/ReLy4gCrj41EyoBxqX3GnMKNG1zogEIjA2K4nvpRc57dbrkh+YnfDEYvEkd5RFeccZAcQlDwA3&#13;&#10;1hc1/PtArc2n+sXtlX+XmjyQ5cIj1DAODX/tcRgRLuRGWSYKAcQlD5A3y1pl24q6bT6yb6V6pQeS&#13;&#10;0CMBhADiUgA1JqrKhCKAbA/uwO/6upzO+tWM6NszQ5LDWTyaqa9befpy6+vnNfmLMl7MoxzaWfFM&#13;&#10;ncGmYGp2WsT6qWGTY7hRbCrFaOjqVpVWdfzvtHrmLRm/TWfRr2Y1a7qk//dhy2GacPPq5Bs4fZ/s&#13;&#10;qN3SY2fwoC9dkPb0ZEb5iaqNFzQ28068lAemh+dFccRsqkHTX17Z8cHPXRei4z5bGUEpql59UCGH&#13;&#10;glyvozvIBXZeZHvwVvtSBaKX12Q9Pz9yciQQCV/p8MNDFi7I+Pj2+DvTOHQaJz+ZdbVsjLlqceb7&#13;&#10;KxMWpvBxIkGi0cWRIfMLUl+dz2UxqbgAm9x0BpUJf4qFM6OYPKFwVpwN0Qayseak8QVsdn4Kj2d9&#13;&#10;EGPedWPG1pUJCxJ5QCT4ms7mTs5LevXXac/NCJXQaJJkYY638AgWuWiOR3ZLY9ynVqYsjmRgRl3Z&#13;&#10;xfqXPit5eHvpS4faylQUcYp4qsDO1kdbeEPak3k8NsWs6uj6Yl/5I9tLHv6s6oNLsnpZf1W76j9f&#13;&#10;Ft2+rfzLZospXNn5+seXb9natN9tGwd11rUpT+bzeRSTvLntvZ2lD28v2bSz/kCzjiIULbAlNtlg&#13;&#10;BJU8xCVymxtLnxG/MgrGEt3FQ+VrDnbuau4vlKp2XWhas73hotp+94kaJt6Yz4ORRSNtefrTuldL&#13;&#10;lCek/YXN8rd+rF7x37LHSnQUiqmuS9OhszxoNNS16do82MESip+YLWBQzMrahg2fN22pVhVK+49U&#13;&#10;dz7zefmWWkI0SiQggLjkAYj0/MVTYYp89bMpb2ueZdqGce7O5TMoFL207c0ire34YVJ0/+uCauiI&#13;&#10;Qp2RG54KvDP17f6+7YS39kWps/LFGVCKUbn7SHeVLXXM2g9+6mhwe5TzALGgeARxiYxmpjGTopj4&#13;&#10;wkUoyAsDSI015fIi+xe++fKVntohHZe1IJkDcz5Te8/Obu8ND8x5CWwoxSiVfW1vpaCYumUn2r3v&#13;&#10;S0EGxr4vA3HJgzZy2KvdV/74T0owzLEjOFE4orp6qbNRRqFu6LfhDJUpwZdP5t5Oda0HWrj4CJWV&#13;&#10;IAKdzLLO/iYnj+hLO701ILqoYMBkQ1zyoCkd9mpL+kotJm4Gl87B/282OH3Xm43qIZZwuoCJmyJ0&#13;&#10;OqPt1x4oNNIj1IFSjEazs9mcWaFDkzxyIEdcIgdHQoq+36C2LJvoQy3ZA2VgNI6tBdtkUFpW/kwm&#13;&#10;zdGwTZpag6XQaJizxsaETNQHyAEb4UgOjoQUTae6HX/LM5MkYIBwSEJOItfGJm7SSXG/ciwkgpNC&#13;&#10;phZDZZm0jXLQCQuN4MY7KYWRHeFMVe/pE7iSEZdIbVuFsqgHOi4tNVOUZ+81jk2ZHJYyBG/tkTrc&#13;&#10;TE6NClsZ7qaPuUzTiZOWKhE7DCssdiwPX4Z192gsLoK6440aKIUmCb3D4UgSNTx0Lm7BR4kEBBCX&#13;&#10;SADxqgizendpH6zlGZLox/NYtuBSheGPTeMNhdt0rri7BlZWVP5tS6PnujU8aPou4fY3alR6+JIh&#13;&#10;D2K5eeFZ+De6ikaNRbHBUmiC2xaEp9tyFmPdf0NkIuoCJHUBBCRJQA6IMRedbtqJ93Jm/qLMT26M&#13;&#10;WBHHLZDwVkyL/2RtYj6HYhi6zjf1dG25qMINgJLYV+5N3pTBL5BwC+JCNi5M+25jzrvEnpXzpPny&#13;&#10;Qi8MO1hI5DP3Jv8pRzB38ME35oewKRRw6fsKp6mFTD2d/zil1FMwQUri1nviN6bxoJQFaREv35O5&#13;&#10;MYUJNglyIQhaaYhLZDe9uf/vO2sPdOjNNGZWftLzq3PeXpv9/KLoLB6lraj1mMKu4xoP/1T9WpFK&#13;&#10;Q8F4keI1t2W9vTbn7dWTfjM9NF7IDB2BShRKc0njG+f7VJYH716W+e+BB0ViGsWg6Hl/j/TE1aJM&#13;&#10;Z36pfe0iZKaK4qJ/szIbSnl9ZdLiOCZF1vlFKTF8oTRWBGgvvPDCe4WtYxUTJM9rKRkpwliTcv/J&#13;&#10;7nMWg53TZNZpDl+RtesxMYfOY9OZVKO8o/fQ0donTiqNYSHXRRp+Odl+GLcHEMlYUt19st0gYtF4&#13;&#10;HDofzr+Dn3iX4tT5xpfP9svxDGYDmzsvhtZe3v6/Oq1NxzeV1/Wcatfz6DQBj4E/SDHKO5Vnilve&#13;&#10;+F66s9eetCW1kNkQyqUL2HQunaJV9RcXNb34nfSQjnVzJqevQrql1iLctToGSYO7WM2NBbGQE525&#13;&#10;cBEulA0hMCwC6MwF6hwIATIRQOslMtFEsoIZAcSlYG59VHcyEUBcIhNNJCuYEUBcCubWR3UnEwHE&#13;&#10;JTLRRLKCGQHEpWBufVR3MhFAXCITTSQrmBFAXArm1kd1JxMBxCUy0USyghkBxKVgbn1UdzIRQFwi&#13;&#10;E00kK5gRQFwK5tZHdScTAcQlMtFEsoIZAcSlYG59VHcyEUBcIhNNJCuYEUBcCubWR3UnEwHEJTLR&#13;&#10;9BVZDO7GZRkHHp0O5z3P/j7j6Ti3bu2CUGiZxx7N3TqNiAaFkqsIILhcRcouH5XDvX9+0ra1k48+&#13;&#10;MQMPeLEp/+B9Ge/eGPkr/PLuiU30FTelbsgREpHR6GymGO4lciM5C4XmxuPBm3XCG94foafNnJK0&#13;&#10;+zfZj86OyJdwQhiWK+fwYH7COfmJf34gZ9tMnnACq0XlXZ/CwijmvtrGJ7dfufedK09Wo0gW49Ee&#13;&#10;iEvuokybOyf1jZsj4piYWae+eL7hlR0Q+Q+C+VX8u7CzGgIs0dj51yc/E+/WtMpdHUbMP3gZv6qn&#13;&#10;77BUXYrf2YrSeCCAuOQeyqLk2OfnhvDhMkdZ5z8/Ll1/uOPLeoj8B8H8FNsK61dtq/iiQWswmfoN&#13;&#10;qAe7B2wA5EZccqcRMf6mRRERMKfT9X78TcN2/OrwIcmk7nv1y6KZr5dulqJALO4AGxB50f14bjRj&#13;&#10;eE7qd8vCuBRj9bGyVafUrtNFIBJumBM1N5EfJ6TTjfrm5p4fClvfbef+9b60RZTOP3/Y9D0eT4y2&#13;&#10;8Lr0P0+hXzla9bti84r58esmC8U6xY5v6/5tuYcfLjOUSMI2zo6YEcOVQHx2va6xVX78fNvWaq3l&#13;&#10;Dn4KRRC+dV3SzKGXlhtUPf/5uHanOHbbcrGgufkP33YV2w2ZDOHm1ck3cPo+2VG7BQ8cyNu8IWu5&#13;&#10;CDPU1i74untAshsgBWNWdD+eu63OWDJJwIWHDMrDxa4TCUvNiP943aQ1uaIkIBJOGUZcYtQDq7L+&#13;&#10;tyhqViiNHiqcIyZmB+zrM/gCNmdmRtjapZOevSYsiUfnh/Iz8aCd+GNzZ6d9tjrl1nRBDI8GQyPG&#13;&#10;YCYmRq5ZmfXxjaJU4sZ9jMohDCE2icagMjFqTnJIMochThHNdFzHiYUzo5g8oXBWnBejQLmLtT/m&#13;&#10;R3M8l1sN40yV4L3N1Kk4onL1KXpk9D+WRyexMYNKceBQ5SbcSlH53kWFnMLOzxWFORNDk0RvzOHQ&#13;&#10;dJryivYvD1T9pRLu7sfSpyT9bb5IRDN11ba+YbF2PLKjZmetxkBhJOUn/TnfYv9WdK59+/IDnzaX&#13;&#10;48OYubuk9uHtxbe/XbXF/hJzV5VH+dxCAHHJZbhYzCg8EplZ1aNpdPUh1m8XRSfTKGZ1z5btlc9c&#13;&#10;6D2CWyl6txys3HCoZ7jpEwZXkMs6Xn3/yj27G18p6pfCtIsR8nBBqIBi6iqv2/hNy3aLteNEfc/m&#13;&#10;bypeLwc7HSN3ftx9+IgJY6b+QrsOD+oE/1RrCqWaOi+G73QVhSDJh7jkckOHsiMsaPWrDS5GhqBG&#13;&#10;ht8UC0OZseZs6wdDBgdzVVHr9x3DLLjMqu92N32JhwwcSPG5EbP5GBg8Pj/UU2O72jHrvjjUekkH&#13;&#10;EWpCVszkorZ0uS29khHh7xVYLUKxtBRhDIxkJtUxx/WVWbOzHHajnCRzp2z3EJoxbkzhMYGRUvne&#13;&#10;fof8/YoTzWC4oMYkCNK8VxUk2QUEEJdcAInIMhDWksLl0F1zyqFmh1sCYPb1lzhygGKubVP3Oivc&#13;&#10;2Kers/0eY6WLYXAzd3WqO5zkN1b04EZAqoiTjRrT5cb0RkYEv8uoanXt/XioZn4Ed5JLD1HDOBar&#13;&#10;mcmsdbZza9AaYXY2eqKxovD4s1jUjGzc8c/+M/3tGZalEpM+YPAbXSLK4RUEEJdchtWsviTFF/KY&#13;&#10;OOTGEFdCNZt61BZHOCoG7nGOic6iwczNhWQmInMaNNp2uWaYT3/Zxc79yMzgAprey4K45Dq2+v2V&#13;&#10;SnyyRuUtnM5zYS/GVNqtw1nA5+YQRrYhCUuJ5oS4UrhB06QAMWZ5We3SrcWLnX9KVh/plboiDeXx&#13;&#10;GgKIS25A213afkQG3ZoqyYv5bdioQ5O5ulbRCrM7Km9+LsceaIy9MtMurPpwmmiL22BFhIUniQpG&#13;&#10;LdO5DFOVXI8PkTRWMmGLtEkREexQ/E9dSydyJ3ejMzhmRVxyBz5z37tHu7uAHsyQdbcnrBI4dG2M&#13;&#10;Pjc//uP7sj+aDSFhYVdXdrQNOigtdWbM/ULbzFh6XszSSBfBN+692AO7TFhoxKPXOp7mwJKTJVvv&#13;&#10;y/msYKShsqOmtw4fItnXTOGLbGuMse+eLMCnmmrV+XbXnaLcAS1o8rrYnEGDx2gVlVY1vXiitw/O&#13;&#10;2IVG/un+rHeuE6+I4xZIuAVxwvVzEj54MO+tG6NzI3kZEjYeBN2s/tcP0jojBeOEbVw76eVpIQvw&#13;&#10;nCEbb5y0dVEY32h2cSAwtLb/Dz87QU8ryPjyjrhHMgVzQY6E96u86FfuzPnszriZkSz+yJPOXtl3&#13;&#10;NTozhRqRl/LBcsmaJFznBWkRm+9KX4e7Dhmbijr3IiqN1voj/458Wz3Aj1YwLeHp+eFwhMnZw6Ze&#13;&#10;ace73zbvGNhsBX+8uNdujgI3oiGZjf2Hf1FNnhcRRenfu73sOdyvfESnUjh2vjzlgXSOE8oYdWUX&#13;&#10;6p872juwjUsP3/ZYSj7N3H6ubLGtsxMnZPOq5GWRDh574E5R2/jsN51nB4yNyLfV7S5B+LbSXnjh&#13;&#10;hfcKW91+OqgfMDdJ5V9elmvNGI9J54HLD4zuRkN3r7q2rmvvL40v/dR9WnsVIFm34vuKPgaTLuTQ&#13;&#10;+Swqptc1NLRv+67+tVpjTmZokka2/ZfeKosHHSeEPyvMfOVy2y6pw/knk/5ceVdhuyGUSxew6Vw6&#13;&#10;BiV2dfVdrmzbtrf+r+UambVAs1kSFZLF1RSe6fxJbjPWGLQ/XZG1a8ygsIiL62wGT/PmnsOnGp4/&#13;&#10;2ltx1Wo/ohpB3e7DVn5jQSz8hsYl1DsQAmNFAJ25GCuC6HmEgC0CyPaA+gNCgBwEEJfIwRFJQQgg&#13;&#10;LqE+gBAgBwHEJXJwRFIQAohLqA8gBMhBAHGJHByRFIQA4hLqAwgBchBAXCIHRyQFIYC4hPoAQoAc&#13;&#10;BBCXyMERSUEIIC6hPoAQIAcBxCVycERSEAKIS6gPIATIQQBxiRwckRSEAOIS6gMIAXIQQFwiB0ck&#13;&#10;BSGAuIT6AEKAHAQQl8jBEUlBCKD7HrzUByAeZugD08TTY7kSEYNFMWtVWmmX8nxZx/vFlpBKnifG&#13;&#10;ipvSn5rC6rpcu+FH9+9qxRhLpovz1PL/lKgVnuuAnhyCALrvwWsdgsF5YFn2zrWpt+eEJOFEgoSx&#13;&#10;eOykxIjbF2fvvD/pgQjHSJcuK0MX3pLLY2P0uNyIJS5cxGwnl50a+8yCuLuXJD7k0pXoLmuFMsL9&#13;&#10;vAgEkhFg8DbdmfH7HC6bAhflde0k4mpuL9m0s25neV+vEWOLI35/T+omiad0Mij2FPX16fX1RZ5c&#13;&#10;xs/g0jlQYSpNhMc4RIlMBNAcj0w04TrXpTdmvJgPFyDrywqrN/3SN3Q6h0nio19fEZsF4WtlbYPh&#13;&#10;08lVYBRpgry0I4tD6VcvuBzX0gO1MDTHI79l6THRD08FIpnlFQ2bCu2IBMWZpU3STT92y/ErlCM2&#13;&#10;XutKsAzylUQSvYQAmuORCCzj7mvEEpg6GXq/PCQbLoKLtLzlywaIlESLnxp9t2UthY9mCzKPPZq7&#13;&#10;dZolHPrQJEqO2/nI1IMrxLkDk7JhMkNYgLzY99ZOPvrEjItPzTj1+5ztS6J+JbLKw1LzUn/aNPMY&#13;&#10;PihB4i5fO/3C41nPx3s61SQRtkARhbhEXkvSeHMSGCBO1yLbpxpBrG5fVR8eEZDFn5NEWA9Yc9L4&#13;&#10;AjY7P4XHs3+OmpMcksxhiFNEMwe6vbPMsEi7K/ufi2NmSTgh+IXhYOrgTs5NeH5dxssZljifsESi&#13;&#10;U1lDiYPRaETgQpRIQQBxiRQYLYNLfEgWPs4YGxv6mkaU2lSjaMQv+mZkJeOhZcaaMNYDt6Xdm8ii&#13;&#10;GzUXT9c8azF1PLuv9aLChLH5N9+cuAEPFWWuulB187vFTxQqLME1NMf2ldz7Tskz9S6G2hirjsHw&#13;&#10;POISaa0cFsYS4sL0DXjosRGTQt1gCX0rDGGGjbl8Uark3hQmZtb8sq/iwZ979kv7C6X9+0taHvy0&#13;&#10;7hecTqJ1C8LiLKUo+zTnlUbL5pZJ0aPBw9CgRB4CiEtkYUlNFzGIUM9qp6GebcsxG9WW2LK0EHb6&#13;&#10;WMtn3j09FAL7qetaXy63hPQcTCZlz8u/9KopFE5y1P2uxk0bqzbB/Dzikp+3PkswKwbmiYaaWmWz&#13;&#10;Q1WaK2TleHhOdl6Ka2Gm/RyMiVUfcYks/AdjwlKoHKdh023LodKFFguesVdTNbbyqRHceIu9o94S&#13;&#10;490+aTUtKjxiblQ4iz22gtDToyKAuDQqRK5m6OnRWjzcGInReO92TAIR/zYJHUdcwI7B+Wbu79OP&#13;&#10;0SmOF8YS4SXhNm7YMXT4ZC8X4WY9DofuXCdXK4fyjY4A4tLoGLmYwyBVVuPhAGkJifx4x2doold+&#13;&#10;nfXC6sw3MlmJqcIEHHhDdVO/xkXpw2QzDQS9NamUmnb5MJ/u3gOXFMqxFYSeHhUBxKVRIXI5g1Z5&#13;&#10;rBG34DFjQ5c57BNRTNqKDr2ZxrluWeZ71wjx5Yuu70T1aBa/0QpXdag78Tza43tKFm8tdv55v/K5&#13;&#10;MRc0miLod+TbSmYf0H9xugt3wKOHrFoUKrGTbFa/9XXVp81AJ2aUAF5hps6S9s/6iUz6ll58n4cW&#13;&#10;ypli73FKywizzM6UmgpnCyJKt6pWDUWypkwiY6uKTDSCThYal8hsckNr2zvF0LUxUUbi6wV83J/I&#13;&#10;Nun7PzvZ0z6wqWNobtfh3g8WLh1pUIM5GxOJfjXgCTHwAzUsdFEccMmsbFGed6qpSfl1CZRIleTF&#13;&#10;Punoe44xlhak7noo/WkJamgyG9qpLBRHnVyITVUNKn68KFfIiEgIX57Cjqeb6RRajICRHi1cNSfh&#13;&#10;6Xlh4oFeTZMkCzNl8h+78M3T7h7TjNzQWAYjOVWYQzdSDFiUgDljUtQzN8XkwOEIY/++H1uP9BEs&#13;&#10;ZC6YHjGJjZlkso9K1TqKubFNn50Vmshl52SJruFR2GaziMNIEHFuzIl6dHHy6km8UKaxsrjrmOVx&#13;&#10;VlTYr9M4VIq+sqjrpwGB5CIQjNJQHHWvtTqcBbwp5UH8CJNjMqs62t/6Tha/OO3eOAZm7D+8u/JJ&#13;&#10;y2JGkhb37tLoJLbDsSKj5sJP1b+5QOzuQuJt3pAF1jlDbe2Cr7sJi4JQEvGPWxJmXfVkvVquQaX4&#13;&#10;/oe6F6sHtnHRmQtvtDpx5gKNS17A1mS4WNX1fa2aTadxmTQOmwanMLQqTX2z/KfT9c/82H1arTtZ&#13;&#10;rsSHLxFLoOn9vBbv6H09iu8r+ihUqoDDELKpVPwRdXlVxxc/Nmyu0tm4zZk5IfxZYeYrl9t2SQ3E&#13;&#10;UKXt6997uaddj4k5dB6bDt6sBo22sa331PmmF/e2fmUZ+ohk0FNnpPGFctkXp3urbL0kvABD8IhE&#13;&#10;49JEtzWdtWQSq71KcWGsxryJrkjQl4/OAk50FzBo95ciIk10K5BXPjLvkIclkhTcCCAuBXf7o9qT&#13;&#10;hwDiEnlYIknBjQDiUnC3P6o9eQggLpGHJZIU3AggLgV3+6Pak4cA4hJ5WCJJwY0A4lJwtz+qPXkI&#13;&#10;IC6RhyWSFNwIIC4Fd/uj2pOHAOISeVgiScGNAOJScLc/qj15CCAukYclkhTcCCAuBXf7o9qThwDi&#13;&#10;EnlYIknBjQDiUnC3P6o9eQggLpGHJZIU3AggLgV3+09c7R3iHU6cKiSVHIBconK4989P2jYQbXLm&#13;&#10;xU35B+/LePfGSJuAkySB53tiqHzBw/Oj1kRcDfcnSYvf8/iMk+vjV+Dx030nOcY79B3dPNQkwLhE&#13;&#10;mzklafdvsh+dHZE/EG0SrlqiiyOFc/IT//xAzraZPEu4sUBNtFuvS35gdsITi8WTBqrIWDJVHMfE&#13;&#10;2GLxLenodn7vtnsgcYk2d07qGzdHQNcx69QXzze8sgOPNvnwZxX/LuysVpkoNHb+9cnPBHK0Y2qY&#13;&#10;JQAtlcOIGOg2+v2Xuuo1xr6Orj1V6LojxCXXEBAlxz4/N4QPV8DJOv/5cen6wx1f1uPRJgubFdsK&#13;&#10;61dtq/iiQWswmfoHrpRzTaj/55JWN61468K8D5t2QYRAlLyJQKCMSxh/06KICLjzVNf78TcN23vs&#13;&#10;r1E0qfte/bJo5uulm6XohkVvdqgglo2Zzeb8v5/1dwTCc1K/WxbGpRirj5WtOoXfc+9iEoiEG+ZE&#13;&#10;zU3kxwnpdKOhq7uvqLz9/XOKUtugElT+5vUZy7i973xQ8xU7dNPcyGvieVFsqkGjqa7v2nWifccA&#13;&#10;dRkrbkr/Yzb13MHKR0sGr90f0IM6tyD95Vms2hNVD5wduM0YbCT3zZYsSeXHhzFZFKO8U3mhzL5o&#13;&#10;dnzczruiBQ31930tC8uJfnBaWE4km0czqeR9l0vat5yWFw/oyVq/IuO36SybqOxmTZf0/z5sOZ8Y&#13;&#10;t225WNDc/Idvu4ptYz3TWb+aEX17ZkhyOAsXqFDXNXR/c7LzW7kteLSFCzJfmUEv/qF8fSl17dyY&#13;&#10;W9OFSSIcqHap/Oj51ncqtI5hnYZCqm9u7vmhsPXddu5f70tbROn884dN3+OTTWrBgqy3Z0CLyf79&#13;&#10;r+ptTkN4uNiEPpAtkO6aZCyZJOACpgbl4WLXiYSlZsR/vG7SmlxREhAJHsetFKIF8ydtXRN/l8Dm&#13;&#10;Xu8o0cwwKsYWLlmQ+uW61FvTBUAkyE5nszMz455el7k5mejDtJQoNofJKZgWOrj0H2xnquDOaQI+&#13;&#10;g5kcySSyCiVRH67PemRmWBpOJPxZUYRj0dTp6SESGsZPitx0a9a7y2JmSYBIeEfkiYTXFqRtXRe3&#13;&#10;dNCgwGRSrxrvcIEYnUFlUpyby6gC0ctrsp6fHzk5EohkESjkTc5NeH5dxssZcIOyNbGvT+PQKcy8&#13;&#10;vLh37sv+A2gLRLIAFRUnXnVb9qcLhaIhXdkRUkZcYtQDq7L+tyhqViiNHiqcMxibwAcoQLIKATHH&#13;&#10;wzhTJXgTmzoVR1SuAkSPjP7HcvwufLi9/sChyk24laLyvYsKuRHjRUY/uTJ6lkMopNSMULFKvteS&#13;&#10;+ZEdNV+UqqA0jMlbtiRuBd6ntXuq+uGtTo0KvSVkyMPslNB8Dj4BvVjRB4EAqULxm3fE5/KoBoVs&#13;&#10;577yR6Do7eVvnJZ14UVHPbJUnGtXNJU3J5Mlb5C+t7MUrCnP7ms+DmHRIKSzOPrJm0SW3qzd8mXR&#13;&#10;7dvKv2y2XDyu7Hz948u3bG3a73SAxrhPrUxZHAmRAXRlF+tf+gxKL33pUFuZyoSx+YuXpzzlEHSd&#13;&#10;Jgm7VqgrPk9kLn+9EOwZeJyp+OmJL6ZdHQuHhZTCzs8VhbnaMv6aLyC4xGJGQWAVilnVo2l0tSFY&#13;&#10;v10UnUyjmNU9W7ZXPnOh9whupejdcrByw6EemLcwoqKfmGEZMGySWdX91qfVz1kyn6jveXVvxTOn&#13;&#10;+/A45XzRLVl4lKTKMlktTibu7CzbZ2mLM4QCkKNW/FQLfZ1+2zzJVA5mVnS9/mnN5hLlCShaqtz+&#13;&#10;c83GfV1dZoyfGPtErl3Yc7O8qn7jjuYt1SqwpuwvkT76afWuDhCFhU4SrxwoylTXpenQWaZxRkNd&#13;&#10;m67NdkZ3tRZY+oz4lVEwGOkuHipfc7BzVzOUrtp1oWnN9oaLEMmJJli5SJxuD6P2zIGK+w4TmZWf&#13;&#10;FNb9+uvWepy27NlTQwZthqNA6mrL+G2+gOBSKDvCUo9+tcHF8K/UyPCbYuGFaqw52/qBwrbTmauK&#13;&#10;WndL8R6fkRs+dGgytVxp+1Rpm9l4/FT7JTxGLT0pBuZCFEqv/FgrzP1pKekhV6d5VP4NKcANs6yq&#13;&#10;5wAwjSdamQGRYfSXfmn5Yog0c015y+d1wE3G1BniIUWb+48UympsS9b3vXu2F48qyOBkO4YwG6E7&#13;&#10;Ypy7c/nAe7207c0ire24ZVJ0v3lWiRcfK7576NBk7up6v3Qg6gwhW9Ha+U2tJaBoJH+GZRQdGdLv&#13;&#10;O1xfw/ormQKCS26Dj6WlCGOgB5hUxxzXV2b11+Uq/J0fJpwntJ1smTplevseodW24yEuMVgMWfwK&#13;&#10;tN+W94HZgRolunkwZC09VpiFT/A0p0tUQPWIVNEkoJ2p/0ylnX0CHtftqcQfty/apGtxsEx29xDr&#13;&#10;fnqY0J1GFArywiC/saZcXmQ/cJmLimU1eHxCdh5O/qvJqNCW2Wc21vVaNqw4DAuXR4ZUs7McNvgC&#13;&#10;PLnTDD4LhUzTaWkoLofuLHyYo97U7HDLCruvv2QgYuyQPE3Sfhn+pmUmEOOdO6mpQlYJIxOVOyuD&#13;&#10;6I606zJDxDAq9fYewhcz1NwoNv6Dor/Y2Rja2anxuGhX1GRHcKLwOunqpc62bvv76/FggdSocJZr&#13;&#10;SFrLHBlSc22butcV/fw5j9t9xRcrq9W19+ODAz+Ca29Ac67ugH8AxWTWOltUmIxmyxKeJuC6j4+q&#13;&#10;9wd8nkaflC6Mx9/X3EUpMKMztZR3/4SXRUsKsZjeRJK3n5oJtlT7z1pJlMdFu9A2DC7dMn6aDTbR&#13;&#10;0a4+ZzYb8LcSxuHQ3fQ4GgVSg9boOAq7oK8/ZXG/r/hg7czqS1J8hwITh9w41IA2jLKmHrWlK1Ex&#13;&#10;lkNIS/xrGmaxLxuVuFnO3aTfX6mE0Y4ZG7qMR6HHiaaDSmb1mTKNRZZZRwTpMxq65Zr2YT7NzR3f&#13;&#10;ecflR99vsPg/YPShFvSBSmIYHe8RZrXa4KbH0SiQ0lk0O3OKu7D6fv6A4BJloPvCNsnC6Tyb/crh&#13;&#10;8DeVdltW0nxuDr4tZZ/iJdxQ+M6kayTmjm6m7mpZCRgk6PyCDM7ABK9b/sOAKGNFj8XWpur623+L&#13;&#10;F291/rnls5ZvvePyo+lUt+N1YiZJnA08XG4SH19HtndrXbTiDGIzMqRYSjQnxE0Y/S57YHCJ0l3a&#13;&#10;fkSGW6MleTG/DXM21gxpGXN1raIVXxfw5udCUPGhCePckYlvYJp7FMeHmPhcblxt7/fVOJkmTYr6&#13;&#10;FT7BM9aU9pwZmEyai1v6+0CSQHiDZCLAVyiLcDMGLTVTlGePE5aXG5oKSpk1RbXuzshGhpS9MpM3&#13;&#10;EbV1ucnIyBgoFTT3vXu0uwv6KzNk3e0Jq2y9FgiYMPrc/PiP78v+aDYXt6J1yo62wTSPljoz5v4h&#13;&#10;xjosPS/mNtwyZago7h4kgLtIGw9UKMDIxowTz4YJnqn/VBluOCeSpqbrZ6A9rKMWRs11GBuofOHT&#13;&#10;K7K+v0cyd9QXgrtKEfnN6t2l+J4YQxL9eB7LtvmpwvDHZwpwc3lL1xfum7BHhnSpw/6vZ+r78lOB&#13;&#10;wiUKRVrV9OKJXnjl00Mj/3R/1jvXiVfEcQsk3II44fo5CR88mPfWjdG5kbwMCRvf2zSr//WDtM4I&#13;&#10;q+ywjWsnvTwtZAGeM2TjjZO2LgqDfVV9e9s/z10lgLtNqKnpLuw1w3oMeKtr6toB/7amQdqzJbH/&#13;&#10;uC9t80zREihawl2QFr7ppvR9D05alc6PcBgs3VVg+PzmotNNO9vhPcLMX5T5yY0RFpR4K6bFf7I2&#13;&#10;EXfOMCp3Huqq8qC8ESHlD5hzPJDrN48EDpdgOX/iZM3Th7qadWaMzbv2muTnV+e8vTbn7dUZj8yL&#13;&#10;mhpKgwGiV9r2xiEZ4WZk6Gj749428IWh84SLF016Hc856Tf5QhHNrOpoe21nm6eDEvH67z9Ui7vZ&#13;&#10;QDmVVYqmof0BaP/C4e52I8YODV1+Q/rfoOi1Oa+vTFkzVRTNNMubW//2VesJ514LZHQsc//fd9Ye&#13;&#10;AC8kGjMrP8mCUvbzi6KzeFSzpu/A3tq/uz8oEWoNCyml/8gvXV1k6O7LMmgvvPDCe4WtvqyiO7qZ&#13;&#10;m6TyLy/LtWaMx6Tz2HR8FwksZr3q2rquvb80vvRT92mbwUbWrfi+oo/BpAs5dD6LSgU/8S7FqfON&#13;&#10;Lx3oPGq79NZSMlKEsSbl/pPd5+xNAmZOCH9WmPnK5bZdUtujUeYGuWlaGl8o79pyWFZlb8IAPWW7&#13;&#10;y2yKhm1jRX9Nfc/eY3V/+ll2eWC1YlZSWNelsI0NHR+U9XfYAeFEK7OBzZ0XQ2svb/9fHWE8cC7B&#13;&#10;rNMcviJr12NiDoESXnplZduWfY3vtAypxTC1G1ayHaSYXtfQ0L7tu/rXao05maFJGtn2X3otaIxY&#13;&#10;NXea3BfybiyIBTUC5MyFLwCKdAhaBALpzEXQNiKquA8hEEjrJR+CFakShAggLgVho6MqewUBxCWv&#13;&#10;wIqEBiECiEtB2Oioyl5BAHHJK7AioUGIAOJSEDY6qrJXEEBc8gqsSGgQIoC4FISNjqrsFQQQl7wC&#13;&#10;KxIahAggLgVho6MqewUBxCWvwIqEBiECiEtB2Oioyl5BAHHJK7AioUGIAOJSEDY6qrJXEEBc8gqs&#13;&#10;SGgQIoC4FISNjqrsFQQQl7wCa3AKFSXH7Xxk6sEVDjFvggOOIOcSJpGE/d+ySbs2TD2FX0c849Tv&#13;&#10;c3etSvq/PK7ES1dqeblXSdLi9zw+4+T6+BWWm47HNzmPmza+OkxkaUHMJQbngWXZO9em3p4TkiRi&#13;&#10;WIIYYSweOykx4vbF2TvvT3ogwuk1wRPZWqOVzVgyVQxh5Nli8S3pbt4HPppo9PuoCAQrlxi8TXdm&#13;&#10;/D6Hy8Yv+uraScQF3F6yaWfdzvK+XrhtSxzx+3tSN7kV2mhUsL2eQb//EkTsM/Z1dO3xznXkXq+B&#13;&#10;PxcQnFyiL1uYfG8cAwKKlRVW3PNJ3WYiLqC0/0h11+bvyu/Z0VymgUv2Qu69NXaZX73fpdVNK966&#13;&#10;MO/Dpl3euY7cn7u613UPRi7RY6J/nws3lJrlFQ2bCvukDiG9pE3STT92y2HOFxLx+3l8Fy7793o7&#13;&#10;oQJ8H4EgvB+PsWZFziZYThjk771XtWXYWNHMjatyfpNIp2h7Xt9S8wl+QyVt4XXpf55Cv3K06nfF&#13;&#10;5hXz49dNFop1ih3f1v17MByGQCTcMCdqbiI/TkinaDT1Td1f/9z+Q4jk49uiQqWNv9vRWWzLWzrr&#13;&#10;VzOib88MSQ6HYOamvm7l6cutr5/X5C/KeDGPcmhnxTN1eCAcdnzczruiBQ31930tC8uJfnBaWE4k&#13;&#10;RFM3qeR9l0vat5yWF+O5BhJY0rYtFwuam//wbZe1LCqHt6EgemGKMAmioMN9mt39lY3dO890H8bD&#13;&#10;ltkkuHI9N2rtlNAMMRtiRGlV6qrarm9Odn4rdxLsQxgR+uicyDnxPAmPZtRoqms6Pv65SzEr8+0Z&#13;&#10;XIpR9u9/VW+z0cr3aTBGDYn78QLs3lYXMGGJHl4ohli1uibpXy/2K4Z9wtjOEtyewqbR6Yzu7j04&#13;&#10;W7jrb46FWK8Sml6TFP9kvjCMSWVyaOrGru+78cCUqZkJ/70jYW4MRwRXwEIMDTo9LFxYkM1L4PGn&#13;&#10;RjCYAnPzmZ6Lg92SKhD97e70B7KFUTzL5bIQjp3LTkkOv1nCjI8XxrAZArXsEzwmGvWaGXGr4pjM&#13;&#10;EGa8OHLDtWHxgsH8bFZ8QtiSdKr0imLwXljq9Glx9yayuSKKtSx6RNT2X6cujueGsXGtKFQql8eK&#13;&#10;jwm9MVcY1937kzV0Jywg78h4ckZovIDBhuuiIZYBkxEZFXJdjjBJrvipmwgaRSSoaeIHd8bPimQJ&#13;&#10;mFTICjUVR4YsyOVxdPTkMDqEyThz+mpNXWgSv89C3NsadHM8ukSQhtvsjI0NfXbXfNs1aVONohHv&#13;&#10;+vS0eEtc58FEk0RvzOHQdJryivYvD1T9BQ+pSaFHRv9jWRTY0AwK+d4fyh8BS8Znle9dUqrYwgVp&#13;&#10;DuEqMe5TK1MWRzIwo67sYv1Ln4HZo/SlQ21lKoo4RTzVMUgH3lC8OZkseYP0vZ2lYCN5dl/zcbgQ&#13;&#10;HCLLiqOfvEkkGq43YpzHFsdmsTGzRvnDgH2l/PXCbsuV6/wl00MiB9jBeuC2tHsTWXSj5uLpmmct&#13;&#10;Zphn97VeVJgg2803J26wCcNjqWlkNI3iUk39niZuVCDouBQWxhLi+Ogb2kaLfKdQN1hCdwpDmGE2&#13;&#10;kGJwAbes49X3r9yzu/GVon58uQVd9mZJMo1iVnW/9Wn1c5eVJ8CS0dy75ceqZwoVDkHBsPQZ8Suj&#13;&#10;wOCuu3iofM3Bzl3NYPZQ7brQtGZ7w0U8krTTZJZX1W/c0bylWgU2kv0l0kc/rd7VgYeoDp0kXmmx&#13;&#10;6DtJQuFsvCBjxcm6pwfsK8pPCmtXf1z9xQXp5+cVxH35olTJvSlMINwv+yoe/Llnv8UMs7+k5cFP&#13;&#10;637B6SRatyAsboB1btXUjY4YAFmDjUvUdBHDsm1kUjsNVWvbpGaj2jLpp4Ww04d8r/pud9OXyqud&#13;&#10;nhoRej28qCFm2Xnppzbf46E3fmk5hAdZs+Ui526YKQKbpW1vFmltfzMpuv91YZh44+b+I4WyGlui&#13;&#10;6fvePduLh65mcLKHs93TqHR80xnjCxiWN8hAUvbIXz3U/Hq1JTgihXn39FCIg6iua325nPhmIJmU&#13;&#10;PS//0gsWQU5y1P2WAEru1TQA+OFOFYKNS+5gM0xec6ds95CoKlhaijAGj0ypOlasdoho0b+ncuhY&#13;&#10;IxTkhQHsxppyeZGDCfHylZ5ap3E9TboW69pmULHuHi1ETIMJZphwmHaUyU/gIduocTPSPloe9SuR&#13;&#10;s2wswawYmMMaamqVzQ5Vbq6QlcP4jbHzUiDerJs1JQFsfxIRbFwyVcn1RNhnjtOwz0MGEBqxTjL2&#13;&#10;amxjexn7dHVDmpiaHW4xH/T1l+DDhF0ylcl0tjHL2RGcKDy3rl7qbJI5MLEkqQ+Z1f/8tu5wF4SB&#13;&#10;YSRlJ/x5w9QDdyf+KXuIhxQ1ghuP76GBPs5Mb1pNiwqPRhoVzmJT3KspSXXwGzHBxiVKT4/WYrtj&#13;&#10;JEaPtgsr5CRyYbgxK3p1PSM1KDWMQ0wbzU6njcpOTbfN4wwu3eIrZzbYMsyaYXBiSVYPMillT35w&#13;&#10;5f8d67giB1scLSoh8u7l2TsfTHs+kwXhDyHxwlgi/P/c5Wung23X4ZO9XISb9TgcOoPiXk3JqoK/&#13;&#10;yAk6LhmkSjwuM4WWkMiPH7GV4lOFCTg8huomYt00XDL1qImhDnM61Aki2OE2j+r7DRafBIzu1N0P&#13;&#10;GxgMyexAZv3+Uw1r/1v0yN7mY1KdAWZsoaErbs16Zxob6mcaiH5pUik17fJhPt29By5BBF73akpm&#13;&#10;FfxBVtBxiaJVHmvEJ1fM2NBlvBGaiLksnQ9LBDx/9cgWP1Npt2XJzufmcB0FUrNCmbas0XSq2/Hc&#13;&#10;zCSJs4FxYDD0Qt8xGwpLpY9tL17/nbQaD//JyJ0XcweNoupQd+KlaY/vKVm8tdj55/3K53AQ3Kup&#13;&#10;F+rg0yKDj0sU/Renu3BDNj1k1aJQyTCtI8mMXQVODxSTtLj9i1FiQJuraxWt+JqCNz/XIWgzxr1l&#13;&#10;Evgr2SSFsgi3ItBSM0V59ic7sCmTw1K82yam4vLmJ08q8ZGUxckF61y3qhY3jrCmTMIjzI+Y3Kyp&#13;&#10;T/d88pXzbruRry8ZEg2tbe8UQ/fBRBmJrxfwHY4qYZJ4yes3hYtgTdPb+c7xvlG9YUydsqO4uYyW&#13;&#10;Ol1y75CdVurMa2IXhQ4F2azeXdoHL3mGJPrxPJbtb1Rh+GPTeOQ1CbVgdtqeByb9I49jaxCH6aXI&#13;&#10;4q9A0WvrgNUm5dclgAZVkhf7pKNtHWMsLUjd9VD60xJcL/dqSkZj+ZGM4PMhwhvHVNWg4seLcoWM&#13;&#10;iITw5SnseLqZTqHFCBjp0SFr5ib+cT5+Csis6f10V8NHvVa7NXPB9IhJbMwkk31Uqh6IzjzQ1Iaz&#13;&#10;bRTwygllcWdmcBP0ej2VHi/iLpud9MdrhAPzPhvPmvYWdXha+GRwR0oOnc83mXSUcB5zxqTo55bF&#13;&#10;5nIxgwmDnq5q7bL4EGEJyRFLYxjOHXMEwjVTBHyKqa26Yzc+cbTLTLtuZtziOG5KmviWOEYkxQT+&#13;&#10;UPEC9k2zEv4wUwhB05W1rX+/olZQzI1t+uys0EQuOydLdA2PwjabRRxGgohzY07Uo4uTV0/ihTKN&#13;&#10;lcVdx3D/Pfdq6kdMGIuqQR/7Gc4C3pTyIH6EyTGZNV1d/9vT9H6nra2Nt3lDFhi1DLW1C77utmzs&#13;&#10;2CbwUot/c3EkkND2WyDkjw2smzPYdh6f4I/319uTbgY3oiFCTG1F0tKEmAUiSvu5ssVHwPGWWrAg&#13;&#10;a1iHUUncgbWSKIrh4oEr64tw5z27zFRB6N/vTFogtmzYDk0GWcdrXzRad5yFkoh/3JIwy9kGlEGl&#13;&#10;+P6HuhcHNnZBCu55+LbFjWhIMqp+qaNdCw5TyLd1LLz0y2dNhotVXd/Xqtl0GpdJ44AXK8WsVWmb&#13;&#10;pbLDp+qf/qHzGL6vMoQXnBD+rDDzlcttu6SwY2OfZF29e8v7GEx6CJ8RAhtOel1DQ/t7u5vPhYXj&#13;&#10;A4tRfeKMrGhwH9as0xy+ImvXY2IOnQdOSVSjvKP30NHaJ2AlExZyXaThl5Pth3EHbbOSwrouhW1s&#13;&#10;6PigrL/DrkwtJSNFGGtS7j/ZfQ43DtpnhlJ+LJY1qQwMGg1K4QKnwE+8S3HqfMPz33cctfFu0vb1&#13;&#10;773cY6MPxaDRNrb1njrf9OLe1q+6bH1bKVDTPdWacD5DwKbzLTVtbO76Zn/9q630pdl8rKHtX1f6&#13;&#10;ZX7ZJzxUOujHJQ9xc/cx+l235TyTwTR3t/zm/daz7j6N8vsDAsSZC/IWuv5Q5wnQEePk45vC5r42&#13;&#10;VfEEFI+KHD8EEJfIwJoT8vLanF13xK7CHe1sE23e/LiFIbBa0Z4p7XNwGCejaCTDZxAIwnO1XsA+&#13;&#10;ImbP/bH4qQSjtry0Y1+Zok4LdxqxCyZH35LN4+GH4WtW75ZJvVAyEukLCBBzPMQlUtqCNndm0v8r&#13;&#10;CI0easSziDZ11Ta/uLv9xGinpUjRAwmZEAQQl0iGXSDg35kvviFFEB/KCmFgYAdrblecL+t4v9hy&#13;&#10;XhClwEUAcSlw2xbVbHwRQHa88cUblRboCCA7XqC3MKrfeCGAuDReSKNyAh0BxKVAb2FUv/FCAHFp&#13;&#10;vJBG5QQ6AohLgd7CqH7jhQDi0nghjcoJdAQQlwK9hVH9xgsBxKXxQhqVE+gIIC4Feguj+o0XAohL&#13;&#10;44U0KifQEUBcCvQWRvUbLwQQl8YLaffLgSB/Ox+ZenCFONfx6hP3pY30BEO4+ddTTmxM3WgTZ4nc&#13;&#10;EoJBmv+eX2KtX5Hx23TW0OsR8ctPpDLVlfLOz4uUpaNebOdDLYwlJ4nvjTX8cEZ2duCk04g3EDlo&#13;&#10;LkmL37o8Sqxo//vn7gd+tr/PyDkuYyrCh6AmXxU/9xOn8+em2BEJMMJYPHZSXPjyRZkfPZj2dDLD&#13;&#10;b4ZdqvDxWxJvL0h+arqzK8ZGb33Gkqn4nX5ssfgWCMXrlTQORXhF73ET6jedbRhEzN0ltRAQcvBT&#13;&#10;+uKBph/q1HCzAl0YumplxhuZlmguvp+odAF+Jpcq4Dq9sX/UCuj3X+qq1xj7Orr2VHnpBO84FDFq&#13;&#10;NX06g3/0tBEgNKg1EBBy8KP6tqjt6a9K1uy0XD9P48y/aUisVZ9uirEpJ61uWvHWhXkfuj/Bc7nc&#13;&#10;cSjCZV18MaPfc8kZqOaa6panD/fI8Xh2IXfNCRH5IvJIp0BDwG9tD/TwbY+l5NPMg3cFOzYMc/0d&#13;&#10;2Y+kMCgG+XvvVW2B64StCaPPzY1aOyU0Q8wOYVC0KnVVbdc3Jzu/xe9JtUuYRBK2cXbEjBiuhEfD&#13;&#10;LyhtlR8/37a1mghuSSQsdUrqhzeHKM9VrDxuum9h7OJUQQKPhhkN7R2K05elW0a+70EQvnVd0swh&#13;&#10;N/Ibms5U3XW0f/rV24/rijOiH5wWlhPJ5tFMKnnf5ZL2LaflxTbGFTD6bVsuFjQ3/+HbrmI86AZ/&#13;&#10;8/qMZdzedz6o+Yodumlu5DXxvCg21aDRVNd37TrRvsM2Yqdz2wOWnBz97KLoHF37Ux+3njBT7Iug&#13;&#10;0BYuyHxlBr34h/L1pdS1c2NuTRcmieh0qLhUfvR86zsVtigNokVn/WpG9O2ZIcnhLB4FIOotPNvy&#13;&#10;Zg3rqbWpy/h9Wz+p3tLjf5dj+LntYfSXmm53mRKPeUkXXJdtE2ecwdt0V/Y/F8fMknDghhOLuYI7&#13;&#10;OTfh+XUZL2fYLa5oc2enfbY65dZ0QQxwA7IymImJkWtWZn18oyj1qp2afl06XJBPlaRLXl+d+Zs8&#13;&#10;UaIlM4VGj5KE3bo467O7ouaOYA7AqBy7S8UpVLbtNxhzxtKsd5eBwkAkkEvliYTXFqRtXRe39KpY&#13;&#10;ak5ySDKHIU4RzSQWXFGimWFUjC1csiD1y3WpUAUgEg4Gm52ZGff0uszNySMHiKEVTEv+z8q4GaF0&#13;&#10;No8hxOvjUASFfX0aRCFl5uXFvXNf9h9mhqUBkYiKx4lX3Zb96UKh3YwA7jd/bV328/MjJ0ey8Lrg&#13;&#10;EIWvvDXrvUWRs+DSczZ/VtxoYWtGb/cJyxGQc7wBNLvrlY34SEONjWQPWMcw1gO3pd2byKIbNRdP&#13;&#10;1zxrMVo8u6/1osIEDXnzzbaLKyx9StLf5otENLiUq/WNHXjOR3bU7KzVGCD2a37Sn/MtfdM2hYiu&#13;&#10;jaKqOjq27SwlMn9Z0a+hUEWJ8ZuXDhvoiaLoXPv25Qc+bS7HVcVNKb/bemnxQeXViympvDmZLHmD&#13;&#10;9D2L2Gf3NR/v0EPAG7Y4+smbRHad1aEf0VIzQsUq+d5DlZssKn1RqoIRGmPyli2JWzEcwzHmXTdO&#13;&#10;enVReBTNrOpoe2V74/dOw1EPFkaThF0r1BWfr3/pM0Cp/PVCsILg8a3ipye+mGbDDYz71MrkhcAZ&#13;&#10;o6b4XN3/w8EvfelQe7WGnpUbGjlhFCCt4EDmEqVf09IPjYpxQ1hRFsREqZJ7U/BoML/sq3jw5579&#13;&#10;FqPF/pKWBz+t+wWnk2jdgjD8ykhIjJCHC0IFcLtded3Gb1q21+M5T9T3bP6m4vVy6CmM3Plx9zlE&#13;&#10;AdRIW57+tOHf1Soi8yu7y//vnApiWooy4p627VV2zWfQX2jXEcHWwZRyUm4c2nXN8qr6jTuat1jE&#13;&#10;7i+RPvpp9a4OCMCBhU4Sr7QZcZ12CrOq+61Pq5+70HvEotKreyueOY1Hf8L4oluynJGJwXv09ow/&#13;&#10;5vN5EIqmvP6JT5t2KEeddGnPHKi473DnrmZASflJYd2vv26txyOEsGdPDYkYUAvLuyZ+ZRQMRpbM&#13;&#10;R7q+x8FX7brQ+MBXLdVDI/CQ1rvHV1BAc2kwjjKNz7QwhHn39NBQCkVd1/pyuSUq5mAyKXte/qUX&#13;&#10;IkVwkqPuh1B5FEp8bsRsPkbR9X5+qKfGti+ZdV8car0Ebc8MWTGTOwQ+c/+hw3Z3ShoPH2/9BQ9b&#13;&#10;xJ6RK7SNWutGK5v7jxTKhuig73v3bC8+fWVwsh2jjw0RbWq50vbpEDIYj59qv4RHOqQnxRBx4q8m&#13;&#10;jCd6be2k+1LY+Lj9U/mq77oGN45H0tfc1fV+6RA8Fa2d39RaAplG8mcQk2GMc1s2H7irl7a/Y5dZ&#13;&#10;2v5WEf7O8/cU0FyyaxyWYFYMdB5DTa2y2aHdmitk5fjrmp2XAlFqGTem8OB/Rql8L95nh6Z+xYlm&#13;&#10;PNhRTIIgzeYXc7dsj9RhMqRXHqjFey43TjjPM7BNuhZbO4GlxO4eYllPDxOOLBQC+entddJq2/FB&#13;&#10;EBPwGZaI7tZEn3xtIszBKBrFzp3lD55VKVzr3UaFtsyeCsa6Xss2F4cxQHahIA+/bN1YUy4vss9s&#13;&#10;Krwia/F/MnnWvK5hPOG5qHShZQpk7NVUQd+P4MbjkxpdvdSZc5FW04IHXKJGhbPYGCsduhTF3NWp&#13;&#10;tg95ZJFX0YN3FKqIk22Dn7MuhWc+36G1BIdlpw4Jvznh6DhRgA5GE3P/vq+rNtc5MHBs+rIjOFE4&#13;&#10;VgC+k61kU4+2c8Ql2dgKH6enA5pLAnYMC2YY5v4+PbxieWEsEY4qd/na6WDEdPhkQ8w/fC7CoTNo&#13;&#10;rCge/u+oGdnOck7HA/VBYtJt4lqYu3s0DsEC8Vxqgwl/51JpIq63fVTJ6DQYd/Gy+FVk057BpVvG&#13;&#10;QLPBNtKiVV+DpmX0VRkZtfOmjEDmUkSiIAGvn6mlQwNmMZPRbGlHk0qpaZcP8+nuPXBJoYQmt7wm&#13;&#10;4U7wYXPK+8sudu6/OsJh4WFsgbOm4tAtgZZNRrmvLwoMV85LyzRmemjkk3cnkEsnfb8BD1xIwehO&#13;&#10;faTo7Fiy2etN1jiXHbhcwjjrpghhzUOBOKoVuJ1I1aHuxEHQHt9TsnhrsfPP+5XPVeuBQ00KPL6l&#13;&#10;vKx26XA5t5asPtJrGwaGJmRlORl4aNMjWXj/0WpqfP7Vq+9s3/hVszfopOlU48GpKcwkiRPjITWM&#13;&#10;FeH/PdH/a+D8HYGlZkuWW5a96oauXQrLwrZbVYuvuVlTJnFH2xHUFrfhhojwJFGBy/MyLDz0FokD&#13;&#10;ngzB4hR80dbfrDjuD0sChbRt0/cdbUYKyaOTQlmEW1BoqZmiPHtIqQWTQ2Ndxnn8BxwXSwxILmGp&#13;&#10;abGvLAwTAQZg1D7SM2C1Mym/LgEyUSV5sU86mpIxxtKC1F0PpT+N88G492IPBHrBQiMevZYntMcS&#13;&#10;nGskW+/L+ayAN4STGHfRQjsXB9rCeTHXgm2dojlXrOh2sU0mOhv4sD68j2w6mdW7S/F9LYYk6vfZ&#13;&#10;Q/xL6BGRj+T5xVJylIbxey7ROewCCdf6WZIZuXlF9kcrJWlsS2TLg/XvXPXvMh0/2XIcJm9M4V2r&#13;&#10;srYtjFyVZHkwTrh+TsIHD+b+pSAsScggpiCG1vb/lcKeLD2tIOPLO+IeyRTMxUvh/Sov+pU7cz67&#13;&#10;M25mJIvvMLqxJbGv3Jv4SBoPxM5NCnv6tsy/zAC+QVzA5leq/ehkormmvJFsOpmLTjftbIcVK2vW&#13;&#10;4owPF4iXWvBcMS3h83vi0vG5uN8nf+cSFp6T8vbaHOvnb7cmLk/n8mCto+k7sLv8tyVD9hApavlz&#13;&#10;uxvPyE0Yk5M/PfHpuywPrs54ZF7U1FCaUaX4bnf1Xwf2iPQ7f6zZWqU2UGjRKZL1t2b+Gy8l+8+L&#13;&#10;429O5rCNurKzNU8cA58Gm9QrO9Jk4EZGrl+ZDWL/fVfqqgwum2KSNzQ9973fBdjE6fTooR6wTMJk&#13;&#10;b9MtEelj7+rm/r/vrDvcZTDT2Lkzkv9qwfP5RVFpbEPxpR5new9jL3JcJfgtlwx9J2q1jq96s17X&#13;&#10;KpUdLqx+5L/lz1QMJZIFWIW08zfbrrx4rONKh1ZlseuBsa6+ufvATxW/fq/iz9U2j+j7t+wq/fXO&#13;&#10;xiMNqi6NZa1jNHR1KE5ebHjx/eLVP/UO8UWAX82anV+U/D+Q3K3HFcPdpXv2HypfvcOFAJtG1Zla&#13;&#10;jUrddxYi3Q4kU0ldb51a31UrP+toR+5SnG3XqRSKM80EBg6Z7TPY9irtyeo+pUZzsRb3zcOT88zm&#13;&#10;qsv1zxzqqlfre1Xg1uSoj4Ocq4U4V96klD35celLAFGnzlJPo7yjZ9d3Zb8v1lpWtGAx9+MtW789&#13;&#10;czGub5yRC2Osv2PyIyl0ilz68NbmQh9SzG9U4WSkHLotnEtR7fygbHOn/9Ep4M9c+E1PCnpFadcm&#13;&#10;cPGdXHV/cbf/EcnafH47xwv6DuhvADBW3Jjx/X2pz2ey7Ha0hTFRD+dxwHlJVtVzwB+2DYZDHnHJ&#13;&#10;3/qkv+rLmJzAl0SGrbh18q7ViX/KIeyigjUFyR/dEZNEo8DZkPd+Vlw9teWH1URc8sNG80uV+//1&#13;&#10;fdNZGdgWqOFxkXcvI+yimZsKxElszKDo+XBn45cWLyP/TYhLY287w9laRZdGV1chPz92YYErQSHt&#13;&#10;2PDBlT8eaDnWoGpXWQx2uF2099ipmic+qn1L6tTp1Z/gQHY8f2otpKtvIoDseL7ZLkgrf0UAzfH8&#13;&#10;teWQ3r6GAOKSr7UI0sdfEUBc8teWQ3r7GgKIS77WIkgff0UAcclfWw7p7WsIIC75WosgffwVAcQl&#13;&#10;f205pLevIYC45GstgvTxVwQQl/y15ZDevoYA4pKvtQjSx18RQFzy15bzit4M4eZfTzmxMXVjmP9f&#13;&#10;seUVgEYSirjkJuQT2Ns4Ia+sz7/wePYraV6KlE6hiIUzo5g8odCvY4q52aKkZUdcchPKiettgvQI&#13;&#10;PBAYk7dwqtDpZctu1gRlJxkBxCWSAfWeOGVV56EOvVbTdwi/8Rwln0MAccnnmmRYhdS9z3x4afZb&#13;&#10;Zc/Ajeco+R4CiEu+1yZII/9EAJ2rdbPdJHEH1kqiKIaLB66sLxphfKBmp0U8MD08L4ojZlPhOsvm&#13;&#10;9t4T59u2VhPx/OySbWaKSq4qqWh7u7Av/rpJz01jVh0uv++C5apLMHusTr6B0/fJjtotVy92hh/w&#13;&#10;x9dPDZscw8WDpcPB725VaVXH/07Li69exmmnT395ZccHP3ddiI77bGUEpah69UGFHCS5Wjs3QQv0&#13;&#10;7OhcrddaGI9DnrF1ZcKCRB4QCYqhs1lJiZFrVmZ9fKMo1c7ajDFXLc58/2pmKk8kmHVN2rt3xq9I&#13;&#10;47IxRlYKD650xpNTs8fg4wtT+DiRINHo4siQ+QWpr84fvPDciT7cyXlJr/467bkZoRIaTZIszPEa&#13;&#10;GMEjGM3xSG9r6qxrU560xCGXN7e9t7P04e0lm3bWH2jWGSiMpPyUf1xrG7EGz7wpjwfXjnc1SN/+&#13;&#10;qoTI/IPUwIsXzwgZdZOHtvCGtCfxx82qjq4v9pU/sr3k4c+qPrgkq5f1V7VDifioNZw+FKFoQfJo&#13;&#10;cdhJhydwBSIukd22QvETswUMillZ27Dh86Yt1apCaf+R6s5nPi/fUqszU2jJs+N/KxwgCTUs4o+W&#13;&#10;zPKq+o07mt+v6ycyP/1F1Q6nQXWHKksNE2/Mx+PWaKQtT39a92qJ8oS0v7BZ/taP1Sv+W/ZYCR7B&#13;&#10;jTKKPmRXP4jlIS6R2/jUWfniDAihZlTuPtJdZXuhr1n7wZG2Gri4isa/KZ9jwZ06Izc81ZJ57889&#13;&#10;Q27616teO9wJAaBGTIOPm/p2f992wvnabUR9fupo8Od7UsltubFLQ1waO4a2EpjzEvDAT0ap7Osh&#13;&#10;5gE8j6lHfgy/BY4akyBIw78YKbNB2nOye+SezlqQDFcHU0ztPTuHvYZ7RH26ZSfwgEgokYMA4hI5&#13;&#10;OA5IobISRACpWdbZ3+REsL6kE593UUWcbMg1cmazvgWPmTt8ojIleLxkc2+nuna4XKPpU9qJtqpI&#13;&#10;6wCIS6RBaZm10QVMfC1kNJqd8kBLxBdi0sNwLo2c2VjRY1nwDMuTgcd1OuOwIQdHKcKscBKhilRA&#13;&#10;gkkY4hKprW0yKMG+AGsiGuYUWRbNYnXQGfA4yKNkpmWEjRh6cvBxJpM2bCjrUYrAhEMix5IKRfAJ&#13;&#10;Q1witc1N2kY5sARiRnPjnQhm5ETg9DDJ1aU4l0bMjDFihSO2jkknVQJvsZAITspwlRhNn+wIr7mc&#13;&#10;k4qrXwhDXCK3mXTHGyFiNIUmCb3D4QgQNUw0H4/fbmptVFZbhqcRMtMlYXPCR24d7ZE6CAtPoUaF&#13;&#10;rQwfbidqRH3CQ+dGgT4okYMA4hI5OA5KMZ0r7rYYvgW3LQhPt+3hGOv+BdEWC3jfjxfVltXU1czL&#13;&#10;rwsb4g+BcR9bECEZZat28HEq/7al0XOdDzAj6nNDZCJqf/Lan/bCCy+8V9hKnsBAlyQQrpki4FPM&#13;&#10;2n49j8vOj+ISn6kiqrJXLzNRzGp1A1WwOIHFCQ25MZHOURtZLEZ6tGjD4uS7Epk0irHuZO2fqvWE&#13;&#10;ZcKamRcesiCOxuw3cDl45t8sS14RwyCoZJLJPipV41aIgaJNbdUdu9txAWa1pocjXBDDZAoE16Wy&#13;&#10;QtUGKpOeIOIumxn//M2SeTrFvnbjyPqYjWYqFaNo+r4/r8ANjw5FBHpzklO/jQWxIAj5trqJ5oD3&#13;&#10;p+NTZkVJ1eJ9vXg8LvB/W5T6KO5GZJf09RfrnzwkH7ItCw51N6c9jvsB2SZzX0NXcYh4jggz1NYu&#13;&#10;+Lob94h16njq/HHIbSj/qfSes5Zo5cPoY5B1ftHMX5PLuRq1Gvm2utkdiOzIt9Uj2Nrlv3QZnDkk&#13;&#10;GLt7DQObNWbdjoMVG3Y2HmlQdVk8vMFPvL6h45OdZesODiUSPrjovjxQ/gCeuV+uB8FmrUp18Uz1&#13;&#10;777p7LYoeNW83qU4265TKRRnmm1s4IOPH67ta7eUZQkQJj9yrPrZcxYiWYoYqo+liHM1v/uw/v3y&#13;&#10;XqnRKK1TlBA5nRbhEU5B+BAal3y10Wmidx5Ov5Zlaj5ddsvP/b6qJdILjUs+3wfoMYJ03IdbX9sy&#13;&#10;OLz4vM5BriCy40xkB5CkxX/1UNa260W5drutDP4zCyMiYHbW1/tDLXKZm8g2cr1sxCXXsSI9JxYX&#13;&#10;K0gN5efPSt/2UMbrBWFLJNwCCXdJjuSte9NWRIL5XHvySOv3yJWbdOC9IxCtl7yDq4tSGbxHlyff&#13;&#10;k84ZasSzPGzUXDxW+/hZlcJFUSjbxCFA2PEQlyauBQZKpqbGh96TFz49lisRMVgUk0qhrmuSH7nQ&#13;&#10;8ZHUgMakCW8eVxRAXHIFJZQHITA6Amh/aXSMUA6EgOsIINuD61ihnAiBkRBAXEL9AyFADgKIS+Tg&#13;&#10;iKQgBBCXKAwqJmAgHBAXxopAsPchIJKISdObRrk+a6wwo+eDAIGg5hJBJKCRhrjSBCWEwBgQCF4u&#13;&#10;EUTCMIrWiHZEx9CD0KODCAQpl6xEAhzQoIToQAoCwcglOJQNxgYYkSDBQgktlkjpSUhIMHIpBC6U&#13;&#10;Az5ZEiIS4gBZCAQdl2BEgjHJCp8OWR3I6kpBLye4uMSkYhw6UWX6vHnp32zIemsqyxYCoUT85urc&#13;&#10;E5tmXnxq+tE1kgWew0NfuiDz2KO5W6cRAcZ8Ofmmqr6p1Ujt6PMNfVV5iBIZ9fqq7IOPTge33AtP&#13;&#10;TNm3Nu3N+WFz8VAPLiUYjWB2N5iVOSOZx2expyZzr94WxBBtXpF0XRybh+ei8gTMwThJLskfmok1&#13;&#10;J40vYLPzrVH9OCGvrM+/8Hj2K2mkX5XKWHFT9sk/5u+5KUTigaaU8VTVdf0ctHL90QnK6Sdcsg9E&#13;&#10;ScEYzBhJ6HWzU/+5Lmmta12eB4ukEXnHThTl8yGH7uJP5Q9/fPmWLQ3fknc8XJAesVBMx5i8hVOF&#13;&#10;AnIbmy68JZfHxuhxuRFLhr1Z3I0ivaiqG1r4X1a/4JKTQJSP7Kj5okTZa6TQQ4Sz8YuFR0mwRhqc&#13;&#10;3Q2bk8Glc/AfDS3NqsI2XRup+7fKqs5DHXqtpu/QJYWz8M+jVWCE3w2KPUV9fXp9fVHn/mEjXrgh&#13;&#10;34uquqGF/2X1By6xRA/OgECUFHVD4+8GA1GeqO95dV/FPZ9VvrW3+rXK0XsQf8I97tS9z3x4afZb&#13;&#10;Zc9Ukx7ySL/rYNm8f15acbBXSkoP9KKqpOjno0L8gEvseGEmfruVoaaqd0jUSopZKu39oFRVN9oA&#13;&#10;AiYHW9udjzYFUsvPEfCD+x54OamHl4WxKMbyn0oGLvUdBXRMIgnbODtiRgxXAmYEva65rfeXSx2f&#13;&#10;1+vwC4oHEveJdZMWhxA3DPdE5qX878Yw0ZCpogniMT+4q7tm9AamzcyJum9KWE4UO4RhVsn7zhe1&#13;&#10;vnnatP6hrOW2NxgzhJtXJ9/A6ftkR+0Wa/hNjL4gP/runNDsSDB44Dc9NEp7j13o2No0cOG4tXCB&#13;&#10;SLhhduTsBEGSiE4fuBNCtudk+w48kBOYvNKenswoP1G18QJxdyvrgTsyf59o2Lej/B+G0OfnR02P&#13;&#10;4YgYmEGjqW/q2X+q/cMhN0nwNm8YRVV2fNzOu6IFDfX3fS0Ly4l+cFpYDqGwvO9ySfuW0/Jih5kB&#13;&#10;lcO9b7ZkSSo/PowJbSfvVF4oa3//nKLUyRzCNQBHb4gJy+E3Z9RVzX1NeAehZUyPuRuPKjlyos2d&#13;&#10;nfbZ6pRb0wUxPDxyGFgp4uMjVt2S8a/rQmIdn7Z8Q6VTWfZrLozFpI4+aoNRZFnWu8tir43jhOCX&#13;&#10;6VN5IuH8+Rkf3x0ZbVeWWDgziskTCmfFDdoHMM6jd09+bZFkpmTQcijkZWXE/OaenG8W2lrksNTM&#13;&#10;hM/um7QmLzQNJxKuL0/Im5wT9/TtMfPwUhxMXnR+QSITo3FmzUz6cHXywkQuEAny0dnstPSYR1Zn&#13;&#10;fzibJxwBRXtVqdPTQyQ0jJ8UuelWqGzMLKvCIuG1BWlb18UtHWqbFEqiPlyf9cjMsDScSHjbiSJE&#13;&#10;C+ZP2rom/i67FnQdwNEafsJ/H723TLiKlF7ZdzV4tD1MKH7q/qy3CkILhrWDY+lTkv42XySimbpq&#13;&#10;W9/YUfLw9pI/fFO3p0FroNAT8+KfzGU5sAkP+Vp1oermd4ufKFRY7HaaY/tKH952+eYvO6tGqbzF&#13;&#10;KJLDgYGiq0H69ld4cZt21v8gNfDixTNCRqY9lndNwpp46OP66kv1L32GP/vsvuaT3XBZOSMpP+q2&#13;&#10;wWu+hPGxby6LimNiZo3qeGHNs9shZ9nLP7Vd7OhvaO1vHWl+i0WmhSXT9PXFDUPk01i581NfznTf&#13;&#10;NE/lzclkyRuk7+0sJbQ93gE3oGNscfSTN4lEg1hRheI374jP5VENCtnOfeWP4AqXv3Fa1mXEeJFR&#13;&#10;jywV514FZiwATnzHtNPAH7hE0W3fW/NVK35xPcbmzStIe/t3U/asSvxTNtc+QhEj5OGCUAH07PK6&#13;&#10;jd+0bK/vL5T2X26Wvb2n+p0qLfTR7DkxKy2muqtp0Eyu7NOcVxJOECZFj7qwSz+qtY0aFvHH2WAU&#13;&#10;McNscOOgUeRIdefTX1TtkI5qDmHdmM6D7mxsbn3yx85dzbiq+0ukv/uo9JVC6f4TbQeJm48xzkPX&#13;&#10;R8bBmKlT7Piq4tHCnv1SyNm342zT+g9LVuzrGW0KaqgurPr1/o6r8j+u3tcFbwzWnAWxK9xm00BN&#13;&#10;t1SrCG0f/bR6VwdIw0IniVdaBiAY/G6bJ5nKwcyKrtc/rdlcojyBK6zc/nPNxn1dXWaMnxj7RO5A&#13;&#10;7NCxAYi45BkC+r6XP73y5KG2i116vJPSGHGJkXcvz/nudxl/y+FYpyvxuRGzYYNI1/v5oR4iLgvs&#13;&#10;z+Kud2bd9z+3FUMMI6ZwGbTzEC7h52o9Uoo6IzfcEptMuffngeIG5OhVrx3ulI5iEcEYlti1GJuR&#13;&#10;aNunDdodhc3PnlIM6B8Ren00Hkqw/mzj36Vu73ZBPPe3fhl6W6Ve+fqxHhmUyxctmeQmmcz9Rwpl&#13;&#10;QwLe6PvePduLBw5gcLKJnQmeaGUGGwbbS7+0fIGHALUmc015y+d1YMNkTJ0hnoVXfYwAetRo3nzI&#13;&#10;L8YlCwBmw5ELTeu3Fd39WfUnF3vqVfgSis4TLlmWsWUOMftn3JjCgzeeUSrfOxgXAix4A+iplafw&#13;&#10;sYIqiefbRZLleGguZ85LgE4Dxcm+ttoSBpvKIO052T3ysSjN9+V90LOoYsnf7k3elMZytoGLTU63&#13;&#10;rPFMqhNXCKOCW8nUUtlT6EBpeU3PhT74lp6ZxHVyX+wIJZh0LbipY0jq7tFaBnB6mCW6bkSqaBIs&#13;&#10;6Uz9Zyodg8Dr9lT2wbdYmHAevr0+RgDdgmI8MvsPlwbQMNU0y14/WLPivSsv/QJTcJxCWdcmPiah&#13;&#10;UjBWuhia0dzVqe4YhM7qD46b1GX4xg5VyEkbWmnIwybCmztJ1GQxB+74tvlwsnEGgSBWgggEwau/&#13;&#10;H4+oZ5fM+hbFyJ3fXHS67vUilYYCqwjxmpW5P26Y9Lr9UpCaQhgN+tWlitEM/06UN3XK7O2BeC6z&#13;&#10;probn5jxwtgJJPcxam4UG5/AKfqLNU5Ed3ZqYEikUJkJEdQxA0iy6mMX53dcGqyyQbvrRM3vfpLj&#13;&#10;Zm4aZ1oKi0JjRfFwu13UjGywURKf409M/+GRfMtn6qtTLUslFj3UodICBg0/YWufqHOvy9yxfvLb&#13;&#10;a3NsPpM/eShlLRe3/QmY+CNXY40NedxY0eP4Yh5aAB6GrGz1jsYjjRpgFFsUsqAg7d+/ybEJe0EN&#13;&#10;41gmTgajJ1Si6Fo6nU4LzTrL11QOA0JpkJpoSSGWeaNI8vZgE1jbAv/HWkkU/jNNwAUujRlAUlUf&#13;&#10;uzC/5ZLlBVtVKqvB3/7UOAlXALNAy0gAQfja5Rri09Fr91FXFnUddbALAI9CYDpozyZzr1LbZ98b&#13;&#10;IaiethtGOJNBiRsXKcBCZyDSMsIGVtgjNpK5rr590xdXVm6vJlyiMCYnf1bau7dHWIxdph61pXg6&#13;&#10;zTWXQ7uimLERTr2rMMLF16TWd469Bw2RACy1jJ9GQ/dgE1jbwvqP5uaO76r0JAFIcgXGIs6vuXS1&#13;&#10;4jq90WDQNOHTKrO8rHbp1uLFls/aj8uGfsofOa4gYlfaJZjpCexneubiCzU3vH42/++2n3NztjV/&#13;&#10;j3NJ2yiH4rDQCK7dAgyXjDFiLesH1xI4cMhe3Vd+ywdVe6W4lZmfGLPRsuyotYTdpHA52Z6QiRoR&#13;&#10;6mwtiLHTwoFMZlWPptE1/VzOhY/GuMKqrr/9d6AJiIaw/dzyWcu3MJ0gE0CXFfRmRtfb25taeCpb&#13;&#10;lChIxGtgbG3XqCna4jbo41h4kqjAI8scfWQ3cnsldccbNdBvaJLQO8Lsy6NLwuaEu42tskf+3M7W&#13;&#10;Cnx0ZaTGgo3ZfKWqtwXKoPLmTvbgHBQ1dlKYIxSi1LBpuDu8oby+39mixtPGwJ8zF7f098H/BcIb&#13;&#10;YAU7SiIfwNFK9O7vo1bYu8W7Ip0qEL2wLO5RB0sXVRD6wvww3PylU+wvgl5h3HuxByzRMFI8ei1u&#13;&#10;2Rtq7MZiEqJevjvzrVnc0bzKXSSi6Vxxdw1MwWiC5deFpdo+hHEfWxBhv/c1tKp0SdRHD+R8tjh8&#13;&#10;5lC7NJVNs9jWDK1d+HILrAdH26AMatLMhKdccIe3w9MKxdXvGYJN88NC8YiD8v2VpHvZUjQ1XT/L&#13;&#10;TBSMu2hh1FwHkzuVL3x6Rdb390jmWmawYwHQlZ4zznl8n0vY9Gkxt+ZI7l+Zs+POhE15wgW4VY23&#13;&#10;Ylrch/emXIebEQxVp1o/thjBDa3t/yuFsYKeVpDx5R1xv8vg50dypkbyFmRHPnVr5n9ui5kWweKP&#13;&#10;xiSQAy5FrjSDqafzH6eUegomSk/aclfcA8m4uW9BWsQraybdGzPKQSJWGD8jnJuVl/LuA5NemT0Q&#13;&#10;EXDplLgP74xJolLMauVPhDu5Wf3fox3NwCam8K47M96aLbJWf9v63P23haeOoihAkf7RksgVcQMR&#13;&#10;B99dl7ZMTEQcbNlFPpVwjr57tLvLTGFLYv9xX9rmmSIi2OGCtPBNN6Xve3DSqnR+BGcA3rEA6EoD&#13;&#10;jXMeP/BtpUdEvn9XfB7Paf/Wl5+uffaY4qqrOIO7cXnKA+ng1+OQTLrKy02vFCrwWRNl0Le1of6O&#13;&#10;72SEzysnO+XrhSF0ivrAlxWvSE29hLVr5ATuZEsnPYm7EQ1J+vaey+xQcCOy+M524zswkrgDuBXL&#13;&#10;cPHAlfVFQEDmqpvTHs/jOYsIqP55X+UfynWDNnXwx4t/c3EkuBHZ6aJvbrj3s44qioNzKj1822Mp&#13;&#10;+TRzR3V3d1x4FmHEtyajtriw5uFT1j1ch8ftVKVQCxZkvT2DSzHK/v2v6m12lhv7zFAMrWBa4nM3&#13;&#10;hEc5eW2Z5M1tb+1p3WXdxnUdwNGaYgJ/J3xbaS+88MJ7ha0TqMeoRZv6Vd8Vy7v7TXQGGKBoPHz/&#13;&#10;FVyq+yurO7/4oe75K2p8y8KaTPpz5V2F7YZQLl3ApnPpkNfQ3aW6UtPxyY9N71ZpBj2DzAwhb1qo&#13;&#10;qbS44wfcCwZPRj11cgpPoJDvvKBsMWNgjdCOfrOKsaSq+5LcHCWg89l0No2iVanLy1te+15awhUt&#13;&#10;iDEXn2n9qt0iX0vJSBHGmpT7T3afw7lrLKnuPtmqxcA0zabzWeBHa6lUZdt/vmt4sxm88q4mWVfv&#13;&#10;3vI+BoPGZTGE7Ks5/32w8zQ+EzRzQvizwsxXLrftkloepHJvmx0KC5a+2obb9/Zw2YzwEKaQjvuJ&#13;&#10;19Z1fvVj3XOlWpuVksPj9qqalRTWdSlsY0PHB2X91r27Af3sM+P6NEllu8v6GEy6kHO1ajX1PXuP&#13;&#10;1f3pZ9nlIZsFLgM4akeZuAwbC2KhcD8YlzyGCEgncnD/dksacMml0cktoeOQeXBcaj9XtviIahwK&#13;&#10;DPIi/ObMhcft5IGngF1ZLBrGdW3t5LGS6MGAQcClRbaf1paUeyThcPtVpz4/BQKpPS4IBDKXyAJQ&#13;&#10;yKR56EpOlgZIjj8ggLg0eisBkdBMb3SYgj5HgHPJPPY1k6WLcGhUfxqajKoztRqVuq+wimzHhqAn&#13;&#10;zAgABLIdD6odyqJ5etTPHjSlzqRGkZoQl5whEPh2PHLbHWx65ApE0gIMgQCf45HYWhBDkERpSFTg&#13;&#10;IRDgXCI3pjNZ08XA60aoRoBAgHPJSJbxwdJZ0MCEODMCAgHOJdT2CIFxQwBxadygRgUFOAKISwHe&#13;&#10;wKh644YA4pJXoIZbjcCLDz7gzmf9wM1h8I2zC4+8ogMSOs4IIC65AbhheEsGeEUAVSCwNOwOR3Lo&#13;&#10;4WwaHPeADzgfWT/g1wffwE+QAbJB5uHv5XNDK5TVRxBAXHK1IYBHjhZ2oBC4F4mYNDGbDlSB0IMu&#13;&#10;2s2JOIXwSASbDlF0EalcbQYfzoe45Grj2J3ggNkacAAoJGBSx7KNC3cfgUcFQSqYDaIZoKvt4Xv5&#13;&#10;ApxLLo4SrrSLbnBUgoEozDJ/I9erCEgFs0GYAQJFEaNcaRFfyxPgXCIRbhiXgEXEQGRzTTmJJQyI&#13;&#10;AoqOkVGi5Lidj0w9uMI20hH5eiKJdggEOJecXh+JicI2r8078EjetuuF4cP0CFp4xBvrp/zw+5x3&#13;&#10;5/D5ljxgKgAWuXvyAuPx186JvBW/J3UwsYVP3Zt3YGPGU8kj3ftFMAoKdbdE8GXJSQ5J5jDEKaKZ&#13;&#10;LlxghihBFgKBzCXohc5uYqXOmhI1UwSeqrTYyVG3OQ/aSbtuWmQO3CJGZaZOjVwON/HDnd7ud2q4&#13;&#10;5umGaxPXzIj97cIwa0QJTor4ujAaxuBelyuwi6vm2KhgnwhnwW1KgdxMZHXlCZcTyI00zJ3GjJyo&#13;&#10;wZvmME5+qrN4Xhh3dvzg93TOpEiPX+9YqOVeRSqbETbY1Orarp879VqN6udipU0s6mF7ArwOwCYB&#13;&#10;c0t07cSEs2VkBQKZS87Na1RWHH7Pva6xE64tpSUlCSxRTIYkLFKQCeFnzNpGPE4RXRI+yiWs7rWx&#13;&#10;RvH3L67c+t/Kv9eNGofzqmAYFPENK2SWcA/rcc0d0FxyOivjsSRwj6lJ+8sVJVyczIwSXGMf2wXL&#13;&#10;ThFE4kHRZD+0QXfHIsJYbgaj9FYTwtsBTIgwTHmrACR3DAgE7Bl14BHMixyRYSQlfH5LuEDd/eon&#13;&#10;iht/nTyNqSvcU/5Sve11x6z1d2WuiqK0nKt6URe75Vo+pb35Nzs6G+3GLjZn5YyoRUn82FAGi2Lq&#13;&#10;7VJeruz87LJycLBh3r4sbX0Ky0YDs6a7/W9fSE/TBE/cnjiP3bfj24Yv5Lb3UVCTk8LvyRNlRfMi&#13;&#10;Idw7XDfb3V9e2/Xphd4aYDRjyFNgn1fojINmevrSBWlPT2aUn6jaeAFCcQ5/ZTGd9asZ0bdnhiSH&#13;&#10;s3g0uCZWXdfQ/c3Jzm/x4DfWZCdtSLXBQrhtuVjQ3PyHb7uKB3THJHHhj8wUT4vnRbGpEPyquavv&#13;&#10;SnnHtot9Vy+mHkMH9YtHA/yMOn6psJOESaAb4TfIaxs1/Zfb8U6akzI08gVXkA8RICm68gZNW68O&#13;&#10;Lh+hirjZQ1dMvKjIN1ZP2pAfmoITCV8QhYhD5l+b+vodsYvxcCyQMCbEGhw6c6QzqPj4FiqYFsHg&#13;&#10;CQTTY2x+x5hLFqS/eUvcdYl8nEi4SHp4hLDgmqQ/z+Hh+YY+NXTKx5qTxhew2fkpPKjacAnChby8&#13;&#10;Juv5+ZGTI4FIeAE8IW9ybsLz6zJezmDagDWCNEcLIXXmzPQdq5OXpAuASCCUzmYlxYUvX5S5/ddx&#13;&#10;vxrVtOIXRHFZyYCdLbDhJnEniZYdgfcbnVLbTNH/0gRvcSwkVpBnk1eUJIBIExS16lybSSvTykEI&#13;&#10;k5VoY+7DBGF/viUmm0c1KHv3/Fj19Jflf9pR9c653m4jxouI2LAo3BI/Rvv5tyXrP63a2WoZ8ZTd&#13;&#10;73xRsvbjlhPOY9jSrpmb/HAORGI2qzq7vyFkflP7abG8Qd5f3aEfLkYATPnAbu7SlA/jPrUyZXEk&#13;&#10;AzPqyi7Wv/RZycPbS1861FamMmFs/uLlKU9FetITqGERT80P4cOrSdr+3s7Sh7eXPLKj5ssKCOsE&#13;&#10;QXgjbs9yJTKiy13V5zN6gqDPV4oCfgPDeDzQE0V4fOheBQw45sZKeT3EawoRFIRbyUSfnwzB2M3K&#13;&#10;Bvlx6Pe92i489h8jDo+zQiT6gtnReRzMDPT4uu7tir6LHepL7X3fnaz748HubjPGi4/emEUsr0yt&#13;&#10;PZouS1w/mLA1duocoq0PSMRE4fflckEtTZt089eNWwmZrb0fH63bsL3qpYpR4t5C/IGB98aw536x&#13;&#10;9BnxK/GwE7qLh8rXHOzc1dxfKFXtutC0ZnvDRbUZQkitXCROd7tdsbRJoSkg1aTcsbNxS7WqUNp/&#13;&#10;or7nld1lG3Y37b/Q+g0E0gymFJhcwsNbOE00MOJBlY1t3ZYO2tdXggfeYuckDr5BqdypEujVhqrG&#13;&#10;frwjGLSteHQTenTY4MKHG7I8DSZh+uIz0u/7bFc75pYq6TeN8BAjNz88x43j7Fh2VmiyJebl94c6&#13;&#10;Lrph23OoIUZlOb3HD+PcncsHfuulbW8WaW2HRpOi+82zEEKKwogV3+3+0AQuuZaK0iJDbOezpuKK&#13;&#10;tmcPtX9rDQwTHIwKQC5Zjj8MUy8BOxpnjaGTWG2btWebIb4qNTFJEG1pb1qsMIeDUQz9l5uITq2X&#13;&#10;4jFwqeIwlmVdRBElCdPwQLLq8zWOL1394WoVcBQLFVwzsGpypROx5ibiAZJMHbL9srFdjYlRIKBO&#13;&#10;OItmvxMlFOSF4W+QmnJ5kX0J5qJiS/xsjJ2X4u6UzHylrAePjEjlLbsD4qwJs0ndO3AFO5/KE4Bc&#13;&#10;Ai+B4QLPssRsMd5t9dIBy5XpXK2yF3+vCgrwjkTNS+KHQKfrUBy1BBqErM0KnFQcEdsS4Jk6KYKN&#13;&#10;Z1Sqy7VO2lHeZVlfYcw414PVUplROPHMii5NCxldA+o+aDPHMMuuADuCE4W3s65e6mzS1d9fjw+w&#13;&#10;1KhwlpPAaiOqZOrpeHpfO7yOMDZv3vyMTx7O3b4k+l5JkLppBBqXiANFw3QALD6MhduWtLqWwbuB&#13;&#10;jS2KElgw0LlTE+ClypwVi1ujG+qVbQMiTI29evytLWSnWWxf8RA3EFJI1KuP5P/g+FkVBRtTkE3A&#13;&#10;dXmSR6UJLIY7CAXvQhxCd9gGZ3tZNNiPEvAZFoua2eC0ALPZgA/SGIdDd38bzVxT3njb/yq2F/e2&#13;&#10;A6OY7Mm58U+uzdt3R+wqfCQMrhRoFR5hUILhJy2MgQ8BYBC3LhpM/ZekuGU8K5nLEAimiiFYrKak&#13;&#10;wbrcN7dbzOJWU56eiBRoMvT0ajqG+bS2du2vdXndYzIqtbhMBxs6OR0RBmmm1mhxVqKyWPhJXvsd&#13;&#10;bAwiIOJMU6sNntkKTH3KN/ZXLn2v9LXCzmoVIEuLTon505rUjQ7h5cmpkq9KCSgujTgoQQsQRjzC&#13;&#10;IG5NhmN1sMjBBPEhN6eHJILnUK+ysPvqqmLALD5gyjNW91gMc6qef24vW/ux88/930iPuH4nvknX&#13;&#10;jk+xMKGYjQdq9ELSd6s7caUZiRImHDqELWz8/BUTN6bDGM7kc5PwSaapvds28KbbepjU/Z8W1t/5&#13;&#10;3pVXziv78PWXaO28kKDaYQooLgkYIx6io7GTRFBfwiB+NcnrFdUwivBCVk2GTVtzb4tyyAKdMItT&#13;&#10;6HERMAMyV0nV0FEofEGB+1avYbqn9kQDxH6nUCNDl4QOPzMcUIMGqxr7TExWDHgPUsw9Mq1zZ1nC&#13;&#10;XEmhJaeL0iwP44OVJeShgEmbMSUsFUdFW9ZihIsoIjmmTiVeYVooZ4p9SbSMMMs0UKmpGG7cNWi/&#13;&#10;PFy3A4/8TuFG8ae5TUk/fiBwuAQ0GuWgq4gdjfeEQYO4tdX6+4q7ofcwLIZdfUlt/5BlxYBZnBoe&#13;&#10;hi/N9Q3dhWC3wDjXz4/IdzBbYTzBb5ZN+nhlVL7LyyXoxaVlsjooEuMtXRTpKHNATW1fcSe+cItM&#13;&#10;CZ03ZFmDpWaHTcI10Vc1ObOH4NM3zYFyFW74jo7YkDUkGjsmCN2QT5jLu3d3EaOx4WhDP16SSPSr&#13;&#10;pCE1pIaFLorDXyjKFuV5yIhxN63K2bM6YX2EnYMHlWcpRNejrvRjariteuBwSWjrB+MMB7aYbTn5&#13;&#10;N2gQv5pHd6we7A+WpO0702S3QifM4hSmiJ2C90vVxyd6YA7Ijpa8cE/KH6aGzI3iTI3kzEoKfeD6&#13;&#10;lI/Wpq5M4YXjJm43klne/WFxP7zoQeZzdySsT+OBwKkxwnvmJW+7L3NzNmGq1u653IvPnYTix29P&#13;&#10;2JDBzx/Ms/laIZAcvPf2NAxnvDBXX2jZ0wm/MqfckP7WdeELY0Bn3sK82LfujJ8CewDGvj0/9zRB&#13;&#10;5cwUpc5YdKnjPOCBcRbcMumtgrAlEm6BhLdiWtyHd8XjngzG/oMXlPjATmNnxHDj4qIeWZe9/aao&#13;&#10;NUmQjTs3Wbz5rrTb8UFbd7lM2ekGDH6fNUB8W10ImY5lz5n0xgwuZlJ88L+aL4a+wTFx9Pt3S2Ix&#13;&#10;irq2bt0+uWJIs1JnXZexOY9N0cve+W/9d3h3pU3Ni9s0N8zZsSZTb2vHez+0HR7YxqXffmvWhkQ6&#13;&#10;pbf9Tx+3XiLERsZsx819hqLDZX8sHZwqgT/eDckbcTciu2SsPF7xyCVCXfqCeckPT+U7Ot0ZlLJP&#13;&#10;9jR+jo+ukLCp8zJencoBh9ut79V+Yy2BH/LH5QkLIuy3sc1a1ZEj9f+o1sEhfKXeRFwRI0mLe3dp&#13;&#10;dJLjS8GoufBT9W8uqC1SsdTM+DcXR8YNGeoI/U1tJbUPfy+rGduGmb/Qi/Btpb3wwgvvFbb6i9LD&#13;&#10;6RnKGubgn80DaiprdiLb2Nz5SblaZidIredEheTyNEcL24/22vnMmTXwYBJb39z1ZSXxoLmtvfdA&#13;&#10;pQpj0IRsOg/3ojWrlOr6xp4DvzT+9WRv5VWnH7OOyZktoXdWdXzeqBv4WkdJShRITH2HzsquXF23&#13;&#10;GavrZKc7DAI2lcth8KDDg594l/Lc5eZ/X1IrB7Q11TXKz3ToOQwan2vJY/FPP18q3XKo/aCNk0Ef&#13;&#10;hWmpadfnAwpbntdpC8vlrXosjE3ncuhMDNe5uqb9g4Mtn0gNaoMJiEQYKSH19Si+r+ijUKkCDkPI&#13;&#10;xiuoVanLqzq++LFhc5XOOvzJunr3lit1BjObSefhpxUp4Cfe2NKz90jt06f7BvcV/L1zja7/xgLc&#13;&#10;bBQI4xLYoybkFLfBZH/3JPRuj46yj95a3ssx9PiG98oJZMkBcuYCTA7Db86S3H5Ann6DSa41dmkM&#13;&#10;HWpDj9YoG/qBb+B7+EAe+EBmrdFsd7EeyTqNQRy8CUBDqIv1urIxCEOP+n/8JTA5DOcxRFbzEn2u&#13;&#10;W2MEqvTpTdDzRg2RBnngA5l7dTjfgF3wXzzirWFgQUKWbp7JGaiR1gAaeiYBPeWIgH/b8WAXn8Tb&#13;&#10;JB3Rse1zYwyLBqMThI6GNYkdtWCsG89+CaUBf7otLBrfksezlhNTlh9zCbwcYHPWe7BBLycGIm/0&#13;&#10;OSu1iGkhTAihIJgQeolaUAUYEoHGMKODMdYbNfJeQ/iLZD/mknBkL4extQB0a+jlYxyLXFcBJoTQ&#13;&#10;xWFCSFCLmBDCN0A5j9kFD0ItgKIEhaz2bte1QjndQsBf7XgwuwPXMreq6npm6H/Qj13PPw45YRAm&#13;&#10;rP4jxwGAAYewLvqswWMcsBr/IvzYjufV2R2wyNeIBJ0DSGK1ZwDVh/uA5pANEWn86QQl+uUcz3uz&#13;&#10;O2JSNCEtgQr1dwT8j0uwLTuWeEcjNBjMjpTD3vnj7w2N9Pc6An7GJdiZ5XntBDSszpGBy+s9LnAL&#13;&#10;8DMueW9nljCaBW5Do5p5HQF/4hL43XlpZ5bYwfQ62KiAgEbAb7gELPKeA6sKESmge/n4VM4/uGQx&#13;&#10;gntLVcIFYXzgRqUEMALe6qDkQgb2Bu+dZdAY0DKJ3OYKUml+wCVwBIdQk15qH9xRDQ1KXgI3yMR6&#13;&#10;q4+SBSPM7kK85isESvqgiwNZ0CE544yAr3PJey4OBNAa7w9KQon4zdW5JzbNvPjU9KNrJAuoECws&#13;&#10;89ijuVunWSIWoRQoCPi0b6tXHVihBXVGs3zg8gLawusn/WUWf+jVJSaVvL+ysee7U3aR89xpfIbo&#13;&#10;Xw+lzR+8qt+g7Pjr1q7pD2QtF2GG2toFX3cP3uXgjszR82LJSeJ7Yw0/nJGdHbyLVZIWv3V5lFjR&#13;&#10;/vfPm3a5EnR69FJQjgEEfN231asOrA6DEvv6STyHO4CoPBE/Py/h+fsyX8sc7cawYfoVO1GUjxNJ&#13;&#10;d/Gn8oc/vnzLloZvSb413FnBVOHjtyTeXpD81HRrnRhLporhwiC2WHxLuvvXhiPWuICA784yYJnk&#13;&#10;1cPncDJBY713ZxApY3PzE9shZh7xKX+9sKteA1fO8xYuS/9rsicRURhcuuUeYENLs6qwTdc2PiZD&#13;&#10;Kl2A37MFIQKsx1L0+y9BXYx9HV17gizEmAssICeLj3IJtmW95OJghc2px5BZpzsvhZh5xEf5SWHd&#13;&#10;7R/WWyLncW+6LsLhTmBy2mB8pEirm1a8dWHeh2iC5y28fZFLMLvzngOrFUg4XuEKqCZFz5aifvy+&#13;&#10;b7FwPteVJ1CeIEXAF20PEILBS6cqbBsZ7hWyOYLO27xhWHuAIC/tyOJQOqV/7/ay56SDHhIYfW5u&#13;&#10;1NopoRlidgiDAlcxVtV2fXPSaqXAUvNS/ndjmGjI2V+TvKr+wV2a+5yXhUkkYRtnR8yI4Uog0Lle&#13;&#10;19gqP36+bWu11ol9gs761YyoW9NDJkWyIS/c8Njcrjh9SfpOK//1dUkzebavSEPTmaq7jvaxk+O2&#13;&#10;LRcLmpv/8G1XMTvklXtSrmPI3tle/8lA1LZBbDDe0/em/yqk79Mdtf/GbzCH5I5iQckjH7U9gO1u&#13;&#10;HIgER5Vcv8sBIqzgp8NNhg7LxeJ4YvA23ZX9z8UxsyScEDykE8bicSfnJjy/LuPljAErBXhqsOwP&#13;&#10;0WMsJtyB6jTR5s5O+2x1yq3pghgeXhzGYCYmRq5ZmfXxjSJLYPariSoIfW1d9vPzo/IlOJEg0dms&#13;&#10;pMSIVbemPRVF4+D6DMnOxr+h5iSHJHMY4hTRTHiEyU4No7NDwm6Du52HJnZqxNIYBlQnLYSQ44Zi&#13;&#10;Qckjm3bxqfqPg+2OqK87xyuYCxM5eGhmZX8p8QrHWA/clnZvIotu1Fw8XfOsxVDx7L7WiwoTxubf&#13;&#10;fHPiBjyGl7nqQtXN7xY/Uaiw2O00x/aVPrzt8s1fdlY5QRxLn5L0t/kiEc3UVdv6xg5c4CM7anbW&#13;&#10;agwURlJ+0p/zbXaiGIIX70xeKIYbkPX1pc2vWzJv2t3wQ22ftLOvsr1z7duXH/i0uRxnvbm7pPZ3&#13;&#10;Wy8tPmi5St829faeage9aCkwsg35gbY4QyiAb9SKn2rx2BtuKOZTPWkilPGt9RIsk7xqu7Mi7CqX&#13;&#10;6KwV1yffnwJGZGPN5a6fLCssUark3hS4jlvzy76KB3/u2W8xVOwvaXnw07pfcDqJ1i0Ii7OUpOzT&#13;&#10;nFcOBBJU9KgLu/TOd5MYIQ8XhAoopq7yuo3ftGyvxwWeqO/Z/E3F6+UQmomROz/uvoGlGpY3PeZm&#13;&#10;MVDbUF1Y9eu90k8smY9UdDz9ddnSDxu2w63iBv2Fdh0Rt8Og1pyUO92N1u6pwgPDUKNCbxkYfywa&#13;&#10;U/k34BGgzcpa2QE8jI7rik1E5/WxMn2IS2C4857fnR3sw936S4uP/3pD7oGBT96Jx/KenyXkU0yd&#13;&#10;5fXPnlZbZnjMu6eHhsKLu6715XKdrXu5Sdnz8i+9sAvKSY66351IZ/G5EbNhD0rX+/mhniGBIcy6&#13;&#10;Lw61XoIr/ZkhK2Zy8abCOLdl4+GSTB1tf/lFNTQeh1s9y1xZ2lOJh0Dnzs4iIsTjiZ0Smg8hZCja&#13;&#10;M6V9MJS5oZhbhQdoZh/iEhz1Gx+QwZ91uBO0GIMRKWJHDXyYdI2mvqHzmwNlv97TU0WY/ViCWTGw&#13;&#10;0WSoqVXaBOocULy5QlYOfgYYOw9/u7uYGDem8PCwRlL5XjszAAjoV5xoBonUmARBGvwZGjINj9Bu&#13;&#10;rC2XXXbJDDm8Dgr5z80Q+YWWnCJMHMhFK0jm8/HAifL99cAzdxRzsa4BnW2cuu+oGML9+t7eULLq&#13;&#10;MMLtjcYeZRUe8BJC6fV+sv3i7HeKV3xZ/5eifulgx6VGcONxtwFdPR4x2iFpNS0q3H4OkTAdvCiG&#13;&#10;wQBjpYuBnOauTnWHkyzGih7cC4gq4mRTKewwVjhuEdA3tHkWptm2AN2+qj4Y82jRIUuIiE4Yd1EK&#13;&#10;RFwyd9XKf8Yj6Lqh2KjtGwwZfIJL+IbSeA1K0KgG+1AvVxvaLO987KvmMvB1YIfce2eKYyRwXhhL&#13;&#10;hGfnLl87HSyhDp9scLTDp2IcuquOOjRWFB5tFouake1M4PS3Z1iWSkx6GJUy6EVhUltCr48xNZV0&#13;&#10;X4YgaXR+QQY+itLjRNNh7WTuP35Zhb8n3FFsjJoExuM+wSXwcgA6jVsCl9YRyuqTtj/3Y2ebEY8E&#13;&#10;/sDtCasEQzSDcF8Wu5xJpdS0y4f5dPceuKRw2WkVbjnGJcIe0bAC5f1lFzv3Gyj6foPFK5XKcQgA&#13;&#10;7Ql6WuWxRhjf6JPShfEU2nWZIWLc9if/YWBbyQ3FPCk94J6Z+L1aYFG4C1H9SEQeLtd2WC/Z7dVC&#13;&#10;9MikLbeIxRjF0CV9envzYeuUKiJmz/2xcRT1gc9Kn2ke/WS7s31eu7K4zz2QtTIc67pYfvPBvlEk&#13;&#10;hkl2PRCXhBmrj5Xeecre0H0VInr4tsdS8mnm9nNli4+oLN9TCxZk4UOcUfbvf1VvG5yfhuekfrcs&#13;&#10;jGuQv7e1LfHejMUh5ubTZbf9jJv4YOx1QzESm8cPRfnKXi0MSuNjByfaCOZ3LlzdZa4pb3zxBB5r&#13;&#10;mS6OfuHO6LnWGVu3qha3N7OmTOJ64uvqpKNoi/HFDxaeJCoYdXCW9V7Ag9LSUjJDSXEO7C7rOgfV&#13;&#10;ofPnzovEJ3gm1dFLhLkSkjuK+SEBSFd5gud4MCiNW1Q/ArsRFktDwTWeOFnz7Ok+PQXjx8VtXh4+&#13;&#10;4HxgUn5dAr2PKsmLfVLiEBwAYywtSN31UPrTEteBNe692AO2DSw04tFreUL7FsaSkyVb78v5rICH&#13;&#10;U9es3l0KKlGokdH/5ySz+93D1PdTLRgg6JnZoTDBM7XL9vRaJ8DuKOZ+yYH3hOtN7pW6j/OgBHVw&#13;&#10;YVCy1tR4/FjN6yUQMxwTpSe9vTTUQifT8ZMtx8GZiCm8a1XWtoWRq5K4BRJuQZxw/ZyEDx7M/UtB&#13;&#10;WJKQ4arhgaB3a/v/SsF6SE8ryPjyjrhHMgVzQaCE96u86FfuzPnszriZkSz+wCBoLjrf+kMXLNkg&#13;&#10;c/pHy6PuisNLX5AWsfmO7IMPJa8furpzoc2Me4tknTDS4QdcDKUlskqbZ9xRzIWiAj3LRHJp/Acl&#13;&#10;aE3X3fAsM0Ldl99XvlUFVjNqdE7Cn7Itu0Zq+XO7G8/ITRiTkz898em7ct5em/P26oxH5kVNDaUZ&#13;&#10;VYrvdlf/1eoC61IH0u/8sWZrFZCWFp0iWX9r5r9B4NrsPy+OvzmZwzbqys7WPHHMYluDpFf++au6&#13;&#10;w11weRIjKTvhmdV46a+vTFqewhMLmbhF0M1kaJafJ8YiQ19hxdUQ8ERhbijmZrmBl532wgsvvFfY&#13;&#10;OiEVAzv4OLix2lUNbvByNs0zc0L4s8LMVy637ZLa3fFlLKrpY4n5mQJTTVX3j134akLb17/3ck+7&#13;&#10;HhNz6Dw2HbxZwQrX2NZ76nzTi3tbv+q6aig06Kkz0vhCueyL071VAwsRZ2WZ9OfKuwrbDaFcuoBN&#13;&#10;54K3ndHQ1dV3ubJt2976v5ZrZDbVMOs0PxbL2vVwqwxdyB0svaVnz8HGf7dbijabJVEhWVxN4ZnO&#13;&#10;n+REqWYlhXVdCtvY0PFBWf/QjSx9h5kzL4bWXtT810qtvUHDHcUmpBf5QqEbC2JBjYm040WwifBc&#13;&#10;45ogmiUKGz6uiAdBYRNsxwOTw/gTKQiaFVVxwhCYsPUSB6YxE5HQoDQRqAdFmRPDJXC9896dxkHR&#13;&#10;bqiSvofAxHDJexErfA9hpFGwIDAxXIIrwoMFYFTPoEFgAriErA5B07uCq6ITwCXiJhKUEAIBhsB4&#13;&#10;cwkmd+O/PxtgbYaq45sIjDeXWMPdaeWb8CCtEAIuIzDuXEITPJfbBmX0LwTGm0vjdqmDfzUD0jYA&#13;&#10;EBhXLoEpHPkNBUCnQVVwisC4cskXLHhoawsxwUsIjCuX0ATPS62IxPoCAuPKJV/wwfMFHXyh4ZEO&#13;&#10;pCMwflzykckV8l4ivQ8hgQQC48gl37CGo3km6vpeQmD8uOQjndi7QXC91EpIrD8gMH5cmoDz6M4a&#13;&#10;AOZ4Pkwn+tIFmccezd06zSbgkg93I1Fy3M5Hph5cIc5FLpbjNseD7us7O0sjX11OFYa9uX7qqUez&#13;&#10;/pE5EOFvHDsza04aX8Bm56fwiOvyXU5YclLE/xWEzrS5TEySFr/n8Rkn18evsERy90IaGmvQCwX4&#13;&#10;l8hxGpfG8eb90fEfcbZJW3xt7Hwxg8XmL1wgWTxO8Iyu8yg5qMLHb0m8vSD5qenW8BqMJVPFcUyM&#13;&#10;LRbfku7WdX1jViZYBYxTZ/EpS/RIXGIIlqWzICg09AeML1qWTtI9x97uXlS6gIkHpRVwrVfJ6vdf&#13;&#10;6qrXGPs6uvZUjT3AjLcrEAjyx4lLPmJ4IFoMiD3ckil8UvhUju7U+R7LfXTMqdnCcL9tZWl104q3&#13;&#10;Lsz7sGmXJTYGSt5GYJy45COGByuaw3gzMe+cLORq+46f6CiU4Vc0cpPD73Rz4eLtBkPyfRaB8eAS&#13;&#10;mM58x/BAtATb6WYXT1gQS9e19P5kUH1daombMhjna2j70RYuyDn71JRtU1gUBmftDalfbcg/C3HN&#13;&#10;NuUfWJ38dAYLj0PukAQi4aYl6bs2Ejmn7lmV8HAcncoQvvzQtLMPxS91uqLhhLyyPv8Xp8YDhnAz&#13;&#10;8VNE+NbfT7/4B4gQg09LLQHR8r+7ng/LpuGMbLgmi9MGdH5q+omN2duXSe6CSGm2ic761ezE7ffl&#13;&#10;ndgE8dqmH39g0msz+BKMvvTGnLObcl5O9pOp7/jSbjy45GuD0jDTPGxSrjibbmxsVnVSzJcvdZbi&#13;&#10;F3jTs3NCJ9k3Cfv6NA6dwszLi3vnvuw/zAxLE9HxzkWjR8WJV92W/elCoWjII1hqRvzH6yatyRUl&#13;&#10;CYmcjLjEqAdWZf1vUdSsUBo9VDhH7KwhmOzUMDpHLF6ZZR/9NnxSxAIxnRPGS2HSOAw7gzSVjX/j&#13;&#10;1MgGcaUSPrtv0pq80AGdKVSekDc5J+7p22PmDYqhCkQvr8l6fn7k5EgWD6colR8esnBBxse3x98J&#13;&#10;Fadx8pOvhose3+7q06WNB5d8cz8Hv7PbNmGcVdk8qll9vhLiTlIoqt4f6iyBYqPDVw0TFJ0mCbtW&#13;&#10;qCs+X//SZyUPby9/vRDW+mC0oMdPT3wx7eqbmx4Z/Y/l0UlszKBSHDhUuWl7ycOfVb53USGnsPNz&#13;&#10;RWEjdA+F4jx+fTkRt882MZZMEkDkTTzES0vH2rcvP/Bpczk+jJq7S2p/t/XS4oNKp3HOhPGxby6L&#13;&#10;AuOeWaM6XljzLGiyvezln9oudvQ3tPa3EsFiMO5TK1MWRzIwiAlwkaha6UuH2spUFHGKeKrbcTR8&#13;&#10;uveTq9y4cGk8CnEbFjZtSGBPuiRsTjjVLFeekBF9Sv/FuW4IpgKxZ+dMHi5smfbMgYr7Dnfuau4v&#13;&#10;lCo/Kaz79deteAByCnv21JCIAY1Yv10UnUyDyEk9W7ZXPnOh94i0v7C5d8vByg2HekaJw2nW7CxX&#13;&#10;AUeYsaHLbJdtLMH8BJgUGmurevEQLwb9hXYdHmAN/qnWnJQbnQcXxDgPXR8ZB+OMTrHjq4pHC3v2&#13;&#10;gybSvh1nm9Z/WLJiX0+NhUnpM+JXRuGZLh4qX3OQqJpq14WmNdsbLhJloDQMAuPRzX1wjof3Goxi&#13;&#10;c+Ul7bocUTRm7mtVnhvsMIbm7uP4sECNTg+9ztm+vrmr6/1SnW3HVbR2flOLj2bMSP4MyyPUyPCb&#13;&#10;YmGMMtacbf1AYdsXzVVFrd93jBxT01xZJqvFR6aB8MxEI3KSRDkwyTL1nyqzDKGuJWpE6PXRQBJT&#13;&#10;/dnGv0stQXcdE8a5O5cPNNVL294s0toqZ1J0/+sCTmyUhkNgPLjka4YHKxZwU9+A2ziVtySdjVH0&#13;&#10;xdWqq7Mjs/qLYjwIHxYiWpLkEAIQ+KHQltm/qY11vZbNHA7DEjQQS0sRxgCpTKpjxdbYlYPlDw47&#13;&#10;I/XO3t5T7XjkMptpHu3mNP7ABO9qDL9Rezg2OT0k1qLJiSuaYSkhFOThRghjTbm8yL5q5stXenBi&#13;&#10;ozQMAuPBJd8cl/CePjg0idLDZ/EhLl5/cfNgVGQcL3NVSdcVPLoXa1aeQORJH6Jmh1sckfr6S/od&#13;&#10;nzfXtql7RxGr3VOFWxSvTvOo/BtSwBQxOMFzVStqishio+hXlw4ZHoc8z47gROHq6uqlzrZ3FeqG&#13;&#10;fjTNGxbx8eCSz45L+PiBD02M5dkhYMg2dSoGgo5b4erv3VMF9gRMkBS+3BPbFTWMYxnQTGYILeiY&#13;&#10;DBAMahQy2E/z2Cmh+RygvfJw8fBx1J3IHNTEYByeShQGl27x3TMbnM4BzUYIXYjScAh4nUu+acSz&#13;&#10;wgE8FwpFCxJhjWDq7NRH4IFibT/MrmaVHB+ZBAsy7A3TLvQqU4/a0iupGMvZiovOoo0udMg0j7Y4&#13;&#10;Qwi017XI9qlcKP9qlkFN6DTh8D7d+n6DxUcCozuZ0sLXNNgKQGkCueTr4MdnhObgPZoalZeKR54d&#13;&#10;+nnr5vBQvAaMnCw7w7Qr9TKVdluME3xuDixx7BOWEs0JGV2MZkeJEoYvfJrHF1gmeIbKKkXT6A/a&#13;&#10;5jDVyvX40MjlZA9PJk2nuh1Xl5kkcbZ5LOQkctHhimFx9/q45F6LT0Bu1rIsweiDA/SvePFdIe72&#13;&#10;JHN1rQLft6Hy5udy7LHG2Cszea40QFOFrBImV3TejLliywTPMUjzqMCZr1T1tlg0mTt5+MNRCmVR&#13;&#10;D5CJlpopyrOvKzZlcliKK+qOqkuAZvA6Nr4+xxOHzsW3Yo2Vx0ry/37W+WdLQznM1Ki866c68GG0&#13;&#10;bmHqlB1tg4dpqTNj7h8yIGDpeTFLh9kFtpeqUhS2AJkYU3NEfE8meLi8QU2oSTMTnrIYGZ0ks3p3&#13;&#10;KW66ZEiiH89j2XYOqjD8sWkuMX80SAL2d+9zyesljKVtsOz0ENxmrVMerdTxhztlpZAfbIAORo1N&#13;&#10;FRG7Rm4ks/pfP0jrjLDlG7Zx7aSXp4UsgPVYXMjGGydtXRTGN5qH2eixK0G3r6oPpnk0/M2kLylz&#13;&#10;d4JnkWZW//doRzOUxxTedWfGW7NFuCYS3oppcdvW5+6/LTzVkqnodNNO3ArPzF+U+cmNESviiDzx&#13;&#10;n6xNzOdQDMgmPnzb+3RPd6PLepYV4y2bBHMmirpZdlCNb92CWc+ZJN3uMiXYtDFx2ArcccC9ZOho&#13;&#10;++PeNnAvovOEixdNeh3WY6sn/SYffPb6j/zS1eWasIFpHmTWKo9UjGb8G0amoqnl8X3tzTozxubN&#13;&#10;m5+Oa7I2+/lFknwxO5w3WHNz/9931h7o0JtpzKz8pOdXE3mis3iUtqLWYyMYAV2rSADnCm4uUUy9&#13;&#10;/QatqvebUwqFpZEFTOd06i6V7mzSaTX6XgOsObQnq/uUGs3FWpWDLc1UUtdbp9Z31crPXh1xzDUV&#13;&#10;Tes+rvykWF6vMMBczazX1de2vvFx+ZPnei7KjAaZ4iTuYIETZVjJKlUJvpKh9DfK9jt6OxhVZ2o1&#13;&#10;KnXf2Trrb8NoUt64+sPKT4pk1XJcE3zvVqG6Utz45+86qwa7uUkpf+aTspeOdVzp0KrwWhjlHbK9&#13;&#10;+0pXHeg4XKc2GNUXB0pxWkQAk2WUqmFmsxkWCd4DACZOfhedVqEzaixHa30oCSM/fygxk6Y/u69k&#13;&#10;Qwk6J+tDLQOqXHxqJvw3yMcl500ihIMMzid7E9WE2JTc8Ekwu9Qqj1UjIk1UK4xSLuKSc4CGm+xN&#13;&#10;TDNinFszuFSKWVnfvdcNd9aJUTZoS/U6l3zqpge3mhnoFMJ029LgVhEuZibOg+DnIEqUchefQdnG&#13;&#10;HQGvc8nsY+sOtxCGayHCWBZD9EQm6uzMkGjc2qj4qdY1E/pEahu8ZXudSwa/JpPl0iKg04SaT8zS&#13;&#10;LnW3Rlt0qn0v2t7xYaoiO56rjaM3mfv0Jvivqw+gfEGDALLjudfUsPALZdFgBYWizrgHXNDk9voc&#13;&#10;L8CQhBVUOIsOm2aIUQHWsmOvDuKS2xgSp3GBUTBGTbRZwm3l0QPeQwBxyUNsgVH4GMWmEZYJRCoP&#13;&#10;cQygx7zOJZ2vOeOQ3Xhg6IMpH0EqAYMKoUTR9I9sjP1Dnte55B8wkKElkIpDp4pYNDGbDrwSMWnA&#13;&#10;MaCW/+5Wk4FKEMlAXPJKYwOvmDQM5n5ALbD+RXLoEWw6/AM+QDD4gL8f0MxH4mF7BYLgE+p1LunQ&#13;&#10;hoylV8H6CgYo+ADB4AMOSkAz+ADN4ANDGdCMGMrgVzRR9Ecmep1L/gjK+OsMSyygGTGUAZ2IiSIx&#13;&#10;lMGfEJUDrcHGv1HcLXE8uGRAQ5O7zWIzlAG74AwIUAtGrasXzXokED3kVQTGg0vI64aUJoRRC2aG&#13;&#10;sK8F1kJkgicFUnKFjAeXkA8biW0G6y6wFoIJHu0Uk4gqKaLGg0toikdKU9kJIXaKEaO8ga1nMr3u&#13;&#10;Jw5qgVUKFtOe6efKUxibsyJfPCeenxTGEsIF9CZDd7e6Rir/6VLPkV4/OqVAX3h96qOTWd1X6v94&#13;&#10;VNHtSs0H86gNJpXB5M47C0tOEt8ba/jhjOzswJl3xoqb0p+awuq6XLvhx16pO6WjvOPnJ+5Nszgt&#13;&#10;Ozv+/fsyfjNDnBfFxokEiUoPjxDMyov/072Zf8/n+k3sZrpgcQ6XjdFic8TXu3ltNz7rs3jcutqt&#13;&#10;qcLHb0m8vSD5qekQ2NaS6MJbcnlsjB6XG7HEzdJdLTTQ87mM/tiAcOeV6XpJtPwZSX9ZKI5lYGa9&#13;&#10;puhS05vflv/py/I/fVO99XR3LURaobGmFCT+PtaLQ6Lruo6e06A8cEWl0usbrnQddT+cBOFxC+Y+&#13;&#10;52Gt7Yqn0gVMPKatgDsIjkGxp6ivT6+vL+rc737po9cuCHKMxxwPYAR7LpihyMWTnxD33q0RYrhe&#13;&#10;W9713p6W7+RDpnNwneJDi5Nui9Hv/6b6bcuF88GTwNij0JmMI5xopodvewxCr5vbz5Utto+TEzw4&#13;&#10;kVbT8Zvjgcrkn1THeA9dFw5EougVX+xptiMSlAjhjbd+W7Ls3cpgIxLUHbZ9wSwBpvMA2OElPK2c&#13;&#10;fnxtY2CcxiXSzQ/CjKSPbwrlQHi8Xyp/dx4PX+5i4oQI7pkRMSeeFyOg03ErhaqkqvOzy8o624kN&#13;&#10;lffE6rSbOYr/fV6/nxXy0DUR0+N4kSzMoNXUNvbsO9V5YOgYCB5C4TFh9+eHTYklsmlbu1WllV1f&#13;&#10;XlENBCcfVA4vfbp4Zhw/IYROp5hVSnVDi/yHs4RA+rx5yY9n0StP1j5bbBv6DAuPEq2dLp4q4UbD&#13;&#10;xV56XXNb7y+XOj6v11liJRGJds28tOenMkoPV/6xknrr7OglKQK8CJOhA2ww51rfqdAOxJkWhG9d&#13;&#10;lzRzyCX7hqYzVXcd1SxYkPb0ZEb5iaqNF4YE4RSIhBvmRM1N5McJ6XSjoau7r6i8/f1zilJbxBjC&#13;&#10;zauTb+D0fbKjdkuPXWvQlzpKxugL8qPvzgnNjmTzaHB3rKaprffEpc4vpPiN5UASt94CsIKAQZj4&#13;&#10;L5xLgBe3d9YUw3YxYlyivfDCC+8VtrrYET3OBgcveK6vjEcvhn7z7JhrQ2kQHu/bQ51XXL19EYtN&#13;&#10;i33llrgCCTuERcVXihiVy2MnxofekETrre+rtl7THRHx+xkCPp0RxueumCeZGs7k0fEJKpVODw8X&#13;&#10;zM4WRHb0nrxqIaRm56e8uTgyM/RqthABJy0p7MZkame1laVQetxrt8XNieaEsi2lUzAmixEhFsxO&#13;&#10;xEqLlVIK+/brJdk8RgSm2lmhGeyotPzpSa/cFD05nClg4PchYTRaSAhvckbYHI72QuMgQyicu66P&#13;&#10;nsSmiXmMjKmxK5K5A0VgVJ6QOzlTfCOnf3+tFg8kyObfNUMUOXS+revo+byWtvrGWIj7HEVRfV6q&#13;&#10;HkQCS82I/8/tifNjOSICMSqOWHJi+OJUWl+NssSKWFTEn64VhbIYtI6u3fYzas46QjKm+rpcAxLY&#13;&#10;DO7Dd2c9OTUkVkC3RCDFcRCHC6blhF/H1pxu0mncXA0ALkA/8CeGAZltcXeEDQP4EwiJX1nt/bSx&#13;&#10;IHb8uAQlwXqJtEEZ490+V5zExEydXf+51D9ayNfBV7c46h+3RicyMINK+dPJ5g9Od/xQ0dtiYCRH&#13;&#10;sAR83ow40+USVSeRlydYOZnPo1BDw9lsVe/BUy0fne74sVrZizETxUxY+qXG06RXFHWWVRgminhp&#13;&#10;aUQU1axq6/rsaMvnFzsPVysVNHZyOIPL44Qpe36wBEvnxcT8Y1lkLB0za1Unz7d8+Ev791d6rsiN&#13;&#10;PA5V2ynbV6NRUhhzpoSnsTFTr3zHAJew+OzEv10nEmKm7oa2D462fHO563B1n5rDSRUxw6L46ere&#13;&#10;H/GYFJAGnqXyOXEMXWlR6weF0u+uyCr7KNERnBDwQpLw03t6f5KZDBrVrnOdZ2sNGZOFYszcXVL3&#13;&#10;5Lf1r5Zq9BTmgukRk6B0meyjQS7RIyX/vTMmmQmIKX481vCfwrY9JfImAyMtki0U8GcnmC4X9bUQ&#13;&#10;iAmEa6YI+BRTW3UHwSVoa+jZYGDk0Nnz8sMhsrZJ0bu7RkulUbNmJj2ZA7FH9bXFLf89If2uuOtU&#13;&#10;q44Tyo3h0EWRdEWR7MqYby6jWkpn0ajwBgdSATe9SiqCS+Nkx4OSyPR+YDIj8PAUZpVM6/JOCGv1&#13;&#10;dVGJNIicIv/gq5q/FynOdKgvtSo+/7lm00/yPuiMEVEbp9iHpDWret77uu4NS+aLTfKtP9b85ZwK&#13;&#10;j6zOEy1OJyLnYfGpIXiQdVPfrn3Nn9epLllyvneg8g/7Ww4WSfcQc0eMvapAjBsU9cpdu2tePCM/&#13;&#10;0a6+1KE6cLHlj1+UbzgoH+iRdm9QhuD+2SF8irm7quGPe9q+a4JHQLjs7T3V71TBJJCRPSdmpSW+&#13;&#10;rE3SnT9c/Yfj3Ydb1Zfa+7470/j47rYGvGuyZuYJ4plU8JflY8bLHTq15YVtUGtOyo3DWGZYv10U&#13;&#10;nYwj1rNle+UzF3qPSPsLm3u3HKzccKgHZoyMqOgnZgwghhsFLQmoQpwxgQUbbCpahgjK0GGGOT+V&#13;&#10;B9gZW9tePGrRs0N9oqL9uS8r3jzdfvBUx3EPg3jY4XD1TxijCIdGUMatqeOwEof5Yfy4ROYB2xCW&#13;&#10;2KK4WmNwcX6HiUNvwAN4GesuSr9R2g785qYy6T5LuLH0nNCcIc1uai3r2NNnm9l44XxHMd7YtIRo&#13;&#10;NmFOhvEWfwijiYW2xndTTXXHaz93HrE8joWL5kbhhGu40Lx1YCQZvaWiMsUzeRhF1/vNz3I8pJ81&#13;&#10;mXXf/9yGq8EULpuKv1Su/tLT/Wmlzjavqr1rLx48isIU8yZjA6HjwwcmmfhRkOG6FzUy/KZY2Gky&#13;&#10;1pxt/WAwVAzUFWZlTSXSPThi9Iy8iOstZ0ZEgwceQdxoZx8hA64vxmbg4q3JoD1wpvW188ohNR0d&#13;&#10;JFdzQDXx489u7cK5Knsg3zhyaZzXg0OAwOITBRLodKb+X8ocDBVmzfdV/dA1sFDBNXzbnmnq7rXE&#13;&#10;eLVNOl0H/krH+Hy6JTKnuaZSDqHKKBj35ltT/zxdkOxkoxNLTRHiEdPM/afKnMZTd9pojLnJPCjC&#13;&#10;2K44YmNkGMiqVp6SwohHlcTz422eNiq1tfYaGxsVlrGRw8TpPJiIu2gxGr4lBWSAwWRgDQUrIvy0&#13;&#10;Ii2PiPJm6j9ZobOesyJGGyFD9wOBWJhgtsDNxQ1Fe7gKH9upYVH/746E9UlM+5HVzR7sVnbrLpw3&#13;&#10;TmGOH5egzqQNTb1aIl4Rh013FqPYEV5qWphllatSVzj2SwqlvUMtx3sWMw6/ttu9ZJZ3/uXHzha9&#13;&#10;GWPxrr027T8PZr25MPKWSIuxYiBRE0IsHhn96soho9yIBWHM1DDo+2bwh5I5yWiokeGjDVXISXNb&#13;&#10;ZSfiYKwYUBijWJbv9MzwAcQqtfg63u6ZMSBmrr7Q+E5JvwZmyhHhq27J/mJd6v+bJZrKdpeT7jWT&#13;&#10;bW6oDbwRSN8zIKMdXK6Ulqx7VHS6TmJwCOckulQ6FkpEmjWZh0yABp8FM6pluQt+AB60qLmluvmB&#13;&#10;7dVflCogmh7GYGdlxz68KvujW6OXiAh4B0s3mFynEoXGjIAJHgWLnJrxwyP5Dp+pr061vNBZ9FCv&#13;&#10;tKE3ETPr9h+p/O23zceaNcAodohw/jXJr9yX+Y9rQ1LH0X0Jv5yDSRttRupS9yIyeaUdhiufNMc8&#13;&#10;s/pKOz5vwcTC+S7NMcwytWUgg10/Z2TB6Jhl+mNS9ntoQzWr+j44XLPuw4q3CfclCi0qUfLYnUn3&#13;&#10;iPC53UDpcGbWdaqazQYLvw1aXUevZpiPurLIE4cjFzqItxEztzZ1/nVX+fov674p71OYKPAOypue&#13;&#10;/I/l4lTXIXKhGiNngfGWRDqNK5dgK42kM7aGo2AaxsnEvX6q1aVsBNxM1T06i2Wak+Fseh4VyRHB&#13;&#10;r2Zdc/eYvI3MGvWeM42//aj8zUt9EH4TXrl3zRayKKZGYt3F5UxynUxGbYsSlDH3VtSv+7hsrfNP&#13;&#10;+SPH3fMod7n7jQ9i5u4O+daDVes+rf2hDSDCePFR943n2GS5h4M4sOwyMsNmJEGEW0qQFbtSUdn5&#13;&#10;M+4rQI3KiV6Nv/tHTuamBqUUujOVe22Ww8QcYy9NxwlplilPuzEJG75Eg3b/8YZdrfiwwo3kZYF9&#13;&#10;olaBO0Bg3NlZrFF1HZSrK+2AsRcLSwjJd/mZ0XBw/Xc3ERtYwdKiwh0qyGTF4JNVc49M62ytiquk&#13;&#10;lve+sa+tCn+PMZIkFpvOOCagE5j4xj7ZG28ukbZkMqs+PtHTDR2UIbz7lrglju97jJ6fG/vPuzPe&#13;&#10;mA7bgrCEhy0d3PCdnC+5fci0EIvPkiyLxs3lVSWyEneneBhn/W0ZH9wed3v4UG908KiwmBt0cnX9&#13;&#10;1dKpidPiNtha00bqMcafi2Tt8K4WhT800/HkCBaTEPXy3ZlvzXJlWPakY7qHmLavuBOogEWmhM4b&#13;&#10;Yg7CUrPDJuGrIH1VEx7SkBYZ+ca9Gf9eEJo9dGkEG6sWFhrbul3c5vCkUsM9Q4xOY/QlGCcfImsd&#13;&#10;oK/C3pllJ3qsSS1X1Zo4c+JZbDb3mmxhBpNCNVFCOIzoEE5BRsQDCxNXZwoieYwQvXJnFbjkGIo6&#13;&#10;KHOzBSIme0o6L85o0JupESHcG6bFP3ZNiBCj6DvbXjncO9TvwdRe13UQ7yK2aah3Ao1/13WRk0S8&#13;&#10;6dmi6TwKy2jmsBmScOE9N8QvkYBtTHf5jHQfPm80VMppczP4QjorM42fCnukRmoEj5WTGvHbhfFr&#13;&#10;Yw1nqp34PZhVamVIyLViZlhc6PXRNL7RTKPTonms7MTQO+ck/Paa0HgeTdvWs6cZZkeOPhNWnbHo&#13;&#10;RPGN0QyKWXv+vKyMqA2Vc9MMURRGUbV172ok+q6jBHcQoxibDZybUjksFnd6IjNEbzTRaNEA79TY&#13;&#10;jTNChFSKobtjywllG7R+XMRvJgujIkWLMnlxNDNmwsJ4jPTEyMcXRqWzMLO695tjPRUTcegDuiQY&#13;&#10;ytUemccIv4dx8m217YzEtVVjZdLA87SpebGPXRsWQ5wCtE8mRVvn+/ulBwZmbuARF/PnBRGJ9tMQ&#13;&#10;s6qzc+ve1sFsFEpkzPZVUZFAv8NlfxziwgkFcJ9YN2lxCGZoqL/jO5magvv4bV6En6FyLL29vOGZ&#13;&#10;Q9Zt1mFz6lubfvtNV5O9ZIs8Oueem5LWpLKd2LdMusrLTa8UKiybm3Za2eqCTZ2XgRv9TL1b36v9&#13;&#10;huim9NB//CYpj2ruuFS59ni/5SunElxGzCJ0wbzkh6eC75V9Mihln+xp/JxYi2LMJTckb4RTj47N&#13;&#10;ZVQX/li7udqpqZWk/jKaGAix1Y+717qXxtW31VY1sECQF2bP3Nbe+92VXpUZ4zJoXA4dN9OZDD29&#13;&#10;mrqG7h/ONL9RKLO4KQwkZY/yULUKY9CEbDoPnDXBT7xLee5y8+s/dZ3DHT8Hk46SBHu7pr5DZ2VX&#13;&#10;bL/HfzczhLxpoabS4o4fOvAVkbJH8WNVn1pPAcdOQgHwE2+Wyg4ca3j5gqrHRqolpwo2a7hwlxDu&#13;&#10;eYD7iVfXtP/3aLfFPddeMv6oyXClqudkh0HIpfNxLxjLCfwu1ZWajk9+bHq3CkYzIjl7drDoPgpz&#13;&#10;diLb2Nz1eeXgVpXZDEePJ7G1py90nxpw0nUuwVXELLrWNcrPdOg5DBqfy7B4A5t6u5TnS6VbDrUf&#13;&#10;vOprYqyuk51ugz1rKodFw1thEIdtPzR/iG9AT2SCVZPG6LZXwYSNSwCVN44GTmQLoLIDCAEPhqZx&#13;&#10;PQtoBzVQP4DAR1UJKAQ8njSRtW5xD02wjLs9jrpXAsqNEPAQAfAw8sygNzFcglqiocnDpkaPeR8B&#13;&#10;zzxfJ4xLaq8ezvI+3KiEAEbAMy+ICeMSWPNI27cN4FZFVZsIBOge7X9OGJcAIrhtdCKAQmUiBEZB&#13;&#10;wCMqja+fuF0NwG2czIPrqIcgBEhCYISbBUcoYSLHJdwCgVZNJDU/EkMiAp5d5zjBXFIb3bpRnkS4&#13;&#10;kCiEwLAIeLZhM8Fcgtqo9GjVhLq1byHg2Sm7iecSGpp8qx8FvTawWPLsAPjEcwkNTUHfe30LAM+I&#13;&#10;BHXwCS5pYdHk7iE838IfaRM4CGg9dRb1CS7BUg/C2gVOa6Ca+C0C0BU9vkbBJ7gEyMMBLM+MJ37b&#13;&#10;akhxX0RgLJYwX+ESWjX5Ys8KMp3gbQ6WMI8r7UNcQgY9j1sRPUgKAgrdmAJs+BCX0NBESodAQjxD&#13;&#10;AC7o9tiCR5ToW1yCoQl56HnWFdBTY0EAzMgK/ZgGJZ/jEhqaxtIh0LMeI9Crc//CFIfCfGtcAvVg&#13;&#10;nCUtHIbH0KIHgwkBuCxljLM7X5zjETopkYdeMHXlia0rHEj14EI8pzr73LgEWsKRW7KqN7HthEr3&#13;&#10;cQSASDC7I0tJX+QS1A24hLyKyGpjJMcpAuQSyRdtD0S1kVcRIoBXESCdSL7LJWJoQl5FXu1PQSvc&#13;&#10;G0TyaS6Bcn1jNvkHbXdBFR8OAbDakbhGsi3FR9dLhIrgsYu2bhEryEIA35DVGb1n1vJpLgGIY/Hb&#13;&#10;JasNkJwAQACMWT1ao8fnKVxBwNe5hO79cqUVUZ6REYCxCIgEey1eBcrXuQSVV1iiNqOEEPAAARiO&#13;&#10;ZFojrJE8eNbdR/yAS+i2ZHcbFeUHBGAQIoajcVty+wGXLAa98XivoC4YMAiA1RtYNM7dxj+4BEMT&#13;&#10;cngNmI7u1YoAi7o1RrB6e3t15FgL/+AS6O09U6ZXmxYJHx8EYEY3gSwi6ug3XEIGvfHplH5XCkxY&#13;&#10;lDpTt9YwIWORLVx+wyVQGl3k73cd3UsK41erWijUpTHIdUYfuSnEn7gEkHl5h8BLTY/EkoAAOGcC&#13;&#10;f8CcADbuTl+ikLVu/sQlfGgaw5VLJLQnEjG+CIA5GwLegeMPmBOIIQiWzeNm43a3rn7GJRSW090G&#13;&#10;9rv8xOAj1xo71AYYguCQNTj+jL9RzgPc/IxLpJzL9wAm9IhXEcAvebSMP8AfYvDxx4b2My5Bi/rs&#13;&#10;EO/V3haowmGiAUMQzN+I8cevq+l/XEIHBP26wxHKEw4+QCEwZPvjEOS0CfyPSwHQk4K5CvAqBFs2&#13;&#10;GOJgURRgr0X/4xKDigVzX/TfusPkHFZEMBaN5f57X66+n3EphElDVPLl/uRUN2ARLIrAKOfvK6KR&#13;&#10;kZ94LtEwjEkd8rFlC4xC8CubhgkYVDH7/7d35dFNVWn8vZd9T5rSjaSlhVIo3VJapCiCOKMVnCPg&#13;&#10;ggKOC45SETeUc3R05ijjmRnQwZEZ8XBcxnV0QJkRQZC1rNUWWtsCLaV76d6kSZqk2ed7eaWGUkra&#13;&#10;5GVpbk7/6cvNXX7f93vfd79773eZHAYySqFEJWqPHLBo3EyKRkAfdzqdqo3FdMsHCMMiMCaBM3H4&#13;&#10;YPAvMi90Yx7Y+oFFMCMKiXUh74EqXZ8LldBol4AtYE/AKwN7IucyxGwGn0mwGUAqRCTvxRe8NQR8&#13;&#10;v3agoKGFS+CVURQC/oBXhkxQoKTr53bDlkUUzj7mEo9BzmqkHJJCfhYkai6ACEB0IVAn8AI46iFN&#13;&#10;+4xL4M4Bi0RsAlmh4JGuH3oCyUmoGF2YTI1GgNQHXIJAgoxDTocQi/ygu8HTBOxdgOgCpFUIhxid&#13;&#10;J7B7yyVw6iI4DLR+6gnW46kMOHXAIpQ4wF2mY+cSWCEIMIBTBzFu9AkrBCDGgJy6qyU+Ri4BkaSu&#13;&#10;GF1Y6RAaLCBA0yUR4wDbsXAJPLoIDhMWXsfB+NEQRoUAuHY0XRIxqm4EZ+FRcwkiDWCREI+CU5y0&#13;&#10;9gqCDYhIvozjQejTgC7ApFVng7Xy8XdKwrdIj9ouQfN+TtPs2wGj2saGAHmMHCWuGRG7sXAJKgTr&#13;&#10;RF0fgJJsjU01Q+5X6CKs64psjFyi6gUDBfkyUW6g66Ic6gXgjYmM0nWF6BWXoHYw/TAfhb1YKKXJ&#13;&#10;dbEO3QIoLaEnsvOWS1QblMsH+7IQozwBPeTKGG2hnSHIP4D7hktUX2FfFmKUf8Tmz1bAh0f7Vj0B&#13;&#10;3JdcQozyBPGQK+PnG8FCDp/BDvueS+6MgnkUikwMYg0OMPUH63OhojEQXkJGyUNh+SPfg+uwOgEH&#13;&#10;1MNhtwTwBNKPDl5k6OF5BEAGMmG4ywwO8w8rQtiY77fNxEB5tTmEiO+hzvu+GO35Hga7DCKhknRC&#13;&#10;cGJcmilQNxgglU4eTiJAYBP8ImCRh0SiwqFU+cE/qGHYP6jfb9oNAwkdC+p7hoy2Rrp8vGH7AYoC&#13;&#10;4iGTR1sc4+D+WdBpUHfwY6lrhj1nzmiF5F4eLB5kr/cDnYL5dhZvAKTvt37lEjUMajcKKESIkgr6&#13;&#10;P0ihgEwnoAOAHq0WAyZ1KOQwWtYFgEvuvp87qcD9C+YdSdTtwhD0h1dAQCjkLlogEn2betB+8NGy&#13;&#10;iCofSC4NIRW4f+Tdia6Tz0G15gsO1eDtwsHTMRttLx40TQphLrl3HWYd1J2k5LVWl3lFm9qMBBp1&#13;&#10;wRY1HQqS24Xdu0vTScwQvUdsbNrv218FhV261pAGeQX2irxu0eIA5Sb3ptO5PENRiPLl4IKtoF1d&#13;&#10;uVbQ3Bv9QNMkb9ALai65D4y8BtjuAOWmrtGmIuxgwSiH0EvXC7w4mAuRjpzrjmFoxcsKvRGJJ7+F&#13;&#10;9ShYaPKkpOdlqG3KnpdHJYcg4I+1Wn+CDkfoqUVOcvVzxLVh4A9oD7Wu6s8e+qQtSEjo2zxqgAHE&#13;&#10;BoP8DeIT6OioxH9rtXT0/lp1khsOXCuecNXPtZY7qedQAIqFIpEglZpviQRgAiCISF4qqo/9BC97&#13;&#10;g34+MgJgaMEi+TyVGhAJHfXzXvdC0MdjCZ6+M/GBZB4Xc/R1qj/f1/Rem5uXzxP/4Z6kxbEs3G4u&#13;&#10;P1qzqtjkiIjcel/CLDHe19Ly0vb24zbuqsXJq5O5jH7t59tr3zJEfPpoQhp7ICpmb2m8+4vORheu&#13;&#10;hEj217sT5kexmJhD29bx9g51+vIpyqJzj5+1DY87IX5zddLE4qpXzDGvybofK+zrv6qcNFH5xdIJ&#13;&#10;hhPn7y3CX101fanc9S6zW86faXj1iLZ2wNnkv7pqmIbAFvn0WkQ8NW/qXyI6Fn+rab/GNImbmLBn&#13;&#10;CXfn+42G+RMnljZsaL56NsVc+OuU1zLsX35U/ZZ60FVmrlySukx98TeFRu8VNCRqCE0fD+c9fU/S&#13;&#10;HVjHC5uLVZvK/1zPXn7PpFXiwfgwMWuWYhHW9vCm06tLbGmzo+8k2A8vmJjaUb9wc9URbuzLc4UJ&#13;&#10;6YpVSuPft5x5tpL5wJ2xc/VdD75dAre5qd6sPthnPV/VSxEJwwW/v3dSlrrp/k3Fqs1VX/dgETy4&#13;&#10;PIpgjpBe06H/5/9qNpVZYiIFKRM4rKu1AOetuilyAoaL+EAhnM2wl+4tU20sWfpNNyszcUMO97KT&#13;&#10;AF8NbUjIIsAi+XZzMJuJQ42Ga8cb+htaX/+68WMdIzFGlCgbxoUhIuSPzOBiDIaU4x6iJ/vPCr88&#13;&#10;pKHl4+HJOfErhPrvuqQbCjL3PTnjhRjDgXbhijki7oDiElMjmJ1N+nKno91odxIEmyWcrcTKz+na&#13;&#10;rIbt1f3RidKlk4XOxp6vTfajZZpmiXh+5IASKNKi5rD0+85aqJp4U6PzI0x7CzWkrbAatuxp+fDy&#13;&#10;ezd2imLn0zml63NOFWQef27yypi4XeuyDjw188SS6IfzJxfkKf+o4jOTlJ+szDiUL+ZieHJuStGD&#13;&#10;0VMxTJEad5dIf+rSkLe7s76+/cMq+7QZsrSr6SeJ3vH89FcmMvkswRP3p32Yx2eQPOc/tTLj2zUp&#13;&#10;T8hxDOcNPsfl0dsKZvy7YOqVz/HUWcm77o+e4npDTJyi+HB11r61qt2PKFLhgdOBYazFt04/vj63&#13;&#10;dH32wQJV0RL5nHmpP63JPLIuc9usmHVLFWtvT8yXsrIWTPlqbdqbidA+Z+3yzO2zAXL2innR8np1&#13;&#10;NTUgnL0sP/UUWU/6o3FkNy9/8MnT4nc9C4jlFhckLBZKNjycdQaKrUv/IJvHxMAIq46syYYnxWtS&#13;&#10;3lmaVkx+lfFxLnwVYp/Q4hI7P5nXWm+fncs+saPi9m01uy1Ee62ekxyRPzAO22c7y0nXgiVemy1Q&#13;&#10;V3f/EMGPZ9nUOtAYZz2EuqWCjAmEXm81gZh0Fo2TkxhLiYyzJE3YX921wzxgldJiuDxdX5H2qhAf&#13;&#10;Lnj6Vrn+eMXMjWV/qrfz4TpdJryDsc6S83fs1BMMgtHb9lqp0VbX/Ey5UUB2jHVrErerSX+RJVoz&#13;&#10;R3DxeFvZMB6i/XiryS4X5FypPmCFRCZ9STdblcjBJOKcSFZckngajgknyedKba16dtYktttzQpUq&#13;&#10;UxoNtUbOlc/ZsydxdW2GehgZIXzoZqmhqCp/S/mz33VWQBDTiTGUMU+m2T57r0S1+WKpg2AwcJiP&#13;&#10;sVimXZ9WPt7khJtR2w7W7+21lh1q3NfGnJUq5ApEs6Kt5XUWsTJ6ebzxs8M66vXDVESvSrF+/F7J&#13;&#10;zK2NZ91fF4SoYEGE/kTlzI1nHv9vpzlPucB0admm4nn/6Y2bp3hMAEYM05+/MH9T+dYO7o1SzbrN&#13;&#10;JffsNySRPgXiEo0IMKOEmMbBmECY6zsdYC7e2tm0rc2iZzMjrsCduejW+LmOrrcP6no96wwRJb8t&#13;&#10;znqifJgZztAKBKI0oenkObMDs31fqe2hvrb3HSgx6q4sqqntvcAS3ZQiuzHOXllnSZsZtwBTf1Qx&#13;&#10;YPeG6ReEH91f5gQh5zB5DMuOckOkUpQ1WazA7U0Wdp6EfXu6RKLX7qwwxlDP7aYaK+8GEf9XSRx1&#13;&#10;g3p3g03heh7d1dcoEt0wQZQut/1cYyTVWyZI5plOnO+3Omynmk395IsCn5EkkrVrvtE5MWvfnrqB&#13;&#10;d4mtpWdb5xD7ad1fZ+AkSJdMk0016k92c343X+6saP9kYE6Eqy7X49Brj7W6vTDkwhSe8WhFvwOz&#13;&#10;l7bhOfHMuhptjRPTtWjKTPzsSWDBnF3dZp3TWq22OXT9pVZnbZfZMFSmngkyoKVCi/vmig7HFLHj&#13;&#10;gkl4xw0CRVT0JwUpb6SLIzXGSje5SxPjnkl1/LC3dY8Vw7qMTVZmhJicnyTCVey9hvIuh0jE4gHo&#13;&#10;YrYMN9e3gdQZt2RGxHard7SB+aI+zsr2fpNYOFvixU4dg+7EJYZqTlSSUXuglf/bbBFbFvvOi1lr&#13;&#10;k1jROUkuZ2nww7gpjsfQGMtdGggxBphrELBS5mpcd6HrJFu6IpFLOE1FJwzi7NhF8cyeBu2B6t4G&#13;&#10;uQyeYz3qT2ux9NzITJHl55q+n2p0uih4zr50sfNHNXvmbNkko67wl6GBW0ee2hjDNvPmas0FjnS5&#13;&#10;SqCt6y1KiFoUy4rNmV78fJKKwV+0RJkRUD0OhsZDi0u2b052tCilUZe0GmXCtoWS3lrL1BTGjye7&#13;&#10;fhr0xVjiV26Tm8uaN1FBJ1tfUTOWkSqOxfl3pXA76nu/qe3DE+R38xg3pMuUWt2RbifGkSxLZZaf&#13;&#10;6fnZzaEzXejYq+blz5NNBoVm8R68Rfm8wqX9Bn1lH29OKgduhb8jTSIfSYaW3TUGoZxjqOsttOte&#13;&#10;eNcV4dhYtqXO2lFS90L9L+wXx0Y9Oo1RdVZzznUNj4xzZYjBafjivGNaLNPZrTvaZjRGSeJwa3Wj&#13;&#10;yW7UHm7nZMQSLQ26n2qNwumyyH5DSbvD3q6vdggyYqxltfqjDdbJCQJ7q/4MNTSN4YKRl5fCwpwM&#13;&#10;VSyb43prnK3Ta2JkSyF+wxIuTHI9u9YH3g6thCLCdrrKaKhvXEAOp1j1t7pSu3H3zqaPL9dDiCRz&#13;&#10;49y81Z6+ahP/5nSIrECjzpImW1KyJBnHxApZFs94pmH87LQILS5htq6O1TvatXKJKl4QGyXJS+Y0&#13;&#10;FF58qQoMEPXBp86Mu0XCVORMKySnsClrxdZ/Hbp0Ljpxz4vTb7d3bjnW11jR8kEz/5m12VszHd/u&#13;&#10;bz/mxHiTpKnW3l3nr/S+nIY3tjf8HJmw/cXc0udmPDmFZTTD+UWHzdb3zsEe0U3pp9dnvZLIMIJj&#13;&#10;5trE5PqxkywAS8CQuMdOTuqbG/paHf2geW4eD1nGChMVsjBDlZ8FM/LC5VFYZcPrpRYZh+laO3JC&#13;&#10;AZubjnVUdRcbbE11ulpn/9E6k82gPdwEX9u+r+jttRtLas2YVlfSbeut0xyDVh2Gw3Vma7f2mNZR&#13;&#10;W6ttspvPVBuweMWXjyjybLp/HFKLbkw7vT5726IJClc/rc3t71YyV67OKX1uiopwwBMy8ZCr/9jA&#13;&#10;0AbGBUGYky39Dq32QIs7Acj0FRab09bS8UE166HVOacLElJwcowQUj9YkLAQ02/9pVG55WTzId7E&#13;&#10;r17MLbxP2lrY8r5hsPJfcLvcbjAYm1H0IQTXl0YxugAXVWYn78jtf3lb88ERdymBNydmEz7fyuA+&#13;&#10;eNgipLfaYauHd4iwVy9LXaquXbhff40lNu+qD9lfh+b6UijBzcxTcjqq1IUjKrAfLikFuwHHRrwm&#13;&#10;Eswr+ekTzMcqDYhIw6ohskuBZCfMjny+IWiIOYLNQei0Od0yRnaJboSvUz+EFWklEkzbqKQuAR5n&#13;&#10;2DQfYrGH8SQXWDqGE1N0ZBSCWAgc7oLAdyjugg9dESMuBVJ24ICB6YADiHCSdwwLPkO6PpjdBY5L&#13;&#10;+ifBWCCxC762EZcCLxOwHmCj4DwvkIrMszfKfEwUhYIwu0vgkfVvDxCX/Iv3iK0Bicj8r658TMAr&#13;&#10;nYVMyUSluBjyB+SBr6AAFIPCcLY8CLO7BBGyfukK4pJfYB59I8Ar6mgwleJiyB+VZhkKoBnR6KGl&#13;&#10;6xeIS3Qhi+oNNwQQl8JN4mi8dCGAuEQXsqjecEMAcSncJI7GSxcCiEt0IYvqDTcEEJfCTeJovHQh&#13;&#10;gLhEF7Ko3nBDAHEp3CSOxksXAohLdCGL6g03BBCXwk3iaLx0IUCeBaSrblQvQiCcEEB2KZykjcZK&#13;&#10;JwL/B7+UIldQ20H3AAAAAElFTkSuQmCCUEsDBAoAAAAAAAAAIQBck45S58kAAOfJAAAUAAAAZHJz&#13;&#10;L21lZGlhL2ltYWdlOC5wbmeJUE5HDQoaCgAAAA1JSERSAAABGgAAAxUIAgAAACcYrBEAAAABc1JH&#13;&#10;QgCuzhzpAADJoUlEQVR4Xux9B3hbRda2rnqxZMlNlnuvcRKnkeAkgBMgpEECJJQkCwFCdhdY2LDZ&#13;&#10;wL+wlG8XWAjs0hbCEkqoARICaZACpPfmOHHvtlxlWcXq0n+uri2r2ZZkSZbkuY8eiKWZMzPvnPfO&#13;&#10;zJkzczCTyUQikQr/dRr+ix6EAELAMwTOr58KGcmeZUa5EAIIAUcEEJ2QViAEvIYAopPXoESCEAKI&#13;&#10;TkgHEAJeQwDRyWtQIkEIAUQnpAMIAa8hgOjkNSiRIIQAohPSAYSA1xBAdPIalEgQQgDRCekAQsBr&#13;&#10;CCA6eQ1KJAghgOiEdAAh4DUEEJ28BiUShBBAdEI6gBDwGgKITl6DEglCCCA6IR1ACHgNAUQnr0GJ&#13;&#10;BCEEEJ2QDiAEvIYAopPXoESCEAKITkgHEAJeQwDRyWtQIkEIAUQnpAMIAa8hgOjkNSiRIIQAohPS&#13;&#10;AYSA1xBAdPIalEgQQgDRCekAQsBrCCA6eQ1KJAghgOiEdAAh4DUEEJ28BiUShBBAdEI6gBDwGgKI&#13;&#10;Tl6DEglCCCA6IR1ACHgNAUQnr0GJBCEEEJ2QDiAEvIYAopPXoESCEAIYio0bCEpw4k/jaTQaZn6G&#13;&#10;qA90Fjzt7e23fNoYCNVGdbAgQMTGRXQaTZU4s24ShULxrAbAK5VKVfR2qWfZUS7vIoDo5F083ZD2&#13;&#10;68NZPB5v6IHIdXFGo3Hya2ddT49S+gIBRCdfoDqMzMN/yA0LC/NFwYhUvkDVdZkEnZApwnXERpTy&#13;&#10;q1t55/4yxRUuEQskeIAh8Fj+HLp4MpkMPQqzxxHVEmUeGQJo7TQy/FzLffbJyaDuQ9sYNBrNjDdL&#13;&#10;hpUHRgs6nT7ERBHoV1FRcdcO2bCiUAIvIoAme14Ec1BRMChlZ2cP9jOovkwmu/79Cg+qcvSRfBaL&#13;&#10;NRivtFrtNf++6IFYlMUzBBCdPMPNjVwnH58AI4nTDN5a6uy4S5iYmOiUVN4qwo0Gj+GkaO3k286H&#13;&#10;CZ5TLsGIVPiv096yxd36VdukV88oFArHxsD0ElZrvm0kkm6LADJF+EQjQI+dLpZ6enpA+71e5Kx3&#13;&#10;rwJFiR156wdGLcQor6M9hEBEJ++jDRrsOPsiBiXPlkkuVhGICvYMR0bBOOmiBJRshAggOo0QQPvs&#13;&#10;TrkEWu6LQcmx6tP/c6m8vNzuexgnTz0x0cvtROKcIYAM5d7UC6dcAv22NluDRY7JZA5hNyc2mnp7&#13;&#10;e2EK51nlnJoTGxoaYKHlmUCUa1gEkGVvWIjcS+DUAc/CpSFMcEMUA9a5kycv/uGw3r2qkEhOGQWz&#13;&#10;TXfloPQuIoAsey4C5VIyGHMcnVkJLhH+EElJSR446cEgNmNGIWR/dxbVpXr0J4JylcpeuyxoEeUW&#13;&#10;hh4kRmsnD0BzkoXNZtt9S3AJNBi2cT0gkrU0yA6kcteBaOY7pTC4WcsBcsIg6Z0GIynOEEB08oJe&#13;&#10;OBqjYeUDcmECMKxvEWi8wfwQS6YhagOjn7tWb9jdspMJe75eaDASMQgCyBQxUtUAoxmc/LOWotfr&#13;&#10;W1paYHbnVDToN3gAgQluiIJP/7mQSh10dmdn2xi6ATAc2dUE2SRG2uXO8qO1k3dQteMSsEUqlTrl&#13;&#10;Evx08lQJWMyH5hJUa+rr58FsAHu+TscrmD3CeszF2oM1Dw1QLmI18mRosjciDB1nX+DNHRUV5SgU&#13;&#10;/ICASGt/VbteHuz5Ot2ZBQluMerUKRtH9REu5Fyv/xhMiejkeafDPMpONdVqtaP/OOEP4fEmEgxl&#13;&#10;Tg3cQziq2zVp7W8auwHKXauG5xiNsZyITp53uN2yHlSWwWDYiQNLg1f8IZy65LlumVAqldYVG9pA&#13;&#10;4jkiYz4nopPnKmA3NIF1zu4b7x6RAFraDTJQHFw74UoD7MZGNN9zBTQP0iA6eQAansVuSxQU3c4W&#13;&#10;B9946xSGpYqOA114eLiLDbCjItxa4WJGlMx1BBCdXMfKJqXdfMluwxSSemWO51g5MHPbfemieyuY&#13;&#10;760zOu47ewgEymaFAKKTJ+oAFzZYZ4MXv52HkZ3uelLGIHnA8A2zSusf7Sz1g5U17Y0L1j85ne8t&#13;&#10;TON+uzIXPg9MiPRinceOKEQnT/ra7pitI3lg48gTua7lmbLxnF1CD2ZujnQqiGC8eEdOuigMPo/c&#13;&#10;nDY+0t6s4lrtxnQqRCdPut9OF+1WTTqdzhOh7uSxm1tyOBx3cjtPOz9XYP3DcwvTRi5zrElAdHK7&#13;&#10;xx1nenbssptWuVjA8ccLT/550oknJh3/06T7xjvZCLaWY2fkcNFSN7RP4CtHW62LSBX65HpNF9EI&#13;&#10;0mSITm53nN1Mz24sGlpl7Qr7/O4c2DsCdy/4MOlUOpXCoFGYDMqf5qXCN/DTd79D9je3O2gUMyA6&#13;&#10;uQ2+3VBgZ4SwsxMMJv3J6UIgTF4id4iBBX5KE4ZBss13ZjjKsZvvuWjfG7q1Gq3NgY6XbnLuxes2&#13;&#10;ZGMmA6LTSLvajg/gSz6sRPDxuXe2G5pamCo463DFF7ilWxfkcSQOayEHL3dY/3l93jBzzmFbOtYS&#13;&#10;IDq51+N2x+9gamdHp2HvY4D9Xw9Un4xhMEwVRLEs1bW7gdnF5dPQrX16v82mFoOG1MM99UB4uYdX&#13;&#10;XFycdQYXp3aWLINdVg60BFFtUk1jR2+7VOW4KUxI+HT1OPeqO7LUXqHoyKoQZLkRndzrMDtnCDvX&#13;&#10;0qFl7Xww19H3lPA3BxcK2E2at+nS4o9Kb950GQx38OWJ8i5Hgb/8cYJ7NUap/YgAopN7YNu9sN26&#13;&#10;hjI+wt70XNWCH4IarAa/31Hj6Ejeq7ZxiXCr9q6MNm5ZJt0qfSwkRnTyUy87HjHadrrlzs+Gv0kP&#13;&#10;+KY3DNwhcamhxys1RrTxCox2QhCdRoqq3TpnsBMTjvb0F39pdrHsqRvPdMn7bkv+4mw7kQuuIrPO&#13;&#10;Pthyy5LGLj2ik4vgu5UM0cktuEiO8yU7a4Qr8QWhSEe/u6HrMfe/+Jlc+JRI+nhld1RxWDpBMCjr&#13;&#10;Ioi7ltDjXQQQnUaKp11UMqcHXe1mesOqvit1sitoWM8muxeBx4ftXanbmE2D6ORe1w87R3K63LdT&#13;&#10;/V3nXJ3mDVE5V+wKlux7VtlcrzdsK9wDBaXuRwDRyQu6YKedcEve0EKfPWjjbOpBDRzdcIcWIhTa&#13;&#10;XP7qleHRg2qHfBZEJy90sd3u0xA3TnqhMLMIu4WTncORYyl2Q5m7KzdvVTvk5SA6jaiLiesjHdch&#13;&#10;dma0EZXhkPmIrU0Pfh/6HkzHay28NYf0brtCQBqik3udaDdNSklJIfLbfT/0TQwvzh3Rvfsc2/AC&#13;&#10;Q8/cwMnQbuUGseLdazNK7TICiE4uQ2VOaBct03JPg+OlRdbWPDuNnz8xwb1SrVI7BpUZ+r4kx8sA&#13;&#10;XffkQBYLd7sJ0ck9xIreLrXOYL0mseMM7NtagjKVtNgcfPD41kiYQw57g5J19eAQlN2qaeih6eTj&#13;&#10;Ng6BiE7uKQeJhOjkLmI26a2V1XGUmD59IpH6/i8b7Yrx4Frjb5fHOc4hhxiaYJrnGI5g6KHJzogy&#13;&#10;rIVjRNiFYmZEJ7d71e6dbR0X0O6gO5DNMjdzHLv2PZTtetkwLqUnx9ulH9qzwTGKx7BX/9kNfXZH&#13;&#10;qlyv7ZhNiejkdtfbEWPatIE798A1wY5soKAEoxyHkSgBz277aLCqwFDmOC5BNexmntbZiXBD1g+E&#13;&#10;Ixi6qWvcjBfqNnBjIAOik9udbLdpY+fb6jgCWBjlOHeC7aOhr+0HvgExHE/vDn1jsyOXgHvDDjVr&#13;&#10;rN4LAAra6nVbM9DayQPIHLPYxYGG6IB2aQhGgXefo47ChJC4tMh6NQUmBOKGI8eQHCAZuDTEtM2R&#13;&#10;S07HRsdW2JFWiXxk3VcOFMzTfczM9/1bLzMcI2XAqOKUCafPlE6e5ORMruuVGCIqB6yvnO53OQ0P&#13;&#10;ZVfi96tTk22jvLmSy/Vqh3xKFMzT8y5uamqyzuxo+AY3BbsdKiL91Cn5MLZ4PI8C28NgpjwYzTzm&#13;&#10;ElQsKdLmUnKPa+g5piGRE62dPOlGx+uKHK+5G4xRMKcC+rl78TLoNwwXTm0PMEuEV6NTB3MXR5h1&#13;&#10;s6h22T8+edETXMZ8HkQnD1XAzkjtNIwFMMpxHUWUR6SHo4dDb5XCrxBPAFjhdFAiiOT0mjHiRhcX&#13;&#10;23Zv//4YkR7yvnXYJnqNi3JQMrR28lwH7Bb9wI3BPLVhJjbE8SRQXzD6ASssaeCbIWJwwMIMLnYe&#13;&#10;QuAQNXFs7YZZ1OUzbE6UQMR41x2RPIcvtHISyoDo5HmvwuBgNzIMMSAcf6yAyWQOWxgQyfIQx+aB&#13;&#10;NgTTiGdYCTAe3rXDDSdXO6oPbTYctvQxmwCZIkba9Y5j0RCbSLDtA2Qb9ppLIAysrIA/4O8DtkF4&#13;&#10;YCAillvDcomYFrrFJXDSc8upb6SQhXp+tHYaUQ/braBANYd2dAAGukIqd+tEGCo8iNFmFw0EhiY0&#13;&#10;zXMXfOv0iE4jQY8EpjY7WwKMJ8SZwiEeglRAxRG6bEN2MMcPZqgYtmGOY+l3Jy4MmwslGAIBtHby&#13;&#10;gno4OiK4blWD4iEUJ2wZubg0IlZWYLoY1mlo6IY53pYOc0UPxjcvwBcSIpApwmvdCCsQx1nTsO7b&#13;&#10;QxQP/g1gSSd2h4E8sOIa+vi6uy1xdNpAFgh3MbRLj+g0QgBtsjuawofwBvJmwe7LcuoA5dZw6n6Z&#13;&#10;oZ8DWfa82cdDOJJ7s5gRy3LKpXMOPrsjLmeMCkCmCK91/PHj5+1kwWxt6PMXXivbNUFOuQTGjAfc&#13;&#10;2adyragxmgrRyWsd/4fDekeXIuL8hdfKGIEgsD04Orl7fVU2ggqGQlZEJ2/2ImyhOnXSA0aB+c6b&#13;&#10;JbkpCwZJR7d3WN2h+yvdBHKY5IhO3sWTNBijILLGqEz8gMZO/c1hXBr6RjEv4zI2xCE6eb+fB2MU&#13;&#10;MfFz8X4Ir1QLCOw0QA6sl9C45BWE7YSgbVxfoNonczBHctjkgfvufOrOM1hMa6gZchj3RZejfSdf&#13;&#10;oGov09Hr3JKCOMs0bFwmd2s5BJHQXq27YLqeHtHJdaxGlBJc+LKzh7pSD0wCEonkxs21IynGu4eg&#13;&#10;RlKTsZkX0cmv/T7EMGU9XoGFoLq62sVDFhCHl8vlDntFMwxKJ05cADu+Xxs8xgpDdBqFDh/6WK5d&#13;&#10;hQbzNx/24JO1HIVCgeJ2+qGnEZ38ALLzIoZY3nixTnAAZIhrYr1YEBIFCCA6jbIaQMxPX8QphDGt&#13;&#10;oqLCxeniKEMQQsUjOgVKZ8KyypWz60NXF1gEMUXRvG60OhXRabSQH7RcCCETHx9PmBaGXSAR5wjh&#13;&#10;vj7vHoUKOFCCpEKITkHSUaiawYAAOu8UDL2E6hhUCCCfvaDqLlTZwEYA0Smw+wfVLqgQQHQKqu5C&#13;&#10;lQ1sBBCdArt/UO2CCgFEp6DqLlTZwEYA0Smw+wfVLqgQQHQKqu5ClQ1sBBCdArt/UO2CCgFEp6Dq&#13;&#10;LlTZwEYA0Smw+wfVLqgQQHQKqu5ClQ1sBBCdArt/UO2CCgFEp6DqLlTZwEYA0Smw+wfVLqgQQHQK&#13;&#10;qu5ClQ1sBBCdArt/UO2CCgF0qXJQdZd/K3tbBm/euKgoLuN0jfSVo2Knhf9xcnRsOMPpT609muYe&#13;&#10;zfdVMv/WenRKQ4fbRwf3YCl11biIJ+anW2r7S0n7n/fU21X+r0Wiu4oShm3RyYquvZc7Q5tX6HD7&#13;&#10;sGowdhPEsan3zU60bv/EVL4jHFPTnHzpmOyarMi/L83+dHkWiA1tTMfWZO/6eM41KbwwBsXSqZXt&#13;&#10;vftrZC29g144DC/pazP4X51u+7VZ6U9VgElUQSLXsVzQyGdvSipplL9ztsN39XmxOGHhFJGdfMdw&#13;&#10;1N+uzE0XhRHJqsUKu/TxkSwmfQBq+LVFonroi7Ih0PZdi3wteQxN9kAFfz89tignUhBGdworzEb+&#13;&#10;e7j5YpfG8deDf5gAuUrqe1Z9XeHrLrHIh0ULvM4J/Vvwv8vW5VrmV76LtT4hkvHxA+OJQtVag4US&#13;&#10;Q9PJaX3g/XXXVCGMTpYmhCqjxspkD4aX79aMh3ftYFyCnob+BgWCV7IjYYhcbNu3rN945ViQ9dDq&#13;&#10;o2o8Mz+NkAwvkeYu1UhKgSF97fc1z28rB1oScuIiWC8v6pM/EsmBmTfEDeWv35IM62ni/Qo9Cutp&#13;&#10;6NoFb5+HVyl84N/wjaWngXK7HhwXCPN7WLX/70AdjJmv7hlRlBoPdA4mmZb528b99rYHDwRCFmjO&#13;&#10;U9+UW/IWJIfD8OuZqADPFcp0gtHmhoIYogOANrdvugS2Kehay9wd/g3fwPc7z/RZgQPn3QlLI3iv&#13;&#10;+3nBBq+SFbP6LBCAidPZr2cKDQ2xgAwSlk6O9UxOgOcKWTrBHI9YTMPgA296oM1gK2D4/pmDTU98&#13;&#10;fqVboYX0CZGsAO8z31XvyeviLSP5f0+0ercgEGiZCMAABSs078oPBGmhSSdrO+9nhxtdMYLB63PF&#13;&#10;x6VfHW164usytzoGeAtTSrBxEZ/3bkuD+dJgM0b4HuzF8LEUAdMeyGLJa/kehlb4EpbyxDeQhUgD&#13;&#10;BhXiG0uJUAH4kxAytI7aybRrJpRlGcwBNK/b30Dg8fIuS6EzU0JwvheadFpZGE2YEGCO5wqXiD6G&#13;&#10;/oa9f9dnOKDHYPeDtRloIaw3iA9YNR6ckwLGDzDBOdJyWhwbXszE4gHUFwgAFjzIYslr4Q8MrfDl&#13;&#10;nGwBCIEvIQuRxmJQsZS4uFAILCWE/H5W/GDvAmAaIRNMbU7TPFKc1IeDROU6aG69ei40yi3pYRvA&#13;&#10;rbxBkTg06XTzBHzJBFOL135r9lE3EEYOa2uhZSYDJcKUCdwFhti4BOedl+7Mtiz6cTJLVEB+p4sl&#13;&#10;YuEBGzvwIWak8BB/gvHts+PN8CIgvp+Qwh+svfNy8EEMHtizckwD5LdU5oNfG3wEGmzxWSSD75KP&#13;&#10;ShlFsSFIJ3iXE1p+sU7q9RkL0VXWRg6gwRu7q8FaOOPf5yzWQiIZDClv3p7ptHdhMCFWKUR2yAj7&#13;&#10;S45ePJa8sLq7Y8tV+Bwt65svEX/CbhjhvEN8DzJhqum0RMsrxnHkgcHttql9Yynw03feQNbdEcF1&#13;&#10;vgc4imQYedEhSKf8WDaBy7Eq6cgBcpQA8zSLxwAMGkCDTy9L7KyFYIInhgt45TvdziLEgimcyD7y&#13;&#10;en57sc9J4poMfH5o91i/Yhx/BTcLy16tt4zjw7ZoiG3AYfMGbIIQpJPFwbmh24mXw8h7YsWMvvUJ&#13;&#10;cAkGDacC4QX/wo4q4qe542OcWiZgqgam8JHXh5AASz4Y6OAfMCQ6FmdZL4HXkl2J8HaweC141zju&#13;&#10;raYFkZwQpJMFfV9s2sCCnlhjgO4OxiWiApadFnjxg2nETidgofXibq9xiRC++3wfVeyKA3YRayoY&#13;&#10;MB0xeej6PgsE/Op14/gQTLBeagYRYYauaijTyRc7G5YF/aGrAzbfwSC2aKej53WlWOG6CdFFbdt+&#13;&#10;tZtIOTt3wEcO/lySKyDmcj9dbLcTBRNR2LkmvvzuZIuPlpqWQq2HzRG6L7mIiZ+ThSCdFJo+97BU&#13;&#10;gfdtRxaXufK24R3MLQY38K2269fSJifmtRH2PRQHizEQAgyxfpXckBdFSN5bZrNIA+WGiSjxEwxN&#13;&#10;cNQPJn52H5aV9z1h3B9JJWGfwJK9t9+LbyQCAy1vCNLpZF2fNXZ2ppNFubc6wEXzl0SOGyTszinA&#13;&#10;N66w0YOqWqwvv5vW58VjmZ2Cyc5uPAQve0vFwDAAO2COH8vYBZWBX9+4N28wy6ErtbXukfqOXley&#13;&#10;BFeaEKQTLA+IebnTE2/e6h4XnTj9bA4GI6Fd2++Y0LdsO1nVNxW0IGAZmtzCZH6h811gV4RY98iB&#13;&#10;cvv6uCIhwNOEIJ0AccKZBd64Tl0TRtIllplktnD4aQ+MDP43B1vaThCecEoCjjluN+2/1E7sBQ/x&#13;&#10;sTYYELvGcP7PMwBhWLOg4dQo4pnYgMoVmnT65FSftyXsTro13QcVHNqAMTCTtF3uO+1Uy8jgzy7/&#13;&#10;4VInURw4XoAbFKHB1s5ylspYtoaJHWGnH2uDAbFr7Jm5AtZpt18TZynashntT2T8UFZo0gkWCfDq&#13;&#10;BfhgbQC+PC4yCrxI8eXB8pwhcIeZJHGKGxYVQ+zPQgLr3V4/dKSlCKihxeFobn6fEcLCMX/WxFIW&#13;&#10;cOmDe3KshyZ/WuT92eTQpBMgCK9emJlYGEW4XQ/2wIgEBweJ3UzVcBYn8JEj5IBvxGCTSeDSXxdm&#13;&#10;+LMjrcsiDOLwKoEtXfgHbJH5YgvOxdYBFMAla5PGmz/XejbEuVjiKCYLWToBpht+rCFGElAscFcF&#13;&#10;923HoxMwcMGgBCfbif6GpcKwB2DBpge+qkSfgZ8riAWNseyogEDwjoVRznJwyP+9a2cQd2WLbOSV&#13;&#10;tLOwA9QwesNLCqCw5hKcPXPRKDryKvlfQujfZATKbTnGQ+ALcyGwX8OOinU3E2/xp7dX2lmTiSs1&#13;&#10;gJawcrDuHiCh9Y0iRHY7gaA6sOdDeFEQN5NY7lQBp76htYoo19GPyXLH0NBXr1jfMQTuuR6PBtZy&#13;&#10;hr56xRXdBUB8dPTDldJ9mmasXL0Cbtpw0tb62iqYxIOKW6s+EAx6GrxRHT0VCNOW454juNuBJ7jl&#13;&#10;uASksRYI1IJCQXWIjP53qPnlSp9BAma8HnPJuuHWLbXoZUOnq3tHUI37PrwUqlyyAEJ57rnn4I/3&#13;&#10;j7b4lLujK7xOrtt6qfNEWZdapVOqdRqtEZSD+Bwr7/rvL43PH2w8LXauGUydPpxF/fqUuExi71B7&#13;&#10;sV31yek2VY9ardYbjSZCIJwK+f5s61/31kOh+EgoVWdGsw6Wdh5txKedMrUhg08Hc9lrx4Y5Os4n&#13;&#10;meDZdr6dkGN5JDJNeiTzdFX3L7VDXVZ898ToVLMp/4tjzVBPj/HnYqbC5HAqhfz5YScQtXaroTIK&#13;&#10;FX7ayumnUiw/UiZ5bV/de6fb21R93ioeVyaQM64twh2jQ3+yF8h94Lu6HX98EizeYFSEU1i+KwVJ&#13;&#10;tiAwViZ7Y7DLwYxJGEKcbjeNQUD81uRQtuz5DcRAKyhAtpsCDRY/1AfRyQ8g+7UIMNkHwnaTX9sc&#13;&#10;MIUhOgVMV3ipInC6iZBkOU3oJcFIzPAIIDoNj1FwpbCc7becJgyu+gd1bRGdgrr7nFQe7mCBQ4Sw&#13;&#10;6zWS7aZQA8Vf7UF08hfS/ioHdqL9f7m5vxoX6OUgOgV6D6H6BRECiE5B1FmoqoGOAKJToPcQql8Q&#13;&#10;IYDoFESdhaoa6AggOgV6D6H6BRECiE5B1FmoqoGOQOjTCQ6ug3u17/oBjt96Jp/I6HhtnccCfdRG&#13;&#10;F69Ag9KJI8nw36GvEvBRPQNBbOjTCe6Cdbw10ovQ81kUz+TDnTDfnxY7nqjzWKAXG2UtCi69cJFR&#13;&#10;ECQO3gVz03jLpw9cWuSjWgWm2JClE7wg4Ry43R1G8Kfdl/gdKUUiPMCR+VY6SEC8XK1v04Z/Ezcf&#13;&#10;ENKIPyGX4xVidvKt5RAvbEI+lDU7nkOQ0FI08e/BLl0immN569u1jqi8pTioGNEoi0wQa6EEVN5S&#13;&#10;imVstAwpRDL43lLWKzuriHP4hFjLfRvEn/BfkEZ8oEUQDQhiolnu23BaT2vhgckKj2sVmscH4caP&#13;&#10;iDD80CtcDg7aALd/wD0HcGnEjOxI4ks4CASH3olrJODcO3wDqgD3N0CwGbi3lUWnWHSIuNQKvoEb&#13;&#10;jkAmhHm3/vOpb8phMCHkE7c4ENII+XDRAlx7ROgiHC+zln+muntmbhScgT90tfOuokTiGgaQkBvP&#13;&#10;hSyEQEunEvdSgGQ4kw/eQxBdBiJiQEPgTwjmCwFIQbjl/DwcByYusYBvoLZwc7IlGhU4H2XFcaEt&#13;&#10;0FjICBc7WwoiLrGAQkEUcZcGCIcbZqAVRM1BIAxTEoUWssMteXCHK4yuxJ/wE3wTzaMTlbzaLIdW&#13;&#10;wNUaUG1LPYlbIoh6EjUnhHusuIGWMWSPD+Iv6QgWKDr0qOUsKrACmAMkgS/hv/DvhWlc+C8oCnwD&#13;&#10;kZUt3QO0AS203IsCwV2ARRCFGm6SAGnWf0IUjNUz+2I9gXzQWtBRi/zBrr8ETQX5j/5YCyVC2Mzy&#13;&#10;tmGuW4C3PqgpUU9Q9261Hv4kGgLFwVVKxCgEmr12SylUHn4F3YUPcIbwLgcNBhICl+AnonVAGMeg&#13;&#10;HhYEPj7USAi3vrJm6eRYaC+AUPzuRbh0DRpO/AnIEIwiYlVZbk0jqk30AohaMSuRkA9QOwoPNG54&#13;&#10;XJ8QnOxlxrDhHWl3sxwRuwEGHxgxiHhn+SJ85kbQxnoBc67GJgQohMyAt6nFndT6z/2lncTJIngI&#13;&#10;+VvO4yEACZmDxe+Al7dbzqkw+llkWsQSRRDFEUUDM8FbD0YJaDs0Bz7wDwiKAT9B/QENQt0hGZQ+&#13;&#10;9CWsMrUeUtoFJYCWQnstegZ/EpeegzSnoWWuSeEBjYlegIvKgNvEDJOoko8iHnhMA29lDEE6ATSD&#13;&#10;XbT/w/k2eH3CB172xLBAvNqHvkjZOiiLNe6icIblfh+p+V6RaLPqW6+7iKvMnUYfdKsL7SQQfxLF&#13;&#10;EUV7/BCi4sMZQ1+3BL9Cey2lQMPDmHjGwR5xj8ZioSHeLBW+CQbpccN9kTEE6QQnFODqL1iHEGYG&#13;&#10;AjV4nYNCXJvBJ1TnsZtSa7s1oBMQFhbemr+f1Tdnc4T4bIMMpo4gB6TBNBL+hHk/8ScEb65o6QvT&#13;&#10;RFxlvG5uMnwPMqGsUy29cCsYRC6Db2ABA984vViPIAMhEK7nd7xqC+RAXpBJNMf6TyhuJHfnE5hA&#13;&#10;3UAy3AcIk7chNAyWZNBeQAA+gBiMb/AnUSXr+PMWCWCQAOGwfII0EOAQhkq3xmRf6LofZIYgnWDO&#13;&#10;AysHUE1YW8MKgaANQAnz+MQoNnwJd8+DNkAyCF8LS3NYUnfItNDfkBK0ubLdZjEDOgd3R0LoAMi4&#13;&#10;uFAIf4Jw4k/g0gs/N0Au4hI/kBbJxaMkgUwoC7Rn8xH8+mX4BipDLM+AYBb5YIcALgEPYWlBCIRl&#13;&#10;1Wu/NYNAIsot8YAckAYyIQFoMIxIlj+hOCICL1F5+AcIt1wJCP8A+RDyw0JRx2RQKwIoGIGJ2gJW&#13;&#10;hCjIS1SDyAUthfbCZbrwSRIw4JJx+JNAGIwKRGARIi9RB6j2f/fXEdVWaQxvH2ywFm7XRj8oun+K&#13;&#10;CE3Lnn+wQ6UgBCwIhKxlD/UxQmC0EAjByd5oQYnKRQggOiEdQAh4DQFEJ69BiQQhBBCdkA4gBLyG&#13;&#10;AKKT16BEghACiE5IBxACXkMA0clrUCJBCAFEJ6QDCAGvIYDo5DUokSCEAKIT0gGEgNcQQHTyGpRI&#13;&#10;EEIA0QnpAELAawggOnkNSiQIIYDohHQAIeA1BBCdvAYlEoQQQHRCOoAQ8BoCiE5egxIJQgggOiEd&#13;&#10;QAh4DQFEJ69BiQQhBBCdkA4gBLyGAKKT16BEghACiE5IBxACXkMA0clrUCJBCAFEJ6QDCAGvIYDo&#13;&#10;5DUokSCEAKIT0gGEgNcQQHTyGpRIEEIA0QnpAELAawggOnkNSiQIIYDohHQAIeA1BBCdvAYlEoQQ&#13;&#10;QHRCOoAQ8BoCiE5egxIJQgggOiEdQAh4DQFEJ69BiQQhBBCdkA4gBLyGAKKT16BEghACiE5IB/yJ&#13;&#10;AHV+cc6hxwo2TWKGpOZhJpMJ4Cz812l/gurrspiJ8VtvFyXSMZuCDPrOLsWlyo7PT0nP6XxdheCW&#13;&#10;L8pI3LRQGCVr+9eXjdtVXmwL58U1uQv5mL6mpvjbLrkXBY+2qPPrp0IVQvIdQZ6cybfnErSVQo2K&#13;&#10;4RcXZb5/X+oD0ZTRxj+Qy6fdMjEqgY4xo6IWZdICuaKBVreQpFM/yEbZ15+XPrKl7/Po1uqvSuU9&#13;&#10;BhJVELX2tvglrEDri8Cpj27Phc46tUHR3vljJRrH3eiXkKaTydDe1ntU3Pc5Uid5ZVf5A3u7pCRg&#13;&#10;VPRDM8KobgA1tpKKqxqXvHlu1sfenemFPoYhTScn3WeqLm36ul4Ps9zYTMF1tmur0O9t1EIfIxCS&#13;&#10;pghyUXHu21PYJEP3W/+p2gzcsXmwrOnZX87mko2yzf8tf0sV9szK9JtZ8s2f135M4v2/m+OL4+jq&#13;&#10;lpZnv2s/jdtoSCSMOrNAuHKCIDuKGU4jaZSqyprO7453fC81OnYNl89bM0M4MzksgUelEpaPsrYP&#13;&#10;z8iu2NcBz4onnh4zPYmbwqdSSUalTFXb2P3j8batEivJVMZtU4SLM8OzYpgcCkmv1jS1yU5eEL9T&#13;&#10;rpGTwEqWsWEcrexI5dpzarva8FMTNi+M4jY1/fn7zhK8IVj6hPSPbw6Xnylfeth435z4eencJA4F&#13;&#10;M+jb2mUnL4rfK+kVE+01Pw7Z+74ns9j3TRfdkh6WGEFnkAzSDvm5q4M1kDI1X3jfhIh8IeBmUkoV&#13;&#10;Zy+1/PukcfVDyBThY077V7xJ3KvHlY9MjeGRSUJ+kZDO4YXPGhf9+l0ZS9M4fCYtNj4slRi2aZx1&#13;&#10;y/LemBc3TcQKp8FYhjE47HEFSc+uyn4pm247smPp2YmfrspaUcBPAS5BXsLyMTtr04rEZVy7cRBL&#13;&#10;z0n64r6sFeMFGTiX8NpweJxx+Qkbbo+b1Z+WzBW8tirv2dnCQhHOJXioTEZKcvTyxRnr46BwxoyM&#13;&#10;MC6TWZjG4dgjSM5PDU9l0aLS+FP7bC7U6zK5YSSyKFO08Z6ch8fzk4FL5koKRRGL5+V+sUw4c8Do&#13;&#10;4JgdL4AnEn68OvfRqREZOJfwzPzoQRqI0ZcvyH13Qfy1CQRuZA6fN3t29qd3xcSG9IxgrE328Pe0&#13;&#10;iE3Fm23Ut8ss73RK5tSE2QJMLZUdv9T05taGbw04dx64NePeZAbVoD5/svpps0nj6V0t52VGjBl2&#13;&#10;883JayIGVIMaE/vqwtgUJqZXyvbur1gHib+oeP+8TGrAODGxTy6NnWalRrzE+H8vEILpzKRWHj5K&#13;&#10;SL760i+t59t761t6W4hRgsZ9/s7UOVFUjKSru9K0cSte+rod9T/VKMQdigq51VDi1tsonH+tkKxs&#13;&#10;b9+87QoIBPPM1+W9ahKZn5z44nyBaHBRZF7Uv+9ILOCQ9bLubbvKHsXrXPb6ye5OvIHCR+dHFQw0&#13;&#10;kDzt2rR1+SwYcjvrxW9/Y675trqfxHpOYtSU8FDm09ijE8ZclMmGZpvkvVd6LeqDcZhYW2n1ig/K&#13;&#10;/7BX/JEYH7746aJ703CVP7ar/MHfJHvMJo09pc0Pfl57DGcUf1VxREKfAMbv58amUkgmleS9LRVP&#13;&#10;nes5CImbet7bV7FmvwR2V2jC2CemmF/oOJ1ZD10fkwCDhla29Zvyx44SkhVbTzeu/rh0yS5JtTnR&#13;&#10;+MlxN0dBIn3V0crf7RR/VoeXfrC8fcO3V+d/XL/FYzqRSGpx84bP69+qUoJAMM+8vKPsb2eUehLG&#13;&#10;z07YkDGYdYZ66yzRRBZmknVu/Lz6xVL5EbzO8i2/Va/d1dlpwsKS458ooBPtI0dE/2U6l0YySSvr&#13;&#10;1m5t+rDWXPOqjg1fVW4VO5v1uvU6COzEY41OlJnTE28TgZoa6i93/WL1ijd1iv++u7t64Bv6XZMF&#13;&#10;AhJJVdvyUpnWemVilEteOtYDe5usVOH9MTiA5JjIm+JBEQ3Vp1s+klmPG6bKSy07xDDSUbMLIokB&#13;&#10;ihwtuD4WKmCsO93wL/wnZw/GujUvDCZfxvbW/zumlHlRh0y9+w+0HbGxfhsOHG45poBqM6cU8CKd&#13;&#10;lsXhL81mwjh54VjzVzZMNlWXNX9ZC+JoE6dEmRtInlIQmY4DLN/5m8QKTxJJp3ztQIf1Cs2LzQoQ&#13;&#10;USFNJ4wSI2QXifo+xRlRzy7JeXVWeBi88zvb3z7Va0USY3159ylrIjC40+KAIfrqGnmTQ181lXeX&#13;&#10;gQphzPFp8ErGMtJ4caBJRuWhEpW9gcKk+rZMic8cI3izePjqa1xmeLw58ZHL9vaDgXIE4ZMioWsM&#13;&#10;NWXdFz2d1jnVMFNX949iByOKTr63RgPp2Qm8Wc40IjqdnwVgGHtPVWgdxGp/rFDAt/0NpM9KAuKR&#13;&#10;DOLubyX2VdeLJce7nJhwAoQMI69GSNOJzFt+b/7bK/s+G5emLslkM0kmZXvrq980H7B5Qxu75Tbz&#13;&#10;EHI0OxFfmmvrnM5PNOpmJegKWRjJYJLIeZFms4Sit3Rg9jjQNY3i3m78rU1PioZU5DQ+vjYn9aqu&#13;&#10;2IxjNl3JjGBE4ol09a1e3kU1yDRXnfDTcLZdgw+UDGa6vdUEr3qBkInP5GS9JWonKtfRoR5oIJmR&#13;&#10;xMen0t0dvY2OaU265oH16si1N+AkhDSdbNE26bQtYsneXyrWfNa4dbi1ByeCwcezsxeunAzuWA6f&#13;&#10;PHA8w5dBLCoNFgsss/nMaNI4G0mMBpN5Skfh4ku2/sR6w+BsItHYVLPPhlHlVKLnWmTqkqidesqp&#13;&#10;9Ea87mQKn+1oKqCkwBYBPHzR206gmHp+pUhoaSCZyjW7ShoMJmfDkKFc4ji+ed6eQMsZ0nSCfafX&#13;&#10;T4N3L/GZ9MbFBVuqnzrtfBfIrmP6OWBUytVt0kE+XT17L8jkJKNEZeYLGWM4s1qRKZiZbQY5Prvs&#13;&#10;T0yl4FO/QR5dr97sd0pmOZXouRJhkRFMrrPsLCoZr47RIO11fCWYtAbzlwZ912BQSNVNTe0/gEeS&#13;&#10;US/X4okpFMyZblGyI/osFp43IoBzhjSdRoC7sl3VgWfXHP6xdN6mEuefDyueqYLJmPFKl9lWEcbO&#13;&#10;ZzspMlHEBpMGyaht6MDpVCPV4erGZuUNzie1RNOFJ6Ilx3rZA5XCY+Q6oTFlcgwD57xGXe1k3MaH&#13;&#10;FLw6ys5/fjAIFJtKFn3R/D28A4yaBnyDGxPAbNkRDIwWD3t9ofuEcttG1GtdyhoVqBBjQhZ7ONc+&#13;&#10;U1WNDN8sInNmF7DsAcVYd+Tge7AmiewwPr0zXa7saTYnnjlu8DM/3T3n8CU7JS1HMGHQQUzXDP68&#13;&#10;kEjAckgDg4CZh3J1ua1pGosULBI5dDqNOy8Nt+P3NskOO5mimUqaexXwM5d3g2Nee5S1hxvU0D6K&#13;&#10;SHCH1b4ckYoqipiBm1hC9gnlto2o04zyb0uBT2TR+PgnccO67YPR5helb38oc4NZvYwd3b+2gmZT&#13;&#10;0qfG3W8z5mCZ4+NuxbPry0u6CMthf2JyytSk9Y6SiXJMqh1XFDDwkWNi/3Yth+e8JbqD9bghEePz&#13;&#10;b0uxoTw5QjA3AehkkjfLz9rXnD13jrUDBM7HObPirg0D1qrPlMi6nJWlru78rdtIwhzz4qnJYbwN&#13;&#10;S3J33y2aaZ4vninpqsbB4C68LiLd+l2Asf9UHC0K5V1cEuW5554DDN4/2jIi5QuszFhSavT8ONhI&#13;&#10;VJ86KTk/tGGWy1sxAbxvjK1V7TvarJOaGlp1ebmCZDYzP5d/DYfENJn4LFoSn3VjvvCxean3ZHEE&#13;&#10;dENFSechfMdGf7qVdGMBT0BnTcoNSzPoTSRKHJ+94Jrkp2bww8kkXVvLs3ukzX0o6Uu7KTfmcXk0&#13;&#10;Rn42Lx/TaQzkOC59SpZw/S3Ja5MMJ8pVYChra9MmZQpgaIxI4t8gMJl6TXwOLTOWv7o45emiMFpl&#13;&#10;z3kt2BWMUwoE8TRaajovn2og6TGhWc5TN8Xlg0XB0Lvr55aDePVwzhTmxVwjwMlP5XKvS6dxFHoa&#13;&#10;g5Ycxb3nutQ/jOfQYde1vP6J4+ZRiOQIoLZMzrg5h8Pjcotz2CkUI9NEFnKhPrylUxKeuTl+egyD&#13;&#10;pVP8dEHegL8KVPVk7rwkBicyvDiBQu/Vs1l4zR9ekLokzmzVBM51d39yRRVKRom1RfE4cKF4Gndo&#13;&#10;F1hb6osS9uKGKf35vZdXX7K3SvNE0a8uSpqGW37tH3Am2v1T7fNVlh1e8NlLeO1mIfgZ2SYFu3zb&#13;&#10;m9812doSwWcv8d/zYsDPyE6urqn+3i/aK83fgs/ev+5MKcb9jGwfg2zzBxVvmS2DooyEd+fjzk32&#13;&#10;9TOoz/1S9fA5Vf9cj7b6jnGPplFJPd0HZWE3JPapdX8uo7S+6Zltlu1dpwBSiiYlP3NDpNDJwUuj&#13;&#10;tKn1zR9btlvWXeCzNz/rSdzPyObRtUkuMgXgZxSqp3FDcnQyyUmM69KYhvr2j672tg89cmpI2Wm8&#13;&#10;eKN8z/GuMw6nuDWK3p0XJW06LIpF5TCpsLsEPt0NrT0nzjY+v7Plm07C4NX3dHfJdpcraHQqj0UN&#13;&#10;Y5DJ4FHeKTtxtuGFvR2/OmzXdHf27CxT0GgUNoPGY5LJuEd5b0VF61v7Ok72v7RNWvXPJd1tOlI4&#13;&#10;yGT3l94s+XFfw1ttfUUrJHihJDKZyyLkmMDnvayy/auf61+s1Fr5XPSPTmrpxk9rjxrIwjB6BJsC&#13;&#10;lWxrkx4+WffXA91XBlI7BdDUKO7ecdWqgeY6V9dJdh6q/etv3RdtxhpDaWXXBalJyKWGMalMCu6J&#13;&#10;X1bW/NpucSmbXxxnKjnV8k3bIB4hQ/dXoP4awqNToEI+mvXqH52k4kc2NR0dzZqEZtkhfFdEaHYY&#13;&#10;alXgI4Ase4HfR6iGQYMAolPQdBWqaOAjgOgU+H2Eahg0CCA6BU1Xjayi+tM1sk61trZcar+xOzK5&#13;&#10;KLc1AiG574S6GCHgbwSQZc/fiKPyQh4BNNkL+S5GDfQfAohO/sMalRTyCCA6hXwXowb6DwFEJ/9h&#13;&#10;jUoKeQQQnUK+i1ED/YcAopP/sEYlhTwCiE4h38Wogf5DANHJf1ijkkIeAUSnkO9i1ED/IYDo5D+s&#13;&#10;UUkhjwCiU8h3MWqg/xBALrCuYU0Oe/a+zNvsbkHBQ/fJL1e2bx4kvqBrov2cCktNibo3Xv/Tqe7T&#13;&#10;Xr7/3M8NCazikAusO/0h5F/reKMQHrpPMGd21oerkpY7uSnfHfl+S0vmPb4o+fai1PWTmX4rc+wU&#13;&#10;hCZ7bvW1oexoGcTSIz4Quu+rK0olxKWJEj55V8J8L99/7FbFXE7cdyU/mct2csGXy1JQQucIIDq5&#13;&#10;pRkmlVwNsfSID4Tue2Xn1ft/wuMLUgUxD01zuFHZLdkocfAjgOg0wj6E+ILifZ1wfSw5MZnr5JL7&#13;&#10;EYpH2YMKAWSKcK27hros1ukVdphIFLF2evSUOLYIbvzXaRtapIfPtm6q0liHV2ImJmxbFsutr7tv&#13;&#10;h/LaWfFLc3kQUN2gVldVt3/6W/se/D5kckFO7CNTI/NjIHi7USlVXCxte++ktMRJjFlyXkb0A5Mj&#13;&#10;xwtZUUwyXK/Z1NZzxLpEbuSmVSlTOdYvUH3jqcplvyr6LtXEqDMLhCsnCLKjmBDPCS6arKzp/O54&#13;&#10;x/d4RAz0DIMAMkV4S0XIHCJAmELbH/YTIvBmfHFP2uJMbhyHgodVo9GTk2NWLM399Ea+1S345MmZ&#13;&#10;4SIKFpYi+sfy7CemCFLMialMZk5+0gurUlfzqDNnZLy7OH6aCLgEJZA5fN61RRmbViUuMUdTG3gw&#13;&#10;+rIbszctTSpO5gCX4Hsqk5FiVyJGZtldpUwiMy3f0DjrluW9MS9umogVjn+JMTjscQVJz67Kfinb&#13;&#10;HFsRPS4ggEYnF0CCJEOMTuzIzWvSCummjvPl8/dBSFAsc0LahzdHcEnGzprWT890Q9RZjMG8YUr8&#13;&#10;4jQmlaQr2V923zkiKm7/VeA4F7VXL7V8c1XZbqCkpkUvnxoB15erpWoNn8lRyvYfb90n1mkZzJkT&#13;&#10;RLdm4/FIu0urlu6SSvvqTp5WlPV2EQRLh7vC278+JSlRmhgczo3T4uYm0KkkQ+3RsmVHe/HxjEqb&#13;&#10;JIz6y90JOWRTV2ntM0elJ6UGvCYY44Hbc/4IYeoN6vNnmr+pUMtIJF6E4M5ZsYU8skkt3fRZ1XsO&#13;&#10;gW5dA26spEKjkxd6mssPf/a2xIkQUM8g/+msAldZWvgjRQKcS2W1a79r3lLXZ7R48bvyjWUQ+IhW&#13;&#10;MDvhPvuoasbGM1Wr9nVsb4LE8s+O1j5+sBsiWTD5zHCj8odvK58613PQbPl4+YeqD2rwsM6CrKil&#13;&#10;eEAm88OLemI6cMkkr6lf82Xje1VKMJMcrOp46suy92ogzBkldXri74kwOXrduTYtHrYK/qlSHye4&#13;&#10;BEE600X3ApdM6mO7yh/8TbLHbGjZU9r84Oe1x2RGjMlfVRyR4AW0Ql8EGsbd6mNK3qycvWsK+j6/&#13;&#10;Lzy4JmtJAg1e6sf21r1hfn8nFkRPh1hJ2p4v90uqrSMCmLRf7W+5AFyghy+ZikfJHXiMyt8umEeP&#13;&#10;vsdUfbnznFnrjW1dX1uHyTFpvrjQg6++aKy8vthQ5GmFUdkwFTTIdxzsqrQpUfPRwVZzqKWwmwqH&#13;&#10;sDrS75osgPiIqtqWl8osAUHwqhjlkpeO9UAgBFaq8P4YpCrDqwrCaHiMrFLAioIp5Pd/uJhSqrxc&#13;&#10;2vzmF1cfLdWY3/S0G9MgVhLJIJbudIzi3is70oTHQItL4mZYF2vSd+Nx4K0JppdpzAqt0ottK6hW&#13;&#10;6s2CqRF9UTHps5LwcDQGcfe3DvMxo0R6SAx8cijRWiaDOy0OAsfoq2vk/Wu/gZ+byrvLoMoYc3xa&#13;&#10;KMe0dUsJhkiM6OQWksaWZqU5oJhJ0dT46Bvnrt90ZeWulo/E+j7jF8bIjALVNHV2qJwFwoEgs7hj&#13;&#10;D5nPyvMW8GRGEh5+ytTd0dvopCm60g48UMwQJZIhiC2+Aa2tEzsxF0K03Gac6mRhJAO5UQyrK97q&#13;&#10;1WELCo0ExraSmqcO9yhIWFhCwktLowvswpRRGEIObhYTTsmDtanDZ/LbU8zLJjo1wlvA93k5kAwG&#13;&#10;k1N7toYIBDV4iZwIBh9PwV64crKzOuct5OMtYrGoQeH1Mbp65q1eHd1W+LN0w5ETdW+XQlQ/LCw5&#13;&#10;6V/zBTbhX0kmYpyCbZ82qXqQT+/V8x17nI0EnjTDqJebo6pTKJjTvmTgtncYe/SSQXaPjAaTOW6Z&#13;&#10;USkfrMLqtq6evRdk1jtmnlR1DORBdHK/k03ar3dXmM105Nj81H/fwB0IBa1XN8pAbU3SqzXzN5XM&#13;&#10;c/4pvedgj92KyP1K9OcwahrwbVZMAHM2J1Jo+dH4mscoVV0ZhE7KdlUHnlFz+MfSQSpcMu/Dimeq&#13;&#10;kP/58L2E6DQ8Rk5SgJluT83nTTowQydMSX9vhiW4uqakFV+5R6bwi/wUolx7uAGITaKIBHdE2BdJ&#13;&#10;juDPxg2AxpYGedVgDe1S1uBWRMYEiGvtERgokwUBRCdPlUGn3PhN1fZ2mCjRcmelv5pPuA4Ydp6X&#13;&#10;iE34YPHYtRaOWYrAUlNFm+7L/6KI4z3FNZ4p6TJbw7m3FkdmWhMKY9xfHJuO29AVP59XDeopZJR/&#13;&#10;Wwp8IovGxz/ZZ3y3wgSjzS9K3/5Q5gYRUpXhVQVhNDxGg6bQKf7xXe1v3aCojGnzsl7PwRmlb2n7&#13;&#10;3xUYLqgZRdlf35HwaA53pohdJOLcNj725Tvzv7gzYWoMI8x7ZMIncpKOV0/IdSSMm5a86e7EtRmc&#13;&#10;IhG7OCP6pbtz1sLmLHhFnGj8rznM+yCP8fDx5sMwR6Xzli3P3TwnZnkKVJhdlMBbPSPpowcL/q8o&#13;&#10;IoVHQ3YIVxQF0ckVlAbXRHn3n7+qOwWmZApr9o2J9+J2O922n6s3VYKtghKbJlq9OOetlflvr8z7&#13;&#10;+7zEm1NZTHAmOl39xCGltywR5poZTx2ree28Qgn28ITYh5fmvb0yf+PSlHm4h5Gu7nzNX45Z7xE7&#13;&#10;a4tK+syOhlNSI0ZnFU5O3rAMKpz/9j3Zj84SThRQDErZDzuq/iFGjrDDqwqi0/AY4Sk6ZafbtEqZ&#13;&#10;7FSTPRGM8q6/bGs43a1Xq/X4Fg9OqN73tl/53baGg/XKTsI7z6DvbJcdP1///Icl9/zS0+8tYSyt&#13;&#10;7alV6TprpKfNxjWrR3O8SiFXq8/XwPFE28dpTUzarfvK11iVCKbFuvr2z7ZdXbVPauOcYVCeqlEr&#13;&#10;VYrTteZ94v5HJu54ePPl5w+1X27XKM2VwSU0de39pfx375f/vcrGW8I1yMZiKuQCOxZ7HbXZ6wgg&#13;&#10;F1ivQ4oEjnUE0GRvrGsAar8XEUB08iKYSNRYRwDRaaxrAGq/FxFAdPIimEjUWEcA0WmsawBqvxcR&#13;&#10;QHTyIphI1FhHANFprGsAar8XEUB08iKYSNRYRwDRaaxrAGq/FxFAdPIimEjUWEcA0WmsawBqvxcR&#13;&#10;QHTyIphI1FhHANFprGsAar8XEUB08iKYSNRYRwDRaaxrAGq/FxFAdPIimEjUWEcA0WmsawBqvxcR&#13;&#10;QHTyIphI1FhHIFTuisADUcbcmcuHQJQxeAw/Q49U3dgsPXiu/RPLffxjva/dbj85jPuHSWzp1c7P&#13;&#10;OvqvhmGFv3x32k08zc87Kzege2GtEA2duyJ40VH/ub/gzXnxs5M5QnM8TLjEMZzPGZcf/9jKgh0L&#13;&#10;oqaiS+LcphKO4eLrUh+YnvTEvKis/uzczOg5UVSMzpkzkcf1RGaI5wn6yR5PFPve3SmzoY8N2qqy&#13;&#10;lve3XXlkS+kjW668sL/lmFirJ1ET8lNevzN2JmKU25pMjmCZI/KyaNH9eeWVHfvbdRq1Yj+KAOAM&#13;&#10;zyCf7NF4r63OnBMO8Vt7tm6v+Vdjf5wloqkYdc61ac8VhYeRjB2XKpftlUndVqmxnMFpRPqxDMhQ&#13;&#10;bQ+ByR551qzE4nAYYDXHf6592Y5L0HaT/sDR2rfLNXABd3RB4rq4oB+KkS4HOALBPDoxIjatTZ/K&#13;&#10;IGnra+/4utNZ7D0z+JyoLQ+njqOSeiurF2+X0DMSNy2MYlTVr94psYtdSRWJvrhTFN3WtH5r+2ni&#13;&#10;Tm/cwiFcOUEAFo5wGkmjVFXWdH53vON7PAZM/0MOe2Zl+s0s+ebPaz8m8f7fzfHFcXR1S8uz3/UL&#13;&#10;GVQFMJEoYu306ClxbBGHQtJpG1qkh8+2bqrS9EdSwtLHp/1vDqfxePUjJ5QyGzlYek7iv+dFmi5U&#13;&#10;LvtVobasbfi8NTOEM5PDEnhUqkHX1CT56WjLu23sf9yXMZfU8fePG3dbh5WhMm6bIlycGZ4Vw4Ty&#13;&#10;4drXpjbZyQvid8pJdy7J/n0mw+oqdZO6U/y3j5sPUHgv3pN6A0vx2dYaIpY7MzFh27JYbn3dfd92&#13;&#10;R+THPjgpIh+XZlRKFRdL2947KS1xvD8aLzf29pzw1EgGh6Rva+85err539WM9SvTF4QpgjRKfNCP&#13;&#10;TpEZgnw8erm+olI2KJfgd6XsaDPepewkwS0MjBvFiaNTo3NilofbRw5cOCk6k0nhx7DjiV9onHXL&#13;&#10;8t6YFzdNxAqn4RH4GBz2uIKkZ1dlv5RNxMswP0J+kZDO4YXPGhf9+l0ZS9M4fCYtNj4sdZixkDJz&#13;&#10;esYX96QtzuTGmc0nGI2enByzYmnupzfyLSHYyAwqh8YomJX2YqbN4o8aLXxpnjCBTgljWorB0rMT&#13;&#10;P12VtaKAnwJcgopRaAnJwgeW5/5vrnCagEIV8GZEDdSJzBW8tirv2dnCQhHOJXioTEZKcvTyxRnr&#13;&#10;48h0Otn8neXBqDQyHigqijcVbyxvWgLBNfLkzHARBQtLiVm3OPfdBYAVIY3M4fOuLcrYtCphvu2q&#13;&#10;tb/cmHExDDwlhSoURS5dnPv+3JhpsABmhvVLHvQlFMg/BO/8hzItkY3fsG9UXageOpKX7mC9ORwL&#13;&#10;gz1RRK642l0Df5DZ03NxLg485LAb8GjKJnlN9148/hjjgVsz7k1mUA3q8yern8bNG6VP72o5LzNC&#13;&#10;l998c/Ia+2BKlMypCbMFmFoqO36p6c2tDd/aXztuo52ZE1L+OZvPpxg7a1pe34oLf3Rr9bYatZ5E&#13;&#10;SylM+XshwRJT5YXmHyHmDcacNS/pAV4//2ncvy+Ky6STTErJR0flxNBEjYl9dWFsChPTK2V791es&#13;&#10;gwp/UfH+eVguMgsL+BF2OkjjPn9nKm6jg5gAV5o2miuwbkf9TzUKcYeiQq5+7+tLt28u+7rJ3AZ5&#13;&#10;x8ZPLy7a1LhniEv/yZwZOQxpvZgwBT29q+lwOwS/wphRsU/exOcPsJK9fqm5XIO65Ezt/+szGrVV&#13;&#10;qam5BYKYQCaKa3ULYjolh5tfkL2qK0NFW8GVsqZV1WNWOWEEhdTTc6IND4eUBpMcK4yYaYJCFuir&#13;&#10;9nw5Pnfip4vuhWguJvWxXeUP/ibZI+49Ku7dU9r84Oe1x3BG8VcVRyTYQIxxmFhbafWKD8r/sFc8&#13;&#10;EHzaaTfQwh8pEnBJxs6y2rXfNW+pw4UfqZO8+F25OaghrWB2wn3mILokiHnzQ2OJ2oSxIh5cLJyK&#13;&#10;E4q29KaUBVEUkqH3p90NW+TErJTx+7mxqRSSSSV5b0vFU+d6DkKFm3re21exZr/EIQgnNn5y3M0g&#13;&#10;gaSvOlr5u53iz8wVOFjevuHbq/M/rjfLNNZ2qtvNYUIhXkFtq7Z1iIg2ZuZLK+vWbm16r0ppBkr8&#13;&#10;2OdE8CtMkBW1tO/FhY2/JnGpEMrVnNpbft/Bzt04qsrt5xoe+Ka5qi9cgmtqG6ipgpdOtPhw83xE&#13;&#10;bxiGTZBEYzB3FiWaDzMPzQ9lShjOyELBooH5HmVeNr6RYlL0/FQDSkC/a7JAQCKpalteKrMJHmGU&#13;&#10;S1461qMikVipwvtjbNAzdYr/vrvbJlzFIL2eWBA9PQwjaXu+3C+xSQ9BDfe3XIC60sOXTGUT0o2S&#13;&#10;zud/7uo0kZhxcc/ewJswIenxfCYGTDhR91Jt37qEHBN5Uzy8XAzVp1s+soHDVHmpZXe77bCCsW7N&#13;&#10;CwMgjO2t/3fMbknmqZ6aeg8etW27TvHu6Z5enP6sPCIKW3+5OnHbO1dsUJWJ29681DsMYT2tmj/z&#13;&#10;BS+dPEbJVHmlqxz0kMyekoUvB8w9zb4mAZ/pdVZKfsajn3GnxYF26qtr5HbmCkjbVN5dhgfsZI7H&#13;&#10;J4eWx1hf3n3KJY2g3ZjGgZwGsXQnrm62T6/sSBNO9rgkbkbfL6bqsoaXz0JIKErC5Mz3iyO4+Iy0&#13;&#10;8ekBJmAZabw4GLiMykMlDlEGTeptZUobPgnCJ0VCvxtqyrovulRhF6A2apsdYll3SQibCjWCZ1Yz&#13;&#10;Hnc8HrDeUF0mvWRfrvHo5e5mb1XGhfr6KEnw0knX3GOe2VMpljXFYBhRGRSz4hs6pOZVVp9xgpKW&#13;&#10;xiXCM1MT+JPxkUp9tgyPLEaGsM34AlpbJ3YW1kyjbob4aDC8RTKYVnTqltsk5oYx8Rh+Vp8ZfAoO&#13;&#10;N8bIjAKumjo7VO1Oamwol+CVJPNZeQOdYzjwS91XLRAtnsygkUyyzn/v6qwcUD5yXqTZNKLoLXXk&#13;&#10;58Bct68wZgQjEp806urxML7+e5jRLCFeS0DVSblGiaYj+AOyBS+dDPU9ZvVls/KG4ROWFssKx5Pq&#13;&#10;2ySEfUD7zWUZKB49XrCAA39SrssJj8IVXLLdvPjmRDD4ZtELV04GA6jDJ28hHzfFsVjUwXwtqKL4&#13;&#10;zx8uwGP4WX3eXTPuvXw6icIQcvDswil5zoRPfnuKedlEp+Kv8oHHIFUbCQYZtHqi6f1Pn/sCyWiC&#13;&#10;LTbHp3+u2/cLjU1l4f80qpym9hm/+ss16Z0aafTq5r51oM9q4HvBQUynU429+LuYzJqYPrQHEa04&#13;&#10;mYW3U9N7QdzXk11V3aUQfY8aVpRNh5ne3DRYjRibq6VnzOpoNJjM6YxKubpNOsinq2fv4I42Ro22&#13;&#10;L+6gVReatLq2XngDmwjfDdjnGVS4tPfq+Y49A5whT70m5UE80C2elxol3HATXzQg2ShRmetLxhjO&#13;&#10;wsX3D859GXS9elj74cA5Te0znesvF6Pa2uD7CqQy47l+CnbvsyaSgpdOpD5KkKhZmTxizub84fCK&#13;&#10;8GU6qbehe48lgKVGfqgBphx43hRipmdSnbpKRN4kKdtVHfj/NYd/LJ23qcT558OKZwZ3qYbwz6vf&#13;&#10;OVv4r9PWn0n/vvIMGA/06kaI6wymsKs18wcTvqn0noM94v728BLjni3iMSFLee3TxyGqNDkqP/kf&#13;&#10;Exj9nWe80mVe2Yex8wl7oM1jGZz7vlVLNF34W4OWHOtXR0Z1h6oNryU9ReSkXHIEIzqIlbEP22Bu&#13;&#10;gUa6pQQ3B9GT4zbkDKYZtOVz4/LxpUrvwZPSrgE9031bIoWFMj0+8tGJfJjpGVu7vrZYwLqUNSoQ&#13;&#10;zJiQxfZqkHWieE0JvmjBIlP4Ra68jln8FxcIE8AI3tP+2u6ufcfqtuDxeemFN6Q80aeApqoaWQu+&#13;&#10;muPMLjCPw9YPxlyaw7H5srvnXBfoNSUtRzDBlQoM/qZy7xeZ/BJurqCk5/DH25dLLhon6Ns9d09o&#13;&#10;YKUOZjqRjIcPNx7swS1xM25K3ZBIddAk6pyi1EeyYU5j7Chp3Nhis9RV13SfB85QubOzYKZnqKns&#13;&#10;qbB0jVH+bSn8RhaNj3+SMPLaKChtflH69ocyN4g8Q8+w87xEDHucgujHruXwHKSnpoo23Zf/RREH&#13;&#10;ZzLGXLs4ZRZYxgzKXbubdwENTep3djbiNafz7rotnvA5MHZ0/9qKb6alT42732YliWWOj5tva9CH&#13;&#10;cXjHFQVuPYyJ/ZuTCvhMQfvLpYmEf8yzciuBSUJ0zKPj2f6kto8a6ZlC+Kgy7ovVyV74ofkq7HIy&#13;&#10;w5cvy/96cfzaDI7ZmMZZMin+nRX5L+Pu5CZFU/MLBxzcyY2KH/A9U/NUXi8/UGJxfMP18/Dx5sMw&#13;&#10;JaPzli3P3TwnZnmK2UaXwFs9I+mjBwv+rygihUfzeKqkb2n73xUomppRlP31HQmP5nBnmut82/jY&#13;&#10;l+/M/+LOhKkxjDCcTORp16asTgYHJ0PdmYZXG/sWfkZZ1z8OSqSghQLhX+YL8EWUSfWfn8S14D7B&#13;&#10;ili7MuulSeHFeG3D196YtWluRFjfUtACr+nS2ZafOkEaVCDzk4XCZQl464ozol+8I2/fQ6mrfbWG&#13;&#10;MV062bgN30NnTJuX/XFx1Py+nkr68u4EcPIIgSeYXWD74Yfjgy8uSpyFu8w4Pvqm0sYXfu487cwm&#13;&#10;TE1M3H13LBzmcepEyxNFv7ooaRrfyRsHHHl2/1T7fJV5xSJK2LtSJCTpz++9vPqSy6ZnGnvtwrQH&#13;&#10;MllOJpMG7dVzdc/82lPNjfnyoeQcCknd0vjY5619Xrl9TaQtXZDzN3w/V33gmytPApNI4LOX8NrN&#13;&#10;QvAzskHB0HvgmHLcrGghqXfnlqvPiPuGaPCd+9edKcWOoBlkmz+oeAvfC3Z2QMO+seSi4lzcFGno&#13;&#10;fus/VZvtthWcITNIubqSC3LhxIgYd2EMGAoSLrCU5557Dv73/tGWgKmY2xXR9PbuvdBZKjeG0ShM&#13;&#10;GoVDJ5sPt6uqqju++ql2wzlF8yAbGka5lhMTnstWHfilxcZJ3FwFjaJ350VJmw6LYlE5TCrMTsAW&#13;&#10;19Dac+Js4/M7W77pNPQZpTWk7DRevFG+53jXGbPJzKXHqDtT1nm0TS9gU7lMKhteBQZ9Z6fiYkXr&#13;&#10;5p11/yhTd+ODE3VqRni8puu/25oHjCh90o1X63oFieGZlN7D57tPmT0Kurtku8sVNDqVx6KGMciY&#13;&#10;Tltf37b5h7rXagz5OYIUdfeWYz2V/VCYtOqfS7rbdKRwSM/ub12z5Md9DW+1EU0z6ZnsWXGUtrK2&#13;&#10;/9Vq+sZu+8aa5CTGdWlMQ337R1d77bfRnCHTXy4WxaaFcyhUkkHaLt1zoOaZBsadE7hhJENTefuP&#13;&#10;QbgDtbYoHiALhdHJJfVFiQIbAVZ22v5bI9kk5baPrr7YEXz+EUF/QCOw1QPVzi0EKNcmsfHNZVVv&#13;&#10;idmKH6RPkJsighT1MVpt2pIbs3ffl/5sDsPu2hZenPCR8eDPb+qulOCnY4L2QXQK2q4LvorTxiWF&#13;&#10;iWIiliwet/2e5L/mE/ZM7oqi1E/uiEuBjTVl1/u/yawNrEHXRLR2CrouC+IK80Qxry1MmCIgLm+z&#13;&#10;efQyyZYddW/2e4EFXSOJtROiU9B1XJBXmEqfkxe12HLBKNgzu5RXajq/Od19BPdECdYH0SlYew7V&#13;&#10;OwARQJa9AOwUVKXgRgCZIoK7/1DtAwoBRKeA6g5UmeBGANEpuPsP1T6gEEB0CqjuQJUJbgQQnYK7&#13;&#10;/1DtAwoBRKeA6g5UmeBGANEpuPsP1T6gEEB0CqjuQJUJbgQQnYK7/1DtAwoBRKeA6g5UmeBGANEp&#13;&#10;uPsP1T6gEEB0Gs3u4KcmbHt04r4lUQUhcCnWaAIZKGUHFZ1ovBd/N+HI2vS19qHKbNAkR0RtWjvx&#13;&#10;0O/s496NNuRYakr034oEUwfuEyPnp4ansmhRafypTu8Z9nGNRRmJPz4+5fjqxCXmO8t99JDDuI/M&#13;&#10;Fq6ItmohK/zl1YXnHs97OcPju9V8VNmRig0qOtlHknTeeE4Cv5BH4wrDrWNXjhSnkecn8x5flHx7&#13;&#10;Uer6yVZhN0Yu1nMJtFsmRiXQIUBg1CLbSKGei3SSk7L4utQHpic9MS/KEpyOmxmNByCkc+ZMxGNq&#13;&#10;hdITVHQKauDJVC5c2U8ic9mjMRI5gU6350JnndqgaO/8sdLl6wHd7oK+6B5kFg3uMyQeeWXH/nad&#13;&#10;Rq3YP3jMBLfLCYwMiE6B0Q+jUQtxVeOSN8/N+rhxu+vXA3qlnqqepz6+MP3Nq08NHjPBK+X4Xwii&#13;&#10;k/8xRyWGLAJBdVeEa9cXc8dnHJwnoA7cIUyZU5zz8hRqyU9lq6+QV86MWwxBaPhUqkHfJpb+erbl&#13;&#10;nXIi5qTNQ2ax75suuiU9LDGCzoCbSjvk5662fXhGdsXq3mBmYsK2ZbHc+rr7vu2OyI99cFJEfgyT&#13;&#10;QzEqpYqLpW3vnZSWEIm5kZtWpUy1iWKhbzxVuezX3skDNxLXlmQPLgGXQp1fnLFhHK3sSOXac32B&#13;&#10;cyw1Bgvh5oVR3KamP3/fWdJ/4QKZxVlTFDsnra+xnV29FQ1d2051HVD0pXCay1wU47YpsbfnhKdG&#13;&#10;MqA5ii75yYstG8+qC+dmPz+etH9b+VP9MXnhgvfiwti78gV5RMNlqgZxz6Fz7ZsadUYSY/WS7N9n&#13;&#10;MqxujTapO8V/+7j5AIX34j2pN7AUn22teU9ifT8EOS8jevXEiHFxbCGErieukahs/58FyQCm4dg5&#13;&#10;3M68PgOuAqePH5/wzn15f54akQFcgo6hUIUJUctvzft8Do9v2088kfDj1bmPQkqcS3hSfjS/eHbW&#13;&#10;phWJywauwydPzgwXUbCwlJh1i3PfXRA3TQQqBYnJHD7v2qKMTav6TYsYLBzsDOFkpvU3GH3K/CEl&#13;&#10;4HVgzMgI4zKZhWkcPGCiLfcdLYTUaOFnD+U+PGmgsVExvGunpL66OufFPnuac7simct/aUXus7Nj&#13;&#10;xsUAl/DmhEWGzynO/vT2xDsBRgqrMLUvDjvEF3jsrnGvzRVNtTScx8nNjnv47vzv5oRDIAI6nWy7&#13;&#10;TMSoNDJ+s79TkxJGXz4v58OlSXPSwnAumTsoKiZ8dlH6K7PN8Q+C4RlDkz2KKOJanrbkbN0LX5Q+&#13;&#10;sqVs41FYiMOrkZo4Ofn5jIH+IvOi/n1HYgGHrJd1b9tV9ugWPPHrJ7s7DRgnRvjofIc9IjJnRg5D&#13;&#10;Wi9+f9uVR7aUPr2r6XC7DgJzMKNin7yJjxNV1rHy7YsPfN5Uhl/IaOoqrfnDpgvz9skHLpQbVoK7&#13;&#10;moSx/jQvPpeJmdTyn/ZXrDM3YePRriYthBoJu2VyeMxgAjH2+qVp82JoGIQdOE8AdeWF/a1XlaSo&#13;&#10;tKiJNpE1sPHXJK1IhLeCruoCkRJv+/EuvYlESykU3srUvPf1pds3l31tjo9Kknds/PTiok2Ne5zf&#13;&#10;SkmZc0PGk+M5EBJO2d75FQH7F5UfXeiu6+6tbNM6C1HsLij+SD+G6ASX+J/aW37fgY7tTb1HxfLP&#13;&#10;jtb+7tuWOryvmdMnhvfbnai3zhJNZGEQznnj59UvlsqPiPHEW36rXrurs9OEhSXHP1FgFzvFJK2s&#13;&#10;W7u16b0q5VFx755S8WOfV21vx0NaCLKilhKvcr3uXJuWuPdKr1IflxpslcoFCW4pA483XQgDg6H8&#13;&#10;OEQ86DlobsJnR2vu+bTqq3PiL8/KOp1LwzKnJC7FM2rP7y9bsY8ASrn9XOOKLfV4RCmbh3FjJge2&#13;&#10;jQxNLU/+TKTE2/6HT668fFS850jrPjzQo7G2U92uNWc06Gtbta2D3PwFW4VrC/F4Vmpx84bPa18h&#13;&#10;YG+Svvlz1ZIPrv6pVOtW60cx8Riik6mz88Mr5hAy/Y+speO7GtxGTI8Jm0JMxzj8pdkQ0UV34Vjz&#13;&#10;VzaRj03VZc1f1kJi2sQpUdOs524Q1/Bod7W1ougU757uweP20lh5jtHWHHt75BLsZFLI5uA8WBiX&#13;&#10;Zh2OTS6RvrK/aSMRR8fxwVh3FYQBQ3Ti1n9f0lingYhS/zmntM2F0cyXT2JMWrL1Zqxes/Vo09Mn&#13;&#10;ZDaADKPg5CkFkenAYqNix+7WI74z2vueZ2OITgaZ5qr929FQ22PuPRaNUPvodH4WvCSNvacqHN+I&#13;&#10;2h8rFPAtFsGbZR3hz6htxmNU2jxdEsK8QY2AwIHDPiOXYFdEt/QIHoyQnDAlA6Kh3eYsRJWTSvG4&#13;&#10;4/Fg8YbqMukle6BMFy9LamyjN+4uM4cwjBL9897UdRn2144P22irBIziVLignGRsk2wL5vv+oUUu&#13;&#10;dLY7wAR5WnKBkInP5GS9NrEI+1vV0UGEXaInBXhUZJPqje9rD3SalzF5SX9fM3HvXcl/zWOLhvQM&#13;&#10;ZEazhLg6aOvEzgYImareHEWq/4FQgrUbLynVJFhSRq1YWvDzmqyNRYIinBduPmS6CF+VmXo6VDVu&#13;&#10;Zg205IhO1j1CSQk3T1z4orfXTwXTp/0HjzIID4XLDnTcjPLuJz+6/P8OtV+WQuwzijAp5q6Fedse&#13;&#10;zHCMXmFpP41NNfvumfR9QUNtddVkUNkZBEzar/devWdrw8EGNZCKyQ8vLsp46+H8zdfzC9yyxPX5&#13;&#10;i5C0WkOwmBwGo3Ggq4VNvWXabtejlRj17RDc1r3HpCXi7hn0XVJ12yCfpqb2H3zoleNejYdKbdLt&#13;&#10;OVG/8oNLj+5sOiQG4xjGFAiWLM59ZxJhh7Z/dL16s3eEOViw44NRnAUeNdXWta376vLSLVVflcp7&#13;&#10;IDgvnVU4LePd26Pd8JE36uVmcwWdDsEIg/sJKjqpNO0awJ2SIGQOjjtlmpCJ64NG0+i274yhXGLu&#13;&#10;WGXnPz8ombfJ+WfRF83fuy159LTEpD96RfynLSWrfxBX4RsDtIJZcXc4I4y6Q9WGv3/oKSJnjt48&#13;&#10;VvKgsdVNYnH3K7vKFn1UuVOMbxKEJcetxdegrj1GrRi3+mDh0aw013IEbKqgopOx93QTTAewqMzI&#13;&#10;RYO59tO4izPxYMu9TbLD7g5OJFNJc68C+orLu0EUaMjomuHlD+8SAWuC/fKEkh1hhkOuLh90tmQs&#13;&#10;KWt68rgcF8FgFcQ4a51Mfgm3qVDSc/jj7YvAJoyLSBsOErAcPrOtpRyHnZYe37/bO7zuaw7W4mZ4&#13;&#10;sjBiaaT7S6/h5fsvxXAI+a8mrpSk21kiBWMAFhb1xFLhNEdG0diPLU2eFQZdoj5TIutyRaRtGnV1&#13;&#10;528wocTYc+cIZzrIJ4fxNizJ3X23aOYodLruYL0KFBXj829LsXnxkyMEcxOgriZ5s/ws3hxy0fSM&#13;&#10;Hx/IenU8y9pKjmfFg3CDIVxT62CKxPOZVDuu4MY6mij28fEMa80g8yL/NMnGS4oqEn7yQP4X8yKt&#13;&#10;jm+Zy2ZSzOdP9C2drm8WGc+UdFXjlsiwW+fHOsLufjeOWo7gohNJWtX81qVeWAZwkxP/c1/myzMi&#13;&#10;b0uACHbsogTe6hlJH92Xc18ynIIwtl5qfLnKo2WtSfHur12dJhJTFP/qfRkvTuXfgkfIYxdnRK67&#13;&#10;KXPXg1nLM8OiWaMCmqniUvtZeIljrOJFWW8WRZgrxlkyKeHjZYm5YI409O47R3hakFNFYQmR4XPn&#13;&#10;5X23PGldf5C/B4ozXpseRgbW1Ul+xvdYHR8w1jVuawO9phfOzfnsxuglOLZQROJnK5MLWSS91WjP&#13;&#10;iAjLjmTnjk9794Gsl6cTlWHPn5Dw8Z1xKVCGSv6LO97iRknne+eV0GEA+8tgds8OM/dp+No5GT+s&#13;&#10;zX93vOsD3agRiSh4VDRjJG3Wbf+p8tXzCiW+sObfPCvt7/fkv70y/+17sh+dJZyIh7XT1Z2vfuQn&#13;&#10;qdjTQsSVjc8d6Goz4Av3hTdk/hOEr8zfuDRtxUR+LN0kbWr55zctR0Ylrlev5O97WsExCmNyZhWl&#13;&#10;myuW9+xcUQFsbRnU536pfUlM6Lv+i/31Zis5OSpZuGJBzlt4ypxHpvCjKCR9d8c7+7ubBgPH1Puv&#13;&#10;bTV7wUmKQs8tTHkWxxaKiM3lkFovtRySDTRbeaXxDdxKTqLywm+eTVQm/x83E5VRHdrX+Dm+je36&#13;&#10;YzjwS9VrFrP7rbnmPs16eLIgkUcXBA2bSJTnnnsOGv3+0RbXmz7aKQ2lNV17alRMONBJpXBYhDnI&#13;&#10;0CNRXoUgdj/VPn2xV2JTRRMrPGxahOnyxdbtYlAy68ckJzGuS2Ma6ts/utrb3veLqVHcveOqgkan&#13;&#10;8ljUMAaZTAJf6d7qOsnOQ7V//a37Yt8sxmnefuEaUnYaL94o33O86wxhtzCZRMLwXLb66KmOX6SE&#13;&#10;3rspgURSSGS7yxUkMpnLovGYUDGTRqkqq2z/6uf6Fyu1Fvu2Sav+uaS7UamnUSgcJpUNLhLgnd0p&#13;&#10;O3G2/tnd7b/2OQs6Lx3yHrjc3abDolhUyEsnG6TtPft/rXkC1l0R4dfF6I8dbzuA199QWtV1vEWD&#13;&#10;kcgs5gBKFRWt//2h/t9NFpxNeiZ7Vhylraztf7WavpIdwTH3IC6wTc9nQJ9Swwbq3PDS6V7paOvc&#13;&#10;sOWvLYqHNEF1QGPYNqEECIFRQmDsHNAYJYBRsWMPgaBbO429LkItDh4EEJ2Cp69QTQMeAUSngO8i&#13;&#10;VMHgQQDRKXj6CtU04BFAdAr4LkIVDB4EEJ2Cp69QTQMeAUSngO8iVMHgQQDRKXj6CtU04BFAdAr4&#13;&#10;LkIVDB4EEJ2Cp69QTQMeAUSngO8iVMHgQQDRKXj6CtU04BFAdAr4LkIVDB4EEJ2Cp69QTQMeAUSn&#13;&#10;gO8iVMHgQQDRKXj6CtU04BFAdAr4LkIVDB4E0OF2D/rKMa4eCIFrGzTibuXlso4vL8mtgxSaC6At&#13;&#10;uSlz/QRG58WaNT/3uHMtDJaaEnVvvP6nU92n/RJaghzG/cMktvRq52cdTu9W9gCuMZEFHW73tJup&#13;&#10;YTPTrGNUEnIwBoeZkhC5cG7OJw9mbEil2Yz7VN6iAg4ToyYURN/i8u2ouFQy7/FFybcXpa6fbL6+&#13;&#10;zucPZfF1qQ9MT3piXlSWz8sKwQLQZM/jTsXjCELIvf7Plef3Nv5UqzLflSVYvjT79Rz6ALh62Y+X&#13;&#10;FAqdru5Sxx637v/ruw6fzGU7vTjc48oPlpEcwTJH8GTR+uPHeb2IUBaI6OR570IcQQi51/9Rfn+p&#13;&#10;dcM3pSu2ma8Cp7Bm35S8JsJyW6xu+76rs964sGSfWzM9z+uGco4KAohO3oXdVF3VvOGARIqH5Qtf&#13;&#10;NiOc713xSFpgI4BMEe73DzVy85/SCimmtjNX5x1UOstPX31H3qNpNJJe+v77le/hSajzizM2jKOV&#13;&#10;Halce07dfzkxJkqIfHRq1KREDsQq16s1TZ2Ky2Xtm88rauFyTW7kplUpU20uBtc3nqpc9qui7/JH&#13;&#10;KuO2KbG354SnRkKIdaOiS37yYsvGs+rCudnPjyft31b+VC0+rWQmJmxbFsutr7vv2+6I/NgHJ0Xk&#13;&#10;x0CEeaNSqrhY2vbeSWlJ3+TT0b5iUneK//Zx8wG3Iye4D2nw50CmCN/1oXbHVTl+qTCVe10ecSMw&#13;&#10;Y0ZGGJfJLEzjcPqKJU+dmrn1ntRbMrnAJTwtk0FYMrb8LuE2iFuGwfrFLrIAmdn/DZnLf2lF7rOz&#13;&#10;Y8bFAJfwxU5YZPic4uxPb0+8M4NFpbAKU4lyyZMzw0UULCwlZt3i3HcXxE0TAZfw7zl83rVFGZtW&#13;&#10;Jczvj2xAp5Nt12cYlUa2i6rtO8hCQzKa7PmkH7vq5A34S50cH8N0apIjR0Svnx0eRjIpxG3vb7sC&#13;&#10;9oxHt1Z/Xd5rjo0ZfTvc4S/rWPn2xQc+byrD5eBmjz9sujBvn/lSf4y9fmnavBgaZtBePV/3whdg&#13;&#10;Drnywv7Wq0pSVFrURDwwpsND5szIYUjrxURZT+9qOgwXkcOENCr2yZv45hmp5r2vL92+uezrJrN9&#13;&#10;XN6x8dOLizY17kFDkzsKgujkDlqup+1VN+ORZDF2OMMc/9PuwTKyBGl4rHL51m0N71UpwZ5xpE7y&#13;&#10;8o6ra3Y07jnX8h0R3VCvO9emxSMfwT9V6uNSg1m3scwpiUuFkFl7fn/Zin0d25vAHKLcfq5xxZb6&#13;&#10;80RqJ49JWlm3dmsTUdaeUvFjn1dtbwfmYIKsqKV9d+obazvV7eZ4cXCneW2rtnVUIhu4DnLgpUR0&#13;&#10;8k2f9EeSpYTRE5yVwKRg5kGEEhNuPcMylpS3Pr2/7Xs8Gt8gD8a6qyAMJmg6ceu/L2msBw+jrOs/&#13;&#10;55TOhxNT78Gj3dXWUnWKd0/34DNSGiuPCFuPnhEjgOg0Ygg9EWC6fFViDhDGWXBH9pvTeXmu7+3y&#13;&#10;uOMjoNcM1WXSS/akM128LKlxyiejttkhRFqXRCPHK0+NgCgy6PEGAghHb6DoKINM5ZlnUIYedaWz&#13;&#10;EoyS9g272pq05mBNs7M/e6Rgyy2x94qow/YHM5olxBNp68TOnI5kqnp8kome0UFg2O4bnWoFfalc&#13;&#10;ZhwDZnOmXoVO5rwxpuqyhlv/V76lpKcNSEVnjitIfHLl+F13xC/HB59BHxqbCmY/kKx36lLXP8kM&#13;&#10;egCDswGITj7pt+hkbhIOrbG5Xd23TeR0jFLIX99TMf/9K68d7ajCVz2U2LS4v65IXzvgTmGfTder&#13;&#10;N4dfw6hO1zsYheX6vNEnTR/TQhGdfND9GGvVBB6+Y2NQHisfPuKyUdX7+dG6O9+//PJZOcSNx5j8&#13;&#10;lbPCzUOQk0fdoWrDV0f0FJGz4PU8VjJ7FOJg+wDEoBSJ6OT1bsPS80QLzbYyVX3ndqt4ssOUpNd8&#13;&#10;faB2q3nbhy0MmzRYapn8Em5UoKTn8MfbEwebMC4iDXWp17vUZYEIe5ehcikhlp4R//KcCD4k1vZ8&#13;&#10;eVDiPKgzxl63PP/He5JWR9v5IZA5EHgeskpUFYMVZ1LtuKIAKwRNFPv4eIZ1/5F5kX+aZOOV5FKV&#13;&#10;USLvIYDo5DmWVBazSMS2fG7JiXlxSd4nS0UZTKCE5tS+unckgxjZKMzsOHZCgvDRVXlbbhKuSMGF&#13;&#10;zEyNenFZxu0x0CPai1flHYPWy3TpZOO2NhjE6IVzcz67MXpJAmTnLJmU+NnK5EIWSY/8GDzv0pHm&#13;&#10;RHTyGEEsMj/t7ZX5ls8/FycvzGSDS55Jrdi7o+z3pdpBFVvf/coe3EpOojDHTUxatwwX8tadqQuT&#13;&#10;mVSSsbW04ZUrQ664TL3/2lazF7yEKPTcwpRn74Hsec/Ojc3lkFovtRxyfXrpcdNRxkEQQHRyXzX0&#13;&#10;iiM1GsdDgCadtkXcfeBo1aMflD1VbsclzfEqhVytPl+jNLug41byez4uf/9kx+V2jdJs8gaP8rr6&#13;&#10;9s+2XV62y8p9waA8VaNWqhSnazXWFTXKpU99dvWFQ+392Q3S9u6du64s39t+oFalN6jO96U3ltb2&#13;&#10;1Kp0nTXS046G9U7Z6TatUiY71WRpjf50jaxTra2tkpW6DwzKgQ5oIB1ACHgBAXRAwwsgIhEIAWsE&#13;&#10;0GQP6QNCwGsIIDp5DUokCCGA6IR0ACHgNQQQnbwGJRKEEEB0QjqAEPAaAohOXoMSCUIIIDohHUAI&#13;&#10;eA0BRCevQYkEIQQQnZAOIAS8hgCik9egRIIQAohOSAcQAl5DANHJa1AiQQgBRCekAwgBryGA6OQ1&#13;&#10;KJEghACiE9IBhIDXEEB08hqUSBBCANEJ6QBCwGsIIDp5DcpgEARBEHMOPVawaZI5Qht6vI0AuivC&#13;&#10;24ia5TET47feLko0X5pnefRqdV1Lz4kLbZuqiNAV5ocV/vLdaTfxND/vrNxQ5ewW/6Er6F52zotr&#13;&#10;chfyMX1NTfG3XQN18AkGY0souivCd/0NITT5dlyCwqhMZkaacMXSvC/mCdL7icbNjJ4TRcXonDkT&#13;&#10;eVz3azTC7O4XiHIMhQAa832pH0bZ159DpM2+T38ITWrC+LS35vL45pLllR3723UatWL/BZkHw8UI&#13;&#10;s/uy8WNRNqKTL3vdZGhvg0ibfR88hOYnV9+pgesqyaIJ8WsjzSOUquepjy9Mf/PqUx7M9Eae3Zet&#13;&#10;H4OyEZ382+kmzUeHOprhrmUya0IaCovuX/B9Xxqik+8xti3BKNF0mIO6C7jmSEw03ou/m3BkrWNM&#13;&#10;J3JehnDj8rx9j00+v37ykTU571/HL6BS58/JO/6XiZ9aTHODZqdMzY97555xvz4xxZw9+z/Tuako&#13;&#10;VI2PexvRyccAO4pnUFi4Whu75earjKN4U4V0Do83LcEqzhlGXz4v58OlScXJnCjcpk3m8LnTrsl4&#13;&#10;987EJRlsJkbLTePAZehDZV+Q++6C+GsTWOE0KAyy82bPzv70rphYxChfdjiiky/RdSY7IZ2XjKOu&#13;&#10;rWt1vOecyECedm3auvEcJsnYWS9++xvckrFuW91PYj0nMWpK+LCEMGfPhyiEnmX3NyChVB6ikz97&#13;&#10;E+Zv8a9ez4fIgjpxx5fmyGiODzki+i/TuTSSSVpZt3Zr04e1uCXjYFXHhq8qt4oHY+CAmBFm9ycc&#13;&#10;oVcWopMv+5TCW7W6YO+avs/+xwo/XxqXw8T0PZ1v7Wi/5Dz4E3lKQWQ6RFEzyHf+Jqm2TqNTvnag&#13;&#10;QzxMXPYRZvclGmNANqKTTzuZEs5nCvs/ERRDW3vPoRPVT3xat2XQKEz0WUl4uDWDuPtbh2hrerHk&#13;&#10;eNfQ4dBGmN2naIS+cEQnX/axUV3eojMPJ7qrh69c/8aFeR9X/OmQ5Ihq8CGGzEjiQ6eYujt6Gx2r&#13;&#10;ZtI1y4ak0wiz+xKMsSAb0cmXvWxS/fxd5edNwCha7qzMt11xPCVTuWZPP4PB5Iw3hnLJkIEJR5jd&#13;&#10;l2CMBdmITj7uZZ3yjR/rD3UDNWgFN2S8nkMfBnGjXg5eExCZnYI5S0nJjhhy83eE2X0MRsiLR3Ty&#13;&#10;eRcb5d1//qr2GEzSKKzrFmQ8n2gbrd2ufKOmQQrcwwTR7ETHqmG0eN6QXTbC7D4HI8QLQHTyRwcb&#13;&#10;5ZKndjRfVUNsac6CJenrREMwSnu4AdKRKCLBHRH2W0xUUcSMyKG7bITZ/YFGCJeB6OSnzpWJW9d+&#13;&#10;21JnIGHM8HuXJq/kDrYbazxT0lUNO1IU7sLrIiznOPBaYuw/FUeLhtnFHWF2P6ERqsUgOvmvZ2Ut&#13;&#10;4id3tbcCoziRj92VtHwQRhklHa+ekOtIGD8z5b1lCQ+ksotE7OKM6JdXZN0bZ+WINEjFR5jdf3CE&#13;&#10;YkmITv7sVVN1WcMje7ukcJRQEP3HuYIE54UbTx2r2XhJqSaRo5JFj9yZ//bK/I1LU24WUZX1Hcel&#13;&#10;w+zjgjcgnr1UpbfPTtO3Sc70DJvdn4CEWlmITr7oUWNpbU+tStdZIz1t70hkqi6tf+YXSavWoFCb&#13;&#10;LeGdstNtWqVMdqrJyoHIpP16b9kD2xoO1vdK8Y0rk0apPH+q6g/fdXSZ6ztgRh8s+66rf9jVckqs&#13;&#10;6unL3nv5Ut2GrXVfVQLNtCWVCg+OKvoCqRCTie6KCKoOpfDfeSTzWoax6eTVRb/1BlXVQ7yy6K6I&#13;&#10;4Otgahw3kwHV1tU0a4Kv9mOgxmiyF3CdLMpI/Oah3M3Xw2FB27rRwp6aEx0NMz9Fz081zr3RA64x&#13;&#10;Y6xCiE6B1uFYQjw3XRBWOC1z80PZG4sibhHhlr1b8kVv3puxJAY2rDTHD7bsHtoPNtDaNGbqg9ZO&#13;&#10;gdfVNM5jC1PvzmQxHatmUJ8/VPP4aaUs8Go9xmtErJ0QnQJTDcjpiYK7x0dOjmeL+DQGyaiUqWob&#13;&#10;pQfPtX8i1qORKQD7DNEpADsFVSlYEUCWvWDtOVTvgEUAmSICtmtQxYIPAUSn4OszVOOARQDRKWC7&#13;&#10;BlUs+BBAdAq+PkM1DlgEEJ0CtmtQxYIPAUSn4OszVOOARQDRKWC7BlUs+BBAdAq+PkM1DlgEEJ0C&#13;&#10;tmtQxYIPAUSn4OszVOOARQDRaXS7hlI0KfnLNYWn1089v27C10VhTrzIR7eCqHR3EBjLHuWYSCR4&#13;&#10;YFLEBBEnMYIOh1z1ak1Tp6KssnPLedmV4SO/uAPzIGn5GSnblkYL+n41Si5VLdzbo/KCYK+IoC25&#13;&#10;KXP9BEbnxZo1P/eIXReJ0W6ZHDVeJf1vqWrsHCQZ2y6wNNYDC/K2rUy/PV+QYeYSPFQmIyUhct4N&#13;&#10;2Z88mP7YUDdLuq5ZQ6ekXJ/Nw7mk7t78ZekfNl24MYC4BHDwFhVwmBg1oSD6luHvIxtoKTM9/qni&#13;&#10;hLtuSX5o+Mhu3kIyUOSMyckejbPuzuw/5rOZJJO6u3vnL5VPbyEi/NV8XSrvMYAiRdy3OG6uz7Eh&#13;&#10;R7DM18Gq1ecae49LDYF1kEkv+/GSQqHT1V3q2OPOWE1jUyEeHIlM4bOHDZQYKDTwVj18rjLeqqj3&#13;&#10;5FAXzEm9NwFCxhpbS2vWfFT1zGnpHjER4a/r5V3ld29tKlEaDTojfrXxmH502/ddnfXGhSX73Jnp&#13;&#10;jWnESGOOTtS42D8W4LGe1U2N63dLSuzfuyZxo3jVO2enbm4+MtbpNLaZ4VHrx5opgrZiSf66TBrJ&#13;&#10;IPvso4qNDuH9BscQwtpGPzA5cryQBaHUcaNFW8+Rs62bqjTW9z8yExO2LYvl1tfd9213RH7sg5Mi&#13;&#10;8mOYHIpRKVVcLG1776S0n72M1Uuyf5/JsFmSGDSn95WvuUTc+OVicfFf3BbNbWhcu0NCyhD9v5nR&#13;&#10;WTxD+fHqh09rryvOeXkKteSnssdbOH+5LnZmIptPM0E1zl5q+fdJeS28KaiM5UXxd2SHp/CpVIO+&#13;&#10;TSz99WzLO+XWzaHOL87YMI5WdqRy7Tniik14MFFC5KNToyYlcoQEDp2Ky2Xtm88rak1Y+vi0/90Y&#13;&#10;wbeKZ2DSKr7/ruKFxtC/d2lMmiIY3NlJNFAKbVPXVte5hNGX3Zi9aWlScTIHuNRntEiOWbE099Mb&#13;&#10;+Va38pMnZ4aLKFhYSsy6xbnvLoibJgIu4dzg8HnXFmVsWpUwHy8cf+h0sn0UDQoZgq2bNdb14vip&#13;&#10;LFpURsRt+Ulv3xpfGEPnMFk5cQwaiXl9Bgijj5+a+r+70xamcfgwtzVXY/bsrA9vi8yE1eOy3L9e&#13;&#10;E5kBXIISKVRhQtTyW/O+uClcNPBGYczICOMymYVpHE7fl+SpUzO33pN6SyYXuNSHQ0Lkwrk5W36X&#13;&#10;cBuLRKaSGbatwigUYnk4Rp6xNTpRU5J/XhYjIBmqDl2584TatT4mTyvKersIQqkbpU3tX5+SlChN&#13;&#10;DA7nxmlxcxPoVJKh9mjZsqO95jkjuag49+0pbLNYY2d923dnuyExLyL8lqnCmTGg0abu0qqlu6RS&#13;&#10;c+LUKM7ymzKXJ1BI8o6N37ddkWvOKWAMcL84k0GpJXMYxrYmaUm9dMe57iMq9otrchfycUuAXinb&#13;&#10;f7x1n1inZTBnThDdmg0GGEO71BjNp/T0NwdquGh67PRIKkZSH9p29U9VxAyYQwjR19QUf9sFgzA5&#13;&#10;Qvj1/UkZFJNC3P758S5oGjYgU395f+nKc1puGHPyhOTXingUELWr+v1q1ZWxsQYdi6NTRASDhyuK&#13;&#10;vqVT5xqXSCRe1BPTgUsmeU39mi8b36tSmo0WHU99WfZeDcQJpKROT/w9z86EZZJW1q3d2kQk3lMq&#13;&#10;fuzzqu3tMOHBBFlRSwmrPMlY26luNwcaJBn0tWKVmUseFYdROFT1bz9cnv9FzV+O2gbeNSp/+Lby&#13;&#10;qXM9B8W9R+okL/9Q9UENxAKlxMDMr1O8ob85UMNHtjZewPWeOX1iONyM6ezBMrIEaTDUGOVbtzUQ&#13;&#10;TcNl7ri6ZkfjnnMt31XikMoV6rNyg7lVRplEPUa4ZIFrTJkiyJl8mnnqYZApXbQzkKcVRmVDHoN8&#13;&#10;x8GuSutMJs1HB1vNgZjCbipk2eBo6j14tLvaOrFO8e7pHvxOcRorb6gdLY+KIxmbztT8uUzraGc3&#13;&#10;tnV93Wb1tUnzxYUe82LPUHNFctKqhhAi8YdqPOouPSZsyiD2bSYFM/9CiQm3nsAZS8pbn97f9r3c&#13;&#10;RUhdfY8FY7oxRScPOog+K4kJOmQQd3/rsNYySqSHxMAnclwSN8NatlHbLLHX7S4JscqnRgwVjdOj&#13;&#10;4ky9R0tUTvesjCq9nTeDWqk3RwowyXvtzAOmDpX5GxZtEL6bLl+V4K8PMmfBHdlvTuflubO36wH0&#13;&#10;wZhlTNHJWCnVmVWGwuO4tsNIZiTxASJTd0dvo5Pu1ZV24G90Mp+V5xUgPSvOqGuX+WNkMEraN+xq&#13;&#10;a9KaMCZn1uzszx4p2HJL7L0iqleaHozkcazz2IJCItGYvchoScIh458PzIWpXDpOvIF4SrYQaohl&#13;&#10;Ap0a4RUgyf4tzm0VxsO93fq/8i0lPW1AKjpzXEHikyvH77ojfrl32u92hQItg1e0INAaNWh99GJ5&#13;&#10;Fb6vQ05K42W5UmujXm62FlAomFOkGBTzKKfVO0zuXJHukMbPxXlWR4X89T0V89+/8trRjiolzDEp&#13;&#10;sWlxf12RvtYhMLZH4oM709iiE0kjP9SAG6DIsVEr41xou1HTIAWNwQTR7EQnHU3Lj8ZHOaNUdcUr&#13;&#10;/nZ+Lm4EqmtU9X5+tO7O9y+/fFauAICY/JWzwnFXvbH9uKBSIQWQ7quTnWIYbzD23OujCoZfQGkP&#13;&#10;N+D2Y4pIcIfD25ccwZ+NL9uNLQ3yKu+g5OfiRlxpvebrA7Vbm/AFKVsYNmnE8oJdwFijE2w5tf3P&#13;&#10;vBvCTEj813yBlU9DX1eSWZyHb8zcvjpjnQjAMZ4p6TJbw7m3FkdmWtMPY9xfHJuO29AVP593blhz&#13;&#10;Xzn8XJw7FcTY65bn/3hP0upoO8cHMse8vNRKVBXuyAvJtGOOThAJc9vPNZ83QQRmcmx++ie/S3tm&#13;&#10;UnixOSRZcUbkupsydz2cu7aQnxIVlm1eXhslHa+ekOtIGDctedPdiWszOOaU0S/dnbM2DfTIUHui&#13;&#10;8b/eM6z5uTg3dJrCzI5jJyQIH12Vt+Um4YoUHLGZqVEvLsu4PQaA0l68Ku9wQ1xoJh2DdAJCKTd+&#13;&#10;U7GpvFdNwjgxkUvnZm1cmf/2yvyNS9NWTOTH4hzRVp2re6XvRK7x1LGa184rlGAPT4h9eGmeOWXK&#13;&#10;PNzDSFd3vuYvxwgPI289fi7O5Wrru1/Zg1vJSRTmuIlJ65bhiL11Z+rCZCYVP+rS8MoVfM9gjD9j&#13;&#10;kk7Q57re93ZcWbql+rvSnjqZnuAD+Ee3tvccPlP/z08uL98vHXBrMGm3gq/3toaD9cpOs2s1pKyr&#13;&#10;b/9s29VV+6ySkYyltT21Kl1njfS0owt1p+x0m1Ypk51qsrBPf7pG1qnW1lbJSq3V0AvFaY5XKeRq&#13;&#10;9fkapdJOwZ1Ug0jhWHk7IbiV/J6Py98/2XG5XaM0N7Afh8vLdg14gSibpOdlOnlbz/FOr9hngomh&#13;&#10;Y8sFNph6BtU1qBAYiy6wQdVBqLLBh8BYnewFX0+hGgcBAohOQdBJqIrBggCiU7D0FKpnECCA6BQE&#13;&#10;nYSqGCwIIDoFS0+hegYBAohOQdBJqIrBggCiU7D0FKpnECCA6BQEnYSqGCwIIDoFS0+hegYBAohO&#13;&#10;eCfRyBiXhqAIAn0N8CoiHcK5xKdTdEZ/3F4S4NqAqjdCBMY6nQguAZPUxCUq6EEIjACBMU0ngktw&#13;&#10;F6MmwEIrjaBDUdbRRGDs0snCJYAfDU2jqYMhVPYYpRMZI4HtgbgjGBZNaOEUQio9mk0Zo3QKp1Oo&#13;&#10;QCnzg7g0mgoYWmWPRTrBuAQjk6UftcgIEVo6PYqtGXN0opMxlu2t2noTsum5o4E03ou/m3BkLbr2&#13;&#10;1QloY4tOMCbBNM8OBueTPSrjtunJW+4bf2Td1PPrp5z447hv7kj523i2aPibLt1RzRGlxVJTov9W&#13;&#10;JJjaH9EQhIkyEn98fMrx1YlLfHcjaxRvqpDO4fGmJaAQGvb9N7boxIEFky0fnI5MZK7gtVV5z86O&#13;&#10;GRfDMEfjxBgcVkZa9O3zcj9ZFGFzeeWI+DCyzGTe44uSby9KXT+Z2S+IdsvEqAQ6xoyKWgTxf9Hj&#13;&#10;dwTGEJ1gvWQ3zQO0ncz0MPb6palzoqiYQV1ypvb/bSl9ZEvp07uaDom1ehI5OpVfGCCY9YXbIHPZ&#13;&#10;lvFWt+dCZ53aoGjv/NEcCxA9fkYgQFTDH60Oc80rLzJPtEgICqor+aXivoOdu8W9REDOP31W+viO&#13;&#10;6te+a/w2gMOQi6sal7x5btbHjdtV/oAUlWGHwFihE1ggrK15FhT64lMOoEKZlcLBg0Ube49d0dhc&#13;&#10;u2jSHy2XwG3MY+4uRkQalxEYK9dWgjMRuBM5haVdZX0pMnXFknHrYOFhlG3+b/lb9neoOhVAzsuI&#13;&#10;Xj0xYlwcW8gkQ9zozi7llcr2/52UllgEY9SZBcKVEwTZUcxwGkmjVFXWdH53vON7PNqN5WE8cEfO&#13;&#10;H5P1u7aWvaoXPDtbODmOxadherW6rlGy50Tbx2J9X2pu5KZVKVM51q9CfeOpymW/KpipCZsXRnGb&#13;&#10;mv78fWeJtcESLCtThIszw7NimLAahNtbm9pkJy+I3yknQowSD96QByZHjheyophkvbq3rKL9o986&#13;&#10;z8UmfLE0mnSp6p59MimkEiXsXSkSkvTn915efQlNKfuwG0PXVsIQNBiXAAzbUctwSmy+N5kctnhO&#13;&#10;hGN8DXs+YfTl83I+XJo0Jy0M5xI8FGpUTPjsovRXZof1Wb5onHXL8t6YFzdNxAqnAaXBsMEeV5D0&#13;&#10;7Krsl7LpA5yghhUl0zEKa9rUlI/vSZ2TzAYugTwqk5mRGffoPXkfT+eYw86DADLL/JPVQ2bi35Dz&#13;&#10;U8NTWbSoNP5UK/tlv2VFWCjCuWSWyUhJjl6+OGO9JcgVRl92Y/ampUnFyRzgkjkNe9z4lFd+l/HM&#13;&#10;FIGIQhGl8vKdvkzQl1YIUJ577jn48/2jLSEMC1gghqAT7OJa28q7JMYpBYJ4GpkdJViQyYjWams6&#13;&#10;dRARzNlDmVOc9Wwhh04yKdu7tv3a8P7Jtt2lPW0GsoBhrC3r3N1hAO48sCTrgVQGxaA+f7r+rV/E&#13;&#10;2y91HGnSR8RyRBxGegqTVNl9hljnkNm3TheIyBgngiUg6+pKmt480PzNBUisZUeyEzh0YTIvu0uy&#13;&#10;Gy7+1vRuP9NxukafPY4XhZm6Smuf/B4CFKghzEdSavT8OBrJpD51UnKeGMto3BfuTp8HlhUIUHBF&#13;&#10;/OEvjV+c6zhQp4IApBy98rcLPZfM0X2nFWX83zQuEyK/NbV9sr/h4zPtB6p7TVx2WjQnXWB+LagV&#13;&#10;u8/K8ADBXN6KCdwwuOa/qn2HdVj4EFYgF5q2tigex9GFlEGfhDnINI9omP2vvZL137dU4iGgIL5G&#13;&#10;1F0L8394NN9pTGVyRNTaQg7omlrcvOHz2ldK5UfAbtEkffPnqiUfXP1TKa6n/HTRvRC3xqQ+tqv8&#13;&#10;wd8ke/oMG80Pfl57TGaEoH2riiMS7AHWVx2t/N2e9u1NfVaQP3xatasTDCCMGcXxSwgDuF53rk2r&#13;&#10;Mk/n9Cr1celgLvHY+MlxN0fBkGSWuVP8WR0u82B5+4Zvr87/uH6L3CyCF/XEdC6wUF5Tv+bLxveq&#13;&#10;lHiaqo6nvix7r8YczBQ9riEQ+nSCrVuLe55TTOBXMFRY/yRtbLnrg6vvn+9uMs/78GkPHlN5woF7&#13;&#10;ElcOBAsjTymIxMOlGRU7drcecb6IoN81WSAgkVS1LS+Vaa3XSUa55KVjPTAssVKF9+PxkQYeCBP/&#13;&#10;5jGlzPornXzjIUk38DuMf0uWOxtKGOvWvDDIYGxv/T87mQPyydMKo7LxuG/yHQe7Kq3ZY9J89Et7&#13;&#10;PbK9uMalMTE62VHFKTIcBxu6UaV8b1/VondL1u1q2Fup7MGN43h8pyfuTl+HB/CEh1GcygIWGtsk&#13;&#10;27oGeYMzuNPiYPTSV9fImxwKbirvLgMSYszxadZh5I3NFZKjDvKk1ZJzCviWmpPCtuzaDt/LgvBJ&#13;&#10;kcBVQ01Z98VBRxn6rCQmNMQg7v5WYp/I2NV9pC2AdwaGh8CvKUJ/dBp6aCLABmuE8wmhXnuwtO2p&#13;&#10;7VcWfVixtUYNhjqMGX7XLbEz8WU/XcSF/5l6OlQ1g3QZGQJU42OJtk7sLKKaRt2sBPUlCyMZVgwx&#13;&#10;dnQ7s8Wb1FVdoNawsmImuawhzAhGJD7u6upbBzfBkRlJfFADGBR78aWR/aO70oHMd64iHvp0crrd&#13;&#10;5AgPl0Zx2IMaSCWX9rz0XcWH9bhiUSN5MwUYqc8pgaTVGgaLPsiJYPBxGeyFKyeDIdXhk7eQjxv6&#13;&#10;WCyq1QRO2wwGDCePSWv+Gox60a52LonGppp994wqzeAroP6GGAwmZ9M6k8xmlupy2WMyYejTaQiS&#13;&#10;WPc4+PKF08m2ayhbjTBptlX24iqNMbPA+9Ool5tX6XQ4OjWI6hgNJjMFjEq5uk06yKerZ+8FmdXm&#13;&#10;Dz3eLpZzn3Cw9RPM0LkeglbXqzdbDcksxuCuu/0NgdeJM23AeFbG/DHJETcaHfp0GoohtkDBtNDR&#13;&#10;39wZluaXvVErxs1iWHg0K20QwJXtKrPqaw7/WDpvU4nzz4cVz1RZz6bI0QJn3lAYMyMS+GRSStQN&#13;&#10;LvevWqIxL+toybGDGzCMmgZ8NxkTwNTUiWRaXrQ7xg+X6xaSCUOfTm51G8wMB2cU9fpEFj5CGDU1&#13;&#10;rTDqaA7W4pZqsjBiqXmB4uTpUtbgSRgTstguH2Ygx2dFFDnI46dHTAqDb/VldRAh2+Wnu+dcF1CF&#13;&#10;kpYjmDDo+KQ93IBvC1BEgjsi7BORIwUzcQ9G9LiEQIjTycWFkxVUWFq26K2bY2/DV+fWD5aeE39/&#13;&#10;Bm6CU9V1fN0D6mc8U9JVDbQih906P3am0ze4Uf5tKfCJLBof/2SfPdC6KNr8ovTtD2VuENmUBcPE&#13;&#10;Y9f2O0AQyWncdbMjwOBuUkj3VLhjGDCpdlxRQAZyTOzf7GQOVKS/IRTurcWRNsdPMMb9N8Qkh7iO&#13;&#10;uMQTFxOFuFcEFcOYtmdvh8OF9btbkm9M5V83PmI6jxyJmdgMWhKfvWBq4vrZkTHwmtbKvv6x+ade&#13;&#10;fAplUqklLF5xHJ3O5V6XzhCo9GQ6lUj87M2iWVrZrjZ9Q6suL1eQzGbm5/Kv4ZCYJhOfBQJZN+YL&#13;&#10;H5uXek8WR0A3VJR0HgIjeJ9XBAgmRyTxb+AZtWpTJIc2LjnqzwuSinG3Bs3xvTUb2/vtBf3plS2d&#13;&#10;n9USHHPiFdHWpk3KFMDoiMsUmEy9Jj6HlhnLX12c8nRRGK2y57wWGqKqJ3PnJTFYgvAbk6kslYHB&#13;&#10;wNOsmZe6LJluMpjwNSXyihhSdQiviBB3gYVNJz7DrbkKOW9iynNF4eHOXskmtWz7jzX/qLUyZIPP&#13;&#10;3s0Zj4/nOOwF6ct+uXL3aQ1AzBNFv7ooaZr9cId3jl4p2/1T7fNVZtsZNXLzn9IKKab2qq6uhMhc&#13;&#10;fCvI6jFoSo5WP3LCanu3P33bmavzDhK+uuSi4ty3p7BJhu63/lO1ud/gCD57/7ozxUxI28cg2/xB&#13;&#10;xVsys9EPfPbmpj9WGMaxTaLv7viqKWxFAYskFT+yqeko/IpcYJ3xinCBDfHRCcx6bo5Opo5W6YFq&#13;&#10;JfCAScaodAq+HwVO4p3yMyXNG39s/qzD7qIWQ2lV1/E2PZCWw6KGgcbiiWUnzja8dLpXasZdo+jd&#13;&#10;eVHSpsOiWFQOkwp2MnDobmjtOXG28fmdLd909gvsH20UNfW375SwmbTIcDqPinuU19R2fPNz7TNX&#13;&#10;NDarJpNJJAzPZauPnur4pc8z3SQnMa5LYxrq2z+62tve3+smrfrnku42HZguqTx2fwWaJT/ua3ir&#13;&#10;zdIcQ2mN5ESbXsCmcplUWOpplL0llxqf/0G8X8u4OYelKBe/V2OugIaUncaLN8r3HO/q8zYcbsQf&#13;&#10;C7+j0cmlXtYYTD3Ejo+vHyejja+LRPK9hsCYOKAxcvdNBgVju7f68loPIUFBh0CIW228ciUlnIp3&#13;&#10;xfEv6PoeVdjrCIQ4nbyFF49OcX072FuFIjlBhwCik0tdBlxCUz6XkBrbiUKfTt6645VFGdKjb+Rq&#13;&#10;ZFCeqlErVYqjlW64PYy8WCTBiwiE+L4TICVgUNz3jXCOsFxrVKFIUF7UvhASNSYse97tL7DyeVcg&#13;&#10;khZiCIT+ZM+LHTbE/S1eLAWJCl4EQp9O3g0h7a15Y/BqDKr5EAiEPp0M3rJFmFFEsz1EpzFNJ9T9&#13;&#10;CAG/IRD6o5PfoEQFIQQQnZAOIAS8hgCik9egtBOEX4xuvhATXP4sHzjuAd+4eBuMr2qG5PoMAUQn&#13;&#10;96AdIpAuOCIBWyCONWwcx7CokUwKHIKCD3gnWT7g+wffwE+QAJJB4qEvfHavcij1aCOA6ORGD4CN&#13;&#10;0NHsDiwC/yMIeBPFpAJbILyAi8Z0IhoiZIlmUuG+F8QrN3oiUJMiOrnRM3bHPWDaBjQAFnHpQ0Xo&#13;&#10;GLYAuOIP/C0IXsG0EE0Fh0UsYBOEPp1cHCtc6SFt/9gEw1GEeSLnXbcj4BVMC2EqCCxFpHKlRwIt&#13;&#10;TejTyYuIw+gERCKGI1euPve4aGBpkJOKOr8459BjBZsmETHkxsoT+o2Fu8GcdibGZC2dkfTGXbnf&#13;&#10;rJ3406OFe9eO23JX+rMzBIV2VwhZZQbLARDJb+cICVJBoS6XSFtyU97xvxT+eFO4yFJtjHbLFNFf&#13;&#10;81l9kQvx750l87LCM2ZkhHGZzMI0jt3VSF4uJ8DEhTidQBGdsYmSl5f44X3ZD0+JzItm8syBMTEa&#13;&#10;LSaaVzQl5aX7sp7NYzpVAp+OSIMpBpgrIhlwtZALPUXlLSrgMDFqQkH0Lf23zjLT458qTrjrluSH&#13;&#10;wvtfK86SBZhaBmt1XOikYG0aXm9nQxOlcErK/82Jiocozr2Kk2ca/vVd2V+/Lvvrd9UfnZHU9Box&#13;&#10;GrtoTsbLU9iB81qFNwKYKGCSOcyVFXrZj5cUCp2u7lLHnv5L9vqCaJApfHY/nZwlC+ZODqC6h/jx&#13;&#10;QdBCu/d6WFLC+4ujIaSsskX8yq72k/jt3AMPxuSsWZC6JI4G4Td/+6Hynw2DxZoZtS7UGkxyHYTm&#13;&#10;cPWOJu74jIPzILpt784tV58R+y2QIOfFNbkQbkdfU1P8bZdVfJBRw83XBY+J44P2r3OM89B1kVEY&#13;&#10;Hojig11tdlwCxE1q5fu7mk5DFDOMOfu6mEmB50AOZ67AqAivCV/rB5LvAQKhPDrBwgkmSNag8LJT&#13;&#10;Pr1JwCLpr/xa/kQJHgra6SMsSPvf9eF0ku7cz2VPlZPmXJ/+aA75/C9Vz5fbXbdPLpyW9swkRt2J&#13;&#10;6r9cUBN3W+IWjinCuSlh8QIag2Ts6ZRfrOj44qK81mqco8XFvj0/mtvU9Je9UlKq8E/XRGZwjVWn&#13;&#10;a5/qF0Ki0osnxNySzk2PZnLg1liNpqVdfuZy+6dVGojXZMn+hx1dhrTY/zczOotnKD9e/fBp3U3F&#13;&#10;GRvG0cqOVK49p0kdn/a/GyP4VldKm7SK77+reKERmz+QzBz9t+8h52VEr54YMS6OLQSDHFxn26W8&#13;&#10;Utn+v5PSEqvKc/m8NTOEM5PDEnhUqkHX1CT56WjLu23sf9yXMZfU8fePG3fjIKHRyQMyBnYWBtnu&#13;&#10;FU69PiMMj8anV56sHpRL8HtbdU8VrkC03IwwHomSHMNk0ZjTJ/Dto2iSwxaND+PQaEnRfRHFOMKY&#13;&#10;1+/JWlMoSMO5BA85PCp89rXpG++In4eHkyEeLD+dnwJeSOmCedkJL90imhBN5zCZmbEMgvoQT/rp&#13;&#10;5Tnrr40eL8S5BA+VwUhKjFo6L3WtEP4eyH77+OR3bo0vjIHsrJw4Bg1Cu1vZ08CWb3c9O0ahmCPq&#13;&#10;ODO7wWXr83I+XJo0Jy0M5xI8FGpUTPjsovRXZof1v5Ow9OzET1dlrSjgpwCX8DS0hGThA8tz/zdX&#13;&#10;OE1AoQp4M6LG9LAZyo1n2t1xj7HGCXEdMHbJj/UO+SboVZTgYZFILGHYeEy7v7oX/iDH8OfiwXAH&#13;&#10;HoiEMR4PNq27VKnEY0ZzI/6+KC6PQ9bLe378uXIDmDe2Vr5zpqfLgHGio9fMjUy3mzpiYQuuixRS&#13;&#10;DO0t3b+erH3hVxkeIIAa9vityddFwK0U+obylne+x80kz+xpOlCvbOtUVuOxdC2sHMh+8ETNhn14&#13;&#10;HHirx1R5rvLmd0ueOCozD5vqQ7tK732n9Kk6pxdEU+bckPEkHrjApGzv/GpX2aNbSh/5ovKjC911&#13;&#10;3b2VbVpicKLGxL66MDaFiUGkgr37K9bhaSrePy+TkpiFBfyIIREdIz+GLJ3Aq8DeH4JOj8a13yTr&#13;&#10;VDcP0736ik7zvI7FSKCbGiqkdXicQfbULOsQ65RZmVwupFHJjzSAjlKLp8cCu0zyrne+rX27XHG+&#13;&#10;XXWhTfHD8dq/7OvqMmGcxNi1ubZBoDAKh6o+uqds1Xd1L52SnseNIljGhNg5EdAp+pqT1Y//3PZD&#13;&#10;o+pCu+pUVce/fqhY9VXjD3jwdgudBrK/crqnzOhkQSVXqM/KiUv9jTKJ+oqt3cUiiRwRtbaQA28a&#13;&#10;tbh5w+e1r5TKj4h7jzZJ3/y5askHV/9USozkjN/PjU2lQPQayXtbKp4613MQT9Pz3r6KNfslY8HY&#13;&#10;4MobIWTpxHYIv0IKZxAzEa3OMNwd/kYFEXSGTBPBdo1cdkyMx0VLSecNzPfInJnJQA+TtKb7MKRl&#13;&#10;hy/MgAC0upJT4t3WSk8yNVeKv2sActIKCiPzbQYoY/P5+herzBF2iQdjzsvhgFBjR/vrp3uJIDOD&#13;&#10;PzbZzQ5KWF+j3bOgkKcURKbDJNCo2LG79cgg0djIMZE3xQPjDNWnWz4iYtj0PabKSy27LVGnXFG6&#13;&#10;0E0TmnQyn5XwYtM0P1co4BVNjg6/jt2nC5RYbjY+1mnOluEzPVhMZICyGVVnqx31UXegSgnZMQH3&#13;&#10;moEVFB5u7eRV2/EinDdBANU21lVKK4e1hDtmH6Alme2GLwWjOBVvibFNss0cSdfZg2Wk8eLwRMpD&#13;&#10;JSp7c7tJva1M6TcbfCCT0Ys6F0DNhL0mJ84QPZpOc5/TaZThIqjhB/7wpEadGI/b2W+cILMmpRPz&#13;&#10;PfKUTF4kPnGU/YZv5pCzopn4D3JVGb4Asn+knRopfIfREyKtADfpO23GMRKNzxDgA4uusd2F/S6H&#13;&#10;7AOlwtvE7EsBrrSD+VgNJCbTRfia0NTToaoZtA/JeZFmc4uit9TJstNU06rqCaD+H7WqhCCdiANI&#13;&#10;ThDVajvwwM8YL4qJB14c6qFmRZnXOSpNE7Fw6O35BZ+wUTPSuUKcGOzrUmBqZ2ypkJzC6UZODDdb&#13;&#10;v8KFrzxaCB6A9p/lwhgzCbkW1wRnpYMrEW54hDFO44V3fd+5j4H53yBTQDJ49OI/abWGwUlMjjDb&#13;&#10;BOG8FwStd3z0GsNQptJRU29/FxyCdHI+NAGwJtXlNlxhyJHca/vnbM7xZocVmIcRVZviUp/26H+t&#13;&#10;UoDpjC4Kv4ENQc7DJ/BgM1h9rrJvtqbrW/DrJT3q9kE+LS2de2qGGnb0vXqzdY7MYni/X8BDCfZ/&#13;&#10;nZz/Nerl5uUbHYayQdXPKFGZ15tkDN4ijg+VQbG20vhbiwOmPO932+g2bdChCa9WHyVIVM41fXM2&#13;&#10;55UVpofjCyGS7mqVQtafRFYrvQpvYDwvs2+m193zS99iw1Al0eEqqZS8seXqyk+df+7/TnxwyNv8&#13;&#10;dVJNNy6FlhgzuGKPAF+YApvP/5L7RiwyvsRiYfpWOT5oh0ez0qyE29pFjVe6zAF8w9j5Tt5EWFos&#13;&#10;K3wEFQuZrKFGJy5tqHN3soqO3/AwstTcqbG3OESH7utUJv+RqTx415qkkm8qrAYTrXxfDc6njIyY&#13;&#10;W8wzvdqy7tK+sctUKVYpcG3jFsWMANIe2cVufCWWksnPdM8655FCmpdYXLr2RAM+xpJjI5fH0eAS&#13;&#10;C+Jj6+toqqqRteCJOLMLWPYtxJhLc4gN57H+hBQIwKRhjsealB/81tUJHnmciIcWCK9xONoELrAP&#13;&#10;L0iYysEncod+az9ns04wHK6UwwYLPS5iKj7T6z1dMbBe0NV3HQWiYqzrZ0cXOgwtGIf78IKsT5cK&#13;&#10;C4cmiUm912wnJEfH/Hmq31zaTVeudtfCVA7jzJ8bQ1S+V2+0iwhs7Oj+tRUSUdKnxt0PzR94sMzx&#13;&#10;cfNH8hIJIQ6GFJ1gGjNs1ygaxK+dkClBd+Linr0344UZkXPiWBNjWBPjeHfNSH733oyl4E5O0lWc&#13;&#10;qP+Pgzu5rl5yCrZcIKI7LNybJLvwOVL/Y1J+ekQCUz9mrOi5u9P+PDF8phAXOy1F8MD1aZ+sTF+a&#13;&#10;xokc/GCiRUrVxdYDEnz8TLsm/d83xcwz121aauSfF2V/sTL5dms7+7BNdTmBSdr1cUkvDMRQ+Wfu&#13;&#10;SPpdCmtCFLMoIXztnIwf1ua/O97sL2VS/ecnMbAOY0WsXZn10qTwYhEbT3Nj1qa5EWEG03BbeS7X&#13;&#10;JpgTDq9/wdI6cB537VoIw/kzdX870NmsM1HZYddMSVp/e84ry3NeuT39/ikRaWyySdd79EDVhjPO&#13;&#10;dlFNvb/VEZYtfVW1vM0Wmq7aln8dkrQbMCY//OZZac8sw8W+uChlWUG4kGbqaWl9/Ye288PuJukV&#13;&#10;/95R/5sELBvUpOz4J8x1e3Fh0s0p7EgubUi74Eg6ynDySO3bpb1qeMtER96zKOftlflv35P18GRB&#13;&#10;Io8uMLMJb3N76192ttapTVQOb97crI1EmkIen9R78Fhn50jKD5W8lOeeew7a8v7RlmBvkYAx/BaL&#13;&#10;ZRDo6JD9cLlHacJgLc6g4zeomHS6DonywlXxu3ubvxbrB/ENMLX0mPLTOFxZ10eHpQ0O25mtbT17&#13;&#10;K5QYjcJjUjm4B65JKVfVNUj2Hmv4x/Eey9xQQaJPT2Yamjq/rFB1O+KuVR++2t2iw+82CmNTwYgN&#13;&#10;HuVN4u49vzZ/2oGPAYNnN9F4nEkC45WS9p/a+0YLg448Dq+wdNs5eX+FnSQDd4eSyq7fxLpwBoXD&#13;&#10;ooaBsQI8yjtlJ842vHS6V9pfye4u2e5yBY1O5UEaBhnTaevr2zb/UPdajSE/R5Ci7t5yrKcSh8XE&#13;&#10;Cg+bFmG6fLF1u1g/7Dsk2HUP6r+2CN98CZEDGo7HBP3TQ3qj/Tk+WFWMyhn4kbQXLmiSaQ2We5pG&#13;&#10;ImrM5g2d44NggXC+b+uDvgX+wDJdqjF0qvXtKr1EY+i2/cA38D18IA18ILHGYLK7oM8H9fJQJLwM&#13;&#10;oIbQFsQlDxG0zRYKayewQAxyW5FXIMKFEGrXpTYAW8A7FpRv2ChskAY+kBhMZEA5IBj8F4+uqzcG&#13;&#10;Arv6WqTR9zn7eg2qMS0o6OkEdxG7ZoHwsJut1c71GxqcFgYsgkjVcNODHbtgxPOwch5lg9KAQl1m&#13;&#10;Ivm3ZI+qG1SZgptO4AMB+7a+AxwUnRiOfKF2FnYR80OYGUJBMDP0EbugCTAwApNhagcjrS9a5LuO&#13;&#10;CBbJwU0n3pA+ECPsA9BsUPQRjkiu1wFmhsTmKcEuYmYI3wDrPCYYZIRWAEsJFsHAGAjzTNcxCbqU&#13;&#10;QWzZg2kemJJ9hDioIKiyj4R7JhaGYmIrYOgA8jDsEPZGxBzPcPYsV3Bb9nw6zQMiBRqXoI+BJxbz&#13;&#10;BrB9sA/UHJIhLnnGihHmCtbJnu+mecTsaISwouxjE4GgpBM4Ow894fG4L2GaJNch7zOP8RvrGYOP&#13;&#10;TrBpy3Hl/nuPehYW68jk5RFyKBOOQPDRyXebtoQZDekFQsBjBIKMTuCb56NNW2Jz02McUUaEQJCN&#13;&#10;TkAkl8IcedSxSsQlj3BDmawRCJrRyWwZ91VtCQcFpBkIgREi4CsFHWG1HLOD+cF3Bx/UY+JIjtf7&#13;&#10;BAm0RyA46AQu43AFj496D3dmQ0OTj8AdY2J9paNehBGmeXCbqRcF2okKQAcI3zUWSfYpAkFAJ985&#13;&#10;QBDIqoN0aKLxXvzdhCNr09dGuHKHGHV+cc6hxwo2TSKCN6HHJwgEOrbg5+ojBwgCTgg165+tJjKL&#13;&#10;ff/slM0rx/36xBRwlzy/rnDffdnv3hhzG9/TLojiTRXSOTzetARX7rh0FiLNJxo1poV62pd+Ac2n&#13;&#10;fq5+HJooUyek7Hg477Hp0YUiVjjcOwYPHtuPN6Mw+e8P5G+eyuH5BU9UiK8RCGg6wZLJp6fW4RiD&#13;&#10;mrhb3IcPZeaM9Ndvjk6gYyat6vzZ+pe3lj6Cx+0rf+toRxWEcaEwC69PfSrRh4tDHzYOibZFIHDp&#13;&#10;BDu2PnKAsCDgB5cifmr8szPDw+CSuu6ONz69svpA+9d1vUfxuH2yzUfrlm8u/6peA0dje5GlPiSY&#13;&#10;GaB0gmme7/xcLR0HZzF824lY2Lq50dEwudP2fPpd/Rb8elebx6hSvPL1pakbr7yIB4lCT9AjEKB0&#13;&#10;8rU1r88O4WMrRGSesBiPJmioOtH4jsQN6nL5vHW3ZG5fW3i6z2iRuXE6L88Vi4N5WTY1P+6dewib&#13;&#10;x+Qja7L/M52b6orxL+iVefQbEIh08rU1j0Adjjb5+B4I2i1ZXDx6i15+wDEA5qBdj6VnJ366KmtF&#13;&#10;AcQHpeIMwo0W/OLZWZtWJC6zDR3vRAZGX74g990F8dcmEDYPMofPmz07+9O7YmIRo3xPt4Cjkx+s&#13;&#10;eQSqPl84YayJIpwOxg7ZweGiRls6mhoT++rC2BQmplfK9u6vWIcbLSrePy+TGjBOTOyTS2OnDcUK&#13;&#10;8rRr09bls6gkY2e9+O1vcJvHum11P4n1nMSoKRAzGz0+RiDg6ARLJp9a8yx4+pxODLoQv6LfpJSo&#13;&#10;G1ztRcbv58amUiBaheS9LRVPnes5iBstet7bV7FmvwRi4dCEsU9M6b+B30EmOSL6L9O5NAhMVVm3&#13;&#10;dmvTh7W4zeNgVceGryq3il0ItutqJVG6QREILDqBKc93vnl2GPj8GmEBM9qMbq9KP2TMwYF6kWMi&#13;&#10;b4qHAc1QfbrlI4h8M/CYKi+17BDDqXtqdkHkIAMUeUpBZDrY2w3ynb9Jqq1z65SvHegQu7F2Q4Tx&#13;&#10;EIHAolNfvHQP2+JGNrBB+NgM4UZl+pNiGWm8OBjPjMpDjmstk+rbMiUe0yyCN8smWpmlIPqsJDyA&#13;&#10;lEHc/a2D2UMvlhzvQsZDDzrFvSwBRCe4tt/XG00WbDy+CNINdLvVHWYFZrOog8UNtZVGzos0x3tT&#13;&#10;9Jb2OimnUdyLR68h05OIUc/uITOScH8lU3dHb6PjryZdswzRyY3e8yxpoNAJ32jy2elAR2j09nFk&#13;&#10;PENvyFwabVsvHsI5LJqd5ZJ4cgTL7BsBV7c6m5gZ+yL8Ubhsp3SiciEUFIxO4IXopDhDuWQg9KhL&#13;&#10;1UGJ3EcgUOgEPhDAKL894Pnq87JMqgtmAwAWFX6jS1Y1o0RlvpOMjEEgayfDDwUzs80g73XGF6Ne&#13;&#10;rsUbRaFgzjqVkh0B4bPR41sEAoJOQCS/BWgi4PTH6ETS7amQ47M2MmfOZI4Le7DGK11anChh7Hx8&#13;&#10;u8r+SRSxBfjYpW0gJpF2j1HTgAelxwTR7ETHXzFaPC8g+tq36jza0gMCYhia/GMcJ9CGiZ5/7BBd&#13;&#10;V9oOdoOKk0Xj434//KkkU1WNrAUGGDJndgHLvmMw1h05HBidTBLZYRujn0WDtIcb1JCbIhLc4VAW&#13;&#10;VRQxIzIg+nq0Fd635Y8+xCE6NBHEVbz7a1cn6Dg9fNXtScsdfRow6szCxE/vy/tkOhuGL2NH96+t&#13;&#10;MN+jpE+Nu9/GfIdljo+7VQRs0peXdJ1yPlE1ninpqsZzcxdeF5FuPV3E2H8qjhb5cS7tW50NYOmj&#13;&#10;H2oaLBA+PSDoCD5ExvC582t/qQqJvNbEnp3MZLI4RQXh45kmhoEUyaEl8Vk35gsfm5d6fz5PyKHz&#13;&#10;tfLPy1Q6kv50K+nGAp6AzpqUG5ZmAD9zShyfveCa5Kdm8MPJJF1by7N7pM2EcC5vxQRuGMnYWtW+&#13;&#10;o80c3lmlqidz5yUxOJHhxQkUeq+ezaJlxvIfXpC6JI44ZUUydnd/ckWFjBJep2RAhJqGoSnSjYjr&#13;&#10;3gEBLofw7w2VlKJJSRtmR8KRJ2cNMPaI29/9vmmrnBh0wGcv4bWbheBnZJvYpGxve/M7SzISSZSw&#13;&#10;d6VISNKf33t59aX+SPPgszc/60ncz8jm0bVJLjIF4Gekr6kp/rYLHCzQ410EiIA0ozw6+X9ogjbD&#13;&#10;NWB+MUVY+svUKJZ+fVGqMWEcOpXDpOK7SwZ9V4+qprZz57GGF37pOqkZ6NzuLtnucgWNTuWxqGEM&#13;&#10;Mtmg7+yUnTjb8MLejl+t3Ss0pOw0XrxRvud41xmVJbuhtLLrgtQk5FLDmFQmhaRRqsrKml/bLS5l&#13;&#10;84vjTCWnWr5pQzENvEslXFpAjE7RTCICmF8fCJvpcw8jvzYIFTb6CIx+uDQwjvufS6MPPKpB6CIw&#13;&#10;mpY9FtXvA5O5I9HQFLr6PMotGzU6gXue7y5JHmVQUfFjFYFRo5PvYmGM1a5E7R59BEaNTnDt+Oi3&#13;&#10;HtUAIeBVBEaHTsgI4dVORMICBYHRoRODgoamQNEAVA8vIjAKdIJZnp+9iryIFxKFEBgCgVGgE2z0&#13;&#10;oy5BCIQkAqOg2WimF5KahBoFCIwCnfx2IQTqYISAnxHwN53APo4ci/zcx6g4vyHgbzoFwkwPbXn5&#13;&#10;Tb3GWkH+phOa6Y01DRtT7fUrncBEHgh+eoFQhzGlZGOnsX6l0yicbXLWk8i9aezot59b6lc6Bcju&#13;&#10;LZpw+lnJxk5xfqVTgOixbwPujh3dQS11QMCvdAqcyZ43GYUx1y4pOPJozoupLlxN6Y4K8lMTtj06&#13;&#10;cd+SqALk4egObqOY1n90Ag32/45TWFLcpgcLvlgQaXPvHARKsmk3VjApfd9jE7YV8/gedAWFMy2N&#13;&#10;yWGFTU0dNPKSB1Jhhz0/NTyVRYtK40/tC+tOW3JT3vG/FP54U7jII4nDZGKFv7y68NzjeS9n0Hwh&#13;&#10;fizI9B+d/Hihv6XjsIxkXjKLGpkSPrFPI/t+sp12Uqem8aKY9NQMXn4g9zmVt6iAw8SoCQXRt3h5&#13;&#10;IMSbzc2MnhNFxeicORN53EDGIYDr5j86BZR5OkBWce4phl724yWFQqeru9SxxwfBBOWVHfvbdRq1&#13;&#10;Yv8FGbqIz72u6U/tPzoFlAYDt725fPIMe7dz6bbvuzrrjQtL9vWI3c7rQgZVz1MfX5j+5tWnqvov&#13;&#10;wXQhE0pijYD/6BQgdghL4wPB3QnpYogh4Cc6wc6p/+0QQ3cVc6gTwZQ5xfmn10/YPIFBorFW3pD+&#13;&#10;zZrC0+unnl9XuPee1A3ZjMGWFuQw7p9vyfrxsclwieHpxwq+WRK/WkR1CjGZxV4NYh+ccALErp/0&#13;&#10;y/2ZG6fz8oZZEVHnF+cceqxg0ySmrUxMJIp8fknOrj9OOrd+6rknJny/PHldhlUlzTaG4w+nrHCM&#13;&#10;c4NxNqyYeOKPGY9CREMa78XfTTiyNn1tfwAOZmLC7nVTDt8RlU6iTM2Pf39lwZF1UNvJR9Zkv1PE&#13;&#10;L3BeW3JehnDj8rx9OAiQMuf96yAldf4cMKJM/NS+5iHGJn8d0Ai0oQm6ccj5HvP6DLjmmz5+fMI7&#13;&#10;9+X9eWpEBp+KKw+FKkyIWn5r3udznNgAMX7MZ6uzVxaEJ5i1ncpkZmTGPXpP3sfTOTxbteGJhB+v&#13;&#10;zn0UxEbQzdZACj+aXzw7a9OKxGWOUTYG8jJmZIRxmczCNA5n4EvKzOkZX9yTtjiTG8fB3xAYjZ6c&#13;&#10;HLNiae6nN/L77Jl0ZnoElRkecet4+6iizPTo+XE0BoedAQHdonhThXQOjzctgSAKeXJmuIiChaXE&#13;&#10;rFuc++6CuGkiJh4SBwLm8HnXFmVsWpUw384ECDekz8v5cGlScTInCgcBUnKnXZPx7p2JSzLYTIyW&#13;&#10;a1PzUOMSDo1/2hSYCxX2cPdmUkQR1/K0JWfrXvii9JEtZRuPdtbhIZSoiZOTn8+wezljMRlRuUx9&#13;&#10;XUm9OXHp07uajnfpTRRGwez0l3IG9I7Mi/r3HYkFHLJe1r1tV9mjW3DJr5/s7jRgnBjho/Pd2mXC&#13;&#10;Miek/HM2n08xdta0vL4VL/fRrdXbatR6Ei2lMOXvhWZm9/ScwO8lp6RlhtuGFaXMyzYb8VSyX2oG&#13;&#10;v7iczJmRw5DWi9/fdoVo1+F2nYmEMaNin7yJzx9QIPK0a9PWjecwScbOevHb3+CVWbet7iexnpMY&#13;&#10;BdEG/KNpo1uKv+jkp3LcA5NJGTaCqObU3vL7DnRsb+o9KpZ/drT2d9+21OGKx5w+MTzavjR91dHK&#13;&#10;3+1pNyfu3VMq/sOnVbs6ITVjRnH8kj5CUW+dJZrIwkyyzo2fV79YKj8ixiVv+a167a7OThMWlhz/&#13;&#10;RIHLUTdp4Y8UCbigvmW1a79r3lKHl3ukTvLid+Uby4D3tILZCffhEzzNj5V4AFCyULDIWq3JYTek&#13;&#10;QVkmeU333qHiUJuklXVrtza9V6Uk2vXY51Xb2/Eo8oKsqKX9m23kiOi/TOfSSH2JP6zFK3OwqmPD&#13;&#10;V5VbzUFNx8LjJzUPwMke9C4s54a+PdPU2fnhFXOAzf5H1tLxXQ1u+KLHhE2xfeFCzPQ3jyll1lqj&#13;&#10;k288JIFw61gY/5YsM584/KXZEGpGd+FY81d9EWiIDKbqsuYva0EybeKUqGmuvcoTC6Knh2Ekbc+X&#13;&#10;+yXV1jHUTNqv9rdcgChO9PAlUyEwtaniiqQC9J/Mnp47sNfMTBMUsqAkzakrCuvQHPZ6b+o9eLTb&#13;&#10;Rr5O8e7pHjxOKY2Vhwdxg4c8pSAyHf5pkO/8zbYyOuVrBzrEvo9FHAh09ROdAs0OYYEebvwbwsHc&#13;&#10;INNctdcDQ22P2Y7MovUpUp8sY3OF5KiD0kirJecU+PwwJ4UNC5fodH4WHmaw91SFY8gy7Y8VCvgW&#13;&#10;i+DNsgk9OJie0G5M48DgYhBLd+Kqbfv0yo40QT3JcUncDPhFJv2tCYYISmoaL7kvIaUoNSwMeNwj&#13;&#10;3WMecAd9jNpmif3g1SXRmPemqBF9IXfps5LwiFQGcfe3EnsU9GLJ8a6hhr9AYIJX6uAnOgXm6AQI&#13;&#10;DjtAuYwyROLUOVEZk7qqC58XcSKYSSRygZCJz+RkvSXOhoOODjUMZSQyPQnsbMM+GCMzCqhp6uxQ&#13;&#10;tTtJbCiX4LQn81l5uDDtrkqcq5TY8FsIOwbGnpsGBDB11kh/G/nQQWYk8aEYGKF7Gx0rY9I1yxCd&#13;&#10;hu1RlxME7OiEDzO4N6HLLRk0oba5w+k73qQ1f01m0aJJlJRw85SPL3obt487fPBogvBQuDBBG/ah&#13;&#10;MIQc3JInnJLnRNT6yW9PMdvF6dQIs7DG0q6LEJSNGlaUjTOamsCfDOsoU+/hi0ovrGzIVK45tqLB&#13;&#10;YHLGG+D2mAgg6kK3DduvwyUYPbOeqVWuHzbUHnCJsPAZFNqm4doy+O/0+Ghbv8C+pBjd/LVRpesg&#13;&#10;AbXMAwGEHpSq2wb5NDW1/1Dpil+CCYL8wqNXawYT1SbtvXq+3yNJIz/UAGKpWZm8RBLlupzwKBhN&#13;&#10;uqQ/dXhj3DDq5Vq8aRQK5kylKNkRLttXPO+C0c/pHzqNWju7pFp8WUFmpMcM3lKMmRkBKm/q7dG0&#13;&#10;eV5TcrTAmZcvxsyIxIUrJeoGEv6SxpVO2fnPD0rmbXL+WfRF8/cDwTkHr5Be3YjPoEzSqzXzBxE1&#13;&#10;b1PpPQctHkm6PRVyQIMeL1gQRsz0jM3V0jMjn+nhbwtNgxQqgwmi2YmOVcZo8X1LLM/xDYqc/qDT&#13;&#10;KAKha5FV4rMMxuR8fNnt9AlLEUzGl/76srreoQxcwzSDHJ8VUeQwaeSnR0wC41ufcFNJc68C5HB5&#13;&#10;N4hGjrympBVGGywyhe9YrtPKdl3tPKMywXxv5qwYfKZnVP56QeWNsQlK0x5uwLfkKCLBHf1OFZY6&#13;&#10;UEURMyJH3t5R1CNXi/ZHI0dvsge9rNhfo4E9R35O0ouFLCtngj6AOFHRL86J5OPDR8+B+hGpFryZ&#13;&#10;H7vW1gGCxl03O0IAwhXSPRX4/E1d3flbtxE3A8wRznQ4VUQO421Ykrv7btFMl9Zyhp3nJWCAdlIu&#13;&#10;3jgsNVW06b78L4o4A/vNRsUvNfB2oebkCWCmZ2zr/rHHK2MTPjydKemqxveKuQuvi7A5XYax/1Qc&#13;&#10;LXKpRa5qbcCm8wud/FHIYAjrDxxuOoTPQ2h5MzP/uzj+gTzutBjWxBjWtBTBA9en/feO+DzYezGo&#13;&#10;Dv0i/sWAhY3oVBY1oyjzk1tiliSwi0TsW/JF767KWBAFMz3N8YPN24nVkEnx7q9dnSYSUxT/6n0Z&#13;&#10;L07l3yLCExdnRK67KXPXg1nLM8OiWa7ipW9p+98VGBOg3Oyv70h4NIc7E5fGuW187Mt35n9xZ8LU&#13;&#10;GEaYjfOGYeel7g7zCgcj6a+Udld4TzGNko5XT8h18ObKTHlvWcIDqUS7ol9ekXVvnA+OZ3mv5l6U&#13;&#10;5GrPebFIf4tSy17aXnegQ28iUYTJMcvmZLy4POeV5TkvLkpZVhAupGEmjfLAzzUv1eL2LdjVhZ0o&#13;&#10;j2poaq+S1BpoKQXJz96T//bK/H8uSJgRScUMmpJD1U+VDZgWxJWNzx3oajNgTIFg4Q2Z/1yJJ964&#13;&#10;NG3FRH4s3SRtavnnNy1HXB0zdNt+rt5UqdKDATxNtHpxzlu4tLy/z0u8OZXFNGivnq5+4pCN4U7f&#13;&#10;JD1LjEh6xdFy71rbjKeO1Wy8pFSTyFHJokfuJNqVcrOIqqzvOC51tUkegR8omSjPPfcc1OX9oy2+&#13;&#10;qxFcYDTKh520mqOlklK5EWziNDo1jIYbxk06XWun4lJZ67s/tXyHu8z0PXBww2gyUXmcaRGmyxdb&#13;&#10;t4uBh9aPSU5iXJfGNNS3f3S1F9/wMRqj4gVTedpf91Wtv6hO4jMiOFRwV9er1TW1Hd/8XPvMFY3t&#13;&#10;kszUKO7ecVUBNeGxqGF4QBGjUtZbXSfZeaj2r791X+xTcoeCSCZWeJh9rYy6M2WdR9v0AjaVy6Ti&#13;&#10;XogGfWen4mJF6+addf8oM29k2Ty6dhNrVhyl7VLTPypsK6YhZafx4o3yPce7zuC2EMcKWAmyT0z8&#13;&#10;ZCit6jqOV4YmwEEgaZS9JRfqn/lJnlYYncXEdJ2ST8pUrlgtfaeNPpK8tigeJGMmE64thf867aNi&#13;&#10;QCzMoIIrEi5AItcZ1IRRGz0jR4DCf+eRzGsZxqaTVxf95ujBMfICRl8CbP1BJTyb2Ix+7X1aAxi8&#13;&#10;eHSKp7M+n1YtKIVT47iZuKugrqYZNpJD+UF0GrR3uXSP11GhrDGDtU2UkfjNQ7mbr3c4VkgLe2pO&#13;&#10;NHjfmxQ9Pw1xDCQkMPMHnUZ54TSCfgJGhRNODegZBgEsIZ6bLggrnJa5+aHsjUURhMUSzJtv3pux&#13;&#10;JIYwb7bsHtFORBD0gT/WTgIGJXgZBX2oN5p6tEaDeZGJnkERoHEeW5h6dybL/sQvZDCozx+qefy0&#13;&#10;7emV0IKSWDv5g05BZ4pw7GigklJv7CWc5NAzKALk9ETB3eMjJ8ezRXwaA7dYqmobpQfPtX8iDnHs&#13;&#10;EJ3cpoXOaFLojPBft3OiDKGOALLsud3DMGWFiSusplBIG7exGxsZ/GGKCDEkYZ83kgF7wcPeMxFi&#13;&#10;7UbNGR4BRKfhMXJMQZzhBVLBSDWaDr6e1B3l8SECiE6egwukwkcqJiWCQQF2IV55DmWo5PQHnfqO&#13;&#10;oIYKZI7tgBswYe5H8IpLI0NkeLS4Ct3eHqpl/qDT2EEWeMWikvkMShSTCtTi0ylAM2BXUG+7jZ3u&#13;&#10;G3lLEZ1GjqFzCUAtcKWHSSCwC+yBMSxqNJMK/4APcAw+4BMITIOPr2qA5PodAX/QSYs2asz9Cmst&#13;&#10;GKbgAxyDD3gwAdPgA0yDDwxowDRiQINf0YzR71zwQoH+oJMXqjkGRMAoBUwjBjRgFDFjJAY0+BMO&#13;&#10;UKFhLPC1wE90Are3wMciAGtIDGhAMDgwAuyCsWvoa2sDsAljqkp+ohMik1e0CsYumCLCfhfYD5Fd&#13;&#10;3iuQeleIn+iE/Ny82G0wZIH9EOzyaBPZi6h6RZSf6ITmel7pLTshxCYyIpUvsPVMpj8OaEDNwE4F&#13;&#10;a2vPqujfXJRrrk1/ejLE/LJ+4BI+ZXWTdM/ZroM9PjujweStvz2lmKs5+FP1v8zXKrn6YLSZEyJy&#13;&#10;lN3vlvT65b4gLDUl6t54/U+nuk+H5C0qruJuk86vHuXBYytnXAthJ+0BxTjhYePzE9bfnfl0hvlm&#13;&#10;ex88rLSo6yLgpiX2dQVcljvyacmix2fF3Xlz8too2sjuCXStVDLv8UXJtxelrp/s5KCgayJCNpWf&#13;&#10;JnuAX3DN9wwtLX/7uuyvxGdr5Tsnuxo0JlzXb0r7S5JPLmFU1XT+1qHTqJW/lchduaLcopJwGxhO&#13;&#10;P4wSzsYdc8EAOGQU7RGrcl+wDDKXHRTTjRG31x0B/qNTcNnKTTrt5XbVBeLTpvjhVMOaLxsuwgXf&#13;&#10;FNYN10Zm+mKEUsv+9dXlxR9UuDfTc+hs2J4CqzrsViHTnztE8E5aP9IpyO9aMMm7PykFPpHIkdzp&#13;&#10;bs3GvNNT7kmB3SqwUoA9PQQ2fwlXLKefQHtl+MkUETzWCPYTq7LmhWP6+ro7fui2m3Sx8tK+nRNO&#13;&#10;Jan2fl3+Rnv/XhpGLcyNvjOfnxnJ4NHg3lNVdb3kxzOORgssMi7i/sKICfGcGAam12haupRXKjq/&#13;&#10;vqxsISTRuE/cnjyLqdj6ff1XFpMCRp02LmZJTnh2DJNDNinlquZW2dFLnV+34LHT4/OS37hBEG71&#13;&#10;SjTplLt+qH6rpf9SWyq9eELMwkxeSgSDQzEquuQnL7ZsPKsunJv9/HjS/m3lT5ltHszEhG3LYrn1&#13;&#10;dfd92x2RH/vgpIh8KI5iVEoVF0vb3jspLSEsI9zITatSpnKsX8H6xlOVy34dMrTucO8BIDwEp8T/&#13;&#10;a6Y+4S4MPHHrRQBLCbgbh/gvnGDQm//tz8evpghoWPBYIwbthXDCX9Wo78TD3ZofKnv1rdn/Nyd2&#13;&#10;ciyTR8NjATI47Ly8hPXLM9bbGC3IeYVpH9yedGNaGHAJz8dgJMVFzLs+8+3lccXEkl7AnRRN43C5&#13;&#10;k+P61yQYc9WSnBeuF06KBS5BCozDZWdlxt5/e877s3iRME7irn02tcUo4Fnb9w0WFr7+juz110bn&#13;&#10;RwOX4EtyWGT4nOLsT29PvDODRaWwClOJsNPkyZnhIgoWlhKzbnHuuwvipomAS/j3HD7v2qKMTasS&#13;&#10;5hPBPjAIoWg3zSUz7b8ZSocBPoAQHDvAZALTUXC6J5wVweoLE1TClZFwa3SLS3hdze4jsHNA+BwT&#13;&#10;Hv0wOPt2GenQVn/cUW4pFDb1A210dgCENmNCZAYTM/ZIt5arbc3VtJunxU7lU0zynu/Oyptx9aLf&#13;&#10;sSB9ZTKdYtBcOte06Ujr7sudJ1p0ghhOLJuRmsgw1Egvm68nx/jRL8yPFsLw0tr5xa/NX57vOFAl&#13;&#10;l1GYqZE0NocVIZf81G4kcbhLx4VxIExMbec+PCIgljE5ZV0+sENXU9L8wRHxDyUgXMsSsONYVH4M&#13;&#10;VXZJcqyle0dp92Ut87oEBpmkOfpz1T9/adtFhIXGWA8vTVsQTcWM2oqS5g/x7JJznYaoaHaSkBNr&#13;&#10;prSypfMzPFY8lpQaPT+OBs1JjKJI6lu3HGz8+Ez7kSYtnc9K4lBo7LBJvN4dlWq1pnf7mY7TNfrs&#13;&#10;cbwozNRVWvvk93WvXFEPZi2HvgYVhx1n+OAuvzQKB/SbSgalh+/N448v1qB9XQrCzQQjQ6Ew7uEx&#13;&#10;tnw5XhF3lPtv7QSFBbFvBJU+59rke5PhLW2ovdx1ytwxYSnCO1PoEIHjJFz2f7z7SBtutzhS3rr+&#13;&#10;2/qTchPGDF8+WwC3n4K+JqaHp8D73qjYvqvpy1olJDvfKH1/b8Wf9zTvuyT+0fkuE312Ogcvr6X1&#13;&#10;+V+7DrQQwtue+br83yfb9p1oP2yODKBSai4riHmNUd6trsVDlplLnBC/CA8uqr34S+VjvxHZlQdL&#13;&#10;mh//phE3qDh/TNLKurVbm96rUh4V9+4pFT/2edV2PBgCJsiKWkqMZHrduTYtIUCvUh+XGizbcDDs&#13;&#10;wFCAO++aDSEw7MDiDQYKIBLBH19yZ6ghEX6DChBOj1AZd8e9YUTb/uxXOgXRsVxKXPwHq3K39H3y&#13;&#10;tz2cv34yF4aOzsrGf54jdJa+cAKfDwrd0PpWpTlEZ/8DwdHeOtUD6y5WUvTyKPwFDMMy/j+MEsWz&#13;&#10;Ni4bq6vaX/ut46Bl6mjTN6CCZmYwafHWlnm9Zu+pltdgeBziXYsxb83Hqahr7dh01bZu8u4PLvUS&#13;&#10;HMAofacb+xTd1HvwaHe1tVid4t3TPfgV/TRWnqiv5hSMRIwpGBm/IheYA2oK5LFM2EY/YMogDAAi&#13;&#10;4YemzdfmuEUS1xP7Sq7TGgTR8gmj0aLDmTF9HxpVrW5o7PrhQMVjP3U3EgpH50wWgZobamvlEIDM&#13;&#10;7umoklbCTBFj5idDiGVTdYW0Fn/Ls29enP73ydxUlzauNAcqlTCPIkcI/98dSatT6G5YE8PC8gXQ&#13;&#10;s4baSmmVPetMlVe76/rGMHyfis8gs4Ei8Bh17cq+m8+IA44wzhjlWjz6KIkaFYFzxjzm9L/gzWsV&#13;&#10;D9Y5rmunL1IS1+bAK8AXBzf9SidAJ1gGKEO3oto8CJnUsq1bSxZ/ePWh7xveuaLqstjzotjmQUPb&#13;&#10;0ObMIUiraVFCUiw6ggGjhEna8X8/dzTrTGCpuPbajP8+mPvvOTGLYoiA8YM9pqpzDe+UQrhejBMd&#13;&#10;uXxR3ler0v/fNP5EiBA93EOLZEXjqXSN7c7qplA39job2mAxYzYDEAt6/AgjsKV/ijaac7Xh2uvB&#13;&#10;7zBSwXDq9Y0Ef9NJEyRBk0yyzmd+aKlQwxKId+fi5Lv59krM5DPC8W5kzVs+8adHCx0+2WBtxw0C&#13;&#10;LIp5KDI1VzU9sKXqqyuydiAVjZmbF//I8rxPFsfewh+8C0zaPQcrfv9906EmNZCKGc6bfU3qy/fl&#13;&#10;vHptePqQ41ufnwREhHO6+jYZIFwhevDOg8GZ7s0L9P1NpyCa7/W2dbz8C0TdxBV5xaKEW/AA7AOP&#13;&#10;yWA0b+7AXpCmvUft/COR7b804DFkUio+OlC96uPyt0921eDrFwguKvrTnSmOXLUup6Wx4x/by1Z/&#13;&#10;XftdmUIGUappzPGTU19dGGUTztmWHPpevXnHDKM5Hf8wCsul2eaYYBwY/bzIKH/TCXbZgsfbCB9S&#13;&#10;ntrXBRM8Kj/qkVtF11hpobpT3YXrm+bEz2UrP73q/PN59Rt19gOBSa368VTD7z8p+/cFhRJfXoUv&#13;&#10;m84jzGZDTPy62qWb9lWu+rzmp1Z8A5eTKLxv8BFK16XqwGdztMQYZ7wJYyayh58xjgkymRsJ81ni&#13;&#10;mPPIm+wFEe5WIqiCZJqaK5tfPSEDvadGxPz11phCi35299biBmP6uHTLxqk7SOg1ew7Xbze7L7Bj&#13;&#10;OLmuZVVJe17f1VqJG+ZoKSIwcgzyKBSl3fjol5rJz7AnDpaZK0hBbLJFDhgFppeR3982CnQKluVT&#13;&#10;P+CG82fq/u8MGNkwTlzcUzcJ4gldNCp2loOxgizMFz0odPCtxmizpqVsWpn2sJAMCyjwnPjo9oTb&#13;&#10;I22TYWS22aVAK1XVOfCCEhPz+r3ZbxUL8mwHGDAUmPdgDa1dgx82Mqn3luFWQVps9JpcmxMlGFfw&#13;&#10;0Hj2KPS6a++LUUxFjFEjdDMYBWCDar5H9K/h3Im6d8pgAY+Fpye9NJdvZpTx3GnxMbkJfO2WLMl6&#13;&#10;dVbULYmsiTGsiXHc26fEv7Yi9/9dI0jmUnHvHDIjU8SOi4teszz7jeujF5uTFSZFPHFr2uJowF97&#13;&#10;uVwhddAjmoCdEcHOyk95dUX6+sn8mUI816y8uNdvjU3GSCaV/DDu0DDYA1bB5h87YOijT7gh883r&#13;&#10;IufEQXbOnPHxb96ZOIEFAeBGUW8Dt2hgFPiRjaR+I8rsccFBNd8ztxKMbPtr3q+GLVGyMCf+kSyz&#13;&#10;E5u6Z+PuprM9Rtw8MDHx8dtyXlme88rtGWtmxBTwKQalfM+e2nfajCRDz9v7cSs5icLIK0j4oznZ&#13;&#10;y7cmz0tkUMGlqKz57QonxFBXtPwXt5KTqFzenGtTn1mG5/rbHGEel0wyqI792vLj0IeiTKpNO+sP&#13;&#10;dOhNZHrW+KT1t0P2rPXXxWRxSG2lrfhbAD3OEADLBOwQeIyNX332LLWEAWoklfa4tS5kNNF4nEkC&#13;&#10;45WS9p9w/xrrx1BeqyRHhmVyjHXV3YfNrnE6Ze+B0u4WHRYBDiwsKsyrwFW8qV125mLza/ta9xLu&#13;&#10;cySSXCL7uVKh0pEYNMpAMnH33kP1L51TSohEWlJKMldkVOw/3W329DNU1XafbNUAgVkMCodBJuNW&#13;&#10;RFVVddvmn5o+Fg9YOAw68rg0Dlcm3XZO3mA97Gg1R8ukVnUz9nT0/Hq07oUzCi34tkbpT53uOGo+&#13;&#10;q68g0acnMw1NnV9WqLrtMLKvFbxZTJHR3Cym5uS5rhO+O+rvQlf5KAmsoNQGt/3RCZ89/x3QsGs8&#13;&#10;zFNhl9BHiCCxCIGRIAAxJt0N3OrvAxp2zYMXwEgajPIiBHyHgMdTJ8+niSNsDCyf3B5QR1gkyo4Q&#13;&#10;cA0BcEHyzMQ3anSCdqEByrXORalGAQHPHGRHk04qn57nGoUuQEWGDgKe+UiMJp3AvhdsW7qhoy6o&#13;&#10;JUMjANdXeADRaNIJqqtCG4oedBrK4nsEPGKTfw+3O4IADuZBfOLd952KShgtBDy7xm6URyfcIIFW&#13;&#10;UKOlMqjcwRGAq8U8gGf06aQyGJHF3IOeQ1l8ioBnOjn6dAJQlDq0petT3UDC3UbAs1N5AUEnNEC5&#13;&#10;3dsogy8RgImeZ8fGA4JOaIDypW4g2W4j4BmXoJhAoZMGFlCerP3cRgplQAgMi4DGU4fSQKETrPyU&#13;&#10;aA9q2H5GCXyPAKiix+fxAoVOgBK4xHtmTvE9wqiEMYTASAxjAUQntIIaQzobqE2FFzoYxjyuXWDR&#13;&#10;CZn4PO5IlNErCMi0dkew3ZMaWHRCA5R7vYdSexUBuPHbY5seUZGAoxMMUMiLz6tKgoS5hAAYlmW6&#13;&#10;EQ1NgUgnNEC51PkokbcR6NG6f9+KQx0CbnSCGsKAGyyBNrzdp0je6CAAd62McJoXoJM9olpy5MU3&#13;&#10;Ono1FkuFM6zu3ls0GEyBODpBXeGgrrdaOBYVBLXZZQSASzDNczn5MAkDlE5Qa6ATcjvyVjcjOU4R&#13;&#10;8C6XAtQUQbQcuR0hDvgUAa9zKaDpRAxQyO3Ipyo1ZoX7gkuBTieon2LEWwFjVmNQwwdDAOx4Xlwv&#13;&#10;WZcSuGsnopbg24t2dRExvIUAvlerNfjOyhXodAIcR+Lh661uQHJCAAGwbUk0Bo8PX7iCQBDQCV0e&#13;&#10;5kpHojRDIwAjEnAJNmB8ClQQ0AnaL9N67jPvU/iQ8MBHAAalbo0B1kt+qGpw0Aldv+wHVQi9ImAo&#13;&#10;IgYlvy2/g4NOZhOfP94uoadSY7ZFYAoHIvlZbYKGTjBAIb/YMcsNtxoOROpSG8AU7uuVkmOtgoZO&#13;&#10;UHXf2Tfd6i2UODARgKndKBKJwCSY6IRMfIGpx6NeK5i2yLXGLo1+VEYk6+YHE52g3ig+wKjrboBU&#13;&#10;AL+o1cyiTrVeqjUEyC0jQUYnQM3HOwcBoi2oGk4QAAdOoBBYF8Dw3RFILLLUNcjohA9QI7i3CSlp&#13;&#10;0CEANm6IqQeeQWBdIAYiWEL7zfDtLlzBRycU/9PdPg669MQQJNUY2lV6GIjgaDZ4BvnfTOcBbsFH&#13;&#10;J6+c6fcAKZTFpwjg90WaRyGgEDEEBWNHBx+doFMDdqz3qcKFqnCYbsBABBM5YhQK6mYGJZ3QmcKg&#13;&#10;1jmi8oQHELAIrNvBOBA57YKgpFMIKNNYbgK8DcHADaY5WCCF2JsxKOlEI2NjWR2Dt+0wS4fVEYxI&#13;&#10;I7lWP5CbH3x0CqdTEJsCWaWc1g2IBAskMNMF++poaOQDgk4UDKOTbT7WhIGxCH5lUjAujRzFpDIo&#13;&#10;aGgKJjYRfnRApJBZIA2BPmYyexkU/uu0r7sIOEMjk6hkjIrBQ4I/0SDja8xHVz4QCVZHQbFfNHKg&#13;&#10;zq+fCkJ8OzoBYWBUgekZjCqRTAqPTmFTyXQK8ApxaeQ9GLgSRt2ze7Sg8RWdYHpGsAgoBNMzNBCN&#13;&#10;Vgf7udwxSyQCZ+/TiUXBVzh8Bs4iP/clKm4UEQBjw2gd2hvFVtsV7U06wbwOiMSlk9FYFDgd7Iea&#13;&#10;wN0mhNVujCyThoDUO3QCu4KAgS+NEJH8oL6BUwSYscDYAFcyjAWrnSuwe4FOMLuLYFDQ1qorcIdS&#13;&#10;GpjdAZHQjQPWfToiOsFYBPYGmN2B4Rs9YwoBMDmg2Z1jj3tOJ+AS32y1G1NqhBoLCPgo/EQIYOsh&#13;&#10;nWBqF8Ggwp5sCECAmuAWAjDH81H4CbeqEZiJPaETGB5gXEJUCswe9WmtwPaAuORlyx7YQ5Uo0qZP&#13;&#10;1TZQhYfekQrvIu3J6AQ18PPVz95tM5LmGQL4+XN0782Q2HlIJ5AJYxQRmADd1OWZdgZdLhRoa9gu&#13;&#10;85xOhGgYpuD2TXS70LBAB3sCeGmioWnYThwpnaAAmAPA8hRGKnQjyrBwB28CdL2hK33nBToRxQCX&#13;&#10;gFHgu4VI5QruQZemVx/cdwz5B3Cv0YmoLvhuIVL5p+f8WQpM5v9/e1ce1eSVxb/sCdkJuwkYZNHI&#13;&#10;FgQVW6vVmYraOVVqa6t2akunhVrs4nJOO3bmtE7PzGg7dupM7eG0duw27Uh1plardUVFqSAgoICY&#13;&#10;sMpO9oXsc798iBFBoSSQz345+evLzfvuu/f93r3vvvfuJY63jkTgXoYTAaqRCB13NONcdAx38hlg&#13;&#10;2Cdw8gQV3IEhAhUD4gZPGPvCvh1eBg1EmwjTNEJljVOuCPctdzLcbP8lnKUAqEAy04FyiSO8vACS&#13;&#10;gSwanmqDLABDahGO8I/bmWNAvcqCI+yPcNh7n2w8ckUMcA1awVJ+QqzinjRWMOKgg1iWeri2AKFO&#13;&#10;cJAASCPEEhYgxegHvtDCkF9of9wGOHQEP3bU+yAZbYs+dPaGZAXGCmgITUhtdd4DtW5hWMOIB4cW&#13;&#10;q2o8cvCMVk+e9GD3ICn+OCDKn0u/jEWAvvvveMMJ6wl2XAXGBE5xBfwPoGhClhbAAEjPp3YDFnhE&#13;&#10;BGK0wJsYOHk6gZ64Aj/Qn48sYcWMYScAZoEJQZGndgFLvjv1Q5wcHy2QMPoJhtMgXIEfiBZpdF+Z&#13;&#10;9qvtYPCsBooZ+w9jdp/NPcSSCd9w8uQeViBY/VO0ctYNaPls5NxJblgNL2xp5CfFjD3Z9dHlTZyW&#13;&#10;Kvt5APDuv/zFOg3XqwFogdVC6zpanTC+0VPsvty2wVCEOXVQw8tvd12Gi6SPZYgQS6axSM/f4eTZ&#13;&#10;N7TqsMMJ4xsr3I2F3cGOYZ7hGH0wcOdgXYR6dO6SxvCWMTY4Fq2M5L+wTwUbUCOhHDkNdpp55PQE&#13;&#10;5SAJjNM27njKHe7eY/uf6MboHbeNAUIwgLAt1/Hk0CvvgsSG3k3GBjKAaKGfTyJeEZ0vGhnXbVxf&#13;&#10;dGC4NtHjCO7NUCglNNxOKPYcCIAMj1iCfGzexRIIEwRCYGmMA9XL3sIYuSH+flcJgLkFu+T1fGyA&#13;&#10;JeJ24F2Ff1cCfDp7NPb6h6VPxrKYiNPQpfrySPNH7R4eP4v3hxXRy8JpJIel8nR9donZGRi06/Go&#13;&#10;mTySobX19b0dZ+3M7GWxObFMSp/2y72K94yBnz8blUDvj5M5Wpse/aqryS05Mlf410ej5ofQqIhT&#13;&#10;2975foEqcVWMpPjK85ftQ0uWzHs3J3pSSe0WS9hbwp7nCg19t9EJpJKvsoKNRTWPFZPezJ6WJXLP&#13;&#10;aA5rTVnjm6e0in6vM+DN7CFeBBbJq8UXSbKMuL8Edi77Tt0xzJKJKY06tJy5/+Mm4/xJk8obt7bc&#13;&#10;vrKiLvl1/FtJjq8/rXtPNeAzU9csl61UXftNoemuQ/DeIMCts0dirV8RvRjp3LijRL698s8N9FUr&#13;&#10;JmfzBoLG5JkzxUuR9rXbL+aU2hNmhz5Mpq9dMEnW2bBkR+0pZvgbczlRieJsienvO8teqaY++XD4&#13;&#10;XH33U++XQsE4+bt1xw22mloNhiWExP79Y5NTVM1PbC+R76j9thcJZEFxKjL1Dpk6nfp//q9+e4U1&#13;&#10;LIgdH8yg3T5SSKzs+4OCERI3AFBEolMc5Ycr5NtKs/b10JKlW9OYN7wF+Gnwizg0Mtgl754hplNJ&#13;&#10;0KJx+PBDX2Pb29827dFRpGFcqXAIX4YcKHpmOhOhUAQMz7g9yj/tl5fSFHfOHik2LXI1R/99t2Br&#13;&#10;bvKRF6dvDDMe6+CsnsNl9o9dclwgtatZX+lydpgcLjKZTuPMliCVV3TtNuPeur5QqSBrCsfV1Put&#13;&#10;2XG6Qt3C580P6h8H4oSQOTT9kctWrCVWXGhmoPlwoRq1GDbjzkOtu2/MvuEx4v3r08o3p53PTT77&#13;&#10;6pQ1YREHNqQce2lG0fLQtZlTcjMkf5QHUKMln61JOpHJYyKk2PT44qdC4xBELIt4hKs/f33QHO9q&#13;&#10;aOjYXeuYOl2YcDsC+aEFr03bMokaQGO/8ETC7owACgr1gJfWJH23Lv4FEQkhsQaek0Sh+bnT/50b&#13;&#10;d+tzkmxm7IEnQmPck8SkGPHunJQjefKDz4hl8MDlRBDasoXTzm5OL9+cejxXXrxcNGee7MK65FMb&#13;&#10;kvNnhm3IEuctkmYKaCkLYr7JS3hXCu9n5K1K3jsbRE5fPS9U1KCqwzpEoq/MlJ1H20l8NgJl88aH&#13;&#10;NGVq5IFXQGLpJblRyzj8rWtTyoBsQ+InqSwqAqZYfmpdKjwpWRf/QVZCCfpT0p50+AlnH9zBiZ4Z&#13;&#10;y2prcMxOpxcVVC3Krz9oJXco9IzYwMz+rti/2F+J+hg0Xl4qW1XX82NgQCTNrtLBoHE1QPxbwE4K&#13;&#10;Juv1NjNoSmdVuxjScExrjOUJnL667gJLv21KCGOydIZi7W1BPxJ7/UKR/mzVjG0Vf2pwBEDpXirM&#13;&#10;xEhXac3i/XoyhUzRtL9VbrIrW16uNLFRxmgLo5ndzfprNO66OexrZ9srhnAVHWfbzA4RO+3WEQS2&#13;&#10;iGvWl/bQ5VIGwuelBdEionlTSQhnsmiuwN6mp6dMpns8J8tlQonJqDAxbn1Onz2ZqWs3NkDPyJyn&#13;&#10;HxAYi2szd1a+8n1XFYQ1XQhFEvZigv2Lj0rlO66VO8kUCgnWZjSa+cDn1c83u6AEa/vxhsMaW8WJ&#13;&#10;piPt1JkyDpPNnRlqq1RaeZLQVZGmL07qsBmIKg7Njrft+ah0xq6my54zBpmbuyBQX1Q9Y1vZ8//t&#13;&#10;smRIFpivr9xeMu8/moh54ufYYMoQfc3V+dsrd3Uy7xOoN+woXXHUGI16FgScfCsBaggHUTspwWRL&#13;&#10;Q5cTjMZ7+5vz2616OjXwFtFTly6MnOvsfv+4TjMyfsghoocibEWVQ6x2BjfA5iZwzOeuWJyI/Ydq&#13;&#10;bS/2s8NwrNSku5VUrdBcpXHvjxfeF+GoVloTZkQsQFSfVvVbvyH4goCk55ROJosYVBbFWlBpDJJw&#13;&#10;U6bwxCRHs5WewacvSuTz9dr9VaYw7LnDXG9jzeIG/CqaoWpUHWy0i93PQ7sNTVzurGBuosh+qd6E&#13;&#10;jnAhO5ZlLqrpsznt51vMfehcQZoezRV2qPfpXIjNcEjZP53YW3vzuwZZUdtRpZERJVg+VRhn0p/r&#13;&#10;YfxuvshV1fFZ//qIJL/RjlOvPdPmMWeIOPEs0+mqPifiKG8npUVSlfXaeheia1VXmANSJ4Mdc3X3&#13;&#10;WHQuW53K7tT1ldtcim6LcbBOR6bICaXCG/wRS1WnM4bnvGrmLJ7FFoeEfpYb/04iL0htqvZQvUAa&#13;&#10;8bLM+ePhtkM2BOk2NduogTx0rSKF4u8aY2W3k8ulsUDuPLqQZGloB8VTHkwODO9RFbSDEcM+ruqO&#13;&#10;PjOPM5s/hqM8Rl3RdYp8Tki0SXusLeC3qVy6MPyDTSl50bTQtGi31zTwodwfwaKoTZXuQQghB1h3&#13;&#10;kGEHzf1y3dXuc3TBaimT7DIXFxl5qeFLI6m9jdpjdZpGkRCeI72qzxVIYnpQMtd6qd5woV6nC4Hn&#13;&#10;9OvXun5S0WfMFk426Qpvdg38O/SKx884kN5Sp77KEKySs7VKTXFUyNJwWnjatJLXouWUgKXLJUkT&#13;&#10;OpT94eW4g5N937nOVokg5LpWLYnKX8LXKKxx8ZSfznVfGHDKaLwtD4ksFS3bsTCU3VDcgiTJeOGk&#13;&#10;gEfimZ0Nmn0KAylK9CiLMitRKNHqTvW4EAZ/pYxaWdZ7ycOzM1/tPKxiZc4TToExTWM99aDkNbEb&#13;&#10;AEZ9tYE1R8aAOvSLE/iiO6nRerDeyBExjEpNoUO38UN3wGNbxU6lrbNUubHh5gTACw95diql9rL6&#13;&#10;irvGj5Bxa8TBZfyqxjk1nOrq0Z1uN5lC+BEkW12T2WHSnuxgJIWTWxt1FxQmzjRhUJ+xtMPp6NDX&#13;&#10;OdlJYbYKhf50o21KFNvRpi/DuqY2XjWxMuJpiIsiD6cz3BPHZaVeHSbMgnAOjbMk2v1suA9MEG1k&#13;&#10;caD9Yq3J2NC0AO1OifxvynKH6eD+5j032iFz+XMjPNzWXkOdOeCBRAi0wEtdpc326Fh+LAnhiYUp&#13;&#10;LFNZ471zDgN3cELs3Z05BR1aEV8eyQ4P4WfEMhoLr71eC2YI+5DiZkQ8yKeK06YWoiva+Dye7V8n&#13;&#10;rl8JlR7aNG2Ro2vnGUNTVesnLQEv56XuSnZ+d7TjjAthTRbIbJoDNbe6YS7jO3sbLwVF7d2UXv7q&#13;&#10;9BdjaCYLXHl02u2GD473cu9PvLg5ZYuUYgIPzX3Kyf1nF0oAu8OQ+seBrvFbGg1tzj4YfB6uD0pj&#13;&#10;g0ULSkyRZ6bAAr1wVQhS3fh2uVXIoLr3lFxAYPcYZp21PSVGe7NSp3D1nVaa7UbtyWb42f5DlUbj&#13;&#10;MJUqLIhWV9pj1yjVZ+CtTuNJpcXWoz2jdSoU2maHpazOiESKv35GnGHX/eOEintfwsXNqflLg8Vu&#13;&#10;Pm0tHR9WU9fkpJW/GiMnO+EJmrrIzT/S37X+fkFM5lxrn1OrPdbqiQE09YXV7rK3dn5SR3s6J+1i&#13;&#10;blQ8Ce0jxNmP50YtQfS7br5UZD3XcoI16ZtN6YWPC9oKWz82DjR+U2433usPJmcUPOBz32kUHZxg&#13;&#10;UklqbEF63xv5LcfveIwJ3Doenez1gw6enYczRHqbAw6CjE0i9JyVsiyVYslR/TBbb2NrHrf/xu2+&#13;&#10;E54kTs2QMDprVYV3HMPjUA0VrAfcMRkzlmCNGZAYbDlTbSSwNOQwJKzTBKMTVkpePzE0yCjB6SHi&#13;&#10;mrqv1UxYJ19L+O7tQ6DRp1iCJRyWE+burBAU3pAA/kIR3ui1v7QBu8pww8oXOYkgNAKXwSAajsfz&#13;&#10;8v6intHzQcBp9DLz6j/AEwMDAncW4f7vz9gIGsTLQHIYuGE5PlnKvCoM3DdGwMkvVAg2BCwV3AIG&#13;&#10;XKH5+kaZ0QlDkR8mh/EL4Y4jEwScxlHYI3gV4AjNJuvO6ATQ0lnRpE5YeoxBX8AP/AQEQAbEcCnd&#13;&#10;D5PDjKDH9xQJASf/VSdAC7tQjKXHGPTF8jYDAbE68h8VEnDyH10QnOBeAgSccK9CogP+IwECTv6j&#13;&#10;C4IT3EuAgBPuVUh0wH8kQMDJf3RBcIJ7CRBwwr0KiQ74jwQIOPmPLghOcC8BAk64VyHRAf+RAAEn&#13;&#10;/9EFwQnuJUDACfcqJDrgPxLovz7oPwwRnBASwK8ECOuEX90RnPudBP4PxxvU3h2TIWsAAAAASUVO&#13;&#10;RK5CYIJQSwMEFAAGAAgAAAAhAOxFIILmAAAADwEAAA8AAABkcnMvZG93bnJldi54bWxMj81qwzAQ&#13;&#10;hO+FvoPYQG+NZKcusWM5hPTnFApNCiU3xdrYJpZkLMV23r7bU3tZWGZ2dr58PZmWDdj7xlkJ0VwA&#13;&#10;Q1s63dhKwtfh7XEJzAdltWqdRQk39LAu7u9ylWk32k8c9qFiFGJ9piTUIXQZ576s0Sg/dx1a0s6u&#13;&#10;NyrQ2ldc92qkcNPyWIhnblRj6UOtOtzWWF72VyPhfVTjZhG9DrvLeXs7HpKP712EUj7MppcVjc0K&#13;&#10;WMAp/F3ALwP1h4KKndzVas9aCYs0JaeEZElcpKciiYGdyBgnTwJ4kfP/HMUPAAAA//8DAFBLAwQK&#13;&#10;AAAAAAAAACEAP9xlDprPAACazwAAFAAAAGRycy9tZWRpYS9pbWFnZTEucG5niVBORw0KGgoAAAAN&#13;&#10;SUhEUgAAARYAAAMVCAIAAAA9JEyfAAAAAXNSR0IArs4c6QAAz1RJREFUeF7sXQd8VMXzv94vvfcE&#13;&#10;UklCCIEEEnoRKSpYUAQriAX9C1bAEguCDVEBC9hRfiiCShGkQ4AkJARCCSGk997uUq/8591Ljuv3&#13;&#10;riV3uX2f+yi5252dndnv293Z2RmyVColkUg+/8yD/6IHSQBJwCAJVN21j2JQBVQYSQBJQEUCCEJo&#13;&#10;SCAJmCQBBCGTxIcqIwkgCKExgCRgkgQQhEwSH6qMJIAghMYAkoBJEkAQMkl8qDKSAIIQGgNIAiZJ&#13;&#10;AEHIJPGhykgCCEJoDCAJmCQBBCGTxIcqIwkgCKExgCRgkgQQhEwSH6qMJIAghMYAkoBJEkAQMkl8&#13;&#10;qDKSAIIQGgNIAiZJAEHIJPGhykgCCEJoDCAJmCQBBCGTxIcqIwkgCKExgCRgkgQQhEwSH6qMJIAg&#13;&#10;hMYAkoBJEkAQMkl8qDKSAIIQGgNIAiZJAEHIJPGhykgCCEJoDCAJmCQBBCGTxIcqIwkgCKExgCRg&#13;&#10;kgQQhEwSH6qMJIAghMYAkoBJEkAQMkl8qDKSAIIQGgNIAiZJAEHIJPGhykgCCEJoDCAJmCQBBCGT&#13;&#10;xIcqIwmQUa5VaxgExXfsptPpZNmjgx9QFjx1dXXxmcusgW3EA+RaRRAazGFQPucvKpVqHAeApc7O&#13;&#10;zuFHFxpXHdUyiwQQhMwiRoOJ5E3a4eDgoHvCIU5UIpH47b+beHlU0owSQBAyozAJkbo5dSePxyNU&#13;&#10;1MBCCEgGCsw8xQFCyJxgHlHqpXIi/JPKef8QwQ++4YEHUAGP/E/dTVAoFFAnrAz1coIKmFcCaC9k&#13;&#10;XnlqplYx928Y4rrtBN3d3SH/3a+XGzA8MBgMHYtAgNzNmzen5L+slxQqYLoE0ELOdBnqoQCTT3h4&#13;&#10;uLZCMNzb2toiTy02go9b03ex2WxtWOrp6Qk6dK8RZFEVgySAIGSQuAwuXDLrT5gxNFYz19YlPW6L&#13;&#10;v7+/RiCZqwmDu21PFRCELKhtbYs3mHl8991l3oa1WSks0ZZ5Obd1asicYCkNguVA4+antbXV7PiB&#13;&#10;PoQdf8jnn3n4KbniA7MTcGKpTiK6Mgkgi5z5BwKMWvWVFYxvGOXGbXsIsgjgBJuEOopgPiRIARUz&#13;&#10;QgIIQkYITVcVjfiBkW2JyUedj+DD9+Xn56t8D/Nh6Z17zNxPRK5fAsiobc6xoBE/MKYVTcxgSWOx&#13;&#10;WDps3PhBUEdHByzPjGNOoxmwrKws6dJzxhFEtbRJAJkTzDk2NDq8yfGjw3SmgwmwqmVkZNxb/4Gh&#13;&#10;jGpEEawkDaWDyuuWADInmG2EwNyi7jCK4wf3SwgICDDCKQ4mq3HjxkH1P93XGMQrtCvsEKpUQZsi&#13;&#10;g2RIsDDaCxEUlJ5iHA5HpQSOHxi1cLRqBHgUqUF1AJKhzjuhRx+ESUyRDgASJkPzdBhR6ZcAgpAZ&#13;&#10;xoK64Rh2MkAXm+X1+fXAKBfLHnwLpIMbmOUMtVCDB7cKTTiHNUOHEQkFCSBzgqnDAYxdcFtOkYpI&#13;&#10;JKqqqoKVm0bSMKbB+wZMZzoaLpu9l0ajaSugYp/Q3QGYdlQ4QXYFU1WuUB/thcwgTBX8AEJaWlo0&#13;&#10;4gd+yriQAdZt3fgBngIOzoetP5zDapyXYGUI+yuCrIMVDk1EBGVlXDG0kDNObn211FdW4CXt5uam&#13;&#10;TlQgEAB45le/T7w9OIfVeFoKFAxCUeaFTJWdFXEeUEm9EkAQ0isirQVgjaRiJ+jq6lL3y8b9Eow+&#13;&#10;5IEpS6MxWocDuArH82veV5mIDLVMGC8jO6iJIGS8klW25jBMmUymCjmwFpjFL0GjCxxx64JQqGTg&#13;&#10;1m3kMF4idlkTQch4tatMQWBVU/nGvNcNAIoqkwk0B2EYiHRAZQ400chOpEX7KYMgZKSuVY4pYXCr&#13;&#10;2NDgG7NHBVGf0BwdHQl2QAV+cD+CYEVUTLcEEISMHCEqayGVQ0wgapb1mzpzYJJW+ZKgCymY2hUr&#13;&#10;qp8FGykIu6+GIGTMEIAABorV4AWv4t2jMl6NaUNLHTBSw4pR8UcVq7q2tgL/XaD4k8a13GK3lFMT&#13;&#10;voDPKwHzzcjz0CaFIGSMflWuc6sDBg52jKFLrI7/gXtUChqxKlOHUDI35KPxr4U6B8NnZdwTKdxh&#13;&#10;xNix91IIQsaMAJXxp7IL6u3tNYaoIXVU1o1cLteQ2prL3u0zWfGHDaNXmk7THiggCBmsZfVVnAqi&#13;&#10;VJZMBBsomr27eM6fRXN2F87+Y5W36jyjQkTFUEHQwqbbB+/Vgu8VWwlxCiTIuZ0XQxAyeACorOJU&#13;&#10;5hzdw1SlsSPjNsLZDvhZwYdFYzKpDBaVyaaxXh7zJHwDP6VNRI7VBitogCsgCBkscJVXvoohQWWv&#13;&#10;r436+rDHASQj3EN1TCDwU4hTABTbn6jhyp3KWo6gXU53b7tESqEXtkWjtZz+4YEgpF9GukuoWLfB&#13;&#10;R1svRfCveTRCyT6mu0q8Z0zFPNUQIuDurVjL6AwRikSOlaYp/jk1YLzevqACCEKGjQGVK2vqyza9&#13;&#10;8QngTNaI4U4hYyGzx3ND5OyqRA8muB3S3dtl1zYpFoBVpWHSscvSCEKGqd3Hx0exAsFlm7yKjviM&#13;&#10;QKpG0FDWWlEjqFc/qMUp7J72uWHsmlbaLLA0jQUbqI0gZJiSVJZtKu6bumllTP1G3b8T9+MGVwY4&#13;&#10;7Yk//njSqWfijz8BBjf48mxlljrBazN/MYxjVNrCEkAQMkzAKi9mg0Ir+vOUZjBouKC5WIcf0P3Z&#13;&#10;76g7aAt7Ow3jWKE0kVnFIIui0ZwMpYoIQgOkTfUrOrsLDk4684Le5gFjIslt97bL9Xl6qxApgKBC&#13;&#10;REpEyiAIEZGSrjIq+xZttw/Ubd8v5H1FsO2A/fMbO5vxwj8W95nmIOyWYnVt2yd5GZXyCEIEha+3&#13;&#10;GIKQXhEpFVBfC6lYFIjksQOK6n5uuvmIOfIILOqwDZKwCC+pcr1PL4QgGZFiE3iMIfSYLgEEIVNl&#13;&#10;qJIJS+OFUJVVnN7hToQnlYb0ehWpgN/oi+hEeLOrMghChqlb7/pH45ZdZbjvLTpiWKuaShOxDcjr&#13;&#10;XRy7zfQWEQWNEkAQMsPAUMEVRIHTTfT565tNbFXd1VU3QU9PT8UChh5nmcjt0K6OIGQG/aqcDumI&#13;&#10;omiGxjRthFScfdRbUZmyDN2JmYvtIUkHQcgkteIhEdX3FSrmL5PaUKtcMP1/Kt/pju2oHuZBBz8G&#13;&#10;rQ/N2y8bpYYgZJjiVCwBQUFBeH2V73VHJtgS9X+GtapcmstRumCn2zgBTn0qOzHIMW5K66iuigQQ&#13;&#10;hAwbEiqZGOVxC9SD9Sha4VRG+d0hUw1rVaG0eoIT3XGC1IPdEfeo0Gs7MboXQ6kigpBh2hx+dKFi&#13;&#10;BcVljwpO4CxVnhRIxaXA6EiIsD7UGzlIkT24RKSyMNM9BZXM+lOxOoIQkcGBIERESlrLKA5Q9dkg&#13;&#10;KSkJrzk3c7UKCSNC8p6O/1x9fahjCoIlnHrIfN1TkIohRK+VwiTZDZXKCEIGa1Ll3ayYf07lEjgA&#13;&#10;TL7uUp+jcif9QLxtmH+G+92+LIRX1O1hoJ5dQm9oO5UpTuVKEnFu7aokgpDB6lYBw9ixY+UkwEVA&#13;&#10;BWAwKHEUqU8Xbo5uKsc72liBKUt9/gE2VFaVitXhfp4KNQiZr7urq911pTwyWEx2UwFByGBVqxyq&#13;&#10;qPiPqr/p5ShSXxeBn5vu0PKAMQCD+i1X3dGG1fEDeNM7pTw7drGiLMzihWSwcG2wAoKQGZSmkksY&#13;&#10;stCpEMVRBN506uMSFnt4sB7F3RGYAfDIPuqpIoAy4EfHkkwdPxrnQPVuqwBVgPxQiQ0NlCiSmJyU&#13;&#10;S6nc31bP4ACzh8bRfyHrwuj40UZb5IALHdkiYL+k8TxKY3oilW6fG/9VkJuf4pdEahkju6FVByWK&#13;&#10;NFKfFRUVijXVIQHuAionSHj5MQljYA4xeo0E9gNtJjiYtYzGDzAW6OqLVnHGjQa0kDNGbuphetTD&#13;&#10;uGlDEayXAHKGBg0G1MG0oNF+ACtAeBdqdMwhOJN84P64SvXtGb8bIxe7rIMgZKTaVQzKGtMrAIrU&#13;&#10;90V4e3h58JjWfXwJv0LMe0CCxskHB4/GkFp4VBOCfXs0SSmIPtRNrf+VYF1UDO2FjB8DKht3wIM2&#13;&#10;D2hYZelw34QhC8Y6QIK8DHyjIzcEbLQgKLEOgjo4Ue/tx+5PPTxOCWyQaZy4E5Dx4hsSNbH5H38L&#13;&#10;En9jDYmOm6cTMAmozAA6xFg08w8Wi6W3YVCH/MFv9QBUcHThj14KMO9NyX9ZbzF5ARV46zb3ESdr&#13;&#10;JyWROcEkRavPOToOeeBYBgCm964bgAR2SoAZ8LUBmx48MOHg2ye9+MGXfAbhB5ziDHKiM0leQ7Qy&#13;&#10;2guZpFiVHREMR90OB4A6IkAylCfc2GBEXjCVLBUwBaElnKHCRxAyVGJK5cFEpmIPgHkDv4en48GB&#13;&#10;BPAz0RUaqoPpXJuxQW/H1OfMXen/6q2FCqhIAO2FzDAk1B0CDNpbQppHONIhuNXBd0pgftDrsKO7&#13;&#10;Y+rRvWEdaMQ8Zgbx2TIJZE4wj/ZgR6G+ItLrFq2jbfAzAKs3fmILgIEdlO6r3YZ2Q915AlkRDJUh&#13;&#10;Xh5ByDi5aailbrbW4YljtlaNIqTR+cigadOoZodmJWSRM5tedThom60NcxDSiJ8L+VfNQdtOaSBz&#13;&#10;gtkUf/78eRVasBLTfZfBbG0TI6QRP2CQuDtf9VItMXqoFCYBBCGzjYN76z9Qd+fB7zKYrQ0TCIH9&#13;&#10;QN153Oy7LBMYtNWqCELm1Bwca2p0igMUgdnNnC0ZSAsmQ3V3ctitoZiMBgpSQ3EEIdNlqERBG4og&#13;&#10;48OgLOoAuhr9uGH+0R09y8xyGbrkEITMr1ttKMIXdQTjJZiFLQCtxmQtsP9B849ZJAxE0NGquSSp&#13;&#10;gY42B204hIF4bhZ1pdGWFxm4RI7YZlQ5OhcyozA1k1L35paXw+8C6c0LZCiLOsCDzk8NFabe8ghC&#13;&#10;ekVkhgLgMhceHq6DEGzrm5qaYs89bkpj5r1EZAondlUXQWjg1K1jOlKcl2CXX1hYSPDCAuR15fP5&#13;&#10;eoOZwOSTnp4ONveB663dtIQgNNCq1n19VYUbbX7cei8OKdIRCAQoJ6Tl1IwgZDnZ6qKsY7tiRobg&#13;&#10;MoWOcKdmbMieSSEfucHRPhzIgFsn2BIs0TzMXXC8qy3cjyVatHOayKg9+AMAtklE7nXrZhSQA/kq&#13;&#10;0ZptgNWJFnIDLHA9zUE6E19fX9w8oHfDg9+9g3h05r1KZF0SsXpuEISsXkWIQeuWANoLWbd+EHe2&#13;&#10;IAHkI2cLWkI8WrEEEISsWDmINVuQAIKQLWgJ8WjFEkAQsmLlINZsQQIIQragJcSjFUsAQciKlYNY&#13;&#10;swUJIAjZgpYQj1YsAQQhK1YOYs0WJIAgZAtaQjxasQQQhKxYOYg1W5AAgpAtaAnxaMUSQBCyYuUg&#13;&#10;1mxBAghCtqAlxKMVSwBByIqVg1izBQkgCNmClhCPViwBBCErVg5izRYkgGIn2IKWBonHxzwmzfOf&#13;&#10;4sZxyai59GrB9xq5eDNooTfHXeNP1R315R01P9adGiT2B6JZdPF7IKRso238n++c10Y/LWf+aOmZ&#13;&#10;Ry5/pNKXj0KfWBw5X28Hz1dm7ys/MSSxhC5+69W+nRYYznB9asSDip0f7RmjLotErzgiAhrnO/qD&#13;&#10;pJf/TfoQyBIpb1tl7Gshd7dzfLJbHI/OkSspv7X4QH36rZ5GbWqDl/FErzE/F/3zd/PFgVQtLJDi&#13;&#10;XCPV24VR+GHM85ca894r2WU5frZGrbhn+B0q9NVTGp+a8EWoczBerKC5WKW8P9+HRWMqflnZXvPQ&#13;&#10;2dd1SNtyPbIQZXtZyMGwWzX8oUl+ic4sJ42ihJXGZzd+SRMWqv96beYvUOty3fU701+zkBrUycIm&#13;&#10;BF7b8D2MuTEnlikWkK+dLJejO4U77Pdpm/BGu0TdchjohpBGfuCd9UjIXTALybswxFBkFws5mEb+&#13;&#10;m/4NvFO14Qe0CzqGQQOvXvXRjNfi0NkDhh/dDSlOoRZiaV38/8knlvL2KlNagan73uzUNemfABRx&#13;&#10;Or58ry/jXzWFprXVHeJG7Z9Hvgp7Yvw9ClqEPTGoc+Khx+CVCR/4N3wj1y7A7MKUbdawXoed91e5&#13;&#10;O2BufP/SVwM8YmABKV+brb34uVlah+6sPH87r8RIjyiYZs1C2RqIDGUIwawyPXACLmWAysyjy8Gm&#13;&#10;BOqUr8Xh3/ANfP/XrcPW9o6ErQ68vwd4Awavj8ej7sdFATLRuLI1btRCR+RCBgoLQ2YbR8cKaw1Z&#13;&#10;CMH6Tb4hhjc6QEXbLha+f/b65mfOvN3c1QIaCnDwsUI9DQxLb0U+KZ+xN94yc4pyICif8GEigh3X&#13;&#10;wHTK0q0MTQgp2mQBP0SMV/CavPvkizvy9i4/m2qQ0AGrsFwE2xT++XN0KqyFtK0G4Xuw7cJH3gQs&#13;&#10;aaCKvK78e5hC4UvYjuPfQBW8DBhF8G/kLQID8CdORPe4VKGp0k1oSz5p/3D9D7PbzYBgWmWmvNEp&#13;&#10;7gkGydlqCw9NCD0VeDduBoD1GxH84OoBHcMZPPHVC4xdsNfBXgtGHuwf8A9YJp6JXQwGDDCdqWs9&#13;&#10;xSkaXsD4ZgCGLAx6sLxBFXldOWZgCoUv7/AeD0TgS6iCl5EbReQtLgi5A5CJE1kZsUTbUAN04TTB&#13;&#10;RKaxzKrox/DvwWhGXGgGjezshmvy8mCyN6iu1RYemhCaEzwFJA7LhnfzvrOQ6HFDhaKVT75KgRZh&#13;&#10;OQTH9joOE8Fx5rNxa+Qbd3zgAuA1bn7wjQQcvMAHX23Cg/8J1vYf8v8E8OPfj/KM1tbfu3z6dvBw&#13;&#10;pqReBgAvZ2bLtR0WEhocwckpg9+QhVoZYLJDEELwzsZHdk7tVbOvRnD1KBoqYOh/mP01WPlCDt4n&#13;&#10;t/LhxWDq+C7xbY0ahUkD33Xg1aEinP+oe9DI68JubdKZF+BzqiID/xL/E06rcMcZ/HugCctIjS3K&#13;&#10;XyvqMwxMYveF9u3vAZOW88RRVAccvA7wWLdQc0MQQrGOobiwTtdcsITUYA0mN1TA5ABD//PKAypW&#13;&#10;PjCX49MCvNo1HjfhjIHZGq9uOp+/lf6LExnv1bd9UqSp+FpRbwvcHeTnp+uufGs6M0QoqDguEKli&#13;&#10;nWWGIITkjsMlHdWWEPrj4ffiZAE/MDlobAJe5GsufIb/NCtoskbrAizDwGxtLg5hCwcTGlCDqU+9&#13;&#10;Ofn+BzyGVFqEN4Lce8C8hmxzdc3K6QxBCMklbolDFdiU43sGGK/a8IMzID8JgdctmDdUxgFsnMx1&#13;&#10;cCmn/E/xUfzfKs0BovA9EkyM6jJ5bsRivBb8anZDto7Rr7h1tHKQ6GZvKEPIEicP8k35iYrzehUv&#13;&#10;H5HqHs35TYXETX96G8IL7Kzqg9AUv3GKVR7ymY6vmg4Un1AhBYtM8LjBv/zfzf0W2jrKG1WcHk10&#13;&#10;HSIokwEoNgQhJOjtwAU3nOtndgnKXdSut2rwSVVpTm4oU986X2nMNztv0BxsroAsoELx9THdPxlv&#13;&#10;658qpdtvUAYWmfhPMAXB9ThY1Kl8OLTbzoG4Id4UtsGmL6/e0dtpCinrqTsEIXS24RIu36nefaeQ&#13;&#10;lhA3QbNVQ2cztK6+dSaCQCPYlltQnhret2GTrzzB1KYy7y0KvFPOGNgw4YRK/SOfo4AZ+PWrCe9o&#13;&#10;s/gR4VZRI8Vt5USqWH+ZIQghWO7j62yNt8TMpRKCjpJubGdztUiEDhj3VPoOOMErnqtRve8kn4KI&#13;&#10;UJaXuSt4ukHlFQsrauRw9Tmj6VhVxSEIIZAv7kgCb1aNLgKmKEC+Soxy1O/iBTOAjhsWprCho668&#13;&#10;7zjIcYcgwJX6cdChkpP4+ayOj+KmHz/JhTtzxnEO05dcGhoNG8aRHfRaQxNC3976E9c9nBgatHyH&#13;&#10;YafbCCFfJaps2TUqUj4DDKSa/yzrMyqAAwS4IOGjVtE5Tc6M/LgWP6XV+FHc9OMnucaZHMCQ8GDY&#13;&#10;XHnT8gPigZSMhdoamhCCRT+8YkFksNYHPxqCKAJPTVjuf5OcqkPWsErEbzjDJkHHmSkUUDyBtZDy&#13;&#10;NJIFDuXOPrP8J+Jl5LgaSE7kbQF+diZvUJyCBtJ6bukuD00IgdTgFQurDjmKcHdmbQ/MPHDZDj9h&#13;&#10;7Ojt0i108EnDC4CPgraFIuDnrYTnLa08bfRx4zW8PuCYFf4BR1iWOCIj2DsQBeBH0Szx8aXtxk1l&#13;&#10;BFsc4GJDFkIgx+cvfoTPGDCYwCUU3KLVryHABAWTD9z6xnUMyz+9F0XBFgf+oLiewJcUyMIokZ94&#13;&#10;AEHwQIXZTH7xZoA1Cs2pGK+JHGGZzqSKNRxEDbM0vJhAFIr4gbsnBI2ZprM0MBSGfgQfGNDyazC4&#13;&#10;TGGdA7ZmOPFQVC3+tl6ZuUHF8gvxJeAngCLsBBRVAsBTjKqBV1chCMMFzmRwbwY8Ooc8rgg40eke&#13;&#10;SXi76j5E8tg6usOPKMbWARdYo9/6inR0hx8hMl4J3t0iQspKythF+BFwf4YbqYohmmBRDsNacbgD&#13;&#10;qEC74PGp7jGAmyXUzwHBvQ08rOVXD6CMIkGAEzQKRrDBOkA8Wn4WH2SwmjUaP4odV+ypfPiWtlUQ&#13;&#10;HMrAxgPHXrTQNSSCPFioGDU1NRVIf5pv5lu+FmLXOLL5XdU/lv2bUZHZ3d0p7OnoEnc3dbXgnzOV&#13;&#10;mZ9f++WFa1tPt9y+DabYikMv2YnB33Hrn0vCUpXWM9oLthbuFQnauno7xVIJTjCn7uofhf8+mfsp&#13;&#10;NArlBcKmcIegf0tOHmnKwf7sFUSw/Svaq9fc+kl3XzwlbKlUuqvkEE5H/rR2NIbxAtKrLx6ov30D&#13;&#10;VJ3U0sA5IU6B8P1PN/4EPo2TG9RykzITPGJoFNqP13eri6heUAPMtPcI5PJU+cfNpqJTlRnv536z&#13;&#10;vvj3sl7slHmIPS+FLxr6C7khpjOC3SmavRs2YzCFwi0mglVQMSMkYBcLOSPkYutVwPyIGzM0HgfZ&#13;&#10;eu+sjf+hbJGzNlkPGD9Wchw0YP0d3IYQhAZX/uZvHczr1nAcZP6OWStFBCFr1YyxfMHtILyq/Aae&#13;&#10;sZRQPUISQBAiJCYbKiS/9y6/gWdDzNsiqwhCtqg1XTxDHBK4eAenUqYcBw01oViyP8iobUnpItpD&#13;&#10;XQLIqD3UNYz6Z3kJoIWc5WWMWhjSEkAQGtLqRZ2zvAQQhCwvY9TCkJYAgtCQVi/qnOUlgCBkeRmj&#13;&#10;Foa0BIY+hOBSN7gtW06JcE3VOPp4RfWwbEYTtFAfCYb7gtbxq7vwX93X7C3E52CRHfoQgpimFk0i&#13;&#10;4EznG0cf4qLsLjiofgvNaIIWGkMQBIIgiiAxGeB/jnvS4rB7LMSMFZIdshCCFyHckVaJ3QN/qnwJ&#13;&#10;gwNCiMCLEx8lUAB/iSpGf4Z/45EAcGr4n1BLPVwWEFGkr0gHfzHj9KHYPKc4HHjypvF/aws2hHdH&#13;&#10;/nZX6R3OvLw5YAzvlJwmkJXDAJiXtyKfA+VTB14Mvpe39W7Wl/gddZysPP4E/if8F6jhH+gRZKaB&#13;&#10;PFzy+BMa+VQkboWQMJSloemdAFEvXNnOEAMNglnDCIAIGHDvH4IopPiOxb+EizRwIRwPqwB3wuEb&#13;&#10;UD/EM4DEJxB/lE1jy8cNHsCJQ2dBZB+gCenBFf+EXPAwaeD08agGODWcPgQegHA/+PiDY2xF+hnV&#13;&#10;OZP8k+B+OMQGgRgmeFgCoDDCNQyq4ATlusTjNABluK8OnjuQ6QQyNUBH4E9IDgvJLYG4PGYiJCbD&#13;&#10;gzrAN8DtquEPybMhgeNPhOsw6B10FipCUGJ5Q3hQB2gUSOGxJYA4RFmBXuCcA0GYjhoh5gSdBVHg&#13;&#10;IBYpzKL4n/ATfOPJdsOZvNZ4E3oBoSaAbTmfeNQEnE+cc5y4oePV2soPTe8EePNBGAMY3KBF+Z1N&#13;&#10;QAKgBYABX8J/4d+L3VLgvzA44BvIzivXDUAFRp48NggkGgHkQCZjiKwA1BT/hOwMT4f3pZQD+jBS&#13;&#10;YVzK6WsL6QijE+g/lLMOWoSUjHqDa8PbHYYmzicM8caeVvgT7wg0B/DDZxsYzY+ceq1T1Am/wniF&#13;&#10;D+AE99qGUQvAA/zAT3jvACTqySbkEvj22v9w4ophWyDNPfQXhDDivyUQYAw6jv8JkgFMQl08V5I8&#13;&#10;QhjONq4FIPV41P04fRC1OnFrA4ZB/AzBhVy4YzC8C1Uip+E5BWCSgZkBz7EV6xwG/8WhorghuVB7&#13;&#10;WdFBE1I5wFtT/o3in4fKT+M3c7BFjoz+t6V/y2lqyysBL2mDHEBhlpPThH/gZHG28ebwpgGNEDsF&#13;&#10;ZgPoO3QHPvAPSNYAPwH/IA18iEMxaF13MNHWXgGUVME29BT6Kx9b8CcepBuoaUxzkuwWB9DFtQBB&#13;&#10;uQDP+OoRZ0nvi8OgQTy4hYcghECg2oLB7yk6DK9J+MBLHdci/grXHQRYMUGIorZ8OZ7yuDbNve3w&#13;&#10;kxfdSU4TL4mH3taY5c4gxatQwP/Em8ObNvrBSflzvHTnzIJfob/yVqDjfDpXR6OVHbVyKwsO+2tq&#13;&#10;8VuM5tmqKg5BCIG3P4S5gn0FbirAxQ2vbRgEE73G4MPllbilt4QVMA4gzSi8HXXkms9suALLQqAD&#13;&#10;1GCJCH/COh7/ExIA32jsyzKEh+FdG/MUfA80oa20lqsQAQtCb8M3sCGBbzQGjsMBgBOEEPLqYaWA&#13;&#10;DtQFmnh3FP+E5kyJ747LBHgDyhDvDhZmOoYmbLGgvyAB+IDEYB6DP3GWFPOWyymAUQGIw3YIykAi&#13;&#10;PZgSDZp7rQokupkZghCC9QzsBGA4wv4YVvw4VEAKsC4PcPCFLyE+OowAKAbpUGF7Ddvi2s4GTMfC&#13;&#10;ChjB+a1YAFT5A+MM4iFCeHuouCDkDvgTiON/An5eu/Il1MKD1AE1N7YLfA80oS0YMV/n74Lv4Rtg&#13;&#10;Bt9uAajk9MGWAPgB7MFWAScI26R3874DgnjWVPwBOkANaEIBGLUw88j/hObwjK448/APIC6PXAf/&#13;&#10;APqQikIOS/Vi2M5EJiiYaXFuQVY4KaiLs4HXgp5i/R39NHyCON4QFBv+xCUMhgE84QVeF+cB2P78&#13;&#10;8g842x2izo1Xf1QkrtJHGwKMOqtD0yJn0ypBzNuQBIamRc6GFIBYHQISGIILuSGgFdQFG5IAgpAN&#13;&#10;KQuxao0SQBCyRq0gnmxIAghCNqQsxKo1SgBByBq1gniyIQkgCNmQshCr1igBBCFr1AriyYYkgCBk&#13;&#10;Q8pCrFqjBBCErFEriCcbkgCCkA0pC7FqjRJAELJGrSCebEgCCEI2pCzEqjVKAEHIGrWCeLIhCSAI&#13;&#10;2ZCyEKvWKAEEIWvUCuLJhiSAIGRDykKsWqMEEISsUSuIJxuSAIKQDSkLsWqNEkAQskatIJ5sSAII&#13;&#10;QjakLMSqNUoAQcgatYJ4siEJIAjZkLIQq9YoAQQha9QK4smGJIAgZEPKQqxaowQQhKxRK4gnG5IA&#13;&#10;gpANKQuxao0SQBCyRq0gnmxIAghCNqQsxKo1SgBByBq1gniyIQkgCNmQshCr1igBBCFr1AriyYYk&#13;&#10;gCBkQ8pCrFqjBBCErFEriCcbkgCCkA0pC7FqjRJAELJGrSCebEgCCEI2pCzEqjVKAEHIGrWCeLIh&#13;&#10;CSAI2ZCyzMIq2dNtRdqsnZcT7h9nFnp2TwRByOxDwG1R1Of5s77bGxhGNTttMxBkjfaICWHw3L1G&#13;&#10;JSPlm0GeJCRFc0hRiUZgincgn+Ex2jPSyey0EUHrkwCCkPXpBHFkUxJAELIpdSFmrU8CCELWpxPE&#13;&#10;kU1JAEFo8NRFCXls2KuHJv54c+6+qrv23py+9VDsksc43NsM0adun/y/wsmrHqerGSaoE75S/0mF&#13;&#10;4OQPfwweM4zktij667K5X29zcxu8rg7llhGEBke7VNbMbSnr1o2YEOvkysOUQONx/GODHlg3cf02&#13;&#10;r4A+xND8QvlctsPYhT5+ylySfT2nz3DgsvkBw2l9GtRA0CFqZszre8YuX+TtRaN4jfYIHJyuDvVW&#13;&#10;EYQGQ8PkkRvGLpvjxCNLmq8X7Vh7Zu3SU++svXziepeIzAiek/DSBj4HY6vzYmZrD4nEjfAeG6HE&#13;&#10;pue9PsOhhKT54p7OXuwXrQQp7l5J8WyrtK4PhuAt0SaCkCWkqpsmfVTQkgecWCRSS/bl1Duu7vqh&#13;&#10;Ofdga9YPpRvvOL0ju0dCooQ8EHPPKIxG/v8qyyUkEsM1YQFDAQa00VPc+SRSd2F1ejZWTB/Bge+i&#13;&#10;PbWIIDTw2h7xaGAInUTqbTq6obxIrNC+uGv/hoJCmFborimP8tlQJLvqYqGURKIGTvS+vZZzcBsd&#13;&#10;TSeTpBVpVcWy2roIflhYCiBEj+UkgCBkOdlqocyOHcUHBHUVVJ45q1qk+2zFhQLADNljlIe/bC2X&#13;&#10;ntbcrbyWc17gNQxsDrdXcToJplVkYSBEj8UkgCBkMdFqIczj+3mS4bfW4pZaDUW6i4s7YWaie/J9&#13;&#10;edjPxXuqK5TWcuS4GZ5OCqs4kh6CXcXF3WgesqCWEYQsKFyNpJlMnsxWIO6VaBzZvb3YpEHhMByY&#13;&#10;WDHVtRzPfdxoJoUkLjxcXojT10NQ2tEhRtOQBbWMIGRB4Wok3d0t6MB+oNIpGoVPh20OLNM6etpg&#13;&#10;AYc9Sms55/t8wh1IpJ7GrD09fdsoPQTJHA4Vo4geC0kAQchCgtVKVtBeUYvNCo7BTp4aCjGDgzEb&#13;&#10;dG9te6Wg7+fCX8oLwbaN2eWYo2WrOOGN6swb/ZX1EGQFB8OshR6LSQAJ12Ki1Ua4MzenHaxurFDf&#13;&#10;CcmqZZjJfmNCYc6Q1uXUlff/KL5RnXUDphyqX2L4VNkqrvR0dcXtqjoJpvglDEOTkCWVjCBkSelq&#13;&#10;pp33R3kJZrl2mf66f4jiqSeVNff10GGYvbsx7af2ztu1ezJPNwpJJIf4gCg4D1JcxcnK6CL42rBA&#13;&#10;pGOL6hiJ11LiJbPClvnf/bL84zd9AUtmRyB1ny366feWLhLJafTI1MPRCx93jp3tmPB44KrDExeP&#13;&#10;ZlBIkqLfr/yVo8RXxZ7qUljLUSmwrWm/UpkuX8URICgVIYOcpZSM0SVLpdjC3OefeZZsxa5oj946&#13;&#10;7c17uBp8aqTd59848sEPsgENLm1fj318Nvj4KMtG2lN88NInT9eUKR65YkUY9x+a8Ugstku6uOFI&#13;&#10;6hciVSObFoI91SX/XXW/cwaXVHPrvfjr4MzAnh21aftwH5LkysaDaz5B6DJtbFbdtQ/NQqaJUEPt&#13;&#10;gmOV5TDFqD2S7s76uv6RL+76b1na2rXXzuS2NAqwcSwSdJTnlvy+9vTqZer4gd97rl9ph3lI2lGf&#13;&#10;+acafuB3NYLdzS2X/8p+c1bun4dra0SSmuy6UhlLXdl1V4p6BPU1OWcRfsyhfDQLmUOKA0CDtejo&#13;&#10;9IeiKG0ZWS/Nr6oZgAZRE0QkgGYhIlKyhjLMFP+kCFgx9N46UafJp8EaeLRXHtBCziY0H3mfrx/Y&#13;&#10;Gdprz+3StIqziT4MVSYRhGxAswynlBTMM7UlqyITzUHWpjAEIWvTiDo/nBk+Md5guevOP1LfbP3s&#13;&#10;2huHCELWr/He8vbKhp7Gyzf/+Q35i1qfupBFzvp0gjiyHQkgi5zt6Apxaq0SQAs5a9UM4stGJIAg&#13;&#10;ZCOKQmxaqwQQhKxVM4gvG5EAgpCNKAqxaa0SQBCyVs0gvmxEAghCNqIoxKa1SgBByFo1g/iyEQkg&#13;&#10;CNmIohCb1ioBBCFr1Qziy0YkgCBkI4pCbFqrBBCEtGnGyhN3a2KbOmHrxB03p7+zhisLhGrkQ3Z3&#13;&#10;vP/X8d/hicOupyxbYFAMLfPwYCTrg1LN3iDEnRP2edFdMDi0f+b+8DuWEssGE3fzRiY5OfI44eNc&#13;&#10;nIkNJt+Hgpd+5BPlrliaOm1T4sNT3Dz6EoexnR0MgpDBPBDj1IpL2RuEmB4cRz2vaArPkw3R2ob+&#13;&#10;w/N49O2YuxePfupFNtzn63t4rmNHsyBQUGv2lfVLT66YdOSjH1GUEp1jwd4g1PRD7hvPZ36zMWe7&#13;&#10;7LMvuwsbIOKW01/0fbNtQ/qbjxXmDX0AyePZk9nODJq8v/1B7oXlTTkH20rxBEbo0SEBe4MQBHyv&#13;&#10;2FOz/5Pyv2Wf7HJZ1gNp181tfd/880XdDTRuEGaIS8D+IERcNqgkkgABCSAIERASNeqFyHdOTvtf&#13;&#10;GRgh5v7v4vi1H3sNd9VQj+zKmbwu9sOz0/tKXp744U/DJidSlPfjumxW2syA3ESPJT8lbb08ay9Y&#13;&#10;yW5O+3xPxMxxFPdFUZuL5v36b2CYWuhUsjt/zpaEzy9i5feVzfruaPyTy7mQGg9/6LH+71ybu+/K&#13;&#10;qBjZAs7nnkm/V87e+nP0BpUvoa1rCfNjSTqMk2RPtxVps3ZeTrh/HAFBDskiCEJ61Epmxm+d9N7r&#13;&#10;ofFhXC424ChcL7ekh8euOxA1QTm3CSPW68W/J658PCgqmNNX0t0pasaIlb+kvLicxbjdjC6blUYz&#13;&#10;YMDTsZ/sTHpghoe/O7ZpofG4IUlhz/2UtPx+bz8W2WGEZ6STUieoDh7PHZr09HyfEC/ZJofG8Ijy&#13;&#10;u+etSR9+5eaGF6RSmCxlzZMpTA6dpfIl9JZFgzzJOoyTrNEeMSEMnrvXqGR7HUr22m/C70Oqc/wE&#13;&#10;TtvlW7/IUtuv35CXXgxJuUmcgOFPbPS4bQ1m8B/ZmjA1hEERdd08cHnjilNrlp7ZuKXoZrOEwnOa&#13;&#10;umbsI9MNMg3fZo8zPfSl1UF+LFJPfd1/n517c+mptSvSdxxsEnLdEhM1Re6WpV0Z6d51/W8ZG8vO&#13;&#10;fb2jvBRSFZFpgXfFL3scS9fVm1O6euzhVc/kFcgid9efyHpj/uGn78tZqfzl20uPLx+bvks5QD5h&#13;&#10;wdlNQQQhvapuSs9JnXv9d1lq+3NfFHxwT/rBIsyM5zY+KFmWUhie4WtiZoRQSNKeS19CUOzSE3ta&#13;&#10;rxxsPrHu6urFly+1w8rJacbrQcP1tqRegMq9/41wSA8ubq76aUn6lx83XDrYmrunbtfS85/+1gTp&#13;&#10;UjQ/0q6sT9LefEbGxoGGA6/mvLHqZjGkYyGzYhf4+MjqSBu7C9K6umQRgXpbhTczeuF3lS/zDgpq&#13;&#10;Go1g2s6qIAjpUbi07dzWylKFPAvS+pa/f69pg2pMp9AU2dxC5U+70xUSn3QWFOzc2AXB4+VPT075&#13;&#10;zt1NkCmIExk4bbrBY4s9xT8xFFQkKfor73CuYnVx9tqraVWaY2L1VpT9vUWJjZb9tw5fxHK4ckKc&#13;&#10;QxTWlAYzhCqoSwBBSM+oEHfUqK1kWm91yJI4Mpx9MQjR4zwisX9Iy09W5KsmNSHl76gshy/J/Mgp&#13;&#10;CieYxMaiP3gJAGFx04Udwr7Mq7fR2ZKWhmXLU3966oQ1qmyIaqqx9SeFz3Kxi2NjYvI1SykEIdPF&#13;&#10;yIvhO2Ny7KzI7VZDEEl8s6WiCX4lOwfxeYY1RvYN4oLfgLiprfimhpo1FR2KM55htFFpc0kAQch0&#13;&#10;STLdGDKfIWmvprRCJLGkVwYspgPTQO9PsoMDHVNQPwUVVluvC1pN5x5RMFECCEImChCqdzf0yFZZ&#13;&#10;ZDpLEzEqhS47t+lu61ZdjOlpW9rW1osZLvopqBR3jOI5ms49omCiBBCETBQgVBdcaW/GRjrbL5ap&#13;&#10;nh+SGubk54LNUc0l7bIdFPFHWlkihN0O1cUhOExDLS8/DjINEJempUoiCJku2d5LdXmVYO4i+0/2&#13;&#10;C1fDUPhiX3/4Utqed6JTtvvvqKnDAMf04fupFqb5+2Ne0uIGQYXMmlx+ogFLLUl1GbNY7QpQf8YU&#13;&#10;0/nXS6GuQmbMoPL8k1TLukTxHLDvOquu26tDN4KQ3gGkv4C4/czRZrBcs0NDH1ql6IhAYozyf+g+&#13;&#10;FzbgJq/02FGcUm9udguMSJqXz+QHsYNO+cMc5z9+BIaq1ryGItm3nSfKMwowQ1rIPZF3xCoyQo55&#13;&#10;OzrFx8jjWv09Ui5Rc7i+Grggc+Pu7/dvwAtQuZNnuYHfkKSt8dppQ6kOlfIIQmbR5PV3Lv8H561k&#13;&#10;RtzzE9dvC5yywDFmtvOUtdHrd4yMAyNyb8uRDSW3+lsq/Kn4Gpy3kjkT3k5e85HP+Dl44ah3vx4R&#13;&#10;CbspUVv6b/15hMTCP97PL+olUZ19Hv0l6flX3OJmO8Yu8Fi4PXn1Yy5ynzezdEEHkd7s8uMXwCZO&#13;&#10;9pyRkPpb6JyHgGHHhMcDX9g/bkEUjUySlB8qzjRwkWppngeOPoKQeWTd0/7zs1nHi3okNFbYnJGr&#13;&#10;Nk/6YPuEVc+FhDlTJIKW4x9k/nz09jGo+GblV+tvFQtI4PuTtDhh9Ta88PAodwpJ1JHzTfZPB24X&#13;&#10;7jha8On6koouEsPdY+bK8e9tn7Ruc9Li2S5cYd3Zs0J1G7p5uqNKpefAyxePQe/IjMDJkU9/CgxP&#13;&#10;envdyBkjYTMmaci68tWrrVpdJSzDkBVRtXMIlaZVl7b31GXX5rWoKkXHTxrzzvfk1my6+/RnP5Rc&#13;&#10;L+4QioCaRFjfcv3Itc+WpG36RslXAH6r+fH66iXpOw9UFdX0YGXBXtfcev1E/rZnTr23rr1DmZey&#13;&#10;r3Nffij99yN1Fc0iWE9JurrKs29ueTTzaL2snFiCfYs9gsvpLa2CjvzzTerJ8DR0p6UpJ7tD0N5y&#13;&#10;JU1w2xqv8UtopLDuy7tPb9xWlHNTKOsdxkZFbtm+T8+8Or/02u3zKV08WNG4NyMrKEWXGYU5sKQo&#13;&#10;M3+/Y0UKXVx+MzXxxuWBbRu11icBlKLLhocCw2lEGB3sCW23mspsuBu2z7qdL+SsXIHUYR7/d3Lq&#13;&#10;5n3YBTuVe3tjPooe7wG28s6rB1AO40FVI1rIDar49TTOnBax6ecwP0CPqOPmidLjh+rKWklUR278&#13;&#10;vOEzJjnxyKTGtMzVD9RUW3MfhjZvsJBDELJuFVNHvTPq2SU+XhpchyQN2de+eKI4BzcqoGdQJIAg&#13;&#10;NChiN7RRTqzLjCcCxo9x9fPmOrBIIkFHdVHDpSPFeze11g+UVdtQnu2lPIKQvWga9dNCEkAWOQsJ&#13;&#10;FpG1Iwkgi5wdKRt11RISQBCyhFQRTTuSAIKQHSkbddUSEkAQsoRUEU07kgCCkB0pG3XVEhJAELKE&#13;&#10;VBFNO5IAgpAdKRt11RISQBCyhFQRTTuSAIKQHSkbddUSEkAQsoRUEU07kgCCkB0pG3XVEhJAELKE&#13;&#10;VBFNO5KAHUOIEvLYsFcPTfzx5tx9VXf9XTRz26mxr2/yixs2pLVPZY5/O/zRF/iy+InYAxdjV2XM&#13;&#10;/qto8qrH8bjF6DFQAnYKISpr1o8T168bMSHWyZWHyYDCYnmFeiU/EP/mn/F3jTJQiLZT3HlJ5PLl&#13;&#10;4fe9OvKe0X1Mu88PGutPo7Icxi7wup20z3Z6NPic2iWEyCM3jH1ypgOHLGm4fOuHlyGp46k3X8ra&#13;&#10;e6KpRURieHjGjR2yUulLQkFhOvQniq3fW5Je1NMlaEnfU4PuvxoDSDu8+E329Uk9lRDPIbVfvvzm&#13;&#10;3NJChYuf7rO9xg7rvri1uXqI3gb1ennsplVeXJLw8NJjmw8aM2BQHSUJ2OeVO6cZHkGQ1RHC2J6p&#13;&#10;KlKGSv3BmgNfDln8oNFvEQnY4Szk8ULCptd9+CTpzW//ezVVQ146uaDJnm7P/ZmQzG/Y83TWH+dV&#13;&#10;5E+dsDV5+XRG4Y/nP/gAS3xAj/V/e/eoyLZbH0/O73xhxKK5XsMCWUyyRFjTkn++dO/G8kuFihRY&#13;&#10;9+6bvGRk97GVJ3/pDHjyhaC4MEcnLC6CsOxq1fHvbh08gOUPVnnIrpxJq4bfOdkj0J/DpUG01LbS&#13;&#10;S5X/bi0+lSFRyLpKTtw04fnZjJvfpq3/jJTyaez9M1ycuprSz0rj7/F2pd0mKelqPfzK6a/SXBX6&#13;&#10;SJ+6PfmpqbTcTac//KJH+fVCjv84+aV7OaU/n38/tT/eKpUet3L4fOhpAN+RhQVkLcyqUOPHIuPW&#13;&#10;Woja5yzUfLZZlp2EHDJ/xCyldAmqemGN9ogJYfDcvUYlq++OeCOTnBx5nPBxLs6yeq4zvYfzSAwf&#13;&#10;77u/T35jRVBUEOAHs1NwvVzi5496+5+kR+co5HFwdR89kkGl8UctGbXuq5GTYzH8wEPjcUOSQpd+&#13;&#10;NeXddY5OyuwwYr1e/HviyseDooIBPzLK7k5RM0as/CXlxeWK6SQcxkzEGIua7Hfvz+NXPODl78zg&#13;&#10;e7uG+NMZyhY3Co0G1ZT7SPML5XNZnPh7/VUNkzz3WfNcHFgs31A2nquP7O746P4pb68KjQ/D8AMP&#13;&#10;09lREz/WMtotxceQ3ThrF1h/ngISzd3vqd0T137kE2tOQzY3OsWJIWhJ+zb9naWn1iw79/WvlZVd&#13;&#10;JJqzx/yPRs5Sa8h9rF8ArafkyJXPVmBWjfUb8rLKRRDbPvqxxBVPK1iZGfxHtiZMDWFQRF03D1ze&#13;&#10;iBU+s3FL0c1mCcS2n7pm7CPTVROlsMKH3zeZR+sSFpwt+evTc+vuO7d01vENvzZAEhfI1XJ+w8kV&#13;&#10;k45t3KmSM7wzPa0ZZlTmMO+kfpMdLkjn+3zCMUN4d/4RWeRHKmvB9+MWjGTRRB1Xfs9evwxn/uaV&#13;&#10;eoyfyS/FLRhnqRFrdXTtEEIkUs++pzP335RlwJblVlh3YtY3h2Iff97R3RwnI9Kupn0rz36UWpd1&#13;&#10;sPXKgYYDr2SvfuVWuQgSnPg98K6HmuFYVPDb+TcfLT6+p/XKwdZzXxS8Ozf9SDkkImElPD9iSr/d&#13;&#10;bPiamBkhFJK059KXp1cvKz2BFW4+se7q6sWXL0GeFbrTjNeDhisPLiqXQa4p+/qeY6vuz/3uUyxc&#13;&#10;VscVQWEtHsJe2narrbRYw2gs3lNdgcnFOX6BYn5yctwMT5gVJW2153djqHN/JGJuPIMi7Uhfn5b6&#13;&#10;YuW5AzjzN1KXZKfXSyk8j7vW+Ptb3WC3DEN2CSGStLZp27Rj720uulIuS6xAY/jEBi1YPenb3PH/&#13;&#10;p3DsaJTIpVWHru48IFZ8vTf/mb/nTBdsLVwTA8b6KlEVVZXsXNvaovCdtL5p19cVDVKAnPeEhZC9&#13;&#10;B175/Gl3uoIFpLOgYOdGpSQRPTnlO3c3wcTCiQycNl2ZX2nbf69d+jfXsE70Zldm3sDScfml+ATL&#13;&#10;q/Lcx41mwlBpTK/IwfIIMSYv9HUjk9ov5v/8lTI/udU//1ILoObHD5utwo9hjNhOafuEEKYfcW/W&#13;&#10;B1fXJP73/IqsPw5UlbZgb2eas9v015Lf+EB1H2KAPqXtOXta1JLtiDP318D6h8xxHTlDccUlrU4r&#13;&#10;v3o7s0hfO/W/VlzHUEUPSnSBdz89ziPSF2pJy09W5KtZ2/N3VJbDl2R+5BTFeYPUU1KZ1pdXzwD2&#13;&#10;SaSus8cbgH9miOfoyL6K/Ds8giHRmLTjyr5G4Ivs7xmHJcSUlJ+vqVCjXbGruhjWgmr8GMSELRW2&#13;&#10;Xwj1aUlSsafq52VZz084vnFnTQNMSWRG5OJRD80xNgejuKMmR8MAaD/XWoeNfoZHKIt++3dpS4VQ&#13;&#10;tjlRfnpai2EtRyJx/fiw8OPF8J0xPXVW5GqwH4pvtlQ0wa9k5yA+T4FMb1OXLF+rwU/FnupSQDXV&#13;&#10;OW4+boAgR8/ycieTxPU16fuwyZUzxtETMyl0ll/qVdlLwbfS8rZqbLekyo/BfNhKBbuHUJ+ipI0d&#13;&#10;J17KfP/rOliEkGj8qMlGJtOWZxpWGQBSgUS2tiOznRkKhmVtWX7FuEmbxmfC27/PpYAk7b2dSUuB&#13;&#10;vFjSK5uamA5M3FZm4iO+UXk6B7BBDZzo7Qe0GM5JYzhUkrTqZOkl2YTJD+HIsMq9Y/td4F6o9pl0&#13;&#10;h5c5+TGxOxavjiCkKOKiX6uxRREYbCNcXIySPdWN5+eqoSaZR5GZtKWdzX1p7WSF2D5RGjVApcum&#13;&#10;KlF7N0C6u6EHS7hNItM1BKeH6YKCW+6627plxUx/RNkn6qFdboT32AgSf55PFEyF0vbL+9vxCVPS&#13;&#10;I5HZJCTCBmF9jeZPXXnDmT/tw2MIQUjjiOvt7MXzNxr8UDlemrxU+eMdPbCB3lNX0KVwZkp28uNC&#13;&#10;PnDVh+EY7I9pRljRDn5rgivtzdiYZfvFMtVNhtQwJz8M7tLmknZzpQyu/bPqFmSrZLgmLGDGylZx&#13;&#10;vRU1GSf62Gy9JmjFZtSujNRjT8Rr/jyZeG7Lj/jsONQfBCFFDbvPcvXGBqm0saC1FcbINWELNgoo&#13;&#10;riF8zCVI4SH7O3jLjlRby9ug5O2HzB+1wEktFzd17FwvKC7taLx8RHH7QPZO8Y9mqA4y94f9opzg&#13;&#10;y96SjKYW+N+lurxKqEX2n+yHbeOVn/DFvv7wpbQ970SnukODceNXWll9MqNbAmu5SeF3yFZxZUdL&#13;&#10;r/UDojujqRxb77LDp6v31LgGbbmWHUIIjvmX/xq96DGOykCH7x9/ygcb6J21p37ChqO0tO5aETbi&#13;&#10;PcYHju0/osG1Hf6k/zBs59FdmtmmbA8g+8yKfkjREQHOJe8NXzCBBeO8MaMss1JpuNB8gh5SdkQg&#13;&#10;u7ssfNoPTMbi5uozu0RY8+L2M0eboRV2aOhDqxQdEUiMUf4P3ecC81hHXukxY+xv2sau9NKRWkAv&#13;&#10;NyogFlZxkuaLexTwKag/clwgImnoKUaOypzwccKXWeOfNNokY1uAoqampgLHn+bvtC2+TeA2enXC&#13;&#10;0rleI6cGpExluvqQaE4011DOiAdCnnpzxGhPeKWICnZkb/ujR/ZGFzU6OKQk8zk8p9g7OI48kdSV&#13;&#10;7hHjOOmFmMcWujtRSN1lRT+uasDdunnjfWeN48GMQqaxw6Z6BLh2dnNormH8MU9FPvt/QX4MgETF&#13;&#10;z0/duown4+Y4TnvaG2sNprgYn/iR4m6KlBfMGn5nwBMbRqb4U8nSrgsfZ/5yqs/5rT6t2fGuwAgX&#13;&#10;mtcY31FRol46iR8MPA9/9u2IEY6wzGo5+Gru0SJcKKyxy4PA1ai3uubQzjaVpV0/k72F/xRnFmCl&#13;&#10;6aHus+5yAY/BuvMFx87dniG7rvcELwoI5pMhQ6Xwys3tH2PTsvypvdEROM83wJETNtMnJoJEc5By&#13;&#10;AlheMY5JS4If+3DU3eMdndmiogOlWbImhvLzUvgiO3Qz5UwLfuOLETEyO7HqI+25+UfWxpcaKm+v&#13;&#10;4ulTvhr31F1YVkaVp6e+5o9VF/53rG/Yye8R5B7pDJru5qBcXtRc99erF36WH7m6+n+QMyqGRqrP&#13;&#10;KGkeERSmaI3GkNt19ZeMD5WPXGGSfG5r3GTw8VHmQyJoOflp5pZv5EecjisuYjYxYXbOi/PKa5QL&#13;&#10;q192YM+O2rR9uA9JcmXjwTWfyMwEfQ953LZpr82BVZz4+uYjaz5Q8TolOc0O/L/3YxK8NIhR1Nxw&#13;&#10;9JOL235QOnUdmkACg6QdzkK9xS2n/62qkkjpbDKdTmOz4D0LXs+ttzJL//rg4tdfClqUDjskJQfK&#13;&#10;c5q6GTw634kJTjMkqailtCHnv/zvXso7mn17YMhf8JfWn/7ytMjRm+XiymRSwFO7+drJm9tXXPs3&#13;&#10;Q4Fu/yzUmnV57StVIi+miyebzyCDp3ZJTvk/H2V/vaUD9vOKj7hWkPF3VTWb4uTE4PDpDKAMPJ8r&#13;&#10;/GVN7q6/FTfuIuZIj2g/ScH+giNnVDf0vVJa1FQXTm3lgU31ZbIDYHGbNHCmp5eo7sRXldeVD0rr&#13;&#10;G8RhWOHSna/XlKidFncVtJ7eXVF1mx8s/V7VrbrMv65/+fSN/86J7MKWYJ+zkIVeh4bdZuufhar+&#13;&#10;OvXis60aTlctxCUia14J2OdlB/PKEFGzdwnYoUXO3lWO+m9eCSAImVeeiJrdSQBByO5UjjpsXgkg&#13;&#10;CJlLns1na/Pre1oLKy+cJkCypSknu0PQ3nLpmMrJLIG6qIhVScAOz4WsSv6IGduWALLI2bb+EPfW&#13;&#10;IAG0kLMGLSAebFgCCEI2rDzEujVIAEHIGrSAeLBhCSAI2bDyEOvWIAEEIWvQAuLBhiWAIGTDykOs&#13;&#10;W4MEEISsQQuIBxuWAIKQDSsPsW4NEkAQsgYtIB5sWAIIQjasPMS6NUgAQcgatIB4sGEJIAjZsPIU&#13;&#10;WHdbFPV5/qzv9gaGmSO/y9CQyQD1wq4g5HBvxJdFGsNA37UrLSxeLSTiAOnA8GZ8Hwpe+pEsTm//&#13;&#10;E5jiHchneIz2jHQynJzuGlTm+LfDH1XIGUMd5rEqY/ZfRZNXPa6QRMzczdoMPbuCUOg0X3+NYakh&#13;&#10;+JorB0/VaAMPz+PRt2PuXjz6qReVsqFYiHPnJZHLl4ff9+rIe/rz3rnPDxrrT6OyHMYu8FLLOGYh&#13;&#10;LqyYrF1BqE8P4pbTX+Rs36jw+TTznYW5J9qsWE+KrDGZPCw8sUqSCEsx35dXgsJ06I/nWr+3JL2o&#13;&#10;p0vQkr7HPgLP6xatPUJI2nVzW/nfnyh8Pq25mKuYNNtSw3Fo0BUX1m1KOXR/2OlNP9hH4HkEoaEx&#13;&#10;cFEvrFQCdnXxe/TWaW/ew6WKaraPyvxbSwo4h3ujPvxsOP9yzltPtES+EzlnkpuvM00iEBZdKNmz&#13;&#10;ofDsFdAjZfjTYQ8/6BsZwuXSIFhp05VjRbs21NxSIEiP9X9796jItlsfT87vfGHEorlewwJZTDIU&#13;&#10;bsk/X7p3Y/mlQg3jgZvoseDZkHFxTt7uDJqop+p61Ylv8/acdXzuQFIyqeSLOVfPe/q/sXNkvGIo&#13;&#10;Y6mo5M/0tS80hd7uWnbBw2ELF/iEa2evr20qPW7l8PnAWwCW9b67ubUwq+LfrcWnMvom5OCXE95+&#13;&#10;wcdVIaOYpKv18Cunv0pzfe7PhGR+w56ns/44r9gRSshjwQvu9Y4Kd3LnUUiinsbylvxzJX8oC8dK&#13;&#10;kWAcW+jit7rcQqd5e9NIjnHD/++P5Kfu8fJ3psFal8bjhk0Z8fL/EuaPosZ/kPTOm2EJYYAfDE5c&#13;&#10;L7ekh8euOxg9ddhtYq4zvSEwPMPH++7vk99YERQVBPjBC7vEzx/19j9JjyqnfoDfApZHr/8l6YEZ&#13;&#10;Hv6AH/hblkH54U2T3vlo2EgfCtPHMxZ281QKk6W89CZTmGzK7a/IzPitk957PTRehb0DUROUM1OQ&#13;&#10;3R0f3T/l7VVQEsMPPExnx6gZI1b+kvLi8r7kERQmDc8UKX8oNBr8xhrtERPC4Ll7jUpWYIbKmvXj&#13;&#10;xPXrRkwa7YLhR9YF12CP8Q+Pefm9IZ1Dxa5iavvMCZkUAcGoBRe/qczXEoS3rwwFRlRvwb/Xfvoi&#13;&#10;f9/eqoJ2ineYgxOfHzHdNynZidPScOr73J+/LTx2qqGdxwvwZ3IcnUODm8/tEeKBsPvjazM8AlgU&#13;&#10;QcvZHy/98FXhf/vkdLjhEzith6tv4VkeIM/D9NA3PwkLYZMgoDtO+ch/NdVSlv9wx8BQme2AhOVi&#13;&#10;SD/TeuzXkgtXekPudHelkOpPZK1flfvTVwJotJ9ttncgrfly4Z9fXvt9Z0nm9U66r6OPM5Xh6BIe&#13;&#10;fps9EpV1784JD45iUkUdV3bnfr+p4N9/SjOv9ziFO3s5swMT+OKsiqsVpOYzFf8eqSyk8EfHcuik&#13;&#10;jvMbzn64+sahMxqTQVDHbUleMceBTSYJissPfHPttx+Ljv1XVw/Jyrni0mOlaRkixYj3xr3xrbEW&#13;&#10;xNS2R3MCIVVIy/akv7ms9MSe1isHGg68kv3h1hrIDsL25PKlbYdePL9xXV3WwdZLO6u2P5i+62IP&#13;&#10;jA+38UHJ/qqkpV1N+1ae/SgVK4zTWf3KrXIR5AL2e+Bdj36LMOue18ND6CRJe82Oxedwyrl76nYt&#13;&#10;O5f6ZY1yjHxIHtZdkNbVJQtw39sqvJmBJ2W9/TSl56TOvf77D825B1vPfVHwwT3pB4uw0avInvsj&#13;&#10;EXPjGRRpR/r6tNQXK88daL2CFb6RuiQ7vV5K4XnctcYf70rHFUFhLT76pW232kqLNcuOmRx0/xwH&#13;&#10;yLckvJn3yT0533/RcAnrQs2vSzNXJJz+8AvFxH6EpG9LhewRQjSvpVeUDlj/Lpr8wiJZKlT5I2nO&#13;&#10;+KVNMbdC8dcl12VW7+7C8hOKmerEXSf+rGmBH5hOoSkqGVSkVYeu7pQnRJERb/4zf8+ZLsh64JoY&#13;&#10;MNYX+4Y9PSglEvQgKdx9bb9ytvCijddOFqsn1dY+wKRt57ZWlirkVJDWt/z9ew3G+G32GJMX+kIK&#13;&#10;sPaL+T9/pZS/pCe3+udfaiGBHT9+2OzpBgzjyPv9gyA5rKTlyBsF2ZDa0q4ee4SQmoIpLF5AGF1h&#13;&#10;24yl5G0tUS4n6MYhJWrrUTlA6qrrkaXiZjj7KkNI2p6zp0Utq4g4c38NrODIHNeRM7Dy/lPcPOD/&#13;&#10;4qYLO4Sq+YbFwjOnmg1IQizuqFEGIdBvvdUhS9TVxx7Z3zMOSzcpKT9fo5wMBStUsau6GNoj8yOn&#13;&#10;ED+35Y4ewwcEdRdWnkmzK/TIOmuPEFI7Wv0m9cyH71lgsaFpQIPM28+11mETBcMjlEUnkX2DuDD+&#13;&#10;xE1txTc1jL+aq21YXlPzPZwxjp5YisvO8ku96hOctLytGtuhkZ2D+Cp5w7SywON6umLvgvbiVpWM&#13;&#10;YObj2oop2SOE1I5W93/bWm+BhFLiBkGFJtO5VCARY4MXdy8gOzjQMS2IJRrPKXtbRT1mHT/8EI4M&#13;&#10;G9w7tmt0F8Qy5MHDdGBiQCPy9HlLkHo6VDdmRGrbfBl7hNBAKY3qxvNz1dAYmUeRbbyknc09Itim&#13;&#10;t/Vi+3UqRaPPJt2RZl73V0mPRGYekAgbhPU1mj915Q1n/iTsvNPdjdkEYVbl0GE6tbsHQciCKqdy&#13;&#10;vEZpIM8f7+iBnbf01BXA6lFaWSIEqxrVxSE4TENhr2gHvllZbL0maMXmwK6M1GNPxGv+PJl4bsuP&#13;&#10;hJ13BMLaRowiP9hRNoHZ2YMgZEGFk/mjFqifKlLHzvVyhjmoo/GyzLJXfqKhDv5PdRmzmKu6dqJy&#13;&#10;J0xyJrqgItaT7oymcmx3xQ6fbq4TT2H2hXZ4CzCH+U5IIcbEUCqFIGRJbZJ9ZkU/pOyI4Hxv+IIJ&#13;&#10;LJiEGjPKMiuxxjtPlGcUwNqKMuy+EXOVZ62QVSMmB6ulGjeRY0H9keMCEUkDbxhhKnPCxwlfZo1/&#13;&#10;co4B7eb9UV4CGKI4zXg/dLS93X+wRwiRWWHL/O9+WeHzkld8LOT9Nv9DZrnM+yz51VSPhNmOMXPc&#13;&#10;5nw8ev3Hw/1pJHFzxe9vweG97BEL/3g/v6iXROF7Ld4xftVarHDsAo+F28anPu/lKMa3LmZ8pBc/&#13;&#10;vZZRL8V4+3LSuq+C73jIMUbW4t0fRK/PnPbywz5BHgyDNmDdZ0v+ONAGxnBuWOTLf416dLlzrIzg&#13;&#10;A1+N/ery1DdfBsPj0H3sEUJUp4kvjFq6SuHz0ti3d8VOcTC7moW5RxoEXKeUp5Le3j7pg23jn37Y&#13;&#10;15cFXjx1e1+9fEjB07TjaMGnHxQVC0g0Z7cpz2GF121OWjzHzZkkOL+jrM7cfIkLa79enZtVI4ED&#13;&#10;sZi7Y1Z8OukDWYtLHwuJ9qZJmhsOvZ3+3QFDjnRJ4vPPp2//r61DSuIF+9/39oR1MoJL7vbyc+c4&#13;&#10;ErWOm7ufA0PPriBUcKyyXHYIqv50NXa0yH4qTasube+py67Na1EpJbic3tIq6Mg/39Tv2tZXoCu7&#13;&#10;7kpRj6C+Jues6oRRvevcqy9fO5Pb1i6Cwphbd87+y+vuSv9J2WUBfiv75urqJem/H6krrwczHUnS&#13;&#10;1VWefevrx0999Dl4bEu6q2pzs/v56c+QdyVNIO+NdrZJGtlrOVj67ozjn/5Qcr24Q4jxRhIJOiqu&#13;&#10;Vx7dlv7SxHNbfrjttdCXva+o+nI/A5r7K+469Njp1WuvncpuqhfI5ACe2sV1Z35I/8wSZ24DAw8i&#13;&#10;rdjVZQciAjFLGa+Xx25a5cUlCQ8vPbb5oFlIIiJWKQF02cEq1YKYsikJ2NVCzqY0g5i1EQkgCNmI&#13;&#10;ohCb1ioBBCFr1Qziy0YkgCBkCUX1WbEKKy+ctgR5RNOaJIAsctakDcSLrUkAWeRsTWOIX+uTAFrI&#13;&#10;WZ9OEEc2JQEEIZtSF2LW+iSAIGR9OkEc2ZQEEIRsSl2IWeuTAIKQ9ekEcWRTEkAQsil1IWatTwII&#13;&#10;QtanE8SRTUkAQcim1IWYtT4JIAhZn04QRzYlAQQhm1IXYtb6JIAgZH06QRzZlAQQhAipi8qa++vk&#13;&#10;34pmffmDV4By1irF6uq57OFXRozbA5tC75ymnDmCUKuGF0IJ7g2Xmak1EISISNBpYdiCyQ58FiNo&#13;&#10;ZszChVqiZWnOZU9Ofn30ww9EPvlWUCiRlkwrgxLcmyY/o2ojCBEQGzXxHh8XPJ4bmR1zj6eHxjqa&#13;&#10;c9n3RZ2n8ZnmjeurmQU3Bhb6FCW4J6BUsxVBENIrSrKv5/h4RuvZW9lNWFmneL8xstRaNvGgBPcW&#13;&#10;VxOCkF4RBzwaEM7pLTx589/TEEcXUmt5TnxUJY2vXhqowNCVALq1qk+3jPsPzVgSXv/9xMx/A0M/&#13;&#10;/l9kMIUkzL382qzS0v6a9FiNuexzzvnHPJDIUkye11F2c+P0GxmypHMkfTnrsTI8l+dPjp/mUPfL&#13;&#10;fZlH3H0XPxecEI3loxcJhMU5Zf9uKjx63qAE9/Sp25OfmkrL3QT5T3uUMyqR4z9OfuleTunP599P&#13;&#10;be/LkEmEQ33iG+K/o1urehVMH+2fHE3tKWu8Xk7qTis9cxUbeNxo/0mQwl7+aMllz2RTVSZ5OouG&#13;&#10;R5cmkrMeirEnekX7UKg8j6lvxn/yw+g7k/ry0dN43NAJkSt+nfh8f4pYYgnuaX6hfC6LE3+v/zCV&#13;&#10;nvPcZ81zcWCxfEPZeCIJghzqFeDQL4AWcrp1PGKJfwBFWp1ZU4KV6zlzsLYN/k9xTlrCZ/fX7M0p&#13;&#10;XT328Kpn8gpkL3bIZf/G/MPPLav8cdbh5YvO/HUdM0OIG8q2PX70ydFX02AKorIWfD9uwUgWDXLW&#13;&#10;/569ftmpNUtPrd9w80q9hMJzmvxS3IJxKkxRApL9XJvrjmxJf2fpqTdfytp7skUgJVFYDlPXxkzz&#13;&#10;xAoXrktfOuv4hl8bOrG/IMH9yRWTjm3cqRIXuzM9DcvcyhzmnaT4CiCRnO/zCcdCinfnH6nHwh0b&#13;&#10;zOHQR4rWHiII6VI+wyklhU+XCvNPCvFsjTVfF2VhUeLJ3in+0QrJD7TkspfUnGzFBzUEmK483NEs&#13;&#10;wxjxnPVy3sTNVT8tSf9iXV3WwdZLO6u+X3R24x9YDHCqs++UJTTcyk4kwX3xnuoKLA+Lc/wCxWzE&#13;&#10;5LgZnk4QyLut9vxuDHVGcGi/GEIQ0qF7/jy/kd5kSXvTtVP9pXqaTpxsg1Q6NG+flHnGpVMxIme9&#13;&#10;tOpI/pFcRU7FWR/fuo5tWag+0U7EzeW92ZWZNwBDZL8Un2A5PZ77uNFMGAmN6RU52D7NCA7tF0F2&#13;&#10;mfGbqLrJo+Z5u5NJbbk1V3ADgOy59lMp5AICw1zMPFd4cxv6GJWzXtpSIcQnM/kjrRTWY2tKEtuV&#13;&#10;zTGAia6zxxuEsJYL8Rwd2VeNf4dHMKBQ2nFlX2ML9MzfMy4cXDAk5edrKtQoV+yqLoa1IJkfOUVx&#13;&#10;HjOAg6FWFM1C2jRK9vScNI5NJYmrLillQ+nNqTybi6Wbdx0XkCjbhxj0mD9nvUHNk0gVe6pLYVVK&#13;&#10;dY6bj5vmydGzvOBNIa6vSd+HreIGnUMDOzTYxRGEtGnAc6FfBLybJa3XDqvYf3vS9lRDfl4K33P8&#13;&#10;wr59CHE1mj9nPfG2ZSXFNypP58ArgBo40dsP/mY4J43hUEnSqpOll2QbvkHn0MAODXZxBCEtGmCM&#13;&#10;m+EOCBLVtTV6YnkUFT9e9Y3FsOIh0UNnyEahIY/5c9Yb0rqsrCj7RD0kLOZGeI+NIPHn+URBdlRp&#13;&#10;++X97fha0Qo4NLhLg1kBQUij9KkR3kkxdDAX0LyCnoYcjyqfb0eNgZzd8MKO8U2KMEx95s9Zb1j7&#13;&#10;WOnaP6tugSmC4ZqwgBkrW8X1VtRknOgjZA0cGt6nwauBIKRR9sOW+A8jkrCX4Z68xLBdtQVy1hs8&#13;&#10;eqSV1SczuiWwlpsUfodsFVd2tPRav7eCNXBocJcGsQKCkAbhU/lTpjvDIX3H9Ssrff6Zp/nz307s&#13;&#10;zJQcMD1whPYbRBqIWyBnveHjR3rpSC0sRblRAbGwipM0X9zTCVbGvscqODS8T4NVA0FIXfLsKb4j&#13;&#10;/WAR13vrUGWxVsV0nTlUBzsKup9X4hSDtGf+nPUGNY8Xbv6t7BKcEVMpcBNQeLX8lDwXMvajVXBo&#13;&#10;RKcGpwqCkJrcyXEL/XzIcExSf26nii1OqWzFzooC2FGQHRIWuhA/3AQSFshZb/jg6WlOv9AhW7uJ&#13;&#10;S09Xq5z/WAWHhvdpcGogCKnLvbulS9jVdXVH/olKXUqBHcXeXQ3NXT1tLWLMDU5TLntYJOWdr6kT&#13;&#10;9JSm18k9u7GyxHLWa05P37/eupze0iroyD9/+9iKaIJ7fKr5vuByfU9rUfH+7zS8KQhyODij1qpa&#13;&#10;RZcdrEodiBkbkwC67GBjCkPsWqEE0ELOCpWCWLIlCSAI2ZK2EK9WKAEEIStUCmLJliSAIGRL2kK8&#13;&#10;WqEEEISsUCmIJVuSAIKQLWkL8WqFEkAQskKlIJZsSQIIQrakLcSrFUoAQcgKlYJYsiUJIAjZkrYQ&#13;&#10;r1YoAQQhK1QKYsmWJIAgZEvaQrxaoQQQhKxQKYglW5IAgpAtaQvxaoUSQBCyQqUglmxJAghCtqQt&#13;&#10;xKsVSgBByAqVgliyJQkgCNmStnTxSh25Ju7Ti7P2wlXkspmffOyMpQsi/Lgtivo8f9Z3ewPDDAro&#13;&#10;RZj+UC6IYicYq11y/KcTXnvQiaMjQ4qoK/OTkx+opmQ0tsH+er4PBd85qvvcx1XX62+Tcn887qP3&#13;&#10;A9z6mJHU/Zf5ymN1svTKhJ7RW6e9eQ+XKqrZPirz70ZCVVAhTAIodoIJ44Ds5MVm6c4wRGO4etLN&#13;&#10;/FrneTz6dszdi0c/9aJSjq3o6Z4uZJJEULPr+VOvzT/8tCH4MUEIqCrkO0NCMFICkhMvnHrnnYvb&#13;&#10;N+bIPnlXWjBC3cUlv/V9k7N19cl33+pLj2dkI+rVmEwelk6IzHZmKCRCJjs40EGVUoEg78/W6xm9&#13;&#10;t0OTmq1hREiLBBCEjB4a0saui99U/P1JuexTVwV5GyFrQlPzib5vyv/9SdCknFbb6LZQReuVAIKQ&#13;&#10;9eoGcWYTEkDmBDOpyXHFxUl3eJGE2TkvziuvUSbKTfRY8GzIuDgnb3cGTdRTdb3qxLd5e846Pncg&#13;&#10;KZlU8sWcq6drb1cgu3ImrRo+I8V9WDCXSyOJBB3VRQ1Zewv2nHdZuXNkvLPCS08qKvkz55x/zAOJ&#13;&#10;LIVFHUyFXRe/OP1VVcjqtwN41/M+vK/0pvJkSPZ0e+7PhGR+w56ns/44jzWNzAlGDgNkTjBScIZU&#13;&#10;C1gevf6XpAdmePgDfqAijeETG/TwpknvfDRspA+F6eMZq5C/nhHr9dLBySsfD4oNxfCDFedx/GMD&#13;&#10;5r+V+GgilclSXjSQKUw2fKiqSwkqlckkBaZ4B/IZHqM9I51U2WWN9ogJYfDcvUYlo1WIIbrUWBaJ&#13;&#10;0GQR6iLAmR760pqQYB5J1NxwYkv6O0tPrV2RvuNAQzOJEz3D01W5Ktnd5altCZP8aRRpT+nJvK9f&#13;&#10;OrVm6al337lyIrulqripMKNk9djDq57JK5BNKfUnst6Yf/i5ZZU/zjq8fNGZv7BMLSRxQ9m2padW&#13;&#10;zTq8el2XyKIdQ8TlEkAQsuRgYN3zengInSRpr9mx+NzGdXVZB1tz99TtWnYu9cuaFiw1sNIT+WLU&#13;&#10;RH9QiKjgt/NvLCo4sLP1ysHWC98Ub5x3ennKpf25JGljd0FaV5esYm+r8Gaf5U1Sc7K1AU/yKOqp&#13;&#10;PNhacEWiRtuSvbRz2ghClhsA7OlBKZEgYEnh7mv7c5TaKdp47WSx8jin8idMd2aTSD1FBd+/3tpi&#13;&#10;ObYQZfNKAEHIvPJUpOY/xc0Dzl7FTRd2CLtVmhELz5xqVvySkeQVjeUFk5afqshHpnDLacXslBGE&#13;&#10;zC7SfoJk3yAuHUNQW/FNDY3UXG2DJHnyhxvKdcB8Hborr3ahg1GLKcUChBGELCBUnGSfxwBJLOnV&#13;&#10;NKv0top6FNpmujEguysgrrMVbWQsphNLEEYQsoRUZTSlbW29mJmMStHoJ0d3pCnmFO9u6JGt66hs&#13;&#10;R92OdxbjFxE2TgIIQsbJjUAtaWWJEJZkVBeH4DANxb2iHRQztAoLhG3Y9MP0jWbB8g89NiMBBCHL&#13;&#10;qar8REMdoILqMmYxV7ZIU3io3AmTnBW/7EmvuVoBpcn+k/zCzeHdXVchs2FQef5Jql10ieLJbhN1&#13;&#10;VslOk9BjkgQQhEwSn87KnSfKMwpgjFKG3Tdi7iiloiGrRkwOVl6widvPHG2G0x1GSOgTGxydTGar&#13;&#10;5nB9NTRO5sbd7+amjN7Js9y4YGtva7x22uRmEAEEIQuOAbHwj/fzi3pJFL7X4h3jV631SJjtGLvA&#13;&#10;Y+G28anPezmKJSpTQN6m66fL4Tta6KJx7/82bOYCx5jZjgmPB76wb/IP2aPviTWM097s8uMXeiQk&#13;&#10;sueMhNTfQuc81E9t/7gFUTS4W1R+qDhTYBhNVFqDBBCELDosOo4WfPpBUbGARHN2m/Jc0tvbJ63b&#13;&#10;nLR4jpszSXB+R1mdctvS+qZvl2WdKhdJyIzAySOe3zzpg+2T3l43csZoBzc3Jsfg1V3PgZcvHivq&#13;&#10;kVGLfPrTfmojOQySpCHrylevtgot2nk7IY4gZCZFCy6nt7QKOvLPNzUrUyz75urqJem/H6krr+8B&#13;&#10;vzVJV1d59q2vHz/10efgsS3prqrNzb5doSe35tPZJz/7oSS3QCiUebmBp3Z5bsmu17N34/4NLU05&#13;&#10;2R2C9pYraQLZBSX8keSdr6kT9JSm15UqtC4urPvy7tMbtxXl3OyjBq1X5Jbt+/TMq/NLrynY1EvT&#13;&#10;qkvbe+qya/NazCQP+yGDLjvYj65RT80vAXTZwfwyRRTtTQJoIWdvGkf9NbMEEITMLFBEzt4kgCBk&#13;&#10;bxpH/TWzBBCEzCxQRM7eJIAgZG8aR/01swQQhMwsUETO3iSAIGRvGkf9NbMEEITMLFBEzt4kgCBk&#13;&#10;bxpH/TWzBBCEzCxQRM7eJIAgZG8aR/01swQQhMwsUETO3iSAIGRvGkf9NbMEEITMLFBEzt4kgCBk&#13;&#10;bxpH/TWzBBCEzCxQRM7eJIAgZCcah7RcK9Jm7byccP84O+nxQHUTQchoSUM6usnrYj88O/1/ZXft&#13;&#10;q7pr9/Upn++Le+olR3flOCGMGLcHNoXeOY06uEFKUVouoxWtpyKCkHGSlaejiwrm4OnomE78kNEB&#13;&#10;816asOE33+DbKCInvz764Qcin3wrKNS4llAtK5cAgpAxCmLwH9kqS0cn6rj+V86Hy7B0dOs35J0v&#13;&#10;gNxyFPd4z1CIdNj39AWnp/GZiuF/jWkU1bFOCSAIGaEXr6fDp4SA5Hqvfp325rPlaQewdHTnvij4&#13;&#10;YOqJt1Ivbn7t2sk2I6iiKrYpAQQhw/VGjkx05UE1cXP2r12KCU5I4t4r31b8t6db6UvDG0A1bEkC&#13;&#10;CEKGa4vM4dBkcqPQOTpqs+bvnbm3au7S0VhZqtfw1Kq7dqVHJGLgkz1UetzLke+cnLKjSGaNuDbp&#13;&#10;w5+GTU6kaLQ6cBM9lvyUtPXyrL0QuKxs1jeHYh9cQGd4uq3Mmrs7K3qipxIbZHf+7E3xn16YubsS&#13;&#10;K/zd0bglDzFVskV4PR69tfDOrds9vNR64LYoarOWnwyXlR3UQBAyXMmSguutsqQJrjNSvQO0x+ll&#13;&#10;qKWzp7No+FAmuzs+un/K26tC48P4jizsG6azY9SMESt/SXlxOUsx7xD8FLA8ev0vSQ/M8PB3Z2CW&#13;&#10;CxrDJzbo4U2T3vlo2EgfCtPHM3b07U6AnePVQ5OeecAvzJfFBDjSGB5RAQ98MuXthVjKPfnjMNzJ&#13;&#10;g033nx4yIUJFALTE+wMD2HSPUL4s+wN69EkAQUifhDT8XvhT8TUsySPZfcKYD0+PeuJ5VUO2rE7X&#13;&#10;LpV09o8ffXL01TSIBE9lLfh+3IKRLJqo48rv2ev7rBE3r9RLKDynyS/FLVA4uuFMD31pTUgwjyRq&#13;&#10;bjixJf2dpafWrkjfcaChmcSJnuHpqsKdzM6R4k0h3bZznNm4pahQyAib4e2uULj039oqiIDPcE1Y&#13;&#10;wFB8CZB9PcbG0MkkaUVaVbERorHDKghCRihdfLPy8zU3bsrSIvCC/eevnvRt3uQPfwq9czZdeb2k&#13;&#10;nM7+cEezLGOk+yMRc+MZFGlH+vq01Bcrz/VZI26kLslOr5dSeB53rfH372OLdc/r4SF0kqS9Zsfi&#13;&#10;cxvX1WUdbM3dU7dr2bnUL2ta1DJKRr09cibYOaRdWZ/I7RzNJ9ZdTV2ZV6AQgRtod6dVZBViyY8C&#13;&#10;J3r7KYjA816f4bA6lTRf3NOJUr4SGhsIQoTEpFao6c+br9955qcDNZUCLMUJjecQNSPy2e13fHd0&#13;&#10;xFw9p6iMyQt93cik9ov5P3+lZI3oya3++ZdamN748cNmT8eaZE8PSokEFUkKd1/bj4el73+KNl47&#13;&#10;WayMISp/wnRnNmTeKij8Y4sS5ZYDt3YeEsjC3MufzvQ0LOU4N8J77O21HCU2xR2M792F1ekKwfKN&#13;&#10;E5G91EIQMlrTvYXNu5dlPjPuaOqGa8czWlqxEUpxjhq27KvEx+Zo9UUg+3vGYVnsJOXnayrU2q7Y&#13;&#10;VV0M45rMj5zChgnNf4qbB+xnxE0XdshS1ik+YuGZUxgG5A89ziPSF0pLy09W5KsmSJZe3VNVrYy4&#13;&#10;4j3VFSprOZ5bQixaxRk4IhCEDBSYanFpY1f2F4WfzT+9/P70f7I7wJxN4bnNeTM0XsUm0F+PM8bR&#13;&#10;E0sQ2Vl+qVc9tbe0vK0aS65Cdg7i80hk3yDMBiBuaiu+qYHNmqtt2I6s/+HF8J0xdXZW5Harpxjv&#13;&#10;zBG2KH/bm111UXkt53yfTzjYENAqzqAxgSBkkLh0FBZm1G27J23XZQwYTH+PuDGay/JDODKzNveO&#13;&#10;7ZgtW+0z6Q6ZmZnpwGSS+jwbSGJJrzom4GS3VaR4AMV0Y8iSt0p7lbc9fXw0tlU1qLCkspYjx83w&#13;&#10;dCKRhFfLT6FVHPFhgSBEXFb6S4q7zp/B8qXC4B82Tlm0ZDLVjcryocHkJMsPKeloFNbXaP7UlTec&#13;&#10;+bOmniRta+vFClMpdE2mc7ojRk3+dDf0yNZ1ZLrMSq76uDr4KKVcxX5XWsvx3MeNZlJI4tLT1eor&#13;&#10;TP19t9sSCEKWUb24S77G6jsrJdN5FDqDLLwlaMMWcN0XPjr9fwtO/9/dp16YefLZxONL44890f95&#13;&#10;MvHclh9h4pFWlgjBLEZ1cQgO08CmV7SDot+d4Ep7MwY4tl8sUx1x7FFcJ7VvIR/r2aswwWF2uSh8&#13;&#10;FdfTmLWnR9OcZxk5DQGqCEJmVSI1Ks4JmwMk7SVZssnGlUpVFnFPXnMFZg1nhU50AOsZiUomA7R8&#13;&#10;aVyYo6gkFdeE8hMNdZjl2WXMYq5skabwULkTJjkrftl7qS6vEkqT/Sf7YQYLpYccvcDHW4PjQ0/m&#13;&#10;6UbIuMoZ7jF3rmwVd6M684ZZRTLkiSEIGaHigOWRr2wLnqTmjBPwdMy9SQwQaXtO6QnYTrhSmXyK&#13;&#10;qoS7G0+eBvsy2Xta1IJEBcMdAMmHxuWyJn6c8GXW+CfnYOO980R5RgFAkTLsvhFzRylxGrJqxORg&#13;&#10;ZUyI288cxZaR7NBh9z+n5OLAmRby4Cye7E6G6lOxp7q0h0TmeCaORas4I8YCvOBSU1Oh4qf5O42q&#13;&#10;bpeV+A9uHT0jwTPpHp/YGCrPRcr0YXrGOE56IWbZkz6eNDjYbNq/9trpegrNmcoikYfPGRbnRZYK&#13;&#10;m8/taqyVyas+v9N3ure/A3v4ZK9IfxKVIWW5Md1D+KPvDnrovZF3jXd0ZouKDpRmFWCmgYIK6ei5&#13;&#10;7i5sXvRsV1/n7l4+zS3GcfKqkU8t8nCSSqQUMpnUW/hPcSYUBsppzY53BUa40H2SvGNCwaxAdgzl&#13;&#10;jHhg+HNrw0P73PmkdecLjp27bQuUNnQ6zwoe6UkFrEs76/avLbveaJdaNa7TL4UvQumKDRcdOTo1&#13;&#10;8dUnPJw1vdUlgoaDqdk/7Oru9aNzybAwo9yxdcajcRRxbdHH8/Nz+xvjj/Vfvjoq3lPDIkDU0nji&#13;&#10;s5zvtnXIM9qDj9zLL2E+PkqPSHBuR0PIY0FeJOHhpcc2H+z7EXzkVv4g8/FReiRlabXsFPDxkVzZ&#13;&#10;eHDNJ7JFJv6wyMGvJG14xh0g1pZ58fUnq+u6pWKRVNolRTsi/WMDbKpoFtIvJrUSdScrTuW0drNI&#13;&#10;dDqVwWYwAUuinsbSxstH8re9cO3AabHYlQo+nrL9iFTi4RAbwWg4V/jvmU65tbmnsu38/qoqGsXR&#13;&#10;gcHh0eng1CbsrC6qzz5wY9ubBaduSMg9UnEvCZ8sWrPrTmc2S1wZDg50LpdKgsT3l0t2rs7+aZ8o&#13;&#10;5C5fn/bKfz6pK+0HnLhWcG5vdasX0xkK82k0kqiltCFjV84Xa5pdF/gFkesOra/Ig9mQQ6Y6U5lu&#13;&#10;NBafIhKxk+a5OpJ7b/yRd/yWlMqhYJYPRyqDSaaATUPUx4YRghr6VdAsZBEd08kUMA+YSFoKnp69&#13;&#10;QhjBJtJRrw7gcaIyGTjCsSfoqcQ3H3Nhddb8cF/OUexgV/kBMDeJu9GkpFERMAshc4LZhyjJgaJy&#13;&#10;OceYJmAR6EnDTHZmfMDi50Vle9A4CvghUTjjJ2Oede3Xai6r4wdah8JeNI6jOTplxr5YDykEoT5d&#13;&#10;wNTBo9DAhqb4gRe2mqFZv+5gFaS/EIESMHbVBy5L9iUw6YEd1HLwD/wbvoHvoRfaCENF2J6xKCo7&#13;&#10;OOZI37hAsOz1FByvU/VeUCQFphGgQIBruyti7xCCMQeDz5/Gk53MsPkUhuIHXtj+dOwnZwrcqiEU&#13;&#10;xQpwiFkRzPQ4UPpOfoAs4CSQzoMJAUYzMAk7FsAY/oF/wzfwPbAKfYEjJhUsAbqgogbGyBGzvbzI&#13;&#10;cI5Vl/6vWM+i0Z1q5lnRTEIaZDL2CyGABAw1GHMw+OB8U4ceYDg6UpnwCgew6VUXh6zx+EVvPc0F&#13;&#10;gDFYegFyAN6AEyLglJ/VwuyEAwnwg5nXNT0UfsJo7Lyo9VL1FVVXcLXyQBkt59SlaKcQgjUJnGMa&#13;&#10;tOKC4Qtgg3GpezpimhVCoDBYehFBjrpqYXaCFwTMXdrwA1Uk3ZUlnYKW+uM7G9uIoJxH0eKATqTy&#13;&#10;EC1jj+dCOt7KRLTcK5XUiDo02srMYosjwsMglqkUCUECg8iAVTVtjxY5E/ED+gOcwL5C41wE5ger&#13;&#10;UrAlmOEZO82CcGBKhMUzrIdha6fD8mEJti1H074WcqA5Hasa4lIG9btr2l3Q7QBCRgx92bKZA7YZ&#13;&#10;/NAW1sOwtYNFJuzxAFSgFOKSt8KSdgQhUCQ4DZhLB7BFUbcuMLTblM3V7qDToRnYRzBmwqSteBIl&#13;&#10;7wLs8QBUACewItquocKOIAT4MW5frm3UYpZl5WlH40AZ9EFvXgaIz0Kw1oVJBoyZehkAWx+sDgBI&#13;&#10;trgSthcIwYxBXPd6VS4v4EplyzdFBA+OiBO3zpIEX0OYJ4Rs5Ua8FwAkWOzZ3HRkFxCSeR4YoEuD&#13;&#10;tO5E7bPzglMm8YpDuyR+ZmDcOwumIzA52JB87ELrsBwn+O40QnOwnMPHCnZ1Bz3Y7QkqePfpPq3W&#13;&#10;LSfMT9wyrzxL6GfoQwjGt0HLCSOkjFvn+m43GFF/CFXB8WP6Cwt8yY2bxAZelkMfQgMgU8xLzQ7M&#13;&#10;2XolaS78QEMAQlg76G3RGgoMfQgNzC4f3poD05A1DBqNPJgRPzh9WDvYxEQ09CE0MD2EiYht40eE&#13;&#10;BMEJN/BUSsK7AwyeZlm/qVA22hOCYF/MUmxgBphZWDWSyIC9yUzfABjZw4GtBi8LAAwsXOGD3aGA&#13;&#10;g1E6D2wqlui+TbyVhj6E0C7f7BADwMABDnywe3iWnHsH7PVnioiGGIQgyeHn+bO+2xsYJvf31HT7&#13;&#10;IPjxUZ8fmfbBWhdnU2Q31Ou6z4n86Pis736PTPYYpK7CzGb9KBpiEApM8Q7kMzxGe0Y6ybQOLowa&#13;&#10;DigoYWM83LkM/wT3/kxYgzRErLpZSvycAD8Wme0XMHnm4A0TuvmuAFtI2oMnGwt1SJmsg40YRgdE&#13;&#10;GAY2Irl4oKxUIGovKTv53+DdD0KzkIFqM2txOFiwB79Ps8pMkVj9gbzVM48sX5R3ts5ibeglbKhj&#13;&#10;uF6CZi8wVGchsguVTcRH2OwCRQTtTQJD7OL36K3T3ryHSxXV/njnxf/kEXVVlaoepJccvzblhdmM&#13;&#10;/K/SPvmbPun50CljXP096TRRb31hfcbfBXv/6sCyBik/7DC3uY8Gj4lx9HKDkj3V+TWnf7558DL/&#13;&#10;iR/HJJHKvnksL70/HAHNw2nWM8Hj4vpoNlW2FV+tPvZL+aUyBYoUeuyjw+6c4jE8iMulSToa2itv&#13;&#10;NWb+VfLf6W48bTDZweWJr0cl8pr2vZqzTzX5AnXs2sQnJjOKfsvc9AOWaY83Mfzt90P4V3M/eK01&#13;&#10;7IWwmcmuPk40iVBYcrFs35aSC1i7lKD5w+6f7x0ma05Y23L9dPHeb+tKFITmPCP8lZf9ufn5m14s&#13;&#10;L8aWcsZIicxlJz0eMiPZPcCXzSH1NpQ0Xtibv+cY66Htoyc6Nf/5QtbfuhNJtEt6GsV6I6MMGmyH&#13;&#10;XkBgn7khkyIYFEnH5V+rC7VmrFYPFe8we9XwUB7V0YUZ8UDUrHi+M0+W04RC5brxw8b7xfu0ZJ++&#13;&#10;Hc4XfvG5J/LV1BFJYRwHTl9Jvodj9BTvcH/OsBgen0cXZJXmVGKaZcUFvv5V/JQonpwm24njE+Yx&#13;&#10;7k4Pl8aaSwUSLPQUlXff9uQn73DzdmFgmSHAEMVhufo5x07zG+XTlnu6owNc8EYGPPigmyvcH6gs&#13;&#10;PpOrEq+KP2tVaKQz3YHalnagHQpHLB5xRwSD7c4dNj5wcpKjI4sCLrCwrnUJdB8znd91vp71cMJL&#13;&#10;y/0CXfuaY/DYviN8xk+lN55qKO9HUdhDI+6MZvE8SJABViZMg6VED/RcvmXMvcnO7k5Y0GOQJ8eF&#13;&#10;FzreJ8qPGTjSgcdgkzX0RRkOcJLbacXRvSEg8FBbyJkWu4A1zCfGrfvGwatbXjv77sqM73+vwMYT&#13;&#10;meZ/58hHFDIQs0YNW7EyKJAL8aobT2/P2vDi2fdey9r1X2MLiR01xcNFcQxQOHetiojgkSSC5jOy&#13;&#10;khjZP6qqukgUruO4+V6yrJCk0Gei7wTkS3uKj8iafvHsxk03L1aKJGR60B3BiWrZ6Yi+dKm84CBJ&#13;&#10;4X/93ZG1S3Pyum9j8gsPubJb+5hf99alA+ntnVJI7hX04EvuSvxraomglOC98MD6uBQ/GkXUeeNA&#13;&#10;7mcroV/nt2wvKRYyhk/xItqnTolyonKiXR+4ckMKQq5UiBdl0iPturjl/Pr3y8+eabuR0XR005X3&#13;&#10;37xVCi9gMmvEHC/PPtKsO18YHkSH8IW1u1Zkfv19fW5mW96Z+r9TMzd8W9uqPD3Qgj1HhoCMpYW7&#13;&#10;L34jK4mR/ezym89m/324+N+9dfX4RJXoBFEOu27e+uZtWdOZbVm/F3762Nlvfi8+tqv4YpPRfZKW&#13;&#10;789an9rfnc8uf/59Lawu2R5cnrT96BsXcOavHa3+9eULf17ugcWaa2LAWL0YIiQl7L0wNQgyrshE&#13;&#10;uq7yQgb0q+Xs93kb3rxZqDEbrNG9HNyKQwdC4G/CN/WkvLey4t8/+vYeuF7a04uPyTIQc4KcAmRT&#13;&#10;HHOU/7gwEJukeN+NI0VK2iv77caZUiUMkZkUPAsXx52tGKi+80bdrndu7D6It0WhywJwULgsV4XM&#13;&#10;j1Jhx5lNN77b3FBltElZ0pL1Z7vicC3/oyxPlsGyu7jyzEUFViXdafvrWuEHhsOweD3vISJSgrzn&#13;&#10;4yZi74XOwpK/VUSaUbT7GCQpI/Z0W33AraEDIXOE5ult6KhTHa+iulrs9UzhsZxldyl9kl3dYYyJ&#13;&#10;Wy7uxTbuSo+k4/y5FsW9b++N6ouFUJvsO3vMGx8FA/Y0Dc+OC2dbwFzB8At55tuY+2ezzRZ3V9Lb&#13;&#10;VqPMYXePALZKwH57D5auUuGBbMcysDGcIECwzoeIlGjB7uE+QEdakVaJCUDpkd44WFNDJGWFWArb&#13;&#10;ICIFicHRMqWGCIR0R2Q3p+jIPv5cuEMubm4rrdZAt/5Gu9LQlHTsffNSWgW2q/FPiXj+h2mbto14&#13;&#10;8H4HF2W5F2zN2XEC243wAv3mvzF5894xK170ihwstxpziIsTznPC+thVlYe9gFSe7psdrUQSgPVa&#13;&#10;sSFB3qUhAqGBC1RL5vFpmNDEEpGm9VVvm0hlauotrd364OnPfy3LrwUg0dxHBNy1Mvnj3aMfnc+5&#13;&#10;PdtIuk+sTVv7dt65a0JsW+/pNv6BUWv/N3HNa55BpiYqMgcgDKfBdGHIAvdIRBoN0sL2GiLpKDsh&#13;&#10;P5jVP0MBQnDZq98NpKVeaSejZ0HS0tVisIKkgnYZdqgUGZJUH7oDTcNdS0n3hS3X3rn35LrP8jML&#13;&#10;u2FYsL087nh53KonOIqFa46WbF52+pWVOfvONLeKSBQWN/ru+Nc/8w+2QSV1N/XIsEOhaQyBxeV7&#13;&#10;uRIQfQeahQhIyQxFFKLztFTIzkCpvKDR2hf0VIcgP2xUdtYJjYBQVbkQbABUZ4dAbw28u0fwVXKi&#13;&#10;3i4k6c37o2jTkpNvfVxUBKs9MiNqUeg4tVg1TZk1O19LX/XUxeO3sCWQQ3T4grtsD0Md+YIW7E3D&#13;&#10;8omUHXQpP8wwjqPe4weI3G0TwbttTznq45Z9O8pz+/mGMsAQmRM9x02bbdZlln809grsLctukVmn&#13;&#10;DHuqzjbWww6X6hQ/X2kOkb1zOePGO+mLPCgp2Zv/7e4m2LuTOY7DYzW33nmj9vvVtwqxDQPdZwQP&#13;&#10;aPYU4fsHiksgTwV3ZBe+p+zaRmtle79HhGGdMntpUXF9fhWIieyX4jtMdZD1JTXS0yhkTTY7W5Yg&#13;&#10;aPMQglvHCtcZpM1157K6QPSuKbHPLuepTwi8UYHPvuDnSgaLWu25QyIjrD3dlyuzMBsTJXhexIwQ&#13;&#10;JZ0ELIqYgGWMkz/kESsSPv5j7DOLVTlhcWU+DT3Cylsk9tjgNX+kpL7nG6Zg0YYfaU40uAoKu67G&#13;&#10;Usz0J22ozyvB+HVP9B/loNRuyH2+wdiKsKcsp91afGEkgvOnMTMje1jQ3fczFYP4seKC7p2GJTXS&#13;&#10;89Cs/poD3gGbh5BqAETx2U+vnq+RYMukR8a991XkwsVusWMdIsY6xM72XfjO6Pc+jYqCkSoSnt9y&#13;&#10;46xxb2xJxz+f3SrpJVH4ngs3j336CXegHznB/e7Usa8/5ekglihYGcheYS6+vq4Tnk1evy3y/gdc&#13;&#10;RgAniS6z1yY8P98RxnxrbtXlJuzEKdCXHzYtds2vY55Z4Z2QiHE7ZnH46+uHB1LgALc+6xgO9a60&#13;&#10;/djRLc0t4PFvYh6SUYN2572R8OJiVzA6dFeUnThsxDtB31A29veCr64eLwFFsOKfG7d6re8YrF9O&#13;&#10;yU9EvvlRxHAioRbhSM3Ypge0ns1DSO16vaSuftvKnFMlvWD+8hwZdPezY17flPzWpuTX34i9e4aH&#13;&#10;J4skEbae2pix7UCv0SeWXTmFmz8rgTz1NCfXiUsTgP6bHyYsnOnqRBJm/l4hczjAH8npTy9jFm0S&#13;&#10;xXVE0PwXE9cCJ58lLp7j7koj9dRU/PFpNRjGG3df/5/Mos1wc5uwKG7VZxi3K58NiXCjANQzvr5+&#13;&#10;ot96Xr3r6i//tgpktu95MmrQ7kOzZdQaav/64FauVS19xILfV8sM+jR2xJzYlVi/xj23NCiY25N/&#13;&#10;pEpBSloGPFxZJZJWcEDhoqkxampqKnz/af7OQWfFOAY4YPNRjeEmaRVm7y3P75RANlIGGzw2sQNN&#13;&#10;SXd3XWnTlVO3fnnr+r/ZYmX8iOjD3aJ8pbcOF5661KsyDntYrOgEXu+1sgP721r63/LtNxrOZbRI&#13;&#10;HJl8Pp0DyYa6uyqvlu1+//Kuk72B0328BdX/bm+o6CYBJ1kHq8u7RRQWlcNlsGFlJuptKm/OOXjt&#13;&#10;67dKLuHjSCouOV6RU94lpoERDqMGc09HQ1thRsnO967sOStS4EdSfrryck0PjQOpEJiQLoEkFbWW&#13;&#10;N10+XrDjvZtnCm9LUCPPsp+19lTSLvVL8fAQNZz5qfqmLHGxGhGDpYR3v5pGcQRBOdBoJFFrWf2p&#13;&#10;bZd+zuamzHLmkyTVZ4vOXtM+c4JmQXNdVrwpAjdTm7/sAC8qiIZhHPxQrUGSgPM9Iz941cdR2n7o&#13;&#10;ubSfL+ljApy1m8Td1gkke8xyp09f6HfLS4AcEucElh6JoLUwj0BrcPXYmpON2/xeiIAKUJHBkAA9&#13;&#10;OTXp09/ilZwwZHzwk4bfNwXWvqSmrMpcggZEa042jhZygzG87KFN3iN/TJjlCz2VNOVXpP1bfaVE&#13;&#10;JCbT/Mb5zpjj58+FQ4WqHx67fJx4VAZwOS0XqbjGDr4cYSGHIDT4ahiiHPATA595LSzWS4MjFNgP&#13;&#10;9627vCdDbJgNvkHcKbCyG3hDAUKmZ/AeoiPYGrpF5jJj5wdMnuQ+zI/r4gjXV3ubKlsLLlYe/anq&#13;&#10;GvH5R96TDklvndi6busNBQhhqdhpHGsYL4gHS0sAXOYqRVqDyli6dY30h4JFziaceQdFu0OvUesM&#13;&#10;y2gzFjm40QBrNjgFglQCPjSO4mfojRXUI20SgGFgbcKxdggBbCDxeiCdB+mj4Wo3nKJCKgE4KFD8&#13;&#10;WJtMET+Wk4AVjlcrZAmTP571CZADsIFsZ5bIXWM5NSPKdiUBa4QQxML2o3MtlPXJrrQ79DprtGuw&#13;&#10;5URhXRCCyQc2ORALG007llO5TVN2oNCtLaetFUEIRAMbHpSLwaaHuKWZh1U9DBKrMipYC4Rw/Fin&#13;&#10;1dLSwwLRN0gCMEggNTKcBxpUy3KFrQVC7lQWwo/l1DzEKMM6H87TwVprDf2yCgjBG8WiWW+tQdCI&#13;&#10;B7NLwInKtIYVnVVACGRhdvkigkNeAjAXwYpu0Bcvgw8hEAEyIQz54W6hDgKKYAtgIeIEyQ4+hHi3&#13;&#10;o8AR5BkVs34JQE6+J3+b9u0/o+ZFWJhZeP/CQaKFG9FFfvAhpBaCZ2CkQfNwmPlKzNpfJnx94s7f&#13;&#10;zt352+npm3eOfTk1MElz8oWBYco8rVA83J/+fcYvx1OenoOllsMfeoDLvFdCpsbhuVp0fWkWJhgR&#13;&#10;7lFBDJ6bR2yC5YeYA5UxiIdFlu+fPo0MwlqWGrY4Zv3/kh+b7zdiGM8B34fR6C6BrvEzo17YPvG1&#13;&#10;5Q7KQRH1dcHKfnedGZDgRwOHwoQ5Hv2Rq8ljnxu1cH74kpcCgm5zq/FLK+sMEXZgOQdHrkRKWqLM&#13;&#10;4ENooB0RqNErRr/0jJ8vBJTrEl47eP3bt7DEjO+9duHnPypKWiUkGjv2kVGLJpmYLs8SuiJKs/G/&#13;&#10;ssySni5Ba+aBuv78CX0JKWg8hsLbQeOXRFuxrnIDl9pDrd+DD6GBVYXzzIilD7nyyVgkxJ+fTfvg&#13;&#10;/dKTR7HEjHlnGg59duWtRzP2Xe3qFYu7rOtupGEygmCU3y469sTMc9+aEG7SsCYHvTTEJxksA/cg&#13;&#10;Q2iAu011WPC0vwcEMOxq3Lfmyn83ZNm2FR5RXcvOp048OjHtpwzDbvUP+hBCDJDYg+SvMPjhR4Lo&#13;&#10;A7bxcH9g1HsvejmQJIW/nXlvs1qaR+3DkB3mNvfR4DExjl5udJosAMCNs8X//NBQpngLmen05G+J&#13;&#10;k/kN/1t26SbEebrHJyyAxRT31hfWnvn15t9HscRH7AjP+54JHhPl6MaliITCktzKI9uK0xSRbA4i&#13;&#10;YA174utRibymfa/m7LvBvPOL8Q8lsBTDwHeWl19scE8cpfLlrc2PFOT0R6VySfS9e5F/bBjf3ZEG&#13;&#10;sVqrb9Vl7i3af7ATyz2j/JD5vClPD5uc6OrvzZT391Bb0DubQrxJkmtbj6zbMSD+1V0SUY1YnT3L&#13;&#10;vlzg4vfgBwQeuHNV2vjlUYk+VHJP4+H3S/GsvUQen3siX00dkRTGccBC9UIkfyrbieMf45s0kd6W&#13;&#10;1VCK5fjFHubowAfvd3FgcLxjXCfO9vF3omHpxylUrhsEj/cO6q25wfZf9XFMUjAbC+QLvzAYLv6u&#13;&#10;o+/w9GiovljQNx+ah8jIgAcfdHPlcCiVxWdyaSMWBEd7KOd47elo7OH7uKt82Zb1R0MVFn0Y2y6+&#13;&#10;tjJkhD+bJ4ulTKbRHDwcIyf4xgUI8k4L2xVmaHqg57Nfj717jIMLX6G/k30jWSJuMI9DktZfKDqT&#13;&#10;OyBTuoQkbZfI0j8P4GMVAYEHbBaiujy3LzHZidRdeOPdJcXFxOTMGjXsrU1hQXSSqKXx3O7ic1e7&#13;&#10;e5nMsGnBd0x1daKRukpufrKk8Los6DVzbPgH2HsXHknLjbLDf1bfrJdwg9wn3x8S50sjdwmberiu&#13;&#10;nK6C47f+O9ba2EPzG+8/a56PDwsiqlV8++CVM7I0E2YlIp8BKO6x/Bkrk+aGU8SNFTveuXX+Ymeb&#13;&#10;ROOXGA8Bi+NXP+PpSJY0Xirat6e2rI1EdeAmLAifEsdmSHuufXf+4+/7J3Aq7+FfkucEQfj8zhuH&#13;&#10;C/492t4upbhGe89+MCi4Ly/NAM5CEDe4SiTLxTyAj1WEHxmoTGZkZy6ekr6jqp1Ink+ZHlh3vjAc&#13;&#10;8CNpr921IvPr7+tzMcND/d+pmRu+xfKUsIKGL3xSaTkEdXoqirYsy/v7QEteZlvW74Wfv3z9qgBS&#13;&#10;hHBdHaTl+7PWp5afPdN2I6Pp6GeXP/++FoBDdfKecBc2Yyk+ZiHST1BSn9veiC9xRD3VWYAfDOea&#13;&#10;vgTrsPv8RYAfacP5S+tXFPwns7VcO1r904rzv5zvFEHKmYcjp/Wn9wt9Jnoq4EfadXHL+fXrKi9k&#13;&#10;QOGWs9/nbXjzZqEt22MMg+AgmxOAWbF0QFbKJEZIX3LCrjY8Daj+hznKH9Lcw2gr3nfjSJFS+bLf&#13;&#10;bpyQJeoKmu4friREaeXp8nyFZAy9pVVncmRZryUtWX+2Kw6t8j/KZOtJqnekg3JWYrMQ0d9B9RI+&#13;&#10;9wbFOJGknfX/flJbpagYSKj8ScGNThKZ7T5lCZZ1j0ThjZvoBBmXOwtL/v5DKcVte0bR7mOCgc40&#13;&#10;LBqggaQqtMGHUC9pYCBkxIDySXZ1h9lB3HJxr5rtQdKRntYCeKD7uEYFK9KWdrT0KI8eaXtbL7Yb&#13;&#10;kPS21Shz0d0jkK082M7s29m/sS/MQsSIHtNixjhDUL6uorrL/UmN5FQk1bUXsXcD2T3G3QfOooPd&#13;&#10;w31AOtKKtErsZaL0SG8crKkZkB3Q7WYHK7Hk4EOoc4BCvPbnKiWxHPB87nofso8/F868xc1tpWrj&#13;&#10;CSrX57Vh+xcK1yfchs9hlaRAgdxf2E22lpJWTWtdUVUlloST7sHzYZI44TwnbPR0VeXJ5liVl8NN&#13;&#10;PDPsAD6DFSvYshACzyUehQaxePCwb2A5kH/8aTz4BoLCDZSPnLRZ2CizwnEDHL0Iabbv8J4klkCe&#13;&#10;OvVH0i2RDRIaz2WoQIjNdXPCuuQ9J/kH8BtU+7w+hwsIo7AZkCqV6YK/iSQijctiYXsN4R0nIW3o&#13;&#10;LgSxgsWkAZ72+jiyFIQAOQAPfzrPjcqGWDx42DdFKcBxMnwDN+0GLMGWuC3/FragYvi7jxxGRGtS&#13;&#10;QbsMO1SKhsjqMJL6koGKBE2DozsifTCsjFSCp9QTCTsbaoVaPu35h0svCkndTfiWErIMamqEy/fq&#13;&#10;988zjAfjSgsG3Jwt59P8EAKHA18aF5BjdRdRRZfTZPMQxSnxQQflvYdGvUmryoVwzkB1dgjst0Ep&#13;&#10;lnOPdMASb0uEVflDBUId7dWyFJFNZy+9Nv/0C5o/ae+sa4AMlx35ghbsBcPyiWSojyJmWJ/xxjhE&#13;&#10;GFYLzNmDGBfazBCCmxtWHEWk/s/CC9gml+w9LWI2gXssVWcb66E41Sl+Pkf1RgqFk5TiBJe9eqsa&#13;&#10;rxM8YzJsXAxKaWFhEbaxcYn1DNMX3UNUXJ9fhQnTL8V3mOowIkfM9vIasOVti5igidUiMjUnhCBy&#13;&#10;L4SAswibZiIqbvvn+8oGKZzSuM77IGZqoBpZCn3EY5Fv7ExZswKbprovV2bJLNfB8yJmhCgVDlgU&#13;&#10;MQUbOJKSo+X5VmtSNFhs0ot7K+AlQ/MKuO8FDTc+vGYMe/W3CW+tlM3hEsH50y1w2sQeFnT3/UzF&#13;&#10;uwasuKB7p8F2aUAeOFccxCkIW9SYq5sw/0CML3NRsxid+v3Xv93ZCC4qDC+/J7aPf/lV/+QJDhFj&#13;&#10;wQfH7Y4VkW/snrz6qaCoQH5gGBdLuCLp+OezWyW9JArfc+HmsU8/4R6LlXS/O3Xs60/B+SN4J9za&#13;&#10;9V3XQB+AWEw4QLgzveiftE4RiTbsvsR3t4bPn+8yYizIx2nc4uCnv5q4LjUsLoiDmSllT8FXV4+X&#13;&#10;SOCFFP/cuNVrfcckYiWTn4h886OI4QN2G1s6SFYEuRbMAyG4Nmfl88/tYSe+ujn78++qqrrAHO0Y&#13;&#10;f0/0cx8mv7Up+c0Pxzy6KCgKS8kmab1V/Nun1bg9qSuncPNnJaVCEs3JdeLShNexkgkLZ2LePYKS&#13;&#10;kp9W93n3WHJUDzDt3jPvX/zzgrCHTPOMC7n/lcS1m0A+455/NmLiSC5b3FWw/+Lnn7T1eXOKBb+v&#13;&#10;vnS+BrtkFTEnduVnWMnnloJ3j6Q8vUa2q7L8MwhXNpU7ZR4IDe7ldYPVJL7+/eXXHzz7496KG6Wd&#13;&#10;HfgkIuptqWm9kVb0x4dprz9241TpbaJVf+W9+9yFvScaKhp6sbLgqV3acO63C+8vy1Ms1nOj/npJ&#13;&#10;j6ChLjdLdWFXnllb3t5bf6nupqojsfBKVmubsPPmhWbcW9ViRCQ3L9TVC3vKs+rLb/dM45fgrNn2&#13;&#10;9/+lvfX+jXPXWpuEsr5gXW68+N/1L5aeSv2gXtFrobe0dvOjZ7/fX1Nc1d0NOyOpqLWsIe3HjI/W&#13;&#10;FF+ulogFDZfOWHiZC1c2B3f4meGyAxz+gPHa4HGMKiAJmE8CreLuZkmP+egRpWQeN1M2RZ/xhig/&#13;&#10;qBySgJESgH0EnNTDaaSR9U2oZoaFHAtFsTJBAaiquSQAJ/VwGgk5qdwGNrKcGSDEIJuBiLnkiOjY&#13;&#10;uQRga8Sj0Acy3LYZRv9Ah+Cx8zGCuk9AAuwBXBmZAUKDblUkIFJUxL4kQB/AUCRmgJB9KQf11hYk&#13;&#10;AE7MA8YmgtCAiRo1NDQlYAYIgZ/s0JQN6pXNSkAsVXWeh+0GfnUNPDnx22vwAdsdHMuaGMzQDBCy&#13;&#10;WTkjxoesBMT90QQAOYATuN+JX8CBy2ngyYnfXoMPZrujMuFuAW4KN25XbwYIDdad9SGrf9QxkyUA&#13;&#10;oUggdSLMM4AcwInerRFuCpfBjGVokggEIZPVhQhYnwQgmgAkYzUi9RsAyYfGNWhpZwYIdeIhBNCD&#13;&#10;JGA1EjDlrBKmLMg/SRxFZoAQhH0YqHCKVqMixMiQlgCexZXgis4MEAJhCgbDSXZIKxF1bpAlQDyL&#13;&#10;q7kgJBr0y4ODLHLU/JCTAMTPAZuE3m6ZB0KwlhuoiIp6e4QKIAmYTQJgXdBLyzwQgmYG5cKT3u6h&#13;&#10;AkgCpkiASJxQs0EIC6QyeOHwTBETqoskoE0CsCPSu5Yzw8VvefNgwfCjc02xJ9qoLiF01kNBU5Nd&#13;&#10;Q4KxnHAQwKSjob3yVvOloyWHNKWFM62X9OR3Ep+Yzm48eunjt+shJCJ6LCuBdklPo/Y4dea5+C3v&#13;&#10;AeyI2sSDcH/dsiLUQ50X5/t//5u8+rnh4+KcPTH8wEPhuDmGJgXd/8bEj7YGjjBvHkyux+QpfLgO&#13;&#10;4zclIF45ocqgimHoNq53SjDbQg6XIeyI7MnrlJ8Y/NJHsYl+NIpUVHup6I+PM9a9ePbdF89/ufVm&#13;&#10;ZmG3iERxjYtc+pKzOWOzCOtOHm9t7+4pPV4Gga3RY3EJ6L2Ubc6FHN4b8NUD3yS92LV41y3eANnB&#13;&#10;9ZkdY1LcyBDFPWNL1re7OpRCXFHo8S+MXLrAtX3/+dSP+gOvWZwp1IC5JaA7/yQs5MwPIegCeJWD&#13;&#10;V6y5+2Jl9Mgj16a8NAfC3oryfzy7/lsD8odbWUcQOzolMDgQApbA45WITd1m1Ud29n51d9xINqnz&#13;&#10;1o0NjxUXEI43SOaykx4PmZHsHuDL5tAkgsqmS0cKdm1vD31r/PKppPT3zn17RAx3XXgTQ1evDeRe&#13;&#10;y/t0VaV4Tugji/2GuYpv7b74+bedsWsTn5jMKPotc9MPMtwynZ78LXEyv+F/y7JPOXvf93hgfJSj&#13;&#10;G5ciEgpLciuPbCtOu9GXTlxR2Owwt7mPBo+JcfRyo5OEwvLr1f99VXjFP/S11cGOt659+HR5MeEe&#13;&#10;2awOiTE+oOYERZYaxF1dA5S+jpgkzFzKbYZXMDbPiktPqKdJ1NoWPdDjqW3Jzy0KiAgE/EAxCs/X&#13;&#10;LeWxxNTNETMTeEwaL2wsF08hETLBO4BP90jwSlkY8/Jrw2MDWVweNyiCwyZxYxIcHbjssDHOjrKS&#13;&#10;zJGeUd4UKs9t4v+NfPeLuJljnAE/8D2Nyx0+Lmz51vFPzqCq3IL2mT/i3a/HzJ/i5udGBy6gZPCY&#13;&#10;4cu+SHj0Li8fFtkhwiNsqC8hzDkazGxOUGStXtw1ZL1+yMEjnTAjgaQt77SGNImaNUTlPbB+1KQg&#13;&#10;OkXUVfDf1S2vYYaHLdtLClpIrnEBES6aKlGdpy3z86KKGvKrzvxxefOGumatyqf4J/m4tNSf2J61&#13;&#10;4cWz6966tC+tVSAlUVj8SSujUrBESH0Pa9SwFS8G+LJIPQ31x7Zi9o/3XsvadaRZyHUdM5qj35/F&#13;&#10;nKPPFmjpvQ5nEQjBaRRcrx3KZ0RUDw8sL5VEKKyqIDoOgp4cIUsx35P77fn3U8vPnulLMf/+iqu5&#13;&#10;sgyWGh4yncMQnv/k9EuPX/7qs6prdbraErfU7Hw+a9v39bmyNPc7X83Y8ncrJFSmOnlPuIvWNxFR&#13;&#10;OHetHB5EhxTMWOHvdjRdy2zLO1P/99sXtuxulqVORo+yBLr1JRI3M4Twq4Jw2wmu1w5loxzH0w2T&#13;&#10;nLSjp51gdigKb+J0Z1mK+aI/f+uC5Hnyp7eocs+hVi3nadKK/Re/3auUkl7LGJdWnyw4qRBNHxaZ&#13;&#10;uduK8zErIdU70gE/Q2KO9E3A0yIdzD+hUviL6+cHOkm31cMVYjDovchjNgiBLRuSqxp3VdDqJWk6&#13;&#10;gzpTzJOK/qmu1Lh9l7Zd2i8gBlJpa1WHSknI0NzQhvHOdmbjuxufZFd3mI/ELRf3qpkQxW3p6QJF&#13;&#10;bJvea5un0CHVLxDzQAjir8LkY3XJVS2nwY7aBmzIkzkMPrG0frpTzItKWqtkY131EXc3Ks0VJvaI&#13;&#10;7OOP5dcSN7eVVmsgVVfVqX/EmMiCDVWHnXwLAW8bM0AItj3OVNZQXrZpGNp1dZgVgcLjBxJKHq4v&#13;&#10;xbxY1EVsrjFtBJJ5fJkLklgiS2Wu+rTdFOBpjtCDSQCyiIPPml5ZmAQh8CuFyccW8kPqlYOBBaTF&#13;&#10;l1sE2DTkMGIqi0hCDj0p5qk0FrHZzEA+VYpLBe0y7FApuDOfyuMQxsMN5egB6BCagkBSxkMI8AMB&#13;&#10;uIwIkjIk9NNwpKYY26mT/acGjiBgCdadYp4W5OijYHe2mISkVeVCWKpRnR0CvTU04uHD1n/DzGLM&#13;&#10;WRdhoUREZAoyCULuxoausy5RGcmNtLnm0HEB5I2E5Nj3PMnBz0N1PDpTzJNC7vL2Nf5lpq9thd+r&#13;&#10;zjbWw9KE6hQ/X41nqkNSEg9BqE9arYTDgRipOPDfsSPjgcYxKr2y7caFBhiPtPDFCcvnK2WNxyu4&#13;&#10;JPot/3b8R98EY9PU7RTzIfcuYimOVHqI74JZjnpBaABQtBftvlyZVYht4oJmh08JVCxHjngmapzX&#13;&#10;wAVzN0t3LEUEDNl6bdnyto2BEBz+DGn/N4KKkdTV/7guPx+2RDTuuJcnvL8xdO4cp0iFFPMfb4yZ&#13;&#10;FO3oF+bkJdvn9KeYZ8Q+Ne6NVP/kCX0p5t/YHB3Lk4gHJhifpOOfz26V9MI85PXQlwlPLnYZMdYh&#13;&#10;coL73e8krnzImUOw50O+mF6PBEUJGAwh2AK5DnkvbKJjpD2jeOMbVy9UiiRkun/S8EVrx72pmGIe&#13;&#10;rkG0Np/4/Ppp/NgfSzGfc6qkV0Jjhc6Mfu7DvhTzoU6k6pM3swYoxzypK6dw86ayyi4Sw8192rOJ&#13;&#10;azclv/lhwsIZzlxh/fl04cAAmah8B6tclxRPA0/oMRhCTlSG3gjFhFoeIoXaM8s/W3hy/ZZbGfIU&#13;&#10;83Dxu1FYfq3i6I/Z7z6Svu2v274FvaV13y47u+W3shulnR2gJUgxX1p79POzb68ty7gs6BYJbmYK&#13;&#10;cTeF8sza8vbe+kt1N5UuIcEvwitZrW3CzpsXmnEDdM+N+uslPYKGutwsdUO1amFc6FV7r7319IW9&#13;&#10;JxoqWzADnaS7q+LSrW0vXDzViENdAiHN7PoRqSWG0CEOw+4LgQsChO62a+kO4c5TJm2c+lQSXVx5&#13;&#10;a8P9BdeHcEf1dq2kV5vTompVg2Mn8AYwhaXefqIC5pUA1SFiODg2ktqLmgm7zpqXA6uhRjygNrBs&#13;&#10;2EKOSSC4o9XIATGiLgGKh/uynyds2Bo6KYKibH2jjnwpKtEN1pZd1482anQ2siN50gzJM2nYQg5S&#13;&#10;HaGNkC0PJUZc6Lotw30BPaLOW2fKTp9oqGgjUR24sTODpyQ78sikpvSL766q1Xmpwpb7T5B33Ze9&#13;&#10;FYkYHDshiG7eiE4Ee4SKmU8C1BHLY5cu9PJkqZOUNF668fVrpdeI7gPMx5QVUmoWd7USCC1qGIRg&#13;&#10;gQgePVbYW8SSgRJgBTpNesA/Md7Zx4vrwIQARJ01JY1XTpYe2NnWhEImyIVZ3ivQ6+NjGISwu6gI&#13;&#10;QgaOVlTcdiVAZCIy2CJnu+JAnCMJGCoBOjHjmWEWOUOZQOWRBGxXAnrjmOJdQxCyXRUjzi0rAXAk&#13;&#10;INIAoUI4oV4CN/iINInKIAnYhAQIXsQ2BEL6ogHZhFwQk0gC5pWAARDCJiKEIvOKH1GzfQkYBiGD&#13;&#10;7lHYvnBQD+xaAgTT/BgGIYPuUdi1+FHnbV8CImJrLsMgJICYDIZcpbB9MaIe2K8ECK65DIMQiJNI&#13;&#10;fEf7lTrq+VCRAATBggmDSG8MhhDEd7REvgZL0CTSf1QGSUCjBAjGYYS6BkPIEjmJwRnJ/vIco6Fr&#13;&#10;vRIgHofRGAhBHfPmJMad+QSGBHywXtkjzoaEBBrFXXp9tOUdNXgWwmvWijpNtysA1uXOsHDi1EHg&#13;&#10;eoZxCqKwZnyY8s2JaRve8/QxtMOt4m6Cxk3jeDNrLfc5kR8dn/Xd75HJHkbSpQe4zHslZGrc7cR4&#13;&#10;ptM0kpVBrNYpMSCSkaEjqq9fgNF6cacpGxjADOBQ8VYTTG6WkRp/2rB5KXw+kxEwNWr+NAOjDbZJ&#13;&#10;eqtEHQ1iU18ZA4FDSvycAD8Wme0XMHmmcYolj31u1ML54UteCgjCdSEmm0zTMkq1HFWYG4hPQUYu&#13;&#10;5HDuu6RiwIARKIIq8GqvFAmBgqIgLDURUUff6eUslsiSmbBG3OnuSlz6MDHi0gTjTLlIAHOmEXMv&#13;&#10;9BcQCLIi3q6RJSUXD5SVCkTtJWUn/zPu6lxf6gcaj9F3PblTnLmntMQkmkZ2ZtCqdRu4pzDuZdXX&#13;&#10;PcBARa+QuNcPjD8AD1TRNuE0iruNwKROYZOdPRJHMtoyinJkaUodR/qOciamHWydqTwxwpwJQAI8&#13;&#10;EM/EDCCE/mLnaSSpEfAjxqm8VP2BvNUzjyxflHfWXNEPBJLK7VeeH3/4CTPSNLBTA12c4HGQnC2T&#13;&#10;IIRN9CQpzCc1og7ABgws9eUKfAPfw69QBnuRS3p0zJIWMPf53OMXyu4tOlt49BwWRZ7Mdh9/D5Ym&#13;&#10;Vf/TIu7W+HYAPNSIO+FWMExKgBD1LgNUoMvwK5SpU9iYiknGTQ36WbVQCawjspXCUM/friQ/gsdB&#13;&#10;8jqGRfCxkKpUyELCSbPFvGfM+3byg2GNvyzIPu497J1vwgIppI5rV99eVl6p3Cgt0PeVbbHh7UVf&#13;&#10;LLrVtSjivpkewQEsJlkirGnJP1+6d2P5pULFCqx7901eMrL72MqTv3QGPPlCUFyYoxOLJBIIy65W&#13;&#10;Hf/u1sEDvQrp4siJmyY8P5tx8/tzG3+npLw84u7JLo5dTYfezdl7qS9qqEui792L/GPD+O6ONFJ3&#13;&#10;V/Wtusy9RfsPdqqv/chcdtLjIVMSXYMDuVxaX9iDnAOFf/3VAYWdZ4S/8rI/Nz9/04vlxQp4xWvN&#13;&#10;SHYP8GVzaBJBZdOlIwW7treHvjV++VRS+nvnvj1Cm/XF+IcSlHIldZYVfD49L/+uqDffDuBdz/vo&#13;&#10;hcoqb4+nN8eNYdX8tvzKMZU8eVSHh38YM9Wt9eCa7D/7+0XzcJi2dNhECNLgzYQYDa3lLddOFv75&#13;&#10;ZX0RzbScboBtC0WSgncivPWIj3MrvfhdL+4ivjjU2VtasE9iFLWntOFKmUR4qexsHvZK5UT6jldL&#13;&#10;Tec8wWsYj8Tw9pr9QeLLywIiAgE/UJbC9XKJnz/q7X+SHp1z20hFcnUfPZJBpfFHLRm17quRk2Mx&#13;&#10;/MBD43FDkkKXfjXl3XWOTrcZcxgz0cmRx4ma4HvX+sRl93j6OdH5Xi4hQbhhgxq9IuH9j2NnjHH2&#13;&#10;dMQSZ1GYLN8RAfPXJr+V6qFiP6QHej7zQ8pziwKih2H4wVrksv1G+M17ZfSiJIya/1hPfz7dPc4j&#13;&#10;DE+tKnvogR5PbUuGWhGBgB+sUzxft5THElM3R8xM4DFpvLCxXAaJzGCrpu2isbAuB6Z4B/IZHqM9&#13;&#10;I7pE3Ryunw+N7eY79V7VxGQOdwSOH85gOzn6+fS1y08Mfv3HcY/O9Qr2YWLCJNMcA9zGP5L4zq6o&#13;&#10;qU7Y4tbIpJQwNqpEQlhOm3vNj/EN1iPi+MFLElrSGErUxPKwnAPDvDkEFD7f158irc6sLoKlSGXH&#13;&#10;iX21WJBBilPCfC4NFmAKH4kYnxA4UeMcGYKWtG/T31l6as2yc1//WgkR3GnOHvM/GjlLDXjuY/0C&#13;&#10;aD0lR658tuLUmqWn1m/IyyoXQdT56McSVzxNV8ncxQobtiCFS+sS3kov3b8l84d/sGkiYPHI5x5y&#13;&#10;d6JBAKpbP7519t0Xz65769LhS509ZHrgjJjHH7udBYjMd3rk47gUPxpF2luelv+9rPCHH10/fam1&#13;&#10;urSlrFpLGGwq74H1oyYF0SmiroL/rm55DWqd37K9pKCF5BoXEOEiV1XX38uOrXz63P58jCtxY8VP&#13;&#10;zx5/ZvTVNCyVX/8jIfWcqcgugobIPone/kpaJsdM8oAMeZL2uqxjGCeQ8eW5dyOinCg9DXWHP89Y&#13;&#10;9+LZd59L/+73mgYRiRcS8uiGwFBY6MIWwNCTjHZJD9SCEQLLLdhkEt+UEhmTQE3FxEWkljVCCPg2&#13;&#10;2tyn2OcefuJ4Pl0qzD/ZF+u95uuiLGyfTfZO8hneIOoAa3X/B+Y9fAxKu5r2rTz7UWpd1sHWKwca&#13;&#10;DrySvfqVW+UiyAzn98C7Hu6qMhUV/Hb+zUeLj+9pvXKw9dwXBe/OTT9SLgHTX8LzI6Z4KpWmchnk&#13;&#10;2orvHz/91qrrv/2KhZsiO7jPX+TpSJY2nL+0fkXBf0fbbmS2XTta/dOK87+c7xSRGVEPR07rT0c3&#13;&#10;/NGI8X6gLlHh7sz3Xy06Kit8+a/Sr58999KiK0e0ZDUOenLE1CAKSdqT++3591PLz56BWi1nv897&#13;&#10;f8XVXNV4cZL63PZGfO0o6qk+IKxXPxwRd6afaYassMxgzwTFFwrTNSEO22G2Xqq+giWNpSYtDxvB&#13;&#10;J4kaqn55PvunXU3XDjdf2lv314uZb6+vgBxhDiOjHl3JoMJ8AqsmgARslfWuOwBsUBIMTnKhApBg&#13;&#10;U2r6eQNOEF7ZjRJjEt5aKYRMR1GHhDnOJ9qbLGlvunaqX+o9TSdOtsFMTfP2SZmn8YBIWnXo6s4D&#13;&#10;fVMSXq35z/w9Z+C0muSaGDDWVwkVoqqSnWtbWxS+k9Y37fq6AjJ3UZ29JyykKbUhbfvvvSvHFca6&#13;&#10;z71BMU4kaWf9v5/UVimaGiTdJz4puNGJGT+mLOFh2YkovHETnWB11lNS9MvnbUSDJVJ4E6c7Q63O&#13;&#10;wqI/f+tSXKL0FlXuOdSq/SBOKtYypot3V0J6IpjJY++QLXVlj8M07zCwgvcHE6b4+ExJZFFJohu/&#13;&#10;5524JZVg1qa+BVLZV1f3XeyVkuiR94fE4NM0NARGJoAHfGBqgnlGcYEAfwJIcMOMNusOmKmgmInL&#13;&#10;Flj46IWx6gtU9rf1QghHkUFGc7yHsNcEoddJouZ5u5NJbbk1VxRWI9d+Ki2CEUDmxMxzdVKXiLQ9&#13;&#10;Z0+LUPV7ceb+GjCJkzmuI2cogkJanVZ+VW0Y1v9acR1DFT0o0UWxiZ6SyrQcRdK0mDFYVqyuorrL&#13;&#10;ainsJdW1F/MBtmT3GHfYXNAjPKOwML7SynOVRYTterRg93AfrFZFWiWW2075KfqnulIbKanWs5He&#13;&#10;nMoMbEtJ9o13d4MRjxkkyaFjXSBVrLixJv04Npd7TPXwg6x94ubc3Z0dqgeAPZmnGkHCdF+32Dhl&#13;&#10;hmAEA9JgnlFYHXTAn/iRgMbhK/8SisFQMRpI0BFDDXHypq0aQhgeYLLut5jrfknASwjmesyULBII&#13;&#10;JGJPz0nj2FSSuOpSk+xAqO+BEXA2F96CJNdxAYnKCy0Z/DpqlEZ5X632c6112KqG4RGqmONR2lIh&#13;&#10;1HBg2tNaDGs5Eonrx1dc+PU2deH5e/oeCi/QD3sPt5S0Kn3f97OoqhKb+ugePB8miR3E4WPg7a66&#13;&#10;0U3IA19GhBPOc8IU3FWV16MOFlFJa5X2+PPah2xP5mkMA6zhnqO9Za4b9bxRozjQk4bs6uudUrFA&#13;&#10;4hnCg6lPXN9684aG3XnTdYFsR8r1izHQU0Q3imRbaNmpoyHzCX7wTST2r7bWrR1COIpgoodVL7zP&#13;&#10;IPEL/LdO1KHygYm+VDbX98vCc6FfBCwtJK3XDsNBlOLTk7anulFKovA9x6sstKCpBkGFpuEMm1fZ&#13;&#10;2o7MdmbILGH401l1XeNrXIybtGl8pmoIcsXTVTbXzQkr5j0n+Ydzd/6m9nl9DhfGJYXN4NFITBeG&#13;&#10;LNkkuLQbkD2rv5ZEpHGNLxZ1GbP2J5X9VJYPefsYrgkLGMAhf5ZPFJYSou3Cr/V1mDOU1NUdVnEk&#13;&#10;qtfwVLD5qn1+3z5cZrSj89zMCiFcJzBaYAzgZ5UwKel47YIuoAB+8K0bnLp/tQEIqXQA8wOSilU+&#13;&#10;qhM9Y9wMdxi+orq2Rk/HmNlKH6/6xuIWTIWhM7z9lIlT3Xh+mvx/yDyKzKQt7WzuURA32ydKo/yo&#13;&#10;dFk6YlF7t+qmRfF0VYqtT7Biws6GWqGWT3v+4dKLQlJ3U49stFNZDgYMu/5aFJoMf6oPlcZS+R7g&#13;&#10;SWCVKK2sy7wCMzk1cCIIkBw9ywsWzL0VNRkn+loQ4VnyRD3NNcJ6LZ/K60VH9hJozOjBDbsAmJTw&#13;&#10;1y68cPFdFv6BaQc/6IcCepeIehmwPQjp7RIMtAjvpBgs2xTNK+jp7ZM+UPl8O2qMzMeHH+ObFKGC&#13;&#10;IY7XKA0N8Mc7emBrrp66AsVNOdnJj6twANNfkeEY7I/JVVjRXq+D2472all+1aazl16bf/oFzZ+0&#13;&#10;d9Y1AJHOko52bFgyfSKYCtOgHll05AtasFHK8onU4JBBC3L0gR2M/IElTW3f4NcnY1H2iXp4O3Aj&#13;&#10;vMeOcE4aA6s4ac35Smzvhj2SilIhvGjEzRVbxxx7Il7z5+np108onVbra9OU3+GFi++y8A9MO0YY&#13;&#10;r7UxMCQhNGyJ/zAiSegZ7slL2Ir560lk/qgFTmqZMKlj53oB6KQdjZePKK6jyN4p/tFqDbk/7Bfl&#13;&#10;BPLuLcloatGleGFhEbZFcYn1DFM5QlKr1Xuj9noldiDjO943hLDORMX1+VVYLb8U32FqtULu8vaV&#13;&#10;fynDT2cX0cAYNd+XXYMNDcN13KuB0bDhkzSn/9Iu3xaWXWqBH6luHgl3GjBnmoKRwaxLWB2DyaRh&#13;&#10;bVP5U6Y7wwql4/qVlT7/zNP8+W8nto0hB0wPHKE0fMk+s6IfUnREAK+Ze8MXTMAW940ZZZnKfkE0&#13;&#10;n6CHlBwRwILmsvBpP1jki5urz+zSnfZXenFvRY0UpsqA+15wUE/c5DVj2Ku/TXhrpQM20UkE50+3&#13;&#10;wBhlBIUs+T+1wrAy0XiZor8We1jIvYsUDSHY0eeCWY634S/DjwGXZAT157O7JSTqsCm+sIrrLqxO&#13;&#10;z76tpebfSi4AdMm8lJeHj1Y7SmPEuD2xd+LXR0LjibzmDNP9YJQeehBiT/Ed6Qcvv95bhyqLtYq0&#13;&#10;68yhOliK0P28EqcoFSKzXOZ9lvxqqkcC7KDmuM35ePT6j4f707Blye9v1aktzGihi8a991Pw1AXY&#13;&#10;dmv8C6Fv7U+aAas4aVfWl9dO1OrRaGd60T9pnSISbdh9ie9uDZ8/32XEWIeIsU7jFgc//dXEdalh&#13;&#10;cUEcbv8seeunG+cqAPZQeOwbHwVPmgAlHWLn+C/dmvLlqVHz3LBLTZipUfkp+Orq8RI4xGXEPjXu&#13;&#10;jVT/ZKyWU/ITkW9sjo7lScQ4aESiDoPwg9WRZu2prAOrDA0STooLD5crLcp6WnZvLYcjVG5Y5GuH&#13;&#10;xr6Q6jVuDiafhMf8H9ueuOXv8fMTndz4Cg5TgzHyzdamNbqZmtQ58rht016bw6F0VH0zKeuAijOp&#13;&#10;AmWyr0/qqYR4DqnmQNqqZU3cl8duWuXFJQlzj3QGTXdT2bSLmuv+evXCz/IjV1f/D3JGxdBI9Rkl&#13;&#10;zSOCwnjKHIu6rv6S8eHtI1fHFRcn3eFFEmbnvLi8uo2hlHKDzHe46/24+WPAS03tAZecQ1e/2VAv&#13;&#10;P3UFH7llH8eOBx8flbK9jbvuObsjhzR667Q37+FSRbU/zLr4XwcJX0WBj9wT62MngI+PUi1J9fGb&#13;&#10;ZVERiV6kqr9Ovfhsq2wZRrl73+yloynimlvvxV/H55V+mjXbR2X+rWiuZLiszEyZCtdje+p+npX+&#13;&#10;xw0Vnqgj1456frmPp4atm6T5euGPq/KO55qkaauobKVupqbJprulS9jVdXVH/gnt+MHeopXVe3c1&#13;&#10;NHf1tLWIFQ1D1bvOvfrytTO5be2Y6Q08tZty9l9ed1f6T8ouCziPvdWl79x7bteRuioBRgM8tYsy&#13;&#10;Cn968cRbSi4LgsvpLa2CjvzzSidUOAVpe9vf/5f21vs3zl1rbRLKGBH1NpU2Xvzv+hdLT6V+cBs/&#13;&#10;WHOltV89nrblt7KrhUJswy6z5lVcK/vzrZx/ZMdZpWnVpe09ddk1V/N7sXtNspP+rlu1Xy87C7Vu&#13;&#10;lHZ2QC2pqKWk9r8PT7+6uPB0tqBbJLiRJuj3TZbkna+pE/SUptfJnSj6adbmtSgrpqfpwO9VULjo&#13;&#10;4K0TqviBkuLL67L+7/7034/UldfjZkyJsL4l/2zRzjXHn5k+JPCDy2PIzUJG4s+rfxY6vPTY5oP6&#13;&#10;iPTPQgrvb31V8N99aBzlWYhYNX2liKfX1UcJ/W6YBIbkLGSYCAa4NMGUNYZyRbVuRy1Du2Nb5Yee&#13;&#10;OcGq5U8wZY2hfbDQ/TND2bDP8ghCQ0TvkEx6iPTE1rqBIGRrGtPCL4VsB6eYVqkrBCFcLc1na/Pr&#13;&#10;e1oLKy+cJqCnlqac7A5Be8ulY20GhLai9lmZCTRgeBEmmoUMF5pZaiCLnFnESIgIrLU8aHBByCKP&#13;&#10;oXEzLMKE/RFFFrmho3MasfTUQ6fDVtMTtJAbOFVYdLtiieOmgRONLbeEIDRw2rP0dsWie62BE5Ot&#13;&#10;tYQgZGsa084vE63lBkOZCEIDJ3VLz0KWpj9wkrKplhCEbEpdOpm16F5r6IjJ3D1BEDK3RLXTs5CD&#13;&#10;nLxBNAsNnC4VWkIQGjixW8hBTt4B5Gw6cLpEEBp4WbMs7z2AnE0HXq3QIpqFBkjsAyPoAQDqAMnL&#13;&#10;dpoZGM3ajjwsximbQjx4lfFMIHUaLztjayKZGys5A+sNzLnnwADVwK4P8eIIQgQVTPZ0W5E2a+fl&#13;&#10;hPvHEayhXGxgfNgsD1RT5WCU8Ky6kq1AiKDmmOMC37k8a0da1AT1kPOm6YE12iMmhMFz9xqVbJTM&#13;&#10;TPRhozATngp94AGeSrAg1T5ZHqjqcvB6PHpr0bxdGdFT1VKYmSZyG6lt1HAYhL4RHMHOyZ7h7gzH&#13;&#10;EO+RoweBSa1Nmnwi5DAr7PHHht/zQvSduoepyQ0ZLjVK4oIgfxaZ4x80fb6tjCbDe6mjhl122qwS&#13;&#10;JEKMbuplu74cDRSGg6ao+bdZgKMny6/llHssydhTUiwQtRWVHLVomHkich6UMghCAyH2gZwcBtzZ&#13;&#10;tOaHqy+EHXw45erxAQszPxA6I9wGghBhUZlQ0PJblNvMDSRcTRDJ0Kk61CFETto65c/KWe+/wmK4&#13;&#10;8+dsSfj84qy9cFm3bNZ3R+OfXM5VS+KAaZbszp+9Kf7TCzN3V+Il45Y8xFRKAKGofyo97uXId05O&#13;&#10;2VGEpaPafW3Shz8Nm5wIkaYVHgeXpb9O+/afkbMCITyv+5Kt47cemfbZlsC+hA4UeuzjEa/9PHHb&#13;&#10;aUjUdcf2f8a/szF8zsS+Fv0Xj9p8+s7Pn/WQ3RjnTtt0547jyY9NvE2eHeZ2/7oxH/0z/WdI8nV6&#13;&#10;2qe/x9y/gM7wdFuZNXd3VvTEPrOKBeXgtijq8/xZ3+3t7w7JmLa4iR5LfkraehnTzt6b0z7fEzFz&#13;&#10;HMV9UdTmonm//iunbJW4o6ampgJjn+bvtEr25EzRQ91n3eXCJ0nrzhccO6c10xtvvO+scTwGqbfw&#13;&#10;n+LMAqjteM97YeF8qpMbK/qJ6LljHJx5VOytQaFy3R0iJgWMCW3OPNABKdvkDyPW6+Xd4+9NcnR1&#13;&#10;oGHZhrGSjiNmBsRwRNxhfK4yA2R3x0f/SHl6vqevK5MlOzqlsVnuwzyS5np49dRezMZzcJHYM0Me&#13;&#10;e8jNlcNl9nREPxM3ZTibxaByHXtv7qotlfLu25785B1u3i4MWQ4gMp3DcvVzjp3mN8qnLfd0ByPB&#13;&#10;f8poCIF6m0MIA1+ZVppVhH3jc0/kq6kjksI4Dpy+fvE9nWJm+o4I5Q6P4/P5DEGWxeUQ+UzsXSPZ&#13;&#10;fC9S+U+V+Vg0FoNlHvB07HufRY8L5zpysV5QGAxnP9cxc1y83Z0jghhsNzll6xujL4UvGuqzUJ/Q&#13;&#10;WaG+I927rv99eeOKU2uWnft6R3kp5DAm0wLvil/2uEKKAQb/ka0JKd4Ukqjj+l85Hy47tWbpmY1b&#13;&#10;igqFjLAZ3qppPqisBd+PWzCSRRN1XPk9ez1W+NT6DTev1EsoPKfJL8UtwE+Qbu/vyUF3j0j0onTW&#13;&#10;NuUcu/nj2utnu0ihz0TfGcGgSHuKj1zd8trZd188u3HTzYuVIgmZHnRHcKIbqfT7Cy88dPqzP5pk&#13;&#10;oYI6MzalvXLvqa+PYi8R1qhhK1YGBXJJopbG09uzNrx49r3XsnYdbmwhcaJneGq0O1hEDloGNsG2&#13;&#10;ONNDX1od5Mci9dTX/ffZuTeXnlq7In3HwSYh1y0xEUuVae2PnUAIy1bySdqbz5Se2NN65UDDgVdz&#13;&#10;3lh1sxhL/c2KXeAjS/2JPVFvj5wJGbDwws+Wpx1ovXKw+cS6q6kr8wr6I7fLNer+SMTceBj9Henr&#13;&#10;01JfrDyHFW4998WN1CXZ6fVSCs/jrjX+/tgcROkXMpnFpdadufjmvRkfv1l4JKNXRGLFJTpB+qCu&#13;&#10;m7e+ebv87Jm2G5ltWb8XfvrY2W9+Lz62q/hiE9ZaV5mwpB5PVSQRlLRX9mVoYd35wvAgOknSXrtr&#13;&#10;RebX39fnZrblnan/+53MDV/WtGibpy0gB61DnEhbVO79b4SH0CH3TNVPS9K//Ljh0sHW3D11u5ae&#13;&#10;//S3JrXU61aJJjuBUG9F2d9buhTz27fsv3X4IpaPhxPiHIJnJqHyJ0x3hgHdWVD4h0rhA7d2HhIo&#13;&#10;J7VlTF7oC6m42i/m//yVEuWe3Oqff6mF5EX8+GGzp0Nyx9s+2r0VRd+trpUnO4E1C122/KNwWa4K&#13;&#10;Obqkwo4zm258t7lBoaTq6GGO8h8XBtqTFO+7cUS2qJM/ZV9eP1msGUMWkIPWYU2kLfYU/8RQrBdF&#13;&#10;f+UdzlUkJc5eezUNS9Fn9Y+dQKinTlijmsNNVFON5Wmk8Fmwx4KHHucR6Qt7Dmn5yYr+tKFy/Umv&#13;&#10;7qmqVlAo2d8zLhxWGZLy8zUValqu2FVdDOmFyfzIKWz6bQhJq89X3lRK0dtx4awsd51fyDPfxtw/&#13;&#10;m60hc6uWIeST7Arp5Ujilot7OxRfDTJECs+eataYzNvsctAxwIm05T/FzQPrRdOFHUJVhnta0tLa&#13;&#10;ZanTrfuxEwgRUQIvhu+MiaOzIhfyQKs+nTnCFoVvOWMcPbF02Z3ll9RTywEK26qb4VeycxCfx5BH&#13;&#10;BZG21ytmO8aaKNias+NEe6eUxAv0m//G5M17x6x40SsS8l7pecg+/lj+O3FzW2m1WlE2peFqm2qy&#13;&#10;cX0U5b8bJAfCVDUWJPsGyXrR1FZ8U0OBmgq1t4Np7VmkNoKQXKxMN4Ysh7y0V23bg33d2FYlS9CN&#13;&#10;P/wQjsxdjXvHdsyWrfbB0trBw3Rk6plYJN0n1qatfTvv3DUhAInt6Tb+gVFr/zdxzWueQRot7n3t&#13;&#10;k3l8Wa47sUSknnmeTBK1ilSnJsLDxyA5EKaqGUIODrLce2JJr6Y8r63XBa2mNTAQtW0FQj3FnQLi&#13;&#10;2XTFnY3a06xqE2t3Q49sLUGmszQVcXXwcbv9vaRHIhu6EmGDsL5G86euvOHMP/UtBNRYc7Rk87LT&#13;&#10;r6zM2XemuVVEorC40XfHv/6Zf7BW9UgF7TLsUCHZqVoDDDLTkWZ0LmCD5ECgczqKSNvaevFe0DWZ&#13;&#10;3hyjeI6mNTAQtW0FQuJyYSNmoKG4hzupJ8fulxQ5ONwBxr9E2FFTbrD0BFfamzF9sv1imeoKZY/i&#13;&#10;Oil823pN0IptjboyUo89Ea/582TiuS3/iohLuCmzZudr6aueunj8FrZJc4gOX3CXttrSqnIh7BOo&#13;&#10;zg6B3mo9pZM9ozWkECcoEYPkQJCmlmLSyhJZL1wcgsM0FPHy4xj9IjCNMUNqE1ewIVQtUFbQdDkP&#13;&#10;23W4jw9I1HKRgezpPnk8B8a5IK8uD459DHx6L9XlVUILZP/JfpilQOkhRy/w8VY43+zOaCrHdhvs&#13;&#10;8OlOWhdc4GtjeDyDzhu136++VYhNuXSfETzZ2lLDU3W2EVJqk6hO8fPVxhmVM26ys7aKeqVikBz0&#13;&#10;UtNdoPxEA6QNBwyNWcxVZZjhlJLC1+oUYmLDZqxuMxAiiTL/qW6Uwns34LEfg2NVjzkxr5yHf4xP&#13;&#10;coa9TNfVf2r15avXJEJx+5mjzWAfY4cOu/85luL7jzMt5MFZPKWb24L6I8fBzE32mRX90By1/O9U&#13;&#10;5oSPE75MH/dEoq6sP+yxwWv+SEl9zzdMeWKlOdFk7gjixlKt++nuy5VZhZhBMXhexIwQpe4ELIqY&#13;&#10;EGRCtiGD5GDaWOw8UZ5RgPUi5J7IO2IVaZFj3o5O8TGhF6YxZkBt24EQqf6Ha78eEcAu2XFkzBuH&#13;&#10;Eld94D95gWPMbMfYBR53fxD9waEJ948EFxlJ1ZFLP/wgNu5A4fo7l/8rksB5a8LLKe9t9U+ZA/Sd&#13;&#10;p6yN/uCrEWGqGyTpxU+vZdRLySyXeV9OWvdV8B0P3WZmfea0lx/2CXJnaNxVydXDCXIK9OWHTYtd&#13;&#10;8+uYZ1Z4JyQ6RIx1GLM4/PX1wwOhJ+31WcfwE1VNj6Tjn89ulfSCUd5z4eaxTz/hHjvWIXKC+92p&#13;&#10;Y19/ytNBjG/VjHwMkYORTfRVEwv/eD+/qBfejD6P/pL0/CtucTKFLtyevPoxF132FNOaNWdtG4IQ&#13;&#10;JI0/+uS5bw60CMBy5e055bFRL22e9MH2Ses2Jy19LCTam4a5yRzIWvdkXY3REupp//nZrLRqCYnG&#13;&#10;ibpn1GvbgP6EVc+FDONJytKq+7wC+omLC2u/Xp2bVSOhsHgxd8es+FSJGUlzw6EPs37L0IXlxt3X&#13;&#10;/yezaDPc3CYsilv1WfJbm5JXPhsS4QYeRsKMr6+fUDdYK3StK6dw82clpUISzcl14tKE1zclv/lh&#13;&#10;wsKZrk4kYebvFSrcGiYSQ+RgGGW10h1HCz5dX1LRRWK4e8xcOf49mUIXz3bhCuvOnhUSNyGZyIbx&#13;&#10;1W3FzbSvh1JR4b7S0/lCCp9MZ9A4fJknqFTUWtVSkF32zwcXt3za1qw0aEXMkR7RfpKC/QVHzqga&#13;&#10;Tnsd2SPH8XpzS/76uRWWiPgjrhWc21vd6sV0dqBzgT44oJU2ZOzK+WJNs+sCvyBy3aH1FXn9y8Su&#13;&#10;gtbTuyuq2BQnJwaHT4dJUCToqLpVl/nX9S9fLTjdf4wqaZf6pXh4iBrO/FR9U8EyTpKKS45X5JR3&#13;&#10;iWlghKNzMFdRSUdDW2FGyc73ruw52+elClyJemihyc6cuqrDPzZWKpxBtt9oOJfRInFk8vlYdVJ3&#13;&#10;V+XVst3vX951sjdwuo93e9X+T+pKMDOMBeWgJkaD22rNqj2Z3ixxZTi6MHlsirSrq+Jy0S8v5V4b&#13;&#10;HjwRHAh72zK/rlJ3sDJ+0JuxJriZoix3ZpSnEqlAOs/S4Uv1si4lSWtFnV1SG3iXa+gLZebvd6xI&#13;&#10;oYvLb6Ym3rist7ODUgBlubOU2B0p9EHHD/QNePCE6xeWD6RqCTkynEaEgRRJbbeayixB31w0bWov&#13;&#10;ZK5OW54Oj2ItBxrWjSLqMI//Ozl18z7sgp2y9Y065qPo8eDoJO28eqAec5ay2gct5MyvGoumJTaO&#13;&#10;XVjR1Ys6O6xuRcecFrHp5zA/QI+o4+aJ0uOH6spaSVRHbvy84TMmOcFKuDEtc/UDNTqtKsZJxEy1&#13;&#10;YCGHIGQmWSqQ8aHBLVNrvCvWLulpFGv04Da/EIhSpI56Z9SzS3y8NJj/JQ3Z1754ojjHJNsiUT6M&#13;&#10;LIcgZKTgdFTjUWhuVOJ3FszPgG6KvVJJo7jLygwMnFiXGU8EjB/j6ufNBQctsGpWFzVcOlK8d1Nr&#13;&#10;vZVbQhCEzD+C/Wk8w516zM+GboowHbWIe8Qk4w6gB5pba24PWeTMrB1XKtP68QN95lMYfnQumA3N&#13;&#10;3H+7JIcscmZTO9iOYWiajZyFCYGlzpnKgjkTAclESSMImSjAvuoQpsfdirdA2joJcyYACU6BsfnT&#13;&#10;1KjF5pGkzVFBEDKPytypLJtYwmnsLcxIMH/603keVBZY5M0jEbuhgiBkBlXDyGMNSBI7M/CqkwSH&#13;&#10;QvegcWB1B5MSCixMUNoIQgQFpbUY9uYeWvtymE5hUvKlceHjTGEgLOkeIghCxkMINg9DDz+K4gDw&#13;&#10;OFKZACSYl9zQGk/LSEEQMhJCsGfwoXGH2Pyjw+rAk63xguh8LyobpiYbdV01Utk6qyEIGSxVGXg4&#13;&#10;MJ5s135gcJ8VKsCuD6YmLxoH7Hg4nOzcAoEgRHQ4wbINjlBgSQPgsU4XOKI9MVM5sOPhcMJnJ3it&#13;&#10;wGIPRGRvExSCkJ4BhSMHXrdg84UjFPuceYiADl4rsNgDEcEEJUeUPcxRyFNb8/CAxQmbQmORacge&#13;&#10;RQQ/esuIpXDRQtItFUukUvhvt1QyNDz0kJvpbdUDZgAtdDIVosgj2OiFhFkK9MjuL8lxBTGHrMyF&#13;&#10;XH8v7RRCsFiH9StAhUImw3+pkMmObAsBy/QrdIiUwKHVI5XATUF81oI/eyHYudSUyF4WEY4NQAiG&#13;&#10;uyuVZdC0AHLXKGvY/hpExyIiR0RNlgC+JsTJ4OgSSSWtksFJo2Ltlx1gxEP0DEPHPUAFtrbqH0Pp&#13;&#10;mKxrRMAiEoAlg1y54EUBH7BhWKQlYkSt2iLHJENMCrTEIqZJVGqQJGDVEAKZ1Ik64Ipll0Q0AOtg&#13;&#10;WIJDW/ARSHrh37AgHCSloGZtSQJWbdSGpZc6cnBjADy4McAgYcPBhcZpDZbXjWINAW6gLQcK3U68&#13;&#10;eAySpHpheOOIpFL478CbZ+CV1yDWmFfNxD7pr24D5gT9nTCkhMbYOnoVAEerg7vaNqSLg1wW1gud&#13;&#10;UpFAArGMpXLHHzhhw9mikyjw4uv7twmrdNxkB1YEaKVTIhrE4F72BSGYUuDgXHGIwSsTwtmAvvWO&#13;&#10;O/BWRtYIvVJSLKCIJYIV5esL9fJWexRr7RY5gqLXWwycdOAOmTp+IN40EfwAfbH1nUjo7fXgFgD3&#13;&#10;OSw2A51H/NIRnKvCfKLxY82uDNZuTjBxHMCLDXwfIVqNSmAQ2GJViTqInIXD5AMOckPjUqqJwjSu&#13;&#10;usqlI4izZxwdq6011CAECoMlODbnUNmYNz6No25CAONBjaiDiIkPvCRh+zT08AN9H3h7I5zngC4g&#13;&#10;TiXuhDpkLh1ZtUVO74sHAAMWM9wuR9AQRDBfCOAQ1iGW2P8AgLul2G4beB6soFkAoUqREHoHJ2+Y&#13;&#10;TyAJcw4cFC8nUEe3BLxOxZ1SMZFFgd4hMcAFbNucACs0eKsZJDIi+ME3TpYwZEPrLeJuRVcUeB8b&#13;&#10;xL8ZC3dIeuvUDMG4ry1NhquB94fCPbMwOElEVms/UFGBDUPIuKAFzeIu3c5UAB5tZ0cmDl8YHLB6&#13;&#10;VNkWDyKEoDt6pSGb2+HwDbNE41M9/t+BQRdIrFcqhv82SyDBrpU+tgohIw5q1GcAFZ3ANteZYsEb&#13;&#10;dbBwUt99DS6ECKJI9+BVsUTjYMPPf8xyt1fvqd3gYssmIWQofgA8sDCAN5k2+wGsXpyoTLPoW5s6&#13;&#10;4SgQDIAqv8ILHmy+gzsCoHWNKzpzcYVPYvj0JT9UxYnDwSiuEfzgFUrCAhKWkXL3Edg0tkmU1r3m&#13;&#10;4sqMdGwMQiBfVwpTxT4GauiSivDVMyiJTiLLz8LxqyY6jq41EtQrX9yTxSBLg0YIGZHJC0aVJTb9&#13;&#10;VpUxBUeddd4OUh8b1ggh7Oqomnc2vKzUfdXg9aljbtGNBGgFu9ZviDUCfykCIGHAGToTaoSQoZmI&#13;&#10;oL+QYAsib1kCRfh0BKumQXSW0fvyssIC1gUheP04y3bzeiWFDybjTqyN8BxV2UcBn4aOY40QAtMF&#13;&#10;caO2fLkFyIegOXpFZHQBxQuLuBMakMLnc1u8mG20HAhWtCIHHxjZMC714gfGIuzLwRprBH7grQ8n&#13;&#10;enDYatDkA75eFb1CuR0PiAAFQ+cB/HKl0Q/Me3IDtECq36MPGoI5E2SFu2Ma9CheWARB4Xfa8EhX&#13;&#10;eGgecNgBc+iQORg1SDgaC1uFdwIWZUrfuIS3Y6u4GzblRLwKFLsKazY4QZKFtGUbajOAd3+NuBOH&#13;&#10;KzAJAwiIGLQL0qEh4jc1wBdWToeIYwGwXS4SgKzgU94rgBtQZvRFwPw/KHR5NEaA09Dz2TEIV4MP&#13;&#10;IRjfeq8SwLgBl1Di5wMwp8l2Ghhy4K0Jk5uh8wYIEY5N5O9+IKiXSR1yN2UWwm4cKk8mel8iYNqS&#13;&#10;MwP4h0UvSE9vLYPGDV4YpiyAE7xWwJcKS29h4PUtI1q0wiqDDCEiHgbYVKDTJRRzxqEwgBSs02Ci&#13;&#10;wOI+Y5E12cYhB5QE72y4LStfvMHmB0I4mKI82EuoVycyJcq2YQYfLKrPkwBCTIYErnUY100cSyB2&#13;&#10;eGHZW9q8wYQQyFrv5gdsRCo7HxjQckdSUBgABpbpsK4AUkQGpd4hgjtxKxqmAD8mhnBQN3MRTCnX&#13;&#10;ZlRSYWxAq00IMB3BohTeR3olYEoBzNQpm/ztJ9D2oEFI79IIlA2WA5ULvfi1OcAM7HHhgMhc2xL5&#13;&#10;oIFVk4obAcxvJiITdvbqgxI/cNT9QEWNa1civdZmMoH3kSVWdCodgWUzZn6gsu0BSPoVqU/RRv7u&#13;&#10;osUyC0sXfByrKxu2N0bExCLIH2b1EnXAtkHFFOFANTUDMTh6qfNABAYdUg0zhuL5vY6usclar+UQ&#13;&#10;uegBWoBXWIO4EwqX9LYrfkBKeEwYKKAbjfCOw3Pm4SYHghMvQX1ZT7HBgRC8nNRf7fDSBZsbWJBh&#13;&#10;HKvrBlZ9sL0xcUGlUe5y0Kovt8AZgkiLsMeAUaVtjdTbHzdQsXXFHb82rjTugohMX0AQ5gFtMwCs&#13;&#10;6AQ6HTdxOz68wuBKr/oFBPxWKegICsCbDix+uheHGCcy3eE3WAFOoMqhNDsNEoT6z09h+OKhp+CF&#13;&#10;B3ZYWLdoPPAx1BuA4CsKWoe9Fg5a9SqgZiKX7TAXbFn0H/W7AzhNcD7StJDTE3sIamkUBUf79KLS&#13;&#10;igNF6/yp2wWhTYsWNEoVmISOE9xi4QZx2Czh+VRggsJTqsgc5GkgcFuE1uBACNY2YDKGRUJpL3Z8&#13;&#10;ASNYRwwDS+BHPuPBXkvbKS34nhKBInREdzGN41XvQk6bBZ9JGEI69ooAeyNOXXV0kziKFIngcUnB&#13;&#10;DgQ7W5imAFc4tPBrrfh8Zf3Lv8GBENiL4UPkliJ+e5TIUCZSRr5m0zHj4XQ0LjXVm4C3r+43ukY7&#13;&#10;MgwL3etDGN/athkGHXDBQlSbWODyn7af9MJbY0XjUKSNB4AWPl/B8s/KT5wGB0JEhju2oCeR3bUf&#13;&#10;yOCLQBjEeAhSfIOrIwopjGZ8xiNikiIyBcliaGkdiHgfNR6q6t3PCLWYng1d5+hYiALytU1ExN0m&#13;&#10;VPRoXhTJieMnTrDYIzhsBriYVUMIpKb+tsY3MPJFIKgNxjH+gX/DMby6BKEKtm4UEz2hB9M5EUM2&#13;&#10;sKG4CNQ4vjW6tMmvY2hTtrZlrfrgxqMg6Hgp6EBdkxb8A3tGL59ABWATssQgli32zLYeMSOH1gsh&#13;&#10;7AhVzWsbphrY/cMGRtsiEHy9VVCHx0swKHmG3gNfUAARvwFt6zHdr3mYLbVtz6hqp0lwV0rmhKrh&#13;&#10;xYGPEh1wBRmCPNUHEwgQxGj0IINdHBiHzOiVJ+cE9GLcItPovhCpaL0QUlnt4LEHdN9xAKuOyugn&#13;&#10;Em9EXUxcArHOVKYgjbLWth7TPQ4Emo6DcPoMNQgJZeY+EI42m5huuII8Ne7WQIyGLhoVJQCzqNFe&#13;&#10;edgdSokIsI35KMrOoMBuLj+YIrIIJzLuzVjGeiEk7yR2SC87gtBtfsCuoKpN9PWiTiJGC0WBwtAh&#13;&#10;chakfmijcrEZcy3XtKWBVaJu+p1wSUfLo4I9aELeO4C0xkqwItW9KqvX4q8Au1DwzDB6qOFeeThX&#13;&#10;+LULjV4aKvRxlxRYcgO2QXr4GZQRF1uMZtuIitYLIbj6ixvQwHqmdxkGo8RD7eAVMzAYfmGGyG0i&#13;&#10;0LS6XlXe99pMXmx97sw6RowK9jSeOKkPAt2XETDfOU0eqNAWeB7CYajR0xFQhiU3TCB91y5E2GQC&#13;&#10;CIEXIghQ40oPhG+1ZgNt6LJiCEklcGqk1+SFdwwsNipvaFm+E2P2tUTsUdpe+XIpQwFtsNdNX8dx&#13;&#10;jfpQJniHQoezD84w7oGqcV8EUoWzGjPu42ElBpIBqwN40GoclGA2MBq0RswhplexXggR7Jts/tEQ&#13;&#10;dhTiHBCkoFgMXth6N6wATt2Tm8y7TOt5KxGPB4KcKxrudLAELRKxsMEbB6YjjRiGrRFMR0SIEOQc&#13;&#10;ioHVQdv+zZVq0tUS4jyYpaRtQwiUqvEit8zwTeiCtKIQ8dTIesUK4Xx1lNEdU0rvBU+NN4vw5lRs&#13;&#10;a+qGOx2bDSdizrKwgYFFFyy0VHbtsk2XVjuhXolpK6DNbRyOj23o0pENQwgPt6Bx0iBiLlPRKywe&#13;&#10;CN4L0rZ8gmAdihddNY4blj73HI0+qRpJQSYsle91YJsD0cEIP7DQwvb0Mizh7ova3AgJk9RaUJvb&#13;&#10;uN7Fp+lNm4uCrUIIjEXawi3Ay9igm55YPDeZ4yMRQxzIXdv8hnst6VaMKSNDZR2lzkaH9ukR3uuG&#13;&#10;btNhRoLu4O6LlrOJ4cYM9RWdinnTXMPdEnRsD0Iw4rHbxdrP/iBrKkGVw2oBc783JKYPZpw1No0x&#13;&#10;cG6Qh5uKvhXvR2g8fsXGuqbrfTgd6zyXBMZwX2/wabDEaawlMKNC05YghEexghGvY8ePGUz1GbJl&#13;&#10;J0hMiJhhRPoTbaelRFRFxOmBCB0oo76Kwys2S7SaMWCOBbu/eU0CBLklUgysC9h9+/5pHFbFRGpZ&#13;&#10;QxkbgJA8Fo/uKFa4I5zupRQWBY7KhpkHLKcEl22KSsKuSOhbqmlTKoxdva5xBAeEDjZgItJxdQfe&#13;&#10;HerWf4KNDkAxPFwe+CKAHolHaxoAxnQ3YQMQcqRgoUV0L4HwcKG6xzdseACEptiUjTOU96+jaEaA&#13;&#10;VqPydLMBuxcdh0uAIpjJYRLWa7sfrKEJ6zrQoxU68mgTiA1ACAIRahMofsUf9qNEQjTqvWute9DA&#13;&#10;uDR6CgLKDtqv7hg0WGEXpJsNGIIgDY3npHhDgGSYhGEqhg+WjEyWlssgHlBhRQnYTKJI0LTiQggs&#13;&#10;y5BewSD/NxgoPDINnJ2N2JMAVsGwa7QhgfjFWxj62pwqYPaA0a+e50vbgAaJgZ8b8alPHidVHkob&#13;&#10;z19iKwnnBgXY1hWWfsBEQHxA4ywZ5+4t745BYex1QAg2cuCBahCMMfccc0QwxvPD4plmbGiJNQAj&#13;&#10;yorC0g9Ab+VNYC7AhK0CeCxig6Y7lb7A3RvitmwdHnRGnM/gN0RMD2KKR+EBAya+/LOJkAYDNqLs&#13;&#10;dBGs4xRSLnqClyx0qwpbPRJI92I5fZs9iCker9SPju2jrNZEbjl5qlO2Uwjp9qDDwUPkkoVeVZly&#13;&#10;5UYvceIFZEHhzBkKGLdJ4EAizsaQLGmnENJhg4I1XpXodkIhE7Wu+ywIsKpyJG854xg4j+uN12Vo&#13;&#10;Z+XGPfvM6YCLy04h5KjlPibuJ2rQll3HsAMDgDaDGObQDVeaRQKV3TlxA5qhwx3KwyZQL4qwPAAK&#13;&#10;QYBxZ1PYTenwvgHYg4eu3aLIHiEEK3iN0RH0OjcYOmo1Rh7Fg3dj8aK0OCJZbiLSiyKQAExWiozh&#13;&#10;zqZwIQ+uP4LLtjYzDCDfblFkjxBSj/IDY8vs+AGa6pFH8YNgxTGqfkFIPVuzodDVXR4goW1fBNHz&#13;&#10;dAAYNpC4Aw5Y3tX9WQFFTibEWjBvHweSmt1BSKOJDMaEKZ4HGhUGDanYsvHbeCqrRPULQkRunps4&#13;&#10;RLCpRpN1gYgrKp42DwsHC31RdgxnUvQECjeRbeusbncQcle7lwqeO8ZFWdBjzgZPGoVH221W9VlI&#13;&#10;PVicJYYOgFnjeRFxV1R46agAyaIbOUsIwSw07QtCsL9XCVMKu2SIAmUWUaoQUbTF4T7IGltRvwOr&#13;&#10;HizOEuwBzUYt4SVwV1S9d9RxrnAg4bd9dDjmWagL1kDWjiAEVgRnimpoBIgjYyGPFcVXso5oo+CB&#13;&#10;pjIOLGpOUGwLC6ajJcgRMA9e7RC4h+DhKdxNIB5uyRrGvRl5sCMIqTvawBLOcvdS5JMJ7N11oBS2&#13;&#10;Fio7Chi+A4YiHWF0YJCBXwXyQtALNtuEEHXUOwn/396VQDV5bOE/JCFACEsIWzAQDKssCgFFBdTK&#13;&#10;IoJoj7ZuKHhauxx9HK362vd8ffXZvYrlcFprn1ZQW+xmUQRUrG1BpMGwy6YikZCNEEISkkBCljdJ&#13;&#10;AJMWBQUqef7/4XBO5p+5d+43c+fOzD9z7/GO1Iuc1II7sfv32zuYyImOyYnOZ4O3KacveQcDh5xI&#13;&#10;7NqCuHONyd+Vzt+wAPgShbzTwnLKk/Lpcf/5AJS1Wn856QI4L2j461q0MXCEHNJqRW5sPlPPqCV6&#13;&#10;ZwY6LHvpqQKiy0NhRcTmxef/7B0QSvrHKd9ww3d704U7wpWwuzrl+zIKYDI3e2kB4Fi18mxl4tGT&#13;&#10;/ou9RujaIOaNw2jchp1QBszygKO0sOWIhx9csMLvLF/x4bu44Leo72Xj7caiStgUfIyZkv0+1tj1&#13;&#10;qUtmxKmqgLkTqoWZZzJDFUIE/2dBZgp0bWdxKrFw5wE+fmvUnn1Wo+1nHUfZsAq68mLh+vT2/hC/&#13;&#10;1E0I0u6g54MkX68pzSqzjHvTZ56Hx8ZteFbW5W2vMW23UNNSFN+tuLSaWLiKePFQ6YCkmV3ZamhU&#13;&#10;BDUrKiNc+k0KeFV88Pt+C4KllSUShUI+HDQtLav6yHtM5iwc2d/OzRDu1PT7T2BmwAIXCI3D2EAQ&#13;&#10;yhIpr6nbHli0YQOdjvZMf8eLYiCNRliOw2hqup0F2ENDWaAkDw/HoBD+8EF13tlBO4qDt6+t6VCl&#13;&#10;rwMSm/yKpytkYe0InNU9eCwsgUe+Cbgmnxo5nioVs1MhdBg5Y6vV7fOSeYfiz9QlHN7vwLgiIqf7&#13;&#10;RdkO44ibY2vLF9TfgBQsxaDWAoVBhsY4a5vYNXx1UwFX4OIctd7FU9tTkasUXOysZmKD4mwN1gLp&#13;&#10;NysxBtVewmYaKNm5JifjeEWtpY3gh7ruQEPOYZnBAacFxSWzYgUwXBc64s/cXXkw0/7VqpT8xsRz&#13;&#10;7RHbd8792+7APR/MJqJcNxUlnC4Omm8LocO8DzOit1IBC4/1a63vVfTKjRtdrh1gCn84xVH4eywI&#13;&#10;0L+wBCG8Rh/rrWXJOYdwwDth6KHYr2kBVN1ogaBmJwLbePYP6UjcyxU6m/mZabr1ct+c+7EvLdbT&#13;&#10;DnXbW7VSZ3WZ8bujh/m4rQ44XJqUX5l0smjpiV/DEuf7flL23NHLicdyKC/som7ZE5SRiLWbF3KE&#13;&#10;sSo3jwAUyefAotNlFD8ImrUjcBmBV9s6vKDzfC30C/3s4LNXnIyXncZM/56BWfZF7Fn9NCG30CvI&#13;&#10;UmeNv2tN+B6kMBOy8iOP68z+yAziqWrHhJibnQqRVru7c7oHF/s6lNFeDbt26LwKw+G1Y9yj1w33&#13;&#10;Bn5OdfqCtgYIGfMmxbOXXX7RdrYncqB3EPTaoU7gFw0bHG2PkQwIJACfAYFQ60hxcNRD5b2J5D3A&#13;&#10;vnYSnGXRPZhIB3cbefuNgT+fzpz3Vmhkf+sbpMKX3u5W2IBdPhC0wwLBbz+4sJqmBsO6+PRBBlfF&#13;&#10;P5vW3IZ1jVqHICa5uvIFjfXIqH3+5LttP9aa+p3Xh20U/y7iqXHe4foGMdmUG6iuEDvOdyFB2MhF&#13;&#10;9vYkt4hYcBTAOSFep/ho03RsEimCLGe0yQmm6aTnXF1Ewha6Tvei3ggJ6299k1S4ecvNghq9rCj8&#13;&#10;xl1esrzStcTiz2u1lkgEGlgnNJJfdGNvZs8gykLd3pp3RSZpaD70VQ8mihRpaxkW5dhfx2c549el&#13;&#10;O7PzWpoMQ4slfu1rHqITpWtJpaebjGU0YVoy5LsxXlmQUpg6t7LBI3jrXktgciEJK2teYWaOyDUW&#13;&#10;W7+jeN2Khk6KbgYxoU78dDOZnQo5ulhDQq2NC0LYIZFB6tr91VkfiXr70bYEE7gJm4M2L9VUftJc&#13;&#10;JhoBWH9LHHSZsU97IXHLk5wk5cwa6bgNgg0KteJc53SoIcG3Xc0CQ34N4zKjoWekLDgbBxiJem7d&#13;&#10;RlGWusXGOg028llR5LVxEP1LFvfPHIYdA2lVo36mjaRpPdrR4ewcvtItxAshZ6ic4rDeW8ghDvLf&#13;&#10;3m9iEA3pGnarynOZddhqIkHAO/8Fr99Tn+4uvtdhE7jMPpxq30/n6Du6bWAghvUL67YakpSJ7+vD&#13;&#10;EqEiXPzwfTXfDCohNf08rxfSDoEtalVvZa70D2D0/sJnWzlHZBAj/BXt16XkXXMitZ3nc5QGG4SJ&#13;&#10;GaGjHqT9JpQ9ENOEKTKSgG3n/l4HPicIabUKYiQBLLFU/P7OHojXIpVp5KxKtaJR0i39Y5uO2zBP&#13;&#10;J4PZqVBnQ5/az3rwtsIrhRLhh0u7FJ/1pWeAs7Sz/sHmMFiyZ+wjDZXU5+WrtQpJR6fa2tESzRoa&#13;&#10;IgJHJtLGX0UKnJWTbmlsTcAj+u6J+iAIt8Yrgiim54tGG15BF3HlNj6LrR/DD6ihDRGjsRuUtWW9&#13;&#10;GKr/Mh9Fy2XRnO2zZ2NsE/+76vgbbnZuPjvyCNjRNhdrrBc4uCKlXU0jUhipkJbNLfoNHfG6u7uF&#13;&#10;llvWfM+ekvaCq00Pr/I46+Y9u4UgHRJXHeVqw30TIq376Bz6BU6L2BGk47vYxeUS/CL/hRRQgb7+&#13;&#10;iXcxcKke0qp6dFEYjPfcNZzuurvooHRvkphH+8UpeTXejujz7/spL1MtiKvnv77QHIzGxEGYYE6z&#13;&#10;UyFB7t2rTEKoi7C1j7AtPyykjysK8LD5va3w51GJkUs+nhehYJx5Rwh0A1JrGit6EKEeVDJizgse&#13;&#10;zjx+xYnu+xYuizPQuHhSuKes+WepAkLFppFs6hmlFUawSbqLi/vdUgITQkEick5m4K73HcEeAATJ&#13;&#10;mhsHiTHE2UiIsIEURPgT0ggQJFb/qLTsn7gsnB1eyqNd1JRnXF2j27Qo3H6EJ+G1f54hGFVXhLP9&#13;&#10;i+lEq9vsqrYRaia9UVubw1SH4G204lslfW1yh5BZCHEzv02pvF4iJFDxqM7umz/xGHZeYS5Kxo2+&#13;&#10;fmVffbOGTHUU3+RVlnSL/dzIakH9FcP8VNraqpj13Cx/JGS3xJ6sd/+uqubfETpSN4MtGWRkqpvT&#13;&#10;qEBq8OFICww3OEFhKAxCBdVW9qE9cPIabluf4FCwTpxVxKITNRrOhZvZn3QP00FaRS3FPxggTJmq&#13;&#10;6QKZj/vCMBBIFx8VjuHQ9XNq833MToUgZf/Xm2hXxbg5VGdPosOcaKJTR3PWDt7o7AhNJa+Js8GS&#13;&#10;fP7ZoFuVHj5gxfu0uaDJYdv1VQdWasqzbt9s7co7JiDtTcrPI6sKGr8t0kJ2BGqwuuknDsukIbU1&#13;&#10;e2h5dXZbLwE6yR/ucreXqxRKtUqlrv2okY4LPNKV+tW7rhi5RqUEX37Af3131GUAaxvg5EADnA0M&#13;&#10;tQnusLU9w5OoYergrQrk12e2oYYd56QWNsQs0Xbm/otxe2TMBxnUqgcWQN3GunpjUMbg0mnQnRIu&#13;&#10;VzXQVNwDBgjeyfv1Qg27ktcByeiVYpmQW/Gjbq5aV8ztHRI3XJbJaLwGhqaXxqqDCPtuxe/bBNGO&#13;&#10;3KrDBX7clfrNmfAVFODFBdRceDa7E5uRcI6TvIOKUKpAMHbAXaPSVUYvmhSEqdWlgAR+lVCgkbdd&#13;&#10;ExuHplSpNGqlRqMUnjvGdng54VxXQloAQiej7RhMlw3ePXvV8vkiIPWiueym04eVSj2qgLhGYcp3&#13;&#10;7PApM0zbzMaDzwzD7VHVIaNxhtcCtWIW6d1Lvry91z49NzKOP6IkOAoAYsSPZgABrWaO1OB2Krim&#13;&#10;CkEe2yLffl56PKXlJlNlsq84c6r6V9bkGXU/Mq0QG5+IkWrsljg5dbPKL05Af0CtwEkF46OfM+oS&#13;&#10;G/D0rztFYeETghNVsFseO/LMtIL+VInDVmiK4dfFiUDplkxAGcBNtcelbuygazquMD1ufYzzG9cN&#13;&#10;nFp6RBiyyXAxr7KwFZrG9pKMFY9+XH7GflHQ40VlHZfa1GYAh7JHj/OBiF1TS9x8qZnfdsIMx9pw&#13;&#10;8hoM0uMGmBhTEOO53F9262HikEr14wLY8H5EWPKJU/v/yAmr0BS3oyHm1GQmOVLtVHqrmlrxJLrN&#13;&#10;OhXwTTlVHlqmtnpPhRqsQlMP+2Rcn+ot2KPc5Ux9dR+HosGx4yQFfByGZpAXVqGZ2Eiyx4+1PBPF&#13;&#10;eDbqBKvQTGznPrONmjgT0ZzmOsEqNM0APxF5Q4ygJ9vTeyKGcKEnRwBWoSfHblpLghsQj3b8Pa3c&#13;&#10;YeITRwBWoYljBeeEERgDAViF4G4BIzApBGAVmhR8cGEYAViF4D4AIzApBGAVmhR8cGEYAViF4D4A&#13;&#10;IzApBGAVmhR8cGEYAViF4D4AIzApBIav3E2KBlwYRuAZRgC2Qs9w48OiTwUC/wNnuDPXea1yFgAA&#13;&#10;AABJRU5ErkJgglBLAwQUAAYACAAAACEA/gp5k+sAAAC9BAAAGQAAAGRycy9fcmVscy9lMm9Eb2Mu&#13;&#10;eG1sLnJlbHO81M9qAyEQBvB7oe8gc++6u0k2IcTNJRRyLekDiM660vUPakPz9hVKoYFgbx6dYb7v&#13;&#10;d/Jw/DILuWKI2lkGXdMCQSuc1FYxeL+8vuyAxMSt5IuzyOCGEY7j89PhDRee8lGctY8kp9jIYE7J&#13;&#10;7ymNYkbDY+M82ryZXDA85WdQ1HPxwRXSvm0HGv5mwHiXSc6SQTjL3H+5+dz8f7abJi3w5MSnQZse&#13;&#10;VFBtcncO5EFhYmBQav4z3DXeKqCPDas6hlXJsK1j2JYMfR1DXzJ0dQxdyTDUMQwlw6aOYVMyrOsY&#13;&#10;1r8GevfpjN8AAAD//wMAUEsDBAoAAAAAAAAAIQBFy/cIFr4AABa+AAAUAAAAZHJzL21lZGlhL2lt&#13;&#10;YWdlNi5wbmeJUE5HDQoaCgAAAA1JSERSAAABGQAAAxcIAgAAAIHnthkAAAABc1JHQgCuzhzpAAC9&#13;&#10;0ElEQVR4Xu1dB5gURdOetDlcICNZgkpSQEFAJEiUIBjABBgAf0FE9BMUURQVVEBFEAFFEUGRoEiU&#13;&#10;nHOOEo8kkrmweWZ2/uqZu2XTbZzd293refZRbre7urqq3+nu6uoqUhAEAj9YAlgCUUuAipoCJoAl&#13;&#10;gCWAJEBK89LNijWwPLAEsAQilkDmhZN4XopYergiloCHBDCW8IDAEpBHAhhL8sgRU8ESwFjCYwBL&#13;&#10;QB4JYCzJI0dMBUsAYwmPASwBeSSAsSSPHDEVLAGMJTwGsATkkQDGkjxyxFSwBDCW8BjAEpBHAhhL&#13;&#10;8sgRU8ESwFjCYwBLQB4JYCzJI0dMBUsAYwmPASwBeSSAsSSPHDEVLAGMJTwGsATkkQDGkjxyxFSw&#13;&#10;BDCW8BjAEpBHAhhL8sgRU8ESwFjCYwBLQB4JYCzJI0dMBUsAYwmPASwBeSSAsSSPHDEVLAGMJTwG&#13;&#10;sATkkQDGkjxyxFSwBDCW8BjAEpBHAhhL8sgRU8ESwFjCYwBLQB4JYCzJI0dMBUsAYwmPASwBeSSA&#13;&#10;sSSPHDEVLAGMJTwGsATkkQDGkjxyxFSwBDCW8BjAEpBHAhhL8sgRU8ESwPlqE2IM6E4dVigUpPgE&#13;&#10;YAiSCzudztxr14T7H0oIvjETBRKAfLUYS0U5HNLO/kPTdGQcAK6sVqutVv3IquNa8koAY0leeYZK&#13;&#10;jT6822g0Bp6CQqVFEDBTZVeuFXp5XDIWEsBYioVUA9FUHtun1+tj0SpGVCykGjpNwBK2PYQurqhK&#13;&#10;kquXZJw/EQqQYPEmPQAPeFx/Bm6eoihQJywao+ISV45CAni/FIXwQq6afu44jPXARgW73W6pUTco&#13;&#10;SbBSKJXKAOtDwF72iRPCI52DksIFZJQAXuPJKEz/pNB0VKvQzQyM+9zcXL5Oowj4UB8/oNFoCgOV&#13;&#10;w+Ew3Vk7ArK4SmQSwFiKTG6h1tKfPgJziN/Scm1vyC1r0itW9IsouZoItbfFuxzGUgz1X9i6Duai&#13;&#10;W5VqyttwYSaNWLQlL+cpQw3bHmKlSjAz+N0g5eTkyA4k6IPj7vtuVqwByPHqD8xXwEmsOonpekoA&#13;&#10;2/HkHxEwfH0XXTDQYbhHtjUKkUVAKRgwfOEEM2SIFHCxaCSAsRSN9PzU9QskGOKxmI58mzdXr3Pr&#13;&#10;uDdyYIY0nDkqcz8xOR8JYJu4nIPCL5BgcLtbqMH+plarA5jIpQMli8UCK7fImPNrPLx1/rzQrE1k&#13;&#10;BHGtoBLAtoegIgqjgF/nOheQAhjcArQBtricHTuEp3qHwYdY1C+cYJEZLh1cPkQJYCyFKKjgxWC2&#13;&#10;0Wq1XuUkIMGwTq9ZMxrvO3T8un17uIhS/7Nfq9O5s4St5MEVGWkJbMeLVHI+9QoDEuz74aw2GiCh&#13;&#10;SQbMcQ8+GK5/kO2uewE87pzCwhKmR9n6jAl5SgDbHmQYEb52Z9jtAF30rgrmOgTDnRcfaZsUgBu4&#13;&#10;nRGugRv8x71owsGuDB3GJPxJANseoh0XYCKDa3zuVDiOy7t0KaNSJb+kYXCDgw8Y3AI0bMw6xjBM&#13;&#10;YQW8jBmBOwATkRcn2AgRrcr91cdrPBmk6gUkgEpedrZfICEvhB07wDgeGEjAU27Vu8FOAAe7fmcq&#13;&#10;tGhcvSRE1sF2h6emEGUVZTG8xotKgL6LLvDRzihZ0peoyWQCFAlPPBd6e3Cw6/f4FSiEBafsnTvd&#13;&#10;G41y8xY6/8WtJF7jRa5x3+WTzWaDsyMvirI4xcESwpfR0G3cXgdfsD3LqXJX5D3HNX0kgNd4UQ0K&#13;&#10;r308YEalUnlRBNOCLB4Pft3tQjdFmM1md8YCW0SiEkoxrozXeJEr32uxBC97r2/kPc9BS0RPQx80&#13;&#10;B6EjQumAlwsFXuaFIrRwy2AshSux/PJeDqMwyr0sb+iAVe6QJr5TXFpaWogd8MIhXNMIsSIuFqIE&#13;&#10;MJZCFJR3Ma9lktepKJSWZWnnyxxYtL2+DNFvFSz17hV9D5cjFASuViABjKVIxgIEXXCvBq98rzB3&#13;&#10;XgM3kjYKqQM2blhMuv/oZZQvrK28ave4/+R3mcc884Rx3XL4KN98TUaeiwkpjKVIFO1189wXOXBA&#13;&#10;FAnd0Or4muAiWLD5Yol6sJHxszFM9erw0Q8ZTDW9PzR2cKl8CWAsRTIUvAai106JZdlIiIZTx2tJ&#13;&#10;qfP0YQ2H0u2yym5d3Cvqx3wcGZ1iWwtjKWzV+y7wvKDltZoKsQHjyUNpp4+knTqcdvIQOeT/Atfy&#13;&#10;smqEaJcL7O9nG/6Be6NMtWohco6LSRLAWAp7JHgt8LxmocDj1asx5YpFcEYEx3zwYdRqWqmkVSpa&#13;&#10;rc54cyh8Az8ZNvwdNn+4QhFJAGMpbMF7TQJeVgcvw0Bh1MlP3ge06GvfE2BKgZ8U1aqhYovm+tLx&#13;&#10;WuaFaM0L3FvBZnMvoP1uYtjSKcYVMJaiVb73Au/SpaAU4SZSRu/ngxZzFVA2aJDhE/8EnM3dKUSc&#13;&#10;L8OdiH2Nx+0mZeuWoTOJS2IshTcGvO7SwYrOC0tBYyrAIW8E454Uw4WTD96O8OoVMDnELVPg3lpe&#13;&#10;GeJegPTxLQxPWMWsNMZSeAo3lC/vXiHEFZ2rSoAAlECKvXLFfv48e/kKhOX3y1bG77+Gx250pWXB&#13;&#10;Z3QsJFNtjKXwtOXl7uDlMxqYlnLbOl+nUiluHjhJwKlRXqPm5mZt8u5vfqtyLfjSvnWbL8H0g7vC&#13;&#10;4xiXjpcEMJbCk7S3P2s4YfX1FSp4NWY5eTKAq5G5Z290q8LTn1Xw9PgOi/tQ5pmw7JBhtZ7yhTGW&#13;&#10;4qRi38gnt+YvsLXuFLT5m+Ae7uZKxx48GLRKKAUwZkKRUlhlMJbCEpefwl626cIuQfiazoU3hofY&#13;&#10;9q2qd/M3bkiFbT/9LP0Dooi5V/d1rvUi7lUeYylE4YdeDGMpdFmhkr7LJC/zQyiZ/4BOuNdac+5t&#13;&#10;Aus9+Di35V9Y8rp3GBRLkKzJvatSpCT8yCgBjKVohemVMszvlVWvBV7QcR8KT14NBXVc8noLRBxg&#13;&#10;ORTeimcZjKXw9B50aeR3f+817nP+XBReq/5Kh2JIcNUjd22KvkVMIbAEMJZkGCFeAIPodoGJCq+/&#13;&#10;HWWrvv61gQmmlynjXiDcY7EouS0m1TGWZFC01ylTgDCRMjQmkvDaLHn5E/m24jWJhbtbk4vt1KaD&#13;&#10;sRSVfqWYj757Dy+jWVRt+FSGoPte3wUOXukbmiIAP2EtHeXtV7JTw1gKT4NeZgNtlSpSfe/vfXJe&#13;&#10;uDdDfvNFeK16lvbNXhEIG1vWeO3WIHN7NK3juoVJAGMpvLHhlcTSFWvBN+SQu+3OC2lpXbuG16pb&#13;&#10;ad+EmYGjHfkG8Qs9z2dQQ0vEvUjJihhL4anVVqu+xwxDkq4/vQ9taZr8Pf9cNfeAh7NCxKEeYekY&#13;&#10;NP6RO3twqclrzRZ4UtKfPuJeHWMprMGBsRSWuLwLu49U3/khvUkTqYLQ7SmvmuEmU4Lq5LrlvoG4&#13;&#10;AkxKcD3EN29A4EnJy2oS1KQRlexSrjLGUtgq9Q6eWjD5ACGv++qANNeSzHfWUu7z4wZeGDcwI2VU&#13;&#10;r+71a2DfBd9cG0FD9nlNel5XpMKWVDGrgLEUtsK9UGF84AEXCXA+8EIajE4JTr4TiL5kSa9josJY&#13;&#10;gUnMd0YCNrwWnO7VfWP5Q96AwF0lhw0JWxa4gpsEMJbCHg5ehzNeTqu+734XnHyXTHBMFDi+PoAN&#13;&#10;UOF7DzdwgGVfIAHwgk4yxv97xV0Wsjg6hS3cZK6AsSSD9lw2BokW5O3zIirBCTz3fAcorAOlkEPu&#13;&#10;OyiwGUjxiXwTZ6DdF+REq1SzML79ZpcJJbK5F2ItJpMMoilOJHD+pUi07XXV3DefBcwnfmFwa9eu&#13;&#10;tIYNI7bjAa8Bcmf4zeUOVUJJ00RtWpVecFYmSSSUWpHILkXr4PxLESo25+JF95q+2ABHBK+TKKl8&#13;&#10;xv33w6wS8fIJjA2FzTAwj/kNtx8iJNIqV8YLvAhHQ0E1vMaLRIC+wYZ8w9MVBidYSgH2wo2TDPAD&#13;&#10;VPg1NsDiEIUocjvpcnUpRCCRH4/0dtj7YUYkcinedfAaL0L9+y6o/A5ccNiD3LKFtQH+2oCrAC5w&#13;&#10;MIlBmcIi/QOKCgsPFlZiT68MnGHVjVB8KVcNvc4kG26IL7CUk0BUHfLa5QdIAus1WL1aBRWAiQ9Q&#13;&#10;4QIVfBMgUwZsxiAOcwAEhpWOlvzso4xnnnZnCfK3h+5nFJUEU6gyxlJUyvSdFgK8krQnD/mmhfZt&#13;&#10;HlDkeqRbRjBtUSLMpCcox2BFFB7pHLSYqwCelEKXVYCSGEvRitFragq6OgqwKouWFYKANFDh5n0C&#13;&#10;BzyvVAN4UopMEdiOF5ncbtfy8uKBeSOwKwOc88LcJfu1VskyES6QoBteQELbs3Ai/kUrvtSqj+14&#13;&#10;UekTDGteTkNwrCRdEAzwSIgCHEbpiA3VwfIOpEI5ivXlx9flInvuvKjEUbwrY9uDDPr3dTUIy5YD&#13;&#10;GTLhaCjE7ZC0mwJbRVCfoMAd841sHsESUQbZpQoJvF+SR5O+u46gG6fADYPBHa5LSEfAklk88C30&#13;&#10;cLvh65YRJcPhMpB65TGWZNOpr9U7gLOPbK1GRMivf1NYE2lEzaZ4JWx7kE3BAdzDZWtDDkJ+gXRr&#13;&#10;9x45aBd3Gtj2INsIuLXN+24fLNICX6mQre3QCPkFElgvhO69QiOASwWSAMaSbONDeKq3720L6UqF&#13;&#10;bG1EQQiMDb6u67LvxKJgMOmrYizJqUJwOPCFEzQAcAJjnZwthUkLpkdfZ3bY0eGgk2EKEs9LMgos&#13;&#10;GKnC4AT5L4pkvQcY9utFDjNSZKdSwQRQfH/H85L8ui8MTtJ6L8QYD7KwBej1m8MG9kh4RpJFwu5E&#13;&#10;8Fmt7CK9TbAw93DkBp6bG1NvncKSTANz2OMuFirH50uxkKoHzcBXjMDVIGjepHBZDIAifCAbrjBD&#13;&#10;L4+xFLqsIi8Z+Dog0AUbQO7Nm877Hoy8DYKQ91JTNJwUz7oYS/HTeyi3LSR3obzTp0O8gAS5cQ0G&#13;&#10;Q9BILCgA2PbtYLKPX2+LX0sYS/HWeeALtl7cFOZFHsqNQBcpk8mE02nGQc0YS3EQsp8mAmxpZGQI&#13;&#10;7nQECOwqY0OYFEgA++MVzTCAgx3wJQXDQyyaRwaG48cLC1oUixYxTUkC2CZe9CMBtlKBoxGFwiJA&#13;&#10;CFJ94uVcKLKKRRm8xouFVCOnCVlejHfcIdkSgm6KpEuBEGdP3qtNkXNfvGtiLBVv/ePeyycBvF+S&#13;&#10;T5aYUrGXAPbHK/ZDAAtAJglgLMkkSEym2EsAY6nYDwEsAJkkgLEkkyAxmWIvAYylYj8EsABkkgDG&#13;&#10;kkyCxGSKvQQwlor9EMACkEkCGEsyCRKTKfYSwFgq9kMAC0AmCWAsySRITKbYSwBjqdgPASwAmSSA&#13;&#10;sSSTIDGZYi8BjKViPwSwAGSSAMaSTILEZIq9BDCWiv0QwAKQSQIYSzIJEpMp9hLA8R6K/RAoXACK&#13;&#10;3r2UnR+lS5V07NhpG/6B34KqEW9R5cr5/cn533/OCxfZn38rDiLGd9SLg5Yj7KPytQH6t99yVbat&#13;&#10;XmN54RUvWuqxH2qffSZoA/Zt2x1LlqY2qPAd9aDDoJgWIO+srO33knvnlQ0b+MpC2fiBUASkerCJ&#13;&#10;4ZPRhiULgGwo5ZO0TPFa49FdOiiaPUjq9S5t8cdPsMtWCKfPFaY/eD0rHmpumzWbX7winjqGtRNT&#13;&#10;v75vu2iUj/mYO3DA/sm42PGjmTRe062rF33f/NDGdcuZ6tWlYtypU17l6QoVSLXa/Uv+30u5z/YO&#13;&#10;IO3Y9SjWlIvLGg/Gn/qNwaoWD1EZGX5lCosQ61cTnVt3+f6afnAn1GIPHMzr/His9eGiDxsVeJHD&#13;&#10;nzD4cpo87N6ua1kVu8znVNP70+fOkRoVbDYXHgJjyS8/8PJSP/8szEu3X14pCqdiscaDiSV9xRJ4&#13;&#10;yxYGJFAzKBtGD7yMfdEi1SJ12rgBKXBD7pNqjFjSf/KRa6rhL16MphWYzM1PPZ83YiRgUqJD31Fe&#13;&#10;//WEaGgmbN0Ut4lrf/wONtDSmxXUCRto0Outlo/ASxQ+8G/4xqVmwFva9g2JsKaHbbr5u6kwW5o+&#13;&#10;GRPnoYPWlgXLNtOI92VpHbqTO/R/t2fd+vVg4pWFckIRSWUswTyjfqSNJG7ATHaHzmCJAr261uvw&#13;&#10;b/gGvrcu+ivR3pqwHYI3epw3aWgz1rePJAqQid9Fb2TDFzriEjJQUD/1ZGR0ErlWymIJlnbS7hmm&#13;&#10;HXjHA2YK2/LC99ZBb+a8+prz1i20CKlUMZEVFlPeNO+9c3sO/3KivG3ZvpzoWgIo6teDXZm89Iuc&#13;&#10;Wmpiyd2ka/lpZigmL3hx5nR/0jJ7Tu4rA8PSCoAWVpJg0ZI+ut9nwTKpsIUifA+mYfjcXvD07gVV&#13;&#10;XHVd38OkCl/C3l36BqpIZcCCIn3jahEYgD8lIoEHqBdNr24iO0HBNA5Ck93aBgTtm7fc7ngrD5tK&#13;&#10;WDJPzMKpiSVVvxclmwEs7UIBkqQbUDac7oe+sEFWjYM7YT8GQxD2GNIHzBi6V5C1Awxuvipnmj0I&#13;&#10;r2T06d0Lxi6MfrDXQRVXXRd4YFKFL5Xt26KpEkz59etJZVwWFFeL6h6PAUQlIpohgwsbZwAziSYY&#13;&#10;1vyW0Q19XfoejIehCy2sYc3t3ecqDxb/sOomfuHUxJK6U0eEDZvN+nGs9u6SVcPdNuhawEDTsFIC&#13;&#10;h4AAp5Pgm2Oc8IVrly+NYEC+3w2StNmAAxz4SAtReKQ/wVhv/RHNIdL3yvvuLWzMKbt2zq944IBv&#13;&#10;GUC+ixnLt1NiNHDhKM9FGVyTYtRKUZFNQSzBW1wa4o59+2VfqEh6crdqAAZMn48D2+CtGnVdtkGp&#13;&#10;GEwmhu+/86tamEaknYlUHSrCOZKvk46rLuzoclt1hI994ybpS+lPOPWSfHOk74EmrDD9tuh6v/jO&#13;&#10;OTCtaR7vIdUCcMbO2cddHVSJEkU16GPUbgpiialXJ39YbNocC6nB8szlEwDTBWDA8c1UL9sgWNul&#13;&#10;iQKtu/wdW0mMgdVbqh49n/Y5+S6kygf95GN3f7/4tgWOFK4DWfOnY6NnJhQKAY77QqmegGVSEEsu&#13;&#10;t2X+bKGeQdFoQvPCbasxTBd+ScGrPa/gcEbdvp1fUwSs0MDqHQ0n7nVhmwdTHHwDk6Fvc649Ejgl&#13;&#10;ebUIrwaXX4K8dnC5upYsdFIQSy7Rx+JwBnbw0r4CBm5hQJIYcJ2ooHVXvxe9BgRsruQ6CXVRti1e&#13;&#10;LP3bqzmAlrSPgqnSVybaV/9PqgW/gtk6bgPXfXsZt0Zj2lAqYykWJxiuHbx9/fqginENTV9/au74&#13;&#10;idANhkEbkgo4fpuXj6WWLd2rKHs9KS3hbMuWe5GC9Sc49UhfWuf+HqPtpatR9wkzSu+kEGUSz2Ip&#13;&#10;iCXBZJIkSFe/U3ZRutzh+KPHghJ3mdfAY9qrMHv4cNDq4RZABzjbtqOO31He/T2iKjg1cvy1xJ0m&#13;&#10;cvlt3076BiYluLcH6z2vD6m57Ygo2fHD5cq9PBwJuP4UzJZoSCVg3RTEErtlmyRoRauWsZN4iMYu&#13;&#10;540bwIPX1QP4JhQoRsA8W2BuURfcPnItSsFA5zUTgu+8izGwBKArRj4f16wFzMCvad9+U5idMBRu&#13;&#10;3TXCnT0bSpUkKpOCWIItgbQW93t9TS7dhOidGWfLL7IoevZd9Uy+F6ljW/4rxiUB16QUlkzUXbqE&#13;&#10;Vd69sLtGHH+viphOYlZMQSyBoCVfFXjX+nU+iEYTtxeQ99wdlA7MCfG3/Lr6LqFd8jkCgPkeK9n+&#13;&#10;Xikd+Ab4uFsIpKNhuMwXtON+C6DIEAX3x/xaQSIjmzi1UhNLtuk/SIMAjiDDWuLD+AtssXAtIFWe&#13;&#10;+3v/o6dgToinvu0L/5SaA9cK8HKShq+7I5yLGdf5r3Ts6/fjbiGQjoYjs0+g4+CeT7madp04x1My&#13;&#10;sW4rNbEEGwN46YLsYD8ArjohwgncQ2FLYPxucgChwwJSuowNG4kAh7BQwP1IN9ZadKcPHLr8iVQF&#13;&#10;pgUXwOLJiastAJJx9s/uk1I8je9x63JqYgnEBy9dWJC44CQ5Uxf2wFwEtwClI0vBYg0sffB/kwqA&#13;&#10;90Nha0gAkn7kiLhp0ashyfYN7xE4t4V/wFFYLI7aQuwdiAKA5G7DMI+bENnkFmKLRVUsZbEEAjW9&#13;&#10;PlSaQ2BUgR8qurDgcxsCpiyYjuCCuqRsdIQa7CorWPDACVVSGDiwAlkYLq6TEyAIbq8wv7kuAsVf&#13;&#10;tV6271COwqJn0suYDqKGeRveUCAKDyB9NzVEE2j0LMWZQurHIYKR7bqWIwkXnaXcuAEnJ+46lt7f&#13;&#10;eUPf8jIcQ0wM+AkwCbsFd92ge0puIUGk6l4E4Q4inO1IfhJSaBFXUBRw2As8pKR2wanHy7vCFSEo&#13;&#10;cOwU9whB4Hcb8TzgTidw7JRQBi66eB/L8Emh8BCjMsUidgo4X8OdWfeIU7Bwh/HtPu4BXaBmcDP1&#13;&#10;9UWQbBi+B4vgSgf+3a4bEFDGnSCKH/TqazBuiupE0l4wc8JCN2IguXfcvaeu4ciF7PEIbGT3fCZV&#13;&#10;gSQJhB41ahR6/335TYzwmghkhROn7DNn23dsdzrsTrOZsNucN29KH/umzZaJk6xvDOM3bfXLqmDU&#13;&#10;UenpttlznAe8PRX4nXtsU6bznMNptRJOp0TQsXefbf5CS/9B0CiarPJymVo1bctXcKvXo6FpyqNq&#13;&#10;1QTjmO09FLIrwCOUKUkIgm3uPImO63Fm36Jr1nDs2MEtQ8aVwh7Vi72ZatWQZn+eBXxGroUSGYqG&#13;&#10;DUiGscz82VdE/LUrwAx0yiVPr3+wx084Nm40fzLG/tmXwgXkepuqj2bo4NRf46Wq8gL3K+PkIdiw&#13;&#10;waQKt6qKpwTi3OtiscaLs0wToTkwWkqWD7/HSonAYUrykMp2vJRUWCidSpBjpVBYTaUyGEuppE3U&#13;&#10;F7DOJ8KxUqqJNYT+YCyFIKSkKgK3lSR+XVcDk4r9JGYWYymJleeXddcVfdfVwFTrYaL2B2MpUTUT&#13;&#10;KV8QRAWFZHn1tWiOlSJtvFjXwzbxYq1+3Hm5JIBt4nJJEtPBEiDwGg8PAiwBeSSAsSSPHDEVLAGM&#13;&#10;JTwGsATkkQDGkjxyxFSwBDCW8BjAEpBHAqmPJbh/Dk7T8kjLHxW4SBsZfamib7i5iAnGqI8hRi+D&#13;&#10;1qXLxSjkcsCIADHis8jJpj6WIHqrb6hHGeVOZaRHRh+CulgXLPS9HhcxQRk75U4KAleECCfI4IbS&#13;&#10;rnXqoHn2mRgxk8hkUxZLKF8tBMv2jNkLf3p9CaME4p8gf1AxmhwUkF6r7pGvUdY9MXqBRE36E2r5&#13;&#10;Rv/you9OR3pVS/RRMOFH20kIdDUt/buwkElSd1zve6/eScy7mgPGpE65aKIhXpC6HJh3teKaFV2T&#13;&#10;SX5UvRFvudoyjf5Euk4vkXXFzJD+hP8CNekDPYKEPZCwzBUzwy+fQCElJ67U9HuAkB1UiUy4vgqB&#13;&#10;vGEoQPgOiFUAgR9UzZtJX8LFHri7LoWCgOvr8A2MA4jBAPlgINIqqdG4BpAUj4rUaiA+EdCEpOvu&#13;&#10;f+YO/R9MIxJ9KRKDRE2iD8ESIGiRNBDhXNydvmPHTtXDLVA2y/XrIQCLFEoBKChq3wNVJIKud7AU&#13;&#10;WwIow9V6cA6CBDCQtwI6An9Cgl3ICwrEXUEhIYNbfkAlmw24hUDHrmxR4FukuKsW9A46CxUhDrOr&#13;&#10;ISkQBTQKpKR4GEAcQsRALyTOgRmYoJw3boIoILodRF2FeVX6E36Cb6jSpSUm2SNHoRcQHgPYdvEp&#13;&#10;RXqQ+JQ4l4gn8jwTFm+p6fcA7zwIvQCjHNTpulWK4tA/0gYQAl/Cf1GG2WeegP/CKIFvINWxS3CA&#13;&#10;GRiCrsAmKPVtiUxICw3RIICa+5+Qq0I7oJ9UEcVS7NYVpY4uoF9YzEoYpkDf/NxLUAuyWQYNLA7v&#13;&#10;exijEp8w1oUbN+BPqSPQHOBQmn9gWOf0eVGwWuFXGLjwAcBIPuMwfFHwiW3b4Sepd4AW39QbLglY&#13;&#10;pv8gEXePOaN+6knoLwghu94DEM4FOi79CZIBcEJdKZeUK+CZxLakBcRn3/ykVSBqX+JhjdqELZyC&#13;&#10;azy6Vk14O3pFhJMyLMC0A3OFlIyMqYcub+cnqHQLjuPYvdvdKxQSW8B71PWN+5/2v1dKN4UQNZG+&#13;&#10;ffoMF83CsmzAazssr1OY91w04R8S2Xy2xeakpgGWEPgF5gfoO8wA8EHJbS9chJ+Af5CGNNahGEqH&#13;&#10;UZCo0++4FHJyUC3PRB7QU+ivqzz8KQUoB2p+s78omj2IpqDFKEEtxBgDYEsLy3yWQsgSkrCYKYyx&#13;&#10;FMQSdLWwiPi2hX/CixM+8JqXxor0Ug8c99g9b4q7HKk7yrui8zhvZSNqZUq7aEolaTHsuN+8gGGN&#13;&#10;FS8K+XshsTmp6YiffAlUrBA4uRj8Cv11tQIdJw2GAI06/73kMslI+HemIn48xkPEOkjYinDpAKJ2&#13;&#10;ob2HaFeQ+IQXOYwGxUPNEXIqVtC9NZQ/dRoGBKRqRQaDIYML6w63cxesGIEOUIPVI/wJa33pT8im&#13;&#10;zP5zXKooRR7WvTscvgea0Ba3ZRsE9IKw46jkG4PhG78B8SQkSAQhjr5vlCxEx2YDmlJ33P+E5qIJ&#13;&#10;ci/JBHhDTcO+8fiJADqFbRj0FySAltBdOsDMBn9KLLlng3dRAAsEEIctExLIq/8Hk2RYs3HCjq4A&#13;&#10;jKXgvARLHRTkscVDsJmGXYGEGRABrN2ZSpXgSwgSD0MBikFKWdiLoz301atoWXjqNAxl3nNIwYCD&#13;&#10;gI8Q4x8qqns8Bn8CcelPAJLlnfdQLTE6LFCjSpaE74EmtAVDxzJ1OnwP3wAz0pYM0OWiD4YHABKA&#13;&#10;ELYTEkHYSlk/HgMEpcyz0gN0gBrQRAx06ghTn+tPaE7KiisxjyB9/IQrIh/8A+hDYg4XPn2LAVeS&#13;&#10;oGDulbhF4BRJId5ENqRa0FPoL4S/hQ9dpTIEBIc/JQmDFUFK/yHVlXgAts0TJ0lsC1aLecLX7sS9&#13;&#10;+piMyPHlOTXteKmhG9yLJJJAatrxkkgBmNVUkkAKrvFSST24L0kkAYylJFIWZjWhJYCxlNDqwcwl&#13;&#10;kQQwlpJIWZjVhJYAxlJCqwczl0QSwFhKImVhVhNaAhhLCa0ezFwSSQBjKYmUhVlNaAlgLCW0ejBz&#13;&#10;SSQBjKUkUhZmNaElgLGU0OrBzCWRBDCWkkhZmNWElgDGUkKrBzOXRBLAWEoiZWFWE1oCGEsJrR7M&#13;&#10;XBJJAGMpiZSFWU1oCWAsJbR6MHNJJAGMpSRSFmY1oSWAsZTQ6sHMJZEEMJaSSFmY1YSWAMZSQqsH&#13;&#10;M5dEEsBYSiJlYVYTWgIYSwmtHsxcEkkAYymJlIVZTWgJYCwltHowc0kkAYylJFIWZjWhJYCxlNDq&#13;&#10;wcwlkQQwlpJIWZjVhJYAxlJCqwczl0QSwFhKImVhVhNaAhhLCa0ezFwSSQBjKYmUhVlNaAlgLCW0&#13;&#10;ejBzSSQBjKUkUhZmNaElgLGU0OrBzCWRBDCWkkhZmNWElgDGUkKrBzOXRBLAWEoiZWFWE1oCGEuB&#13;&#10;1dNQOX9r5oWTnp/jGYc2Gf/+STP8cSqTjrl6qz6n3Xog8+QqbZ9aYbQVWa0wGsBFvSWAsRRwTGQ2&#13;&#10;UTYs5VOCItPLMvc00wwck7Z6jrpX7ZgOK/KxLuqKWkJdRd3jETLkliKrFTJ5XNCPBDCWQhkWvHP9&#13;&#10;lzn9BhR8huRNmGXbe0kQSLJUA+2Yybr+9UOhElkZ4c/FtqwcwXTKtnC1EDKJyGqFTB4X9CMBUhCQ&#13;&#10;gm5WrIHF40cCmQP1e4YoGY5f9GbOoGWeBXRUn4/0wx9l9DRh2md+4WX79lwsw2IrAdgF4HkpYu2b&#13;&#10;nTPfN03e4YR3kb6eZuBjoS/AIm4SV0xkCWAsRaMds3PSeMs+mI5oqmlXZU2FB62q7ZQTZxm378w4&#13;&#10;fzLz/KH0TfO1o58uxFZRguo9QrtoWdqxY8jIkbUvbeMC3dg++YVLP6nZsDNj7yxVE+Nt+nR1ZtiX&#13;&#10;+jWbMrJOZF44lrF3teHXL1Td77pdwKNWLcXUVRknN+gG1vHpbQl67KL0k9v1I1ve/ikMzqORXqrV&#13;&#10;xViKUqNH2JXH0CpZWVPZ07VrosmOIw2LvtJ3b8LckUHChEWqqSr11X0/SPvzS0UdnUeTdH3FjLlp&#13;&#10;H/dVN6hB6xn0E6waq9ZTPTvM8FFH9GeDJspqGWSpOooHy+VXVLZULf3NOKizsmZZkgHqDFmqsqL5&#13;&#10;Y7qv5xgnPZM/PXrUyqRrlCXV5VWPP+atb10HdZe7KHUGU/MOkXg4nEcpuZSrjrEUpUp5Yc0hjgci&#13;&#10;Krpmgc26/iDd+GcVGYxwba/1s2HIYtF/mGneXp6jyKrtdGNfpW4b0iswX4/Tt61MkryQtdEyViw8&#13;&#10;6GPzsr3cpbPcPxf9MWekRr6prZ1GCLncsql5g17J6Tcwd+xv9gsWgjQwnR9XVvI10+93bDmPSN35&#13;&#10;oPI+jQfNx1sqjDAGbrGrNqDvw+A8SrmlYHWMpaiVeuYMnwtgoqgyFcQ5oZriraeUBpq4tsnU+0Xr&#13;&#10;pIX8irX88oWOoS/mjd3ECzRVv5d2cL38Vh98QdupMkkIwol5uT362yaLhRfNtA/omdu4k3nSfn/M&#13;&#10;1VY2q4Ia+uf3vAHj2EVr+BUruckjzZ37581ebJs1j/0XIdvzsToXbuOcwGMlZY973X6qoGhbF42A&#13;&#10;3EOOBYDbcDiPWmypRwBjKWqdOsyCXTRWZ5RG0qz5mLopHEnlOmZ9zR42u1E3O6d+bUWbK6Pyyadp&#13;&#10;NHmk0U+2YBQk4TxtHfkFf90XA355U8KaDv2gL0mVdJuCbu5ghw+1jPzN6ZfMvlX24xaCUDPN2txW&#13;&#10;ue5hZYMMguCdO1azwGkYnEcttFQkgLEkr1Zp8tHGjJIk+LPsgiM+pI+w608h2N1RT1EP1lr3KhqJ&#13;&#10;W6DTWxxbQ7en73NsyEJEKnYxLpym7t0oNPvhXseak6hWtfsVdxXYSNo1ZgwUIVxxLF6PdkphcC6v&#13;&#10;0FKEGsZS1IrUZVBaUYxXLzqJdPqucmhwXzvLnfedIHjhGJSBtVYJum4JQleBLgHDmneePY6+DPXJ&#13;&#10;dY56z7TqnCDQZNUW2k9mp+9aqB37Ml3VcyPkTY0V/tjKOQSCrqTsJjlqlGE61KeB1+sHHEuvEGFx&#13;&#10;HiqrxascxlLU+q5ZldaDGJ3Om1cFoiRV1oAolu2a5u3FJzr1Te8qLstUZAkdoUonEQgFweK+FAyB&#13;&#10;H/4A+2K3nP/9aDv0nyBQZNm66meHpa1cof+ybyD/wBNL7WiFqWNatEZoVzZV3l+aIBzc+iWcA/4O&#13;&#10;h/MQeCyGRTCWolQ6TbasSyMp2vkTx2GSIVhxjuFMzsuXef+f//ijq+1/niHs2YIFCpOk1tNKHhJH&#13;&#10;ZufcTy2d2mf3/8yy/qSTEwh1eeUTw40/D3UzEnoROsWu+0eA5u5qio7CHm2lKMkQwiV2yQ6xXDic&#13;&#10;h8RhsSuEsRSdyulmqs53odc8e8bxF2yQrvLnbyGKtzaZmjyUc7/fT4uc9v9js1jCfJG/waJz3iq1&#13;&#10;IlWDVVjxve35LjlPj7GeEI+M6z+pebFqIV3ihT82sRaBUN6p7P5g/gLv4m7HhhyxfDicRyezVK0d&#13;&#10;qRJTVR7h9UtH/d9L6hpatE47tMZxwArmO35/FpqYStZRtC8RjNh+dvd/qMydzZRN3XwaglXz+Z0X&#13;&#10;tv9oHfg7izZoBqb+3YUSuLTUvvMmWuY93FuFFng2bs1ffP62LizOw2axOFTAWIpYy6Jv68DGFMxK&#13;&#10;tsOWMTPznbh/W2S/xBJkBfWbQ2h3m7XUTu0n1fNXpK34iFbCHzn8vI0cKxDUnZrR//NT2C9rHUbq&#13;&#10;t64xfD/Iu3ymDjlYEFb+9LnCu3SRXXXICcu8e5qpYIHnPO9YuP924TA4j1hoqVwRYykU7ZJkWhW6&#13;&#10;Q+uCTzum/zDN/L/SRndFTuLCDcfXH912Enf8bZsCZ7IkWfMp47I5mpEvMB2hYhum90D11Hlpf36s&#13;&#10;bVyNMiAkoWfbj5Zl59AepuaTyMDdrzNqotuzqkm/Gfeu1b3R0A9zd96lqFhJ0X6wceU87ej+IvF2&#13;&#10;zNDxhkk9GFBm3hHH4hOBuvTbMsc1jqAZAm4IHF5j3wdzacETFuehiK2YlcF3LgIqPP/OReFl4FrR&#13;&#10;hOGW6Qc8S5Snh4/RD3iQlg5VPR7WeXSp+c1Rt49xwR9v+nj9I+BG5FXSwk7rnzd6B9FhfBqy/pkc&#13;&#10;E3qZvjxOFFoeDB7/2se8bp4mMuNV6zbtMszU342dyhOEiZ30Qt5nbvMSKhMO58UMKoG7C0ZaetSo&#13;&#10;UVDI+uU3WDJ+JGB1Eg89rKzgY2ez3eKzjjlW/Gwe+p5jja/XXJ6webFj6zUhM5M06ikdzEKccO0C&#13;&#10;t3+LbeqHlv/N5K+CyaHgEa44Fy113GCIDB1pSKOUFNgA+XPHHH9Otn68Cl0uy02j2jZguGP2qXP5&#13;&#10;i3Y4WkXl/7MLSjWp0xUQP89t/dMy7G3b4qx8ul61brdndl7PpFvdRV5ZZ3l3ttPsdb0wHM7xiHGT&#13;&#10;gGboYDwv4RGBJSCDBPBdQBmEiElgCUgSwLYHPBKwBOSRAMaSPHLEVLAEMJbwGMASkEcCGEvyyBFT&#13;&#10;wRLAWMJjAEtAHglgLMkjR0wFSwBjCY8BLAF5JICxJI8cMRUsAYwlPAawBOSRAMaSPHLEVLAEMJbw&#13;&#10;GMASkEcCGEvyyBFTwRLAWMJjAEtAHglgLMkjR0wFSwBjCY8BLAF5JICxJI8cMRUsAYwlPAawBOSR&#13;&#10;AMaSpxy7f248eRwFK3b/oER987Vj+4Qadkse1URBha7NvDdaPbCFWzgWMTXg+QPGqc+FFss/itaL&#13;&#10;a1WMJXfNp9Ft7mfUPjJBifrqq58dYVw2TdmyIDlfIo+YZ4foB/TSvj1M5cpclvmIql0ViLbMtOui&#13;&#10;yExk1pOYN4wlf8rjj1leHYBS9Emft8aJMbsJstxDus/fU1T1zEubeNonS6BcfwSlJcsUBOK7udq+&#13;&#10;8pTTlsOtXMxC5Fb8xEACGEv+hCpYnVvWohR90mfuVNvzT+aO3+aECJLlWmnfbB8DRcSa5HF2QMfs&#13;&#10;Go1yB/ziFcUr1g0XH/oYSyHqGlKmf2k9ZCIIBd20HVPwug+xMi5WHCSAsRS6lo+zey+h0pmV6WoK&#13;&#10;QtdVs35nxt6flHU0RJ1nNX+uSj+2J+2PYWKgcOkpQfUeoV26Ku3YscwLJzKPbTUunVJ4Gj+vwusM&#13;&#10;M/7HVNWRvSamZR1Km9rT02BAk/c/rZ4x17hrn2gjOZaxd5Vh1oeKJuWpN2alZ53IGNpAZKCCZvru&#13;&#10;zJMrNN1hj1eVmbQs/dhG/bAH4XVA9ploPHEgbVZ/P3aIjqMNxw6kL3nndkfoavQbX+jXbEhHVpnj&#13;&#10;GQdXG2aMUNwfNPNA6IJNkZIYS6Er0irchHkJMrMYqSpaFM/1zgyyVH1lr9d0M97RNKxC6Y303XdT&#13;&#10;KpEgRCqe+kvax33V9arQegaSLBH6Uky9R7QfTzNM7eudIslPYcjK3M+w4CfN041oRk03eMBNTzqq&#13;&#10;/0TDnFFaCOZaVi82xpClqihaPmP4+i1KrSFRrj+3h1GTkPOTuFvRuCqlL6ds2oCE8tXvZDRaukW3&#13;&#10;28aJ/BoVFM+0Vei1VNVqlLQrLNlBvWhO2tDHlDXLU8gqQ5EZlRVt+xp+/kXbr37osisOJTGWQtey&#13;&#10;hswUxy6f6zwLeZSlR6N4/HlVOYVw+Zj9719Nb3zE5sGXGfQnY/SdqpMkRA9fbn5vSE6/V3Lfm2o7&#13;&#10;epMgDUynofpP2rq1WljhW2Spe9UNII20+0OT3T/Sv9MWGRtNZ+yzx+X2B+vIG3nTlzuyLnInTjjH&#13;&#10;9Mzu+HzO7GNinSv2sa9mt+xomStOp7efwtKqQzYZKRu007l3PcoGTTdSfv+Rtn4JgrvqmDdBbGtg&#13;&#10;7mcLHNfshL66eugIVZNoUt2ELvnkKImxFLKe6PuVTSug0jfP8WdcAcFpUk/y677IadLV/PL7juVn&#13;&#10;UIH6/bVPVYf8z849U3M7DbbPXMqvWMPNHGfpNNC0BzKdaZinBqrqF6SXDVLYC0rNVIMeYSDkv+0f&#13;&#10;y9AXzMOncsvBOrKE/WiwqUWr3Oe/cxK8cGS784qUvYJ1nt7pPOeWycJFbN8ax2mbd1p1+PXxlgpk&#13;&#10;ArzFrtqAskE/N0AL0BIQJk1Dp4htreQmDTf1nmiHZBn6e7Xv9MGnVS6hYiyFiKXy9IdDxLRlNm7l&#13;&#10;IjHBa8FzYbHphe+dtxM9p9F9HlEoSII9afvsR7fvYULb7fhsMUq4pKih6vOQWD9g4c9XcF5JoR/u&#13;&#10;qEQ82LkF423LvWabEDsiFdvvWHcaGfTufFDpOoMiYGFZFw2Im/vsCyDhQF3lU40oCDi/b65lqmci&#13;&#10;j8M/WmYdQKlu7uuqbp0WVsMpXBhjyZ9ySQ3VzJVtqQ3T5w3N/F+MveuigXVhpWXcerc6dm7jioLU&#13;&#10;etLX9yjuLYv+f2qzfVuuN/Vty+2nYEJQMvdKW6CAhbcuF2cP16Oj2t2H0tA4zznmSklmI36szrkb&#13;&#10;UVp1qqKis5RWHZi6X1EbgMHx21dysMCr0FxRCxJ8WLmtG3zM6KwwbzNrBzSVVbS6J2ImUqwixpI/&#13;&#10;hdJ3a7+dmjZd+nxn/PhVTeOKJMkLWStM/d/nrt+eg9A66splDxK6ajQ6IeX5LEi07Ptk8VnZ6Nsy&#13;&#10;lWkYqEEKn+XOuqMxg74jHdXNOc8d8bdyC2tsnljr+AcQo2aaFLga5WeDvsqu2IooNaxJqwC4N7kD&#13;&#10;/hINXjzD3wI5KKkq1cJqNoULYyyFoFzItnRip236qJzH3ridg6yweqp0UgtSFQjWLcnS7cKcIKaV&#13;&#10;JbRGEix+QQpbBIv7alJHGkUrod0iuH8dQg/8FTnkWHbkdlp1okxBNuit9r+uQHmyWhkaVRMN614O&#13;&#10;iujPrzVlwT5JUcZ0vGWSxIux5G+YcXtN9WvcrFjwqfFATptnLR/95rzpPiMVMoTt2YIFdjkkofDr&#13;&#10;asSQCnGIWnIFO6AicGEtqXU/FTYLuVAHEKglZTgsdk+rXptQNlWibNAObvs6ackqODhxXuWE61f4&#13;&#10;y5f9fy4csi5YjR0pMJYifJ8HqWY+w1+BWYOmq97l74Vdla6ajihcOcfDCitI4SpMFXej8y3+32xU&#13;&#10;N60SU7vADBhNJy6tdxyCNaSOadGazF/gXWKXFOzEjpx3IpRcs4/qlnP/Q/4/TXtYfz4eDQupVBfP&#13;&#10;S7Jr8yi7X9xBVW+uetDn+OXBjqrqavT6379TNNEFLNy0o/JOKOx6zM6V+9BkQVVW9mwsB9/HHX/t&#13;&#10;Q2nV72qleeJedMZ7aoN9bU4+5V2HuTzgsaSiLbhK4Ce4BDCWgssozBI5/LyNkuFbPewFDxcHOPoc&#13;&#10;1oURzeX2mZtEsgELv90BpUZ3fzYsd5yEY2IV8/ib6o6QvznqZ8F6NtdJKGuom4Lt0cZtWXPbCG9e&#13;&#10;YVv3L/I/bD/AT1twRWrsLOOO+eqO2JkoXwsYS1EPR18C2yaZfz8lEDTVcIBx2URVn0fpDmBYf0u7&#13;&#10;bLK+IXgVWLnfJ9sPFBjiAhVOBwO1B3l+i33Sag7mJvVd2gk/6kb3ZTqA7f5RxfAJ+i1b0n4bFLY6&#13;&#10;zavtm2EWpcGviHAct8/a7dbcDX78THQmC21N/FU/aZiiZzsamuv2tPLjb/Tb5hifbcKUNmDDg0ti&#13;&#10;YQs/BkMv9Uje4ke8Y1p2ShAU1D0ddR9/JRrWB6jvySSEPG7ZBNOIVW59LqxwhvDfBss6ZFJze8Bg&#13;&#10;8L5pzCrO5iT01VR9RxiR1f4rw8AuykqlqEyffO/BRXuFW3GAR/siQfhnq+OEp+0x6xfLuzMcl+2E&#13;&#10;uryy28uGcZPRIcGkj/R9OijLaYhbR6yj/mddfiN4I8WjBMaSu55Nzs17ubw8fs8OrmDXUOgw2Lvd&#13;&#10;ceaWcO0wu+0/P2X4A+yA53Le+8l28Cxv4pCJ3HSNO7ja8l7/vAE/eThDQGXvwk7h1lnHovG5nV61&#13;&#10;rzzAczZ+r7S5kh6zc9rgvGdGWVbt5S6LvrZgart2ll31U94bk6RiwrYdjmt5zjN72b1SAXiOsTuy&#13;&#10;nKb/HFv3epvd/vrVtvM/Ie+UbdYfPhY5Xljxhal937yfVrNZ1wS0VxM7cnSrbfr72S0ft848WDxg&#13;&#10;ElIv4SQfCRDsvyEVx4WwBLAE/EkAjuDwvISHBpaAPBLAWJJHjpgKlgDGEh4DWALySABjSR45YipY&#13;&#10;AhhLeAxgCcgjAYwleeSIqWAJYCzhMYAlII8EMJbkkSOmgiWAsYTHAJaAPBLAWJJHjpgKlgDGEh4D&#13;&#10;WALySABjSR45YipYAhhLeAxgCcgjAYwleeSIqWAJYCzhMYAlII8EMJbkkSOmgiWAsYTHAJaAPBLA&#13;&#10;WJJHjpgKlgDGEh4DWALySKCYYan750aUKBLCYbt9svalbZyvHduHLilGJy7ap+pz2q0HMk+u0vap&#13;&#10;VbSM+Gm9dg/V+JHKlpCxEz9+JFCssJRGt7kfZdTzehg9XbW++tkRxmXTinygkI91UVfUEuoq6h6P&#13;&#10;JFjouQqK4W/rnuqtf/+lYjVoQn9tFEux8Mcsr0K6yILPW+Ms6086OYIs95Du8/cUVf3G1A9dpFGV&#13;&#10;FP5cbMvKEUynbAsTLeZ9QZYNQ0aCgTwqgctYuVhiSbA6t0C6yILP3Km255/MHb/NKZBkuVbaN9vL&#13;&#10;KN+wSUF4xxaNbt3d0TITx7wPW3hFW6FYYsmPyM3OSV9aD0FkRgXdtB0jQ0aWolUrbr0IJICx5BL6&#13;&#10;cXavmAE2szJdzbXMo8n7n1bPmG/cuw+ZK7L2pC2drOpWnSjdU7vjUMaOiUxpN3NF1UdVU2Ybd0kl&#13;&#10;wZ7xp27SEKa2Z1xiujoz7Ev9mk0ZWScyLxzL2Lva8OsXqu533dZ86Sc1G3Zm7J3lnaI8s5Fi9BTD&#13;&#10;xq0FFVcZZoxQ3O8VF78cM2l1xvmd+qENiZItlBNn3WZm5Q/qfo39r808KadvXaB9rzNJV2Wmrs3I&#13;&#10;WqvtVRUyBCrnb828sETfQEwjX7Zr2oXjGVs+Z1w9o6vRb3yhX7MhHdl1jmccXO2PtyIY3HFusljF&#13;&#10;bU2jJ/2Z1q0CAanKGvZ03PQWNfnG3IyhDQjiorXfY9YVEARZR/Ubox/aDmwTHkW5q451/zFt61O3&#13;&#10;SxJEyxGGKc8rvEpCNdNJ65g38pMUKVuq/hqnQzlhPR8IMv7XuLxBc1AE3Q7j06Z3pQmTY0Iv05cF&#13;&#10;y7w6fbXfDlZXNXhXhG3VhOGW6a7EzJ00u8ajdH2ndth196rKiUkEXY9g4f76OG/QPI9Ax/4p2yEK&#13;&#10;NF+lmbKEwC96M2fQNdXS73T13PPfCMTVFbktBqO0tiU7qH8apa3vk+3Cm7c4D+x4N4fjtrpLXENm&#13;&#10;iu9dPtd5FvKyEETr4fp3OjB6irh11DZ5VC7YKgaNMi876iRKKRGQ3B66hXrkUwhIphP5JfsPM83e&#13;&#10;yqMI+jU0PTuJE4KRGvmmFoAk5HLLpuYNeiWn38Dcsb/ZL1gI0sB0flxZqRCLvLKtevJQBCTuJptf&#13;&#10;cUje5OXsLZbQV1e/M0bdGnJneD7VG6tK5bCLvkOtIE42ciaeILVM1yHaPtVuFy2UMkU3bKEs4eJn&#13;&#10;l/3RR7KfHW45Jorl+nrTi0/dekAEEmTB+f4jBCR4v8ybkNsfzDkDcz9b4LhmR7wNHeE9u8Z7hMe1&#13;&#10;PbzGKxA3fb+yaQX0x81z/BlI99BYNbwrypWUt9v0/DOWsbM5sFUsmm0f8EzuN7vFhHluT70Wyupa&#13;&#10;SAbDzvkgv+TyhY7hL+Y+/6llyV+WuWvE4rWVzaogUP3ze96AceyiNfyKldzkkebO/fNmL7bNmsf+&#13;&#10;6zeBp4YaNlBTTUMItxzfDCyouJQdOzjv+amOPJ5QVNcM7++tReGGY/zAvEHjUSuIk/55b/6BUkKR&#13;&#10;pZQ9JGDDE4yyRw9vOTcedlrF0P9cLr9qv4CYpcnnBmgbZBDCFfvYV01Dp3DLwZyzkps03NR7Iko2&#13;&#10;o79X+06f4mP0w1iShkx5+sMh6hqABxu3chEHOTJbP6a6C/60cAu+cxyAN7DrMTu/nmY7K+aNdT1q&#13;&#10;JeSnhXx9ZJnybkOHF7bPtP3fm7afD4oFlSjHETz6kpT7ofDNHezwoZaRv3knv5CI0w+pOtYgIaHL&#13;&#10;ycWWr92TIxHEgR8tC06KyZsfUbX2XDdeXGedst+NP15Y9pNtby5k0SWr1qYly0pgyn9leXTQ/x91&#13;&#10;lU81omCXsG+uZaprnSkWPfyjZdYBxNt9XdVevIVAN0mLFEsskRqqGaQAkz6QZewNzfxfjL3romFx&#13;&#10;YaVl3Hr0zm5VD418/qx99jZv1fI7HBvOeXy5c3V+ur6uowyz3vMxCUhl9zk2ZKEJqmIX48Jp6t6N&#13;&#10;Qnph13tAcQeMfRu3frkP2HKdszejXGdkWUWrezz4uXbRpzAkb85DZQyZlLiSJQJTnruFc0tT439w&#13;&#10;V2iuqAX2Byu3dYNPshlWmLeZtQOafHhLUqCEwHaxxBJ9t/ZbSAEmfSDL2KuaxhVJkheyVpj6v89d&#13;&#10;h+FZgq4ibqZhvXfSM70X+tbqPHzeY6TxG22vT7RJO5+WfQwL1qYt+079ahvSYweU6xz1nmnVOUGg&#13;&#10;yaottJ/MTt+1UDv2ZbpqwCzOdStTSEXZ/EF/E8XJf3iU2l1JVXHbBYWgdVQkMOUjx7mcYEnjG9ak&#13;&#10;VfBCuMkd8HyzSAxcPMPfipS3ELuQYMWKJZa8dGC7xZ/YaZs+KuexN9jD0nKu4IyfZ8WNgc+TY/F+&#13;&#10;Ex/+wfLQM7k/rmYvA6K0dN022ne+Td82V9PfzRINOcte7Jbzvx9th/4TBIosW1f97LC0lSv0X/al&#13;&#10;Mv0bHsgSRlFDvGCHhGg+D2IP5YKmjOkhzXJuBIJQdpgFmFUCPmS1MiLTFTTTd3u7OCJ3x6+RRTEi&#13;&#10;3hIMI6GyUyyxBDbx+jUgfVv+p8YDOW2etXz0mxO946XHLOSKOyJa4Tm3FPyepvUzdvkj3Pv/l9ek&#13;&#10;e86YOfaTt9D2qVwDzXuT9cPd85CbnXM/tXRqn93/M9FxCTLPllc+Mdz481CPLNEF7Qg3IDMz4oNU&#13;&#10;wbj0eRB7wIjTmZsdZOD7VA1CWakj0ZwT6BEcKE8gykp4/Qp/GdaQ/j4XDlkXJJozVKjYCLdcscRS&#13;&#10;cCHd4M+KaVjh3LaGr3uehqpTqVDB8Wf4bz8wt+6YPXqxaIlOU/QdoPA+GbIKK763Pd8l5+kx1hNg&#13;&#10;EqCp+k9qXoRTUZ/n0DknAlM6Xc/frzXuotGE5nCePRO8T14lAlOuXYtJC+Y1f+S8aM+8Zh/VLef+&#13;&#10;h/x/mvbIP1sLm7/kq4Cx5FdnVue6g+itS1dRPes+q4iF6cbKhysHU/UN57RheXPEw1ZdZaaZz/ks&#13;&#10;+gEMfT9aB/7OounQwNS/2w/NgzvZf8GqqGZadvSZuIzUs80ZGPDCZXbd0WD8+PwemHLPZkzQobHr&#13;&#10;MJcHQC+paOsjorC5SYUKQQWWCp2MpA8bloumOS3z+CvK+u5+QDrq9f7qKu4uBSXo0b+lbf1D+8bD&#13;&#10;nqsiDakTzc/2q/xhE9FhpH7rGsP3g7xvSWXqSFTNyp/2t4Pnt9vXnEHG5RpdtK838uhI/Re0j4vm&#13;&#10;8n9W29cGTVXtI4PAlLv6mwa9aJhX2Nb9izwY2w9Qdyzv3QBdmxk7y7hjvrqjj0tEJPpIgjoYS4Uo&#13;&#10;CUxzn/yFzjcNjfSz5miHP8uAAb3bs6qpc4yvNaJ4d0tABn13DbpiHfXQycalk9QDeyBTe8cnlJNm&#13;&#10;GHreCZOPc/969iJP3HmXomIlRfvBxpXztKP7Mx3BHN+OGTreMKkHmgHyjjgWn/DHSq5z9ETrGStB&#13;&#10;Zihfm2yY+paiWxu6w6OK4RMNswYoDTTBnrKOnRbUfB02ZbCbI6tG4OcGP34mOpNV36Wd+Kt+0jBF&#13;&#10;z3ao792eVn78jX7bHOOzTZjShnCNIsEaTdzfsT9eAN0U5o930Tb7lKJPS9rlj1fnJe20wegOn/cj&#13;&#10;CP+tM704FJkH6fqK6eP1j1QWZyHPh/vXPuZ18zTxuFMWf7y9X93qNtkTCoX4Ihbmj7fqL7Zud3VZ&#13;&#10;QvTHWyayW0u56Dfk3nr5r5z73yyw0tBkh6G60X2UZT19/1B5AXyvrOPft86UjqpT/AFLJj1q1Cjo&#13;&#10;pfXLb1K8r6h7HGGso3iwvHBwue2XbULQ1y7BCntXOnZeFzIzSaOeggWbDc5S/ra885ZtCU93aUrn&#13;&#10;7bBOWOw0g6PnPvaPXWjbo9aSOj2lpAgwO5w75lj0rXnQ5/w50SQoXHEuWur4zy4o1aROh6iBBeza&#13;&#10;eW7rn5Zhb9sWFxwf5aZRbRsw3DH71Ln8xQLviqv72UV7OE06lWagDFqS4vMrjnjX7qoodbB+U0UF&#13;&#10;B7t4lmPLRS+8+u+7F2XS7jy73zbtQ/OIdUKj1sqqJsePP7CHs0VSrFD5fsU9Ouem3+3LXNszgTi1&#13;&#10;1bFgpxtv4M57nTt1wPHndNOrH7DbLxeDcYW6qBk6uFjNS8VErbibRSAB7CdeBELHTaaqBLDtIVU1&#13;&#10;i/sVbwlgLMVb4ri9VJUAxlKqahb3K94SwFiKt8Rxe6kqAYylVNUs7le8JYCxFG+J4/ZSVQIYS6mq&#13;&#10;WdyveEsAYyneEsftpaoEMJZSVbO4X/GWAMZSvCWO20tVCWAspapmcb/iLQGMpXhLHLeXqhLAWEpV&#13;&#10;zeJ+xVsCGEvxljhuL1UlgLGUqprF/Yq3BDCW4i1x3F6qSgBjKVU1i/sVbwlgLMVb4snZHk32Gm88&#13;&#10;ujdtvv/4ssnZKZm5xlgKINByzJcrMs5DaGyfj5THshg9eqp5A8ZgoBs2ZvyGzSxGoii0qxhLAUbB&#13;&#10;fYrm/kJwQQ3SQFcri8cPloC7BHAcogDjoSD9a9Zq0x+H3coJxI1/uCUb3GL5p/ygCpLqN+X7H7SD&#13;&#10;OA5RUBGJBW4dZr+c7Lj9+dbx89riBKTQpFTsS+E1XrEfAlgAMkkAY0kWQZageo/QLl2VduxY5oUT&#13;&#10;mce2GpdOKTSLZmYjxejJ+rWbMrJOFBSeru4npTwLaC4r/aRmw86MvbM8kpNXfVQ1ZbZx1z5kIMna&#13;&#10;l7bxT92kIUxt92QCYgfpavQbX+jXbEg/eTzzwvGMg6sNM0YUkguUJlv20/y6KO3QIZG9jYZZI5ja&#13;&#10;vuGdZZFbShHBWIpanRAofOovaR/3VderQush4xhJ6Esx9R7RfjzNMLWvd6IXiDy+5AdD33bKGmVJ&#13;&#10;lBBXKtxSO3KMuhPkgwhoLmvQRFktgywFYZzL5TPdcoRh2Xhd5weYsmIOWkZPV62t6jbQOH+epnet&#13;&#10;2x0r2UG9aE7a0MeUNctTatA4RWZUVrTta/j5F22/+p7911H9vzX++D9N83vodLXIXjlFy77G+d+p&#13;&#10;yvnmoYpadKlFAGMpSn1m0J+M0XeqTpKs8+hy83tDcvq9kvveVNvRmyh3baeh+k/auo3p7pppQ1AI&#13;&#10;fyGPWz/H9NZAVPijGba9Z/izJ/nzkKImnIduoR75lEJPE6YTtsmjcvsNyOk/zDR7K29zEvoamp6d&#13;&#10;8nMA0I2U33+krV+C4K465k3I7T8gp9/A3M8WOK7ZCX119dARHrNc6+H64a1ohhCuHbB++U4O0Bw0&#13;&#10;yrzshFN3j/qBMuEwVxzLYixFp/X6/bVPVSchMcyeqbmdBttnLuVXrOFmjrN0GmjaA2k2NcxTA1X1&#13;&#10;pezORur1F9UV4WVv4ua8l/f8B465K1Hh6WMs3drntBjgOGwNj5V6LZTVYellZed8YBk7m1uxll++&#13;&#10;0DH8xdznP7Us+csyd42Ye4AmnxugbZABmQHsY181DZ3CLV/Lr1jJTRpu6j0RpXvR36t9p08B6lqo&#13;&#10;R3RlFCRxa5u5dx/rhPk80Fw02z6gX96cf4JnMgiP+xQsjbEUglIbDMnwOK49mj7/NVFwaXSfRxQw&#13;&#10;+NiTts9+dLpnieZ3Oz5bjNI3KWqo+jwkjuomqjbV0KjNWmwasUyGoalWwhIMLdjKlHdLQwO5Bmfa&#13;&#10;/u9N289Sppa6yqcaUXDwsW+uZaqYk8b1HP7RMusAypJ2X1d1a/H89eGOyhoATgu36AdHfg5sqfQl&#13;&#10;/v2ptku++eRDEF1xKoKxFIG2FVS1GhRK+XeP4l7xxPbUZvu2XG9C25bbT9kIQsnc+wCS8gPNFRWg&#13;&#10;jo3bsNwDdRG0L1XZuVrMXKhiuo4yzHrPvyGhQnNFLbBDWLmtG3zQywrzNrOQLJ0sq2h1D0yhVKt6&#13;&#10;aAfHn7XP3ubNlGOTYwukAMRPIAlgLIUwPuCsdsJXbp+xuQM+5CCLrK4aXQbgwfNZfpdAWXxWNqJe&#13;&#10;pjIN47lGOQpNH7nc4bMhNBlCEchc+PpE2wUL2pi17GNYsDZt2XfqV9t4JH5vWJNG6dAhbZS/BJ4X&#13;&#10;z/C3YDJVUlWqEUQJuoqYDPPmOf6k7xSU47xwMwSeinURjKUQ1O99VvsDt0vMsq5KJ7UgQIFg/a5/&#13;&#10;OEHM6kxojaSKIEsYRVk7hJwwbQwBGDz8g+WhZ3J/XM1eBkRp6bpttO98m75trqa/ZGEnyGplxGTo&#13;&#10;FTTTd/vxKrzwtaYsGB4pyphOEjrSKOb241nBfbFa0LpwDPKE4gfPSzEaA/ZswQKpYklC4ddezJAK&#13;&#10;cSRbcgU7IdzIFbPKKsk0Wc9q+CPc+/+X16R7zpg59pNg7aDIcg00703WD0e5zQUHSgaPEhBev8Jf&#13;&#10;vuz/c+GQdcFqgTALuWIaQlrhMbMViI68u4LYGfwUKgE8L0UxOMxn+Cuw1KPpqnf5y3Bcla6ajqhf&#13;&#10;OcebCeLkf040ro1MnSpRNFlIVf4M/+0H5tYds0cvhuyeBJmm6DtAYSCII+fFRq/ZR3XLuf8h/5+m&#13;&#10;Paw/HyeIG/xZcbLNrEzX8H01pFEVM+VnO7UoYixFo8+j7H4xH2v15qoHjd6EHuyoqg4WcAe3fyea&#13;&#10;kXZuZi8C8NTMwx29D3Bv1zTlb0voUnTjDE+CNMwMoray+WOFJYG94Zw2LG8OAAP2cpWZZmnErsNc&#13;&#10;HjReUtEWTVMBH6tz3UE0i9FVVM/6FFY+pGx2RzAKxf13jKVoRkAOP2+jZPhWD3vBAyFwQjqsCzqr&#13;&#10;YU/aZ25CbfDb7WvOoEmiahf9JwUHqd6N88LKfRxaNpZTPtnBY66jmyg71BSNF6e4TTnIVDD6t7St&#13;&#10;f2jfeNhzStSQKKs0Qdiv8odNhHmFbR3Y3xR0+wHqjuW9W6NrM2NnGXfMV3cUrQ4blouGQS3T7SVl&#13;&#10;HXcvpAx6ZD91eez3EGSo4DsXAQRUcOdi71e3uk0u5EQogx472/hsDQCN8+hq65y/uSs2ssx9ymee&#13;&#10;VN8DiyIrN/vN3OGr8tso2V3z10caOK4Fv4cNf1jnb3XaCbLMvYruHZXlL1hffFU8rq2jnP+DvnGm&#13;&#10;WGaxbckWPodHZZ7soa5fmgST+rxhuUOXwVSonD9X3xgmQzt/cL192Vr2dDZBZtKP9tI8Wo9mnM4d&#13;&#10;X+c8MUWEbh/dguGqUgxhu+T4e5l90z5nDkeoytD3N1W2a6EspyW4M9ZXn7EuFxd4rUcbv+/JKMDv&#13;&#10;4aDtl98c4L2hKsd0ekbTsaZohISd115Tw54ObNLzGTVg2sFYihJLsCiqr/h2rL4juBF5kgIwLJ9o&#13;&#10;evUnj9Mk8MebNhi5EXk97BFz96ftB0TXh6rPaGa+pakK2x2vx87vnmnq+QUPS0V4CiNFCMJ/60wv&#13;&#10;DmXzz1tpssNQ3eg+yrKimc7jEYhbR63j37fOlA524QF/vAmGd8CNyLMzbJZ9n1YFbkQYS4WMF8AS&#13;&#10;PWrUKPjV+uU3AcZUcf2JI+o3VVRwsItnObZcLFQIwhXnkhWOGwxRKp3U6SklSZiuc/9ss33zkeWT&#13;&#10;ZYLXdHZ1H/vHbk5jJHU6Kk1HwhJbKjxhrH3Npfwmsg9xi/ZwjIY0GMUyMBvd5I7usP/ypfmtWU6u&#13;&#10;gBFEaheyuqu1YrsUAWaHc8cci741D/qcPyca5dAjEKe2Ohbs5DTpVJqBMmjzGz11wPHndNOrH7Db&#13;&#10;3XdfrLBnueOAnShfktLrKDXMZtD0JuunI62HyinbVicO/mH9cYcMThspN6Q0QwfjeSnltIo7VBQS&#13;&#10;wPdqi0LquM0UlQC246WoYnG34i4BjKW4ixw3mKISwFhKUcXibsVdAhhLcRc5bjBFJYCxlKKKxd2K&#13;&#10;uwQwluIuctxgikoAYylFFYu7FXcJYCzFXeS4wRSVAMZSiioWdyvuEsBYirvIcYMpKgGMpRRVLO5W&#13;&#10;3CWAsRR3keMGU1QCGEspqljcrbhLAGMp7iLHDaaoBDCWUlSxuFtxlwDGUtxFjhtMUQlgLKWoYmXu&#13;&#10;VsAkazK3lazkMJbC0RzdUPnzqvSTu43fv1R4jLtwCCZN2YBJ1pKmF7FlFGMpHPk++bK2ZRVKnca0&#13;&#10;e0H9pE+4uXAo4bKpJwGMpdB1Wl3RrQHkMiI4CDJcStmtvb+4x6FTwyVTTQIYSyFrtHwbFUqwd9m2&#13;&#10;9JAAuSEatFGUx9HqQ5ZeMSiIsRSikhXk820VWpK4vt8xdpkDgnRra6uerxtiZVysOEgAYylELddW&#13;&#10;triThOXdrnXcxVUOlItWx7Ro7X+ZV/VR1ZTZxl37UMqjrH1pG//UTRrC1HaP0A3RXqszw77Ur9mU&#13;&#10;kXUi88KxjL2rDb9+oep+121uSj+p2bAzY+8sj9zM+T9XZSYtSz+2UT+sIIh+97HGo3vTfhtEQeDV&#13;&#10;Pp/qN+7IOLZBP7LlbWp0NfqNL/RrNqSfPJ554XjGwdWGGSP8pxKEFLct+2l+XZR26FDmhROZxzYa&#13;&#10;Zo1gasua5yZEkSdbMYyl0DR2X2dVHT0hXGVXbCWIi+yqQ07I9Fqnjeo+Ka+z29NyhGHZeF3nB5iy&#13;&#10;evQto6er1lZ1G2icP0/Tu1Z+OWVL1dLfjIM6K2uWJVG0YYYsVVnR/DHd13OMk57Jx2eDJspqGWSp&#13;&#10;OooHy/mweLeicVVKX07ZtIFYOI1u05gxGOjGLZWDJhhGPaGsmknqyynuqZJfsWQH9aI5aUMfU9Ys&#13;&#10;T6lB4xSZUVnRtq/h51+0/ep7EocYyN8af/yfpvk9dDok6SAJoNOyr3H+d6pyODZ/kKGCsRQKltLo&#13;&#10;5x9mQFTXDziWXkEVFqxnITUZVUX5vJjX2fXQLdQjn1LoacJ0wjZ5VG6/ATn9h5lmb+VtTkJfQ9NT&#13;&#10;Sm9hpEa+qa2dRgi53LKpeYNeyek3MHfsb3YpW2bnx5WVIt2G0TU1gx6maSt/bJtt9oTcd+ei1iDj&#13;&#10;xvcfaeuXILirjnkTcvsPQM19tsBxzU7oq6uHjvCY91oP1w+HYOIQm/+A9ct3coD/QaPMy044dfeo&#13;&#10;IZg4fgJKAGMphAGSn31IXOBJcfHN6+w7rqG8zs3a02KKlvynXgtldVgOWdk5H1jGzuZWrOWXL3QM&#13;&#10;fzH3+U8tS/6yzF0jRuKurWxWBYHqn9/zBoxjF63hV6zkJo80d+6fN3uxbdY89t9Ik1mSGlJ12f5x&#13;&#10;75x2vS3Dv+OzINI/TT43QItMJlfsY181DZ3CLV+Lmps03NR7ov0aR+jv1b7TJ38mhBfBiK4oz82t&#13;&#10;bebefawT5vPA/6LZ9gH98ub4TcgbguiKUxGMpRC0/Wg7JaxwhP8cizYWlL7ELd7LAzLKNVI96vbC&#13;&#10;VithWYQWUWXKu22leGH7TNv/vWn7+aBYXQlrOvR/fUmqpNsUdHMHO3yoZeRvUWRZd3B/fGqedsCt&#13;&#10;S3WVTzUCO76wb65lqvv3BHH4R8usA5BFnbyvq7p1GqrycEdlDXgRWLhFPzjyc2RIlC7x70+1XfKb&#13;&#10;kzcE6RWbIhhLQVVdnunSgIbBf3GH428xSZH0LF3HXucgfZKyS8vbX+5cLaYDUzFdRxlmvVfI5n6f&#13;&#10;Y0MWmqAqdjEunKbu3Ui2cyrhgmPeFo/+VGiuqAU2Dyu3dYNPcgpWmLeZtQOayipa3UMQGqpVPYRx&#13;&#10;/qx99jZvoTg2ObZATjT8BJIAxlKw8VG6vapJKZQqc/s63n3x5djq2HUVFlFUkw6K0gXTC7/R9vpE&#13;&#10;m7TzadnHsGBt2rLv1K+28cymnOsc9Z5p1TlBoMmqLbSfzE7ftVA79mW6qo8ZIxhr3r/zOc7jkBnX&#13;&#10;7WlYk1YBPm5yB875IXbxDH8LuqSkqlRDiQariNkBb57jT/pOQTn5yT/DZak4lcdYCqxtmnyyjdJA&#13;&#10;EcIldskOz6JXuEW70TLPUFf1ZPXbPx3+wfLQM7k/rmYvA6K0dN022ne+Td82V9O/8e35hz/Avtgt&#13;&#10;538/2g79JwgUWbau+tlhaStX6L/sS2VGanjw1w+yWhmRXAXN9N3IQO/9+VpTloEVKWVMJwkdaRST&#13;&#10;nfGs4G+/Jhy7GOk2rrjgCWMpsKZrK9rdjTBw/Syvakh3aO3xEc5wsMwjjIp27TzWafwR7v3/y2vS&#13;&#10;PWfMHPtJOImiyHINNO9N1g93z6lsds791NKpfXb/zyzrTzoh67K6vPKJ4cafh8roNSs4UDZnyIwp&#13;&#10;XL/CX77s/3PhkHXBaoEwC7li+jNa4TmL5ssHMk/LifJUxBfGUkCt1nxEVUfMdVmqpX7a1LTpnp9p&#13;&#10;Q1AeWHTQ9LCyps/xC3+G//YDc+uO2aMXQ8I+gkxT9B2g8E6caRVWfG97vkvO02OsJ3LRirH+k5oX&#13;&#10;q8o20o6cdyIwXbOP6pZz/0P+P017WH+G1Os3+LPibjCzMl3D9ygpjaqYKRtXKUoIYymAYjXU820U&#13;&#10;kDMz6KOspXq+USGlbjinDcubA4MVPCUqM81Ei5n3A4a+H60Df0cJMwkDU/9u9PvRi6JBT03f6baA&#13;&#10;lCpWqEZnwCTB8RdEG0aAZ9dhDtydiJKKtu5Tot8KVue6g2gWo6uonvUpnH8qEFQQxboAxlLh6qcf&#13;&#10;UrWpAvlehWPfZ1escdP/5znzMTDcqZk2XWm6BD36t7Stf2jfeNgTfxpSJx5C2a/yh01Eh5H6rWsM&#13;&#10;3w+i3Q3i8GumTswebeVPi3aC89vZMzZwiaCbdmJctg30g5F6obUCWRRyuJ2Skb3wx7zCtg7sbwq6&#13;&#10;/QB1R59LInRtZuws44756o6i1WHDctEIqWW6vaSs4+7xlEGP7Kcuj/0egggbY6lwAT3cSlEBMJDH&#13;&#10;Ll8O7/ZCnr2O5cfQ5FChkfLh8vTdNeiKddRDJxuXTlIP7IE2Vx2fUE6aYeh5J2zqnfvXs7CBv/Mu&#13;&#10;RcVKivaDjSvnaUf3ZzrCHqwdM3S8YVIP5FqRd8Sx+ITY1m77wv1ohVaqjWH+tHxq3Z5VAbUX65CA&#13;&#10;8PPrbb8VnpE6n90b/PiZ6ExWfZd24q/6ScMUPdshrro9rfz4G/22OcZnmzClDfnIByPkJ39xrEBk&#13;&#10;PKj7eaZm6BNiyWdVU38x9LknhNm5WE9K0Hmc+7mwEVCGmfq7sVN5wrLD1KqP41LhRqzyA/Tr3lRq&#13;&#10;eX7ZuznfZGqnDVZX9PUEFYT/1pleHMrCGShdXzF9vP6RyuIs5Plw/9rHvO522FpLMelLfdcaPiUF&#13;&#10;4douy9BB9vVg2IAnjZ70Z1q3CgS319Swp+OmF1Ga7DBUN7qPsqxopvN4BOLWUev4960zXfMb+ONN&#13;&#10;MLwDbkSezLFZ9n1aFbgR+W+iuKMI+g82UnrUqFHwL+uX32B5eEpATTZvr6xJsbM+ty7NCiScvLN8&#13;&#10;mcbKu7TOvSsdc+axf+xC2x61ltTpKSVFgNnh3DHHom/Ngz7nz4mGMuGKc9FSx392QakmdToKLf84&#13;&#10;4dp5buuflmFv2xa7t3XDuWyFAywCej2ZnoaoCTbnuaOOlXPMb33E7s8r4IojjOACW144uNz2yzbB&#13;&#10;ewslEKe2Ohbs5DTpVJqBMmhJmP1M17lTBxx/Tje9+gG7/bJb71hhz3LHATtRviSl11FqhrDd5I5u&#13;&#10;sn460nqonLJtdeLgH9YfdwTZpBXLkaQZOhjPS8VS87jTcksA5iW8X5JbqJhecZUAxlJx1Tzut9wS&#13;&#10;wFiSW6KYXnGVAMZScdU87rfcEsBYkluimF5xlQDGUnHVPO633BLAWJJbophecZUAxlJx1Tzut9wS&#13;&#10;wFiSW6KYXnGVAMZScdU87rfcEsBYkluimF5xlQDGUnHVPO633BLAWJJbophecZUAxlJx1Tzut9wS&#13;&#10;wFiSW6KYXnGVAMZScdU87rfcEsBYkluimF5xlQDGUnHVPO633BLAWJJbophecZUAxpJcmm+onL/V&#13;&#10;J2D38YxDm4x//6QZ/ri/QOEKss9E48ljGVsnKqrGP/qcjur5pgZyAniF6ZNLHsWPDsaSTDrPbKJs&#13;&#10;COkwvB6KTC/L3NNMM3BM2uo56l61PX+upujxEKNmyIoPqR6rJhMfIZPRPaZ5v7/m2dd1rz8Qch1c&#13;&#10;MJAEMJbkHR+8c/2XKDVl/mdI3oRZtr2XBIEkSzXQjpms6++eH/YMu3ADZ7I6szbY/zwjLx/BqanS&#13;&#10;SS1onyEzMoIXxiVCkADGUghCCqOIIOScRakp8z9L2S8/snTrlDPyLxSen7lD9YZ7flhWmDkk9+56&#13;&#10;2S2GsFk4614YUk7MohhLcdCL2TnzfdPkHSigsb6eZuBjOJ5wHIQe/yYwluIjc7Nz0njLvlyUFaZp&#13;&#10;14IEMzTZa7zx6N60+QU5l3RdNet3Zuz9SVlHQ9R5VvPnqvRje9L+GOaWXlpDdhyombc07dAhZOc4&#13;&#10;ucO4dEqhWTozGylGT9av3ZSRdSLzwonMY1uNS6er+zUm67ymP3g088AQJeS7gdj/3b7OPH/A+GXX&#13;&#10;+AgihVvBWIqbco+wK8Uo/sqayp7SrklPNW/AGAx0w8aMlErmoYeVd2aQpeore72mm/GOpmEVSm+k&#13;&#10;776byo8EXp4e/XPat69rmtSk09WovDqTqfeI9uNphql9vTOg1XlJu+QHQ992yhplSRQcnCT0pZh6&#13;&#10;LbUjx6gb6km1Z14yKKF1TwcfN5mkVEMYS3FTJy+sOcShEP8qumatgK1qFI8/ryqnEC4fs//9q+mN&#13;&#10;j1gUOVxHDR1n6HMvxTj4vQtMbw1E5o23Jlj3XhUgN27HQbr/uSVNKtldM20IShEg5HHr54iFX8n9&#13;&#10;aIZt7xn+7El+z1d5TbrmvPqrmO5JNJb0aJ8zYH7cBJGqDWEsxVGzZ87wuTB+KapMhYBbJprUk/y6&#13;&#10;L3KadDW//L5juWjiK/24pm8DiuT4zRPzegx3zF2JzBtzp1h7vGrafAUlHXzxdWV16ZDKSL3+oroi&#13;&#10;TFwmbs57ec9/IBZew00fY+nWPqfFAMdhK3HzOL/lihjFXzSW7AqaeyaOUkrapjCW4qg6h1mwizki&#13;&#10;MkoHkfuFxaYXvhfzAkqPgnyhqxJyAVoPWEf+6PY9zCsH2JFzHVaB0NRVv9oKlaWbqNpUQ1jNWmwa&#13;&#10;sQznpIibgjGW4ibq0BuycxtX8B4Jn2oqmorwOLmDPeVjPT+11nHMBPsw5t4HkDofaC6mYLNxG5Z7&#13;&#10;oC709nHJiCSAsRSR2CKrpMug0PEoQVy9WHiiQfiZdV5xz4kEU011BuVH4/is4/7mmYv8hRxEtkxl&#13;&#10;GlJj1ihHIdjlcofPRsYmrhWZBDCWIpNbRLVqVqX1IHCn8+bV8JZeaRUolOxZtF+DKdz7sxslBYRH&#13;&#10;ayRVBFnCKCrVIeRA8ln8xE8CGEtxkzVNtqxLI3nb+RNiWvXQHydL8IA+gTDd4C9fLuRzgV26iL1J&#13;&#10;CDdyxUlPSab5pvoMvUlcMmwJYCyFLbIIK9DNVJ3vQosv9ozjryPhEcnO4q9yMKHxG8fk3P9QIZ/W&#13;&#10;eYPmoOnu5H/IwYIwMnWqhNcKLh2dBDCWopNfqLV11P+9pK4BE4UgHFrjOGANtV5+uWPcaeQzQd/b&#13;&#10;ws0HohAaOzezFx1wjss83NH7ADfMVnHxsCSAsRSWuCIrrKP6fKQf2BiZBGyHLWNmhrdZQm1eZH/d&#13;&#10;glZ55VvrPurkczalo3p9qN+41jC2AyrLb7evOYOaqNpF/4lv4ci6gGsFlwDGUnAZhVOCJNOq0B1a&#13;&#10;F3zaMf2Haeb/lTa6K6OnYSvj+Poj+3aYYcJ/lk2zbADjnp55Zoxx0Zeq/t3FJh5VvPG+dtGytM+f&#13;&#10;UVYtRUKidfTkOr+eYbtgEwt/bJg1UtGtDd2hDdPnTc2fq9N2/oic/fATAwngPOoyCTVzoH6P5C1a&#13;&#10;yGM6ZZsw3DL9gNvPafSkP5EJjttratjTcZMgOoxPm96VJkyOCb1MX/rYJ0q2VU0ZqW1Szo/PBHeT&#13;&#10;XfyN+Y1fbh8ogT/etMHIjcjrYY+Yuz9th0VmPsMcv+jNnEHLZJJC8SWD86jLp/ub2x17rvkhZ7vF&#13;&#10;n9xrm/1ZTqcenkCCsibn5r1cXh6/Zwcnng8Re7c7ztwSrh1mt/3nh9T1VfYnu+eM+Ml28CxvAlME&#13;&#10;HDiZ+Kwj9mXf5z3VKW+wG5Dgp8M/WDq/lPfTSsfJywIn2QCvcQdXW94ZgYAET85eds9/Ql6WY/Mx&#13;&#10;+aRQrCnhealYqx93Xi4J4HlJLkliOlgCBLY94EGAJSCPBDCW5JEjpoIlgLGExwCWgDwSwFiSR46Y&#13;&#10;CpYAxhIeA1gC8kgAY0keOWIqWAIYS3gMYAnIIwGMJXnkiKlgCWAs4TGAJSCPBDCW5JEjpoIlgLGE&#13;&#10;xwCWgDwSwFiSR46YCpYAxhIeA1gC8kgAY0keOWIqWAIYS3gMYAnIIwGMJXnkiKlgCWAsJekYqMpM&#13;&#10;WpZ+bKN+mFuqmEK74pM0LUk7ndhsYyzFWD/dPzeePO4ZtfhYxt5Vhqmv01WjiQd0t6JxVUpfTtm0&#13;&#10;QQgZO32SpsW408WTPMZSTPWeRre5n1F7CZkhS1VRdBqYtugnVUucwzym8o8rcYyluIibP2Z5dQDK&#13;&#10;5AefQaPMy044BZLIuE/7iXsu2rhwghuJmQQwlmImWnfCgtW5ZS3K5AefRbPtA57Lm58FOWTJSi3V&#13;&#10;vcQUFfhJfglgLBWJDm/xszZyKB2Fnr7nziLhADcquwQwlmQXaWgEz91yIixRpNIngXlmI8XoKYaN&#13;&#10;WzOyTmReEA0VM0Yo7i8RGl3ITNNP8+uitEOHMi+cyDy20TBrBFMbJ48JTXjRlcJYik5+EdeunEEh&#13;&#10;2Zu4Y6c8aNTpq/1zmqHvIwqID86AiU40VLTta/j5F22/+sFa01H9vzX++D9N83vodMj9TBL6coqW&#13;&#10;fY3zv4Os7MHq4t+jlQDGUrQSjKh+BeaVNgzI3nKCXXr+NgVlW/XkoeqqBgLigy+bmjfolZx+Q/Im&#13;&#10;L2dvsYS+uvqdMerWAe1+rYfrh7eiGUK4dsD65Tu37Ry6e9QPlImIT1wpDAlgLIUhLDmK0mTtdspJ&#13;&#10;3+k7ViCEHPbHyY5LriTPGmrYQE01DSHccnwzMG/AOHbRGn7FUnbs4LznpzryeEJRXTO8f6EKo1uo&#13;&#10;R3RlFCRxa5u5dx/rhPkFdo5+eXP+CT9LjRx9LWY0MJbionCmgf6AlGf2n4wVk/XdalH2S47vR5jG&#13;&#10;brvdPP2QqmMNEpKdnVxs+Xq3B1sHfrQsOCmA3e+uR1St0/xz/HBHJcqVZuEW/eA4bHYrc4l/f6rt&#13;&#10;kk/29bj0u1g1grFUROpWl1e+/Llx0aeKOpD6XHzqPaC4A+wQNm798tupX/J/y3XO3szBBEaWVbS6&#13;&#10;xx/HGqpVPbS94s/aZ7vhUyrq2OTY8m8R9bMYNYuxFBdlQ4al+jVuVpQ+d93q8Ere9DWcWUU3eEI/&#13;&#10;43NFVdEwULeyaI3I5g/C0ZPPc/If/iaASUlVqeaP4xJ0FdHQd/Mcf9J3CspxXoDsTviJrQQwlmIr&#13;&#10;X3/UeeHIGvajgXlv/sGxBFmutXZ4FyhGljCKyuAFu5hbyevhWQEl2aQoY7o/BzwdaVSJtaGYn9rC&#13;&#10;sYv+vo5/31O5RYylotIuLyybZt2RDVZv+v6WDErAmYsOnAiaVPnLLkgrSBpA5HTmZvszJJiFXLtY&#13;&#10;G4r56RF5dwV/XxdV31OzXYylItTrTecN0UiQUYYCg8Khc+LpbTpdr6ofnmrcRWcCHBzOs2f8cXyD&#13;&#10;P3sDfZ9Zma7he5SURlXMLMJ+FpOmMZaKUNGV6YpG1PytK07IsXlwJ/uvgyDUTMuOlPckYqSebQ5z&#13;&#10;FyFcZtcd9cex1bnuIEqlSVdRPetzo0n5kLLZHUXYz2LSNMZSUSlaRw14XXMfYIl37t+CbHT8dvua&#13;&#10;M8jwXaOL9vVGHmzVf0H7uGgu/2e1fa2U2tbn2bDccdJCEFqm20tKl21QnPXokf3U5bHfQ8wVjbEU&#13;&#10;cxGjBkgN1aw13aHg07O/esavxuEPoR1Q3l7L10tEJnKdoydaz1gJMkP52mTD1LcU3drQHR5VDJ9o&#13;&#10;mDVAaaAJ9pR17DRxT+Xv4TfaPvmLYwUi40HdzzM1Q59AzXV7VjX1F0Ofe0K4LxgXOaR0Izj3c0zV&#13;&#10;m0ZP+jOtW2G3KgTh2m7LiLfsyy/dZgL88b4djNyIvB7TKduE4W6Z2Dtpdo3XlGWIvV/d6ja5wBoB&#13;&#10;/ngTDO+AG5Endtgs+z6tCtyIwDTfsKcDm8djoHOc+zkGQvUgmcOv2cXZfOYSzsRnHbD99EHOI897&#13;&#10;AAnqHv7J8lj/vJ9Ws1nXBLQB4oRrZ9lVP+X1fs4NSFDuGLsjy2n6z7F1r5tZz+yc9mruC+Ot20/w&#13;&#10;2TbEiO0md3Cl+Y1Xzb/s4DneeXArh4EUM53jeSk60SopMK1FRwLXTgUJ4HkpWi2SJZSkHp/cRCvG&#13;&#10;1KiPbQ9R6ZHU0GApiIoErpwqEsBYilyTpJGBe7GEisZTU+RCTKGaGEtRKFOTv7ojS8ElVvwUdwlg&#13;&#10;LEU+Akh1wU6JJmHjFDkhXDMlJICxFKka4ZxVcVt6ZJoC7kNESgvXSwUJYPVHqEXwZPCoSZFUGfHW&#13;&#10;A36KqwQwliLVvMrHFA5GCLzSi1ScKVAPYylSJfqTHF7pRSrNVKiHsRShFm8bHtwJwEqvHLbpRSjS&#13;&#10;ZK+GsSS3BhUUieEkt1CTgh7GkvxqInUMmY7vC8kv2ASniLEUEwWRJVWEl6EvJu1gogkkAYylWCmD&#13;&#10;KqfBJ06xEm5C0sVYiplaJDsEujqLn2IhAYylWKpZQVEVNBhOsRRxAtHGWIqxMsCsVxr7Q8RYyIlB&#13;&#10;HmMpQj0IIV+nRWY9bCWPUMzJVA1jKVJtOYPmYanAvD0vbcly7XMNMJwilXIy1cNY8tWWjho01Xjs&#13;&#10;YPrGSbeTUPiWguhZQZ6aTMMqpK6sstG9UDAInKo+p916IPPkKm2fWsHIRvC7guwz0XjyWMbWifl5&#13;&#10;ACKggasEkwDGko+EdJ3V/R5m9Bqq6iO6oZ0LFaCYujmsJwCcyMe6qCtqCXUVdY9HYmD4q6bo8RCj&#13;&#10;ZsiKD6keqxYWz7hw6BLAWPKSFU0+00GZSREokipNNemgKO0/NIpgiiRxRGFwEv5cbMvKESAI3sLV&#13;&#10;Qee70LVbUPIMu3ADZ7I6szbY//Qbjjx8kriGjwQwlrxEUl3Rvi4lXLb9uRfNO4a6qierFzps2LCn&#13;&#10;pkIXe1m/WFo0unV3R8vM4zEYpawwc0ju3fWyWwxhs3CCwBgIWCSJseQp2ZqPqiDGd95xdvQiB8od&#13;&#10;ZlR0erSwRVfopjwv7WFTRKyGc5HSxVhyF7+C7N6UUQrOvevZm+sd26+AyYC8q6myZiGOqlaBuLO7&#13;&#10;6oMZ+rmb0tftS1+3K23+H7rRwxQ10711qm+seGtqfrFVmwzffaPu2cjDUF76Sc2GnRl7Z6maiJkv&#13;&#10;XA9djX7jC/2aDeknj2deOJ5xcLVhxgjF/WIKQPSIRoUTB9Jm9fcD+I6jDccOpC95h1bSZK/xxqN7&#13;&#10;0+YPLcigUY6ZtDrj/E790IZEyRbKibOMu/ahdLpZ+9JW/qDu19j/6yOzkWL0FMPGrRlZJ1DJNT9r&#13;&#10;+jcmgfMtBzKP/e7NeZEO6yJpHGPJXeyNVO1rkUQOu3ErQVzh5m5FQYiVtVTPe2adyK+hI3tOMEx6&#13;&#10;T9PyPqa0XvyOIUtUUTTvpfvwTdp9k2VorP3+a92jD+QXY/R0reaaoZONH3anK2vzvSIaNFFWyyBL&#13;&#10;1VE8WO42QyU7qBfNSRv6mLJmeUoNmqLIjMqKtn0NP/+i7Vc/v8XqdzIaLd2im+o+jecAqqB4pq1C&#13;&#10;r6WqVqMUeqp5A8ZgoBs2ZvIzR9+naHwHCaH9uryhW/atvnsTpqzYBeDt7hbakdMMk570hlOdl7RL&#13;&#10;fjD0fURRtRQJ8cqhZM0HNe9N1o99QllJS+hreHBeJGO5qBvFWHLTQOuuyupqwnKCXXoefbvhb8dZ&#13;&#10;SLanZtp09cAG+o0mu3+kH96WhiFuznLM/9L0v0F5b/3PPOtv9txF7tQpj+TN1R5Qlshll08zvfta&#13;&#10;3v9GmOdv5sw8QWrpDq+pO1cu1MmIbqT8/iNt/RIEd9Uxb0Ju/wE5/QbmfrbAcc1O6Kurh44Q5wGr&#13;&#10;c+E2ZFCkKil73OsxlnQPKxtkoDyCMMe6Z1X3GnDVG6tK5bCLvssb9EpO/2Gm2Rsh1DnwxnQdou3j&#13;&#10;ZvFTtlVPfh1ZGrmr7KJvRGaG5E3+mzPrFW0b4Li1klAxllyDqwTdozED8dVP7WUviTY6fot96T/I&#13;&#10;qlahsbK9a1kllqebqQY9wsDr2faPddQrlsk/c7u38HtWszOGm/t2MY2c6WGLE244pgwxfz6F27aZ&#13;&#10;372Mnfy6+cNFKLkLWVLZsR0p+ex5zwI0+dwALYBBuGIf+6pp6BRu+Vp+xUpu0nBT74n2axyhv1f7&#13;&#10;Th9Uad8ax2kIw69mmrXx0OXjLRUo/+0tdtWGQO9r4G38wLxB49lFa/jlCx3D+4tZdIG3UsoenQqY&#13;&#10;MlIjB2uqaSANqFh4osjMUnbs63lD53G2GNgdi3qGiax9jKUCuSlbqJrC+srMbVxbMDpYYcEGFjZF&#13;&#10;ZDlltxYe8n24o7KGliDs3J9f2ndfDSL6Sxtsf7on83MKu36xH8xFm7HKd6MZD+Ck8wJTXeVTjSgA&#13;&#10;9r65lqkHPOgf/tEy6wBKeXZfV3VrWLHtd6w7jRi+80Hl7WVeBUXbuki1N/fZF1wMxN7FddYp+90K&#13;&#10;QBbdn2x7Rd6q1qalmH90E1WbaiiT2smlFq/Cy78y/x2QfmSjMjlrYSwV6K1HO2VJhnBeYle6WaVP&#13;&#10;rXSgQc/QTdoxOpeGdVS7+1CKI+c5x5xtwfV+/V8xEa37c915NQ/9rc8kJcfX/KsZBYiq0FxRC9qz&#13;&#10;cls3+Lz2WWHeZtYOaCqraHUPWubN3cg5BIKqqOhcO78N5f2K2gAzjt++kguwwIPS1y56LEdR/cv8&#13;&#10;ZZE3QyYlbQPrPaC4A1Bl49Yv9yl8g1+4A+0q8YPXeAVjoLqiWwOIDU6c3ubYZ3UbGMcdf+1DQMhs&#13;&#10;oHrGddCUQd+RjsrknOeOWAVrJIe2hY49xARBNKxJq+AfN7kD5/yUvHiGvwWNKqkq4pbmxFrHP4AY&#13;&#10;NdOkRT4WH22lgPeCcJVdAUaUqJ+6lSn0ys3mD2b5obXfF41Rt5icBPC8JOqtfBsV2qnbuZ2bvKeQ&#13;&#10;35Y5YH9CZCjbtymYNXSkUZxN7BYBkjWb4VfZHlKlgMvtZLUy4oa+gmb6bmSq9v58jTICEhRlTBdZ&#13;&#10;OuRYdgSt+vLN92WYDvXRPHdxq/0vMOtH+5Al0MYLto+C3V9Pb2bx1+WUQLTsFl19jCWQvYLs2Uqh&#13;&#10;hR3BLf6i7nZWWSm9bGuWO34L7R/qtVJUlw6azEIu2PcIQqUllYSQxxHBfcZD1jBJwOV2gZPWTZxw&#13;&#10;/Qp/GRZd/j4XDlkXSA5HvPDHJtYiEMo7ld1rE8qmyvtLE4SD276Ol2PKFG7kiu8XmlQBgH2ezKo0&#13;&#10;zIH4wWs8cQzUVj4Cx0qAl7KqYV+nTZ/q+flS37wUKqWppXpc2pDc4v/NRv9Pq8TU1sBIln2ZR124&#13;&#10;KMLzmn1Ut5z7H/L/adrD+nPB1u7Sesch2NfpmBatyfwF3iV2yQ55Rvihc+J+L52uV9UPwXsrFJz/&#13;&#10;ytNa8lLB8xJB3NdZVUfaZQd+9Ir2nUV5mZ0r96GJg6qs7NlY/ELuRc6JI5wJxm9JRdsHg3El/S7t&#13;&#10;62CZ10rzxL1ogXdqg31tTmh1g5U6uJP9F9ayaqZlRx/YSAcJwSgUj98xltLo5x9mQAzsEXPnejcr&#13;&#10;1vD3qZc9DTYkBFH9YRUyQ8Mx7nLHSQss8pjH31R3LC/kyrrMA/qOtY7N/8Lik24/AOh7D0W6NjN2&#13;&#10;lnHHfHVHt1OvBetZWIspa6iblkU2ty1rInG89Tvo+e32NWfQfqzGo9r/u9ejSMuB2vaFZYkvHgBy&#13;&#10;62WxxxLdWNkEBqsgHFrjOOBuwXMfClbnr2vEg6byis7iRATHuJNWo02N+i7thB91o/tS9ZrSDdsw&#13;&#10;z3+sm/W3YexLUb+ps/kfZ9tvcIj+xF/1k4YperZDm7duTys//ka/bY7x2SZMaYNHK+bV9s2XYVcD&#13;&#10;nkyE47h91m75xnKuc/RE6xkrAakH3pxsmDSY6Qg7yUcVwycZpzyjUEfdV/kYLVpKxR5LXTsrK8Dh&#13;&#10;SS67cmWgY5L8gyYl07Izg04wYbv/vmnMKs7mJPTVVH1HGL/51jBunP7FRxUVSlHp3ievkej42jzb&#13;&#10;mJmOq3ZCXV7Z7WXDuMloFzfpI32fDkqIvHfriHXU/6zLb7hRvsKtOMCjPgjCP1sdJ2S9W+FYZRv4&#13;&#10;te2ChWBKK7q9ZpwGW8qvDAPbMzoTu2ynHAaOSCSUaHWKPZZsOU6zxXlggXV64ItDxx3f/8VmW5y3&#13;&#10;cgogZ3ZOG5z3zCjLqr3cZZOoV064cZbd8LP54+ni+uoEt+esYL7s2L3fR+tm5679nCnPeWAnDw5A&#13;&#10;qOxO9my2cOMIu8/lReEU9kyyvNDf9Ota9tw1Ae3PBMJ0jTu61Tb9/eyWj1tnHvQm+9evtp3/CXmn&#13;&#10;bLP+8HwvmJyb93J5efyeHVz+HuoYuyPLafrPsXWvzxvEt7DYzuEfLJ1fyvtpNXv2poB4sTmzdlk/&#13;&#10;Hmj6AyZDeJyEo7hjCtxUkDBhk5BoKE86fiCGOAp9HKPHzjsvFLYEjVGToZHt91PG+81I4Zy1dw/r&#13;&#10;erAlFtMHzgCL/bwkn+plPmjyYgwSpSViYLAyTKOqaMOUl8XtKr5AknRVHLFE3hGbWKqyHzR5wgnd&#13;&#10;xi2avIO1FFP/Sts4B93882CJJjsN0bYFh2DeuWN1oJsd8r2wEplScVzjwQueVFLOc2DUlvtRUhRc&#13;&#10;jIvlI1y2Rha2JQqm2mq2fq2pCD4fduexLbZFf7OnswkynX74UXW3ZnAnkLi1Ka/bgGIeSQLWeMUS&#13;&#10;S+LGRshj4XJQFCPMf1WqoobwTWUrYzNOAb0FRINdvB6a7Pi27sNeynK+rwlBuLbbMuIt+/JL8WIm&#13;&#10;QdsprljS02RZdKM7Fu/42FogpIFUJHaIzDpMn6dVj9zPVCpHp6sJuH974Qy3a7Vt0k98VkIaReIL&#13;&#10;umKKJfDSpKqKt5F4wZkV+H5PJAqhqukgNEMkNUOuI9xywCXXkIvjgjGXQHG147kWSDQZi2SYguzu&#13;&#10;eT4jAaKeFHneQRKmd1gtl1J6fEoo4fsi5y3m0PHXQHG047nLAQ1KuR/hlqw+B4WwR8XuLCuAQODt&#13;&#10;U0IJe0Kquh7WybDtJNOUHp8MJXyPciIWvyRuxR1LoHL5pyZIJ2OPvRMAnDjF00SuRPnhYW2M3j7B&#13;&#10;jCvCdXt8rSNyvw4jolfssQS3ltLkz3mOzm1j/yDO4/L6R3NRBQ0ccIXSJ7jNhRzni9+DsYTCAMm+&#13;&#10;vheyWTkv2xY2LikS4oLFdtCCnaaiBs1FIVtTBIjgVywfjCWkdtIYg6lJ3pgqhYxO0qCIYbZ2ABLE&#13;&#10;7gu2onNnDdldQs6YmGKIK45YQoYmzyfE1UtYuhey42SzjtWuSQISTNrhPMXZUh+epMKRagKX9V2u&#13;&#10;wGLJGNJmIIxeWZ3x2X+jF4FSbj1GBqRiPCnBwJBbB2GMtaIrqvLX69A21mExLeTGwziO1qhpMr8I&#13;&#10;yLLqcGckYKM4T0rFFEuk2k80eVIjf4j5+FjzEJZg1yTfA4vGSKQBmd2K605Jkn3xnJf8wQYWfhq5&#13;&#10;pQFjK6LcgWHjAtao6TLBCc6RIjokEHLiNAmHLZx4VZB79MSL74jbCbAviok1zxSvkxaZ1qhkKVXo&#13;&#10;5m8PC15cjtQi1nscKhY7LEE8xsLE6nftF6UO4rfMgzVq1Oe2yMUusrUuTL9xvQYSpVpiUr3YYSnQ&#13;&#10;WAH7b+TDsRzz5YqM856xvyER5eq5mmdakHERM2mI1gIRsXeiYInX9BsTFMhDNC5KlodVGaigBV7A&#13;&#10;8/sohuN9iuaVSa+bFnDptOq9qn7jDF+/Ho9AwdEt89CxWzjHsh76iMvBtAwjIJYkiheWAizw8oUc&#13;&#10;2QrHXUPHfs3pByko4fNK7ntTbScgooiCqvO07rXWsdQjoh3h8qyArYgnJSAQ92vzsZZlJPSLE5bA&#13;&#10;QhXszS3Dlsl6xbkCUlDCZw03c5yl47vW8+CfpqJbdxODVMb28XXpCLU9OO2NeFKKj60y1J4UWbli&#13;&#10;hKWQDjRhvySvD4Fjo32tmI9MX4Gu6pXqPAZaj3RejcYRSYyDiZ/ic74E95RCO9CEBOeyjgurcFOK&#13;&#10;6kpD8KMCyqXoIXPTlizT9qxLUHcxQ6br/9iU9ts0ZV1IjS49FHFnd9Womfr5m9PX7UtftdEw6Qvl&#13;&#10;g5UJQzfNr9vTfx3DGCii1OOaXzalzZuoKHPb5JA/ryo7qNfszjg4V9USErRJj4bsOFAzb2naoUMo&#13;&#10;M9rJHcalU9S9G7n2d1GtD4t9xNYCnck6cBKWGDIqhHhrwK+HUeQd05CZYkIa67/8CVdsibqKB6uR&#13;&#10;unLKpp0UH47Xd2vEpOvJMtWZyhKWNGTnT/Rfj9A8XI8pIcalYAx07Ue0H03TvdlDUVZFlK3D1NQR&#13;&#10;uip0OT1Z8gFVt3q3uZNcUXs9rq6ZRmZUZipJSXbL06N/Tvv2dU2TmijsCTzqTKbeI9qPpxmm9gWj&#13;&#10;CDrnDVE4fuUgW0aNyKWcCDWLyxov9I21DFsmd8WW7KRuDynABOHYDs73Xk/1Ltpm5QnbFW7HSuuU&#13;&#10;UdZlYk7yekN0gyHsPUVkH7PPGJ331qC8d0dbVh1zEqUUD9e7rbCz69izaCfGNG51+0uAhLJifhL1&#13;&#10;3EMOlERdRw0dZ+hzL8U4+L0LTG8NRHaRtyZY914V4AXTcZDufw8GN8kEHqpxuEScCFgJxkOxwBJ6&#13;&#10;74Z+cBTVKZO7vDOojq9o5r6rLqcgTPutU+b52VVoteTVdeb+3U3Dh9l/3yigF/y9ylc7MwqSMO0x&#13;&#10;D3nJOmshv2cLv22h49OXTD/sEWO/u56j7A5xJ1blAUUVcbYRHzLtYSXKvet07l2PYqmWflzTF9Ja&#13;&#10;c/zmiXk9hjvmrkR2kblTrD1eNW2+gi4Vv/i6skrMwqAHG3+p9HsxwBLslMIMkEJG45jXYEhGfqrm&#13;&#10;nenT3tTU1Av/bTcPHWI/LO2aPB/hnO3TD1j3oPv1uqhqQkhHC7f4e/ace9w5q/P3GTZkEnQ9Nuff&#13;&#10;WzhWgPSEinb33P66W0sFJGsWrjmWrkOpeF/oqsygCesB68gfne5BKPgD7Mi5DkgqpamrfrppKo3p&#13;&#10;oupL6mOJzAxnUpL0EKk1zJ8WIeRIE93EX3VvP+HH++H8DsfBPLdaaqpJHTSD8ucci/d4U3PuY7eK&#13;&#10;E5HrObfacUJMT9igWYEVoQTdpAZS6vW9joUQS7Wmomk19NPJHewpH9/TU2sdxwDhSrru/ak/DmKP&#13;&#10;sFSXYcjmO3dRR7Vl2vvVrduJOh/I7vexedVJp6q8sscw/cgnvSNQZl/13LenUxXFtJnZ5/grvl45&#13;&#10;NueJC57lT7DbT6N1X9VGirKiNY9+QNUQkqhz/K51HNzrpaszFWGW4/is4/7s1hf5C2I+plKVqCjO&#13;&#10;vgS49YiflL9zgUKLRGChCvNiduED6ZZzxUz7iy/nzT8lwFHow33VzcSU7IU+GtIg7nx4SIDrr1Ae&#13;&#10;rMncH05YLCb/VN6peKQm+qFxC0UJhhAuOuauRX+mVaBggUcwdLevkSnc+7M7rZuYbVZjIKN15cNg&#13;&#10;Su3zJXB0CO1MyXsgyHyX6RL/wVzWAuluyygebhBw0FmFPDFPIA0WfH8FDRrvmS1nE3sU3JS0TJMW&#13;&#10;JFGCblkfvTou7nZsECccJyu6b0NCwRv85ct+Pleu8FcvcKuWcFEk/Yhqe5lCGEzlNR5VJnLzFBmx&#13;&#10;Q43fwZF3lc+FjT9Nlb4j4ODJdl4QU9CmV6bdTmALqqipmhV9FHaO2wLrN0hy/qDijibK+2Dec3Db&#13;&#10;1/GSmSE7i78Ka0Unv3FMzv0P+X7ynmyf17Or6fOF2HMhelCnLJai8noGucp7Ylv9TjoN1lq88+q/&#13;&#10;AXVmc24/jCYSurKyS0Of2fI+RdPKPtWdwtK/HXlOtMzr1w0t8JxnHb9uKSh2jDsNsxZN39uC9t0R&#13;&#10;gbky9KOC6MdaqlNIXSyVun3kEoESozI/eLVH11eM7qmE1Zlwg922Lwgzh1c6zsB6S8t0eVlR2d1/&#13;&#10;T0M99aK6kr+Z1rGVPXALqiiawTkSQZzdyR6TEkrDc5H9dQsCZ/nWuo86ea0PSa2RbDVM+9Nf+oEt&#13;&#10;IxARruIlgdTEEvLUjPKNG7H5QVOG6tCazv+0YwaO1C6fZmheBiWoObjAvsGVJr2QoejcYZ+4BJ0a&#13;&#10;6RvqvvpB83wPumEz+sEeynd/0L/UkASbhJ/nMrd8l1MgwcRAEGZ23XIPs8WyaZYNkOpczzwzxrjo&#13;&#10;S1X/7iJvjyreeF8z8y/jyF7KyqXJiDsrMcOk5igK92WRinkBIbZbZW0k5jtP4YWZ6ayTZtd4jWSY&#13;&#10;9vPY+T1zLKMm8SZpnLdWz/1MXZohDnyTPWSGT3Hwx3tf90pbRufpZctdtM8/w/RqQRMXbW89Y9vj&#13;&#10;djBFd9T89pGqJEM4Dlr6vGTfn+dxoahkW9WUkdom5fzkhOJucn9/a56wQHS5iPARchxwMhxh5VSp&#13;&#10;lpr5l8jSEUb/8FZreOaHfezmc54+PkAPDGjXuIOrLSP65j72aQGQ4PsT3J6zgvmyY/d+f2PJKiwZ&#13;&#10;YXr9E+uGg9wN0R3Wfos78Jd56IvWOWu5y3bi8mHutpusSIDfaF+012nO5tbMZy/7zF3XV9mf7J4z&#13;&#10;4ifbwbO8FMuFMznPHnGs+tH0yuOmcVEBKVWwIEM/Um5e0lDUHfJkX4bQ2MJ/ro1H1LKWj7GgrISS&#13;&#10;NRAlIEuL4oDWnYkiyfkZVArxLZCC85KMGb7kND+Ay2mU+7ewRkYI+xc5exfBaXhY3UmSwiFIPUl6&#13;&#10;Amyi0CjhLcwC9g1Gv4wASLQBJ6OgojRdJM8AC8xpamGpROSHs37FJOeJvrwHVtGNv8jDQhTWrrwX&#13;&#10;+6PrXVHVTh0swQZAzmlEUoiMDuNKea++BxwwYFIP/MjYL7EhUhnbvPFFBY+w2k0VLEXkDx5UUjJu&#13;&#10;KtyCPQRtNuoCXBALt4z9yudVbnBGLYIiIJAiWIrQHzyowOXaCci79QrKdtACMm6WpLbwcW2K3LmI&#13;&#10;2B886JiTyWGc9Dp1DdpuLAvIv1lCa7wUeSlHI/hUEEE0sd2Cyo7UynGzJ1iMy6BsyFkgFusxuSZw&#13;&#10;OfsZb1rJj6UQorFGJVQ53rhRRZ8Ln3shYMoJ+TdLkvnBJwtw+Iwnd42kx1JMJyU0RPwlEQxL52iQ&#13;&#10;xflwKcClcdi5yb5ZksQRI7JhybpICyc5lmI9KYFuoo+KHNnd3tgMixju3OSYwGPT6ThRTW4skRky&#13;&#10;JZYMKO2ooiKDsT4W+5MADDsDHi7FjBlsfkhmLMEwjc+ePorxF0bsZbnengGzTshjSvHLqmwxOuUS&#13;&#10;RLzpJDGW4jZMo5lYwg1zGVv9wzJMRg9DH17ldLmKrSBiQj2ZsRRRuu9IpBjpKVN4sZcj4cxPHQGS&#13;&#10;txfyRJH1MDTmopjAQ2sgoUslLZYg7kcczzRIfSSnTEUzKRW+X4qsF6GP3+htnqG3lYAlkxVLpDEe&#13;&#10;VgeXwiLYZhTJpIQYthcyL8HqLtZvn+JtFk9aLMnijhD6yw1GYVg23/ATAoTOS5CShcxLMV/gSWxF&#13;&#10;k9ZANhEUDaHkvKMu833vUvTQ7/Sdq3lmQRcI83Xu7GF2xa+OJbtQ7NNbDuFGqBFCZLgBDmn/vhyq&#13;&#10;KnHV/tVQ699ZoY8OZ1Zl5p1ezK1V9skb3a3jVEVNDI5TNWTLvqrauY6ZvzrFsDBhSSn0TiV+yWS9&#13;&#10;oy73Aq+uonElTyCB7khCV4qp3Urz5jf6Mf0pPRVGoxpKhlAKrR9VQeAKdRVVx1ZhjCTwHnp2iH5A&#13;&#10;L+3bw1T3uYXXiya1c4DmlR3VQ19WP/Ga9pl780tF7SYSRmcTrGhSrvFitcc9Phcl4cv/vG6a+Jv9&#13;&#10;DMRwVNFNXtS9+TgEbAjR5YwqHVWYy/wRsnap/VyOYD5tXw5plEJ+OCdZArIvwQUALVnmdmiUWC3w&#13;&#10;mHQKLepoMj1dYrE4n9gmIZZit4e2XUVJ+PI/G7k/PrP2G2TeDQG+IUXF86r700Oxy6HrvbJs8a8t&#13;&#10;sPZtmdP5ibAWeILNPV3ZbQSGMamGDFv/BaN3uYqSgaKrnnxYiuuBoPMoO34+64DY9+WUbR8ETAWe&#13;&#10;muBXGVZ30YwGf7fTEc+xPKL14jcql6to+l7UdZPP9iDDtt5b6IGjqDZQ/fCtppqKOD4j55VvBCkW&#13;&#10;HF2NHvx/ms4PMJXKUmrYcF/gdq+zTZ/GX7HcdglXtlNPfUdlOGp5402W6KR+83ll9Uzh5ALzWxNR&#13;&#10;rkuqMv1Mf1XLhgoIQczwwo1/+VMHHH/97Nh6Op87Qxf1xKEqwwnru0MdrsiSgWqpyZ5fG16+n2Lc&#13;&#10;Qi/YTlvffsG+O1u0OqjJRs+oerZX1KhMp6kgfiV/ap/jr5n2lQfd5FGKfvt7QwcjO22weYlW8cqL&#13;&#10;qvvvYUrrITYlf3q/Y8kP9iX78wtXfFk7sb8SEgG7HsHCL/kwb8JKIY8VrvimufYWOnmHhoAIhNk+&#13;&#10;2QqLGhKRtZ+ctod4BiFBcr3lzBNjnWaURpM4TE13dlIvmpM29DFlzfKUGr6jyIzKirZ9DT/O0nR1&#13;&#10;yxtb9yFFlXSyRH1lp5c1X7ytrl+F0hnpmrUgtRJBP6icPNPwUiflnWVINPQZskRlpnFX7cc/6t/u&#13;&#10;kQ+FmpDRGarXVtwHef7EJ1gtUqn2jsLHqEngEAGpNN3/O8OYQepGNRGQUEcy6NqtNcMn6d/t5Zb8&#13;&#10;s66iYXkCjsbaDtJ+/7Xu0QcQkOBh9HSt5pqhkw1vd8lnj1J5p9WBnqjRDi3E3Sw0SpZUIUTFcc6M&#13;&#10;DCch1krCNV68Wc6gDKLTwy0xHyZVT/n1KG39EgR31TFvQm7/ATn9BuaNW8hedxC6O1WvvK2sqfMU&#13;&#10;vZrp8qyqjEK4+o9j3VzzB2NZu4566XXNXWmEkMut/t707mt5b4Gd43fHvxYCTATtHlNk+u1h0FoO&#13;&#10;54w+2R2fz5l9TGTgin3sq9ktO1rXw35PQ/X6RN+rPsWwzgN/mD98HdlXPvzaduAqavGRV7TPNvAe&#13;&#10;LtUeUJbIZZdPQ+z9b4R5/mbOzBOweuvwmrp9RVT43GTzE0/kvjOXQxs03glJ2l/ulvvpEvRTONtF&#13;&#10;8HWE4O8hGnVCHNNFVSzeA1OGfoajKhmaq9VKURFet5zzPOTJpMi2L2rqZRDCVcdXg80ffc9v2yQc&#13;&#10;2cQvHW0eOslxgyN09TWvPu0Z3oomdSS/eULu009bPhrL7r5AELUUjaugMifmmz+ZzG3bzO8BO8cY&#13;&#10;S/+B5vlLbb8vZLP9Oi4EryU4OOHIducVKfs66zy90/mfHbnSGzqret5Hkpxz+6S8oR+x6zci+8r6&#13;&#10;n2xDh5i3A5zSFE8PVHilToOjtClDzJ9PQeztXsZOft384SKUfQOC1HRsl99BS5bz4FUxhLog5J3j&#13;&#10;T0M2jfwnPGxQJFlWE+s7nTKMhGAkkhBL8byjqm+peqMLoyAJ7qx98WaCuEvRpREFe8yD86xLj6Ml&#13;&#10;SklV/gHohV+t8w6i/Hz1HlXVM3iI/d+l5g9muyWSKIjjpy8Jx1a3S1r2s5Pfs037s5CUEyHUsnob&#13;&#10;8cTMiAzZrbMynSasB61f/epB3HmM/WoeSnerqaN+uqkHz5c22P486vaNU9j1i/1gLqzgyMp300FD&#13;&#10;/YXv5Ao2UrKcOqnXe0mIpWCvh8h/V5dGyY7yP22Y50Zpv/tEUysNXNz4VTMch/KIjAcVNSDwv5Xb&#13;&#10;vdnnwh0nrNzKiRY/pkkNNx4c3LZVTo+Z5hC7NQtVv+NR/aSvVO3qhcZw8FpgF3EnRUI6JrRTqso0&#13;&#10;qopmkjO7ON/c7Fc2OE6YCEJJ173fYyhc/9eTZ6h/3XlVzFKjzySDhscNZU/r806EKZSqkMTbp2TD&#13;&#10;Ukz3qbV6GsZNKviM07/UTQmeB0Iet+or07jlaPTfVZ1GAUpv8sf8pcq8lcVnw2hWUBWruI1pVrh+&#13;&#10;xRMtZuf3H1rWQ4IZmqz8kOadH9PmztIMfJYOksgwWC1ww/MK86ARz2qpakwFwD/Hnz/h78LtZecl&#13;&#10;MUt0qUqUTFkvgFhIJ7Z+1+oKiqqkTVKnviTDUhwPl5xCziVuz3LL2EGmT3/LXxpVKiPKq4J63Mb0&#13;&#10;dft8PuNRejKCogzpQaYaWFx9+HTuRzPtRy8LAkWWrqN64i3Dzwt1Q3tR2sI1EriW73Va6cWvvoNC&#13;&#10;qXIZuuN4fzxvNHSsgIppDGQk10oK6Wg0sTUhFV05TTLCKcmwJMAiKnYPZOlrdV/Bp2HOY4+a3nrX&#13;&#10;4X78Apt71Don3LzKX73i//PvYduyULx+rML6r6wDu+f+b5x18yknEFaXU3R5y/D5q1QgnRRai3T4&#13;&#10;93ggBFYM8QWuujcL5fnqBW7VEg7S5Mr3RPXWo5ISTkmGJaLwS6PyDYPCKZ26IF5ouOYY1zOvZwf/&#13;&#10;n+eet60M3a3bJuyZbR/ZM3fgFzYx4TlZu4e6kzhRBHr81NJ0L6jlpVLrWed1OB9zOrd+XijPPbua&#13;&#10;Pl8o81sq8F2moBdYkhBOyYalYKMstr8fPwLJKQmiJPNQI1kbchInfrWNnC+e1Rjoe2qGRtyzVp27&#13;&#10;xKUaRaq8Uk6c5LIQSqm6zYPb30JrOKRSAdESUl6MZIMTxlJIAyO/kGOtYzNYHRR0q5dVjQrcEVwE&#13;&#10;qBrMwKn6X2eqGqUHItrwTd0vf+nff8nDIA4V0nRwzwOMhM5zcAbl8wSrxZ8+B0BCOw3v7C2Xub+2&#13;&#10;oVVe2VaaV1r7pHbRkK2GaX/6Sz+wZTiCCF5W9OeI+gE4lU0ay14SYsnT8hu1usIikM3/ONsOZ7Lq&#13;&#10;WprRP+nefk3RsgWyoT/YXTHgM92cn/RPPMCUNAQZRJVqMXdUZFoNNP40U9P/eaYRWOFbML1G6z7u&#13;&#10;jpJFmI451vtbIgaulXfUsTYLJer1e/i2a4Z1C9gSdczjo/VffaLs3FG0+7dhev5P8/UC48heSvAJ&#13;&#10;lP0EPDDB0A+gwBSRJIby5MNSIUeZYUEiisLX5tnGzHRctSNTQccXdR98jWzon76v69VOUUZDZB+1&#13;&#10;jXvXBr6kAZ5FX4oGcZIoUUf19FD9F2CF/1o/oLOihJLgLtmnfsX6ngIBtWC1OHMAVWZxn31i2f0f&#13;&#10;cgKq30n75qei3X+c/pVnVPXKkfxNbukXpolroxCKv6oyHqkrwNQZ9EhLZvYjIEePGjUKLSy+/CaC&#13;&#10;ykVSBZw1Q/SeDJk9lqjWRFHewa6cwx78L1gtgfhvJ7tsJ0elkUY9pdcix1C4zZ51iF0+A3kJ/XMt&#13;&#10;n4JJTz14H83/Y5+9kL/h5g0tXHduWMGetwm0itDpKS1yUBJunOd2LbZ+OtKx46L/6iHWgspsOapp&#13;&#10;LerqDvsvK50us6fjPL9qqeM/mshMo3R6dP7DmZ0XTrG7llg/G2Fbug/sfOITQBQcobybaViOOLLC&#13;&#10;vny36DoEjnjg59GYMV51LJjDnYVdmecDpsVC7K4UvDjCSdmEGAazjy1IjrZguovh75qhg5PwzgXc&#13;&#10;EYI1NH4SXgLCZatg8m+pB3/WsFxgUV+dgvM/q/d5dMIIISnvXAgBkjgkjGQxI0gCAcziEWzPwA4h&#13;&#10;y+X/mOkm+fZLBNikAobMjpmsMOEwJVDY4Io47hdsnCAEQKI+SYglOMM3iZfz8JOcEvC+RBhOL1AI&#13;&#10;gIihGE5DEZRNTixJF13xk+ASKMy6oIpq1FFwzyUhn6h6VWQ9Ak8ivMwrMumH2nBhx7UheZEHaATC&#13;&#10;BBhl9MMNtTtByyUnlmCZl5MiMTeCaigFC0QddpwskYhTU9JiCZZ5gRPgpeAYTIUuhXd9vbAeQ9xP&#13;&#10;9xBIiSGYZMUSWPMEM941JcYgCouL0L2HApINJe5nWHxFXzhpsYTCwONlXvQDIN4UZPNZSbypKYmx&#13;&#10;BHeZ8NQUbyiE056fgMxw3zbqzZKLhVgFSQ+nj+5lkxlLMDWFnMQlUvngenJKQObRD7AMeqdQTvaD&#13;&#10;0EpuLKGpKSfUnEhxlCpuSpSAryeqTJul21NTRlzTQwbWa5JjCaammyw26CUodr1umsEOR3YsxTk9&#13;&#10;ZEBBJz2WkEEPnzUlJJi8At2gBZ6Ml5qkLoecFCsOEkp+LEm7JnQJGz+JJAE4/fMMdCPzZsnVVwjy&#13;&#10;nBhPKmAJJClcsyWGPDEXBRLwcvKKUZJPiGuZMMu8VMGSiRd8omnjcV2EEoBsTO6txzD0fsJkIkwR&#13;&#10;LIlTkx0bIYoQPF5NCxY3r5QYWB08gKoNmiwgHoJJHSyJ9nHsCRGPQRO8Ddi+ul1/JjMV8lsd3JmI&#13;&#10;7hJH8O6EViKFsCQZIeJxFyOdajdUM+kP45JdKEL3inWGH2ZohvT1Dq4P4fJeeEfVvXFIceJKPa75&#13;&#10;ZUv68j807auGpjgoVZUZ8Ufa2i2GEY+H1ETIdKMvKJjcXmowKRliewoU7SWO6DssUkgpLEF/nFdj&#13;&#10;bISg7lZ88JNh+POq2pAzU7QgqdLpavepug02fPuForJbUJdHBml7P6UZNFRZRR1cWa0fVUF0O3UV&#13;&#10;VcdWwQtLJbStVC2rkBCmq+WjDCSySKRHyLm9wIPsZ7GdlJAK8BovFuq3OiH3cCwIizSN1P99pG1Z&#13;&#10;mSQdziNLzB9JySq/FIPrQ2jk2oq6JW43nWFALypKS5YI4a28dqn9XI5gPm1fHkpcf7ERyzr7utOC&#13;&#10;PYdbt1TesPpRSg85Sbqs4Uoq1pNSPrcJ4EyUfDG9gmsaIn1CDp9YZGpK6639dYhSQwhHpucNnuKW&#13;&#10;7UtNNuzEVMrmFq29HQqz54z0V+4jiIu2t56x7RGzgBWPx3ne4sISVVETn0kjQPyw+Eg9KWN6BRcN&#13;&#10;eELcsAcvFkGJxg0ZDexNrNz2dZ5p8yDxxEL2DzcgRUA8Jaq4T0rIDh631VfcGipcTUW6X4qZAwhk&#13;&#10;KI/JcZMOIQnlbFUEiCylJntONa7aK05K8IiJz5YvUDctRSjbqX9clzZ/sqKimqjYQ/0VWC82GL4c&#13;&#10;TMFq39BF/GkqSsOO7BCb0uZN9M7HDMTolqrp69P+mKGsawTKzNvz0pYs1z7XoGCd01796/b0Jd8r&#13;&#10;KmrIur3VX/xuQNaRvelLluvHDFfUTPc3DNztKLvS5v6uHQL51Coyby9MW7te93wB5RBx7oS3WIGr&#13;&#10;MWTcSAthcRsi5aDFinQgS9wVKQu8QJZWU9X1sBIgy6jkub1cIHThsk3+46Z9x3nk+6xhHn0Zxmth&#13;&#10;+iWVatJrhcmoUZaUug8pqqSTJeorO72s+eJtdX2wXhjpmrVoMGHUfED8qbbivtKErgpdTk+WfEDV&#13;&#10;zSeVbZvuquppZHoluhxYG2oyDauQurLKRvfmc1K3uaIsxFW+RzXwG/2EIepGNWhkHSEJXVmmSU/d&#13;&#10;1zPUrTwzO3nbURiydA1lt7cM499WNqpIAhQaFlAOOpTFAuhMQtopwTIb4kLK7n0XgI14tlUIG0WK&#13;&#10;JZC+dM8cIssYFBDZmKqmI+/QyHOVPxY+r2cX2/fdQgyXeEg3ZbbWf5JZm3PWCzm9X8yb/48o86v2&#13;&#10;iYNzez1uXX+1QAVqpsuzqjIK4eo/jnVzzR+MZb0WpGfXsWfhKxXTuJWnesoyD9VG3+QdYddfLnxc&#13;&#10;aZjGDeicQ7YZo/NNI1uyUPhvdVX14LcY0SAiPr52lNfyxn5vP20m72quLBW+k5udd01KKJR+BJFZ&#13;&#10;Q0Os31KJYBYvaix53TOnkFs+WVKFQAUZ6qMzziDVypxg5gT74VjrqVykTl1VJSSZnbPSMGmCqntz&#13;&#10;FKH/9uMkLu7jr1vFLxzC+f3OG+6WeprUkfzmCblPP41i+e/2zbZ0lN1xDlWtApOVmz1d2VRRPwNl&#13;&#10;+DuwgQt8aSt7h/mNV2yzFvJ7tvDrf7a/94rpr9PI+Te9garTnfls1uqn7XYnSfDO3d/lDR7JrtvI&#13;&#10;79nM/z3ZOuRD62lz2KMagn1fyu8jKA4yoodNIfkrFDGW0JLA7+kqgAoy1FfSouWfPvLTA+d1uY0Q&#13;&#10;eSvtA3rn/bCc/Vc0zTEGunYrzeCJaQvmqHuEdiwLtf5dav5gduHJb2zOv7dwrEBQlRXt7rk9xlo+&#13;&#10;rIBZRbjOrt0ccOA5+A2/shckJEvPVf7Hv1groElL3yWmDyQMVMfmjIIk2FP273/34MS01j51XXhu&#13;&#10;91LUfLFOsQUS9L2osRQ0oDEs/2DtFzGiYnHc5DzH//Ku+bnOOe+Ot67azSHHJZJIv1s96DPdgJYh&#13;&#10;uCA4uG2rPM2APtA4t9pxAlIxq5gGzQoIlqAb1UDaurHXsdG1XPSLKdb5n89cl3PRmQfOpjSVUUqs&#13;&#10;U0NRtxz6/5ktjuM+s9CeVeylMG4rCzcdksdQcQZSYmAplIDGIqLQqi/8UyPhukN+IwQahrnCtl/s&#13;&#10;n/YzPfOyaeE+lAidTGOeGBwkwSaqyArXIUtf4OcEu11clVVtpCgrrpfoB5T3AQw4576NfCEZ04PR&#13;&#10;dPtdWYUqBUY23nn+hJ+LX84L/PVQz7uF63Yhm0V38mCjWyyXdi6xFv28VOgyz2dooFVfZW3Y8W/B&#13;&#10;CAEvztg9loPcNwNNMw+iQcncwTSWFlFRPpyweA1alSnvVDwipoJu3EJRgiGEi44lgRd4obXLpFMo&#13;&#10;wr0gcH4xc915STSxBHvygQR5citpZb9/HqzxhPs9AbAEKrWF/KaFfVRpNbwCw5qg0ItTZiOElyKt&#13;&#10;zmXbxSzoSqaG2w4nGnXnbGKPgpFDyzRpAek46Zb1kdX30l7HYTlcKLhsJ1qVkSTj9wioJFUejBwB&#13;&#10;HzhKglRleRwkcUF5csNfL0Qjm8SsmxBYIsK8xgevQJQPOJzcIcKtWE5Nt3UrCDbY58jynOO2HIeF&#13;&#10;I1njQcUdTcQFnoPfvSHIRivElh1nnddgRqKpSjX9bPCoinTJgMesrBMZGxhxOoIkLvgRJZAQWBLM&#13;&#10;Ic9LLrUpKKpcGCY+SPYYE0+IfH4osmldBpkbHfyZEzINLaew9G9HnhMt8/p1Qws851nHnztlIn6S&#13;&#10;PSRm5q3WTFlL502zYVtF+cIRwjphHUHB9hVytyTMdCTAfrWon4TAEjKnhmeFld4DJDJIhByjHV28&#13;&#10;jfKp2FM9+hNlOx93hIpPq59riF7w1iP2RQejbOR2dcdW9gDsW7SKZg3QAu/sTvasXDdK8pzLNyOz&#13;&#10;u6K66uWnPA7H6Gaq/q0KxQhERIHkfHAfKWFQlC8urujTQicGlkAekcoC3o6hwinamMk66vGn1c07&#13;&#10;aYdPMXz9mapnd7phM7phG+b5T3RfDlaVgSwmZu7PGewVGTMGXOaW73IKJIGmPDO7brmc4+X4dMsi&#13;&#10;MBXSVKNXDBNHK1q1oBs2p9sP1Ez9VFPdZ6Zy4TsBXHVke1XJTShRsCR4xn8Kq5sITqGd50YXM9ns&#13;&#10;XLOOBTMGXL+r107zyvuGcZMM48bpX+ykAIdouP626Avz91vC4jx44R0b2RsiOB2n2dVyrR6lZnOd&#13;&#10;U963rD8nCEqqdmfd+18bxn1jGP6y6k6dcGS946qMb4TgvZShhF3O90xk/CQKlqI8AgLjXkimiCin&#13;&#10;pkNfm18eZJq1zHH8LJ8jrRg54cZZdvN889vPm75a5OFAsG+n40aecHY/d6LgMPQELNKyhRtH2H0+&#13;&#10;h62F/cRvtC/a6zRnc2vms5e9xvcJbs9ZwXzZsXt/vu4D0Cd8CkMd5zH2w755Y2fZj5x3orHoFLLP&#13;&#10;sovH5b29RByYhVnMIxtpMa6VAMm4EuUuIJwaITxE8/ACuoUWdN8FhyFgw8VPAAmoemkXvq3Ucvyi&#13;&#10;N/O+2pQUonJmmYOrPpY9SaS7gNG/V+DovWwIaIRzldieNcVSY/Gh3bC+eOUxlzt6Mj4NRtsKDJ6g&#13;&#10;79Bo2wheP2HWeMFZDV4C+ZiHkBUYThiD04pLiaLLH8WQ7T/R/7pQNxRu/nmOAf0j6v4PIxPDrf0B&#13;&#10;b3bERUAhNhKP4FPBWUmYNZ4eedwF5zdoCfBZPhd8pQd3OuJ6U60QtuEEmTQWiX1ZRw2ZbexWGTZF&#13;&#10;xM1/7GtXsDtOCwJNVnpQ2e1RZWUDeKM7JrxiWXI6qLwToQBEyxGuRH3gEV1PYI2XclgS7xcK/wU5&#13;&#10;h0kQj2ZwwyHSlEXjyaZ/WDnqbU2D8qSv4wN3lf31U8uMDUV//Bna+M53CwytcIxKpSaWQFjuoXD8&#13;&#10;yk4GU4ccOnH+a4HQ8kWXxthINn1C1bElU7MSXSqNJMEmeZE7ttux6Gd/NxTl6HBsaIAY3cPExqaR&#13;&#10;IFRTFkuhTE0QZ6JIhO7eqPOUCUz52K4YlSJgVX8m/IvAUTXpp3Ii2fFk7Ru6SBPsfnss3fPC6QzY&#13;&#10;FaO3YYbTYIqVFRLglFYSaUrZ8dxHCRk0k6kjfIfa2AzDxBkNselfjKmGfmEnxowkDJbkjhUY/I5n&#13;&#10;mBc9YqgIKRgTfiKSQOKccCQMlmRnBLzIA541CW5JTSJSomyVEmc0yNaluBGCI9ooPDnlZVP2IRwp&#13;&#10;e0wMOAkcfiABTsrzby4AJ4lx2hip8oqsnkfGtCLjIr/hGIzgiLpEMiEE8AmTMqkOFgysqEcwWXA1&#13;&#10;GGdhC1O3BcWDLo+DmaAibNdftUTBUkzCfAbNZJowBjS8zItkTEPMCVNAAxLENIfrMPF6EgNLMOhj&#13;&#10;c8kMrhrFS5IRteOyuECwpKCv2IhaSOFKQSVGpsfVpyQhsORa6siveAhNmsiPu/hjmIItkUUQOW9C&#13;&#10;bsAgflLC6WAmqMib96mZEFiKXZaeIFum+MaP96M25e1pEy1X8GWQ0Ie2Z3pp33oocoG02AFExeVJ&#13;&#10;DCzFcYPoIdXYLCxDV5yXxQXvmkIXXZBJCWL/gQO++IDHY+hkoymZEFgKbnCLuIsBjoDDCa8XcftB&#13;&#10;KnpOjCgmZiJY6mPVWznpIlkV/qBJyRUpCf4RF10nAJZgUiqKAFFxe10FGUFIzTTZa7zx6N60+UPJ&#13;&#10;nPjExPTHlHtuQjmHvfy0kNUh4EvHy/U+ProueiyR6iLiwev0qekow/I96ev2+Xx2p33VX1YLhoZs&#13;&#10;+X/qgc9SetRxEk1Neqp5A8ZgoBs2pokowjWj5Jxb0pf/oWlfNZLx656bMJT6VA3mhXdU3UPOlBMK&#13;&#10;zRDLBLTTQFhm77dz0JPGENsNWKyIxrE7T0WSHEEy8tx+DHTzhrR/VMOF34qUjHJSdlQPfVn9xGva&#13;&#10;Z+5F7au8SUcerrn1oyoIC6OuourYSo6xEYzGI4O0vZ/SDBqqdE+4FqySDL9DAsIAx0qgWQiF6fmQ&#13;&#10;PkKWgQ0fEjKOkQjZi+FmKcB62lDIfpQ/a//+G/N3bp+Jo/Le+kJMUyvTk59jgibT09G85PPKjDxc&#13;&#10;89ql9nM5gvm0ffk6mXgNSCZDzNdJackScczxDPemA4brQOk9fU1K8E3st0xFjaWi2ixlFHIcLtzi&#13;&#10;/pjBznX7/LGIv5gbw6HpzxERhWuOwCfj2gJr35Y5nZ+w/p0VQ4aLljQcahdudYCQo4XdD4jDlqmI&#13;&#10;sUQWNj/EUmEeRp5YNhQSbbC7+JpeICYmSjeIH28JBFoAw+quVOFB3WJ/7lLEWCLisin0Xj0XNimF&#13;&#10;NHQp4s7uqlEz9fM3IyvFqs3Gn2Zq+nf3jozV9H394o3GsS/B2oJs/57upzVpS5bqBr6j/WNn+tLX&#13;&#10;FGiBydAdx6ev3WIY2s7T7aMcPehz/ZpN6bsPp6/blTb3V+3ApzyJl6KHzE1bskzbsy5B3cUMma7/&#13;&#10;Y1Pab9OUdY1EoYa4dKrdUM2kP4xLdok0f9cOgVBeFZm3F6atXa97voHvyp+s21v9xe8GVH5v+pLl&#13;&#10;+jHDFTXRilR81GTPqcZVe9NfuU/8s4J63Mb05QvUTaXsnbF8Ak9KJX1MDm68xCHRehFjKeYheHw8&#13;&#10;CfwYecLQvobs/In+6xGah+sxJcQA9oyOqlxP9fQIw7efKCq6YpKBJeN+Rm+gGrZQ9vhE/1YPReVM&#13;&#10;UleOubME6XXeBYe1auXtpTxcBp78q3FYd2XNsuIxLsSyvUv5xDDD1I8YcW8iPnUVD1YDasqmnRQf&#13;&#10;jtd3a8Sk68ky1ZnKRsKvIY66W/HBT4bhz6tqV6GQmQdo1lB2e8sw/m1lo4okmaZoeK+nACjyvnf0&#13;&#10;E4aoG9WgUXmS0JVlmvTUfT1D3aqCVJJUqkmvuZRRk0pZjZ3+lBJgUkLBcHxMDh40Yu/jUpRYCiUu&#13;&#10;ZBjjPJSi4DgcTe6tekN0g9sDfIjsY/YZo/PeGpT37mjLqmNOjiIrt9d+NITy8laha6hfakHTVv74&#13;&#10;dvv8r01j3jM/8UTuO3PFDIK8c/PEvJe75X665HZoCrqqqnlJ54El5veG5PQbmDt2jv0sZAGkyAod&#13;&#10;tG8/7j1Uq3fRNitP2K5wO1Zap4yyLrvoTwBG6v8+0rasTJIO55El5o9ez3vrtbyx39tPm8m7mitL&#13;&#10;+TXAaJjGDeicQzapgx9+ad2SJUB0L3VV9eC3REjbnLNeyOn9Yt78f8QWr9onDs7t9bh1feCM1KGo&#13;&#10;J2AZyPtU2E5JSaFkUMGeEBM4BCNT6O9FiSUi9tZwj+ydNElFFbL8XuWrnRlwljXtMQ95yTprIb9n&#13;&#10;C79toePTl0w/7BEEkqzSWdvb8x1PakjlFfuEl/Ne+T/r5Jn8NRthyXIevIqGJkS+zzvHn74svuZd&#13;&#10;WuCd27/N6/aGfeZSfsVKbvIH5u7v285aUQK/BzoyGZ7K0mrJq+vM/bubhg+z/77RIy2AS921+mm7&#13;&#10;3UkCbnd/lzd4JLtuI79nM//3ZOuQD62nC4/dk73D/MYrNqmD63+2v/eK6S8xEXV6A1WnO0XaTuLi&#13;&#10;Pv46MAaPQzi/33lDrsRQhY5U4UYh0SRBrZAUPBR3sFjcN3XjtyixFPMFHvQT0nUVPCjaeNCJnrlP&#13;&#10;t9T9uHZv+h9TFRXFHW29LqqaENTfwi3+nj0nDSPpsTp//952BlJrapk2XTxPohz80s+sS44FedW5&#13;&#10;1kvCBfuU2U73KznXl1vnilmllXcw9Ut40BHO2T79gL3gzolXOwaqY3MEfvaU/fvfPcBmWmufuq4Q&#13;&#10;zwEHv+FXT7JX+R//QomoCS19lyyZrYPIw8/PhZ8pISN4ULVKFGN8aaDIsIQm3FDeJeGL3b2GULBf&#13;&#10;QoFaI/EXJom0ikxF2BqpqSZ10JjnzzkW7/FmyrnHseUc+rJcHUUlN1MSpD1fviuUHuQHT+Vv8vtz&#13;&#10;PMvzwqkr4uGWjirjGdDv/A7HwcB5oGso6pZDVc9scRz3mYX2rGIv+fVXYp3/XfDmOeeiMw8gTlMZ&#13;&#10;sTcw+JOXs5AQx7D7DR4kx0XQzSs/FKWEW6bIsBSHBZ40Z8B/woh47H1WO9H80TDr1huwvqEqitNC&#13;&#10;9jneT+Y/TvjnHGqJKkHdtncB8HKcgeYNN2VFoIfsq0EOkJVVqFJwiso7z5/wE83YeYG/nhxmdwgX&#13;&#10;7jdACpxthLX79UglGi5QQigfgQ5DoBpCkTicnUnXgcIAEpT2Pqv9kV1/SOyNhjSIEw7PwWbBz+OQ&#13;&#10;kg+rqYyIMgwEt4EJYZ/e5jtYFJaS7LrzEiTDTfgHLqJf9zN/IiCFYG/w6J7cceO8ZFdEWAKHjtj7&#13;&#10;hgsWPjwgBRpXViFP3F7TjP/4nEop+IvNeSvABqbQBvwEyPcpK9jZ8ODEZTvRtEySjF8fn5JU+YyE&#13;&#10;RxIk3LD7uoRHAqTYd7VosOS6pxXTDsLZSRiL6SCsZDsvwEoP1nqV6TK+pmSGvKsyEqXzhvNEdiSd&#13;&#10;Cj4vofQuwtVwzGWOs85rsIqjqUo1/ZCnKtIl4+pHF4FYIE61kOsdiDMqIMXS+6GIsBSfq45y2jZs&#13;&#10;zu2HkeGLrqzs0tB7WFANlc0glxFB/HeYPR/OcA9zfCG315zQ3WxPsof+Qy1Ua6as5ZMavWFbRfn4&#13;&#10;xegJs6NicVjdgV+i5xMVkNDxQygvrUiYhTpFgaW4LPAilEeAaodXOk6Lhu/OLylK0G6xGTTUUy+r&#13;&#10;q4nm8jWLnaEP9YhYFK45YYIK7clzLt/MwamAorrq5ac8dt50M1X/VrFfZYfGZiGlkEeiZ0xWCNAV&#13;&#10;9h4pKhbCq1wEWIrPAi88MYRS2rnD/s0SNDQNjXTTf1Y/24Oq2Zi6v7vy3R/0LzUkISnc2SWWn/eH&#13;&#10;QinKMuJRb2jP8emWRXDMSlONXjFMHK1o1YJu2JxuP1Az9VNNdZ+ZKjSS8SmFVnc3PEwOaOsblSNl&#13;&#10;zBkvCizFZ4EXC9Ed/Mr89d+cyUlk3KMeOMo49Tvj5+9r295NMU7h3N+W97/yOGaNBQNh08x1Tnnf&#13;&#10;sv6cICip2p11739tGPeNYfjLqjt1wpH1jquJmhMAVneX3ZbK4NlQUSPP1jeWrg9xx1KCLvDMzl37&#13;&#10;OVOe88BOPtB+xyosHZH38keWVQe4ayY0sDkTn3XA9tOHeS8Pd/MVCEjNtp89cFkwnWV3nSiAhlg+&#13;&#10;L4/fs4PzOqqFEnu3O87cEq4dZreJmx/iGLsjy2n6z7F9rzeyTuxkz2YLN46w+9xc45zH2A/75o2d&#13;&#10;ZT9y3olSFYFX21l28bi8t5eIq1E3i/mxnWxWtnDds3p+Gye4PWcF82XHbreJd99Ox4084ex+7oTM&#13;&#10;qcQ8bHeQ662SVraob7F0fYh3vlqyjCqIP2/Yr964V7Dzfk9go7e/ozSB4TxUZW2o7jO+ZFW9tAvf&#13;&#10;Vmo5ftGbeV9tkn5HDMAtoEwF0pGclpsweuWeyBltkGRd1wk5DuFaTKLTFEFewHgc0YahuIiKwpGf&#13;&#10;P9MqJJwOGpU3ovYKreSEFNcRXL+V6DWsz2jAqJXLHT3pagA5dsEdoWsOyEUPwy5y4hH3E5zBJXch&#13;&#10;aV0nK5AiZirEivFd4yXoAi9EWd0uVljSQeGqPZrsL2FfCoDrt4Ei8jBk+0/0vy7UDYWbf56K1j+i&#13;&#10;7v8wmnhu7WfXI1/1/Mc9vjkg6qI1rplIIfMsvB1QmEgGTbkxdlMIW+vBKsR1jSf7lB2sdzH7nRec&#13;&#10;WYVsEpQUVUET2QJJuGwNkrjBX4cKX+npqCGzjd3g4Esgbv5jX7uC3XFaEGiy0oPKbo8qKxvAp8Ax&#13;&#10;4RXLktMuqn6XQOiaXQlVPPxUoPsOgSqjih2KYrrGiyuWolrfxwwXkRF2nrcUlpEu4ldGZFhCAUPK&#13;&#10;FuIEqH9YOeptTYPyfnyUuKvsr59aZmzwMLAXshVEm6iykTnahypdtKSEGSnG+7TIJBxKH2C/FEcs&#13;&#10;wQsbDDKp8oA7j697i6tzVFVdBC/yiDUd0OxhJJs+oerYkqlZiS6VRpKccOMid2y3Y9HP7G6fuxWF&#13;&#10;YUnsGPI5yFRGNuUGUTvs+pBPSQydEiQGIpZw0GEbVyxF6f0RtDNxLhB4tRBoriicUbAFBw6TXWhV&#13;&#10;ud5TAdauUttgoS4X4Qo2zgry21xMsRRH20Psb6THU1uBQ2SibU88o+yDEUKWVGhBZwarE0x80dhX&#13;&#10;4qmjOLcVPyzFJw5tnMUXoLlIQhlzkTvzeXncxFAOMHddtCYpnCIw7YQuyXhhCazhRXT2F7os5C2J&#13;&#10;VmsRH/5EwApMTdaAyVsjoFlYlWSGk4xi8CIVJyyR+jjlk4qdpCKgHL/BLTEXzyydyQinGK+644Wl&#13;&#10;oojPGsHol7lKmHsYQYxOEfGD7IrxnAkBTnA3MZ4tRiwaqWIUS+hQWo4TlmJ3+hZKJ4uqTHiDGwZl&#13;&#10;1C9OeSwQocvL6kR+qEnyCJ63oWTnOh5YCts1RvZexoCg/9iOPg0JyDU7tIcNuWQAelFumcLnAd4X&#13;&#10;8V7KhiZOP6Wk8DYxe+KBpdSclByhbfRtoRWDY8SQSwYYDAGOj0MaQhEt2NBdo4gqhsSSjIVinKY+&#13;&#10;LliKZcAKGUUdHqnQJhzBEup9O8EUaskgfEYxYkKcbL0ZANfymzG5yBCeRoKVjqlBHBqPB5bikK4j&#13;&#10;mBjl/10whzbhhGhOgMVViCWDdSWqXUGIk63vUjbxM8CHv3wNJmnv3+OBpcjvq4Xbm7iVB8WEbicI&#13;&#10;YaKQM3NZaBOmf1FFUTeSs+m46QuW0DE2PMRlXop9ntA4aiS/qbD2NsG1GCAbSgR9i8LyK9git3+g&#13;&#10;NLKJvGuK0ioTgiJiPi+RIeYgCIHXxCki5IYTiTuY+Qid0sj3RH5IBUiI5uUNu6bYj9eI5QRBfCOu&#13;&#10;G2LFmGOJiEs6+BB7K0+xcPc2Add46HxGpp1Sfu9CX3x6iiMM831hcgzzbFoedYRCBWQSzWsilCbi&#13;&#10;YXtIOTe8cPc2ASYKOFqN8JJFaNoNr1TURvloLfLhsRtG6dCtqWEQ9Ska83kp1Yx4ELoNNgZhPYVM&#13;&#10;FOi2khjeIEGesPvll+8QDC1F0N+4TJgxx1IRCC6WTaJYJREsorwMsuDJ9q8lgWYkkBhwKMcqKLih&#13;&#10;JZba8U8bXn9wnSz2T+yxFMtImbGXj2cLoJWb4VgdXLVdBi7YoF+3o7gr8u6RohaEbCfFwQwtUXMa&#13;&#10;NoG4WURij6WgVzXDFk6RVYhwUoLDDYinDwGyRRQl1nRUIEvZuErANV68rqLEHktFNvLlbjjiSQmw&#13;&#10;9K8VfcA5ICEf5F0ewcI1IfvizRQsBOKywIN2MZZCHRERT0qhNlCE5eL15o5/FwVT/N5fGEuh6VeM&#13;&#10;DBxa0aIuFa6jiZ2P25s7/qIRcsI0ukbBIsZSSMJLcGcz9z6QYW5Qk6hrIanKrRBau8phnAyxXYyl&#13;&#10;EAQFb+5E3er44T6cMNzIIhKv7UQIgpa7SHzXrhhLwfXnTJ5r2Kgz4ajUNyFscHEELpE4bi5xX7uG&#13;&#10;I/jIxBz7eyOR8RViLbROSLCzoMCcBw6C6V4XhfCWfQmUMO6X8V+7xh5LieyHHxRPYAeHNDDJ9YR4&#13;&#10;OA4XPWJhTQmx9ViLNO6TUpgLgoj6H+G154jakr1S8tnBwfAQiu0BMh3JetHDJfkEcb+M/6QUDywR&#13;&#10;kV57lh0YYRNEYQzidzoRNnv+KpA6OhQ6KDxDjBauiXBdrSgmpbhgiY1tIKVQhk5kZdC7Lem8AULY&#13;&#10;rsTuokeCBG9zSlk64/7Efr8UxZXpuEvDrUGYlJLIDl7AeHDDA7yzY3fRIwFSmaBluewGldAGYsyx&#13;&#10;lKTHF8KNonm3haa1QkrBTinw4RLrdF6K4Y2p4EiOqnshVAZb0fUic0+JOZaQAJLOLA42LojNnWxP&#13;&#10;kM0SAAlyvcRu1QpREIt6s4Qu/Meug8HGQzywFFbUnmAMx+P3cG+hx4OnUNrQFG54iDWQUKrZok5l&#13;&#10;AsvXIn0DxgNLRAKHp/EzRJNzpwQdIbWFjObYAwm1blSEgvdYlQErfxGZHFw9igeWQg1xGisxh0c3&#13;&#10;vHhd4dGOZWlwD/d3sgRWO5QVM9Yrn0Jaj2WHPWgjK38RmRziiiWkyOTZMiWj+Q5NC/6yxcUtPAuZ&#13;&#10;rowbbHwbQh66CWB0jce8BJ2XLZxAjDWWvDdMvRd4sK6LW3gWmiSL0BoOa3JItJEAT7ywFG4crKIS&#13;&#10;TVyCP8nfOU8bGpyxIJNdjDwbfLgnM4typ+S8HEvjZDiqihOW0Fo2AaNqeEkKTieK1BAUjuI8ypIZ&#13;&#10;BaPZzqPpCHbhsd4gudqHSclQZFiSP+ptxDoI77JLFM2gZV7CT01xC/4UnSD91EYLPCla2IX4TUcS&#13;&#10;H2hSKqI7S7FzhopMQfGalwBLsDtM8PsXyWW7d5sZwHWwaKKFFeGkBOfpsXOGighM8cOSODUltNu1&#13;&#10;kPirUL86LroDsSKblKQTswR74oulOAaFiUTO8dqsR8JbAtZRUmRaUZjC4VgWZqS4bQhDlnxcsQQW&#13;&#10;CGR0TswnSSelohMmVUZVBI0jIFmL/FjWb8fjiyVY5t0oMjfewIpP6vu/8R/TpJEJ4pMeC54kICXq&#13;&#10;8iHeWErcqSl57//GYtQGpgkmhxJFMCklMpBAYHHHEkxNEI0kwQ168R+dSdUiWVIZUlQJWTuVUEdJ&#13;&#10;CbHGQ0yA3SknoQ16so6BVCMGF9HjfTgLZ+iXEzezgUvBRTAvIeM47JqSx9s11dAQTX9gdVdKHQ2B&#13;&#10;sOuKe6SkuJ1dNFgCgcYoplTYqsIVwpFAvFd3iW1s8JJckWEJrDEobih+kkcCYLuL6+oODmQT2Grn&#13;&#10;q7eiwxKs9CBuaOKs9BIk4GjCQgtOZkvG0XYneTYkqvk7YWwPboyglV5i2PRIhkzYYZwIjFHl1HHz&#13;&#10;YUV3gWMa5iU2Ai3KeQn1CFZ6cLs4ER48LxWuBRKAFK8YQ+Cni5xWE89FKOggLWosif7jCeHzGmIk&#13;&#10;7qASTbkCZLoiTtdmUSYEW8J6xgRVbNFjCZnI4e5aArjDkeFmpwwq3RQooInXNkncICXpXUxJzwmB&#13;&#10;JWQih3iiRW6HCBBfLgVQEUEXlBRVThNBvXCroEv1ECypqAMJhcu2V/lEwRKsj4t8u1n0IXyjVKa8&#13;&#10;1WkyHvYGaV1X1KHtZJFcwmAJegNwgjgYRWjWCyfTqyzST2QiVPnY2xsgOsU5S1Kv69w1mEhYEs16&#13;&#10;6Hiu6OCErhLgB6I4gOEupm8WmI7gXj1Ep0hCe11hAyTBsFTkcCrCOG8Jg2GyjCq2hjuYjsDMkKg3&#13;&#10;2SLWQ+JhqUjhRBZ78wOygMcuRpdrOkpyM4NfvCUkliQ4gWEn/pY9ioTBFPGbKdkrIiDFzFEIQqah&#13;&#10;3VHKTUcupScqliRTBDiSxB1ORZ/7pIgQGUMgoTDFVuHflNod+WopgbEkwQneZHEOtwJ7bggpXMye&#13;&#10;WAFJWtRlmZPiAlKUOk+CQQPeWXFOMU+WKIpQVVFqMorqMQKSdAKbwou6RD2rDTgUQB+wSIibrRxZ&#13;&#10;sfzlMopiuCZu1VgACTl6n49vWPMEEHASzEuSlGCRgKwR8XLbK9rcDXEbGPIDCRJdwtYIHL1T0VIX&#13;&#10;WC9JgyXUDdg+XbDGZ72HIpKm+q5JZiCJKEIKMvFxexckVENJhSVpgrrhgLQocbDvpfauCR3IymX+&#13;&#10;LvYokiCdfFhCXIunT7EOF4F2TSl6CwNchGQ5kJX2RcV5LnKfGJMTS9IEdU2coGK5g6LkenMnzloE&#13;&#10;gnIBkKJ0lQJLN9jowLpQLPdFhSkzObFUsr1q/oaM8yczTxwxzp6kqJ3pYeIr1UX9/Yb0dfvSV63R&#13;&#10;vfAg6nnN/tr5O9LX7U777m1aTxHUfYov/kYFlsxSNSpNVB6oW7YH/Sl9vnvtduSH6s9rN+7JvHAy&#13;&#10;88LR9DXjFVXbabZu1w+sXig0dD21B/YYRjaj3phumNDVXzGa7DUxLeuAcfRDBNFWs/WoSPxkZtYO&#13;&#10;w8TnKNpVA34K2FBk4IRrFBU0bkDSUUP+SBv3fCBircYZ/56trHyfYsx0ddNS+RnTYFEAtyTyrQtV&#13;&#10;malrM7KWqJvo3OhUV87fnjahbWRsJmmtJMSSsqXql/fVwpLcBnfdrPKEaXdJzadjmTSy4KK7gXr2&#13;&#10;RRXxV26bh/OW5iq692KUdylefVpx9tucLu/a9V21rz5CPjlIe/dZ81Od8jYaNG++Rl+cbO7UMLvV&#13;&#10;fdntR9lv5bCb1wiSMunW6k//T3nl++w7a9687w3rRYosoyEUDKG8PeS9tW5eYnvvfcuUY+Sd1RV3&#13;&#10;VvQTjYVupur3EE0oyAwDQSgIhcUxofPNivdmv7OR7PiG7t1mBQThp4ANRTDcNBRVSesZtoEilQzJ&#13;&#10;BPSZ2jDF/Mk49lwGXbUGVVqVnzHN3bn7wee0rcuRtI5Md3exhy4C/8XLGyvpsKShhg3RZh62ZTU2&#13;&#10;bNqWtn+WvuYp++k7ta89Cm9KWHUQ9nS6gsF5eKfTaXHmWAmaITX3K+4S2PVrBNMmx7YrdL0Wivvv&#13;&#10;JA6vY6/9xy/azpWuq7hHeqEyZPeuSvVxx+J/8gdqx8dV5S/Zp84TIFLp9b/tfd5wbJdCN9Nk7wnG&#13;&#10;Y/9kXjiesX9HxsnZyvZj0s7sST98OGP+/1TvjNQMH6N/9A7ivpcMq7elz+hJwK5r5J8Za9+jAEL/&#13;&#10;109d8oT9mMUTC2bnbxMsm2yKtu396OO+94ynlqlbphF0G/XGncYJnVBdZSfN9kMZWau9v2852nhm&#13;&#10;W/rp5Z7fpzFfLM9Y9RGFDs00ZOcvDMthHt6bvvCjglO0qszb89LW7ktfu9W4YHPauL5ovvpzjXHV&#13;&#10;Ou2LL2rfHagcNlRdJk3Z/2vD0Y3aXuUJorFq5Q7jaJjz6yjf7Ejt3s5Kpju6vmLGarReOD9fV8s9&#13;&#10;vKuO6j/ZePJ45oUTmfunKO5+RrNxrzgbb9EPf1icn/enHzqAfj24SLdgQwb6abt+ZMsI3hhFWCXp&#13;&#10;sFRb8VAFfrdV2SPD/mbHnFbv2qxqfutxsvEjCkCEw+m8cMzxXLO8z9YThi7qTlWcO1dz1WvSKrPz&#13;&#10;vxxksrieQ5Sprqiodt68ioR+4argLEnfU1pUQB1FqxrCjmVsjlP8U0dVv4O8foI7awPncY97TWRj&#13;&#10;zZBmwk/P36zYIW+vnWQge4oSYML/8Ub2EzvR+/jfKaal/xL7ZpiWnhcZq6VoUo7fv9NZsqumdw3u&#13;&#10;pxmsn2jq//GHLhIVazGZPoPh4EbHuRLKNvcQDzysrJLBNHmIpmny6e6q8nn8jUzP70vQTzRjsk+z&#13;&#10;OWXdv2dK1VU8UE44cQB1TNlO/eL9wu+vZLdqn/vJnPybYk37a1uarS80ze72BetUkYySVDCk8j9b&#13;&#10;/26m9Ry8Ovhhn1sv5zimfG4/qVU+2oqo2UxZLYdd9w/Z42VNnfOWsXvzZ/KuL2mb3bJ0ufdmpyms&#13;&#10;e3QpXWf1wMbCzy/erPhw9vC5wpD+6tzZ2VXuuvXmLvrl11Q1VSA954aRt6o8bTpTTlVuZ+59DbMn&#13;&#10;nmF6PYt0mjxP0mGpNJVBOJ06ir7Ob79BXF9he3KgY/81p9ZIFgRCRKe6F8rSg19WchssExblqzmo&#13;&#10;Sup1UVXPdizb4LcgMh+7jptK1FNkXHT8upcgsrhF+/MPU7iT9i9XebYlCEt3cOq7Fc89qqxl4zad&#13;&#10;oF7vqxK2WCefLZQXniMkILs//Bb7whNUg+Z0p4YMaeGsJRUP3Kfo0YC6vsf61zla+p69wNqqKe5t&#13;&#10;pWpait+11L4rV/y+AZ11HE28rZszFXLY9TsR1Vr1GMN5x6I9BHHNuecfkWGaeuBu6sx29pyVyFtn&#13;&#10;33sN5CsA2o+tsq+65MnKf+zWs2T9hxSPN2Vy/2G31VUNbE6s/sVxIf/tQz90D31qq+OAmTi80nHC&#13;&#10;fLvu/fcqjOccM7cTxH/OFQpFXT23aZWT54VF69jcioq2sNxlnaePC/wp/qKZuHbWeT3Xeew/wU2n&#13;&#10;QbWXCAWSDkvHuFMcU8rG5d6pfvtRsvW7hv2LND3q0P+d4WHiyX/gtf2WtoXD9uln7Ekzsf84b9dR&#13;&#10;5dLQWqtkGnHlFHvBRmWKc1HF0iR1nT8Kc1QJuvOD9MWtjj3ZBUTMzlP/CiVrMlXEtQolBj8I9zmx&#13;&#10;1vGPWtmnA5N7wLGusbprDbJ817TTS/QN0uiu72p7ad3olaPrViAuneZc7d/+jRemz7Vrm2kevINw&#13;&#10;XnRMPE6+NEh9n5bftZb9bRNXqSX6/twG6xanYmB3Rcmb7Iq13IoDzjtbaR4syW9fwP5bSvH8w0zu&#13;&#10;QceOG4HYF8Q07Fk2AvI2CoW9f3jhj62ctoG2WxXnrnVct6fVNdLobl9mHhiiZCpoPvug2Phd+Rdk&#13;&#10;0mEpi526mK/TkDp20FnvdeOohs4dNxXNdfafZvKu0/bST2n+11RY/q3tj4tojjq+lT1KKB5uTdIP&#13;&#10;KJuU4Q9uZHedJuq0UpQqQXdszFw9xB41E2mPqppr2eV/Ot2nheUL7JfKqwY8SYKQ9I0V74xV99Ij&#13;&#10;Kd44yN6qoHy6AUFUZbrdW7ghAooecWw8S1YsiUZe9lxL/btuVqxxs2Jn094c/q9PLb+5dk002fFV&#13;&#10;7UNqdtXfvtMSatHxt20Fp6ilI87tcSw5INRswJA53JZdxIml9uNllLUYbud6btlJ8pEH6LwT7Mor&#13;&#10;xModHH+nsmYOu3EVuzebqV9N+GdXvnyOH+TyKim7NSSIUlSDWgQIzcnya47y1ZooKiuJEm2V95cK&#13;&#10;BDl4OxxX0OXN7IqtxG//l10JulPjZv2vHNxF67C3HRuP8tWbKuvriDrtlDXd1me79rO5lZV9mhBE&#13;&#10;OaoDyx4yMQ+1pWCl2q2VwniBXZUX7jsqMcsnHZYIYv1Y01uLhUr1lXWr0lXrqpqW5qaPsEwrMBjA&#13;&#10;5PPac+pSeqbb52gLe+ZPVf2T9k9ns5VfTVs9XsWusk5eJcybZDlWRff7asMjrG3qVDTIHmqssO+3&#13;&#10;LzvhoSR+re3dKWzFV9LW7Etf/K22UQZhdxAcR9i3Wr/aQvadlXlhhaGBSkDfiN8jHLAEyxEO9BFY&#13;&#10;ViBYAYaX8yoaeW7zjFgGVlFQWKscuiTzwj8Z37YnVn9j/nRLQSmJjuv1wAo//uW4ZeK2bnDyO9mt&#13;&#10;F4Wb++wLLhLEccf8XU72vGPFfmLnBsdZk3PHatZMkPrN7N5rwvnd7Mls58bdHHuNXbuZAOv2wnEM&#13;&#10;sdL2wy7yqe/S1/1teLMbaeMEh0P4Y7JllU67eH/m7neUlB1xns8/Qdikrrn4OckeukJcP+BYeuV2&#13;&#10;h+BXKGMTiL9+sGzJQHSWDWAosY+9pqTvn8IQS2yTd5C9Z2Re2JD2YRdiwjSb8dn0s/9kjL+f//4b&#13;&#10;+wl7QWeFArm52k1M1PjnioS5HX6Bt0sycR0Nr3BYCbdHjYoIPcHDy2KiIIf9mt7zUl6TwVx8Ij2D&#13;&#10;4bu0v/hBcBvPxhNWXsjjogtXcq9q6ffqi5/kDPgjGiWkXl0wSybhvBSlHmBUgUcf3E4Dd2a4ZRhu&#13;&#10;zCO0cdKE7PZagbm3NL9+RXyABA6EiDdX4G/oqZlDuyBw84H+wjWwbDY6IBGE4V6m8nXHnxujVEJK&#13;&#10;Vi9+85KXGmGaMjCEDo6hAm58vGpJGU0SJx4VBFgtA5ZlCuxhaP6xOwUzn0DspSR0PDsF81Kxx5JL&#13;&#10;IpBfyMCQeibUhA4JBSfwwYW9VfG7MpQ4IC2Wa7zCxO9worXfOQty2YS0JdZgl3AUFFk2fCt5jJQP&#13;&#10;Ob8wkGIk25DJFr/9UlDRiKCCoDlojwGhrmFPVchaDvlDRHDoFJQBXCA5JYCxVLjeYO+ey8GWHUAF&#13;&#10;lzvyJytPWwX4XGM4JefIl59rjKXQZAr5C6XJ6owbrsT5CuBEVdREaGEPrXFcKikkgG0P0akJLBZq&#13;&#10;ilChVxJKZY2f4ioBbHuIWvOwuYJ14DUHBlLUokx6AniNl/QqxB1IEAlgLCWIIjAbSS8BjKWkVyHu&#13;&#10;QIJIAGMpQRSB2Uh6CWAsJb0KcQcSRAIYSwmiCMxG0ksAYynpVYg7kCASwFhKEEVgNpJeAhhLSa9C&#13;&#10;3IEEkUC+D1GCcIPZwBJIXgngeSl5dYc5TywJ/D/QeYodpSVurAAAAABJRU5ErkJgglBLAQItABQA&#13;&#10;BgAIAAAAIQCxgme2CgEAABMCAAATAAAAAAAAAAAAAAAAAAAAAABbQ29udGVudF9UeXBlc10ueG1s&#13;&#10;UEsBAi0AFAAGAAgAAAAhADj9If/WAAAAlAEAAAsAAAAAAAAAAAAAAAAAOwEAAF9yZWxzLy5yZWxz&#13;&#10;UEsBAi0ACgAAAAAAAAAhAB/MWRxI1wAASNcAABQAAAAAAAAAAAAAAAAAOgIAAGRycy9tZWRpYS9p&#13;&#10;bWFnZTIucG5nUEsBAi0ACgAAAAAAAAAhAPieMpCQqwAAkKsAABQAAAAAAAAAAAAAAAAAtNkAAGRy&#13;&#10;cy9tZWRpYS9pbWFnZTMucG5nUEsBAi0ACgAAAAAAAAAhAJRvb7H+pwAA/qcAABQAAAAAAAAAAAAA&#13;&#10;AAAAdoUBAGRycy9tZWRpYS9pbWFnZTQucG5nUEsBAi0ACgAAAAAAAAAhAL/BEoPJ3QAAyd0AABQA&#13;&#10;AAAAAAAAAAAAAAAApi0CAGRycy9tZWRpYS9pbWFnZTUucG5nUEsBAi0AFAAGAAgAAAAhADLPmz01&#13;&#10;BAAAeBkAAA4AAAAAAAAAAAAAAAAAoQsDAGRycy9lMm9Eb2MueG1sUEsBAi0ACgAAAAAAAAAhAGeH&#13;&#10;m8hfywAAX8sAABQAAAAAAAAAAAAAAAAAAhADAGRycy9tZWRpYS9pbWFnZTcucG5nUEsBAi0ACgAA&#13;&#10;AAAAAAAhAFyTjlLnyQAA58kAABQAAAAAAAAAAAAAAAAAk9sDAGRycy9tZWRpYS9pbWFnZTgucG5n&#13;&#10;UEsBAi0AFAAGAAgAAAAhAOxFIILmAAAADwEAAA8AAAAAAAAAAAAAAAAArKUEAGRycy9kb3ducmV2&#13;&#10;LnhtbFBLAQItAAoAAAAAAAAAIQA/3GUOms8AAJrPAAAUAAAAAAAAAAAAAAAAAL+mBABkcnMvbWVk&#13;&#10;aWEvaW1hZ2UxLnBuZ1BLAQItABQABgAIAAAAIQD+CnmT6wAAAL0EAAAZAAAAAAAAAAAAAAAAAIt2&#13;&#10;BQBkcnMvX3JlbHMvZTJvRG9jLnhtbC5yZWxzUEsBAi0ACgAAAAAAAAAhAEXL9wgWvgAAFr4AABQA&#13;&#10;AAAAAAAAAAAAAAAArXcFAGRycy9tZWRpYS9pbWFnZTYucG5nUEsFBgAAAAANAA0ASgMAAPU1BgAA&#13;&#10;AA==&#13;&#10;">
                <v:group id="Group 19" o:spid="_x0000_s1027" style="position:absolute;top:33202;width:23552;height:32696" coordsize="23554,32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5EAIyAAAAOAAAAAPAAAAZHJzL2Rvd25yZXYueG1sRI/BasJA&#13;&#10;EIbvQt9hmUJvukmL0kZXEbXiQQRjofQ2ZMckmJ0N2W0S394VBC/DDD//N3yzRW8q0VLjSssK4lEE&#13;&#10;gjizuuRcwc/pe/gJwnlkjZVlUnAlB4v5y2CGibYdH6lNfS4ChF2CCgrv60RKlxVk0I1sTRyys20M&#13;&#10;+nA2udQNdgFuKvkeRRNpsOTwocCaVgVll/TfKNh22C0/4k27v5xX17/T+PC7j0mpt9d+PQ1jOQXh&#13;&#10;qffPxgOx08HhC+5CYQE5vwEAAP//AwBQSwECLQAUAAYACAAAACEA2+H2y+4AAACFAQAAEwAAAAAA&#13;&#10;AAAAAAAAAAAAAAAAW0NvbnRlbnRfVHlwZXNdLnhtbFBLAQItABQABgAIAAAAIQBa9CxbvwAAABUB&#13;&#10;AAALAAAAAAAAAAAAAAAAAB8BAABfcmVscy8ucmVsc1BLAQItABQABgAIAAAAIQD55EAIyAAAAOA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93" o:spid="_x0000_s1028" type="#_x0000_t75" alt="A picture containing green, outdoor, sitting, sign&#10;&#10;Description automatically generated" style="position:absolute;width:11144;height:326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0mxOygAAAOEAAAAPAAAAZHJzL2Rvd25yZXYueG1sRI9Na8JA&#13;&#10;EIbvhf6HZQre6sYPRKOrSIofp0K1iL0N2TEJyc6m2VWjv94tCL0MM7y8z/DMFq2pxIUaV1hW0OtG&#13;&#10;IIhTqwvOFHzvV+9jEM4ja6wsk4IbOVjMX19mGGt75S+67HwmAoRdjApy7+tYSpfmZNB1bU0cspNt&#13;&#10;DPpwNpnUDV4D3FSyH0UjabDg8CHHmpKc0nJ3NgqSg6dD8jlZ9zZluf45/h6z032oVOet/ZiGsZyC&#13;&#10;8NT6/8YTsdXBYTKAP6OwgZw/AAAA//8DAFBLAQItABQABgAIAAAAIQDb4fbL7gAAAIUBAAATAAAA&#13;&#10;AAAAAAAAAAAAAAAAAABbQ29udGVudF9UeXBlc10ueG1sUEsBAi0AFAAGAAgAAAAhAFr0LFu/AAAA&#13;&#10;FQEAAAsAAAAAAAAAAAAAAAAAHwEAAF9yZWxzLy5yZWxzUEsBAi0AFAAGAAgAAAAhAL/SbE7KAAAA&#13;&#10;4QAAAA8AAAAAAAAAAAAAAAAABwIAAGRycy9kb3ducmV2LnhtbFBLBQYAAAAAAwADALcAAAD+AgAA&#13;&#10;AAA=&#13;&#10;">
                    <v:imagedata r:id="rId18" o:title="A picture containing green, outdoor, sitting, sign&#10;&#10;Description automatically generated"/>
                  </v:shape>
                  <v:shape id="Picture 194" o:spid="_x0000_s1029" type="#_x0000_t75" alt="A close up of a sign&#10;&#10;Description automatically generated" style="position:absolute;left:12251;width:11303;height:326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wNzrywAAAOEAAAAPAAAAZHJzL2Rvd25yZXYueG1sRI/BagIx&#13;&#10;EIbvhb5DmIKXolmrFF2NItaCVDy4erC3YTPNLm4m6ybVtU9vCoVehhl+/m/4pvPWVuJCjS8dK+j3&#13;&#10;EhDEudMlGwWH/Xt3BMIHZI2VY1JwIw/z2ePDFFPtrryjSxaMiBD2KSooQqhTKX1ekEXfczVxzL5c&#13;&#10;YzHEszFSN3iNcFvJlyR5lRZLjh8KrGlZUH7Kvq2C1eeSx8Mjf5jnzXbU/zGngTkflOo8tW+TOBYT&#13;&#10;EIHa8N/4Q6x1dBgP4dcobiBndwAAAP//AwBQSwECLQAUAAYACAAAACEA2+H2y+4AAACFAQAAEwAA&#13;&#10;AAAAAAAAAAAAAAAAAAAAW0NvbnRlbnRfVHlwZXNdLnhtbFBLAQItABQABgAIAAAAIQBa9CxbvwAA&#13;&#10;ABUBAAALAAAAAAAAAAAAAAAAAB8BAABfcmVscy8ucmVsc1BLAQItABQABgAIAAAAIQB0wNzrywAA&#13;&#10;AOEAAAAPAAAAAAAAAAAAAAAAAAcCAABkcnMvZG93bnJldi54bWxQSwUGAAAAAAMAAwC3AAAA/wIA&#13;&#10;AAAA&#13;&#10;">
                    <v:imagedata r:id="rId19" o:title="A close up of a sign&#10;&#10;Description automatically generated"/>
                  </v:shape>
                </v:group>
                <v:shape id="Picture 195" o:spid="_x0000_s1030" type="#_x0000_t75" alt="A picture containing food, drawing&#10;&#10;Description automatically generated" style="position:absolute;left:23969;top:33024;width:11322;height:327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X1c4yQAAAOEAAAAPAAAAZHJzL2Rvd25yZXYueG1sRI/BSgMx&#13;&#10;EIbvBd8hjOCtzRpQ6rZp0YrFU7FVaL2Nm+nu4maybNLs9u2bguBlmOHn/4ZvvhxsIyJ1vnas4X6S&#13;&#10;gSAunKm51PD1+TaegvAB2WDjmDScycNycTOaY25cz1uKu1CKBGGfo4YqhDaX0hcVWfQT1xKn7Og6&#13;&#10;iyGdXSlNh32C20aqLHuUFmtOHypsaVVR8bs7WQ1qPe2j2q8OTm1eoorfR/nzEbW+ux1eZ2k8z0AE&#13;&#10;GsJ/4w/xbpLD0wNcjdIGcnEBAAD//wMAUEsBAi0AFAAGAAgAAAAhANvh9svuAAAAhQEAABMAAAAA&#13;&#10;AAAAAAAAAAAAAAAAAFtDb250ZW50X1R5cGVzXS54bWxQSwECLQAUAAYACAAAACEAWvQsW78AAAAV&#13;&#10;AQAACwAAAAAAAAAAAAAAAAAfAQAAX3JlbHMvLnJlbHNQSwECLQAUAAYACAAAACEAP19XOMkAAADh&#13;&#10;AAAADwAAAAAAAAAAAAAAAAAHAgAAZHJzL2Rvd25yZXYueG1sUEsFBgAAAAADAAMAtwAAAP0CAAAA&#13;&#10;AA==&#13;&#10;">
                  <v:imagedata r:id="rId20" o:title="A picture containing food, drawing&#10;&#10;Description automatically generated"/>
                </v:shape>
                <v:shape id="Picture 196" o:spid="_x0000_s1031" type="#_x0000_t75" alt="A picture containing food, drawing&#10;&#10;Description automatically generated" style="position:absolute;left:36043;top:33024;width:11233;height:327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+npxwAAAOEAAAAPAAAAZHJzL2Rvd25yZXYueG1sRI9Na8Mw&#13;&#10;DIbvhf0Ho8FurdMR0i6pW8bKoDvs0GS9i1j5oLYcYq9N/v08GOwiJF7eRzy7w2SNuNHoe8cK1qsE&#13;&#10;BHHtdM+tgq/qfbkF4QOyRuOYFMzk4bB/WOww1+7OZ7qVoRURwj5HBV0IQy6lrzuy6FduII5Z40aL&#13;&#10;IZ5jK/WI9wi3Rj4nSSYt9hw/dDjQW0f1tfy2Cj7S5nKho2nTTW9OCdts/qxQqafH6VjE8VqACDSF&#13;&#10;/8Yf4qSjw0sGv0ZxA7n/AQAA//8DAFBLAQItABQABgAIAAAAIQDb4fbL7gAAAIUBAAATAAAAAAAA&#13;&#10;AAAAAAAAAAAAAABbQ29udGVudF9UeXBlc10ueG1sUEsBAi0AFAAGAAgAAAAhAFr0LFu/AAAAFQEA&#13;&#10;AAsAAAAAAAAAAAAAAAAAHwEAAF9yZWxzLy5yZWxzUEsBAi0AFAAGAAgAAAAhAIMX6enHAAAA4QAA&#13;&#10;AA8AAAAAAAAAAAAAAAAABwIAAGRycy9kb3ducmV2LnhtbFBLBQYAAAAAAwADALcAAAD7AgAAAAA=&#13;&#10;">
                  <v:imagedata r:id="rId21" o:title="A picture containing food, drawing&#10;&#10;Description automatically generated"/>
                </v:shape>
                <v:shape id="Picture 199" o:spid="_x0000_s1032" type="#_x0000_t75" alt="A picture containing food&#10;&#10;Description automatically generated" style="position:absolute;left:36043;width:11322;height:325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Ztp6yAAAAOEAAAAPAAAAZHJzL2Rvd25yZXYueG1sRI/BisIw&#13;&#10;EIbvwr5DmIW9aboeFq1GkV1WinjR9uBxaMa22kxqE2t9eyMIXoYZfv5v+ObL3tSio9ZVlhV8jyIQ&#13;&#10;xLnVFRcKsvR/OAHhPLLG2jIpuJOD5eJjMMdY2xvvqNv7QgQIuxgVlN43sZQuL8mgG9mGOGRH2xr0&#13;&#10;4WwLqVu8Bbip5TiKfqTBisOHEhv6LSk/769GQVUfurtOksuk2a5PmyRL15dNqtTXZ/83C2M1A+Gp&#13;&#10;9+/GC5Ho4DCdwtMobCAXDwAAAP//AwBQSwECLQAUAAYACAAAACEA2+H2y+4AAACFAQAAEwAAAAAA&#13;&#10;AAAAAAAAAAAAAAAAW0NvbnRlbnRfVHlwZXNdLnhtbFBLAQItABQABgAIAAAAIQBa9CxbvwAAABUB&#13;&#10;AAALAAAAAAAAAAAAAAAAAB8BAABfcmVscy8ucmVsc1BLAQItABQABgAIAAAAIQCFZtp6yAAAAOEA&#13;&#10;AAAPAAAAAAAAAAAAAAAAAAcCAABkcnMvZG93bnJldi54bWxQSwUGAAAAAAMAAwC3AAAA/AIAAAAA&#13;&#10;">
                  <v:imagedata r:id="rId22" o:title="A picture containing food&#10;&#10;Description automatically generated"/>
                </v:shape>
                <v:shape id="Picture 200" o:spid="_x0000_s1033" type="#_x0000_t75" alt="A picture containing food, drawing&#10;&#10;Description automatically generated" style="position:absolute;left:24147;top:88;width:11252;height:32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SYRyAAAAOEAAAAPAAAAZHJzL2Rvd25yZXYueG1sRI9Ba8JA&#13;&#10;FITvBf/D8oTe6kaLEqKbENJWrLdaoe3tkX0mwezbNLtq+u9dQehlYBjmG2aVDaYVZ+pdY1nBdBKB&#13;&#10;IC6tbrhSsP98e4pBOI+ssbVMCv7IQZaOHlaYaHvhDzrvfCUChF2CCmrvu0RKV9Zk0E1sRxyyg+0N&#13;&#10;+mD7SuoeLwFuWjmLooU02HBYqLGjoqbyuDsZBXF8+N4X27nb/r7+YD577r7W8btSj+PhZRkkX4Lw&#13;&#10;NPj/xh2x0QoCFm6PwhuQ6RUAAP//AwBQSwECLQAUAAYACAAAACEA2+H2y+4AAACFAQAAEwAAAAAA&#13;&#10;AAAAAAAAAAAAAAAAW0NvbnRlbnRfVHlwZXNdLnhtbFBLAQItABQABgAIAAAAIQBa9CxbvwAAABUB&#13;&#10;AAALAAAAAAAAAAAAAAAAAB8BAABfcmVscy8ucmVsc1BLAQItABQABgAIAAAAIQCBXSYRyAAAAOEA&#13;&#10;AAAPAAAAAAAAAAAAAAAAAAcCAABkcnMvZG93bnJldi54bWxQSwUGAAAAAAMAAwC3AAAA/AIAAAAA&#13;&#10;">
                  <v:imagedata r:id="rId23" o:title="A picture containing food, drawing&#10;&#10;Description automatically generated"/>
                </v:shape>
                <v:shape id="Picture 201" o:spid="_x0000_s1034" type="#_x0000_t75" alt="A screenshot of a cell phone&#10;&#10;Description automatically generated" style="position:absolute;left:355;top:177;width:10953;height:32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yek0yQAAAOEAAAAPAAAAZHJzL2Rvd25yZXYueG1sRI9Ba8JA&#13;&#10;FITvhf6H5RW8SN2NWJHoKlVRvFTQqr0+sq9JaPZtyK4m/nu3UOhlYBjmG2a26GwlbtT40rGGZKBA&#13;&#10;EGfOlJxrOH1uXicgfEA2WDkmDXfysJg/P80wNa7lA92OIRcRwj5FDUUIdSqlzwqy6AeuJo7Zt2ss&#13;&#10;hmibXJoG2wi3lRwqNZYWS44LBda0Kij7OV6tBr/6Wibm3Kf+x0Sd/fbS7kdvuda9l249jfI+BRGo&#13;&#10;C/+NP8TOaBiqBH4fxTcg5w8AAAD//wMAUEsBAi0AFAAGAAgAAAAhANvh9svuAAAAhQEAABMAAAAA&#13;&#10;AAAAAAAAAAAAAAAAAFtDb250ZW50X1R5cGVzXS54bWxQSwECLQAUAAYACAAAACEAWvQsW78AAAAV&#13;&#10;AQAACwAAAAAAAAAAAAAAAAAfAQAAX3JlbHMvLnJlbHNQSwECLQAUAAYACAAAACEA3MnpNMkAAADh&#13;&#10;AAAADwAAAAAAAAAAAAAAAAAHAgAAZHJzL2Rvd25yZXYueG1sUEsFBgAAAAADAAMAtwAAAP0CAAAA&#13;&#10;AA==&#13;&#10;">
                  <v:imagedata r:id="rId24" o:title="A screenshot of a cell phone&#10;&#10;Description automatically generated"/>
                </v:shape>
                <v:shape id="Picture 202" o:spid="_x0000_s1035" type="#_x0000_t75" alt="A screenshot of a cell phone&#10;&#10;Description automatically generated" style="position:absolute;left:12073;top:177;width:11011;height:323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beFExwAAAOEAAAAPAAAAZHJzL2Rvd25yZXYueG1sRI/RasJA&#13;&#10;FETfhf7Dcgu+6cYgxUZXkUolaBGrfsAle02C2bshu+r6912h4MvAMMwZZrYIphE36lxtWcFomIAg&#13;&#10;LqyuuVRwOn4PJiCcR9bYWCYFD3KwmL/1Zphpe+dfuh18KSKEXYYKKu/bTEpXVGTQDW1LHLOz7Qz6&#13;&#10;aLtS6g7vEW4amSbJhzRYc1yosKWviorL4WoUHHM9vn7Wq43chjzsf3Zrd3kYpfrvYTWNspyC8BT8&#13;&#10;q/GPyLWCNEnh+Si+ATn/AwAA//8DAFBLAQItABQABgAIAAAAIQDb4fbL7gAAAIUBAAATAAAAAAAA&#13;&#10;AAAAAAAAAAAAAABbQ29udGVudF9UeXBlc10ueG1sUEsBAi0AFAAGAAgAAAAhAFr0LFu/AAAAFQEA&#13;&#10;AAsAAAAAAAAAAAAAAAAAHwEAAF9yZWxzLy5yZWxzUEsBAi0AFAAGAAgAAAAhAHBt4UTHAAAA4QAA&#13;&#10;AA8AAAAAAAAAAAAAAAAABwIAAGRycy9kb3ducmV2LnhtbFBLBQYAAAAAAwADALcAAAD7AgAAAAA=&#13;&#10;">
                  <v:imagedata r:id="rId25" o:title="A screenshot of a cell phone&#10;&#10;Description automatically generated"/>
                </v:shape>
                <w10:wrap type="square"/>
              </v:group>
            </w:pict>
          </mc:Fallback>
        </mc:AlternateContent>
      </w:r>
    </w:p>
    <w:sectPr w:rsidR="00C7098B" w:rsidRPr="00C7098B" w:rsidSect="000B4701">
      <w:footerReference w:type="even" r:id="rId26"/>
      <w:footerReference w:type="default" r:id="rId27"/>
      <w:pgSz w:w="11910" w:h="16840"/>
      <w:pgMar w:top="1292" w:right="1701" w:bottom="1418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EC2AA" w14:textId="77777777" w:rsidR="006601F7" w:rsidRDefault="006601F7">
      <w:r>
        <w:separator/>
      </w:r>
    </w:p>
  </w:endnote>
  <w:endnote w:type="continuationSeparator" w:id="0">
    <w:p w14:paraId="61FE238F" w14:textId="77777777" w:rsidR="006601F7" w:rsidRDefault="0066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﷽﷽﷽﷽﷽﷽﷽﷽at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Canela"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Montserrat-Light">
    <w:altName w:val="Montserrat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ontserrat-Medium">
    <w:altName w:val="Montserrat Medium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rial-Light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eastAsia="MS Gothic"/>
      </w:rPr>
      <w:id w:val="769429866"/>
      <w:docPartObj>
        <w:docPartGallery w:val="Page Numbers (Bottom of Page)"/>
        <w:docPartUnique/>
      </w:docPartObj>
    </w:sdtPr>
    <w:sdtContent>
      <w:p w14:paraId="21418A7E" w14:textId="77777777" w:rsidR="004A25B4" w:rsidRDefault="004A25B4" w:rsidP="00EA627B">
        <w:pPr>
          <w:pStyle w:val="Footer"/>
          <w:framePr w:wrap="none" w:vAnchor="text" w:hAnchor="margin" w:xAlign="right" w:y="1"/>
          <w:rPr>
            <w:rStyle w:val="PageNumber"/>
            <w:rFonts w:eastAsia="MS Gothic"/>
          </w:rPr>
        </w:pPr>
        <w:r>
          <w:rPr>
            <w:rStyle w:val="PageNumber"/>
            <w:rFonts w:eastAsia="MS Gothic"/>
          </w:rPr>
          <w:fldChar w:fldCharType="begin"/>
        </w:r>
        <w:r>
          <w:rPr>
            <w:rStyle w:val="PageNumber"/>
            <w:rFonts w:eastAsia="MS Gothic"/>
          </w:rPr>
          <w:instrText xml:space="preserve"> PAGE </w:instrText>
        </w:r>
        <w:r>
          <w:rPr>
            <w:rStyle w:val="PageNumber"/>
            <w:rFonts w:eastAsia="MS Gothic"/>
          </w:rPr>
          <w:fldChar w:fldCharType="end"/>
        </w:r>
      </w:p>
    </w:sdtContent>
  </w:sdt>
  <w:p w14:paraId="6A6AC0C1" w14:textId="77777777" w:rsidR="004A25B4" w:rsidRDefault="004A25B4" w:rsidP="005513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Montserrat Medium" w:eastAsia="MS Gothic" w:hAnsi="Montserrat Medium"/>
        <w:color w:val="0432FF"/>
        <w:sz w:val="20"/>
        <w:szCs w:val="20"/>
      </w:rPr>
      <w:id w:val="8656911"/>
      <w:docPartObj>
        <w:docPartGallery w:val="Page Numbers (Bottom of Page)"/>
        <w:docPartUnique/>
      </w:docPartObj>
    </w:sdtPr>
    <w:sdtContent>
      <w:p w14:paraId="15C9D892" w14:textId="77777777" w:rsidR="00B5210A" w:rsidRPr="0055132F" w:rsidRDefault="00B5210A" w:rsidP="00C40915">
        <w:pPr>
          <w:pStyle w:val="Footer"/>
          <w:framePr w:w="228" w:h="281" w:hRule="exact" w:wrap="none" w:vAnchor="text" w:hAnchor="page" w:x="10707" w:y="-671"/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</w:pPr>
        <w:r w:rsidRPr="0055132F"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  <w:fldChar w:fldCharType="begin"/>
        </w:r>
        <w:r w:rsidRPr="0055132F"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  <w:instrText xml:space="preserve"> PAGE </w:instrText>
        </w:r>
        <w:r w:rsidRPr="0055132F"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  <w:fldChar w:fldCharType="separate"/>
        </w:r>
        <w:r w:rsidRPr="0055132F">
          <w:rPr>
            <w:rStyle w:val="PageNumber"/>
            <w:rFonts w:ascii="Montserrat Medium" w:eastAsia="MS Gothic" w:hAnsi="Montserrat Medium"/>
            <w:noProof/>
            <w:color w:val="0432FF"/>
            <w:sz w:val="20"/>
            <w:szCs w:val="20"/>
          </w:rPr>
          <w:t>5</w:t>
        </w:r>
        <w:r w:rsidRPr="0055132F"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  <w:fldChar w:fldCharType="end"/>
        </w:r>
      </w:p>
    </w:sdtContent>
  </w:sdt>
  <w:p w14:paraId="5F0805D8" w14:textId="77777777" w:rsidR="004A25B4" w:rsidRPr="00BF071E" w:rsidRDefault="004A25B4" w:rsidP="00EA627B">
    <w:pPr>
      <w:pStyle w:val="Footer"/>
      <w:ind w:right="360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6D353" w14:textId="77777777" w:rsidR="006601F7" w:rsidRDefault="006601F7">
      <w:r>
        <w:separator/>
      </w:r>
    </w:p>
  </w:footnote>
  <w:footnote w:type="continuationSeparator" w:id="0">
    <w:p w14:paraId="68B1AD6D" w14:textId="77777777" w:rsidR="006601F7" w:rsidRDefault="00660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8C5"/>
    <w:multiLevelType w:val="multilevel"/>
    <w:tmpl w:val="4BE8981A"/>
    <w:styleLink w:val="ListParagraph"/>
    <w:lvl w:ilvl="0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1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4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5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" w15:restartNumberingAfterBreak="0">
    <w:nsid w:val="1C7607D5"/>
    <w:multiLevelType w:val="hybridMultilevel"/>
    <w:tmpl w:val="09B85228"/>
    <w:lvl w:ilvl="0" w:tplc="3464457C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1847F5"/>
      </w:rPr>
    </w:lvl>
    <w:lvl w:ilvl="1" w:tplc="08090003" w:tentative="1">
      <w:start w:val="1"/>
      <w:numFmt w:val="bullet"/>
      <w:lvlText w:val="o"/>
      <w:lvlJc w:val="left"/>
      <w:pPr>
        <w:ind w:left="-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</w:abstractNum>
  <w:abstractNum w:abstractNumId="2" w15:restartNumberingAfterBreak="0">
    <w:nsid w:val="22316EF4"/>
    <w:multiLevelType w:val="hybridMultilevel"/>
    <w:tmpl w:val="A12C7F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71394"/>
    <w:multiLevelType w:val="hybridMultilevel"/>
    <w:tmpl w:val="29BA34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84A78"/>
    <w:multiLevelType w:val="hybridMultilevel"/>
    <w:tmpl w:val="517C804E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76C70EF"/>
    <w:multiLevelType w:val="hybridMultilevel"/>
    <w:tmpl w:val="13A638C6"/>
    <w:lvl w:ilvl="0" w:tplc="0809000F">
      <w:start w:val="1"/>
      <w:numFmt w:val="decimal"/>
      <w:lvlText w:val="%1."/>
      <w:lvlJc w:val="left"/>
      <w:pPr>
        <w:ind w:left="473" w:hanging="360"/>
      </w:p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446E6E64"/>
    <w:multiLevelType w:val="multilevel"/>
    <w:tmpl w:val="7206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C32A6C"/>
    <w:multiLevelType w:val="hybridMultilevel"/>
    <w:tmpl w:val="3846553E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4E3B012F"/>
    <w:multiLevelType w:val="hybridMultilevel"/>
    <w:tmpl w:val="10BAFD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415FB8"/>
    <w:multiLevelType w:val="hybridMultilevel"/>
    <w:tmpl w:val="D25C9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513382"/>
    <w:multiLevelType w:val="multilevel"/>
    <w:tmpl w:val="61440ADC"/>
    <w:styleLink w:val="CurrentList1"/>
    <w:lvl w:ilvl="0">
      <w:start w:val="1"/>
      <w:numFmt w:val="bullet"/>
      <w:lvlText w:val=""/>
      <w:lvlJc w:val="left"/>
      <w:rPr>
        <w:rFonts w:ascii="Symbol" w:hAnsi="Symbol" w:hint="default"/>
        <w:color w:val="1847F5"/>
      </w:rPr>
    </w:lvl>
    <w:lvl w:ilvl="1">
      <w:start w:val="1"/>
      <w:numFmt w:val="bullet"/>
      <w:lvlText w:val="o"/>
      <w:lvlJc w:val="left"/>
      <w:pPr>
        <w:ind w:left="-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</w:abstractNum>
  <w:abstractNum w:abstractNumId="11" w15:restartNumberingAfterBreak="0">
    <w:nsid w:val="5CE2059C"/>
    <w:multiLevelType w:val="multilevel"/>
    <w:tmpl w:val="4BE8981A"/>
    <w:lvl w:ilvl="0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1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4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5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2" w15:restartNumberingAfterBreak="0">
    <w:nsid w:val="63573970"/>
    <w:multiLevelType w:val="hybridMultilevel"/>
    <w:tmpl w:val="700C0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B07DB"/>
    <w:multiLevelType w:val="multilevel"/>
    <w:tmpl w:val="F414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A464B8E"/>
    <w:multiLevelType w:val="multilevel"/>
    <w:tmpl w:val="7A86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97593C"/>
    <w:multiLevelType w:val="hybridMultilevel"/>
    <w:tmpl w:val="167E5D90"/>
    <w:lvl w:ilvl="0" w:tplc="E26283E8">
      <w:start w:val="1"/>
      <w:numFmt w:val="decimal"/>
      <w:pStyle w:val="Numberedtext"/>
      <w:lvlText w:val="%1.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F18C1"/>
    <w:multiLevelType w:val="hybridMultilevel"/>
    <w:tmpl w:val="90045D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430D0F"/>
    <w:multiLevelType w:val="hybridMultilevel"/>
    <w:tmpl w:val="7E22685C"/>
    <w:lvl w:ilvl="0" w:tplc="0809000F">
      <w:start w:val="1"/>
      <w:numFmt w:val="decimal"/>
      <w:lvlText w:val="%1."/>
      <w:lvlJc w:val="left"/>
      <w:pPr>
        <w:ind w:left="473" w:hanging="360"/>
      </w:p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70B81288"/>
    <w:multiLevelType w:val="hybridMultilevel"/>
    <w:tmpl w:val="38BE5132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9" w15:restartNumberingAfterBreak="0">
    <w:nsid w:val="77D336F1"/>
    <w:multiLevelType w:val="multilevel"/>
    <w:tmpl w:val="F7B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65743B"/>
    <w:multiLevelType w:val="hybridMultilevel"/>
    <w:tmpl w:val="8BC69458"/>
    <w:lvl w:ilvl="0" w:tplc="9D927A76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color w:val="393939"/>
        <w:spacing w:val="-19"/>
        <w:w w:val="100"/>
        <w:sz w:val="20"/>
        <w:szCs w:val="20"/>
        <w:lang w:val="en-US" w:eastAsia="en-US" w:bidi="en-US"/>
      </w:rPr>
    </w:lvl>
    <w:lvl w:ilvl="1" w:tplc="64544F74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en-US"/>
      </w:rPr>
    </w:lvl>
    <w:lvl w:ilvl="2" w:tplc="AF62C6CE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en-US"/>
      </w:rPr>
    </w:lvl>
    <w:lvl w:ilvl="3" w:tplc="83468048">
      <w:numFmt w:val="bullet"/>
      <w:lvlText w:val="•"/>
      <w:lvlJc w:val="left"/>
      <w:pPr>
        <w:ind w:left="3541" w:hanging="360"/>
      </w:pPr>
      <w:rPr>
        <w:rFonts w:hint="default"/>
        <w:lang w:val="en-US" w:eastAsia="en-US" w:bidi="en-US"/>
      </w:rPr>
    </w:lvl>
    <w:lvl w:ilvl="4" w:tplc="C1BE08E2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en-US"/>
      </w:rPr>
    </w:lvl>
    <w:lvl w:ilvl="5" w:tplc="02363A82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en-US"/>
      </w:rPr>
    </w:lvl>
    <w:lvl w:ilvl="6" w:tplc="14426580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en-US"/>
      </w:rPr>
    </w:lvl>
    <w:lvl w:ilvl="7" w:tplc="3E48D7EE">
      <w:numFmt w:val="bullet"/>
      <w:lvlText w:val="•"/>
      <w:lvlJc w:val="left"/>
      <w:pPr>
        <w:ind w:left="7623" w:hanging="360"/>
      </w:pPr>
      <w:rPr>
        <w:rFonts w:hint="default"/>
        <w:lang w:val="en-US" w:eastAsia="en-US" w:bidi="en-US"/>
      </w:rPr>
    </w:lvl>
    <w:lvl w:ilvl="8" w:tplc="44DC195E">
      <w:numFmt w:val="bullet"/>
      <w:lvlText w:val="•"/>
      <w:lvlJc w:val="left"/>
      <w:pPr>
        <w:ind w:left="8644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7A0A1EC6"/>
    <w:multiLevelType w:val="hybridMultilevel"/>
    <w:tmpl w:val="A65CAA14"/>
    <w:lvl w:ilvl="0" w:tplc="455C300E">
      <w:start w:val="1"/>
      <w:numFmt w:val="bullet"/>
      <w:pStyle w:val="Secondbullet"/>
      <w:lvlText w:val="—"/>
      <w:lvlJc w:val="left"/>
      <w:pPr>
        <w:ind w:left="737" w:hanging="453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234852">
    <w:abstractNumId w:val="20"/>
  </w:num>
  <w:num w:numId="2" w16cid:durableId="1313366841">
    <w:abstractNumId w:val="18"/>
  </w:num>
  <w:num w:numId="3" w16cid:durableId="1885292002">
    <w:abstractNumId w:val="7"/>
  </w:num>
  <w:num w:numId="4" w16cid:durableId="1275359137">
    <w:abstractNumId w:val="0"/>
  </w:num>
  <w:num w:numId="5" w16cid:durableId="115802855">
    <w:abstractNumId w:val="11"/>
  </w:num>
  <w:num w:numId="6" w16cid:durableId="102002344">
    <w:abstractNumId w:val="9"/>
  </w:num>
  <w:num w:numId="7" w16cid:durableId="39860413">
    <w:abstractNumId w:val="16"/>
  </w:num>
  <w:num w:numId="8" w16cid:durableId="659886999">
    <w:abstractNumId w:val="12"/>
  </w:num>
  <w:num w:numId="9" w16cid:durableId="1500274616">
    <w:abstractNumId w:val="1"/>
  </w:num>
  <w:num w:numId="10" w16cid:durableId="1151556910">
    <w:abstractNumId w:val="5"/>
  </w:num>
  <w:num w:numId="11" w16cid:durableId="1012948271">
    <w:abstractNumId w:val="14"/>
  </w:num>
  <w:num w:numId="12" w16cid:durableId="1945841028">
    <w:abstractNumId w:val="4"/>
  </w:num>
  <w:num w:numId="13" w16cid:durableId="331225698">
    <w:abstractNumId w:val="17"/>
  </w:num>
  <w:num w:numId="14" w16cid:durableId="1918395655">
    <w:abstractNumId w:val="6"/>
  </w:num>
  <w:num w:numId="15" w16cid:durableId="450246124">
    <w:abstractNumId w:val="13"/>
  </w:num>
  <w:num w:numId="16" w16cid:durableId="1357384327">
    <w:abstractNumId w:val="10"/>
  </w:num>
  <w:num w:numId="17" w16cid:durableId="1369917897">
    <w:abstractNumId w:val="21"/>
  </w:num>
  <w:num w:numId="18" w16cid:durableId="213748634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674917855">
    <w:abstractNumId w:val="15"/>
  </w:num>
  <w:num w:numId="20" w16cid:durableId="1129397277">
    <w:abstractNumId w:val="2"/>
  </w:num>
  <w:num w:numId="21" w16cid:durableId="1627540202">
    <w:abstractNumId w:val="3"/>
  </w:num>
  <w:num w:numId="22" w16cid:durableId="20532642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hideGrammaticalError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F0"/>
    <w:rsid w:val="00013E96"/>
    <w:rsid w:val="000215B0"/>
    <w:rsid w:val="00031621"/>
    <w:rsid w:val="00033ADE"/>
    <w:rsid w:val="00037143"/>
    <w:rsid w:val="000379FC"/>
    <w:rsid w:val="00042A32"/>
    <w:rsid w:val="000700D0"/>
    <w:rsid w:val="00072B98"/>
    <w:rsid w:val="00072D5D"/>
    <w:rsid w:val="000777BA"/>
    <w:rsid w:val="00081764"/>
    <w:rsid w:val="00084FBC"/>
    <w:rsid w:val="00087515"/>
    <w:rsid w:val="000A0EF2"/>
    <w:rsid w:val="000B16CC"/>
    <w:rsid w:val="000B2EE5"/>
    <w:rsid w:val="000B4701"/>
    <w:rsid w:val="000B608E"/>
    <w:rsid w:val="000B661C"/>
    <w:rsid w:val="000C0512"/>
    <w:rsid w:val="000C07C4"/>
    <w:rsid w:val="000C0EDB"/>
    <w:rsid w:val="000C4871"/>
    <w:rsid w:val="000C673D"/>
    <w:rsid w:val="000F63CF"/>
    <w:rsid w:val="000F74EE"/>
    <w:rsid w:val="00123488"/>
    <w:rsid w:val="00147349"/>
    <w:rsid w:val="001515D2"/>
    <w:rsid w:val="00152192"/>
    <w:rsid w:val="00175C99"/>
    <w:rsid w:val="00177D81"/>
    <w:rsid w:val="0018453A"/>
    <w:rsid w:val="0019226F"/>
    <w:rsid w:val="00194762"/>
    <w:rsid w:val="001B4CC0"/>
    <w:rsid w:val="001C3883"/>
    <w:rsid w:val="001D0C94"/>
    <w:rsid w:val="001D7129"/>
    <w:rsid w:val="001E6F87"/>
    <w:rsid w:val="001E7908"/>
    <w:rsid w:val="001F0E50"/>
    <w:rsid w:val="001F1611"/>
    <w:rsid w:val="001F4696"/>
    <w:rsid w:val="001F4CF7"/>
    <w:rsid w:val="002142C8"/>
    <w:rsid w:val="00233EC0"/>
    <w:rsid w:val="002365D2"/>
    <w:rsid w:val="00245030"/>
    <w:rsid w:val="002576B9"/>
    <w:rsid w:val="00257910"/>
    <w:rsid w:val="002627FC"/>
    <w:rsid w:val="00265C21"/>
    <w:rsid w:val="0027234A"/>
    <w:rsid w:val="002966AB"/>
    <w:rsid w:val="0029676E"/>
    <w:rsid w:val="002A055A"/>
    <w:rsid w:val="002A0644"/>
    <w:rsid w:val="002A58D5"/>
    <w:rsid w:val="002A6603"/>
    <w:rsid w:val="002C4CA6"/>
    <w:rsid w:val="002C533C"/>
    <w:rsid w:val="002E0CF8"/>
    <w:rsid w:val="00307B57"/>
    <w:rsid w:val="00323AAD"/>
    <w:rsid w:val="00324792"/>
    <w:rsid w:val="00341394"/>
    <w:rsid w:val="003550A0"/>
    <w:rsid w:val="00372863"/>
    <w:rsid w:val="00381E72"/>
    <w:rsid w:val="00395651"/>
    <w:rsid w:val="003B7EA7"/>
    <w:rsid w:val="003C1E81"/>
    <w:rsid w:val="003C57E9"/>
    <w:rsid w:val="003C6559"/>
    <w:rsid w:val="003D47F8"/>
    <w:rsid w:val="003E0A44"/>
    <w:rsid w:val="003E59F2"/>
    <w:rsid w:val="003E768E"/>
    <w:rsid w:val="003F01D3"/>
    <w:rsid w:val="003F3532"/>
    <w:rsid w:val="003F35AB"/>
    <w:rsid w:val="00416AE3"/>
    <w:rsid w:val="004253B9"/>
    <w:rsid w:val="00430567"/>
    <w:rsid w:val="0043518E"/>
    <w:rsid w:val="00463AAA"/>
    <w:rsid w:val="0047010A"/>
    <w:rsid w:val="004731C5"/>
    <w:rsid w:val="00474B08"/>
    <w:rsid w:val="0048243A"/>
    <w:rsid w:val="0048384B"/>
    <w:rsid w:val="004853EA"/>
    <w:rsid w:val="00492C5C"/>
    <w:rsid w:val="004A25B4"/>
    <w:rsid w:val="004B352A"/>
    <w:rsid w:val="004B4249"/>
    <w:rsid w:val="004F0A4E"/>
    <w:rsid w:val="00507344"/>
    <w:rsid w:val="005115BA"/>
    <w:rsid w:val="00522130"/>
    <w:rsid w:val="00531F57"/>
    <w:rsid w:val="00541E05"/>
    <w:rsid w:val="00550DF8"/>
    <w:rsid w:val="005550C0"/>
    <w:rsid w:val="00556F55"/>
    <w:rsid w:val="00583D0B"/>
    <w:rsid w:val="0059018D"/>
    <w:rsid w:val="00591867"/>
    <w:rsid w:val="005918D0"/>
    <w:rsid w:val="00593B4E"/>
    <w:rsid w:val="005957BC"/>
    <w:rsid w:val="005A0A31"/>
    <w:rsid w:val="005A54AD"/>
    <w:rsid w:val="005C2148"/>
    <w:rsid w:val="005D3076"/>
    <w:rsid w:val="005D45E1"/>
    <w:rsid w:val="005E0370"/>
    <w:rsid w:val="005E2C78"/>
    <w:rsid w:val="005F4B9F"/>
    <w:rsid w:val="005F7854"/>
    <w:rsid w:val="006227EA"/>
    <w:rsid w:val="00624A54"/>
    <w:rsid w:val="0064121E"/>
    <w:rsid w:val="006601F7"/>
    <w:rsid w:val="006618E7"/>
    <w:rsid w:val="00661F98"/>
    <w:rsid w:val="00667E53"/>
    <w:rsid w:val="00670DFA"/>
    <w:rsid w:val="0068157D"/>
    <w:rsid w:val="00683253"/>
    <w:rsid w:val="006969ED"/>
    <w:rsid w:val="006A2127"/>
    <w:rsid w:val="006B17F0"/>
    <w:rsid w:val="006D2795"/>
    <w:rsid w:val="006D6CD4"/>
    <w:rsid w:val="006E3F83"/>
    <w:rsid w:val="00736D85"/>
    <w:rsid w:val="00740509"/>
    <w:rsid w:val="00760979"/>
    <w:rsid w:val="007761F8"/>
    <w:rsid w:val="00776D7F"/>
    <w:rsid w:val="00777237"/>
    <w:rsid w:val="007808C2"/>
    <w:rsid w:val="00782635"/>
    <w:rsid w:val="007845E9"/>
    <w:rsid w:val="00784D52"/>
    <w:rsid w:val="007A195C"/>
    <w:rsid w:val="007B187E"/>
    <w:rsid w:val="007C399B"/>
    <w:rsid w:val="007C43CE"/>
    <w:rsid w:val="007D0F95"/>
    <w:rsid w:val="007D62AB"/>
    <w:rsid w:val="007E4D46"/>
    <w:rsid w:val="007F6E90"/>
    <w:rsid w:val="0081422D"/>
    <w:rsid w:val="008325A6"/>
    <w:rsid w:val="00832F8A"/>
    <w:rsid w:val="00834ABD"/>
    <w:rsid w:val="00846D63"/>
    <w:rsid w:val="0087021A"/>
    <w:rsid w:val="0087765F"/>
    <w:rsid w:val="0088703B"/>
    <w:rsid w:val="008A6D77"/>
    <w:rsid w:val="008B31FB"/>
    <w:rsid w:val="008B3729"/>
    <w:rsid w:val="008F0493"/>
    <w:rsid w:val="008F15F0"/>
    <w:rsid w:val="008F7995"/>
    <w:rsid w:val="008F7998"/>
    <w:rsid w:val="00905D0A"/>
    <w:rsid w:val="00907F92"/>
    <w:rsid w:val="00913620"/>
    <w:rsid w:val="00922CAC"/>
    <w:rsid w:val="00925FBC"/>
    <w:rsid w:val="0093100A"/>
    <w:rsid w:val="009345A0"/>
    <w:rsid w:val="00937808"/>
    <w:rsid w:val="00950131"/>
    <w:rsid w:val="00957F40"/>
    <w:rsid w:val="009658CD"/>
    <w:rsid w:val="00997306"/>
    <w:rsid w:val="009A223C"/>
    <w:rsid w:val="009A2CA0"/>
    <w:rsid w:val="009A39CA"/>
    <w:rsid w:val="009A48C7"/>
    <w:rsid w:val="009C1DFF"/>
    <w:rsid w:val="009D284E"/>
    <w:rsid w:val="009E0D14"/>
    <w:rsid w:val="009E20E7"/>
    <w:rsid w:val="009E22B0"/>
    <w:rsid w:val="009F4F70"/>
    <w:rsid w:val="00A23CE0"/>
    <w:rsid w:val="00A46A2B"/>
    <w:rsid w:val="00A545CA"/>
    <w:rsid w:val="00A56C00"/>
    <w:rsid w:val="00A667C9"/>
    <w:rsid w:val="00A66A0D"/>
    <w:rsid w:val="00A6710E"/>
    <w:rsid w:val="00A85026"/>
    <w:rsid w:val="00A904A4"/>
    <w:rsid w:val="00A93CC9"/>
    <w:rsid w:val="00A94426"/>
    <w:rsid w:val="00AA3528"/>
    <w:rsid w:val="00AA64B8"/>
    <w:rsid w:val="00AE7053"/>
    <w:rsid w:val="00B13C8D"/>
    <w:rsid w:val="00B23C13"/>
    <w:rsid w:val="00B25B1D"/>
    <w:rsid w:val="00B3312A"/>
    <w:rsid w:val="00B3411F"/>
    <w:rsid w:val="00B47DE2"/>
    <w:rsid w:val="00B47E2E"/>
    <w:rsid w:val="00B5210A"/>
    <w:rsid w:val="00B74CFC"/>
    <w:rsid w:val="00B77CDB"/>
    <w:rsid w:val="00B95FF3"/>
    <w:rsid w:val="00BA3977"/>
    <w:rsid w:val="00BB0CC6"/>
    <w:rsid w:val="00BC24A6"/>
    <w:rsid w:val="00BC52A6"/>
    <w:rsid w:val="00BD4E04"/>
    <w:rsid w:val="00BE7EC0"/>
    <w:rsid w:val="00BF3951"/>
    <w:rsid w:val="00C11895"/>
    <w:rsid w:val="00C11B3C"/>
    <w:rsid w:val="00C12370"/>
    <w:rsid w:val="00C1718C"/>
    <w:rsid w:val="00C36FCD"/>
    <w:rsid w:val="00C40915"/>
    <w:rsid w:val="00C40AB1"/>
    <w:rsid w:val="00C63B95"/>
    <w:rsid w:val="00C7098B"/>
    <w:rsid w:val="00C808E6"/>
    <w:rsid w:val="00C86320"/>
    <w:rsid w:val="00CB2A64"/>
    <w:rsid w:val="00CE2CC7"/>
    <w:rsid w:val="00CE58B7"/>
    <w:rsid w:val="00CF03BC"/>
    <w:rsid w:val="00D1303D"/>
    <w:rsid w:val="00D165A5"/>
    <w:rsid w:val="00D22723"/>
    <w:rsid w:val="00D416E8"/>
    <w:rsid w:val="00D60BF2"/>
    <w:rsid w:val="00D665E2"/>
    <w:rsid w:val="00D82202"/>
    <w:rsid w:val="00D86D91"/>
    <w:rsid w:val="00DA3B64"/>
    <w:rsid w:val="00DB15EC"/>
    <w:rsid w:val="00DD290B"/>
    <w:rsid w:val="00DD5390"/>
    <w:rsid w:val="00DE0ADB"/>
    <w:rsid w:val="00DE5E87"/>
    <w:rsid w:val="00DF48DE"/>
    <w:rsid w:val="00E0156B"/>
    <w:rsid w:val="00E039F5"/>
    <w:rsid w:val="00E46530"/>
    <w:rsid w:val="00E55C4E"/>
    <w:rsid w:val="00E6769E"/>
    <w:rsid w:val="00E73D34"/>
    <w:rsid w:val="00E856D5"/>
    <w:rsid w:val="00E87648"/>
    <w:rsid w:val="00E928BF"/>
    <w:rsid w:val="00EA627B"/>
    <w:rsid w:val="00EB5F46"/>
    <w:rsid w:val="00EB674D"/>
    <w:rsid w:val="00EC0561"/>
    <w:rsid w:val="00EC1DA9"/>
    <w:rsid w:val="00EC4088"/>
    <w:rsid w:val="00EC7B82"/>
    <w:rsid w:val="00EE08CB"/>
    <w:rsid w:val="00EF4385"/>
    <w:rsid w:val="00EF719D"/>
    <w:rsid w:val="00F05946"/>
    <w:rsid w:val="00F127C4"/>
    <w:rsid w:val="00F1559A"/>
    <w:rsid w:val="00F174C6"/>
    <w:rsid w:val="00F25F34"/>
    <w:rsid w:val="00F342AB"/>
    <w:rsid w:val="00F54B6B"/>
    <w:rsid w:val="00F61ED4"/>
    <w:rsid w:val="00F6553D"/>
    <w:rsid w:val="00F77A69"/>
    <w:rsid w:val="00F864EB"/>
    <w:rsid w:val="00F94923"/>
    <w:rsid w:val="00FA2437"/>
    <w:rsid w:val="00FA324E"/>
    <w:rsid w:val="00FC3C83"/>
    <w:rsid w:val="00FD3100"/>
    <w:rsid w:val="00FD4EB6"/>
    <w:rsid w:val="00FE1158"/>
    <w:rsid w:val="00FE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285CA5"/>
  <w15:docId w15:val="{72FF18AE-CCF2-7A45-BF45-2183F112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66AB"/>
    <w:rPr>
      <w:rFonts w:ascii="Montserrat" w:eastAsia="Times New Roman" w:hAnsi="Montserrat"/>
      <w:color w:val="5E5E5E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7C43CE"/>
    <w:pPr>
      <w:spacing w:before="100"/>
      <w:outlineLvl w:val="0"/>
    </w:pPr>
    <w:rPr>
      <w:rFonts w:ascii="Canela" w:eastAsia="Montserrat-Light" w:hAnsi="Canela" w:cs="Montserrat-Light"/>
      <w:color w:val="1847F5"/>
      <w:sz w:val="72"/>
      <w:szCs w:val="120"/>
    </w:rPr>
  </w:style>
  <w:style w:type="paragraph" w:styleId="Heading2">
    <w:name w:val="heading 2"/>
    <w:basedOn w:val="Normal"/>
    <w:next w:val="BodyTextYO"/>
    <w:link w:val="Heading2Char"/>
    <w:autoRedefine/>
    <w:uiPriority w:val="1"/>
    <w:qFormat/>
    <w:rsid w:val="00DB15EC"/>
    <w:pPr>
      <w:spacing w:before="120" w:after="200"/>
      <w:outlineLvl w:val="1"/>
    </w:pPr>
    <w:rPr>
      <w:rFonts w:ascii="Canela" w:eastAsia="Montserrat" w:hAnsi="Canela" w:cs="Montserrat"/>
      <w:bCs/>
      <w:color w:val="103DFA"/>
      <w:sz w:val="48"/>
    </w:rPr>
  </w:style>
  <w:style w:type="paragraph" w:styleId="Heading3">
    <w:name w:val="heading 3"/>
    <w:basedOn w:val="Normal"/>
    <w:next w:val="Heading4"/>
    <w:autoRedefine/>
    <w:uiPriority w:val="1"/>
    <w:qFormat/>
    <w:rsid w:val="001B4CC0"/>
    <w:pPr>
      <w:widowControl w:val="0"/>
      <w:autoSpaceDE w:val="0"/>
      <w:autoSpaceDN w:val="0"/>
      <w:spacing w:before="360" w:after="240"/>
      <w:ind w:right="907"/>
      <w:outlineLvl w:val="2"/>
    </w:pPr>
    <w:rPr>
      <w:rFonts w:ascii="Canela" w:eastAsia="Montserrat-Medium" w:hAnsi="Canela" w:cs="Montserrat-Medium"/>
      <w:color w:val="1847F5"/>
      <w:sz w:val="28"/>
      <w:shd w:val="clear" w:color="auto" w:fill="FFFFFF"/>
      <w:lang w:eastAsia="en-US" w:bidi="en-US"/>
    </w:rPr>
  </w:style>
  <w:style w:type="paragraph" w:styleId="Heading4">
    <w:name w:val="heading 4"/>
    <w:basedOn w:val="Normal"/>
    <w:autoRedefine/>
    <w:uiPriority w:val="1"/>
    <w:qFormat/>
    <w:rsid w:val="00C40915"/>
    <w:pPr>
      <w:widowControl w:val="0"/>
      <w:autoSpaceDE w:val="0"/>
      <w:autoSpaceDN w:val="0"/>
      <w:spacing w:before="360" w:after="240"/>
      <w:outlineLvl w:val="3"/>
    </w:pPr>
    <w:rPr>
      <w:b/>
      <w:color w:val="595959" w:themeColor="text1" w:themeTint="A6"/>
    </w:rPr>
  </w:style>
  <w:style w:type="paragraph" w:styleId="Heading5">
    <w:name w:val="heading 5"/>
    <w:basedOn w:val="Normal"/>
    <w:autoRedefine/>
    <w:uiPriority w:val="1"/>
    <w:qFormat/>
    <w:rsid w:val="00FE1158"/>
    <w:pPr>
      <w:widowControl w:val="0"/>
      <w:autoSpaceDE w:val="0"/>
      <w:autoSpaceDN w:val="0"/>
      <w:spacing w:after="80"/>
      <w:outlineLvl w:val="4"/>
    </w:pPr>
    <w:rPr>
      <w:rFonts w:ascii="Montserrat Medium" w:eastAsia="Arial" w:hAnsi="Montserrat Medium" w:cs="Arial"/>
      <w:bCs/>
      <w:iCs/>
      <w:sz w:val="20"/>
      <w:szCs w:val="20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A055A"/>
    <w:pPr>
      <w:keepNext/>
      <w:keepLines/>
      <w:spacing w:before="40"/>
      <w:outlineLvl w:val="5"/>
    </w:pPr>
    <w:rPr>
      <w:rFonts w:eastAsia="MS Gothic"/>
      <w:color w:val="005ACC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3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D665E2"/>
    <w:rPr>
      <w:rFonts w:ascii="Montserrat" w:hAnsi="Montserrat"/>
      <w:color w:val="5E5E5E"/>
      <w:bdr w:val="none" w:sz="0" w:space="0" w:color="auto"/>
      <w:shd w:val="clear" w:color="auto" w:fill="auto"/>
    </w:rPr>
  </w:style>
  <w:style w:type="paragraph" w:styleId="ListParagraph0">
    <w:name w:val="List Paragraph"/>
    <w:aliases w:val="UTS Para"/>
    <w:basedOn w:val="Normal"/>
    <w:uiPriority w:val="34"/>
    <w:qFormat/>
    <w:pPr>
      <w:spacing w:before="40"/>
      <w:ind w:left="476" w:hanging="360"/>
    </w:pPr>
    <w:rPr>
      <w:rFonts w:ascii="Arial" w:eastAsia="Arial" w:hAnsi="Arial" w:cs="Arial"/>
    </w:rPr>
  </w:style>
  <w:style w:type="paragraph" w:customStyle="1" w:styleId="TableParagraph">
    <w:name w:val="Table Paragraph"/>
    <w:uiPriority w:val="1"/>
    <w:qFormat/>
    <w:rsid w:val="002966AB"/>
    <w:pPr>
      <w:widowControl w:val="0"/>
      <w:autoSpaceDE w:val="0"/>
      <w:autoSpaceDN w:val="0"/>
      <w:spacing w:line="360" w:lineRule="auto"/>
      <w:ind w:left="91"/>
    </w:pPr>
    <w:rPr>
      <w:rFonts w:ascii="Montserrat" w:eastAsia="MArial-Light" w:hAnsi="Montserrat" w:cs="MArial-Light"/>
      <w:color w:val="393939"/>
      <w:sz w:val="18"/>
      <w:szCs w:val="22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265C2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65C21"/>
    <w:rPr>
      <w:rFonts w:ascii="MArial-Light" w:eastAsia="MArial-Light" w:hAnsi="MArial-Light" w:cs="MArial-Light"/>
      <w:color w:val="5E5E5E"/>
      <w:bdr w:val="none" w:sz="0" w:space="0" w:color="auto"/>
      <w:shd w:val="clear" w:color="auto" w:fill="auto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65C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65C21"/>
    <w:rPr>
      <w:rFonts w:ascii="MArial-Light" w:eastAsia="MArial-Light" w:hAnsi="MArial-Light" w:cs="MArial-Light"/>
      <w:color w:val="5E5E5E"/>
      <w:bdr w:val="none" w:sz="0" w:space="0" w:color="auto"/>
      <w:shd w:val="clear" w:color="auto" w:fill="auto"/>
      <w:lang w:bidi="en-US"/>
    </w:rPr>
  </w:style>
  <w:style w:type="paragraph" w:customStyle="1" w:styleId="BodyTextYO">
    <w:name w:val="Body Text YO"/>
    <w:basedOn w:val="Normal"/>
    <w:autoRedefine/>
    <w:uiPriority w:val="1"/>
    <w:qFormat/>
    <w:rsid w:val="00DD5390"/>
    <w:pPr>
      <w:spacing w:before="120" w:after="120" w:line="260" w:lineRule="exact"/>
    </w:pPr>
    <w:rPr>
      <w:rFonts w:eastAsia="MArial-Light" w:cs="MArial-Light"/>
      <w:sz w:val="20"/>
      <w:shd w:val="clear" w:color="auto" w:fill="FFFFFF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6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F1611"/>
    <w:rPr>
      <w:rFonts w:ascii="Lucida Grande" w:eastAsia="MArial-Light" w:hAnsi="Lucida Grande" w:cs="Lucida Grande"/>
      <w:color w:val="5E5E5E"/>
      <w:sz w:val="18"/>
      <w:szCs w:val="18"/>
      <w:bdr w:val="none" w:sz="0" w:space="0" w:color="auto"/>
      <w:shd w:val="clear" w:color="auto" w:fill="auto"/>
      <w:lang w:bidi="en-US"/>
    </w:rPr>
  </w:style>
  <w:style w:type="character" w:styleId="Strong">
    <w:name w:val="Strong"/>
    <w:uiPriority w:val="22"/>
    <w:qFormat/>
    <w:rsid w:val="00E856D5"/>
    <w:rPr>
      <w:rFonts w:ascii="Montserrat" w:hAnsi="Montserrat"/>
      <w:b/>
      <w:bCs/>
      <w:color w:val="5E5E5E"/>
      <w:bdr w:val="none" w:sz="0" w:space="0" w:color="auto"/>
      <w:shd w:val="clear" w:color="auto" w:fill="auto"/>
    </w:rPr>
  </w:style>
  <w:style w:type="character" w:customStyle="1" w:styleId="Heading2Char">
    <w:name w:val="Heading 2 Char"/>
    <w:link w:val="Heading2"/>
    <w:uiPriority w:val="1"/>
    <w:rsid w:val="00DB15EC"/>
    <w:rPr>
      <w:rFonts w:ascii="Canela" w:eastAsia="Montserrat" w:hAnsi="Canela" w:cs="Montserrat"/>
      <w:bCs/>
      <w:color w:val="103DFA"/>
      <w:sz w:val="48"/>
      <w:szCs w:val="24"/>
    </w:rPr>
  </w:style>
  <w:style w:type="numbering" w:customStyle="1" w:styleId="ListParagraph">
    <w:name w:val="List_Paragraph"/>
    <w:uiPriority w:val="99"/>
    <w:rsid w:val="00F342AB"/>
    <w:pPr>
      <w:numPr>
        <w:numId w:val="4"/>
      </w:numPr>
    </w:pPr>
  </w:style>
  <w:style w:type="paragraph" w:customStyle="1" w:styleId="ListParagraph2">
    <w:name w:val="List Paragraph 2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850" w:firstLine="0"/>
    </w:pPr>
    <w:rPr>
      <w:rFonts w:eastAsia="Times New Roman" w:cs="Times New Roman"/>
      <w:sz w:val="18"/>
      <w:lang w:eastAsia="en-AU"/>
    </w:rPr>
  </w:style>
  <w:style w:type="paragraph" w:customStyle="1" w:styleId="ListParagraph3">
    <w:name w:val="List Paragraph 3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1275" w:firstLine="0"/>
    </w:pPr>
    <w:rPr>
      <w:rFonts w:eastAsia="Times New Roman" w:cs="Times New Roman"/>
      <w:sz w:val="18"/>
      <w:lang w:eastAsia="en-AU"/>
    </w:rPr>
  </w:style>
  <w:style w:type="paragraph" w:customStyle="1" w:styleId="ListParagraph4">
    <w:name w:val="List Paragraph 4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1700" w:firstLine="0"/>
    </w:pPr>
    <w:rPr>
      <w:rFonts w:eastAsia="Times New Roman" w:cs="Times New Roman"/>
      <w:sz w:val="18"/>
      <w:lang w:eastAsia="en-AU"/>
    </w:rPr>
  </w:style>
  <w:style w:type="paragraph" w:customStyle="1" w:styleId="ListParagraph5">
    <w:name w:val="List Paragraph 5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2125" w:firstLine="0"/>
    </w:pPr>
    <w:rPr>
      <w:rFonts w:eastAsia="Times New Roman" w:cs="Times New Roman"/>
      <w:sz w:val="18"/>
      <w:lang w:eastAsia="en-AU"/>
    </w:rPr>
  </w:style>
  <w:style w:type="paragraph" w:customStyle="1" w:styleId="ListParagraph6">
    <w:name w:val="List Paragraph 6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2550" w:firstLine="0"/>
    </w:pPr>
    <w:rPr>
      <w:rFonts w:eastAsia="Times New Roman" w:cs="Times New Roman"/>
      <w:sz w:val="18"/>
      <w:lang w:eastAsia="en-AU"/>
    </w:rPr>
  </w:style>
  <w:style w:type="character" w:styleId="CommentReference">
    <w:name w:val="annotation reference"/>
    <w:uiPriority w:val="99"/>
    <w:semiHidden/>
    <w:unhideWhenUsed/>
    <w:rsid w:val="00624A54"/>
    <w:rPr>
      <w:rFonts w:ascii="Montserrat" w:hAnsi="Montserrat"/>
      <w:color w:val="5E5E5E"/>
      <w:sz w:val="16"/>
      <w:szCs w:val="16"/>
      <w:bdr w:val="none" w:sz="0" w:space="0" w:color="auto"/>
      <w:shd w:val="clear" w:color="auto" w:fil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A5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24A54"/>
    <w:rPr>
      <w:rFonts w:ascii="MArial-Light" w:eastAsia="MArial-Light" w:hAnsi="MArial-Light" w:cs="MArial-Light"/>
      <w:color w:val="5E5E5E"/>
      <w:sz w:val="20"/>
      <w:szCs w:val="20"/>
      <w:bdr w:val="none" w:sz="0" w:space="0" w:color="auto"/>
      <w:shd w:val="clear" w:color="auto" w:fill="auto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A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4A54"/>
    <w:rPr>
      <w:rFonts w:ascii="MArial-Light" w:eastAsia="MArial-Light" w:hAnsi="MArial-Light" w:cs="MArial-Light"/>
      <w:b/>
      <w:bCs/>
      <w:color w:val="5E5E5E"/>
      <w:sz w:val="20"/>
      <w:szCs w:val="20"/>
      <w:bdr w:val="none" w:sz="0" w:space="0" w:color="auto"/>
      <w:shd w:val="clear" w:color="auto" w:fill="auto"/>
      <w:lang w:bidi="en-US"/>
    </w:rPr>
  </w:style>
  <w:style w:type="table" w:styleId="TableGrid">
    <w:name w:val="Table Grid"/>
    <w:basedOn w:val="TableNormal"/>
    <w:uiPriority w:val="39"/>
    <w:rsid w:val="00F9492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1"/>
    <w:rsid w:val="007C43CE"/>
    <w:rPr>
      <w:rFonts w:ascii="Canela" w:eastAsia="Montserrat-Light" w:hAnsi="Canela" w:cs="Montserrat-Light"/>
      <w:color w:val="1847F5"/>
      <w:sz w:val="72"/>
      <w:szCs w:val="120"/>
    </w:rPr>
  </w:style>
  <w:style w:type="paragraph" w:styleId="NoSpacing">
    <w:name w:val="No Spacing"/>
    <w:uiPriority w:val="1"/>
    <w:qFormat/>
    <w:rsid w:val="002A055A"/>
    <w:pPr>
      <w:widowControl w:val="0"/>
      <w:autoSpaceDE w:val="0"/>
      <w:autoSpaceDN w:val="0"/>
    </w:pPr>
    <w:rPr>
      <w:rFonts w:ascii="Montserrat" w:eastAsia="MArial-Light" w:hAnsi="Montserrat" w:cs="MArial-Light"/>
      <w:sz w:val="22"/>
      <w:szCs w:val="22"/>
      <w:lang w:val="en-US" w:eastAsia="en-US" w:bidi="en-US"/>
    </w:rPr>
  </w:style>
  <w:style w:type="character" w:customStyle="1" w:styleId="Heading6Char">
    <w:name w:val="Heading 6 Char"/>
    <w:link w:val="Heading6"/>
    <w:uiPriority w:val="9"/>
    <w:rsid w:val="002A055A"/>
    <w:rPr>
      <w:rFonts w:ascii="Montserrat" w:eastAsia="MS Gothic" w:hAnsi="Montserrat" w:cs="Times New Roman"/>
      <w:color w:val="005ACC"/>
      <w:bdr w:val="none" w:sz="0" w:space="0" w:color="auto"/>
      <w:shd w:val="clear" w:color="auto" w:fill="auto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8F15F0"/>
    <w:pPr>
      <w:contextualSpacing/>
    </w:pPr>
    <w:rPr>
      <w:rFonts w:ascii="Canela" w:eastAsia="MS Gothic" w:hAnsi="Canela"/>
      <w:color w:val="1847F5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8F15F0"/>
    <w:rPr>
      <w:rFonts w:ascii="Canela" w:eastAsia="MS Gothic" w:hAnsi="Canela" w:cs="Times New Roman"/>
      <w:color w:val="1847F5"/>
      <w:spacing w:val="-10"/>
      <w:kern w:val="28"/>
      <w:sz w:val="56"/>
      <w:szCs w:val="56"/>
      <w:bdr w:val="none" w:sz="0" w:space="0" w:color="auto"/>
      <w:shd w:val="clear" w:color="auto" w:fill="auto"/>
      <w:lang w:val="en-AU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5F0"/>
    <w:pPr>
      <w:numPr>
        <w:ilvl w:val="1"/>
      </w:numPr>
      <w:spacing w:after="160"/>
    </w:pPr>
    <w:rPr>
      <w:rFonts w:eastAsia="MS Mincho" w:cs="Times New Roman (Body CS)"/>
      <w:color w:val="969696"/>
    </w:rPr>
  </w:style>
  <w:style w:type="character" w:customStyle="1" w:styleId="SubtitleChar">
    <w:name w:val="Subtitle Char"/>
    <w:link w:val="Subtitle"/>
    <w:uiPriority w:val="11"/>
    <w:rsid w:val="008F15F0"/>
    <w:rPr>
      <w:rFonts w:ascii="Montserrat" w:eastAsia="MS Mincho" w:hAnsi="Montserrat" w:cs="Times New Roman (Body CS)"/>
      <w:color w:val="969696"/>
      <w:sz w:val="24"/>
      <w:szCs w:val="24"/>
      <w:bdr w:val="none" w:sz="0" w:space="0" w:color="auto"/>
      <w:shd w:val="clear" w:color="auto" w:fill="auto"/>
      <w:lang w:val="en-AU" w:eastAsia="en-GB"/>
    </w:rPr>
  </w:style>
  <w:style w:type="paragraph" w:customStyle="1" w:styleId="Bullet1">
    <w:name w:val="Bullet 1"/>
    <w:basedOn w:val="BodyTextYO"/>
    <w:autoRedefine/>
    <w:uiPriority w:val="1"/>
    <w:qFormat/>
    <w:rsid w:val="00DD5390"/>
    <w:pPr>
      <w:numPr>
        <w:numId w:val="9"/>
      </w:numPr>
    </w:pPr>
  </w:style>
  <w:style w:type="character" w:styleId="Hyperlink">
    <w:name w:val="Hyperlink"/>
    <w:uiPriority w:val="99"/>
    <w:unhideWhenUsed/>
    <w:rsid w:val="00CF03BC"/>
    <w:rPr>
      <w:rFonts w:ascii="Montserrat" w:hAnsi="Montserrat"/>
      <w:color w:val="1847F5"/>
      <w:u w:val="single"/>
      <w:bdr w:val="none" w:sz="0" w:space="0" w:color="auto"/>
      <w:shd w:val="clear" w:color="auto" w:fill="auto"/>
    </w:rPr>
  </w:style>
  <w:style w:type="character" w:styleId="UnresolvedMention">
    <w:name w:val="Unresolved Mention"/>
    <w:uiPriority w:val="99"/>
    <w:semiHidden/>
    <w:unhideWhenUsed/>
    <w:rsid w:val="00CF03BC"/>
    <w:rPr>
      <w:rFonts w:ascii="Montserrat" w:hAnsi="Montserrat"/>
      <w:color w:val="605E5C"/>
      <w:bdr w:val="none" w:sz="0" w:space="0" w:color="auto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CF03BC"/>
    <w:rPr>
      <w:rFonts w:ascii="Montserrat" w:hAnsi="Montserrat"/>
      <w:color w:val="9F55FC"/>
      <w:u w:val="single"/>
      <w:bdr w:val="none" w:sz="0" w:space="0" w:color="auto"/>
      <w:shd w:val="clear" w:color="auto" w:fill="auto"/>
    </w:rPr>
  </w:style>
  <w:style w:type="paragraph" w:customStyle="1" w:styleId="PullQuote">
    <w:name w:val="Pull Quote"/>
    <w:basedOn w:val="NoSpacing"/>
    <w:uiPriority w:val="1"/>
    <w:qFormat/>
    <w:rsid w:val="002A58D5"/>
    <w:pPr>
      <w:spacing w:line="276" w:lineRule="auto"/>
    </w:pPr>
    <w:rPr>
      <w:color w:val="1847F5"/>
      <w:sz w:val="28"/>
      <w:szCs w:val="26"/>
    </w:rPr>
  </w:style>
  <w:style w:type="paragraph" w:styleId="NormalWeb">
    <w:name w:val="Normal (Web)"/>
    <w:basedOn w:val="Normal"/>
    <w:uiPriority w:val="99"/>
    <w:semiHidden/>
    <w:unhideWhenUsed/>
    <w:rsid w:val="002A58D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ents">
    <w:name w:val="Contents"/>
    <w:basedOn w:val="Heading3"/>
    <w:uiPriority w:val="1"/>
    <w:qFormat/>
    <w:rsid w:val="00013E96"/>
  </w:style>
  <w:style w:type="table" w:styleId="GridTable1Light-Accent1">
    <w:name w:val="Grid Table 1 Light Accent 1"/>
    <w:basedOn w:val="TableNormal"/>
    <w:uiPriority w:val="46"/>
    <w:rsid w:val="007808C2"/>
    <w:tblPr>
      <w:tblStyleRowBandSize w:val="1"/>
      <w:tblStyleColBandSize w:val="1"/>
      <w:tblBorders>
        <w:top w:val="single" w:sz="4" w:space="0" w:color="D7E8FF"/>
        <w:left w:val="single" w:sz="4" w:space="0" w:color="D7E8FF"/>
        <w:bottom w:val="single" w:sz="4" w:space="0" w:color="D7E8FF"/>
        <w:right w:val="single" w:sz="4" w:space="0" w:color="D7E8FF"/>
        <w:insideH w:val="single" w:sz="4" w:space="0" w:color="D7E8FF"/>
        <w:insideV w:val="single" w:sz="4" w:space="0" w:color="D7E8FF"/>
      </w:tblBorders>
    </w:tblPr>
    <w:tblStylePr w:type="firstRow">
      <w:rPr>
        <w:b/>
        <w:bCs/>
      </w:rPr>
      <w:tblPr/>
      <w:tcPr>
        <w:tcBorders>
          <w:bottom w:val="single" w:sz="12" w:space="0" w:color="C3DDFF"/>
        </w:tcBorders>
      </w:tcPr>
    </w:tblStylePr>
    <w:tblStylePr w:type="lastRow">
      <w:rPr>
        <w:b/>
        <w:bCs/>
      </w:rPr>
      <w:tblPr/>
      <w:tcPr>
        <w:tcBorders>
          <w:top w:val="double" w:sz="2" w:space="0" w:color="C3DD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808C2"/>
    <w:tblPr>
      <w:tblStyleRowBandSize w:val="1"/>
      <w:tblStyleColBandSize w:val="1"/>
      <w:tblBorders>
        <w:top w:val="single" w:sz="4" w:space="0" w:color="85EAFF"/>
        <w:left w:val="single" w:sz="4" w:space="0" w:color="85EAFF"/>
        <w:bottom w:val="single" w:sz="4" w:space="0" w:color="85EAFF"/>
        <w:right w:val="single" w:sz="4" w:space="0" w:color="85EAFF"/>
        <w:insideH w:val="single" w:sz="4" w:space="0" w:color="85EAFF"/>
        <w:insideV w:val="single" w:sz="4" w:space="0" w:color="85EAFF"/>
      </w:tblBorders>
    </w:tblPr>
    <w:tblStylePr w:type="firstRow">
      <w:rPr>
        <w:b/>
        <w:bCs/>
      </w:rPr>
      <w:tblPr/>
      <w:tcPr>
        <w:tcBorders>
          <w:bottom w:val="single" w:sz="12" w:space="0" w:color="48E0FF"/>
        </w:tcBorders>
      </w:tcPr>
    </w:tblStylePr>
    <w:tblStylePr w:type="lastRow">
      <w:rPr>
        <w:b/>
        <w:bCs/>
      </w:rPr>
      <w:tblPr/>
      <w:tcPr>
        <w:tcBorders>
          <w:top w:val="double" w:sz="2" w:space="0" w:color="48E0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7808C2"/>
    <w:tblPr>
      <w:tblStyleRowBandSize w:val="1"/>
      <w:tblStyleColBandSize w:val="1"/>
      <w:tblBorders>
        <w:top w:val="single" w:sz="2" w:space="0" w:color="C3DDFF"/>
        <w:bottom w:val="single" w:sz="2" w:space="0" w:color="C3DDFF"/>
        <w:insideH w:val="single" w:sz="2" w:space="0" w:color="C3DDFF"/>
        <w:insideV w:val="single" w:sz="2" w:space="0" w:color="C3DDF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DFF"/>
          <w:insideH w:val="nil"/>
          <w:insideV w:val="nil"/>
        </w:tcBorders>
        <w:shd w:val="clear" w:color="auto" w:fill="F8F8EE"/>
      </w:tcPr>
    </w:tblStylePr>
    <w:tblStylePr w:type="lastRow">
      <w:rPr>
        <w:b/>
        <w:bCs/>
      </w:rPr>
      <w:tblPr/>
      <w:tcPr>
        <w:tcBorders>
          <w:top w:val="double" w:sz="2" w:space="0" w:color="C3DDFF"/>
          <w:bottom w:val="nil"/>
          <w:insideH w:val="nil"/>
          <w:insideV w:val="nil"/>
        </w:tcBorders>
        <w:shd w:val="clear" w:color="auto" w:fill="F8F8EE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3FF"/>
      </w:tcPr>
    </w:tblStylePr>
    <w:tblStylePr w:type="band1Horz">
      <w:tblPr/>
      <w:tcPr>
        <w:shd w:val="clear" w:color="auto" w:fill="EBF3FF"/>
      </w:tcPr>
    </w:tblStylePr>
  </w:style>
  <w:style w:type="paragraph" w:customStyle="1" w:styleId="Secondbullet">
    <w:name w:val="Second bullet"/>
    <w:basedOn w:val="BodyTextYO"/>
    <w:autoRedefine/>
    <w:uiPriority w:val="1"/>
    <w:qFormat/>
    <w:rsid w:val="00740509"/>
    <w:pPr>
      <w:numPr>
        <w:numId w:val="17"/>
      </w:numPr>
    </w:pPr>
  </w:style>
  <w:style w:type="numbering" w:customStyle="1" w:styleId="CurrentList1">
    <w:name w:val="Current List1"/>
    <w:uiPriority w:val="99"/>
    <w:rsid w:val="00740509"/>
    <w:pPr>
      <w:numPr>
        <w:numId w:val="16"/>
      </w:numPr>
    </w:pPr>
  </w:style>
  <w:style w:type="paragraph" w:customStyle="1" w:styleId="p1">
    <w:name w:val="p1"/>
    <w:basedOn w:val="Normal"/>
    <w:rsid w:val="00F127C4"/>
    <w:rPr>
      <w:rFonts w:ascii="Helvetica" w:hAnsi="Helvetica" w:cs="Calibri"/>
      <w:color w:val="auto"/>
      <w:sz w:val="15"/>
      <w:szCs w:val="15"/>
    </w:rPr>
  </w:style>
  <w:style w:type="table" w:styleId="GridTable1Light-Accent5">
    <w:name w:val="Grid Table 1 Light Accent 5"/>
    <w:basedOn w:val="TableNormal"/>
    <w:uiPriority w:val="46"/>
    <w:rsid w:val="00F127C4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umberedtext">
    <w:name w:val="Numbered text"/>
    <w:basedOn w:val="BodyTextYO"/>
    <w:autoRedefine/>
    <w:uiPriority w:val="1"/>
    <w:qFormat/>
    <w:rsid w:val="00F127C4"/>
    <w:pPr>
      <w:numPr>
        <w:numId w:val="19"/>
      </w:numPr>
    </w:pPr>
  </w:style>
  <w:style w:type="character" w:styleId="SubtleEmphasis">
    <w:name w:val="Subtle Emphasis"/>
    <w:basedOn w:val="DefaultParagraphFont"/>
    <w:uiPriority w:val="19"/>
    <w:qFormat/>
    <w:rsid w:val="00957F40"/>
    <w:rPr>
      <w:rFonts w:ascii="Montserrat" w:hAnsi="Montserrat"/>
      <w:i/>
      <w:iCs/>
      <w:color w:val="404040" w:themeColor="text1" w:themeTint="BF"/>
      <w:bdr w:val="none" w:sz="0" w:space="0" w:color="auto"/>
      <w:shd w:val="clear" w:color="auto" w:fill="aut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3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BodyTextsmall">
    <w:name w:val="Body Text small"/>
    <w:basedOn w:val="BodyTextYO"/>
    <w:autoRedefine/>
    <w:uiPriority w:val="1"/>
    <w:qFormat/>
    <w:rsid w:val="006E3F83"/>
    <w:rPr>
      <w:sz w:val="18"/>
    </w:rPr>
  </w:style>
  <w:style w:type="table" w:styleId="ListTable7ColourfulAccent3">
    <w:name w:val="List Table 7 Colorful Accent 3"/>
    <w:basedOn w:val="TableNormal"/>
    <w:uiPriority w:val="52"/>
    <w:rsid w:val="006E3F83"/>
    <w:rPr>
      <w:rFonts w:asciiTheme="minorHAnsi" w:eastAsiaTheme="minorEastAsia" w:hAnsiTheme="minorHAnsi" w:cstheme="minorBidi"/>
      <w:color w:val="7B7B7B" w:themeColor="accent3" w:themeShade="BF"/>
      <w:sz w:val="22"/>
      <w:szCs w:val="28"/>
      <w:lang w:eastAsia="zh-CN" w:bidi="th-TH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DD5390"/>
    <w:rPr>
      <w:i/>
      <w:iCs/>
    </w:rPr>
  </w:style>
  <w:style w:type="character" w:customStyle="1" w:styleId="apple-converted-space">
    <w:name w:val="apple-converted-space"/>
    <w:basedOn w:val="DefaultParagraphFont"/>
    <w:rsid w:val="00DD5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uploads-ssl.webflow.com/612b43a095885616b625dc4e/62454eeb7c15d97bb7271d80_Immunity_to_Change_X-ray.pdf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elaniemiller/Yo%20&amp;%20Co%20Dropbox/Yo%20&amp;%20Co/3.%20Yo&amp;Co%20brand/1.%20Brand%20Assets/3.%20Templates/Y&amp;C-Word-Template-v1.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AD0CF4-E726-CA42-9AEF-9D7AF20D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Y&amp;C-Word-Template-v1.0.dot</Template>
  <TotalTime>51</TotalTime>
  <Pages>6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Satsuma Creative</Company>
  <LinksUpToDate>false</LinksUpToDate>
  <CharactersWithSpaces>3898</CharactersWithSpaces>
  <SharedDoc>false</SharedDoc>
  <HLinks>
    <vt:vector size="6" baseType="variant">
      <vt:variant>
        <vt:i4>262253</vt:i4>
      </vt:variant>
      <vt:variant>
        <vt:i4>0</vt:i4>
      </vt:variant>
      <vt:variant>
        <vt:i4>0</vt:i4>
      </vt:variant>
      <vt:variant>
        <vt:i4>5</vt:i4>
      </vt:variant>
      <vt:variant>
        <vt:lpwstr>mailto:yolanda@yoandco.com.au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Yolanda Beattie</cp:lastModifiedBy>
  <cp:revision>5</cp:revision>
  <cp:lastPrinted>2021-10-06T00:05:00Z</cp:lastPrinted>
  <dcterms:created xsi:type="dcterms:W3CDTF">2022-07-15T01:49:00Z</dcterms:created>
  <dcterms:modified xsi:type="dcterms:W3CDTF">2022-07-17T10:09:00Z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2019-11-04T00:00:00Z</vt:filetime>
  </property>
</Properties>
</file>