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29D2" w14:textId="45704BE9" w:rsidR="00CA0CBB" w:rsidRDefault="007C43CE" w:rsidP="009357FC">
      <w:pPr>
        <w:pStyle w:val="Heading1"/>
      </w:pPr>
      <w:r w:rsidRPr="009357FC">
        <w:rPr>
          <w:noProof/>
        </w:rPr>
        <w:drawing>
          <wp:anchor distT="0" distB="0" distL="114300" distR="114300" simplePos="0" relativeHeight="251661312" behindDoc="0" locked="0" layoutInCell="1" allowOverlap="1" wp14:anchorId="33579FE7" wp14:editId="04F2812A">
            <wp:simplePos x="0" y="0"/>
            <wp:positionH relativeFrom="margin">
              <wp:posOffset>5621867</wp:posOffset>
            </wp:positionH>
            <wp:positionV relativeFrom="margin">
              <wp:posOffset>-524722</wp:posOffset>
            </wp:positionV>
            <wp:extent cx="761365" cy="761365"/>
            <wp:effectExtent l="0" t="0" r="635" b="0"/>
            <wp:wrapSquare wrapText="bothSides"/>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1365" cy="761365"/>
                    </a:xfrm>
                    <a:prstGeom prst="rect">
                      <a:avLst/>
                    </a:prstGeom>
                  </pic:spPr>
                </pic:pic>
              </a:graphicData>
            </a:graphic>
            <wp14:sizeRelH relativeFrom="margin">
              <wp14:pctWidth>0</wp14:pctWidth>
            </wp14:sizeRelH>
            <wp14:sizeRelV relativeFrom="margin">
              <wp14:pctHeight>0</wp14:pctHeight>
            </wp14:sizeRelV>
          </wp:anchor>
        </w:drawing>
      </w:r>
      <w:r w:rsidR="00A63107">
        <w:t>Career strategy</w:t>
      </w:r>
    </w:p>
    <w:p w14:paraId="36BC4BDB" w14:textId="70B6D531" w:rsidR="009357FC" w:rsidRDefault="009357FC" w:rsidP="009357FC"/>
    <w:p w14:paraId="7004597E" w14:textId="5E96591E" w:rsidR="00C0750A" w:rsidRDefault="00C0750A" w:rsidP="00C0750A">
      <w:pPr>
        <w:pStyle w:val="Heading2"/>
      </w:pPr>
    </w:p>
    <w:p w14:paraId="4597B615" w14:textId="69D78A0D" w:rsidR="009357FC" w:rsidRDefault="009357FC" w:rsidP="00C0750A">
      <w:pPr>
        <w:pStyle w:val="Heading2"/>
      </w:pPr>
      <w:r w:rsidRPr="00D61BA1">
        <w:t>Welcome</w:t>
      </w:r>
    </w:p>
    <w:p w14:paraId="08820DC9" w14:textId="0CD7FB9A" w:rsidR="009357FC" w:rsidRDefault="00D31305" w:rsidP="009357FC">
      <w:pPr>
        <w:pStyle w:val="BodyTextsmall"/>
      </w:pPr>
      <w:r w:rsidRPr="00A63107">
        <mc:AlternateContent>
          <mc:Choice Requires="wps">
            <w:drawing>
              <wp:anchor distT="0" distB="0" distL="114300" distR="114300" simplePos="0" relativeHeight="251676672" behindDoc="0" locked="0" layoutInCell="1" allowOverlap="1" wp14:anchorId="150C22CE" wp14:editId="21F621B1">
                <wp:simplePos x="0" y="0"/>
                <wp:positionH relativeFrom="margin">
                  <wp:posOffset>2715895</wp:posOffset>
                </wp:positionH>
                <wp:positionV relativeFrom="margin">
                  <wp:posOffset>1728470</wp:posOffset>
                </wp:positionV>
                <wp:extent cx="3181985" cy="2675255"/>
                <wp:effectExtent l="0" t="0" r="0" b="0"/>
                <wp:wrapSquare wrapText="bothSides"/>
                <wp:docPr id="6" name="Text Placeholder 1">
                  <a:extLst xmlns:a="http://schemas.openxmlformats.org/drawingml/2006/main">
                    <a:ext uri="{FF2B5EF4-FFF2-40B4-BE49-F238E27FC236}">
                      <a16:creationId xmlns:a16="http://schemas.microsoft.com/office/drawing/2014/main" id="{A55D1681-2C9D-C44D-8667-13A9B149226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985" cy="2675255"/>
                        </a:xfrm>
                        <a:prstGeom prst="rect">
                          <a:avLst/>
                        </a:prstGeom>
                      </wps:spPr>
                      <wps:txbx>
                        <w:txbxContent>
                          <w:p w14:paraId="6FD46479" w14:textId="77777777" w:rsidR="00D31305" w:rsidRDefault="00A63107" w:rsidP="00D31305">
                            <w:pPr>
                              <w:pStyle w:val="PullQuote"/>
                            </w:pPr>
                            <w:r>
                              <w:t>"The challenge for anyone interested in making progress is to simultaneously have (1) the confidence to go after what you want and (2) the humility to accept who you are right now and (3) the willingness to cultivate a mindset and build the skills that bridge the gap between 1 and 2."</w:t>
                            </w:r>
                          </w:p>
                          <w:p w14:paraId="7E992A17" w14:textId="1D5F54FE" w:rsidR="00A63107" w:rsidRDefault="00D31305" w:rsidP="00D31305">
                            <w:pPr>
                              <w:pStyle w:val="BodyTextYO"/>
                            </w:pPr>
                            <w:r>
                              <w:t>James Clear, author and habits guru</w:t>
                            </w:r>
                            <w:r w:rsidR="00A63107">
                              <w:t xml:space="preserve"> </w:t>
                            </w:r>
                          </w:p>
                        </w:txbxContent>
                      </wps:txbx>
                      <wps:bodyPr vert="horz"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150C22CE" id="_x0000_t202" coordsize="21600,21600" o:spt="202" path="m,l,21600r21600,l21600,xe">
                <v:stroke joinstyle="miter"/>
                <v:path gradientshapeok="t" o:connecttype="rect"/>
              </v:shapetype>
              <v:shape id="Text Placeholder 1" o:spid="_x0000_s1026" type="#_x0000_t202" style="position:absolute;margin-left:213.85pt;margin-top:136.1pt;width:250.55pt;height:210.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" filled="f" stroked="f">
                <v:textbox inset="0,0,0,0">
                  <w:txbxContent>
                    <w:p w14:paraId="6FD46479" w14:textId="77777777" w:rsidR="00D31305" w:rsidRDefault="00A63107" w:rsidP="00D31305">
                      <w:pPr>
                        <w:pStyle w:val="PullQuote"/>
                      </w:pPr>
                      <w:r>
                        <w:t>"The challenge for anyone interested in making progress is to simultaneously have (1) the confidence to go after what you want and (2) the humility to accept who you are right now and (3) the willingness to cultivate a mindset and build the skills that bridge the gap between 1 and 2."</w:t>
                      </w:r>
                    </w:p>
                    <w:p w14:paraId="7E992A17" w14:textId="1D5F54FE" w:rsidR="00A63107" w:rsidRDefault="00D31305" w:rsidP="00D31305">
                      <w:pPr>
                        <w:pStyle w:val="BodyTextYO"/>
                      </w:pPr>
                      <w:r>
                        <w:t>James Clear, author and habits guru</w:t>
                      </w:r>
                      <w:r w:rsidR="00A63107">
                        <w:t xml:space="preserve"> </w:t>
                      </w:r>
                    </w:p>
                  </w:txbxContent>
                </v:textbox>
                <w10:wrap type="square" anchorx="margin" anchory="margin"/>
              </v:shape>
            </w:pict>
          </mc:Fallback>
        </mc:AlternateContent>
      </w:r>
      <w:r w:rsidR="00A63107">
        <w:t>Welcome to our final virtual workshop in EREA’s Pathways to Leadership program.</w:t>
      </w:r>
    </w:p>
    <w:p w14:paraId="625E648D" w14:textId="61BB2896" w:rsidR="00A63107" w:rsidRDefault="00A63107" w:rsidP="009357FC">
      <w:pPr>
        <w:pStyle w:val="BodyTextsmall"/>
      </w:pPr>
      <w:r>
        <w:t xml:space="preserve">In this session we’re building on the work you’ve done previously on your leadership purpose and profile to map out a </w:t>
      </w:r>
      <w:proofErr w:type="gramStart"/>
      <w:r>
        <w:t>5 year</w:t>
      </w:r>
      <w:proofErr w:type="gramEnd"/>
      <w:r>
        <w:t xml:space="preserve"> career </w:t>
      </w:r>
      <w:r w:rsidR="00D92A23">
        <w:t>strategy.</w:t>
      </w:r>
    </w:p>
    <w:p w14:paraId="5095504D" w14:textId="05CD9ADD" w:rsidR="002879BA" w:rsidRPr="00701FBA" w:rsidRDefault="00D31305" w:rsidP="009357FC">
      <w:pPr>
        <w:pStyle w:val="BodyTextsmall"/>
        <w:rPr>
          <w:szCs w:val="18"/>
          <w:lang w:eastAsia="en-US"/>
        </w:rPr>
      </w:pPr>
      <w:r>
        <w:t xml:space="preserve">To </w:t>
      </w:r>
      <w:r w:rsidR="002879BA">
        <w:t xml:space="preserve">make the most of our time together, please </w:t>
      </w:r>
      <w:r>
        <w:t xml:space="preserve">populate this workbook with the purpose and profile statements you drafted in earlier sessions </w:t>
      </w:r>
      <w:r>
        <w:t>before the session</w:t>
      </w:r>
      <w:r>
        <w:t xml:space="preserve">. That will allow us to focus our time on your career plan. </w:t>
      </w:r>
    </w:p>
    <w:p w14:paraId="5BB687B0" w14:textId="13FA8AFA" w:rsidR="009357FC" w:rsidRDefault="009357FC" w:rsidP="009357FC"/>
    <w:p w14:paraId="47629D65" w14:textId="7EC2A57E" w:rsidR="009357FC" w:rsidRDefault="009357FC" w:rsidP="009357FC"/>
    <w:p w14:paraId="1BE9E2F9" w14:textId="0C53C857" w:rsidR="009357FC" w:rsidRDefault="00D31305" w:rsidP="009357FC">
      <w:r w:rsidRPr="00D61BA1">
        <w:rPr>
          <w:noProof/>
          <w:color w:val="404040" w:themeColor="text1" w:themeTint="BF"/>
          <w:sz w:val="21"/>
          <w:szCs w:val="21"/>
        </w:rPr>
        <w:drawing>
          <wp:anchor distT="0" distB="0" distL="114300" distR="114300" simplePos="0" relativeHeight="251673600" behindDoc="0" locked="0" layoutInCell="1" allowOverlap="1" wp14:anchorId="24110E9C" wp14:editId="1F28FBF7">
            <wp:simplePos x="0" y="0"/>
            <wp:positionH relativeFrom="margin">
              <wp:posOffset>38100</wp:posOffset>
            </wp:positionH>
            <wp:positionV relativeFrom="margin">
              <wp:posOffset>4405206</wp:posOffset>
            </wp:positionV>
            <wp:extent cx="1232535" cy="498475"/>
            <wp:effectExtent l="0" t="0" r="0" b="0"/>
            <wp:wrapSquare wrapText="bothSides"/>
            <wp:docPr id="2" name="Picture 2" descr="A picture containing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pener&#10;&#10;Description automatically generated"/>
                    <pic:cNvPicPr/>
                  </pic:nvPicPr>
                  <pic:blipFill>
                    <a:blip r:embed="rId9"/>
                    <a:stretch>
                      <a:fillRect/>
                    </a:stretch>
                  </pic:blipFill>
                  <pic:spPr>
                    <a:xfrm>
                      <a:off x="0" y="0"/>
                      <a:ext cx="1232535" cy="498475"/>
                    </a:xfrm>
                    <a:prstGeom prst="rect">
                      <a:avLst/>
                    </a:prstGeom>
                  </pic:spPr>
                </pic:pic>
              </a:graphicData>
            </a:graphic>
            <wp14:sizeRelH relativeFrom="margin">
              <wp14:pctWidth>0</wp14:pctWidth>
            </wp14:sizeRelH>
            <wp14:sizeRelV relativeFrom="margin">
              <wp14:pctHeight>0</wp14:pctHeight>
            </wp14:sizeRelV>
          </wp:anchor>
        </w:drawing>
      </w:r>
    </w:p>
    <w:p w14:paraId="50214D36" w14:textId="77781144" w:rsidR="00C0750A" w:rsidRDefault="00C0750A" w:rsidP="009357FC">
      <w:pPr>
        <w:pStyle w:val="BodyTextsmall"/>
      </w:pPr>
    </w:p>
    <w:p w14:paraId="05E1E890" w14:textId="77777777" w:rsidR="00D31305" w:rsidRDefault="00D31305" w:rsidP="009357FC">
      <w:pPr>
        <w:pStyle w:val="BodyTextsmall"/>
      </w:pPr>
    </w:p>
    <w:p w14:paraId="17CB24EA" w14:textId="053964EF" w:rsidR="00D31305" w:rsidRDefault="009357FC" w:rsidP="009357FC">
      <w:pPr>
        <w:pStyle w:val="BodyTextsmall"/>
      </w:pPr>
      <w:r w:rsidRPr="00D61BA1">
        <w:t>Yolanda</w:t>
      </w:r>
      <w:r>
        <w:t xml:space="preserve"> Beattie</w:t>
      </w:r>
      <w:r>
        <w:br/>
        <w:t>Director</w:t>
      </w:r>
    </w:p>
    <w:p w14:paraId="18EC6478" w14:textId="77777777" w:rsidR="00D31305" w:rsidRDefault="00D31305" w:rsidP="009357FC">
      <w:pPr>
        <w:pStyle w:val="BodyTextsmall"/>
      </w:pPr>
    </w:p>
    <w:p w14:paraId="37A8EF2F" w14:textId="77777777" w:rsidR="00D31305" w:rsidRDefault="00D31305" w:rsidP="009357FC">
      <w:pPr>
        <w:pStyle w:val="BodyTextsmall"/>
      </w:pPr>
    </w:p>
    <w:p w14:paraId="22557DD0" w14:textId="77777777" w:rsidR="00D31305" w:rsidRDefault="00D31305" w:rsidP="009357FC">
      <w:pPr>
        <w:pStyle w:val="BodyTextsmall"/>
      </w:pPr>
    </w:p>
    <w:p w14:paraId="530D52F8" w14:textId="77777777" w:rsidR="00D31305" w:rsidRDefault="00D31305" w:rsidP="009357FC">
      <w:pPr>
        <w:pStyle w:val="BodyTextsmall"/>
      </w:pPr>
    </w:p>
    <w:p w14:paraId="400B969E" w14:textId="44C84BB6" w:rsidR="009357FC" w:rsidRDefault="009357FC" w:rsidP="009357FC">
      <w:pPr>
        <w:pStyle w:val="BodyTextsmall"/>
        <w:sectPr w:rsidR="009357FC" w:rsidSect="00C75CDE">
          <w:footerReference w:type="even" r:id="rId10"/>
          <w:footerReference w:type="default" r:id="rId11"/>
          <w:footerReference w:type="first" r:id="rId12"/>
          <w:type w:val="continuous"/>
          <w:pgSz w:w="11910" w:h="16840"/>
          <w:pgMar w:top="1418" w:right="1701" w:bottom="1418" w:left="1134" w:header="0" w:footer="0" w:gutter="0"/>
          <w:cols w:space="720"/>
          <w:docGrid w:linePitch="326"/>
        </w:sectPr>
      </w:pPr>
      <w:r>
        <w:br/>
      </w:r>
    </w:p>
    <w:p w14:paraId="7405A4D8" w14:textId="2CFE0493" w:rsidR="003C47C4" w:rsidRDefault="00AA4A52" w:rsidP="005D630A">
      <w:pPr>
        <w:pStyle w:val="Heading2"/>
      </w:pPr>
      <w:r>
        <w:lastRenderedPageBreak/>
        <w:t>Y</w:t>
      </w:r>
      <w:r w:rsidR="00627475">
        <w:t>our leadership purpose</w:t>
      </w:r>
      <w:r w:rsidR="00DE3F64">
        <w:t xml:space="preserve"> and profile</w:t>
      </w:r>
    </w:p>
    <w:p w14:paraId="34A3F200" w14:textId="0541CA11" w:rsidR="00DE3F64" w:rsidRDefault="003C47C4" w:rsidP="003C47C4">
      <w:pPr>
        <w:pStyle w:val="BodyTextYO"/>
        <w:rPr>
          <w:sz w:val="18"/>
          <w:szCs w:val="18"/>
        </w:rPr>
      </w:pPr>
      <w:r w:rsidRPr="00F55105">
        <w:rPr>
          <w:sz w:val="18"/>
          <w:szCs w:val="18"/>
        </w:rPr>
        <w:t xml:space="preserve">In </w:t>
      </w:r>
      <w:r w:rsidR="00DE3F64">
        <w:rPr>
          <w:sz w:val="18"/>
          <w:szCs w:val="18"/>
        </w:rPr>
        <w:t>our first workshop, we articulated your leadership purpose by investigating your leadership promise and values.</w:t>
      </w:r>
    </w:p>
    <w:p w14:paraId="6D772AD0" w14:textId="340B270A" w:rsidR="003C47C4" w:rsidRPr="00F66C8D" w:rsidRDefault="00DE3F64" w:rsidP="003C47C4">
      <w:pPr>
        <w:pStyle w:val="BodyTextYO"/>
        <w:rPr>
          <w:sz w:val="18"/>
          <w:szCs w:val="18"/>
        </w:rPr>
      </w:pPr>
      <w:r>
        <w:rPr>
          <w:sz w:val="18"/>
          <w:szCs w:val="18"/>
        </w:rPr>
        <w:t>Recapture that below.</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C47C4" w14:paraId="2EBB8922" w14:textId="77777777" w:rsidTr="0096686E">
        <w:tc>
          <w:tcPr>
            <w:tcW w:w="9010" w:type="dxa"/>
          </w:tcPr>
          <w:p w14:paraId="0FB26573" w14:textId="26C82D39" w:rsidR="003C47C4" w:rsidRDefault="00DE3F64" w:rsidP="0096686E">
            <w:pPr>
              <w:pStyle w:val="BodyTextYO"/>
            </w:pPr>
            <w:r>
              <w:t>My leadership purpose is…</w:t>
            </w:r>
          </w:p>
          <w:p w14:paraId="49EAB83B" w14:textId="77777777" w:rsidR="003C47C4" w:rsidRDefault="003C47C4" w:rsidP="0096686E">
            <w:pPr>
              <w:pStyle w:val="BodyTextYO"/>
            </w:pPr>
          </w:p>
          <w:p w14:paraId="4CAA85E7" w14:textId="77777777" w:rsidR="003C47C4" w:rsidRDefault="003C47C4" w:rsidP="0096686E">
            <w:pPr>
              <w:pStyle w:val="BodyTextYO"/>
            </w:pPr>
          </w:p>
          <w:p w14:paraId="44DFB9EC" w14:textId="77777777" w:rsidR="003C47C4" w:rsidRDefault="003C47C4" w:rsidP="0096686E">
            <w:pPr>
              <w:pStyle w:val="BodyTextYO"/>
            </w:pPr>
          </w:p>
          <w:p w14:paraId="55EC65C1" w14:textId="77777777" w:rsidR="003C47C4" w:rsidRDefault="003C47C4" w:rsidP="0096686E">
            <w:pPr>
              <w:pStyle w:val="BodyTextYO"/>
            </w:pPr>
          </w:p>
          <w:p w14:paraId="690880D7" w14:textId="77777777" w:rsidR="003C47C4" w:rsidRDefault="003C47C4" w:rsidP="0096686E">
            <w:pPr>
              <w:pStyle w:val="BodyTextYO"/>
            </w:pPr>
          </w:p>
          <w:p w14:paraId="0643AF3F" w14:textId="77777777" w:rsidR="003C47C4" w:rsidRDefault="003C47C4" w:rsidP="0096686E">
            <w:pPr>
              <w:pStyle w:val="BodyTextYO"/>
            </w:pPr>
          </w:p>
          <w:p w14:paraId="6DA6B004" w14:textId="77777777" w:rsidR="003C47C4" w:rsidRDefault="003C47C4" w:rsidP="0096686E">
            <w:pPr>
              <w:pStyle w:val="BodyTextYO"/>
            </w:pPr>
          </w:p>
        </w:tc>
      </w:tr>
    </w:tbl>
    <w:p w14:paraId="002E9250" w14:textId="3051568B" w:rsidR="00AA4448" w:rsidRDefault="00DE3F64" w:rsidP="00AA4448">
      <w:pPr>
        <w:pStyle w:val="BodyTextYO"/>
      </w:pPr>
      <w:r>
        <w:t xml:space="preserve">In our third workshop we articulated your leadership profile. This is your identity and distinctiveness as a leader and was constructed </w:t>
      </w:r>
      <w:r w:rsidR="00AA4448">
        <w:t>as a statement, or several statements.</w:t>
      </w:r>
      <w:r>
        <w:t xml:space="preserve"> Recapture these below.</w:t>
      </w:r>
    </w:p>
    <w:tbl>
      <w:tblPr>
        <w:tblStyle w:val="TableGrid"/>
        <w:tblW w:w="0" w:type="auto"/>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6"/>
      </w:tblGrid>
      <w:tr w:rsidR="00AA4448" w14:paraId="0E91343A" w14:textId="77777777" w:rsidTr="00C771CF">
        <w:tc>
          <w:tcPr>
            <w:tcW w:w="2689" w:type="dxa"/>
          </w:tcPr>
          <w:p w14:paraId="15AFABC8" w14:textId="77777777" w:rsidR="00AA4448" w:rsidRDefault="00AA4448" w:rsidP="00C771CF">
            <w:pPr>
              <w:pStyle w:val="BodyTextYO"/>
            </w:pPr>
            <w:r>
              <w:t xml:space="preserve">I want to be known for </w:t>
            </w:r>
            <w:r>
              <w:softHyphen/>
            </w:r>
            <w:r>
              <w:softHyphen/>
            </w:r>
            <w:r>
              <w:softHyphen/>
            </w:r>
            <w:r>
              <w:softHyphen/>
            </w:r>
            <w:r>
              <w:softHyphen/>
            </w:r>
            <w:r>
              <w:softHyphen/>
            </w:r>
            <w:r>
              <w:softHyphen/>
            </w:r>
          </w:p>
        </w:tc>
        <w:tc>
          <w:tcPr>
            <w:tcW w:w="6376" w:type="dxa"/>
            <w:tcBorders>
              <w:bottom w:val="single" w:sz="4" w:space="0" w:color="A6A6A6"/>
            </w:tcBorders>
          </w:tcPr>
          <w:p w14:paraId="0F5DCB49" w14:textId="77777777" w:rsidR="00AA4448" w:rsidRDefault="00AA4448" w:rsidP="00C771CF">
            <w:pPr>
              <w:pStyle w:val="BodyTextYO"/>
            </w:pPr>
          </w:p>
          <w:p w14:paraId="1C4C7722" w14:textId="77777777" w:rsidR="00AA4448" w:rsidRDefault="00AA4448" w:rsidP="00C771CF">
            <w:pPr>
              <w:pStyle w:val="BodyTextYO"/>
            </w:pPr>
          </w:p>
          <w:p w14:paraId="3C83278E" w14:textId="77777777" w:rsidR="00AA4448" w:rsidRDefault="00AA4448" w:rsidP="00C771CF">
            <w:pPr>
              <w:pStyle w:val="BodyTextYO"/>
            </w:pPr>
          </w:p>
        </w:tc>
      </w:tr>
      <w:tr w:rsidR="00AA4448" w14:paraId="309C2AEB" w14:textId="77777777" w:rsidTr="00C771CF">
        <w:tc>
          <w:tcPr>
            <w:tcW w:w="2689" w:type="dxa"/>
          </w:tcPr>
          <w:p w14:paraId="738D4D0A" w14:textId="77777777" w:rsidR="00AA4448" w:rsidRDefault="00AA4448" w:rsidP="00C771CF">
            <w:pPr>
              <w:pStyle w:val="BodyTextYO"/>
            </w:pPr>
            <w:proofErr w:type="gramStart"/>
            <w:r>
              <w:t>So</w:t>
            </w:r>
            <w:proofErr w:type="gramEnd"/>
            <w:r>
              <w:t xml:space="preserve"> I can deliver</w:t>
            </w:r>
          </w:p>
        </w:tc>
        <w:tc>
          <w:tcPr>
            <w:tcW w:w="6376" w:type="dxa"/>
            <w:tcBorders>
              <w:top w:val="single" w:sz="4" w:space="0" w:color="A6A6A6"/>
              <w:bottom w:val="single" w:sz="4" w:space="0" w:color="A6A6A6"/>
            </w:tcBorders>
          </w:tcPr>
          <w:p w14:paraId="0ED16CC6" w14:textId="77777777" w:rsidR="00AA4448" w:rsidRDefault="00AA4448" w:rsidP="00C771CF">
            <w:pPr>
              <w:pStyle w:val="BodyTextYO"/>
            </w:pPr>
          </w:p>
          <w:p w14:paraId="1346B063" w14:textId="77777777" w:rsidR="00AA4448" w:rsidRDefault="00AA4448" w:rsidP="00C771CF">
            <w:pPr>
              <w:pStyle w:val="BodyTextYO"/>
            </w:pPr>
          </w:p>
          <w:p w14:paraId="19E9923F" w14:textId="77777777" w:rsidR="00AA4448" w:rsidRDefault="00AA4448" w:rsidP="00C771CF">
            <w:pPr>
              <w:pStyle w:val="BodyTextYO"/>
            </w:pPr>
          </w:p>
        </w:tc>
      </w:tr>
      <w:tr w:rsidR="00AA4448" w14:paraId="1C1B914D" w14:textId="77777777" w:rsidTr="00C771CF">
        <w:tc>
          <w:tcPr>
            <w:tcW w:w="2689" w:type="dxa"/>
          </w:tcPr>
          <w:p w14:paraId="72273D67" w14:textId="77777777" w:rsidR="00AA4448" w:rsidRDefault="00AA4448" w:rsidP="00C771CF">
            <w:pPr>
              <w:pStyle w:val="BodyTextYO"/>
            </w:pPr>
            <w:r>
              <w:t>For</w:t>
            </w:r>
          </w:p>
        </w:tc>
        <w:tc>
          <w:tcPr>
            <w:tcW w:w="6376" w:type="dxa"/>
            <w:tcBorders>
              <w:top w:val="single" w:sz="4" w:space="0" w:color="A6A6A6"/>
              <w:bottom w:val="single" w:sz="4" w:space="0" w:color="A6A6A6"/>
            </w:tcBorders>
          </w:tcPr>
          <w:p w14:paraId="4863622A" w14:textId="77777777" w:rsidR="00AA4448" w:rsidRDefault="00AA4448" w:rsidP="00C771CF">
            <w:pPr>
              <w:pStyle w:val="BodyTextYO"/>
            </w:pPr>
          </w:p>
          <w:p w14:paraId="27B9C086" w14:textId="77777777" w:rsidR="00AA4448" w:rsidRDefault="00AA4448" w:rsidP="00C771CF">
            <w:pPr>
              <w:pStyle w:val="BodyTextYO"/>
            </w:pPr>
          </w:p>
        </w:tc>
      </w:tr>
    </w:tbl>
    <w:p w14:paraId="265E72F1" w14:textId="77777777" w:rsidR="00AA4448" w:rsidRDefault="00AA4448" w:rsidP="00AA4448">
      <w:pPr>
        <w:pStyle w:val="BodyTextsmall"/>
      </w:pPr>
    </w:p>
    <w:tbl>
      <w:tblPr>
        <w:tblStyle w:val="TableGrid"/>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6"/>
      </w:tblGrid>
      <w:tr w:rsidR="00AA4448" w14:paraId="68AF194E" w14:textId="77777777" w:rsidTr="00C771CF">
        <w:tc>
          <w:tcPr>
            <w:tcW w:w="2689" w:type="dxa"/>
          </w:tcPr>
          <w:p w14:paraId="106C5D1F" w14:textId="77777777" w:rsidR="00AA4448" w:rsidRDefault="00AA4448" w:rsidP="00C771CF">
            <w:pPr>
              <w:pStyle w:val="BodyTextYO"/>
            </w:pPr>
            <w:r>
              <w:t xml:space="preserve">I want to be known for </w:t>
            </w:r>
            <w:r>
              <w:softHyphen/>
            </w:r>
            <w:r>
              <w:softHyphen/>
            </w:r>
            <w:r>
              <w:softHyphen/>
            </w:r>
            <w:r>
              <w:softHyphen/>
            </w:r>
            <w:r>
              <w:softHyphen/>
            </w:r>
            <w:r>
              <w:softHyphen/>
            </w:r>
            <w:r>
              <w:softHyphen/>
            </w:r>
          </w:p>
        </w:tc>
        <w:tc>
          <w:tcPr>
            <w:tcW w:w="6376" w:type="dxa"/>
            <w:tcBorders>
              <w:bottom w:val="single" w:sz="4" w:space="0" w:color="A6A6A6"/>
            </w:tcBorders>
          </w:tcPr>
          <w:p w14:paraId="283D3260" w14:textId="77777777" w:rsidR="00AA4448" w:rsidRDefault="00AA4448" w:rsidP="00C771CF">
            <w:pPr>
              <w:pStyle w:val="BodyTextYO"/>
            </w:pPr>
          </w:p>
          <w:p w14:paraId="4EC2449F" w14:textId="77777777" w:rsidR="00AA4448" w:rsidRDefault="00AA4448" w:rsidP="00C771CF">
            <w:pPr>
              <w:pStyle w:val="BodyTextYO"/>
            </w:pPr>
          </w:p>
          <w:p w14:paraId="0DCF6700" w14:textId="77777777" w:rsidR="00AA4448" w:rsidRDefault="00AA4448" w:rsidP="00C771CF">
            <w:pPr>
              <w:pStyle w:val="BodyTextYO"/>
            </w:pPr>
          </w:p>
        </w:tc>
      </w:tr>
      <w:tr w:rsidR="00AA4448" w14:paraId="0F38BB69" w14:textId="77777777" w:rsidTr="00C771CF">
        <w:tc>
          <w:tcPr>
            <w:tcW w:w="2689" w:type="dxa"/>
          </w:tcPr>
          <w:p w14:paraId="206AA8EB" w14:textId="77777777" w:rsidR="00AA4448" w:rsidRDefault="00AA4448" w:rsidP="00C771CF">
            <w:pPr>
              <w:pStyle w:val="BodyTextYO"/>
            </w:pPr>
            <w:proofErr w:type="gramStart"/>
            <w:r>
              <w:t>So</w:t>
            </w:r>
            <w:proofErr w:type="gramEnd"/>
            <w:r>
              <w:t xml:space="preserve"> I can deliver</w:t>
            </w:r>
          </w:p>
        </w:tc>
        <w:tc>
          <w:tcPr>
            <w:tcW w:w="6376" w:type="dxa"/>
            <w:tcBorders>
              <w:top w:val="single" w:sz="4" w:space="0" w:color="A6A6A6"/>
              <w:bottom w:val="single" w:sz="4" w:space="0" w:color="A6A6A6"/>
            </w:tcBorders>
          </w:tcPr>
          <w:p w14:paraId="36DF0235" w14:textId="77777777" w:rsidR="00AA4448" w:rsidRDefault="00AA4448" w:rsidP="00C771CF">
            <w:pPr>
              <w:pStyle w:val="BodyTextYO"/>
            </w:pPr>
          </w:p>
          <w:p w14:paraId="246485FE" w14:textId="77777777" w:rsidR="00AA4448" w:rsidRDefault="00AA4448" w:rsidP="00C771CF">
            <w:pPr>
              <w:pStyle w:val="BodyTextYO"/>
            </w:pPr>
          </w:p>
          <w:p w14:paraId="3F7539D7" w14:textId="77777777" w:rsidR="00AA4448" w:rsidRDefault="00AA4448" w:rsidP="00C771CF">
            <w:pPr>
              <w:pStyle w:val="BodyTextYO"/>
            </w:pPr>
          </w:p>
        </w:tc>
      </w:tr>
      <w:tr w:rsidR="00AA4448" w14:paraId="43FD9B74" w14:textId="77777777" w:rsidTr="00C771CF">
        <w:tc>
          <w:tcPr>
            <w:tcW w:w="2689" w:type="dxa"/>
          </w:tcPr>
          <w:p w14:paraId="0E7A5781" w14:textId="77777777" w:rsidR="00AA4448" w:rsidRDefault="00AA4448" w:rsidP="00C771CF">
            <w:pPr>
              <w:pStyle w:val="BodyTextYO"/>
            </w:pPr>
            <w:r>
              <w:t>For</w:t>
            </w:r>
          </w:p>
        </w:tc>
        <w:tc>
          <w:tcPr>
            <w:tcW w:w="6376" w:type="dxa"/>
            <w:tcBorders>
              <w:top w:val="single" w:sz="4" w:space="0" w:color="A6A6A6"/>
              <w:bottom w:val="single" w:sz="4" w:space="0" w:color="A6A6A6"/>
            </w:tcBorders>
          </w:tcPr>
          <w:p w14:paraId="5343EF1A" w14:textId="77777777" w:rsidR="00AA4448" w:rsidRDefault="00AA4448" w:rsidP="00C771CF">
            <w:pPr>
              <w:pStyle w:val="BodyTextYO"/>
            </w:pPr>
          </w:p>
          <w:p w14:paraId="70388971" w14:textId="77777777" w:rsidR="00AA4448" w:rsidRDefault="00AA4448" w:rsidP="00C771CF">
            <w:pPr>
              <w:pStyle w:val="BodyTextYO"/>
            </w:pPr>
          </w:p>
        </w:tc>
      </w:tr>
    </w:tbl>
    <w:p w14:paraId="1BC3D995" w14:textId="77777777" w:rsidR="00DE3F64" w:rsidRDefault="00DE3F64" w:rsidP="00AA4448">
      <w:pPr>
        <w:pStyle w:val="BodyTextYO"/>
      </w:pPr>
    </w:p>
    <w:p w14:paraId="2BECAD43" w14:textId="09D7102D" w:rsidR="00F837D3" w:rsidRDefault="00F837D3" w:rsidP="0047208D">
      <w:pPr>
        <w:pStyle w:val="Heading2"/>
      </w:pPr>
      <w:r>
        <w:lastRenderedPageBreak/>
        <w:t xml:space="preserve">Your leadership </w:t>
      </w:r>
      <w:proofErr w:type="gramStart"/>
      <w:r>
        <w:t>plan</w:t>
      </w:r>
      <w:proofErr w:type="gramEnd"/>
    </w:p>
    <w:p w14:paraId="5FF0501F" w14:textId="783D997E" w:rsidR="00E338AD" w:rsidRPr="00F837D3" w:rsidRDefault="00F837D3" w:rsidP="00F837D3">
      <w:pPr>
        <w:pStyle w:val="Heading3"/>
      </w:pPr>
      <w:r>
        <w:t>Crafting a</w:t>
      </w:r>
      <w:r w:rsidR="0047208D" w:rsidRPr="00F837D3">
        <w:t xml:space="preserve"> 5-year career plan</w:t>
      </w:r>
      <w:r>
        <w:t xml:space="preserve"> that brings your purpose and profile to life and guides your actions</w:t>
      </w:r>
    </w:p>
    <w:p w14:paraId="4A5B9944" w14:textId="61CDE1D0" w:rsidR="002A2D19" w:rsidRDefault="00F837D3" w:rsidP="0047208D">
      <w:pPr>
        <w:pStyle w:val="BodyTextYO"/>
        <w:rPr>
          <w:lang w:bidi="ar-SA"/>
        </w:rPr>
      </w:pPr>
      <w:r>
        <w:rPr>
          <w:noProof/>
          <w:shd w:val="clear" w:color="auto" w:fill="auto"/>
          <w:lang w:bidi="ar-SA"/>
        </w:rPr>
        <mc:AlternateContent>
          <mc:Choice Requires="wps">
            <w:drawing>
              <wp:anchor distT="0" distB="0" distL="114300" distR="114300" simplePos="0" relativeHeight="251674624" behindDoc="0" locked="0" layoutInCell="1" allowOverlap="1" wp14:anchorId="77DD473F" wp14:editId="24C5F7F4">
                <wp:simplePos x="0" y="0"/>
                <wp:positionH relativeFrom="margin">
                  <wp:posOffset>3822700</wp:posOffset>
                </wp:positionH>
                <wp:positionV relativeFrom="margin">
                  <wp:posOffset>1058333</wp:posOffset>
                </wp:positionV>
                <wp:extent cx="1998134" cy="1617134"/>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998134" cy="1617134"/>
                        </a:xfrm>
                        <a:prstGeom prst="rect">
                          <a:avLst/>
                        </a:prstGeom>
                        <a:solidFill>
                          <a:schemeClr val="lt1"/>
                        </a:solidFill>
                        <a:ln w="6350">
                          <a:noFill/>
                        </a:ln>
                      </wps:spPr>
                      <wps:txbx>
                        <w:txbxContent>
                          <w:p w14:paraId="7BD02B6E" w14:textId="42CB3E2C" w:rsidR="002A2D19" w:rsidRDefault="002A2D19" w:rsidP="002A2D19">
                            <w:pPr>
                              <w:pStyle w:val="PullQuote"/>
                            </w:pPr>
                            <w:r>
                              <w:t>“Clarity breeds mastery. And the goals you set drive the actions you’ll take”</w:t>
                            </w:r>
                          </w:p>
                          <w:p w14:paraId="0A1CF80D" w14:textId="4F158795" w:rsidR="002A2D19" w:rsidRDefault="002A2D19" w:rsidP="002A2D19">
                            <w:pPr>
                              <w:pStyle w:val="BodyTextsmall"/>
                            </w:pPr>
                            <w:r>
                              <w:t>Robin Sharma, 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DD473F" id="Text Box 4" o:spid="_x0000_s1027" type="#_x0000_t202" style="position:absolute;margin-left:301pt;margin-top:83.35pt;width:157.35pt;height:127.35pt;z-index:25167462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" fillcolor="white [3201]" stroked="f" strokeweight=".5pt">
                <v:textbox>
                  <w:txbxContent>
                    <w:p w14:paraId="7BD02B6E" w14:textId="42CB3E2C" w:rsidR="002A2D19" w:rsidRDefault="002A2D19" w:rsidP="002A2D19">
                      <w:pPr>
                        <w:pStyle w:val="PullQuote"/>
                      </w:pPr>
                      <w:r>
                        <w:t>“Clarity breeds mastery. And the goals you set drive the actions you’ll take”</w:t>
                      </w:r>
                    </w:p>
                    <w:p w14:paraId="0A1CF80D" w14:textId="4F158795" w:rsidR="002A2D19" w:rsidRDefault="002A2D19" w:rsidP="002A2D19">
                      <w:pPr>
                        <w:pStyle w:val="BodyTextsmall"/>
                      </w:pPr>
                      <w:r>
                        <w:t>Robin Sharma, author</w:t>
                      </w:r>
                    </w:p>
                  </w:txbxContent>
                </v:textbox>
                <w10:wrap type="square" anchorx="margin" anchory="margin"/>
              </v:shape>
            </w:pict>
          </mc:Fallback>
        </mc:AlternateContent>
      </w:r>
      <w:r w:rsidR="0047208D">
        <w:rPr>
          <w:lang w:bidi="ar-SA"/>
        </w:rPr>
        <w:t xml:space="preserve">Your </w:t>
      </w:r>
      <w:proofErr w:type="gramStart"/>
      <w:r w:rsidR="0047208D">
        <w:rPr>
          <w:lang w:bidi="ar-SA"/>
        </w:rPr>
        <w:t>5 year</w:t>
      </w:r>
      <w:proofErr w:type="gramEnd"/>
      <w:r w:rsidR="0047208D">
        <w:rPr>
          <w:lang w:bidi="ar-SA"/>
        </w:rPr>
        <w:t xml:space="preserve"> career plan is a fluid articulation of the actions you might take to fulfil your leadership purpose and </w:t>
      </w:r>
      <w:r w:rsidR="00B84FA2">
        <w:rPr>
          <w:lang w:bidi="ar-SA"/>
        </w:rPr>
        <w:t xml:space="preserve">bring your leadership brand to life. </w:t>
      </w:r>
    </w:p>
    <w:p w14:paraId="54144BD4" w14:textId="5B64F017" w:rsidR="0047208D" w:rsidRDefault="00B84FA2" w:rsidP="0047208D">
      <w:pPr>
        <w:pStyle w:val="BodyTextYO"/>
        <w:rPr>
          <w:lang w:bidi="ar-SA"/>
        </w:rPr>
      </w:pPr>
      <w:r>
        <w:rPr>
          <w:lang w:bidi="ar-SA"/>
        </w:rPr>
        <w:t>We’re going to explore:</w:t>
      </w:r>
    </w:p>
    <w:p w14:paraId="79316FF7" w14:textId="1A58F705" w:rsidR="00B84FA2" w:rsidRDefault="00F837D3" w:rsidP="00B84FA2">
      <w:pPr>
        <w:pStyle w:val="Bullet1"/>
      </w:pPr>
      <w:r w:rsidRPr="00F837D3">
        <w:rPr>
          <w:b/>
          <w:bCs/>
        </w:rPr>
        <w:t>Alignment check</w:t>
      </w:r>
      <w:r>
        <w:rPr>
          <w:b/>
          <w:bCs/>
        </w:rPr>
        <w:t>:</w:t>
      </w:r>
      <w:r>
        <w:t xml:space="preserve"> </w:t>
      </w:r>
      <w:r w:rsidR="00B84FA2">
        <w:t>How well your current role reflects your purpose and desired profile?</w:t>
      </w:r>
    </w:p>
    <w:p w14:paraId="01072162" w14:textId="07FAAAE4" w:rsidR="00B84FA2" w:rsidRDefault="00F837D3" w:rsidP="00B84FA2">
      <w:pPr>
        <w:pStyle w:val="Bullet1"/>
      </w:pPr>
      <w:r w:rsidRPr="00F837D3">
        <w:rPr>
          <w:b/>
          <w:bCs/>
        </w:rPr>
        <w:t>Growth edge:</w:t>
      </w:r>
      <w:r>
        <w:t xml:space="preserve"> </w:t>
      </w:r>
      <w:r w:rsidR="00B84FA2">
        <w:t xml:space="preserve">What could you do to craft a role that better reflects your purpose and desired profile (new responsibilities, </w:t>
      </w:r>
      <w:proofErr w:type="gramStart"/>
      <w:r w:rsidR="00B84FA2">
        <w:t>projects</w:t>
      </w:r>
      <w:proofErr w:type="gramEnd"/>
      <w:r w:rsidR="00B84FA2">
        <w:t xml:space="preserve"> or roles)?</w:t>
      </w:r>
    </w:p>
    <w:p w14:paraId="404F2535" w14:textId="727C7B07" w:rsidR="00B84FA2" w:rsidRDefault="00F837D3" w:rsidP="00B84FA2">
      <w:pPr>
        <w:pStyle w:val="Bullet1"/>
      </w:pPr>
      <w:r w:rsidRPr="00F837D3">
        <w:rPr>
          <w:b/>
          <w:bCs/>
        </w:rPr>
        <w:t>Action plan:</w:t>
      </w:r>
      <w:r>
        <w:t xml:space="preserve"> </w:t>
      </w:r>
      <w:r w:rsidR="00B84FA2">
        <w:t xml:space="preserve">What skills, experience and contacts do you need to be successful in those new responsibilities, </w:t>
      </w:r>
      <w:proofErr w:type="gramStart"/>
      <w:r w:rsidR="00B84FA2">
        <w:t>projects</w:t>
      </w:r>
      <w:proofErr w:type="gramEnd"/>
      <w:r w:rsidR="00B84FA2">
        <w:t xml:space="preserve"> or roles?</w:t>
      </w:r>
    </w:p>
    <w:p w14:paraId="21D4A60F" w14:textId="757175F2" w:rsidR="00B84FA2" w:rsidRDefault="00B84FA2" w:rsidP="00B84FA2">
      <w:pPr>
        <w:pStyle w:val="Heading3"/>
      </w:pPr>
      <w:r>
        <w:t xml:space="preserve">Alignment </w:t>
      </w:r>
      <w:r w:rsidR="00965D7E">
        <w:t>check</w:t>
      </w:r>
    </w:p>
    <w:p w14:paraId="414AE9B6" w14:textId="2969112F" w:rsidR="00B84FA2" w:rsidRDefault="00B13594" w:rsidP="00B13594">
      <w:pPr>
        <w:pStyle w:val="BodyTextYO"/>
        <w:rPr>
          <w:lang w:eastAsia="en-US"/>
        </w:rPr>
      </w:pPr>
      <w:r>
        <w:rPr>
          <w:lang w:eastAsia="en-US"/>
        </w:rPr>
        <w:t xml:space="preserve">Working in alignment with </w:t>
      </w:r>
      <w:r w:rsidR="00DD7A2C">
        <w:rPr>
          <w:lang w:eastAsia="en-US"/>
        </w:rPr>
        <w:t>y</w:t>
      </w:r>
      <w:r>
        <w:rPr>
          <w:lang w:eastAsia="en-US"/>
        </w:rPr>
        <w:t>our purpose</w:t>
      </w:r>
      <w:r w:rsidR="005C2F02">
        <w:rPr>
          <w:lang w:eastAsia="en-US"/>
        </w:rPr>
        <w:t xml:space="preserve"> and</w:t>
      </w:r>
      <w:r>
        <w:rPr>
          <w:lang w:eastAsia="en-US"/>
        </w:rPr>
        <w:t xml:space="preserve"> being true to </w:t>
      </w:r>
      <w:r w:rsidR="00DD7A2C">
        <w:rPr>
          <w:lang w:eastAsia="en-US"/>
        </w:rPr>
        <w:t>y</w:t>
      </w:r>
      <w:r>
        <w:rPr>
          <w:lang w:eastAsia="en-US"/>
        </w:rPr>
        <w:t>our leadership brand is key to career and personal fulfilment.</w:t>
      </w:r>
      <w:r w:rsidR="00DD7A2C">
        <w:rPr>
          <w:lang w:eastAsia="en-US"/>
        </w:rPr>
        <w:t xml:space="preserve"> Let’s start with an </w:t>
      </w:r>
      <w:r w:rsidR="005A1768">
        <w:rPr>
          <w:lang w:eastAsia="en-US"/>
        </w:rPr>
        <w:t xml:space="preserve">assessment of how well </w:t>
      </w:r>
      <w:r w:rsidR="00DD7A2C">
        <w:rPr>
          <w:lang w:eastAsia="en-US"/>
        </w:rPr>
        <w:t xml:space="preserve">the key components of your current role </w:t>
      </w:r>
      <w:r w:rsidR="005A1768">
        <w:rPr>
          <w:lang w:eastAsia="en-US"/>
        </w:rPr>
        <w:t xml:space="preserve">deliver against </w:t>
      </w:r>
      <w:r w:rsidR="00DD7A2C">
        <w:rPr>
          <w:lang w:eastAsia="en-US"/>
        </w:rPr>
        <w:t>the major elements of your purpose and brand.</w:t>
      </w:r>
    </w:p>
    <w:p w14:paraId="36EC9C67" w14:textId="2E38D9E9" w:rsidR="00F837D3" w:rsidRDefault="00BE701C" w:rsidP="00F837D3">
      <w:pPr>
        <w:pStyle w:val="Heading4"/>
        <w:rPr>
          <w:lang w:eastAsia="en-US"/>
        </w:rPr>
      </w:pPr>
      <w:r>
        <w:rPr>
          <w:lang w:eastAsia="en-US"/>
        </w:rPr>
        <w:t xml:space="preserve">Step 1 </w:t>
      </w:r>
    </w:p>
    <w:p w14:paraId="5623500B" w14:textId="5EBA94D5" w:rsidR="00BE701C" w:rsidRDefault="00BE701C" w:rsidP="00B13594">
      <w:pPr>
        <w:pStyle w:val="BodyTextYO"/>
        <w:rPr>
          <w:lang w:eastAsia="en-US"/>
        </w:rPr>
      </w:pPr>
      <w:r>
        <w:rPr>
          <w:lang w:eastAsia="en-US"/>
        </w:rPr>
        <w:t>Start by breaking down your purpose and brand elements</w:t>
      </w:r>
      <w:r w:rsidR="002E7B68">
        <w:rPr>
          <w:lang w:eastAsia="en-US"/>
        </w:rPr>
        <w:t xml:space="preserve"> into its components. Eg my purpose is:</w:t>
      </w:r>
    </w:p>
    <w:p w14:paraId="5278285D" w14:textId="3C1E8BF4" w:rsidR="002E7B68" w:rsidRPr="00AF7B9B" w:rsidRDefault="002E7B68" w:rsidP="00B13594">
      <w:pPr>
        <w:pStyle w:val="BodyTextYO"/>
        <w:rPr>
          <w:rStyle w:val="SubtleEmphasis"/>
        </w:rPr>
      </w:pPr>
      <w:r w:rsidRPr="00AF7B9B">
        <w:rPr>
          <w:rStyle w:val="SubtleEmphasis"/>
        </w:rPr>
        <w:t xml:space="preserve">I help people build fulfilling and flourishing careers </w:t>
      </w:r>
      <w:r w:rsidR="00AF7B9B" w:rsidRPr="00AF7B9B">
        <w:rPr>
          <w:rStyle w:val="SubtleEmphasis"/>
        </w:rPr>
        <w:t xml:space="preserve"> and lives </w:t>
      </w:r>
      <w:r w:rsidRPr="00AF7B9B">
        <w:rPr>
          <w:rStyle w:val="SubtleEmphasis"/>
        </w:rPr>
        <w:t xml:space="preserve">by elevating their consciousness, boosting their </w:t>
      </w:r>
      <w:proofErr w:type="gramStart"/>
      <w:r w:rsidRPr="00AF7B9B">
        <w:rPr>
          <w:rStyle w:val="SubtleEmphasis"/>
        </w:rPr>
        <w:t>confidence</w:t>
      </w:r>
      <w:proofErr w:type="gramEnd"/>
      <w:r w:rsidRPr="00AF7B9B">
        <w:rPr>
          <w:rStyle w:val="SubtleEmphasis"/>
        </w:rPr>
        <w:t xml:space="preserve"> and connecting them with opportunities.</w:t>
      </w:r>
    </w:p>
    <w:p w14:paraId="69E6252F" w14:textId="54895D74" w:rsidR="002E7B68" w:rsidRDefault="002E7B68" w:rsidP="00B13594">
      <w:pPr>
        <w:pStyle w:val="BodyTextYO"/>
        <w:rPr>
          <w:lang w:eastAsia="en-US"/>
        </w:rPr>
      </w:pPr>
      <w:r>
        <w:rPr>
          <w:lang w:eastAsia="en-US"/>
        </w:rPr>
        <w:t>My leadership brand is:</w:t>
      </w:r>
    </w:p>
    <w:p w14:paraId="34D318E9" w14:textId="55FD5807" w:rsidR="007D1835" w:rsidRPr="00AF7B9B" w:rsidRDefault="007D1835" w:rsidP="00B13594">
      <w:pPr>
        <w:pStyle w:val="BodyTextYO"/>
        <w:rPr>
          <w:rStyle w:val="SubtleEmphasis"/>
        </w:rPr>
      </w:pPr>
      <w:r w:rsidRPr="00AF7B9B">
        <w:rPr>
          <w:rStyle w:val="SubtleEmphasis"/>
        </w:rPr>
        <w:t xml:space="preserve">I want to be known for facilitating powerful conversations, </w:t>
      </w:r>
      <w:r w:rsidR="00AF7B9B" w:rsidRPr="00AF7B9B">
        <w:rPr>
          <w:rStyle w:val="SubtleEmphasis"/>
        </w:rPr>
        <w:t xml:space="preserve">and </w:t>
      </w:r>
      <w:r w:rsidRPr="00AF7B9B">
        <w:rPr>
          <w:rStyle w:val="SubtleEmphasis"/>
        </w:rPr>
        <w:t xml:space="preserve">creating and curating thought-provoking ideas, </w:t>
      </w:r>
      <w:r w:rsidR="00AF7B9B" w:rsidRPr="00AF7B9B">
        <w:rPr>
          <w:rStyle w:val="SubtleEmphasis"/>
        </w:rPr>
        <w:t>via</w:t>
      </w:r>
      <w:r w:rsidRPr="00AF7B9B">
        <w:rPr>
          <w:rStyle w:val="SubtleEmphasis"/>
        </w:rPr>
        <w:t xml:space="preserve"> high-energy learning experiences that change people</w:t>
      </w:r>
    </w:p>
    <w:p w14:paraId="422AE971" w14:textId="298FD7DE" w:rsidR="00F837D3" w:rsidRDefault="00F837D3" w:rsidP="008B5E7A">
      <w:pPr>
        <w:pStyle w:val="BodyTextYO"/>
        <w:rPr>
          <w:lang w:eastAsia="en-US"/>
        </w:rPr>
      </w:pPr>
      <w:r>
        <w:rPr>
          <w:lang w:eastAsia="en-US"/>
        </w:rPr>
        <w:t>They key components of my purpose and profile are:</w:t>
      </w:r>
      <w:r w:rsidR="008B5E7A">
        <w:rPr>
          <w:lang w:eastAsia="en-US"/>
        </w:rPr>
        <w:t xml:space="preserve"> (1) </w:t>
      </w:r>
      <w:r>
        <w:rPr>
          <w:lang w:eastAsia="en-US"/>
        </w:rPr>
        <w:t>Impacting careers and lives</w:t>
      </w:r>
      <w:r w:rsidR="008B5E7A">
        <w:rPr>
          <w:lang w:eastAsia="en-US"/>
        </w:rPr>
        <w:t xml:space="preserve">, </w:t>
      </w:r>
      <w:r w:rsidR="008B5E7A">
        <w:rPr>
          <w:lang w:eastAsia="en-US"/>
        </w:rPr>
        <w:br/>
        <w:t xml:space="preserve">(2) </w:t>
      </w:r>
      <w:r>
        <w:rPr>
          <w:lang w:eastAsia="en-US"/>
        </w:rPr>
        <w:t>Inner work / consciousness focus</w:t>
      </w:r>
      <w:r w:rsidR="008B5E7A">
        <w:rPr>
          <w:lang w:eastAsia="en-US"/>
        </w:rPr>
        <w:t xml:space="preserve">, (3) </w:t>
      </w:r>
      <w:r>
        <w:rPr>
          <w:lang w:eastAsia="en-US"/>
        </w:rPr>
        <w:t>Having powerful conversations / sharing ideas that matter</w:t>
      </w:r>
      <w:r w:rsidR="008B5E7A">
        <w:rPr>
          <w:lang w:eastAsia="en-US"/>
        </w:rPr>
        <w:t>, (4) Working with p</w:t>
      </w:r>
      <w:r>
        <w:rPr>
          <w:lang w:eastAsia="en-US"/>
        </w:rPr>
        <w:t>eople who are ready to grow</w:t>
      </w:r>
      <w:r w:rsidR="008B5E7A">
        <w:rPr>
          <w:lang w:eastAsia="en-US"/>
        </w:rPr>
        <w:t>.</w:t>
      </w:r>
    </w:p>
    <w:p w14:paraId="745FD384" w14:textId="5B3FA619" w:rsidR="00F837D3" w:rsidRDefault="00F837D3" w:rsidP="00F837D3">
      <w:pPr>
        <w:pStyle w:val="Heading4"/>
        <w:rPr>
          <w:lang w:eastAsia="en-US"/>
        </w:rPr>
      </w:pPr>
      <w:r>
        <w:rPr>
          <w:lang w:eastAsia="en-US"/>
        </w:rPr>
        <w:t>Step 2</w:t>
      </w:r>
    </w:p>
    <w:p w14:paraId="4B9620D7" w14:textId="6D01EE0D" w:rsidR="00F837D3" w:rsidRDefault="00F837D3" w:rsidP="00B13594">
      <w:pPr>
        <w:pStyle w:val="BodyTextYO"/>
        <w:rPr>
          <w:lang w:eastAsia="en-US"/>
        </w:rPr>
      </w:pPr>
      <w:r>
        <w:rPr>
          <w:lang w:eastAsia="en-US"/>
        </w:rPr>
        <w:t>Breakdown the components of your role. These could be KPIs</w:t>
      </w:r>
      <w:r w:rsidR="00AD77BF">
        <w:rPr>
          <w:lang w:eastAsia="en-US"/>
        </w:rPr>
        <w:t xml:space="preserve"> and / or roles and responsibilities. For me, I have 7 key components, see table below.</w:t>
      </w:r>
    </w:p>
    <w:p w14:paraId="7E164901" w14:textId="630D2DAA" w:rsidR="00AD77BF" w:rsidRDefault="00AD77BF" w:rsidP="00AD77BF">
      <w:pPr>
        <w:pStyle w:val="Heading4"/>
        <w:rPr>
          <w:lang w:eastAsia="en-US"/>
        </w:rPr>
      </w:pPr>
      <w:r>
        <w:rPr>
          <w:lang w:eastAsia="en-US"/>
        </w:rPr>
        <w:t>Step 3</w:t>
      </w:r>
    </w:p>
    <w:p w14:paraId="0B9DC0AE" w14:textId="1E7E33F1" w:rsidR="00AD77BF" w:rsidRDefault="00AD77BF" w:rsidP="00B13594">
      <w:pPr>
        <w:pStyle w:val="BodyTextYO"/>
        <w:rPr>
          <w:lang w:eastAsia="en-US"/>
        </w:rPr>
      </w:pPr>
      <w:r>
        <w:rPr>
          <w:lang w:eastAsia="en-US"/>
        </w:rPr>
        <w:t>Assess how well each role component fulfils your purpose and profile. I’ve used a simple traffic light assessment.</w:t>
      </w:r>
    </w:p>
    <w:p w14:paraId="1A4E76FD" w14:textId="77777777" w:rsidR="00D31305" w:rsidRDefault="00D31305">
      <w:pPr>
        <w:rPr>
          <w:b/>
          <w:lang w:eastAsia="en-US"/>
        </w:rPr>
      </w:pPr>
      <w:r>
        <w:rPr>
          <w:lang w:eastAsia="en-US"/>
        </w:rPr>
        <w:br w:type="page"/>
      </w:r>
    </w:p>
    <w:p w14:paraId="6A9B5EEB" w14:textId="52336FA2" w:rsidR="00AD77BF" w:rsidRDefault="00AD77BF" w:rsidP="00AD77BF">
      <w:pPr>
        <w:pStyle w:val="Heading4"/>
        <w:rPr>
          <w:lang w:eastAsia="en-US"/>
        </w:rPr>
      </w:pPr>
      <w:r>
        <w:rPr>
          <w:lang w:eastAsia="en-US"/>
        </w:rPr>
        <w:lastRenderedPageBreak/>
        <w:t>Step 4</w:t>
      </w:r>
    </w:p>
    <w:p w14:paraId="41DA4AAD" w14:textId="49A8C105" w:rsidR="00AD77BF" w:rsidRDefault="00AD77BF" w:rsidP="00B13594">
      <w:pPr>
        <w:pStyle w:val="BodyTextYO"/>
        <w:rPr>
          <w:lang w:eastAsia="en-US"/>
        </w:rPr>
      </w:pPr>
      <w:r>
        <w:rPr>
          <w:lang w:eastAsia="en-US"/>
        </w:rPr>
        <w:t>Explore ways you can shape your role and career to be in greater alignment with your purpose and profile:</w:t>
      </w:r>
    </w:p>
    <w:p w14:paraId="70A4741B" w14:textId="3A342166" w:rsidR="00AD77BF" w:rsidRDefault="00AD77BF" w:rsidP="00AD77BF">
      <w:pPr>
        <w:pStyle w:val="Bullet1"/>
        <w:rPr>
          <w:lang w:eastAsia="en-US"/>
        </w:rPr>
      </w:pPr>
      <w:r>
        <w:rPr>
          <w:lang w:eastAsia="en-US"/>
        </w:rPr>
        <w:t>Perfect alignment is not necessarily the outcome - no job is perfect. Which points of misalignment are you happy to accept?</w:t>
      </w:r>
    </w:p>
    <w:p w14:paraId="5F10D3D1" w14:textId="77777777" w:rsidR="00965D7E" w:rsidRDefault="00AD77BF" w:rsidP="00AD77BF">
      <w:pPr>
        <w:pStyle w:val="Bullet1"/>
        <w:rPr>
          <w:lang w:eastAsia="en-US"/>
        </w:rPr>
      </w:pPr>
      <w:r>
        <w:rPr>
          <w:lang w:eastAsia="en-US"/>
        </w:rPr>
        <w:t xml:space="preserve">Which points of misalignment cause the greatest amount of </w:t>
      </w:r>
      <w:r w:rsidR="00965D7E">
        <w:rPr>
          <w:lang w:eastAsia="en-US"/>
        </w:rPr>
        <w:t>friction for your inner or outer game? Eg</w:t>
      </w:r>
    </w:p>
    <w:p w14:paraId="67F9FB72" w14:textId="5D6730E3" w:rsidR="00965D7E" w:rsidRDefault="00965D7E" w:rsidP="00965D7E">
      <w:pPr>
        <w:pStyle w:val="Secondbullet"/>
        <w:rPr>
          <w:lang w:eastAsia="en-US"/>
        </w:rPr>
      </w:pPr>
      <w:r>
        <w:rPr>
          <w:lang w:eastAsia="en-US"/>
        </w:rPr>
        <w:t>What causes the most stress or upset?</w:t>
      </w:r>
    </w:p>
    <w:p w14:paraId="5ACB5B31" w14:textId="1780CF7D" w:rsidR="00965D7E" w:rsidRDefault="00965D7E" w:rsidP="00965D7E">
      <w:pPr>
        <w:pStyle w:val="Secondbullet"/>
        <w:rPr>
          <w:lang w:eastAsia="en-US"/>
        </w:rPr>
      </w:pPr>
      <w:r>
        <w:rPr>
          <w:lang w:eastAsia="en-US"/>
        </w:rPr>
        <w:t>Where do you feel you’re not playing to your strengths?</w:t>
      </w:r>
    </w:p>
    <w:p w14:paraId="25D8FB02" w14:textId="5DD1FAF8" w:rsidR="00965D7E" w:rsidRDefault="00AD77BF" w:rsidP="00483207">
      <w:pPr>
        <w:pStyle w:val="Bullet1"/>
        <w:rPr>
          <w:lang w:eastAsia="en-US"/>
        </w:rPr>
      </w:pPr>
      <w:r>
        <w:rPr>
          <w:lang w:eastAsia="en-US"/>
        </w:rPr>
        <w:t xml:space="preserve">How </w:t>
      </w:r>
      <w:r w:rsidR="00965D7E">
        <w:rPr>
          <w:lang w:eastAsia="en-US"/>
        </w:rPr>
        <w:t xml:space="preserve">might </w:t>
      </w:r>
      <w:r>
        <w:rPr>
          <w:lang w:eastAsia="en-US"/>
        </w:rPr>
        <w:t xml:space="preserve">you </w:t>
      </w:r>
      <w:r w:rsidR="00965D7E">
        <w:rPr>
          <w:lang w:eastAsia="en-US"/>
        </w:rPr>
        <w:t>recraft those components within your current role?</w:t>
      </w:r>
    </w:p>
    <w:p w14:paraId="2AA678B4" w14:textId="6DB8AABF" w:rsidR="00965D7E" w:rsidRDefault="00504939" w:rsidP="00965D7E">
      <w:pPr>
        <w:pStyle w:val="Bullet1"/>
        <w:rPr>
          <w:lang w:eastAsia="en-US"/>
        </w:rPr>
      </w:pPr>
      <w:r>
        <w:rPr>
          <w:lang w:eastAsia="en-US"/>
        </w:rPr>
        <w:t>What future role might you aspire to that better aligns with your purpose and profile?</w:t>
      </w:r>
    </w:p>
    <w:p w14:paraId="741480F3" w14:textId="30744968" w:rsidR="00504939" w:rsidRDefault="00965D7E" w:rsidP="00504939">
      <w:pPr>
        <w:pStyle w:val="Bullet1"/>
        <w:rPr>
          <w:lang w:eastAsia="en-US"/>
        </w:rPr>
      </w:pPr>
      <w:r>
        <w:rPr>
          <w:lang w:eastAsia="en-US"/>
        </w:rPr>
        <w:t>What new skills, experience or contacts do you need to attain that future role?</w:t>
      </w:r>
      <w:r w:rsidR="00504939">
        <w:rPr>
          <w:lang w:eastAsia="en-US"/>
        </w:rPr>
        <w:t xml:space="preserve"> And how will you attain them?</w:t>
      </w:r>
    </w:p>
    <w:p w14:paraId="7830DE70" w14:textId="4BB0B9E0" w:rsidR="008B5E7A" w:rsidRDefault="008B5E7A" w:rsidP="008B5E7A">
      <w:pPr>
        <w:pStyle w:val="Heading4"/>
        <w:rPr>
          <w:lang w:eastAsia="en-US"/>
        </w:rPr>
      </w:pPr>
      <w:r>
        <w:rPr>
          <w:lang w:eastAsia="en-US"/>
        </w:rPr>
        <w:t>Step 5</w:t>
      </w:r>
    </w:p>
    <w:p w14:paraId="55D7B199" w14:textId="0F6320DD" w:rsidR="008B5E7A" w:rsidRDefault="008B5E7A" w:rsidP="008B5E7A">
      <w:pPr>
        <w:pStyle w:val="BodyTextYO"/>
        <w:rPr>
          <w:lang w:eastAsia="en-US"/>
        </w:rPr>
      </w:pPr>
      <w:r>
        <w:rPr>
          <w:lang w:eastAsia="en-US"/>
        </w:rPr>
        <w:t xml:space="preserve">Develop an action plan that captures the steps you will take to evolve your current role for greater alignment and attain the skills, </w:t>
      </w:r>
      <w:proofErr w:type="gramStart"/>
      <w:r>
        <w:rPr>
          <w:lang w:eastAsia="en-US"/>
        </w:rPr>
        <w:t>experience</w:t>
      </w:r>
      <w:proofErr w:type="gramEnd"/>
      <w:r>
        <w:rPr>
          <w:lang w:eastAsia="en-US"/>
        </w:rPr>
        <w:t xml:space="preserve"> and contacts for a future role.</w:t>
      </w:r>
    </w:p>
    <w:p w14:paraId="52C9B053" w14:textId="4F379948" w:rsidR="00965D7E" w:rsidRDefault="00965D7E">
      <w:pPr>
        <w:rPr>
          <w:rFonts w:eastAsia="MArial-Light" w:cs="MArial-Light"/>
          <w:sz w:val="20"/>
          <w:shd w:val="clear" w:color="auto" w:fill="FFFFFF"/>
          <w:lang w:eastAsia="en-US" w:bidi="en-US"/>
        </w:rPr>
      </w:pPr>
    </w:p>
    <w:p w14:paraId="6B5B58C1" w14:textId="648E17F3" w:rsidR="00965D7E" w:rsidRDefault="00965D7E" w:rsidP="00965D7E">
      <w:pPr>
        <w:pStyle w:val="Heading5"/>
      </w:pPr>
      <w:r>
        <w:t>Sample: My alignment check</w:t>
      </w: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802"/>
        <w:gridCol w:w="1802"/>
        <w:gridCol w:w="1802"/>
        <w:gridCol w:w="1802"/>
        <w:gridCol w:w="1802"/>
      </w:tblGrid>
      <w:tr w:rsidR="00DD7A2C" w14:paraId="537B851F" w14:textId="77777777" w:rsidTr="00DD7A2C">
        <w:tc>
          <w:tcPr>
            <w:tcW w:w="1802" w:type="dxa"/>
            <w:tcBorders>
              <w:top w:val="nil"/>
              <w:left w:val="nil"/>
              <w:bottom w:val="nil"/>
              <w:right w:val="single" w:sz="4" w:space="0" w:color="7F7F7F"/>
            </w:tcBorders>
          </w:tcPr>
          <w:p w14:paraId="6C23C2CB" w14:textId="77777777" w:rsidR="00DD7A2C" w:rsidRDefault="00DD7A2C" w:rsidP="00B13594">
            <w:pPr>
              <w:pStyle w:val="BodyTextYO"/>
              <w:rPr>
                <w:lang w:eastAsia="en-US"/>
              </w:rPr>
            </w:pPr>
          </w:p>
        </w:tc>
        <w:tc>
          <w:tcPr>
            <w:tcW w:w="7208" w:type="dxa"/>
            <w:gridSpan w:val="4"/>
            <w:tcBorders>
              <w:left w:val="single" w:sz="4" w:space="0" w:color="7F7F7F"/>
            </w:tcBorders>
          </w:tcPr>
          <w:p w14:paraId="62C24FC8" w14:textId="3275B7FB" w:rsidR="00DD7A2C" w:rsidRDefault="00DD7A2C" w:rsidP="00DD7A2C">
            <w:pPr>
              <w:pStyle w:val="Heading5"/>
              <w:outlineLvl w:val="4"/>
            </w:pPr>
            <w:r>
              <w:t xml:space="preserve">Purpose and </w:t>
            </w:r>
            <w:r w:rsidR="00AD77BF">
              <w:t>profile</w:t>
            </w:r>
            <w:r>
              <w:t xml:space="preserve"> elements</w:t>
            </w:r>
          </w:p>
        </w:tc>
      </w:tr>
      <w:tr w:rsidR="00DD7A2C" w14:paraId="156BF704" w14:textId="77777777" w:rsidTr="00DD7A2C">
        <w:tc>
          <w:tcPr>
            <w:tcW w:w="1802" w:type="dxa"/>
            <w:tcBorders>
              <w:top w:val="nil"/>
              <w:left w:val="nil"/>
              <w:bottom w:val="single" w:sz="4" w:space="0" w:color="7F7F7F"/>
              <w:right w:val="single" w:sz="4" w:space="0" w:color="7F7F7F"/>
            </w:tcBorders>
          </w:tcPr>
          <w:p w14:paraId="73A1009F" w14:textId="0515EF8A" w:rsidR="00DD7A2C" w:rsidRDefault="00AF7B9B" w:rsidP="00B13594">
            <w:pPr>
              <w:pStyle w:val="BodyTextYO"/>
              <w:rPr>
                <w:lang w:eastAsia="en-US"/>
              </w:rPr>
            </w:pPr>
            <w:r w:rsidRPr="00DD7A2C">
              <w:rPr>
                <w:b/>
                <w:bCs/>
                <w:lang w:eastAsia="en-US"/>
              </w:rPr>
              <w:t>Role components</w:t>
            </w:r>
          </w:p>
        </w:tc>
        <w:tc>
          <w:tcPr>
            <w:tcW w:w="1802" w:type="dxa"/>
            <w:tcBorders>
              <w:left w:val="single" w:sz="4" w:space="0" w:color="7F7F7F"/>
            </w:tcBorders>
          </w:tcPr>
          <w:p w14:paraId="02A1DB50" w14:textId="76882D55" w:rsidR="00DD7A2C" w:rsidRDefault="00AF7B9B" w:rsidP="00B13594">
            <w:pPr>
              <w:pStyle w:val="BodyTextYO"/>
              <w:rPr>
                <w:lang w:eastAsia="en-US"/>
              </w:rPr>
            </w:pPr>
            <w:r>
              <w:rPr>
                <w:lang w:eastAsia="en-US"/>
              </w:rPr>
              <w:t>Impacting careers and lives</w:t>
            </w:r>
          </w:p>
        </w:tc>
        <w:tc>
          <w:tcPr>
            <w:tcW w:w="1802" w:type="dxa"/>
          </w:tcPr>
          <w:p w14:paraId="16672FCE" w14:textId="41AC2201" w:rsidR="00DD7A2C" w:rsidRDefault="00AF7B9B" w:rsidP="00B13594">
            <w:pPr>
              <w:pStyle w:val="BodyTextYO"/>
              <w:rPr>
                <w:lang w:eastAsia="en-US"/>
              </w:rPr>
            </w:pPr>
            <w:r>
              <w:rPr>
                <w:lang w:eastAsia="en-US"/>
              </w:rPr>
              <w:t>Inner work / consciousness focus</w:t>
            </w:r>
          </w:p>
        </w:tc>
        <w:tc>
          <w:tcPr>
            <w:tcW w:w="1802" w:type="dxa"/>
          </w:tcPr>
          <w:p w14:paraId="0FA1BDF8" w14:textId="5BD9C8F7" w:rsidR="00DD7A2C" w:rsidRDefault="00981B04" w:rsidP="00B13594">
            <w:pPr>
              <w:pStyle w:val="BodyTextYO"/>
              <w:rPr>
                <w:lang w:eastAsia="en-US"/>
              </w:rPr>
            </w:pPr>
            <w:r>
              <w:rPr>
                <w:lang w:eastAsia="en-US"/>
              </w:rPr>
              <w:t>Having powerful conversations / sharing ideas that matter</w:t>
            </w:r>
          </w:p>
        </w:tc>
        <w:tc>
          <w:tcPr>
            <w:tcW w:w="1802" w:type="dxa"/>
          </w:tcPr>
          <w:p w14:paraId="4B018C30" w14:textId="20B65FC3" w:rsidR="00DD7A2C" w:rsidRDefault="00981B04" w:rsidP="00B13594">
            <w:pPr>
              <w:pStyle w:val="BodyTextYO"/>
              <w:rPr>
                <w:lang w:eastAsia="en-US"/>
              </w:rPr>
            </w:pPr>
            <w:r>
              <w:rPr>
                <w:lang w:eastAsia="en-US"/>
              </w:rPr>
              <w:t>People who are ready to grow</w:t>
            </w:r>
          </w:p>
        </w:tc>
      </w:tr>
      <w:tr w:rsidR="00B21AF5" w14:paraId="58A54D16" w14:textId="77777777" w:rsidTr="00B21AF5">
        <w:tc>
          <w:tcPr>
            <w:tcW w:w="1802" w:type="dxa"/>
            <w:tcBorders>
              <w:top w:val="single" w:sz="4" w:space="0" w:color="7F7F7F"/>
            </w:tcBorders>
          </w:tcPr>
          <w:p w14:paraId="44AECB75" w14:textId="49EEDAEA" w:rsidR="00DD7A2C" w:rsidRPr="00981B04" w:rsidRDefault="00981B04" w:rsidP="00B13594">
            <w:pPr>
              <w:pStyle w:val="BodyTextYO"/>
              <w:rPr>
                <w:lang w:eastAsia="en-US"/>
              </w:rPr>
            </w:pPr>
            <w:r>
              <w:rPr>
                <w:lang w:eastAsia="en-US"/>
              </w:rPr>
              <w:t>Facilitation</w:t>
            </w:r>
          </w:p>
        </w:tc>
        <w:tc>
          <w:tcPr>
            <w:tcW w:w="1802" w:type="dxa"/>
            <w:shd w:val="clear" w:color="auto" w:fill="92D050"/>
          </w:tcPr>
          <w:p w14:paraId="00C00F24" w14:textId="77777777" w:rsidR="00DD7A2C" w:rsidRDefault="00DD7A2C" w:rsidP="00B13594">
            <w:pPr>
              <w:pStyle w:val="BodyTextYO"/>
              <w:rPr>
                <w:lang w:eastAsia="en-US"/>
              </w:rPr>
            </w:pPr>
          </w:p>
        </w:tc>
        <w:tc>
          <w:tcPr>
            <w:tcW w:w="1802" w:type="dxa"/>
            <w:shd w:val="clear" w:color="auto" w:fill="92D050"/>
          </w:tcPr>
          <w:p w14:paraId="63117E11" w14:textId="77777777" w:rsidR="00DD7A2C" w:rsidRDefault="00DD7A2C" w:rsidP="00B13594">
            <w:pPr>
              <w:pStyle w:val="BodyTextYO"/>
              <w:rPr>
                <w:lang w:eastAsia="en-US"/>
              </w:rPr>
            </w:pPr>
          </w:p>
        </w:tc>
        <w:tc>
          <w:tcPr>
            <w:tcW w:w="1802" w:type="dxa"/>
            <w:shd w:val="clear" w:color="auto" w:fill="92D050"/>
          </w:tcPr>
          <w:p w14:paraId="311E2F8A" w14:textId="77777777" w:rsidR="00DD7A2C" w:rsidRDefault="00DD7A2C" w:rsidP="00B13594">
            <w:pPr>
              <w:pStyle w:val="BodyTextYO"/>
              <w:rPr>
                <w:lang w:eastAsia="en-US"/>
              </w:rPr>
            </w:pPr>
          </w:p>
        </w:tc>
        <w:tc>
          <w:tcPr>
            <w:tcW w:w="1802" w:type="dxa"/>
            <w:shd w:val="clear" w:color="auto" w:fill="FFC000"/>
          </w:tcPr>
          <w:p w14:paraId="6E128C82" w14:textId="77777777" w:rsidR="00DD7A2C" w:rsidRDefault="00DD7A2C" w:rsidP="00B13594">
            <w:pPr>
              <w:pStyle w:val="BodyTextYO"/>
              <w:rPr>
                <w:lang w:eastAsia="en-US"/>
              </w:rPr>
            </w:pPr>
          </w:p>
        </w:tc>
      </w:tr>
      <w:tr w:rsidR="00DD7A2C" w14:paraId="1CA5099F" w14:textId="77777777" w:rsidTr="00B21AF5">
        <w:tc>
          <w:tcPr>
            <w:tcW w:w="1802" w:type="dxa"/>
          </w:tcPr>
          <w:p w14:paraId="588B3A8E" w14:textId="17D4E785" w:rsidR="00DD7A2C" w:rsidRDefault="00981B04" w:rsidP="00B13594">
            <w:pPr>
              <w:pStyle w:val="BodyTextYO"/>
              <w:rPr>
                <w:lang w:eastAsia="en-US"/>
              </w:rPr>
            </w:pPr>
            <w:r>
              <w:rPr>
                <w:lang w:eastAsia="en-US"/>
              </w:rPr>
              <w:t>Business development</w:t>
            </w:r>
          </w:p>
        </w:tc>
        <w:tc>
          <w:tcPr>
            <w:tcW w:w="1802" w:type="dxa"/>
            <w:shd w:val="clear" w:color="auto" w:fill="92D050"/>
          </w:tcPr>
          <w:p w14:paraId="70523333" w14:textId="77777777" w:rsidR="00DD7A2C" w:rsidRDefault="00DD7A2C" w:rsidP="00B13594">
            <w:pPr>
              <w:pStyle w:val="BodyTextYO"/>
              <w:rPr>
                <w:lang w:eastAsia="en-US"/>
              </w:rPr>
            </w:pPr>
          </w:p>
        </w:tc>
        <w:tc>
          <w:tcPr>
            <w:tcW w:w="1802" w:type="dxa"/>
            <w:shd w:val="clear" w:color="auto" w:fill="FFC000" w:themeFill="accent4"/>
          </w:tcPr>
          <w:p w14:paraId="1C830EA9" w14:textId="77777777" w:rsidR="00DD7A2C" w:rsidRDefault="00DD7A2C" w:rsidP="00B13594">
            <w:pPr>
              <w:pStyle w:val="BodyTextYO"/>
              <w:rPr>
                <w:lang w:eastAsia="en-US"/>
              </w:rPr>
            </w:pPr>
          </w:p>
        </w:tc>
        <w:tc>
          <w:tcPr>
            <w:tcW w:w="1802" w:type="dxa"/>
            <w:shd w:val="clear" w:color="auto" w:fill="92D050"/>
          </w:tcPr>
          <w:p w14:paraId="6AD628DB" w14:textId="77777777" w:rsidR="00DD7A2C" w:rsidRDefault="00DD7A2C" w:rsidP="00B13594">
            <w:pPr>
              <w:pStyle w:val="BodyTextYO"/>
              <w:rPr>
                <w:lang w:eastAsia="en-US"/>
              </w:rPr>
            </w:pPr>
          </w:p>
        </w:tc>
        <w:tc>
          <w:tcPr>
            <w:tcW w:w="1802" w:type="dxa"/>
            <w:shd w:val="clear" w:color="auto" w:fill="FFC000"/>
          </w:tcPr>
          <w:p w14:paraId="34EA53FE" w14:textId="77777777" w:rsidR="00DD7A2C" w:rsidRDefault="00DD7A2C" w:rsidP="00B13594">
            <w:pPr>
              <w:pStyle w:val="BodyTextYO"/>
              <w:rPr>
                <w:lang w:eastAsia="en-US"/>
              </w:rPr>
            </w:pPr>
          </w:p>
        </w:tc>
      </w:tr>
      <w:tr w:rsidR="00DD7A2C" w14:paraId="2E869AF5" w14:textId="77777777" w:rsidTr="00B21AF5">
        <w:tc>
          <w:tcPr>
            <w:tcW w:w="1802" w:type="dxa"/>
          </w:tcPr>
          <w:p w14:paraId="026EE425" w14:textId="7BB15B92" w:rsidR="00DD7A2C" w:rsidRDefault="00981B04" w:rsidP="00B13594">
            <w:pPr>
              <w:pStyle w:val="BodyTextYO"/>
              <w:rPr>
                <w:lang w:eastAsia="en-US"/>
              </w:rPr>
            </w:pPr>
            <w:r>
              <w:rPr>
                <w:lang w:eastAsia="en-US"/>
              </w:rPr>
              <w:t>Team management</w:t>
            </w:r>
          </w:p>
        </w:tc>
        <w:tc>
          <w:tcPr>
            <w:tcW w:w="1802" w:type="dxa"/>
            <w:shd w:val="clear" w:color="auto" w:fill="92D050"/>
          </w:tcPr>
          <w:p w14:paraId="73330893" w14:textId="77777777" w:rsidR="00DD7A2C" w:rsidRDefault="00DD7A2C" w:rsidP="00B13594">
            <w:pPr>
              <w:pStyle w:val="BodyTextYO"/>
              <w:rPr>
                <w:lang w:eastAsia="en-US"/>
              </w:rPr>
            </w:pPr>
          </w:p>
        </w:tc>
        <w:tc>
          <w:tcPr>
            <w:tcW w:w="1802" w:type="dxa"/>
            <w:shd w:val="clear" w:color="auto" w:fill="92D050"/>
          </w:tcPr>
          <w:p w14:paraId="07DCE4E5" w14:textId="77777777" w:rsidR="00DD7A2C" w:rsidRDefault="00DD7A2C" w:rsidP="00B13594">
            <w:pPr>
              <w:pStyle w:val="BodyTextYO"/>
              <w:rPr>
                <w:lang w:eastAsia="en-US"/>
              </w:rPr>
            </w:pPr>
          </w:p>
        </w:tc>
        <w:tc>
          <w:tcPr>
            <w:tcW w:w="1802" w:type="dxa"/>
            <w:shd w:val="clear" w:color="auto" w:fill="92D050"/>
          </w:tcPr>
          <w:p w14:paraId="4045E88D" w14:textId="77777777" w:rsidR="00DD7A2C" w:rsidRDefault="00DD7A2C" w:rsidP="00B13594">
            <w:pPr>
              <w:pStyle w:val="BodyTextYO"/>
              <w:rPr>
                <w:lang w:eastAsia="en-US"/>
              </w:rPr>
            </w:pPr>
          </w:p>
        </w:tc>
        <w:tc>
          <w:tcPr>
            <w:tcW w:w="1802" w:type="dxa"/>
            <w:shd w:val="clear" w:color="auto" w:fill="92D050"/>
          </w:tcPr>
          <w:p w14:paraId="54F74E60" w14:textId="77777777" w:rsidR="00DD7A2C" w:rsidRDefault="00DD7A2C" w:rsidP="00B13594">
            <w:pPr>
              <w:pStyle w:val="BodyTextYO"/>
              <w:rPr>
                <w:lang w:eastAsia="en-US"/>
              </w:rPr>
            </w:pPr>
          </w:p>
        </w:tc>
      </w:tr>
      <w:tr w:rsidR="00DD7A2C" w14:paraId="0175ED64" w14:textId="77777777" w:rsidTr="00B21AF5">
        <w:tc>
          <w:tcPr>
            <w:tcW w:w="1802" w:type="dxa"/>
          </w:tcPr>
          <w:p w14:paraId="7CF379EC" w14:textId="2FFE3D7A" w:rsidR="00DD7A2C" w:rsidRDefault="00981B04" w:rsidP="00B13594">
            <w:pPr>
              <w:pStyle w:val="BodyTextYO"/>
              <w:rPr>
                <w:lang w:eastAsia="en-US"/>
              </w:rPr>
            </w:pPr>
            <w:r>
              <w:rPr>
                <w:lang w:eastAsia="en-US"/>
              </w:rPr>
              <w:t>Content development</w:t>
            </w:r>
          </w:p>
        </w:tc>
        <w:tc>
          <w:tcPr>
            <w:tcW w:w="1802" w:type="dxa"/>
            <w:shd w:val="clear" w:color="auto" w:fill="92D050"/>
          </w:tcPr>
          <w:p w14:paraId="23995988" w14:textId="77777777" w:rsidR="00DD7A2C" w:rsidRDefault="00DD7A2C" w:rsidP="00B13594">
            <w:pPr>
              <w:pStyle w:val="BodyTextYO"/>
              <w:rPr>
                <w:lang w:eastAsia="en-US"/>
              </w:rPr>
            </w:pPr>
          </w:p>
        </w:tc>
        <w:tc>
          <w:tcPr>
            <w:tcW w:w="1802" w:type="dxa"/>
            <w:shd w:val="clear" w:color="auto" w:fill="92D050"/>
          </w:tcPr>
          <w:p w14:paraId="4D0C878E" w14:textId="77777777" w:rsidR="00DD7A2C" w:rsidRDefault="00DD7A2C" w:rsidP="00B13594">
            <w:pPr>
              <w:pStyle w:val="BodyTextYO"/>
              <w:rPr>
                <w:lang w:eastAsia="en-US"/>
              </w:rPr>
            </w:pPr>
          </w:p>
        </w:tc>
        <w:tc>
          <w:tcPr>
            <w:tcW w:w="1802" w:type="dxa"/>
            <w:shd w:val="clear" w:color="auto" w:fill="92D050"/>
          </w:tcPr>
          <w:p w14:paraId="74B9218F" w14:textId="77777777" w:rsidR="00DD7A2C" w:rsidRDefault="00DD7A2C" w:rsidP="00B13594">
            <w:pPr>
              <w:pStyle w:val="BodyTextYO"/>
              <w:rPr>
                <w:lang w:eastAsia="en-US"/>
              </w:rPr>
            </w:pPr>
          </w:p>
        </w:tc>
        <w:tc>
          <w:tcPr>
            <w:tcW w:w="1802" w:type="dxa"/>
            <w:shd w:val="clear" w:color="auto" w:fill="92D050"/>
          </w:tcPr>
          <w:p w14:paraId="7D495605" w14:textId="77777777" w:rsidR="00DD7A2C" w:rsidRDefault="00DD7A2C" w:rsidP="00B13594">
            <w:pPr>
              <w:pStyle w:val="BodyTextYO"/>
              <w:rPr>
                <w:lang w:eastAsia="en-US"/>
              </w:rPr>
            </w:pPr>
          </w:p>
        </w:tc>
      </w:tr>
      <w:tr w:rsidR="00DD7A2C" w14:paraId="69FE2E8A" w14:textId="77777777" w:rsidTr="006723C9">
        <w:tc>
          <w:tcPr>
            <w:tcW w:w="1802" w:type="dxa"/>
          </w:tcPr>
          <w:p w14:paraId="2420B447" w14:textId="39CAE58F" w:rsidR="00DD7A2C" w:rsidRDefault="00B21AF5" w:rsidP="00B13594">
            <w:pPr>
              <w:pStyle w:val="BodyTextYO"/>
              <w:rPr>
                <w:lang w:eastAsia="en-US"/>
              </w:rPr>
            </w:pPr>
            <w:r>
              <w:rPr>
                <w:lang w:eastAsia="en-US"/>
              </w:rPr>
              <w:t>Future IM/Pact</w:t>
            </w:r>
          </w:p>
        </w:tc>
        <w:tc>
          <w:tcPr>
            <w:tcW w:w="1802" w:type="dxa"/>
            <w:shd w:val="clear" w:color="auto" w:fill="92D050"/>
          </w:tcPr>
          <w:p w14:paraId="15B0BBF2" w14:textId="77777777" w:rsidR="00DD7A2C" w:rsidRDefault="00DD7A2C" w:rsidP="00B13594">
            <w:pPr>
              <w:pStyle w:val="BodyTextYO"/>
              <w:rPr>
                <w:lang w:eastAsia="en-US"/>
              </w:rPr>
            </w:pPr>
          </w:p>
        </w:tc>
        <w:tc>
          <w:tcPr>
            <w:tcW w:w="1802" w:type="dxa"/>
            <w:shd w:val="clear" w:color="auto" w:fill="FF0000"/>
          </w:tcPr>
          <w:p w14:paraId="38270214" w14:textId="77777777" w:rsidR="00DD7A2C" w:rsidRDefault="00DD7A2C" w:rsidP="00B13594">
            <w:pPr>
              <w:pStyle w:val="BodyTextYO"/>
              <w:rPr>
                <w:lang w:eastAsia="en-US"/>
              </w:rPr>
            </w:pPr>
          </w:p>
        </w:tc>
        <w:tc>
          <w:tcPr>
            <w:tcW w:w="1802" w:type="dxa"/>
            <w:shd w:val="clear" w:color="auto" w:fill="FFC000"/>
          </w:tcPr>
          <w:p w14:paraId="4B877C37" w14:textId="77777777" w:rsidR="00DD7A2C" w:rsidRDefault="00DD7A2C" w:rsidP="00B13594">
            <w:pPr>
              <w:pStyle w:val="BodyTextYO"/>
              <w:rPr>
                <w:lang w:eastAsia="en-US"/>
              </w:rPr>
            </w:pPr>
          </w:p>
        </w:tc>
        <w:tc>
          <w:tcPr>
            <w:tcW w:w="1802" w:type="dxa"/>
            <w:shd w:val="clear" w:color="auto" w:fill="92D050"/>
          </w:tcPr>
          <w:p w14:paraId="27B51BF4" w14:textId="77777777" w:rsidR="00DD7A2C" w:rsidRDefault="00DD7A2C" w:rsidP="00B13594">
            <w:pPr>
              <w:pStyle w:val="BodyTextYO"/>
              <w:rPr>
                <w:lang w:eastAsia="en-US"/>
              </w:rPr>
            </w:pPr>
          </w:p>
        </w:tc>
      </w:tr>
      <w:tr w:rsidR="00B21AF5" w14:paraId="17657270" w14:textId="77777777" w:rsidTr="00C31C7D">
        <w:tc>
          <w:tcPr>
            <w:tcW w:w="1802" w:type="dxa"/>
          </w:tcPr>
          <w:p w14:paraId="29FAE25B" w14:textId="12A65474" w:rsidR="00B21AF5" w:rsidRDefault="00B21AF5" w:rsidP="00B21AF5">
            <w:pPr>
              <w:pStyle w:val="BodyTextYO"/>
              <w:rPr>
                <w:lang w:eastAsia="en-US"/>
              </w:rPr>
            </w:pPr>
            <w:r>
              <w:rPr>
                <w:lang w:eastAsia="en-US"/>
              </w:rPr>
              <w:t>Systems improvement</w:t>
            </w:r>
          </w:p>
        </w:tc>
        <w:tc>
          <w:tcPr>
            <w:tcW w:w="1802" w:type="dxa"/>
            <w:shd w:val="clear" w:color="auto" w:fill="92D050"/>
          </w:tcPr>
          <w:p w14:paraId="18CA769B" w14:textId="77777777" w:rsidR="00B21AF5" w:rsidRDefault="00B21AF5" w:rsidP="00B21AF5">
            <w:pPr>
              <w:pStyle w:val="BodyTextYO"/>
              <w:rPr>
                <w:lang w:eastAsia="en-US"/>
              </w:rPr>
            </w:pPr>
          </w:p>
        </w:tc>
        <w:tc>
          <w:tcPr>
            <w:tcW w:w="1802" w:type="dxa"/>
            <w:shd w:val="clear" w:color="auto" w:fill="92D050"/>
          </w:tcPr>
          <w:p w14:paraId="2A34DEF8" w14:textId="77777777" w:rsidR="00B21AF5" w:rsidRDefault="00B21AF5" w:rsidP="00B21AF5">
            <w:pPr>
              <w:pStyle w:val="BodyTextYO"/>
              <w:rPr>
                <w:lang w:eastAsia="en-US"/>
              </w:rPr>
            </w:pPr>
          </w:p>
        </w:tc>
        <w:tc>
          <w:tcPr>
            <w:tcW w:w="1802" w:type="dxa"/>
            <w:shd w:val="clear" w:color="auto" w:fill="92D050"/>
          </w:tcPr>
          <w:p w14:paraId="495A8E95" w14:textId="77777777" w:rsidR="00B21AF5" w:rsidRDefault="00B21AF5" w:rsidP="00B21AF5">
            <w:pPr>
              <w:pStyle w:val="BodyTextYO"/>
              <w:rPr>
                <w:lang w:eastAsia="en-US"/>
              </w:rPr>
            </w:pPr>
          </w:p>
        </w:tc>
        <w:tc>
          <w:tcPr>
            <w:tcW w:w="1802" w:type="dxa"/>
            <w:shd w:val="clear" w:color="auto" w:fill="92D050"/>
          </w:tcPr>
          <w:p w14:paraId="321CD6B4" w14:textId="77777777" w:rsidR="00B21AF5" w:rsidRDefault="00B21AF5" w:rsidP="00B21AF5">
            <w:pPr>
              <w:pStyle w:val="BodyTextYO"/>
              <w:rPr>
                <w:lang w:eastAsia="en-US"/>
              </w:rPr>
            </w:pPr>
          </w:p>
        </w:tc>
      </w:tr>
      <w:tr w:rsidR="00B21AF5" w14:paraId="772A347A" w14:textId="77777777" w:rsidTr="00C31C7D">
        <w:tc>
          <w:tcPr>
            <w:tcW w:w="1802" w:type="dxa"/>
          </w:tcPr>
          <w:p w14:paraId="5814A786" w14:textId="12029D11" w:rsidR="00B21AF5" w:rsidRDefault="00B21AF5" w:rsidP="00B21AF5">
            <w:pPr>
              <w:pStyle w:val="BodyTextYO"/>
              <w:rPr>
                <w:lang w:eastAsia="en-US"/>
              </w:rPr>
            </w:pPr>
            <w:r>
              <w:rPr>
                <w:lang w:eastAsia="en-US"/>
              </w:rPr>
              <w:t>Administration</w:t>
            </w:r>
          </w:p>
        </w:tc>
        <w:tc>
          <w:tcPr>
            <w:tcW w:w="1802" w:type="dxa"/>
            <w:shd w:val="clear" w:color="auto" w:fill="92D050"/>
          </w:tcPr>
          <w:p w14:paraId="2B6BACDA" w14:textId="77777777" w:rsidR="00B21AF5" w:rsidRDefault="00B21AF5" w:rsidP="00B21AF5">
            <w:pPr>
              <w:pStyle w:val="BodyTextYO"/>
              <w:rPr>
                <w:lang w:eastAsia="en-US"/>
              </w:rPr>
            </w:pPr>
          </w:p>
        </w:tc>
        <w:tc>
          <w:tcPr>
            <w:tcW w:w="1802" w:type="dxa"/>
            <w:shd w:val="clear" w:color="auto" w:fill="92D050"/>
          </w:tcPr>
          <w:p w14:paraId="5CD2F39F" w14:textId="77777777" w:rsidR="00B21AF5" w:rsidRDefault="00B21AF5" w:rsidP="00B21AF5">
            <w:pPr>
              <w:pStyle w:val="BodyTextYO"/>
              <w:rPr>
                <w:lang w:eastAsia="en-US"/>
              </w:rPr>
            </w:pPr>
          </w:p>
        </w:tc>
        <w:tc>
          <w:tcPr>
            <w:tcW w:w="1802" w:type="dxa"/>
            <w:shd w:val="clear" w:color="auto" w:fill="92D050"/>
          </w:tcPr>
          <w:p w14:paraId="23D8FF18" w14:textId="77777777" w:rsidR="00B21AF5" w:rsidRDefault="00B21AF5" w:rsidP="00B21AF5">
            <w:pPr>
              <w:pStyle w:val="BodyTextYO"/>
              <w:rPr>
                <w:lang w:eastAsia="en-US"/>
              </w:rPr>
            </w:pPr>
          </w:p>
        </w:tc>
        <w:tc>
          <w:tcPr>
            <w:tcW w:w="1802" w:type="dxa"/>
            <w:shd w:val="clear" w:color="auto" w:fill="92D050"/>
          </w:tcPr>
          <w:p w14:paraId="56BEF783" w14:textId="77777777" w:rsidR="00B21AF5" w:rsidRDefault="00B21AF5" w:rsidP="00B21AF5">
            <w:pPr>
              <w:pStyle w:val="BodyTextYO"/>
              <w:rPr>
                <w:lang w:eastAsia="en-US"/>
              </w:rPr>
            </w:pPr>
          </w:p>
        </w:tc>
      </w:tr>
    </w:tbl>
    <w:p w14:paraId="57633109" w14:textId="77777777" w:rsidR="00504939" w:rsidRDefault="00504939" w:rsidP="00504939">
      <w:pPr>
        <w:pStyle w:val="Heading3"/>
      </w:pPr>
    </w:p>
    <w:p w14:paraId="3EF97040" w14:textId="3EC4F0B8" w:rsidR="00965D7E" w:rsidRDefault="00965D7E" w:rsidP="003125A7">
      <w:pPr>
        <w:pStyle w:val="Heading3"/>
      </w:pPr>
      <w:r>
        <w:lastRenderedPageBreak/>
        <w:t>Your turn…</w:t>
      </w:r>
    </w:p>
    <w:p w14:paraId="4772DBA1" w14:textId="65AE4015" w:rsidR="00965D7E" w:rsidRDefault="00504939" w:rsidP="00504939">
      <w:pPr>
        <w:pStyle w:val="Heading4"/>
        <w:rPr>
          <w:rFonts w:eastAsia="MArial-Light"/>
          <w:shd w:val="clear" w:color="auto" w:fill="FFFFFF"/>
          <w:lang w:eastAsia="en-US" w:bidi="en-US"/>
        </w:rPr>
      </w:pPr>
      <w:r>
        <w:rPr>
          <w:rFonts w:eastAsia="MArial-Light"/>
          <w:shd w:val="clear" w:color="auto" w:fill="FFFFFF"/>
          <w:lang w:eastAsia="en-US" w:bidi="en-US"/>
        </w:rPr>
        <w:t>Alignment test</w:t>
      </w:r>
    </w:p>
    <w:p w14:paraId="3F02F25D" w14:textId="77777777" w:rsidR="00504939" w:rsidRDefault="00504939">
      <w:pPr>
        <w:rPr>
          <w:rFonts w:eastAsia="MArial-Light" w:cs="MArial-Light"/>
          <w:sz w:val="20"/>
          <w:shd w:val="clear" w:color="auto" w:fill="FFFFFF"/>
          <w:lang w:eastAsia="en-US" w:bidi="en-US"/>
        </w:rPr>
      </w:pP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1638"/>
        <w:gridCol w:w="1475"/>
        <w:gridCol w:w="1475"/>
        <w:gridCol w:w="1476"/>
        <w:gridCol w:w="1475"/>
        <w:gridCol w:w="1476"/>
      </w:tblGrid>
      <w:tr w:rsidR="00504939" w14:paraId="2BCE4C54" w14:textId="003F6BC0" w:rsidTr="00504939">
        <w:tc>
          <w:tcPr>
            <w:tcW w:w="1638" w:type="dxa"/>
            <w:tcBorders>
              <w:top w:val="nil"/>
              <w:left w:val="nil"/>
              <w:bottom w:val="nil"/>
              <w:right w:val="single" w:sz="4" w:space="0" w:color="7F7F7F"/>
            </w:tcBorders>
          </w:tcPr>
          <w:p w14:paraId="0FA7BE9A" w14:textId="77777777" w:rsidR="00504939" w:rsidRDefault="00504939" w:rsidP="00C771CF">
            <w:pPr>
              <w:pStyle w:val="BodyTextYO"/>
              <w:rPr>
                <w:lang w:eastAsia="en-US"/>
              </w:rPr>
            </w:pPr>
          </w:p>
        </w:tc>
        <w:tc>
          <w:tcPr>
            <w:tcW w:w="7377" w:type="dxa"/>
            <w:gridSpan w:val="5"/>
            <w:tcBorders>
              <w:left w:val="single" w:sz="4" w:space="0" w:color="7F7F7F"/>
            </w:tcBorders>
          </w:tcPr>
          <w:p w14:paraId="1C156651" w14:textId="38FE90BE" w:rsidR="00504939" w:rsidRDefault="00504939" w:rsidP="00C771CF">
            <w:pPr>
              <w:pStyle w:val="Heading5"/>
              <w:outlineLvl w:val="4"/>
            </w:pPr>
            <w:r>
              <w:t>Purpose and profile elements</w:t>
            </w:r>
          </w:p>
        </w:tc>
      </w:tr>
      <w:tr w:rsidR="00504939" w14:paraId="58A92823" w14:textId="7C02E26D" w:rsidTr="00504939">
        <w:tc>
          <w:tcPr>
            <w:tcW w:w="1638" w:type="dxa"/>
            <w:tcBorders>
              <w:top w:val="nil"/>
              <w:left w:val="nil"/>
              <w:bottom w:val="single" w:sz="4" w:space="0" w:color="7F7F7F"/>
              <w:right w:val="single" w:sz="4" w:space="0" w:color="7F7F7F"/>
            </w:tcBorders>
          </w:tcPr>
          <w:p w14:paraId="24530131" w14:textId="77777777" w:rsidR="00504939" w:rsidRDefault="00504939" w:rsidP="00C771CF">
            <w:pPr>
              <w:pStyle w:val="BodyTextYO"/>
              <w:rPr>
                <w:lang w:eastAsia="en-US"/>
              </w:rPr>
            </w:pPr>
            <w:r w:rsidRPr="00DD7A2C">
              <w:rPr>
                <w:b/>
                <w:bCs/>
                <w:lang w:eastAsia="en-US"/>
              </w:rPr>
              <w:t>Role components</w:t>
            </w:r>
          </w:p>
        </w:tc>
        <w:tc>
          <w:tcPr>
            <w:tcW w:w="1475" w:type="dxa"/>
            <w:tcBorders>
              <w:left w:val="single" w:sz="4" w:space="0" w:color="7F7F7F"/>
            </w:tcBorders>
          </w:tcPr>
          <w:p w14:paraId="23540D08" w14:textId="77777777" w:rsidR="00504939" w:rsidRDefault="00504939" w:rsidP="00C771CF">
            <w:pPr>
              <w:pStyle w:val="BodyTextYO"/>
              <w:rPr>
                <w:lang w:eastAsia="en-US"/>
              </w:rPr>
            </w:pPr>
          </w:p>
          <w:p w14:paraId="1F618401" w14:textId="39483CDF" w:rsidR="00504939" w:rsidRDefault="00504939" w:rsidP="00C771CF">
            <w:pPr>
              <w:pStyle w:val="BodyTextYO"/>
              <w:rPr>
                <w:lang w:eastAsia="en-US"/>
              </w:rPr>
            </w:pPr>
          </w:p>
        </w:tc>
        <w:tc>
          <w:tcPr>
            <w:tcW w:w="1475" w:type="dxa"/>
          </w:tcPr>
          <w:p w14:paraId="7B11CD9C" w14:textId="7B9B461A" w:rsidR="00504939" w:rsidRDefault="00504939" w:rsidP="00C771CF">
            <w:pPr>
              <w:pStyle w:val="BodyTextYO"/>
              <w:rPr>
                <w:lang w:eastAsia="en-US"/>
              </w:rPr>
            </w:pPr>
          </w:p>
        </w:tc>
        <w:tc>
          <w:tcPr>
            <w:tcW w:w="1476" w:type="dxa"/>
          </w:tcPr>
          <w:p w14:paraId="7509E32A" w14:textId="3F5A05BF" w:rsidR="00504939" w:rsidRDefault="00504939" w:rsidP="00C771CF">
            <w:pPr>
              <w:pStyle w:val="BodyTextYO"/>
              <w:rPr>
                <w:lang w:eastAsia="en-US"/>
              </w:rPr>
            </w:pPr>
          </w:p>
        </w:tc>
        <w:tc>
          <w:tcPr>
            <w:tcW w:w="1475" w:type="dxa"/>
          </w:tcPr>
          <w:p w14:paraId="175CA817" w14:textId="16831F72" w:rsidR="00504939" w:rsidRDefault="00504939" w:rsidP="00C771CF">
            <w:pPr>
              <w:pStyle w:val="BodyTextYO"/>
              <w:rPr>
                <w:lang w:eastAsia="en-US"/>
              </w:rPr>
            </w:pPr>
          </w:p>
        </w:tc>
        <w:tc>
          <w:tcPr>
            <w:tcW w:w="1476" w:type="dxa"/>
          </w:tcPr>
          <w:p w14:paraId="15B5763F" w14:textId="77777777" w:rsidR="00504939" w:rsidRDefault="00504939" w:rsidP="00C771CF">
            <w:pPr>
              <w:pStyle w:val="BodyTextYO"/>
              <w:rPr>
                <w:lang w:eastAsia="en-US"/>
              </w:rPr>
            </w:pPr>
          </w:p>
        </w:tc>
      </w:tr>
      <w:tr w:rsidR="00504939" w14:paraId="3CA84067" w14:textId="6D861218" w:rsidTr="00504939">
        <w:tc>
          <w:tcPr>
            <w:tcW w:w="1638" w:type="dxa"/>
            <w:tcBorders>
              <w:top w:val="single" w:sz="4" w:space="0" w:color="7F7F7F"/>
            </w:tcBorders>
          </w:tcPr>
          <w:p w14:paraId="6C759FE1" w14:textId="5AB3E680" w:rsidR="00504939" w:rsidRPr="00981B04" w:rsidRDefault="00504939" w:rsidP="00C771CF">
            <w:pPr>
              <w:pStyle w:val="BodyTextYO"/>
              <w:rPr>
                <w:lang w:eastAsia="en-US"/>
              </w:rPr>
            </w:pPr>
          </w:p>
        </w:tc>
        <w:tc>
          <w:tcPr>
            <w:tcW w:w="1475" w:type="dxa"/>
            <w:shd w:val="clear" w:color="auto" w:fill="auto"/>
          </w:tcPr>
          <w:p w14:paraId="77835A6B" w14:textId="77777777" w:rsidR="00504939" w:rsidRDefault="00504939" w:rsidP="00C771CF">
            <w:pPr>
              <w:pStyle w:val="BodyTextYO"/>
              <w:rPr>
                <w:lang w:eastAsia="en-US"/>
              </w:rPr>
            </w:pPr>
          </w:p>
        </w:tc>
        <w:tc>
          <w:tcPr>
            <w:tcW w:w="1475" w:type="dxa"/>
            <w:shd w:val="clear" w:color="auto" w:fill="auto"/>
          </w:tcPr>
          <w:p w14:paraId="0530B96E" w14:textId="77777777" w:rsidR="00504939" w:rsidRDefault="00504939" w:rsidP="00C771CF">
            <w:pPr>
              <w:pStyle w:val="BodyTextYO"/>
              <w:rPr>
                <w:lang w:eastAsia="en-US"/>
              </w:rPr>
            </w:pPr>
          </w:p>
        </w:tc>
        <w:tc>
          <w:tcPr>
            <w:tcW w:w="1476" w:type="dxa"/>
            <w:shd w:val="clear" w:color="auto" w:fill="auto"/>
          </w:tcPr>
          <w:p w14:paraId="39465C7F" w14:textId="77777777" w:rsidR="00504939" w:rsidRDefault="00504939" w:rsidP="00C771CF">
            <w:pPr>
              <w:pStyle w:val="BodyTextYO"/>
              <w:rPr>
                <w:lang w:eastAsia="en-US"/>
              </w:rPr>
            </w:pPr>
          </w:p>
        </w:tc>
        <w:tc>
          <w:tcPr>
            <w:tcW w:w="1475" w:type="dxa"/>
            <w:shd w:val="clear" w:color="auto" w:fill="auto"/>
          </w:tcPr>
          <w:p w14:paraId="5B573C11" w14:textId="77777777" w:rsidR="00504939" w:rsidRDefault="00504939" w:rsidP="00C771CF">
            <w:pPr>
              <w:pStyle w:val="BodyTextYO"/>
              <w:rPr>
                <w:lang w:eastAsia="en-US"/>
              </w:rPr>
            </w:pPr>
          </w:p>
        </w:tc>
        <w:tc>
          <w:tcPr>
            <w:tcW w:w="1476" w:type="dxa"/>
          </w:tcPr>
          <w:p w14:paraId="4B71204C" w14:textId="77777777" w:rsidR="00504939" w:rsidRDefault="00504939" w:rsidP="00C771CF">
            <w:pPr>
              <w:pStyle w:val="BodyTextYO"/>
              <w:rPr>
                <w:lang w:eastAsia="en-US"/>
              </w:rPr>
            </w:pPr>
          </w:p>
        </w:tc>
      </w:tr>
      <w:tr w:rsidR="00504939" w14:paraId="3C874871" w14:textId="4DF0EDEF" w:rsidTr="00504939">
        <w:tc>
          <w:tcPr>
            <w:tcW w:w="1638" w:type="dxa"/>
          </w:tcPr>
          <w:p w14:paraId="1DBB7C4C" w14:textId="429EA374" w:rsidR="00504939" w:rsidRDefault="00504939" w:rsidP="00C771CF">
            <w:pPr>
              <w:pStyle w:val="BodyTextYO"/>
              <w:rPr>
                <w:lang w:eastAsia="en-US"/>
              </w:rPr>
            </w:pPr>
          </w:p>
        </w:tc>
        <w:tc>
          <w:tcPr>
            <w:tcW w:w="1475" w:type="dxa"/>
            <w:shd w:val="clear" w:color="auto" w:fill="auto"/>
          </w:tcPr>
          <w:p w14:paraId="3C9C3106" w14:textId="77777777" w:rsidR="00504939" w:rsidRDefault="00504939" w:rsidP="00C771CF">
            <w:pPr>
              <w:pStyle w:val="BodyTextYO"/>
              <w:rPr>
                <w:lang w:eastAsia="en-US"/>
              </w:rPr>
            </w:pPr>
          </w:p>
        </w:tc>
        <w:tc>
          <w:tcPr>
            <w:tcW w:w="1475" w:type="dxa"/>
            <w:shd w:val="clear" w:color="auto" w:fill="auto"/>
          </w:tcPr>
          <w:p w14:paraId="4F117C9C" w14:textId="77777777" w:rsidR="00504939" w:rsidRDefault="00504939" w:rsidP="00C771CF">
            <w:pPr>
              <w:pStyle w:val="BodyTextYO"/>
              <w:rPr>
                <w:lang w:eastAsia="en-US"/>
              </w:rPr>
            </w:pPr>
          </w:p>
        </w:tc>
        <w:tc>
          <w:tcPr>
            <w:tcW w:w="1476" w:type="dxa"/>
            <w:shd w:val="clear" w:color="auto" w:fill="auto"/>
          </w:tcPr>
          <w:p w14:paraId="6CE646CF" w14:textId="77777777" w:rsidR="00504939" w:rsidRDefault="00504939" w:rsidP="00C771CF">
            <w:pPr>
              <w:pStyle w:val="BodyTextYO"/>
              <w:rPr>
                <w:lang w:eastAsia="en-US"/>
              </w:rPr>
            </w:pPr>
          </w:p>
        </w:tc>
        <w:tc>
          <w:tcPr>
            <w:tcW w:w="1475" w:type="dxa"/>
            <w:shd w:val="clear" w:color="auto" w:fill="auto"/>
          </w:tcPr>
          <w:p w14:paraId="593760BE" w14:textId="77777777" w:rsidR="00504939" w:rsidRDefault="00504939" w:rsidP="00C771CF">
            <w:pPr>
              <w:pStyle w:val="BodyTextYO"/>
              <w:rPr>
                <w:lang w:eastAsia="en-US"/>
              </w:rPr>
            </w:pPr>
          </w:p>
        </w:tc>
        <w:tc>
          <w:tcPr>
            <w:tcW w:w="1476" w:type="dxa"/>
          </w:tcPr>
          <w:p w14:paraId="2EE4BA00" w14:textId="77777777" w:rsidR="00504939" w:rsidRDefault="00504939" w:rsidP="00C771CF">
            <w:pPr>
              <w:pStyle w:val="BodyTextYO"/>
              <w:rPr>
                <w:lang w:eastAsia="en-US"/>
              </w:rPr>
            </w:pPr>
          </w:p>
        </w:tc>
      </w:tr>
      <w:tr w:rsidR="00504939" w14:paraId="6E83BC4F" w14:textId="17C0531E" w:rsidTr="00504939">
        <w:tc>
          <w:tcPr>
            <w:tcW w:w="1638" w:type="dxa"/>
          </w:tcPr>
          <w:p w14:paraId="2CF2F4B6" w14:textId="5AF162A5" w:rsidR="00504939" w:rsidRDefault="00504939" w:rsidP="00C771CF">
            <w:pPr>
              <w:pStyle w:val="BodyTextYO"/>
              <w:rPr>
                <w:lang w:eastAsia="en-US"/>
              </w:rPr>
            </w:pPr>
          </w:p>
        </w:tc>
        <w:tc>
          <w:tcPr>
            <w:tcW w:w="1475" w:type="dxa"/>
            <w:shd w:val="clear" w:color="auto" w:fill="auto"/>
          </w:tcPr>
          <w:p w14:paraId="7FA2C5E7" w14:textId="77777777" w:rsidR="00504939" w:rsidRDefault="00504939" w:rsidP="00C771CF">
            <w:pPr>
              <w:pStyle w:val="BodyTextYO"/>
              <w:rPr>
                <w:lang w:eastAsia="en-US"/>
              </w:rPr>
            </w:pPr>
          </w:p>
        </w:tc>
        <w:tc>
          <w:tcPr>
            <w:tcW w:w="1475" w:type="dxa"/>
            <w:shd w:val="clear" w:color="auto" w:fill="auto"/>
          </w:tcPr>
          <w:p w14:paraId="228F1C51" w14:textId="77777777" w:rsidR="00504939" w:rsidRDefault="00504939" w:rsidP="00C771CF">
            <w:pPr>
              <w:pStyle w:val="BodyTextYO"/>
              <w:rPr>
                <w:lang w:eastAsia="en-US"/>
              </w:rPr>
            </w:pPr>
          </w:p>
        </w:tc>
        <w:tc>
          <w:tcPr>
            <w:tcW w:w="1476" w:type="dxa"/>
            <w:shd w:val="clear" w:color="auto" w:fill="auto"/>
          </w:tcPr>
          <w:p w14:paraId="673E0A64" w14:textId="77777777" w:rsidR="00504939" w:rsidRDefault="00504939" w:rsidP="00C771CF">
            <w:pPr>
              <w:pStyle w:val="BodyTextYO"/>
              <w:rPr>
                <w:lang w:eastAsia="en-US"/>
              </w:rPr>
            </w:pPr>
          </w:p>
        </w:tc>
        <w:tc>
          <w:tcPr>
            <w:tcW w:w="1475" w:type="dxa"/>
            <w:shd w:val="clear" w:color="auto" w:fill="auto"/>
          </w:tcPr>
          <w:p w14:paraId="52219CA8" w14:textId="77777777" w:rsidR="00504939" w:rsidRDefault="00504939" w:rsidP="00C771CF">
            <w:pPr>
              <w:pStyle w:val="BodyTextYO"/>
              <w:rPr>
                <w:lang w:eastAsia="en-US"/>
              </w:rPr>
            </w:pPr>
          </w:p>
        </w:tc>
        <w:tc>
          <w:tcPr>
            <w:tcW w:w="1476" w:type="dxa"/>
          </w:tcPr>
          <w:p w14:paraId="48415374" w14:textId="77777777" w:rsidR="00504939" w:rsidRDefault="00504939" w:rsidP="00C771CF">
            <w:pPr>
              <w:pStyle w:val="BodyTextYO"/>
              <w:rPr>
                <w:lang w:eastAsia="en-US"/>
              </w:rPr>
            </w:pPr>
          </w:p>
        </w:tc>
      </w:tr>
      <w:tr w:rsidR="00504939" w14:paraId="0AA31745" w14:textId="0D2B73C4" w:rsidTr="00504939">
        <w:tc>
          <w:tcPr>
            <w:tcW w:w="1638" w:type="dxa"/>
          </w:tcPr>
          <w:p w14:paraId="4EDC1663" w14:textId="7962350C" w:rsidR="00504939" w:rsidRDefault="00504939" w:rsidP="00C771CF">
            <w:pPr>
              <w:pStyle w:val="BodyTextYO"/>
              <w:rPr>
                <w:lang w:eastAsia="en-US"/>
              </w:rPr>
            </w:pPr>
          </w:p>
        </w:tc>
        <w:tc>
          <w:tcPr>
            <w:tcW w:w="1475" w:type="dxa"/>
            <w:shd w:val="clear" w:color="auto" w:fill="auto"/>
          </w:tcPr>
          <w:p w14:paraId="6C53BF2F" w14:textId="77777777" w:rsidR="00504939" w:rsidRDefault="00504939" w:rsidP="00C771CF">
            <w:pPr>
              <w:pStyle w:val="BodyTextYO"/>
              <w:rPr>
                <w:lang w:eastAsia="en-US"/>
              </w:rPr>
            </w:pPr>
          </w:p>
        </w:tc>
        <w:tc>
          <w:tcPr>
            <w:tcW w:w="1475" w:type="dxa"/>
            <w:shd w:val="clear" w:color="auto" w:fill="auto"/>
          </w:tcPr>
          <w:p w14:paraId="63DA6B81" w14:textId="77777777" w:rsidR="00504939" w:rsidRDefault="00504939" w:rsidP="00C771CF">
            <w:pPr>
              <w:pStyle w:val="BodyTextYO"/>
              <w:rPr>
                <w:lang w:eastAsia="en-US"/>
              </w:rPr>
            </w:pPr>
          </w:p>
        </w:tc>
        <w:tc>
          <w:tcPr>
            <w:tcW w:w="1476" w:type="dxa"/>
            <w:shd w:val="clear" w:color="auto" w:fill="auto"/>
          </w:tcPr>
          <w:p w14:paraId="4D5B1066" w14:textId="77777777" w:rsidR="00504939" w:rsidRDefault="00504939" w:rsidP="00C771CF">
            <w:pPr>
              <w:pStyle w:val="BodyTextYO"/>
              <w:rPr>
                <w:lang w:eastAsia="en-US"/>
              </w:rPr>
            </w:pPr>
          </w:p>
        </w:tc>
        <w:tc>
          <w:tcPr>
            <w:tcW w:w="1475" w:type="dxa"/>
            <w:shd w:val="clear" w:color="auto" w:fill="auto"/>
          </w:tcPr>
          <w:p w14:paraId="3990FF68" w14:textId="77777777" w:rsidR="00504939" w:rsidRDefault="00504939" w:rsidP="00C771CF">
            <w:pPr>
              <w:pStyle w:val="BodyTextYO"/>
              <w:rPr>
                <w:lang w:eastAsia="en-US"/>
              </w:rPr>
            </w:pPr>
          </w:p>
        </w:tc>
        <w:tc>
          <w:tcPr>
            <w:tcW w:w="1476" w:type="dxa"/>
          </w:tcPr>
          <w:p w14:paraId="5704EBE3" w14:textId="77777777" w:rsidR="00504939" w:rsidRDefault="00504939" w:rsidP="00C771CF">
            <w:pPr>
              <w:pStyle w:val="BodyTextYO"/>
              <w:rPr>
                <w:lang w:eastAsia="en-US"/>
              </w:rPr>
            </w:pPr>
          </w:p>
        </w:tc>
      </w:tr>
      <w:tr w:rsidR="00504939" w14:paraId="64829359" w14:textId="72DA3A74" w:rsidTr="00504939">
        <w:tc>
          <w:tcPr>
            <w:tcW w:w="1638" w:type="dxa"/>
          </w:tcPr>
          <w:p w14:paraId="2DC0676B" w14:textId="4799F6C9" w:rsidR="00504939" w:rsidRDefault="00504939" w:rsidP="00C771CF">
            <w:pPr>
              <w:pStyle w:val="BodyTextYO"/>
              <w:rPr>
                <w:lang w:eastAsia="en-US"/>
              </w:rPr>
            </w:pPr>
          </w:p>
        </w:tc>
        <w:tc>
          <w:tcPr>
            <w:tcW w:w="1475" w:type="dxa"/>
            <w:shd w:val="clear" w:color="auto" w:fill="auto"/>
          </w:tcPr>
          <w:p w14:paraId="494C33EF" w14:textId="77777777" w:rsidR="00504939" w:rsidRDefault="00504939" w:rsidP="00C771CF">
            <w:pPr>
              <w:pStyle w:val="BodyTextYO"/>
              <w:rPr>
                <w:lang w:eastAsia="en-US"/>
              </w:rPr>
            </w:pPr>
          </w:p>
        </w:tc>
        <w:tc>
          <w:tcPr>
            <w:tcW w:w="1475" w:type="dxa"/>
            <w:shd w:val="clear" w:color="auto" w:fill="auto"/>
          </w:tcPr>
          <w:p w14:paraId="0B713D48" w14:textId="77777777" w:rsidR="00504939" w:rsidRDefault="00504939" w:rsidP="00C771CF">
            <w:pPr>
              <w:pStyle w:val="BodyTextYO"/>
              <w:rPr>
                <w:lang w:eastAsia="en-US"/>
              </w:rPr>
            </w:pPr>
          </w:p>
        </w:tc>
        <w:tc>
          <w:tcPr>
            <w:tcW w:w="1476" w:type="dxa"/>
            <w:shd w:val="clear" w:color="auto" w:fill="auto"/>
          </w:tcPr>
          <w:p w14:paraId="1248A463" w14:textId="77777777" w:rsidR="00504939" w:rsidRDefault="00504939" w:rsidP="00C771CF">
            <w:pPr>
              <w:pStyle w:val="BodyTextYO"/>
              <w:rPr>
                <w:lang w:eastAsia="en-US"/>
              </w:rPr>
            </w:pPr>
          </w:p>
        </w:tc>
        <w:tc>
          <w:tcPr>
            <w:tcW w:w="1475" w:type="dxa"/>
            <w:shd w:val="clear" w:color="auto" w:fill="auto"/>
          </w:tcPr>
          <w:p w14:paraId="07D72A68" w14:textId="77777777" w:rsidR="00504939" w:rsidRDefault="00504939" w:rsidP="00C771CF">
            <w:pPr>
              <w:pStyle w:val="BodyTextYO"/>
              <w:rPr>
                <w:lang w:eastAsia="en-US"/>
              </w:rPr>
            </w:pPr>
          </w:p>
        </w:tc>
        <w:tc>
          <w:tcPr>
            <w:tcW w:w="1476" w:type="dxa"/>
          </w:tcPr>
          <w:p w14:paraId="39016FEC" w14:textId="77777777" w:rsidR="00504939" w:rsidRDefault="00504939" w:rsidP="00C771CF">
            <w:pPr>
              <w:pStyle w:val="BodyTextYO"/>
              <w:rPr>
                <w:lang w:eastAsia="en-US"/>
              </w:rPr>
            </w:pPr>
          </w:p>
        </w:tc>
      </w:tr>
      <w:tr w:rsidR="00504939" w14:paraId="2092BD62" w14:textId="072F8D46" w:rsidTr="00504939">
        <w:tc>
          <w:tcPr>
            <w:tcW w:w="1638" w:type="dxa"/>
          </w:tcPr>
          <w:p w14:paraId="005BA6AF" w14:textId="789D465F" w:rsidR="00504939" w:rsidRDefault="00504939" w:rsidP="00C771CF">
            <w:pPr>
              <w:pStyle w:val="BodyTextYO"/>
              <w:rPr>
                <w:lang w:eastAsia="en-US"/>
              </w:rPr>
            </w:pPr>
          </w:p>
        </w:tc>
        <w:tc>
          <w:tcPr>
            <w:tcW w:w="1475" w:type="dxa"/>
            <w:shd w:val="clear" w:color="auto" w:fill="auto"/>
          </w:tcPr>
          <w:p w14:paraId="571649E2" w14:textId="77777777" w:rsidR="00504939" w:rsidRDefault="00504939" w:rsidP="00C771CF">
            <w:pPr>
              <w:pStyle w:val="BodyTextYO"/>
              <w:rPr>
                <w:lang w:eastAsia="en-US"/>
              </w:rPr>
            </w:pPr>
          </w:p>
        </w:tc>
        <w:tc>
          <w:tcPr>
            <w:tcW w:w="1475" w:type="dxa"/>
            <w:shd w:val="clear" w:color="auto" w:fill="auto"/>
          </w:tcPr>
          <w:p w14:paraId="0D1D59CB" w14:textId="77777777" w:rsidR="00504939" w:rsidRDefault="00504939" w:rsidP="00C771CF">
            <w:pPr>
              <w:pStyle w:val="BodyTextYO"/>
              <w:rPr>
                <w:lang w:eastAsia="en-US"/>
              </w:rPr>
            </w:pPr>
          </w:p>
        </w:tc>
        <w:tc>
          <w:tcPr>
            <w:tcW w:w="1476" w:type="dxa"/>
            <w:shd w:val="clear" w:color="auto" w:fill="auto"/>
          </w:tcPr>
          <w:p w14:paraId="3A0A77D2" w14:textId="77777777" w:rsidR="00504939" w:rsidRDefault="00504939" w:rsidP="00C771CF">
            <w:pPr>
              <w:pStyle w:val="BodyTextYO"/>
              <w:rPr>
                <w:lang w:eastAsia="en-US"/>
              </w:rPr>
            </w:pPr>
          </w:p>
        </w:tc>
        <w:tc>
          <w:tcPr>
            <w:tcW w:w="1475" w:type="dxa"/>
            <w:shd w:val="clear" w:color="auto" w:fill="auto"/>
          </w:tcPr>
          <w:p w14:paraId="3EA37A2C" w14:textId="77777777" w:rsidR="00504939" w:rsidRDefault="00504939" w:rsidP="00C771CF">
            <w:pPr>
              <w:pStyle w:val="BodyTextYO"/>
              <w:rPr>
                <w:lang w:eastAsia="en-US"/>
              </w:rPr>
            </w:pPr>
          </w:p>
        </w:tc>
        <w:tc>
          <w:tcPr>
            <w:tcW w:w="1476" w:type="dxa"/>
          </w:tcPr>
          <w:p w14:paraId="464B766B" w14:textId="77777777" w:rsidR="00504939" w:rsidRDefault="00504939" w:rsidP="00C771CF">
            <w:pPr>
              <w:pStyle w:val="BodyTextYO"/>
              <w:rPr>
                <w:lang w:eastAsia="en-US"/>
              </w:rPr>
            </w:pPr>
          </w:p>
        </w:tc>
      </w:tr>
      <w:tr w:rsidR="00504939" w14:paraId="7D76DE58" w14:textId="580AC55B" w:rsidTr="00504939">
        <w:tc>
          <w:tcPr>
            <w:tcW w:w="1638" w:type="dxa"/>
          </w:tcPr>
          <w:p w14:paraId="38781272" w14:textId="44A1A40C" w:rsidR="00504939" w:rsidRDefault="00504939" w:rsidP="00C771CF">
            <w:pPr>
              <w:pStyle w:val="BodyTextYO"/>
              <w:rPr>
                <w:lang w:eastAsia="en-US"/>
              </w:rPr>
            </w:pPr>
          </w:p>
        </w:tc>
        <w:tc>
          <w:tcPr>
            <w:tcW w:w="1475" w:type="dxa"/>
            <w:shd w:val="clear" w:color="auto" w:fill="auto"/>
          </w:tcPr>
          <w:p w14:paraId="716881F1" w14:textId="77777777" w:rsidR="00504939" w:rsidRDefault="00504939" w:rsidP="00C771CF">
            <w:pPr>
              <w:pStyle w:val="BodyTextYO"/>
              <w:rPr>
                <w:lang w:eastAsia="en-US"/>
              </w:rPr>
            </w:pPr>
          </w:p>
        </w:tc>
        <w:tc>
          <w:tcPr>
            <w:tcW w:w="1475" w:type="dxa"/>
            <w:shd w:val="clear" w:color="auto" w:fill="auto"/>
          </w:tcPr>
          <w:p w14:paraId="514DF548" w14:textId="77777777" w:rsidR="00504939" w:rsidRDefault="00504939" w:rsidP="00C771CF">
            <w:pPr>
              <w:pStyle w:val="BodyTextYO"/>
              <w:rPr>
                <w:lang w:eastAsia="en-US"/>
              </w:rPr>
            </w:pPr>
          </w:p>
        </w:tc>
        <w:tc>
          <w:tcPr>
            <w:tcW w:w="1476" w:type="dxa"/>
            <w:shd w:val="clear" w:color="auto" w:fill="auto"/>
          </w:tcPr>
          <w:p w14:paraId="36C7B960" w14:textId="77777777" w:rsidR="00504939" w:rsidRDefault="00504939" w:rsidP="00C771CF">
            <w:pPr>
              <w:pStyle w:val="BodyTextYO"/>
              <w:rPr>
                <w:lang w:eastAsia="en-US"/>
              </w:rPr>
            </w:pPr>
          </w:p>
        </w:tc>
        <w:tc>
          <w:tcPr>
            <w:tcW w:w="1475" w:type="dxa"/>
            <w:shd w:val="clear" w:color="auto" w:fill="auto"/>
          </w:tcPr>
          <w:p w14:paraId="271F7922" w14:textId="77777777" w:rsidR="00504939" w:rsidRDefault="00504939" w:rsidP="00C771CF">
            <w:pPr>
              <w:pStyle w:val="BodyTextYO"/>
              <w:rPr>
                <w:lang w:eastAsia="en-US"/>
              </w:rPr>
            </w:pPr>
          </w:p>
        </w:tc>
        <w:tc>
          <w:tcPr>
            <w:tcW w:w="1476" w:type="dxa"/>
          </w:tcPr>
          <w:p w14:paraId="30420FC6" w14:textId="77777777" w:rsidR="00504939" w:rsidRDefault="00504939" w:rsidP="00C771CF">
            <w:pPr>
              <w:pStyle w:val="BodyTextYO"/>
              <w:rPr>
                <w:lang w:eastAsia="en-US"/>
              </w:rPr>
            </w:pPr>
          </w:p>
        </w:tc>
      </w:tr>
      <w:tr w:rsidR="00504939" w14:paraId="66F924C7" w14:textId="7163DEFE" w:rsidTr="00504939">
        <w:tc>
          <w:tcPr>
            <w:tcW w:w="1638" w:type="dxa"/>
          </w:tcPr>
          <w:p w14:paraId="05FA1C30" w14:textId="77777777" w:rsidR="00504939" w:rsidRDefault="00504939" w:rsidP="00C771CF">
            <w:pPr>
              <w:pStyle w:val="BodyTextYO"/>
              <w:rPr>
                <w:lang w:eastAsia="en-US"/>
              </w:rPr>
            </w:pPr>
          </w:p>
        </w:tc>
        <w:tc>
          <w:tcPr>
            <w:tcW w:w="1475" w:type="dxa"/>
            <w:shd w:val="clear" w:color="auto" w:fill="auto"/>
          </w:tcPr>
          <w:p w14:paraId="67180992" w14:textId="77777777" w:rsidR="00504939" w:rsidRDefault="00504939" w:rsidP="00C771CF">
            <w:pPr>
              <w:pStyle w:val="BodyTextYO"/>
              <w:rPr>
                <w:lang w:eastAsia="en-US"/>
              </w:rPr>
            </w:pPr>
          </w:p>
        </w:tc>
        <w:tc>
          <w:tcPr>
            <w:tcW w:w="1475" w:type="dxa"/>
            <w:shd w:val="clear" w:color="auto" w:fill="auto"/>
          </w:tcPr>
          <w:p w14:paraId="20340ADA" w14:textId="77777777" w:rsidR="00504939" w:rsidRDefault="00504939" w:rsidP="00C771CF">
            <w:pPr>
              <w:pStyle w:val="BodyTextYO"/>
              <w:rPr>
                <w:lang w:eastAsia="en-US"/>
              </w:rPr>
            </w:pPr>
          </w:p>
        </w:tc>
        <w:tc>
          <w:tcPr>
            <w:tcW w:w="1476" w:type="dxa"/>
            <w:shd w:val="clear" w:color="auto" w:fill="auto"/>
          </w:tcPr>
          <w:p w14:paraId="07911B80" w14:textId="77777777" w:rsidR="00504939" w:rsidRDefault="00504939" w:rsidP="00C771CF">
            <w:pPr>
              <w:pStyle w:val="BodyTextYO"/>
              <w:rPr>
                <w:lang w:eastAsia="en-US"/>
              </w:rPr>
            </w:pPr>
          </w:p>
        </w:tc>
        <w:tc>
          <w:tcPr>
            <w:tcW w:w="1475" w:type="dxa"/>
            <w:shd w:val="clear" w:color="auto" w:fill="auto"/>
          </w:tcPr>
          <w:p w14:paraId="64D8A9DB" w14:textId="77777777" w:rsidR="00504939" w:rsidRDefault="00504939" w:rsidP="00C771CF">
            <w:pPr>
              <w:pStyle w:val="BodyTextYO"/>
              <w:rPr>
                <w:lang w:eastAsia="en-US"/>
              </w:rPr>
            </w:pPr>
          </w:p>
        </w:tc>
        <w:tc>
          <w:tcPr>
            <w:tcW w:w="1476" w:type="dxa"/>
          </w:tcPr>
          <w:p w14:paraId="1F6E9BBB" w14:textId="77777777" w:rsidR="00504939" w:rsidRDefault="00504939" w:rsidP="00C771CF">
            <w:pPr>
              <w:pStyle w:val="BodyTextYO"/>
              <w:rPr>
                <w:lang w:eastAsia="en-US"/>
              </w:rPr>
            </w:pPr>
          </w:p>
        </w:tc>
      </w:tr>
      <w:tr w:rsidR="00504939" w14:paraId="0C8D716B" w14:textId="77777777" w:rsidTr="00504939">
        <w:tc>
          <w:tcPr>
            <w:tcW w:w="1638" w:type="dxa"/>
          </w:tcPr>
          <w:p w14:paraId="0E5CAAF5" w14:textId="77777777" w:rsidR="00504939" w:rsidRDefault="00504939" w:rsidP="00C771CF">
            <w:pPr>
              <w:pStyle w:val="BodyTextYO"/>
              <w:rPr>
                <w:lang w:eastAsia="en-US"/>
              </w:rPr>
            </w:pPr>
          </w:p>
        </w:tc>
        <w:tc>
          <w:tcPr>
            <w:tcW w:w="1475" w:type="dxa"/>
            <w:shd w:val="clear" w:color="auto" w:fill="auto"/>
          </w:tcPr>
          <w:p w14:paraId="14172271" w14:textId="77777777" w:rsidR="00504939" w:rsidRDefault="00504939" w:rsidP="00C771CF">
            <w:pPr>
              <w:pStyle w:val="BodyTextYO"/>
              <w:rPr>
                <w:lang w:eastAsia="en-US"/>
              </w:rPr>
            </w:pPr>
          </w:p>
        </w:tc>
        <w:tc>
          <w:tcPr>
            <w:tcW w:w="1475" w:type="dxa"/>
            <w:shd w:val="clear" w:color="auto" w:fill="auto"/>
          </w:tcPr>
          <w:p w14:paraId="56910DAF" w14:textId="77777777" w:rsidR="00504939" w:rsidRDefault="00504939" w:rsidP="00C771CF">
            <w:pPr>
              <w:pStyle w:val="BodyTextYO"/>
              <w:rPr>
                <w:lang w:eastAsia="en-US"/>
              </w:rPr>
            </w:pPr>
          </w:p>
        </w:tc>
        <w:tc>
          <w:tcPr>
            <w:tcW w:w="1476" w:type="dxa"/>
            <w:shd w:val="clear" w:color="auto" w:fill="auto"/>
          </w:tcPr>
          <w:p w14:paraId="15C6DB1A" w14:textId="77777777" w:rsidR="00504939" w:rsidRDefault="00504939" w:rsidP="00C771CF">
            <w:pPr>
              <w:pStyle w:val="BodyTextYO"/>
              <w:rPr>
                <w:lang w:eastAsia="en-US"/>
              </w:rPr>
            </w:pPr>
          </w:p>
        </w:tc>
        <w:tc>
          <w:tcPr>
            <w:tcW w:w="1475" w:type="dxa"/>
            <w:shd w:val="clear" w:color="auto" w:fill="auto"/>
          </w:tcPr>
          <w:p w14:paraId="08D036D6" w14:textId="77777777" w:rsidR="00504939" w:rsidRDefault="00504939" w:rsidP="00C771CF">
            <w:pPr>
              <w:pStyle w:val="BodyTextYO"/>
              <w:rPr>
                <w:lang w:eastAsia="en-US"/>
              </w:rPr>
            </w:pPr>
          </w:p>
        </w:tc>
        <w:tc>
          <w:tcPr>
            <w:tcW w:w="1476" w:type="dxa"/>
          </w:tcPr>
          <w:p w14:paraId="36D460AC" w14:textId="77777777" w:rsidR="00504939" w:rsidRDefault="00504939" w:rsidP="00C771CF">
            <w:pPr>
              <w:pStyle w:val="BodyTextYO"/>
              <w:rPr>
                <w:lang w:eastAsia="en-US"/>
              </w:rPr>
            </w:pPr>
          </w:p>
        </w:tc>
      </w:tr>
    </w:tbl>
    <w:p w14:paraId="33B21DED" w14:textId="77777777" w:rsidR="00504939" w:rsidRDefault="00504939" w:rsidP="00504939">
      <w:pPr>
        <w:pStyle w:val="Heading4"/>
        <w:rPr>
          <w:lang w:eastAsia="en-US"/>
        </w:rPr>
      </w:pPr>
    </w:p>
    <w:p w14:paraId="60F52C53" w14:textId="77777777" w:rsidR="00504939" w:rsidRDefault="00504939">
      <w:pPr>
        <w:rPr>
          <w:b/>
          <w:lang w:eastAsia="en-US"/>
        </w:rPr>
      </w:pPr>
      <w:r>
        <w:rPr>
          <w:lang w:eastAsia="en-US"/>
        </w:rPr>
        <w:br w:type="page"/>
      </w:r>
    </w:p>
    <w:p w14:paraId="2949CF70" w14:textId="38B26576" w:rsidR="00965D7E" w:rsidRDefault="00504939" w:rsidP="00504939">
      <w:pPr>
        <w:pStyle w:val="Heading4"/>
        <w:rPr>
          <w:lang w:eastAsia="en-US"/>
        </w:rPr>
      </w:pPr>
      <w:r>
        <w:rPr>
          <w:lang w:eastAsia="en-US"/>
        </w:rPr>
        <w:lastRenderedPageBreak/>
        <w:t>Insights</w:t>
      </w:r>
    </w:p>
    <w:p w14:paraId="1181C163" w14:textId="59BE87B2" w:rsidR="00504939" w:rsidRDefault="00504939" w:rsidP="00504939">
      <w:pPr>
        <w:pStyle w:val="BodyTextYO"/>
        <w:rPr>
          <w:lang w:eastAsia="en-US"/>
        </w:rPr>
      </w:pPr>
      <w:r>
        <w:rPr>
          <w:lang w:eastAsia="en-US"/>
        </w:rPr>
        <w:t>Which points of misalignment are you happy to accept?</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0715EF3E" w14:textId="77777777" w:rsidTr="00C771CF">
        <w:tc>
          <w:tcPr>
            <w:tcW w:w="9016" w:type="dxa"/>
          </w:tcPr>
          <w:p w14:paraId="57A51EAF" w14:textId="77777777" w:rsidR="00504939" w:rsidRDefault="00504939" w:rsidP="00C771CF">
            <w:pPr>
              <w:rPr>
                <w:rFonts w:ascii="Arial" w:hAnsi="Arial" w:cs="Arial"/>
              </w:rPr>
            </w:pPr>
          </w:p>
          <w:p w14:paraId="74970E51" w14:textId="77777777" w:rsidR="00504939" w:rsidRDefault="00504939" w:rsidP="00C771CF">
            <w:pPr>
              <w:rPr>
                <w:rFonts w:ascii="Arial" w:hAnsi="Arial" w:cs="Arial"/>
              </w:rPr>
            </w:pPr>
          </w:p>
          <w:p w14:paraId="620D2519" w14:textId="77777777" w:rsidR="00504939" w:rsidRDefault="00504939" w:rsidP="00C771CF">
            <w:pPr>
              <w:rPr>
                <w:rFonts w:ascii="Arial" w:hAnsi="Arial" w:cs="Arial"/>
              </w:rPr>
            </w:pPr>
          </w:p>
          <w:p w14:paraId="2D550AAC" w14:textId="77777777" w:rsidR="00504939" w:rsidRDefault="00504939" w:rsidP="00C771CF">
            <w:pPr>
              <w:rPr>
                <w:rFonts w:ascii="Arial" w:hAnsi="Arial" w:cs="Arial"/>
              </w:rPr>
            </w:pPr>
          </w:p>
          <w:p w14:paraId="3287331D" w14:textId="77777777" w:rsidR="00504939" w:rsidRDefault="00504939" w:rsidP="00C771CF">
            <w:pPr>
              <w:rPr>
                <w:rFonts w:ascii="Arial" w:hAnsi="Arial" w:cs="Arial"/>
              </w:rPr>
            </w:pPr>
          </w:p>
          <w:p w14:paraId="07C0B615" w14:textId="77777777" w:rsidR="00504939" w:rsidRDefault="00504939" w:rsidP="00C771CF">
            <w:pPr>
              <w:rPr>
                <w:rFonts w:ascii="Arial" w:hAnsi="Arial" w:cs="Arial"/>
              </w:rPr>
            </w:pPr>
          </w:p>
        </w:tc>
      </w:tr>
    </w:tbl>
    <w:p w14:paraId="1E370DDC" w14:textId="6F87C60F" w:rsidR="00504939" w:rsidRDefault="00504939" w:rsidP="00504939">
      <w:pPr>
        <w:pStyle w:val="BodyTextYO"/>
        <w:rPr>
          <w:lang w:eastAsia="en-US"/>
        </w:rPr>
      </w:pPr>
      <w:r>
        <w:rPr>
          <w:lang w:eastAsia="en-US"/>
        </w:rPr>
        <w:t>Which points of misalignment cause the greatest amount of friction for your inner or outer game? Eg what causes the most stress or upset? where do you feel you’re not playing to your strengths?</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50D3580A" w14:textId="77777777" w:rsidTr="00C771CF">
        <w:tc>
          <w:tcPr>
            <w:tcW w:w="9016" w:type="dxa"/>
          </w:tcPr>
          <w:p w14:paraId="6A23AEFA" w14:textId="77777777" w:rsidR="00504939" w:rsidRDefault="00504939" w:rsidP="00C771CF">
            <w:pPr>
              <w:rPr>
                <w:rFonts w:ascii="Arial" w:hAnsi="Arial" w:cs="Arial"/>
              </w:rPr>
            </w:pPr>
          </w:p>
          <w:p w14:paraId="75FC8EF9" w14:textId="77777777" w:rsidR="00504939" w:rsidRDefault="00504939" w:rsidP="00C771CF">
            <w:pPr>
              <w:rPr>
                <w:rFonts w:ascii="Arial" w:hAnsi="Arial" w:cs="Arial"/>
              </w:rPr>
            </w:pPr>
          </w:p>
          <w:p w14:paraId="7505E4B5" w14:textId="77777777" w:rsidR="00504939" w:rsidRDefault="00504939" w:rsidP="00C771CF">
            <w:pPr>
              <w:rPr>
                <w:rFonts w:ascii="Arial" w:hAnsi="Arial" w:cs="Arial"/>
              </w:rPr>
            </w:pPr>
          </w:p>
          <w:p w14:paraId="7E23F680" w14:textId="77777777" w:rsidR="00504939" w:rsidRDefault="00504939" w:rsidP="00C771CF">
            <w:pPr>
              <w:rPr>
                <w:rFonts w:ascii="Arial" w:hAnsi="Arial" w:cs="Arial"/>
              </w:rPr>
            </w:pPr>
          </w:p>
          <w:p w14:paraId="44B48B5B" w14:textId="77777777" w:rsidR="00504939" w:rsidRDefault="00504939" w:rsidP="00C771CF">
            <w:pPr>
              <w:rPr>
                <w:rFonts w:ascii="Arial" w:hAnsi="Arial" w:cs="Arial"/>
              </w:rPr>
            </w:pPr>
          </w:p>
          <w:p w14:paraId="5D52E977" w14:textId="77777777" w:rsidR="00504939" w:rsidRDefault="00504939" w:rsidP="00C771CF">
            <w:pPr>
              <w:rPr>
                <w:rFonts w:ascii="Arial" w:hAnsi="Arial" w:cs="Arial"/>
              </w:rPr>
            </w:pPr>
          </w:p>
        </w:tc>
      </w:tr>
    </w:tbl>
    <w:p w14:paraId="411B7EEC" w14:textId="56E5615B" w:rsidR="00504939" w:rsidRDefault="00504939" w:rsidP="00504939">
      <w:pPr>
        <w:pStyle w:val="BodyTextYO"/>
        <w:rPr>
          <w:lang w:eastAsia="en-US"/>
        </w:rPr>
      </w:pPr>
      <w:r>
        <w:rPr>
          <w:lang w:eastAsia="en-US"/>
        </w:rPr>
        <w:t>How might you recraft those components within your current role?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2B82B20E" w14:textId="77777777" w:rsidTr="00504939">
        <w:tc>
          <w:tcPr>
            <w:tcW w:w="9010" w:type="dxa"/>
          </w:tcPr>
          <w:p w14:paraId="3CAD9D7D" w14:textId="77777777" w:rsidR="00504939" w:rsidRDefault="00504939" w:rsidP="00C771CF">
            <w:pPr>
              <w:rPr>
                <w:rFonts w:ascii="Arial" w:hAnsi="Arial" w:cs="Arial"/>
              </w:rPr>
            </w:pPr>
          </w:p>
          <w:p w14:paraId="6B7F9F5F" w14:textId="77777777" w:rsidR="00504939" w:rsidRDefault="00504939" w:rsidP="00C771CF">
            <w:pPr>
              <w:rPr>
                <w:rFonts w:ascii="Arial" w:hAnsi="Arial" w:cs="Arial"/>
              </w:rPr>
            </w:pPr>
          </w:p>
          <w:p w14:paraId="1A11ECFC" w14:textId="77777777" w:rsidR="00504939" w:rsidRDefault="00504939" w:rsidP="00C771CF">
            <w:pPr>
              <w:rPr>
                <w:rFonts w:ascii="Arial" w:hAnsi="Arial" w:cs="Arial"/>
              </w:rPr>
            </w:pPr>
          </w:p>
          <w:p w14:paraId="3CBD418F" w14:textId="77777777" w:rsidR="00504939" w:rsidRDefault="00504939" w:rsidP="00C771CF">
            <w:pPr>
              <w:rPr>
                <w:rFonts w:ascii="Arial" w:hAnsi="Arial" w:cs="Arial"/>
              </w:rPr>
            </w:pPr>
          </w:p>
          <w:p w14:paraId="4388E5C3" w14:textId="77777777" w:rsidR="00504939" w:rsidRDefault="00504939" w:rsidP="00C771CF">
            <w:pPr>
              <w:rPr>
                <w:rFonts w:ascii="Arial" w:hAnsi="Arial" w:cs="Arial"/>
              </w:rPr>
            </w:pPr>
          </w:p>
          <w:p w14:paraId="75E3495F" w14:textId="77777777" w:rsidR="00504939" w:rsidRDefault="00504939" w:rsidP="00C771CF">
            <w:pPr>
              <w:rPr>
                <w:rFonts w:ascii="Arial" w:hAnsi="Arial" w:cs="Arial"/>
              </w:rPr>
            </w:pPr>
          </w:p>
        </w:tc>
      </w:tr>
    </w:tbl>
    <w:p w14:paraId="1E3CF9C3" w14:textId="77777777" w:rsidR="00D92A23" w:rsidRDefault="00D92A23" w:rsidP="00D92A23">
      <w:pPr>
        <w:pStyle w:val="Heading5"/>
      </w:pPr>
    </w:p>
    <w:p w14:paraId="01A1BA22" w14:textId="718BE0D3" w:rsidR="00504939" w:rsidRDefault="00504939" w:rsidP="00D92A23">
      <w:pPr>
        <w:pStyle w:val="Heading5"/>
      </w:pPr>
      <w:r>
        <w:t>What future role might you aspire to that better aligns with your purpose and profile?</w:t>
      </w:r>
      <w:r w:rsidR="00D92A23">
        <w:t xml:space="preserve"> This is your invitation to think big and a put a stake in the ground for your leadership potential!</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38394D4E" w14:textId="77777777" w:rsidTr="00C771CF">
        <w:tc>
          <w:tcPr>
            <w:tcW w:w="9016" w:type="dxa"/>
          </w:tcPr>
          <w:p w14:paraId="783A8A79" w14:textId="77777777" w:rsidR="00504939" w:rsidRDefault="00504939" w:rsidP="00C771CF">
            <w:pPr>
              <w:rPr>
                <w:rFonts w:ascii="Arial" w:hAnsi="Arial" w:cs="Arial"/>
              </w:rPr>
            </w:pPr>
          </w:p>
          <w:p w14:paraId="78DF3386" w14:textId="77777777" w:rsidR="00504939" w:rsidRDefault="00504939" w:rsidP="00C771CF">
            <w:pPr>
              <w:rPr>
                <w:rFonts w:ascii="Arial" w:hAnsi="Arial" w:cs="Arial"/>
              </w:rPr>
            </w:pPr>
          </w:p>
          <w:p w14:paraId="25C8875B" w14:textId="77777777" w:rsidR="00504939" w:rsidRDefault="00504939" w:rsidP="00C771CF">
            <w:pPr>
              <w:rPr>
                <w:rFonts w:ascii="Arial" w:hAnsi="Arial" w:cs="Arial"/>
              </w:rPr>
            </w:pPr>
          </w:p>
          <w:p w14:paraId="18FD6249" w14:textId="77777777" w:rsidR="00504939" w:rsidRDefault="00504939" w:rsidP="00C771CF">
            <w:pPr>
              <w:rPr>
                <w:rFonts w:ascii="Arial" w:hAnsi="Arial" w:cs="Arial"/>
              </w:rPr>
            </w:pPr>
          </w:p>
          <w:p w14:paraId="4BB05526" w14:textId="77777777" w:rsidR="00504939" w:rsidRDefault="00504939" w:rsidP="00C771CF">
            <w:pPr>
              <w:rPr>
                <w:rFonts w:ascii="Arial" w:hAnsi="Arial" w:cs="Arial"/>
              </w:rPr>
            </w:pPr>
          </w:p>
          <w:p w14:paraId="46BF6959" w14:textId="77777777" w:rsidR="00504939" w:rsidRDefault="00504939" w:rsidP="00C771CF">
            <w:pPr>
              <w:rPr>
                <w:rFonts w:ascii="Arial" w:hAnsi="Arial" w:cs="Arial"/>
              </w:rPr>
            </w:pPr>
          </w:p>
        </w:tc>
      </w:tr>
    </w:tbl>
    <w:p w14:paraId="10EE1C42" w14:textId="28BEC161" w:rsidR="00504939" w:rsidRDefault="00504939" w:rsidP="00504939">
      <w:pPr>
        <w:pStyle w:val="BodyTextYO"/>
        <w:rPr>
          <w:lang w:eastAsia="en-US"/>
        </w:rPr>
      </w:pPr>
      <w:r>
        <w:rPr>
          <w:lang w:eastAsia="en-US"/>
        </w:rPr>
        <w:t xml:space="preserve">What new skills, experience or contacts do you need to attain that future role? How </w:t>
      </w:r>
      <w:r w:rsidR="008B5E7A">
        <w:rPr>
          <w:lang w:eastAsia="en-US"/>
        </w:rPr>
        <w:t xml:space="preserve">might you attain them?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7ED9FE41" w14:textId="77777777" w:rsidTr="00C771CF">
        <w:tc>
          <w:tcPr>
            <w:tcW w:w="9016" w:type="dxa"/>
          </w:tcPr>
          <w:p w14:paraId="67A751E6" w14:textId="77777777" w:rsidR="00504939" w:rsidRDefault="00504939" w:rsidP="00C771CF">
            <w:pPr>
              <w:rPr>
                <w:rFonts w:ascii="Arial" w:hAnsi="Arial" w:cs="Arial"/>
              </w:rPr>
            </w:pPr>
          </w:p>
          <w:p w14:paraId="18FDCA9C" w14:textId="77777777" w:rsidR="00504939" w:rsidRDefault="00504939" w:rsidP="00C771CF">
            <w:pPr>
              <w:rPr>
                <w:rFonts w:ascii="Arial" w:hAnsi="Arial" w:cs="Arial"/>
              </w:rPr>
            </w:pPr>
          </w:p>
          <w:p w14:paraId="5B528548" w14:textId="77777777" w:rsidR="00504939" w:rsidRDefault="00504939" w:rsidP="00C771CF">
            <w:pPr>
              <w:rPr>
                <w:rFonts w:ascii="Arial" w:hAnsi="Arial" w:cs="Arial"/>
              </w:rPr>
            </w:pPr>
          </w:p>
          <w:p w14:paraId="07D0075B" w14:textId="77777777" w:rsidR="00504939" w:rsidRDefault="00504939" w:rsidP="00C771CF">
            <w:pPr>
              <w:rPr>
                <w:rFonts w:ascii="Arial" w:hAnsi="Arial" w:cs="Arial"/>
              </w:rPr>
            </w:pPr>
          </w:p>
          <w:p w14:paraId="52B6EC9F" w14:textId="77777777" w:rsidR="00504939" w:rsidRDefault="00504939" w:rsidP="00C771CF">
            <w:pPr>
              <w:rPr>
                <w:rFonts w:ascii="Arial" w:hAnsi="Arial" w:cs="Arial"/>
              </w:rPr>
            </w:pPr>
          </w:p>
          <w:p w14:paraId="4EA0834D" w14:textId="77777777" w:rsidR="00504939" w:rsidRDefault="00504939" w:rsidP="00C771CF">
            <w:pPr>
              <w:rPr>
                <w:rFonts w:ascii="Arial" w:hAnsi="Arial" w:cs="Arial"/>
              </w:rPr>
            </w:pPr>
          </w:p>
        </w:tc>
      </w:tr>
    </w:tbl>
    <w:p w14:paraId="7725F583" w14:textId="77777777" w:rsidR="008B5E7A" w:rsidRDefault="008B5E7A" w:rsidP="00504939">
      <w:pPr>
        <w:pStyle w:val="Heading4"/>
        <w:rPr>
          <w:lang w:eastAsia="en-US"/>
        </w:rPr>
      </w:pPr>
    </w:p>
    <w:p w14:paraId="291BF434" w14:textId="77777777" w:rsidR="008B5E7A" w:rsidRDefault="008B5E7A">
      <w:pPr>
        <w:rPr>
          <w:b/>
          <w:lang w:eastAsia="en-US"/>
        </w:rPr>
      </w:pPr>
      <w:r>
        <w:rPr>
          <w:lang w:eastAsia="en-US"/>
        </w:rPr>
        <w:br w:type="page"/>
      </w:r>
    </w:p>
    <w:p w14:paraId="2EEB3CA1" w14:textId="320BE7C7" w:rsidR="00504939" w:rsidRDefault="008B5E7A" w:rsidP="00504939">
      <w:pPr>
        <w:pStyle w:val="Heading4"/>
        <w:rPr>
          <w:lang w:eastAsia="en-US"/>
        </w:rPr>
      </w:pPr>
      <w:r>
        <w:rPr>
          <w:lang w:eastAsia="en-US"/>
        </w:rPr>
        <w:lastRenderedPageBreak/>
        <w:t>Action plan</w:t>
      </w:r>
    </w:p>
    <w:p w14:paraId="0DC792DD" w14:textId="2A510854" w:rsidR="00423841" w:rsidRDefault="00423841" w:rsidP="00423841">
      <w:pPr>
        <w:pStyle w:val="BodyTextYO"/>
        <w:rPr>
          <w:lang w:eastAsia="en-US"/>
        </w:rPr>
      </w:pPr>
      <w:r>
        <w:rPr>
          <w:lang w:eastAsia="en-US"/>
        </w:rPr>
        <w:t>Be as specific as you can with your action planning.</w:t>
      </w:r>
    </w:p>
    <w:p w14:paraId="01B9500B" w14:textId="77777777" w:rsidR="00423841" w:rsidRDefault="00423841" w:rsidP="00423841">
      <w:pPr>
        <w:pStyle w:val="BodyTextYO"/>
        <w:rPr>
          <w:lang w:eastAsia="en-US"/>
        </w:rPr>
      </w:pP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3686"/>
        <w:gridCol w:w="1559"/>
        <w:gridCol w:w="1701"/>
        <w:gridCol w:w="1591"/>
      </w:tblGrid>
      <w:tr w:rsidR="008B5E7A" w14:paraId="1B9E7423" w14:textId="77777777" w:rsidTr="00423841">
        <w:tc>
          <w:tcPr>
            <w:tcW w:w="3686" w:type="dxa"/>
            <w:tcBorders>
              <w:top w:val="nil"/>
              <w:left w:val="nil"/>
              <w:bottom w:val="single" w:sz="4" w:space="0" w:color="7F7F7F"/>
              <w:right w:val="single" w:sz="4" w:space="0" w:color="7F7F7F"/>
            </w:tcBorders>
          </w:tcPr>
          <w:p w14:paraId="6BCFD46B" w14:textId="0482687F" w:rsidR="008B5E7A" w:rsidRDefault="008B5E7A" w:rsidP="00C771CF">
            <w:pPr>
              <w:pStyle w:val="BodyTextYO"/>
              <w:rPr>
                <w:lang w:eastAsia="en-US"/>
              </w:rPr>
            </w:pPr>
            <w:r>
              <w:rPr>
                <w:b/>
                <w:bCs/>
                <w:lang w:eastAsia="en-US"/>
              </w:rPr>
              <w:t>Actions to take</w:t>
            </w:r>
          </w:p>
        </w:tc>
        <w:tc>
          <w:tcPr>
            <w:tcW w:w="1559" w:type="dxa"/>
            <w:tcBorders>
              <w:left w:val="single" w:sz="4" w:space="0" w:color="7F7F7F"/>
            </w:tcBorders>
          </w:tcPr>
          <w:p w14:paraId="04D74CC3" w14:textId="4ADEF4D9" w:rsidR="008B5E7A" w:rsidRDefault="008B5E7A" w:rsidP="008B5E7A">
            <w:pPr>
              <w:pStyle w:val="BodyTextYO"/>
              <w:rPr>
                <w:lang w:eastAsia="en-US"/>
              </w:rPr>
            </w:pPr>
            <w:r>
              <w:rPr>
                <w:lang w:eastAsia="en-US"/>
              </w:rPr>
              <w:t>By when?</w:t>
            </w:r>
          </w:p>
        </w:tc>
        <w:tc>
          <w:tcPr>
            <w:tcW w:w="1701" w:type="dxa"/>
          </w:tcPr>
          <w:p w14:paraId="52A8798E" w14:textId="6890A0FC" w:rsidR="008B5E7A" w:rsidRDefault="008B5E7A" w:rsidP="008B5E7A">
            <w:pPr>
              <w:pStyle w:val="BodyTextYO"/>
              <w:rPr>
                <w:lang w:eastAsia="en-US"/>
              </w:rPr>
            </w:pPr>
            <w:r>
              <w:rPr>
                <w:lang w:eastAsia="en-US"/>
              </w:rPr>
              <w:t>Who can support you?</w:t>
            </w:r>
          </w:p>
        </w:tc>
        <w:tc>
          <w:tcPr>
            <w:tcW w:w="1591" w:type="dxa"/>
          </w:tcPr>
          <w:p w14:paraId="244C1694" w14:textId="7087C0E8" w:rsidR="008B5E7A" w:rsidRDefault="00423841" w:rsidP="00C771CF">
            <w:pPr>
              <w:pStyle w:val="BodyTextYO"/>
              <w:rPr>
                <w:lang w:eastAsia="en-US"/>
              </w:rPr>
            </w:pPr>
            <w:r>
              <w:rPr>
                <w:lang w:eastAsia="en-US"/>
              </w:rPr>
              <w:t>How will you hold yourself accountable?</w:t>
            </w:r>
          </w:p>
        </w:tc>
      </w:tr>
      <w:tr w:rsidR="008B5E7A" w14:paraId="06B31EDB" w14:textId="77777777" w:rsidTr="00423841">
        <w:tc>
          <w:tcPr>
            <w:tcW w:w="3686" w:type="dxa"/>
            <w:tcBorders>
              <w:top w:val="single" w:sz="4" w:space="0" w:color="7F7F7F"/>
            </w:tcBorders>
          </w:tcPr>
          <w:p w14:paraId="28DA276D" w14:textId="77777777" w:rsidR="008B5E7A" w:rsidRPr="00981B04" w:rsidRDefault="008B5E7A" w:rsidP="00C771CF">
            <w:pPr>
              <w:pStyle w:val="BodyTextYO"/>
              <w:rPr>
                <w:lang w:eastAsia="en-US"/>
              </w:rPr>
            </w:pPr>
          </w:p>
        </w:tc>
        <w:tc>
          <w:tcPr>
            <w:tcW w:w="1559" w:type="dxa"/>
            <w:shd w:val="clear" w:color="auto" w:fill="auto"/>
          </w:tcPr>
          <w:p w14:paraId="542749BA" w14:textId="77777777" w:rsidR="008B5E7A" w:rsidRDefault="008B5E7A" w:rsidP="00C771CF">
            <w:pPr>
              <w:pStyle w:val="BodyTextYO"/>
              <w:rPr>
                <w:lang w:eastAsia="en-US"/>
              </w:rPr>
            </w:pPr>
          </w:p>
        </w:tc>
        <w:tc>
          <w:tcPr>
            <w:tcW w:w="1701" w:type="dxa"/>
            <w:shd w:val="clear" w:color="auto" w:fill="auto"/>
          </w:tcPr>
          <w:p w14:paraId="02444934" w14:textId="77777777" w:rsidR="008B5E7A" w:rsidRDefault="008B5E7A" w:rsidP="00C771CF">
            <w:pPr>
              <w:pStyle w:val="BodyTextYO"/>
              <w:rPr>
                <w:lang w:eastAsia="en-US"/>
              </w:rPr>
            </w:pPr>
          </w:p>
        </w:tc>
        <w:tc>
          <w:tcPr>
            <w:tcW w:w="1591" w:type="dxa"/>
            <w:shd w:val="clear" w:color="auto" w:fill="auto"/>
          </w:tcPr>
          <w:p w14:paraId="10B90132" w14:textId="77777777" w:rsidR="008B5E7A" w:rsidRDefault="008B5E7A" w:rsidP="00C771CF">
            <w:pPr>
              <w:pStyle w:val="BodyTextYO"/>
              <w:rPr>
                <w:lang w:eastAsia="en-US"/>
              </w:rPr>
            </w:pPr>
          </w:p>
        </w:tc>
      </w:tr>
      <w:tr w:rsidR="008B5E7A" w14:paraId="4F1E6525" w14:textId="77777777" w:rsidTr="00423841">
        <w:tc>
          <w:tcPr>
            <w:tcW w:w="3686" w:type="dxa"/>
          </w:tcPr>
          <w:p w14:paraId="20B3772D" w14:textId="77777777" w:rsidR="008B5E7A" w:rsidRDefault="008B5E7A" w:rsidP="00C771CF">
            <w:pPr>
              <w:pStyle w:val="BodyTextYO"/>
              <w:rPr>
                <w:lang w:eastAsia="en-US"/>
              </w:rPr>
            </w:pPr>
          </w:p>
        </w:tc>
        <w:tc>
          <w:tcPr>
            <w:tcW w:w="1559" w:type="dxa"/>
            <w:shd w:val="clear" w:color="auto" w:fill="auto"/>
          </w:tcPr>
          <w:p w14:paraId="1FEFB4FE" w14:textId="77777777" w:rsidR="008B5E7A" w:rsidRDefault="008B5E7A" w:rsidP="00C771CF">
            <w:pPr>
              <w:pStyle w:val="BodyTextYO"/>
              <w:rPr>
                <w:lang w:eastAsia="en-US"/>
              </w:rPr>
            </w:pPr>
          </w:p>
        </w:tc>
        <w:tc>
          <w:tcPr>
            <w:tcW w:w="1701" w:type="dxa"/>
            <w:shd w:val="clear" w:color="auto" w:fill="auto"/>
          </w:tcPr>
          <w:p w14:paraId="49FF3E3A" w14:textId="77777777" w:rsidR="008B5E7A" w:rsidRDefault="008B5E7A" w:rsidP="00C771CF">
            <w:pPr>
              <w:pStyle w:val="BodyTextYO"/>
              <w:rPr>
                <w:lang w:eastAsia="en-US"/>
              </w:rPr>
            </w:pPr>
          </w:p>
        </w:tc>
        <w:tc>
          <w:tcPr>
            <w:tcW w:w="1591" w:type="dxa"/>
            <w:shd w:val="clear" w:color="auto" w:fill="auto"/>
          </w:tcPr>
          <w:p w14:paraId="60031B9F" w14:textId="77777777" w:rsidR="008B5E7A" w:rsidRDefault="008B5E7A" w:rsidP="00C771CF">
            <w:pPr>
              <w:pStyle w:val="BodyTextYO"/>
              <w:rPr>
                <w:lang w:eastAsia="en-US"/>
              </w:rPr>
            </w:pPr>
          </w:p>
        </w:tc>
      </w:tr>
      <w:tr w:rsidR="008B5E7A" w14:paraId="7E02698B" w14:textId="77777777" w:rsidTr="00423841">
        <w:tc>
          <w:tcPr>
            <w:tcW w:w="3686" w:type="dxa"/>
          </w:tcPr>
          <w:p w14:paraId="6E4E3529" w14:textId="77777777" w:rsidR="008B5E7A" w:rsidRDefault="008B5E7A" w:rsidP="00C771CF">
            <w:pPr>
              <w:pStyle w:val="BodyTextYO"/>
              <w:rPr>
                <w:lang w:eastAsia="en-US"/>
              </w:rPr>
            </w:pPr>
          </w:p>
        </w:tc>
        <w:tc>
          <w:tcPr>
            <w:tcW w:w="1559" w:type="dxa"/>
            <w:shd w:val="clear" w:color="auto" w:fill="auto"/>
          </w:tcPr>
          <w:p w14:paraId="495A6533" w14:textId="77777777" w:rsidR="008B5E7A" w:rsidRDefault="008B5E7A" w:rsidP="00C771CF">
            <w:pPr>
              <w:pStyle w:val="BodyTextYO"/>
              <w:rPr>
                <w:lang w:eastAsia="en-US"/>
              </w:rPr>
            </w:pPr>
          </w:p>
        </w:tc>
        <w:tc>
          <w:tcPr>
            <w:tcW w:w="1701" w:type="dxa"/>
            <w:shd w:val="clear" w:color="auto" w:fill="auto"/>
          </w:tcPr>
          <w:p w14:paraId="2BE92062" w14:textId="77777777" w:rsidR="008B5E7A" w:rsidRDefault="008B5E7A" w:rsidP="00C771CF">
            <w:pPr>
              <w:pStyle w:val="BodyTextYO"/>
              <w:rPr>
                <w:lang w:eastAsia="en-US"/>
              </w:rPr>
            </w:pPr>
          </w:p>
        </w:tc>
        <w:tc>
          <w:tcPr>
            <w:tcW w:w="1591" w:type="dxa"/>
            <w:shd w:val="clear" w:color="auto" w:fill="auto"/>
          </w:tcPr>
          <w:p w14:paraId="298C14B0" w14:textId="77777777" w:rsidR="008B5E7A" w:rsidRDefault="008B5E7A" w:rsidP="00C771CF">
            <w:pPr>
              <w:pStyle w:val="BodyTextYO"/>
              <w:rPr>
                <w:lang w:eastAsia="en-US"/>
              </w:rPr>
            </w:pPr>
          </w:p>
        </w:tc>
      </w:tr>
      <w:tr w:rsidR="008B5E7A" w14:paraId="6D71B6C7" w14:textId="77777777" w:rsidTr="00423841">
        <w:tc>
          <w:tcPr>
            <w:tcW w:w="3686" w:type="dxa"/>
          </w:tcPr>
          <w:p w14:paraId="026FF980" w14:textId="77777777" w:rsidR="008B5E7A" w:rsidRDefault="008B5E7A" w:rsidP="00C771CF">
            <w:pPr>
              <w:pStyle w:val="BodyTextYO"/>
              <w:rPr>
                <w:lang w:eastAsia="en-US"/>
              </w:rPr>
            </w:pPr>
          </w:p>
        </w:tc>
        <w:tc>
          <w:tcPr>
            <w:tcW w:w="1559" w:type="dxa"/>
            <w:shd w:val="clear" w:color="auto" w:fill="auto"/>
          </w:tcPr>
          <w:p w14:paraId="1CC356FA" w14:textId="77777777" w:rsidR="008B5E7A" w:rsidRDefault="008B5E7A" w:rsidP="00C771CF">
            <w:pPr>
              <w:pStyle w:val="BodyTextYO"/>
              <w:rPr>
                <w:lang w:eastAsia="en-US"/>
              </w:rPr>
            </w:pPr>
          </w:p>
        </w:tc>
        <w:tc>
          <w:tcPr>
            <w:tcW w:w="1701" w:type="dxa"/>
            <w:shd w:val="clear" w:color="auto" w:fill="auto"/>
          </w:tcPr>
          <w:p w14:paraId="0CEC867F" w14:textId="77777777" w:rsidR="008B5E7A" w:rsidRDefault="008B5E7A" w:rsidP="00C771CF">
            <w:pPr>
              <w:pStyle w:val="BodyTextYO"/>
              <w:rPr>
                <w:lang w:eastAsia="en-US"/>
              </w:rPr>
            </w:pPr>
          </w:p>
        </w:tc>
        <w:tc>
          <w:tcPr>
            <w:tcW w:w="1591" w:type="dxa"/>
            <w:shd w:val="clear" w:color="auto" w:fill="auto"/>
          </w:tcPr>
          <w:p w14:paraId="68F0802A" w14:textId="77777777" w:rsidR="008B5E7A" w:rsidRDefault="008B5E7A" w:rsidP="00C771CF">
            <w:pPr>
              <w:pStyle w:val="BodyTextYO"/>
              <w:rPr>
                <w:lang w:eastAsia="en-US"/>
              </w:rPr>
            </w:pPr>
          </w:p>
        </w:tc>
      </w:tr>
      <w:tr w:rsidR="008B5E7A" w14:paraId="384893A1" w14:textId="77777777" w:rsidTr="00423841">
        <w:tc>
          <w:tcPr>
            <w:tcW w:w="3686" w:type="dxa"/>
          </w:tcPr>
          <w:p w14:paraId="79B23736" w14:textId="77777777" w:rsidR="008B5E7A" w:rsidRDefault="008B5E7A" w:rsidP="00C771CF">
            <w:pPr>
              <w:pStyle w:val="BodyTextYO"/>
              <w:rPr>
                <w:lang w:eastAsia="en-US"/>
              </w:rPr>
            </w:pPr>
          </w:p>
        </w:tc>
        <w:tc>
          <w:tcPr>
            <w:tcW w:w="1559" w:type="dxa"/>
            <w:shd w:val="clear" w:color="auto" w:fill="auto"/>
          </w:tcPr>
          <w:p w14:paraId="44FD1EA8" w14:textId="77777777" w:rsidR="008B5E7A" w:rsidRDefault="008B5E7A" w:rsidP="00C771CF">
            <w:pPr>
              <w:pStyle w:val="BodyTextYO"/>
              <w:rPr>
                <w:lang w:eastAsia="en-US"/>
              </w:rPr>
            </w:pPr>
          </w:p>
        </w:tc>
        <w:tc>
          <w:tcPr>
            <w:tcW w:w="1701" w:type="dxa"/>
            <w:shd w:val="clear" w:color="auto" w:fill="auto"/>
          </w:tcPr>
          <w:p w14:paraId="3D8DFF9A" w14:textId="77777777" w:rsidR="008B5E7A" w:rsidRDefault="008B5E7A" w:rsidP="00C771CF">
            <w:pPr>
              <w:pStyle w:val="BodyTextYO"/>
              <w:rPr>
                <w:lang w:eastAsia="en-US"/>
              </w:rPr>
            </w:pPr>
          </w:p>
        </w:tc>
        <w:tc>
          <w:tcPr>
            <w:tcW w:w="1591" w:type="dxa"/>
            <w:shd w:val="clear" w:color="auto" w:fill="auto"/>
          </w:tcPr>
          <w:p w14:paraId="0B93985B" w14:textId="77777777" w:rsidR="008B5E7A" w:rsidRDefault="008B5E7A" w:rsidP="00C771CF">
            <w:pPr>
              <w:pStyle w:val="BodyTextYO"/>
              <w:rPr>
                <w:lang w:eastAsia="en-US"/>
              </w:rPr>
            </w:pPr>
          </w:p>
        </w:tc>
      </w:tr>
      <w:tr w:rsidR="008B5E7A" w14:paraId="52CB364E" w14:textId="77777777" w:rsidTr="00423841">
        <w:tc>
          <w:tcPr>
            <w:tcW w:w="3686" w:type="dxa"/>
          </w:tcPr>
          <w:p w14:paraId="267C4B7A" w14:textId="77777777" w:rsidR="008B5E7A" w:rsidRDefault="008B5E7A" w:rsidP="00C771CF">
            <w:pPr>
              <w:pStyle w:val="BodyTextYO"/>
              <w:rPr>
                <w:lang w:eastAsia="en-US"/>
              </w:rPr>
            </w:pPr>
          </w:p>
        </w:tc>
        <w:tc>
          <w:tcPr>
            <w:tcW w:w="1559" w:type="dxa"/>
            <w:shd w:val="clear" w:color="auto" w:fill="auto"/>
          </w:tcPr>
          <w:p w14:paraId="09684E48" w14:textId="77777777" w:rsidR="008B5E7A" w:rsidRDefault="008B5E7A" w:rsidP="00C771CF">
            <w:pPr>
              <w:pStyle w:val="BodyTextYO"/>
              <w:rPr>
                <w:lang w:eastAsia="en-US"/>
              </w:rPr>
            </w:pPr>
          </w:p>
        </w:tc>
        <w:tc>
          <w:tcPr>
            <w:tcW w:w="1701" w:type="dxa"/>
            <w:shd w:val="clear" w:color="auto" w:fill="auto"/>
          </w:tcPr>
          <w:p w14:paraId="018FD429" w14:textId="77777777" w:rsidR="008B5E7A" w:rsidRDefault="008B5E7A" w:rsidP="00C771CF">
            <w:pPr>
              <w:pStyle w:val="BodyTextYO"/>
              <w:rPr>
                <w:lang w:eastAsia="en-US"/>
              </w:rPr>
            </w:pPr>
          </w:p>
        </w:tc>
        <w:tc>
          <w:tcPr>
            <w:tcW w:w="1591" w:type="dxa"/>
            <w:shd w:val="clear" w:color="auto" w:fill="auto"/>
          </w:tcPr>
          <w:p w14:paraId="05CADE9F" w14:textId="77777777" w:rsidR="008B5E7A" w:rsidRDefault="008B5E7A" w:rsidP="00C771CF">
            <w:pPr>
              <w:pStyle w:val="BodyTextYO"/>
              <w:rPr>
                <w:lang w:eastAsia="en-US"/>
              </w:rPr>
            </w:pPr>
          </w:p>
        </w:tc>
      </w:tr>
      <w:tr w:rsidR="008B5E7A" w14:paraId="08E3AD27" w14:textId="77777777" w:rsidTr="00423841">
        <w:tc>
          <w:tcPr>
            <w:tcW w:w="3686" w:type="dxa"/>
          </w:tcPr>
          <w:p w14:paraId="7F88310C" w14:textId="77777777" w:rsidR="008B5E7A" w:rsidRDefault="008B5E7A" w:rsidP="00C771CF">
            <w:pPr>
              <w:pStyle w:val="BodyTextYO"/>
              <w:rPr>
                <w:lang w:eastAsia="en-US"/>
              </w:rPr>
            </w:pPr>
          </w:p>
        </w:tc>
        <w:tc>
          <w:tcPr>
            <w:tcW w:w="1559" w:type="dxa"/>
            <w:shd w:val="clear" w:color="auto" w:fill="auto"/>
          </w:tcPr>
          <w:p w14:paraId="26CE92E5" w14:textId="77777777" w:rsidR="008B5E7A" w:rsidRDefault="008B5E7A" w:rsidP="00C771CF">
            <w:pPr>
              <w:pStyle w:val="BodyTextYO"/>
              <w:rPr>
                <w:lang w:eastAsia="en-US"/>
              </w:rPr>
            </w:pPr>
          </w:p>
        </w:tc>
        <w:tc>
          <w:tcPr>
            <w:tcW w:w="1701" w:type="dxa"/>
            <w:shd w:val="clear" w:color="auto" w:fill="auto"/>
          </w:tcPr>
          <w:p w14:paraId="5DE626A5" w14:textId="77777777" w:rsidR="008B5E7A" w:rsidRDefault="008B5E7A" w:rsidP="00C771CF">
            <w:pPr>
              <w:pStyle w:val="BodyTextYO"/>
              <w:rPr>
                <w:lang w:eastAsia="en-US"/>
              </w:rPr>
            </w:pPr>
          </w:p>
        </w:tc>
        <w:tc>
          <w:tcPr>
            <w:tcW w:w="1591" w:type="dxa"/>
            <w:shd w:val="clear" w:color="auto" w:fill="auto"/>
          </w:tcPr>
          <w:p w14:paraId="61655E68" w14:textId="77777777" w:rsidR="008B5E7A" w:rsidRDefault="008B5E7A" w:rsidP="00C771CF">
            <w:pPr>
              <w:pStyle w:val="BodyTextYO"/>
              <w:rPr>
                <w:lang w:eastAsia="en-US"/>
              </w:rPr>
            </w:pPr>
          </w:p>
        </w:tc>
      </w:tr>
      <w:tr w:rsidR="008B5E7A" w14:paraId="2DC29898" w14:textId="77777777" w:rsidTr="00423841">
        <w:tc>
          <w:tcPr>
            <w:tcW w:w="3686" w:type="dxa"/>
          </w:tcPr>
          <w:p w14:paraId="186E4DD4" w14:textId="77777777" w:rsidR="008B5E7A" w:rsidRDefault="008B5E7A" w:rsidP="00C771CF">
            <w:pPr>
              <w:pStyle w:val="BodyTextYO"/>
              <w:rPr>
                <w:lang w:eastAsia="en-US"/>
              </w:rPr>
            </w:pPr>
          </w:p>
        </w:tc>
        <w:tc>
          <w:tcPr>
            <w:tcW w:w="1559" w:type="dxa"/>
            <w:shd w:val="clear" w:color="auto" w:fill="auto"/>
          </w:tcPr>
          <w:p w14:paraId="5AAC8545" w14:textId="77777777" w:rsidR="008B5E7A" w:rsidRDefault="008B5E7A" w:rsidP="00C771CF">
            <w:pPr>
              <w:pStyle w:val="BodyTextYO"/>
              <w:rPr>
                <w:lang w:eastAsia="en-US"/>
              </w:rPr>
            </w:pPr>
          </w:p>
        </w:tc>
        <w:tc>
          <w:tcPr>
            <w:tcW w:w="1701" w:type="dxa"/>
            <w:shd w:val="clear" w:color="auto" w:fill="auto"/>
          </w:tcPr>
          <w:p w14:paraId="27819E4E" w14:textId="77777777" w:rsidR="008B5E7A" w:rsidRDefault="008B5E7A" w:rsidP="00C771CF">
            <w:pPr>
              <w:pStyle w:val="BodyTextYO"/>
              <w:rPr>
                <w:lang w:eastAsia="en-US"/>
              </w:rPr>
            </w:pPr>
          </w:p>
        </w:tc>
        <w:tc>
          <w:tcPr>
            <w:tcW w:w="1591" w:type="dxa"/>
            <w:shd w:val="clear" w:color="auto" w:fill="auto"/>
          </w:tcPr>
          <w:p w14:paraId="32A2E1F1" w14:textId="77777777" w:rsidR="008B5E7A" w:rsidRDefault="008B5E7A" w:rsidP="00C771CF">
            <w:pPr>
              <w:pStyle w:val="BodyTextYO"/>
              <w:rPr>
                <w:lang w:eastAsia="en-US"/>
              </w:rPr>
            </w:pPr>
          </w:p>
        </w:tc>
      </w:tr>
      <w:tr w:rsidR="008B5E7A" w14:paraId="790E7520" w14:textId="77777777" w:rsidTr="00423841">
        <w:tc>
          <w:tcPr>
            <w:tcW w:w="3686" w:type="dxa"/>
          </w:tcPr>
          <w:p w14:paraId="4ADB6F4B" w14:textId="77777777" w:rsidR="008B5E7A" w:rsidRDefault="008B5E7A" w:rsidP="00C771CF">
            <w:pPr>
              <w:pStyle w:val="BodyTextYO"/>
              <w:rPr>
                <w:lang w:eastAsia="en-US"/>
              </w:rPr>
            </w:pPr>
          </w:p>
        </w:tc>
        <w:tc>
          <w:tcPr>
            <w:tcW w:w="1559" w:type="dxa"/>
            <w:shd w:val="clear" w:color="auto" w:fill="auto"/>
          </w:tcPr>
          <w:p w14:paraId="5F496CB5" w14:textId="77777777" w:rsidR="008B5E7A" w:rsidRDefault="008B5E7A" w:rsidP="00C771CF">
            <w:pPr>
              <w:pStyle w:val="BodyTextYO"/>
              <w:rPr>
                <w:lang w:eastAsia="en-US"/>
              </w:rPr>
            </w:pPr>
          </w:p>
        </w:tc>
        <w:tc>
          <w:tcPr>
            <w:tcW w:w="1701" w:type="dxa"/>
            <w:shd w:val="clear" w:color="auto" w:fill="auto"/>
          </w:tcPr>
          <w:p w14:paraId="1EDC3B24" w14:textId="77777777" w:rsidR="008B5E7A" w:rsidRDefault="008B5E7A" w:rsidP="00C771CF">
            <w:pPr>
              <w:pStyle w:val="BodyTextYO"/>
              <w:rPr>
                <w:lang w:eastAsia="en-US"/>
              </w:rPr>
            </w:pPr>
          </w:p>
        </w:tc>
        <w:tc>
          <w:tcPr>
            <w:tcW w:w="1591" w:type="dxa"/>
            <w:shd w:val="clear" w:color="auto" w:fill="auto"/>
          </w:tcPr>
          <w:p w14:paraId="01D59053" w14:textId="77777777" w:rsidR="008B5E7A" w:rsidRDefault="008B5E7A" w:rsidP="00C771CF">
            <w:pPr>
              <w:pStyle w:val="BodyTextYO"/>
              <w:rPr>
                <w:lang w:eastAsia="en-US"/>
              </w:rPr>
            </w:pPr>
          </w:p>
        </w:tc>
      </w:tr>
      <w:tr w:rsidR="008B5E7A" w14:paraId="0487681E" w14:textId="77777777" w:rsidTr="00423841">
        <w:tc>
          <w:tcPr>
            <w:tcW w:w="3686" w:type="dxa"/>
          </w:tcPr>
          <w:p w14:paraId="24E2F5A3" w14:textId="77777777" w:rsidR="008B5E7A" w:rsidRDefault="008B5E7A" w:rsidP="00C771CF">
            <w:pPr>
              <w:pStyle w:val="BodyTextYO"/>
              <w:rPr>
                <w:lang w:eastAsia="en-US"/>
              </w:rPr>
            </w:pPr>
          </w:p>
        </w:tc>
        <w:tc>
          <w:tcPr>
            <w:tcW w:w="1559" w:type="dxa"/>
            <w:shd w:val="clear" w:color="auto" w:fill="auto"/>
          </w:tcPr>
          <w:p w14:paraId="31F643B6" w14:textId="77777777" w:rsidR="008B5E7A" w:rsidRDefault="008B5E7A" w:rsidP="00C771CF">
            <w:pPr>
              <w:pStyle w:val="BodyTextYO"/>
              <w:rPr>
                <w:lang w:eastAsia="en-US"/>
              </w:rPr>
            </w:pPr>
          </w:p>
        </w:tc>
        <w:tc>
          <w:tcPr>
            <w:tcW w:w="1701" w:type="dxa"/>
            <w:shd w:val="clear" w:color="auto" w:fill="auto"/>
          </w:tcPr>
          <w:p w14:paraId="4F905A42" w14:textId="77777777" w:rsidR="008B5E7A" w:rsidRDefault="008B5E7A" w:rsidP="00C771CF">
            <w:pPr>
              <w:pStyle w:val="BodyTextYO"/>
              <w:rPr>
                <w:lang w:eastAsia="en-US"/>
              </w:rPr>
            </w:pPr>
          </w:p>
        </w:tc>
        <w:tc>
          <w:tcPr>
            <w:tcW w:w="1591" w:type="dxa"/>
            <w:shd w:val="clear" w:color="auto" w:fill="auto"/>
          </w:tcPr>
          <w:p w14:paraId="6FE37834" w14:textId="77777777" w:rsidR="008B5E7A" w:rsidRDefault="008B5E7A" w:rsidP="00C771CF">
            <w:pPr>
              <w:pStyle w:val="BodyTextYO"/>
              <w:rPr>
                <w:lang w:eastAsia="en-US"/>
              </w:rPr>
            </w:pPr>
          </w:p>
        </w:tc>
      </w:tr>
      <w:tr w:rsidR="008B5E7A" w14:paraId="22E52903" w14:textId="77777777" w:rsidTr="00423841">
        <w:tc>
          <w:tcPr>
            <w:tcW w:w="3686" w:type="dxa"/>
          </w:tcPr>
          <w:p w14:paraId="6DCD83B1" w14:textId="77777777" w:rsidR="008B5E7A" w:rsidRDefault="008B5E7A" w:rsidP="00C771CF">
            <w:pPr>
              <w:pStyle w:val="BodyTextYO"/>
              <w:rPr>
                <w:lang w:eastAsia="en-US"/>
              </w:rPr>
            </w:pPr>
          </w:p>
        </w:tc>
        <w:tc>
          <w:tcPr>
            <w:tcW w:w="1559" w:type="dxa"/>
            <w:shd w:val="clear" w:color="auto" w:fill="auto"/>
          </w:tcPr>
          <w:p w14:paraId="004205C1" w14:textId="77777777" w:rsidR="008B5E7A" w:rsidRDefault="008B5E7A" w:rsidP="00C771CF">
            <w:pPr>
              <w:pStyle w:val="BodyTextYO"/>
              <w:rPr>
                <w:lang w:eastAsia="en-US"/>
              </w:rPr>
            </w:pPr>
          </w:p>
        </w:tc>
        <w:tc>
          <w:tcPr>
            <w:tcW w:w="1701" w:type="dxa"/>
            <w:shd w:val="clear" w:color="auto" w:fill="auto"/>
          </w:tcPr>
          <w:p w14:paraId="7FE378AD" w14:textId="77777777" w:rsidR="008B5E7A" w:rsidRDefault="008B5E7A" w:rsidP="00C771CF">
            <w:pPr>
              <w:pStyle w:val="BodyTextYO"/>
              <w:rPr>
                <w:lang w:eastAsia="en-US"/>
              </w:rPr>
            </w:pPr>
          </w:p>
        </w:tc>
        <w:tc>
          <w:tcPr>
            <w:tcW w:w="1591" w:type="dxa"/>
            <w:shd w:val="clear" w:color="auto" w:fill="auto"/>
          </w:tcPr>
          <w:p w14:paraId="54999490" w14:textId="77777777" w:rsidR="008B5E7A" w:rsidRDefault="008B5E7A" w:rsidP="00C771CF">
            <w:pPr>
              <w:pStyle w:val="BodyTextYO"/>
              <w:rPr>
                <w:lang w:eastAsia="en-US"/>
              </w:rPr>
            </w:pPr>
          </w:p>
        </w:tc>
      </w:tr>
    </w:tbl>
    <w:p w14:paraId="611B3512" w14:textId="77777777" w:rsidR="008B5E7A" w:rsidRDefault="008B5E7A" w:rsidP="00504939">
      <w:pPr>
        <w:pStyle w:val="Heading4"/>
        <w:rPr>
          <w:lang w:eastAsia="en-US"/>
        </w:rPr>
      </w:pPr>
    </w:p>
    <w:p w14:paraId="0F94E6DF" w14:textId="77777777" w:rsidR="008B5E7A" w:rsidRPr="00B84FA2" w:rsidRDefault="008B5E7A" w:rsidP="00504939">
      <w:pPr>
        <w:pStyle w:val="Heading4"/>
        <w:rPr>
          <w:lang w:eastAsia="en-US"/>
        </w:rPr>
      </w:pPr>
    </w:p>
    <w:sectPr w:rsidR="008B5E7A" w:rsidRPr="00B84FA2" w:rsidSect="00EA5C53">
      <w:footerReference w:type="first" r:id="rId13"/>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D0C7A" w14:textId="77777777" w:rsidR="00AF549C" w:rsidRDefault="00AF549C">
      <w:r>
        <w:separator/>
      </w:r>
    </w:p>
  </w:endnote>
  <w:endnote w:type="continuationSeparator" w:id="0">
    <w:p w14:paraId="3D6D1DE0" w14:textId="77777777" w:rsidR="00AF549C" w:rsidRDefault="00AF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ontserrat">
    <w:altName w:val="﷽﷽﷽﷽﷽﷽﷽﷽at"/>
    <w:panose1 w:val="020B0604020202020204"/>
    <w:charset w:val="4D"/>
    <w:family w:val="auto"/>
    <w:pitch w:val="variable"/>
    <w:sig w:usb0="2000020F" w:usb1="00000003" w:usb2="00000000" w:usb3="00000000" w:csb0="00000197" w:csb1="00000000"/>
  </w:font>
  <w:font w:name="Canela">
    <w:panose1 w:val="00000000000000000000"/>
    <w:charset w:val="4D"/>
    <w:family w:val="auto"/>
    <w:notTrueType/>
    <w:pitch w:val="variable"/>
    <w:sig w:usb0="00000007" w:usb1="00000000" w:usb2="00000000" w:usb3="00000000" w:csb0="00000093" w:csb1="00000000"/>
  </w:font>
  <w:font w:name="Montserrat-Light">
    <w:altName w:val="Montserrat"/>
    <w:panose1 w:val="020B0604020202020204"/>
    <w:charset w:val="4D"/>
    <w:family w:val="auto"/>
    <w:notTrueType/>
    <w:pitch w:val="variable"/>
    <w:sig w:usb0="2000020F" w:usb1="00000003" w:usb2="00000000" w:usb3="00000000" w:csb0="00000197" w:csb1="00000000"/>
  </w:font>
  <w:font w:name="Montserrat-Medium">
    <w:altName w:val="Montserrat Medium"/>
    <w:panose1 w:val="020B0604020202020204"/>
    <w:charset w:val="4D"/>
    <w:family w:val="auto"/>
    <w:pitch w:val="variable"/>
    <w:sig w:usb0="2000020F" w:usb1="00000003" w:usb2="00000000" w:usb3="00000000" w:csb0="00000197" w:csb1="00000000"/>
  </w:font>
  <w:font w:name="Montserrat Medium">
    <w:panose1 w:val="000006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Arial-Light">
    <w:altName w:val="Cambria"/>
    <w:panose1 w:val="020B0604020202020204"/>
    <w:charset w:val="00"/>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42149"/>
      <w:docPartObj>
        <w:docPartGallery w:val="Page Numbers (Bottom of Page)"/>
        <w:docPartUnique/>
      </w:docPartObj>
    </w:sdtPr>
    <w:sdtContent>
      <w:p w14:paraId="3E8A6BF9" w14:textId="22D4C77E" w:rsidR="00EA5C53" w:rsidRDefault="00EA5C53" w:rsidP="00B67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7A2C">
          <w:rPr>
            <w:rStyle w:val="PageNumber"/>
            <w:noProof/>
          </w:rPr>
          <w:t>12</w:t>
        </w:r>
        <w:r>
          <w:rPr>
            <w:rStyle w:val="PageNumber"/>
          </w:rPr>
          <w:fldChar w:fldCharType="end"/>
        </w:r>
      </w:p>
    </w:sdtContent>
  </w:sdt>
  <w:p w14:paraId="4FDF248F" w14:textId="77777777" w:rsidR="00EA5C53" w:rsidRDefault="00EA5C53" w:rsidP="00EA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432FF"/>
        <w:sz w:val="18"/>
        <w:szCs w:val="18"/>
      </w:rPr>
      <w:id w:val="-1108727350"/>
      <w:docPartObj>
        <w:docPartGallery w:val="Page Numbers (Bottom of Page)"/>
        <w:docPartUnique/>
      </w:docPartObj>
    </w:sdtPr>
    <w:sdtContent>
      <w:p w14:paraId="5B1BDED1" w14:textId="56E49668" w:rsidR="00EA5C53" w:rsidRPr="00EA5C53" w:rsidRDefault="00EA5C53" w:rsidP="00885D8E">
        <w:pPr>
          <w:pStyle w:val="Footer"/>
          <w:framePr w:w="401" w:wrap="none" w:vAnchor="text" w:hAnchor="page" w:x="10241" w:y="-265"/>
          <w:rPr>
            <w:rStyle w:val="PageNumber"/>
            <w:color w:val="0432FF"/>
            <w:sz w:val="18"/>
            <w:szCs w:val="18"/>
          </w:rPr>
        </w:pPr>
        <w:r w:rsidRPr="00EA5C53">
          <w:rPr>
            <w:rStyle w:val="PageNumber"/>
            <w:color w:val="0432FF"/>
            <w:sz w:val="18"/>
            <w:szCs w:val="18"/>
          </w:rPr>
          <w:fldChar w:fldCharType="begin"/>
        </w:r>
        <w:r w:rsidRPr="00EA5C53">
          <w:rPr>
            <w:rStyle w:val="PageNumber"/>
            <w:color w:val="0432FF"/>
            <w:sz w:val="18"/>
            <w:szCs w:val="18"/>
          </w:rPr>
          <w:instrText xml:space="preserve"> PAGE </w:instrText>
        </w:r>
        <w:r w:rsidRPr="00EA5C53">
          <w:rPr>
            <w:rStyle w:val="PageNumber"/>
            <w:color w:val="0432FF"/>
            <w:sz w:val="18"/>
            <w:szCs w:val="18"/>
          </w:rPr>
          <w:fldChar w:fldCharType="separate"/>
        </w:r>
        <w:r w:rsidRPr="00EA5C53">
          <w:rPr>
            <w:rStyle w:val="PageNumber"/>
            <w:noProof/>
            <w:color w:val="0432FF"/>
            <w:sz w:val="18"/>
            <w:szCs w:val="18"/>
          </w:rPr>
          <w:t>1</w:t>
        </w:r>
        <w:r w:rsidRPr="00EA5C53">
          <w:rPr>
            <w:rStyle w:val="PageNumber"/>
            <w:color w:val="0432FF"/>
            <w:sz w:val="18"/>
            <w:szCs w:val="18"/>
          </w:rPr>
          <w:fldChar w:fldCharType="end"/>
        </w:r>
      </w:p>
    </w:sdtContent>
  </w:sdt>
  <w:p w14:paraId="6DF7EBBF" w14:textId="77777777" w:rsidR="00EA5C53" w:rsidRDefault="00EA5C53" w:rsidP="00EA5C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685783"/>
      <w:docPartObj>
        <w:docPartGallery w:val="Page Numbers (Bottom of Page)"/>
        <w:docPartUnique/>
      </w:docPartObj>
    </w:sdtPr>
    <w:sdtContent>
      <w:p w14:paraId="3F502ECB" w14:textId="21B86782" w:rsidR="00A001E8" w:rsidRDefault="00A001E8" w:rsidP="002216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FC568" w14:textId="77777777" w:rsidR="00A001E8" w:rsidRDefault="00A001E8" w:rsidP="00A001E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248574772"/>
      <w:docPartObj>
        <w:docPartGallery w:val="Page Numbers (Bottom of Page)"/>
        <w:docPartUnique/>
      </w:docPartObj>
    </w:sdtPr>
    <w:sdtContent>
      <w:p w14:paraId="313A091C" w14:textId="78F947A1" w:rsidR="00885D8E" w:rsidRPr="00885D8E" w:rsidRDefault="00885D8E" w:rsidP="00CC3733">
        <w:pPr>
          <w:pStyle w:val="Footer"/>
          <w:framePr w:wrap="none" w:vAnchor="text" w:hAnchor="margin" w:xAlign="right" w:y="1"/>
          <w:rPr>
            <w:rStyle w:val="PageNumber"/>
            <w:sz w:val="20"/>
            <w:szCs w:val="20"/>
          </w:rPr>
        </w:pPr>
        <w:r w:rsidRPr="00885D8E">
          <w:rPr>
            <w:rStyle w:val="PageNumber"/>
            <w:sz w:val="20"/>
            <w:szCs w:val="20"/>
          </w:rPr>
          <w:fldChar w:fldCharType="begin"/>
        </w:r>
        <w:r w:rsidRPr="00885D8E">
          <w:rPr>
            <w:rStyle w:val="PageNumber"/>
            <w:sz w:val="20"/>
            <w:szCs w:val="20"/>
          </w:rPr>
          <w:instrText xml:space="preserve"> PAGE </w:instrText>
        </w:r>
        <w:r w:rsidRPr="00885D8E">
          <w:rPr>
            <w:rStyle w:val="PageNumber"/>
            <w:sz w:val="20"/>
            <w:szCs w:val="20"/>
          </w:rPr>
          <w:fldChar w:fldCharType="separate"/>
        </w:r>
        <w:r w:rsidRPr="00885D8E">
          <w:rPr>
            <w:rStyle w:val="PageNumber"/>
            <w:noProof/>
            <w:sz w:val="20"/>
            <w:szCs w:val="20"/>
          </w:rPr>
          <w:t>2</w:t>
        </w:r>
        <w:r w:rsidRPr="00885D8E">
          <w:rPr>
            <w:rStyle w:val="PageNumber"/>
            <w:sz w:val="20"/>
            <w:szCs w:val="20"/>
          </w:rPr>
          <w:fldChar w:fldCharType="end"/>
        </w:r>
      </w:p>
    </w:sdtContent>
  </w:sdt>
  <w:p w14:paraId="5370E780" w14:textId="546BC96F" w:rsidR="00D66E4A" w:rsidRPr="000A089D" w:rsidRDefault="00D66E4A" w:rsidP="00885D8E">
    <w:pPr>
      <w:pStyle w:val="Footer"/>
      <w:ind w:right="360"/>
      <w:jc w:val="right"/>
      <w:rPr>
        <w:rFonts w:ascii="Arial" w:hAnsi="Arial" w:cs="Arial"/>
        <w:sz w:val="20"/>
        <w:szCs w:val="20"/>
      </w:rPr>
    </w:pPr>
  </w:p>
  <w:p w14:paraId="2D6E0792" w14:textId="77777777" w:rsidR="00D66E4A" w:rsidRPr="00AB5875" w:rsidRDefault="00D66E4A" w:rsidP="00DB599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B3758" w14:textId="77777777" w:rsidR="00AF549C" w:rsidRDefault="00AF549C">
      <w:r>
        <w:separator/>
      </w:r>
    </w:p>
  </w:footnote>
  <w:footnote w:type="continuationSeparator" w:id="0">
    <w:p w14:paraId="376EE023" w14:textId="77777777" w:rsidR="00AF549C" w:rsidRDefault="00AF5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4BE8981A"/>
    <w:styleLink w:val="ListParagraph"/>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AC149E7"/>
    <w:multiLevelType w:val="hybridMultilevel"/>
    <w:tmpl w:val="A28AF9F2"/>
    <w:lvl w:ilvl="0" w:tplc="73166E46">
      <w:start w:val="1"/>
      <w:numFmt w:val="bullet"/>
      <w:lvlText w:val=""/>
      <w:lvlJc w:val="left"/>
      <w:pPr>
        <w:ind w:left="284" w:hanging="284"/>
      </w:pPr>
      <w:rPr>
        <w:rFonts w:ascii="Symbol" w:hAnsi="Symbol" w:hint="default"/>
        <w:color w:val="0432F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00AA1"/>
    <w:multiLevelType w:val="multilevel"/>
    <w:tmpl w:val="F73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607D5"/>
    <w:multiLevelType w:val="hybridMultilevel"/>
    <w:tmpl w:val="EFA2E152"/>
    <w:lvl w:ilvl="0" w:tplc="A17ECECE">
      <w:start w:val="1"/>
      <w:numFmt w:val="bullet"/>
      <w:pStyle w:val="Bullet1"/>
      <w:lvlText w:val=""/>
      <w:lvlJc w:val="left"/>
      <w:pPr>
        <w:ind w:left="284" w:hanging="284"/>
      </w:pPr>
      <w:rPr>
        <w:rFonts w:ascii="Symbol" w:hAnsi="Symbol" w:hint="default"/>
        <w:color w:val="1847F5"/>
      </w:rPr>
    </w:lvl>
    <w:lvl w:ilvl="1" w:tplc="08090003" w:tentative="1">
      <w:start w:val="1"/>
      <w:numFmt w:val="bullet"/>
      <w:lvlText w:val="o"/>
      <w:lvlJc w:val="left"/>
      <w:pPr>
        <w:ind w:left="-53" w:hanging="360"/>
      </w:pPr>
      <w:rPr>
        <w:rFonts w:ascii="Courier New" w:hAnsi="Courier New" w:cs="Courier New" w:hint="default"/>
      </w:rPr>
    </w:lvl>
    <w:lvl w:ilvl="2" w:tplc="08090005" w:tentative="1">
      <w:start w:val="1"/>
      <w:numFmt w:val="bullet"/>
      <w:lvlText w:val=""/>
      <w:lvlJc w:val="left"/>
      <w:pPr>
        <w:ind w:left="667" w:hanging="360"/>
      </w:pPr>
      <w:rPr>
        <w:rFonts w:ascii="Wingdings" w:hAnsi="Wingdings" w:hint="default"/>
      </w:rPr>
    </w:lvl>
    <w:lvl w:ilvl="3" w:tplc="08090001" w:tentative="1">
      <w:start w:val="1"/>
      <w:numFmt w:val="bullet"/>
      <w:lvlText w:val=""/>
      <w:lvlJc w:val="left"/>
      <w:pPr>
        <w:ind w:left="1387" w:hanging="360"/>
      </w:pPr>
      <w:rPr>
        <w:rFonts w:ascii="Symbol" w:hAnsi="Symbol" w:hint="default"/>
      </w:rPr>
    </w:lvl>
    <w:lvl w:ilvl="4" w:tplc="08090003" w:tentative="1">
      <w:start w:val="1"/>
      <w:numFmt w:val="bullet"/>
      <w:lvlText w:val="o"/>
      <w:lvlJc w:val="left"/>
      <w:pPr>
        <w:ind w:left="2107" w:hanging="360"/>
      </w:pPr>
      <w:rPr>
        <w:rFonts w:ascii="Courier New" w:hAnsi="Courier New" w:cs="Courier New" w:hint="default"/>
      </w:rPr>
    </w:lvl>
    <w:lvl w:ilvl="5" w:tplc="08090005" w:tentative="1">
      <w:start w:val="1"/>
      <w:numFmt w:val="bullet"/>
      <w:lvlText w:val=""/>
      <w:lvlJc w:val="left"/>
      <w:pPr>
        <w:ind w:left="2827" w:hanging="360"/>
      </w:pPr>
      <w:rPr>
        <w:rFonts w:ascii="Wingdings" w:hAnsi="Wingdings" w:hint="default"/>
      </w:rPr>
    </w:lvl>
    <w:lvl w:ilvl="6" w:tplc="08090001" w:tentative="1">
      <w:start w:val="1"/>
      <w:numFmt w:val="bullet"/>
      <w:lvlText w:val=""/>
      <w:lvlJc w:val="left"/>
      <w:pPr>
        <w:ind w:left="3547" w:hanging="360"/>
      </w:pPr>
      <w:rPr>
        <w:rFonts w:ascii="Symbol" w:hAnsi="Symbol" w:hint="default"/>
      </w:rPr>
    </w:lvl>
    <w:lvl w:ilvl="7" w:tplc="08090003" w:tentative="1">
      <w:start w:val="1"/>
      <w:numFmt w:val="bullet"/>
      <w:lvlText w:val="o"/>
      <w:lvlJc w:val="left"/>
      <w:pPr>
        <w:ind w:left="4267" w:hanging="360"/>
      </w:pPr>
      <w:rPr>
        <w:rFonts w:ascii="Courier New" w:hAnsi="Courier New" w:cs="Courier New" w:hint="default"/>
      </w:rPr>
    </w:lvl>
    <w:lvl w:ilvl="8" w:tplc="08090005" w:tentative="1">
      <w:start w:val="1"/>
      <w:numFmt w:val="bullet"/>
      <w:lvlText w:val=""/>
      <w:lvlJc w:val="left"/>
      <w:pPr>
        <w:ind w:left="4987" w:hanging="360"/>
      </w:pPr>
      <w:rPr>
        <w:rFonts w:ascii="Wingdings" w:hAnsi="Wingdings" w:hint="default"/>
      </w:rPr>
    </w:lvl>
  </w:abstractNum>
  <w:abstractNum w:abstractNumId="4" w15:restartNumberingAfterBreak="0">
    <w:nsid w:val="1E7352FC"/>
    <w:multiLevelType w:val="hybridMultilevel"/>
    <w:tmpl w:val="B59A6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316EF4"/>
    <w:multiLevelType w:val="hybridMultilevel"/>
    <w:tmpl w:val="A12C7F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71394"/>
    <w:multiLevelType w:val="hybridMultilevel"/>
    <w:tmpl w:val="29BA348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9262B"/>
    <w:multiLevelType w:val="hybridMultilevel"/>
    <w:tmpl w:val="F3024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984A78"/>
    <w:multiLevelType w:val="hybridMultilevel"/>
    <w:tmpl w:val="517C80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9" w15:restartNumberingAfterBreak="0">
    <w:nsid w:val="2B8427E8"/>
    <w:multiLevelType w:val="hybridMultilevel"/>
    <w:tmpl w:val="3F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177D3"/>
    <w:multiLevelType w:val="hybridMultilevel"/>
    <w:tmpl w:val="C9BEF9F2"/>
    <w:lvl w:ilvl="0" w:tplc="078610B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6C70EF"/>
    <w:multiLevelType w:val="hybridMultilevel"/>
    <w:tmpl w:val="13A638C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2" w15:restartNumberingAfterBreak="0">
    <w:nsid w:val="446E6E64"/>
    <w:multiLevelType w:val="multilevel"/>
    <w:tmpl w:val="7206E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5B7583"/>
    <w:multiLevelType w:val="hybridMultilevel"/>
    <w:tmpl w:val="38FED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C32A6C"/>
    <w:multiLevelType w:val="hybridMultilevel"/>
    <w:tmpl w:val="3846553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 w15:restartNumberingAfterBreak="0">
    <w:nsid w:val="4E3B012F"/>
    <w:multiLevelType w:val="hybridMultilevel"/>
    <w:tmpl w:val="10BAFD12"/>
    <w:lvl w:ilvl="0" w:tplc="08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55415FB8"/>
    <w:multiLevelType w:val="hybridMultilevel"/>
    <w:tmpl w:val="D25C9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513382"/>
    <w:multiLevelType w:val="multilevel"/>
    <w:tmpl w:val="61440ADC"/>
    <w:styleLink w:val="CurrentList1"/>
    <w:lvl w:ilvl="0">
      <w:start w:val="1"/>
      <w:numFmt w:val="bullet"/>
      <w:lvlText w:val=""/>
      <w:lvlJc w:val="left"/>
      <w:rPr>
        <w:rFonts w:ascii="Symbol" w:hAnsi="Symbol" w:hint="default"/>
        <w:color w:val="1847F5"/>
      </w:rPr>
    </w:lvl>
    <w:lvl w:ilvl="1">
      <w:start w:val="1"/>
      <w:numFmt w:val="bullet"/>
      <w:lvlText w:val="o"/>
      <w:lvlJc w:val="left"/>
      <w:pPr>
        <w:ind w:left="-53" w:hanging="360"/>
      </w:pPr>
      <w:rPr>
        <w:rFonts w:ascii="Courier New" w:hAnsi="Courier New" w:cs="Courier New" w:hint="default"/>
      </w:rPr>
    </w:lvl>
    <w:lvl w:ilvl="2">
      <w:start w:val="1"/>
      <w:numFmt w:val="bullet"/>
      <w:lvlText w:val=""/>
      <w:lvlJc w:val="left"/>
      <w:pPr>
        <w:ind w:left="667" w:hanging="360"/>
      </w:pPr>
      <w:rPr>
        <w:rFonts w:ascii="Wingdings" w:hAnsi="Wingdings" w:hint="default"/>
      </w:rPr>
    </w:lvl>
    <w:lvl w:ilvl="3">
      <w:start w:val="1"/>
      <w:numFmt w:val="bullet"/>
      <w:lvlText w:val=""/>
      <w:lvlJc w:val="left"/>
      <w:pPr>
        <w:ind w:left="1387" w:hanging="360"/>
      </w:pPr>
      <w:rPr>
        <w:rFonts w:ascii="Symbol" w:hAnsi="Symbol" w:hint="default"/>
      </w:rPr>
    </w:lvl>
    <w:lvl w:ilvl="4">
      <w:start w:val="1"/>
      <w:numFmt w:val="bullet"/>
      <w:lvlText w:val="o"/>
      <w:lvlJc w:val="left"/>
      <w:pPr>
        <w:ind w:left="2107" w:hanging="360"/>
      </w:pPr>
      <w:rPr>
        <w:rFonts w:ascii="Courier New" w:hAnsi="Courier New" w:cs="Courier New" w:hint="default"/>
      </w:rPr>
    </w:lvl>
    <w:lvl w:ilvl="5">
      <w:start w:val="1"/>
      <w:numFmt w:val="bullet"/>
      <w:lvlText w:val=""/>
      <w:lvlJc w:val="left"/>
      <w:pPr>
        <w:ind w:left="2827" w:hanging="360"/>
      </w:pPr>
      <w:rPr>
        <w:rFonts w:ascii="Wingdings" w:hAnsi="Wingdings" w:hint="default"/>
      </w:rPr>
    </w:lvl>
    <w:lvl w:ilvl="6">
      <w:start w:val="1"/>
      <w:numFmt w:val="bullet"/>
      <w:lvlText w:val=""/>
      <w:lvlJc w:val="left"/>
      <w:pPr>
        <w:ind w:left="3547" w:hanging="360"/>
      </w:pPr>
      <w:rPr>
        <w:rFonts w:ascii="Symbol" w:hAnsi="Symbol" w:hint="default"/>
      </w:rPr>
    </w:lvl>
    <w:lvl w:ilvl="7">
      <w:start w:val="1"/>
      <w:numFmt w:val="bullet"/>
      <w:lvlText w:val="o"/>
      <w:lvlJc w:val="left"/>
      <w:pPr>
        <w:ind w:left="4267" w:hanging="360"/>
      </w:pPr>
      <w:rPr>
        <w:rFonts w:ascii="Courier New" w:hAnsi="Courier New" w:cs="Courier New" w:hint="default"/>
      </w:rPr>
    </w:lvl>
    <w:lvl w:ilvl="8">
      <w:start w:val="1"/>
      <w:numFmt w:val="bullet"/>
      <w:lvlText w:val=""/>
      <w:lvlJc w:val="left"/>
      <w:pPr>
        <w:ind w:left="4987" w:hanging="360"/>
      </w:pPr>
      <w:rPr>
        <w:rFonts w:ascii="Wingdings" w:hAnsi="Wingdings" w:hint="default"/>
      </w:rPr>
    </w:lvl>
  </w:abstractNum>
  <w:abstractNum w:abstractNumId="18" w15:restartNumberingAfterBreak="0">
    <w:nsid w:val="5CE2059C"/>
    <w:multiLevelType w:val="multilevel"/>
    <w:tmpl w:val="4BE8981A"/>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9" w15:restartNumberingAfterBreak="0">
    <w:nsid w:val="5D5D7C2B"/>
    <w:multiLevelType w:val="hybridMultilevel"/>
    <w:tmpl w:val="A75A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2D13F50"/>
    <w:multiLevelType w:val="hybridMultilevel"/>
    <w:tmpl w:val="B38200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3573970"/>
    <w:multiLevelType w:val="hybridMultilevel"/>
    <w:tmpl w:val="700C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AB07DB"/>
    <w:multiLevelType w:val="multilevel"/>
    <w:tmpl w:val="F4144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464B8E"/>
    <w:multiLevelType w:val="multilevel"/>
    <w:tmpl w:val="7A8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896329"/>
    <w:multiLevelType w:val="hybridMultilevel"/>
    <w:tmpl w:val="F394402A"/>
    <w:lvl w:ilvl="0" w:tplc="865CDBD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AE94B4F"/>
    <w:multiLevelType w:val="hybridMultilevel"/>
    <w:tmpl w:val="90B4C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B97593C"/>
    <w:multiLevelType w:val="hybridMultilevel"/>
    <w:tmpl w:val="167E5D90"/>
    <w:lvl w:ilvl="0" w:tplc="E26283E8">
      <w:start w:val="1"/>
      <w:numFmt w:val="decimal"/>
      <w:pStyle w:val="Numberedtex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F18C1"/>
    <w:multiLevelType w:val="hybridMultilevel"/>
    <w:tmpl w:val="90045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0430D0F"/>
    <w:multiLevelType w:val="hybridMultilevel"/>
    <w:tmpl w:val="7E22685C"/>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9" w15:restartNumberingAfterBreak="0">
    <w:nsid w:val="70B81288"/>
    <w:multiLevelType w:val="hybridMultilevel"/>
    <w:tmpl w:val="38BE5132"/>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0" w15:restartNumberingAfterBreak="0">
    <w:nsid w:val="7965743B"/>
    <w:multiLevelType w:val="hybridMultilevel"/>
    <w:tmpl w:val="8BC69458"/>
    <w:lvl w:ilvl="0" w:tplc="9D927A76">
      <w:start w:val="1"/>
      <w:numFmt w:val="decimal"/>
      <w:lvlText w:val="%1."/>
      <w:lvlJc w:val="left"/>
      <w:pPr>
        <w:ind w:left="476" w:hanging="360"/>
      </w:pPr>
      <w:rPr>
        <w:rFonts w:ascii="Arial" w:eastAsia="Arial" w:hAnsi="Arial" w:cs="Arial" w:hint="default"/>
        <w:color w:val="393939"/>
        <w:spacing w:val="-19"/>
        <w:w w:val="100"/>
        <w:sz w:val="20"/>
        <w:szCs w:val="20"/>
        <w:lang w:val="en-US" w:eastAsia="en-US" w:bidi="en-US"/>
      </w:rPr>
    </w:lvl>
    <w:lvl w:ilvl="1" w:tplc="64544F74">
      <w:numFmt w:val="bullet"/>
      <w:lvlText w:val="•"/>
      <w:lvlJc w:val="left"/>
      <w:pPr>
        <w:ind w:left="1500" w:hanging="360"/>
      </w:pPr>
      <w:rPr>
        <w:rFonts w:hint="default"/>
        <w:lang w:val="en-US" w:eastAsia="en-US" w:bidi="en-US"/>
      </w:rPr>
    </w:lvl>
    <w:lvl w:ilvl="2" w:tplc="AF62C6CE">
      <w:numFmt w:val="bullet"/>
      <w:lvlText w:val="•"/>
      <w:lvlJc w:val="left"/>
      <w:pPr>
        <w:ind w:left="2521" w:hanging="360"/>
      </w:pPr>
      <w:rPr>
        <w:rFonts w:hint="default"/>
        <w:lang w:val="en-US" w:eastAsia="en-US" w:bidi="en-US"/>
      </w:rPr>
    </w:lvl>
    <w:lvl w:ilvl="3" w:tplc="83468048">
      <w:numFmt w:val="bullet"/>
      <w:lvlText w:val="•"/>
      <w:lvlJc w:val="left"/>
      <w:pPr>
        <w:ind w:left="3541" w:hanging="360"/>
      </w:pPr>
      <w:rPr>
        <w:rFonts w:hint="default"/>
        <w:lang w:val="en-US" w:eastAsia="en-US" w:bidi="en-US"/>
      </w:rPr>
    </w:lvl>
    <w:lvl w:ilvl="4" w:tplc="C1BE08E2">
      <w:numFmt w:val="bullet"/>
      <w:lvlText w:val="•"/>
      <w:lvlJc w:val="left"/>
      <w:pPr>
        <w:ind w:left="4562" w:hanging="360"/>
      </w:pPr>
      <w:rPr>
        <w:rFonts w:hint="default"/>
        <w:lang w:val="en-US" w:eastAsia="en-US" w:bidi="en-US"/>
      </w:rPr>
    </w:lvl>
    <w:lvl w:ilvl="5" w:tplc="02363A82">
      <w:numFmt w:val="bullet"/>
      <w:lvlText w:val="•"/>
      <w:lvlJc w:val="left"/>
      <w:pPr>
        <w:ind w:left="5582" w:hanging="360"/>
      </w:pPr>
      <w:rPr>
        <w:rFonts w:hint="default"/>
        <w:lang w:val="en-US" w:eastAsia="en-US" w:bidi="en-US"/>
      </w:rPr>
    </w:lvl>
    <w:lvl w:ilvl="6" w:tplc="14426580">
      <w:numFmt w:val="bullet"/>
      <w:lvlText w:val="•"/>
      <w:lvlJc w:val="left"/>
      <w:pPr>
        <w:ind w:left="6603" w:hanging="360"/>
      </w:pPr>
      <w:rPr>
        <w:rFonts w:hint="default"/>
        <w:lang w:val="en-US" w:eastAsia="en-US" w:bidi="en-US"/>
      </w:rPr>
    </w:lvl>
    <w:lvl w:ilvl="7" w:tplc="3E48D7EE">
      <w:numFmt w:val="bullet"/>
      <w:lvlText w:val="•"/>
      <w:lvlJc w:val="left"/>
      <w:pPr>
        <w:ind w:left="7623" w:hanging="360"/>
      </w:pPr>
      <w:rPr>
        <w:rFonts w:hint="default"/>
        <w:lang w:val="en-US" w:eastAsia="en-US" w:bidi="en-US"/>
      </w:rPr>
    </w:lvl>
    <w:lvl w:ilvl="8" w:tplc="44DC195E">
      <w:numFmt w:val="bullet"/>
      <w:lvlText w:val="•"/>
      <w:lvlJc w:val="left"/>
      <w:pPr>
        <w:ind w:left="8644" w:hanging="360"/>
      </w:pPr>
      <w:rPr>
        <w:rFonts w:hint="default"/>
        <w:lang w:val="en-US" w:eastAsia="en-US" w:bidi="en-US"/>
      </w:rPr>
    </w:lvl>
  </w:abstractNum>
  <w:abstractNum w:abstractNumId="31" w15:restartNumberingAfterBreak="0">
    <w:nsid w:val="7A0A1EC6"/>
    <w:multiLevelType w:val="hybridMultilevel"/>
    <w:tmpl w:val="A65CAA14"/>
    <w:lvl w:ilvl="0" w:tplc="455C300E">
      <w:start w:val="1"/>
      <w:numFmt w:val="bullet"/>
      <w:pStyle w:val="Secondbullet"/>
      <w:lvlText w:val="—"/>
      <w:lvlJc w:val="left"/>
      <w:pPr>
        <w:ind w:left="737" w:hanging="45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765204">
    <w:abstractNumId w:val="30"/>
  </w:num>
  <w:num w:numId="2" w16cid:durableId="696002406">
    <w:abstractNumId w:val="29"/>
  </w:num>
  <w:num w:numId="3" w16cid:durableId="1254627877">
    <w:abstractNumId w:val="14"/>
  </w:num>
  <w:num w:numId="4" w16cid:durableId="2144958824">
    <w:abstractNumId w:val="0"/>
  </w:num>
  <w:num w:numId="5" w16cid:durableId="1588348007">
    <w:abstractNumId w:val="18"/>
  </w:num>
  <w:num w:numId="6" w16cid:durableId="974718121">
    <w:abstractNumId w:val="16"/>
  </w:num>
  <w:num w:numId="7" w16cid:durableId="368606183">
    <w:abstractNumId w:val="27"/>
  </w:num>
  <w:num w:numId="8" w16cid:durableId="121265219">
    <w:abstractNumId w:val="21"/>
  </w:num>
  <w:num w:numId="9" w16cid:durableId="1970934793">
    <w:abstractNumId w:val="3"/>
  </w:num>
  <w:num w:numId="10" w16cid:durableId="1591699443">
    <w:abstractNumId w:val="11"/>
  </w:num>
  <w:num w:numId="11" w16cid:durableId="1886477455">
    <w:abstractNumId w:val="23"/>
  </w:num>
  <w:num w:numId="12" w16cid:durableId="1222443686">
    <w:abstractNumId w:val="8"/>
  </w:num>
  <w:num w:numId="13" w16cid:durableId="1280912347">
    <w:abstractNumId w:val="28"/>
  </w:num>
  <w:num w:numId="14" w16cid:durableId="538472560">
    <w:abstractNumId w:val="12"/>
  </w:num>
  <w:num w:numId="15" w16cid:durableId="1158036952">
    <w:abstractNumId w:val="22"/>
  </w:num>
  <w:num w:numId="16" w16cid:durableId="1441685380">
    <w:abstractNumId w:val="17"/>
  </w:num>
  <w:num w:numId="17" w16cid:durableId="1205025312">
    <w:abstractNumId w:val="31"/>
  </w:num>
  <w:num w:numId="18" w16cid:durableId="729572242">
    <w:abstractNumId w:val="15"/>
    <w:lvlOverride w:ilvl="0">
      <w:startOverride w:val="1"/>
    </w:lvlOverride>
    <w:lvlOverride w:ilvl="1"/>
    <w:lvlOverride w:ilvl="2"/>
    <w:lvlOverride w:ilvl="3"/>
    <w:lvlOverride w:ilvl="4"/>
    <w:lvlOverride w:ilvl="5"/>
    <w:lvlOverride w:ilvl="6"/>
    <w:lvlOverride w:ilvl="7"/>
    <w:lvlOverride w:ilvl="8"/>
  </w:num>
  <w:num w:numId="19" w16cid:durableId="470831071">
    <w:abstractNumId w:val="26"/>
  </w:num>
  <w:num w:numId="20" w16cid:durableId="930428284">
    <w:abstractNumId w:val="5"/>
  </w:num>
  <w:num w:numId="21" w16cid:durableId="149296440">
    <w:abstractNumId w:val="6"/>
  </w:num>
  <w:num w:numId="22" w16cid:durableId="1246767798">
    <w:abstractNumId w:val="20"/>
  </w:num>
  <w:num w:numId="23" w16cid:durableId="250746910">
    <w:abstractNumId w:val="1"/>
  </w:num>
  <w:num w:numId="24" w16cid:durableId="1644891320">
    <w:abstractNumId w:val="13"/>
  </w:num>
  <w:num w:numId="25" w16cid:durableId="298074719">
    <w:abstractNumId w:val="24"/>
  </w:num>
  <w:num w:numId="26" w16cid:durableId="1376078482">
    <w:abstractNumId w:val="4"/>
  </w:num>
  <w:num w:numId="27" w16cid:durableId="526143976">
    <w:abstractNumId w:val="25"/>
  </w:num>
  <w:num w:numId="28" w16cid:durableId="1376003781">
    <w:abstractNumId w:val="7"/>
  </w:num>
  <w:num w:numId="29" w16cid:durableId="569967237">
    <w:abstractNumId w:val="19"/>
  </w:num>
  <w:num w:numId="30" w16cid:durableId="1702168353">
    <w:abstractNumId w:val="2"/>
  </w:num>
  <w:num w:numId="31" w16cid:durableId="1633560459">
    <w:abstractNumId w:val="9"/>
  </w:num>
  <w:num w:numId="32" w16cid:durableId="13193054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0"/>
    <w:rsid w:val="00013E96"/>
    <w:rsid w:val="000215B0"/>
    <w:rsid w:val="00031621"/>
    <w:rsid w:val="00037143"/>
    <w:rsid w:val="000379FC"/>
    <w:rsid w:val="00042A32"/>
    <w:rsid w:val="0004540A"/>
    <w:rsid w:val="000700D0"/>
    <w:rsid w:val="00072B98"/>
    <w:rsid w:val="00072D5D"/>
    <w:rsid w:val="000777BA"/>
    <w:rsid w:val="00081764"/>
    <w:rsid w:val="0008437D"/>
    <w:rsid w:val="00084FBC"/>
    <w:rsid w:val="00087515"/>
    <w:rsid w:val="000A0EF2"/>
    <w:rsid w:val="000A75B8"/>
    <w:rsid w:val="000B16CC"/>
    <w:rsid w:val="000B2EE5"/>
    <w:rsid w:val="000B608E"/>
    <w:rsid w:val="000B661C"/>
    <w:rsid w:val="000C0512"/>
    <w:rsid w:val="000C0EDB"/>
    <w:rsid w:val="000C4871"/>
    <w:rsid w:val="000C673D"/>
    <w:rsid w:val="000F63CF"/>
    <w:rsid w:val="000F74EE"/>
    <w:rsid w:val="001053BD"/>
    <w:rsid w:val="001202AF"/>
    <w:rsid w:val="00123488"/>
    <w:rsid w:val="001515D2"/>
    <w:rsid w:val="00152192"/>
    <w:rsid w:val="00173293"/>
    <w:rsid w:val="00175C99"/>
    <w:rsid w:val="00177D81"/>
    <w:rsid w:val="0018453A"/>
    <w:rsid w:val="0019226F"/>
    <w:rsid w:val="00194762"/>
    <w:rsid w:val="00197649"/>
    <w:rsid w:val="001B46ED"/>
    <w:rsid w:val="001B4CC0"/>
    <w:rsid w:val="001C3543"/>
    <w:rsid w:val="001C3883"/>
    <w:rsid w:val="001D0C94"/>
    <w:rsid w:val="001D7129"/>
    <w:rsid w:val="001E6F87"/>
    <w:rsid w:val="001E7908"/>
    <w:rsid w:val="001F0E50"/>
    <w:rsid w:val="001F1611"/>
    <w:rsid w:val="001F4696"/>
    <w:rsid w:val="001F4CF7"/>
    <w:rsid w:val="001F6447"/>
    <w:rsid w:val="002007DD"/>
    <w:rsid w:val="002142C8"/>
    <w:rsid w:val="00233EC0"/>
    <w:rsid w:val="002365D2"/>
    <w:rsid w:val="00245030"/>
    <w:rsid w:val="002576B9"/>
    <w:rsid w:val="00257910"/>
    <w:rsid w:val="002627FC"/>
    <w:rsid w:val="00265C21"/>
    <w:rsid w:val="0027234A"/>
    <w:rsid w:val="002879BA"/>
    <w:rsid w:val="002966AB"/>
    <w:rsid w:val="0029676E"/>
    <w:rsid w:val="002A055A"/>
    <w:rsid w:val="002A230B"/>
    <w:rsid w:val="002A2D19"/>
    <w:rsid w:val="002A58D5"/>
    <w:rsid w:val="002A6603"/>
    <w:rsid w:val="002B59DB"/>
    <w:rsid w:val="002C0A27"/>
    <w:rsid w:val="002C533C"/>
    <w:rsid w:val="002D6EC2"/>
    <w:rsid w:val="002E0CF8"/>
    <w:rsid w:val="002E7B68"/>
    <w:rsid w:val="00307B57"/>
    <w:rsid w:val="003125A7"/>
    <w:rsid w:val="00323AAD"/>
    <w:rsid w:val="00341394"/>
    <w:rsid w:val="00344155"/>
    <w:rsid w:val="003550A0"/>
    <w:rsid w:val="00372863"/>
    <w:rsid w:val="00381E72"/>
    <w:rsid w:val="00395651"/>
    <w:rsid w:val="003A3A47"/>
    <w:rsid w:val="003C1E81"/>
    <w:rsid w:val="003C47C4"/>
    <w:rsid w:val="003C6559"/>
    <w:rsid w:val="003D47F8"/>
    <w:rsid w:val="003E0A44"/>
    <w:rsid w:val="003F01D3"/>
    <w:rsid w:val="003F3532"/>
    <w:rsid w:val="00416AE3"/>
    <w:rsid w:val="00423841"/>
    <w:rsid w:val="004253B9"/>
    <w:rsid w:val="00430567"/>
    <w:rsid w:val="0043518E"/>
    <w:rsid w:val="00455F8A"/>
    <w:rsid w:val="0046204C"/>
    <w:rsid w:val="00463AAA"/>
    <w:rsid w:val="0047010A"/>
    <w:rsid w:val="0047208D"/>
    <w:rsid w:val="00474B08"/>
    <w:rsid w:val="004811DC"/>
    <w:rsid w:val="0048243A"/>
    <w:rsid w:val="00482518"/>
    <w:rsid w:val="0048384B"/>
    <w:rsid w:val="004853EA"/>
    <w:rsid w:val="00490B24"/>
    <w:rsid w:val="00492C5C"/>
    <w:rsid w:val="004A25B4"/>
    <w:rsid w:val="004B352A"/>
    <w:rsid w:val="004B4249"/>
    <w:rsid w:val="00504939"/>
    <w:rsid w:val="00507344"/>
    <w:rsid w:val="005115BA"/>
    <w:rsid w:val="00513A30"/>
    <w:rsid w:val="0051713A"/>
    <w:rsid w:val="00517638"/>
    <w:rsid w:val="00522130"/>
    <w:rsid w:val="00531F57"/>
    <w:rsid w:val="00540D8B"/>
    <w:rsid w:val="00541E05"/>
    <w:rsid w:val="00550DF8"/>
    <w:rsid w:val="005550C0"/>
    <w:rsid w:val="00564A4D"/>
    <w:rsid w:val="005675FB"/>
    <w:rsid w:val="0058017D"/>
    <w:rsid w:val="00583D0B"/>
    <w:rsid w:val="0059018D"/>
    <w:rsid w:val="00591867"/>
    <w:rsid w:val="005918D0"/>
    <w:rsid w:val="00593B4E"/>
    <w:rsid w:val="005A1768"/>
    <w:rsid w:val="005A54AD"/>
    <w:rsid w:val="005C2148"/>
    <w:rsid w:val="005C2F02"/>
    <w:rsid w:val="005D3076"/>
    <w:rsid w:val="005D45E1"/>
    <w:rsid w:val="005D630A"/>
    <w:rsid w:val="005E0370"/>
    <w:rsid w:val="005E2C78"/>
    <w:rsid w:val="005F4B9F"/>
    <w:rsid w:val="005F50C1"/>
    <w:rsid w:val="005F7854"/>
    <w:rsid w:val="00617DAD"/>
    <w:rsid w:val="006227EA"/>
    <w:rsid w:val="00624A54"/>
    <w:rsid w:val="00627475"/>
    <w:rsid w:val="00661F98"/>
    <w:rsid w:val="00667E53"/>
    <w:rsid w:val="00670DFA"/>
    <w:rsid w:val="006723C9"/>
    <w:rsid w:val="0068157D"/>
    <w:rsid w:val="00683253"/>
    <w:rsid w:val="0069065D"/>
    <w:rsid w:val="00693CED"/>
    <w:rsid w:val="006969ED"/>
    <w:rsid w:val="006A2127"/>
    <w:rsid w:val="006B17F0"/>
    <w:rsid w:val="006D2795"/>
    <w:rsid w:val="006D6CD4"/>
    <w:rsid w:val="00701FBA"/>
    <w:rsid w:val="0072765C"/>
    <w:rsid w:val="007349C5"/>
    <w:rsid w:val="00736D85"/>
    <w:rsid w:val="00740509"/>
    <w:rsid w:val="007533B9"/>
    <w:rsid w:val="00760979"/>
    <w:rsid w:val="007761F8"/>
    <w:rsid w:val="00776D7F"/>
    <w:rsid w:val="00777237"/>
    <w:rsid w:val="00777661"/>
    <w:rsid w:val="007808C2"/>
    <w:rsid w:val="00782635"/>
    <w:rsid w:val="007845E9"/>
    <w:rsid w:val="00784D52"/>
    <w:rsid w:val="00784ED5"/>
    <w:rsid w:val="007B187E"/>
    <w:rsid w:val="007C399B"/>
    <w:rsid w:val="007C43CE"/>
    <w:rsid w:val="007D1835"/>
    <w:rsid w:val="007D62AB"/>
    <w:rsid w:val="007D7618"/>
    <w:rsid w:val="007D7754"/>
    <w:rsid w:val="007E4D46"/>
    <w:rsid w:val="007F6E90"/>
    <w:rsid w:val="00812662"/>
    <w:rsid w:val="0081422D"/>
    <w:rsid w:val="00815ED0"/>
    <w:rsid w:val="008325A6"/>
    <w:rsid w:val="00832F8A"/>
    <w:rsid w:val="00834ABD"/>
    <w:rsid w:val="00846D63"/>
    <w:rsid w:val="0087021A"/>
    <w:rsid w:val="0087089A"/>
    <w:rsid w:val="0087765F"/>
    <w:rsid w:val="00885D8E"/>
    <w:rsid w:val="0088703B"/>
    <w:rsid w:val="008A03B5"/>
    <w:rsid w:val="008A6D77"/>
    <w:rsid w:val="008B31FB"/>
    <w:rsid w:val="008B3729"/>
    <w:rsid w:val="008B5E7A"/>
    <w:rsid w:val="008F0493"/>
    <w:rsid w:val="008F15F0"/>
    <w:rsid w:val="008F7995"/>
    <w:rsid w:val="008F7998"/>
    <w:rsid w:val="00905D0A"/>
    <w:rsid w:val="00907F92"/>
    <w:rsid w:val="00913620"/>
    <w:rsid w:val="00913B1E"/>
    <w:rsid w:val="00925FBC"/>
    <w:rsid w:val="0093100A"/>
    <w:rsid w:val="009345A0"/>
    <w:rsid w:val="009357FC"/>
    <w:rsid w:val="00937808"/>
    <w:rsid w:val="00941F4C"/>
    <w:rsid w:val="00950131"/>
    <w:rsid w:val="00957F40"/>
    <w:rsid w:val="009658CD"/>
    <w:rsid w:val="00965D7E"/>
    <w:rsid w:val="00981B04"/>
    <w:rsid w:val="00997306"/>
    <w:rsid w:val="009A223C"/>
    <w:rsid w:val="009A2CA0"/>
    <w:rsid w:val="009A39CA"/>
    <w:rsid w:val="009A48C7"/>
    <w:rsid w:val="009C1DFF"/>
    <w:rsid w:val="009C56AA"/>
    <w:rsid w:val="009D284E"/>
    <w:rsid w:val="009E0D14"/>
    <w:rsid w:val="009E20E7"/>
    <w:rsid w:val="009E22B0"/>
    <w:rsid w:val="009F4F70"/>
    <w:rsid w:val="00A001E8"/>
    <w:rsid w:val="00A00485"/>
    <w:rsid w:val="00A13875"/>
    <w:rsid w:val="00A13FB7"/>
    <w:rsid w:val="00A20805"/>
    <w:rsid w:val="00A23CE0"/>
    <w:rsid w:val="00A31832"/>
    <w:rsid w:val="00A3295F"/>
    <w:rsid w:val="00A36FA2"/>
    <w:rsid w:val="00A46A2B"/>
    <w:rsid w:val="00A545CA"/>
    <w:rsid w:val="00A56AD3"/>
    <w:rsid w:val="00A56C00"/>
    <w:rsid w:val="00A63107"/>
    <w:rsid w:val="00A65CE5"/>
    <w:rsid w:val="00A66A0D"/>
    <w:rsid w:val="00A85026"/>
    <w:rsid w:val="00A904A4"/>
    <w:rsid w:val="00A93948"/>
    <w:rsid w:val="00A93CC9"/>
    <w:rsid w:val="00A94426"/>
    <w:rsid w:val="00AA3528"/>
    <w:rsid w:val="00AA4448"/>
    <w:rsid w:val="00AA4A52"/>
    <w:rsid w:val="00AD77BF"/>
    <w:rsid w:val="00AE7053"/>
    <w:rsid w:val="00AF38CC"/>
    <w:rsid w:val="00AF549C"/>
    <w:rsid w:val="00AF7B9B"/>
    <w:rsid w:val="00B13594"/>
    <w:rsid w:val="00B13C8D"/>
    <w:rsid w:val="00B21AF5"/>
    <w:rsid w:val="00B23C13"/>
    <w:rsid w:val="00B25B1D"/>
    <w:rsid w:val="00B3411F"/>
    <w:rsid w:val="00B47C9A"/>
    <w:rsid w:val="00B47DE2"/>
    <w:rsid w:val="00B47E2E"/>
    <w:rsid w:val="00B513A4"/>
    <w:rsid w:val="00B51ADC"/>
    <w:rsid w:val="00B5210A"/>
    <w:rsid w:val="00B74CFC"/>
    <w:rsid w:val="00B77CDB"/>
    <w:rsid w:val="00B84FA2"/>
    <w:rsid w:val="00B95FF3"/>
    <w:rsid w:val="00BA0BE5"/>
    <w:rsid w:val="00BA22DC"/>
    <w:rsid w:val="00BA3977"/>
    <w:rsid w:val="00BC5181"/>
    <w:rsid w:val="00BC52A6"/>
    <w:rsid w:val="00BD4E04"/>
    <w:rsid w:val="00BE701C"/>
    <w:rsid w:val="00BE7EC0"/>
    <w:rsid w:val="00BF3951"/>
    <w:rsid w:val="00C0750A"/>
    <w:rsid w:val="00C07D83"/>
    <w:rsid w:val="00C11493"/>
    <w:rsid w:val="00C11895"/>
    <w:rsid w:val="00C11B3C"/>
    <w:rsid w:val="00C12370"/>
    <w:rsid w:val="00C1718C"/>
    <w:rsid w:val="00C31C7D"/>
    <w:rsid w:val="00C36FCD"/>
    <w:rsid w:val="00C40AB1"/>
    <w:rsid w:val="00C63B95"/>
    <w:rsid w:val="00C73C62"/>
    <w:rsid w:val="00C75CDE"/>
    <w:rsid w:val="00C808E6"/>
    <w:rsid w:val="00C86320"/>
    <w:rsid w:val="00C95E1B"/>
    <w:rsid w:val="00CA0CBB"/>
    <w:rsid w:val="00CB2A64"/>
    <w:rsid w:val="00CD063B"/>
    <w:rsid w:val="00CE3343"/>
    <w:rsid w:val="00CE58B7"/>
    <w:rsid w:val="00CF03BC"/>
    <w:rsid w:val="00D1303D"/>
    <w:rsid w:val="00D165A5"/>
    <w:rsid w:val="00D22723"/>
    <w:rsid w:val="00D31305"/>
    <w:rsid w:val="00D41FD0"/>
    <w:rsid w:val="00D55A46"/>
    <w:rsid w:val="00D60BF2"/>
    <w:rsid w:val="00D6528F"/>
    <w:rsid w:val="00D665E2"/>
    <w:rsid w:val="00D66E4A"/>
    <w:rsid w:val="00D82202"/>
    <w:rsid w:val="00D86D91"/>
    <w:rsid w:val="00D92A23"/>
    <w:rsid w:val="00DA3B64"/>
    <w:rsid w:val="00DC6B95"/>
    <w:rsid w:val="00DD290B"/>
    <w:rsid w:val="00DD7A2C"/>
    <w:rsid w:val="00DE0ADB"/>
    <w:rsid w:val="00DE3F64"/>
    <w:rsid w:val="00DE5E87"/>
    <w:rsid w:val="00DF48DE"/>
    <w:rsid w:val="00E0156B"/>
    <w:rsid w:val="00E039F5"/>
    <w:rsid w:val="00E126B9"/>
    <w:rsid w:val="00E338AD"/>
    <w:rsid w:val="00E46530"/>
    <w:rsid w:val="00E55C4E"/>
    <w:rsid w:val="00E6769E"/>
    <w:rsid w:val="00E73D34"/>
    <w:rsid w:val="00E856D5"/>
    <w:rsid w:val="00E87648"/>
    <w:rsid w:val="00E928BF"/>
    <w:rsid w:val="00E94FA8"/>
    <w:rsid w:val="00EA5C53"/>
    <w:rsid w:val="00EA627B"/>
    <w:rsid w:val="00EB2F98"/>
    <w:rsid w:val="00EB5F46"/>
    <w:rsid w:val="00EB674D"/>
    <w:rsid w:val="00EC0561"/>
    <w:rsid w:val="00EC1DA9"/>
    <w:rsid w:val="00EC4088"/>
    <w:rsid w:val="00EC7B82"/>
    <w:rsid w:val="00EE08CB"/>
    <w:rsid w:val="00EF4385"/>
    <w:rsid w:val="00EF719D"/>
    <w:rsid w:val="00F05946"/>
    <w:rsid w:val="00F127C4"/>
    <w:rsid w:val="00F1559A"/>
    <w:rsid w:val="00F174C6"/>
    <w:rsid w:val="00F25F34"/>
    <w:rsid w:val="00F342AB"/>
    <w:rsid w:val="00F34755"/>
    <w:rsid w:val="00F35831"/>
    <w:rsid w:val="00F54B6B"/>
    <w:rsid w:val="00F55105"/>
    <w:rsid w:val="00F60E67"/>
    <w:rsid w:val="00F61ED4"/>
    <w:rsid w:val="00F6553D"/>
    <w:rsid w:val="00F66C8D"/>
    <w:rsid w:val="00F766CF"/>
    <w:rsid w:val="00F77A69"/>
    <w:rsid w:val="00F837D3"/>
    <w:rsid w:val="00F864EB"/>
    <w:rsid w:val="00F94923"/>
    <w:rsid w:val="00FA2437"/>
    <w:rsid w:val="00FA324E"/>
    <w:rsid w:val="00FC3C83"/>
    <w:rsid w:val="00FC50FF"/>
    <w:rsid w:val="00FD3100"/>
    <w:rsid w:val="00FD4EB6"/>
    <w:rsid w:val="00FE1E97"/>
    <w:rsid w:val="00FE3F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85CA5"/>
  <w15:docId w15:val="{72FF18AE-CCF2-7A45-BF45-2183F11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6AB"/>
    <w:rPr>
      <w:rFonts w:ascii="Montserrat" w:eastAsia="Times New Roman" w:hAnsi="Montserrat"/>
      <w:color w:val="5E5E5E"/>
      <w:sz w:val="24"/>
      <w:szCs w:val="24"/>
    </w:rPr>
  </w:style>
  <w:style w:type="paragraph" w:styleId="Heading1">
    <w:name w:val="heading 1"/>
    <w:basedOn w:val="Normal"/>
    <w:link w:val="Heading1Char"/>
    <w:uiPriority w:val="1"/>
    <w:qFormat/>
    <w:rsid w:val="0069065D"/>
    <w:pPr>
      <w:spacing w:before="100"/>
      <w:outlineLvl w:val="0"/>
    </w:pPr>
    <w:rPr>
      <w:rFonts w:ascii="Canela" w:eastAsia="Montserrat-Light" w:hAnsi="Canela" w:cs="Montserrat-Light"/>
      <w:color w:val="1847F5"/>
      <w:sz w:val="68"/>
      <w:szCs w:val="120"/>
    </w:rPr>
  </w:style>
  <w:style w:type="paragraph" w:styleId="Heading2">
    <w:name w:val="heading 2"/>
    <w:basedOn w:val="Normal"/>
    <w:next w:val="BodyTextYO"/>
    <w:link w:val="Heading2Char"/>
    <w:autoRedefine/>
    <w:uiPriority w:val="1"/>
    <w:qFormat/>
    <w:rsid w:val="00C0750A"/>
    <w:pPr>
      <w:spacing w:before="240" w:after="200"/>
      <w:outlineLvl w:val="1"/>
    </w:pPr>
    <w:rPr>
      <w:rFonts w:ascii="Canela" w:eastAsia="Montserrat" w:hAnsi="Canela" w:cs="Montserrat"/>
      <w:bCs/>
      <w:color w:val="103DFA"/>
      <w:sz w:val="48"/>
    </w:rPr>
  </w:style>
  <w:style w:type="paragraph" w:styleId="Heading3">
    <w:name w:val="heading 3"/>
    <w:basedOn w:val="Normal"/>
    <w:next w:val="Heading4"/>
    <w:autoRedefine/>
    <w:uiPriority w:val="1"/>
    <w:qFormat/>
    <w:rsid w:val="00F837D3"/>
    <w:pPr>
      <w:widowControl w:val="0"/>
      <w:autoSpaceDE w:val="0"/>
      <w:autoSpaceDN w:val="0"/>
      <w:spacing w:before="360" w:after="240"/>
      <w:ind w:right="907"/>
      <w:outlineLvl w:val="2"/>
    </w:pPr>
    <w:rPr>
      <w:rFonts w:ascii="Canela" w:eastAsiaTheme="majorEastAsia" w:hAnsi="Canela" w:cs="Montserrat-Medium"/>
      <w:color w:val="1847F5"/>
      <w:w w:val="105"/>
      <w:sz w:val="32"/>
      <w:shd w:val="clear" w:color="auto" w:fill="FFFFFF"/>
      <w:lang w:eastAsia="en-US" w:bidi="en-US"/>
    </w:rPr>
  </w:style>
  <w:style w:type="paragraph" w:styleId="Heading4">
    <w:name w:val="heading 4"/>
    <w:basedOn w:val="Normal"/>
    <w:autoRedefine/>
    <w:uiPriority w:val="1"/>
    <w:qFormat/>
    <w:rsid w:val="005D630A"/>
    <w:pPr>
      <w:widowControl w:val="0"/>
      <w:autoSpaceDE w:val="0"/>
      <w:autoSpaceDN w:val="0"/>
      <w:spacing w:before="200" w:after="120"/>
      <w:outlineLvl w:val="3"/>
    </w:pPr>
    <w:rPr>
      <w:b/>
    </w:rPr>
  </w:style>
  <w:style w:type="paragraph" w:styleId="Heading5">
    <w:name w:val="heading 5"/>
    <w:basedOn w:val="Normal"/>
    <w:link w:val="Heading5Char"/>
    <w:autoRedefine/>
    <w:uiPriority w:val="1"/>
    <w:qFormat/>
    <w:rsid w:val="00B5210A"/>
    <w:pPr>
      <w:widowControl w:val="0"/>
      <w:autoSpaceDE w:val="0"/>
      <w:autoSpaceDN w:val="0"/>
      <w:spacing w:after="80"/>
      <w:outlineLvl w:val="4"/>
    </w:pPr>
    <w:rPr>
      <w:rFonts w:ascii="Montserrat Medium" w:eastAsia="Arial" w:hAnsi="Montserrat Medium" w:cs="Arial"/>
      <w:b/>
      <w:sz w:val="20"/>
      <w:szCs w:val="20"/>
      <w:lang w:val="en-US" w:eastAsia="en-US" w:bidi="en-US"/>
    </w:rPr>
  </w:style>
  <w:style w:type="paragraph" w:styleId="Heading6">
    <w:name w:val="heading 6"/>
    <w:basedOn w:val="Normal"/>
    <w:next w:val="Normal"/>
    <w:link w:val="Heading6Char"/>
    <w:uiPriority w:val="9"/>
    <w:unhideWhenUsed/>
    <w:qFormat/>
    <w:rsid w:val="002A055A"/>
    <w:pPr>
      <w:keepNext/>
      <w:keepLines/>
      <w:spacing w:before="40"/>
      <w:outlineLvl w:val="5"/>
    </w:pPr>
    <w:rPr>
      <w:rFonts w:eastAsia="MS Gothic"/>
      <w:color w:val="005ACC"/>
    </w:rPr>
  </w:style>
  <w:style w:type="paragraph" w:styleId="Heading8">
    <w:name w:val="heading 8"/>
    <w:basedOn w:val="Normal"/>
    <w:next w:val="Normal"/>
    <w:link w:val="Heading8Char"/>
    <w:uiPriority w:val="9"/>
    <w:semiHidden/>
    <w:unhideWhenUsed/>
    <w:qFormat/>
    <w:rsid w:val="007C43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D665E2"/>
    <w:rPr>
      <w:rFonts w:ascii="Montserrat" w:hAnsi="Montserrat"/>
      <w:color w:val="5E5E5E"/>
      <w:bdr w:val="none" w:sz="0" w:space="0" w:color="auto"/>
      <w:shd w:val="clear" w:color="auto" w:fill="auto"/>
    </w:rPr>
  </w:style>
  <w:style w:type="paragraph" w:styleId="ListParagraph0">
    <w:name w:val="List Paragraph"/>
    <w:aliases w:val="UTS Para"/>
    <w:basedOn w:val="Normal"/>
    <w:uiPriority w:val="34"/>
    <w:qFormat/>
    <w:pPr>
      <w:spacing w:before="40"/>
      <w:ind w:left="476" w:hanging="360"/>
    </w:pPr>
    <w:rPr>
      <w:rFonts w:ascii="Arial" w:eastAsia="Arial" w:hAnsi="Arial" w:cs="Arial"/>
    </w:rPr>
  </w:style>
  <w:style w:type="paragraph" w:customStyle="1" w:styleId="TableParagraph">
    <w:name w:val="Table Paragraph"/>
    <w:uiPriority w:val="1"/>
    <w:qFormat/>
    <w:rsid w:val="002966AB"/>
    <w:pPr>
      <w:widowControl w:val="0"/>
      <w:autoSpaceDE w:val="0"/>
      <w:autoSpaceDN w:val="0"/>
      <w:spacing w:line="360" w:lineRule="auto"/>
      <w:ind w:left="91"/>
    </w:pPr>
    <w:rPr>
      <w:rFonts w:ascii="Montserrat" w:eastAsia="MArial-Light" w:hAnsi="Montserrat" w:cs="MArial-Light"/>
      <w:color w:val="393939"/>
      <w:sz w:val="18"/>
      <w:szCs w:val="22"/>
      <w:lang w:val="en-US" w:eastAsia="en-US" w:bidi="en-US"/>
    </w:rPr>
  </w:style>
  <w:style w:type="paragraph" w:styleId="Header">
    <w:name w:val="header"/>
    <w:basedOn w:val="Normal"/>
    <w:link w:val="HeaderChar"/>
    <w:uiPriority w:val="99"/>
    <w:unhideWhenUsed/>
    <w:rsid w:val="00265C21"/>
    <w:pPr>
      <w:tabs>
        <w:tab w:val="center" w:pos="4320"/>
        <w:tab w:val="right" w:pos="8640"/>
      </w:tabs>
    </w:pPr>
  </w:style>
  <w:style w:type="character" w:customStyle="1" w:styleId="HeaderChar">
    <w:name w:val="Header Char"/>
    <w:link w:val="Header"/>
    <w:uiPriority w:val="99"/>
    <w:rsid w:val="00265C21"/>
    <w:rPr>
      <w:rFonts w:ascii="MArial-Light" w:eastAsia="MArial-Light" w:hAnsi="MArial-Light" w:cs="MArial-Light"/>
      <w:color w:val="5E5E5E"/>
      <w:bdr w:val="none" w:sz="0" w:space="0" w:color="auto"/>
      <w:shd w:val="clear" w:color="auto" w:fill="auto"/>
      <w:lang w:bidi="en-US"/>
    </w:rPr>
  </w:style>
  <w:style w:type="paragraph" w:styleId="Footer">
    <w:name w:val="footer"/>
    <w:basedOn w:val="Normal"/>
    <w:link w:val="FooterChar"/>
    <w:uiPriority w:val="99"/>
    <w:unhideWhenUsed/>
    <w:rsid w:val="00265C21"/>
    <w:pPr>
      <w:tabs>
        <w:tab w:val="center" w:pos="4320"/>
        <w:tab w:val="right" w:pos="8640"/>
      </w:tabs>
    </w:pPr>
  </w:style>
  <w:style w:type="character" w:customStyle="1" w:styleId="FooterChar">
    <w:name w:val="Footer Char"/>
    <w:link w:val="Footer"/>
    <w:uiPriority w:val="99"/>
    <w:rsid w:val="00265C21"/>
    <w:rPr>
      <w:rFonts w:ascii="MArial-Light" w:eastAsia="MArial-Light" w:hAnsi="MArial-Light" w:cs="MArial-Light"/>
      <w:color w:val="5E5E5E"/>
      <w:bdr w:val="none" w:sz="0" w:space="0" w:color="auto"/>
      <w:shd w:val="clear" w:color="auto" w:fill="auto"/>
      <w:lang w:bidi="en-US"/>
    </w:rPr>
  </w:style>
  <w:style w:type="paragraph" w:customStyle="1" w:styleId="BodyTextYO">
    <w:name w:val="Body Text YO"/>
    <w:basedOn w:val="Normal"/>
    <w:autoRedefine/>
    <w:uiPriority w:val="1"/>
    <w:qFormat/>
    <w:rsid w:val="00777661"/>
    <w:pPr>
      <w:spacing w:before="120" w:after="120" w:line="260" w:lineRule="exact"/>
    </w:pPr>
    <w:rPr>
      <w:rFonts w:eastAsia="MArial-Light" w:cs="MArial-Light"/>
      <w:sz w:val="20"/>
      <w:shd w:val="clear" w:color="auto" w:fill="FFFFFF"/>
      <w:lang w:bidi="en-US"/>
    </w:rPr>
  </w:style>
  <w:style w:type="paragraph" w:styleId="BalloonText">
    <w:name w:val="Balloon Text"/>
    <w:basedOn w:val="Normal"/>
    <w:link w:val="BalloonTextChar"/>
    <w:uiPriority w:val="99"/>
    <w:semiHidden/>
    <w:unhideWhenUsed/>
    <w:rsid w:val="001F1611"/>
    <w:rPr>
      <w:rFonts w:ascii="Lucida Grande" w:hAnsi="Lucida Grande" w:cs="Lucida Grande"/>
      <w:sz w:val="18"/>
      <w:szCs w:val="18"/>
    </w:rPr>
  </w:style>
  <w:style w:type="character" w:customStyle="1" w:styleId="BalloonTextChar">
    <w:name w:val="Balloon Text Char"/>
    <w:link w:val="BalloonText"/>
    <w:uiPriority w:val="99"/>
    <w:semiHidden/>
    <w:rsid w:val="001F1611"/>
    <w:rPr>
      <w:rFonts w:ascii="Lucida Grande" w:eastAsia="MArial-Light" w:hAnsi="Lucida Grande" w:cs="Lucida Grande"/>
      <w:color w:val="5E5E5E"/>
      <w:sz w:val="18"/>
      <w:szCs w:val="18"/>
      <w:bdr w:val="none" w:sz="0" w:space="0" w:color="auto"/>
      <w:shd w:val="clear" w:color="auto" w:fill="auto"/>
      <w:lang w:bidi="en-US"/>
    </w:rPr>
  </w:style>
  <w:style w:type="character" w:styleId="Strong">
    <w:name w:val="Strong"/>
    <w:uiPriority w:val="22"/>
    <w:qFormat/>
    <w:rsid w:val="00E856D5"/>
    <w:rPr>
      <w:rFonts w:ascii="Montserrat" w:hAnsi="Montserrat"/>
      <w:b/>
      <w:bCs/>
      <w:color w:val="5E5E5E"/>
      <w:bdr w:val="none" w:sz="0" w:space="0" w:color="auto"/>
      <w:shd w:val="clear" w:color="auto" w:fill="auto"/>
    </w:rPr>
  </w:style>
  <w:style w:type="character" w:customStyle="1" w:styleId="Heading2Char">
    <w:name w:val="Heading 2 Char"/>
    <w:link w:val="Heading2"/>
    <w:uiPriority w:val="1"/>
    <w:rsid w:val="00C0750A"/>
    <w:rPr>
      <w:rFonts w:ascii="Canela" w:eastAsia="Montserrat" w:hAnsi="Canela" w:cs="Montserrat"/>
      <w:bCs/>
      <w:color w:val="103DFA"/>
      <w:sz w:val="48"/>
      <w:szCs w:val="24"/>
    </w:rPr>
  </w:style>
  <w:style w:type="numbering" w:customStyle="1" w:styleId="ListParagraph">
    <w:name w:val="List_Paragraph"/>
    <w:uiPriority w:val="99"/>
    <w:rsid w:val="00F342AB"/>
    <w:pPr>
      <w:numPr>
        <w:numId w:val="4"/>
      </w:numPr>
    </w:pPr>
  </w:style>
  <w:style w:type="paragraph" w:customStyle="1" w:styleId="ListParagraph2">
    <w:name w:val="List Paragraph 2"/>
    <w:basedOn w:val="ListParagraph0"/>
    <w:uiPriority w:val="19"/>
    <w:rsid w:val="00F342AB"/>
    <w:pPr>
      <w:tabs>
        <w:tab w:val="num" w:pos="360"/>
      </w:tabs>
      <w:spacing w:before="120" w:after="120" w:line="260" w:lineRule="exact"/>
      <w:ind w:left="850" w:firstLine="0"/>
    </w:pPr>
    <w:rPr>
      <w:rFonts w:eastAsia="Times New Roman" w:cs="Times New Roman"/>
      <w:sz w:val="18"/>
      <w:lang w:eastAsia="en-AU"/>
    </w:rPr>
  </w:style>
  <w:style w:type="paragraph" w:customStyle="1" w:styleId="ListParagraph3">
    <w:name w:val="List Paragraph 3"/>
    <w:basedOn w:val="ListParagraph0"/>
    <w:uiPriority w:val="19"/>
    <w:rsid w:val="00F342AB"/>
    <w:pPr>
      <w:tabs>
        <w:tab w:val="num" w:pos="360"/>
      </w:tabs>
      <w:spacing w:before="120" w:after="120" w:line="260" w:lineRule="exact"/>
      <w:ind w:left="1275" w:firstLine="0"/>
    </w:pPr>
    <w:rPr>
      <w:rFonts w:eastAsia="Times New Roman" w:cs="Times New Roman"/>
      <w:sz w:val="18"/>
      <w:lang w:eastAsia="en-AU"/>
    </w:rPr>
  </w:style>
  <w:style w:type="paragraph" w:customStyle="1" w:styleId="ListParagraph4">
    <w:name w:val="List Paragraph 4"/>
    <w:basedOn w:val="ListParagraph0"/>
    <w:uiPriority w:val="19"/>
    <w:rsid w:val="00F342AB"/>
    <w:pPr>
      <w:tabs>
        <w:tab w:val="num" w:pos="360"/>
      </w:tabs>
      <w:spacing w:before="120" w:after="120" w:line="260" w:lineRule="exact"/>
      <w:ind w:left="1700" w:firstLine="0"/>
    </w:pPr>
    <w:rPr>
      <w:rFonts w:eastAsia="Times New Roman" w:cs="Times New Roman"/>
      <w:sz w:val="18"/>
      <w:lang w:eastAsia="en-AU"/>
    </w:rPr>
  </w:style>
  <w:style w:type="paragraph" w:customStyle="1" w:styleId="ListParagraph5">
    <w:name w:val="List Paragraph 5"/>
    <w:basedOn w:val="ListParagraph0"/>
    <w:uiPriority w:val="19"/>
    <w:rsid w:val="00F342AB"/>
    <w:pPr>
      <w:tabs>
        <w:tab w:val="num" w:pos="360"/>
      </w:tabs>
      <w:spacing w:before="120" w:after="120" w:line="260" w:lineRule="exact"/>
      <w:ind w:left="2125" w:firstLine="0"/>
    </w:pPr>
    <w:rPr>
      <w:rFonts w:eastAsia="Times New Roman" w:cs="Times New Roman"/>
      <w:sz w:val="18"/>
      <w:lang w:eastAsia="en-AU"/>
    </w:rPr>
  </w:style>
  <w:style w:type="paragraph" w:customStyle="1" w:styleId="ListParagraph6">
    <w:name w:val="List Paragraph 6"/>
    <w:basedOn w:val="ListParagraph0"/>
    <w:uiPriority w:val="19"/>
    <w:rsid w:val="00F342AB"/>
    <w:pPr>
      <w:tabs>
        <w:tab w:val="num" w:pos="360"/>
      </w:tabs>
      <w:spacing w:before="120" w:after="120" w:line="260" w:lineRule="exact"/>
      <w:ind w:left="2550" w:firstLine="0"/>
    </w:pPr>
    <w:rPr>
      <w:rFonts w:eastAsia="Times New Roman" w:cs="Times New Roman"/>
      <w:sz w:val="18"/>
      <w:lang w:eastAsia="en-AU"/>
    </w:rPr>
  </w:style>
  <w:style w:type="character" w:styleId="CommentReference">
    <w:name w:val="annotation reference"/>
    <w:uiPriority w:val="99"/>
    <w:semiHidden/>
    <w:unhideWhenUsed/>
    <w:rsid w:val="00624A54"/>
    <w:rPr>
      <w:rFonts w:ascii="Montserrat" w:hAnsi="Montserrat"/>
      <w:color w:val="5E5E5E"/>
      <w:sz w:val="16"/>
      <w:szCs w:val="16"/>
      <w:bdr w:val="none" w:sz="0" w:space="0" w:color="auto"/>
      <w:shd w:val="clear" w:color="auto" w:fill="auto"/>
    </w:rPr>
  </w:style>
  <w:style w:type="paragraph" w:styleId="CommentText">
    <w:name w:val="annotation text"/>
    <w:basedOn w:val="Normal"/>
    <w:link w:val="CommentTextChar"/>
    <w:uiPriority w:val="99"/>
    <w:semiHidden/>
    <w:unhideWhenUsed/>
    <w:rsid w:val="00624A54"/>
    <w:rPr>
      <w:sz w:val="20"/>
      <w:szCs w:val="20"/>
    </w:rPr>
  </w:style>
  <w:style w:type="character" w:customStyle="1" w:styleId="CommentTextChar">
    <w:name w:val="Comment Text Char"/>
    <w:link w:val="CommentText"/>
    <w:uiPriority w:val="99"/>
    <w:semiHidden/>
    <w:rsid w:val="00624A54"/>
    <w:rPr>
      <w:rFonts w:ascii="MArial-Light" w:eastAsia="MArial-Light" w:hAnsi="MArial-Light" w:cs="MArial-Light"/>
      <w:color w:val="5E5E5E"/>
      <w:sz w:val="20"/>
      <w:szCs w:val="20"/>
      <w:bdr w:val="none" w:sz="0" w:space="0" w:color="auto"/>
      <w:shd w:val="clear" w:color="auto" w:fill="auto"/>
      <w:lang w:bidi="en-US"/>
    </w:rPr>
  </w:style>
  <w:style w:type="paragraph" w:styleId="CommentSubject">
    <w:name w:val="annotation subject"/>
    <w:basedOn w:val="CommentText"/>
    <w:next w:val="CommentText"/>
    <w:link w:val="CommentSubjectChar"/>
    <w:uiPriority w:val="99"/>
    <w:semiHidden/>
    <w:unhideWhenUsed/>
    <w:rsid w:val="00624A54"/>
    <w:rPr>
      <w:b/>
      <w:bCs/>
    </w:rPr>
  </w:style>
  <w:style w:type="character" w:customStyle="1" w:styleId="CommentSubjectChar">
    <w:name w:val="Comment Subject Char"/>
    <w:link w:val="CommentSubject"/>
    <w:uiPriority w:val="99"/>
    <w:semiHidden/>
    <w:rsid w:val="00624A54"/>
    <w:rPr>
      <w:rFonts w:ascii="MArial-Light" w:eastAsia="MArial-Light" w:hAnsi="MArial-Light" w:cs="MArial-Light"/>
      <w:b/>
      <w:bCs/>
      <w:color w:val="5E5E5E"/>
      <w:sz w:val="20"/>
      <w:szCs w:val="20"/>
      <w:bdr w:val="none" w:sz="0" w:space="0" w:color="auto"/>
      <w:shd w:val="clear" w:color="auto" w:fill="auto"/>
      <w:lang w:bidi="en-US"/>
    </w:rPr>
  </w:style>
  <w:style w:type="table" w:styleId="TableGrid">
    <w:name w:val="Table Grid"/>
    <w:basedOn w:val="TableNormal"/>
    <w:uiPriority w:val="39"/>
    <w:rsid w:val="00F9492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69065D"/>
    <w:rPr>
      <w:rFonts w:ascii="Canela" w:eastAsia="Montserrat-Light" w:hAnsi="Canela" w:cs="Montserrat-Light"/>
      <w:color w:val="1847F5"/>
      <w:sz w:val="68"/>
      <w:szCs w:val="120"/>
    </w:rPr>
  </w:style>
  <w:style w:type="paragraph" w:styleId="NoSpacing">
    <w:name w:val="No Spacing"/>
    <w:aliases w:val="Bullet"/>
    <w:link w:val="NoSpacingChar"/>
    <w:uiPriority w:val="1"/>
    <w:qFormat/>
    <w:rsid w:val="002A055A"/>
    <w:pPr>
      <w:widowControl w:val="0"/>
      <w:autoSpaceDE w:val="0"/>
      <w:autoSpaceDN w:val="0"/>
    </w:pPr>
    <w:rPr>
      <w:rFonts w:ascii="Montserrat" w:eastAsia="MArial-Light" w:hAnsi="Montserrat" w:cs="MArial-Light"/>
      <w:sz w:val="22"/>
      <w:szCs w:val="22"/>
      <w:lang w:val="en-US" w:eastAsia="en-US" w:bidi="en-US"/>
    </w:rPr>
  </w:style>
  <w:style w:type="character" w:customStyle="1" w:styleId="Heading6Char">
    <w:name w:val="Heading 6 Char"/>
    <w:link w:val="Heading6"/>
    <w:uiPriority w:val="9"/>
    <w:rsid w:val="002A055A"/>
    <w:rPr>
      <w:rFonts w:ascii="Montserrat" w:eastAsia="MS Gothic" w:hAnsi="Montserrat" w:cs="Times New Roman"/>
      <w:color w:val="005ACC"/>
      <w:bdr w:val="none" w:sz="0" w:space="0" w:color="auto"/>
      <w:shd w:val="clear" w:color="auto" w:fill="auto"/>
      <w:lang w:bidi="en-US"/>
    </w:rPr>
  </w:style>
  <w:style w:type="paragraph" w:styleId="Title">
    <w:name w:val="Title"/>
    <w:basedOn w:val="Normal"/>
    <w:next w:val="Normal"/>
    <w:link w:val="TitleChar"/>
    <w:uiPriority w:val="10"/>
    <w:qFormat/>
    <w:rsid w:val="00C73C62"/>
    <w:pPr>
      <w:contextualSpacing/>
    </w:pPr>
    <w:rPr>
      <w:rFonts w:ascii="Canela" w:eastAsia="MS Gothic" w:hAnsi="Canela"/>
      <w:color w:val="1847F5"/>
      <w:spacing w:val="-10"/>
      <w:kern w:val="28"/>
      <w:sz w:val="54"/>
      <w:szCs w:val="56"/>
    </w:rPr>
  </w:style>
  <w:style w:type="character" w:customStyle="1" w:styleId="TitleChar">
    <w:name w:val="Title Char"/>
    <w:link w:val="Title"/>
    <w:uiPriority w:val="10"/>
    <w:rsid w:val="00C73C62"/>
    <w:rPr>
      <w:rFonts w:ascii="Canela" w:eastAsia="MS Gothic" w:hAnsi="Canela"/>
      <w:color w:val="1847F5"/>
      <w:spacing w:val="-10"/>
      <w:kern w:val="28"/>
      <w:sz w:val="54"/>
      <w:szCs w:val="56"/>
    </w:rPr>
  </w:style>
  <w:style w:type="paragraph" w:styleId="Subtitle">
    <w:name w:val="Subtitle"/>
    <w:basedOn w:val="Normal"/>
    <w:next w:val="Normal"/>
    <w:link w:val="SubtitleChar"/>
    <w:uiPriority w:val="11"/>
    <w:qFormat/>
    <w:rsid w:val="008F15F0"/>
    <w:pPr>
      <w:numPr>
        <w:ilvl w:val="1"/>
      </w:numPr>
      <w:spacing w:after="160"/>
    </w:pPr>
    <w:rPr>
      <w:rFonts w:eastAsia="MS Mincho" w:cs="Times New Roman (Body CS)"/>
      <w:color w:val="969696"/>
    </w:rPr>
  </w:style>
  <w:style w:type="character" w:customStyle="1" w:styleId="SubtitleChar">
    <w:name w:val="Subtitle Char"/>
    <w:link w:val="Subtitle"/>
    <w:uiPriority w:val="11"/>
    <w:rsid w:val="008F15F0"/>
    <w:rPr>
      <w:rFonts w:ascii="Montserrat" w:eastAsia="MS Mincho" w:hAnsi="Montserrat" w:cs="Times New Roman (Body CS)"/>
      <w:color w:val="969696"/>
      <w:sz w:val="24"/>
      <w:szCs w:val="24"/>
      <w:bdr w:val="none" w:sz="0" w:space="0" w:color="auto"/>
      <w:shd w:val="clear" w:color="auto" w:fill="auto"/>
      <w:lang w:val="en-AU" w:eastAsia="en-GB"/>
    </w:rPr>
  </w:style>
  <w:style w:type="paragraph" w:customStyle="1" w:styleId="Bullet1">
    <w:name w:val="Bullet 1"/>
    <w:basedOn w:val="BodyTextYO"/>
    <w:autoRedefine/>
    <w:uiPriority w:val="1"/>
    <w:qFormat/>
    <w:rsid w:val="00F55105"/>
    <w:pPr>
      <w:numPr>
        <w:numId w:val="9"/>
      </w:numPr>
    </w:pPr>
  </w:style>
  <w:style w:type="character" w:styleId="Hyperlink">
    <w:name w:val="Hyperlink"/>
    <w:uiPriority w:val="99"/>
    <w:unhideWhenUsed/>
    <w:rsid w:val="00CF03BC"/>
    <w:rPr>
      <w:rFonts w:ascii="Montserrat" w:hAnsi="Montserrat"/>
      <w:color w:val="1847F5"/>
      <w:u w:val="single"/>
      <w:bdr w:val="none" w:sz="0" w:space="0" w:color="auto"/>
      <w:shd w:val="clear" w:color="auto" w:fill="auto"/>
    </w:rPr>
  </w:style>
  <w:style w:type="character" w:styleId="UnresolvedMention">
    <w:name w:val="Unresolved Mention"/>
    <w:uiPriority w:val="99"/>
    <w:semiHidden/>
    <w:unhideWhenUsed/>
    <w:rsid w:val="00CF03BC"/>
    <w:rPr>
      <w:rFonts w:ascii="Montserrat" w:hAnsi="Montserrat"/>
      <w:color w:val="605E5C"/>
      <w:bdr w:val="none" w:sz="0" w:space="0" w:color="auto"/>
      <w:shd w:val="clear" w:color="auto" w:fill="E1DFDD"/>
    </w:rPr>
  </w:style>
  <w:style w:type="character" w:styleId="FollowedHyperlink">
    <w:name w:val="FollowedHyperlink"/>
    <w:uiPriority w:val="99"/>
    <w:semiHidden/>
    <w:unhideWhenUsed/>
    <w:rsid w:val="00CF03BC"/>
    <w:rPr>
      <w:rFonts w:ascii="Montserrat" w:hAnsi="Montserrat"/>
      <w:color w:val="9F55FC"/>
      <w:u w:val="single"/>
      <w:bdr w:val="none" w:sz="0" w:space="0" w:color="auto"/>
      <w:shd w:val="clear" w:color="auto" w:fill="auto"/>
    </w:rPr>
  </w:style>
  <w:style w:type="paragraph" w:customStyle="1" w:styleId="PullQuote">
    <w:name w:val="Pull Quote"/>
    <w:basedOn w:val="NoSpacing"/>
    <w:uiPriority w:val="1"/>
    <w:qFormat/>
    <w:rsid w:val="002A58D5"/>
    <w:pPr>
      <w:spacing w:line="276" w:lineRule="auto"/>
    </w:pPr>
    <w:rPr>
      <w:color w:val="1847F5"/>
      <w:sz w:val="28"/>
      <w:szCs w:val="26"/>
    </w:rPr>
  </w:style>
  <w:style w:type="paragraph" w:styleId="NormalWeb">
    <w:name w:val="Normal (Web)"/>
    <w:basedOn w:val="Normal"/>
    <w:uiPriority w:val="99"/>
    <w:semiHidden/>
    <w:unhideWhenUsed/>
    <w:rsid w:val="002A58D5"/>
    <w:pPr>
      <w:spacing w:before="100" w:beforeAutospacing="1" w:after="100" w:afterAutospacing="1"/>
    </w:pPr>
    <w:rPr>
      <w:rFonts w:ascii="Times New Roman" w:hAnsi="Times New Roman"/>
    </w:rPr>
  </w:style>
  <w:style w:type="paragraph" w:customStyle="1" w:styleId="Contents">
    <w:name w:val="Contents"/>
    <w:basedOn w:val="Heading3"/>
    <w:uiPriority w:val="1"/>
    <w:qFormat/>
    <w:rsid w:val="00013E96"/>
  </w:style>
  <w:style w:type="table" w:styleId="GridTable1Light-Accent1">
    <w:name w:val="Grid Table 1 Light Accent 1"/>
    <w:basedOn w:val="TableNormal"/>
    <w:uiPriority w:val="46"/>
    <w:rsid w:val="007808C2"/>
    <w:tblPr>
      <w:tblStyleRowBandSize w:val="1"/>
      <w:tblStyleColBandSize w:val="1"/>
      <w:tblBorders>
        <w:top w:val="single" w:sz="4" w:space="0" w:color="D7E8FF"/>
        <w:left w:val="single" w:sz="4" w:space="0" w:color="D7E8FF"/>
        <w:bottom w:val="single" w:sz="4" w:space="0" w:color="D7E8FF"/>
        <w:right w:val="single" w:sz="4" w:space="0" w:color="D7E8FF"/>
        <w:insideH w:val="single" w:sz="4" w:space="0" w:color="D7E8FF"/>
        <w:insideV w:val="single" w:sz="4" w:space="0" w:color="D7E8FF"/>
      </w:tblBorders>
    </w:tblPr>
    <w:tblStylePr w:type="firstRow">
      <w:rPr>
        <w:b/>
        <w:bCs/>
      </w:rPr>
      <w:tblPr/>
      <w:tcPr>
        <w:tcBorders>
          <w:bottom w:val="single" w:sz="12" w:space="0" w:color="C3DDFF"/>
        </w:tcBorders>
      </w:tcPr>
    </w:tblStylePr>
    <w:tblStylePr w:type="lastRow">
      <w:rPr>
        <w:b/>
        <w:bCs/>
      </w:rPr>
      <w:tblPr/>
      <w:tcPr>
        <w:tcBorders>
          <w:top w:val="double" w:sz="2" w:space="0" w:color="C3DDF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808C2"/>
    <w:tblPr>
      <w:tblStyleRowBandSize w:val="1"/>
      <w:tblStyleColBandSize w:val="1"/>
      <w:tblBorders>
        <w:top w:val="single" w:sz="4" w:space="0" w:color="85EAFF"/>
        <w:left w:val="single" w:sz="4" w:space="0" w:color="85EAFF"/>
        <w:bottom w:val="single" w:sz="4" w:space="0" w:color="85EAFF"/>
        <w:right w:val="single" w:sz="4" w:space="0" w:color="85EAFF"/>
        <w:insideH w:val="single" w:sz="4" w:space="0" w:color="85EAFF"/>
        <w:insideV w:val="single" w:sz="4" w:space="0" w:color="85EAFF"/>
      </w:tblBorders>
    </w:tblPr>
    <w:tblStylePr w:type="firstRow">
      <w:rPr>
        <w:b/>
        <w:bCs/>
      </w:rPr>
      <w:tblPr/>
      <w:tcPr>
        <w:tcBorders>
          <w:bottom w:val="single" w:sz="12" w:space="0" w:color="48E0FF"/>
        </w:tcBorders>
      </w:tcPr>
    </w:tblStylePr>
    <w:tblStylePr w:type="lastRow">
      <w:rPr>
        <w:b/>
        <w:bCs/>
      </w:rPr>
      <w:tblPr/>
      <w:tcPr>
        <w:tcBorders>
          <w:top w:val="double" w:sz="2" w:space="0" w:color="48E0FF"/>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808C2"/>
    <w:tblPr>
      <w:tblStyleRowBandSize w:val="1"/>
      <w:tblStyleColBandSize w:val="1"/>
      <w:tblBorders>
        <w:top w:val="single" w:sz="2" w:space="0" w:color="C3DDFF"/>
        <w:bottom w:val="single" w:sz="2" w:space="0" w:color="C3DDFF"/>
        <w:insideH w:val="single" w:sz="2" w:space="0" w:color="C3DDFF"/>
        <w:insideV w:val="single" w:sz="2" w:space="0" w:color="C3DDFF"/>
      </w:tblBorders>
    </w:tblPr>
    <w:tblStylePr w:type="firstRow">
      <w:rPr>
        <w:b/>
        <w:bCs/>
      </w:rPr>
      <w:tblPr/>
      <w:tcPr>
        <w:tcBorders>
          <w:top w:val="nil"/>
          <w:bottom w:val="single" w:sz="12" w:space="0" w:color="C3DDFF"/>
          <w:insideH w:val="nil"/>
          <w:insideV w:val="nil"/>
        </w:tcBorders>
        <w:shd w:val="clear" w:color="auto" w:fill="F8F8EE"/>
      </w:tcPr>
    </w:tblStylePr>
    <w:tblStylePr w:type="lastRow">
      <w:rPr>
        <w:b/>
        <w:bCs/>
      </w:rPr>
      <w:tblPr/>
      <w:tcPr>
        <w:tcBorders>
          <w:top w:val="double" w:sz="2" w:space="0" w:color="C3DDFF"/>
          <w:bottom w:val="nil"/>
          <w:insideH w:val="nil"/>
          <w:insideV w:val="nil"/>
        </w:tcBorders>
        <w:shd w:val="clear" w:color="auto" w:fill="F8F8EE"/>
      </w:tcPr>
    </w:tblStylePr>
    <w:tblStylePr w:type="firstCol">
      <w:rPr>
        <w:b/>
        <w:bCs/>
      </w:rPr>
    </w:tblStylePr>
    <w:tblStylePr w:type="lastCol">
      <w:rPr>
        <w:b/>
        <w:bCs/>
      </w:rPr>
    </w:tblStylePr>
    <w:tblStylePr w:type="band1Vert">
      <w:tblPr/>
      <w:tcPr>
        <w:shd w:val="clear" w:color="auto" w:fill="EBF3FF"/>
      </w:tcPr>
    </w:tblStylePr>
    <w:tblStylePr w:type="band1Horz">
      <w:tblPr/>
      <w:tcPr>
        <w:shd w:val="clear" w:color="auto" w:fill="EBF3FF"/>
      </w:tcPr>
    </w:tblStylePr>
  </w:style>
  <w:style w:type="paragraph" w:customStyle="1" w:styleId="Secondbullet">
    <w:name w:val="Second bullet"/>
    <w:basedOn w:val="BodyTextYO"/>
    <w:autoRedefine/>
    <w:uiPriority w:val="1"/>
    <w:qFormat/>
    <w:rsid w:val="00740509"/>
    <w:pPr>
      <w:numPr>
        <w:numId w:val="17"/>
      </w:numPr>
    </w:pPr>
  </w:style>
  <w:style w:type="numbering" w:customStyle="1" w:styleId="CurrentList1">
    <w:name w:val="Current List1"/>
    <w:uiPriority w:val="99"/>
    <w:rsid w:val="00740509"/>
    <w:pPr>
      <w:numPr>
        <w:numId w:val="16"/>
      </w:numPr>
    </w:pPr>
  </w:style>
  <w:style w:type="paragraph" w:customStyle="1" w:styleId="p1">
    <w:name w:val="p1"/>
    <w:basedOn w:val="Normal"/>
    <w:rsid w:val="00F127C4"/>
    <w:rPr>
      <w:rFonts w:ascii="Helvetica" w:hAnsi="Helvetica" w:cs="Calibri"/>
      <w:color w:val="auto"/>
      <w:sz w:val="15"/>
      <w:szCs w:val="15"/>
    </w:rPr>
  </w:style>
  <w:style w:type="table" w:styleId="GridTable1Light-Accent5">
    <w:name w:val="Grid Table 1 Light Accent 5"/>
    <w:basedOn w:val="TableNormal"/>
    <w:uiPriority w:val="46"/>
    <w:rsid w:val="00F127C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Numberedtext">
    <w:name w:val="Numbered text"/>
    <w:basedOn w:val="BodyTextYO"/>
    <w:autoRedefine/>
    <w:uiPriority w:val="1"/>
    <w:qFormat/>
    <w:rsid w:val="00F127C4"/>
    <w:pPr>
      <w:numPr>
        <w:numId w:val="19"/>
      </w:numPr>
    </w:pPr>
  </w:style>
  <w:style w:type="character" w:styleId="SubtleEmphasis">
    <w:name w:val="Subtle Emphasis"/>
    <w:basedOn w:val="DefaultParagraphFont"/>
    <w:uiPriority w:val="19"/>
    <w:qFormat/>
    <w:rsid w:val="00957F40"/>
    <w:rPr>
      <w:rFonts w:ascii="Montserrat" w:hAnsi="Montserrat"/>
      <w:i/>
      <w:iCs/>
      <w:color w:val="404040" w:themeColor="text1" w:themeTint="BF"/>
      <w:bdr w:val="none" w:sz="0" w:space="0" w:color="auto"/>
      <w:shd w:val="clear" w:color="auto" w:fill="auto"/>
    </w:rPr>
  </w:style>
  <w:style w:type="character" w:customStyle="1" w:styleId="Heading8Char">
    <w:name w:val="Heading 8 Char"/>
    <w:basedOn w:val="DefaultParagraphFont"/>
    <w:link w:val="Heading8"/>
    <w:uiPriority w:val="9"/>
    <w:semiHidden/>
    <w:rsid w:val="007C43CE"/>
    <w:rPr>
      <w:rFonts w:asciiTheme="majorHAnsi" w:eastAsiaTheme="majorEastAsia" w:hAnsiTheme="majorHAnsi" w:cstheme="majorBidi"/>
      <w:color w:val="272727" w:themeColor="text1" w:themeTint="D8"/>
      <w:sz w:val="21"/>
      <w:szCs w:val="21"/>
    </w:rPr>
  </w:style>
  <w:style w:type="paragraph" w:customStyle="1" w:styleId="BodyTextsmall">
    <w:name w:val="Body Text small"/>
    <w:basedOn w:val="BodyTextYO"/>
    <w:autoRedefine/>
    <w:uiPriority w:val="1"/>
    <w:qFormat/>
    <w:rsid w:val="00C73C62"/>
    <w:rPr>
      <w:color w:val="595959" w:themeColor="text1" w:themeTint="A6"/>
      <w:sz w:val="18"/>
    </w:rPr>
  </w:style>
  <w:style w:type="paragraph" w:customStyle="1" w:styleId="Sectiontitle">
    <w:name w:val="Section title"/>
    <w:basedOn w:val="Heading2"/>
    <w:qFormat/>
    <w:rsid w:val="007D7618"/>
    <w:pPr>
      <w:keepNext/>
      <w:keepLines/>
      <w:spacing w:before="480" w:after="360" w:line="300" w:lineRule="exact"/>
    </w:pPr>
    <w:rPr>
      <w:rFonts w:ascii="Montserrat" w:eastAsia="Times New Roman" w:hAnsi="Montserrat" w:cs="Arial"/>
      <w:iCs/>
      <w:noProof/>
      <w:color w:val="0432FF"/>
      <w:szCs w:val="28"/>
      <w:lang w:eastAsia="en-AU"/>
    </w:rPr>
  </w:style>
  <w:style w:type="paragraph" w:styleId="TOC4">
    <w:name w:val="toc 4"/>
    <w:basedOn w:val="Normal"/>
    <w:next w:val="Normal"/>
    <w:autoRedefine/>
    <w:uiPriority w:val="39"/>
    <w:unhideWhenUsed/>
    <w:rsid w:val="00173293"/>
    <w:pPr>
      <w:ind w:left="480"/>
    </w:pPr>
    <w:rPr>
      <w:rFonts w:asciiTheme="minorHAnsi" w:hAnsiTheme="minorHAnsi"/>
      <w:color w:val="auto"/>
      <w:sz w:val="20"/>
      <w:szCs w:val="20"/>
    </w:rPr>
  </w:style>
  <w:style w:type="character" w:customStyle="1" w:styleId="Heading5Char">
    <w:name w:val="Heading 5 Char"/>
    <w:basedOn w:val="DefaultParagraphFont"/>
    <w:link w:val="Heading5"/>
    <w:uiPriority w:val="1"/>
    <w:rsid w:val="00AF38CC"/>
    <w:rPr>
      <w:rFonts w:ascii="Montserrat Medium" w:eastAsia="Arial" w:hAnsi="Montserrat Medium" w:cs="Arial"/>
      <w:b/>
      <w:color w:val="5E5E5E"/>
      <w:lang w:val="en-US" w:eastAsia="en-US" w:bidi="en-US"/>
    </w:rPr>
  </w:style>
  <w:style w:type="paragraph" w:styleId="BodyText">
    <w:name w:val="Body Text"/>
    <w:basedOn w:val="Normal"/>
    <w:link w:val="BodyTextChar"/>
    <w:uiPriority w:val="99"/>
    <w:semiHidden/>
    <w:unhideWhenUsed/>
    <w:rsid w:val="00F35831"/>
    <w:rPr>
      <w:rFonts w:ascii="Times New Roman" w:hAnsi="Times New Roman"/>
      <w:color w:val="auto"/>
    </w:rPr>
  </w:style>
  <w:style w:type="character" w:customStyle="1" w:styleId="BodyTextChar">
    <w:name w:val="Body Text Char"/>
    <w:basedOn w:val="DefaultParagraphFont"/>
    <w:link w:val="BodyText"/>
    <w:uiPriority w:val="99"/>
    <w:semiHidden/>
    <w:rsid w:val="00F35831"/>
    <w:rPr>
      <w:rFonts w:ascii="Times New Roman" w:eastAsia="Times New Roman" w:hAnsi="Times New Roman"/>
      <w:sz w:val="24"/>
      <w:szCs w:val="24"/>
    </w:rPr>
  </w:style>
  <w:style w:type="character" w:customStyle="1" w:styleId="NoSpacingChar">
    <w:name w:val="No Spacing Char"/>
    <w:aliases w:val="Bullet Char"/>
    <w:basedOn w:val="DefaultParagraphFont"/>
    <w:link w:val="NoSpacing"/>
    <w:uiPriority w:val="1"/>
    <w:rsid w:val="003C47C4"/>
    <w:rPr>
      <w:rFonts w:ascii="Montserrat" w:eastAsia="MArial-Light" w:hAnsi="Montserrat" w:cs="MArial-Light"/>
      <w:sz w:val="22"/>
      <w:szCs w:val="22"/>
      <w:lang w:val="en-US" w:eastAsia="en-US" w:bidi="en-US"/>
    </w:rPr>
  </w:style>
  <w:style w:type="character" w:customStyle="1" w:styleId="apple-converted-space">
    <w:name w:val="apple-converted-space"/>
    <w:basedOn w:val="DefaultParagraphFont"/>
    <w:rsid w:val="00E126B9"/>
  </w:style>
  <w:style w:type="table" w:styleId="ListTable7ColourfulAccent3">
    <w:name w:val="List Table 7 Colorful Accent 3"/>
    <w:basedOn w:val="TableNormal"/>
    <w:uiPriority w:val="52"/>
    <w:rsid w:val="00A65CE5"/>
    <w:rPr>
      <w:rFonts w:asciiTheme="minorHAnsi" w:eastAsiaTheme="minorEastAsia" w:hAnsiTheme="minorHAnsi" w:cstheme="minorBidi"/>
      <w:color w:val="7B7B7B" w:themeColor="accent3" w:themeShade="BF"/>
      <w:sz w:val="22"/>
      <w:szCs w:val="28"/>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88830">
      <w:bodyDiv w:val="1"/>
      <w:marLeft w:val="0"/>
      <w:marRight w:val="0"/>
      <w:marTop w:val="0"/>
      <w:marBottom w:val="0"/>
      <w:divBdr>
        <w:top w:val="none" w:sz="0" w:space="0" w:color="auto"/>
        <w:left w:val="none" w:sz="0" w:space="0" w:color="auto"/>
        <w:bottom w:val="none" w:sz="0" w:space="0" w:color="auto"/>
        <w:right w:val="none" w:sz="0" w:space="0" w:color="auto"/>
      </w:divBdr>
    </w:div>
    <w:div w:id="217937399">
      <w:bodyDiv w:val="1"/>
      <w:marLeft w:val="0"/>
      <w:marRight w:val="0"/>
      <w:marTop w:val="0"/>
      <w:marBottom w:val="0"/>
      <w:divBdr>
        <w:top w:val="none" w:sz="0" w:space="0" w:color="auto"/>
        <w:left w:val="none" w:sz="0" w:space="0" w:color="auto"/>
        <w:bottom w:val="none" w:sz="0" w:space="0" w:color="auto"/>
        <w:right w:val="none" w:sz="0" w:space="0" w:color="auto"/>
      </w:divBdr>
    </w:div>
    <w:div w:id="248581703">
      <w:bodyDiv w:val="1"/>
      <w:marLeft w:val="0"/>
      <w:marRight w:val="0"/>
      <w:marTop w:val="0"/>
      <w:marBottom w:val="0"/>
      <w:divBdr>
        <w:top w:val="none" w:sz="0" w:space="0" w:color="auto"/>
        <w:left w:val="none" w:sz="0" w:space="0" w:color="auto"/>
        <w:bottom w:val="none" w:sz="0" w:space="0" w:color="auto"/>
        <w:right w:val="none" w:sz="0" w:space="0" w:color="auto"/>
      </w:divBdr>
    </w:div>
    <w:div w:id="293559244">
      <w:bodyDiv w:val="1"/>
      <w:marLeft w:val="0"/>
      <w:marRight w:val="0"/>
      <w:marTop w:val="0"/>
      <w:marBottom w:val="0"/>
      <w:divBdr>
        <w:top w:val="none" w:sz="0" w:space="0" w:color="auto"/>
        <w:left w:val="none" w:sz="0" w:space="0" w:color="auto"/>
        <w:bottom w:val="none" w:sz="0" w:space="0" w:color="auto"/>
        <w:right w:val="none" w:sz="0" w:space="0" w:color="auto"/>
      </w:divBdr>
    </w:div>
    <w:div w:id="600644781">
      <w:bodyDiv w:val="1"/>
      <w:marLeft w:val="0"/>
      <w:marRight w:val="0"/>
      <w:marTop w:val="0"/>
      <w:marBottom w:val="0"/>
      <w:divBdr>
        <w:top w:val="none" w:sz="0" w:space="0" w:color="auto"/>
        <w:left w:val="none" w:sz="0" w:space="0" w:color="auto"/>
        <w:bottom w:val="none" w:sz="0" w:space="0" w:color="auto"/>
        <w:right w:val="none" w:sz="0" w:space="0" w:color="auto"/>
      </w:divBdr>
    </w:div>
    <w:div w:id="959845327">
      <w:bodyDiv w:val="1"/>
      <w:marLeft w:val="0"/>
      <w:marRight w:val="0"/>
      <w:marTop w:val="0"/>
      <w:marBottom w:val="0"/>
      <w:divBdr>
        <w:top w:val="none" w:sz="0" w:space="0" w:color="auto"/>
        <w:left w:val="none" w:sz="0" w:space="0" w:color="auto"/>
        <w:bottom w:val="none" w:sz="0" w:space="0" w:color="auto"/>
        <w:right w:val="none" w:sz="0" w:space="0" w:color="auto"/>
      </w:divBdr>
    </w:div>
    <w:div w:id="1111785447">
      <w:bodyDiv w:val="1"/>
      <w:marLeft w:val="0"/>
      <w:marRight w:val="0"/>
      <w:marTop w:val="0"/>
      <w:marBottom w:val="0"/>
      <w:divBdr>
        <w:top w:val="none" w:sz="0" w:space="0" w:color="auto"/>
        <w:left w:val="none" w:sz="0" w:space="0" w:color="auto"/>
        <w:bottom w:val="none" w:sz="0" w:space="0" w:color="auto"/>
        <w:right w:val="none" w:sz="0" w:space="0" w:color="auto"/>
      </w:divBdr>
    </w:div>
    <w:div w:id="1565603152">
      <w:bodyDiv w:val="1"/>
      <w:marLeft w:val="0"/>
      <w:marRight w:val="0"/>
      <w:marTop w:val="0"/>
      <w:marBottom w:val="0"/>
      <w:divBdr>
        <w:top w:val="none" w:sz="0" w:space="0" w:color="auto"/>
        <w:left w:val="none" w:sz="0" w:space="0" w:color="auto"/>
        <w:bottom w:val="none" w:sz="0" w:space="0" w:color="auto"/>
        <w:right w:val="none" w:sz="0" w:space="0" w:color="auto"/>
      </w:divBdr>
    </w:div>
    <w:div w:id="1611087011">
      <w:bodyDiv w:val="1"/>
      <w:marLeft w:val="0"/>
      <w:marRight w:val="0"/>
      <w:marTop w:val="0"/>
      <w:marBottom w:val="0"/>
      <w:divBdr>
        <w:top w:val="none" w:sz="0" w:space="0" w:color="auto"/>
        <w:left w:val="none" w:sz="0" w:space="0" w:color="auto"/>
        <w:bottom w:val="none" w:sz="0" w:space="0" w:color="auto"/>
        <w:right w:val="none" w:sz="0" w:space="0" w:color="auto"/>
      </w:divBdr>
    </w:div>
    <w:div w:id="1772582779">
      <w:bodyDiv w:val="1"/>
      <w:marLeft w:val="0"/>
      <w:marRight w:val="0"/>
      <w:marTop w:val="0"/>
      <w:marBottom w:val="0"/>
      <w:divBdr>
        <w:top w:val="none" w:sz="0" w:space="0" w:color="auto"/>
        <w:left w:val="none" w:sz="0" w:space="0" w:color="auto"/>
        <w:bottom w:val="none" w:sz="0" w:space="0" w:color="auto"/>
        <w:right w:val="none" w:sz="0" w:space="0" w:color="auto"/>
      </w:divBdr>
    </w:div>
    <w:div w:id="1956255214">
      <w:bodyDiv w:val="1"/>
      <w:marLeft w:val="0"/>
      <w:marRight w:val="0"/>
      <w:marTop w:val="0"/>
      <w:marBottom w:val="0"/>
      <w:divBdr>
        <w:top w:val="none" w:sz="0" w:space="0" w:color="auto"/>
        <w:left w:val="none" w:sz="0" w:space="0" w:color="auto"/>
        <w:bottom w:val="none" w:sz="0" w:space="0" w:color="auto"/>
        <w:right w:val="none" w:sz="0" w:space="0" w:color="auto"/>
      </w:divBdr>
    </w:div>
    <w:div w:id="2006321023">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
    <w:div w:id="2083864685">
      <w:bodyDiv w:val="1"/>
      <w:marLeft w:val="0"/>
      <w:marRight w:val="0"/>
      <w:marTop w:val="0"/>
      <w:marBottom w:val="0"/>
      <w:divBdr>
        <w:top w:val="none" w:sz="0" w:space="0" w:color="auto"/>
        <w:left w:val="none" w:sz="0" w:space="0" w:color="auto"/>
        <w:bottom w:val="none" w:sz="0" w:space="0" w:color="auto"/>
        <w:right w:val="none" w:sz="0" w:space="0" w:color="auto"/>
      </w:divBdr>
    </w:div>
    <w:div w:id="208406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elaniemiller/Yo%20&amp;%20Co%20Dropbox/Yo%20&amp;%20Co/3.%20Yo&amp;Co%20brand/1.%20Brand%20Assets/3.%20Templates/Y&amp;C-Word-Template-v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D0CF4-E726-CA42-9AEF-9D7AF20DE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Y&amp;C-Word-Template-v1.0.dot</Template>
  <TotalTime>17</TotalTime>
  <Pages>7</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Satsuma Creative</Company>
  <LinksUpToDate>false</LinksUpToDate>
  <CharactersWithSpaces>5210</CharactersWithSpaces>
  <SharedDoc>false</SharedDoc>
  <HLinks>
    <vt:vector size="6" baseType="variant">
      <vt:variant>
        <vt:i4>262253</vt:i4>
      </vt:variant>
      <vt:variant>
        <vt:i4>0</vt:i4>
      </vt:variant>
      <vt:variant>
        <vt:i4>0</vt:i4>
      </vt:variant>
      <vt:variant>
        <vt:i4>5</vt:i4>
      </vt:variant>
      <vt:variant>
        <vt:lpwstr>mailto:yolanda@yoandco.com.au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Yolanda Beattie</cp:lastModifiedBy>
  <cp:revision>3</cp:revision>
  <cp:lastPrinted>2022-04-20T00:31:00Z</cp:lastPrinted>
  <dcterms:created xsi:type="dcterms:W3CDTF">2022-08-17T00:13:00Z</dcterms:created>
  <dcterms:modified xsi:type="dcterms:W3CDTF">2022-08-17T01:36:00Z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Adobe InDesign CC 13.1 (Macintosh)</vt:lpwstr>
  </property>
  <property fmtid="{D5CDD505-2E9C-101B-9397-08002B2CF9AE}" pid="4" name="LastSaved">
    <vt:filetime>2019-11-04T00:00:00Z</vt:filetime>
  </property>
</Properties>
</file>