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E954" w14:textId="77777777" w:rsidR="00BF2495" w:rsidRDefault="00BF2495" w:rsidP="007C43CE">
      <w:pPr>
        <w:pStyle w:val="Title"/>
      </w:pPr>
    </w:p>
    <w:p w14:paraId="30A4978E" w14:textId="0CB4B121" w:rsidR="007C43CE" w:rsidRDefault="007C43CE" w:rsidP="007C43CE">
      <w:pPr>
        <w:pStyle w:val="Title"/>
      </w:pPr>
      <w:r w:rsidRPr="007C43CE">
        <w:rPr>
          <w:rStyle w:val="Heading1Char"/>
          <w:noProof/>
        </w:rPr>
        <w:drawing>
          <wp:anchor distT="0" distB="0" distL="114300" distR="114300" simplePos="0" relativeHeight="251661312" behindDoc="0" locked="0" layoutInCell="1" allowOverlap="1" wp14:anchorId="33579FE7" wp14:editId="04F2812A">
            <wp:simplePos x="0" y="0"/>
            <wp:positionH relativeFrom="margin">
              <wp:posOffset>5621867</wp:posOffset>
            </wp:positionH>
            <wp:positionV relativeFrom="margin">
              <wp:posOffset>-524722</wp:posOffset>
            </wp:positionV>
            <wp:extent cx="761365" cy="761365"/>
            <wp:effectExtent l="0" t="0" r="635" b="0"/>
            <wp:wrapSquare wrapText="bothSides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495">
        <w:t>Networking plan</w:t>
      </w:r>
    </w:p>
    <w:p w14:paraId="649424AE" w14:textId="77777777" w:rsidR="00BF2495" w:rsidRDefault="00BF2495" w:rsidP="00BF2495"/>
    <w:p w14:paraId="6984D3A3" w14:textId="74BE1A8D" w:rsidR="00B77C2C" w:rsidRDefault="00B77C2C" w:rsidP="00B77C2C">
      <w:pPr>
        <w:pStyle w:val="Heading3"/>
      </w:pPr>
      <w:r>
        <w:t>Career context</w:t>
      </w:r>
    </w:p>
    <w:p w14:paraId="5841DB7B" w14:textId="77777777" w:rsidR="00B77C2C" w:rsidRDefault="00B77C2C" w:rsidP="00B77C2C">
      <w:pPr>
        <w:pStyle w:val="Heading4"/>
      </w:pPr>
      <w:r>
        <w:t>Your c</w:t>
      </w:r>
      <w:r w:rsidRPr="00BF2495">
        <w:t xml:space="preserve">areer </w:t>
      </w:r>
      <w:proofErr w:type="gramStart"/>
      <w:r>
        <w:t>goals</w:t>
      </w:r>
      <w:proofErr w:type="gramEnd"/>
    </w:p>
    <w:p w14:paraId="718DF50B" w14:textId="77777777" w:rsidR="00B77C2C" w:rsidRDefault="00B77C2C" w:rsidP="00B77C2C">
      <w:pPr>
        <w:pStyle w:val="BodyTextYO"/>
      </w:pPr>
      <w:r>
        <w:t>Career goals are not just about a promotion or taking your boss’ job! It might also mean:</w:t>
      </w:r>
    </w:p>
    <w:p w14:paraId="6DFE8E65" w14:textId="77777777" w:rsidR="00B77C2C" w:rsidRDefault="00B77C2C" w:rsidP="00B77C2C">
      <w:pPr>
        <w:pStyle w:val="Bullet1"/>
      </w:pPr>
      <w:r>
        <w:t>expanding or reshaping your role</w:t>
      </w:r>
    </w:p>
    <w:p w14:paraId="59A9AC01" w14:textId="77777777" w:rsidR="00B77C2C" w:rsidRDefault="00B77C2C" w:rsidP="00B77C2C">
      <w:pPr>
        <w:pStyle w:val="Bullet1"/>
      </w:pPr>
      <w:r>
        <w:t>elevating your impact for a move well into the future</w:t>
      </w:r>
    </w:p>
    <w:p w14:paraId="5D38912E" w14:textId="77777777" w:rsidR="00B77C2C" w:rsidRDefault="00B77C2C" w:rsidP="00B77C2C">
      <w:pPr>
        <w:pStyle w:val="Bullet1"/>
      </w:pPr>
      <w:r>
        <w:t>moving up a level</w:t>
      </w:r>
    </w:p>
    <w:p w14:paraId="0AB18B83" w14:textId="5E26845A" w:rsidR="00B77C2C" w:rsidRPr="00B77C2C" w:rsidRDefault="00B77C2C" w:rsidP="00B77C2C">
      <w:pPr>
        <w:pStyle w:val="Bullet1"/>
        <w:rPr>
          <w:lang w:eastAsia="en-US"/>
        </w:rPr>
      </w:pPr>
      <w:r>
        <w:t>changing roles or functional areas.</w:t>
      </w:r>
    </w:p>
    <w:p w14:paraId="7669D1AC" w14:textId="77777777" w:rsidR="00BF2495" w:rsidRDefault="00BF2495" w:rsidP="00BF2495"/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624DB547" w14:textId="77777777" w:rsidTr="001219F6">
        <w:tc>
          <w:tcPr>
            <w:tcW w:w="9067" w:type="dxa"/>
          </w:tcPr>
          <w:p w14:paraId="01BF062F" w14:textId="77777777" w:rsidR="00B77C2C" w:rsidRDefault="00B77C2C" w:rsidP="00BF2495">
            <w:pPr>
              <w:pStyle w:val="BodyTextYO"/>
            </w:pPr>
          </w:p>
          <w:p w14:paraId="3D620C20" w14:textId="77777777" w:rsidR="00B77C2C" w:rsidRDefault="00B77C2C" w:rsidP="00BF2495">
            <w:pPr>
              <w:pStyle w:val="BodyTextYO"/>
            </w:pPr>
          </w:p>
          <w:p w14:paraId="1716ACD4" w14:textId="77777777" w:rsidR="00B77C2C" w:rsidRDefault="00B77C2C" w:rsidP="00BF2495">
            <w:pPr>
              <w:pStyle w:val="BodyTextYO"/>
            </w:pPr>
          </w:p>
          <w:p w14:paraId="5018CBC2" w14:textId="7577FC4B" w:rsidR="00B77C2C" w:rsidRPr="00BF2495" w:rsidRDefault="00B77C2C" w:rsidP="00BF2495">
            <w:pPr>
              <w:pStyle w:val="BodyTextYO"/>
            </w:pPr>
          </w:p>
        </w:tc>
      </w:tr>
    </w:tbl>
    <w:p w14:paraId="4296A1E5" w14:textId="6F30303D" w:rsidR="00B77C2C" w:rsidRDefault="00B77C2C" w:rsidP="00B77C2C">
      <w:pPr>
        <w:pStyle w:val="Heading4"/>
      </w:pPr>
      <w:r>
        <w:t>Role of networking and your sponsor</w:t>
      </w:r>
    </w:p>
    <w:p w14:paraId="1697E995" w14:textId="62B4F3E4" w:rsidR="00B77C2C" w:rsidRDefault="00B77C2C" w:rsidP="00B77C2C">
      <w:pPr>
        <w:pStyle w:val="BodyTextYO"/>
      </w:pPr>
      <w:r w:rsidRPr="00BF2495">
        <w:t xml:space="preserve">How </w:t>
      </w:r>
      <w:r>
        <w:t xml:space="preserve">can </w:t>
      </w:r>
      <w:r w:rsidRPr="00BF2495">
        <w:t>networking can support your career objectives</w:t>
      </w:r>
      <w:r>
        <w:t>? Thinking specifically about the type of people, or specific people, you need to develop relationships with.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6F9E951A" w14:textId="77777777" w:rsidTr="00B83B0C">
        <w:tc>
          <w:tcPr>
            <w:tcW w:w="9067" w:type="dxa"/>
          </w:tcPr>
          <w:p w14:paraId="0F003071" w14:textId="77777777" w:rsidR="00B77C2C" w:rsidRDefault="00B77C2C" w:rsidP="00B83B0C">
            <w:pPr>
              <w:pStyle w:val="BodyTextYO"/>
            </w:pPr>
          </w:p>
          <w:p w14:paraId="154F1454" w14:textId="77777777" w:rsidR="00B77C2C" w:rsidRDefault="00B77C2C" w:rsidP="00B83B0C">
            <w:pPr>
              <w:pStyle w:val="BodyTextYO"/>
            </w:pPr>
          </w:p>
          <w:p w14:paraId="15CB939D" w14:textId="77777777" w:rsidR="00B77C2C" w:rsidRDefault="00B77C2C" w:rsidP="00B83B0C">
            <w:pPr>
              <w:pStyle w:val="BodyTextYO"/>
            </w:pPr>
          </w:p>
          <w:p w14:paraId="3DEAB13F" w14:textId="77777777" w:rsidR="00B77C2C" w:rsidRPr="00BF2495" w:rsidRDefault="00B77C2C" w:rsidP="00B83B0C">
            <w:pPr>
              <w:pStyle w:val="BodyTextYO"/>
            </w:pPr>
          </w:p>
        </w:tc>
      </w:tr>
    </w:tbl>
    <w:p w14:paraId="46CC7654" w14:textId="4D41E79F" w:rsidR="00B77C2C" w:rsidRDefault="00B77C2C" w:rsidP="00B77C2C">
      <w:pPr>
        <w:pStyle w:val="BodyTextYO"/>
      </w:pPr>
      <w:r>
        <w:t>How can your sponsor support you</w:t>
      </w:r>
      <w:r>
        <w:t>r networking goals</w:t>
      </w:r>
      <w:r>
        <w:t>?</w:t>
      </w:r>
    </w:p>
    <w:tbl>
      <w:tblPr>
        <w:tblStyle w:val="TableGrid"/>
        <w:tblW w:w="90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B77C2C" w:rsidRPr="00BF2495" w14:paraId="1FB48A53" w14:textId="77777777" w:rsidTr="00B83B0C">
        <w:tc>
          <w:tcPr>
            <w:tcW w:w="9067" w:type="dxa"/>
          </w:tcPr>
          <w:p w14:paraId="1A549844" w14:textId="77777777" w:rsidR="00B77C2C" w:rsidRDefault="00B77C2C" w:rsidP="00B83B0C">
            <w:pPr>
              <w:pStyle w:val="BodyTextYO"/>
            </w:pPr>
          </w:p>
          <w:p w14:paraId="3A621CDB" w14:textId="77777777" w:rsidR="00B77C2C" w:rsidRDefault="00B77C2C" w:rsidP="00B83B0C">
            <w:pPr>
              <w:pStyle w:val="BodyTextYO"/>
            </w:pPr>
          </w:p>
          <w:p w14:paraId="735A4F27" w14:textId="77777777" w:rsidR="00B77C2C" w:rsidRDefault="00B77C2C" w:rsidP="00B83B0C">
            <w:pPr>
              <w:pStyle w:val="BodyTextYO"/>
            </w:pPr>
          </w:p>
          <w:p w14:paraId="6CE4E9BE" w14:textId="77777777" w:rsidR="00B77C2C" w:rsidRDefault="00B77C2C" w:rsidP="00B83B0C">
            <w:pPr>
              <w:pStyle w:val="BodyTextYO"/>
            </w:pPr>
          </w:p>
          <w:p w14:paraId="60F9C138" w14:textId="77777777" w:rsidR="00B77C2C" w:rsidRDefault="00B77C2C" w:rsidP="00B83B0C">
            <w:pPr>
              <w:pStyle w:val="BodyTextYO"/>
            </w:pPr>
          </w:p>
          <w:p w14:paraId="68765C01" w14:textId="77777777" w:rsidR="00B77C2C" w:rsidRPr="00BF2495" w:rsidRDefault="00B77C2C" w:rsidP="00B83B0C">
            <w:pPr>
              <w:pStyle w:val="BodyTextYO"/>
            </w:pPr>
          </w:p>
        </w:tc>
      </w:tr>
    </w:tbl>
    <w:p w14:paraId="4BA06B71" w14:textId="77777777" w:rsidR="00B77C2C" w:rsidRDefault="00B77C2C" w:rsidP="00B77C2C">
      <w:pPr>
        <w:pStyle w:val="BodyTextYO"/>
      </w:pPr>
    </w:p>
    <w:p w14:paraId="1A3F85C7" w14:textId="77777777" w:rsidR="00B77C2C" w:rsidRDefault="00B77C2C">
      <w:pPr>
        <w:rPr>
          <w:rFonts w:ascii="Canela" w:eastAsia="Montserrat-Medium" w:hAnsi="Canela" w:cs="Montserrat-Medium"/>
          <w:color w:val="1847F5"/>
          <w:sz w:val="28"/>
          <w:shd w:val="clear" w:color="auto" w:fill="FFFFFF"/>
          <w:lang w:eastAsia="en-US" w:bidi="en-US"/>
        </w:rPr>
      </w:pPr>
      <w:r>
        <w:br w:type="page"/>
      </w:r>
    </w:p>
    <w:p w14:paraId="05205A42" w14:textId="3221F5B2" w:rsidR="00BF2495" w:rsidRDefault="00B77C2C" w:rsidP="00BF2495">
      <w:pPr>
        <w:pStyle w:val="Heading3"/>
      </w:pPr>
      <w:r>
        <w:lastRenderedPageBreak/>
        <w:t xml:space="preserve">Map out your </w:t>
      </w:r>
      <w:proofErr w:type="gramStart"/>
      <w:r>
        <w:t>plan</w:t>
      </w:r>
      <w:proofErr w:type="gramEnd"/>
    </w:p>
    <w:p w14:paraId="5D6D239A" w14:textId="22A4294C" w:rsidR="00BF2495" w:rsidRDefault="00B77C2C" w:rsidP="00B77C2C">
      <w:pPr>
        <w:pStyle w:val="Heading4"/>
        <w:rPr>
          <w:lang w:eastAsia="en-US" w:bidi="en-US"/>
        </w:rPr>
      </w:pPr>
      <w:r>
        <w:rPr>
          <w:lang w:eastAsia="en-US" w:bidi="en-US"/>
        </w:rPr>
        <w:t>Contact 1</w:t>
      </w:r>
    </w:p>
    <w:tbl>
      <w:tblPr>
        <w:tblStyle w:val="TableGrid"/>
        <w:tblW w:w="92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B77C2C" w:rsidRPr="00BF2495" w14:paraId="4FDC3D7A" w14:textId="77777777" w:rsidTr="00B77C2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27A8F6AF" w14:textId="7210CAD1" w:rsidR="00B77C2C" w:rsidRDefault="00B77C2C" w:rsidP="00B77C2C">
            <w:pPr>
              <w:pStyle w:val="Heading5"/>
            </w:pPr>
            <w:proofErr w:type="gramStart"/>
            <w:r>
              <w:t>Who</w:t>
            </w:r>
            <w:proofErr w:type="gramEnd"/>
          </w:p>
          <w:p w14:paraId="7AD19E45" w14:textId="056FA8BC" w:rsidR="00B77C2C" w:rsidRPr="00BF2495" w:rsidRDefault="00B77C2C" w:rsidP="00BF2495">
            <w:pPr>
              <w:pStyle w:val="BodyTextYO"/>
            </w:pPr>
            <w:r w:rsidRPr="00BF2495">
              <w:t>Who do you need to connect to</w:t>
            </w:r>
            <w:r>
              <w:t>?</w:t>
            </w:r>
          </w:p>
          <w:p w14:paraId="5F7767B2" w14:textId="399B660C" w:rsidR="00B77C2C" w:rsidRPr="00BF2495" w:rsidRDefault="00B77C2C" w:rsidP="00BF2495">
            <w:pPr>
              <w:pStyle w:val="BodyTextYO"/>
            </w:pPr>
            <w:r>
              <w:t>(</w:t>
            </w:r>
            <w:r w:rsidRPr="00BF2495">
              <w:t>Categories or specific people</w:t>
            </w:r>
            <w:r>
              <w:t>)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02D210D4" w14:textId="77777777" w:rsidR="00B77C2C" w:rsidRPr="00BF2495" w:rsidRDefault="00B77C2C" w:rsidP="00BF2495">
            <w:pPr>
              <w:pStyle w:val="BodyTextYO"/>
            </w:pPr>
          </w:p>
        </w:tc>
      </w:tr>
      <w:tr w:rsidR="00B77C2C" w:rsidRPr="00BF2495" w14:paraId="032B80C3" w14:textId="77777777" w:rsidTr="00B77C2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4E1C6E1" w14:textId="5C657ABB" w:rsidR="00B77C2C" w:rsidRPr="00BF2495" w:rsidRDefault="00B77C2C" w:rsidP="00BF2495">
            <w:pPr>
              <w:pStyle w:val="BodyTextYO"/>
            </w:pPr>
            <w:r w:rsidRPr="00BF2495">
              <w:t>What can you offer them?</w:t>
            </w:r>
            <w:r>
              <w:t xml:space="preserve"> What’s the hook to set up a reciprocal exchange? 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27FAA121" w14:textId="77777777" w:rsidR="00B77C2C" w:rsidRDefault="00B77C2C" w:rsidP="00BF2495">
            <w:pPr>
              <w:pStyle w:val="BodyTextYO"/>
            </w:pPr>
          </w:p>
          <w:p w14:paraId="1C854B91" w14:textId="77777777" w:rsidR="00B77C2C" w:rsidRDefault="00B77C2C" w:rsidP="00BF2495">
            <w:pPr>
              <w:pStyle w:val="BodyTextYO"/>
            </w:pPr>
          </w:p>
          <w:p w14:paraId="56739161" w14:textId="77777777" w:rsidR="00B77C2C" w:rsidRDefault="00B77C2C" w:rsidP="00BF2495">
            <w:pPr>
              <w:pStyle w:val="BodyTextYO"/>
            </w:pPr>
          </w:p>
          <w:p w14:paraId="4497808D" w14:textId="40B0B744" w:rsidR="00B77C2C" w:rsidRPr="00BF2495" w:rsidRDefault="00B77C2C" w:rsidP="00BF2495">
            <w:pPr>
              <w:pStyle w:val="BodyTextYO"/>
            </w:pPr>
          </w:p>
        </w:tc>
      </w:tr>
      <w:tr w:rsidR="00B77C2C" w:rsidRPr="00BF2495" w14:paraId="22086327" w14:textId="77777777" w:rsidTr="00B77C2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501F1D8" w14:textId="67AD1B69" w:rsidR="00B77C2C" w:rsidRDefault="00B77C2C" w:rsidP="00B77C2C">
            <w:pPr>
              <w:pStyle w:val="Heading5"/>
            </w:pPr>
            <w:proofErr w:type="gramStart"/>
            <w:r>
              <w:t>How</w:t>
            </w:r>
            <w:proofErr w:type="gramEnd"/>
            <w:r>
              <w:t xml:space="preserve"> </w:t>
            </w:r>
          </w:p>
          <w:p w14:paraId="0431EC5D" w14:textId="09419BC8" w:rsidR="00B77C2C" w:rsidRPr="00BF2495" w:rsidRDefault="00B77C2C" w:rsidP="00BF2495">
            <w:pPr>
              <w:pStyle w:val="BodyTextYO"/>
            </w:pPr>
            <w:r>
              <w:t>How will you reach out? Eg direct approach or intro via someone else.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694A60BC" w14:textId="77777777" w:rsidR="00B77C2C" w:rsidRDefault="00B77C2C" w:rsidP="00BF2495">
            <w:pPr>
              <w:pStyle w:val="BodyTextYO"/>
            </w:pPr>
          </w:p>
          <w:p w14:paraId="15A19B3A" w14:textId="77777777" w:rsidR="00B77C2C" w:rsidRDefault="00B77C2C" w:rsidP="00BF2495">
            <w:pPr>
              <w:pStyle w:val="BodyTextYO"/>
            </w:pPr>
          </w:p>
          <w:p w14:paraId="0A455CDE" w14:textId="7AF7F5E7" w:rsidR="00B77C2C" w:rsidRPr="00BF2495" w:rsidRDefault="00B77C2C" w:rsidP="00BF2495">
            <w:pPr>
              <w:pStyle w:val="BodyTextYO"/>
            </w:pPr>
          </w:p>
        </w:tc>
      </w:tr>
      <w:tr w:rsidR="00B77C2C" w:rsidRPr="00BF2495" w14:paraId="1F06CC3C" w14:textId="77777777" w:rsidTr="00B77C2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100115E1" w14:textId="78F9945C" w:rsidR="00B77C2C" w:rsidRDefault="00B77C2C" w:rsidP="00B77C2C">
            <w:pPr>
              <w:pStyle w:val="Heading5"/>
            </w:pPr>
            <w:proofErr w:type="gramStart"/>
            <w:r>
              <w:t>When</w:t>
            </w:r>
            <w:proofErr w:type="gramEnd"/>
          </w:p>
          <w:p w14:paraId="0939A0B8" w14:textId="770182BA" w:rsidR="00B77C2C" w:rsidRPr="00BF2495" w:rsidRDefault="00B77C2C" w:rsidP="00BF2495">
            <w:pPr>
              <w:pStyle w:val="BodyTextYO"/>
            </w:pPr>
            <w:r>
              <w:t>When will you commit to making contact?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47C79D8E" w14:textId="77777777" w:rsidR="00B77C2C" w:rsidRDefault="00B77C2C" w:rsidP="00BF2495">
            <w:pPr>
              <w:pStyle w:val="BodyTextYO"/>
            </w:pPr>
          </w:p>
          <w:p w14:paraId="02D77742" w14:textId="49511CB8" w:rsidR="00B77C2C" w:rsidRPr="00BF2495" w:rsidRDefault="00B77C2C" w:rsidP="00BF2495">
            <w:pPr>
              <w:pStyle w:val="BodyTextYO"/>
            </w:pPr>
          </w:p>
        </w:tc>
      </w:tr>
    </w:tbl>
    <w:p w14:paraId="25DD6740" w14:textId="6D4C4947" w:rsidR="00B77C2C" w:rsidRDefault="00B77C2C" w:rsidP="00B77C2C">
      <w:pPr>
        <w:pStyle w:val="Heading4"/>
        <w:rPr>
          <w:lang w:eastAsia="en-US" w:bidi="en-US"/>
        </w:rPr>
      </w:pPr>
      <w:r>
        <w:rPr>
          <w:lang w:eastAsia="en-US" w:bidi="en-US"/>
        </w:rPr>
        <w:t xml:space="preserve">Contact </w:t>
      </w:r>
      <w:r>
        <w:rPr>
          <w:lang w:eastAsia="en-US" w:bidi="en-US"/>
        </w:rPr>
        <w:t>2</w:t>
      </w:r>
    </w:p>
    <w:tbl>
      <w:tblPr>
        <w:tblStyle w:val="TableGrid"/>
        <w:tblW w:w="92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B77C2C" w:rsidRPr="00BF2495" w14:paraId="53A35E63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9CED0B3" w14:textId="77777777" w:rsidR="00B77C2C" w:rsidRDefault="00B77C2C" w:rsidP="00B83B0C">
            <w:pPr>
              <w:pStyle w:val="Heading5"/>
            </w:pPr>
            <w:proofErr w:type="gramStart"/>
            <w:r>
              <w:t>Who</w:t>
            </w:r>
            <w:proofErr w:type="gramEnd"/>
          </w:p>
          <w:p w14:paraId="4E2943AF" w14:textId="77777777" w:rsidR="00B77C2C" w:rsidRPr="00BF2495" w:rsidRDefault="00B77C2C" w:rsidP="00B83B0C">
            <w:pPr>
              <w:pStyle w:val="BodyTextYO"/>
            </w:pPr>
            <w:r w:rsidRPr="00BF2495">
              <w:t>Who do you need to connect to</w:t>
            </w:r>
            <w:r>
              <w:t>?</w:t>
            </w:r>
          </w:p>
          <w:p w14:paraId="2016768E" w14:textId="77777777" w:rsidR="00B77C2C" w:rsidRPr="00BF2495" w:rsidRDefault="00B77C2C" w:rsidP="00B83B0C">
            <w:pPr>
              <w:pStyle w:val="BodyTextYO"/>
            </w:pPr>
            <w:r>
              <w:t>(</w:t>
            </w:r>
            <w:r w:rsidRPr="00BF2495">
              <w:t>Categories or specific people</w:t>
            </w:r>
            <w:r>
              <w:t>)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18CEE13B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45908C56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D68E085" w14:textId="77777777" w:rsidR="00B77C2C" w:rsidRPr="00BF2495" w:rsidRDefault="00B77C2C" w:rsidP="00B83B0C">
            <w:pPr>
              <w:pStyle w:val="BodyTextYO"/>
            </w:pPr>
            <w:r w:rsidRPr="00BF2495">
              <w:t>What can you offer them?</w:t>
            </w:r>
            <w:r>
              <w:t xml:space="preserve"> What’s the hook to set up a reciprocal exchange? 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7B7A1F03" w14:textId="77777777" w:rsidR="00B77C2C" w:rsidRDefault="00B77C2C" w:rsidP="00B83B0C">
            <w:pPr>
              <w:pStyle w:val="BodyTextYO"/>
            </w:pPr>
          </w:p>
          <w:p w14:paraId="1704A7FC" w14:textId="77777777" w:rsidR="00B77C2C" w:rsidRDefault="00B77C2C" w:rsidP="00B83B0C">
            <w:pPr>
              <w:pStyle w:val="BodyTextYO"/>
            </w:pPr>
          </w:p>
          <w:p w14:paraId="28AD259F" w14:textId="77777777" w:rsidR="00B77C2C" w:rsidRDefault="00B77C2C" w:rsidP="00B83B0C">
            <w:pPr>
              <w:pStyle w:val="BodyTextYO"/>
            </w:pPr>
          </w:p>
          <w:p w14:paraId="15890BA6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60D3D86C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55649F73" w14:textId="77777777" w:rsidR="00B77C2C" w:rsidRDefault="00B77C2C" w:rsidP="00B83B0C">
            <w:pPr>
              <w:pStyle w:val="Heading5"/>
            </w:pPr>
            <w:proofErr w:type="gramStart"/>
            <w:r>
              <w:t>How</w:t>
            </w:r>
            <w:proofErr w:type="gramEnd"/>
            <w:r>
              <w:t xml:space="preserve"> </w:t>
            </w:r>
          </w:p>
          <w:p w14:paraId="1045E150" w14:textId="77777777" w:rsidR="00B77C2C" w:rsidRPr="00BF2495" w:rsidRDefault="00B77C2C" w:rsidP="00B83B0C">
            <w:pPr>
              <w:pStyle w:val="BodyTextYO"/>
            </w:pPr>
            <w:r>
              <w:t>How will you reach out? Eg direct approach or intro via someone else.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63E16811" w14:textId="77777777" w:rsidR="00B77C2C" w:rsidRDefault="00B77C2C" w:rsidP="00B83B0C">
            <w:pPr>
              <w:pStyle w:val="BodyTextYO"/>
            </w:pPr>
          </w:p>
          <w:p w14:paraId="29943E35" w14:textId="77777777" w:rsidR="00B77C2C" w:rsidRDefault="00B77C2C" w:rsidP="00B83B0C">
            <w:pPr>
              <w:pStyle w:val="BodyTextYO"/>
            </w:pPr>
          </w:p>
          <w:p w14:paraId="3723507F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3E1DD623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A22A198" w14:textId="77777777" w:rsidR="00B77C2C" w:rsidRDefault="00B77C2C" w:rsidP="00B83B0C">
            <w:pPr>
              <w:pStyle w:val="Heading5"/>
            </w:pPr>
            <w:proofErr w:type="gramStart"/>
            <w:r>
              <w:t>When</w:t>
            </w:r>
            <w:proofErr w:type="gramEnd"/>
          </w:p>
          <w:p w14:paraId="5D9E0F72" w14:textId="77777777" w:rsidR="00B77C2C" w:rsidRPr="00BF2495" w:rsidRDefault="00B77C2C" w:rsidP="00B83B0C">
            <w:pPr>
              <w:pStyle w:val="BodyTextYO"/>
            </w:pPr>
            <w:r>
              <w:t>When will you commit to making contact?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28FB725B" w14:textId="77777777" w:rsidR="00B77C2C" w:rsidRDefault="00B77C2C" w:rsidP="00B83B0C">
            <w:pPr>
              <w:pStyle w:val="BodyTextYO"/>
            </w:pPr>
          </w:p>
          <w:p w14:paraId="515ED4FD" w14:textId="77777777" w:rsidR="00B77C2C" w:rsidRPr="00BF2495" w:rsidRDefault="00B77C2C" w:rsidP="00B83B0C">
            <w:pPr>
              <w:pStyle w:val="BodyTextYO"/>
            </w:pPr>
          </w:p>
        </w:tc>
      </w:tr>
    </w:tbl>
    <w:p w14:paraId="146A5FC3" w14:textId="4F1B963D" w:rsidR="00B77C2C" w:rsidRDefault="00B77C2C" w:rsidP="00B77C2C">
      <w:pPr>
        <w:pStyle w:val="Heading4"/>
      </w:pPr>
    </w:p>
    <w:p w14:paraId="1A6057C2" w14:textId="77777777" w:rsidR="00B77C2C" w:rsidRDefault="00B77C2C" w:rsidP="00B77C2C">
      <w:pPr>
        <w:pStyle w:val="Heading4"/>
        <w:rPr>
          <w:lang w:eastAsia="en-US" w:bidi="en-US"/>
        </w:rPr>
      </w:pPr>
      <w:r>
        <w:rPr>
          <w:lang w:eastAsia="en-US" w:bidi="en-US"/>
        </w:rPr>
        <w:lastRenderedPageBreak/>
        <w:t>Contact 2</w:t>
      </w:r>
    </w:p>
    <w:tbl>
      <w:tblPr>
        <w:tblStyle w:val="TableGrid"/>
        <w:tblW w:w="9214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B77C2C" w:rsidRPr="00BF2495" w14:paraId="23596E07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7D136751" w14:textId="77777777" w:rsidR="00B77C2C" w:rsidRDefault="00B77C2C" w:rsidP="00B83B0C">
            <w:pPr>
              <w:pStyle w:val="Heading5"/>
            </w:pPr>
            <w:proofErr w:type="gramStart"/>
            <w:r>
              <w:t>Who</w:t>
            </w:r>
            <w:proofErr w:type="gramEnd"/>
          </w:p>
          <w:p w14:paraId="6C6F9751" w14:textId="77777777" w:rsidR="00B77C2C" w:rsidRPr="00BF2495" w:rsidRDefault="00B77C2C" w:rsidP="00B83B0C">
            <w:pPr>
              <w:pStyle w:val="BodyTextYO"/>
            </w:pPr>
            <w:r w:rsidRPr="00BF2495">
              <w:t>Who do you need to connect to</w:t>
            </w:r>
            <w:r>
              <w:t>?</w:t>
            </w:r>
          </w:p>
          <w:p w14:paraId="100CF93D" w14:textId="77777777" w:rsidR="00B77C2C" w:rsidRPr="00BF2495" w:rsidRDefault="00B77C2C" w:rsidP="00B83B0C">
            <w:pPr>
              <w:pStyle w:val="BodyTextYO"/>
            </w:pPr>
            <w:r>
              <w:t>(</w:t>
            </w:r>
            <w:r w:rsidRPr="00BF2495">
              <w:t>Categories or specific people</w:t>
            </w:r>
            <w:r>
              <w:t>)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5CC2418C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72F6CB28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38DED809" w14:textId="77777777" w:rsidR="00B77C2C" w:rsidRPr="00BF2495" w:rsidRDefault="00B77C2C" w:rsidP="00B83B0C">
            <w:pPr>
              <w:pStyle w:val="BodyTextYO"/>
            </w:pPr>
            <w:r w:rsidRPr="00BF2495">
              <w:t>What can you offer them?</w:t>
            </w:r>
            <w:r>
              <w:t xml:space="preserve"> What’s the hook to set up a reciprocal exchange? 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5812B4C6" w14:textId="77777777" w:rsidR="00B77C2C" w:rsidRDefault="00B77C2C" w:rsidP="00B83B0C">
            <w:pPr>
              <w:pStyle w:val="BodyTextYO"/>
            </w:pPr>
          </w:p>
          <w:p w14:paraId="60ADF229" w14:textId="77777777" w:rsidR="00B77C2C" w:rsidRDefault="00B77C2C" w:rsidP="00B83B0C">
            <w:pPr>
              <w:pStyle w:val="BodyTextYO"/>
            </w:pPr>
          </w:p>
          <w:p w14:paraId="0C2FEDC2" w14:textId="77777777" w:rsidR="00B77C2C" w:rsidRDefault="00B77C2C" w:rsidP="00B83B0C">
            <w:pPr>
              <w:pStyle w:val="BodyTextYO"/>
            </w:pPr>
          </w:p>
          <w:p w14:paraId="25C0DD4E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38103CB3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00DCA4DD" w14:textId="77777777" w:rsidR="00B77C2C" w:rsidRDefault="00B77C2C" w:rsidP="00B83B0C">
            <w:pPr>
              <w:pStyle w:val="Heading5"/>
            </w:pPr>
            <w:proofErr w:type="gramStart"/>
            <w:r>
              <w:t>How</w:t>
            </w:r>
            <w:proofErr w:type="gramEnd"/>
            <w:r>
              <w:t xml:space="preserve"> </w:t>
            </w:r>
          </w:p>
          <w:p w14:paraId="2BAD51FB" w14:textId="77777777" w:rsidR="00B77C2C" w:rsidRPr="00BF2495" w:rsidRDefault="00B77C2C" w:rsidP="00B83B0C">
            <w:pPr>
              <w:pStyle w:val="BodyTextYO"/>
            </w:pPr>
            <w:r>
              <w:t>How will you reach out? Eg direct approach or intro via someone else.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332EDDA8" w14:textId="77777777" w:rsidR="00B77C2C" w:rsidRDefault="00B77C2C" w:rsidP="00B83B0C">
            <w:pPr>
              <w:pStyle w:val="BodyTextYO"/>
            </w:pPr>
          </w:p>
          <w:p w14:paraId="27FA4259" w14:textId="77777777" w:rsidR="00B77C2C" w:rsidRDefault="00B77C2C" w:rsidP="00B83B0C">
            <w:pPr>
              <w:pStyle w:val="BodyTextYO"/>
            </w:pPr>
          </w:p>
          <w:p w14:paraId="46D01707" w14:textId="77777777" w:rsidR="00B77C2C" w:rsidRPr="00BF2495" w:rsidRDefault="00B77C2C" w:rsidP="00B83B0C">
            <w:pPr>
              <w:pStyle w:val="BodyTextYO"/>
            </w:pPr>
          </w:p>
        </w:tc>
      </w:tr>
      <w:tr w:rsidR="00B77C2C" w:rsidRPr="00BF2495" w14:paraId="5D618AC3" w14:textId="77777777" w:rsidTr="00B83B0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61F57664" w14:textId="77777777" w:rsidR="00B77C2C" w:rsidRDefault="00B77C2C" w:rsidP="00B83B0C">
            <w:pPr>
              <w:pStyle w:val="Heading5"/>
            </w:pPr>
            <w:proofErr w:type="gramStart"/>
            <w:r>
              <w:t>When</w:t>
            </w:r>
            <w:proofErr w:type="gramEnd"/>
          </w:p>
          <w:p w14:paraId="20CBD297" w14:textId="77777777" w:rsidR="00B77C2C" w:rsidRPr="00BF2495" w:rsidRDefault="00B77C2C" w:rsidP="00B83B0C">
            <w:pPr>
              <w:pStyle w:val="BodyTextYO"/>
            </w:pPr>
            <w:r>
              <w:t>When will you commit to making contact?</w:t>
            </w:r>
          </w:p>
        </w:tc>
        <w:tc>
          <w:tcPr>
            <w:tcW w:w="6237" w:type="dxa"/>
            <w:tcBorders>
              <w:left w:val="single" w:sz="4" w:space="0" w:color="7F7F7F" w:themeColor="text1" w:themeTint="80"/>
            </w:tcBorders>
          </w:tcPr>
          <w:p w14:paraId="465AB2C9" w14:textId="77777777" w:rsidR="00B77C2C" w:rsidRDefault="00B77C2C" w:rsidP="00B83B0C">
            <w:pPr>
              <w:pStyle w:val="BodyTextYO"/>
            </w:pPr>
          </w:p>
          <w:p w14:paraId="2089B13F" w14:textId="77777777" w:rsidR="00B77C2C" w:rsidRPr="00BF2495" w:rsidRDefault="00B77C2C" w:rsidP="00B83B0C">
            <w:pPr>
              <w:pStyle w:val="BodyTextYO"/>
            </w:pPr>
          </w:p>
        </w:tc>
      </w:tr>
    </w:tbl>
    <w:p w14:paraId="705F8FB4" w14:textId="0215429F" w:rsidR="00B77C2C" w:rsidRDefault="00B77C2C">
      <w:pPr>
        <w:rPr>
          <w:b/>
        </w:rPr>
      </w:pPr>
    </w:p>
    <w:p w14:paraId="4B5676E2" w14:textId="77777777" w:rsidR="00B77C2C" w:rsidRPr="00BF2495" w:rsidRDefault="00B77C2C" w:rsidP="00B77C2C">
      <w:pPr>
        <w:pStyle w:val="Heading4"/>
      </w:pPr>
    </w:p>
    <w:sectPr w:rsidR="00B77C2C" w:rsidRPr="00BF2495" w:rsidSect="00593B4E">
      <w:footerReference w:type="even" r:id="rId9"/>
      <w:footerReference w:type="default" r:id="rId10"/>
      <w:pgSz w:w="11910" w:h="16840"/>
      <w:pgMar w:top="1418" w:right="1701" w:bottom="141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1294" w14:textId="77777777" w:rsidR="00FC48F1" w:rsidRDefault="00FC48F1">
      <w:r>
        <w:separator/>
      </w:r>
    </w:p>
  </w:endnote>
  <w:endnote w:type="continuationSeparator" w:id="0">
    <w:p w14:paraId="38BAAB7A" w14:textId="77777777" w:rsidR="00FC48F1" w:rsidRDefault="00FC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eastAsia="MS Gothic"/>
      </w:rPr>
      <w:id w:val="769429866"/>
      <w:docPartObj>
        <w:docPartGallery w:val="Page Numbers (Bottom of Page)"/>
        <w:docPartUnique/>
      </w:docPartObj>
    </w:sdtPr>
    <w:sdtContent>
      <w:p w14:paraId="21418A7E" w14:textId="77777777" w:rsidR="004A25B4" w:rsidRDefault="004A25B4" w:rsidP="00EA627B">
        <w:pPr>
          <w:pStyle w:val="Footer"/>
          <w:framePr w:wrap="none" w:vAnchor="text" w:hAnchor="margin" w:xAlign="right" w:y="1"/>
          <w:rPr>
            <w:rStyle w:val="PageNumber"/>
            <w:rFonts w:eastAsia="MS Gothic"/>
          </w:rPr>
        </w:pPr>
        <w:r>
          <w:rPr>
            <w:rStyle w:val="PageNumber"/>
            <w:rFonts w:eastAsia="MS Gothic"/>
          </w:rPr>
          <w:fldChar w:fldCharType="begin"/>
        </w:r>
        <w:r>
          <w:rPr>
            <w:rStyle w:val="PageNumber"/>
            <w:rFonts w:eastAsia="MS Gothic"/>
          </w:rPr>
          <w:instrText xml:space="preserve"> PAGE </w:instrText>
        </w:r>
        <w:r>
          <w:rPr>
            <w:rStyle w:val="PageNumber"/>
            <w:rFonts w:eastAsia="MS Gothic"/>
          </w:rPr>
          <w:fldChar w:fldCharType="end"/>
        </w:r>
      </w:p>
    </w:sdtContent>
  </w:sdt>
  <w:p w14:paraId="6A6AC0C1" w14:textId="77777777" w:rsidR="004A25B4" w:rsidRDefault="004A25B4" w:rsidP="005513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Montserrat Medium" w:eastAsia="MS Gothic" w:hAnsi="Montserrat Medium"/>
        <w:color w:val="0432FF"/>
        <w:sz w:val="20"/>
        <w:szCs w:val="20"/>
      </w:rPr>
      <w:id w:val="8656911"/>
      <w:docPartObj>
        <w:docPartGallery w:val="Page Numbers (Bottom of Page)"/>
        <w:docPartUnique/>
      </w:docPartObj>
    </w:sdtPr>
    <w:sdtContent>
      <w:p w14:paraId="15C9D892" w14:textId="77777777" w:rsidR="00B5210A" w:rsidRPr="0055132F" w:rsidRDefault="00B5210A" w:rsidP="00EA627B">
        <w:pPr>
          <w:pStyle w:val="Footer"/>
          <w:framePr w:w="228" w:h="281" w:hRule="exact" w:wrap="none" w:vAnchor="text" w:hAnchor="page" w:x="10987" w:y="-618"/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</w:pP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begin"/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instrText xml:space="preserve"> PAGE </w:instrTex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separate"/>
        </w:r>
        <w:r w:rsidRPr="0055132F">
          <w:rPr>
            <w:rStyle w:val="PageNumber"/>
            <w:rFonts w:ascii="Montserrat Medium" w:eastAsia="MS Gothic" w:hAnsi="Montserrat Medium"/>
            <w:noProof/>
            <w:color w:val="0432FF"/>
            <w:sz w:val="20"/>
            <w:szCs w:val="20"/>
          </w:rPr>
          <w:t>5</w:t>
        </w:r>
        <w:r w:rsidRPr="0055132F">
          <w:rPr>
            <w:rStyle w:val="PageNumber"/>
            <w:rFonts w:ascii="Montserrat Medium" w:eastAsia="MS Gothic" w:hAnsi="Montserrat Medium"/>
            <w:color w:val="0432FF"/>
            <w:sz w:val="20"/>
            <w:szCs w:val="20"/>
          </w:rPr>
          <w:fldChar w:fldCharType="end"/>
        </w:r>
      </w:p>
    </w:sdtContent>
  </w:sdt>
  <w:p w14:paraId="5F0805D8" w14:textId="77777777" w:rsidR="004A25B4" w:rsidRPr="00BF071E" w:rsidRDefault="004A25B4" w:rsidP="00EA627B">
    <w:pPr>
      <w:pStyle w:val="Footer"/>
      <w:ind w:right="360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F4BB" w14:textId="77777777" w:rsidR="00FC48F1" w:rsidRDefault="00FC48F1">
      <w:r>
        <w:separator/>
      </w:r>
    </w:p>
  </w:footnote>
  <w:footnote w:type="continuationSeparator" w:id="0">
    <w:p w14:paraId="31FCC39F" w14:textId="77777777" w:rsidR="00FC48F1" w:rsidRDefault="00FC4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1C7607D5"/>
    <w:multiLevelType w:val="hybridMultilevel"/>
    <w:tmpl w:val="E94E0B14"/>
    <w:lvl w:ilvl="0" w:tplc="6E425CBE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2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685A3D"/>
    <w:multiLevelType w:val="multilevel"/>
    <w:tmpl w:val="38A4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12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3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97593C"/>
    <w:multiLevelType w:val="hybridMultilevel"/>
    <w:tmpl w:val="167E5D90"/>
    <w:lvl w:ilvl="0" w:tplc="E26283E8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0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500039">
    <w:abstractNumId w:val="20"/>
  </w:num>
  <w:num w:numId="2" w16cid:durableId="1093934741">
    <w:abstractNumId w:val="19"/>
  </w:num>
  <w:num w:numId="3" w16cid:durableId="21440956">
    <w:abstractNumId w:val="7"/>
  </w:num>
  <w:num w:numId="4" w16cid:durableId="1959406578">
    <w:abstractNumId w:val="0"/>
  </w:num>
  <w:num w:numId="5" w16cid:durableId="1160655699">
    <w:abstractNumId w:val="12"/>
  </w:num>
  <w:num w:numId="6" w16cid:durableId="96026332">
    <w:abstractNumId w:val="9"/>
  </w:num>
  <w:num w:numId="7" w16cid:durableId="1692411704">
    <w:abstractNumId w:val="17"/>
  </w:num>
  <w:num w:numId="8" w16cid:durableId="307632891">
    <w:abstractNumId w:val="13"/>
  </w:num>
  <w:num w:numId="9" w16cid:durableId="1476877061">
    <w:abstractNumId w:val="1"/>
  </w:num>
  <w:num w:numId="10" w16cid:durableId="76682625">
    <w:abstractNumId w:val="5"/>
  </w:num>
  <w:num w:numId="11" w16cid:durableId="1378893516">
    <w:abstractNumId w:val="15"/>
  </w:num>
  <w:num w:numId="12" w16cid:durableId="134566829">
    <w:abstractNumId w:val="4"/>
  </w:num>
  <w:num w:numId="13" w16cid:durableId="153188572">
    <w:abstractNumId w:val="18"/>
  </w:num>
  <w:num w:numId="14" w16cid:durableId="1262106410">
    <w:abstractNumId w:val="6"/>
  </w:num>
  <w:num w:numId="15" w16cid:durableId="161361598">
    <w:abstractNumId w:val="14"/>
  </w:num>
  <w:num w:numId="16" w16cid:durableId="1934242498">
    <w:abstractNumId w:val="11"/>
  </w:num>
  <w:num w:numId="17" w16cid:durableId="595401557">
    <w:abstractNumId w:val="21"/>
  </w:num>
  <w:num w:numId="18" w16cid:durableId="566378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5149653">
    <w:abstractNumId w:val="16"/>
  </w:num>
  <w:num w:numId="20" w16cid:durableId="1960840213">
    <w:abstractNumId w:val="2"/>
  </w:num>
  <w:num w:numId="21" w16cid:durableId="578442292">
    <w:abstractNumId w:val="3"/>
  </w:num>
  <w:num w:numId="22" w16cid:durableId="20982091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15B0"/>
    <w:rsid w:val="00031621"/>
    <w:rsid w:val="00037143"/>
    <w:rsid w:val="000379FC"/>
    <w:rsid w:val="00042A32"/>
    <w:rsid w:val="000700D0"/>
    <w:rsid w:val="00072B98"/>
    <w:rsid w:val="00072D5D"/>
    <w:rsid w:val="000777BA"/>
    <w:rsid w:val="00081764"/>
    <w:rsid w:val="00084FBC"/>
    <w:rsid w:val="00087515"/>
    <w:rsid w:val="000A0EF2"/>
    <w:rsid w:val="000B16CC"/>
    <w:rsid w:val="000B2EE5"/>
    <w:rsid w:val="000B608E"/>
    <w:rsid w:val="000B661C"/>
    <w:rsid w:val="000C0512"/>
    <w:rsid w:val="000C0EDB"/>
    <w:rsid w:val="000C4871"/>
    <w:rsid w:val="000C673D"/>
    <w:rsid w:val="000F63CF"/>
    <w:rsid w:val="000F74EE"/>
    <w:rsid w:val="00123488"/>
    <w:rsid w:val="001515D2"/>
    <w:rsid w:val="00152192"/>
    <w:rsid w:val="00175C99"/>
    <w:rsid w:val="00177D81"/>
    <w:rsid w:val="0018453A"/>
    <w:rsid w:val="0019226F"/>
    <w:rsid w:val="00194762"/>
    <w:rsid w:val="001B4CC0"/>
    <w:rsid w:val="001C3883"/>
    <w:rsid w:val="001D0C94"/>
    <w:rsid w:val="001D7129"/>
    <w:rsid w:val="001E6F87"/>
    <w:rsid w:val="001E7908"/>
    <w:rsid w:val="001F0E50"/>
    <w:rsid w:val="001F1611"/>
    <w:rsid w:val="001F4696"/>
    <w:rsid w:val="001F4CF7"/>
    <w:rsid w:val="0020015A"/>
    <w:rsid w:val="002142C8"/>
    <w:rsid w:val="00233EC0"/>
    <w:rsid w:val="002365D2"/>
    <w:rsid w:val="00245030"/>
    <w:rsid w:val="002576B9"/>
    <w:rsid w:val="00257910"/>
    <w:rsid w:val="002627FC"/>
    <w:rsid w:val="00265C21"/>
    <w:rsid w:val="0027234A"/>
    <w:rsid w:val="002966AB"/>
    <w:rsid w:val="0029676E"/>
    <w:rsid w:val="002A055A"/>
    <w:rsid w:val="002A58D5"/>
    <w:rsid w:val="002A6603"/>
    <w:rsid w:val="002C533C"/>
    <w:rsid w:val="002E0CF8"/>
    <w:rsid w:val="00307B57"/>
    <w:rsid w:val="00323AAD"/>
    <w:rsid w:val="00341394"/>
    <w:rsid w:val="003550A0"/>
    <w:rsid w:val="00372863"/>
    <w:rsid w:val="00381E72"/>
    <w:rsid w:val="00395651"/>
    <w:rsid w:val="003A792F"/>
    <w:rsid w:val="003C1E81"/>
    <w:rsid w:val="003C6559"/>
    <w:rsid w:val="003D47F8"/>
    <w:rsid w:val="003E0A44"/>
    <w:rsid w:val="003F01D3"/>
    <w:rsid w:val="003F3532"/>
    <w:rsid w:val="00416AE3"/>
    <w:rsid w:val="004253B9"/>
    <w:rsid w:val="00430567"/>
    <w:rsid w:val="0043518E"/>
    <w:rsid w:val="00463AAA"/>
    <w:rsid w:val="0047010A"/>
    <w:rsid w:val="00474B08"/>
    <w:rsid w:val="0048243A"/>
    <w:rsid w:val="0048384B"/>
    <w:rsid w:val="004853EA"/>
    <w:rsid w:val="00492C5C"/>
    <w:rsid w:val="004A25B4"/>
    <w:rsid w:val="004B352A"/>
    <w:rsid w:val="004B4249"/>
    <w:rsid w:val="00507344"/>
    <w:rsid w:val="005115BA"/>
    <w:rsid w:val="00522130"/>
    <w:rsid w:val="00531F57"/>
    <w:rsid w:val="00541E05"/>
    <w:rsid w:val="00550DF8"/>
    <w:rsid w:val="00554DE3"/>
    <w:rsid w:val="005550C0"/>
    <w:rsid w:val="00562653"/>
    <w:rsid w:val="00583D0B"/>
    <w:rsid w:val="0059018D"/>
    <w:rsid w:val="00591867"/>
    <w:rsid w:val="005918D0"/>
    <w:rsid w:val="00593B4E"/>
    <w:rsid w:val="005A54AD"/>
    <w:rsid w:val="005C2148"/>
    <w:rsid w:val="005D3076"/>
    <w:rsid w:val="005D45E1"/>
    <w:rsid w:val="005E0370"/>
    <w:rsid w:val="005E2C78"/>
    <w:rsid w:val="005F4B9F"/>
    <w:rsid w:val="005F7854"/>
    <w:rsid w:val="006227EA"/>
    <w:rsid w:val="00624A54"/>
    <w:rsid w:val="00661F98"/>
    <w:rsid w:val="00667E53"/>
    <w:rsid w:val="00670DFA"/>
    <w:rsid w:val="0068157D"/>
    <w:rsid w:val="00683253"/>
    <w:rsid w:val="006969ED"/>
    <w:rsid w:val="006A2127"/>
    <w:rsid w:val="006B17F0"/>
    <w:rsid w:val="006D2795"/>
    <w:rsid w:val="006D6CD4"/>
    <w:rsid w:val="00736D85"/>
    <w:rsid w:val="00740509"/>
    <w:rsid w:val="00760979"/>
    <w:rsid w:val="00775F64"/>
    <w:rsid w:val="007761F8"/>
    <w:rsid w:val="00776D7F"/>
    <w:rsid w:val="00777237"/>
    <w:rsid w:val="007808C2"/>
    <w:rsid w:val="00782635"/>
    <w:rsid w:val="007845E9"/>
    <w:rsid w:val="00784D52"/>
    <w:rsid w:val="007B187E"/>
    <w:rsid w:val="007C399B"/>
    <w:rsid w:val="007C43CE"/>
    <w:rsid w:val="007D62AB"/>
    <w:rsid w:val="007E4D46"/>
    <w:rsid w:val="007F6E90"/>
    <w:rsid w:val="0081422D"/>
    <w:rsid w:val="008325A6"/>
    <w:rsid w:val="00832F8A"/>
    <w:rsid w:val="00834ABD"/>
    <w:rsid w:val="00846D63"/>
    <w:rsid w:val="0087021A"/>
    <w:rsid w:val="0087765F"/>
    <w:rsid w:val="0088703B"/>
    <w:rsid w:val="008A6D77"/>
    <w:rsid w:val="008B31FB"/>
    <w:rsid w:val="008B3729"/>
    <w:rsid w:val="008F0493"/>
    <w:rsid w:val="008F15F0"/>
    <w:rsid w:val="008F7995"/>
    <w:rsid w:val="008F7998"/>
    <w:rsid w:val="00905D0A"/>
    <w:rsid w:val="00907F92"/>
    <w:rsid w:val="00913620"/>
    <w:rsid w:val="00925FBC"/>
    <w:rsid w:val="0093100A"/>
    <w:rsid w:val="009345A0"/>
    <w:rsid w:val="00937808"/>
    <w:rsid w:val="00950131"/>
    <w:rsid w:val="00957F40"/>
    <w:rsid w:val="009658CD"/>
    <w:rsid w:val="00984B3F"/>
    <w:rsid w:val="00997306"/>
    <w:rsid w:val="009A223C"/>
    <w:rsid w:val="009A2CA0"/>
    <w:rsid w:val="009A39CA"/>
    <w:rsid w:val="009A48C7"/>
    <w:rsid w:val="009C1DFF"/>
    <w:rsid w:val="009D284E"/>
    <w:rsid w:val="009E0D14"/>
    <w:rsid w:val="009E20E7"/>
    <w:rsid w:val="009E22B0"/>
    <w:rsid w:val="009F4F70"/>
    <w:rsid w:val="00A23CE0"/>
    <w:rsid w:val="00A46A2B"/>
    <w:rsid w:val="00A545CA"/>
    <w:rsid w:val="00A56C00"/>
    <w:rsid w:val="00A66A0D"/>
    <w:rsid w:val="00A85026"/>
    <w:rsid w:val="00A904A4"/>
    <w:rsid w:val="00A93CC9"/>
    <w:rsid w:val="00A94426"/>
    <w:rsid w:val="00AA3528"/>
    <w:rsid w:val="00AE7053"/>
    <w:rsid w:val="00B13C8D"/>
    <w:rsid w:val="00B23C13"/>
    <w:rsid w:val="00B25B1D"/>
    <w:rsid w:val="00B3411F"/>
    <w:rsid w:val="00B47DE2"/>
    <w:rsid w:val="00B47E2E"/>
    <w:rsid w:val="00B5210A"/>
    <w:rsid w:val="00B74CFC"/>
    <w:rsid w:val="00B77C2C"/>
    <w:rsid w:val="00B77CDB"/>
    <w:rsid w:val="00B95FF3"/>
    <w:rsid w:val="00BA3977"/>
    <w:rsid w:val="00BC487C"/>
    <w:rsid w:val="00BC52A6"/>
    <w:rsid w:val="00BD4E04"/>
    <w:rsid w:val="00BE7EC0"/>
    <w:rsid w:val="00BF2495"/>
    <w:rsid w:val="00BF3951"/>
    <w:rsid w:val="00C11895"/>
    <w:rsid w:val="00C11B3C"/>
    <w:rsid w:val="00C12370"/>
    <w:rsid w:val="00C1718C"/>
    <w:rsid w:val="00C36FCD"/>
    <w:rsid w:val="00C40AB1"/>
    <w:rsid w:val="00C63B95"/>
    <w:rsid w:val="00C808E6"/>
    <w:rsid w:val="00C86320"/>
    <w:rsid w:val="00CB2A64"/>
    <w:rsid w:val="00CE58B7"/>
    <w:rsid w:val="00CF03BC"/>
    <w:rsid w:val="00CF05B7"/>
    <w:rsid w:val="00D1303D"/>
    <w:rsid w:val="00D165A5"/>
    <w:rsid w:val="00D22723"/>
    <w:rsid w:val="00D60BF2"/>
    <w:rsid w:val="00D665E2"/>
    <w:rsid w:val="00D82202"/>
    <w:rsid w:val="00D86D91"/>
    <w:rsid w:val="00DA3B64"/>
    <w:rsid w:val="00DD290B"/>
    <w:rsid w:val="00DE0ADB"/>
    <w:rsid w:val="00DE5E87"/>
    <w:rsid w:val="00DF48DE"/>
    <w:rsid w:val="00E0156B"/>
    <w:rsid w:val="00E039F5"/>
    <w:rsid w:val="00E46530"/>
    <w:rsid w:val="00E55C4E"/>
    <w:rsid w:val="00E6769E"/>
    <w:rsid w:val="00E73D34"/>
    <w:rsid w:val="00E856D5"/>
    <w:rsid w:val="00E87648"/>
    <w:rsid w:val="00E928BF"/>
    <w:rsid w:val="00EA627B"/>
    <w:rsid w:val="00EB5F46"/>
    <w:rsid w:val="00EB674D"/>
    <w:rsid w:val="00EC0561"/>
    <w:rsid w:val="00EC1DA9"/>
    <w:rsid w:val="00EC4088"/>
    <w:rsid w:val="00EC7B82"/>
    <w:rsid w:val="00EE08CB"/>
    <w:rsid w:val="00EF4385"/>
    <w:rsid w:val="00EF719D"/>
    <w:rsid w:val="00F05946"/>
    <w:rsid w:val="00F127C4"/>
    <w:rsid w:val="00F1559A"/>
    <w:rsid w:val="00F174C6"/>
    <w:rsid w:val="00F25F34"/>
    <w:rsid w:val="00F342AB"/>
    <w:rsid w:val="00F54B6B"/>
    <w:rsid w:val="00F61ED4"/>
    <w:rsid w:val="00F6553D"/>
    <w:rsid w:val="00F77A69"/>
    <w:rsid w:val="00F864EB"/>
    <w:rsid w:val="00F94923"/>
    <w:rsid w:val="00FA2437"/>
    <w:rsid w:val="00FA324E"/>
    <w:rsid w:val="00FC3C83"/>
    <w:rsid w:val="00FC48F1"/>
    <w:rsid w:val="00FD3100"/>
    <w:rsid w:val="00FD4EB6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6AB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7C43CE"/>
    <w:pPr>
      <w:spacing w:before="100"/>
      <w:outlineLvl w:val="0"/>
    </w:pPr>
    <w:rPr>
      <w:rFonts w:ascii="Canela" w:eastAsia="Montserrat-Light" w:hAnsi="Canela" w:cs="Montserrat-Light"/>
      <w:color w:val="1847F5"/>
      <w:sz w:val="72"/>
      <w:szCs w:val="120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20015A"/>
    <w:pPr>
      <w:spacing w:before="360" w:after="240" w:line="320" w:lineRule="exact"/>
      <w:outlineLvl w:val="1"/>
    </w:pPr>
    <w:rPr>
      <w:rFonts w:ascii="Canela" w:eastAsia="Montserrat" w:hAnsi="Canela" w:cs="Montserrat"/>
      <w:bCs/>
      <w:color w:val="103DFA"/>
      <w:sz w:val="48"/>
    </w:rPr>
  </w:style>
  <w:style w:type="paragraph" w:styleId="Heading3">
    <w:name w:val="heading 3"/>
    <w:basedOn w:val="Normal"/>
    <w:next w:val="Heading4"/>
    <w:autoRedefine/>
    <w:uiPriority w:val="1"/>
    <w:qFormat/>
    <w:rsid w:val="001B4CC0"/>
    <w:pPr>
      <w:widowControl w:val="0"/>
      <w:autoSpaceDE w:val="0"/>
      <w:autoSpaceDN w:val="0"/>
      <w:spacing w:before="360" w:after="240"/>
      <w:ind w:right="907"/>
      <w:outlineLvl w:val="2"/>
    </w:pPr>
    <w:rPr>
      <w:rFonts w:ascii="Canela" w:eastAsia="Montserrat-Medium" w:hAnsi="Canela" w:cs="Montserrat-Medium"/>
      <w:color w:val="1847F5"/>
      <w:sz w:val="28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F05946"/>
    <w:pPr>
      <w:widowControl w:val="0"/>
      <w:autoSpaceDE w:val="0"/>
      <w:autoSpaceDN w:val="0"/>
      <w:spacing w:before="360" w:after="240"/>
      <w:outlineLvl w:val="3"/>
    </w:pPr>
    <w:rPr>
      <w:b/>
    </w:rPr>
  </w:style>
  <w:style w:type="paragraph" w:styleId="Heading5">
    <w:name w:val="heading 5"/>
    <w:basedOn w:val="Normal"/>
    <w:autoRedefine/>
    <w:uiPriority w:val="1"/>
    <w:qFormat/>
    <w:rsid w:val="00B5210A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B77C2C"/>
    <w:pPr>
      <w:spacing w:before="120" w:after="120" w:line="260" w:lineRule="exact"/>
    </w:pPr>
    <w:rPr>
      <w:rFonts w:eastAsia="MArial-Light" w:cs="MArial-Light"/>
      <w:sz w:val="20"/>
      <w:shd w:val="clear" w:color="auto" w:fill="FFFFFF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20015A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7C43CE"/>
    <w:rPr>
      <w:rFonts w:ascii="Canela" w:eastAsia="Montserrat-Light" w:hAnsi="Canela" w:cs="Montserrat-Light"/>
      <w:color w:val="1847F5"/>
      <w:sz w:val="72"/>
      <w:szCs w:val="120"/>
    </w:rPr>
  </w:style>
  <w:style w:type="paragraph" w:styleId="NoSpacing">
    <w:name w:val="No Spacing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semiHidden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8F15F0"/>
    <w:pPr>
      <w:contextualSpacing/>
    </w:pPr>
    <w:rPr>
      <w:rFonts w:ascii="Canela" w:eastAsia="MS Gothic" w:hAnsi="Canela"/>
      <w:color w:val="1847F5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F15F0"/>
    <w:rPr>
      <w:rFonts w:ascii="Canela" w:eastAsia="MS Gothic" w:hAnsi="Canela" w:cs="Times New Roman"/>
      <w:color w:val="1847F5"/>
      <w:spacing w:val="-10"/>
      <w:kern w:val="28"/>
      <w:sz w:val="56"/>
      <w:szCs w:val="56"/>
      <w:bdr w:val="none" w:sz="0" w:space="0" w:color="auto"/>
      <w:shd w:val="clear" w:color="auto" w:fill="auto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562653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uiPriority w:val="1"/>
    <w:qFormat/>
    <w:rsid w:val="002A58D5"/>
    <w:pPr>
      <w:spacing w:line="276" w:lineRule="auto"/>
    </w:pPr>
    <w:rPr>
      <w:color w:val="1847F5"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F127C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957F40"/>
    <w:rPr>
      <w:rFonts w:ascii="Montserrat" w:hAnsi="Montserrat"/>
      <w:i/>
      <w:iCs/>
      <w:color w:val="404040" w:themeColor="text1" w:themeTint="BF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2142C8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olandabeattie/Yo%20&amp;%20Co%20Dropbox/Yo%20&amp;%20Co/3.%20Yo&amp;Co%20brand/1.%20Brand%20Assets/3.%20Templates/Y&amp;C-Word-Template-v1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AD0CF4-E726-CA42-9AEF-9D7AF20DE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Y&amp;C-Word-Template-v1.0.dot</Template>
  <TotalTime>11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1432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4</cp:revision>
  <cp:lastPrinted>2021-10-06T00:05:00Z</cp:lastPrinted>
  <dcterms:created xsi:type="dcterms:W3CDTF">2023-03-21T01:24:00Z</dcterms:created>
  <dcterms:modified xsi:type="dcterms:W3CDTF">2023-03-24T04:13:00Z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