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E954" w14:textId="77777777" w:rsidR="00BF2495" w:rsidRDefault="00BF2495" w:rsidP="007C43CE">
      <w:pPr>
        <w:pStyle w:val="Title"/>
      </w:pPr>
    </w:p>
    <w:p w14:paraId="30A4978E" w14:textId="750441A3" w:rsidR="007C43CE" w:rsidRDefault="007C43CE" w:rsidP="007C43CE">
      <w:pPr>
        <w:pStyle w:val="Title"/>
      </w:pPr>
      <w:r w:rsidRPr="007C43CE">
        <w:rPr>
          <w:rStyle w:val="Heading1Char"/>
          <w:noProof/>
        </w:rPr>
        <w:drawing>
          <wp:anchor distT="0" distB="0" distL="114300" distR="114300" simplePos="0" relativeHeight="251661312" behindDoc="0" locked="0" layoutInCell="1" allowOverlap="1" wp14:anchorId="33579FE7" wp14:editId="04F2812A">
            <wp:simplePos x="0" y="0"/>
            <wp:positionH relativeFrom="margin">
              <wp:posOffset>5621867</wp:posOffset>
            </wp:positionH>
            <wp:positionV relativeFrom="margin">
              <wp:posOffset>-524722</wp:posOffset>
            </wp:positionV>
            <wp:extent cx="761365" cy="761365"/>
            <wp:effectExtent l="0" t="0" r="635" b="0"/>
            <wp:wrapSquare wrapText="bothSides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68B">
        <w:t>Career strategy</w:t>
      </w:r>
      <w:r w:rsidR="008C287F">
        <w:t xml:space="preserve"> snapshot</w:t>
      </w:r>
    </w:p>
    <w:p w14:paraId="649424AE" w14:textId="77777777" w:rsidR="00BF2495" w:rsidRDefault="00BF2495" w:rsidP="00BF2495"/>
    <w:p w14:paraId="6984D3A3" w14:textId="1FC9F51C" w:rsidR="00B77C2C" w:rsidRDefault="00B7668B" w:rsidP="00B77C2C">
      <w:pPr>
        <w:pStyle w:val="Heading3"/>
      </w:pPr>
      <w:r>
        <w:t xml:space="preserve">My leadership </w:t>
      </w:r>
      <w:proofErr w:type="gramStart"/>
      <w:r>
        <w:t>purpose</w:t>
      </w:r>
      <w:proofErr w:type="gramEnd"/>
    </w:p>
    <w:p w14:paraId="0AB18B83" w14:textId="1B886ADE" w:rsidR="00B77C2C" w:rsidRDefault="004B26FF" w:rsidP="006D1E91">
      <w:pPr>
        <w:pStyle w:val="BodyTextYO"/>
      </w:pPr>
      <w:r>
        <w:t>Craft a leadership purpose statement that captures the desired impact of your leadership on</w:t>
      </w:r>
      <w:r w:rsidR="006D1E91">
        <w:t xml:space="preserve"> </w:t>
      </w:r>
      <w:r>
        <w:t>people</w:t>
      </w:r>
      <w:r w:rsidR="006D1E91">
        <w:t xml:space="preserve">, </w:t>
      </w:r>
      <w:r>
        <w:t>your functional area</w:t>
      </w:r>
      <w:r w:rsidR="008C287F">
        <w:t xml:space="preserve"> / team</w:t>
      </w:r>
      <w:r w:rsidR="006D1E91">
        <w:t xml:space="preserve">, </w:t>
      </w:r>
      <w:r>
        <w:t>your organisation</w:t>
      </w:r>
      <w:r w:rsidR="006D1E91">
        <w:t xml:space="preserve">, </w:t>
      </w:r>
      <w:r>
        <w:t>your industry</w:t>
      </w:r>
      <w:r w:rsidR="006D1E91">
        <w:t xml:space="preserve">, and </w:t>
      </w:r>
      <w:r>
        <w:t>potentially, the world</w:t>
      </w:r>
      <w:r w:rsidR="006D1E91">
        <w:t>.</w:t>
      </w:r>
    </w:p>
    <w:p w14:paraId="54CDACD0" w14:textId="431C8BEE" w:rsidR="006D1E91" w:rsidRDefault="006D1E91" w:rsidP="006D1E91">
      <w:pPr>
        <w:pStyle w:val="BodyTextYO"/>
        <w:rPr>
          <w:lang w:eastAsia="en-US"/>
        </w:rPr>
      </w:pPr>
      <w:r>
        <w:rPr>
          <w:lang w:eastAsia="en-US"/>
        </w:rPr>
        <w:t xml:space="preserve">If industry and global impact feels too far a stretch, then just keep it as people, </w:t>
      </w:r>
      <w:proofErr w:type="gramStart"/>
      <w:r>
        <w:rPr>
          <w:lang w:eastAsia="en-US"/>
        </w:rPr>
        <w:t>team</w:t>
      </w:r>
      <w:proofErr w:type="gramEnd"/>
      <w:r>
        <w:rPr>
          <w:lang w:eastAsia="en-US"/>
        </w:rPr>
        <w:t xml:space="preserve"> and organisation. </w:t>
      </w:r>
    </w:p>
    <w:p w14:paraId="579479D4" w14:textId="29D7BF2B" w:rsidR="008C287F" w:rsidRDefault="008C287F" w:rsidP="008C287F">
      <w:pPr>
        <w:pStyle w:val="Bullet1"/>
        <w:numPr>
          <w:ilvl w:val="0"/>
          <w:numId w:val="0"/>
        </w:numPr>
        <w:rPr>
          <w:lang w:eastAsia="en-US"/>
        </w:rPr>
      </w:pPr>
      <w:r>
        <w:t xml:space="preserve">Include some ‘how’ comments </w:t>
      </w:r>
      <w:proofErr w:type="gramStart"/>
      <w:r w:rsidR="006D1E91">
        <w:t>ie</w:t>
      </w:r>
      <w:proofErr w:type="gramEnd"/>
      <w:r w:rsidR="006D1E91">
        <w:t xml:space="preserve"> </w:t>
      </w:r>
      <w:r>
        <w:t>how you will achieve that impact.</w:t>
      </w:r>
    </w:p>
    <w:p w14:paraId="7669D1AC" w14:textId="77777777" w:rsidR="00BF2495" w:rsidRDefault="00BF2495" w:rsidP="00BF2495"/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B77C2C" w:rsidRPr="00BF2495" w14:paraId="624DB547" w14:textId="77777777" w:rsidTr="001219F6">
        <w:tc>
          <w:tcPr>
            <w:tcW w:w="9067" w:type="dxa"/>
          </w:tcPr>
          <w:p w14:paraId="01BF062F" w14:textId="77777777" w:rsidR="00B77C2C" w:rsidRDefault="00B77C2C" w:rsidP="00BF2495">
            <w:pPr>
              <w:pStyle w:val="BodyTextYO"/>
            </w:pPr>
          </w:p>
          <w:p w14:paraId="3D620C20" w14:textId="77777777" w:rsidR="00B77C2C" w:rsidRDefault="00B77C2C" w:rsidP="00BF2495">
            <w:pPr>
              <w:pStyle w:val="BodyTextYO"/>
            </w:pPr>
          </w:p>
          <w:p w14:paraId="1716ACD4" w14:textId="77777777" w:rsidR="00B77C2C" w:rsidRDefault="00B77C2C" w:rsidP="00BF2495">
            <w:pPr>
              <w:pStyle w:val="BodyTextYO"/>
            </w:pPr>
          </w:p>
          <w:p w14:paraId="5018CBC2" w14:textId="7577FC4B" w:rsidR="00B77C2C" w:rsidRPr="00BF2495" w:rsidRDefault="00B77C2C" w:rsidP="00BF2495">
            <w:pPr>
              <w:pStyle w:val="BodyTextYO"/>
            </w:pPr>
          </w:p>
        </w:tc>
      </w:tr>
    </w:tbl>
    <w:p w14:paraId="4296A1E5" w14:textId="377C11D0" w:rsidR="00B77C2C" w:rsidRDefault="008C287F" w:rsidP="008C287F">
      <w:pPr>
        <w:pStyle w:val="Heading3"/>
      </w:pPr>
      <w:r>
        <w:t xml:space="preserve">My leadership </w:t>
      </w:r>
      <w:proofErr w:type="gramStart"/>
      <w:r>
        <w:t>profile</w:t>
      </w:r>
      <w:proofErr w:type="gramEnd"/>
    </w:p>
    <w:p w14:paraId="1697E995" w14:textId="130F0851" w:rsidR="00B77C2C" w:rsidRDefault="008C287F" w:rsidP="00B77C2C">
      <w:pPr>
        <w:pStyle w:val="BodyTextYO"/>
      </w:pPr>
      <w:r>
        <w:t xml:space="preserve">What do you need to be known for to fulfil that purpose? </w:t>
      </w:r>
    </w:p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B77C2C" w:rsidRPr="00BF2495" w14:paraId="6F9E951A" w14:textId="77777777" w:rsidTr="00B83B0C">
        <w:tc>
          <w:tcPr>
            <w:tcW w:w="9067" w:type="dxa"/>
          </w:tcPr>
          <w:p w14:paraId="0F003071" w14:textId="77777777" w:rsidR="00B77C2C" w:rsidRDefault="00B77C2C" w:rsidP="00B83B0C">
            <w:pPr>
              <w:pStyle w:val="BodyTextYO"/>
            </w:pPr>
          </w:p>
          <w:p w14:paraId="154F1454" w14:textId="77777777" w:rsidR="00B77C2C" w:rsidRDefault="00B77C2C" w:rsidP="00B83B0C">
            <w:pPr>
              <w:pStyle w:val="BodyTextYO"/>
            </w:pPr>
          </w:p>
          <w:p w14:paraId="15CB939D" w14:textId="77777777" w:rsidR="00B77C2C" w:rsidRDefault="00B77C2C" w:rsidP="00B83B0C">
            <w:pPr>
              <w:pStyle w:val="BodyTextYO"/>
            </w:pPr>
          </w:p>
          <w:p w14:paraId="3DEAB13F" w14:textId="77777777" w:rsidR="00B77C2C" w:rsidRPr="00BF2495" w:rsidRDefault="00B77C2C" w:rsidP="00B83B0C">
            <w:pPr>
              <w:pStyle w:val="BodyTextYO"/>
            </w:pPr>
          </w:p>
        </w:tc>
      </w:tr>
    </w:tbl>
    <w:p w14:paraId="7AC87718" w14:textId="23C03043" w:rsidR="008C287F" w:rsidRPr="008C287F" w:rsidRDefault="008C287F" w:rsidP="008C287F">
      <w:pPr>
        <w:pStyle w:val="Heading3"/>
      </w:pPr>
      <w:r w:rsidRPr="008C287F">
        <w:t xml:space="preserve">Your growth </w:t>
      </w:r>
      <w:proofErr w:type="gramStart"/>
      <w:r w:rsidRPr="008C287F">
        <w:t>edge</w:t>
      </w:r>
      <w:proofErr w:type="gramEnd"/>
    </w:p>
    <w:p w14:paraId="46CC7654" w14:textId="5941BF3D" w:rsidR="00B77C2C" w:rsidRDefault="008C287F" w:rsidP="00B77C2C">
      <w:pPr>
        <w:pStyle w:val="BodyTextYO"/>
      </w:pPr>
      <w:r>
        <w:t xml:space="preserve">How do you need to adapt and evolve to build that profile and fulfill your leadership purpose. This should be </w:t>
      </w:r>
      <w:proofErr w:type="gramStart"/>
      <w:r>
        <w:t>similar to</w:t>
      </w:r>
      <w:proofErr w:type="gramEnd"/>
      <w:r>
        <w:t xml:space="preserve"> your current adaptive challenge or inform your next one.</w:t>
      </w:r>
    </w:p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B77C2C" w:rsidRPr="00BF2495" w14:paraId="1FB48A53" w14:textId="77777777" w:rsidTr="00B83B0C">
        <w:tc>
          <w:tcPr>
            <w:tcW w:w="9067" w:type="dxa"/>
          </w:tcPr>
          <w:p w14:paraId="735A4F27" w14:textId="77777777" w:rsidR="00B77C2C" w:rsidRDefault="00B77C2C" w:rsidP="00B83B0C">
            <w:pPr>
              <w:pStyle w:val="BodyTextYO"/>
            </w:pPr>
          </w:p>
          <w:p w14:paraId="6CE4E9BE" w14:textId="77777777" w:rsidR="00B77C2C" w:rsidRDefault="00B77C2C" w:rsidP="00B83B0C">
            <w:pPr>
              <w:pStyle w:val="BodyTextYO"/>
            </w:pPr>
          </w:p>
          <w:p w14:paraId="60F9C138" w14:textId="77777777" w:rsidR="00B77C2C" w:rsidRDefault="00B77C2C" w:rsidP="00B83B0C">
            <w:pPr>
              <w:pStyle w:val="BodyTextYO"/>
            </w:pPr>
          </w:p>
          <w:p w14:paraId="68765C01" w14:textId="77777777" w:rsidR="00B77C2C" w:rsidRPr="00BF2495" w:rsidRDefault="00B77C2C" w:rsidP="00B83B0C">
            <w:pPr>
              <w:pStyle w:val="BodyTextYO"/>
            </w:pPr>
          </w:p>
        </w:tc>
      </w:tr>
    </w:tbl>
    <w:p w14:paraId="256194CA" w14:textId="77777777" w:rsidR="006D1E91" w:rsidRDefault="006D1E91" w:rsidP="008C287F">
      <w:pPr>
        <w:pStyle w:val="Heading3"/>
      </w:pPr>
    </w:p>
    <w:p w14:paraId="2C7ABE93" w14:textId="77777777" w:rsidR="006D1E91" w:rsidRDefault="006D1E91">
      <w:pPr>
        <w:rPr>
          <w:rFonts w:ascii="Canela" w:eastAsia="Montserrat-Medium" w:hAnsi="Canela" w:cs="Montserrat-Medium"/>
          <w:color w:val="1847F5"/>
          <w:sz w:val="28"/>
          <w:shd w:val="clear" w:color="auto" w:fill="FFFFFF"/>
          <w:lang w:eastAsia="en-US" w:bidi="en-US"/>
        </w:rPr>
      </w:pPr>
      <w:r>
        <w:br w:type="page"/>
      </w:r>
    </w:p>
    <w:p w14:paraId="4BA06B71" w14:textId="2B95CA33" w:rsidR="00B77C2C" w:rsidRDefault="008C287F" w:rsidP="008C287F">
      <w:pPr>
        <w:pStyle w:val="Heading3"/>
      </w:pPr>
      <w:r>
        <w:lastRenderedPageBreak/>
        <w:t xml:space="preserve">Your next career </w:t>
      </w:r>
      <w:proofErr w:type="gramStart"/>
      <w:r>
        <w:t>move</w:t>
      </w:r>
      <w:proofErr w:type="gramEnd"/>
    </w:p>
    <w:p w14:paraId="3F3C3C93" w14:textId="51F44818" w:rsidR="008C287F" w:rsidRDefault="008C287F" w:rsidP="006D1E91">
      <w:pPr>
        <w:pStyle w:val="BodyTextYO"/>
        <w:rPr>
          <w:lang w:eastAsia="en-US"/>
        </w:rPr>
      </w:pPr>
      <w:r>
        <w:t xml:space="preserve">Reflecting on your alignment review (page 25 -27 of Your Leadership Potential workbook), what is your next career move? </w:t>
      </w:r>
      <w:r w:rsidR="006D1E91">
        <w:t>Remember c</w:t>
      </w:r>
      <w:r>
        <w:t>areer goals are not just about a promotion or taking your boss’ job! It might also mean</w:t>
      </w:r>
      <w:r w:rsidR="006D1E91">
        <w:t xml:space="preserve"> </w:t>
      </w:r>
      <w:r>
        <w:t>expanding or reshaping your role</w:t>
      </w:r>
      <w:r w:rsidR="006D1E91">
        <w:t xml:space="preserve">, </w:t>
      </w:r>
      <w:r>
        <w:t>elevating your impact for a move well into the future</w:t>
      </w:r>
      <w:r w:rsidR="006D1E91">
        <w:t xml:space="preserve">, </w:t>
      </w:r>
      <w:r>
        <w:t>moving up a level</w:t>
      </w:r>
      <w:r w:rsidR="006D1E91">
        <w:t xml:space="preserve">, or </w:t>
      </w:r>
      <w:r>
        <w:t>changing roles or functional areas.</w:t>
      </w:r>
    </w:p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6D1E91" w:rsidRPr="00BF2495" w14:paraId="1C44B7FF" w14:textId="77777777" w:rsidTr="000E5C2D">
        <w:tc>
          <w:tcPr>
            <w:tcW w:w="9067" w:type="dxa"/>
          </w:tcPr>
          <w:p w14:paraId="31D79882" w14:textId="77777777" w:rsidR="006D1E91" w:rsidRDefault="006D1E91" w:rsidP="000E5C2D">
            <w:pPr>
              <w:pStyle w:val="BodyTextYO"/>
            </w:pPr>
          </w:p>
          <w:p w14:paraId="756C738E" w14:textId="77777777" w:rsidR="006D1E91" w:rsidRDefault="006D1E91" w:rsidP="000E5C2D">
            <w:pPr>
              <w:pStyle w:val="BodyTextYO"/>
            </w:pPr>
          </w:p>
          <w:p w14:paraId="5C9A087E" w14:textId="77777777" w:rsidR="006D1E91" w:rsidRPr="00BF2495" w:rsidRDefault="006D1E91" w:rsidP="000E5C2D">
            <w:pPr>
              <w:pStyle w:val="BodyTextYO"/>
            </w:pPr>
          </w:p>
        </w:tc>
      </w:tr>
    </w:tbl>
    <w:p w14:paraId="5F8E1C4E" w14:textId="466B4B8E" w:rsidR="008C287F" w:rsidRDefault="008C287F" w:rsidP="008C287F">
      <w:pPr>
        <w:pStyle w:val="BodyTextYO"/>
      </w:pPr>
      <w:r>
        <w:t>In what timeframe do you want</w:t>
      </w:r>
      <w:r w:rsidR="006D1E91">
        <w:t xml:space="preserve"> to achieve that next move?</w:t>
      </w:r>
    </w:p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6D1E91" w:rsidRPr="00BF2495" w14:paraId="3AA3C481" w14:textId="77777777" w:rsidTr="000E5C2D">
        <w:tc>
          <w:tcPr>
            <w:tcW w:w="9067" w:type="dxa"/>
          </w:tcPr>
          <w:p w14:paraId="1FB89585" w14:textId="77777777" w:rsidR="006D1E91" w:rsidRDefault="006D1E91" w:rsidP="000E5C2D">
            <w:pPr>
              <w:pStyle w:val="BodyTextYO"/>
            </w:pPr>
          </w:p>
          <w:p w14:paraId="343A4632" w14:textId="53C74BED" w:rsidR="006D1E91" w:rsidRPr="00BF2495" w:rsidRDefault="006D1E91" w:rsidP="000E5C2D">
            <w:pPr>
              <w:pStyle w:val="BodyTextYO"/>
            </w:pPr>
          </w:p>
        </w:tc>
      </w:tr>
    </w:tbl>
    <w:p w14:paraId="2C767C80" w14:textId="09F3D163" w:rsidR="006D1E91" w:rsidRDefault="006D1E91" w:rsidP="008C287F">
      <w:pPr>
        <w:pStyle w:val="BodyTextYO"/>
      </w:pPr>
      <w:r>
        <w:t>What are the mindset and skills you need to develop to achieve that career move? How are you going to develop them? Eg specific task or project exposure, feedback / guidance from people (who specifically), external networks, personal learning and reflection, specific course etc.</w:t>
      </w:r>
    </w:p>
    <w:tbl>
      <w:tblPr>
        <w:tblStyle w:val="TableGrid"/>
        <w:tblW w:w="906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256"/>
        <w:gridCol w:w="3969"/>
        <w:gridCol w:w="1840"/>
      </w:tblGrid>
      <w:tr w:rsidR="006D1E91" w:rsidRPr="00BF2495" w14:paraId="4B5D1617" w14:textId="149DDF9C" w:rsidTr="006D1E91">
        <w:tc>
          <w:tcPr>
            <w:tcW w:w="3256" w:type="dxa"/>
          </w:tcPr>
          <w:p w14:paraId="57F0C908" w14:textId="10252EA0" w:rsidR="006D1E91" w:rsidRPr="00BF2495" w:rsidRDefault="006D1E91" w:rsidP="006D1E91">
            <w:pPr>
              <w:pStyle w:val="Heading5"/>
            </w:pPr>
            <w:r>
              <w:t>Mindset or skill</w:t>
            </w:r>
          </w:p>
        </w:tc>
        <w:tc>
          <w:tcPr>
            <w:tcW w:w="3969" w:type="dxa"/>
          </w:tcPr>
          <w:p w14:paraId="0E4EEA8E" w14:textId="7819CDE0" w:rsidR="006D1E91" w:rsidRDefault="006D1E91" w:rsidP="006D1E91">
            <w:pPr>
              <w:pStyle w:val="Heading5"/>
            </w:pPr>
            <w:r>
              <w:t>How to develop</w:t>
            </w:r>
          </w:p>
        </w:tc>
        <w:tc>
          <w:tcPr>
            <w:tcW w:w="1840" w:type="dxa"/>
          </w:tcPr>
          <w:p w14:paraId="07982ADC" w14:textId="399B6481" w:rsidR="006D1E91" w:rsidRDefault="006D1E91" w:rsidP="006D1E91">
            <w:pPr>
              <w:pStyle w:val="Heading5"/>
            </w:pPr>
            <w:r>
              <w:t>By when</w:t>
            </w:r>
          </w:p>
        </w:tc>
      </w:tr>
      <w:tr w:rsidR="006D1E91" w:rsidRPr="00BF2495" w14:paraId="2EA9744D" w14:textId="77777777" w:rsidTr="006D1E91">
        <w:tc>
          <w:tcPr>
            <w:tcW w:w="3256" w:type="dxa"/>
          </w:tcPr>
          <w:p w14:paraId="5BCCC0C4" w14:textId="77777777" w:rsidR="006D1E91" w:rsidRPr="00BF2495" w:rsidRDefault="006D1E91" w:rsidP="000E5C2D">
            <w:pPr>
              <w:pStyle w:val="BodyTextYO"/>
            </w:pPr>
          </w:p>
        </w:tc>
        <w:tc>
          <w:tcPr>
            <w:tcW w:w="3969" w:type="dxa"/>
          </w:tcPr>
          <w:p w14:paraId="590C0794" w14:textId="77777777" w:rsidR="006D1E91" w:rsidRDefault="006D1E91" w:rsidP="000E5C2D">
            <w:pPr>
              <w:pStyle w:val="BodyTextYO"/>
            </w:pPr>
          </w:p>
        </w:tc>
        <w:tc>
          <w:tcPr>
            <w:tcW w:w="1840" w:type="dxa"/>
          </w:tcPr>
          <w:p w14:paraId="7109AA8E" w14:textId="77777777" w:rsidR="006D1E91" w:rsidRDefault="006D1E91" w:rsidP="000E5C2D">
            <w:pPr>
              <w:pStyle w:val="BodyTextYO"/>
            </w:pPr>
          </w:p>
          <w:p w14:paraId="45E56045" w14:textId="77777777" w:rsidR="006D1E91" w:rsidRDefault="006D1E91" w:rsidP="000E5C2D">
            <w:pPr>
              <w:pStyle w:val="BodyTextYO"/>
            </w:pPr>
          </w:p>
          <w:p w14:paraId="3D8B9394" w14:textId="1AE10765" w:rsidR="006D1E91" w:rsidRDefault="006D1E91" w:rsidP="000E5C2D">
            <w:pPr>
              <w:pStyle w:val="BodyTextYO"/>
            </w:pPr>
          </w:p>
        </w:tc>
      </w:tr>
      <w:tr w:rsidR="006D1E91" w:rsidRPr="00BF2495" w14:paraId="52870F99" w14:textId="77777777" w:rsidTr="006D1E91">
        <w:tc>
          <w:tcPr>
            <w:tcW w:w="3256" w:type="dxa"/>
          </w:tcPr>
          <w:p w14:paraId="7934595F" w14:textId="77777777" w:rsidR="006D1E91" w:rsidRDefault="006D1E91" w:rsidP="000E5C2D">
            <w:pPr>
              <w:pStyle w:val="BodyTextYO"/>
            </w:pPr>
          </w:p>
          <w:p w14:paraId="321515A6" w14:textId="77777777" w:rsidR="006D1E91" w:rsidRDefault="006D1E91" w:rsidP="000E5C2D">
            <w:pPr>
              <w:pStyle w:val="BodyTextYO"/>
            </w:pPr>
          </w:p>
          <w:p w14:paraId="6E06D75F" w14:textId="68557923" w:rsidR="006D1E91" w:rsidRPr="00BF2495" w:rsidRDefault="006D1E91" w:rsidP="000E5C2D">
            <w:pPr>
              <w:pStyle w:val="BodyTextYO"/>
            </w:pPr>
          </w:p>
        </w:tc>
        <w:tc>
          <w:tcPr>
            <w:tcW w:w="3969" w:type="dxa"/>
          </w:tcPr>
          <w:p w14:paraId="1C04B38F" w14:textId="77777777" w:rsidR="006D1E91" w:rsidRDefault="006D1E91" w:rsidP="000E5C2D">
            <w:pPr>
              <w:pStyle w:val="BodyTextYO"/>
            </w:pPr>
          </w:p>
          <w:p w14:paraId="17815AF0" w14:textId="7B694558" w:rsidR="006D1E91" w:rsidRDefault="006D1E91" w:rsidP="000E5C2D">
            <w:pPr>
              <w:pStyle w:val="BodyTextYO"/>
            </w:pPr>
          </w:p>
        </w:tc>
        <w:tc>
          <w:tcPr>
            <w:tcW w:w="1840" w:type="dxa"/>
          </w:tcPr>
          <w:p w14:paraId="588A73BD" w14:textId="77777777" w:rsidR="006D1E91" w:rsidRDefault="006D1E91" w:rsidP="000E5C2D">
            <w:pPr>
              <w:pStyle w:val="BodyTextYO"/>
            </w:pPr>
          </w:p>
        </w:tc>
      </w:tr>
      <w:tr w:rsidR="006D1E91" w:rsidRPr="00BF2495" w14:paraId="4F8255AD" w14:textId="77777777" w:rsidTr="006D1E91">
        <w:tc>
          <w:tcPr>
            <w:tcW w:w="3256" w:type="dxa"/>
          </w:tcPr>
          <w:p w14:paraId="49720B39" w14:textId="77777777" w:rsidR="006D1E91" w:rsidRDefault="006D1E91" w:rsidP="000E5C2D">
            <w:pPr>
              <w:pStyle w:val="BodyTextYO"/>
            </w:pPr>
          </w:p>
          <w:p w14:paraId="31239B20" w14:textId="77777777" w:rsidR="006D1E91" w:rsidRDefault="006D1E91" w:rsidP="000E5C2D">
            <w:pPr>
              <w:pStyle w:val="BodyTextYO"/>
            </w:pPr>
          </w:p>
          <w:p w14:paraId="28B30F8B" w14:textId="3725686B" w:rsidR="006D1E91" w:rsidRDefault="006D1E91" w:rsidP="000E5C2D">
            <w:pPr>
              <w:pStyle w:val="BodyTextYO"/>
            </w:pPr>
          </w:p>
        </w:tc>
        <w:tc>
          <w:tcPr>
            <w:tcW w:w="3969" w:type="dxa"/>
          </w:tcPr>
          <w:p w14:paraId="78681A4A" w14:textId="77777777" w:rsidR="006D1E91" w:rsidRDefault="006D1E91" w:rsidP="000E5C2D">
            <w:pPr>
              <w:pStyle w:val="BodyTextYO"/>
            </w:pPr>
          </w:p>
        </w:tc>
        <w:tc>
          <w:tcPr>
            <w:tcW w:w="1840" w:type="dxa"/>
          </w:tcPr>
          <w:p w14:paraId="4CC57E12" w14:textId="77777777" w:rsidR="006D1E91" w:rsidRDefault="006D1E91" w:rsidP="000E5C2D">
            <w:pPr>
              <w:pStyle w:val="BodyTextYO"/>
            </w:pPr>
          </w:p>
        </w:tc>
      </w:tr>
      <w:tr w:rsidR="006D1E91" w:rsidRPr="00BF2495" w14:paraId="67D49825" w14:textId="77777777" w:rsidTr="006D1E91">
        <w:tc>
          <w:tcPr>
            <w:tcW w:w="3256" w:type="dxa"/>
          </w:tcPr>
          <w:p w14:paraId="107FA6F5" w14:textId="77777777" w:rsidR="006D1E91" w:rsidRDefault="006D1E91" w:rsidP="000E5C2D">
            <w:pPr>
              <w:pStyle w:val="BodyTextYO"/>
            </w:pPr>
          </w:p>
          <w:p w14:paraId="5E95ECD8" w14:textId="77777777" w:rsidR="006D1E91" w:rsidRDefault="006D1E91" w:rsidP="000E5C2D">
            <w:pPr>
              <w:pStyle w:val="BodyTextYO"/>
            </w:pPr>
          </w:p>
          <w:p w14:paraId="7732EA88" w14:textId="0C34BF27" w:rsidR="006D1E91" w:rsidRDefault="006D1E91" w:rsidP="000E5C2D">
            <w:pPr>
              <w:pStyle w:val="BodyTextYO"/>
            </w:pPr>
          </w:p>
        </w:tc>
        <w:tc>
          <w:tcPr>
            <w:tcW w:w="3969" w:type="dxa"/>
          </w:tcPr>
          <w:p w14:paraId="775C4AF4" w14:textId="77777777" w:rsidR="006D1E91" w:rsidRDefault="006D1E91" w:rsidP="000E5C2D">
            <w:pPr>
              <w:pStyle w:val="BodyTextYO"/>
            </w:pPr>
          </w:p>
        </w:tc>
        <w:tc>
          <w:tcPr>
            <w:tcW w:w="1840" w:type="dxa"/>
          </w:tcPr>
          <w:p w14:paraId="2AB4740B" w14:textId="77777777" w:rsidR="006D1E91" w:rsidRDefault="006D1E91" w:rsidP="000E5C2D">
            <w:pPr>
              <w:pStyle w:val="BodyTextYO"/>
            </w:pPr>
          </w:p>
        </w:tc>
      </w:tr>
      <w:tr w:rsidR="006D1E91" w:rsidRPr="00BF2495" w14:paraId="052FDFAE" w14:textId="77777777" w:rsidTr="006D1E91">
        <w:tc>
          <w:tcPr>
            <w:tcW w:w="3256" w:type="dxa"/>
          </w:tcPr>
          <w:p w14:paraId="2BCC558D" w14:textId="05E59665" w:rsidR="006D1E91" w:rsidRDefault="006D1E91" w:rsidP="000E5C2D">
            <w:pPr>
              <w:pStyle w:val="BodyTextYO"/>
            </w:pPr>
          </w:p>
        </w:tc>
        <w:tc>
          <w:tcPr>
            <w:tcW w:w="3969" w:type="dxa"/>
          </w:tcPr>
          <w:p w14:paraId="49B4805D" w14:textId="77777777" w:rsidR="006D1E91" w:rsidRDefault="006D1E91" w:rsidP="000E5C2D">
            <w:pPr>
              <w:pStyle w:val="BodyTextYO"/>
            </w:pPr>
          </w:p>
          <w:p w14:paraId="10474148" w14:textId="77777777" w:rsidR="006D1E91" w:rsidRDefault="006D1E91" w:rsidP="000E5C2D">
            <w:pPr>
              <w:pStyle w:val="BodyTextYO"/>
            </w:pPr>
          </w:p>
          <w:p w14:paraId="58FACA14" w14:textId="2CAD529E" w:rsidR="006D1E91" w:rsidRDefault="006D1E91" w:rsidP="000E5C2D">
            <w:pPr>
              <w:pStyle w:val="BodyTextYO"/>
            </w:pPr>
          </w:p>
        </w:tc>
        <w:tc>
          <w:tcPr>
            <w:tcW w:w="1840" w:type="dxa"/>
          </w:tcPr>
          <w:p w14:paraId="28274286" w14:textId="77777777" w:rsidR="006D1E91" w:rsidRDefault="006D1E91" w:rsidP="000E5C2D">
            <w:pPr>
              <w:pStyle w:val="BodyTextYO"/>
            </w:pPr>
          </w:p>
        </w:tc>
      </w:tr>
    </w:tbl>
    <w:p w14:paraId="13DC123F" w14:textId="77777777" w:rsidR="006D1E91" w:rsidRDefault="006D1E91" w:rsidP="008C287F">
      <w:pPr>
        <w:pStyle w:val="BodyTextYO"/>
      </w:pPr>
    </w:p>
    <w:sectPr w:rsidR="006D1E91" w:rsidSect="00593B4E">
      <w:footerReference w:type="even" r:id="rId9"/>
      <w:footerReference w:type="default" r:id="rId10"/>
      <w:pgSz w:w="11910" w:h="16840"/>
      <w:pgMar w:top="1418" w:right="1701" w:bottom="141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FB420" w14:textId="77777777" w:rsidR="007E6999" w:rsidRDefault="007E6999">
      <w:r>
        <w:separator/>
      </w:r>
    </w:p>
  </w:endnote>
  <w:endnote w:type="continuationSeparator" w:id="0">
    <w:p w14:paraId="622F102B" w14:textId="77777777" w:rsidR="007E6999" w:rsidRDefault="007E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nela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tserrat-Light">
    <w:altName w:val="Montserr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-Medium">
    <w:altName w:val="Montserrat Medium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l-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eastAsia="MS Gothic"/>
      </w:rPr>
      <w:id w:val="769429866"/>
      <w:docPartObj>
        <w:docPartGallery w:val="Page Numbers (Bottom of Page)"/>
        <w:docPartUnique/>
      </w:docPartObj>
    </w:sdtPr>
    <w:sdtContent>
      <w:p w14:paraId="21418A7E" w14:textId="77777777" w:rsidR="004A25B4" w:rsidRDefault="004A25B4" w:rsidP="00EA627B">
        <w:pPr>
          <w:pStyle w:val="Footer"/>
          <w:framePr w:wrap="none" w:vAnchor="text" w:hAnchor="margin" w:xAlign="right" w:y="1"/>
          <w:rPr>
            <w:rStyle w:val="PageNumber"/>
            <w:rFonts w:eastAsia="MS Gothic"/>
          </w:rPr>
        </w:pPr>
        <w:r>
          <w:rPr>
            <w:rStyle w:val="PageNumber"/>
            <w:rFonts w:eastAsia="MS Gothic"/>
          </w:rPr>
          <w:fldChar w:fldCharType="begin"/>
        </w:r>
        <w:r>
          <w:rPr>
            <w:rStyle w:val="PageNumber"/>
            <w:rFonts w:eastAsia="MS Gothic"/>
          </w:rPr>
          <w:instrText xml:space="preserve"> PAGE </w:instrText>
        </w:r>
        <w:r>
          <w:rPr>
            <w:rStyle w:val="PageNumber"/>
            <w:rFonts w:eastAsia="MS Gothic"/>
          </w:rPr>
          <w:fldChar w:fldCharType="end"/>
        </w:r>
      </w:p>
    </w:sdtContent>
  </w:sdt>
  <w:p w14:paraId="6A6AC0C1" w14:textId="77777777" w:rsidR="004A25B4" w:rsidRDefault="004A25B4" w:rsidP="005513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Montserrat Medium" w:eastAsia="MS Gothic" w:hAnsi="Montserrat Medium"/>
        <w:color w:val="0432FF"/>
        <w:sz w:val="20"/>
        <w:szCs w:val="20"/>
      </w:rPr>
      <w:id w:val="8656911"/>
      <w:docPartObj>
        <w:docPartGallery w:val="Page Numbers (Bottom of Page)"/>
        <w:docPartUnique/>
      </w:docPartObj>
    </w:sdtPr>
    <w:sdtContent>
      <w:p w14:paraId="15C9D892" w14:textId="77777777" w:rsidR="00B5210A" w:rsidRPr="0055132F" w:rsidRDefault="00B5210A" w:rsidP="00EA627B">
        <w:pPr>
          <w:pStyle w:val="Footer"/>
          <w:framePr w:w="228" w:h="281" w:hRule="exact" w:wrap="none" w:vAnchor="text" w:hAnchor="page" w:x="10987" w:y="-618"/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</w:pP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begin"/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instrText xml:space="preserve"> PAGE </w:instrText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separate"/>
        </w:r>
        <w:r w:rsidRPr="0055132F">
          <w:rPr>
            <w:rStyle w:val="PageNumber"/>
            <w:rFonts w:ascii="Montserrat Medium" w:eastAsia="MS Gothic" w:hAnsi="Montserrat Medium"/>
            <w:noProof/>
            <w:color w:val="0432FF"/>
            <w:sz w:val="20"/>
            <w:szCs w:val="20"/>
          </w:rPr>
          <w:t>5</w:t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end"/>
        </w:r>
      </w:p>
    </w:sdtContent>
  </w:sdt>
  <w:p w14:paraId="5F0805D8" w14:textId="77777777" w:rsidR="004A25B4" w:rsidRPr="00BF071E" w:rsidRDefault="004A25B4" w:rsidP="00EA627B">
    <w:pPr>
      <w:pStyle w:val="Footer"/>
      <w:ind w:right="360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E2F7" w14:textId="77777777" w:rsidR="007E6999" w:rsidRDefault="007E6999">
      <w:r>
        <w:separator/>
      </w:r>
    </w:p>
  </w:footnote>
  <w:footnote w:type="continuationSeparator" w:id="0">
    <w:p w14:paraId="2C65F799" w14:textId="77777777" w:rsidR="007E6999" w:rsidRDefault="007E6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4BE8981A"/>
    <w:styleLink w:val="ListParagraph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1C7607D5"/>
    <w:multiLevelType w:val="hybridMultilevel"/>
    <w:tmpl w:val="E94E0B14"/>
    <w:lvl w:ilvl="0" w:tplc="6E425CBE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1847F5"/>
      </w:rPr>
    </w:lvl>
    <w:lvl w:ilvl="1" w:tplc="08090003" w:tentative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2" w15:restartNumberingAfterBreak="0">
    <w:nsid w:val="22316EF4"/>
    <w:multiLevelType w:val="hybridMultilevel"/>
    <w:tmpl w:val="A12C7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1394"/>
    <w:multiLevelType w:val="hybridMultilevel"/>
    <w:tmpl w:val="29BA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84A78"/>
    <w:multiLevelType w:val="hybridMultilevel"/>
    <w:tmpl w:val="517C804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76C70EF"/>
    <w:multiLevelType w:val="hybridMultilevel"/>
    <w:tmpl w:val="13A638C6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46E6E64"/>
    <w:multiLevelType w:val="multilevel"/>
    <w:tmpl w:val="720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C32A6C"/>
    <w:multiLevelType w:val="hybridMultilevel"/>
    <w:tmpl w:val="384655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4E3B012F"/>
    <w:multiLevelType w:val="hybridMultilevel"/>
    <w:tmpl w:val="10BAF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415FB8"/>
    <w:multiLevelType w:val="hybridMultilevel"/>
    <w:tmpl w:val="D25C9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685A3D"/>
    <w:multiLevelType w:val="multilevel"/>
    <w:tmpl w:val="38A4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13382"/>
    <w:multiLevelType w:val="multilevel"/>
    <w:tmpl w:val="61440ADC"/>
    <w:styleLink w:val="CurrentList1"/>
    <w:lvl w:ilvl="0">
      <w:start w:val="1"/>
      <w:numFmt w:val="bullet"/>
      <w:lvlText w:val=""/>
      <w:lvlJc w:val="left"/>
      <w:rPr>
        <w:rFonts w:ascii="Symbol" w:hAnsi="Symbol" w:hint="default"/>
        <w:color w:val="1847F5"/>
      </w:rPr>
    </w:lvl>
    <w:lvl w:ilvl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12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3" w15:restartNumberingAfterBreak="0">
    <w:nsid w:val="63573970"/>
    <w:multiLevelType w:val="hybridMultilevel"/>
    <w:tmpl w:val="700C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B07DB"/>
    <w:multiLevelType w:val="multilevel"/>
    <w:tmpl w:val="F41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464B8E"/>
    <w:multiLevelType w:val="multilevel"/>
    <w:tmpl w:val="7A8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97593C"/>
    <w:multiLevelType w:val="hybridMultilevel"/>
    <w:tmpl w:val="167E5D90"/>
    <w:lvl w:ilvl="0" w:tplc="E26283E8">
      <w:start w:val="1"/>
      <w:numFmt w:val="decimal"/>
      <w:pStyle w:val="Numberedtex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F18C1"/>
    <w:multiLevelType w:val="hybridMultilevel"/>
    <w:tmpl w:val="90045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430D0F"/>
    <w:multiLevelType w:val="hybridMultilevel"/>
    <w:tmpl w:val="7E22685C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70B81288"/>
    <w:multiLevelType w:val="hybridMultilevel"/>
    <w:tmpl w:val="38BE513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0" w15:restartNumberingAfterBreak="0">
    <w:nsid w:val="7965743B"/>
    <w:multiLevelType w:val="hybridMultilevel"/>
    <w:tmpl w:val="8BC69458"/>
    <w:lvl w:ilvl="0" w:tplc="9D927A7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393939"/>
        <w:spacing w:val="-19"/>
        <w:w w:val="100"/>
        <w:sz w:val="20"/>
        <w:szCs w:val="20"/>
        <w:lang w:val="en-US" w:eastAsia="en-US" w:bidi="en-US"/>
      </w:rPr>
    </w:lvl>
    <w:lvl w:ilvl="1" w:tplc="64544F7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2" w:tplc="AF62C6C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en-US"/>
      </w:rPr>
    </w:lvl>
    <w:lvl w:ilvl="3" w:tplc="83468048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en-US"/>
      </w:rPr>
    </w:lvl>
    <w:lvl w:ilvl="4" w:tplc="C1BE08E2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en-US"/>
      </w:rPr>
    </w:lvl>
    <w:lvl w:ilvl="5" w:tplc="02363A82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6" w:tplc="144265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en-US"/>
      </w:rPr>
    </w:lvl>
    <w:lvl w:ilvl="7" w:tplc="3E48D7EE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en-US"/>
      </w:rPr>
    </w:lvl>
    <w:lvl w:ilvl="8" w:tplc="44DC195E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7A0A1EC6"/>
    <w:multiLevelType w:val="hybridMultilevel"/>
    <w:tmpl w:val="A65CAA14"/>
    <w:lvl w:ilvl="0" w:tplc="455C300E">
      <w:start w:val="1"/>
      <w:numFmt w:val="bullet"/>
      <w:pStyle w:val="Secondbullet"/>
      <w:lvlText w:val="—"/>
      <w:lvlJc w:val="left"/>
      <w:pPr>
        <w:ind w:left="737" w:hanging="45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500039">
    <w:abstractNumId w:val="20"/>
  </w:num>
  <w:num w:numId="2" w16cid:durableId="1093934741">
    <w:abstractNumId w:val="19"/>
  </w:num>
  <w:num w:numId="3" w16cid:durableId="21440956">
    <w:abstractNumId w:val="7"/>
  </w:num>
  <w:num w:numId="4" w16cid:durableId="1959406578">
    <w:abstractNumId w:val="0"/>
  </w:num>
  <w:num w:numId="5" w16cid:durableId="1160655699">
    <w:abstractNumId w:val="12"/>
  </w:num>
  <w:num w:numId="6" w16cid:durableId="96026332">
    <w:abstractNumId w:val="9"/>
  </w:num>
  <w:num w:numId="7" w16cid:durableId="1692411704">
    <w:abstractNumId w:val="17"/>
  </w:num>
  <w:num w:numId="8" w16cid:durableId="307632891">
    <w:abstractNumId w:val="13"/>
  </w:num>
  <w:num w:numId="9" w16cid:durableId="1476877061">
    <w:abstractNumId w:val="1"/>
  </w:num>
  <w:num w:numId="10" w16cid:durableId="76682625">
    <w:abstractNumId w:val="5"/>
  </w:num>
  <w:num w:numId="11" w16cid:durableId="1378893516">
    <w:abstractNumId w:val="15"/>
  </w:num>
  <w:num w:numId="12" w16cid:durableId="134566829">
    <w:abstractNumId w:val="4"/>
  </w:num>
  <w:num w:numId="13" w16cid:durableId="153188572">
    <w:abstractNumId w:val="18"/>
  </w:num>
  <w:num w:numId="14" w16cid:durableId="1262106410">
    <w:abstractNumId w:val="6"/>
  </w:num>
  <w:num w:numId="15" w16cid:durableId="161361598">
    <w:abstractNumId w:val="14"/>
  </w:num>
  <w:num w:numId="16" w16cid:durableId="1934242498">
    <w:abstractNumId w:val="11"/>
  </w:num>
  <w:num w:numId="17" w16cid:durableId="595401557">
    <w:abstractNumId w:val="21"/>
  </w:num>
  <w:num w:numId="18" w16cid:durableId="566378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5149653">
    <w:abstractNumId w:val="16"/>
  </w:num>
  <w:num w:numId="20" w16cid:durableId="1960840213">
    <w:abstractNumId w:val="2"/>
  </w:num>
  <w:num w:numId="21" w16cid:durableId="578442292">
    <w:abstractNumId w:val="3"/>
  </w:num>
  <w:num w:numId="22" w16cid:durableId="20982091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F0"/>
    <w:rsid w:val="00013E96"/>
    <w:rsid w:val="000215B0"/>
    <w:rsid w:val="00031621"/>
    <w:rsid w:val="00037143"/>
    <w:rsid w:val="000379FC"/>
    <w:rsid w:val="00042A32"/>
    <w:rsid w:val="000700D0"/>
    <w:rsid w:val="00072B98"/>
    <w:rsid w:val="00072D5D"/>
    <w:rsid w:val="000777BA"/>
    <w:rsid w:val="00081764"/>
    <w:rsid w:val="00084FBC"/>
    <w:rsid w:val="00087515"/>
    <w:rsid w:val="000A0EF2"/>
    <w:rsid w:val="000B16CC"/>
    <w:rsid w:val="000B2EE5"/>
    <w:rsid w:val="000B608E"/>
    <w:rsid w:val="000B661C"/>
    <w:rsid w:val="000C0512"/>
    <w:rsid w:val="000C0EDB"/>
    <w:rsid w:val="000C4871"/>
    <w:rsid w:val="000C673D"/>
    <w:rsid w:val="000F63CF"/>
    <w:rsid w:val="000F74EE"/>
    <w:rsid w:val="00123488"/>
    <w:rsid w:val="001515D2"/>
    <w:rsid w:val="00152192"/>
    <w:rsid w:val="00175C99"/>
    <w:rsid w:val="00177D81"/>
    <w:rsid w:val="0018453A"/>
    <w:rsid w:val="0019226F"/>
    <w:rsid w:val="00194762"/>
    <w:rsid w:val="001B4CC0"/>
    <w:rsid w:val="001C3883"/>
    <w:rsid w:val="001D0C94"/>
    <w:rsid w:val="001D7129"/>
    <w:rsid w:val="001E6F87"/>
    <w:rsid w:val="001E7908"/>
    <w:rsid w:val="001F0E50"/>
    <w:rsid w:val="001F1611"/>
    <w:rsid w:val="001F4696"/>
    <w:rsid w:val="001F4CF7"/>
    <w:rsid w:val="0020015A"/>
    <w:rsid w:val="002142C8"/>
    <w:rsid w:val="00233EC0"/>
    <w:rsid w:val="002365D2"/>
    <w:rsid w:val="00245030"/>
    <w:rsid w:val="002576B9"/>
    <w:rsid w:val="00257910"/>
    <w:rsid w:val="002627FC"/>
    <w:rsid w:val="00265C21"/>
    <w:rsid w:val="0027234A"/>
    <w:rsid w:val="002966AB"/>
    <w:rsid w:val="0029676E"/>
    <w:rsid w:val="002A055A"/>
    <w:rsid w:val="002A58D5"/>
    <w:rsid w:val="002A6603"/>
    <w:rsid w:val="002C533C"/>
    <w:rsid w:val="002E0CF8"/>
    <w:rsid w:val="00307B57"/>
    <w:rsid w:val="00323AAD"/>
    <w:rsid w:val="00341394"/>
    <w:rsid w:val="003550A0"/>
    <w:rsid w:val="00372863"/>
    <w:rsid w:val="00381E72"/>
    <w:rsid w:val="00395651"/>
    <w:rsid w:val="003A792F"/>
    <w:rsid w:val="003C1E81"/>
    <w:rsid w:val="003C6559"/>
    <w:rsid w:val="003D47F8"/>
    <w:rsid w:val="003E0A44"/>
    <w:rsid w:val="003F01D3"/>
    <w:rsid w:val="003F3532"/>
    <w:rsid w:val="00416AE3"/>
    <w:rsid w:val="004253B9"/>
    <w:rsid w:val="00430567"/>
    <w:rsid w:val="0043518E"/>
    <w:rsid w:val="00463AAA"/>
    <w:rsid w:val="0047010A"/>
    <w:rsid w:val="00474B08"/>
    <w:rsid w:val="0048243A"/>
    <w:rsid w:val="0048384B"/>
    <w:rsid w:val="004853EA"/>
    <w:rsid w:val="00492C5C"/>
    <w:rsid w:val="004A25B4"/>
    <w:rsid w:val="004B26FF"/>
    <w:rsid w:val="004B352A"/>
    <w:rsid w:val="004B4249"/>
    <w:rsid w:val="00507344"/>
    <w:rsid w:val="005115BA"/>
    <w:rsid w:val="00522130"/>
    <w:rsid w:val="00531F57"/>
    <w:rsid w:val="00541E05"/>
    <w:rsid w:val="00550DF8"/>
    <w:rsid w:val="00554DE3"/>
    <w:rsid w:val="005550C0"/>
    <w:rsid w:val="00562653"/>
    <w:rsid w:val="00583D0B"/>
    <w:rsid w:val="0059018D"/>
    <w:rsid w:val="00591867"/>
    <w:rsid w:val="005918D0"/>
    <w:rsid w:val="00593B4E"/>
    <w:rsid w:val="005A54AD"/>
    <w:rsid w:val="005C2148"/>
    <w:rsid w:val="005D3076"/>
    <w:rsid w:val="005D45E1"/>
    <w:rsid w:val="005E0370"/>
    <w:rsid w:val="005E2C78"/>
    <w:rsid w:val="005F4B9F"/>
    <w:rsid w:val="005F7854"/>
    <w:rsid w:val="006227EA"/>
    <w:rsid w:val="00624A54"/>
    <w:rsid w:val="00661F98"/>
    <w:rsid w:val="00667E53"/>
    <w:rsid w:val="00670DFA"/>
    <w:rsid w:val="0068157D"/>
    <w:rsid w:val="00683253"/>
    <w:rsid w:val="006969ED"/>
    <w:rsid w:val="006A2127"/>
    <w:rsid w:val="006B17F0"/>
    <w:rsid w:val="006D1E91"/>
    <w:rsid w:val="006D2795"/>
    <w:rsid w:val="006D6CD4"/>
    <w:rsid w:val="00736D85"/>
    <w:rsid w:val="00740509"/>
    <w:rsid w:val="00760979"/>
    <w:rsid w:val="00775F64"/>
    <w:rsid w:val="007761F8"/>
    <w:rsid w:val="00776D7F"/>
    <w:rsid w:val="00777237"/>
    <w:rsid w:val="007808C2"/>
    <w:rsid w:val="00782635"/>
    <w:rsid w:val="007845E9"/>
    <w:rsid w:val="00784D52"/>
    <w:rsid w:val="007B187E"/>
    <w:rsid w:val="007C399B"/>
    <w:rsid w:val="007C43CE"/>
    <w:rsid w:val="007D62AB"/>
    <w:rsid w:val="007E4D46"/>
    <w:rsid w:val="007E6999"/>
    <w:rsid w:val="007F6E90"/>
    <w:rsid w:val="0081422D"/>
    <w:rsid w:val="008325A6"/>
    <w:rsid w:val="00832F8A"/>
    <w:rsid w:val="00834ABD"/>
    <w:rsid w:val="00846D63"/>
    <w:rsid w:val="0087021A"/>
    <w:rsid w:val="0087765F"/>
    <w:rsid w:val="0088703B"/>
    <w:rsid w:val="008A6D77"/>
    <w:rsid w:val="008B31FB"/>
    <w:rsid w:val="008B3729"/>
    <w:rsid w:val="008C287F"/>
    <w:rsid w:val="008F0493"/>
    <w:rsid w:val="008F15F0"/>
    <w:rsid w:val="008F7995"/>
    <w:rsid w:val="008F7998"/>
    <w:rsid w:val="00905D0A"/>
    <w:rsid w:val="00907F92"/>
    <w:rsid w:val="00913620"/>
    <w:rsid w:val="00925FBC"/>
    <w:rsid w:val="0093100A"/>
    <w:rsid w:val="009345A0"/>
    <w:rsid w:val="00937808"/>
    <w:rsid w:val="00950131"/>
    <w:rsid w:val="00957F40"/>
    <w:rsid w:val="009658CD"/>
    <w:rsid w:val="00984B3F"/>
    <w:rsid w:val="00997306"/>
    <w:rsid w:val="009A223C"/>
    <w:rsid w:val="009A2CA0"/>
    <w:rsid w:val="009A39CA"/>
    <w:rsid w:val="009A48C7"/>
    <w:rsid w:val="009C1DFF"/>
    <w:rsid w:val="009D284E"/>
    <w:rsid w:val="009E0D14"/>
    <w:rsid w:val="009E20E7"/>
    <w:rsid w:val="009E22B0"/>
    <w:rsid w:val="009F4F70"/>
    <w:rsid w:val="00A23CE0"/>
    <w:rsid w:val="00A46A2B"/>
    <w:rsid w:val="00A545CA"/>
    <w:rsid w:val="00A56C00"/>
    <w:rsid w:val="00A66A0D"/>
    <w:rsid w:val="00A85026"/>
    <w:rsid w:val="00A904A4"/>
    <w:rsid w:val="00A93CC9"/>
    <w:rsid w:val="00A94426"/>
    <w:rsid w:val="00AA3528"/>
    <w:rsid w:val="00AE7053"/>
    <w:rsid w:val="00B13C8D"/>
    <w:rsid w:val="00B23C13"/>
    <w:rsid w:val="00B25B1D"/>
    <w:rsid w:val="00B3411F"/>
    <w:rsid w:val="00B47DE2"/>
    <w:rsid w:val="00B47E2E"/>
    <w:rsid w:val="00B5210A"/>
    <w:rsid w:val="00B74CFC"/>
    <w:rsid w:val="00B7668B"/>
    <w:rsid w:val="00B77C2C"/>
    <w:rsid w:val="00B77CDB"/>
    <w:rsid w:val="00B95FF3"/>
    <w:rsid w:val="00BA3977"/>
    <w:rsid w:val="00BC487C"/>
    <w:rsid w:val="00BC52A6"/>
    <w:rsid w:val="00BD4E04"/>
    <w:rsid w:val="00BE7EC0"/>
    <w:rsid w:val="00BF2495"/>
    <w:rsid w:val="00BF3951"/>
    <w:rsid w:val="00C11895"/>
    <w:rsid w:val="00C11B3C"/>
    <w:rsid w:val="00C12370"/>
    <w:rsid w:val="00C1718C"/>
    <w:rsid w:val="00C36FCD"/>
    <w:rsid w:val="00C40AB1"/>
    <w:rsid w:val="00C63B95"/>
    <w:rsid w:val="00C808E6"/>
    <w:rsid w:val="00C86320"/>
    <w:rsid w:val="00CB2A64"/>
    <w:rsid w:val="00CE58B7"/>
    <w:rsid w:val="00CF03BC"/>
    <w:rsid w:val="00CF05B7"/>
    <w:rsid w:val="00D1303D"/>
    <w:rsid w:val="00D165A5"/>
    <w:rsid w:val="00D22723"/>
    <w:rsid w:val="00D60BF2"/>
    <w:rsid w:val="00D665E2"/>
    <w:rsid w:val="00D82202"/>
    <w:rsid w:val="00D86D91"/>
    <w:rsid w:val="00DA3B64"/>
    <w:rsid w:val="00DD290B"/>
    <w:rsid w:val="00DE0ADB"/>
    <w:rsid w:val="00DE5E87"/>
    <w:rsid w:val="00DF48DE"/>
    <w:rsid w:val="00E0156B"/>
    <w:rsid w:val="00E039F5"/>
    <w:rsid w:val="00E46530"/>
    <w:rsid w:val="00E52578"/>
    <w:rsid w:val="00E55C4E"/>
    <w:rsid w:val="00E6769E"/>
    <w:rsid w:val="00E73D34"/>
    <w:rsid w:val="00E856D5"/>
    <w:rsid w:val="00E87648"/>
    <w:rsid w:val="00E928BF"/>
    <w:rsid w:val="00EA627B"/>
    <w:rsid w:val="00EB5F46"/>
    <w:rsid w:val="00EB674D"/>
    <w:rsid w:val="00EC0561"/>
    <w:rsid w:val="00EC1DA9"/>
    <w:rsid w:val="00EC4088"/>
    <w:rsid w:val="00EC7B82"/>
    <w:rsid w:val="00EE08CB"/>
    <w:rsid w:val="00EF4385"/>
    <w:rsid w:val="00EF719D"/>
    <w:rsid w:val="00F05946"/>
    <w:rsid w:val="00F127C4"/>
    <w:rsid w:val="00F1559A"/>
    <w:rsid w:val="00F174C6"/>
    <w:rsid w:val="00F25F34"/>
    <w:rsid w:val="00F342AB"/>
    <w:rsid w:val="00F54B6B"/>
    <w:rsid w:val="00F61ED4"/>
    <w:rsid w:val="00F6553D"/>
    <w:rsid w:val="00F77A69"/>
    <w:rsid w:val="00F864EB"/>
    <w:rsid w:val="00F94923"/>
    <w:rsid w:val="00FA2437"/>
    <w:rsid w:val="00FA324E"/>
    <w:rsid w:val="00FC3C83"/>
    <w:rsid w:val="00FC48F1"/>
    <w:rsid w:val="00FD3100"/>
    <w:rsid w:val="00FD4EB6"/>
    <w:rsid w:val="00F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5CA5"/>
  <w15:docId w15:val="{72FF18AE-CCF2-7A45-BF45-2183F11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6AB"/>
    <w:rPr>
      <w:rFonts w:ascii="Montserrat" w:eastAsia="Times New Roman" w:hAnsi="Montserrat"/>
      <w:color w:val="5E5E5E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7C43CE"/>
    <w:pPr>
      <w:spacing w:before="100"/>
      <w:outlineLvl w:val="0"/>
    </w:pPr>
    <w:rPr>
      <w:rFonts w:ascii="Canela" w:eastAsia="Montserrat-Light" w:hAnsi="Canela" w:cs="Montserrat-Light"/>
      <w:color w:val="1847F5"/>
      <w:sz w:val="72"/>
      <w:szCs w:val="120"/>
    </w:rPr>
  </w:style>
  <w:style w:type="paragraph" w:styleId="Heading2">
    <w:name w:val="heading 2"/>
    <w:basedOn w:val="Normal"/>
    <w:next w:val="BodyTextYO"/>
    <w:link w:val="Heading2Char"/>
    <w:autoRedefine/>
    <w:uiPriority w:val="1"/>
    <w:qFormat/>
    <w:rsid w:val="0020015A"/>
    <w:pPr>
      <w:spacing w:before="360" w:after="240" w:line="320" w:lineRule="exact"/>
      <w:outlineLvl w:val="1"/>
    </w:pPr>
    <w:rPr>
      <w:rFonts w:ascii="Canela" w:eastAsia="Montserrat" w:hAnsi="Canela" w:cs="Montserrat"/>
      <w:bCs/>
      <w:color w:val="103DFA"/>
      <w:sz w:val="48"/>
    </w:rPr>
  </w:style>
  <w:style w:type="paragraph" w:styleId="Heading3">
    <w:name w:val="heading 3"/>
    <w:basedOn w:val="Normal"/>
    <w:next w:val="Heading4"/>
    <w:autoRedefine/>
    <w:uiPriority w:val="1"/>
    <w:qFormat/>
    <w:rsid w:val="008C287F"/>
    <w:pPr>
      <w:widowControl w:val="0"/>
      <w:autoSpaceDE w:val="0"/>
      <w:autoSpaceDN w:val="0"/>
      <w:spacing w:before="360" w:after="240"/>
      <w:ind w:right="907"/>
      <w:outlineLvl w:val="2"/>
    </w:pPr>
    <w:rPr>
      <w:rFonts w:ascii="Canela" w:eastAsia="Montserrat-Medium" w:hAnsi="Canela" w:cs="Montserrat-Medium"/>
      <w:color w:val="1847F5"/>
      <w:sz w:val="28"/>
      <w:shd w:val="clear" w:color="auto" w:fill="FFFFFF"/>
      <w:lang w:eastAsia="en-US" w:bidi="en-US"/>
    </w:rPr>
  </w:style>
  <w:style w:type="paragraph" w:styleId="Heading4">
    <w:name w:val="heading 4"/>
    <w:basedOn w:val="Normal"/>
    <w:autoRedefine/>
    <w:uiPriority w:val="1"/>
    <w:qFormat/>
    <w:rsid w:val="00F05946"/>
    <w:pPr>
      <w:widowControl w:val="0"/>
      <w:autoSpaceDE w:val="0"/>
      <w:autoSpaceDN w:val="0"/>
      <w:spacing w:before="360" w:after="240"/>
      <w:outlineLvl w:val="3"/>
    </w:pPr>
    <w:rPr>
      <w:b/>
    </w:rPr>
  </w:style>
  <w:style w:type="paragraph" w:styleId="Heading5">
    <w:name w:val="heading 5"/>
    <w:basedOn w:val="Normal"/>
    <w:autoRedefine/>
    <w:uiPriority w:val="1"/>
    <w:qFormat/>
    <w:rsid w:val="00B5210A"/>
    <w:pPr>
      <w:widowControl w:val="0"/>
      <w:autoSpaceDE w:val="0"/>
      <w:autoSpaceDN w:val="0"/>
      <w:spacing w:after="80"/>
      <w:outlineLvl w:val="4"/>
    </w:pPr>
    <w:rPr>
      <w:rFonts w:ascii="Montserrat Medium" w:eastAsia="Arial" w:hAnsi="Montserrat Medium" w:cs="Arial"/>
      <w:b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55A"/>
    <w:pPr>
      <w:keepNext/>
      <w:keepLines/>
      <w:spacing w:before="40"/>
      <w:outlineLvl w:val="5"/>
    </w:pPr>
    <w:rPr>
      <w:rFonts w:eastAsia="MS Gothic"/>
      <w:color w:val="005AC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D665E2"/>
    <w:rPr>
      <w:rFonts w:ascii="Montserrat" w:hAnsi="Montserrat"/>
      <w:color w:val="5E5E5E"/>
      <w:bdr w:val="none" w:sz="0" w:space="0" w:color="auto"/>
      <w:shd w:val="clear" w:color="auto" w:fill="auto"/>
    </w:rPr>
  </w:style>
  <w:style w:type="paragraph" w:styleId="ListParagraph0">
    <w:name w:val="List Paragraph"/>
    <w:aliases w:val="UTS Para"/>
    <w:basedOn w:val="Normal"/>
    <w:uiPriority w:val="34"/>
    <w:qFormat/>
    <w:pPr>
      <w:spacing w:before="40"/>
      <w:ind w:left="476" w:hanging="360"/>
    </w:pPr>
    <w:rPr>
      <w:rFonts w:ascii="Arial" w:eastAsia="Arial" w:hAnsi="Arial" w:cs="Arial"/>
    </w:rPr>
  </w:style>
  <w:style w:type="paragraph" w:customStyle="1" w:styleId="TableParagraph">
    <w:name w:val="Table Paragraph"/>
    <w:uiPriority w:val="1"/>
    <w:qFormat/>
    <w:rsid w:val="002966AB"/>
    <w:pPr>
      <w:widowControl w:val="0"/>
      <w:autoSpaceDE w:val="0"/>
      <w:autoSpaceDN w:val="0"/>
      <w:spacing w:line="360" w:lineRule="auto"/>
      <w:ind w:left="91"/>
    </w:pPr>
    <w:rPr>
      <w:rFonts w:ascii="Montserrat" w:eastAsia="MArial-Light" w:hAnsi="Montserrat" w:cs="MArial-Light"/>
      <w:color w:val="393939"/>
      <w:sz w:val="18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customStyle="1" w:styleId="BodyTextYO">
    <w:name w:val="Body Text YO"/>
    <w:basedOn w:val="Normal"/>
    <w:autoRedefine/>
    <w:uiPriority w:val="1"/>
    <w:qFormat/>
    <w:rsid w:val="00B77C2C"/>
    <w:pPr>
      <w:spacing w:before="120" w:after="120" w:line="260" w:lineRule="exact"/>
    </w:pPr>
    <w:rPr>
      <w:rFonts w:eastAsia="MArial-Light" w:cs="MArial-Light"/>
      <w:sz w:val="20"/>
      <w:shd w:val="clear" w:color="auto" w:fill="FFFFFF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1611"/>
    <w:rPr>
      <w:rFonts w:ascii="Lucida Grande" w:eastAsia="MArial-Light" w:hAnsi="Lucida Grande" w:cs="Lucida Grande"/>
      <w:color w:val="5E5E5E"/>
      <w:sz w:val="18"/>
      <w:szCs w:val="18"/>
      <w:bdr w:val="none" w:sz="0" w:space="0" w:color="auto"/>
      <w:shd w:val="clear" w:color="auto" w:fill="auto"/>
      <w:lang w:bidi="en-US"/>
    </w:rPr>
  </w:style>
  <w:style w:type="character" w:styleId="Strong">
    <w:name w:val="Strong"/>
    <w:uiPriority w:val="22"/>
    <w:qFormat/>
    <w:rsid w:val="00E856D5"/>
    <w:rPr>
      <w:rFonts w:ascii="Montserrat" w:hAnsi="Montserrat"/>
      <w:b/>
      <w:bCs/>
      <w:color w:val="5E5E5E"/>
      <w:bdr w:val="none" w:sz="0" w:space="0" w:color="auto"/>
      <w:shd w:val="clear" w:color="auto" w:fill="auto"/>
    </w:rPr>
  </w:style>
  <w:style w:type="character" w:customStyle="1" w:styleId="Heading2Char">
    <w:name w:val="Heading 2 Char"/>
    <w:link w:val="Heading2"/>
    <w:uiPriority w:val="1"/>
    <w:rsid w:val="0020015A"/>
    <w:rPr>
      <w:rFonts w:ascii="Canela" w:eastAsia="Montserrat" w:hAnsi="Canela" w:cs="Montserrat"/>
      <w:bCs/>
      <w:color w:val="103DFA"/>
      <w:sz w:val="48"/>
      <w:szCs w:val="24"/>
    </w:rPr>
  </w:style>
  <w:style w:type="numbering" w:customStyle="1" w:styleId="ListParagraph">
    <w:name w:val="List_Paragraph"/>
    <w:uiPriority w:val="99"/>
    <w:rsid w:val="00F342AB"/>
    <w:pPr>
      <w:numPr>
        <w:numId w:val="4"/>
      </w:numPr>
    </w:pPr>
  </w:style>
  <w:style w:type="paragraph" w:customStyle="1" w:styleId="ListParagraph2">
    <w:name w:val="List Paragraph 2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850" w:firstLine="0"/>
    </w:pPr>
    <w:rPr>
      <w:rFonts w:eastAsia="Times New Roman" w:cs="Times New Roman"/>
      <w:sz w:val="18"/>
      <w:lang w:eastAsia="en-AU"/>
    </w:rPr>
  </w:style>
  <w:style w:type="paragraph" w:customStyle="1" w:styleId="ListParagraph3">
    <w:name w:val="List Paragraph 3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275" w:firstLine="0"/>
    </w:pPr>
    <w:rPr>
      <w:rFonts w:eastAsia="Times New Roman" w:cs="Times New Roman"/>
      <w:sz w:val="18"/>
      <w:lang w:eastAsia="en-AU"/>
    </w:rPr>
  </w:style>
  <w:style w:type="paragraph" w:customStyle="1" w:styleId="ListParagraph4">
    <w:name w:val="List Paragraph 4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700" w:firstLine="0"/>
    </w:pPr>
    <w:rPr>
      <w:rFonts w:eastAsia="Times New Roman" w:cs="Times New Roman"/>
      <w:sz w:val="18"/>
      <w:lang w:eastAsia="en-AU"/>
    </w:rPr>
  </w:style>
  <w:style w:type="paragraph" w:customStyle="1" w:styleId="ListParagraph5">
    <w:name w:val="List Paragraph 5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125" w:firstLine="0"/>
    </w:pPr>
    <w:rPr>
      <w:rFonts w:eastAsia="Times New Roman" w:cs="Times New Roman"/>
      <w:sz w:val="18"/>
      <w:lang w:eastAsia="en-AU"/>
    </w:rPr>
  </w:style>
  <w:style w:type="paragraph" w:customStyle="1" w:styleId="ListParagraph6">
    <w:name w:val="List Paragraph 6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550" w:firstLine="0"/>
    </w:pPr>
    <w:rPr>
      <w:rFonts w:eastAsia="Times New Roman" w:cs="Times New Roman"/>
      <w:sz w:val="18"/>
      <w:lang w:eastAsia="en-AU"/>
    </w:rPr>
  </w:style>
  <w:style w:type="character" w:styleId="CommentReference">
    <w:name w:val="annotation reference"/>
    <w:uiPriority w:val="99"/>
    <w:semiHidden/>
    <w:unhideWhenUsed/>
    <w:rsid w:val="00624A54"/>
    <w:rPr>
      <w:rFonts w:ascii="Montserrat" w:hAnsi="Montserrat"/>
      <w:color w:val="5E5E5E"/>
      <w:sz w:val="16"/>
      <w:szCs w:val="16"/>
      <w:bdr w:val="none" w:sz="0" w:space="0" w:color="auto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4A54"/>
    <w:rPr>
      <w:rFonts w:ascii="MArial-Light" w:eastAsia="MArial-Light" w:hAnsi="MArial-Light" w:cs="MArial-Light"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4A54"/>
    <w:rPr>
      <w:rFonts w:ascii="MArial-Light" w:eastAsia="MArial-Light" w:hAnsi="MArial-Light" w:cs="MArial-Light"/>
      <w:b/>
      <w:bCs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table" w:styleId="TableGrid">
    <w:name w:val="Table Grid"/>
    <w:basedOn w:val="TableNormal"/>
    <w:uiPriority w:val="39"/>
    <w:rsid w:val="00F9492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7C43CE"/>
    <w:rPr>
      <w:rFonts w:ascii="Canela" w:eastAsia="Montserrat-Light" w:hAnsi="Canela" w:cs="Montserrat-Light"/>
      <w:color w:val="1847F5"/>
      <w:sz w:val="72"/>
      <w:szCs w:val="120"/>
    </w:rPr>
  </w:style>
  <w:style w:type="paragraph" w:styleId="NoSpacing">
    <w:name w:val="No Spacing"/>
    <w:uiPriority w:val="1"/>
    <w:qFormat/>
    <w:rsid w:val="002A055A"/>
    <w:pPr>
      <w:widowControl w:val="0"/>
      <w:autoSpaceDE w:val="0"/>
      <w:autoSpaceDN w:val="0"/>
    </w:pPr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uiPriority w:val="9"/>
    <w:semiHidden/>
    <w:rsid w:val="002A055A"/>
    <w:rPr>
      <w:rFonts w:ascii="Montserrat" w:eastAsia="MS Gothic" w:hAnsi="Montserrat" w:cs="Times New Roman"/>
      <w:color w:val="005ACC"/>
      <w:bdr w:val="none" w:sz="0" w:space="0" w:color="auto"/>
      <w:shd w:val="clear" w:color="auto" w:fill="auto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8F15F0"/>
    <w:pPr>
      <w:contextualSpacing/>
    </w:pPr>
    <w:rPr>
      <w:rFonts w:ascii="Canela" w:eastAsia="MS Gothic" w:hAnsi="Canela"/>
      <w:color w:val="1847F5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F15F0"/>
    <w:rPr>
      <w:rFonts w:ascii="Canela" w:eastAsia="MS Gothic" w:hAnsi="Canela" w:cs="Times New Roman"/>
      <w:color w:val="1847F5"/>
      <w:spacing w:val="-10"/>
      <w:kern w:val="28"/>
      <w:sz w:val="56"/>
      <w:szCs w:val="56"/>
      <w:bdr w:val="none" w:sz="0" w:space="0" w:color="auto"/>
      <w:shd w:val="clear" w:color="auto" w:fill="auto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F0"/>
    <w:pPr>
      <w:numPr>
        <w:ilvl w:val="1"/>
      </w:numPr>
      <w:spacing w:after="160"/>
    </w:pPr>
    <w:rPr>
      <w:rFonts w:eastAsia="MS Mincho" w:cs="Times New Roman (Body CS)"/>
      <w:color w:val="969696"/>
    </w:rPr>
  </w:style>
  <w:style w:type="character" w:customStyle="1" w:styleId="SubtitleChar">
    <w:name w:val="Subtitle Char"/>
    <w:link w:val="Subtitle"/>
    <w:uiPriority w:val="11"/>
    <w:rsid w:val="008F15F0"/>
    <w:rPr>
      <w:rFonts w:ascii="Montserrat" w:eastAsia="MS Mincho" w:hAnsi="Montserrat" w:cs="Times New Roman (Body CS)"/>
      <w:color w:val="969696"/>
      <w:sz w:val="24"/>
      <w:szCs w:val="24"/>
      <w:bdr w:val="none" w:sz="0" w:space="0" w:color="auto"/>
      <w:shd w:val="clear" w:color="auto" w:fill="auto"/>
      <w:lang w:val="en-AU" w:eastAsia="en-GB"/>
    </w:rPr>
  </w:style>
  <w:style w:type="paragraph" w:customStyle="1" w:styleId="Bullet1">
    <w:name w:val="Bullet 1"/>
    <w:basedOn w:val="BodyTextYO"/>
    <w:autoRedefine/>
    <w:uiPriority w:val="1"/>
    <w:qFormat/>
    <w:rsid w:val="00562653"/>
    <w:pPr>
      <w:numPr>
        <w:numId w:val="9"/>
      </w:numPr>
    </w:pPr>
  </w:style>
  <w:style w:type="character" w:styleId="Hyperlink">
    <w:name w:val="Hyperlink"/>
    <w:uiPriority w:val="99"/>
    <w:unhideWhenUsed/>
    <w:rsid w:val="00CF03BC"/>
    <w:rPr>
      <w:rFonts w:ascii="Montserrat" w:hAnsi="Montserrat"/>
      <w:color w:val="1847F5"/>
      <w:u w:val="single"/>
      <w:bdr w:val="none" w:sz="0" w:space="0" w:color="auto"/>
      <w:shd w:val="clear" w:color="auto" w:fill="auto"/>
    </w:rPr>
  </w:style>
  <w:style w:type="character" w:styleId="UnresolvedMention">
    <w:name w:val="Unresolved Mention"/>
    <w:uiPriority w:val="99"/>
    <w:semiHidden/>
    <w:unhideWhenUsed/>
    <w:rsid w:val="00CF03BC"/>
    <w:rPr>
      <w:rFonts w:ascii="Montserrat" w:hAnsi="Montserrat"/>
      <w:color w:val="605E5C"/>
      <w:bdr w:val="none" w:sz="0" w:space="0" w:color="auto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F03BC"/>
    <w:rPr>
      <w:rFonts w:ascii="Montserrat" w:hAnsi="Montserrat"/>
      <w:color w:val="9F55FC"/>
      <w:u w:val="single"/>
      <w:bdr w:val="none" w:sz="0" w:space="0" w:color="auto"/>
      <w:shd w:val="clear" w:color="auto" w:fill="auto"/>
    </w:rPr>
  </w:style>
  <w:style w:type="paragraph" w:customStyle="1" w:styleId="PullQuote">
    <w:name w:val="Pull Quote"/>
    <w:basedOn w:val="NoSpacing"/>
    <w:uiPriority w:val="1"/>
    <w:qFormat/>
    <w:rsid w:val="002A58D5"/>
    <w:pPr>
      <w:spacing w:line="276" w:lineRule="auto"/>
    </w:pPr>
    <w:rPr>
      <w:color w:val="1847F5"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2A58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ents">
    <w:name w:val="Contents"/>
    <w:basedOn w:val="Heading3"/>
    <w:uiPriority w:val="1"/>
    <w:qFormat/>
    <w:rsid w:val="00013E96"/>
  </w:style>
  <w:style w:type="table" w:styleId="GridTable1Light-Accent1">
    <w:name w:val="Grid Table 1 Light Accent 1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D7E8FF"/>
        <w:left w:val="single" w:sz="4" w:space="0" w:color="D7E8FF"/>
        <w:bottom w:val="single" w:sz="4" w:space="0" w:color="D7E8FF"/>
        <w:right w:val="single" w:sz="4" w:space="0" w:color="D7E8FF"/>
        <w:insideH w:val="single" w:sz="4" w:space="0" w:color="D7E8FF"/>
        <w:insideV w:val="single" w:sz="4" w:space="0" w:color="D7E8FF"/>
      </w:tblBorders>
    </w:tblPr>
    <w:tblStylePr w:type="firstRow">
      <w:rPr>
        <w:b/>
        <w:bCs/>
      </w:rPr>
      <w:tblPr/>
      <w:tcPr>
        <w:tcBorders>
          <w:bottom w:val="single" w:sz="12" w:space="0" w:color="C3DDFF"/>
        </w:tcBorders>
      </w:tcPr>
    </w:tblStylePr>
    <w:tblStylePr w:type="lastRow">
      <w:rPr>
        <w:b/>
        <w:bCs/>
      </w:rPr>
      <w:tblPr/>
      <w:tcPr>
        <w:tcBorders>
          <w:top w:val="double" w:sz="2" w:space="0" w:color="C3DD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85EAFF"/>
        <w:left w:val="single" w:sz="4" w:space="0" w:color="85EAFF"/>
        <w:bottom w:val="single" w:sz="4" w:space="0" w:color="85EAFF"/>
        <w:right w:val="single" w:sz="4" w:space="0" w:color="85EAFF"/>
        <w:insideH w:val="single" w:sz="4" w:space="0" w:color="85EAFF"/>
        <w:insideV w:val="single" w:sz="4" w:space="0" w:color="85EAFF"/>
      </w:tblBorders>
    </w:tblPr>
    <w:tblStylePr w:type="firstRow">
      <w:rPr>
        <w:b/>
        <w:bCs/>
      </w:rPr>
      <w:tblPr/>
      <w:tcPr>
        <w:tcBorders>
          <w:bottom w:val="single" w:sz="12" w:space="0" w:color="48E0FF"/>
        </w:tcBorders>
      </w:tcPr>
    </w:tblStylePr>
    <w:tblStylePr w:type="lastRow">
      <w:rPr>
        <w:b/>
        <w:bCs/>
      </w:rPr>
      <w:tblPr/>
      <w:tcPr>
        <w:tcBorders>
          <w:top w:val="double" w:sz="2" w:space="0" w:color="48E0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808C2"/>
    <w:tblPr>
      <w:tblStyleRowBandSize w:val="1"/>
      <w:tblStyleColBandSize w:val="1"/>
      <w:tblBorders>
        <w:top w:val="single" w:sz="2" w:space="0" w:color="C3DDFF"/>
        <w:bottom w:val="single" w:sz="2" w:space="0" w:color="C3DDFF"/>
        <w:insideH w:val="single" w:sz="2" w:space="0" w:color="C3DDFF"/>
        <w:insideV w:val="single" w:sz="2" w:space="0" w:color="C3DD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DFF"/>
          <w:insideH w:val="nil"/>
          <w:insideV w:val="nil"/>
        </w:tcBorders>
        <w:shd w:val="clear" w:color="auto" w:fill="F8F8EE"/>
      </w:tcPr>
    </w:tblStylePr>
    <w:tblStylePr w:type="lastRow">
      <w:rPr>
        <w:b/>
        <w:bCs/>
      </w:rPr>
      <w:tblPr/>
      <w:tcPr>
        <w:tcBorders>
          <w:top w:val="double" w:sz="2" w:space="0" w:color="C3DDFF"/>
          <w:bottom w:val="nil"/>
          <w:insideH w:val="nil"/>
          <w:insideV w:val="nil"/>
        </w:tcBorders>
        <w:shd w:val="clear" w:color="auto" w:fill="F8F8EE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3FF"/>
      </w:tcPr>
    </w:tblStylePr>
    <w:tblStylePr w:type="band1Horz">
      <w:tblPr/>
      <w:tcPr>
        <w:shd w:val="clear" w:color="auto" w:fill="EBF3FF"/>
      </w:tcPr>
    </w:tblStylePr>
  </w:style>
  <w:style w:type="paragraph" w:customStyle="1" w:styleId="Secondbullet">
    <w:name w:val="Second bullet"/>
    <w:basedOn w:val="BodyTextYO"/>
    <w:autoRedefine/>
    <w:uiPriority w:val="1"/>
    <w:qFormat/>
    <w:rsid w:val="00740509"/>
    <w:pPr>
      <w:numPr>
        <w:numId w:val="17"/>
      </w:numPr>
    </w:pPr>
  </w:style>
  <w:style w:type="numbering" w:customStyle="1" w:styleId="CurrentList1">
    <w:name w:val="Current List1"/>
    <w:uiPriority w:val="99"/>
    <w:rsid w:val="00740509"/>
    <w:pPr>
      <w:numPr>
        <w:numId w:val="16"/>
      </w:numPr>
    </w:pPr>
  </w:style>
  <w:style w:type="paragraph" w:customStyle="1" w:styleId="p1">
    <w:name w:val="p1"/>
    <w:basedOn w:val="Normal"/>
    <w:rsid w:val="00F127C4"/>
    <w:rPr>
      <w:rFonts w:ascii="Helvetica" w:hAnsi="Helvetica" w:cs="Calibri"/>
      <w:color w:val="auto"/>
      <w:sz w:val="15"/>
      <w:szCs w:val="15"/>
    </w:rPr>
  </w:style>
  <w:style w:type="table" w:styleId="GridTable1Light-Accent5">
    <w:name w:val="Grid Table 1 Light Accent 5"/>
    <w:basedOn w:val="TableNormal"/>
    <w:uiPriority w:val="46"/>
    <w:rsid w:val="00F127C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edtext">
    <w:name w:val="Numbered text"/>
    <w:basedOn w:val="BodyTextYO"/>
    <w:autoRedefine/>
    <w:uiPriority w:val="1"/>
    <w:qFormat/>
    <w:rsid w:val="00F127C4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qFormat/>
    <w:rsid w:val="00957F40"/>
    <w:rPr>
      <w:rFonts w:ascii="Montserrat" w:hAnsi="Montserrat"/>
      <w:i/>
      <w:iCs/>
      <w:color w:val="404040" w:themeColor="text1" w:themeTint="BF"/>
      <w:bdr w:val="none" w:sz="0" w:space="0" w:color="auto"/>
      <w:shd w:val="clear" w:color="auto" w:fil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BodyTextsmall">
    <w:name w:val="Body Text small"/>
    <w:basedOn w:val="BodyTextYO"/>
    <w:autoRedefine/>
    <w:uiPriority w:val="1"/>
    <w:qFormat/>
    <w:rsid w:val="002142C8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olandabeattie/Yo%20&amp;%20Co%20Dropbox/Yo%20&amp;%20Co/3.%20Yo&amp;Co%20brand/1.%20Brand%20Assets/3.%20Templates/Y&amp;C-Word-Template-v1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AD0CF4-E726-CA42-9AEF-9D7AF20D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Y&amp;C-Word-Template-v1.0.dot</Template>
  <TotalTime>42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Satsuma Creative</Company>
  <LinksUpToDate>false</LinksUpToDate>
  <CharactersWithSpaces>1509</CharactersWithSpaces>
  <SharedDoc>false</SharedDoc>
  <HLinks>
    <vt:vector size="6" baseType="variant"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mailto:yolanda@yoandco.com.au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Yolanda Beattie</cp:lastModifiedBy>
  <cp:revision>3</cp:revision>
  <cp:lastPrinted>2021-10-06T00:05:00Z</cp:lastPrinted>
  <dcterms:created xsi:type="dcterms:W3CDTF">2023-04-03T23:30:00Z</dcterms:created>
  <dcterms:modified xsi:type="dcterms:W3CDTF">2023-04-04T00:25:00Z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2019-11-04T00:00:00Z</vt:filetime>
  </property>
</Properties>
</file>