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0A2CB647" w:rsidR="005B5D6E" w:rsidRPr="00AB68D7" w:rsidRDefault="00C479CE" w:rsidP="00A73221">
                  <w:pPr>
                    <w:pStyle w:val="Rubrik1"/>
                    <w:spacing w:before="0" w:beforeAutospacing="0" w:after="0" w:afterAutospacing="0" w:line="488" w:lineRule="atLeast"/>
                    <w:jc w:val="center"/>
                    <w:rPr>
                      <w:rFonts w:asciiTheme="minorHAnsi" w:hAnsiTheme="minorHAnsi" w:cstheme="minorHAnsi"/>
                      <w:color w:val="D3D3D3"/>
                      <w:sz w:val="36"/>
                      <w:szCs w:val="36"/>
                    </w:rPr>
                  </w:pPr>
                  <w:bookmarkStart w:id="0" w:name="_MailOriginal"/>
                  <w:r w:rsidRPr="00AB68D7">
                    <w:rPr>
                      <w:rFonts w:asciiTheme="minorHAnsi" w:hAnsiTheme="minorHAnsi" w:cstheme="minorHAnsi"/>
                      <w:color w:val="D3D3D3"/>
                      <w:sz w:val="36"/>
                      <w:szCs w:val="36"/>
                    </w:rPr>
                    <w:t>Medlemsinformation | PWA rapport #</w:t>
                  </w:r>
                  <w:r w:rsidR="00DC2097">
                    <w:rPr>
                      <w:rFonts w:asciiTheme="minorHAnsi" w:hAnsiTheme="minorHAnsi" w:cstheme="minorHAnsi"/>
                      <w:color w:val="D3D3D3"/>
                      <w:sz w:val="36"/>
                      <w:szCs w:val="36"/>
                    </w:rPr>
                    <w:t>4</w:t>
                  </w:r>
                </w:p>
                <w:p w14:paraId="03D93F69" w14:textId="51BFB3AF" w:rsidR="005B5D6E" w:rsidRPr="003A4552"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3A4552">
                    <w:rPr>
                      <w:rFonts w:asciiTheme="minorHAnsi" w:hAnsiTheme="minorHAnsi" w:cstheme="minorHAnsi"/>
                      <w:b w:val="0"/>
                      <w:bCs w:val="0"/>
                      <w:sz w:val="24"/>
                      <w:szCs w:val="24"/>
                    </w:rPr>
                    <w:t xml:space="preserve">Utskick </w:t>
                  </w:r>
                  <w:r w:rsidR="00DC2097">
                    <w:rPr>
                      <w:rFonts w:asciiTheme="minorHAnsi" w:hAnsiTheme="minorHAnsi" w:cstheme="minorHAnsi"/>
                      <w:b w:val="0"/>
                      <w:bCs w:val="0"/>
                      <w:sz w:val="24"/>
                      <w:szCs w:val="24"/>
                    </w:rPr>
                    <w:t>5</w:t>
                  </w:r>
                  <w:r w:rsidR="000E366E">
                    <w:rPr>
                      <w:rFonts w:asciiTheme="minorHAnsi" w:hAnsiTheme="minorHAnsi" w:cstheme="minorHAnsi"/>
                      <w:b w:val="0"/>
                      <w:bCs w:val="0"/>
                      <w:sz w:val="24"/>
                      <w:szCs w:val="24"/>
                    </w:rPr>
                    <w:t xml:space="preserve"> </w:t>
                  </w:r>
                  <w:r w:rsidR="00DC2097">
                    <w:rPr>
                      <w:rFonts w:asciiTheme="minorHAnsi" w:hAnsiTheme="minorHAnsi" w:cstheme="minorHAnsi"/>
                      <w:b w:val="0"/>
                      <w:bCs w:val="0"/>
                      <w:sz w:val="24"/>
                      <w:szCs w:val="24"/>
                    </w:rPr>
                    <w:t>juni</w:t>
                  </w:r>
                  <w:r w:rsidR="00500CE3">
                    <w:rPr>
                      <w:rFonts w:asciiTheme="minorHAnsi" w:hAnsiTheme="minorHAnsi" w:cstheme="minorHAnsi"/>
                      <w:b w:val="0"/>
                      <w:bCs w:val="0"/>
                      <w:sz w:val="24"/>
                      <w:szCs w:val="24"/>
                    </w:rPr>
                    <w:t xml:space="preserve"> </w:t>
                  </w:r>
                  <w:r w:rsidRPr="003A4552">
                    <w:rPr>
                      <w:rFonts w:asciiTheme="minorHAnsi" w:hAnsiTheme="minorHAnsi" w:cstheme="minorHAnsi"/>
                      <w:b w:val="0"/>
                      <w:bCs w:val="0"/>
                      <w:sz w:val="24"/>
                      <w:szCs w:val="24"/>
                    </w:rPr>
                    <w:t>20</w:t>
                  </w:r>
                  <w:r w:rsidR="005B5D6E" w:rsidRPr="003A4552">
                    <w:rPr>
                      <w:rFonts w:asciiTheme="minorHAnsi" w:hAnsiTheme="minorHAnsi" w:cstheme="minorHAnsi"/>
                      <w:b w:val="0"/>
                      <w:bCs w:val="0"/>
                      <w:sz w:val="24"/>
                      <w:szCs w:val="24"/>
                    </w:rPr>
                    <w:t>2</w:t>
                  </w:r>
                  <w:r w:rsidR="00DE3104">
                    <w:rPr>
                      <w:rFonts w:asciiTheme="minorHAnsi" w:hAnsiTheme="minorHAnsi" w:cstheme="minorHAnsi"/>
                      <w:b w:val="0"/>
                      <w:bCs w:val="0"/>
                      <w:sz w:val="24"/>
                      <w:szCs w:val="24"/>
                    </w:rPr>
                    <w:t>5</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p w14:paraId="55491013" w14:textId="6321CD2F" w:rsidR="00875326" w:rsidRPr="00EA1FD2" w:rsidRDefault="00EA1FD2" w:rsidP="00875326">
                  <w:pPr>
                    <w:rPr>
                      <w:rFonts w:asciiTheme="minorHAnsi" w:hAnsiTheme="minorHAnsi" w:cstheme="minorHAnsi"/>
                      <w:color w:val="000000"/>
                    </w:rPr>
                  </w:pPr>
                  <w:r w:rsidRPr="00EA1FD2">
                    <w:rPr>
                      <w:rFonts w:asciiTheme="minorHAnsi" w:hAnsiTheme="minorHAnsi" w:cstheme="minorHAnsi"/>
                      <w:color w:val="202020"/>
                    </w:rPr>
                    <w:t>Hej medlemmar,</w:t>
                  </w:r>
                  <w:r w:rsidRPr="00EA1FD2">
                    <w:rPr>
                      <w:rFonts w:asciiTheme="minorHAnsi" w:hAnsiTheme="minorHAnsi" w:cstheme="minorHAnsi"/>
                      <w:color w:val="202020"/>
                    </w:rPr>
                    <w:br/>
                    <w:t> </w:t>
                  </w:r>
                  <w:r w:rsidRPr="00EA1FD2">
                    <w:rPr>
                      <w:rFonts w:asciiTheme="minorHAnsi" w:hAnsiTheme="minorHAnsi" w:cstheme="minorHAnsi"/>
                      <w:color w:val="202020"/>
                    </w:rPr>
                    <w:br/>
                    <w:t>Här kommer årets fjärde medlemsinformation.</w:t>
                  </w:r>
                  <w:r w:rsidRPr="00EA1FD2">
                    <w:rPr>
                      <w:rStyle w:val="apple-converted-space"/>
                      <w:rFonts w:asciiTheme="minorHAnsi" w:hAnsiTheme="minorHAnsi" w:cstheme="minorHAnsi"/>
                      <w:color w:val="000000"/>
                    </w:rPr>
                    <w:t> </w:t>
                  </w:r>
                  <w:r w:rsidRPr="00EA1FD2">
                    <w:rPr>
                      <w:rFonts w:asciiTheme="minorHAnsi" w:hAnsiTheme="minorHAnsi" w:cstheme="minorHAnsi"/>
                      <w:color w:val="000000"/>
                    </w:rPr>
                    <w:t>Det har varit en mycket positiv start för vår CSRD akademi som fortsätter efter semestern. Den sista planeringen inför Nordic Profile Fair pågår där vi även kommer köra eventet PMA OPEN before fair och hålla branschfest. Veckan efter inviger vi formellt Product Media House i ny tappning på eget våningsplan under Öppet Hus. Årsmötet närmar sig och många har anmält sig för att delta på nya Hjo</w:t>
                  </w:r>
                  <w:r w:rsidR="000879EA">
                    <w:rPr>
                      <w:rFonts w:asciiTheme="minorHAnsi" w:hAnsiTheme="minorHAnsi" w:cstheme="minorHAnsi"/>
                      <w:color w:val="000000"/>
                    </w:rPr>
                    <w:t>r</w:t>
                  </w:r>
                  <w:r w:rsidRPr="00EA1FD2">
                    <w:rPr>
                      <w:rFonts w:asciiTheme="minorHAnsi" w:hAnsiTheme="minorHAnsi" w:cstheme="minorHAnsi"/>
                      <w:color w:val="000000"/>
                    </w:rPr>
                    <w:t>tviken Country Club. Läs mer nedan:</w:t>
                  </w:r>
                </w:p>
                <w:p w14:paraId="70DFA062" w14:textId="77777777" w:rsidR="00EA1FD2" w:rsidRPr="008033E8" w:rsidRDefault="00EA1FD2" w:rsidP="00875326">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875326" w14:paraId="69D48232" w14:textId="77777777" w:rsidTr="0087532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875326" w14:paraId="1A2ED371" w14:textId="77777777">
                          <w:tc>
                            <w:tcPr>
                              <w:tcW w:w="0" w:type="auto"/>
                              <w:tcMar>
                                <w:top w:w="0" w:type="dxa"/>
                                <w:left w:w="135" w:type="dxa"/>
                                <w:bottom w:w="0" w:type="dxa"/>
                                <w:right w:w="135" w:type="dxa"/>
                              </w:tcMar>
                              <w:hideMark/>
                            </w:tcPr>
                            <w:p w14:paraId="6EFA7A32" w14:textId="4CA514AD" w:rsidR="00875326" w:rsidRPr="008033E8" w:rsidRDefault="00875326" w:rsidP="00875326">
                              <w:pPr>
                                <w:jc w:val="center"/>
                                <w:rPr>
                                  <w:rFonts w:asciiTheme="minorHAnsi" w:hAnsiTheme="minorHAnsi" w:cstheme="minorHAnsi"/>
                                </w:rPr>
                              </w:pPr>
                              <w:r w:rsidRPr="008033E8">
                                <w:rPr>
                                  <w:rFonts w:asciiTheme="minorHAnsi" w:hAnsiTheme="minorHAnsi" w:cstheme="minorHAnsi"/>
                                </w:rPr>
                                <w:fldChar w:fldCharType="begin"/>
                              </w:r>
                              <w:r w:rsidRPr="008033E8">
                                <w:rPr>
                                  <w:rFonts w:asciiTheme="minorHAnsi" w:hAnsiTheme="minorHAnsi" w:cstheme="minorHAnsi"/>
                                </w:rPr>
                                <w:instrText xml:space="preserve"> INCLUDEPICTURE "/Users/mariaolsson/Library/Group Containers/UBF8T346G9.ms/WebArchiveCopyPasteTempFiles/com.microsoft.Word/2115c26c-fa54-f715-7a51-e0b1212b9baf.jpg"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70581E5" wp14:editId="6C488063">
                                    <wp:extent cx="4399722" cy="2933309"/>
                                    <wp:effectExtent l="0" t="0" r="0" b="635"/>
                                    <wp:docPr id="49716220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68" cy="2965608"/>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1725285" w14:textId="77777777" w:rsidR="00875326" w:rsidRPr="008033E8" w:rsidRDefault="00875326" w:rsidP="00875326">
                        <w:pPr>
                          <w:rPr>
                            <w:rFonts w:asciiTheme="minorHAnsi" w:hAnsiTheme="minorHAnsi" w:cstheme="minorHAnsi"/>
                            <w:color w:val="212121"/>
                          </w:rPr>
                        </w:pPr>
                      </w:p>
                    </w:tc>
                  </w:tr>
                  <w:tr w:rsidR="00875326" w14:paraId="3499D8D6" w14:textId="77777777" w:rsidTr="0087532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875326" w14:paraId="11FC9B32" w14:textId="77777777">
                          <w:tc>
                            <w:tcPr>
                              <w:tcW w:w="0" w:type="auto"/>
                              <w:tcMar>
                                <w:top w:w="0" w:type="dxa"/>
                                <w:left w:w="270" w:type="dxa"/>
                                <w:bottom w:w="135" w:type="dxa"/>
                                <w:right w:w="270" w:type="dxa"/>
                              </w:tcMar>
                              <w:hideMark/>
                            </w:tcPr>
                            <w:p w14:paraId="70E4BB91" w14:textId="1ECB1220" w:rsidR="00875326" w:rsidRPr="008033E8" w:rsidRDefault="00875326" w:rsidP="00875326">
                              <w:pPr>
                                <w:spacing w:line="360" w:lineRule="atLeast"/>
                                <w:rPr>
                                  <w:rFonts w:asciiTheme="minorHAnsi" w:hAnsiTheme="minorHAnsi" w:cstheme="minorHAnsi"/>
                                  <w:color w:val="202020"/>
                                </w:rPr>
                              </w:pPr>
                              <w:r w:rsidRPr="008033E8">
                                <w:rPr>
                                  <w:rFonts w:asciiTheme="minorHAnsi" w:hAnsiTheme="minorHAnsi" w:cstheme="minorHAnsi"/>
                                  <w:color w:val="202020"/>
                                </w:rPr>
                                <w:br/>
                              </w:r>
                              <w:r w:rsidRPr="008033E8">
                                <w:rPr>
                                  <w:rStyle w:val="Stark"/>
                                  <w:rFonts w:asciiTheme="minorHAnsi" w:hAnsiTheme="minorHAnsi" w:cstheme="minorHAnsi"/>
                                  <w:color w:val="000000"/>
                                </w:rPr>
                                <w:t>Årsmöte vecka 26</w:t>
                              </w:r>
                              <w:r w:rsidRPr="008033E8">
                                <w:rPr>
                                  <w:rFonts w:asciiTheme="minorHAnsi" w:hAnsiTheme="minorHAnsi" w:cstheme="minorHAnsi"/>
                                  <w:color w:val="202020"/>
                                </w:rPr>
                                <w:br/>
                              </w:r>
                              <w:r w:rsidR="00A40736" w:rsidRPr="00A40736">
                                <w:rPr>
                                  <w:rFonts w:asciiTheme="minorHAnsi" w:hAnsiTheme="minorHAnsi" w:cstheme="minorHAnsi"/>
                                  <w:color w:val="202020"/>
                                  <w:shd w:val="clear" w:color="auto" w:fill="FFFFFF"/>
                                </w:rPr>
                                <w:t xml:space="preserve">Datum för årsmötet är </w:t>
                              </w:r>
                              <w:proofErr w:type="gramStart"/>
                              <w:r w:rsidR="00A40736" w:rsidRPr="00A40736">
                                <w:rPr>
                                  <w:rFonts w:asciiTheme="minorHAnsi" w:hAnsiTheme="minorHAnsi" w:cstheme="minorHAnsi"/>
                                  <w:color w:val="202020"/>
                                  <w:shd w:val="clear" w:color="auto" w:fill="FFFFFF"/>
                                </w:rPr>
                                <w:t>24-25</w:t>
                              </w:r>
                              <w:proofErr w:type="gramEnd"/>
                              <w:r w:rsidR="00A40736" w:rsidRPr="00A40736">
                                <w:rPr>
                                  <w:rFonts w:asciiTheme="minorHAnsi" w:hAnsiTheme="minorHAnsi" w:cstheme="minorHAnsi"/>
                                  <w:color w:val="202020"/>
                                  <w:shd w:val="clear" w:color="auto" w:fill="FFFFFF"/>
                                </w:rPr>
                                <w:t xml:space="preserve"> juni och platsen</w:t>
                              </w:r>
                              <w:r w:rsidR="00A40736" w:rsidRPr="00A40736">
                                <w:rPr>
                                  <w:rStyle w:val="apple-converted-space"/>
                                  <w:rFonts w:asciiTheme="minorHAnsi" w:hAnsiTheme="minorHAnsi" w:cstheme="minorHAnsi"/>
                                  <w:color w:val="202020"/>
                                  <w:shd w:val="clear" w:color="auto" w:fill="FFFFFF"/>
                                </w:rPr>
                                <w:t> </w:t>
                              </w:r>
                              <w:hyperlink r:id="rId8" w:tgtFrame="_blank" w:tooltip="https://hjortviken.se/om-hjortviken/" w:history="1">
                                <w:r w:rsidR="00A40736" w:rsidRPr="00A40736">
                                  <w:rPr>
                                    <w:rStyle w:val="Hyperlnk"/>
                                    <w:rFonts w:asciiTheme="minorHAnsi" w:hAnsiTheme="minorHAnsi" w:cstheme="minorHAnsi"/>
                                    <w:color w:val="007C89"/>
                                  </w:rPr>
                                  <w:t>Hjortviken Country Club</w:t>
                                </w:r>
                              </w:hyperlink>
                              <w:r w:rsidR="00A40736" w:rsidRPr="00A40736">
                                <w:rPr>
                                  <w:rFonts w:asciiTheme="minorHAnsi" w:hAnsiTheme="minorHAnsi" w:cstheme="minorHAnsi"/>
                                  <w:color w:val="202020"/>
                                  <w:shd w:val="clear" w:color="auto" w:fill="FFFFFF"/>
                                </w:rPr>
                                <w:t xml:space="preserve"> med ett 2 dagars lunch till </w:t>
                              </w:r>
                              <w:proofErr w:type="gramStart"/>
                              <w:r w:rsidR="00A40736" w:rsidRPr="00A40736">
                                <w:rPr>
                                  <w:rFonts w:asciiTheme="minorHAnsi" w:hAnsiTheme="minorHAnsi" w:cstheme="minorHAnsi"/>
                                  <w:color w:val="202020"/>
                                  <w:shd w:val="clear" w:color="auto" w:fill="FFFFFF"/>
                                </w:rPr>
                                <w:t>lunch möte</w:t>
                              </w:r>
                              <w:proofErr w:type="gramEnd"/>
                              <w:r w:rsidR="00A40736" w:rsidRPr="00A40736">
                                <w:rPr>
                                  <w:rFonts w:asciiTheme="minorHAnsi" w:hAnsiTheme="minorHAnsi" w:cstheme="minorHAnsi"/>
                                  <w:color w:val="202020"/>
                                  <w:shd w:val="clear" w:color="auto" w:fill="FFFFFF"/>
                                </w:rPr>
                                <w:t xml:space="preserve"> för teambuilding och årsmöte. Tack för era anmälningar! Kallelse och dagordning kommer att skickas ut i början på nästa vecka. </w:t>
                              </w:r>
                              <w:r w:rsidRPr="00A40736">
                                <w:rPr>
                                  <w:rFonts w:asciiTheme="minorHAnsi" w:hAnsiTheme="minorHAnsi" w:cstheme="minorHAnsi"/>
                                  <w:color w:val="202020"/>
                                </w:rPr>
                                <w:t> </w:t>
                              </w:r>
                            </w:p>
                          </w:tc>
                        </w:tr>
                      </w:tbl>
                      <w:p w14:paraId="22DA87D6" w14:textId="77777777" w:rsidR="00875326" w:rsidRPr="008033E8" w:rsidRDefault="00875326" w:rsidP="00875326">
                        <w:pPr>
                          <w:rPr>
                            <w:rFonts w:asciiTheme="minorHAnsi" w:hAnsiTheme="minorHAnsi" w:cstheme="minorHAnsi"/>
                            <w:color w:val="212121"/>
                          </w:rPr>
                        </w:pPr>
                      </w:p>
                    </w:tc>
                  </w:tr>
                </w:tbl>
                <w:p w14:paraId="0D205726" w14:textId="77777777" w:rsidR="00875326" w:rsidRPr="008033E8" w:rsidRDefault="00875326" w:rsidP="00875326">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875326" w14:paraId="48AAE717" w14:textId="77777777" w:rsidTr="00875326">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75326" w14:paraId="414A1403" w14:textId="77777777">
                          <w:trPr>
                            <w:tblCellSpacing w:w="0" w:type="dxa"/>
                          </w:trPr>
                          <w:tc>
                            <w:tcPr>
                              <w:tcW w:w="0" w:type="auto"/>
                              <w:shd w:val="clear" w:color="auto" w:fill="222222"/>
                              <w:tcMar>
                                <w:top w:w="270" w:type="dxa"/>
                                <w:left w:w="270" w:type="dxa"/>
                                <w:bottom w:w="270" w:type="dxa"/>
                                <w:right w:w="270" w:type="dxa"/>
                              </w:tcMar>
                              <w:vAlign w:val="center"/>
                              <w:hideMark/>
                            </w:tcPr>
                            <w:p w14:paraId="2CBBF245" w14:textId="77777777" w:rsidR="00875326" w:rsidRPr="008033E8" w:rsidRDefault="00875326" w:rsidP="00875326">
                              <w:pPr>
                                <w:jc w:val="center"/>
                                <w:rPr>
                                  <w:rFonts w:asciiTheme="minorHAnsi" w:hAnsiTheme="minorHAnsi" w:cstheme="minorHAnsi"/>
                                  <w:sz w:val="36"/>
                                  <w:szCs w:val="36"/>
                                </w:rPr>
                              </w:pPr>
                              <w:hyperlink r:id="rId9" w:tgtFrame="_blank" w:tooltip="https://mailchi.mp/pwa.se/anml-dig-och-besk-oss-p-pwa-promotion-on-tour-13909018?e=62349536cd" w:history="1">
                                <w:r w:rsidRPr="008033E8">
                                  <w:rPr>
                                    <w:rStyle w:val="Hyperlnk"/>
                                    <w:rFonts w:asciiTheme="minorHAnsi" w:hAnsiTheme="minorHAnsi" w:cstheme="minorHAnsi"/>
                                    <w:b/>
                                    <w:color w:val="FFFFFF"/>
                                    <w:sz w:val="36"/>
                                    <w:szCs w:val="36"/>
                                    <w:u w:val="none"/>
                                  </w:rPr>
                                  <w:t>INBJUDAN</w:t>
                                </w:r>
                              </w:hyperlink>
                            </w:p>
                          </w:tc>
                        </w:tr>
                      </w:tbl>
                      <w:p w14:paraId="51EE93DA" w14:textId="77777777" w:rsidR="00875326" w:rsidRPr="008033E8" w:rsidRDefault="00875326" w:rsidP="00875326">
                        <w:pPr>
                          <w:rPr>
                            <w:rFonts w:asciiTheme="minorHAnsi" w:hAnsiTheme="minorHAnsi" w:cstheme="minorHAnsi"/>
                            <w:color w:val="212121"/>
                          </w:rPr>
                        </w:pPr>
                      </w:p>
                    </w:tc>
                  </w:tr>
                  <w:tr w:rsidR="00875326" w14:paraId="61E5B31F" w14:textId="77777777" w:rsidTr="00875326">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75326" w14:paraId="36DE8F6E" w14:textId="77777777">
                          <w:trPr>
                            <w:tblCellSpacing w:w="0" w:type="dxa"/>
                          </w:trPr>
                          <w:tc>
                            <w:tcPr>
                              <w:tcW w:w="0" w:type="auto"/>
                              <w:shd w:val="clear" w:color="auto" w:fill="222222"/>
                              <w:tcMar>
                                <w:top w:w="270" w:type="dxa"/>
                                <w:left w:w="270" w:type="dxa"/>
                                <w:bottom w:w="270" w:type="dxa"/>
                                <w:right w:w="270" w:type="dxa"/>
                              </w:tcMar>
                              <w:vAlign w:val="center"/>
                              <w:hideMark/>
                            </w:tcPr>
                            <w:p w14:paraId="2A41BC39" w14:textId="77777777" w:rsidR="00875326" w:rsidRPr="008033E8" w:rsidRDefault="00875326" w:rsidP="00875326">
                              <w:pPr>
                                <w:jc w:val="center"/>
                                <w:rPr>
                                  <w:rFonts w:asciiTheme="minorHAnsi" w:hAnsiTheme="minorHAnsi" w:cstheme="minorHAnsi"/>
                                  <w:sz w:val="36"/>
                                  <w:szCs w:val="36"/>
                                </w:rPr>
                              </w:pPr>
                              <w:hyperlink r:id="rId10" w:tgtFrame="_blank" w:tooltip="https://www.dropbox.com/scl/fi/47eg5oujnuyo63eqw9k8z/PMA-program-rsm-te-2025.pdf?rlkey=a6hzq1vdynoi33r9mnw67qr1i&amp;dl=0" w:history="1">
                                <w:r w:rsidRPr="008033E8">
                                  <w:rPr>
                                    <w:rStyle w:val="Hyperlnk"/>
                                    <w:rFonts w:asciiTheme="minorHAnsi" w:hAnsiTheme="minorHAnsi" w:cstheme="minorHAnsi"/>
                                    <w:b/>
                                    <w:color w:val="FFFFFF"/>
                                    <w:sz w:val="36"/>
                                    <w:szCs w:val="36"/>
                                    <w:u w:val="none"/>
                                  </w:rPr>
                                  <w:t>PROGRAM</w:t>
                                </w:r>
                              </w:hyperlink>
                            </w:p>
                          </w:tc>
                        </w:tr>
                      </w:tbl>
                      <w:p w14:paraId="133135B2" w14:textId="77777777" w:rsidR="00875326" w:rsidRPr="008033E8" w:rsidRDefault="00875326" w:rsidP="00875326">
                        <w:pPr>
                          <w:rPr>
                            <w:rFonts w:asciiTheme="minorHAnsi" w:hAnsiTheme="minorHAnsi" w:cstheme="minorHAnsi"/>
                            <w:color w:val="212121"/>
                          </w:rPr>
                        </w:pPr>
                      </w:p>
                    </w:tc>
                  </w:tr>
                  <w:tr w:rsidR="00875326" w14:paraId="2B9F4CE1" w14:textId="77777777" w:rsidTr="0087532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622BB4" w14:paraId="70D8A413" w14:textId="77777777" w:rsidTr="00622BB4">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622BB4" w14:paraId="1437832E" w14:textId="77777777">
                                <w:tc>
                                  <w:tcPr>
                                    <w:tcW w:w="0" w:type="auto"/>
                                    <w:tcMar>
                                      <w:top w:w="0" w:type="dxa"/>
                                      <w:left w:w="270" w:type="dxa"/>
                                      <w:bottom w:w="135" w:type="dxa"/>
                                      <w:right w:w="270" w:type="dxa"/>
                                    </w:tcMar>
                                    <w:hideMark/>
                                  </w:tcPr>
                                  <w:p w14:paraId="23C33E3E" w14:textId="77777777" w:rsidR="00622BB4" w:rsidRPr="00622BB4" w:rsidRDefault="00622BB4" w:rsidP="00622BB4">
                                    <w:pPr>
                                      <w:spacing w:line="360" w:lineRule="atLeast"/>
                                      <w:rPr>
                                        <w:rFonts w:asciiTheme="minorHAnsi" w:hAnsiTheme="minorHAnsi" w:cstheme="minorHAnsi"/>
                                        <w:color w:val="202020"/>
                                      </w:rPr>
                                    </w:pPr>
                                    <w:r w:rsidRPr="00622BB4">
                                      <w:rPr>
                                        <w:rStyle w:val="Stark"/>
                                        <w:rFonts w:asciiTheme="minorHAnsi" w:hAnsiTheme="minorHAnsi" w:cstheme="minorHAnsi"/>
                                        <w:color w:val="202020"/>
                                      </w:rPr>
                                      <w:t>Ny medlem</w:t>
                                    </w:r>
                                    <w:r w:rsidRPr="00622BB4">
                                      <w:rPr>
                                        <w:rFonts w:asciiTheme="minorHAnsi" w:hAnsiTheme="minorHAnsi" w:cstheme="minorHAnsi"/>
                                        <w:color w:val="202020"/>
                                      </w:rPr>
                                      <w:br/>
                                      <w:t>Under maj har vi fått ytterligare 1 ny medlem: </w:t>
                                    </w:r>
                                    <w:r w:rsidRPr="00622BB4">
                                      <w:rPr>
                                        <w:rStyle w:val="Stark"/>
                                        <w:rFonts w:asciiTheme="minorHAnsi" w:hAnsiTheme="minorHAnsi" w:cstheme="minorHAnsi"/>
                                        <w:color w:val="202020"/>
                                      </w:rPr>
                                      <w:t>Art4m Design &amp; Promotion AB </w:t>
                                    </w:r>
                                    <w:r w:rsidRPr="00622BB4">
                                      <w:rPr>
                                        <w:rFonts w:asciiTheme="minorHAnsi" w:hAnsiTheme="minorHAnsi" w:cstheme="minorHAnsi"/>
                                        <w:color w:val="202020"/>
                                      </w:rPr>
                                      <w:t>Caj Ehrling. Det innebär att PMA just nu har 87 medlemmar.</w:t>
                                    </w:r>
                                    <w:r w:rsidRPr="00622BB4">
                                      <w:rPr>
                                        <w:rStyle w:val="apple-converted-space"/>
                                        <w:rFonts w:asciiTheme="minorHAnsi" w:hAnsiTheme="minorHAnsi" w:cstheme="minorHAnsi"/>
                                        <w:color w:val="202020"/>
                                      </w:rPr>
                                      <w:t> </w:t>
                                    </w:r>
                                    <w:r w:rsidRPr="00622BB4">
                                      <w:rPr>
                                        <w:rStyle w:val="Stark"/>
                                        <w:rFonts w:asciiTheme="minorHAnsi" w:hAnsiTheme="minorHAnsi" w:cstheme="minorHAnsi"/>
                                        <w:color w:val="202020"/>
                                      </w:rPr>
                                      <w:t>Varmt välkomna! </w:t>
                                    </w:r>
                                    <w:r w:rsidRPr="00622BB4">
                                      <w:rPr>
                                        <w:rFonts w:asciiTheme="minorHAnsi" w:hAnsiTheme="minorHAnsi" w:cstheme="minorHAnsi"/>
                                        <w:color w:val="202020"/>
                                      </w:rPr>
                                      <w:br/>
                                      <w:t> </w:t>
                                    </w:r>
                                  </w:p>
                                </w:tc>
                              </w:tr>
                            </w:tbl>
                            <w:p w14:paraId="30B02718" w14:textId="77777777" w:rsidR="00622BB4" w:rsidRDefault="00622BB4" w:rsidP="00622BB4">
                              <w:pPr>
                                <w:rPr>
                                  <w:rFonts w:ascii="Aptos" w:hAnsi="Aptos"/>
                                  <w:color w:val="212121"/>
                                </w:rPr>
                              </w:pPr>
                            </w:p>
                          </w:tc>
                        </w:tr>
                      </w:tbl>
                      <w:p w14:paraId="421B5D5F" w14:textId="77777777" w:rsidR="00622BB4" w:rsidRDefault="00622BB4" w:rsidP="00622BB4">
                        <w:pPr>
                          <w:rPr>
                            <w:vanish/>
                          </w:rPr>
                        </w:pPr>
                      </w:p>
                      <w:tbl>
                        <w:tblPr>
                          <w:tblW w:w="5000" w:type="pct"/>
                          <w:tblCellMar>
                            <w:left w:w="0" w:type="dxa"/>
                            <w:right w:w="0" w:type="dxa"/>
                          </w:tblCellMar>
                          <w:tblLook w:val="04A0" w:firstRow="1" w:lastRow="0" w:firstColumn="1" w:lastColumn="0" w:noHBand="0" w:noVBand="1"/>
                        </w:tblPr>
                        <w:tblGrid>
                          <w:gridCol w:w="8260"/>
                        </w:tblGrid>
                        <w:tr w:rsidR="00622BB4" w14:paraId="6DD9E387" w14:textId="77777777" w:rsidTr="00622BB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622BB4" w14:paraId="754F28E7" w14:textId="77777777">
                                <w:tc>
                                  <w:tcPr>
                                    <w:tcW w:w="0" w:type="auto"/>
                                    <w:tcMar>
                                      <w:top w:w="0" w:type="dxa"/>
                                      <w:left w:w="135" w:type="dxa"/>
                                      <w:bottom w:w="0" w:type="dxa"/>
                                      <w:right w:w="135" w:type="dxa"/>
                                    </w:tcMar>
                                    <w:hideMark/>
                                  </w:tcPr>
                                  <w:p w14:paraId="2ED9D1B7" w14:textId="53C08984" w:rsidR="00622BB4" w:rsidRDefault="00622BB4" w:rsidP="00E627E8">
                                    <w:pPr>
                                      <w:jc w:val="center"/>
                                    </w:pPr>
                                    <w:r>
                                      <w:fldChar w:fldCharType="begin"/>
                                    </w:r>
                                    <w:r>
                                      <w:instrText xml:space="preserve"> INCLUDEPICTURE "/Users/mariaolsson/Library/Group Containers/UBF8T346G9.ms/WebArchiveCopyPasteTempFiles/com.microsoft.Word/93443d3c-af67-4d21-1463-159608cfb764.jpg" \* MERGEFORMATINET </w:instrText>
                                    </w:r>
                                    <w:r>
                                      <w:fldChar w:fldCharType="separate"/>
                                    </w:r>
                                    <w:r>
                                      <w:rPr>
                                        <w:noProof/>
                                      </w:rPr>
                                      <w:drawing>
                                        <wp:inline distT="0" distB="0" distL="0" distR="0" wp14:anchorId="10EE5F1B" wp14:editId="23E49038">
                                          <wp:extent cx="3511826" cy="3511826"/>
                                          <wp:effectExtent l="0" t="0" r="6350" b="6350"/>
                                          <wp:docPr id="155697501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840" cy="3527840"/>
                                                  </a:xfrm>
                                                  <a:prstGeom prst="rect">
                                                    <a:avLst/>
                                                  </a:prstGeom>
                                                  <a:noFill/>
                                                  <a:ln>
                                                    <a:noFill/>
                                                  </a:ln>
                                                </pic:spPr>
                                              </pic:pic>
                                            </a:graphicData>
                                          </a:graphic>
                                        </wp:inline>
                                      </w:drawing>
                                    </w:r>
                                    <w:r>
                                      <w:fldChar w:fldCharType="end"/>
                                    </w:r>
                                  </w:p>
                                </w:tc>
                              </w:tr>
                            </w:tbl>
                            <w:p w14:paraId="78E1146F" w14:textId="77777777" w:rsidR="00622BB4" w:rsidRDefault="00622BB4" w:rsidP="00622BB4">
                              <w:pPr>
                                <w:rPr>
                                  <w:rFonts w:ascii="Aptos" w:hAnsi="Aptos"/>
                                  <w:color w:val="212121"/>
                                </w:rPr>
                              </w:pPr>
                            </w:p>
                          </w:tc>
                        </w:tr>
                        <w:tr w:rsidR="00622BB4" w14:paraId="46163760" w14:textId="77777777" w:rsidTr="00622BB4">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622BB4" w14:paraId="7729F5E2" w14:textId="77777777">
                                <w:tc>
                                  <w:tcPr>
                                    <w:tcW w:w="0" w:type="auto"/>
                                    <w:tcMar>
                                      <w:top w:w="0" w:type="dxa"/>
                                      <w:left w:w="270" w:type="dxa"/>
                                      <w:bottom w:w="135" w:type="dxa"/>
                                      <w:right w:w="270" w:type="dxa"/>
                                    </w:tcMar>
                                    <w:hideMark/>
                                  </w:tcPr>
                                  <w:p w14:paraId="5BD78C30" w14:textId="73833DFA" w:rsidR="00622BB4" w:rsidRPr="00FD747A" w:rsidRDefault="00622BB4" w:rsidP="00622BB4">
                                    <w:pPr>
                                      <w:spacing w:line="360" w:lineRule="atLeast"/>
                                      <w:rPr>
                                        <w:rFonts w:asciiTheme="minorHAnsi" w:hAnsiTheme="minorHAnsi" w:cstheme="minorHAnsi"/>
                                        <w:color w:val="202020"/>
                                      </w:rPr>
                                    </w:pPr>
                                    <w:r>
                                      <w:rPr>
                                        <w:rFonts w:ascii="Helvetica" w:hAnsi="Helvetica"/>
                                        <w:color w:val="202020"/>
                                      </w:rPr>
                                      <w:br/>
                                    </w:r>
                                    <w:r w:rsidRPr="00FD747A">
                                      <w:rPr>
                                        <w:rStyle w:val="Stark"/>
                                        <w:rFonts w:asciiTheme="minorHAnsi" w:hAnsiTheme="minorHAnsi" w:cstheme="minorHAnsi"/>
                                        <w:color w:val="202020"/>
                                      </w:rPr>
                                      <w:t>CSRD akademi 2025</w:t>
                                    </w:r>
                                    <w:r w:rsidRPr="00FD747A">
                                      <w:rPr>
                                        <w:rFonts w:asciiTheme="minorHAnsi" w:hAnsiTheme="minorHAnsi" w:cstheme="minorHAnsi"/>
                                        <w:color w:val="202020"/>
                                      </w:rPr>
                                      <w:br/>
                                      <w:t>Över 100 personer är anmälda till den nya utbildningen som startade med första kurstillfället den 10 april digitalt via Teams Webbinar.  Under vårens 2 kurstillfällen har utbildningen gett en övergripande information gällande lagar, regler och fördjupat sig i GPSR (General Product Safety Regulation). Nästa kurstillfälle är 11 september vi lär oss mer om DPP (Digital Product Passport) och till sist går vi igenom vad som gäller för Green Claims Directive den 9 oktober. En ny möteslänk skickas ut några dagar innan varje möte. </w:t>
                                    </w:r>
                                    <w:r w:rsidRPr="00FD747A">
                                      <w:rPr>
                                        <w:rFonts w:asciiTheme="minorHAnsi" w:hAnsiTheme="minorHAnsi" w:cstheme="minorHAnsi"/>
                                        <w:color w:val="202020"/>
                                      </w:rPr>
                                      <w:br/>
                                    </w:r>
                                    <w:r w:rsidRPr="00FD747A">
                                      <w:rPr>
                                        <w:rFonts w:asciiTheme="minorHAnsi" w:hAnsiTheme="minorHAnsi" w:cstheme="minorHAnsi"/>
                                        <w:color w:val="202020"/>
                                      </w:rPr>
                                      <w:lastRenderedPageBreak/>
                                      <w:t>Kursledaren Marcea van Doorn som är ESG Manager på Solo Midocean besöker Nordic Profile Fair scenen för att föreläsa om EU direktiv. Ta chansen att träffa henne live för att ställa frågor!</w:t>
                                    </w:r>
                                    <w:r w:rsidRPr="00FD747A">
                                      <w:rPr>
                                        <w:rFonts w:asciiTheme="minorHAnsi" w:hAnsiTheme="minorHAnsi" w:cstheme="minorHAnsi"/>
                                        <w:color w:val="202020"/>
                                      </w:rPr>
                                      <w:br/>
                                    </w:r>
                                    <w:r w:rsidRPr="00FD747A">
                                      <w:rPr>
                                        <w:rFonts w:asciiTheme="minorHAnsi" w:hAnsiTheme="minorHAnsi" w:cstheme="minorHAnsi"/>
                                        <w:color w:val="202020"/>
                                      </w:rPr>
                                      <w:br/>
                                      <w:t>Om du ännu inte hunnit "skriva in dig" till höstens kurser kan du läsa mer och anmäla dig via knappen nedan:</w:t>
                                    </w:r>
                                  </w:p>
                                </w:tc>
                              </w:tr>
                            </w:tbl>
                            <w:p w14:paraId="1FCAE740" w14:textId="77777777" w:rsidR="00622BB4" w:rsidRDefault="00622BB4" w:rsidP="00622BB4">
                              <w:pPr>
                                <w:rPr>
                                  <w:rFonts w:ascii="Aptos" w:hAnsi="Aptos"/>
                                  <w:color w:val="212121"/>
                                </w:rPr>
                              </w:pPr>
                            </w:p>
                          </w:tc>
                        </w:tr>
                      </w:tbl>
                      <w:p w14:paraId="49D27C1B" w14:textId="77777777" w:rsidR="00622BB4" w:rsidRDefault="00622BB4"/>
                      <w:tbl>
                        <w:tblPr>
                          <w:tblW w:w="5000" w:type="pct"/>
                          <w:tblCellMar>
                            <w:left w:w="0" w:type="dxa"/>
                            <w:right w:w="0" w:type="dxa"/>
                          </w:tblCellMar>
                          <w:tblLook w:val="04A0" w:firstRow="1" w:lastRow="0" w:firstColumn="1" w:lastColumn="0" w:noHBand="0" w:noVBand="1"/>
                        </w:tblPr>
                        <w:tblGrid>
                          <w:gridCol w:w="8260"/>
                        </w:tblGrid>
                        <w:tr w:rsidR="00875326" w14:paraId="3DC4B1F8" w14:textId="77777777">
                          <w:tc>
                            <w:tcPr>
                              <w:tcW w:w="0" w:type="auto"/>
                              <w:tcMar>
                                <w:top w:w="0" w:type="dxa"/>
                                <w:left w:w="135" w:type="dxa"/>
                                <w:bottom w:w="0" w:type="dxa"/>
                                <w:right w:w="135" w:type="dxa"/>
                              </w:tcMar>
                              <w:hideMark/>
                            </w:tcPr>
                            <w:p w14:paraId="0AF6EBE7" w14:textId="780D3824" w:rsidR="00875326" w:rsidRPr="008033E8" w:rsidRDefault="00875326" w:rsidP="00875326">
                              <w:pPr>
                                <w:jc w:val="center"/>
                                <w:rPr>
                                  <w:rFonts w:asciiTheme="minorHAnsi" w:hAnsiTheme="minorHAnsi" w:cstheme="minorHAnsi"/>
                                </w:rPr>
                              </w:pPr>
                            </w:p>
                          </w:tc>
                        </w:tr>
                      </w:tbl>
                      <w:p w14:paraId="3DEC41A6" w14:textId="77777777" w:rsidR="00875326" w:rsidRPr="008033E8" w:rsidRDefault="00875326" w:rsidP="00875326">
                        <w:pPr>
                          <w:rPr>
                            <w:rFonts w:asciiTheme="minorHAnsi" w:hAnsiTheme="minorHAnsi" w:cstheme="minorHAnsi"/>
                            <w:color w:val="212121"/>
                          </w:rPr>
                        </w:pPr>
                      </w:p>
                    </w:tc>
                  </w:tr>
                  <w:tr w:rsidR="00875326" w14:paraId="29858A99" w14:textId="77777777" w:rsidTr="00875326">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75326" w14:paraId="382E81FB" w14:textId="77777777">
                          <w:trPr>
                            <w:tblCellSpacing w:w="0" w:type="dxa"/>
                          </w:trPr>
                          <w:tc>
                            <w:tcPr>
                              <w:tcW w:w="0" w:type="auto"/>
                              <w:shd w:val="clear" w:color="auto" w:fill="222222"/>
                              <w:tcMar>
                                <w:top w:w="270" w:type="dxa"/>
                                <w:left w:w="270" w:type="dxa"/>
                                <w:bottom w:w="270" w:type="dxa"/>
                                <w:right w:w="270" w:type="dxa"/>
                              </w:tcMar>
                              <w:vAlign w:val="center"/>
                              <w:hideMark/>
                            </w:tcPr>
                            <w:p w14:paraId="332F49C9" w14:textId="77777777" w:rsidR="00875326" w:rsidRPr="008033E8" w:rsidRDefault="00875326" w:rsidP="00875326">
                              <w:pPr>
                                <w:jc w:val="center"/>
                                <w:rPr>
                                  <w:rFonts w:asciiTheme="minorHAnsi" w:hAnsiTheme="minorHAnsi" w:cstheme="minorHAnsi"/>
                                  <w:sz w:val="36"/>
                                  <w:szCs w:val="36"/>
                                </w:rPr>
                              </w:pPr>
                              <w:hyperlink r:id="rId12" w:tgtFrame="_blank" w:tooltip="https://www.productmediaassociation.com/blog/csrd-akademi-for-produktmediabranschen" w:history="1">
                                <w:r w:rsidRPr="008033E8">
                                  <w:rPr>
                                    <w:rStyle w:val="Hyperlnk"/>
                                    <w:rFonts w:asciiTheme="minorHAnsi" w:hAnsiTheme="minorHAnsi" w:cstheme="minorHAnsi"/>
                                    <w:b/>
                                    <w:color w:val="FFFFFF"/>
                                    <w:sz w:val="36"/>
                                    <w:szCs w:val="36"/>
                                    <w:u w:val="none"/>
                                  </w:rPr>
                                  <w:t>LÄS MER &amp; ANMÄL DIG HÄR</w:t>
                                </w:r>
                              </w:hyperlink>
                            </w:p>
                          </w:tc>
                        </w:tr>
                        <w:tr w:rsidR="003F2772" w14:paraId="74F51B28" w14:textId="77777777" w:rsidTr="003F2772">
                          <w:tblPrEx>
                            <w:tblCellSpacing w:w="0" w:type="nil"/>
                            <w:shd w:val="clear" w:color="auto" w:fill="auto"/>
                          </w:tblPrEx>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F2772" w14:paraId="29B1264E" w14:textId="77777777">
                                <w:tc>
                                  <w:tcPr>
                                    <w:tcW w:w="0" w:type="auto"/>
                                    <w:tcMar>
                                      <w:top w:w="0" w:type="dxa"/>
                                      <w:left w:w="270" w:type="dxa"/>
                                      <w:bottom w:w="135" w:type="dxa"/>
                                      <w:right w:w="270" w:type="dxa"/>
                                    </w:tcMar>
                                    <w:hideMark/>
                                  </w:tcPr>
                                  <w:p w14:paraId="1C2745E5" w14:textId="77777777" w:rsidR="003F2772" w:rsidRDefault="003F2772" w:rsidP="003F2772">
                                    <w:pPr>
                                      <w:rPr>
                                        <w:sz w:val="20"/>
                                        <w:szCs w:val="20"/>
                                      </w:rPr>
                                    </w:pPr>
                                  </w:p>
                                </w:tc>
                              </w:tr>
                            </w:tbl>
                            <w:p w14:paraId="0C174D17" w14:textId="77777777" w:rsidR="003F2772" w:rsidRDefault="003F2772" w:rsidP="003F2772">
                              <w:pPr>
                                <w:rPr>
                                  <w:rFonts w:ascii="Aptos" w:hAnsi="Aptos"/>
                                  <w:color w:val="212121"/>
                                </w:rPr>
                              </w:pPr>
                            </w:p>
                          </w:tc>
                        </w:tr>
                      </w:tbl>
                      <w:p w14:paraId="7A1FC962" w14:textId="77777777" w:rsidR="003F2772" w:rsidRDefault="003F2772" w:rsidP="003F2772">
                        <w:pPr>
                          <w:rPr>
                            <w:vanish/>
                          </w:rPr>
                        </w:pPr>
                      </w:p>
                      <w:tbl>
                        <w:tblPr>
                          <w:tblW w:w="5000" w:type="pct"/>
                          <w:tblCellMar>
                            <w:left w:w="0" w:type="dxa"/>
                            <w:right w:w="0" w:type="dxa"/>
                          </w:tblCellMar>
                          <w:tblLook w:val="04A0" w:firstRow="1" w:lastRow="0" w:firstColumn="1" w:lastColumn="0" w:noHBand="0" w:noVBand="1"/>
                        </w:tblPr>
                        <w:tblGrid>
                          <w:gridCol w:w="7990"/>
                        </w:tblGrid>
                        <w:tr w:rsidR="003F2772" w14:paraId="46B3D7E0" w14:textId="77777777" w:rsidTr="003F277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F2772" w14:paraId="6303C3C5" w14:textId="77777777">
                                <w:tc>
                                  <w:tcPr>
                                    <w:tcW w:w="0" w:type="auto"/>
                                    <w:tcMar>
                                      <w:top w:w="0" w:type="dxa"/>
                                      <w:left w:w="135" w:type="dxa"/>
                                      <w:bottom w:w="0" w:type="dxa"/>
                                      <w:right w:w="135" w:type="dxa"/>
                                    </w:tcMar>
                                    <w:hideMark/>
                                  </w:tcPr>
                                  <w:p w14:paraId="307DBE8C" w14:textId="4CE55D0A" w:rsidR="003F2772" w:rsidRDefault="003F2772" w:rsidP="00CD18C8">
                                    <w:pPr>
                                      <w:jc w:val="center"/>
                                    </w:pPr>
                                    <w:r>
                                      <w:fldChar w:fldCharType="begin"/>
                                    </w:r>
                                    <w:r>
                                      <w:instrText xml:space="preserve"> INCLUDEPICTURE "/Users/mariaolsson/Library/Group Containers/UBF8T346G9.ms/WebArchiveCopyPasteTempFiles/com.microsoft.Word/ce907c6b-2b1f-e393-a539-c2716d1a254c.jpg" \* MERGEFORMATINET </w:instrText>
                                    </w:r>
                                    <w:r>
                                      <w:fldChar w:fldCharType="separate"/>
                                    </w:r>
                                    <w:r>
                                      <w:rPr>
                                        <w:noProof/>
                                      </w:rPr>
                                      <w:drawing>
                                        <wp:inline distT="0" distB="0" distL="0" distR="0" wp14:anchorId="50AC7603" wp14:editId="47C2597E">
                                          <wp:extent cx="3419061" cy="3419061"/>
                                          <wp:effectExtent l="0" t="0" r="0" b="0"/>
                                          <wp:docPr id="119438690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257" cy="3455257"/>
                                                  </a:xfrm>
                                                  <a:prstGeom prst="rect">
                                                    <a:avLst/>
                                                  </a:prstGeom>
                                                  <a:noFill/>
                                                  <a:ln>
                                                    <a:noFill/>
                                                  </a:ln>
                                                </pic:spPr>
                                              </pic:pic>
                                            </a:graphicData>
                                          </a:graphic>
                                        </wp:inline>
                                      </w:drawing>
                                    </w:r>
                                    <w:r>
                                      <w:fldChar w:fldCharType="end"/>
                                    </w:r>
                                  </w:p>
                                </w:tc>
                              </w:tr>
                            </w:tbl>
                            <w:p w14:paraId="227A3E46" w14:textId="77777777" w:rsidR="003F2772" w:rsidRDefault="003F2772" w:rsidP="003F2772">
                              <w:pPr>
                                <w:rPr>
                                  <w:rFonts w:ascii="Aptos" w:hAnsi="Aptos"/>
                                  <w:color w:val="212121"/>
                                </w:rPr>
                              </w:pPr>
                            </w:p>
                          </w:tc>
                        </w:tr>
                        <w:tr w:rsidR="003F2772" w14:paraId="63C81282" w14:textId="77777777" w:rsidTr="003F277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F2772" w14:paraId="6AF6E76C" w14:textId="77777777">
                                <w:tc>
                                  <w:tcPr>
                                    <w:tcW w:w="0" w:type="auto"/>
                                    <w:tcMar>
                                      <w:top w:w="0" w:type="dxa"/>
                                      <w:left w:w="270" w:type="dxa"/>
                                      <w:bottom w:w="135" w:type="dxa"/>
                                      <w:right w:w="270" w:type="dxa"/>
                                    </w:tcMar>
                                    <w:hideMark/>
                                  </w:tcPr>
                                  <w:p w14:paraId="0F1670ED" w14:textId="77777777" w:rsidR="003F2772" w:rsidRPr="003F2772" w:rsidRDefault="003F2772" w:rsidP="003F2772">
                                    <w:pPr>
                                      <w:spacing w:line="360" w:lineRule="atLeast"/>
                                      <w:rPr>
                                        <w:rFonts w:asciiTheme="minorHAnsi" w:hAnsiTheme="minorHAnsi" w:cstheme="minorHAnsi"/>
                                        <w:color w:val="202020"/>
                                      </w:rPr>
                                    </w:pPr>
                                    <w:r w:rsidRPr="003F2772">
                                      <w:rPr>
                                        <w:rFonts w:asciiTheme="minorHAnsi" w:hAnsiTheme="minorHAnsi" w:cstheme="minorHAnsi"/>
                                        <w:color w:val="202020"/>
                                      </w:rPr>
                                      <w:br/>
                                    </w:r>
                                    <w:r w:rsidRPr="003F2772">
                                      <w:rPr>
                                        <w:rStyle w:val="Stark"/>
                                        <w:rFonts w:asciiTheme="minorHAnsi" w:hAnsiTheme="minorHAnsi" w:cstheme="minorHAnsi"/>
                                        <w:color w:val="202020"/>
                                      </w:rPr>
                                      <w:t>Anmäl er till golftävling på Sand Golf Club!</w:t>
                                    </w:r>
                                    <w:r w:rsidRPr="003F2772">
                                      <w:rPr>
                                        <w:rFonts w:asciiTheme="minorHAnsi" w:hAnsiTheme="minorHAnsi" w:cstheme="minorHAnsi"/>
                                        <w:color w:val="202020"/>
                                      </w:rPr>
                                      <w:br/>
                                      <w:t>För andra gången bjuder vi in till lagtävlingen PMA OPEN before fair! Ett event dagen innan Nordic Profile Fair startar på Elmia. Vi kommer att spela 18 starter à 4 personer/boll i en så kallad 4 manna scramble.</w:t>
                                    </w:r>
                                    <w:r w:rsidRPr="003F2772">
                                      <w:rPr>
                                        <w:rStyle w:val="apple-converted-space"/>
                                        <w:rFonts w:asciiTheme="minorHAnsi" w:hAnsiTheme="minorHAnsi" w:cstheme="minorHAnsi"/>
                                        <w:color w:val="202020"/>
                                      </w:rPr>
                                      <w:t> </w:t>
                                    </w:r>
                                    <w:r w:rsidRPr="003F2772">
                                      <w:rPr>
                                        <w:rStyle w:val="Stark"/>
                                        <w:rFonts w:asciiTheme="minorHAnsi" w:hAnsiTheme="minorHAnsi" w:cstheme="minorHAnsi"/>
                                        <w:color w:val="202020"/>
                                      </w:rPr>
                                      <w:t>Eventet är ett nytt initiativ från vår sida att dra fler besökare till mässan så HJÄLP oss ni som är utställare/besökande medlemmar att boka in ett eget team!</w:t>
                                    </w:r>
                                    <w:r w:rsidRPr="003F2772">
                                      <w:rPr>
                                        <w:rStyle w:val="apple-converted-space"/>
                                        <w:rFonts w:asciiTheme="minorHAnsi" w:hAnsiTheme="minorHAnsi" w:cstheme="minorHAnsi"/>
                                        <w:b/>
                                        <w:bCs/>
                                        <w:color w:val="202020"/>
                                      </w:rPr>
                                      <w:t> </w:t>
                                    </w:r>
                                    <w:r w:rsidRPr="003F2772">
                                      <w:rPr>
                                        <w:rFonts w:asciiTheme="minorHAnsi" w:hAnsiTheme="minorHAnsi" w:cstheme="minorHAnsi"/>
                                        <w:color w:val="202020"/>
                                      </w:rPr>
                                      <w:t>Skylta er monter på måndagen och spela golf på tisdagen.</w:t>
                                    </w:r>
                                    <w:r w:rsidRPr="003F2772">
                                      <w:rPr>
                                        <w:rFonts w:asciiTheme="minorHAnsi" w:hAnsiTheme="minorHAnsi" w:cstheme="minorHAnsi"/>
                                        <w:color w:val="202020"/>
                                      </w:rPr>
                                      <w:br/>
                                    </w:r>
                                    <w:r w:rsidRPr="003F2772">
                                      <w:rPr>
                                        <w:rFonts w:asciiTheme="minorHAnsi" w:hAnsiTheme="minorHAnsi" w:cstheme="minorHAnsi"/>
                                        <w:color w:val="202020"/>
                                      </w:rPr>
                                      <w:br/>
                                    </w:r>
                                    <w:r w:rsidRPr="003F2772">
                                      <w:rPr>
                                        <w:rFonts w:asciiTheme="minorHAnsi" w:hAnsiTheme="minorHAnsi" w:cstheme="minorHAnsi"/>
                                        <w:color w:val="202020"/>
                                      </w:rPr>
                                      <w:lastRenderedPageBreak/>
                                      <w:t xml:space="preserve">Pris endast 4995 kr/lag inklusive lunch och nätverk! Prisutdelning för </w:t>
                                    </w:r>
                                    <w:proofErr w:type="gramStart"/>
                                    <w:r w:rsidRPr="003F2772">
                                      <w:rPr>
                                        <w:rFonts w:asciiTheme="minorHAnsi" w:hAnsiTheme="minorHAnsi" w:cstheme="minorHAnsi"/>
                                        <w:color w:val="202020"/>
                                      </w:rPr>
                                      <w:t>1:a</w:t>
                                    </w:r>
                                    <w:proofErr w:type="gramEnd"/>
                                    <w:r w:rsidRPr="003F2772">
                                      <w:rPr>
                                        <w:rFonts w:asciiTheme="minorHAnsi" w:hAnsiTheme="minorHAnsi" w:cstheme="minorHAnsi"/>
                                        <w:color w:val="202020"/>
                                      </w:rPr>
                                      <w:t xml:space="preserve">, </w:t>
                                    </w:r>
                                    <w:proofErr w:type="gramStart"/>
                                    <w:r w:rsidRPr="003F2772">
                                      <w:rPr>
                                        <w:rFonts w:asciiTheme="minorHAnsi" w:hAnsiTheme="minorHAnsi" w:cstheme="minorHAnsi"/>
                                        <w:color w:val="202020"/>
                                      </w:rPr>
                                      <w:t>2:a</w:t>
                                    </w:r>
                                    <w:proofErr w:type="gramEnd"/>
                                    <w:r w:rsidRPr="003F2772">
                                      <w:rPr>
                                        <w:rFonts w:asciiTheme="minorHAnsi" w:hAnsiTheme="minorHAnsi" w:cstheme="minorHAnsi"/>
                                        <w:color w:val="202020"/>
                                      </w:rPr>
                                      <w:t xml:space="preserve"> och 3:e plats sker på Twin City branschfest den 13 augusti.</w:t>
                                    </w:r>
                                    <w:r w:rsidRPr="003F2772">
                                      <w:rPr>
                                        <w:rFonts w:asciiTheme="minorHAnsi" w:hAnsiTheme="minorHAnsi" w:cstheme="minorHAnsi"/>
                                        <w:color w:val="202020"/>
                                      </w:rPr>
                                      <w:br/>
                                    </w:r>
                                    <w:r w:rsidRPr="003F2772">
                                      <w:rPr>
                                        <w:rFonts w:asciiTheme="minorHAnsi" w:hAnsiTheme="minorHAnsi" w:cstheme="minorHAnsi"/>
                                        <w:color w:val="202020"/>
                                      </w:rPr>
                                      <w:br/>
                                    </w:r>
                                    <w:r w:rsidRPr="003F2772">
                                      <w:rPr>
                                        <w:rStyle w:val="Stark"/>
                                        <w:rFonts w:asciiTheme="minorHAnsi" w:hAnsiTheme="minorHAnsi" w:cstheme="minorHAnsi"/>
                                        <w:color w:val="202020"/>
                                      </w:rPr>
                                      <w:t>Mer info &amp; dagens program kan ni ladda ner under inbjudan.</w:t>
                                    </w:r>
                                    <w:r w:rsidRPr="003F2772">
                                      <w:rPr>
                                        <w:rStyle w:val="apple-converted-space"/>
                                        <w:rFonts w:asciiTheme="minorHAnsi" w:hAnsiTheme="minorHAnsi" w:cstheme="minorHAnsi"/>
                                        <w:b/>
                                        <w:bCs/>
                                        <w:color w:val="202020"/>
                                      </w:rPr>
                                      <w:t> </w:t>
                                    </w:r>
                                    <w:r w:rsidRPr="003F2772">
                                      <w:rPr>
                                        <w:rFonts w:asciiTheme="minorHAnsi" w:hAnsiTheme="minorHAnsi" w:cstheme="minorHAnsi"/>
                                        <w:color w:val="202020"/>
                                      </w:rPr>
                                      <w:t>Glöm inte att kitta ditt eget lag/team med produktmedia!</w:t>
                                    </w:r>
                                    <w:r w:rsidRPr="003F2772">
                                      <w:rPr>
                                        <w:rFonts w:asciiTheme="minorHAnsi" w:hAnsiTheme="minorHAnsi" w:cstheme="minorHAnsi"/>
                                        <w:color w:val="202020"/>
                                      </w:rPr>
                                      <w:br/>
                                      <w:t> </w:t>
                                    </w:r>
                                  </w:p>
                                </w:tc>
                              </w:tr>
                            </w:tbl>
                            <w:p w14:paraId="1D190456" w14:textId="77777777" w:rsidR="003F2772" w:rsidRDefault="003F2772" w:rsidP="003F2772">
                              <w:pPr>
                                <w:rPr>
                                  <w:rFonts w:ascii="Aptos" w:hAnsi="Aptos"/>
                                  <w:color w:val="212121"/>
                                </w:rPr>
                              </w:pPr>
                            </w:p>
                          </w:tc>
                        </w:tr>
                      </w:tbl>
                      <w:p w14:paraId="0D7AF912" w14:textId="77777777" w:rsidR="003F2772" w:rsidRDefault="003F2772" w:rsidP="003F2772">
                        <w:pPr>
                          <w:rPr>
                            <w:vanish/>
                          </w:rPr>
                        </w:pPr>
                      </w:p>
                      <w:tbl>
                        <w:tblPr>
                          <w:tblW w:w="5000" w:type="pct"/>
                          <w:tblCellMar>
                            <w:left w:w="0" w:type="dxa"/>
                            <w:right w:w="0" w:type="dxa"/>
                          </w:tblCellMar>
                          <w:tblLook w:val="04A0" w:firstRow="1" w:lastRow="0" w:firstColumn="1" w:lastColumn="0" w:noHBand="0" w:noVBand="1"/>
                        </w:tblPr>
                        <w:tblGrid>
                          <w:gridCol w:w="7990"/>
                        </w:tblGrid>
                        <w:tr w:rsidR="003F2772" w14:paraId="10082F9F" w14:textId="77777777" w:rsidTr="003F2772">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F2772" w14:paraId="5E1DC648" w14:textId="77777777">
                                <w:trPr>
                                  <w:tblCellSpacing w:w="0" w:type="dxa"/>
                                </w:trPr>
                                <w:tc>
                                  <w:tcPr>
                                    <w:tcW w:w="0" w:type="auto"/>
                                    <w:shd w:val="clear" w:color="auto" w:fill="222222"/>
                                    <w:tcMar>
                                      <w:top w:w="270" w:type="dxa"/>
                                      <w:left w:w="270" w:type="dxa"/>
                                      <w:bottom w:w="270" w:type="dxa"/>
                                      <w:right w:w="270" w:type="dxa"/>
                                    </w:tcMar>
                                    <w:vAlign w:val="center"/>
                                    <w:hideMark/>
                                  </w:tcPr>
                                  <w:p w14:paraId="41B1D3F9" w14:textId="77777777" w:rsidR="003F2772" w:rsidRPr="003F2772" w:rsidRDefault="003F2772" w:rsidP="003F2772">
                                    <w:pPr>
                                      <w:jc w:val="center"/>
                                      <w:rPr>
                                        <w:rFonts w:asciiTheme="minorHAnsi" w:hAnsiTheme="minorHAnsi" w:cstheme="minorHAnsi"/>
                                        <w:sz w:val="36"/>
                                        <w:szCs w:val="36"/>
                                      </w:rPr>
                                    </w:pPr>
                                    <w:hyperlink r:id="rId14" w:tgtFrame="_blank" w:tooltip="https://www.dropbox.com/scl/fi/6ilctflucifydcoqe83z8/Inbjudan_PMA_OPEN_before_fair_2025.pdf?rlkey=fjotwl9l1ta8usw6icxtmvq5e&amp;e=1&amp;dl=0" w:history="1">
                                      <w:r w:rsidRPr="003F2772">
                                        <w:rPr>
                                          <w:rStyle w:val="Hyperlnk"/>
                                          <w:rFonts w:asciiTheme="minorHAnsi" w:hAnsiTheme="minorHAnsi" w:cstheme="minorHAnsi"/>
                                          <w:b/>
                                          <w:bCs/>
                                          <w:color w:val="FFFFFF"/>
                                          <w:sz w:val="36"/>
                                          <w:szCs w:val="36"/>
                                          <w:u w:val="none"/>
                                        </w:rPr>
                                        <w:t>LADDA NER INBJUDAN</w:t>
                                      </w:r>
                                    </w:hyperlink>
                                  </w:p>
                                </w:tc>
                              </w:tr>
                            </w:tbl>
                            <w:p w14:paraId="374C954B" w14:textId="77777777" w:rsidR="003F2772" w:rsidRDefault="003F2772" w:rsidP="003F2772">
                              <w:pPr>
                                <w:rPr>
                                  <w:rFonts w:ascii="Aptos" w:hAnsi="Aptos"/>
                                  <w:color w:val="212121"/>
                                </w:rPr>
                              </w:pPr>
                            </w:p>
                          </w:tc>
                        </w:tr>
                      </w:tbl>
                      <w:p w14:paraId="2517A448" w14:textId="77777777" w:rsidR="003F2772" w:rsidRDefault="003F2772" w:rsidP="003F2772">
                        <w:pPr>
                          <w:rPr>
                            <w:vanish/>
                          </w:rPr>
                        </w:pPr>
                      </w:p>
                      <w:tbl>
                        <w:tblPr>
                          <w:tblW w:w="5000" w:type="pct"/>
                          <w:tblCellMar>
                            <w:left w:w="0" w:type="dxa"/>
                            <w:right w:w="0" w:type="dxa"/>
                          </w:tblCellMar>
                          <w:tblLook w:val="04A0" w:firstRow="1" w:lastRow="0" w:firstColumn="1" w:lastColumn="0" w:noHBand="0" w:noVBand="1"/>
                        </w:tblPr>
                        <w:tblGrid>
                          <w:gridCol w:w="7990"/>
                        </w:tblGrid>
                        <w:tr w:rsidR="003F2772" w14:paraId="7DF880F1" w14:textId="77777777" w:rsidTr="003F2772">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F2772" w14:paraId="5F9A1D1E" w14:textId="77777777">
                                <w:trPr>
                                  <w:tblCellSpacing w:w="0" w:type="dxa"/>
                                </w:trPr>
                                <w:tc>
                                  <w:tcPr>
                                    <w:tcW w:w="0" w:type="auto"/>
                                    <w:shd w:val="clear" w:color="auto" w:fill="222222"/>
                                    <w:tcMar>
                                      <w:top w:w="270" w:type="dxa"/>
                                      <w:left w:w="270" w:type="dxa"/>
                                      <w:bottom w:w="270" w:type="dxa"/>
                                      <w:right w:w="270" w:type="dxa"/>
                                    </w:tcMar>
                                    <w:vAlign w:val="center"/>
                                    <w:hideMark/>
                                  </w:tcPr>
                                  <w:p w14:paraId="17061681" w14:textId="77777777" w:rsidR="003F2772" w:rsidRPr="003F2772" w:rsidRDefault="003F2772" w:rsidP="003F2772">
                                    <w:pPr>
                                      <w:jc w:val="center"/>
                                      <w:rPr>
                                        <w:rFonts w:asciiTheme="minorHAnsi" w:hAnsiTheme="minorHAnsi" w:cstheme="minorHAnsi"/>
                                        <w:sz w:val="36"/>
                                        <w:szCs w:val="36"/>
                                      </w:rPr>
                                    </w:pPr>
                                    <w:hyperlink r:id="rId15" w:tgtFrame="_blank" w:tooltip="https://forms.office.com/pages/responsepage.aspx?id=9RFgIwwy5UqWSjk_U3ezyqhKL0QO-XxFvKE67rCfucBUMUhTTFdCMk5ZQlA2VVRIMUhSTzFKODFJWi4u&amp;origin=lprLink&amp;route=shorturl" w:history="1">
                                      <w:r w:rsidRPr="003F2772">
                                        <w:rPr>
                                          <w:rStyle w:val="Hyperlnk"/>
                                          <w:rFonts w:asciiTheme="minorHAnsi" w:hAnsiTheme="minorHAnsi" w:cstheme="minorHAnsi"/>
                                          <w:b/>
                                          <w:bCs/>
                                          <w:color w:val="FFFFFF"/>
                                          <w:sz w:val="36"/>
                                          <w:szCs w:val="36"/>
                                          <w:u w:val="none"/>
                                        </w:rPr>
                                        <w:t>ANMÄL DITT LAG HÄR</w:t>
                                      </w:r>
                                    </w:hyperlink>
                                  </w:p>
                                </w:tc>
                              </w:tr>
                            </w:tbl>
                            <w:p w14:paraId="365BE1F7" w14:textId="77777777" w:rsidR="003F2772" w:rsidRDefault="003F2772" w:rsidP="003F2772">
                              <w:pPr>
                                <w:rPr>
                                  <w:rFonts w:ascii="Aptos" w:hAnsi="Aptos"/>
                                  <w:color w:val="212121"/>
                                </w:rPr>
                              </w:pPr>
                            </w:p>
                          </w:tc>
                        </w:tr>
                        <w:tr w:rsidR="003F2772" w14:paraId="76A4E42A" w14:textId="77777777" w:rsidTr="003F277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F2772" w14:paraId="5B2D2B1B" w14:textId="77777777">
                                <w:tc>
                                  <w:tcPr>
                                    <w:tcW w:w="0" w:type="auto"/>
                                    <w:tcMar>
                                      <w:top w:w="0" w:type="dxa"/>
                                      <w:left w:w="270" w:type="dxa"/>
                                      <w:bottom w:w="135" w:type="dxa"/>
                                      <w:right w:w="270" w:type="dxa"/>
                                    </w:tcMar>
                                    <w:hideMark/>
                                  </w:tcPr>
                                  <w:p w14:paraId="23003CE7" w14:textId="77777777" w:rsidR="003F2772" w:rsidRDefault="003F2772" w:rsidP="003F2772"/>
                                </w:tc>
                              </w:tr>
                            </w:tbl>
                            <w:p w14:paraId="6EDB85B2" w14:textId="77777777" w:rsidR="003F2772" w:rsidRDefault="003F2772" w:rsidP="003F2772">
                              <w:pPr>
                                <w:rPr>
                                  <w:rFonts w:ascii="Aptos" w:hAnsi="Aptos"/>
                                  <w:color w:val="212121"/>
                                </w:rPr>
                              </w:pPr>
                            </w:p>
                          </w:tc>
                        </w:tr>
                        <w:tr w:rsidR="003F2772" w14:paraId="4BB6AED2" w14:textId="77777777" w:rsidTr="003F277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F2772" w14:paraId="48790B42" w14:textId="77777777">
                                <w:tc>
                                  <w:tcPr>
                                    <w:tcW w:w="0" w:type="auto"/>
                                    <w:tcMar>
                                      <w:top w:w="0" w:type="dxa"/>
                                      <w:left w:w="135" w:type="dxa"/>
                                      <w:bottom w:w="0" w:type="dxa"/>
                                      <w:right w:w="135" w:type="dxa"/>
                                    </w:tcMar>
                                    <w:hideMark/>
                                  </w:tcPr>
                                  <w:p w14:paraId="4B16E5C1" w14:textId="46953D65" w:rsidR="003F2772" w:rsidRDefault="003F2772" w:rsidP="00C67E73">
                                    <w:pPr>
                                      <w:jc w:val="center"/>
                                    </w:pPr>
                                    <w:r>
                                      <w:fldChar w:fldCharType="begin"/>
                                    </w:r>
                                    <w:r>
                                      <w:instrText xml:space="preserve"> INCLUDEPICTURE "/Users/mariaolsson/Library/Group Containers/UBF8T346G9.ms/WebArchiveCopyPasteTempFiles/com.microsoft.Word/dc997abf-504b-bed4-7bcd-05bf5c9f0b1b.jpg" \* MERGEFORMATINET </w:instrText>
                                    </w:r>
                                    <w:r>
                                      <w:fldChar w:fldCharType="separate"/>
                                    </w:r>
                                    <w:r>
                                      <w:rPr>
                                        <w:noProof/>
                                      </w:rPr>
                                      <w:drawing>
                                        <wp:inline distT="0" distB="0" distL="0" distR="0" wp14:anchorId="03382670" wp14:editId="1CA097EC">
                                          <wp:extent cx="3896140" cy="3896140"/>
                                          <wp:effectExtent l="0" t="0" r="3175" b="3175"/>
                                          <wp:docPr id="21578454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1911" cy="3941911"/>
                                                  </a:xfrm>
                                                  <a:prstGeom prst="rect">
                                                    <a:avLst/>
                                                  </a:prstGeom>
                                                  <a:noFill/>
                                                  <a:ln>
                                                    <a:noFill/>
                                                  </a:ln>
                                                </pic:spPr>
                                              </pic:pic>
                                            </a:graphicData>
                                          </a:graphic>
                                        </wp:inline>
                                      </w:drawing>
                                    </w:r>
                                    <w:r>
                                      <w:fldChar w:fldCharType="end"/>
                                    </w:r>
                                  </w:p>
                                </w:tc>
                              </w:tr>
                            </w:tbl>
                            <w:p w14:paraId="66B1BD43" w14:textId="77777777" w:rsidR="003F2772" w:rsidRDefault="003F2772" w:rsidP="003F2772">
                              <w:pPr>
                                <w:rPr>
                                  <w:rFonts w:ascii="Aptos" w:hAnsi="Aptos"/>
                                  <w:color w:val="212121"/>
                                </w:rPr>
                              </w:pPr>
                            </w:p>
                          </w:tc>
                        </w:tr>
                        <w:tr w:rsidR="003F2772" w14:paraId="23A9C996" w14:textId="77777777" w:rsidTr="003F277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F2772" w14:paraId="3CCC988B" w14:textId="77777777">
                                <w:tc>
                                  <w:tcPr>
                                    <w:tcW w:w="0" w:type="auto"/>
                                    <w:tcMar>
                                      <w:top w:w="0" w:type="dxa"/>
                                      <w:left w:w="270" w:type="dxa"/>
                                      <w:bottom w:w="135" w:type="dxa"/>
                                      <w:right w:w="270" w:type="dxa"/>
                                    </w:tcMar>
                                    <w:hideMark/>
                                  </w:tcPr>
                                  <w:p w14:paraId="7992C58A" w14:textId="77777777" w:rsidR="00E150F5" w:rsidRDefault="003F2772" w:rsidP="003F2772">
                                    <w:pPr>
                                      <w:spacing w:line="360" w:lineRule="atLeast"/>
                                      <w:rPr>
                                        <w:rStyle w:val="Stark"/>
                                        <w:rFonts w:asciiTheme="minorHAnsi" w:hAnsiTheme="minorHAnsi" w:cstheme="minorHAnsi"/>
                                        <w:color w:val="202020"/>
                                      </w:rPr>
                                    </w:pPr>
                                    <w:r>
                                      <w:rPr>
                                        <w:rFonts w:ascii="Helvetica" w:hAnsi="Helvetica"/>
                                        <w:color w:val="202020"/>
                                      </w:rPr>
                                      <w:br/>
                                    </w:r>
                                  </w:p>
                                  <w:p w14:paraId="3F3F6A5B" w14:textId="77777777" w:rsidR="00E150F5" w:rsidRDefault="00E150F5" w:rsidP="003F2772">
                                    <w:pPr>
                                      <w:spacing w:line="360" w:lineRule="atLeast"/>
                                      <w:rPr>
                                        <w:rStyle w:val="Stark"/>
                                      </w:rPr>
                                    </w:pPr>
                                  </w:p>
                                  <w:p w14:paraId="71051D6E" w14:textId="0EB134B3" w:rsidR="00E150F5" w:rsidRDefault="003F2772" w:rsidP="003F2772">
                                    <w:pPr>
                                      <w:spacing w:line="360" w:lineRule="atLeast"/>
                                      <w:rPr>
                                        <w:rFonts w:asciiTheme="minorHAnsi" w:hAnsiTheme="minorHAnsi" w:cstheme="minorHAnsi"/>
                                        <w:color w:val="202020"/>
                                      </w:rPr>
                                    </w:pPr>
                                    <w:r w:rsidRPr="003F2772">
                                      <w:rPr>
                                        <w:rStyle w:val="Stark"/>
                                        <w:rFonts w:asciiTheme="minorHAnsi" w:hAnsiTheme="minorHAnsi" w:cstheme="minorHAnsi"/>
                                        <w:color w:val="202020"/>
                                      </w:rPr>
                                      <w:lastRenderedPageBreak/>
                                      <w:t>Branschfest på Twin City!</w:t>
                                    </w:r>
                                    <w:r w:rsidRPr="003F2772">
                                      <w:rPr>
                                        <w:rFonts w:asciiTheme="minorHAnsi" w:hAnsiTheme="minorHAnsi" w:cstheme="minorHAnsi"/>
                                        <w:color w:val="202020"/>
                                      </w:rPr>
                                      <w:br/>
                                      <w:t>Efter en lyckad branschfest i förra augusti kör vi en favorit i repris! Product Media Association har abonnerat restaurang Twin City onsdagen den 13</w:t>
                                    </w:r>
                                    <w:r w:rsidR="00FC33E0">
                                      <w:rPr>
                                        <w:rFonts w:asciiTheme="minorHAnsi" w:hAnsiTheme="minorHAnsi" w:cstheme="minorHAnsi"/>
                                        <w:color w:val="202020"/>
                                      </w:rPr>
                                      <w:t>/8</w:t>
                                    </w:r>
                                    <w:r w:rsidRPr="003F2772">
                                      <w:rPr>
                                        <w:rFonts w:asciiTheme="minorHAnsi" w:hAnsiTheme="minorHAnsi" w:cstheme="minorHAnsi"/>
                                        <w:color w:val="202020"/>
                                      </w:rPr>
                                      <w:t xml:space="preserve"> för en kväll tillsammans med branschfolket. Det populära</w:t>
                                    </w:r>
                                    <w:r w:rsidR="00E150F5">
                                      <w:rPr>
                                        <w:rFonts w:asciiTheme="minorHAnsi" w:hAnsiTheme="minorHAnsi" w:cstheme="minorHAnsi"/>
                                        <w:color w:val="202020"/>
                                      </w:rPr>
                                      <w:t xml:space="preserve"> c</w:t>
                                    </w:r>
                                    <w:r w:rsidRPr="003F2772">
                                      <w:rPr>
                                        <w:rFonts w:asciiTheme="minorHAnsi" w:hAnsiTheme="minorHAnsi" w:cstheme="minorHAnsi"/>
                                        <w:color w:val="202020"/>
                                      </w:rPr>
                                      <w:t>overbandet </w:t>
                                    </w:r>
                                  </w:p>
                                  <w:p w14:paraId="333614E6" w14:textId="42953453" w:rsidR="003F2772" w:rsidRPr="003F2772" w:rsidRDefault="003F2772" w:rsidP="003F2772">
                                    <w:pPr>
                                      <w:spacing w:line="360" w:lineRule="atLeast"/>
                                      <w:rPr>
                                        <w:rFonts w:asciiTheme="minorHAnsi" w:hAnsiTheme="minorHAnsi" w:cstheme="minorHAnsi"/>
                                        <w:color w:val="202020"/>
                                      </w:rPr>
                                    </w:pPr>
                                    <w:r w:rsidRPr="003F2772">
                                      <w:rPr>
                                        <w:rStyle w:val="Stark"/>
                                        <w:rFonts w:asciiTheme="minorHAnsi" w:hAnsiTheme="minorHAnsi" w:cstheme="minorHAnsi"/>
                                        <w:color w:val="202020"/>
                                      </w:rPr>
                                      <w:t>Tredrag</w:t>
                                    </w:r>
                                    <w:r w:rsidRPr="003F2772">
                                      <w:rPr>
                                        <w:rFonts w:asciiTheme="minorHAnsi" w:hAnsiTheme="minorHAnsi" w:cstheme="minorHAnsi"/>
                                        <w:color w:val="202020"/>
                                      </w:rPr>
                                      <w:t> kommer att spela och därefter tar DJ'n över för dem som är extra danssugna. Under middagen delas priser ut till vinnarna av årets PMA OPEN before fair. Vi placerar ert sällskap vid samma bord. Bordskarta kommer finnas på plats i restaurangen. Välkomstdrink, Twin City's goda middagsbuffé inklusive 2 glas/person (vin/öl/cider eller alkoholfritt alternativ), dessert &amp; kaffe. </w:t>
                                    </w:r>
                                    <w:r w:rsidRPr="003F2772">
                                      <w:rPr>
                                        <w:rStyle w:val="Stark"/>
                                        <w:rFonts w:asciiTheme="minorHAnsi" w:hAnsiTheme="minorHAnsi" w:cstheme="minorHAnsi"/>
                                        <w:color w:val="202020"/>
                                      </w:rPr>
                                      <w:t>Pris:</w:t>
                                    </w:r>
                                    <w:r w:rsidRPr="003F2772">
                                      <w:rPr>
                                        <w:rFonts w:asciiTheme="minorHAnsi" w:hAnsiTheme="minorHAnsi" w:cstheme="minorHAnsi"/>
                                        <w:color w:val="202020"/>
                                      </w:rPr>
                                      <w:t> 695 SEK per biljett. Det finns även möjlighet att köpa extra dryckesbiljetter à 89 SEK. Pris exklusive 25% moms.</w:t>
                                    </w:r>
                                    <w:r w:rsidRPr="003F2772">
                                      <w:rPr>
                                        <w:rFonts w:asciiTheme="minorHAnsi" w:hAnsiTheme="minorHAnsi" w:cstheme="minorHAnsi"/>
                                        <w:color w:val="202020"/>
                                      </w:rPr>
                                      <w:br/>
                                      <w:t> </w:t>
                                    </w:r>
                                  </w:p>
                                </w:tc>
                              </w:tr>
                            </w:tbl>
                            <w:p w14:paraId="1004CFEF" w14:textId="77777777" w:rsidR="003F2772" w:rsidRDefault="003F2772" w:rsidP="003F2772">
                              <w:pPr>
                                <w:rPr>
                                  <w:rFonts w:ascii="Aptos" w:hAnsi="Aptos"/>
                                  <w:color w:val="212121"/>
                                </w:rPr>
                              </w:pPr>
                            </w:p>
                          </w:tc>
                        </w:tr>
                      </w:tbl>
                      <w:p w14:paraId="43A73717" w14:textId="77777777" w:rsidR="003F2772" w:rsidRDefault="003F2772" w:rsidP="003F2772">
                        <w:pPr>
                          <w:rPr>
                            <w:vanish/>
                          </w:rPr>
                        </w:pPr>
                      </w:p>
                      <w:tbl>
                        <w:tblPr>
                          <w:tblW w:w="5000" w:type="pct"/>
                          <w:tblCellMar>
                            <w:left w:w="0" w:type="dxa"/>
                            <w:right w:w="0" w:type="dxa"/>
                          </w:tblCellMar>
                          <w:tblLook w:val="04A0" w:firstRow="1" w:lastRow="0" w:firstColumn="1" w:lastColumn="0" w:noHBand="0" w:noVBand="1"/>
                        </w:tblPr>
                        <w:tblGrid>
                          <w:gridCol w:w="7990"/>
                        </w:tblGrid>
                        <w:tr w:rsidR="003F2772" w14:paraId="28E503ED" w14:textId="77777777" w:rsidTr="003F2772">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F2772" w14:paraId="74E56993" w14:textId="77777777">
                                <w:trPr>
                                  <w:tblCellSpacing w:w="0" w:type="dxa"/>
                                </w:trPr>
                                <w:tc>
                                  <w:tcPr>
                                    <w:tcW w:w="0" w:type="auto"/>
                                    <w:shd w:val="clear" w:color="auto" w:fill="222222"/>
                                    <w:tcMar>
                                      <w:top w:w="270" w:type="dxa"/>
                                      <w:left w:w="270" w:type="dxa"/>
                                      <w:bottom w:w="270" w:type="dxa"/>
                                      <w:right w:w="270" w:type="dxa"/>
                                    </w:tcMar>
                                    <w:vAlign w:val="center"/>
                                    <w:hideMark/>
                                  </w:tcPr>
                                  <w:p w14:paraId="00F93EA8" w14:textId="77777777" w:rsidR="003F2772" w:rsidRPr="003F2772" w:rsidRDefault="003F2772" w:rsidP="003F2772">
                                    <w:pPr>
                                      <w:jc w:val="center"/>
                                      <w:rPr>
                                        <w:rFonts w:asciiTheme="minorHAnsi" w:hAnsiTheme="minorHAnsi" w:cstheme="minorHAnsi"/>
                                        <w:sz w:val="36"/>
                                        <w:szCs w:val="36"/>
                                      </w:rPr>
                                    </w:pPr>
                                    <w:hyperlink r:id="rId17" w:tgtFrame="_blank" w:tooltip="https://axacoair.se/go?rZitjYzj" w:history="1">
                                      <w:r w:rsidRPr="003F2772">
                                        <w:rPr>
                                          <w:rStyle w:val="Hyperlnk"/>
                                          <w:rFonts w:asciiTheme="minorHAnsi" w:hAnsiTheme="minorHAnsi" w:cstheme="minorHAnsi"/>
                                          <w:b/>
                                          <w:bCs/>
                                          <w:color w:val="FFFFFF"/>
                                          <w:sz w:val="36"/>
                                          <w:szCs w:val="36"/>
                                          <w:u w:val="none"/>
                                        </w:rPr>
                                        <w:t>BOKA BILJETTER HÄR</w:t>
                                      </w:r>
                                    </w:hyperlink>
                                  </w:p>
                                </w:tc>
                              </w:tr>
                            </w:tbl>
                            <w:p w14:paraId="20103599" w14:textId="77777777" w:rsidR="003F2772" w:rsidRDefault="003F2772" w:rsidP="003F2772">
                              <w:pPr>
                                <w:rPr>
                                  <w:rFonts w:ascii="Aptos" w:hAnsi="Aptos"/>
                                  <w:color w:val="212121"/>
                                </w:rPr>
                              </w:pPr>
                            </w:p>
                          </w:tc>
                        </w:tr>
                      </w:tbl>
                      <w:p w14:paraId="74D470AA" w14:textId="77777777" w:rsidR="003F2772" w:rsidRDefault="003F2772" w:rsidP="003F2772">
                        <w:pPr>
                          <w:rPr>
                            <w:vanish/>
                          </w:rPr>
                        </w:pPr>
                      </w:p>
                      <w:tbl>
                        <w:tblPr>
                          <w:tblW w:w="5000" w:type="pct"/>
                          <w:tblCellMar>
                            <w:left w:w="0" w:type="dxa"/>
                            <w:right w:w="0" w:type="dxa"/>
                          </w:tblCellMar>
                          <w:tblLook w:val="04A0" w:firstRow="1" w:lastRow="0" w:firstColumn="1" w:lastColumn="0" w:noHBand="0" w:noVBand="1"/>
                        </w:tblPr>
                        <w:tblGrid>
                          <w:gridCol w:w="7990"/>
                        </w:tblGrid>
                        <w:tr w:rsidR="003F2772" w14:paraId="074ACC7F" w14:textId="77777777" w:rsidTr="003F277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F2772" w14:paraId="4C5BF99E" w14:textId="77777777">
                                <w:tc>
                                  <w:tcPr>
                                    <w:tcW w:w="0" w:type="auto"/>
                                    <w:tcMar>
                                      <w:top w:w="0" w:type="dxa"/>
                                      <w:left w:w="270" w:type="dxa"/>
                                      <w:bottom w:w="135" w:type="dxa"/>
                                      <w:right w:w="270" w:type="dxa"/>
                                    </w:tcMar>
                                    <w:hideMark/>
                                  </w:tcPr>
                                  <w:p w14:paraId="064F8748" w14:textId="6139C2B3" w:rsidR="003F2772" w:rsidRDefault="003F2772" w:rsidP="003F2772">
                                    <w:pPr>
                                      <w:spacing w:line="360" w:lineRule="atLeast"/>
                                      <w:rPr>
                                        <w:rFonts w:asciiTheme="minorHAnsi" w:hAnsiTheme="minorHAnsi" w:cstheme="minorHAnsi"/>
                                        <w:color w:val="000000"/>
                                      </w:rPr>
                                    </w:pPr>
                                    <w:r>
                                      <w:rPr>
                                        <w:rFonts w:ascii="Helvetica" w:hAnsi="Helvetica"/>
                                        <w:color w:val="202020"/>
                                      </w:rPr>
                                      <w:br/>
                                    </w:r>
                                    <w:r w:rsidRPr="003F2772">
                                      <w:rPr>
                                        <w:rStyle w:val="Stark"/>
                                        <w:rFonts w:asciiTheme="minorHAnsi" w:hAnsiTheme="minorHAnsi" w:cstheme="minorHAnsi"/>
                                        <w:color w:val="202020"/>
                                      </w:rPr>
                                      <w:t>Nordic Profile Fair 2025</w:t>
                                    </w:r>
                                    <w:r w:rsidRPr="003F2772">
                                      <w:rPr>
                                        <w:rFonts w:asciiTheme="minorHAnsi" w:hAnsiTheme="minorHAnsi" w:cstheme="minorHAnsi"/>
                                        <w:color w:val="202020"/>
                                      </w:rPr>
                                      <w:br/>
                                    </w:r>
                                    <w:r w:rsidRPr="003F2772">
                                      <w:rPr>
                                        <w:rFonts w:asciiTheme="minorHAnsi" w:hAnsiTheme="minorHAnsi" w:cstheme="minorHAnsi"/>
                                        <w:color w:val="000000"/>
                                      </w:rPr>
                                      <w:t>Kommande mässa arrangeras den 1</w:t>
                                    </w:r>
                                    <w:r w:rsidR="002B20C3">
                                      <w:rPr>
                                        <w:rFonts w:asciiTheme="minorHAnsi" w:hAnsiTheme="minorHAnsi" w:cstheme="minorHAnsi"/>
                                        <w:color w:val="000000"/>
                                      </w:rPr>
                                      <w:t>3</w:t>
                                    </w:r>
                                    <w:r w:rsidRPr="003F2772">
                                      <w:rPr>
                                        <w:rFonts w:asciiTheme="minorHAnsi" w:hAnsiTheme="minorHAnsi" w:cstheme="minorHAnsi"/>
                                        <w:color w:val="000000"/>
                                      </w:rPr>
                                      <w:t>-1</w:t>
                                    </w:r>
                                    <w:r w:rsidR="002B20C3">
                                      <w:rPr>
                                        <w:rFonts w:asciiTheme="minorHAnsi" w:hAnsiTheme="minorHAnsi" w:cstheme="minorHAnsi"/>
                                        <w:color w:val="000000"/>
                                      </w:rPr>
                                      <w:t>4</w:t>
                                    </w:r>
                                    <w:r w:rsidRPr="003F2772">
                                      <w:rPr>
                                        <w:rFonts w:asciiTheme="minorHAnsi" w:hAnsiTheme="minorHAnsi" w:cstheme="minorHAnsi"/>
                                        <w:color w:val="000000"/>
                                      </w:rPr>
                                      <w:t xml:space="preserve"> augusti på Elmia i Hall C med entré Lobby Syd.</w:t>
                                    </w:r>
                                    <w:r w:rsidRPr="003F2772">
                                      <w:rPr>
                                        <w:rStyle w:val="apple-converted-space"/>
                                        <w:rFonts w:asciiTheme="minorHAnsi" w:hAnsiTheme="minorHAnsi" w:cstheme="minorHAnsi"/>
                                        <w:color w:val="000000"/>
                                      </w:rPr>
                                      <w:t> </w:t>
                                    </w:r>
                                    <w:r w:rsidRPr="003F2772">
                                      <w:rPr>
                                        <w:rFonts w:asciiTheme="minorHAnsi" w:hAnsiTheme="minorHAnsi" w:cstheme="minorHAnsi"/>
                                        <w:color w:val="202020"/>
                                      </w:rPr>
                                      <w:t>Mässhallen har över 80 utställare varav </w:t>
                                    </w:r>
                                    <w:r w:rsidRPr="003F2772">
                                      <w:rPr>
                                        <w:rFonts w:asciiTheme="minorHAnsi" w:hAnsiTheme="minorHAnsi" w:cstheme="minorHAnsi"/>
                                        <w:color w:val="000000"/>
                                      </w:rPr>
                                      <w:t>följande 38 medlemmar är bokade och klara: ACG Accent, ACG Nyström, AD Company, Addbrand Sweden, Adelante, BlackHill, Borgstena of Sweden, Båstadgruppen, Carlobolaget, CTwo Products, Dahléns Konfektion, D-Dep Design, Do</w:t>
                                    </w:r>
                                    <w:r w:rsidRPr="003F2772">
                                      <w:rPr>
                                        <w:rStyle w:val="apple-converted-space"/>
                                        <w:rFonts w:asciiTheme="minorHAnsi" w:hAnsiTheme="minorHAnsi" w:cstheme="minorHAnsi"/>
                                        <w:color w:val="000000"/>
                                      </w:rPr>
                                      <w:t> </w:t>
                                    </w:r>
                                    <w:r w:rsidRPr="003F2772">
                                      <w:rPr>
                                        <w:rFonts w:asciiTheme="minorHAnsi" w:hAnsiTheme="minorHAnsi" w:cstheme="minorHAnsi"/>
                                        <w:color w:val="000000"/>
                                      </w:rPr>
                                      <w:t>More Group @Kalma Sweden, Falk&amp;Ross, Folier, Fourtex, Fruit, Goody Sweden, Halmstads Handelshus, Headwear Scandinavia, Hot Screen, House of Regalo, Indukta, Intemporel, Karamello, MEC Profil, Midocean, Miiego, Nordisk Handelshus_Tracker, PR Tryck, Prident, Prodir, PTS Askeroth, Stilo Skandinaviska, Tings, Tipe Produkter, Trendfactory B2B Rituals, Zebro International.</w:t>
                                    </w:r>
                                    <w:r w:rsidRPr="003F2772">
                                      <w:rPr>
                                        <w:rFonts w:asciiTheme="minorHAnsi" w:hAnsiTheme="minorHAnsi" w:cstheme="minorHAnsi"/>
                                        <w:color w:val="202020"/>
                                      </w:rPr>
                                      <w:br/>
                                    </w:r>
                                    <w:r w:rsidRPr="003F2772">
                                      <w:rPr>
                                        <w:rFonts w:asciiTheme="minorHAnsi" w:hAnsiTheme="minorHAnsi" w:cstheme="minorHAnsi"/>
                                        <w:color w:val="202020"/>
                                      </w:rPr>
                                      <w:br/>
                                    </w:r>
                                    <w:r w:rsidRPr="003F2772">
                                      <w:rPr>
                                        <w:rFonts w:asciiTheme="minorHAnsi" w:hAnsiTheme="minorHAnsi" w:cstheme="minorHAnsi"/>
                                        <w:color w:val="000000"/>
                                      </w:rPr>
                                      <w:t>För övrigt vet vi att inom New Wave gruppen är Craft, D&amp;J, Jobman Texet, Orrefors, Sagaform klara och att Fronta kedjan kommer delta med 1 lag på vår golftävling.</w:t>
                                    </w:r>
                                  </w:p>
                                  <w:p w14:paraId="54DE6EEF" w14:textId="77777777" w:rsidR="00C76932" w:rsidRDefault="00C76932" w:rsidP="003F2772">
                                    <w:pPr>
                                      <w:spacing w:line="360" w:lineRule="atLeast"/>
                                      <w:rPr>
                                        <w:rFonts w:asciiTheme="minorHAnsi" w:hAnsiTheme="minorHAnsi" w:cstheme="minorHAnsi"/>
                                        <w:color w:val="000000"/>
                                      </w:rPr>
                                    </w:pPr>
                                  </w:p>
                                  <w:p w14:paraId="14F3143C" w14:textId="53549501" w:rsidR="00C76932" w:rsidRPr="00C76932" w:rsidRDefault="00C76932" w:rsidP="003F2772">
                                    <w:pPr>
                                      <w:spacing w:line="360" w:lineRule="atLeast"/>
                                      <w:rPr>
                                        <w:rFonts w:asciiTheme="minorHAnsi" w:hAnsiTheme="minorHAnsi" w:cstheme="minorHAnsi"/>
                                        <w:color w:val="202020"/>
                                      </w:rPr>
                                    </w:pPr>
                                    <w:r w:rsidRPr="00C76932">
                                      <w:rPr>
                                        <w:rStyle w:val="Stark"/>
                                        <w:rFonts w:asciiTheme="minorHAnsi" w:hAnsiTheme="minorHAnsi" w:cstheme="minorHAnsi"/>
                                        <w:color w:val="000000"/>
                                      </w:rPr>
                                      <w:lastRenderedPageBreak/>
                                      <w:t>Det är HÖG TID att kontakta Annelie Gemark</w:t>
                                    </w:r>
                                    <w:r w:rsidRPr="00C76932">
                                      <w:rPr>
                                        <w:rStyle w:val="apple-converted-space"/>
                                        <w:rFonts w:asciiTheme="minorHAnsi" w:hAnsiTheme="minorHAnsi" w:cstheme="minorHAnsi"/>
                                        <w:b/>
                                        <w:bCs/>
                                        <w:color w:val="000000"/>
                                      </w:rPr>
                                      <w:t> </w:t>
                                    </w:r>
                                    <w:r w:rsidRPr="00C76932">
                                      <w:rPr>
                                        <w:rFonts w:asciiTheme="minorHAnsi" w:hAnsiTheme="minorHAnsi" w:cstheme="minorHAnsi"/>
                                        <w:color w:val="000000"/>
                                      </w:rPr>
                                      <w:t>om ni vill vara med så hjälper hon er att skissa in en bra monteryta: </w:t>
                                    </w:r>
                                    <w:hyperlink r:id="rId18" w:history="1">
                                      <w:r w:rsidR="0048086B" w:rsidRPr="00EE7D83">
                                        <w:rPr>
                                          <w:rStyle w:val="Hyperlnk"/>
                                          <w:rFonts w:asciiTheme="minorHAnsi" w:hAnsiTheme="minorHAnsi" w:cstheme="minorHAnsi"/>
                                        </w:rPr>
                                        <w:t>https://www.elmia.se/nordic-profile-fair/for-utstallare/boka-yta/</w:t>
                                      </w:r>
                                    </w:hyperlink>
                                  </w:p>
                                </w:tc>
                              </w:tr>
                            </w:tbl>
                            <w:p w14:paraId="7F840899" w14:textId="77777777" w:rsidR="003F2772" w:rsidRDefault="003F2772" w:rsidP="003F2772">
                              <w:pPr>
                                <w:rPr>
                                  <w:rFonts w:ascii="Aptos" w:hAnsi="Aptos"/>
                                  <w:color w:val="212121"/>
                                </w:rPr>
                              </w:pPr>
                            </w:p>
                          </w:tc>
                        </w:tr>
                      </w:tbl>
                      <w:p w14:paraId="6B3D4B7A" w14:textId="77777777" w:rsidR="00E462E2" w:rsidRPr="008033E8" w:rsidRDefault="00E462E2" w:rsidP="00875326">
                        <w:pPr>
                          <w:rPr>
                            <w:rFonts w:asciiTheme="minorHAnsi" w:hAnsiTheme="minorHAnsi" w:cstheme="minorHAnsi"/>
                            <w:color w:val="212121"/>
                          </w:rPr>
                        </w:pPr>
                      </w:p>
                    </w:tc>
                  </w:tr>
                  <w:tr w:rsidR="006736E7" w:rsidRPr="002D1CDB" w14:paraId="179C44A2" w14:textId="77777777" w:rsidTr="006736E7">
                    <w:tc>
                      <w:tcPr>
                        <w:tcW w:w="0" w:type="auto"/>
                        <w:tcMar>
                          <w:top w:w="135" w:type="dxa"/>
                          <w:left w:w="135" w:type="dxa"/>
                          <w:bottom w:w="135" w:type="dxa"/>
                          <w:right w:w="135" w:type="dxa"/>
                        </w:tcMar>
                        <w:hideMark/>
                      </w:tcPr>
                      <w:p w14:paraId="7152FC0C" w14:textId="77777777" w:rsidR="006736E7" w:rsidRPr="002D1CDB" w:rsidRDefault="006736E7" w:rsidP="006736E7">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FB26F4" w:rsidRPr="002D1CDB" w14:paraId="023350D5" w14:textId="77777777" w:rsidTr="009D0BFA">
                    <w:tc>
                      <w:tcPr>
                        <w:tcW w:w="4067" w:type="dxa"/>
                      </w:tcPr>
                      <w:p w14:paraId="2FA19F79" w14:textId="77777777" w:rsidR="00D43156" w:rsidRPr="002D1CDB" w:rsidRDefault="00D43156" w:rsidP="00FB26F4">
                        <w:pPr>
                          <w:rPr>
                            <w:rFonts w:asciiTheme="minorHAnsi" w:hAnsiTheme="minorHAnsi" w:cstheme="minorHAnsi"/>
                            <w:color w:val="212121"/>
                          </w:rPr>
                        </w:pPr>
                      </w:p>
                      <w:p w14:paraId="67727187" w14:textId="7EC7AF29" w:rsidR="009D0BFA" w:rsidRPr="002D1CDB" w:rsidRDefault="00D43156" w:rsidP="00FB26F4">
                        <w:pPr>
                          <w:rPr>
                            <w:rFonts w:asciiTheme="minorHAnsi" w:hAnsiTheme="minorHAnsi" w:cstheme="minorHAnsi"/>
                            <w:color w:val="212121"/>
                          </w:rPr>
                        </w:pPr>
                        <w:r w:rsidRPr="002D1CDB">
                          <w:rPr>
                            <w:rFonts w:asciiTheme="minorHAnsi" w:hAnsiTheme="minorHAnsi" w:cstheme="minorHAnsi"/>
                            <w:color w:val="212121"/>
                          </w:rPr>
                          <w:t xml:space="preserve">       </w:t>
                        </w:r>
                        <w:r w:rsidR="00FB26F4" w:rsidRPr="002D1CDB">
                          <w:rPr>
                            <w:rFonts w:asciiTheme="minorHAnsi" w:hAnsiTheme="minorHAnsi" w:cstheme="minorHAnsi"/>
                            <w:noProof/>
                            <w:color w:val="212121"/>
                          </w:rPr>
                          <w:drawing>
                            <wp:inline distT="0" distB="0" distL="0" distR="0" wp14:anchorId="10238276" wp14:editId="2C7A434D">
                              <wp:extent cx="1917700" cy="1917700"/>
                              <wp:effectExtent l="0" t="0" r="0" b="0"/>
                              <wp:docPr id="1162464898"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4898" name="Bildobjekt 3" descr="En bild som visar Människoansikte, person, leende, klädsel&#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A21FAC7" w14:textId="30CEFF43" w:rsidR="00FB26F4" w:rsidRPr="002D1CDB" w:rsidRDefault="00FB26F4" w:rsidP="00FB26F4">
                        <w:pPr>
                          <w:rPr>
                            <w:rFonts w:asciiTheme="minorHAnsi" w:hAnsiTheme="minorHAnsi" w:cstheme="minorHAnsi"/>
                            <w:color w:val="212121"/>
                          </w:rPr>
                        </w:pPr>
                      </w:p>
                    </w:tc>
                    <w:tc>
                      <w:tcPr>
                        <w:tcW w:w="3923" w:type="dxa"/>
                      </w:tcPr>
                      <w:p w14:paraId="548620E1" w14:textId="77777777" w:rsidR="00FB26F4" w:rsidRPr="002D1CDB" w:rsidRDefault="00FB26F4" w:rsidP="00FB26F4">
                        <w:pPr>
                          <w:rPr>
                            <w:rFonts w:asciiTheme="minorHAnsi" w:hAnsiTheme="minorHAnsi" w:cstheme="minorHAnsi"/>
                            <w:color w:val="212121"/>
                          </w:rPr>
                        </w:pPr>
                      </w:p>
                      <w:p w14:paraId="38A82B49" w14:textId="77777777" w:rsidR="00FB26F4" w:rsidRPr="002D1CDB" w:rsidRDefault="00FB26F4" w:rsidP="00FC5931">
                        <w:pPr>
                          <w:rPr>
                            <w:rFonts w:asciiTheme="minorHAnsi" w:hAnsiTheme="minorHAnsi" w:cstheme="minorHAnsi"/>
                            <w:color w:val="212121"/>
                          </w:rPr>
                        </w:pPr>
                        <w:r w:rsidRPr="002D1CDB">
                          <w:rPr>
                            <w:rFonts w:asciiTheme="minorHAnsi" w:hAnsiTheme="minorHAnsi" w:cstheme="minorHAnsi"/>
                            <w:color w:val="212121"/>
                          </w:rPr>
                          <w:t>Kontakta Annelie omgående för att boka din fysiska monteryta i Hall C på Elmia:</w:t>
                        </w:r>
                        <w:r w:rsidRPr="002D1CDB">
                          <w:rPr>
                            <w:rFonts w:asciiTheme="minorHAnsi" w:hAnsiTheme="minorHAnsi" w:cstheme="minorHAnsi"/>
                            <w:color w:val="212121"/>
                          </w:rPr>
                          <w:br/>
                        </w:r>
                        <w:r w:rsidRPr="002D1CDB">
                          <w:rPr>
                            <w:rFonts w:asciiTheme="minorHAnsi" w:hAnsiTheme="minorHAnsi" w:cstheme="minorHAnsi"/>
                            <w:color w:val="212121"/>
                          </w:rPr>
                          <w:br/>
                        </w:r>
                        <w:r w:rsidRPr="002D1CDB">
                          <w:rPr>
                            <w:rFonts w:asciiTheme="minorHAnsi" w:hAnsiTheme="minorHAnsi" w:cstheme="minorHAnsi"/>
                            <w:b/>
                            <w:bCs/>
                            <w:color w:val="212121"/>
                          </w:rPr>
                          <w:t>Annelie Gemark</w:t>
                        </w:r>
                        <w:r w:rsidRPr="002D1CDB">
                          <w:rPr>
                            <w:rFonts w:asciiTheme="minorHAnsi" w:hAnsiTheme="minorHAnsi" w:cstheme="minorHAnsi"/>
                            <w:color w:val="212121"/>
                          </w:rPr>
                          <w:br/>
                          <w:t>Projektledare</w:t>
                        </w:r>
                        <w:r w:rsidRPr="002D1CDB">
                          <w:rPr>
                            <w:rFonts w:asciiTheme="minorHAnsi" w:hAnsiTheme="minorHAnsi" w:cstheme="minorHAnsi"/>
                            <w:color w:val="212121"/>
                          </w:rPr>
                          <w:br/>
                        </w:r>
                        <w:r w:rsidRPr="002D1CDB">
                          <w:rPr>
                            <w:rFonts w:asciiTheme="minorHAnsi" w:hAnsiTheme="minorHAnsi" w:cstheme="minorHAnsi"/>
                            <w:color w:val="212121"/>
                          </w:rPr>
                          <w:br/>
                        </w:r>
                        <w:hyperlink r:id="rId20" w:tgtFrame="_blank" w:tooltip="mailto:annelie.gemark@elmia.se?subject=Intresseanm%C3%A4lan%20Nordic%20Profile%20Fair%20januari%202025." w:history="1">
                          <w:r w:rsidRPr="002D1CDB">
                            <w:rPr>
                              <w:rStyle w:val="Hyperlnk"/>
                              <w:rFonts w:asciiTheme="minorHAnsi" w:hAnsiTheme="minorHAnsi" w:cstheme="minorHAnsi"/>
                            </w:rPr>
                            <w:t>annelie.gemark@elmia.se</w:t>
                          </w:r>
                        </w:hyperlink>
                        <w:r w:rsidRPr="002D1CDB">
                          <w:rPr>
                            <w:rFonts w:asciiTheme="minorHAnsi" w:hAnsiTheme="minorHAnsi" w:cstheme="minorHAnsi"/>
                            <w:color w:val="212121"/>
                          </w:rPr>
                          <w:br/>
                        </w:r>
                        <w:hyperlink r:id="rId21" w:tooltip="tel:+4636152035" w:history="1">
                          <w:r w:rsidRPr="002D1CDB">
                            <w:rPr>
                              <w:rStyle w:val="Hyperlnk"/>
                              <w:rFonts w:asciiTheme="minorHAnsi" w:hAnsiTheme="minorHAnsi" w:cstheme="minorHAnsi"/>
                            </w:rPr>
                            <w:t>+46 36 15 20 35</w:t>
                          </w:r>
                        </w:hyperlink>
                      </w:p>
                      <w:p w14:paraId="149E77B1" w14:textId="77777777" w:rsidR="009D0BFA" w:rsidRPr="002D1CDB" w:rsidRDefault="009D0BFA" w:rsidP="009D0BFA">
                        <w:pPr>
                          <w:rPr>
                            <w:rStyle w:val="Stark"/>
                            <w:rFonts w:asciiTheme="minorHAnsi" w:hAnsiTheme="minorHAnsi" w:cstheme="minorHAnsi"/>
                            <w:color w:val="202020"/>
                          </w:rPr>
                        </w:pPr>
                      </w:p>
                      <w:p w14:paraId="431B1CF9" w14:textId="77777777" w:rsidR="009D0BFA" w:rsidRPr="002D1CDB" w:rsidRDefault="009D0BFA" w:rsidP="00FB26F4">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90F32" w:rsidRPr="002D1CDB"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2D1CDB" w14:paraId="0613CD3D" w14:textId="77777777" w:rsidTr="00D538C0">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2D1CDB" w14:paraId="2ABCD62F" w14:textId="77777777" w:rsidTr="005920C3">
                                <w:tc>
                                  <w:tcPr>
                                    <w:tcW w:w="0" w:type="auto"/>
                                    <w:tcMar>
                                      <w:top w:w="0" w:type="dxa"/>
                                      <w:left w:w="270" w:type="dxa"/>
                                      <w:bottom w:w="135" w:type="dxa"/>
                                      <w:right w:w="270" w:type="dxa"/>
                                    </w:tcMar>
                                  </w:tcPr>
                                  <w:p w14:paraId="257F967C" w14:textId="77777777" w:rsidR="00D538C0" w:rsidRPr="002D1CDB" w:rsidRDefault="00D538C0" w:rsidP="00D538C0">
                                    <w:pPr>
                                      <w:rPr>
                                        <w:rFonts w:asciiTheme="minorHAnsi" w:hAnsiTheme="minorHAnsi" w:cstheme="minorHAnsi"/>
                                      </w:rPr>
                                    </w:pPr>
                                  </w:p>
                                </w:tc>
                              </w:tr>
                            </w:tbl>
                            <w:p w14:paraId="29719953" w14:textId="77777777" w:rsidR="00D538C0" w:rsidRPr="002D1CDB" w:rsidRDefault="00D538C0" w:rsidP="00D538C0">
                              <w:pPr>
                                <w:rPr>
                                  <w:rFonts w:asciiTheme="minorHAnsi" w:hAnsiTheme="minorHAnsi" w:cstheme="minorHAnsi"/>
                                  <w:color w:val="212121"/>
                                </w:rPr>
                              </w:pPr>
                            </w:p>
                          </w:tc>
                        </w:tr>
                        <w:tr w:rsidR="00D538C0" w:rsidRPr="002D1CDB"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p w14:paraId="3DB933AD" w14:textId="12EA13DF" w:rsidR="00C00C2E" w:rsidRDefault="00713A93" w:rsidP="00C00C2E">
                                    <w:pPr>
                                      <w:rPr>
                                        <w:rFonts w:asciiTheme="minorHAnsi" w:hAnsiTheme="minorHAnsi" w:cstheme="minorHAnsi"/>
                                        <w:color w:val="202020"/>
                                      </w:rPr>
                                    </w:pPr>
                                    <w:r w:rsidRPr="005920C3">
                                      <w:rPr>
                                        <w:rStyle w:val="Stark"/>
                                        <w:rFonts w:asciiTheme="minorHAnsi" w:hAnsiTheme="minorHAnsi" w:cstheme="minorHAnsi"/>
                                        <w:color w:val="202020"/>
                                      </w:rPr>
                                      <w:t>Fler föreläsare på mässan</w:t>
                                    </w:r>
                                    <w:r w:rsidRPr="005920C3">
                                      <w:rPr>
                                        <w:rFonts w:asciiTheme="minorHAnsi" w:hAnsiTheme="minorHAnsi" w:cstheme="minorHAnsi"/>
                                        <w:color w:val="202020"/>
                                      </w:rPr>
                                      <w:br/>
                                      <w:t>Förutom vår kursledare Marcea van Doorn gästar Beskow von Post, AI med Tina och Nordiska Textilakademin Nordic Profile Fair.</w:t>
                                    </w:r>
                                    <w:r w:rsidRPr="005920C3">
                                      <w:rPr>
                                        <w:rStyle w:val="apple-converted-space"/>
                                        <w:rFonts w:asciiTheme="minorHAnsi" w:hAnsiTheme="minorHAnsi" w:cstheme="minorHAnsi"/>
                                        <w:color w:val="202020"/>
                                      </w:rPr>
                                      <w:t> </w:t>
                                    </w:r>
                                    <w:hyperlink r:id="rId22" w:tgtFrame="_blank" w:tooltip="https://www.elmia.se/nordic-profile-fair/forelasningar/" w:history="1">
                                      <w:r w:rsidRPr="005920C3">
                                        <w:rPr>
                                          <w:rStyle w:val="Hyperlnk"/>
                                          <w:rFonts w:asciiTheme="minorHAnsi" w:hAnsiTheme="minorHAnsi" w:cstheme="minorHAnsi"/>
                                          <w:color w:val="007C89"/>
                                        </w:rPr>
                                        <w:t>Läs mer och se tider</w:t>
                                      </w:r>
                                    </w:hyperlink>
                                  </w:p>
                                  <w:p w14:paraId="5548BD05" w14:textId="77777777" w:rsidR="00766F0D" w:rsidRDefault="00766F0D" w:rsidP="00C00C2E">
                                    <w:pPr>
                                      <w:rPr>
                                        <w:vanish/>
                                      </w:rPr>
                                    </w:pPr>
                                  </w:p>
                                  <w:tbl>
                                    <w:tblPr>
                                      <w:tblW w:w="5000" w:type="pct"/>
                                      <w:tblCellMar>
                                        <w:left w:w="0" w:type="dxa"/>
                                        <w:right w:w="0" w:type="dxa"/>
                                      </w:tblCellMar>
                                      <w:tblLook w:val="04A0" w:firstRow="1" w:lastRow="0" w:firstColumn="1" w:lastColumn="0" w:noHBand="0" w:noVBand="1"/>
                                    </w:tblPr>
                                    <w:tblGrid>
                                      <w:gridCol w:w="7990"/>
                                    </w:tblGrid>
                                    <w:tr w:rsidR="00C00C2E" w14:paraId="02FE80CA" w14:textId="77777777" w:rsidTr="00C00C2E">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C00C2E" w14:paraId="26BCD956" w14:textId="77777777">
                                            <w:tc>
                                              <w:tcPr>
                                                <w:tcW w:w="0" w:type="auto"/>
                                                <w:shd w:val="clear" w:color="auto" w:fill="F2F2F2"/>
                                                <w:hideMark/>
                                              </w:tcPr>
                                              <w:tbl>
                                                <w:tblPr>
                                                  <w:tblW w:w="4230" w:type="dxa"/>
                                                  <w:jc w:val="center"/>
                                                  <w:tblCellMar>
                                                    <w:left w:w="0" w:type="dxa"/>
                                                    <w:right w:w="0" w:type="dxa"/>
                                                  </w:tblCellMar>
                                                  <w:tblLook w:val="04A0" w:firstRow="1" w:lastRow="0" w:firstColumn="1" w:lastColumn="0" w:noHBand="0" w:noVBand="1"/>
                                                </w:tblPr>
                                                <w:tblGrid>
                                                  <w:gridCol w:w="5640"/>
                                                </w:tblGrid>
                                                <w:tr w:rsidR="00C00C2E" w14:paraId="77524EE0" w14:textId="77777777">
                                                  <w:trPr>
                                                    <w:jc w:val="center"/>
                                                  </w:trPr>
                                                  <w:tc>
                                                    <w:tcPr>
                                                      <w:tcW w:w="0" w:type="auto"/>
                                                      <w:hideMark/>
                                                    </w:tcPr>
                                                    <w:p w14:paraId="05004B38" w14:textId="72EEB330" w:rsidR="00C00C2E" w:rsidRDefault="00C00C2E" w:rsidP="00C00C2E">
                                                      <w:r>
                                                        <w:fldChar w:fldCharType="begin"/>
                                                      </w:r>
                                                      <w:r>
                                                        <w:instrText xml:space="preserve"> INCLUDEPICTURE "/Users/mariaolsson/Library/Group Containers/UBF8T346G9.ms/WebArchiveCopyPasteTempFiles/com.microsoft.Word/e93b3c4b-eab9-e11a-2dc5-47abe1996d4c.jpg" \* MERGEFORMATINET </w:instrText>
                                                      </w:r>
                                                      <w:r>
                                                        <w:fldChar w:fldCharType="separate"/>
                                                      </w:r>
                                                      <w:r>
                                                        <w:rPr>
                                                          <w:noProof/>
                                                        </w:rPr>
                                                        <w:drawing>
                                                          <wp:inline distT="0" distB="0" distL="0" distR="0" wp14:anchorId="44E221E7" wp14:editId="2C6793DF">
                                                            <wp:extent cx="3578225" cy="3578225"/>
                                                            <wp:effectExtent l="0" t="0" r="3175" b="3175"/>
                                                            <wp:docPr id="206194068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8225" cy="3578225"/>
                                                                    </a:xfrm>
                                                                    <a:prstGeom prst="rect">
                                                                      <a:avLst/>
                                                                    </a:prstGeom>
                                                                    <a:noFill/>
                                                                    <a:ln>
                                                                      <a:noFill/>
                                                                    </a:ln>
                                                                  </pic:spPr>
                                                                </pic:pic>
                                                              </a:graphicData>
                                                            </a:graphic>
                                                          </wp:inline>
                                                        </w:drawing>
                                                      </w:r>
                                                      <w:r>
                                                        <w:fldChar w:fldCharType="end"/>
                                                      </w:r>
                                                    </w:p>
                                                  </w:tc>
                                                </w:tr>
                                              </w:tbl>
                                              <w:p w14:paraId="2BA8D5AC" w14:textId="77777777" w:rsidR="00C00C2E" w:rsidRDefault="00C00C2E" w:rsidP="00C00C2E">
                                                <w:pPr>
                                                  <w:jc w:val="center"/>
                                                  <w:rPr>
                                                    <w:vanish/>
                                                  </w:rPr>
                                                </w:pPr>
                                              </w:p>
                                              <w:tbl>
                                                <w:tblPr>
                                                  <w:tblW w:w="3960" w:type="dxa"/>
                                                  <w:jc w:val="center"/>
                                                  <w:tblCellMar>
                                                    <w:left w:w="0" w:type="dxa"/>
                                                    <w:right w:w="0" w:type="dxa"/>
                                                  </w:tblCellMar>
                                                  <w:tblLook w:val="04A0" w:firstRow="1" w:lastRow="0" w:firstColumn="1" w:lastColumn="0" w:noHBand="0" w:noVBand="1"/>
                                                </w:tblPr>
                                                <w:tblGrid>
                                                  <w:gridCol w:w="3960"/>
                                                </w:tblGrid>
                                                <w:tr w:rsidR="00C00C2E" w14:paraId="0819C836" w14:textId="77777777">
                                                  <w:trPr>
                                                    <w:jc w:val="center"/>
                                                  </w:trPr>
                                                  <w:tc>
                                                    <w:tcPr>
                                                      <w:tcW w:w="0" w:type="auto"/>
                                                      <w:tcMar>
                                                        <w:top w:w="270" w:type="dxa"/>
                                                        <w:left w:w="0" w:type="dxa"/>
                                                        <w:bottom w:w="270" w:type="dxa"/>
                                                        <w:right w:w="270" w:type="dxa"/>
                                                      </w:tcMar>
                                                      <w:hideMark/>
                                                    </w:tcPr>
                                                    <w:p w14:paraId="0719E95A" w14:textId="77777777" w:rsidR="00C00C2E" w:rsidRPr="005920C3" w:rsidRDefault="00C00C2E" w:rsidP="00C00C2E">
                                                      <w:pPr>
                                                        <w:spacing w:line="315" w:lineRule="atLeast"/>
                                                        <w:jc w:val="center"/>
                                                        <w:rPr>
                                                          <w:rFonts w:asciiTheme="minorHAnsi" w:hAnsiTheme="minorHAnsi" w:cstheme="minorHAnsi"/>
                                                          <w:color w:val="F2F2F2"/>
                                                        </w:rPr>
                                                      </w:pPr>
                                                      <w:r w:rsidRPr="005920C3">
                                                        <w:rPr>
                                                          <w:rFonts w:asciiTheme="minorHAnsi" w:hAnsiTheme="minorHAnsi" w:cstheme="minorHAnsi"/>
                                                          <w:color w:val="696969"/>
                                                        </w:rPr>
                                                        <w:lastRenderedPageBreak/>
                                                        <w:t>Tillsammans med sina kunder leder </w:t>
                                                      </w:r>
                                                      <w:r w:rsidRPr="005920C3">
                                                        <w:rPr>
                                                          <w:rStyle w:val="Stark"/>
                                                          <w:rFonts w:asciiTheme="minorHAnsi" w:hAnsiTheme="minorHAnsi" w:cstheme="minorHAnsi"/>
                                                          <w:color w:val="696969"/>
                                                        </w:rPr>
                                                        <w:t>Beskow von Post </w:t>
                                                      </w:r>
                                                      <w:r w:rsidRPr="005920C3">
                                                        <w:rPr>
                                                          <w:rFonts w:asciiTheme="minorHAnsi" w:hAnsiTheme="minorHAnsi" w:cstheme="minorHAnsi"/>
                                                          <w:color w:val="696969"/>
                                                        </w:rPr>
                                                        <w:t>utvecklingen av cirkulär design. Man formger för framtiden där avfall blir till en resurs, som en långsiktig och cirkulär affär. Lyssna till bolagets grundare, </w:t>
                                                      </w:r>
                                                      <w:r w:rsidRPr="005920C3">
                                                        <w:rPr>
                                                          <w:rStyle w:val="Stark"/>
                                                          <w:rFonts w:asciiTheme="minorHAnsi" w:hAnsiTheme="minorHAnsi" w:cstheme="minorHAnsi"/>
                                                          <w:color w:val="696969"/>
                                                        </w:rPr>
                                                        <w:t>Susanne Beskow</w:t>
                                                      </w:r>
                                                      <w:r w:rsidRPr="005920C3">
                                                        <w:rPr>
                                                          <w:rFonts w:asciiTheme="minorHAnsi" w:hAnsiTheme="minorHAnsi" w:cstheme="minorHAnsi"/>
                                                          <w:color w:val="696969"/>
                                                        </w:rPr>
                                                        <w:t> och </w:t>
                                                      </w:r>
                                                      <w:r w:rsidRPr="005920C3">
                                                        <w:rPr>
                                                          <w:rStyle w:val="Stark"/>
                                                          <w:rFonts w:asciiTheme="minorHAnsi" w:hAnsiTheme="minorHAnsi" w:cstheme="minorHAnsi"/>
                                                          <w:color w:val="696969"/>
                                                        </w:rPr>
                                                        <w:t>Caroline von Post</w:t>
                                                      </w:r>
                                                      <w:r w:rsidRPr="005920C3">
                                                        <w:rPr>
                                                          <w:rFonts w:asciiTheme="minorHAnsi" w:hAnsiTheme="minorHAnsi" w:cstheme="minorHAnsi"/>
                                                          <w:color w:val="696969"/>
                                                        </w:rPr>
                                                        <w:t>, seniora experter inom hållbarhet, cirkulär ekonomi och upcycling design.</w:t>
                                                      </w:r>
                                                      <w:r w:rsidRPr="005920C3">
                                                        <w:rPr>
                                                          <w:rFonts w:asciiTheme="minorHAnsi" w:hAnsiTheme="minorHAnsi" w:cstheme="minorHAnsi"/>
                                                          <w:color w:val="F2F2F2"/>
                                                        </w:rPr>
                                                        <w:br/>
                                                      </w:r>
                                                      <w:r w:rsidRPr="005920C3">
                                                        <w:rPr>
                                                          <w:rFonts w:asciiTheme="minorHAnsi" w:hAnsiTheme="minorHAnsi" w:cstheme="minorHAnsi"/>
                                                          <w:color w:val="F2F2F2"/>
                                                        </w:rPr>
                                                        <w:br/>
                                                      </w:r>
                                                      <w:r w:rsidRPr="005920C3">
                                                        <w:rPr>
                                                          <w:rFonts w:asciiTheme="minorHAnsi" w:hAnsiTheme="minorHAnsi" w:cstheme="minorHAnsi"/>
                                                          <w:color w:val="F2F2F2"/>
                                                        </w:rPr>
                                                        <w:br/>
                                                      </w:r>
                                                      <w:r w:rsidRPr="005920C3">
                                                        <w:rPr>
                                                          <w:rFonts w:asciiTheme="minorHAnsi" w:hAnsiTheme="minorHAnsi" w:cstheme="minorHAnsi"/>
                                                          <w:color w:val="F2F2F2"/>
                                                        </w:rPr>
                                                        <w:br/>
                                                        <w:t> </w:t>
                                                      </w:r>
                                                      <w:r w:rsidRPr="005920C3">
                                                        <w:rPr>
                                                          <w:rStyle w:val="apple-converted-space"/>
                                                          <w:rFonts w:asciiTheme="minorHAnsi" w:hAnsiTheme="minorHAnsi" w:cstheme="minorHAnsi"/>
                                                          <w:color w:val="F2F2F2"/>
                                                        </w:rPr>
                                                        <w:t> </w:t>
                                                      </w:r>
                                                    </w:p>
                                                  </w:tc>
                                                </w:tr>
                                              </w:tbl>
                                              <w:p w14:paraId="60228107" w14:textId="77777777" w:rsidR="00C00C2E" w:rsidRDefault="00C00C2E" w:rsidP="00C00C2E">
                                                <w:pPr>
                                                  <w:jc w:val="center"/>
                                                </w:pPr>
                                              </w:p>
                                            </w:tc>
                                          </w:tr>
                                        </w:tbl>
                                        <w:p w14:paraId="35EA9262" w14:textId="77777777" w:rsidR="00C00C2E" w:rsidRDefault="00C00C2E" w:rsidP="00C00C2E"/>
                                      </w:tc>
                                    </w:tr>
                                    <w:tr w:rsidR="00C00C2E" w14:paraId="63D2EF75" w14:textId="77777777" w:rsidTr="00C00C2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C00C2E" w14:paraId="653F793F" w14:textId="77777777">
                                            <w:tc>
                                              <w:tcPr>
                                                <w:tcW w:w="0" w:type="auto"/>
                                                <w:tcMar>
                                                  <w:top w:w="0" w:type="dxa"/>
                                                  <w:left w:w="270" w:type="dxa"/>
                                                  <w:bottom w:w="135" w:type="dxa"/>
                                                  <w:right w:w="270" w:type="dxa"/>
                                                </w:tcMar>
                                                <w:hideMark/>
                                              </w:tcPr>
                                              <w:p w14:paraId="1662BED4" w14:textId="77777777" w:rsidR="00C00C2E" w:rsidRDefault="00C00C2E" w:rsidP="00C00C2E"/>
                                            </w:tc>
                                          </w:tr>
                                        </w:tbl>
                                        <w:p w14:paraId="4F1B427F" w14:textId="77777777" w:rsidR="00C00C2E" w:rsidRDefault="00C00C2E" w:rsidP="00C00C2E"/>
                                      </w:tc>
                                    </w:tr>
                                    <w:tr w:rsidR="00C00C2E" w14:paraId="178437FA" w14:textId="77777777" w:rsidTr="00C00C2E">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C00C2E" w14:paraId="1D857017" w14:textId="77777777">
                                            <w:tc>
                                              <w:tcPr>
                                                <w:tcW w:w="0" w:type="auto"/>
                                                <w:shd w:val="clear" w:color="auto" w:fill="F2F2F2"/>
                                                <w:hideMark/>
                                              </w:tcPr>
                                              <w:tbl>
                                                <w:tblPr>
                                                  <w:tblW w:w="4230" w:type="dxa"/>
                                                  <w:jc w:val="center"/>
                                                  <w:tblCellMar>
                                                    <w:left w:w="0" w:type="dxa"/>
                                                    <w:right w:w="0" w:type="dxa"/>
                                                  </w:tblCellMar>
                                                  <w:tblLook w:val="04A0" w:firstRow="1" w:lastRow="0" w:firstColumn="1" w:lastColumn="0" w:noHBand="0" w:noVBand="1"/>
                                                </w:tblPr>
                                                <w:tblGrid>
                                                  <w:gridCol w:w="5640"/>
                                                </w:tblGrid>
                                                <w:tr w:rsidR="00C00C2E" w14:paraId="65B64C33" w14:textId="77777777">
                                                  <w:trPr>
                                                    <w:jc w:val="center"/>
                                                  </w:trPr>
                                                  <w:tc>
                                                    <w:tcPr>
                                                      <w:tcW w:w="0" w:type="auto"/>
                                                      <w:hideMark/>
                                                    </w:tcPr>
                                                    <w:p w14:paraId="63D461BC" w14:textId="0C54044B" w:rsidR="00C00C2E" w:rsidRDefault="00C00C2E" w:rsidP="00C00C2E">
                                                      <w:pPr>
                                                        <w:jc w:val="right"/>
                                                      </w:pPr>
                                                      <w:r>
                                                        <w:fldChar w:fldCharType="begin"/>
                                                      </w:r>
                                                      <w:r>
                                                        <w:instrText xml:space="preserve"> INCLUDEPICTURE "/Users/mariaolsson/Library/Group Containers/UBF8T346G9.ms/WebArchiveCopyPasteTempFiles/com.microsoft.Word/fdc4de4a-ce4f-a6d8-6b34-e1174d4eca07.jpg" \* MERGEFORMATINET </w:instrText>
                                                      </w:r>
                                                      <w:r>
                                                        <w:fldChar w:fldCharType="separate"/>
                                                      </w:r>
                                                      <w:r>
                                                        <w:rPr>
                                                          <w:noProof/>
                                                        </w:rPr>
                                                        <w:drawing>
                                                          <wp:inline distT="0" distB="0" distL="0" distR="0" wp14:anchorId="323B7223" wp14:editId="562A1551">
                                                            <wp:extent cx="3578225" cy="3578225"/>
                                                            <wp:effectExtent l="0" t="0" r="3175" b="3175"/>
                                                            <wp:docPr id="184809687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8225" cy="3578225"/>
                                                                    </a:xfrm>
                                                                    <a:prstGeom prst="rect">
                                                                      <a:avLst/>
                                                                    </a:prstGeom>
                                                                    <a:noFill/>
                                                                    <a:ln>
                                                                      <a:noFill/>
                                                                    </a:ln>
                                                                  </pic:spPr>
                                                                </pic:pic>
                                                              </a:graphicData>
                                                            </a:graphic>
                                                          </wp:inline>
                                                        </w:drawing>
                                                      </w:r>
                                                      <w:r>
                                                        <w:fldChar w:fldCharType="end"/>
                                                      </w:r>
                                                    </w:p>
                                                  </w:tc>
                                                </w:tr>
                                              </w:tbl>
                                              <w:p w14:paraId="1D9637BE" w14:textId="77777777" w:rsidR="00C00C2E" w:rsidRDefault="00C00C2E" w:rsidP="00C00C2E">
                                                <w:pPr>
                                                  <w:jc w:val="center"/>
                                                  <w:rPr>
                                                    <w:vanish/>
                                                  </w:rPr>
                                                </w:pPr>
                                              </w:p>
                                              <w:tbl>
                                                <w:tblPr>
                                                  <w:tblW w:w="3960" w:type="dxa"/>
                                                  <w:jc w:val="center"/>
                                                  <w:tblCellMar>
                                                    <w:left w:w="0" w:type="dxa"/>
                                                    <w:right w:w="0" w:type="dxa"/>
                                                  </w:tblCellMar>
                                                  <w:tblLook w:val="04A0" w:firstRow="1" w:lastRow="0" w:firstColumn="1" w:lastColumn="0" w:noHBand="0" w:noVBand="1"/>
                                                </w:tblPr>
                                                <w:tblGrid>
                                                  <w:gridCol w:w="3960"/>
                                                </w:tblGrid>
                                                <w:tr w:rsidR="00C00C2E" w14:paraId="401ACBD2" w14:textId="77777777">
                                                  <w:trPr>
                                                    <w:jc w:val="center"/>
                                                  </w:trPr>
                                                  <w:tc>
                                                    <w:tcPr>
                                                      <w:tcW w:w="0" w:type="auto"/>
                                                      <w:tcMar>
                                                        <w:top w:w="270" w:type="dxa"/>
                                                        <w:left w:w="270" w:type="dxa"/>
                                                        <w:bottom w:w="270" w:type="dxa"/>
                                                        <w:right w:w="0" w:type="dxa"/>
                                                      </w:tcMar>
                                                      <w:hideMark/>
                                                    </w:tcPr>
                                                    <w:p w14:paraId="26E52720" w14:textId="77777777" w:rsidR="00C00C2E" w:rsidRPr="005920C3" w:rsidRDefault="00C00C2E" w:rsidP="00C00C2E">
                                                      <w:pPr>
                                                        <w:spacing w:line="315" w:lineRule="atLeast"/>
                                                        <w:jc w:val="center"/>
                                                        <w:rPr>
                                                          <w:rFonts w:asciiTheme="minorHAnsi" w:hAnsiTheme="minorHAnsi" w:cstheme="minorHAnsi"/>
                                                          <w:color w:val="F2F2F2"/>
                                                        </w:rPr>
                                                      </w:pPr>
                                                      <w:r w:rsidRPr="005920C3">
                                                        <w:rPr>
                                                          <w:rStyle w:val="Stark"/>
                                                          <w:rFonts w:asciiTheme="minorHAnsi" w:hAnsiTheme="minorHAnsi" w:cstheme="minorHAnsi"/>
                                                          <w:color w:val="696969"/>
                                                        </w:rPr>
                                                        <w:t>Tina Algeskär</w:t>
                                                      </w:r>
                                                      <w:r w:rsidRPr="005920C3">
                                                        <w:rPr>
                                                          <w:rFonts w:asciiTheme="minorHAnsi" w:hAnsiTheme="minorHAnsi" w:cstheme="minorHAnsi"/>
                                                          <w:color w:val="696969"/>
                                                        </w:rPr>
                                                        <w:t>, grundaren bakom </w:t>
                                                      </w:r>
                                                      <w:r w:rsidRPr="005920C3">
                                                        <w:rPr>
                                                          <w:rStyle w:val="Stark"/>
                                                          <w:rFonts w:asciiTheme="minorHAnsi" w:hAnsiTheme="minorHAnsi" w:cstheme="minorHAnsi"/>
                                                          <w:color w:val="696969"/>
                                                        </w:rPr>
                                                        <w:t>AI med Tina</w:t>
                                                      </w:r>
                                                      <w:r w:rsidRPr="005920C3">
                                                        <w:rPr>
                                                          <w:rFonts w:asciiTheme="minorHAnsi" w:hAnsiTheme="minorHAnsi" w:cstheme="minorHAnsi"/>
                                                          <w:color w:val="696969"/>
                                                        </w:rPr>
                                                        <w:t xml:space="preserve"> har hjälpt många nybörjare att ta sina första steg med AI verktyg </w:t>
                                                      </w:r>
                                                      <w:r w:rsidRPr="005920C3">
                                                        <w:rPr>
                                                          <w:rFonts w:asciiTheme="minorHAnsi" w:hAnsiTheme="minorHAnsi" w:cstheme="minorHAnsi"/>
                                                          <w:color w:val="696969"/>
                                                        </w:rPr>
                                                        <w:lastRenderedPageBreak/>
                                                        <w:t>som ChatGPT, hennes mål är att göra AI begripligt, användbart och roligt. Med vardagsnära exempel och generös självdistans så har hon blivit en AI-guide med glimten i ögat. Andra beskriver henne som lättsam, inspirerande och lagom nördig, kom och avgör själv!</w:t>
                                                      </w:r>
                                                      <w:r w:rsidRPr="005920C3">
                                                        <w:rPr>
                                                          <w:rFonts w:asciiTheme="minorHAnsi" w:hAnsiTheme="minorHAnsi" w:cstheme="minorHAnsi"/>
                                                          <w:color w:val="F2F2F2"/>
                                                        </w:rPr>
                                                        <w:br/>
                                                      </w:r>
                                                      <w:r w:rsidRPr="005920C3">
                                                        <w:rPr>
                                                          <w:rFonts w:asciiTheme="minorHAnsi" w:hAnsiTheme="minorHAnsi" w:cstheme="minorHAnsi"/>
                                                          <w:color w:val="F2F2F2"/>
                                                        </w:rPr>
                                                        <w:br/>
                                                        <w:t> </w:t>
                                                      </w:r>
                                                      <w:r w:rsidRPr="005920C3">
                                                        <w:rPr>
                                                          <w:rStyle w:val="apple-converted-space"/>
                                                          <w:rFonts w:asciiTheme="minorHAnsi" w:hAnsiTheme="minorHAnsi" w:cstheme="minorHAnsi"/>
                                                          <w:color w:val="F2F2F2"/>
                                                        </w:rPr>
                                                        <w:t> </w:t>
                                                      </w:r>
                                                    </w:p>
                                                  </w:tc>
                                                </w:tr>
                                              </w:tbl>
                                              <w:p w14:paraId="5F09FEEB" w14:textId="77777777" w:rsidR="00C00C2E" w:rsidRDefault="00C00C2E" w:rsidP="00C00C2E">
                                                <w:pPr>
                                                  <w:jc w:val="center"/>
                                                </w:pPr>
                                              </w:p>
                                            </w:tc>
                                          </w:tr>
                                        </w:tbl>
                                        <w:p w14:paraId="2329D95B" w14:textId="77777777" w:rsidR="00C00C2E" w:rsidRDefault="00C00C2E" w:rsidP="00C00C2E"/>
                                      </w:tc>
                                    </w:tr>
                                    <w:tr w:rsidR="00C00C2E" w14:paraId="051E4162" w14:textId="77777777" w:rsidTr="00C00C2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C00C2E" w14:paraId="7F2C1EEE" w14:textId="77777777">
                                            <w:tc>
                                              <w:tcPr>
                                                <w:tcW w:w="0" w:type="auto"/>
                                                <w:tcMar>
                                                  <w:top w:w="0" w:type="dxa"/>
                                                  <w:left w:w="270" w:type="dxa"/>
                                                  <w:bottom w:w="135" w:type="dxa"/>
                                                  <w:right w:w="270" w:type="dxa"/>
                                                </w:tcMar>
                                                <w:hideMark/>
                                              </w:tcPr>
                                              <w:p w14:paraId="0A9E8A4B" w14:textId="77777777" w:rsidR="00C00C2E" w:rsidRDefault="00C00C2E" w:rsidP="00C00C2E"/>
                                            </w:tc>
                                          </w:tr>
                                        </w:tbl>
                                        <w:p w14:paraId="5AAB9FCC" w14:textId="77777777" w:rsidR="00C00C2E" w:rsidRDefault="00C00C2E" w:rsidP="00C00C2E"/>
                                      </w:tc>
                                    </w:tr>
                                    <w:tr w:rsidR="00C00C2E" w14:paraId="2EE5414F" w14:textId="77777777" w:rsidTr="00C00C2E">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C00C2E" w14:paraId="7D0FD24F" w14:textId="77777777">
                                            <w:tc>
                                              <w:tcPr>
                                                <w:tcW w:w="0" w:type="auto"/>
                                                <w:shd w:val="clear" w:color="auto" w:fill="F2F2F2"/>
                                                <w:hideMark/>
                                              </w:tcPr>
                                              <w:tbl>
                                                <w:tblPr>
                                                  <w:tblW w:w="4230" w:type="dxa"/>
                                                  <w:jc w:val="center"/>
                                                  <w:tblCellMar>
                                                    <w:left w:w="0" w:type="dxa"/>
                                                    <w:right w:w="0" w:type="dxa"/>
                                                  </w:tblCellMar>
                                                  <w:tblLook w:val="04A0" w:firstRow="1" w:lastRow="0" w:firstColumn="1" w:lastColumn="0" w:noHBand="0" w:noVBand="1"/>
                                                </w:tblPr>
                                                <w:tblGrid>
                                                  <w:gridCol w:w="5640"/>
                                                </w:tblGrid>
                                                <w:tr w:rsidR="00C00C2E" w14:paraId="4610104D" w14:textId="77777777">
                                                  <w:trPr>
                                                    <w:jc w:val="center"/>
                                                  </w:trPr>
                                                  <w:tc>
                                                    <w:tcPr>
                                                      <w:tcW w:w="0" w:type="auto"/>
                                                      <w:hideMark/>
                                                    </w:tcPr>
                                                    <w:p w14:paraId="612791C5" w14:textId="78B779ED" w:rsidR="00C00C2E" w:rsidRDefault="00C00C2E" w:rsidP="00C00C2E">
                                                      <w:r>
                                                        <w:fldChar w:fldCharType="begin"/>
                                                      </w:r>
                                                      <w:r>
                                                        <w:instrText xml:space="preserve"> INCLUDEPICTURE "/Users/mariaolsson/Library/Group Containers/UBF8T346G9.ms/WebArchiveCopyPasteTempFiles/com.microsoft.Word/84f5c7c5-7e1c-a472-f394-75029da3ec81.jpg" \* MERGEFORMATINET </w:instrText>
                                                      </w:r>
                                                      <w:r>
                                                        <w:fldChar w:fldCharType="separate"/>
                                                      </w:r>
                                                      <w:r>
                                                        <w:rPr>
                                                          <w:noProof/>
                                                        </w:rPr>
                                                        <w:drawing>
                                                          <wp:inline distT="0" distB="0" distL="0" distR="0" wp14:anchorId="2D966CAD" wp14:editId="76BC2F18">
                                                            <wp:extent cx="3578225" cy="3578225"/>
                                                            <wp:effectExtent l="0" t="0" r="3175" b="3175"/>
                                                            <wp:docPr id="71939491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8225" cy="3578225"/>
                                                                    </a:xfrm>
                                                                    <a:prstGeom prst="rect">
                                                                      <a:avLst/>
                                                                    </a:prstGeom>
                                                                    <a:noFill/>
                                                                    <a:ln>
                                                                      <a:noFill/>
                                                                    </a:ln>
                                                                  </pic:spPr>
                                                                </pic:pic>
                                                              </a:graphicData>
                                                            </a:graphic>
                                                          </wp:inline>
                                                        </w:drawing>
                                                      </w:r>
                                                      <w:r>
                                                        <w:fldChar w:fldCharType="end"/>
                                                      </w:r>
                                                    </w:p>
                                                  </w:tc>
                                                </w:tr>
                                              </w:tbl>
                                              <w:p w14:paraId="714E3CBA" w14:textId="77777777" w:rsidR="00C00C2E" w:rsidRDefault="00C00C2E" w:rsidP="00C00C2E">
                                                <w:pPr>
                                                  <w:jc w:val="center"/>
                                                  <w:rPr>
                                                    <w:vanish/>
                                                  </w:rPr>
                                                </w:pPr>
                                              </w:p>
                                              <w:tbl>
                                                <w:tblPr>
                                                  <w:tblW w:w="3960" w:type="dxa"/>
                                                  <w:jc w:val="center"/>
                                                  <w:tblCellMar>
                                                    <w:left w:w="0" w:type="dxa"/>
                                                    <w:right w:w="0" w:type="dxa"/>
                                                  </w:tblCellMar>
                                                  <w:tblLook w:val="04A0" w:firstRow="1" w:lastRow="0" w:firstColumn="1" w:lastColumn="0" w:noHBand="0" w:noVBand="1"/>
                                                </w:tblPr>
                                                <w:tblGrid>
                                                  <w:gridCol w:w="3960"/>
                                                </w:tblGrid>
                                                <w:tr w:rsidR="00C00C2E" w14:paraId="03670441" w14:textId="77777777">
                                                  <w:trPr>
                                                    <w:jc w:val="center"/>
                                                  </w:trPr>
                                                  <w:tc>
                                                    <w:tcPr>
                                                      <w:tcW w:w="0" w:type="auto"/>
                                                      <w:tcMar>
                                                        <w:top w:w="270" w:type="dxa"/>
                                                        <w:left w:w="0" w:type="dxa"/>
                                                        <w:bottom w:w="270" w:type="dxa"/>
                                                        <w:right w:w="270" w:type="dxa"/>
                                                      </w:tcMar>
                                                      <w:hideMark/>
                                                    </w:tcPr>
                                                    <w:p w14:paraId="617C94D8" w14:textId="77777777" w:rsidR="00C00C2E" w:rsidRPr="005920C3" w:rsidRDefault="00C00C2E" w:rsidP="00C00C2E">
                                                      <w:pPr>
                                                        <w:spacing w:line="315" w:lineRule="atLeast"/>
                                                        <w:jc w:val="center"/>
                                                        <w:rPr>
                                                          <w:rFonts w:asciiTheme="minorHAnsi" w:hAnsiTheme="minorHAnsi" w:cstheme="minorHAnsi"/>
                                                          <w:color w:val="F2F2F2"/>
                                                        </w:rPr>
                                                      </w:pPr>
                                                      <w:r w:rsidRPr="005920C3">
                                                        <w:rPr>
                                                          <w:rFonts w:asciiTheme="minorHAnsi" w:hAnsiTheme="minorHAnsi" w:cstheme="minorHAnsi"/>
                                                          <w:color w:val="696969"/>
                                                        </w:rPr>
                                                        <w:t>Vad händer med ett plagg när logotypen inte längre är relevant? Kan märkningen bli en möjliggörare – snarare än ett hinder – för cirkulära profiltextilier? Om detta pratar </w:t>
                                                      </w:r>
                                                      <w:r w:rsidRPr="005920C3">
                                                        <w:rPr>
                                                          <w:rStyle w:val="Stark"/>
                                                          <w:rFonts w:asciiTheme="minorHAnsi" w:hAnsiTheme="minorHAnsi" w:cstheme="minorHAnsi"/>
                                                          <w:color w:val="696969"/>
                                                        </w:rPr>
                                                        <w:t>Ingrid Grankvist</w:t>
                                                      </w:r>
                                                      <w:r w:rsidRPr="005920C3">
                                                        <w:rPr>
                                                          <w:rFonts w:asciiTheme="minorHAnsi" w:hAnsiTheme="minorHAnsi" w:cstheme="minorHAnsi"/>
                                                          <w:color w:val="696969"/>
                                                        </w:rPr>
                                                        <w:t>, ämnesledare inom design på Nordiska Textilakademin. </w:t>
                                                      </w:r>
                                                      <w:r w:rsidRPr="005920C3">
                                                        <w:rPr>
                                                          <w:rFonts w:asciiTheme="minorHAnsi" w:hAnsiTheme="minorHAnsi" w:cstheme="minorHAnsi"/>
                                                          <w:color w:val="696969"/>
                                                        </w:rPr>
                                                        <w:br/>
                                                        <w:t xml:space="preserve">Därefter följer samtal med Nordiska </w:t>
                                                      </w:r>
                                                      <w:r w:rsidRPr="005920C3">
                                                        <w:rPr>
                                                          <w:rFonts w:asciiTheme="minorHAnsi" w:hAnsiTheme="minorHAnsi" w:cstheme="minorHAnsi"/>
                                                          <w:color w:val="696969"/>
                                                        </w:rPr>
                                                        <w:lastRenderedPageBreak/>
                                                        <w:t>Textilakademin, Beskow von Post och branschaktörer som delar sina perspektiv på hur vi kan designa, märka och tänka mer cirkulärt kring profilplagg.</w:t>
                                                      </w:r>
                                                    </w:p>
                                                  </w:tc>
                                                </w:tr>
                                              </w:tbl>
                                              <w:p w14:paraId="221AE6AA" w14:textId="77777777" w:rsidR="00C00C2E" w:rsidRDefault="00C00C2E" w:rsidP="00C00C2E">
                                                <w:pPr>
                                                  <w:jc w:val="center"/>
                                                </w:pPr>
                                              </w:p>
                                            </w:tc>
                                          </w:tr>
                                        </w:tbl>
                                        <w:p w14:paraId="630416A2" w14:textId="77777777" w:rsidR="00C00C2E" w:rsidRDefault="00C00C2E" w:rsidP="00C00C2E"/>
                                      </w:tc>
                                    </w:tr>
                                    <w:tr w:rsidR="00C00C2E" w14:paraId="7FDE19A4" w14:textId="77777777" w:rsidTr="00C00C2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C00C2E" w14:paraId="4C3CDABC" w14:textId="77777777">
                                            <w:tc>
                                              <w:tcPr>
                                                <w:tcW w:w="0" w:type="auto"/>
                                                <w:vAlign w:val="center"/>
                                                <w:hideMark/>
                                              </w:tcPr>
                                              <w:p w14:paraId="2D846C56" w14:textId="77777777" w:rsidR="00C00C2E" w:rsidRDefault="00C00C2E" w:rsidP="00C00C2E"/>
                                            </w:tc>
                                          </w:tr>
                                        </w:tbl>
                                        <w:p w14:paraId="55A040AD" w14:textId="77777777" w:rsidR="00C00C2E" w:rsidRDefault="00C00C2E" w:rsidP="00C00C2E"/>
                                      </w:tc>
                                    </w:tr>
                                    <w:tr w:rsidR="008A3D67" w14:paraId="680A3AB5" w14:textId="77777777" w:rsidTr="008A3D6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8A3D67" w14:paraId="065CB696" w14:textId="77777777">
                                            <w:tc>
                                              <w:tcPr>
                                                <w:tcW w:w="0" w:type="auto"/>
                                                <w:tcMar>
                                                  <w:top w:w="0" w:type="dxa"/>
                                                  <w:left w:w="270" w:type="dxa"/>
                                                  <w:bottom w:w="135" w:type="dxa"/>
                                                  <w:right w:w="270" w:type="dxa"/>
                                                </w:tcMar>
                                                <w:hideMark/>
                                              </w:tcPr>
                                              <w:p w14:paraId="4D606703" w14:textId="77777777" w:rsidR="008A3D67" w:rsidRDefault="008A3D67" w:rsidP="008A3D67">
                                                <w:pPr>
                                                  <w:rPr>
                                                    <w:sz w:val="20"/>
                                                    <w:szCs w:val="20"/>
                                                  </w:rPr>
                                                </w:pPr>
                                              </w:p>
                                            </w:tc>
                                          </w:tr>
                                        </w:tbl>
                                        <w:p w14:paraId="2DD53976" w14:textId="77777777" w:rsidR="008A3D67" w:rsidRDefault="008A3D67" w:rsidP="008A3D67"/>
                                      </w:tc>
                                    </w:tr>
                                    <w:tr w:rsidR="008A3D67" w14:paraId="387CD713" w14:textId="77777777" w:rsidTr="008A3D6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8A3D67" w14:paraId="32D8501A" w14:textId="77777777">
                                            <w:tc>
                                              <w:tcPr>
                                                <w:tcW w:w="0" w:type="auto"/>
                                                <w:tcMar>
                                                  <w:top w:w="0" w:type="dxa"/>
                                                  <w:left w:w="135" w:type="dxa"/>
                                                  <w:bottom w:w="0" w:type="dxa"/>
                                                  <w:right w:w="135" w:type="dxa"/>
                                                </w:tcMar>
                                                <w:hideMark/>
                                              </w:tcPr>
                                              <w:p w14:paraId="6D78155C" w14:textId="6C36E703" w:rsidR="008A3D67" w:rsidRDefault="008A3D67" w:rsidP="008A3D67">
                                                <w:pPr>
                                                  <w:jc w:val="center"/>
                                                </w:pPr>
                                                <w:r>
                                                  <w:fldChar w:fldCharType="begin"/>
                                                </w:r>
                                                <w:r>
                                                  <w:instrText xml:space="preserve"> INCLUDEPICTURE "/Users/mariaolsson/Library/Group Containers/UBF8T346G9.ms/WebArchiveCopyPasteTempFiles/com.microsoft.Word/ae103acc-3586-c712-19f7-cb2c4db1526c.jpg" \* MERGEFORMATINET </w:instrText>
                                                </w:r>
                                                <w:r>
                                                  <w:fldChar w:fldCharType="separate"/>
                                                </w:r>
                                                <w:r>
                                                  <w:rPr>
                                                    <w:noProof/>
                                                  </w:rPr>
                                                  <w:drawing>
                                                    <wp:inline distT="0" distB="0" distL="0" distR="0" wp14:anchorId="7F3FCB1F" wp14:editId="3F8D9D01">
                                                      <wp:extent cx="4598505" cy="4598505"/>
                                                      <wp:effectExtent l="0" t="0" r="0" b="0"/>
                                                      <wp:docPr id="630560301"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4748" cy="4644748"/>
                                                              </a:xfrm>
                                                              <a:prstGeom prst="rect">
                                                                <a:avLst/>
                                                              </a:prstGeom>
                                                              <a:noFill/>
                                                              <a:ln>
                                                                <a:noFill/>
                                                              </a:ln>
                                                            </pic:spPr>
                                                          </pic:pic>
                                                        </a:graphicData>
                                                      </a:graphic>
                                                    </wp:inline>
                                                  </w:drawing>
                                                </w:r>
                                                <w:r>
                                                  <w:fldChar w:fldCharType="end"/>
                                                </w:r>
                                              </w:p>
                                            </w:tc>
                                          </w:tr>
                                        </w:tbl>
                                        <w:p w14:paraId="2F85BBA8" w14:textId="77777777" w:rsidR="008A3D67" w:rsidRDefault="008A3D67" w:rsidP="008A3D67"/>
                                      </w:tc>
                                    </w:tr>
                                    <w:tr w:rsidR="008A3D67" w14:paraId="5FFC7D9E" w14:textId="77777777" w:rsidTr="008A3D67">
                                      <w:tc>
                                        <w:tcPr>
                                          <w:tcW w:w="0" w:type="auto"/>
                                          <w:vAlign w:val="center"/>
                                          <w:hideMark/>
                                        </w:tcPr>
                                        <w:p w14:paraId="32CC3AE7" w14:textId="77777777" w:rsidR="008A3D67" w:rsidRDefault="008A3D67" w:rsidP="008A3D67"/>
                                      </w:tc>
                                    </w:tr>
                                    <w:tr w:rsidR="008844A1" w14:paraId="6AA7C44F"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8844A1" w14:paraId="50A68451" w14:textId="77777777">
                                            <w:tc>
                                              <w:tcPr>
                                                <w:tcW w:w="0" w:type="auto"/>
                                                <w:tcMar>
                                                  <w:top w:w="0" w:type="dxa"/>
                                                  <w:left w:w="270" w:type="dxa"/>
                                                  <w:bottom w:w="135" w:type="dxa"/>
                                                  <w:right w:w="270" w:type="dxa"/>
                                                </w:tcMar>
                                                <w:hideMark/>
                                              </w:tcPr>
                                              <w:p w14:paraId="0DDF755F" w14:textId="783BE340" w:rsidR="00731175" w:rsidRPr="008033E8" w:rsidRDefault="00731175" w:rsidP="00731175">
                                                <w:pPr>
                                                  <w:spacing w:line="360" w:lineRule="atLeast"/>
                                                  <w:jc w:val="center"/>
                                                  <w:rPr>
                                                    <w:rFonts w:asciiTheme="minorHAnsi" w:hAnsiTheme="minorHAnsi" w:cstheme="minorHAnsi"/>
                                                    <w:color w:val="202020"/>
                                                  </w:rPr>
                                                </w:pPr>
                                                <w:r>
                                                  <w:rPr>
                                                    <w:rFonts w:asciiTheme="minorHAnsi" w:hAnsiTheme="minorHAnsi" w:cstheme="minorHAnsi"/>
                                                    <w:noProof/>
                                                    <w:color w:val="202020"/>
                                                  </w:rPr>
                                                  <w:lastRenderedPageBreak/>
                                                  <w:drawing>
                                                    <wp:inline distT="0" distB="0" distL="0" distR="0" wp14:anchorId="2C89FD5F" wp14:editId="07C89EA2">
                                                      <wp:extent cx="1790700" cy="2329686"/>
                                                      <wp:effectExtent l="0" t="0" r="0" b="0"/>
                                                      <wp:docPr id="569811434" name="Bildobjekt 1" descr="En bild som visar skiss, svart, mörker, na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1434" name="Bildobjekt 1" descr="En bild som visar skiss, svart, mörker, natt&#10;&#10;AI-genererat innehåll kan vara felaktig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6980" cy="2363876"/>
                                                              </a:xfrm>
                                                              <a:prstGeom prst="rect">
                                                                <a:avLst/>
                                                              </a:prstGeom>
                                                            </pic:spPr>
                                                          </pic:pic>
                                                        </a:graphicData>
                                                      </a:graphic>
                                                    </wp:inline>
                                                  </w:drawing>
                                                </w:r>
                                              </w:p>
                                            </w:tc>
                                          </w:tr>
                                        </w:tbl>
                                        <w:p w14:paraId="1F2F0A38" w14:textId="77777777" w:rsidR="008844A1" w:rsidRPr="008033E8" w:rsidRDefault="008844A1" w:rsidP="008844A1">
                                          <w:pPr>
                                            <w:rPr>
                                              <w:rFonts w:asciiTheme="minorHAnsi" w:hAnsiTheme="minorHAnsi" w:cstheme="minorHAnsi"/>
                                              <w:color w:val="212121"/>
                                            </w:rPr>
                                          </w:pPr>
                                        </w:p>
                                      </w:tc>
                                    </w:tr>
                                    <w:tr w:rsidR="008844A1" w14:paraId="7DC1CB51" w14:textId="77777777" w:rsidTr="008844A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8844A1" w14:paraId="4271C917" w14:textId="77777777">
                                            <w:tc>
                                              <w:tcPr>
                                                <w:tcW w:w="0" w:type="auto"/>
                                                <w:tcMar>
                                                  <w:top w:w="0" w:type="dxa"/>
                                                  <w:left w:w="135" w:type="dxa"/>
                                                  <w:bottom w:w="0" w:type="dxa"/>
                                                  <w:right w:w="135" w:type="dxa"/>
                                                </w:tcMar>
                                                <w:hideMark/>
                                              </w:tcPr>
                                              <w:p w14:paraId="73E56572" w14:textId="12B78EB4" w:rsidR="008844A1" w:rsidRPr="008033E8" w:rsidRDefault="008844A1" w:rsidP="008844A1">
                                                <w:pPr>
                                                  <w:jc w:val="center"/>
                                                  <w:rPr>
                                                    <w:rFonts w:asciiTheme="minorHAnsi" w:hAnsiTheme="minorHAnsi" w:cstheme="minorHAnsi"/>
                                                  </w:rPr>
                                                </w:pPr>
                                              </w:p>
                                            </w:tc>
                                          </w:tr>
                                        </w:tbl>
                                        <w:p w14:paraId="223C48CE" w14:textId="77777777" w:rsidR="008844A1" w:rsidRPr="008033E8" w:rsidRDefault="008844A1" w:rsidP="008844A1">
                                          <w:pPr>
                                            <w:rPr>
                                              <w:rFonts w:asciiTheme="minorHAnsi" w:hAnsiTheme="minorHAnsi" w:cstheme="minorHAnsi"/>
                                              <w:color w:val="212121"/>
                                            </w:rPr>
                                          </w:pPr>
                                        </w:p>
                                      </w:tc>
                                    </w:tr>
                                    <w:tr w:rsidR="008844A1" w14:paraId="36E1D508" w14:textId="77777777" w:rsidTr="008844A1">
                                      <w:tc>
                                        <w:tcPr>
                                          <w:tcW w:w="0" w:type="auto"/>
                                          <w:tcMar>
                                            <w:top w:w="135" w:type="dxa"/>
                                            <w:left w:w="0" w:type="dxa"/>
                                            <w:bottom w:w="0" w:type="dxa"/>
                                            <w:right w:w="0" w:type="dxa"/>
                                          </w:tcMar>
                                          <w:hideMark/>
                                        </w:tcPr>
                                        <w:p w14:paraId="1255F3CB" w14:textId="77777777" w:rsidR="009069DF" w:rsidRPr="00A17F12" w:rsidRDefault="00A32ADB" w:rsidP="009069DF">
                                          <w:pPr>
                                            <w:spacing w:line="360" w:lineRule="atLeast"/>
                                            <w:rPr>
                                              <w:rFonts w:asciiTheme="minorHAnsi" w:hAnsiTheme="minorHAnsi" w:cstheme="minorHAnsi"/>
                                              <w:color w:val="202020"/>
                                            </w:rPr>
                                          </w:pPr>
                                          <w:r w:rsidRPr="00A32ADB">
                                            <w:rPr>
                                              <w:rStyle w:val="Stark"/>
                                              <w:rFonts w:asciiTheme="minorHAnsi" w:hAnsiTheme="minorHAnsi" w:cstheme="minorHAnsi"/>
                                              <w:color w:val="202020"/>
                                            </w:rPr>
                                            <w:t>Brandövning, "Invigning" och Öppet hus vecka 34 </w:t>
                                          </w:r>
                                          <w:r w:rsidRPr="00A32ADB">
                                            <w:rPr>
                                              <w:rFonts w:asciiTheme="minorHAnsi" w:hAnsiTheme="minorHAnsi" w:cstheme="minorHAnsi"/>
                                              <w:color w:val="202020"/>
                                            </w:rPr>
                                            <w:br/>
                                          </w:r>
                                          <w:r w:rsidRPr="00A17F12">
                                            <w:rPr>
                                              <w:rFonts w:asciiTheme="minorHAnsi" w:hAnsiTheme="minorHAnsi" w:cstheme="minorHAnsi"/>
                                              <w:color w:val="202020"/>
                                            </w:rPr>
                                            <w:t>Product Media House flyttade under vecka 14 ihop och finns numera på ett helt eget våningsplan på Barnhusgatan 16, 4 tr. Samtliga 28 medlemsbolag som hyr fr o m 1 april är </w:t>
                                          </w:r>
                                          <w:r w:rsidR="009069DF" w:rsidRPr="00A17F12">
                                            <w:rPr>
                                              <w:rFonts w:asciiTheme="minorHAnsi" w:hAnsiTheme="minorHAnsi" w:cstheme="minorHAnsi"/>
                                              <w:color w:val="202020"/>
                                            </w:rPr>
                                            <w:t>ACG Accent, Adwater, Borgstena of Sweden,</w:t>
                                          </w:r>
                                          <w:r w:rsidR="009069DF" w:rsidRPr="00A17F12">
                                            <w:rPr>
                                              <w:rStyle w:val="apple-converted-space"/>
                                              <w:rFonts w:asciiTheme="minorHAnsi" w:hAnsiTheme="minorHAnsi" w:cstheme="minorHAnsi"/>
                                              <w:color w:val="202020"/>
                                            </w:rPr>
                                            <w:t> </w:t>
                                          </w:r>
                                          <w:r w:rsidR="009069DF" w:rsidRPr="005A7FAA">
                                            <w:rPr>
                                              <w:rStyle w:val="Stark"/>
                                              <w:rFonts w:asciiTheme="minorHAnsi" w:hAnsiTheme="minorHAnsi" w:cstheme="minorHAnsi"/>
                                              <w:b w:val="0"/>
                                              <w:bCs w:val="0"/>
                                              <w:color w:val="202020"/>
                                            </w:rPr>
                                            <w:t>Candab,</w:t>
                                          </w:r>
                                          <w:r w:rsidR="009069DF" w:rsidRPr="00A17F12">
                                            <w:rPr>
                                              <w:rStyle w:val="apple-converted-space"/>
                                              <w:rFonts w:asciiTheme="minorHAnsi" w:hAnsiTheme="minorHAnsi" w:cstheme="minorHAnsi"/>
                                              <w:color w:val="202020"/>
                                            </w:rPr>
                                            <w:t> </w:t>
                                          </w:r>
                                          <w:r w:rsidR="009069DF" w:rsidRPr="00A17F12">
                                            <w:rPr>
                                              <w:rFonts w:asciiTheme="minorHAnsi" w:hAnsiTheme="minorHAnsi" w:cstheme="minorHAnsi"/>
                                              <w:color w:val="202020"/>
                                            </w:rPr>
                                            <w:t>Carl O., Escale by Portia, Eurosweet, Fruit, Halmstads Handelshus, Headwear Scandinavia, House of Regalo,</w:t>
                                          </w:r>
                                          <w:r w:rsidR="009069DF" w:rsidRPr="00A17F12">
                                            <w:rPr>
                                              <w:rStyle w:val="apple-converted-space"/>
                                              <w:rFonts w:asciiTheme="minorHAnsi" w:hAnsiTheme="minorHAnsi" w:cstheme="minorHAnsi"/>
                                              <w:color w:val="202020"/>
                                            </w:rPr>
                                            <w:t> </w:t>
                                          </w:r>
                                          <w:r w:rsidR="009069DF" w:rsidRPr="005A7FAA">
                                            <w:rPr>
                                              <w:rStyle w:val="Stark"/>
                                              <w:rFonts w:asciiTheme="minorHAnsi" w:hAnsiTheme="minorHAnsi" w:cstheme="minorHAnsi"/>
                                              <w:b w:val="0"/>
                                              <w:bCs w:val="0"/>
                                              <w:color w:val="202020"/>
                                            </w:rPr>
                                            <w:t>ID Identity</w:t>
                                          </w:r>
                                          <w:r w:rsidR="009069DF" w:rsidRPr="005A7FAA">
                                            <w:rPr>
                                              <w:rFonts w:asciiTheme="minorHAnsi" w:hAnsiTheme="minorHAnsi" w:cstheme="minorHAnsi"/>
                                              <w:b/>
                                              <w:bCs/>
                                              <w:color w:val="202020"/>
                                            </w:rPr>
                                            <w:t>,</w:t>
                                          </w:r>
                                          <w:r w:rsidR="009069DF" w:rsidRPr="00A17F12">
                                            <w:rPr>
                                              <w:rFonts w:asciiTheme="minorHAnsi" w:hAnsiTheme="minorHAnsi" w:cstheme="minorHAnsi"/>
                                              <w:color w:val="202020"/>
                                            </w:rPr>
                                            <w:t xml:space="preserve"> Ingli Sweden,</w:t>
                                          </w:r>
                                          <w:r w:rsidR="009069DF" w:rsidRPr="00A17F12">
                                            <w:rPr>
                                              <w:rStyle w:val="apple-converted-space"/>
                                              <w:rFonts w:asciiTheme="minorHAnsi" w:hAnsiTheme="minorHAnsi" w:cstheme="minorHAnsi"/>
                                              <w:color w:val="202020"/>
                                            </w:rPr>
                                            <w:t> </w:t>
                                          </w:r>
                                          <w:r w:rsidR="009069DF" w:rsidRPr="005A7FAA">
                                            <w:rPr>
                                              <w:rStyle w:val="Stark"/>
                                              <w:rFonts w:asciiTheme="minorHAnsi" w:hAnsiTheme="minorHAnsi" w:cstheme="minorHAnsi"/>
                                              <w:b w:val="0"/>
                                              <w:bCs w:val="0"/>
                                              <w:color w:val="202020"/>
                                            </w:rPr>
                                            <w:t>Intemporel, Kalma,</w:t>
                                          </w:r>
                                          <w:r w:rsidR="009069DF" w:rsidRPr="00A17F12">
                                            <w:rPr>
                                              <w:rStyle w:val="Stark"/>
                                              <w:rFonts w:asciiTheme="minorHAnsi" w:hAnsiTheme="minorHAnsi" w:cstheme="minorHAnsi"/>
                                              <w:color w:val="202020"/>
                                            </w:rPr>
                                            <w:t> </w:t>
                                          </w:r>
                                          <w:r w:rsidR="009069DF" w:rsidRPr="00A17F12">
                                            <w:rPr>
                                              <w:rFonts w:asciiTheme="minorHAnsi" w:hAnsiTheme="minorHAnsi" w:cstheme="minorHAnsi"/>
                                              <w:color w:val="202020"/>
                                            </w:rPr>
                                            <w:t>MEC Profil, Midocean, Neutral, Prident, PTS Askeroth, Senator, Spennare, Stilo Skandinaviska, Tee Jays, Tipe Produkter,</w:t>
                                          </w:r>
                                          <w:r w:rsidR="009069DF" w:rsidRPr="00A17F12">
                                            <w:rPr>
                                              <w:rStyle w:val="apple-converted-space"/>
                                              <w:rFonts w:asciiTheme="minorHAnsi" w:hAnsiTheme="minorHAnsi" w:cstheme="minorHAnsi"/>
                                              <w:color w:val="202020"/>
                                            </w:rPr>
                                            <w:t> </w:t>
                                          </w:r>
                                          <w:r w:rsidR="009069DF" w:rsidRPr="005A7FAA">
                                            <w:rPr>
                                              <w:rStyle w:val="Stark"/>
                                              <w:rFonts w:asciiTheme="minorHAnsi" w:hAnsiTheme="minorHAnsi" w:cstheme="minorHAnsi"/>
                                              <w:b w:val="0"/>
                                              <w:bCs w:val="0"/>
                                              <w:color w:val="202020"/>
                                            </w:rPr>
                                            <w:t>Trendfactory B2B Rituals,</w:t>
                                          </w:r>
                                          <w:r w:rsidR="009069DF" w:rsidRPr="00A17F12">
                                            <w:rPr>
                                              <w:rFonts w:asciiTheme="minorHAnsi" w:hAnsiTheme="minorHAnsi" w:cstheme="minorHAnsi"/>
                                              <w:color w:val="202020"/>
                                            </w:rPr>
                                            <w:t> WSI_BlackHIll, Zebro International.</w:t>
                                          </w:r>
                                        </w:p>
                                        <w:p w14:paraId="5E36FC20" w14:textId="06766D92" w:rsidR="00A32ADB" w:rsidRPr="00A17F12" w:rsidRDefault="00A32ADB">
                                          <w:pPr>
                                            <w:rPr>
                                              <w:rFonts w:asciiTheme="minorHAnsi" w:hAnsiTheme="minorHAnsi" w:cstheme="minorHAnsi"/>
                                              <w:color w:val="202020"/>
                                            </w:rPr>
                                          </w:pPr>
                                          <w:r w:rsidRPr="00A17F12">
                                            <w:rPr>
                                              <w:rFonts w:asciiTheme="minorHAnsi" w:hAnsiTheme="minorHAnsi" w:cstheme="minorHAnsi"/>
                                              <w:color w:val="202020"/>
                                            </w:rPr>
                                            <w:br/>
                                            <w:t>Brandskydd har installerats under april/maj månad och den</w:t>
                                          </w:r>
                                          <w:r w:rsidRPr="00A17F12">
                                            <w:rPr>
                                              <w:rStyle w:val="apple-converted-space"/>
                                              <w:rFonts w:asciiTheme="minorHAnsi" w:hAnsiTheme="minorHAnsi" w:cstheme="minorHAnsi"/>
                                              <w:color w:val="202020"/>
                                            </w:rPr>
                                            <w:t> </w:t>
                                          </w:r>
                                          <w:r w:rsidRPr="00A17F12">
                                            <w:rPr>
                                              <w:rStyle w:val="Stark"/>
                                              <w:rFonts w:asciiTheme="minorHAnsi" w:hAnsiTheme="minorHAnsi" w:cstheme="minorHAnsi"/>
                                              <w:color w:val="202020"/>
                                            </w:rPr>
                                            <w:t>18 augusti ska vi ha en utrymningsövning klockan 14:00.</w:t>
                                          </w:r>
                                          <w:r w:rsidRPr="00A17F12">
                                            <w:rPr>
                                              <w:rStyle w:val="apple-converted-space"/>
                                              <w:rFonts w:asciiTheme="minorHAnsi" w:hAnsiTheme="minorHAnsi" w:cstheme="minorHAnsi"/>
                                              <w:color w:val="202020"/>
                                            </w:rPr>
                                            <w:t> </w:t>
                                          </w:r>
                                          <w:r w:rsidRPr="00A17F12">
                                            <w:rPr>
                                              <w:rFonts w:asciiTheme="minorHAnsi" w:hAnsiTheme="minorHAnsi" w:cstheme="minorHAnsi"/>
                                              <w:color w:val="202020"/>
                                            </w:rPr>
                                            <w:t>Det är viktigt att så många som möjligt deltar på övningen. Avsätt hela eftermiddagen eftersom vi även ska rigga/skylta om för det Öppna Huset den 19-21 augusti tillsammans med kunder.</w:t>
                                          </w:r>
                                        </w:p>
                                        <w:p w14:paraId="4FE135C7" w14:textId="77777777" w:rsidR="009069DF" w:rsidRPr="00A32ADB" w:rsidRDefault="009069DF">
                                          <w:pPr>
                                            <w:rPr>
                                              <w:rFonts w:asciiTheme="minorHAnsi" w:hAnsiTheme="minorHAnsi" w:cstheme="minorHAnsi"/>
                                            </w:rPr>
                                          </w:pPr>
                                        </w:p>
                                        <w:p w14:paraId="23E457EA" w14:textId="77777777" w:rsidR="00A32ADB" w:rsidRDefault="00A32ADB"/>
                                        <w:tbl>
                                          <w:tblPr>
                                            <w:tblW w:w="5000" w:type="pct"/>
                                            <w:tblCellMar>
                                              <w:left w:w="0" w:type="dxa"/>
                                              <w:right w:w="0" w:type="dxa"/>
                                            </w:tblCellMar>
                                            <w:tblLook w:val="04A0" w:firstRow="1" w:lastRow="0" w:firstColumn="1" w:lastColumn="0" w:noHBand="0" w:noVBand="1"/>
                                          </w:tblPr>
                                          <w:tblGrid>
                                            <w:gridCol w:w="7990"/>
                                          </w:tblGrid>
                                          <w:tr w:rsidR="008844A1" w14:paraId="61225D0F" w14:textId="77777777">
                                            <w:tc>
                                              <w:tcPr>
                                                <w:tcW w:w="0" w:type="auto"/>
                                                <w:tcMar>
                                                  <w:top w:w="0" w:type="dxa"/>
                                                  <w:left w:w="270" w:type="dxa"/>
                                                  <w:bottom w:w="135" w:type="dxa"/>
                                                  <w:right w:w="270" w:type="dxa"/>
                                                </w:tcMar>
                                                <w:hideMark/>
                                              </w:tcPr>
                                              <w:p w14:paraId="739CCAF0" w14:textId="00DE444E" w:rsidR="008844A1" w:rsidRPr="008033E8" w:rsidRDefault="008844A1" w:rsidP="008844A1">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Konferensrum Product Media House Barnhusgatan 16 Sthlm</w:t>
                                                </w:r>
                                                <w:r w:rsidRPr="008033E8">
                                                  <w:rPr>
                                                    <w:rFonts w:asciiTheme="minorHAnsi" w:hAnsiTheme="minorHAnsi" w:cstheme="minorHAnsi"/>
                                                    <w:color w:val="202020"/>
                                                  </w:rPr>
                                                  <w:br/>
                                                  <w:t>Man kan som PMA medlem boka tid via oss på PMA.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0A932638" w14:textId="77777777" w:rsidR="00066A4D" w:rsidRDefault="00066A4D" w:rsidP="00BA77DE">
                              <w:pPr>
                                <w:rPr>
                                  <w:rStyle w:val="Stark"/>
                                  <w:color w:val="202020"/>
                                </w:rPr>
                              </w:pPr>
                            </w:p>
                            <w:p w14:paraId="0A8AA9F1" w14:textId="77777777" w:rsidR="008B787D" w:rsidRDefault="008B787D" w:rsidP="00BA77DE">
                              <w:pPr>
                                <w:rPr>
                                  <w:rStyle w:val="Stark"/>
                                  <w:rFonts w:asciiTheme="minorHAnsi" w:hAnsiTheme="minorHAnsi" w:cstheme="minorHAnsi"/>
                                  <w:color w:val="202020"/>
                                </w:rPr>
                              </w:pPr>
                            </w:p>
                            <w:p w14:paraId="76DAE963" w14:textId="53D41732" w:rsidR="00BA77DE" w:rsidRPr="00355060" w:rsidRDefault="00BA77DE" w:rsidP="00BA77DE">
                              <w:pPr>
                                <w:rPr>
                                  <w:rFonts w:asciiTheme="minorHAnsi" w:hAnsiTheme="minorHAnsi" w:cstheme="minorHAnsi"/>
                                  <w:color w:val="202020"/>
                                </w:rPr>
                              </w:pPr>
                              <w:r w:rsidRPr="00355060">
                                <w:rPr>
                                  <w:rStyle w:val="Stark"/>
                                  <w:rFonts w:asciiTheme="minorHAnsi" w:hAnsiTheme="minorHAnsi" w:cstheme="minorHAnsi"/>
                                  <w:color w:val="202020"/>
                                </w:rPr>
                                <w:t>Halvdag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9-12 alt. kl 12-15)</w:t>
                              </w:r>
                              <w:r w:rsidRPr="00355060">
                                <w:rPr>
                                  <w:rFonts w:asciiTheme="minorHAnsi" w:hAnsiTheme="minorHAnsi" w:cstheme="minorHAnsi"/>
                                  <w:color w:val="202020"/>
                                </w:rPr>
                                <w:br/>
                                <w:t>750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Heldag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9-15)</w:t>
                              </w:r>
                              <w:r w:rsidRPr="00355060">
                                <w:rPr>
                                  <w:rFonts w:asciiTheme="minorHAnsi" w:hAnsiTheme="minorHAnsi" w:cstheme="minorHAnsi"/>
                                  <w:color w:val="202020"/>
                                </w:rPr>
                                <w:br/>
                                <w:t>1500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Lokalens öppettider är:</w:t>
                              </w:r>
                              <w:r w:rsidRPr="00355060">
                                <w:rPr>
                                  <w:rFonts w:asciiTheme="minorHAnsi" w:hAnsiTheme="minorHAnsi" w:cstheme="minorHAnsi"/>
                                  <w:color w:val="202020"/>
                                </w:rPr>
                                <w:br/>
                                <w:t>måndag-torsdag 9.00-16.00</w:t>
                              </w:r>
                              <w:r w:rsidRPr="00355060">
                                <w:rPr>
                                  <w:rFonts w:asciiTheme="minorHAnsi" w:hAnsiTheme="minorHAnsi" w:cstheme="minorHAnsi"/>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9406" w:type="dxa"/>
                          <w:tblCellMar>
                            <w:left w:w="0" w:type="dxa"/>
                            <w:right w:w="0" w:type="dxa"/>
                          </w:tblCellMar>
                          <w:tblLook w:val="04A0" w:firstRow="1" w:lastRow="0" w:firstColumn="1" w:lastColumn="0" w:noHBand="0" w:noVBand="1"/>
                        </w:tblPr>
                        <w:tblGrid>
                          <w:gridCol w:w="9406"/>
                        </w:tblGrid>
                        <w:tr w:rsidR="00BC091E" w14:paraId="5C6D30DF" w14:textId="77777777" w:rsidTr="003C313E">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9406"/>
                              </w:tblGrid>
                              <w:tr w:rsidR="00BC091E" w14:paraId="2080B541" w14:textId="77777777">
                                <w:tc>
                                  <w:tcPr>
                                    <w:tcW w:w="0" w:type="auto"/>
                                    <w:tcMar>
                                      <w:top w:w="0" w:type="dxa"/>
                                      <w:left w:w="270" w:type="dxa"/>
                                      <w:bottom w:w="135" w:type="dxa"/>
                                      <w:right w:w="270" w:type="dxa"/>
                                    </w:tcMar>
                                    <w:hideMark/>
                                  </w:tcPr>
                                  <w:p w14:paraId="6E06FDB6" w14:textId="77777777" w:rsidR="00D05B44" w:rsidRDefault="00D05B44" w:rsidP="00BC091E">
                                    <w:pPr>
                                      <w:spacing w:line="360" w:lineRule="atLeast"/>
                                      <w:rPr>
                                        <w:rFonts w:asciiTheme="minorHAnsi" w:hAnsiTheme="minorHAnsi" w:cstheme="minorHAnsi"/>
                                        <w:color w:val="202020"/>
                                      </w:rPr>
                                    </w:pPr>
                                    <w:r w:rsidRPr="00D05B44">
                                      <w:rPr>
                                        <w:rFonts w:asciiTheme="minorHAnsi" w:hAnsiTheme="minorHAnsi" w:cstheme="minorHAnsi"/>
                                        <w:color w:val="202020"/>
                                        <w:shd w:val="clear" w:color="auto" w:fill="FFFFFF"/>
                                      </w:rPr>
                                      <w:t>NYHET! Showroomet har även e</w:t>
                                    </w:r>
                                    <w:r w:rsidRPr="00D05B44">
                                      <w:rPr>
                                        <w:rFonts w:asciiTheme="minorHAnsi" w:hAnsiTheme="minorHAnsi" w:cstheme="minorHAnsi"/>
                                        <w:color w:val="202020"/>
                                      </w:rPr>
                                      <w:t xml:space="preserve">n ny loungedel i samma rum inklusive köksdel </w:t>
                                    </w:r>
                                  </w:p>
                                  <w:p w14:paraId="6E5A8995" w14:textId="77777777" w:rsidR="00D05B44" w:rsidRDefault="00D05B44" w:rsidP="00D05B44">
                                    <w:pPr>
                                      <w:spacing w:line="360" w:lineRule="atLeast"/>
                                      <w:rPr>
                                        <w:rFonts w:asciiTheme="minorHAnsi" w:hAnsiTheme="minorHAnsi" w:cstheme="minorHAnsi"/>
                                        <w:color w:val="202020"/>
                                      </w:rPr>
                                    </w:pPr>
                                    <w:r>
                                      <w:rPr>
                                        <w:rFonts w:asciiTheme="minorHAnsi" w:hAnsiTheme="minorHAnsi" w:cstheme="minorHAnsi"/>
                                        <w:color w:val="202020"/>
                                      </w:rPr>
                                      <w:t xml:space="preserve">Och </w:t>
                                    </w:r>
                                    <w:r w:rsidRPr="00D05B44">
                                      <w:rPr>
                                        <w:rFonts w:asciiTheme="minorHAnsi" w:hAnsiTheme="minorHAnsi" w:cstheme="minorHAnsi"/>
                                        <w:color w:val="202020"/>
                                      </w:rPr>
                                      <w:t xml:space="preserve">bar. Här kommer man t ex att kunna bjuda in kunder på frukostvisning, </w:t>
                                    </w:r>
                                  </w:p>
                                  <w:p w14:paraId="66FDF681" w14:textId="77777777" w:rsidR="00D05B44" w:rsidRDefault="00D05B44" w:rsidP="00D05B44">
                                    <w:pPr>
                                      <w:spacing w:line="360" w:lineRule="atLeast"/>
                                      <w:rPr>
                                        <w:rFonts w:asciiTheme="minorHAnsi" w:hAnsiTheme="minorHAnsi" w:cstheme="minorHAnsi"/>
                                        <w:color w:val="202020"/>
                                      </w:rPr>
                                    </w:pPr>
                                    <w:r w:rsidRPr="00D05B44">
                                      <w:rPr>
                                        <w:rFonts w:asciiTheme="minorHAnsi" w:hAnsiTheme="minorHAnsi" w:cstheme="minorHAnsi"/>
                                        <w:color w:val="202020"/>
                                      </w:rPr>
                                      <w:t xml:space="preserve">lunch eller AW. TV'n har vridbar arm som kan vändas mot loungen om man vill </w:t>
                                    </w:r>
                                  </w:p>
                                  <w:p w14:paraId="6EAA90C5" w14:textId="62C876B0" w:rsidR="00BC091E" w:rsidRPr="00D05B44" w:rsidRDefault="00D05B44" w:rsidP="00415C7C">
                                    <w:pPr>
                                      <w:spacing w:line="360" w:lineRule="atLeast"/>
                                      <w:rPr>
                                        <w:rFonts w:asciiTheme="minorHAnsi" w:hAnsiTheme="minorHAnsi" w:cstheme="minorHAnsi"/>
                                        <w:color w:val="202020"/>
                                      </w:rPr>
                                    </w:pPr>
                                    <w:r w:rsidRPr="00D05B44">
                                      <w:rPr>
                                        <w:rFonts w:asciiTheme="minorHAnsi" w:hAnsiTheme="minorHAnsi" w:cstheme="minorHAnsi"/>
                                        <w:color w:val="202020"/>
                                      </w:rPr>
                                      <w:t xml:space="preserve">kombinera mötet med skärmvisningar/matcher eller dylikt. </w:t>
                                    </w:r>
                                    <w:r w:rsidR="00BC091E" w:rsidRPr="00D05B44">
                                      <w:rPr>
                                        <w:rFonts w:asciiTheme="minorHAnsi" w:hAnsiTheme="minorHAnsi" w:cstheme="minorHAnsi"/>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3C313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136"/>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18FE290">
                                          <wp:extent cx="3772777" cy="2006600"/>
                                          <wp:effectExtent l="0" t="0" r="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2160" cy="2059458"/>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r w:rsidR="00BC091E" w14:paraId="5359D8C5" w14:textId="77777777" w:rsidTr="003C313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406"/>
                              </w:tblGrid>
                              <w:tr w:rsidR="00BC091E" w14:paraId="6B2BDF72" w14:textId="77777777">
                                <w:tc>
                                  <w:tcPr>
                                    <w:tcW w:w="0" w:type="auto"/>
                                    <w:tcMar>
                                      <w:top w:w="0" w:type="dxa"/>
                                      <w:left w:w="270" w:type="dxa"/>
                                      <w:bottom w:w="135" w:type="dxa"/>
                                      <w:right w:w="270" w:type="dxa"/>
                                    </w:tcMar>
                                    <w:hideMark/>
                                  </w:tcPr>
                                  <w:p w14:paraId="39E6ED56" w14:textId="18D5844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House of People - Folkets Hus</w:t>
                                    </w:r>
                                    <w:r w:rsidRPr="008033E8">
                                      <w:rPr>
                                        <w:rFonts w:asciiTheme="minorHAnsi" w:hAnsiTheme="minorHAnsi" w:cstheme="minorHAnsi"/>
                                        <w:color w:val="202020"/>
                                      </w:rPr>
                                      <w:br/>
                                    </w:r>
                                    <w:r w:rsidR="002128E0" w:rsidRPr="00415C7C">
                                      <w:rPr>
                                        <w:rFonts w:asciiTheme="minorHAnsi" w:hAnsiTheme="minorHAnsi" w:cstheme="minorHAnsi"/>
                                        <w:color w:val="202020"/>
                                        <w:shd w:val="clear" w:color="auto" w:fill="FFFFFF"/>
                                      </w:rPr>
                                      <w:t>Nyrenoverade House of People är vår granne i Stockholm och ett samarbetsavtal för våra medlemmar är klart där vi får rabatt vid bokningar av t ex luncher och konferensrum mm.</w:t>
                                    </w:r>
                                    <w:r w:rsidR="002128E0" w:rsidRPr="00415C7C">
                                      <w:rPr>
                                        <w:rStyle w:val="apple-converted-space"/>
                                        <w:rFonts w:asciiTheme="minorHAnsi" w:hAnsiTheme="minorHAnsi" w:cstheme="minorHAnsi"/>
                                        <w:color w:val="202020"/>
                                        <w:shd w:val="clear" w:color="auto" w:fill="FFFFFF"/>
                                      </w:rPr>
                                      <w:t> </w:t>
                                    </w:r>
                                    <w:r w:rsidR="002128E0" w:rsidRPr="00415C7C">
                                      <w:rPr>
                                        <w:rStyle w:val="Stark"/>
                                        <w:rFonts w:asciiTheme="minorHAnsi" w:hAnsiTheme="minorHAnsi" w:cstheme="minorHAnsi"/>
                                        <w:color w:val="202020"/>
                                      </w:rPr>
                                      <w:t>Ange kod PMA</w:t>
                                    </w:r>
                                    <w:r w:rsidR="002128E0" w:rsidRPr="00415C7C">
                                      <w:rPr>
                                        <w:rStyle w:val="apple-converted-space"/>
                                        <w:rFonts w:asciiTheme="minorHAnsi" w:hAnsiTheme="minorHAnsi" w:cstheme="minorHAnsi"/>
                                        <w:color w:val="202020"/>
                                        <w:shd w:val="clear" w:color="auto" w:fill="FFFFFF"/>
                                      </w:rPr>
                                      <w:t> </w:t>
                                    </w:r>
                                    <w:r w:rsidR="002128E0" w:rsidRPr="00415C7C">
                                      <w:rPr>
                                        <w:rFonts w:asciiTheme="minorHAnsi" w:hAnsiTheme="minorHAnsi" w:cstheme="minorHAnsi"/>
                                        <w:color w:val="202020"/>
                                        <w:shd w:val="clear" w:color="auto" w:fill="FFFFFF"/>
                                      </w:rPr>
                                      <w:t>och se erbjudande nedan. Branschdagar kommer arrangeras av PMA tillsammans med House of People i januari 2026. Mer info kommer snart.</w:t>
                                    </w:r>
                                    <w:r w:rsidRPr="008033E8">
                                      <w:rPr>
                                        <w:rFonts w:asciiTheme="minorHAnsi" w:hAnsiTheme="minorHAnsi" w:cstheme="minorHAnsi"/>
                                        <w:color w:val="202020"/>
                                      </w:rPr>
                                      <w:br/>
                                      <w:t> </w:t>
                                    </w:r>
                                  </w:p>
                                </w:tc>
                              </w:tr>
                            </w:tbl>
                            <w:p w14:paraId="0D280523" w14:textId="77777777" w:rsidR="00BC091E" w:rsidRPr="008033E8" w:rsidRDefault="00BC091E" w:rsidP="00BC091E">
                              <w:pPr>
                                <w:rPr>
                                  <w:rFonts w:asciiTheme="minorHAnsi" w:hAnsiTheme="minorHAnsi" w:cstheme="minorHAnsi"/>
                                </w:rPr>
                              </w:pPr>
                            </w:p>
                          </w:tc>
                        </w:tr>
                        <w:tr w:rsidR="00BC091E" w14:paraId="29026141" w14:textId="77777777" w:rsidTr="003C313E">
                          <w:tc>
                            <w:tcPr>
                              <w:tcW w:w="0" w:type="auto"/>
                              <w:tcMar>
                                <w:top w:w="0" w:type="dxa"/>
                                <w:left w:w="270" w:type="dxa"/>
                                <w:bottom w:w="270" w:type="dxa"/>
                                <w:right w:w="270" w:type="dxa"/>
                              </w:tcMar>
                              <w:hideMark/>
                            </w:tcPr>
                            <w:tbl>
                              <w:tblPr>
                                <w:tblW w:w="4875" w:type="pct"/>
                                <w:tblCellSpacing w:w="0" w:type="dxa"/>
                                <w:shd w:val="clear" w:color="auto" w:fill="222222"/>
                                <w:tblCellMar>
                                  <w:left w:w="0" w:type="dxa"/>
                                  <w:right w:w="0" w:type="dxa"/>
                                </w:tblCellMar>
                                <w:tblLook w:val="04A0" w:firstRow="1" w:lastRow="0" w:firstColumn="1" w:lastColumn="0" w:noHBand="0" w:noVBand="1"/>
                              </w:tblPr>
                              <w:tblGrid>
                                <w:gridCol w:w="8644"/>
                              </w:tblGrid>
                              <w:tr w:rsidR="00BC091E" w14:paraId="043E315B" w14:textId="77777777" w:rsidTr="003C313E">
                                <w:trPr>
                                  <w:trHeight w:val="446"/>
                                  <w:tblCellSpacing w:w="0" w:type="dxa"/>
                                </w:trPr>
                                <w:tc>
                                  <w:tcPr>
                                    <w:tcW w:w="0" w:type="auto"/>
                                    <w:shd w:val="clear" w:color="auto" w:fill="222222"/>
                                    <w:tcMar>
                                      <w:top w:w="270" w:type="dxa"/>
                                      <w:left w:w="270" w:type="dxa"/>
                                      <w:bottom w:w="270" w:type="dxa"/>
                                      <w:right w:w="270" w:type="dxa"/>
                                    </w:tcMar>
                                    <w:vAlign w:val="center"/>
                                    <w:hideMark/>
                                  </w:tcPr>
                                  <w:p w14:paraId="457713C4" w14:textId="77777777" w:rsidR="00BC091E" w:rsidRPr="008033E8" w:rsidRDefault="00BC091E" w:rsidP="00BC091E">
                                    <w:pPr>
                                      <w:jc w:val="center"/>
                                      <w:rPr>
                                        <w:rFonts w:asciiTheme="minorHAnsi" w:hAnsiTheme="minorHAnsi" w:cstheme="minorHAnsi"/>
                                        <w:sz w:val="36"/>
                                        <w:szCs w:val="36"/>
                                      </w:rPr>
                                    </w:pPr>
                                    <w:hyperlink r:id="rId30" w:tgtFrame="_blank" w:tooltip="https://www.dropbox.com/scl/fi/tyb6wpv89dvjbx9iecu2i/PMA-erbjudande-House-of-People-Folkets-Hus.pdf?rlkey=ke0d0u0y6tq9bunggxmkbv4f2&amp;dl=0" w:history="1">
                                      <w:r w:rsidRPr="008033E8">
                                        <w:rPr>
                                          <w:rStyle w:val="Hyperlnk"/>
                                          <w:rFonts w:asciiTheme="minorHAnsi" w:hAnsiTheme="minorHAnsi" w:cstheme="minorHAnsi"/>
                                          <w:b/>
                                          <w:color w:val="FFFFFF"/>
                                          <w:sz w:val="36"/>
                                          <w:szCs w:val="36"/>
                                          <w:u w:val="none"/>
                                        </w:rPr>
                                        <w:t>ERBJUDANDE HOUSE OF PEOPLE</w:t>
                                      </w:r>
                                    </w:hyperlink>
                                  </w:p>
                                </w:tc>
                              </w:tr>
                            </w:tbl>
                            <w:p w14:paraId="60F819CB" w14:textId="77777777" w:rsidR="00BC091E" w:rsidRPr="008033E8" w:rsidRDefault="00BC091E" w:rsidP="00BC091E">
                              <w:pPr>
                                <w:rPr>
                                  <w:rFonts w:asciiTheme="minorHAnsi" w:hAnsiTheme="minorHAnsi" w:cstheme="minorHAnsi"/>
                                </w:rPr>
                              </w:pPr>
                            </w:p>
                          </w:tc>
                        </w:tr>
                      </w:tbl>
                      <w:p w14:paraId="5B59D2A7"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62913C8B"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51281293" w14:textId="77777777">
                                <w:tc>
                                  <w:tcPr>
                                    <w:tcW w:w="0" w:type="auto"/>
                                    <w:tcMar>
                                      <w:top w:w="0" w:type="dxa"/>
                                      <w:left w:w="270" w:type="dxa"/>
                                      <w:bottom w:w="135" w:type="dxa"/>
                                      <w:right w:w="270" w:type="dxa"/>
                                    </w:tcMar>
                                    <w:hideMark/>
                                  </w:tcPr>
                                  <w:p w14:paraId="1FF33AEB" w14:textId="47E44EB3"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lastRenderedPageBreak/>
                                      <w:t>Avtal med Clarion Sign / Strawberry</w:t>
                                    </w:r>
                                    <w:r w:rsidRPr="008033E8">
                                      <w:rPr>
                                        <w:rFonts w:asciiTheme="minorHAnsi" w:hAnsiTheme="minorHAnsi" w:cstheme="minorHAnsi"/>
                                        <w:color w:val="202020"/>
                                      </w:rPr>
                                      <w:br/>
                                    </w:r>
                                    <w:r w:rsidRPr="008033E8">
                                      <w:rPr>
                                        <w:rFonts w:asciiTheme="minorHAnsi" w:hAnsiTheme="minorHAnsi" w:cstheme="minorHAnsi"/>
                                        <w:color w:val="000000"/>
                                      </w:rPr>
                                      <w:t>För er PMA medlemmar som är nya vill vi påminna om att PMA har avtal med Strawberry (tidigare Nordic Choice). Alla PMA medlemmar får 10% rabatt vid bokning av Strawberry hotell i Norden, mest rabatt hos Clarion Sign (12%) som ligger närmast vårt nya showroom i Stockholm. När vi tillsammans i gruppen har bott 300</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nätter per år kommer omförhandling att ske. Läs mer hur ni gör för att ta del av rabatten i nedan manual:</w:t>
                                    </w:r>
                                    <w:r w:rsidRPr="008033E8">
                                      <w:rPr>
                                        <w:rFonts w:asciiTheme="minorHAnsi" w:hAnsiTheme="minorHAnsi" w:cstheme="minorHAnsi"/>
                                        <w:color w:val="202020"/>
                                      </w:rPr>
                                      <w:br/>
                                      <w:t> </w:t>
                                    </w:r>
                                  </w:p>
                                </w:tc>
                              </w:tr>
                            </w:tbl>
                            <w:p w14:paraId="095D7D01" w14:textId="77777777" w:rsidR="00BC091E" w:rsidRPr="008033E8" w:rsidRDefault="00BC091E" w:rsidP="00BC091E">
                              <w:pPr>
                                <w:rPr>
                                  <w:rFonts w:asciiTheme="minorHAnsi" w:hAnsiTheme="minorHAnsi" w:cstheme="minorHAnsi"/>
                                </w:rPr>
                              </w:pPr>
                            </w:p>
                          </w:tc>
                        </w:tr>
                      </w:tbl>
                      <w:p w14:paraId="78CC8EA3"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CC72FC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556630D7" w14:textId="77777777">
                                <w:trPr>
                                  <w:tblCellSpacing w:w="0" w:type="dxa"/>
                                </w:trPr>
                                <w:tc>
                                  <w:tcPr>
                                    <w:tcW w:w="0" w:type="auto"/>
                                    <w:shd w:val="clear" w:color="auto" w:fill="222222"/>
                                    <w:tcMar>
                                      <w:top w:w="270" w:type="dxa"/>
                                      <w:left w:w="270" w:type="dxa"/>
                                      <w:bottom w:w="270" w:type="dxa"/>
                                      <w:right w:w="270" w:type="dxa"/>
                                    </w:tcMar>
                                    <w:vAlign w:val="center"/>
                                    <w:hideMark/>
                                  </w:tcPr>
                                  <w:p w14:paraId="5A8903DE" w14:textId="77777777" w:rsidR="00BC091E" w:rsidRPr="008033E8" w:rsidRDefault="00BC091E" w:rsidP="00BC091E">
                                    <w:pPr>
                                      <w:jc w:val="center"/>
                                      <w:rPr>
                                        <w:rFonts w:asciiTheme="minorHAnsi" w:hAnsiTheme="minorHAnsi" w:cstheme="minorHAnsi"/>
                                        <w:sz w:val="36"/>
                                        <w:szCs w:val="36"/>
                                      </w:rPr>
                                    </w:pPr>
                                    <w:hyperlink r:id="rId31" w:tgtFrame="_blank" w:tooltip="https://www.dropbox.com/scl/fi/7ughzhgjv8xtjhcd26vnv/Strawberry-Web-Manual-PWA-2024-2025.pdf?rlkey=gweqyfh2ph33ik459dkc8h4v3&amp;dl=0" w:history="1">
                                      <w:r w:rsidRPr="008033E8">
                                        <w:rPr>
                                          <w:rStyle w:val="Hyperlnk"/>
                                          <w:rFonts w:asciiTheme="minorHAnsi" w:hAnsiTheme="minorHAnsi" w:cstheme="minorHAnsi"/>
                                          <w:b/>
                                          <w:color w:val="FFFFFF"/>
                                          <w:sz w:val="36"/>
                                          <w:szCs w:val="36"/>
                                          <w:u w:val="none"/>
                                        </w:rPr>
                                        <w:t>MANUAL STRAWBERRY</w:t>
                                      </w:r>
                                    </w:hyperlink>
                                  </w:p>
                                </w:tc>
                              </w:tr>
                            </w:tbl>
                            <w:p w14:paraId="4C6C961A" w14:textId="77777777" w:rsidR="00BC091E" w:rsidRPr="008033E8" w:rsidRDefault="00BC091E" w:rsidP="00BC091E">
                              <w:pPr>
                                <w:rPr>
                                  <w:rFonts w:asciiTheme="minorHAnsi" w:hAnsiTheme="minorHAnsi" w:cstheme="minorHAnsi"/>
                                </w:rPr>
                              </w:pPr>
                            </w:p>
                          </w:tc>
                        </w:tr>
                      </w:tbl>
                      <w:p w14:paraId="00818279"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D417E93"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0B751188" w14:textId="77777777">
                                <w:tc>
                                  <w:tcPr>
                                    <w:tcW w:w="0" w:type="auto"/>
                                    <w:tcMar>
                                      <w:top w:w="0" w:type="dxa"/>
                                      <w:left w:w="135" w:type="dxa"/>
                                      <w:bottom w:w="0" w:type="dxa"/>
                                      <w:right w:w="135" w:type="dxa"/>
                                    </w:tcMar>
                                    <w:hideMark/>
                                  </w:tcPr>
                                  <w:p w14:paraId="03771BE0" w14:textId="3112AE46" w:rsidR="00BC091E" w:rsidRPr="008033E8" w:rsidRDefault="00BC091E" w:rsidP="00BC091E">
                                    <w:pPr>
                                      <w:jc w:val="center"/>
                                      <w:rPr>
                                        <w:rFonts w:asciiTheme="minorHAnsi" w:hAnsiTheme="minorHAnsi" w:cstheme="minorHAnsi"/>
                                      </w:rPr>
                                    </w:pPr>
                                    <w:r w:rsidRPr="008033E8">
                                      <w:rPr>
                                        <w:rFonts w:asciiTheme="minorHAnsi" w:hAnsiTheme="minorHAnsi" w:cstheme="minorHAnsi"/>
                                      </w:rPr>
                                      <w:fldChar w:fldCharType="begin"/>
                                    </w:r>
                                    <w:r w:rsidRPr="008033E8">
                                      <w:rPr>
                                        <w:rFonts w:asciiTheme="minorHAnsi" w:hAnsiTheme="minorHAnsi" w:cstheme="minorHAnsi"/>
                                      </w:rPr>
                                      <w:instrText xml:space="preserve"> INCLUDEPICTURE "/Users/mariaolsson/Library/Group Containers/UBF8T346G9.ms/WebArchiveCopyPasteTempFiles/com.microsoft.Word/a410bfc3-1a50-cd6e-8a40-b7296415cd7c.jpg"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239CB3DA" wp14:editId="580680AD">
                                          <wp:extent cx="4800600" cy="2553263"/>
                                          <wp:effectExtent l="0" t="0" r="0" b="0"/>
                                          <wp:docPr id="2136195796"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5829" cy="2561363"/>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252E5361" w14:textId="77777777" w:rsidR="00BC091E" w:rsidRPr="008033E8" w:rsidRDefault="00BC091E" w:rsidP="00BC091E">
                              <w:pPr>
                                <w:rPr>
                                  <w:rFonts w:asciiTheme="minorHAnsi" w:hAnsiTheme="minorHAnsi" w:cstheme="minorHAnsi"/>
                                </w:rPr>
                              </w:pPr>
                            </w:p>
                          </w:tc>
                        </w:tr>
                      </w:tbl>
                      <w:p w14:paraId="54A1B6CA"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3710334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08D06EF" w14:textId="77777777">
                                <w:tc>
                                  <w:tcPr>
                                    <w:tcW w:w="0" w:type="auto"/>
                                    <w:tcMar>
                                      <w:top w:w="0" w:type="dxa"/>
                                      <w:left w:w="270" w:type="dxa"/>
                                      <w:bottom w:w="135" w:type="dxa"/>
                                      <w:right w:w="270" w:type="dxa"/>
                                    </w:tcMar>
                                    <w:hideMark/>
                                  </w:tcPr>
                                  <w:p w14:paraId="32315E60" w14:textId="77777777" w:rsidR="008F2FC8" w:rsidRDefault="00BC091E" w:rsidP="00BC091E">
                                    <w:pPr>
                                      <w:spacing w:line="360" w:lineRule="atLeast"/>
                                      <w:rPr>
                                        <w:rFonts w:asciiTheme="minorHAnsi" w:hAnsiTheme="minorHAnsi" w:cstheme="minorHAnsi"/>
                                        <w:color w:val="202020"/>
                                        <w:shd w:val="clear" w:color="auto" w:fill="FFFFFF"/>
                                      </w:rPr>
                                    </w:pP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Avtal med DHL Freight</w:t>
                                    </w:r>
                                    <w:r w:rsidRPr="008033E8">
                                      <w:rPr>
                                        <w:rFonts w:asciiTheme="minorHAnsi" w:hAnsiTheme="minorHAnsi" w:cstheme="minorHAnsi"/>
                                        <w:color w:val="202020"/>
                                      </w:rPr>
                                      <w:br/>
                                    </w:r>
                                    <w:r w:rsidR="00525ED5" w:rsidRPr="00525ED5">
                                      <w:rPr>
                                        <w:rFonts w:asciiTheme="minorHAnsi" w:hAnsiTheme="minorHAnsi" w:cstheme="minorHAnsi"/>
                                        <w:color w:val="202020"/>
                                        <w:shd w:val="clear" w:color="auto" w:fill="FFFFFF"/>
                                      </w:rPr>
                                      <w:t>DHL deltog under medlemsmötet den 13 mars i Borås. Jennie Gillqvist och Silvana Najdanovska berättade om DHL tjänster och vårt nya samarbetsavtal. Om ni är intresserade av att teckna logistikavtal fyller ni i kundansökan nedan. Om ni redan har ett avtal med DHL anger ni nuvarande avtalsnummer. </w:t>
                                    </w:r>
                                    <w:proofErr w:type="gramStart"/>
                                    <w:r w:rsidR="00525ED5" w:rsidRPr="00525ED5">
                                      <w:rPr>
                                        <w:rFonts w:asciiTheme="minorHAnsi" w:hAnsiTheme="minorHAnsi" w:cstheme="minorHAnsi"/>
                                        <w:color w:val="202020"/>
                                        <w:shd w:val="clear" w:color="auto" w:fill="FFFFFF"/>
                                      </w:rPr>
                                      <w:t>Maila</w:t>
                                    </w:r>
                                    <w:proofErr w:type="gramEnd"/>
                                    <w:r w:rsidR="00525ED5" w:rsidRPr="00525ED5">
                                      <w:rPr>
                                        <w:rFonts w:asciiTheme="minorHAnsi" w:hAnsiTheme="minorHAnsi" w:cstheme="minorHAnsi"/>
                                        <w:color w:val="202020"/>
                                        <w:shd w:val="clear" w:color="auto" w:fill="FFFFFF"/>
                                      </w:rPr>
                                      <w:t xml:space="preserve"> in ansökan till Medlemsservice, </w:t>
                                    </w:r>
                                  </w:p>
                                  <w:p w14:paraId="5AEE3C52" w14:textId="0B34BA3C" w:rsidR="00BC091E" w:rsidRPr="008033E8" w:rsidRDefault="008F2FC8" w:rsidP="00BC091E">
                                    <w:pPr>
                                      <w:spacing w:line="360" w:lineRule="atLeast"/>
                                      <w:rPr>
                                        <w:rFonts w:asciiTheme="minorHAnsi" w:hAnsiTheme="minorHAnsi" w:cstheme="minorHAnsi"/>
                                        <w:color w:val="202020"/>
                                      </w:rPr>
                                    </w:pPr>
                                    <w:hyperlink r:id="rId33" w:history="1">
                                      <w:r w:rsidRPr="00EE7D83">
                                        <w:rPr>
                                          <w:rStyle w:val="Hyperlnk"/>
                                          <w:rFonts w:asciiTheme="minorHAnsi" w:hAnsiTheme="minorHAnsi" w:cstheme="minorHAnsi"/>
                                        </w:rPr>
                                        <w:t>dhlfreight.medlemsservice@dhl.com</w:t>
                                      </w:r>
                                    </w:hyperlink>
                                    <w:r w:rsidR="00525ED5" w:rsidRPr="00525ED5">
                                      <w:rPr>
                                        <w:rFonts w:asciiTheme="minorHAnsi" w:hAnsiTheme="minorHAnsi" w:cstheme="minorHAnsi"/>
                                        <w:color w:val="202020"/>
                                      </w:rPr>
                                      <w:br/>
                                    </w:r>
                                    <w:r w:rsidR="00525ED5" w:rsidRPr="00525ED5">
                                      <w:rPr>
                                        <w:rFonts w:asciiTheme="minorHAnsi" w:hAnsiTheme="minorHAnsi" w:cstheme="minorHAnsi"/>
                                        <w:color w:val="202020"/>
                                      </w:rPr>
                                      <w:br/>
                                    </w:r>
                                    <w:r w:rsidR="00525ED5" w:rsidRPr="00525ED5">
                                      <w:rPr>
                                        <w:rFonts w:asciiTheme="minorHAnsi" w:hAnsiTheme="minorHAnsi" w:cstheme="minorHAnsi"/>
                                        <w:color w:val="202020"/>
                                        <w:shd w:val="clear" w:color="auto" w:fill="FFFFFF"/>
                                      </w:rPr>
                                      <w:t>Jennie och Silvana kommer ställa ut på Nordic Profile Fair för att träffa er medlemmar på plats. Kika förbi monter LS00:01 om ni har frågor!</w:t>
                                    </w:r>
                                    <w:r w:rsidR="00BC091E" w:rsidRPr="008033E8">
                                      <w:rPr>
                                        <w:rFonts w:asciiTheme="minorHAnsi" w:hAnsiTheme="minorHAnsi" w:cstheme="minorHAnsi"/>
                                        <w:color w:val="202020"/>
                                      </w:rPr>
                                      <w:br/>
                                      <w:t> </w:t>
                                    </w:r>
                                  </w:p>
                                </w:tc>
                              </w:tr>
                            </w:tbl>
                            <w:p w14:paraId="3D4FBCF1" w14:textId="77777777" w:rsidR="00BC091E" w:rsidRPr="008033E8" w:rsidRDefault="00BC091E" w:rsidP="00BC091E">
                              <w:pPr>
                                <w:rPr>
                                  <w:rFonts w:asciiTheme="minorHAnsi" w:hAnsiTheme="minorHAnsi" w:cstheme="minorHAnsi"/>
                                </w:rPr>
                              </w:pPr>
                            </w:p>
                          </w:tc>
                        </w:tr>
                        <w:tr w:rsidR="00BC091E" w14:paraId="231E4F3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7C8E9A3A" w14:textId="77777777">
                                <w:trPr>
                                  <w:tblCellSpacing w:w="0" w:type="dxa"/>
                                </w:trPr>
                                <w:tc>
                                  <w:tcPr>
                                    <w:tcW w:w="0" w:type="auto"/>
                                    <w:shd w:val="clear" w:color="auto" w:fill="222222"/>
                                    <w:tcMar>
                                      <w:top w:w="270" w:type="dxa"/>
                                      <w:left w:w="270" w:type="dxa"/>
                                      <w:bottom w:w="270" w:type="dxa"/>
                                      <w:right w:w="270" w:type="dxa"/>
                                    </w:tcMar>
                                    <w:vAlign w:val="center"/>
                                    <w:hideMark/>
                                  </w:tcPr>
                                  <w:p w14:paraId="338B281C" w14:textId="77777777" w:rsidR="00BC091E" w:rsidRPr="008033E8" w:rsidRDefault="00BC091E" w:rsidP="00BC091E">
                                    <w:pPr>
                                      <w:jc w:val="center"/>
                                      <w:rPr>
                                        <w:rFonts w:asciiTheme="minorHAnsi" w:hAnsiTheme="minorHAnsi" w:cstheme="minorHAnsi"/>
                                        <w:sz w:val="36"/>
                                        <w:szCs w:val="36"/>
                                      </w:rPr>
                                    </w:pPr>
                                    <w:hyperlink r:id="rId34" w:tgtFrame="_blank" w:tooltip="https://www.dropbox.com/scl/fi/fd8nz47jujtnm8n0dt7wp/DHL-PWA_avtal_oneflow-signed-9276343.pdf?rlkey=cijm588b96rka14f0eqbotmt9&amp;dl=0" w:history="1">
                                      <w:r w:rsidRPr="008033E8">
                                        <w:rPr>
                                          <w:rStyle w:val="Hyperlnk"/>
                                          <w:rFonts w:asciiTheme="minorHAnsi" w:hAnsiTheme="minorHAnsi" w:cstheme="minorHAnsi"/>
                                          <w:b/>
                                          <w:color w:val="FFFFFF"/>
                                          <w:sz w:val="36"/>
                                          <w:szCs w:val="36"/>
                                          <w:u w:val="none"/>
                                        </w:rPr>
                                        <w:t>DHL AVTAL</w:t>
                                      </w:r>
                                    </w:hyperlink>
                                  </w:p>
                                </w:tc>
                              </w:tr>
                            </w:tbl>
                            <w:p w14:paraId="05BF9E08" w14:textId="77777777" w:rsidR="00BC091E" w:rsidRPr="008033E8" w:rsidRDefault="00BC091E" w:rsidP="00BC091E">
                              <w:pPr>
                                <w:rPr>
                                  <w:rFonts w:asciiTheme="minorHAnsi" w:hAnsiTheme="minorHAnsi" w:cstheme="minorHAnsi"/>
                                </w:rPr>
                              </w:pPr>
                            </w:p>
                          </w:tc>
                        </w:tr>
                      </w:tbl>
                      <w:p w14:paraId="5CD2585C"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2C4A922D"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3B8B3138" w14:textId="77777777">
                                <w:trPr>
                                  <w:tblCellSpacing w:w="0" w:type="dxa"/>
                                </w:trPr>
                                <w:tc>
                                  <w:tcPr>
                                    <w:tcW w:w="0" w:type="auto"/>
                                    <w:shd w:val="clear" w:color="auto" w:fill="222222"/>
                                    <w:tcMar>
                                      <w:top w:w="270" w:type="dxa"/>
                                      <w:left w:w="270" w:type="dxa"/>
                                      <w:bottom w:w="270" w:type="dxa"/>
                                      <w:right w:w="270" w:type="dxa"/>
                                    </w:tcMar>
                                    <w:vAlign w:val="center"/>
                                    <w:hideMark/>
                                  </w:tcPr>
                                  <w:p w14:paraId="0C9497AB" w14:textId="77777777" w:rsidR="00BC091E" w:rsidRPr="008033E8" w:rsidRDefault="00BC091E" w:rsidP="00BC091E">
                                    <w:pPr>
                                      <w:jc w:val="center"/>
                                      <w:rPr>
                                        <w:rFonts w:asciiTheme="minorHAnsi" w:hAnsiTheme="minorHAnsi" w:cstheme="minorHAnsi"/>
                                        <w:sz w:val="36"/>
                                        <w:szCs w:val="36"/>
                                      </w:rPr>
                                    </w:pPr>
                                    <w:hyperlink r:id="rId35" w:tgtFrame="_blank" w:tooltip="https://www.dropbox.com/scl/fi/zag6z6b534xe7kegc8io9/PMA_Kundnummerans-kan-2.7_.xlsx?rlkey=9eyk6jnpbqswvquol2ryiq2k3&amp;dl=0" w:history="1">
                                      <w:r w:rsidRPr="008033E8">
                                        <w:rPr>
                                          <w:rStyle w:val="Hyperlnk"/>
                                          <w:rFonts w:asciiTheme="minorHAnsi" w:hAnsiTheme="minorHAnsi" w:cstheme="minorHAnsi"/>
                                          <w:b/>
                                          <w:color w:val="FFFFFF"/>
                                          <w:sz w:val="36"/>
                                          <w:szCs w:val="36"/>
                                          <w:u w:val="none"/>
                                        </w:rPr>
                                        <w:t>KUNDANSÖKAN</w:t>
                                      </w:r>
                                    </w:hyperlink>
                                  </w:p>
                                </w:tc>
                              </w:tr>
                            </w:tbl>
                            <w:p w14:paraId="65EC10BA" w14:textId="77777777" w:rsidR="00BC091E" w:rsidRPr="008033E8" w:rsidRDefault="00BC091E" w:rsidP="00BC091E">
                              <w:pPr>
                                <w:rPr>
                                  <w:rFonts w:asciiTheme="minorHAnsi" w:hAnsiTheme="minorHAnsi" w:cstheme="minorHAnsi"/>
                                </w:rPr>
                              </w:pPr>
                            </w:p>
                          </w:tc>
                        </w:tr>
                      </w:tbl>
                      <w:p w14:paraId="43D6A3AF"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4060DB44"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1E679A61" w14:textId="77777777">
                                <w:trPr>
                                  <w:tblCellSpacing w:w="0" w:type="dxa"/>
                                </w:trPr>
                                <w:tc>
                                  <w:tcPr>
                                    <w:tcW w:w="0" w:type="auto"/>
                                    <w:shd w:val="clear" w:color="auto" w:fill="222222"/>
                                    <w:tcMar>
                                      <w:top w:w="270" w:type="dxa"/>
                                      <w:left w:w="270" w:type="dxa"/>
                                      <w:bottom w:w="270" w:type="dxa"/>
                                      <w:right w:w="270" w:type="dxa"/>
                                    </w:tcMar>
                                    <w:vAlign w:val="center"/>
                                    <w:hideMark/>
                                  </w:tcPr>
                                  <w:p w14:paraId="1C525A86" w14:textId="77777777" w:rsidR="00BC091E" w:rsidRPr="008033E8" w:rsidRDefault="00BC091E" w:rsidP="00BC091E">
                                    <w:pPr>
                                      <w:jc w:val="center"/>
                                      <w:rPr>
                                        <w:rFonts w:asciiTheme="minorHAnsi" w:hAnsiTheme="minorHAnsi" w:cstheme="minorHAnsi"/>
                                        <w:sz w:val="36"/>
                                        <w:szCs w:val="36"/>
                                      </w:rPr>
                                    </w:pPr>
                                    <w:hyperlink r:id="rId36" w:tgtFrame="_blank" w:tooltip="https://www.dropbox.com/scl/fi/u607ikvtcso34j3mxk729/PWA-Promotion-Wholesalers-Ass_Prislistor_2025.pdf?rlkey=mmqmbicc4686ods269w2pz1po&amp;dl=0" w:history="1">
                                      <w:r w:rsidRPr="008033E8">
                                        <w:rPr>
                                          <w:rStyle w:val="Hyperlnk"/>
                                          <w:rFonts w:asciiTheme="minorHAnsi" w:hAnsiTheme="minorHAnsi" w:cstheme="minorHAnsi"/>
                                          <w:b/>
                                          <w:color w:val="FFFFFF"/>
                                          <w:sz w:val="36"/>
                                          <w:szCs w:val="36"/>
                                          <w:u w:val="none"/>
                                        </w:rPr>
                                        <w:t>PRISLISTA</w:t>
                                      </w:r>
                                    </w:hyperlink>
                                  </w:p>
                                </w:tc>
                              </w:tr>
                            </w:tbl>
                            <w:p w14:paraId="079A2A99" w14:textId="77777777" w:rsidR="00BC091E" w:rsidRPr="008033E8" w:rsidRDefault="00BC091E" w:rsidP="00BC091E">
                              <w:pPr>
                                <w:rPr>
                                  <w:rFonts w:asciiTheme="minorHAnsi" w:hAnsiTheme="minorHAnsi" w:cstheme="minorHAnsi"/>
                                </w:rPr>
                              </w:pPr>
                            </w:p>
                          </w:tc>
                        </w:tr>
                        <w:tr w:rsidR="00BC091E" w14:paraId="5773FF9F"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4BD1CDCE" w14:textId="77777777">
                                <w:tc>
                                  <w:tcPr>
                                    <w:tcW w:w="0" w:type="auto"/>
                                    <w:tcMar>
                                      <w:top w:w="0" w:type="dxa"/>
                                      <w:left w:w="270" w:type="dxa"/>
                                      <w:bottom w:w="135" w:type="dxa"/>
                                      <w:right w:w="270" w:type="dxa"/>
                                    </w:tcMar>
                                    <w:hideMark/>
                                  </w:tcPr>
                                  <w:p w14:paraId="0E0B32D6" w14:textId="77777777" w:rsidR="00207B07" w:rsidRDefault="00BC091E" w:rsidP="00BC091E">
                                    <w:pPr>
                                      <w:spacing w:line="360" w:lineRule="atLeast"/>
                                      <w:rPr>
                                        <w:rStyle w:val="Stark"/>
                                        <w:rFonts w:asciiTheme="minorHAnsi" w:hAnsiTheme="minorHAnsi" w:cstheme="minorHAnsi"/>
                                        <w:color w:val="202020"/>
                                        <w:sz w:val="27"/>
                                        <w:szCs w:val="27"/>
                                      </w:rPr>
                                    </w:pPr>
                                    <w:r w:rsidRPr="008033E8">
                                      <w:rPr>
                                        <w:rFonts w:asciiTheme="minorHAnsi" w:hAnsiTheme="minorHAnsi" w:cstheme="minorHAnsi"/>
                                        <w:color w:val="202020"/>
                                      </w:rPr>
                                      <w:br/>
                                    </w:r>
                                  </w:p>
                                  <w:p w14:paraId="501EE206" w14:textId="25778260"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Tidsplan PMA events 2025</w:t>
                                    </w:r>
                                    <w:r w:rsidRPr="008033E8">
                                      <w:rPr>
                                        <w:rFonts w:asciiTheme="minorHAnsi" w:hAnsiTheme="minorHAnsi" w:cstheme="minorHAnsi"/>
                                        <w:color w:val="202020"/>
                                      </w:rPr>
                                      <w:br/>
                                      <w:t>Eftersom vi snabbt har blivit så många nya medlemmar upprepar vi den information som PMA förmedlade 25 oktober 2024. Om ni missat detta schema presenteras årets tidsplan här:</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A9A9A9"/>
                                      </w:rPr>
                                      <w:t>V.3 Mässa</w:t>
                                    </w:r>
                                    <w:r w:rsidRPr="008033E8">
                                      <w:rPr>
                                        <w:rFonts w:asciiTheme="minorHAnsi" w:hAnsiTheme="minorHAnsi" w:cstheme="minorHAnsi"/>
                                        <w:color w:val="A9A9A9"/>
                                      </w:rPr>
                                      <w:br/>
                                      <w:t>Nordic Profile Fair</w:t>
                                    </w:r>
                                    <w:r w:rsidRPr="008033E8">
                                      <w:rPr>
                                        <w:rFonts w:asciiTheme="minorHAnsi" w:hAnsiTheme="minorHAnsi" w:cstheme="minorHAnsi"/>
                                        <w:color w:val="A9A9A9"/>
                                      </w:rPr>
                                      <w:br/>
                                      <w:t>Plats: Elmia, Jönköping</w:t>
                                    </w:r>
                                    <w:r w:rsidRPr="008033E8">
                                      <w:rPr>
                                        <w:rFonts w:asciiTheme="minorHAnsi" w:hAnsiTheme="minorHAnsi" w:cstheme="minorHAnsi"/>
                                        <w:color w:val="A9A9A9"/>
                                      </w:rPr>
                                      <w:br/>
                                      <w:t>Datum: 15-16 januari</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A9A9A9"/>
                                      </w:rPr>
                                      <w:t>V.4 Invigning &amp; Öppet hus</w:t>
                                    </w:r>
                                    <w:r w:rsidRPr="008033E8">
                                      <w:rPr>
                                        <w:rFonts w:asciiTheme="minorHAnsi" w:hAnsiTheme="minorHAnsi" w:cstheme="minorHAnsi"/>
                                        <w:color w:val="A9A9A9"/>
                                      </w:rPr>
                                      <w:br/>
                                      <w:t>PWA Promotion House</w:t>
                                    </w:r>
                                    <w:r w:rsidRPr="008033E8">
                                      <w:rPr>
                                        <w:rFonts w:asciiTheme="minorHAnsi" w:hAnsiTheme="minorHAnsi" w:cstheme="minorHAnsi"/>
                                        <w:color w:val="A9A9A9"/>
                                      </w:rPr>
                                      <w:br/>
                                      <w:t>Plats: Stockholm, Barnhusgatan 16, vån 1 + vån 4 i samarbete med Promotion Gallery</w:t>
                                    </w:r>
                                    <w:r w:rsidRPr="008033E8">
                                      <w:rPr>
                                        <w:rFonts w:asciiTheme="minorHAnsi" w:hAnsiTheme="minorHAnsi" w:cstheme="minorHAnsi"/>
                                        <w:color w:val="A9A9A9"/>
                                      </w:rPr>
                                      <w:br/>
                                      <w:t>Datum: 21-23 januari</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A9A9A9"/>
                                      </w:rPr>
                                      <w:t>V.12 Sverigetour</w:t>
                                    </w:r>
                                    <w:r w:rsidRPr="008033E8">
                                      <w:rPr>
                                        <w:rFonts w:asciiTheme="minorHAnsi" w:hAnsiTheme="minorHAnsi" w:cstheme="minorHAnsi"/>
                                        <w:color w:val="A9A9A9"/>
                                      </w:rPr>
                                      <w:br/>
                                      <w:t>PWA Promotion on Tour</w:t>
                                    </w:r>
                                    <w:r w:rsidRPr="008033E8">
                                      <w:rPr>
                                        <w:rFonts w:asciiTheme="minorHAnsi" w:hAnsiTheme="minorHAnsi" w:cstheme="minorHAnsi"/>
                                        <w:color w:val="A9A9A9"/>
                                      </w:rPr>
                                      <w:br/>
                                      <w:t>Plats: Göteborg, Clarion Hotel Karlatornet</w:t>
                                    </w:r>
                                    <w:r w:rsidRPr="008033E8">
                                      <w:rPr>
                                        <w:rFonts w:asciiTheme="minorHAnsi" w:hAnsiTheme="minorHAnsi" w:cstheme="minorHAnsi"/>
                                        <w:color w:val="A9A9A9"/>
                                      </w:rPr>
                                      <w:br/>
                                      <w:t>Datum: 18 mars (rigg kvällen 17 mars)</w:t>
                                    </w:r>
                                    <w:r w:rsidRPr="008033E8">
                                      <w:rPr>
                                        <w:rFonts w:asciiTheme="minorHAnsi" w:hAnsiTheme="minorHAnsi" w:cstheme="minorHAnsi"/>
                                        <w:color w:val="A9A9A9"/>
                                      </w:rPr>
                                      <w:br/>
                                      <w:t>Plats: Malmö, Malmö Arena Hotel Terassen</w:t>
                                    </w:r>
                                    <w:r w:rsidRPr="008033E8">
                                      <w:rPr>
                                        <w:rFonts w:asciiTheme="minorHAnsi" w:hAnsiTheme="minorHAnsi" w:cstheme="minorHAnsi"/>
                                        <w:color w:val="A9A9A9"/>
                                      </w:rPr>
                                      <w:br/>
                                      <w:t>Datum: 20 mars (rigg kvällen 19 mars)</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rPr>
                                      <w:t>V.33 Mässa</w:t>
                                    </w:r>
                                    <w:r w:rsidRPr="008033E8">
                                      <w:rPr>
                                        <w:rFonts w:asciiTheme="minorHAnsi" w:hAnsiTheme="minorHAnsi" w:cstheme="minorHAnsi"/>
                                        <w:color w:val="202020"/>
                                      </w:rPr>
                                      <w:br/>
                                      <w:t>Nordic Profile Fair</w:t>
                                    </w:r>
                                    <w:r w:rsidRPr="008033E8">
                                      <w:rPr>
                                        <w:rFonts w:asciiTheme="minorHAnsi" w:hAnsiTheme="minorHAnsi" w:cstheme="minorHAnsi"/>
                                        <w:color w:val="202020"/>
                                      </w:rPr>
                                      <w:br/>
                                    </w:r>
                                    <w:r w:rsidRPr="008033E8">
                                      <w:rPr>
                                        <w:rFonts w:asciiTheme="minorHAnsi" w:hAnsiTheme="minorHAnsi" w:cstheme="minorHAnsi"/>
                                        <w:color w:val="202020"/>
                                      </w:rPr>
                                      <w:lastRenderedPageBreak/>
                                      <w:t>Plats: Elmia, Jönköping</w:t>
                                    </w:r>
                                    <w:r w:rsidRPr="008033E8">
                                      <w:rPr>
                                        <w:rFonts w:asciiTheme="minorHAnsi" w:hAnsiTheme="minorHAnsi" w:cstheme="minorHAnsi"/>
                                        <w:color w:val="202020"/>
                                      </w:rPr>
                                      <w:br/>
                                      <w:t>Datum: 13-14 augusti</w:t>
                                    </w:r>
                                    <w:r w:rsidRPr="008033E8">
                                      <w:rPr>
                                        <w:rFonts w:asciiTheme="minorHAnsi" w:hAnsiTheme="minorHAnsi" w:cstheme="minorHAnsi"/>
                                        <w:color w:val="202020"/>
                                      </w:rPr>
                                      <w:br/>
                                      <w:t>Branschfest: 13 augusti</w:t>
                                    </w:r>
                                    <w:r w:rsidRPr="008033E8">
                                      <w:rPr>
                                        <w:rFonts w:asciiTheme="minorHAnsi" w:hAnsiTheme="minorHAnsi" w:cstheme="minorHAnsi"/>
                                        <w:color w:val="202020"/>
                                      </w:rPr>
                                      <w:br/>
                                      <w:t>PMA O</w:t>
                                    </w:r>
                                    <w:r w:rsidR="00207B07">
                                      <w:rPr>
                                        <w:rFonts w:asciiTheme="minorHAnsi" w:hAnsiTheme="minorHAnsi" w:cstheme="minorHAnsi"/>
                                        <w:color w:val="202020"/>
                                      </w:rPr>
                                      <w:t>PEN</w:t>
                                    </w:r>
                                    <w:r w:rsidRPr="008033E8">
                                      <w:rPr>
                                        <w:rFonts w:asciiTheme="minorHAnsi" w:hAnsiTheme="minorHAnsi" w:cstheme="minorHAnsi"/>
                                        <w:color w:val="202020"/>
                                      </w:rPr>
                                      <w:t xml:space="preserve"> before fair: 12 augusti</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rPr>
                                      <w:t>V.34 Öppet hus</w:t>
                                    </w:r>
                                    <w:r w:rsidRPr="008033E8">
                                      <w:rPr>
                                        <w:rFonts w:asciiTheme="minorHAnsi" w:hAnsiTheme="minorHAnsi" w:cstheme="minorHAnsi"/>
                                        <w:color w:val="202020"/>
                                      </w:rPr>
                                      <w:br/>
                                      <w:t>Product Media House</w:t>
                                    </w:r>
                                    <w:r w:rsidRPr="008033E8">
                                      <w:rPr>
                                        <w:rFonts w:asciiTheme="minorHAnsi" w:hAnsiTheme="minorHAnsi" w:cstheme="minorHAnsi"/>
                                        <w:color w:val="202020"/>
                                      </w:rPr>
                                      <w:br/>
                                      <w:t>Plats: Stockholm, Barnhusgatan 16, vån 4 i samarbete med Promotion Gallery</w:t>
                                    </w:r>
                                    <w:r w:rsidRPr="008033E8">
                                      <w:rPr>
                                        <w:rFonts w:asciiTheme="minorHAnsi" w:hAnsiTheme="minorHAnsi" w:cstheme="minorHAnsi"/>
                                        <w:color w:val="202020"/>
                                      </w:rPr>
                                      <w:br/>
                                      <w:t>Datum: 19-21 augusti</w:t>
                                    </w:r>
                                  </w:p>
                                </w:tc>
                              </w:tr>
                            </w:tbl>
                            <w:p w14:paraId="4AD13891" w14:textId="77777777" w:rsidR="00BC091E" w:rsidRPr="008033E8" w:rsidRDefault="00BC091E" w:rsidP="00BC091E">
                              <w:pPr>
                                <w:rPr>
                                  <w:rFonts w:asciiTheme="minorHAnsi" w:hAnsiTheme="minorHAnsi" w:cstheme="minorHAnsi"/>
                                </w:rPr>
                              </w:pPr>
                            </w:p>
                          </w:tc>
                        </w:tr>
                      </w:tbl>
                      <w:p w14:paraId="182254A6"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58F6603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607DDE3" w14:textId="77777777">
                                <w:tc>
                                  <w:tcPr>
                                    <w:tcW w:w="0" w:type="auto"/>
                                    <w:tcMar>
                                      <w:top w:w="0" w:type="dxa"/>
                                      <w:left w:w="270" w:type="dxa"/>
                                      <w:bottom w:w="135" w:type="dxa"/>
                                      <w:right w:w="270" w:type="dxa"/>
                                    </w:tcMar>
                                    <w:hideMark/>
                                  </w:tcPr>
                                  <w:p w14:paraId="57DAD2AD" w14:textId="77777777" w:rsidR="00BD67A0" w:rsidRDefault="00BC091E" w:rsidP="00BC091E">
                                    <w:pPr>
                                      <w:spacing w:line="360" w:lineRule="atLeast"/>
                                      <w:rPr>
                                        <w:rStyle w:val="Stark"/>
                                        <w:rFonts w:asciiTheme="minorHAnsi" w:hAnsiTheme="minorHAnsi" w:cstheme="minorHAnsi"/>
                                        <w:color w:val="202020"/>
                                        <w:sz w:val="27"/>
                                        <w:szCs w:val="27"/>
                                      </w:rPr>
                                    </w:pPr>
                                    <w:r w:rsidRPr="008033E8">
                                      <w:rPr>
                                        <w:rFonts w:asciiTheme="minorHAnsi" w:hAnsiTheme="minorHAnsi" w:cstheme="minorHAnsi"/>
                                        <w:color w:val="202020"/>
                                      </w:rPr>
                                      <w:br/>
                                    </w:r>
                                  </w:p>
                                  <w:p w14:paraId="78B3FEE4" w14:textId="58A1854D" w:rsidR="00121367"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PMA nyhetsbrev</w:t>
                                    </w:r>
                                    <w:r w:rsidRPr="008033E8">
                                      <w:rPr>
                                        <w:rFonts w:asciiTheme="minorHAnsi" w:hAnsiTheme="minorHAnsi" w:cstheme="minorHAnsi"/>
                                        <w:color w:val="202020"/>
                                      </w:rPr>
                                      <w:br/>
                                      <w:t>Nyhetsbrevet riktar sig mot både ÅF, grossister och er medlemmar. Utskicket når nu totalt ca</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3500 p</w:t>
                                    </w:r>
                                    <w:r w:rsidRPr="008033E8">
                                      <w:rPr>
                                        <w:rFonts w:asciiTheme="minorHAnsi" w:hAnsiTheme="minorHAnsi" w:cstheme="minorHAnsi"/>
                                        <w:color w:val="202020"/>
                                      </w:rPr>
                                      <w:t xml:space="preserve">ersoner i produktmediabranschen. Hittills i år har PMA skickat ut </w:t>
                                    </w:r>
                                    <w:r w:rsidR="0074070A">
                                      <w:rPr>
                                        <w:rFonts w:asciiTheme="minorHAnsi" w:hAnsiTheme="minorHAnsi" w:cstheme="minorHAnsi"/>
                                        <w:color w:val="202020"/>
                                      </w:rPr>
                                      <w:t>23</w:t>
                                    </w:r>
                                    <w:r w:rsidRPr="008033E8">
                                      <w:rPr>
                                        <w:rFonts w:asciiTheme="minorHAnsi" w:hAnsiTheme="minorHAnsi" w:cstheme="minorHAnsi"/>
                                        <w:color w:val="202020"/>
                                      </w:rPr>
                                      <w:t xml:space="preserve"> nyhetsbrev. </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PMA sociala medier</w:t>
                                    </w:r>
                                    <w:r w:rsidRPr="008033E8">
                                      <w:rPr>
                                        <w:rFonts w:asciiTheme="minorHAnsi" w:hAnsiTheme="minorHAnsi" w:cstheme="minorHAnsi"/>
                                        <w:color w:val="202020"/>
                                      </w:rPr>
                                      <w:br/>
                                    </w:r>
                                    <w:hyperlink r:id="rId37" w:tgtFrame="_blank" w:tooltip="https://www.linkedin.com/company/pwa-promotion-wholesalers-association/" w:history="1">
                                      <w:r w:rsidRPr="008033E8">
                                        <w:rPr>
                                          <w:rStyle w:val="Hyperlnk"/>
                                          <w:rFonts w:asciiTheme="minorHAnsi" w:hAnsiTheme="minorHAnsi" w:cstheme="minorHAnsi"/>
                                          <w:color w:val="007C89"/>
                                        </w:rPr>
                                        <w:t>PMA LinkedIn</w:t>
                                      </w:r>
                                    </w:hyperlink>
                                    <w:hyperlink r:id="rId38" w:tgtFrame="_blank" w:tooltip="https://www.linkedin.com/company/product-media-association/" w:history="1">
                                      <w:r w:rsidRPr="008033E8">
                                        <w:rPr>
                                          <w:rStyle w:val="Hyperlnk"/>
                                          <w:rFonts w:asciiTheme="minorHAnsi" w:hAnsiTheme="minorHAnsi" w:cstheme="minorHAnsi"/>
                                          <w:color w:val="007C89"/>
                                        </w:rPr>
                                        <w:t> </w:t>
                                      </w:r>
                                    </w:hyperlink>
                                    <w:r w:rsidRPr="008033E8">
                                      <w:rPr>
                                        <w:rFonts w:asciiTheme="minorHAnsi" w:hAnsiTheme="minorHAnsi" w:cstheme="minorHAnsi"/>
                                        <w:color w:val="202020"/>
                                      </w:rPr>
                                      <w:br/>
                                    </w:r>
                                    <w:hyperlink r:id="rId39" w:tgtFrame="_blank" w:tooltip="https://www.facebook.com/productmediaassociation/" w:history="1">
                                      <w:r w:rsidRPr="008033E8">
                                        <w:rPr>
                                          <w:rStyle w:val="Hyperlnk"/>
                                          <w:rFonts w:asciiTheme="minorHAnsi" w:hAnsiTheme="minorHAnsi" w:cstheme="minorHAnsi"/>
                                          <w:color w:val="007C89"/>
                                        </w:rPr>
                                        <w:t>PMA Facebook</w:t>
                                      </w:r>
                                    </w:hyperlink>
                                    <w:r w:rsidRPr="008033E8">
                                      <w:rPr>
                                        <w:rFonts w:asciiTheme="minorHAnsi" w:hAnsiTheme="minorHAnsi" w:cstheme="minorHAnsi"/>
                                        <w:color w:val="202020"/>
                                      </w:rPr>
                                      <w:t> </w:t>
                                    </w:r>
                                    <w:r w:rsidRPr="008033E8">
                                      <w:rPr>
                                        <w:rFonts w:asciiTheme="minorHAnsi" w:hAnsiTheme="minorHAnsi" w:cstheme="minorHAnsi"/>
                                        <w:color w:val="202020"/>
                                      </w:rPr>
                                      <w:br/>
                                    </w:r>
                                    <w:hyperlink r:id="rId40" w:tgtFrame="_blank" w:tooltip="https://www.instagram.com/productmediaassociation/" w:history="1">
                                      <w:r w:rsidRPr="008033E8">
                                        <w:rPr>
                                          <w:rStyle w:val="Hyperlnk"/>
                                          <w:rFonts w:asciiTheme="minorHAnsi" w:hAnsiTheme="minorHAnsi" w:cstheme="minorHAnsi"/>
                                          <w:color w:val="007C89"/>
                                        </w:rPr>
                                        <w:t>PMA Instagram</w:t>
                                      </w:r>
                                    </w:hyperlink>
                                    <w:r w:rsidRPr="008033E8">
                                      <w:rPr>
                                        <w:rStyle w:val="Stark"/>
                                        <w:rFonts w:asciiTheme="minorHAnsi" w:hAnsiTheme="minorHAnsi" w:cstheme="minorHAnsi"/>
                                        <w:color w:val="202020"/>
                                      </w:rPr>
                                      <w:t> </w:t>
                                    </w:r>
                                    <w:r w:rsidRPr="008033E8">
                                      <w:rPr>
                                        <w:rFonts w:asciiTheme="minorHAnsi" w:hAnsiTheme="minorHAnsi" w:cstheme="minorHAnsi"/>
                                        <w:color w:val="202020"/>
                                      </w:rPr>
                                      <w:br/>
                                    </w:r>
                                    <w:hyperlink r:id="rId41" w:tgtFrame="_blank" w:tooltip="https://www.youtube.com/channel/UCsx5n9Wx0ccFCNZiq6tjn4A" w:history="1">
                                      <w:r w:rsidRPr="008033E8">
                                        <w:rPr>
                                          <w:rStyle w:val="Hyperlnk"/>
                                          <w:rFonts w:asciiTheme="minorHAnsi" w:hAnsiTheme="minorHAnsi" w:cstheme="minorHAnsi"/>
                                          <w:color w:val="007C89"/>
                                        </w:rPr>
                                        <w:t>PMA Youtube</w:t>
                                      </w:r>
                                    </w:hyperlink>
                                    <w:r w:rsidRPr="008033E8">
                                      <w:rPr>
                                        <w:rFonts w:asciiTheme="minorHAnsi" w:hAnsiTheme="minorHAnsi" w:cstheme="minorHAnsi"/>
                                        <w:color w:val="202020"/>
                                      </w:rPr>
                                      <w:t> </w:t>
                                    </w:r>
                                    <w:r w:rsidRPr="008033E8">
                                      <w:rPr>
                                        <w:rFonts w:asciiTheme="minorHAnsi" w:hAnsiTheme="minorHAnsi" w:cstheme="minorHAnsi"/>
                                        <w:color w:val="202020"/>
                                      </w:rPr>
                                      <w:br/>
                                      <w:t>Följ oss, gilla &amp; dela gärna våra inlägg för att sprida information.</w:t>
                                    </w:r>
                                    <w:r w:rsidRPr="008033E8">
                                      <w:rPr>
                                        <w:rFonts w:asciiTheme="minorHAnsi" w:hAnsiTheme="minorHAnsi" w:cstheme="minorHAnsi"/>
                                        <w:color w:val="202020"/>
                                      </w:rPr>
                                      <w:br/>
                                      <w:t> </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BRANSCHMEDIA</w:t>
                                    </w:r>
                                    <w:r w:rsidRPr="008033E8">
                                      <w:rPr>
                                        <w:rFonts w:asciiTheme="minorHAnsi" w:hAnsiTheme="minorHAnsi" w:cstheme="minorHAnsi"/>
                                        <w:color w:val="202020"/>
                                      </w:rPr>
                                      <w:br/>
                                      <w:t>Här kommer länkar till de senaste artiklarna</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rPr>
                                      <w:t>2024/2025 - Artiklar Branschkoll</w:t>
                                    </w:r>
                                    <w:r w:rsidRPr="008033E8">
                                      <w:rPr>
                                        <w:rStyle w:val="apple-converted-space"/>
                                        <w:rFonts w:asciiTheme="minorHAnsi" w:hAnsiTheme="minorHAnsi" w:cstheme="minorHAnsi"/>
                                        <w:b/>
                                        <w:color w:val="202020"/>
                                      </w:rPr>
                                      <w:t> </w:t>
                                    </w:r>
                                    <w:r w:rsidRPr="008033E8">
                                      <w:rPr>
                                        <w:rFonts w:asciiTheme="minorHAnsi" w:hAnsiTheme="minorHAnsi" w:cstheme="minorHAnsi"/>
                                        <w:color w:val="202020"/>
                                      </w:rPr>
                                      <w:br/>
                                      <w:t>Branschkoll Promotion #285: </w:t>
                                    </w:r>
                                    <w:hyperlink r:id="rId42" w:tgtFrame="_blank" w:tooltip="https://www.branschkoll.se/pwa-och-sbpr-ar-overens-om-riktningen-framat/?utm_source=Promotion&amp;utm_campaign=e10fbce189-EMAIL_CAMPAIGN_PROMO269_COPY_01&amp;utm_medium=email&amp;utm_term=0_6ccde0a030-e10fbce189-416356148"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t>  (PWA/SBPR)</w:t>
                                    </w:r>
                                    <w:r w:rsidRPr="008033E8">
                                      <w:rPr>
                                        <w:rFonts w:asciiTheme="minorHAnsi" w:hAnsiTheme="minorHAnsi" w:cstheme="minorHAnsi"/>
                                        <w:color w:val="202020"/>
                                      </w:rPr>
                                      <w:br/>
                                      <w:t>Branschkoll Promotion #285: </w:t>
                                    </w:r>
                                    <w:hyperlink r:id="rId43" w:tgtFrame="_blank" w:tooltip="https://www.branschkoll.se/stormote-i-stockholm-for-enandet-av-den-europeiska-profilbranschen/?utm_source=Promotion&amp;utm_campaign=e10fbce189-EMAIL_CAMPAIGN_PROMO269_COPY_01&amp;utm_medium=email&amp;utm_term=0_6ccde0a030-e10fbce189-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(EAC)</w:t>
                                    </w:r>
                                    <w:r w:rsidRPr="008033E8">
                                      <w:rPr>
                                        <w:rFonts w:asciiTheme="minorHAnsi" w:hAnsiTheme="minorHAnsi" w:cstheme="minorHAnsi"/>
                                        <w:color w:val="202020"/>
                                      </w:rPr>
                                      <w:br/>
                                      <w:t>Branschkoll Promotion #292: </w:t>
                                    </w:r>
                                    <w:hyperlink r:id="rId44" w:tgtFrame="_blank" w:tooltip="https://www.branschkoll.se/1-000-besokare-pa-elmia-fortfarande-mojligt-att-se-besoka-massan-digitalt/?utm_source=Promotion&amp;utm_campaign=60ee678c93-EMAIL_CAMPAIGN_PROMO269_COPY_01&amp;utm_medium=email&amp;utm_term=0_6ccde0a030-60ee678c93-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(NPFH)</w:t>
                                    </w:r>
                                    <w:r w:rsidRPr="008033E8">
                                      <w:rPr>
                                        <w:rFonts w:asciiTheme="minorHAnsi" w:hAnsiTheme="minorHAnsi" w:cstheme="minorHAnsi"/>
                                        <w:color w:val="202020"/>
                                      </w:rPr>
                                      <w:br/>
                                      <w:t>Branschkoll Promotion #294: </w:t>
                                    </w:r>
                                    <w:hyperlink r:id="rId45" w:tgtFrame="_blank" w:tooltip="https://www.branschkoll.se/hjalp-pwas-event-att-bli-annu-battre/?utm_source=Promotion&amp;utm_campaign=4d241f688b-EMAIL_CAMPAIGN_PROMO269_COPY_01&amp;utm_medium=email&amp;utm_term=0_6ccde0a030-4d241f688b-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(marknadsundersökning)</w:t>
                                    </w:r>
                                    <w:r w:rsidRPr="008033E8">
                                      <w:rPr>
                                        <w:rFonts w:asciiTheme="minorHAnsi" w:hAnsiTheme="minorHAnsi" w:cstheme="minorHAnsi"/>
                                        <w:color w:val="202020"/>
                                      </w:rPr>
                                      <w:br/>
                                      <w:t>Branschkoll Promotion #297: </w:t>
                                    </w:r>
                                    <w:hyperlink r:id="rId46" w:tgtFrame="_blank" w:tooltip="https://www.branschkoll.se/nya-pwa-tar-form-profilaterforsaljare-kan-nu-ansoka-om-medlemskap/?utm_source=Promotion&amp;utm_campaign=5a8fa2e172-EMAIL_CAMPAIGN_PROMO269_COPY_01&amp;utm_medium=email&amp;utm_term=0_6ccde0a030-5a8fa2e172-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förening)</w:t>
                                    </w:r>
                                    <w:r w:rsidRPr="008033E8">
                                      <w:rPr>
                                        <w:rFonts w:asciiTheme="minorHAnsi" w:hAnsiTheme="minorHAnsi" w:cstheme="minorHAnsi"/>
                                        <w:color w:val="202020"/>
                                      </w:rPr>
                                      <w:br/>
                                      <w:t>Branschkoll Promotion #299: </w:t>
                                    </w:r>
                                    <w:hyperlink r:id="rId47" w:tgtFrame="_blank" w:tooltip="https://www.branschkoll.se/sa-blir-profilmassorna-fram-over-totalt-omtag-fran-2026/?utm_source=Promotion&amp;utm_campaign=a8fa8a8a6f-EMAIL_CAMPAIGN_PROMO269_COPY_01&amp;utm_medium=email&amp;utm_term=0_6ccde0a030-a8fa8a8a6f-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#305: </w:t>
                                    </w:r>
                                    <w:hyperlink r:id="rId48" w:tgtFrame="_blank" w:tooltip="https://www.branschkoll.se/pwa-presenterar-tva-talare-till-produktmediamassan-inklusive-unitedprofile/?utm_source=Promotion&amp;utm_campaign=783057fea4-EMAIL_CAMPAIGN_PROMO269_COPY_01&amp;utm_medium=email&amp;utm_term=0_6ccde0a030-783057fea4-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r>
                                    <w:r w:rsidRPr="008033E8">
                                      <w:rPr>
                                        <w:rFonts w:asciiTheme="minorHAnsi" w:hAnsiTheme="minorHAnsi" w:cstheme="minorHAnsi"/>
                                        <w:color w:val="202020"/>
                                      </w:rPr>
                                      <w:lastRenderedPageBreak/>
                                      <w:t>Branschkoll Promotion #309: </w:t>
                                    </w:r>
                                    <w:hyperlink r:id="rId49" w:tgtFrame="_blank" w:tooltip="https://www.branschkoll.se/alligo-gar-med-i-pwa-lat-oss-bygga-en-stark-och-framgangsrik-framtid-tillsammans/?utm_source=Promotion&amp;utm_campaign=d33585ffdc-EMAIL_CAMPAIGN_PROMO269_COPY_01&amp;utm_medium=email&amp;utm_term=0_6ccde0a030-d33585ffd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medlem Alligo)</w:t>
                                    </w:r>
                                    <w:r w:rsidRPr="008033E8">
                                      <w:rPr>
                                        <w:rFonts w:asciiTheme="minorHAnsi" w:hAnsiTheme="minorHAnsi" w:cstheme="minorHAnsi"/>
                                        <w:color w:val="202020"/>
                                      </w:rPr>
                                      <w:br/>
                                      <w:t>Branschkoll Promotion #312: </w:t>
                                    </w:r>
                                    <w:hyperlink r:id="rId50" w:tgtFrame="_blank" w:tooltip="https://www.branschkoll.se/stora-forandringar-stundar-i-produktmediabranschen/?utm_source=Promotion&amp;utm_campaign=8fb9e3bec6-EMAIL_CAMPAIGN_PROMO269_COPY_01&amp;utm_medium=email&amp;utm_term=0_6ccde0a030-8fb9e3bec6-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#318: </w:t>
                                    </w:r>
                                    <w:hyperlink r:id="rId51" w:tgtFrame="_blank" w:tooltip="https://www.branschkoll.se/pwa-blir-pma-lanserar-flera-nya-intiativ/?utm_source=Promotion&amp;utm_campaign=3eb9f5b90c-EMAIL_CAMPAIGN_PROMO269_COPY_01&amp;utm_medium=email&amp;utm_term=0_6ccde0a030-3eb9f5b90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(PMA namnbyte &amp; vision)</w:t>
                                    </w:r>
                                    <w:r w:rsidRPr="008033E8">
                                      <w:rPr>
                                        <w:rFonts w:asciiTheme="minorHAnsi" w:hAnsiTheme="minorHAnsi" w:cstheme="minorHAnsi"/>
                                        <w:color w:val="202020"/>
                                      </w:rPr>
                                      <w:br/>
                                      <w:t>Branschkoll Promotion #320: </w:t>
                                    </w:r>
                                    <w:hyperlink r:id="rId52" w:tgtFrame="_blank" w:tooltip="https://www.branschkoll.se/anmalan-oppen-till-pmas-csrd-akademi/?utm_medium=email&amp;utm_source=Newsletter&amp;utm_campaign=%23320%3A%20CSR-chefens%20bästa%20tips%20%7C%20PMAs%20kurs%20för%20branschen%20%7C%20Öppnar%20butik%20i%20Sthlm"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(CSRD akademi)</w:t>
                                    </w:r>
                                  </w:p>
                                  <w:p w14:paraId="700F7AE2" w14:textId="7F002C7D" w:rsidR="00BD67A0" w:rsidRDefault="00121367" w:rsidP="00BC091E">
                                    <w:pPr>
                                      <w:spacing w:line="360" w:lineRule="atLeast"/>
                                      <w:rPr>
                                        <w:rStyle w:val="Stark"/>
                                        <w:rFonts w:asciiTheme="minorHAnsi" w:hAnsiTheme="minorHAnsi" w:cstheme="minorHAnsi"/>
                                        <w:color w:val="202020"/>
                                      </w:rPr>
                                    </w:pPr>
                                    <w:r w:rsidRPr="00121367">
                                      <w:rPr>
                                        <w:rFonts w:asciiTheme="minorHAnsi" w:hAnsiTheme="minorHAnsi" w:cstheme="minorHAnsi"/>
                                        <w:color w:val="202020"/>
                                        <w:shd w:val="clear" w:color="auto" w:fill="FFFFFF"/>
                                      </w:rPr>
                                      <w:t>Branschkoll Promotion #327: </w:t>
                                    </w:r>
                                    <w:hyperlink r:id="rId53" w:tgtFrame="_blank" w:tooltip="https://www.branschkoll.se/golf-och-fest-i-jonkoping-i-augusti/?utm_medium=email&amp;utm_source=Newsletter&amp;utm_campaign=%23327%3A%20Förvärvar%203%20yrkesbutiker%20%7C%20Profiltryckeri%20får%20GOTS%20%7C%20Golf%2Bfest%20i%20Jkpg" w:history="1">
                                      <w:r w:rsidRPr="00121367">
                                        <w:rPr>
                                          <w:rStyle w:val="Hyperlnk"/>
                                          <w:rFonts w:asciiTheme="minorHAnsi" w:hAnsiTheme="minorHAnsi" w:cstheme="minorHAnsi"/>
                                          <w:color w:val="007C89"/>
                                        </w:rPr>
                                        <w:t>Läs här </w:t>
                                      </w:r>
                                    </w:hyperlink>
                                    <w:r w:rsidRPr="00121367">
                                      <w:rPr>
                                        <w:rFonts w:asciiTheme="minorHAnsi" w:hAnsiTheme="minorHAnsi" w:cstheme="minorHAnsi"/>
                                        <w:color w:val="202020"/>
                                        <w:shd w:val="clear" w:color="auto" w:fill="FFFFFF"/>
                                      </w:rPr>
                                      <w:t> (NPF)</w:t>
                                    </w:r>
                                    <w:r w:rsidR="00BC091E" w:rsidRPr="008033E8">
                                      <w:rPr>
                                        <w:rFonts w:asciiTheme="minorHAnsi" w:hAnsiTheme="minorHAnsi" w:cstheme="minorHAnsi"/>
                                        <w:color w:val="202020"/>
                                      </w:rPr>
                                      <w:br/>
                                    </w:r>
                                    <w:r w:rsidR="00BC091E" w:rsidRPr="008033E8">
                                      <w:rPr>
                                        <w:rFonts w:asciiTheme="minorHAnsi" w:hAnsiTheme="minorHAnsi" w:cstheme="minorHAnsi"/>
                                        <w:color w:val="202020"/>
                                      </w:rPr>
                                      <w:br/>
                                    </w:r>
                                    <w:r w:rsidR="00BC091E" w:rsidRPr="008033E8">
                                      <w:rPr>
                                        <w:rStyle w:val="Stark"/>
                                        <w:rFonts w:asciiTheme="minorHAnsi" w:hAnsiTheme="minorHAnsi" w:cstheme="minorHAnsi"/>
                                        <w:color w:val="202020"/>
                                      </w:rPr>
                                      <w:t>2024/2025 - Artiklar PRomotion </w:t>
                                    </w:r>
                                    <w:r w:rsidR="00BC091E" w:rsidRPr="008033E8">
                                      <w:rPr>
                                        <w:rFonts w:asciiTheme="minorHAnsi" w:hAnsiTheme="minorHAnsi" w:cstheme="minorHAnsi"/>
                                        <w:color w:val="202020"/>
                                      </w:rPr>
                                      <w:br/>
                                      <w:t>Tidningen PRomotion nr 146: </w:t>
                                    </w:r>
                                    <w:hyperlink r:id="rId54" w:tgtFrame="_blank" w:tooltip="https://issuu.com/promotion-media/docs/promotion_146"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t>Tidningen PRomotion nr 147: </w:t>
                                    </w:r>
                                    <w:hyperlink r:id="rId55" w:tgtFrame="_blank" w:tooltip="https://issuu.com/promotion-media/docs/promotion_147"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t>Tidningen PRomotion nr 148: </w:t>
                                    </w:r>
                                    <w:hyperlink r:id="rId56" w:tgtFrame="_blank" w:tooltip="https://issuu.com/promotion-media/docs/promotion_148"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t>Tidningen PRomotion nr 149: </w:t>
                                    </w:r>
                                    <w:hyperlink r:id="rId57" w:tgtFrame="_blank" w:tooltip="https://issuu.com/promotion-media/docs/promotion_149"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t>Tidningen PRomotion nr 150: </w:t>
                                    </w:r>
                                    <w:hyperlink r:id="rId58" w:tgtFrame="_blank" w:tooltip="https://issuu.com/promotion-media/docs/promotion_150"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t>Tidningen PRomotion nr 151: </w:t>
                                    </w:r>
                                    <w:hyperlink r:id="rId59" w:tgtFrame="_blank" w:tooltip="https://issuu.com/promotion-media/docs/promotion_151" w:history="1">
                                      <w:r w:rsidR="00BC091E" w:rsidRPr="008033E8">
                                        <w:rPr>
                                          <w:rStyle w:val="Hyperlnk"/>
                                          <w:rFonts w:asciiTheme="minorHAnsi" w:hAnsiTheme="minorHAnsi" w:cstheme="minorHAnsi"/>
                                          <w:color w:val="007C89"/>
                                        </w:rPr>
                                        <w:t>Läs här</w:t>
                                      </w:r>
                                    </w:hyperlink>
                                    <w:r w:rsidR="00BC091E" w:rsidRPr="008033E8">
                                      <w:rPr>
                                        <w:rFonts w:asciiTheme="minorHAnsi" w:hAnsiTheme="minorHAnsi" w:cstheme="minorHAnsi"/>
                                        <w:color w:val="202020"/>
                                      </w:rPr>
                                      <w:br/>
                                    </w:r>
                                    <w:r w:rsidRPr="00121367">
                                      <w:rPr>
                                        <w:rFonts w:asciiTheme="minorHAnsi" w:hAnsiTheme="minorHAnsi" w:cstheme="minorHAnsi"/>
                                        <w:color w:val="202020"/>
                                        <w:shd w:val="clear" w:color="auto" w:fill="FFFFFF"/>
                                      </w:rPr>
                                      <w:t>Material är inlämnat till tidning nr 152.</w:t>
                                    </w:r>
                                    <w:r w:rsidR="00BC091E" w:rsidRPr="008033E8">
                                      <w:rPr>
                                        <w:rFonts w:asciiTheme="minorHAnsi" w:hAnsiTheme="minorHAnsi" w:cstheme="minorHAnsi"/>
                                        <w:color w:val="202020"/>
                                      </w:rPr>
                                      <w:br/>
                                    </w:r>
                                  </w:p>
                                  <w:p w14:paraId="78162EA1" w14:textId="614A349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t>2024/2025 - Artiklar Sign &amp; Print</w:t>
                                    </w:r>
                                    <w:r w:rsidRPr="008033E8">
                                      <w:rPr>
                                        <w:rFonts w:asciiTheme="minorHAnsi" w:hAnsiTheme="minorHAnsi" w:cstheme="minorHAnsi"/>
                                        <w:color w:val="202020"/>
                                      </w:rPr>
                                      <w:br/>
                                      <w:t>Sign &amp; Print 26 januari: </w:t>
                                    </w:r>
                                    <w:hyperlink r:id="rId60" w:tgtFrame="_blank" w:tooltip="https://signprint.se/2024/01/26/pwa-samlar-branschen-inom-produktmedia/"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27 mars: </w:t>
                                    </w:r>
                                    <w:hyperlink r:id="rId61" w:tgtFrame="_blank" w:tooltip="https://signprint.se/2024/03/27/ingen-sammanslagning-med-pwa-sbpr-kan-laggas-ne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11 oktober: </w:t>
                                    </w:r>
                                    <w:hyperlink r:id="rId62" w:tgtFrame="_blank" w:tooltip="https://signprint.se/2024/10/11/pwa-omstallning-det-ska-inte-vara-stiltje-i-en-forening/"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24 januari: </w:t>
                                    </w:r>
                                    <w:hyperlink r:id="rId63" w:tgtFrame="_blank" w:tooltip="https://signprint.se/2025/01/24/allt-fler-grafiska-maskiner-tar-plats-pa-nordic-profile-fai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14 mars: </w:t>
                                    </w:r>
                                    <w:hyperlink r:id="rId64" w:tgtFrame="_blank" w:tooltip="https://signprint.se/2025/03/14/branschforeningen-pwa-byter-namn/"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p>
                                </w:tc>
                              </w:tr>
                            </w:tbl>
                            <w:p w14:paraId="76D809A1" w14:textId="77777777" w:rsidR="00BC091E" w:rsidRPr="008033E8" w:rsidRDefault="00BC091E" w:rsidP="00BC091E">
                              <w:pPr>
                                <w:rPr>
                                  <w:rFonts w:asciiTheme="minorHAnsi" w:hAnsiTheme="minorHAnsi" w:cstheme="minorHAnsi"/>
                                </w:rPr>
                              </w:pPr>
                            </w:p>
                          </w:tc>
                        </w:tr>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3A4552" w:rsidRDefault="00820EBC" w:rsidP="00BD67A0">
            <w:pPr>
              <w:jc w:val="center"/>
              <w:rPr>
                <w:rFonts w:asciiTheme="minorHAnsi" w:hAnsiTheme="minorHAnsi" w:cstheme="minorHAnsi"/>
                <w:color w:val="000000"/>
              </w:rPr>
            </w:pPr>
            <w:r w:rsidRPr="003A4552">
              <w:rPr>
                <w:rFonts w:asciiTheme="minorHAnsi" w:hAnsiTheme="minorHAnsi" w:cstheme="minorHAnsi"/>
                <w:color w:val="000000"/>
              </w:rPr>
              <w:lastRenderedPageBreak/>
              <w:t>Hälsningar</w:t>
            </w:r>
          </w:p>
          <w:p w14:paraId="22E6FAC1" w14:textId="1D00A9FD"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Maria &amp; Roger</w:t>
            </w:r>
            <w:r w:rsidRPr="003A4552">
              <w:rPr>
                <w:rFonts w:asciiTheme="minorHAnsi" w:hAnsiTheme="minorHAnsi" w:cstheme="minorHAnsi"/>
                <w:i/>
                <w:iCs/>
                <w:color w:val="202020"/>
              </w:rPr>
              <w:t> </w:t>
            </w:r>
            <w:r w:rsidRPr="003A4552">
              <w:rPr>
                <w:rFonts w:asciiTheme="minorHAnsi" w:hAnsiTheme="minorHAnsi" w:cstheme="minorHAnsi"/>
                <w:color w:val="202020"/>
              </w:rPr>
              <w:br/>
            </w:r>
            <w:r w:rsidRPr="003A4552">
              <w:rPr>
                <w:rFonts w:asciiTheme="minorHAnsi" w:hAnsiTheme="minorHAnsi" w:cstheme="minorHAnsi"/>
                <w:color w:val="000000"/>
              </w:rPr>
              <w:t>P</w:t>
            </w:r>
            <w:r w:rsidR="00BC091E">
              <w:rPr>
                <w:rFonts w:asciiTheme="minorHAnsi" w:hAnsiTheme="minorHAnsi" w:cstheme="minorHAnsi"/>
                <w:color w:val="000000"/>
              </w:rPr>
              <w:t>roduct Media A</w:t>
            </w:r>
            <w:r w:rsidRPr="003A4552">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BD67A0">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9"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1"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0"/>
  </w:num>
  <w:num w:numId="2" w16cid:durableId="1629316312">
    <w:abstractNumId w:val="6"/>
  </w:num>
  <w:num w:numId="3" w16cid:durableId="242878099">
    <w:abstractNumId w:val="4"/>
  </w:num>
  <w:num w:numId="4" w16cid:durableId="2325072">
    <w:abstractNumId w:val="1"/>
  </w:num>
  <w:num w:numId="5" w16cid:durableId="487018724">
    <w:abstractNumId w:val="12"/>
  </w:num>
  <w:num w:numId="6" w16cid:durableId="167911698">
    <w:abstractNumId w:val="15"/>
  </w:num>
  <w:num w:numId="7" w16cid:durableId="2027126659">
    <w:abstractNumId w:val="18"/>
  </w:num>
  <w:num w:numId="8" w16cid:durableId="1112165014">
    <w:abstractNumId w:val="22"/>
  </w:num>
  <w:num w:numId="9" w16cid:durableId="247344901">
    <w:abstractNumId w:val="14"/>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10"/>
  </w:num>
  <w:num w:numId="13" w16cid:durableId="1232042000">
    <w:abstractNumId w:val="19"/>
  </w:num>
  <w:num w:numId="14" w16cid:durableId="1473643178">
    <w:abstractNumId w:val="0"/>
  </w:num>
  <w:num w:numId="15" w16cid:durableId="1664697653">
    <w:abstractNumId w:val="13"/>
  </w:num>
  <w:num w:numId="16" w16cid:durableId="685637791">
    <w:abstractNumId w:val="11"/>
  </w:num>
  <w:num w:numId="17" w16cid:durableId="514686015">
    <w:abstractNumId w:val="16"/>
  </w:num>
  <w:num w:numId="18" w16cid:durableId="742413540">
    <w:abstractNumId w:val="9"/>
  </w:num>
  <w:num w:numId="19" w16cid:durableId="145976465">
    <w:abstractNumId w:val="23"/>
  </w:num>
  <w:num w:numId="20" w16cid:durableId="991836490">
    <w:abstractNumId w:val="8"/>
  </w:num>
  <w:num w:numId="21" w16cid:durableId="228465548">
    <w:abstractNumId w:val="21"/>
  </w:num>
  <w:num w:numId="22" w16cid:durableId="860969250">
    <w:abstractNumId w:val="17"/>
  </w:num>
  <w:num w:numId="23" w16cid:durableId="10835286">
    <w:abstractNumId w:val="7"/>
  </w:num>
  <w:num w:numId="24" w16cid:durableId="17013160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73"/>
    <w:rsid w:val="000210FD"/>
    <w:rsid w:val="000225CB"/>
    <w:rsid w:val="000316CC"/>
    <w:rsid w:val="00036BC0"/>
    <w:rsid w:val="000425D0"/>
    <w:rsid w:val="0004381C"/>
    <w:rsid w:val="0004673E"/>
    <w:rsid w:val="000551A6"/>
    <w:rsid w:val="00056611"/>
    <w:rsid w:val="0006143A"/>
    <w:rsid w:val="00066A4D"/>
    <w:rsid w:val="00067994"/>
    <w:rsid w:val="00067ACC"/>
    <w:rsid w:val="00072D72"/>
    <w:rsid w:val="00076BE3"/>
    <w:rsid w:val="00085191"/>
    <w:rsid w:val="00085F59"/>
    <w:rsid w:val="000879EA"/>
    <w:rsid w:val="00090EFC"/>
    <w:rsid w:val="000920EF"/>
    <w:rsid w:val="0009345E"/>
    <w:rsid w:val="000935DE"/>
    <w:rsid w:val="0009421D"/>
    <w:rsid w:val="000B2467"/>
    <w:rsid w:val="000B637A"/>
    <w:rsid w:val="000C4580"/>
    <w:rsid w:val="000C5741"/>
    <w:rsid w:val="000C7361"/>
    <w:rsid w:val="000C7E63"/>
    <w:rsid w:val="000E0797"/>
    <w:rsid w:val="000E274A"/>
    <w:rsid w:val="000E366E"/>
    <w:rsid w:val="000E41FF"/>
    <w:rsid w:val="000E4B18"/>
    <w:rsid w:val="000E5004"/>
    <w:rsid w:val="000E67EE"/>
    <w:rsid w:val="000F050D"/>
    <w:rsid w:val="000F3431"/>
    <w:rsid w:val="000F3757"/>
    <w:rsid w:val="000F5AD5"/>
    <w:rsid w:val="000F69ED"/>
    <w:rsid w:val="001016BA"/>
    <w:rsid w:val="00107267"/>
    <w:rsid w:val="00111523"/>
    <w:rsid w:val="00112797"/>
    <w:rsid w:val="001136D7"/>
    <w:rsid w:val="00113C1E"/>
    <w:rsid w:val="00121367"/>
    <w:rsid w:val="00127AE7"/>
    <w:rsid w:val="00127FEA"/>
    <w:rsid w:val="001309CF"/>
    <w:rsid w:val="00133368"/>
    <w:rsid w:val="00134D89"/>
    <w:rsid w:val="001363D4"/>
    <w:rsid w:val="001371A0"/>
    <w:rsid w:val="00142704"/>
    <w:rsid w:val="00144F1A"/>
    <w:rsid w:val="001474E9"/>
    <w:rsid w:val="00154401"/>
    <w:rsid w:val="00154A52"/>
    <w:rsid w:val="00154DC9"/>
    <w:rsid w:val="00155257"/>
    <w:rsid w:val="0016251E"/>
    <w:rsid w:val="001632CD"/>
    <w:rsid w:val="00164D2D"/>
    <w:rsid w:val="00165AAB"/>
    <w:rsid w:val="00167511"/>
    <w:rsid w:val="00170901"/>
    <w:rsid w:val="00174477"/>
    <w:rsid w:val="00181062"/>
    <w:rsid w:val="0018510B"/>
    <w:rsid w:val="00187E8F"/>
    <w:rsid w:val="00192B40"/>
    <w:rsid w:val="00192DAC"/>
    <w:rsid w:val="001939A9"/>
    <w:rsid w:val="0019678C"/>
    <w:rsid w:val="001A05A7"/>
    <w:rsid w:val="001A3D6F"/>
    <w:rsid w:val="001B3B48"/>
    <w:rsid w:val="001B47C4"/>
    <w:rsid w:val="001B5480"/>
    <w:rsid w:val="001B58F7"/>
    <w:rsid w:val="001C669E"/>
    <w:rsid w:val="001D0C38"/>
    <w:rsid w:val="001D25DC"/>
    <w:rsid w:val="001D364B"/>
    <w:rsid w:val="001E4D5B"/>
    <w:rsid w:val="001F00A7"/>
    <w:rsid w:val="00201722"/>
    <w:rsid w:val="0020464C"/>
    <w:rsid w:val="00205412"/>
    <w:rsid w:val="002064DA"/>
    <w:rsid w:val="00206662"/>
    <w:rsid w:val="0020785B"/>
    <w:rsid w:val="00207B07"/>
    <w:rsid w:val="00210B9F"/>
    <w:rsid w:val="002117C0"/>
    <w:rsid w:val="002128E0"/>
    <w:rsid w:val="00227A14"/>
    <w:rsid w:val="00230EB1"/>
    <w:rsid w:val="00231268"/>
    <w:rsid w:val="002318AD"/>
    <w:rsid w:val="00236103"/>
    <w:rsid w:val="00236CB8"/>
    <w:rsid w:val="00237AC4"/>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2E93"/>
    <w:rsid w:val="002F50C0"/>
    <w:rsid w:val="002F6A63"/>
    <w:rsid w:val="0030786A"/>
    <w:rsid w:val="00311D21"/>
    <w:rsid w:val="003129F1"/>
    <w:rsid w:val="00322D33"/>
    <w:rsid w:val="00324383"/>
    <w:rsid w:val="00327FFD"/>
    <w:rsid w:val="0033163F"/>
    <w:rsid w:val="00331EA4"/>
    <w:rsid w:val="00335CF7"/>
    <w:rsid w:val="00336630"/>
    <w:rsid w:val="003402D0"/>
    <w:rsid w:val="0034117D"/>
    <w:rsid w:val="00343D07"/>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4552"/>
    <w:rsid w:val="003B0626"/>
    <w:rsid w:val="003B0C00"/>
    <w:rsid w:val="003B1B70"/>
    <w:rsid w:val="003C1F75"/>
    <w:rsid w:val="003C313E"/>
    <w:rsid w:val="003C63A5"/>
    <w:rsid w:val="003C6B2B"/>
    <w:rsid w:val="003C709A"/>
    <w:rsid w:val="003C757B"/>
    <w:rsid w:val="003E01DD"/>
    <w:rsid w:val="003E16B7"/>
    <w:rsid w:val="003E3303"/>
    <w:rsid w:val="003E37B8"/>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749D"/>
    <w:rsid w:val="00467713"/>
    <w:rsid w:val="004678B5"/>
    <w:rsid w:val="00472101"/>
    <w:rsid w:val="0047664D"/>
    <w:rsid w:val="00477F1E"/>
    <w:rsid w:val="0048086B"/>
    <w:rsid w:val="004830A9"/>
    <w:rsid w:val="00486671"/>
    <w:rsid w:val="004A02A9"/>
    <w:rsid w:val="004A16A6"/>
    <w:rsid w:val="004A23B7"/>
    <w:rsid w:val="004A30A2"/>
    <w:rsid w:val="004C081E"/>
    <w:rsid w:val="004C653F"/>
    <w:rsid w:val="004D1A11"/>
    <w:rsid w:val="004D5916"/>
    <w:rsid w:val="004D7655"/>
    <w:rsid w:val="004E0ECC"/>
    <w:rsid w:val="004E32C8"/>
    <w:rsid w:val="004F48A2"/>
    <w:rsid w:val="00500CE3"/>
    <w:rsid w:val="00525840"/>
    <w:rsid w:val="00525ED5"/>
    <w:rsid w:val="00526CD3"/>
    <w:rsid w:val="00527230"/>
    <w:rsid w:val="00530849"/>
    <w:rsid w:val="00531DE8"/>
    <w:rsid w:val="00534EE1"/>
    <w:rsid w:val="00542C23"/>
    <w:rsid w:val="00543272"/>
    <w:rsid w:val="00544FF4"/>
    <w:rsid w:val="00553F12"/>
    <w:rsid w:val="005567F4"/>
    <w:rsid w:val="00563CE9"/>
    <w:rsid w:val="00567F07"/>
    <w:rsid w:val="00574C14"/>
    <w:rsid w:val="00576930"/>
    <w:rsid w:val="00580FC8"/>
    <w:rsid w:val="00591FB4"/>
    <w:rsid w:val="00592054"/>
    <w:rsid w:val="005920C3"/>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D06CC"/>
    <w:rsid w:val="005D4283"/>
    <w:rsid w:val="005D6630"/>
    <w:rsid w:val="005D7EC7"/>
    <w:rsid w:val="005E4083"/>
    <w:rsid w:val="005E5571"/>
    <w:rsid w:val="005E65F0"/>
    <w:rsid w:val="005E7AB1"/>
    <w:rsid w:val="005F04F7"/>
    <w:rsid w:val="005F5770"/>
    <w:rsid w:val="005F664A"/>
    <w:rsid w:val="00603415"/>
    <w:rsid w:val="00610925"/>
    <w:rsid w:val="00611187"/>
    <w:rsid w:val="00612497"/>
    <w:rsid w:val="0061320A"/>
    <w:rsid w:val="006139C3"/>
    <w:rsid w:val="00614186"/>
    <w:rsid w:val="00621A95"/>
    <w:rsid w:val="0062226C"/>
    <w:rsid w:val="00622BB4"/>
    <w:rsid w:val="00623D43"/>
    <w:rsid w:val="00633861"/>
    <w:rsid w:val="00633D54"/>
    <w:rsid w:val="006366A0"/>
    <w:rsid w:val="00641E12"/>
    <w:rsid w:val="00642B2B"/>
    <w:rsid w:val="00644A00"/>
    <w:rsid w:val="00655EB5"/>
    <w:rsid w:val="006566D2"/>
    <w:rsid w:val="00656DCC"/>
    <w:rsid w:val="00657795"/>
    <w:rsid w:val="00660B04"/>
    <w:rsid w:val="006646BF"/>
    <w:rsid w:val="00666D8A"/>
    <w:rsid w:val="006671F4"/>
    <w:rsid w:val="0067205F"/>
    <w:rsid w:val="006733D0"/>
    <w:rsid w:val="006736E7"/>
    <w:rsid w:val="00682318"/>
    <w:rsid w:val="00682BAB"/>
    <w:rsid w:val="0069015D"/>
    <w:rsid w:val="0069314D"/>
    <w:rsid w:val="00697685"/>
    <w:rsid w:val="006A383C"/>
    <w:rsid w:val="006A6176"/>
    <w:rsid w:val="006B4221"/>
    <w:rsid w:val="006B46C4"/>
    <w:rsid w:val="006C0521"/>
    <w:rsid w:val="006C09AD"/>
    <w:rsid w:val="006C4EE6"/>
    <w:rsid w:val="006D2AF7"/>
    <w:rsid w:val="006D35D6"/>
    <w:rsid w:val="006D5A2B"/>
    <w:rsid w:val="006E2600"/>
    <w:rsid w:val="006E5E0E"/>
    <w:rsid w:val="006E5EA0"/>
    <w:rsid w:val="006F02EC"/>
    <w:rsid w:val="006F18E8"/>
    <w:rsid w:val="006F18EF"/>
    <w:rsid w:val="006F4784"/>
    <w:rsid w:val="006F5D7C"/>
    <w:rsid w:val="006F70C4"/>
    <w:rsid w:val="00703992"/>
    <w:rsid w:val="00704268"/>
    <w:rsid w:val="00705621"/>
    <w:rsid w:val="00706087"/>
    <w:rsid w:val="00711095"/>
    <w:rsid w:val="00713A93"/>
    <w:rsid w:val="00721136"/>
    <w:rsid w:val="00726007"/>
    <w:rsid w:val="00726CE3"/>
    <w:rsid w:val="00731175"/>
    <w:rsid w:val="0073554D"/>
    <w:rsid w:val="0073707E"/>
    <w:rsid w:val="00737464"/>
    <w:rsid w:val="0073791A"/>
    <w:rsid w:val="0074070A"/>
    <w:rsid w:val="00741846"/>
    <w:rsid w:val="00747B4C"/>
    <w:rsid w:val="00751307"/>
    <w:rsid w:val="007535E4"/>
    <w:rsid w:val="007614E1"/>
    <w:rsid w:val="00761D66"/>
    <w:rsid w:val="00766F0D"/>
    <w:rsid w:val="00767042"/>
    <w:rsid w:val="0077237D"/>
    <w:rsid w:val="00777FB2"/>
    <w:rsid w:val="00784B5A"/>
    <w:rsid w:val="00785C12"/>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60AE"/>
    <w:rsid w:val="007F06F6"/>
    <w:rsid w:val="007F598C"/>
    <w:rsid w:val="007F5F9E"/>
    <w:rsid w:val="007F6AB5"/>
    <w:rsid w:val="007F7E5F"/>
    <w:rsid w:val="008033E8"/>
    <w:rsid w:val="008159C9"/>
    <w:rsid w:val="00816CCF"/>
    <w:rsid w:val="008176FE"/>
    <w:rsid w:val="00820946"/>
    <w:rsid w:val="00820EBC"/>
    <w:rsid w:val="00821E62"/>
    <w:rsid w:val="00822403"/>
    <w:rsid w:val="00824C23"/>
    <w:rsid w:val="00827C4B"/>
    <w:rsid w:val="008355E5"/>
    <w:rsid w:val="00842DCC"/>
    <w:rsid w:val="00843354"/>
    <w:rsid w:val="008463C4"/>
    <w:rsid w:val="0085442D"/>
    <w:rsid w:val="00857DA0"/>
    <w:rsid w:val="00870873"/>
    <w:rsid w:val="008714DA"/>
    <w:rsid w:val="00875326"/>
    <w:rsid w:val="00881AF1"/>
    <w:rsid w:val="0088403D"/>
    <w:rsid w:val="00884100"/>
    <w:rsid w:val="008844A1"/>
    <w:rsid w:val="00887293"/>
    <w:rsid w:val="00892704"/>
    <w:rsid w:val="008A3497"/>
    <w:rsid w:val="008A3D67"/>
    <w:rsid w:val="008B1FB5"/>
    <w:rsid w:val="008B59B0"/>
    <w:rsid w:val="008B787D"/>
    <w:rsid w:val="008B7995"/>
    <w:rsid w:val="008C178B"/>
    <w:rsid w:val="008C4871"/>
    <w:rsid w:val="008D45A6"/>
    <w:rsid w:val="008E0862"/>
    <w:rsid w:val="008E467D"/>
    <w:rsid w:val="008F1A1D"/>
    <w:rsid w:val="008F2FC8"/>
    <w:rsid w:val="008F56F9"/>
    <w:rsid w:val="008F7987"/>
    <w:rsid w:val="00900B3B"/>
    <w:rsid w:val="009069DF"/>
    <w:rsid w:val="009119DE"/>
    <w:rsid w:val="0091607D"/>
    <w:rsid w:val="00916A25"/>
    <w:rsid w:val="00921A94"/>
    <w:rsid w:val="00921C78"/>
    <w:rsid w:val="00933374"/>
    <w:rsid w:val="00933413"/>
    <w:rsid w:val="00934096"/>
    <w:rsid w:val="0093507C"/>
    <w:rsid w:val="00935DBF"/>
    <w:rsid w:val="00943023"/>
    <w:rsid w:val="0094538E"/>
    <w:rsid w:val="00952151"/>
    <w:rsid w:val="00953AA0"/>
    <w:rsid w:val="00963CFD"/>
    <w:rsid w:val="009676AE"/>
    <w:rsid w:val="009718AB"/>
    <w:rsid w:val="00975B8E"/>
    <w:rsid w:val="009929C2"/>
    <w:rsid w:val="0099682E"/>
    <w:rsid w:val="009969CB"/>
    <w:rsid w:val="009A0465"/>
    <w:rsid w:val="009A0802"/>
    <w:rsid w:val="009A09F1"/>
    <w:rsid w:val="009A23CA"/>
    <w:rsid w:val="009A7585"/>
    <w:rsid w:val="009B104C"/>
    <w:rsid w:val="009B627D"/>
    <w:rsid w:val="009C0AC8"/>
    <w:rsid w:val="009C1995"/>
    <w:rsid w:val="009C230C"/>
    <w:rsid w:val="009C4B31"/>
    <w:rsid w:val="009D032B"/>
    <w:rsid w:val="009D0BFA"/>
    <w:rsid w:val="009D0E59"/>
    <w:rsid w:val="009D3534"/>
    <w:rsid w:val="009D48A7"/>
    <w:rsid w:val="009D6830"/>
    <w:rsid w:val="009F30BC"/>
    <w:rsid w:val="009F34D9"/>
    <w:rsid w:val="00A00D28"/>
    <w:rsid w:val="00A03519"/>
    <w:rsid w:val="00A11B1E"/>
    <w:rsid w:val="00A11D68"/>
    <w:rsid w:val="00A15A75"/>
    <w:rsid w:val="00A179D9"/>
    <w:rsid w:val="00A17F12"/>
    <w:rsid w:val="00A22217"/>
    <w:rsid w:val="00A22C24"/>
    <w:rsid w:val="00A27D8C"/>
    <w:rsid w:val="00A32400"/>
    <w:rsid w:val="00A329E8"/>
    <w:rsid w:val="00A32ADB"/>
    <w:rsid w:val="00A40736"/>
    <w:rsid w:val="00A4185D"/>
    <w:rsid w:val="00A42B4E"/>
    <w:rsid w:val="00A56BEA"/>
    <w:rsid w:val="00A61DF4"/>
    <w:rsid w:val="00A61EF7"/>
    <w:rsid w:val="00A73221"/>
    <w:rsid w:val="00A74655"/>
    <w:rsid w:val="00A756E6"/>
    <w:rsid w:val="00A763D9"/>
    <w:rsid w:val="00A85119"/>
    <w:rsid w:val="00A8742C"/>
    <w:rsid w:val="00A970FF"/>
    <w:rsid w:val="00AA105E"/>
    <w:rsid w:val="00AA23A6"/>
    <w:rsid w:val="00AA7D5C"/>
    <w:rsid w:val="00AB0C03"/>
    <w:rsid w:val="00AB5573"/>
    <w:rsid w:val="00AB587A"/>
    <w:rsid w:val="00AB68D7"/>
    <w:rsid w:val="00AB7F2F"/>
    <w:rsid w:val="00AC668E"/>
    <w:rsid w:val="00AC67F2"/>
    <w:rsid w:val="00AD171B"/>
    <w:rsid w:val="00AD3309"/>
    <w:rsid w:val="00AD4E82"/>
    <w:rsid w:val="00AE0F16"/>
    <w:rsid w:val="00AE12C9"/>
    <w:rsid w:val="00AE71BA"/>
    <w:rsid w:val="00AE7BF3"/>
    <w:rsid w:val="00AF4380"/>
    <w:rsid w:val="00AF472F"/>
    <w:rsid w:val="00AF47A4"/>
    <w:rsid w:val="00B0035E"/>
    <w:rsid w:val="00B021B7"/>
    <w:rsid w:val="00B046FA"/>
    <w:rsid w:val="00B05154"/>
    <w:rsid w:val="00B106D0"/>
    <w:rsid w:val="00B11F98"/>
    <w:rsid w:val="00B14C0F"/>
    <w:rsid w:val="00B14C8E"/>
    <w:rsid w:val="00B15E81"/>
    <w:rsid w:val="00B16445"/>
    <w:rsid w:val="00B174CA"/>
    <w:rsid w:val="00B176F7"/>
    <w:rsid w:val="00B2062D"/>
    <w:rsid w:val="00B25020"/>
    <w:rsid w:val="00B25D91"/>
    <w:rsid w:val="00B368B9"/>
    <w:rsid w:val="00B37CEB"/>
    <w:rsid w:val="00B40629"/>
    <w:rsid w:val="00B4198E"/>
    <w:rsid w:val="00B524B2"/>
    <w:rsid w:val="00B607BD"/>
    <w:rsid w:val="00B65BC6"/>
    <w:rsid w:val="00B65D23"/>
    <w:rsid w:val="00B66155"/>
    <w:rsid w:val="00B66F92"/>
    <w:rsid w:val="00B7180A"/>
    <w:rsid w:val="00B7205C"/>
    <w:rsid w:val="00B7247B"/>
    <w:rsid w:val="00B740F9"/>
    <w:rsid w:val="00B74940"/>
    <w:rsid w:val="00B75B09"/>
    <w:rsid w:val="00B75F78"/>
    <w:rsid w:val="00B76C65"/>
    <w:rsid w:val="00B85D00"/>
    <w:rsid w:val="00B96D03"/>
    <w:rsid w:val="00B972C6"/>
    <w:rsid w:val="00BA0AC5"/>
    <w:rsid w:val="00BA129C"/>
    <w:rsid w:val="00BA6362"/>
    <w:rsid w:val="00BA77DE"/>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6804"/>
    <w:rsid w:val="00C37901"/>
    <w:rsid w:val="00C410B0"/>
    <w:rsid w:val="00C41998"/>
    <w:rsid w:val="00C4508E"/>
    <w:rsid w:val="00C479CE"/>
    <w:rsid w:val="00C52A15"/>
    <w:rsid w:val="00C60347"/>
    <w:rsid w:val="00C64000"/>
    <w:rsid w:val="00C64978"/>
    <w:rsid w:val="00C67A1F"/>
    <w:rsid w:val="00C67E73"/>
    <w:rsid w:val="00C71C2E"/>
    <w:rsid w:val="00C72AF1"/>
    <w:rsid w:val="00C74F17"/>
    <w:rsid w:val="00C76932"/>
    <w:rsid w:val="00C80C8E"/>
    <w:rsid w:val="00C81581"/>
    <w:rsid w:val="00C93C60"/>
    <w:rsid w:val="00C96464"/>
    <w:rsid w:val="00C964B6"/>
    <w:rsid w:val="00CA5F72"/>
    <w:rsid w:val="00CA6CF8"/>
    <w:rsid w:val="00CB0F3B"/>
    <w:rsid w:val="00CB1066"/>
    <w:rsid w:val="00CB37F0"/>
    <w:rsid w:val="00CB7496"/>
    <w:rsid w:val="00CC47E8"/>
    <w:rsid w:val="00CD09D3"/>
    <w:rsid w:val="00CD0E38"/>
    <w:rsid w:val="00CD177B"/>
    <w:rsid w:val="00CD18C8"/>
    <w:rsid w:val="00CD2399"/>
    <w:rsid w:val="00CE3127"/>
    <w:rsid w:val="00CE7105"/>
    <w:rsid w:val="00CE7579"/>
    <w:rsid w:val="00CF003B"/>
    <w:rsid w:val="00CF0C6D"/>
    <w:rsid w:val="00CF2653"/>
    <w:rsid w:val="00CF49E8"/>
    <w:rsid w:val="00CF4CF7"/>
    <w:rsid w:val="00CF5038"/>
    <w:rsid w:val="00D0354D"/>
    <w:rsid w:val="00D042D1"/>
    <w:rsid w:val="00D05982"/>
    <w:rsid w:val="00D05B44"/>
    <w:rsid w:val="00D11FBE"/>
    <w:rsid w:val="00D22F95"/>
    <w:rsid w:val="00D272D3"/>
    <w:rsid w:val="00D30E88"/>
    <w:rsid w:val="00D3165B"/>
    <w:rsid w:val="00D32A4F"/>
    <w:rsid w:val="00D41511"/>
    <w:rsid w:val="00D43156"/>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4DA7"/>
    <w:rsid w:val="00DD520C"/>
    <w:rsid w:val="00DE0A2F"/>
    <w:rsid w:val="00DE3104"/>
    <w:rsid w:val="00DF2511"/>
    <w:rsid w:val="00DF2BF9"/>
    <w:rsid w:val="00DF5AE5"/>
    <w:rsid w:val="00E0484B"/>
    <w:rsid w:val="00E134CD"/>
    <w:rsid w:val="00E14D19"/>
    <w:rsid w:val="00E150F5"/>
    <w:rsid w:val="00E2154A"/>
    <w:rsid w:val="00E33AE7"/>
    <w:rsid w:val="00E340F9"/>
    <w:rsid w:val="00E36A2D"/>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D476D"/>
    <w:rsid w:val="00ED5D4B"/>
    <w:rsid w:val="00ED6E36"/>
    <w:rsid w:val="00EE104C"/>
    <w:rsid w:val="00EE2E21"/>
    <w:rsid w:val="00EE5D42"/>
    <w:rsid w:val="00EE6E52"/>
    <w:rsid w:val="00EE76BD"/>
    <w:rsid w:val="00EF0EDA"/>
    <w:rsid w:val="00EF15CF"/>
    <w:rsid w:val="00EF30AC"/>
    <w:rsid w:val="00EF3E21"/>
    <w:rsid w:val="00F004F7"/>
    <w:rsid w:val="00F10229"/>
    <w:rsid w:val="00F11AC3"/>
    <w:rsid w:val="00F11E32"/>
    <w:rsid w:val="00F121D8"/>
    <w:rsid w:val="00F12B4F"/>
    <w:rsid w:val="00F15884"/>
    <w:rsid w:val="00F16D44"/>
    <w:rsid w:val="00F16F91"/>
    <w:rsid w:val="00F17978"/>
    <w:rsid w:val="00F21A85"/>
    <w:rsid w:val="00F2534A"/>
    <w:rsid w:val="00F26A8A"/>
    <w:rsid w:val="00F32026"/>
    <w:rsid w:val="00F34C5F"/>
    <w:rsid w:val="00F350B9"/>
    <w:rsid w:val="00F354DB"/>
    <w:rsid w:val="00F410B7"/>
    <w:rsid w:val="00F43F83"/>
    <w:rsid w:val="00F46EB3"/>
    <w:rsid w:val="00F47B1A"/>
    <w:rsid w:val="00F53B0B"/>
    <w:rsid w:val="00F57F0C"/>
    <w:rsid w:val="00F6019C"/>
    <w:rsid w:val="00F606FF"/>
    <w:rsid w:val="00F644E5"/>
    <w:rsid w:val="00F70A27"/>
    <w:rsid w:val="00F77600"/>
    <w:rsid w:val="00F77FF0"/>
    <w:rsid w:val="00F82F04"/>
    <w:rsid w:val="00F85943"/>
    <w:rsid w:val="00F91656"/>
    <w:rsid w:val="00F92B6D"/>
    <w:rsid w:val="00F936D9"/>
    <w:rsid w:val="00F96FCC"/>
    <w:rsid w:val="00F97C35"/>
    <w:rsid w:val="00FA24F7"/>
    <w:rsid w:val="00FA26E5"/>
    <w:rsid w:val="00FA4A10"/>
    <w:rsid w:val="00FA5081"/>
    <w:rsid w:val="00FA6255"/>
    <w:rsid w:val="00FA68BC"/>
    <w:rsid w:val="00FB01FE"/>
    <w:rsid w:val="00FB26F4"/>
    <w:rsid w:val="00FB6E27"/>
    <w:rsid w:val="00FC23AC"/>
    <w:rsid w:val="00FC33E0"/>
    <w:rsid w:val="00FC3A09"/>
    <w:rsid w:val="00FC474F"/>
    <w:rsid w:val="00FC4A57"/>
    <w:rsid w:val="00FC516A"/>
    <w:rsid w:val="00FC56F3"/>
    <w:rsid w:val="00FC5931"/>
    <w:rsid w:val="00FC70C0"/>
    <w:rsid w:val="00FD258D"/>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tel:+4636152035" TargetMode="External"/><Relationship Id="rId34" Type="http://schemas.openxmlformats.org/officeDocument/2006/relationships/hyperlink" Target="https://www.dropbox.com/scl/fi/fd8nz47jujtnm8n0dt7wp/DHL-PWA_avtal_oneflow-signed-9276343.pdf?rlkey=cijm588b96rka14f0eqbotmt9&amp;dl=0" TargetMode="External"/><Relationship Id="rId42" Type="http://schemas.openxmlformats.org/officeDocument/2006/relationships/hyperlink" Target="https://www.branschkoll.se/pwa-och-sbpr-ar-overens-om-riktningen-framat/?utm_source=Promotion&amp;utm_campaign=e10fbce189-EMAIL_CAMPAIGN_PROMO269_COPY_01&amp;utm_medium=email&amp;utm_term=0_6ccde0a030-e10fbce189-416356148" TargetMode="External"/><Relationship Id="rId47" Type="http://schemas.openxmlformats.org/officeDocument/2006/relationships/hyperlink" Target="https://www.branschkoll.se/sa-blir-profilmassorna-fram-over-totalt-omtag-fran-2026/?utm_source=Promotion&amp;utm_campaign=a8fa8a8a6f-EMAIL_CAMPAIGN_PROMO269_COPY_01&amp;utm_medium=email&amp;utm_term=0_6ccde0a030-a8fa8a8a6f-416356148" TargetMode="External"/><Relationship Id="rId50" Type="http://schemas.openxmlformats.org/officeDocument/2006/relationships/hyperlink" Target="https://www.branschkoll.se/stora-forandringar-stundar-i-produktmediabranschen/?utm_source=Promotion&amp;utm_campaign=8fb9e3bec6-EMAIL_CAMPAIGN_PROMO269_COPY_01&amp;utm_medium=email&amp;utm_term=0_6ccde0a030-8fb9e3bec6-416356148" TargetMode="External"/><Relationship Id="rId55" Type="http://schemas.openxmlformats.org/officeDocument/2006/relationships/hyperlink" Target="https://issuu.com/promotion-media/docs/promotion_147" TargetMode="External"/><Relationship Id="rId63" Type="http://schemas.openxmlformats.org/officeDocument/2006/relationships/hyperlink" Target="https://signprint.se/2025/01/24/allt-fler-grafiska-maskiner-tar-plats-pa-nordic-profile-fair/"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www.linkedin.com/company/pwa-promotion-wholesalers-association/" TargetMode="External"/><Relationship Id="rId40" Type="http://schemas.openxmlformats.org/officeDocument/2006/relationships/hyperlink" Target="https://www.instagram.com/productmediaassociation/" TargetMode="External"/><Relationship Id="rId45" Type="http://schemas.openxmlformats.org/officeDocument/2006/relationships/hyperlink" Target="https://www.branschkoll.se/hjalp-pwas-event-att-bli-annu-battre/?utm_source=Promotion&amp;utm_campaign=4d241f688b-EMAIL_CAMPAIGN_PROMO269_COPY_01&amp;utm_medium=email&amp;utm_term=0_6ccde0a030-4d241f688b-416356148" TargetMode="External"/><Relationship Id="rId53" Type="http://schemas.openxmlformats.org/officeDocument/2006/relationships/hyperlink" Target="https://www.branschkoll.se/golf-och-fest-i-jonkoping-i-augusti/?utm_medium=email&amp;utm_source=Newsletter&amp;utm_campaign=%2523327%253A%2520F%C3%B6rv%C3%A4rvar%25203%2520yrkesbutiker%2520%257C%2520Profiltryckeri%2520f%C3%A5r%2520GOTS%2520%257C%2520Golf%252Bfest%2520i%2520Jkpg" TargetMode="External"/><Relationship Id="rId58" Type="http://schemas.openxmlformats.org/officeDocument/2006/relationships/hyperlink" Target="https://issuu.com/promotion-media/docs/promotion_15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ignprint.se/2024/03/27/ingen-sammanslagning-med-pwa-sbpr-kan-laggas-ner/" TargetMode="External"/><Relationship Id="rId19" Type="http://schemas.openxmlformats.org/officeDocument/2006/relationships/image" Target="media/image6.jpeg"/><Relationship Id="rId14" Type="http://schemas.openxmlformats.org/officeDocument/2006/relationships/hyperlink" Target="https://www.dropbox.com/scl/fi/6ilctflucifydcoqe83z8/Inbjudan_PMA_OPEN_before_fair_2025.pdf?rlkey=fjotwl9l1ta8usw6icxtmvq5e&amp;e=1&amp;dl=0" TargetMode="External"/><Relationship Id="rId22" Type="http://schemas.openxmlformats.org/officeDocument/2006/relationships/hyperlink" Target="https://www.elmia.se/nordic-profile-fair/forelasningar/" TargetMode="External"/><Relationship Id="rId27" Type="http://schemas.openxmlformats.org/officeDocument/2006/relationships/image" Target="media/image11.png"/><Relationship Id="rId30" Type="http://schemas.openxmlformats.org/officeDocument/2006/relationships/hyperlink" Target="https://www.dropbox.com/scl/fi/tyb6wpv89dvjbx9iecu2i/PMA-erbjudande-House-of-People-Folkets-Hus.pdf?rlkey=ke0d0u0y6tq9bunggxmkbv4f2&amp;dl=0" TargetMode="External"/><Relationship Id="rId35" Type="http://schemas.openxmlformats.org/officeDocument/2006/relationships/hyperlink" Target="https://www.dropbox.com/scl/fi/zag6z6b534xe7kegc8io9/PMA_Kundnummerans-kan-2.7_.xlsx?rlkey=9eyk6jnpbqswvquol2ryiq2k3&amp;dl=0" TargetMode="External"/><Relationship Id="rId43" Type="http://schemas.openxmlformats.org/officeDocument/2006/relationships/hyperlink" Target="https://www.branschkoll.se/stormote-i-stockholm-for-enandet-av-den-europeiska-profilbranschen/?utm_source=Promotion&amp;utm_campaign=e10fbce189-EMAIL_CAMPAIGN_PROMO269_COPY_01&amp;utm_medium=email&amp;utm_term=0_6ccde0a030-e10fbce189-416356148" TargetMode="External"/><Relationship Id="rId48" Type="http://schemas.openxmlformats.org/officeDocument/2006/relationships/hyperlink" Target="https://www.branschkoll.se/pwa-presenterar-tva-talare-till-produktmediamassan-inklusive-unitedprofile/?utm_source=Promotion&amp;utm_campaign=783057fea4-EMAIL_CAMPAIGN_PROMO269_COPY_01&amp;utm_medium=email&amp;utm_term=0_6ccde0a030-783057fea4-416356148" TargetMode="External"/><Relationship Id="rId56" Type="http://schemas.openxmlformats.org/officeDocument/2006/relationships/hyperlink" Target="https://issuu.com/promotion-media/docs/promotion_148" TargetMode="External"/><Relationship Id="rId64" Type="http://schemas.openxmlformats.org/officeDocument/2006/relationships/hyperlink" Target="https://signprint.se/2025/03/14/branschforeningen-pwa-byter-namn/" TargetMode="External"/><Relationship Id="rId8" Type="http://schemas.openxmlformats.org/officeDocument/2006/relationships/hyperlink" Target="https://hjortviken.se/om-hjortviken/" TargetMode="External"/><Relationship Id="rId51" Type="http://schemas.openxmlformats.org/officeDocument/2006/relationships/hyperlink" Target="https://www.branschkoll.se/pwa-blir-pma-lanserar-flera-nya-intiativ/?utm_source=Promotion&amp;utm_campaign=3eb9f5b90c-EMAIL_CAMPAIGN_PROMO269_COPY_01&amp;utm_medium=email&amp;utm_term=0_6ccde0a030-3eb9f5b90c-416356148" TargetMode="External"/><Relationship Id="rId3" Type="http://schemas.openxmlformats.org/officeDocument/2006/relationships/styles" Target="styles.xml"/><Relationship Id="rId12" Type="http://schemas.openxmlformats.org/officeDocument/2006/relationships/hyperlink" Target="https://www.productmediaassociation.com/blog/csrd-akademi-for-produktmediabranschen" TargetMode="External"/><Relationship Id="rId17" Type="http://schemas.openxmlformats.org/officeDocument/2006/relationships/hyperlink" Target="https://axacoair.se/go?rZitjYzj" TargetMode="External"/><Relationship Id="rId25" Type="http://schemas.openxmlformats.org/officeDocument/2006/relationships/image" Target="media/image9.jpeg"/><Relationship Id="rId33" Type="http://schemas.openxmlformats.org/officeDocument/2006/relationships/hyperlink" Target="mailto:dhlfreight.medlemsservice@dhl.com" TargetMode="External"/><Relationship Id="rId38" Type="http://schemas.openxmlformats.org/officeDocument/2006/relationships/hyperlink" Target="https://www.linkedin.com/company/product-media-association/" TargetMode="External"/><Relationship Id="rId46" Type="http://schemas.openxmlformats.org/officeDocument/2006/relationships/hyperlink" Target="https://www.branschkoll.se/nya-pwa-tar-form-profilaterforsaljare-kan-nu-ansoka-om-medlemskap/?utm_source=Promotion&amp;utm_campaign=5a8fa2e172-EMAIL_CAMPAIGN_PROMO269_COPY_01&amp;utm_medium=email&amp;utm_term=0_6ccde0a030-5a8fa2e172-416356148" TargetMode="External"/><Relationship Id="rId59" Type="http://schemas.openxmlformats.org/officeDocument/2006/relationships/hyperlink" Target="https://issuu.com/promotion-media/docs/promotion_151" TargetMode="External"/><Relationship Id="rId67" Type="http://schemas.openxmlformats.org/officeDocument/2006/relationships/theme" Target="theme/theme1.xml"/><Relationship Id="rId20" Type="http://schemas.openxmlformats.org/officeDocument/2006/relationships/hyperlink" Target="mailto:annelie.gemark@elmia.se?subject=Intresseanm%C3%A4lan%20Nordic%20Profile%20Fair%20januari%202025." TargetMode="External"/><Relationship Id="rId41" Type="http://schemas.openxmlformats.org/officeDocument/2006/relationships/hyperlink" Target="https://www.youtube.com/channel/UCsx5n9Wx0ccFCNZiq6tjn4A" TargetMode="External"/><Relationship Id="rId54" Type="http://schemas.openxmlformats.org/officeDocument/2006/relationships/hyperlink" Target="https://issuu.com/promotion-media/docs/promotion_146" TargetMode="External"/><Relationship Id="rId62" Type="http://schemas.openxmlformats.org/officeDocument/2006/relationships/hyperlink" Target="https://signprint.se/2024/10/11/pwa-omstallning-det-ska-inte-vara-stiltje-i-en-forenin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forms.office.com/pages/responsepage.aspx?id=9RFgIwwy5UqWSjk_U3ezyqhKL0QO-XxFvKE67rCfucBUMUhTTFdCMk5ZQlA2VVRIMUhSTzFKODFJWi4u&amp;origin=lprLink&amp;route=shortur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dropbox.com/scl/fi/u607ikvtcso34j3mxk729/PWA-Promotion-Wholesalers-Ass_Prislistor_2025.pdf?rlkey=mmqmbicc4686ods269w2pz1po&amp;dl=0" TargetMode="External"/><Relationship Id="rId49" Type="http://schemas.openxmlformats.org/officeDocument/2006/relationships/hyperlink" Target="https://www.branschkoll.se/alligo-gar-med-i-pwa-lat-oss-bygga-en-stark-och-framgangsrik-framtid-tillsammans/?utm_source=Promotion&amp;utm_campaign=d33585ffdc-EMAIL_CAMPAIGN_PROMO269_COPY_01&amp;utm_medium=email&amp;utm_term=0_6ccde0a030-d33585ffdc-416356148" TargetMode="External"/><Relationship Id="rId57" Type="http://schemas.openxmlformats.org/officeDocument/2006/relationships/hyperlink" Target="https://issuu.com/promotion-media/docs/promotion_149" TargetMode="External"/><Relationship Id="rId10" Type="http://schemas.openxmlformats.org/officeDocument/2006/relationships/hyperlink" Target="https://www.dropbox.com/scl/fi/47eg5oujnuyo63eqw9k8z/PMA-program-rsm-te-2025.pdf?rlkey=a6hzq1vdynoi33r9mnw67qr1i&amp;dl=0" TargetMode="External"/><Relationship Id="rId31" Type="http://schemas.openxmlformats.org/officeDocument/2006/relationships/hyperlink" Target="https://www.dropbox.com/scl/fi/7ughzhgjv8xtjhcd26vnv/Strawberry-Web-Manual-PWA-2024-2025.pdf?rlkey=gweqyfh2ph33ik459dkc8h4v3&amp;dl=0" TargetMode="External"/><Relationship Id="rId44" Type="http://schemas.openxmlformats.org/officeDocument/2006/relationships/hyperlink" Target="https://www.branschkoll.se/1-000-besokare-pa-elmia-fortfarande-mojligt-att-se-besoka-massan-digitalt/?utm_source=Promotion&amp;utm_campaign=60ee678c93-EMAIL_CAMPAIGN_PROMO269_COPY_01&amp;utm_medium=email&amp;utm_term=0_6ccde0a030-60ee678c93-416356148" TargetMode="External"/><Relationship Id="rId52" Type="http://schemas.openxmlformats.org/officeDocument/2006/relationships/hyperlink" Target="https://www.branschkoll.se/anmalan-oppen-till-pmas-csrd-akademi/?utm_medium=email&amp;utm_source=Newsletter&amp;utm_campaign=%2523320%253A%2520CSR-chefens%2520b%C3%A4sta%2520tips%2520%257C%2520PMAs%2520kurs%2520f%C3%B6r%2520branschen%2520%257C%2520%C3%96ppnar%2520butik%2520i%2520Sthlm" TargetMode="External"/><Relationship Id="rId60" Type="http://schemas.openxmlformats.org/officeDocument/2006/relationships/hyperlink" Target="https://signprint.se/2024/01/26/pwa-samlar-branschen-inom-produktmedia/" TargetMode="External"/><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mailchi.mp/pwa.se/anml-dig-och-besk-oss-p-pwa-promotion-on-tour-13909018?e=62349536cd" TargetMode="External"/><Relationship Id="rId13" Type="http://schemas.openxmlformats.org/officeDocument/2006/relationships/image" Target="media/image4.jpeg"/><Relationship Id="rId18" Type="http://schemas.openxmlformats.org/officeDocument/2006/relationships/hyperlink" Target="https://www.elmia.se/nordic-profile-fair/for-utstallare/boka-yta/" TargetMode="External"/><Relationship Id="rId39" Type="http://schemas.openxmlformats.org/officeDocument/2006/relationships/hyperlink" Target="https://www.facebook.com/productmediaassoci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38</TotalTime>
  <Pages>15</Pages>
  <Words>4120</Words>
  <Characters>21838</Characters>
  <Application>Microsoft Office Word</Application>
  <DocSecurity>0</DocSecurity>
  <Lines>181</Lines>
  <Paragraphs>51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cp:lastModifiedBy>
  <cp:revision>47</cp:revision>
  <cp:lastPrinted>2021-03-29T13:07:00Z</cp:lastPrinted>
  <dcterms:created xsi:type="dcterms:W3CDTF">2025-06-05T06:47:00Z</dcterms:created>
  <dcterms:modified xsi:type="dcterms:W3CDTF">2025-06-05T07:52:00Z</dcterms:modified>
</cp:coreProperties>
</file>