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1A84" w14:textId="77777777" w:rsidR="0034673E" w:rsidRDefault="0034673E" w:rsidP="00353BD3">
      <w:pPr>
        <w:rPr>
          <w:noProof/>
        </w:rPr>
      </w:pPr>
    </w:p>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6942A265" w:rsidR="005B5D6E" w:rsidRPr="00AB68D7" w:rsidRDefault="00C479CE" w:rsidP="00A73221">
                  <w:pPr>
                    <w:pStyle w:val="Rubrik1"/>
                    <w:spacing w:before="0" w:beforeAutospacing="0" w:after="0" w:afterAutospacing="0" w:line="488" w:lineRule="atLeast"/>
                    <w:jc w:val="center"/>
                    <w:rPr>
                      <w:rFonts w:asciiTheme="minorHAnsi" w:hAnsiTheme="minorHAnsi" w:cstheme="minorHAnsi"/>
                      <w:color w:val="D3D3D3"/>
                      <w:sz w:val="36"/>
                      <w:szCs w:val="36"/>
                    </w:rPr>
                  </w:pPr>
                  <w:bookmarkStart w:id="0" w:name="_MailOriginal"/>
                  <w:r w:rsidRPr="00AB68D7">
                    <w:rPr>
                      <w:rFonts w:asciiTheme="minorHAnsi" w:hAnsiTheme="minorHAnsi" w:cstheme="minorHAnsi"/>
                      <w:color w:val="D3D3D3"/>
                      <w:sz w:val="36"/>
                      <w:szCs w:val="36"/>
                    </w:rPr>
                    <w:t>Medlemsinformation | PWA rapport #</w:t>
                  </w:r>
                  <w:r w:rsidR="00B57A8F">
                    <w:rPr>
                      <w:rFonts w:asciiTheme="minorHAnsi" w:hAnsiTheme="minorHAnsi" w:cstheme="minorHAnsi"/>
                      <w:color w:val="D3D3D3"/>
                      <w:sz w:val="36"/>
                      <w:szCs w:val="36"/>
                    </w:rPr>
                    <w:t>5</w:t>
                  </w:r>
                </w:p>
                <w:p w14:paraId="03D93F69" w14:textId="476D8555" w:rsidR="005B5D6E" w:rsidRPr="003A4552" w:rsidRDefault="009C230C" w:rsidP="00A73221">
                  <w:pPr>
                    <w:pStyle w:val="Rubrik1"/>
                    <w:spacing w:before="0" w:beforeAutospacing="0" w:after="0" w:afterAutospacing="0" w:line="488" w:lineRule="atLeast"/>
                    <w:jc w:val="center"/>
                    <w:rPr>
                      <w:rFonts w:asciiTheme="minorHAnsi" w:hAnsiTheme="minorHAnsi" w:cstheme="minorHAnsi"/>
                      <w:b w:val="0"/>
                      <w:bCs w:val="0"/>
                      <w:sz w:val="24"/>
                      <w:szCs w:val="24"/>
                    </w:rPr>
                  </w:pPr>
                  <w:r w:rsidRPr="003A4552">
                    <w:rPr>
                      <w:rFonts w:asciiTheme="minorHAnsi" w:hAnsiTheme="minorHAnsi" w:cstheme="minorHAnsi"/>
                      <w:b w:val="0"/>
                      <w:bCs w:val="0"/>
                      <w:sz w:val="24"/>
                      <w:szCs w:val="24"/>
                    </w:rPr>
                    <w:t xml:space="preserve">Utskick </w:t>
                  </w:r>
                  <w:r w:rsidR="00B57A8F">
                    <w:rPr>
                      <w:rFonts w:asciiTheme="minorHAnsi" w:hAnsiTheme="minorHAnsi" w:cstheme="minorHAnsi"/>
                      <w:b w:val="0"/>
                      <w:bCs w:val="0"/>
                      <w:sz w:val="24"/>
                      <w:szCs w:val="24"/>
                    </w:rPr>
                    <w:t>2 september</w:t>
                  </w:r>
                  <w:r w:rsidR="00500CE3">
                    <w:rPr>
                      <w:rFonts w:asciiTheme="minorHAnsi" w:hAnsiTheme="minorHAnsi" w:cstheme="minorHAnsi"/>
                      <w:b w:val="0"/>
                      <w:bCs w:val="0"/>
                      <w:sz w:val="24"/>
                      <w:szCs w:val="24"/>
                    </w:rPr>
                    <w:t xml:space="preserve"> </w:t>
                  </w:r>
                  <w:r w:rsidRPr="003A4552">
                    <w:rPr>
                      <w:rFonts w:asciiTheme="minorHAnsi" w:hAnsiTheme="minorHAnsi" w:cstheme="minorHAnsi"/>
                      <w:b w:val="0"/>
                      <w:bCs w:val="0"/>
                      <w:sz w:val="24"/>
                      <w:szCs w:val="24"/>
                    </w:rPr>
                    <w:t>20</w:t>
                  </w:r>
                  <w:r w:rsidR="005B5D6E" w:rsidRPr="003A4552">
                    <w:rPr>
                      <w:rFonts w:asciiTheme="minorHAnsi" w:hAnsiTheme="minorHAnsi" w:cstheme="minorHAnsi"/>
                      <w:b w:val="0"/>
                      <w:bCs w:val="0"/>
                      <w:sz w:val="24"/>
                      <w:szCs w:val="24"/>
                    </w:rPr>
                    <w:t>2</w:t>
                  </w:r>
                  <w:r w:rsidR="00DE3104">
                    <w:rPr>
                      <w:rFonts w:asciiTheme="minorHAnsi" w:hAnsiTheme="minorHAnsi" w:cstheme="minorHAnsi"/>
                      <w:b w:val="0"/>
                      <w:bCs w:val="0"/>
                      <w:sz w:val="24"/>
                      <w:szCs w:val="24"/>
                    </w:rPr>
                    <w:t>5</w:t>
                  </w:r>
                </w:p>
                <w:p w14:paraId="050A21E2" w14:textId="40625CD0" w:rsidR="00181062" w:rsidRPr="003A4552" w:rsidRDefault="00181062" w:rsidP="005B5D6E">
                  <w:pPr>
                    <w:pStyle w:val="Rubrik1"/>
                    <w:spacing w:before="0" w:beforeAutospacing="0" w:after="0" w:afterAutospacing="0" w:line="488" w:lineRule="atLeast"/>
                    <w:rPr>
                      <w:rFonts w:asciiTheme="minorHAnsi" w:hAnsiTheme="minorHAnsi" w:cstheme="minorHAnsi"/>
                      <w:b w:val="0"/>
                      <w:bCs w:val="0"/>
                      <w:color w:val="202020"/>
                      <w:sz w:val="24"/>
                      <w:szCs w:val="24"/>
                    </w:rPr>
                  </w:pP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p w14:paraId="55491013" w14:textId="607126BA" w:rsidR="00875326" w:rsidRPr="00EA1FD2" w:rsidRDefault="00EA1FD2" w:rsidP="00875326">
                  <w:pPr>
                    <w:rPr>
                      <w:rFonts w:asciiTheme="minorHAnsi" w:hAnsiTheme="minorHAnsi" w:cstheme="minorHAnsi"/>
                      <w:color w:val="000000"/>
                    </w:rPr>
                  </w:pPr>
                  <w:r w:rsidRPr="00EA1FD2">
                    <w:rPr>
                      <w:rFonts w:asciiTheme="minorHAnsi" w:hAnsiTheme="minorHAnsi" w:cstheme="minorHAnsi"/>
                      <w:color w:val="202020"/>
                    </w:rPr>
                    <w:t>Hej medlemmar,</w:t>
                  </w:r>
                  <w:r w:rsidRPr="00EA1FD2">
                    <w:rPr>
                      <w:rFonts w:asciiTheme="minorHAnsi" w:hAnsiTheme="minorHAnsi" w:cstheme="minorHAnsi"/>
                      <w:color w:val="202020"/>
                    </w:rPr>
                    <w:br/>
                    <w:t> </w:t>
                  </w:r>
                  <w:r w:rsidRPr="00EA1FD2">
                    <w:rPr>
                      <w:rFonts w:asciiTheme="minorHAnsi" w:hAnsiTheme="minorHAnsi" w:cstheme="minorHAnsi"/>
                      <w:color w:val="202020"/>
                    </w:rPr>
                    <w:br/>
                  </w:r>
                  <w:r w:rsidR="00050419" w:rsidRPr="00050419">
                    <w:rPr>
                      <w:rFonts w:asciiTheme="minorHAnsi" w:hAnsiTheme="minorHAnsi" w:cstheme="minorHAnsi"/>
                      <w:color w:val="202020"/>
                      <w:shd w:val="clear" w:color="auto" w:fill="FFFFFF"/>
                    </w:rPr>
                    <w:t>Här kommer årets femte medlemsinformation.</w:t>
                  </w:r>
                  <w:r w:rsidR="00050419" w:rsidRPr="00050419">
                    <w:rPr>
                      <w:rFonts w:asciiTheme="minorHAnsi" w:hAnsiTheme="minorHAnsi" w:cstheme="minorHAnsi"/>
                      <w:color w:val="000000"/>
                    </w:rPr>
                    <w:t> Vi har haft en intensiv och spännande start efter sommaren. PMA rapporterar från årsmötet, Nordic Profile Fair, bransch</w:t>
                  </w:r>
                  <w:r w:rsidR="00C32FD9">
                    <w:rPr>
                      <w:rFonts w:asciiTheme="minorHAnsi" w:hAnsiTheme="minorHAnsi" w:cstheme="minorHAnsi"/>
                      <w:color w:val="000000"/>
                    </w:rPr>
                    <w:t>-</w:t>
                  </w:r>
                  <w:r w:rsidR="00050419" w:rsidRPr="00050419">
                    <w:rPr>
                      <w:rFonts w:asciiTheme="minorHAnsi" w:hAnsiTheme="minorHAnsi" w:cstheme="minorHAnsi"/>
                      <w:color w:val="000000"/>
                    </w:rPr>
                    <w:t>festen på Twin City i Jönköping och Invigning/Öppet Hus hos Product Media House. Nytt event på House of People är under planering och det pågår en</w:t>
                  </w:r>
                  <w:r w:rsidR="00050419" w:rsidRPr="00050419">
                    <w:rPr>
                      <w:rStyle w:val="apple-converted-space"/>
                      <w:rFonts w:asciiTheme="minorHAnsi" w:hAnsiTheme="minorHAnsi" w:cstheme="minorHAnsi"/>
                      <w:color w:val="000000"/>
                    </w:rPr>
                    <w:t> </w:t>
                  </w:r>
                  <w:r w:rsidR="00050419" w:rsidRPr="00050419">
                    <w:rPr>
                      <w:rFonts w:asciiTheme="minorHAnsi" w:hAnsiTheme="minorHAnsi" w:cstheme="minorHAnsi"/>
                      <w:color w:val="000000"/>
                    </w:rPr>
                    <w:t>insamling för Reklamkakan med hjälp av IRM. Föreningen har fått en ny ordförande och den nya Styrelsen har haft sitt första möte. Läs mer nedan:</w:t>
                  </w:r>
                </w:p>
                <w:p w14:paraId="70DFA062" w14:textId="77777777" w:rsidR="00EA1FD2" w:rsidRDefault="00EA1FD2" w:rsidP="00875326">
                  <w:pPr>
                    <w:rPr>
                      <w:rFonts w:asciiTheme="minorHAnsi" w:hAnsiTheme="minorHAnsi" w:cstheme="minorHAnsi"/>
                      <w:vanish/>
                    </w:rPr>
                  </w:pPr>
                </w:p>
                <w:p w14:paraId="7C5117B5" w14:textId="77777777" w:rsidR="00B65DF4" w:rsidRDefault="00B65DF4" w:rsidP="00875326">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BA5FFD" w14:paraId="529F97D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BA5FFD" w14:paraId="79D67EAF" w14:textId="77777777">
                          <w:tc>
                            <w:tcPr>
                              <w:tcW w:w="0" w:type="auto"/>
                              <w:tcMar>
                                <w:top w:w="0" w:type="dxa"/>
                                <w:left w:w="270" w:type="dxa"/>
                                <w:bottom w:w="135" w:type="dxa"/>
                                <w:right w:w="270" w:type="dxa"/>
                              </w:tcMar>
                              <w:hideMark/>
                            </w:tcPr>
                            <w:p w14:paraId="30C2B110" w14:textId="77777777" w:rsidR="0019778E" w:rsidRDefault="00BA5FFD" w:rsidP="00F61309">
                              <w:pPr>
                                <w:spacing w:line="360" w:lineRule="atLeast"/>
                                <w:rPr>
                                  <w:rFonts w:asciiTheme="minorHAnsi" w:hAnsiTheme="minorHAnsi" w:cstheme="minorHAnsi"/>
                                  <w:color w:val="202020"/>
                                </w:rPr>
                              </w:pPr>
                              <w:r w:rsidRPr="007008F7">
                                <w:rPr>
                                  <w:rStyle w:val="Stark"/>
                                  <w:rFonts w:asciiTheme="minorHAnsi" w:hAnsiTheme="minorHAnsi" w:cstheme="minorHAnsi"/>
                                  <w:color w:val="202020"/>
                                  <w:sz w:val="28"/>
                                  <w:szCs w:val="28"/>
                                </w:rPr>
                                <w:t>Reklamkakan</w:t>
                              </w:r>
                              <w:r w:rsidRPr="00F61309">
                                <w:rPr>
                                  <w:rStyle w:val="Stark"/>
                                  <w:rFonts w:asciiTheme="minorHAnsi" w:hAnsiTheme="minorHAnsi" w:cstheme="minorHAnsi"/>
                                  <w:color w:val="202020"/>
                                </w:rPr>
                                <w:t> </w:t>
                              </w:r>
                              <w:r w:rsidRPr="00F61309">
                                <w:rPr>
                                  <w:rFonts w:asciiTheme="minorHAnsi" w:hAnsiTheme="minorHAnsi" w:cstheme="minorHAnsi"/>
                                  <w:color w:val="202020"/>
                                </w:rPr>
                                <w:br/>
                              </w:r>
                              <w:r w:rsidRPr="0019778E">
                                <w:rPr>
                                  <w:rFonts w:asciiTheme="minorHAnsi" w:hAnsiTheme="minorHAnsi" w:cstheme="minorHAnsi"/>
                                  <w:color w:val="202020"/>
                                </w:rPr>
                                <w:t>Enligt information på årsmötet har PMA tecknat nytt medlemskap hos IRM (Institutet för reklam-och mediestatistik) som hjälper oss att ta fram under</w:t>
                              </w:r>
                              <w:r w:rsidR="0019778E">
                                <w:rPr>
                                  <w:rFonts w:asciiTheme="minorHAnsi" w:hAnsiTheme="minorHAnsi" w:cstheme="minorHAnsi"/>
                                  <w:color w:val="202020"/>
                                </w:rPr>
                                <w:t>-</w:t>
                              </w:r>
                              <w:r w:rsidRPr="0019778E">
                                <w:rPr>
                                  <w:rFonts w:asciiTheme="minorHAnsi" w:hAnsiTheme="minorHAnsi" w:cstheme="minorHAnsi"/>
                                  <w:color w:val="202020"/>
                                </w:rPr>
                                <w:t>sökningen ”Reklamkakan”. Den 11 augusti skickade IRM-Media ut enkät för 2024 inklusive en prognosfråga för 2025 till er medlemmar. Om någon missat kan ni fortfarande lämna uppgifter t o m </w:t>
                              </w:r>
                              <w:r w:rsidRPr="0019778E">
                                <w:rPr>
                                  <w:rStyle w:val="Stark"/>
                                  <w:rFonts w:asciiTheme="minorHAnsi" w:hAnsiTheme="minorHAnsi" w:cstheme="minorHAnsi"/>
                                  <w:color w:val="202020"/>
                                </w:rPr>
                                <w:t>deadline den 5 september</w:t>
                              </w:r>
                              <w:r w:rsidRPr="0019778E">
                                <w:rPr>
                                  <w:rFonts w:asciiTheme="minorHAnsi" w:hAnsiTheme="minorHAnsi" w:cstheme="minorHAnsi"/>
                                  <w:color w:val="202020"/>
                                </w:rPr>
                                <w:t>! PMA kommer få ett resultat i slutet av september som vi sen redovisar till er förslagsvis under höstens medlemsmöte (styrelsen återkommer med datum) och därefter på</w:t>
                              </w:r>
                            </w:p>
                            <w:p w14:paraId="1EEF6F36" w14:textId="77777777" w:rsidR="001F5A59" w:rsidRDefault="00BA5FFD" w:rsidP="00F61309">
                              <w:pPr>
                                <w:spacing w:line="360" w:lineRule="atLeast"/>
                                <w:rPr>
                                  <w:rFonts w:asciiTheme="minorHAnsi" w:hAnsiTheme="minorHAnsi" w:cstheme="minorHAnsi"/>
                                  <w:color w:val="202020"/>
                                </w:rPr>
                              </w:pPr>
                              <w:r w:rsidRPr="0019778E">
                                <w:rPr>
                                  <w:rFonts w:asciiTheme="minorHAnsi" w:hAnsiTheme="minorHAnsi" w:cstheme="minorHAnsi"/>
                                  <w:color w:val="202020"/>
                                </w:rPr>
                                <w:t> </w:t>
                              </w:r>
                              <w:hyperlink r:id="rId7" w:tooltip="https://www.productmediaassociation.com/" w:history="1">
                                <w:r w:rsidRPr="0019778E">
                                  <w:rPr>
                                    <w:rStyle w:val="Hyperlnk"/>
                                    <w:rFonts w:asciiTheme="minorHAnsi" w:hAnsiTheme="minorHAnsi" w:cstheme="minorHAnsi"/>
                                    <w:color w:val="007C89"/>
                                  </w:rPr>
                                  <w:t>PMA webbplats</w:t>
                                </w:r>
                              </w:hyperlink>
                              <w:r w:rsidRPr="0019778E">
                                <w:rPr>
                                  <w:rFonts w:asciiTheme="minorHAnsi" w:hAnsiTheme="minorHAnsi" w:cstheme="minorHAnsi"/>
                                  <w:color w:val="202020"/>
                                </w:rPr>
                                <w:t> under vår interna medlemszon. Tack för ert deltagande!</w:t>
                              </w:r>
                            </w:p>
                            <w:p w14:paraId="6B014A3D" w14:textId="77777777" w:rsidR="001F5A59" w:rsidRDefault="001F5A59" w:rsidP="00F61309">
                              <w:pPr>
                                <w:spacing w:line="360" w:lineRule="atLeast"/>
                                <w:rPr>
                                  <w:rFonts w:asciiTheme="minorHAnsi" w:hAnsiTheme="minorHAnsi" w:cstheme="minorHAnsi"/>
                                  <w:color w:val="202020"/>
                                </w:rPr>
                              </w:pPr>
                            </w:p>
                            <w:p w14:paraId="0AFADE55" w14:textId="77777777" w:rsidR="004654F9" w:rsidRDefault="004654F9" w:rsidP="00F61309">
                              <w:pPr>
                                <w:spacing w:line="360" w:lineRule="atLeast"/>
                                <w:rPr>
                                  <w:rFonts w:asciiTheme="minorHAnsi" w:hAnsiTheme="minorHAnsi" w:cstheme="minorHAnsi"/>
                                  <w:color w:val="202020"/>
                                </w:rPr>
                              </w:pPr>
                            </w:p>
                            <w:p w14:paraId="33BEF13C" w14:textId="77777777" w:rsidR="004654F9" w:rsidRDefault="004654F9" w:rsidP="00F61309">
                              <w:pPr>
                                <w:spacing w:line="360" w:lineRule="atLeast"/>
                                <w:rPr>
                                  <w:rFonts w:asciiTheme="minorHAnsi" w:hAnsiTheme="minorHAnsi" w:cstheme="minorHAnsi"/>
                                  <w:color w:val="202020"/>
                                </w:rPr>
                              </w:pPr>
                            </w:p>
                            <w:p w14:paraId="1309CBA7" w14:textId="651AFDE2" w:rsidR="00BA5FFD" w:rsidRPr="00F61309" w:rsidRDefault="001F5A59" w:rsidP="00F61309">
                              <w:pPr>
                                <w:spacing w:line="360" w:lineRule="atLeast"/>
                                <w:rPr>
                                  <w:rFonts w:asciiTheme="minorHAnsi" w:hAnsiTheme="minorHAnsi" w:cstheme="minorHAnsi"/>
                                  <w:color w:val="202020"/>
                                </w:rPr>
                              </w:pPr>
                              <w:r>
                                <w:rPr>
                                  <w:rFonts w:asciiTheme="minorHAnsi" w:hAnsiTheme="minorHAnsi" w:cstheme="minorHAnsi"/>
                                  <w:noProof/>
                                  <w:color w:val="202020"/>
                                </w:rPr>
                                <w:drawing>
                                  <wp:inline distT="0" distB="0" distL="0" distR="0" wp14:anchorId="578AB625" wp14:editId="121FB10A">
                                    <wp:extent cx="4991100" cy="1033989"/>
                                    <wp:effectExtent l="0" t="0" r="0" b="0"/>
                                    <wp:docPr id="1391892142" name="Bildobjekt 12" descr="En bild som visar Teckensnitt, Grafik, skärmbild, text&#10;&#10;AI-genererat innehåll kan vara felaktig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92142" name="Bildobjekt 12" descr="En bild som visar Teckensnitt, Grafik, skärmbild, text&#10;&#10;AI-genererat innehåll kan vara felaktigt.">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3837" cy="1078061"/>
                                            </a:xfrm>
                                            <a:prstGeom prst="rect">
                                              <a:avLst/>
                                            </a:prstGeom>
                                          </pic:spPr>
                                        </pic:pic>
                                      </a:graphicData>
                                    </a:graphic>
                                  </wp:inline>
                                </w:drawing>
                              </w:r>
                              <w:r w:rsidR="00BA5FFD" w:rsidRPr="00F61309">
                                <w:rPr>
                                  <w:rFonts w:asciiTheme="minorHAnsi" w:hAnsiTheme="minorHAnsi" w:cstheme="minorHAnsi"/>
                                  <w:color w:val="202020"/>
                                </w:rPr>
                                <w:br/>
                                <w:t> </w:t>
                              </w:r>
                            </w:p>
                          </w:tc>
                        </w:tr>
                      </w:tbl>
                      <w:p w14:paraId="34C7088B" w14:textId="77777777" w:rsidR="00BA5FFD" w:rsidRDefault="00BA5FFD" w:rsidP="00BA5FFD">
                        <w:pPr>
                          <w:rPr>
                            <w:rFonts w:ascii="Aptos" w:hAnsi="Aptos"/>
                            <w:color w:val="212121"/>
                          </w:rPr>
                        </w:pPr>
                      </w:p>
                    </w:tc>
                  </w:tr>
                  <w:tr w:rsidR="00BA5FFD" w14:paraId="2EBC63C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5FFD" w14:paraId="554AAF60" w14:textId="77777777">
                          <w:tc>
                            <w:tcPr>
                              <w:tcW w:w="0" w:type="auto"/>
                              <w:tcMar>
                                <w:top w:w="0" w:type="dxa"/>
                                <w:left w:w="135" w:type="dxa"/>
                                <w:bottom w:w="0" w:type="dxa"/>
                                <w:right w:w="135" w:type="dxa"/>
                              </w:tcMar>
                              <w:hideMark/>
                            </w:tcPr>
                            <w:p w14:paraId="664A8E87" w14:textId="754FB692" w:rsidR="00BA5FFD" w:rsidRDefault="00BA5FFD" w:rsidP="00BA5FFD">
                              <w:pPr>
                                <w:jc w:val="center"/>
                              </w:pPr>
                              <w:r>
                                <w:lastRenderedPageBreak/>
                                <w:fldChar w:fldCharType="begin"/>
                              </w:r>
                              <w:r>
                                <w:instrText xml:space="preserve"> INCLUDEPICTURE "/Users/mariaolsson/Library/Group Containers/UBF8T346G9.ms/WebArchiveCopyPasteTempFiles/com.microsoft.Word/7081daed-59df-f530-1309-cf1908eec61f.jpg" \* MERGEFORMATINET </w:instrText>
                              </w:r>
                              <w:r>
                                <w:fldChar w:fldCharType="separate"/>
                              </w:r>
                              <w:r>
                                <w:rPr>
                                  <w:noProof/>
                                </w:rPr>
                                <w:drawing>
                                  <wp:inline distT="0" distB="0" distL="0" distR="0" wp14:anchorId="73E1986E" wp14:editId="3DDC2644">
                                    <wp:extent cx="5118100" cy="5118100"/>
                                    <wp:effectExtent l="0" t="0" r="0" b="0"/>
                                    <wp:docPr id="76534385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0" cy="5118100"/>
                                            </a:xfrm>
                                            <a:prstGeom prst="rect">
                                              <a:avLst/>
                                            </a:prstGeom>
                                            <a:noFill/>
                                            <a:ln>
                                              <a:noFill/>
                                            </a:ln>
                                          </pic:spPr>
                                        </pic:pic>
                                      </a:graphicData>
                                    </a:graphic>
                                  </wp:inline>
                                </w:drawing>
                              </w:r>
                              <w:r>
                                <w:fldChar w:fldCharType="end"/>
                              </w:r>
                            </w:p>
                          </w:tc>
                        </w:tr>
                      </w:tbl>
                      <w:p w14:paraId="2D36EA04" w14:textId="77777777" w:rsidR="00BA5FFD" w:rsidRDefault="00BA5FFD" w:rsidP="00BA5FFD">
                        <w:pPr>
                          <w:rPr>
                            <w:rFonts w:ascii="Aptos" w:hAnsi="Aptos"/>
                            <w:color w:val="212121"/>
                          </w:rPr>
                        </w:pPr>
                      </w:p>
                    </w:tc>
                  </w:tr>
                </w:tbl>
                <w:p w14:paraId="0C4BEE2F" w14:textId="77777777" w:rsidR="00BA5FFD" w:rsidRDefault="00BA5FFD" w:rsidP="00BA5FFD">
                  <w:pPr>
                    <w:rPr>
                      <w:vanish/>
                    </w:rPr>
                  </w:pPr>
                </w:p>
                <w:tbl>
                  <w:tblPr>
                    <w:tblW w:w="5000" w:type="pct"/>
                    <w:tblCellMar>
                      <w:left w:w="0" w:type="dxa"/>
                      <w:right w:w="0" w:type="dxa"/>
                    </w:tblCellMar>
                    <w:tblLook w:val="04A0" w:firstRow="1" w:lastRow="0" w:firstColumn="1" w:lastColumn="0" w:noHBand="0" w:noVBand="1"/>
                  </w:tblPr>
                  <w:tblGrid>
                    <w:gridCol w:w="8530"/>
                  </w:tblGrid>
                  <w:tr w:rsidR="00BA5FFD" w14:paraId="1E78775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BA5FFD" w14:paraId="288DCE9F" w14:textId="77777777">
                          <w:tc>
                            <w:tcPr>
                              <w:tcW w:w="0" w:type="auto"/>
                              <w:tcMar>
                                <w:top w:w="0" w:type="dxa"/>
                                <w:left w:w="270" w:type="dxa"/>
                                <w:bottom w:w="135" w:type="dxa"/>
                                <w:right w:w="270" w:type="dxa"/>
                              </w:tcMar>
                              <w:hideMark/>
                            </w:tcPr>
                            <w:p w14:paraId="2CEC5463" w14:textId="77777777" w:rsidR="00B85852" w:rsidRDefault="00BA5FFD" w:rsidP="00BA5FFD">
                              <w:pPr>
                                <w:spacing w:line="360" w:lineRule="atLeast"/>
                                <w:rPr>
                                  <w:rFonts w:asciiTheme="minorHAnsi" w:hAnsiTheme="minorHAnsi" w:cstheme="minorHAnsi"/>
                                  <w:color w:val="202020"/>
                                </w:rPr>
                              </w:pPr>
                              <w:r w:rsidRPr="007E4ADF">
                                <w:rPr>
                                  <w:rStyle w:val="Stark"/>
                                  <w:rFonts w:asciiTheme="minorHAnsi" w:hAnsiTheme="minorHAnsi" w:cstheme="minorHAnsi"/>
                                  <w:color w:val="202020"/>
                                  <w:sz w:val="28"/>
                                  <w:szCs w:val="28"/>
                                </w:rPr>
                                <w:t>Rapport från årsmötet &amp; ny PMA styrelse</w:t>
                              </w:r>
                              <w:r w:rsidRPr="005825D4">
                                <w:rPr>
                                  <w:rFonts w:asciiTheme="minorHAnsi" w:hAnsiTheme="minorHAnsi" w:cstheme="minorHAnsi"/>
                                  <w:color w:val="202020"/>
                                </w:rPr>
                                <w:br/>
                                <w:t>Efter gemensam lunch på Hjortviken Country Club delades medlemmarna upp i 5 grupper för att delta i en Backyard Bliss och utforska omgivningarna i Hindås. Grupp 1 Röda Tråden samarbetade grymt bra och gick ut som segrare. Många provade på yoga för första gången tillsammans med Lina på YogabyLink, andra spelade paddel eller njöt av gott häng vid poolen.</w:t>
                              </w:r>
                              <w:r w:rsidRPr="005825D4">
                                <w:rPr>
                                  <w:rFonts w:asciiTheme="minorHAnsi" w:hAnsiTheme="minorHAnsi" w:cstheme="minorHAnsi"/>
                                  <w:color w:val="202020"/>
                                </w:rPr>
                                <w:br/>
                              </w:r>
                              <w:r w:rsidRPr="005825D4">
                                <w:rPr>
                                  <w:rFonts w:asciiTheme="minorHAnsi" w:hAnsiTheme="minorHAnsi" w:cstheme="minorHAnsi"/>
                                  <w:color w:val="202020"/>
                                </w:rPr>
                                <w:br/>
                                <w:t>På årsmötets andra dag den 25 juni avtackades Roger Nilsson efter 13 år som ordförande och stämman beslutade att vice ordförande Håkan Pettersson tar över rollen. Under stämman avtackades även styrelseledamöter Johan Strand (Fruit) och Lars Rubensson (Prident).</w:t>
                              </w:r>
                              <w:r w:rsidRPr="005825D4">
                                <w:rPr>
                                  <w:rFonts w:asciiTheme="minorHAnsi" w:hAnsiTheme="minorHAnsi" w:cstheme="minorHAnsi"/>
                                  <w:color w:val="202020"/>
                                </w:rPr>
                                <w:br/>
                              </w:r>
                              <w:r w:rsidRPr="005825D4">
                                <w:rPr>
                                  <w:rFonts w:asciiTheme="minorHAnsi" w:hAnsiTheme="minorHAnsi" w:cstheme="minorHAnsi"/>
                                  <w:color w:val="202020"/>
                                </w:rPr>
                                <w:br/>
                                <w:t xml:space="preserve">Nya styrelsen består av ordförande Håkan Pettersson, styrelseledamöter Oskar Dahlin (Vinga), Cecilia Dellham (Exakt Sthlm), Christopher Krutrök (Creon Promotion), Pelle Lundström (Solo Midocean), Robert Lindström (tidigare </w:t>
                              </w:r>
                              <w:r w:rsidRPr="005825D4">
                                <w:rPr>
                                  <w:rFonts w:asciiTheme="minorHAnsi" w:hAnsiTheme="minorHAnsi" w:cstheme="minorHAnsi"/>
                                  <w:color w:val="202020"/>
                                </w:rPr>
                                <w:lastRenderedPageBreak/>
                                <w:t>Company Line), Frida Pedersen (House of Regalo), styrelsesuppleant Marika Dahlén. Protokoll skickades ut 27 juni från Maria på PMA men bifogas även nedan.</w:t>
                              </w:r>
                              <w:r w:rsidRPr="005825D4">
                                <w:rPr>
                                  <w:rFonts w:asciiTheme="minorHAnsi" w:hAnsiTheme="minorHAnsi" w:cstheme="minorHAnsi"/>
                                  <w:color w:val="202020"/>
                                </w:rPr>
                                <w:br/>
                              </w:r>
                              <w:r w:rsidRPr="005825D4">
                                <w:rPr>
                                  <w:rFonts w:asciiTheme="minorHAnsi" w:hAnsiTheme="minorHAnsi" w:cstheme="minorHAnsi"/>
                                  <w:color w:val="202020"/>
                                </w:rPr>
                                <w:br/>
                                <w:t>Första styrelsemötet hölls den 15 augusti. Fokus framåt kommer ligga på medlemsrekryteringen och att höja gränsen för skattefria gåvor.</w:t>
                              </w:r>
                              <w:r w:rsidR="00C65556">
                                <w:rPr>
                                  <w:rFonts w:asciiTheme="minorHAnsi" w:hAnsiTheme="minorHAnsi" w:cstheme="minorHAnsi"/>
                                  <w:color w:val="202020"/>
                                </w:rPr>
                                <w:t xml:space="preserve"> Läs </w:t>
                              </w:r>
                              <w:r w:rsidR="00B85852">
                                <w:rPr>
                                  <w:rFonts w:asciiTheme="minorHAnsi" w:hAnsiTheme="minorHAnsi" w:cstheme="minorHAnsi"/>
                                  <w:color w:val="202020"/>
                                </w:rPr>
                                <w:t xml:space="preserve">intervju </w:t>
                              </w:r>
                            </w:p>
                            <w:p w14:paraId="57FD3958" w14:textId="4D8AAE34" w:rsidR="00BA5FFD" w:rsidRPr="005825D4" w:rsidRDefault="00B85852" w:rsidP="00BA5FFD">
                              <w:pPr>
                                <w:spacing w:line="360" w:lineRule="atLeast"/>
                                <w:rPr>
                                  <w:rFonts w:asciiTheme="minorHAnsi" w:hAnsiTheme="minorHAnsi" w:cstheme="minorHAnsi"/>
                                  <w:color w:val="202020"/>
                                </w:rPr>
                              </w:pPr>
                              <w:r>
                                <w:rPr>
                                  <w:rFonts w:asciiTheme="minorHAnsi" w:hAnsiTheme="minorHAnsi" w:cstheme="minorHAnsi"/>
                                  <w:color w:val="202020"/>
                                </w:rPr>
                                <w:t>med Håkan Pettersson från Branschkoll här</w:t>
                              </w:r>
                              <w:r w:rsidR="00BA5FFD" w:rsidRPr="005825D4">
                                <w:rPr>
                                  <w:rFonts w:asciiTheme="minorHAnsi" w:hAnsiTheme="minorHAnsi" w:cstheme="minorHAnsi"/>
                                  <w:color w:val="202020"/>
                                </w:rPr>
                                <w:br/>
                                <w:t> </w:t>
                              </w:r>
                            </w:p>
                          </w:tc>
                        </w:tr>
                      </w:tbl>
                      <w:p w14:paraId="633C6195" w14:textId="77777777" w:rsidR="00BA5FFD" w:rsidRDefault="00BA5FFD" w:rsidP="00BA5FFD">
                        <w:pPr>
                          <w:rPr>
                            <w:rFonts w:ascii="Aptos" w:hAnsi="Aptos"/>
                            <w:color w:val="212121"/>
                          </w:rPr>
                        </w:pPr>
                      </w:p>
                    </w:tc>
                  </w:tr>
                </w:tbl>
                <w:tbl>
                  <w:tblPr>
                    <w:tblStyle w:val="Tabellrutnt"/>
                    <w:tblW w:w="0" w:type="auto"/>
                    <w:tblLook w:val="04A0" w:firstRow="1" w:lastRow="0" w:firstColumn="1" w:lastColumn="0" w:noHBand="0" w:noVBand="1"/>
                  </w:tblPr>
                  <w:tblGrid>
                    <w:gridCol w:w="4067"/>
                    <w:gridCol w:w="3969"/>
                  </w:tblGrid>
                  <w:tr w:rsidR="00D269C4" w:rsidRPr="002D1CDB" w14:paraId="425A29A2" w14:textId="77777777" w:rsidTr="005919BB">
                    <w:tc>
                      <w:tcPr>
                        <w:tcW w:w="4067" w:type="dxa"/>
                      </w:tcPr>
                      <w:p w14:paraId="55E5EC33" w14:textId="77777777" w:rsidR="00D269C4" w:rsidRPr="002D1CDB" w:rsidRDefault="00D269C4" w:rsidP="00D269C4">
                        <w:pPr>
                          <w:rPr>
                            <w:rFonts w:asciiTheme="minorHAnsi" w:hAnsiTheme="minorHAnsi" w:cstheme="minorHAnsi"/>
                            <w:color w:val="212121"/>
                          </w:rPr>
                        </w:pPr>
                      </w:p>
                      <w:p w14:paraId="70A350D8" w14:textId="2C3A2F8C" w:rsidR="00D269C4" w:rsidRPr="002D1CDB" w:rsidRDefault="00D269C4" w:rsidP="00D269C4">
                        <w:pPr>
                          <w:rPr>
                            <w:rFonts w:asciiTheme="minorHAnsi" w:hAnsiTheme="minorHAnsi" w:cstheme="minorHAnsi"/>
                            <w:color w:val="212121"/>
                          </w:rPr>
                        </w:pPr>
                        <w:r w:rsidRPr="002D1CDB">
                          <w:rPr>
                            <w:rFonts w:asciiTheme="minorHAnsi" w:hAnsiTheme="minorHAnsi" w:cstheme="minorHAnsi"/>
                            <w:color w:val="212121"/>
                          </w:rPr>
                          <w:t xml:space="preserve">       </w:t>
                        </w:r>
                        <w:r>
                          <w:fldChar w:fldCharType="begin"/>
                        </w:r>
                        <w:r>
                          <w:instrText xml:space="preserve"> INCLUDEPICTURE "/Users/mariaolsson/Library/Group Containers/UBF8T346G9.ms/WebArchiveCopyPasteTempFiles/com.microsoft.Word/21dc4565-5dbf-ccfb-9a2f-c4717aada7a6.jpg" \* MERGEFORMATINET </w:instrText>
                        </w:r>
                        <w:r>
                          <w:fldChar w:fldCharType="separate"/>
                        </w:r>
                        <w:r>
                          <w:rPr>
                            <w:noProof/>
                          </w:rPr>
                          <w:drawing>
                            <wp:inline distT="0" distB="0" distL="0" distR="0" wp14:anchorId="4F3ED604" wp14:editId="67988E2E">
                              <wp:extent cx="1866900" cy="1866900"/>
                              <wp:effectExtent l="0" t="0" r="0" b="0"/>
                              <wp:docPr id="64606643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fldChar w:fldCharType="end"/>
                        </w:r>
                      </w:p>
                      <w:p w14:paraId="44615306" w14:textId="77777777" w:rsidR="00D269C4" w:rsidRPr="002D1CDB" w:rsidRDefault="00D269C4" w:rsidP="00D269C4">
                        <w:pPr>
                          <w:rPr>
                            <w:rFonts w:asciiTheme="minorHAnsi" w:hAnsiTheme="minorHAnsi" w:cstheme="minorHAnsi"/>
                            <w:color w:val="212121"/>
                          </w:rPr>
                        </w:pPr>
                      </w:p>
                    </w:tc>
                    <w:tc>
                      <w:tcPr>
                        <w:tcW w:w="3969" w:type="dxa"/>
                      </w:tcPr>
                      <w:p w14:paraId="64BADDE0" w14:textId="77777777" w:rsidR="00D269C4" w:rsidRPr="002D1CDB" w:rsidRDefault="00D269C4" w:rsidP="00D269C4">
                        <w:pPr>
                          <w:rPr>
                            <w:rFonts w:asciiTheme="minorHAnsi" w:hAnsiTheme="minorHAnsi" w:cstheme="minorHAnsi"/>
                            <w:color w:val="212121"/>
                          </w:rPr>
                        </w:pPr>
                      </w:p>
                      <w:p w14:paraId="6FDECC43" w14:textId="007D725A" w:rsidR="00D269C4" w:rsidRPr="00D269C4" w:rsidRDefault="00D269C4" w:rsidP="00D269C4">
                        <w:pPr>
                          <w:rPr>
                            <w:rFonts w:asciiTheme="minorHAnsi" w:hAnsiTheme="minorHAnsi" w:cstheme="minorHAnsi"/>
                            <w:color w:val="212121"/>
                          </w:rPr>
                        </w:pPr>
                        <w:r w:rsidRPr="002D1CDB">
                          <w:rPr>
                            <w:rFonts w:asciiTheme="minorHAnsi" w:hAnsiTheme="minorHAnsi" w:cstheme="minorHAnsi"/>
                            <w:color w:val="212121"/>
                          </w:rPr>
                          <w:br/>
                        </w:r>
                        <w:r w:rsidRPr="002D1CDB">
                          <w:rPr>
                            <w:rFonts w:asciiTheme="minorHAnsi" w:hAnsiTheme="minorHAnsi" w:cstheme="minorHAnsi"/>
                            <w:color w:val="212121"/>
                          </w:rPr>
                          <w:br/>
                        </w:r>
                        <w:r w:rsidRPr="00D269C4">
                          <w:rPr>
                            <w:rStyle w:val="Stark"/>
                            <w:rFonts w:asciiTheme="minorHAnsi" w:hAnsiTheme="minorHAnsi" w:cstheme="minorHAnsi"/>
                            <w:color w:val="202020"/>
                          </w:rPr>
                          <w:t>Håkan Pettersson</w:t>
                        </w:r>
                        <w:r w:rsidRPr="00D269C4">
                          <w:rPr>
                            <w:rFonts w:asciiTheme="minorHAnsi" w:hAnsiTheme="minorHAnsi" w:cstheme="minorHAnsi"/>
                            <w:color w:val="202020"/>
                          </w:rPr>
                          <w:br/>
                          <w:t>Ordförande</w:t>
                        </w:r>
                        <w:r w:rsidRPr="00D269C4">
                          <w:rPr>
                            <w:rFonts w:asciiTheme="minorHAnsi" w:hAnsiTheme="minorHAnsi" w:cstheme="minorHAnsi"/>
                            <w:color w:val="212121"/>
                          </w:rPr>
                          <w:br/>
                        </w:r>
                        <w:r w:rsidRPr="00D269C4">
                          <w:rPr>
                            <w:rFonts w:asciiTheme="minorHAnsi" w:hAnsiTheme="minorHAnsi" w:cstheme="minorHAnsi"/>
                            <w:color w:val="212121"/>
                          </w:rPr>
                          <w:br/>
                        </w:r>
                        <w:hyperlink r:id="rId12" w:tgtFrame="_blank" w:tooltip="mailto:hakan@productmediaassociation.com" w:history="1">
                          <w:r w:rsidRPr="00D269C4">
                            <w:rPr>
                              <w:rStyle w:val="Hyperlnk"/>
                              <w:rFonts w:asciiTheme="minorHAnsi" w:hAnsiTheme="minorHAnsi" w:cstheme="minorHAnsi"/>
                              <w:color w:val="007C89"/>
                            </w:rPr>
                            <w:t>hakan@productmediaassociation.com</w:t>
                          </w:r>
                        </w:hyperlink>
                        <w:r w:rsidRPr="00D269C4">
                          <w:rPr>
                            <w:rFonts w:asciiTheme="minorHAnsi" w:hAnsiTheme="minorHAnsi" w:cstheme="minorHAnsi"/>
                            <w:color w:val="202020"/>
                          </w:rPr>
                          <w:br/>
                        </w:r>
                        <w:hyperlink r:id="rId13" w:history="1">
                          <w:r w:rsidRPr="00D269C4">
                            <w:rPr>
                              <w:rStyle w:val="Hyperlnk"/>
                              <w:rFonts w:asciiTheme="minorHAnsi" w:hAnsiTheme="minorHAnsi" w:cstheme="minorHAnsi"/>
                              <w:color w:val="007C89"/>
                            </w:rPr>
                            <w:t>+46 70 837 46 15</w:t>
                          </w:r>
                        </w:hyperlink>
                      </w:p>
                      <w:p w14:paraId="514F2A23" w14:textId="77777777" w:rsidR="00D269C4" w:rsidRPr="002D1CDB" w:rsidRDefault="00D269C4" w:rsidP="00D269C4">
                        <w:pPr>
                          <w:rPr>
                            <w:rStyle w:val="Stark"/>
                            <w:rFonts w:asciiTheme="minorHAnsi" w:hAnsiTheme="minorHAnsi" w:cstheme="minorHAnsi"/>
                            <w:color w:val="202020"/>
                          </w:rPr>
                        </w:pPr>
                      </w:p>
                      <w:p w14:paraId="65106E09" w14:textId="77777777" w:rsidR="00D269C4" w:rsidRPr="002D1CDB" w:rsidRDefault="00D269C4" w:rsidP="00D269C4">
                        <w:pPr>
                          <w:rPr>
                            <w:rFonts w:asciiTheme="minorHAnsi" w:hAnsiTheme="minorHAnsi" w:cstheme="minorHAnsi"/>
                            <w:color w:val="212121"/>
                          </w:rPr>
                        </w:pPr>
                      </w:p>
                    </w:tc>
                  </w:tr>
                </w:tbl>
                <w:p w14:paraId="2C55949B" w14:textId="77777777" w:rsidR="00D269C4" w:rsidRDefault="00D269C4" w:rsidP="00BA5FFD">
                  <w:pPr>
                    <w:rPr>
                      <w:vanish/>
                    </w:rPr>
                  </w:pPr>
                </w:p>
                <w:p w14:paraId="7D04ABB0" w14:textId="77777777" w:rsidR="00BA5FFD" w:rsidRDefault="00BA5FFD" w:rsidP="00BA5FFD">
                  <w:pPr>
                    <w:rPr>
                      <w:vanish/>
                    </w:rPr>
                  </w:pPr>
                </w:p>
                <w:tbl>
                  <w:tblPr>
                    <w:tblW w:w="5000" w:type="pct"/>
                    <w:tblCellMar>
                      <w:left w:w="0" w:type="dxa"/>
                      <w:right w:w="0" w:type="dxa"/>
                    </w:tblCellMar>
                    <w:tblLook w:val="04A0" w:firstRow="1" w:lastRow="0" w:firstColumn="1" w:lastColumn="0" w:noHBand="0" w:noVBand="1"/>
                  </w:tblPr>
                  <w:tblGrid>
                    <w:gridCol w:w="8530"/>
                  </w:tblGrid>
                  <w:tr w:rsidR="00BA5FFD" w14:paraId="25F4479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BA5FFD" w14:paraId="7D58FE8D" w14:textId="77777777">
                          <w:trPr>
                            <w:tblCellSpacing w:w="0" w:type="dxa"/>
                          </w:trPr>
                          <w:tc>
                            <w:tcPr>
                              <w:tcW w:w="0" w:type="auto"/>
                              <w:shd w:val="clear" w:color="auto" w:fill="222222"/>
                              <w:tcMar>
                                <w:top w:w="270" w:type="dxa"/>
                                <w:left w:w="270" w:type="dxa"/>
                                <w:bottom w:w="270" w:type="dxa"/>
                                <w:right w:w="270" w:type="dxa"/>
                              </w:tcMar>
                              <w:vAlign w:val="center"/>
                              <w:hideMark/>
                            </w:tcPr>
                            <w:p w14:paraId="373B69DC" w14:textId="77777777" w:rsidR="00BA5FFD" w:rsidRPr="0072758C" w:rsidRDefault="00BA5FFD" w:rsidP="00BA5FFD">
                              <w:pPr>
                                <w:jc w:val="center"/>
                                <w:rPr>
                                  <w:rFonts w:asciiTheme="minorHAnsi" w:hAnsiTheme="minorHAnsi" w:cstheme="minorHAnsi"/>
                                  <w:sz w:val="36"/>
                                  <w:szCs w:val="36"/>
                                </w:rPr>
                              </w:pPr>
                              <w:hyperlink r:id="rId14" w:tgtFrame="_blank" w:tooltip="https://www.dropbox.com/scl/fi/j3yodnv4ialiddkbzujaz/Protokoll_PWA_-rsm-te_2025-3_signerat.pdf?rlkey=dohv821jzmysy2c2urdcw0cz4&amp;dl=0" w:history="1">
                                <w:r w:rsidRPr="0072758C">
                                  <w:rPr>
                                    <w:rStyle w:val="Hyperlnk"/>
                                    <w:rFonts w:asciiTheme="minorHAnsi" w:hAnsiTheme="minorHAnsi" w:cstheme="minorHAnsi"/>
                                    <w:b/>
                                    <w:bCs/>
                                    <w:color w:val="FFFFFF"/>
                                    <w:sz w:val="36"/>
                                    <w:szCs w:val="36"/>
                                  </w:rPr>
                                  <w:t>PROTOKOLL från årsmötet</w:t>
                                </w:r>
                              </w:hyperlink>
                            </w:p>
                          </w:tc>
                        </w:tr>
                      </w:tbl>
                      <w:p w14:paraId="5A2A5B0F" w14:textId="77777777" w:rsidR="00BA5FFD" w:rsidRDefault="00BA5FFD" w:rsidP="00BA5FFD">
                        <w:pPr>
                          <w:rPr>
                            <w:rFonts w:ascii="Aptos" w:hAnsi="Aptos"/>
                            <w:color w:val="212121"/>
                          </w:rPr>
                        </w:pPr>
                      </w:p>
                    </w:tc>
                  </w:tr>
                  <w:tr w:rsidR="00BA5FFD" w14:paraId="03CD63C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5FFD" w14:paraId="0DFFC276" w14:textId="77777777">
                          <w:tc>
                            <w:tcPr>
                              <w:tcW w:w="0" w:type="auto"/>
                              <w:tcMar>
                                <w:top w:w="0" w:type="dxa"/>
                                <w:left w:w="135" w:type="dxa"/>
                                <w:bottom w:w="0" w:type="dxa"/>
                                <w:right w:w="135" w:type="dxa"/>
                              </w:tcMar>
                              <w:hideMark/>
                            </w:tcPr>
                            <w:p w14:paraId="5DFEAB55" w14:textId="0A54FE98" w:rsidR="00BA5FFD" w:rsidRDefault="00BA5FFD" w:rsidP="00BA5FFD">
                              <w:pPr>
                                <w:jc w:val="center"/>
                              </w:pPr>
                              <w:r>
                                <w:fldChar w:fldCharType="begin"/>
                              </w:r>
                              <w:r>
                                <w:instrText xml:space="preserve"> INCLUDEPICTURE "/Users/mariaolsson/Library/Group Containers/UBF8T346G9.ms/WebArchiveCopyPasteTempFiles/com.microsoft.Word/8319fbf1-c871-1c67-0206-88abdd582c2c.jpg" \* MERGEFORMATINET </w:instrText>
                              </w:r>
                              <w:r>
                                <w:fldChar w:fldCharType="separate"/>
                              </w:r>
                              <w:r>
                                <w:rPr>
                                  <w:noProof/>
                                </w:rPr>
                                <w:drawing>
                                  <wp:inline distT="0" distB="0" distL="0" distR="0" wp14:anchorId="427EAF90" wp14:editId="0FDD8081">
                                    <wp:extent cx="3543300" cy="3543300"/>
                                    <wp:effectExtent l="0" t="0" r="0" b="0"/>
                                    <wp:docPr id="940680979"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r>
                                <w:fldChar w:fldCharType="end"/>
                              </w:r>
                            </w:p>
                          </w:tc>
                        </w:tr>
                      </w:tbl>
                      <w:p w14:paraId="27D3CF88" w14:textId="77777777" w:rsidR="00BA5FFD" w:rsidRDefault="00BA5FFD" w:rsidP="00BA5FFD">
                        <w:pPr>
                          <w:rPr>
                            <w:rFonts w:ascii="Aptos" w:hAnsi="Aptos"/>
                            <w:color w:val="212121"/>
                          </w:rPr>
                        </w:pPr>
                      </w:p>
                    </w:tc>
                  </w:tr>
                  <w:tr w:rsidR="00BA5FFD" w14:paraId="03AD1C5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5FFD" w14:paraId="6B82BE84" w14:textId="77777777">
                          <w:tc>
                            <w:tcPr>
                              <w:tcW w:w="0" w:type="auto"/>
                              <w:tcMar>
                                <w:top w:w="0" w:type="dxa"/>
                                <w:left w:w="135" w:type="dxa"/>
                                <w:bottom w:w="0" w:type="dxa"/>
                                <w:right w:w="135" w:type="dxa"/>
                              </w:tcMar>
                              <w:hideMark/>
                            </w:tcPr>
                            <w:p w14:paraId="2A03B6A6" w14:textId="743F21CC" w:rsidR="00BA5FFD" w:rsidRDefault="00BA5FFD" w:rsidP="00BA5FFD">
                              <w:pPr>
                                <w:jc w:val="center"/>
                              </w:pPr>
                              <w:r>
                                <w:lastRenderedPageBreak/>
                                <w:fldChar w:fldCharType="begin"/>
                              </w:r>
                              <w:r>
                                <w:instrText xml:space="preserve"> INCLUDEPICTURE "/Users/mariaolsson/Library/Group Containers/UBF8T346G9.ms/WebArchiveCopyPasteTempFiles/com.microsoft.Word/2c4bfc19-d0f1-b657-e4c9-16c290f51756.jpg" \* MERGEFORMATINET </w:instrText>
                              </w:r>
                              <w:r>
                                <w:fldChar w:fldCharType="separate"/>
                              </w:r>
                              <w:r>
                                <w:rPr>
                                  <w:noProof/>
                                </w:rPr>
                                <w:drawing>
                                  <wp:inline distT="0" distB="0" distL="0" distR="0" wp14:anchorId="1121FB16" wp14:editId="56BAD180">
                                    <wp:extent cx="4292600" cy="4292600"/>
                                    <wp:effectExtent l="0" t="0" r="0" b="0"/>
                                    <wp:docPr id="41806077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2600" cy="4292600"/>
                                            </a:xfrm>
                                            <a:prstGeom prst="rect">
                                              <a:avLst/>
                                            </a:prstGeom>
                                            <a:noFill/>
                                            <a:ln>
                                              <a:noFill/>
                                            </a:ln>
                                          </pic:spPr>
                                        </pic:pic>
                                      </a:graphicData>
                                    </a:graphic>
                                  </wp:inline>
                                </w:drawing>
                              </w:r>
                              <w:r>
                                <w:fldChar w:fldCharType="end"/>
                              </w:r>
                            </w:p>
                          </w:tc>
                        </w:tr>
                      </w:tbl>
                      <w:p w14:paraId="11D3C159" w14:textId="77777777" w:rsidR="00BA5FFD" w:rsidRDefault="00BA5FFD" w:rsidP="00BA5FFD">
                        <w:pPr>
                          <w:rPr>
                            <w:rFonts w:ascii="Aptos" w:hAnsi="Aptos"/>
                            <w:color w:val="212121"/>
                          </w:rPr>
                        </w:pPr>
                      </w:p>
                    </w:tc>
                  </w:tr>
                </w:tbl>
                <w:p w14:paraId="232436FB" w14:textId="77777777" w:rsidR="00BA5FFD" w:rsidRDefault="00BA5FFD" w:rsidP="00BA5FFD">
                  <w:pPr>
                    <w:rPr>
                      <w:vanish/>
                    </w:rPr>
                  </w:pPr>
                </w:p>
                <w:tbl>
                  <w:tblPr>
                    <w:tblW w:w="5000" w:type="pct"/>
                    <w:tblCellMar>
                      <w:left w:w="0" w:type="dxa"/>
                      <w:right w:w="0" w:type="dxa"/>
                    </w:tblCellMar>
                    <w:tblLook w:val="04A0" w:firstRow="1" w:lastRow="0" w:firstColumn="1" w:lastColumn="0" w:noHBand="0" w:noVBand="1"/>
                  </w:tblPr>
                  <w:tblGrid>
                    <w:gridCol w:w="8530"/>
                  </w:tblGrid>
                  <w:tr w:rsidR="00BA5FFD" w14:paraId="44EE4FB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5FFD" w14:paraId="11C1D942" w14:textId="77777777">
                          <w:tc>
                            <w:tcPr>
                              <w:tcW w:w="0" w:type="auto"/>
                              <w:tcMar>
                                <w:top w:w="0" w:type="dxa"/>
                                <w:left w:w="135" w:type="dxa"/>
                                <w:bottom w:w="0" w:type="dxa"/>
                                <w:right w:w="135" w:type="dxa"/>
                              </w:tcMar>
                              <w:hideMark/>
                            </w:tcPr>
                            <w:p w14:paraId="3F5DEFB5" w14:textId="5728B1B3" w:rsidR="00BA5FFD" w:rsidRDefault="00BA5FFD" w:rsidP="00BA5FFD">
                              <w:pPr>
                                <w:jc w:val="center"/>
                              </w:pPr>
                              <w:r>
                                <w:fldChar w:fldCharType="begin"/>
                              </w:r>
                              <w:r>
                                <w:instrText xml:space="preserve"> INCLUDEPICTURE "/Users/mariaolsson/Library/Group Containers/UBF8T346G9.ms/WebArchiveCopyPasteTempFiles/com.microsoft.Word/4dd9004f-f4b5-8a38-358d-7fa91819c1d1.jpg" \* MERGEFORMATINET </w:instrText>
                              </w:r>
                              <w:r>
                                <w:fldChar w:fldCharType="separate"/>
                              </w:r>
                              <w:r>
                                <w:rPr>
                                  <w:noProof/>
                                </w:rPr>
                                <w:drawing>
                                  <wp:inline distT="0" distB="0" distL="0" distR="0" wp14:anchorId="5FAA3150" wp14:editId="31EDFD6B">
                                    <wp:extent cx="4267200" cy="4267200"/>
                                    <wp:effectExtent l="0" t="0" r="0" b="0"/>
                                    <wp:docPr id="210722508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r>
                                <w:fldChar w:fldCharType="end"/>
                              </w:r>
                            </w:p>
                          </w:tc>
                        </w:tr>
                      </w:tbl>
                      <w:p w14:paraId="54B87F09" w14:textId="77777777" w:rsidR="00BA5FFD" w:rsidRDefault="00BA5FFD" w:rsidP="00BA5FFD">
                        <w:pPr>
                          <w:rPr>
                            <w:rFonts w:ascii="Aptos" w:hAnsi="Aptos"/>
                            <w:color w:val="212121"/>
                          </w:rPr>
                        </w:pPr>
                      </w:p>
                    </w:tc>
                  </w:tr>
                  <w:tr w:rsidR="00BA5FFD" w14:paraId="4E5205E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BA5FFD" w14:paraId="12D828EA" w14:textId="77777777">
                          <w:tc>
                            <w:tcPr>
                              <w:tcW w:w="0" w:type="auto"/>
                              <w:tcMar>
                                <w:top w:w="0" w:type="dxa"/>
                                <w:left w:w="270" w:type="dxa"/>
                                <w:bottom w:w="135" w:type="dxa"/>
                                <w:right w:w="270" w:type="dxa"/>
                              </w:tcMar>
                              <w:hideMark/>
                            </w:tcPr>
                            <w:p w14:paraId="0BAAB388" w14:textId="77777777" w:rsidR="00EC50A2" w:rsidRPr="00EC50A2" w:rsidRDefault="00EC50A2" w:rsidP="00BA5FFD">
                              <w:pPr>
                                <w:spacing w:line="360" w:lineRule="atLeast"/>
                                <w:rPr>
                                  <w:rFonts w:asciiTheme="minorHAnsi" w:hAnsiTheme="minorHAnsi" w:cstheme="minorHAnsi"/>
                                  <w:color w:val="202020"/>
                                </w:rPr>
                              </w:pPr>
                              <w:r w:rsidRPr="00EC50A2">
                                <w:rPr>
                                  <w:rStyle w:val="Stark"/>
                                  <w:rFonts w:asciiTheme="minorHAnsi" w:hAnsiTheme="minorHAnsi" w:cstheme="minorHAnsi"/>
                                  <w:color w:val="202020"/>
                                  <w:sz w:val="28"/>
                                  <w:szCs w:val="28"/>
                                </w:rPr>
                                <w:lastRenderedPageBreak/>
                                <w:t>Extrastämma 4 september</w:t>
                              </w:r>
                              <w:r w:rsidRPr="00EC50A2">
                                <w:rPr>
                                  <w:rFonts w:asciiTheme="minorHAnsi" w:hAnsiTheme="minorHAnsi" w:cstheme="minorHAnsi"/>
                                  <w:color w:val="202020"/>
                                </w:rPr>
                                <w:br/>
                                <w:t>Digital kallelse har gått ut 19 augusti till en extra föreningsstämma 2025-09-04 gällande vårt namnbyte. </w:t>
                              </w:r>
                            </w:p>
                            <w:p w14:paraId="1E71DB15" w14:textId="77777777" w:rsidR="00EC50A2" w:rsidRDefault="00EC50A2" w:rsidP="00BA5FFD">
                              <w:pPr>
                                <w:spacing w:line="360" w:lineRule="atLeast"/>
                                <w:rPr>
                                  <w:rStyle w:val="Stark"/>
                                  <w:rFonts w:ascii="Open Sans" w:hAnsi="Open Sans" w:cs="Open Sans"/>
                                  <w:color w:val="202020"/>
                                </w:rPr>
                              </w:pPr>
                            </w:p>
                            <w:p w14:paraId="180BAC28" w14:textId="1D3795E9" w:rsidR="00BA5FFD" w:rsidRPr="00B0373A" w:rsidRDefault="00BA5FFD" w:rsidP="00BA5FFD">
                              <w:pPr>
                                <w:spacing w:line="360" w:lineRule="atLeast"/>
                                <w:rPr>
                                  <w:rFonts w:asciiTheme="minorHAnsi" w:hAnsiTheme="minorHAnsi" w:cstheme="minorHAnsi"/>
                                  <w:color w:val="202020"/>
                                </w:rPr>
                              </w:pPr>
                              <w:r w:rsidRPr="0072758C">
                                <w:rPr>
                                  <w:rStyle w:val="Stark"/>
                                  <w:rFonts w:asciiTheme="minorHAnsi" w:hAnsiTheme="minorHAnsi" w:cstheme="minorHAnsi"/>
                                  <w:color w:val="202020"/>
                                  <w:sz w:val="28"/>
                                  <w:szCs w:val="28"/>
                                </w:rPr>
                                <w:t>Nya medlemmar</w:t>
                              </w:r>
                              <w:r w:rsidRPr="00B0373A">
                                <w:rPr>
                                  <w:rFonts w:asciiTheme="minorHAnsi" w:hAnsiTheme="minorHAnsi" w:cstheme="minorHAnsi"/>
                                  <w:color w:val="202020"/>
                                </w:rPr>
                                <w:br/>
                                <w:t xml:space="preserve">Under juni-juli-augusti har vi fått ytterligare </w:t>
                              </w:r>
                              <w:r w:rsidR="00C61C65">
                                <w:rPr>
                                  <w:rFonts w:asciiTheme="minorHAnsi" w:hAnsiTheme="minorHAnsi" w:cstheme="minorHAnsi"/>
                                  <w:color w:val="202020"/>
                                </w:rPr>
                                <w:t>7</w:t>
                              </w:r>
                              <w:r w:rsidRPr="00B0373A">
                                <w:rPr>
                                  <w:rFonts w:asciiTheme="minorHAnsi" w:hAnsiTheme="minorHAnsi" w:cstheme="minorHAnsi"/>
                                  <w:color w:val="202020"/>
                                </w:rPr>
                                <w:t> nya medlemmar: </w:t>
                              </w:r>
                              <w:r w:rsidRPr="00B0373A">
                                <w:rPr>
                                  <w:rStyle w:val="Stark"/>
                                  <w:rFonts w:asciiTheme="minorHAnsi" w:hAnsiTheme="minorHAnsi" w:cstheme="minorHAnsi"/>
                                  <w:color w:val="202020"/>
                                </w:rPr>
                                <w:t>3PR AB </w:t>
                              </w:r>
                              <w:r w:rsidRPr="00B0373A">
                                <w:rPr>
                                  <w:rFonts w:asciiTheme="minorHAnsi" w:hAnsiTheme="minorHAnsi" w:cstheme="minorHAnsi"/>
                                  <w:color w:val="202020"/>
                                </w:rPr>
                                <w:t>Patrik Hildingstam, </w:t>
                              </w:r>
                              <w:r w:rsidRPr="00B0373A">
                                <w:rPr>
                                  <w:rStyle w:val="Stark"/>
                                  <w:rFonts w:asciiTheme="minorHAnsi" w:hAnsiTheme="minorHAnsi" w:cstheme="minorHAnsi"/>
                                  <w:color w:val="202020"/>
                                </w:rPr>
                                <w:t>Anderzson Sweden AB </w:t>
                              </w:r>
                              <w:r w:rsidRPr="00B0373A">
                                <w:rPr>
                                  <w:rFonts w:asciiTheme="minorHAnsi" w:hAnsiTheme="minorHAnsi" w:cstheme="minorHAnsi"/>
                                  <w:color w:val="202020"/>
                                </w:rPr>
                                <w:t>Jonas Anderzson, </w:t>
                              </w:r>
                              <w:r w:rsidRPr="00B0373A">
                                <w:rPr>
                                  <w:rStyle w:val="Stark"/>
                                  <w:rFonts w:asciiTheme="minorHAnsi" w:hAnsiTheme="minorHAnsi" w:cstheme="minorHAnsi"/>
                                  <w:color w:val="202020"/>
                                </w:rPr>
                                <w:t>Creon Promotion AB </w:t>
                              </w:r>
                              <w:r w:rsidRPr="00B0373A">
                                <w:rPr>
                                  <w:rFonts w:asciiTheme="minorHAnsi" w:hAnsiTheme="minorHAnsi" w:cstheme="minorHAnsi"/>
                                  <w:color w:val="202020"/>
                                </w:rPr>
                                <w:t>Christopher Krutrök, </w:t>
                              </w:r>
                              <w:r w:rsidRPr="00B0373A">
                                <w:rPr>
                                  <w:rStyle w:val="Stark"/>
                                  <w:rFonts w:asciiTheme="minorHAnsi" w:hAnsiTheme="minorHAnsi" w:cstheme="minorHAnsi"/>
                                  <w:color w:val="202020"/>
                                </w:rPr>
                                <w:t>Delicard Group AB Edenred </w:t>
                              </w:r>
                              <w:r w:rsidRPr="00B0373A">
                                <w:rPr>
                                  <w:rFonts w:asciiTheme="minorHAnsi" w:hAnsiTheme="minorHAnsi" w:cstheme="minorHAnsi"/>
                                  <w:color w:val="202020"/>
                                </w:rPr>
                                <w:t>Helena Törnell, </w:t>
                              </w:r>
                              <w:r w:rsidRPr="00B0373A">
                                <w:rPr>
                                  <w:rStyle w:val="Stark"/>
                                  <w:rFonts w:asciiTheme="minorHAnsi" w:hAnsiTheme="minorHAnsi" w:cstheme="minorHAnsi"/>
                                  <w:color w:val="202020"/>
                                </w:rPr>
                                <w:t>Exakt Stockholm AB </w:t>
                              </w:r>
                              <w:r w:rsidRPr="00B0373A">
                                <w:rPr>
                                  <w:rFonts w:asciiTheme="minorHAnsi" w:hAnsiTheme="minorHAnsi" w:cstheme="minorHAnsi"/>
                                  <w:color w:val="202020"/>
                                </w:rPr>
                                <w:t>Cecilia Dellham,</w:t>
                              </w:r>
                              <w:r w:rsidRPr="00B0373A">
                                <w:rPr>
                                  <w:rStyle w:val="apple-converted-space"/>
                                  <w:rFonts w:asciiTheme="minorHAnsi" w:hAnsiTheme="minorHAnsi" w:cstheme="minorHAnsi"/>
                                  <w:color w:val="202020"/>
                                </w:rPr>
                                <w:t> </w:t>
                              </w:r>
                              <w:r w:rsidRPr="00B0373A">
                                <w:rPr>
                                  <w:rStyle w:val="Stark"/>
                                  <w:rFonts w:asciiTheme="minorHAnsi" w:hAnsiTheme="minorHAnsi" w:cstheme="minorHAnsi"/>
                                  <w:color w:val="202020"/>
                                </w:rPr>
                                <w:t>Prevox Reklam AB </w:t>
                              </w:r>
                              <w:r w:rsidRPr="00B0373A">
                                <w:rPr>
                                  <w:rFonts w:asciiTheme="minorHAnsi" w:hAnsiTheme="minorHAnsi" w:cstheme="minorHAnsi"/>
                                  <w:color w:val="202020"/>
                                </w:rPr>
                                <w:t>Peter Johansson, </w:t>
                              </w:r>
                              <w:r w:rsidRPr="00B0373A">
                                <w:rPr>
                                  <w:rStyle w:val="Stark"/>
                                  <w:rFonts w:asciiTheme="minorHAnsi" w:hAnsiTheme="minorHAnsi" w:cstheme="minorHAnsi"/>
                                  <w:color w:val="202020"/>
                                </w:rPr>
                                <w:t>Roupez Profile AB </w:t>
                              </w:r>
                              <w:r w:rsidRPr="00B0373A">
                                <w:rPr>
                                  <w:rFonts w:asciiTheme="minorHAnsi" w:hAnsiTheme="minorHAnsi" w:cstheme="minorHAnsi"/>
                                  <w:color w:val="202020"/>
                                </w:rPr>
                                <w:t>Tomas Persson. Det innebär att PMA just nu har</w:t>
                              </w:r>
                              <w:r w:rsidRPr="00B0373A">
                                <w:rPr>
                                  <w:rStyle w:val="apple-converted-space"/>
                                  <w:rFonts w:asciiTheme="minorHAnsi" w:hAnsiTheme="minorHAnsi" w:cstheme="minorHAnsi"/>
                                  <w:color w:val="202020"/>
                                </w:rPr>
                                <w:t> </w:t>
                              </w:r>
                              <w:r w:rsidRPr="00C61C65">
                                <w:rPr>
                                  <w:rFonts w:asciiTheme="minorHAnsi" w:hAnsiTheme="minorHAnsi" w:cstheme="minorHAnsi"/>
                                  <w:color w:val="000000" w:themeColor="text1"/>
                                </w:rPr>
                                <w:t>95</w:t>
                              </w:r>
                              <w:r w:rsidRPr="00C61C65">
                                <w:rPr>
                                  <w:rStyle w:val="apple-converted-space"/>
                                  <w:rFonts w:asciiTheme="minorHAnsi" w:hAnsiTheme="minorHAnsi" w:cstheme="minorHAnsi"/>
                                  <w:color w:val="000000" w:themeColor="text1"/>
                                </w:rPr>
                                <w:t> </w:t>
                              </w:r>
                              <w:r w:rsidRPr="00B0373A">
                                <w:rPr>
                                  <w:rFonts w:asciiTheme="minorHAnsi" w:hAnsiTheme="minorHAnsi" w:cstheme="minorHAnsi"/>
                                  <w:color w:val="202020"/>
                                </w:rPr>
                                <w:t>medlemmar.</w:t>
                              </w:r>
                              <w:r w:rsidRPr="00B0373A">
                                <w:rPr>
                                  <w:rStyle w:val="apple-converted-space"/>
                                  <w:rFonts w:asciiTheme="minorHAnsi" w:hAnsiTheme="minorHAnsi" w:cstheme="minorHAnsi"/>
                                  <w:color w:val="202020"/>
                                </w:rPr>
                                <w:t> </w:t>
                              </w:r>
                              <w:hyperlink r:id="rId18" w:tgtFrame="_blank" w:tooltip="https://www.productmediaassociation.com/medlemmar" w:history="1">
                                <w:r w:rsidRPr="00B0373A">
                                  <w:rPr>
                                    <w:rStyle w:val="Hyperlnk"/>
                                    <w:rFonts w:asciiTheme="minorHAnsi" w:hAnsiTheme="minorHAnsi" w:cstheme="minorHAnsi"/>
                                    <w:color w:val="007C89"/>
                                  </w:rPr>
                                  <w:t>Se samtliga här</w:t>
                                </w:r>
                              </w:hyperlink>
                              <w:r w:rsidRPr="00B0373A">
                                <w:rPr>
                                  <w:rFonts w:asciiTheme="minorHAnsi" w:hAnsiTheme="minorHAnsi" w:cstheme="minorHAnsi"/>
                                  <w:color w:val="202020"/>
                                </w:rPr>
                                <w:br/>
                              </w:r>
                              <w:r w:rsidRPr="00B0373A">
                                <w:rPr>
                                  <w:rFonts w:asciiTheme="minorHAnsi" w:hAnsiTheme="minorHAnsi" w:cstheme="minorHAnsi"/>
                                  <w:color w:val="202020"/>
                                </w:rPr>
                                <w:br/>
                              </w:r>
                              <w:r w:rsidRPr="00B0373A">
                                <w:rPr>
                                  <w:rStyle w:val="Stark"/>
                                  <w:rFonts w:asciiTheme="minorHAnsi" w:hAnsiTheme="minorHAnsi" w:cstheme="minorHAnsi"/>
                                  <w:color w:val="202020"/>
                                </w:rPr>
                                <w:t xml:space="preserve">Inom </w:t>
                              </w:r>
                              <w:proofErr w:type="spellStart"/>
                              <w:r w:rsidRPr="00B0373A">
                                <w:rPr>
                                  <w:rStyle w:val="Stark"/>
                                  <w:rFonts w:asciiTheme="minorHAnsi" w:hAnsiTheme="minorHAnsi" w:cstheme="minorHAnsi"/>
                                  <w:color w:val="202020"/>
                                </w:rPr>
                                <w:t>Alligogruppen</w:t>
                              </w:r>
                              <w:proofErr w:type="spellEnd"/>
                              <w:r w:rsidRPr="00B0373A">
                                <w:rPr>
                                  <w:rStyle w:val="apple-converted-space"/>
                                  <w:rFonts w:asciiTheme="minorHAnsi" w:hAnsiTheme="minorHAnsi" w:cstheme="minorHAnsi"/>
                                  <w:b/>
                                  <w:bCs/>
                                  <w:color w:val="202020"/>
                                </w:rPr>
                                <w:t> </w:t>
                              </w:r>
                              <w:r w:rsidRPr="00B0373A">
                                <w:rPr>
                                  <w:rFonts w:asciiTheme="minorHAnsi" w:hAnsiTheme="minorHAnsi" w:cstheme="minorHAnsi"/>
                                  <w:color w:val="202020"/>
                                </w:rPr>
                                <w:t xml:space="preserve">har </w:t>
                              </w:r>
                              <w:proofErr w:type="spellStart"/>
                              <w:r w:rsidRPr="00B0373A">
                                <w:rPr>
                                  <w:rFonts w:asciiTheme="minorHAnsi" w:hAnsiTheme="minorHAnsi" w:cstheme="minorHAnsi"/>
                                  <w:color w:val="202020"/>
                                </w:rPr>
                                <w:t>Topline</w:t>
                              </w:r>
                              <w:proofErr w:type="spellEnd"/>
                              <w:r w:rsidRPr="00B0373A">
                                <w:rPr>
                                  <w:rFonts w:asciiTheme="minorHAnsi" w:hAnsiTheme="minorHAnsi" w:cstheme="minorHAnsi"/>
                                  <w:color w:val="202020"/>
                                </w:rPr>
                                <w:t xml:space="preserve"> AB förvärvat Galaxi Reklam AB och Kents AB förvärvat Broderiet i Kungsbacka.</w:t>
                              </w:r>
                              <w:r w:rsidRPr="00B0373A">
                                <w:rPr>
                                  <w:rStyle w:val="apple-converted-space"/>
                                  <w:rFonts w:asciiTheme="minorHAnsi" w:hAnsiTheme="minorHAnsi" w:cstheme="minorHAnsi"/>
                                  <w:color w:val="202020"/>
                                </w:rPr>
                                <w:t> </w:t>
                              </w:r>
                              <w:r w:rsidRPr="00B0373A">
                                <w:rPr>
                                  <w:rStyle w:val="Stark"/>
                                  <w:rFonts w:asciiTheme="minorHAnsi" w:hAnsiTheme="minorHAnsi" w:cstheme="minorHAnsi"/>
                                  <w:color w:val="202020"/>
                                </w:rPr>
                                <w:t> </w:t>
                              </w:r>
                              <w:r w:rsidRPr="00B0373A">
                                <w:rPr>
                                  <w:rFonts w:asciiTheme="minorHAnsi" w:hAnsiTheme="minorHAnsi" w:cstheme="minorHAnsi"/>
                                  <w:color w:val="202020"/>
                                </w:rPr>
                                <w:br/>
                              </w:r>
                              <w:r w:rsidRPr="00B0373A">
                                <w:rPr>
                                  <w:rFonts w:asciiTheme="minorHAnsi" w:hAnsiTheme="minorHAnsi" w:cstheme="minorHAnsi"/>
                                  <w:color w:val="202020"/>
                                </w:rPr>
                                <w:br/>
                              </w:r>
                              <w:r w:rsidRPr="00B0373A">
                                <w:rPr>
                                  <w:rStyle w:val="Stark"/>
                                  <w:rFonts w:asciiTheme="minorHAnsi" w:hAnsiTheme="minorHAnsi" w:cstheme="minorHAnsi"/>
                                  <w:color w:val="202020"/>
                                </w:rPr>
                                <w:t>Varmt välkomna till vårt härliga gäng! </w:t>
                              </w:r>
                              <w:r w:rsidRPr="00B0373A">
                                <w:rPr>
                                  <w:rFonts w:asciiTheme="minorHAnsi" w:hAnsiTheme="minorHAnsi" w:cstheme="minorHAnsi"/>
                                  <w:color w:val="202020"/>
                                </w:rPr>
                                <w:br/>
                                <w:t> </w:t>
                              </w:r>
                            </w:p>
                          </w:tc>
                        </w:tr>
                      </w:tbl>
                      <w:p w14:paraId="09A65D32" w14:textId="77777777" w:rsidR="00BA5FFD" w:rsidRDefault="00BA5FFD" w:rsidP="00BA5FFD">
                        <w:pPr>
                          <w:rPr>
                            <w:rFonts w:ascii="Aptos" w:hAnsi="Aptos"/>
                            <w:color w:val="212121"/>
                          </w:rPr>
                        </w:pPr>
                      </w:p>
                    </w:tc>
                  </w:tr>
                  <w:tr w:rsidR="00BA5FFD" w14:paraId="7EB4A2C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5FFD" w14:paraId="1D7A3F38" w14:textId="77777777">
                          <w:tc>
                            <w:tcPr>
                              <w:tcW w:w="0" w:type="auto"/>
                              <w:tcMar>
                                <w:top w:w="0" w:type="dxa"/>
                                <w:left w:w="135" w:type="dxa"/>
                                <w:bottom w:w="0" w:type="dxa"/>
                                <w:right w:w="135" w:type="dxa"/>
                              </w:tcMar>
                              <w:hideMark/>
                            </w:tcPr>
                            <w:p w14:paraId="2BDB773E" w14:textId="3A6437EE" w:rsidR="00BA5FFD" w:rsidRDefault="00BA5FFD" w:rsidP="00EE7256">
                              <w:r>
                                <w:fldChar w:fldCharType="begin"/>
                              </w:r>
                              <w:r>
                                <w:instrText xml:space="preserve"> INCLUDEPICTURE "/Users/mariaolsson/Library/Group Containers/UBF8T346G9.ms/WebArchiveCopyPasteTempFiles/com.microsoft.Word/0ba9af20-2d5a-afa4-8514-7d07d70d308d.jpg" \* MERGEFORMATINET </w:instrText>
                              </w:r>
                              <w:r>
                                <w:fldChar w:fldCharType="separate"/>
                              </w:r>
                              <w:r>
                                <w:rPr>
                                  <w:noProof/>
                                </w:rPr>
                                <w:drawing>
                                  <wp:inline distT="0" distB="0" distL="0" distR="0" wp14:anchorId="1F32BE5B" wp14:editId="6FC557BD">
                                    <wp:extent cx="3175000" cy="3175000"/>
                                    <wp:effectExtent l="0" t="0" r="0" b="0"/>
                                    <wp:docPr id="74533762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fldChar w:fldCharType="end"/>
                              </w:r>
                            </w:p>
                          </w:tc>
                        </w:tr>
                      </w:tbl>
                      <w:p w14:paraId="75D81BEF" w14:textId="77777777" w:rsidR="00BA5FFD" w:rsidRDefault="00BA5FFD" w:rsidP="00BA5FFD">
                        <w:pPr>
                          <w:rPr>
                            <w:rFonts w:ascii="Aptos" w:hAnsi="Aptos"/>
                            <w:color w:val="212121"/>
                          </w:rPr>
                        </w:pPr>
                      </w:p>
                    </w:tc>
                  </w:tr>
                </w:tbl>
                <w:p w14:paraId="72D6596D" w14:textId="77777777" w:rsidR="00BA5FFD" w:rsidRDefault="00BA5FFD" w:rsidP="00BA5FFD">
                  <w:pPr>
                    <w:rPr>
                      <w:vanish/>
                    </w:rPr>
                  </w:pPr>
                </w:p>
                <w:tbl>
                  <w:tblPr>
                    <w:tblW w:w="5000" w:type="pct"/>
                    <w:tblCellMar>
                      <w:left w:w="0" w:type="dxa"/>
                      <w:right w:w="0" w:type="dxa"/>
                    </w:tblCellMar>
                    <w:tblLook w:val="04A0" w:firstRow="1" w:lastRow="0" w:firstColumn="1" w:lastColumn="0" w:noHBand="0" w:noVBand="1"/>
                  </w:tblPr>
                  <w:tblGrid>
                    <w:gridCol w:w="8530"/>
                  </w:tblGrid>
                  <w:tr w:rsidR="00BA5FFD" w14:paraId="4435A51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BA5FFD" w14:paraId="20894B30" w14:textId="77777777">
                          <w:tc>
                            <w:tcPr>
                              <w:tcW w:w="0" w:type="auto"/>
                              <w:tcMar>
                                <w:top w:w="0" w:type="dxa"/>
                                <w:left w:w="270" w:type="dxa"/>
                                <w:bottom w:w="135" w:type="dxa"/>
                                <w:right w:w="270" w:type="dxa"/>
                              </w:tcMar>
                              <w:hideMark/>
                            </w:tcPr>
                            <w:p w14:paraId="2431AB67" w14:textId="29A8BE96" w:rsidR="00BA5FFD" w:rsidRPr="00B0373A" w:rsidRDefault="00BA5FFD" w:rsidP="00BA5FFD">
                              <w:pPr>
                                <w:spacing w:line="360" w:lineRule="atLeast"/>
                                <w:rPr>
                                  <w:rFonts w:asciiTheme="minorHAnsi" w:hAnsiTheme="minorHAnsi" w:cstheme="minorHAnsi"/>
                                  <w:color w:val="202020"/>
                                </w:rPr>
                              </w:pPr>
                              <w:r w:rsidRPr="0080177A">
                                <w:rPr>
                                  <w:rStyle w:val="Stark"/>
                                  <w:rFonts w:asciiTheme="minorHAnsi" w:hAnsiTheme="minorHAnsi" w:cstheme="minorHAnsi"/>
                                  <w:color w:val="202020"/>
                                  <w:sz w:val="28"/>
                                  <w:szCs w:val="28"/>
                                </w:rPr>
                                <w:t>Höstens kurser - CSRD akademi 2025</w:t>
                              </w:r>
                              <w:r w:rsidRPr="00B0373A">
                                <w:rPr>
                                  <w:rFonts w:asciiTheme="minorHAnsi" w:hAnsiTheme="minorHAnsi" w:cstheme="minorHAnsi"/>
                                  <w:color w:val="202020"/>
                                </w:rPr>
                                <w:br/>
                                <w:t xml:space="preserve">Över 100 personer är anmälda till den nya utbildningen som startade med första kurstillfället den 10 april digitalt via Teams Webbinar. Under vårens två kurstillfällen har utbildningen gett en övergripande information gällande lagar, regler och fördjupat sig i GPSR (General Product Safety Regulation). Nästa kurstillfälle är 11 september då vi lär oss mer om DPP (Digital Product Passport) </w:t>
                              </w:r>
                              <w:r w:rsidRPr="00B0373A">
                                <w:rPr>
                                  <w:rFonts w:asciiTheme="minorHAnsi" w:hAnsiTheme="minorHAnsi" w:cstheme="minorHAnsi"/>
                                  <w:color w:val="202020"/>
                                </w:rPr>
                                <w:lastRenderedPageBreak/>
                                <w:t>och till sist går vi igenom vad som gäller för Green Claims Directive den 16 oktober (obs! detta tillfälle har nytt datum än tidigare kommunicerat). En ny möteslänk skickas ut några dagar innan varje möte. </w:t>
                              </w:r>
                              <w:r w:rsidRPr="00B0373A">
                                <w:rPr>
                                  <w:rFonts w:asciiTheme="minorHAnsi" w:hAnsiTheme="minorHAnsi" w:cstheme="minorHAnsi"/>
                                  <w:color w:val="202020"/>
                                </w:rPr>
                                <w:br/>
                              </w:r>
                              <w:r w:rsidRPr="00B0373A">
                                <w:rPr>
                                  <w:rFonts w:asciiTheme="minorHAnsi" w:hAnsiTheme="minorHAnsi" w:cstheme="minorHAnsi"/>
                                  <w:color w:val="202020"/>
                                </w:rPr>
                                <w:br/>
                                <w:t>Kursledaren Marcea van Doorn som är ESG Manager på Solo Midocean besökte Nordic Profile Fair scenen för att föreläsa om EU direktiv. Där tog många chansen att träffa henne live för att ställa frågor!</w:t>
                              </w:r>
                              <w:r w:rsidRPr="00B0373A">
                                <w:rPr>
                                  <w:rFonts w:asciiTheme="minorHAnsi" w:hAnsiTheme="minorHAnsi" w:cstheme="minorHAnsi"/>
                                  <w:color w:val="202020"/>
                                </w:rPr>
                                <w:br/>
                              </w:r>
                              <w:r w:rsidRPr="00B0373A">
                                <w:rPr>
                                  <w:rFonts w:asciiTheme="minorHAnsi" w:hAnsiTheme="minorHAnsi" w:cstheme="minorHAnsi"/>
                                  <w:color w:val="202020"/>
                                </w:rPr>
                                <w:br/>
                                <w:t>Om du ännu inte hunnit "skriva in dig" till höstens kurser kan du läsa mer och anmäla dig via knappen nedan:</w:t>
                              </w:r>
                              <w:r w:rsidRPr="00B0373A">
                                <w:rPr>
                                  <w:rFonts w:asciiTheme="minorHAnsi" w:hAnsiTheme="minorHAnsi" w:cstheme="minorHAnsi"/>
                                  <w:color w:val="202020"/>
                                </w:rPr>
                                <w:br/>
                                <w:t> </w:t>
                              </w:r>
                            </w:p>
                          </w:tc>
                        </w:tr>
                      </w:tbl>
                      <w:p w14:paraId="4E162FD4" w14:textId="77777777" w:rsidR="00BA5FFD" w:rsidRDefault="00BA5FFD" w:rsidP="00BA5FFD">
                        <w:pPr>
                          <w:rPr>
                            <w:rFonts w:ascii="Aptos" w:hAnsi="Aptos"/>
                            <w:color w:val="212121"/>
                          </w:rPr>
                        </w:pPr>
                      </w:p>
                    </w:tc>
                  </w:tr>
                </w:tbl>
                <w:p w14:paraId="590C4637" w14:textId="77777777" w:rsidR="00BA5FFD" w:rsidRDefault="00BA5FFD" w:rsidP="00BA5FFD">
                  <w:pPr>
                    <w:rPr>
                      <w:vanish/>
                    </w:rPr>
                  </w:pPr>
                </w:p>
                <w:tbl>
                  <w:tblPr>
                    <w:tblW w:w="5000" w:type="pct"/>
                    <w:tblCellMar>
                      <w:left w:w="0" w:type="dxa"/>
                      <w:right w:w="0" w:type="dxa"/>
                    </w:tblCellMar>
                    <w:tblLook w:val="04A0" w:firstRow="1" w:lastRow="0" w:firstColumn="1" w:lastColumn="0" w:noHBand="0" w:noVBand="1"/>
                  </w:tblPr>
                  <w:tblGrid>
                    <w:gridCol w:w="8530"/>
                  </w:tblGrid>
                  <w:tr w:rsidR="00BA5FFD" w14:paraId="5BA002A8"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BA5FFD" w14:paraId="49008A68" w14:textId="77777777">
                          <w:trPr>
                            <w:tblCellSpacing w:w="0" w:type="dxa"/>
                          </w:trPr>
                          <w:tc>
                            <w:tcPr>
                              <w:tcW w:w="0" w:type="auto"/>
                              <w:shd w:val="clear" w:color="auto" w:fill="222222"/>
                              <w:tcMar>
                                <w:top w:w="270" w:type="dxa"/>
                                <w:left w:w="270" w:type="dxa"/>
                                <w:bottom w:w="270" w:type="dxa"/>
                                <w:right w:w="270" w:type="dxa"/>
                              </w:tcMar>
                              <w:vAlign w:val="center"/>
                              <w:hideMark/>
                            </w:tcPr>
                            <w:p w14:paraId="46EE8F69" w14:textId="77777777" w:rsidR="00BA5FFD" w:rsidRPr="00F42EE9" w:rsidRDefault="00BA5FFD" w:rsidP="00BA5FFD">
                              <w:pPr>
                                <w:jc w:val="center"/>
                                <w:rPr>
                                  <w:rFonts w:asciiTheme="minorHAnsi" w:hAnsiTheme="minorHAnsi" w:cstheme="minorHAnsi"/>
                                  <w:sz w:val="36"/>
                                  <w:szCs w:val="36"/>
                                </w:rPr>
                              </w:pPr>
                              <w:hyperlink r:id="rId20" w:tgtFrame="_blank" w:tooltip="https://www.productmediaassociation.com/blog/csrd-akademi-for-produktmediabranschen" w:history="1">
                                <w:r w:rsidRPr="00F42EE9">
                                  <w:rPr>
                                    <w:rStyle w:val="Hyperlnk"/>
                                    <w:rFonts w:asciiTheme="minorHAnsi" w:hAnsiTheme="minorHAnsi" w:cstheme="minorHAnsi"/>
                                    <w:b/>
                                    <w:bCs/>
                                    <w:color w:val="FFFFFF"/>
                                    <w:sz w:val="36"/>
                                    <w:szCs w:val="36"/>
                                  </w:rPr>
                                  <w:t>LÄS MER &amp; ANMÄL DIG HÄR</w:t>
                                </w:r>
                              </w:hyperlink>
                            </w:p>
                          </w:tc>
                        </w:tr>
                      </w:tbl>
                      <w:p w14:paraId="34CA9AC3" w14:textId="77777777" w:rsidR="00BA5FFD" w:rsidRDefault="00BA5FFD" w:rsidP="00BA5FFD">
                        <w:pPr>
                          <w:rPr>
                            <w:rFonts w:ascii="Aptos" w:hAnsi="Aptos"/>
                            <w:color w:val="212121"/>
                          </w:rPr>
                        </w:pPr>
                      </w:p>
                    </w:tc>
                  </w:tr>
                </w:tbl>
                <w:p w14:paraId="674736EE" w14:textId="77777777" w:rsidR="00BA5FFD" w:rsidRDefault="00BA5FFD" w:rsidP="00BA5FFD">
                  <w:pPr>
                    <w:rPr>
                      <w:vanish/>
                    </w:rPr>
                  </w:pPr>
                </w:p>
                <w:tbl>
                  <w:tblPr>
                    <w:tblW w:w="5000" w:type="pct"/>
                    <w:tblCellMar>
                      <w:left w:w="0" w:type="dxa"/>
                      <w:right w:w="0" w:type="dxa"/>
                    </w:tblCellMar>
                    <w:tblLook w:val="04A0" w:firstRow="1" w:lastRow="0" w:firstColumn="1" w:lastColumn="0" w:noHBand="0" w:noVBand="1"/>
                  </w:tblPr>
                  <w:tblGrid>
                    <w:gridCol w:w="8530"/>
                  </w:tblGrid>
                  <w:tr w:rsidR="00BA5FFD" w14:paraId="041EB3A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5FFD" w14:paraId="27C65FB8" w14:textId="77777777">
                          <w:tc>
                            <w:tcPr>
                              <w:tcW w:w="0" w:type="auto"/>
                              <w:tcMar>
                                <w:top w:w="0" w:type="dxa"/>
                                <w:left w:w="135" w:type="dxa"/>
                                <w:bottom w:w="0" w:type="dxa"/>
                                <w:right w:w="135" w:type="dxa"/>
                              </w:tcMar>
                              <w:hideMark/>
                            </w:tcPr>
                            <w:p w14:paraId="3213418C" w14:textId="34CD180F" w:rsidR="00BA5FFD" w:rsidRDefault="00BA5FFD" w:rsidP="00EE7256">
                              <w:r>
                                <w:fldChar w:fldCharType="begin"/>
                              </w:r>
                              <w:r>
                                <w:instrText xml:space="preserve"> INCLUDEPICTURE "/Users/mariaolsson/Library/Group Containers/UBF8T346G9.ms/WebArchiveCopyPasteTempFiles/com.microsoft.Word/510e1cc0-d99b-86ea-c761-64b31770143a.jpg" \* MERGEFORMATINET </w:instrText>
                              </w:r>
                              <w:r>
                                <w:fldChar w:fldCharType="separate"/>
                              </w:r>
                              <w:r>
                                <w:rPr>
                                  <w:noProof/>
                                </w:rPr>
                                <w:drawing>
                                  <wp:inline distT="0" distB="0" distL="0" distR="0" wp14:anchorId="78BD58EF" wp14:editId="42C1EAE8">
                                    <wp:extent cx="3556000" cy="3556000"/>
                                    <wp:effectExtent l="0" t="0" r="0" b="0"/>
                                    <wp:docPr id="72197166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6000" cy="3556000"/>
                                            </a:xfrm>
                                            <a:prstGeom prst="rect">
                                              <a:avLst/>
                                            </a:prstGeom>
                                            <a:noFill/>
                                            <a:ln>
                                              <a:noFill/>
                                            </a:ln>
                                          </pic:spPr>
                                        </pic:pic>
                                      </a:graphicData>
                                    </a:graphic>
                                  </wp:inline>
                                </w:drawing>
                              </w:r>
                              <w:r>
                                <w:fldChar w:fldCharType="end"/>
                              </w:r>
                            </w:p>
                          </w:tc>
                        </w:tr>
                      </w:tbl>
                      <w:p w14:paraId="0052D0BE" w14:textId="77777777" w:rsidR="00BA5FFD" w:rsidRDefault="00BA5FFD" w:rsidP="00BA5FFD">
                        <w:pPr>
                          <w:rPr>
                            <w:rFonts w:ascii="Aptos" w:hAnsi="Aptos"/>
                            <w:color w:val="212121"/>
                          </w:rPr>
                        </w:pPr>
                      </w:p>
                    </w:tc>
                  </w:tr>
                  <w:tr w:rsidR="00BA5FFD" w14:paraId="39D511D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BA5FFD" w14:paraId="48854F5D" w14:textId="77777777">
                          <w:tc>
                            <w:tcPr>
                              <w:tcW w:w="0" w:type="auto"/>
                              <w:tcMar>
                                <w:top w:w="0" w:type="dxa"/>
                                <w:left w:w="270" w:type="dxa"/>
                                <w:bottom w:w="135" w:type="dxa"/>
                                <w:right w:w="270" w:type="dxa"/>
                              </w:tcMar>
                              <w:hideMark/>
                            </w:tcPr>
                            <w:p w14:paraId="352BC83F" w14:textId="38B67965" w:rsidR="00BA5FFD" w:rsidRPr="00F42EE9" w:rsidRDefault="00BA5FFD" w:rsidP="00BA5FFD">
                              <w:pPr>
                                <w:spacing w:line="360" w:lineRule="atLeast"/>
                                <w:rPr>
                                  <w:rFonts w:asciiTheme="minorHAnsi" w:hAnsiTheme="minorHAnsi" w:cstheme="minorHAnsi"/>
                                  <w:color w:val="202020"/>
                                </w:rPr>
                              </w:pPr>
                              <w:r>
                                <w:rPr>
                                  <w:rFonts w:ascii="Helvetica" w:hAnsi="Helvetica"/>
                                  <w:color w:val="202020"/>
                                </w:rPr>
                                <w:br/>
                              </w:r>
                              <w:r w:rsidRPr="00F42EE9">
                                <w:rPr>
                                  <w:rStyle w:val="Stark"/>
                                  <w:rFonts w:asciiTheme="minorHAnsi" w:hAnsiTheme="minorHAnsi" w:cstheme="minorHAnsi"/>
                                  <w:color w:val="202020"/>
                                  <w:sz w:val="28"/>
                                  <w:szCs w:val="28"/>
                                </w:rPr>
                                <w:t>Nordic Profile Fair 2025</w:t>
                              </w:r>
                              <w:r w:rsidRPr="00F42EE9">
                                <w:rPr>
                                  <w:rFonts w:asciiTheme="minorHAnsi" w:hAnsiTheme="minorHAnsi" w:cstheme="minorHAnsi"/>
                                  <w:color w:val="202020"/>
                                </w:rPr>
                                <w:br/>
                              </w:r>
                              <w:r w:rsidRPr="00F42EE9">
                                <w:rPr>
                                  <w:rFonts w:asciiTheme="minorHAnsi" w:hAnsiTheme="minorHAnsi" w:cstheme="minorHAnsi"/>
                                  <w:color w:val="000000"/>
                                </w:rPr>
                                <w:t xml:space="preserve">Mässan arrangerades den </w:t>
                              </w:r>
                              <w:r w:rsidR="00F42EE9" w:rsidRPr="00F42EE9">
                                <w:rPr>
                                  <w:rFonts w:asciiTheme="minorHAnsi" w:hAnsiTheme="minorHAnsi" w:cstheme="minorHAnsi"/>
                                  <w:color w:val="000000"/>
                                </w:rPr>
                                <w:t>13–14</w:t>
                              </w:r>
                              <w:r w:rsidRPr="00F42EE9">
                                <w:rPr>
                                  <w:rFonts w:asciiTheme="minorHAnsi" w:hAnsiTheme="minorHAnsi" w:cstheme="minorHAnsi"/>
                                  <w:color w:val="000000"/>
                                </w:rPr>
                                <w:t xml:space="preserve"> augusti på Elmia i Jönköping. Denna gång möttes besökarna av ett rött jultorg vid entrén i Lobby Syd, Hall C.</w:t>
                              </w:r>
                              <w:r w:rsidR="00301C37">
                                <w:rPr>
                                  <w:rFonts w:asciiTheme="minorHAnsi" w:hAnsiTheme="minorHAnsi" w:cstheme="minorHAnsi"/>
                                  <w:color w:val="000000"/>
                                </w:rPr>
                                <w:t xml:space="preserve"> </w:t>
                              </w:r>
                              <w:r w:rsidRPr="00F42EE9">
                                <w:rPr>
                                  <w:rFonts w:asciiTheme="minorHAnsi" w:hAnsiTheme="minorHAnsi" w:cstheme="minorHAnsi"/>
                                  <w:color w:val="000000"/>
                                </w:rPr>
                                <w:t>På</w:t>
                              </w:r>
                              <w:r w:rsidRPr="00F42EE9">
                                <w:rPr>
                                  <w:rStyle w:val="apple-converted-space"/>
                                  <w:rFonts w:asciiTheme="minorHAnsi" w:hAnsiTheme="minorHAnsi" w:cstheme="minorHAnsi"/>
                                  <w:color w:val="000000"/>
                                </w:rPr>
                                <w:t> </w:t>
                              </w:r>
                              <w:r w:rsidRPr="00F42EE9">
                                <w:rPr>
                                  <w:rFonts w:asciiTheme="minorHAnsi" w:hAnsiTheme="minorHAnsi" w:cstheme="minorHAnsi"/>
                                  <w:color w:val="000000"/>
                                </w:rPr>
                                <w:t>scenen kunde man lyssna på 4 föreläsningar plus en paneldebatt per dag. </w:t>
                              </w:r>
                              <w:r w:rsidRPr="00F42EE9">
                                <w:rPr>
                                  <w:rFonts w:asciiTheme="minorHAnsi" w:hAnsiTheme="minorHAnsi" w:cstheme="minorHAnsi"/>
                                  <w:color w:val="202020"/>
                                </w:rPr>
                                <w:t>Mässhallen hade 90 utställare (jan 61) varav</w:t>
                              </w:r>
                              <w:r w:rsidRPr="00F42EE9">
                                <w:rPr>
                                  <w:rFonts w:asciiTheme="minorHAnsi" w:hAnsiTheme="minorHAnsi" w:cstheme="minorHAnsi"/>
                                  <w:color w:val="FF0000"/>
                                </w:rPr>
                                <w:t> </w:t>
                              </w:r>
                              <w:r w:rsidRPr="00F42EE9">
                                <w:rPr>
                                  <w:rFonts w:asciiTheme="minorHAnsi" w:hAnsiTheme="minorHAnsi" w:cstheme="minorHAnsi"/>
                                  <w:color w:val="202020"/>
                                </w:rPr>
                                <w:t>40</w:t>
                              </w:r>
                              <w:r w:rsidRPr="00F42EE9">
                                <w:rPr>
                                  <w:rFonts w:asciiTheme="minorHAnsi" w:hAnsiTheme="minorHAnsi" w:cstheme="minorHAnsi"/>
                                  <w:color w:val="000000"/>
                                </w:rPr>
                                <w:t> medlemmar (jan 31).</w:t>
                              </w:r>
                              <w:r w:rsidRPr="00F42EE9">
                                <w:rPr>
                                  <w:rFonts w:asciiTheme="minorHAnsi" w:hAnsiTheme="minorHAnsi" w:cstheme="minorHAnsi"/>
                                  <w:color w:val="202020"/>
                                </w:rPr>
                                <w:br/>
                              </w:r>
                              <w:r w:rsidRPr="00F42EE9">
                                <w:rPr>
                                  <w:rFonts w:asciiTheme="minorHAnsi" w:hAnsiTheme="minorHAnsi" w:cstheme="minorHAnsi"/>
                                  <w:color w:val="202020"/>
                                </w:rPr>
                                <w:lastRenderedPageBreak/>
                                <w:br/>
                              </w:r>
                              <w:r w:rsidRPr="00F42EE9">
                                <w:rPr>
                                  <w:rFonts w:asciiTheme="minorHAnsi" w:hAnsiTheme="minorHAnsi" w:cstheme="minorHAnsi"/>
                                  <w:color w:val="000000"/>
                                </w:rPr>
                                <w:t>Under de 2 mässdagarna hade Elmia 835 besökare (jan 651) varav 757 var unika (jan 618). Ute sken solen och det var en mycket skön sommarkväll för bransch</w:t>
                              </w:r>
                              <w:r w:rsidR="00301C37">
                                <w:rPr>
                                  <w:rFonts w:asciiTheme="minorHAnsi" w:hAnsiTheme="minorHAnsi" w:cstheme="minorHAnsi"/>
                                  <w:color w:val="000000"/>
                                </w:rPr>
                                <w:t>-</w:t>
                              </w:r>
                              <w:r w:rsidRPr="00F42EE9">
                                <w:rPr>
                                  <w:rFonts w:asciiTheme="minorHAnsi" w:hAnsiTheme="minorHAnsi" w:cstheme="minorHAnsi"/>
                                  <w:color w:val="000000"/>
                                </w:rPr>
                                <w:t>festen som återigen hölls på restaurang Twin City mitt i stan. Det blev ca 150 personer som njöt av en fantastiskt god buffé och coverbandet Tredrag spelade.</w:t>
                              </w:r>
                              <w:r w:rsidRPr="00F42EE9">
                                <w:rPr>
                                  <w:rFonts w:asciiTheme="minorHAnsi" w:hAnsiTheme="minorHAnsi" w:cstheme="minorHAnsi"/>
                                  <w:color w:val="000000"/>
                                </w:rPr>
                                <w:br/>
                              </w:r>
                              <w:r w:rsidRPr="00F42EE9">
                                <w:rPr>
                                  <w:rFonts w:asciiTheme="minorHAnsi" w:hAnsiTheme="minorHAnsi" w:cstheme="minorHAnsi"/>
                                  <w:color w:val="000000"/>
                                </w:rPr>
                                <w:br/>
                                <w:t xml:space="preserve">Nytt avtal med Elmia är tecknat och kommande Nordic Profile Fair arrangeras den </w:t>
                              </w:r>
                              <w:r w:rsidR="00301C37" w:rsidRPr="00F42EE9">
                                <w:rPr>
                                  <w:rFonts w:asciiTheme="minorHAnsi" w:hAnsiTheme="minorHAnsi" w:cstheme="minorHAnsi"/>
                                  <w:color w:val="000000"/>
                                </w:rPr>
                                <w:t>12–13</w:t>
                              </w:r>
                              <w:r w:rsidRPr="00F42EE9">
                                <w:rPr>
                                  <w:rFonts w:asciiTheme="minorHAnsi" w:hAnsiTheme="minorHAnsi" w:cstheme="minorHAnsi"/>
                                  <w:color w:val="000000"/>
                                </w:rPr>
                                <w:t xml:space="preserve"> augusti 2026. Redan nu kan man lämna in en intresseanmälan till Annelie på Elmia via</w:t>
                              </w:r>
                              <w:r w:rsidRPr="00F42EE9">
                                <w:rPr>
                                  <w:rFonts w:asciiTheme="minorHAnsi" w:hAnsiTheme="minorHAnsi" w:cstheme="minorHAnsi"/>
                                  <w:color w:val="202020"/>
                                </w:rPr>
                                <w:t> </w:t>
                              </w:r>
                              <w:hyperlink r:id="rId22" w:tooltip="https://www.elmia.se/nordic-profile-fair/for-utstallare/boka-yta/intresseanmalan/" w:history="1">
                                <w:r w:rsidRPr="00F42EE9">
                                  <w:rPr>
                                    <w:rStyle w:val="Hyperlnk"/>
                                    <w:rFonts w:asciiTheme="minorHAnsi" w:hAnsiTheme="minorHAnsi" w:cstheme="minorHAnsi"/>
                                    <w:color w:val="007C89"/>
                                  </w:rPr>
                                  <w:t>https://www.elmia.se/nordic-profile-fair/for-utstallare/boka-yta/intresseanmalan/</w:t>
                                </w:r>
                              </w:hyperlink>
                            </w:p>
                            <w:p w14:paraId="122C4CA7" w14:textId="77777777" w:rsidR="001550AB" w:rsidRDefault="001550AB" w:rsidP="00BA5FFD">
                              <w:pPr>
                                <w:spacing w:line="360" w:lineRule="atLeast"/>
                                <w:rPr>
                                  <w:rFonts w:ascii="Helvetica" w:hAnsi="Helvetica"/>
                                  <w:color w:val="202020"/>
                                </w:rPr>
                              </w:pPr>
                            </w:p>
                          </w:tc>
                        </w:tr>
                      </w:tbl>
                      <w:p w14:paraId="3D4276D1" w14:textId="77777777" w:rsidR="00BA5FFD" w:rsidRDefault="00BA5FFD" w:rsidP="00BA5FFD">
                        <w:pPr>
                          <w:rPr>
                            <w:rFonts w:ascii="Aptos" w:hAnsi="Aptos"/>
                            <w:color w:val="212121"/>
                          </w:rPr>
                        </w:pPr>
                      </w:p>
                    </w:tc>
                  </w:tr>
                </w:tbl>
                <w:tbl>
                  <w:tblPr>
                    <w:tblStyle w:val="Tabellrutnt"/>
                    <w:tblW w:w="0" w:type="auto"/>
                    <w:tblLook w:val="04A0" w:firstRow="1" w:lastRow="0" w:firstColumn="1" w:lastColumn="0" w:noHBand="0" w:noVBand="1"/>
                  </w:tblPr>
                  <w:tblGrid>
                    <w:gridCol w:w="4067"/>
                    <w:gridCol w:w="3923"/>
                  </w:tblGrid>
                  <w:tr w:rsidR="00FB26F4" w:rsidRPr="002D1CDB" w14:paraId="023350D5" w14:textId="77777777" w:rsidTr="009D0BFA">
                    <w:tc>
                      <w:tcPr>
                        <w:tcW w:w="4067" w:type="dxa"/>
                      </w:tcPr>
                      <w:p w14:paraId="2FA19F79" w14:textId="77777777" w:rsidR="00D43156" w:rsidRPr="002D1CDB" w:rsidRDefault="00D43156" w:rsidP="00FB26F4">
                        <w:pPr>
                          <w:rPr>
                            <w:rFonts w:asciiTheme="minorHAnsi" w:hAnsiTheme="minorHAnsi" w:cstheme="minorHAnsi"/>
                            <w:color w:val="212121"/>
                          </w:rPr>
                        </w:pPr>
                      </w:p>
                      <w:p w14:paraId="67727187" w14:textId="7EC7AF29" w:rsidR="009D0BFA" w:rsidRPr="002D1CDB" w:rsidRDefault="00D43156" w:rsidP="00FB26F4">
                        <w:pPr>
                          <w:rPr>
                            <w:rFonts w:asciiTheme="minorHAnsi" w:hAnsiTheme="minorHAnsi" w:cstheme="minorHAnsi"/>
                            <w:color w:val="212121"/>
                          </w:rPr>
                        </w:pPr>
                        <w:r w:rsidRPr="002D1CDB">
                          <w:rPr>
                            <w:rFonts w:asciiTheme="minorHAnsi" w:hAnsiTheme="minorHAnsi" w:cstheme="minorHAnsi"/>
                            <w:color w:val="212121"/>
                          </w:rPr>
                          <w:t xml:space="preserve">       </w:t>
                        </w:r>
                        <w:r w:rsidR="00FB26F4" w:rsidRPr="002D1CDB">
                          <w:rPr>
                            <w:rFonts w:asciiTheme="minorHAnsi" w:hAnsiTheme="minorHAnsi" w:cstheme="minorHAnsi"/>
                            <w:noProof/>
                            <w:color w:val="212121"/>
                          </w:rPr>
                          <w:drawing>
                            <wp:inline distT="0" distB="0" distL="0" distR="0" wp14:anchorId="10238276" wp14:editId="2C7A434D">
                              <wp:extent cx="1917700" cy="1917700"/>
                              <wp:effectExtent l="0" t="0" r="0" b="0"/>
                              <wp:docPr id="1162464898" name="Bildobjekt 3"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4898" name="Bildobjekt 3" descr="En bild som visar Människoansikte, person, leende, klädsel&#10;&#10;Automatiskt genererad beskrivn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A21FAC7" w14:textId="30CEFF43" w:rsidR="00FB26F4" w:rsidRPr="002D1CDB" w:rsidRDefault="00FB26F4" w:rsidP="00FB26F4">
                        <w:pPr>
                          <w:rPr>
                            <w:rFonts w:asciiTheme="minorHAnsi" w:hAnsiTheme="minorHAnsi" w:cstheme="minorHAnsi"/>
                            <w:color w:val="212121"/>
                          </w:rPr>
                        </w:pPr>
                      </w:p>
                    </w:tc>
                    <w:tc>
                      <w:tcPr>
                        <w:tcW w:w="3923" w:type="dxa"/>
                      </w:tcPr>
                      <w:p w14:paraId="548620E1" w14:textId="77777777" w:rsidR="00FB26F4" w:rsidRPr="002D1CDB" w:rsidRDefault="00FB26F4" w:rsidP="00FB26F4">
                        <w:pPr>
                          <w:rPr>
                            <w:rFonts w:asciiTheme="minorHAnsi" w:hAnsiTheme="minorHAnsi" w:cstheme="minorHAnsi"/>
                            <w:color w:val="212121"/>
                          </w:rPr>
                        </w:pPr>
                      </w:p>
                      <w:p w14:paraId="38A82B49" w14:textId="453CC340" w:rsidR="00FB26F4" w:rsidRPr="002D1CDB" w:rsidRDefault="00FB26F4" w:rsidP="00FC5931">
                        <w:pPr>
                          <w:rPr>
                            <w:rFonts w:asciiTheme="minorHAnsi" w:hAnsiTheme="minorHAnsi" w:cstheme="minorHAnsi"/>
                            <w:color w:val="212121"/>
                          </w:rPr>
                        </w:pPr>
                        <w:r w:rsidRPr="002D1CDB">
                          <w:rPr>
                            <w:rFonts w:asciiTheme="minorHAnsi" w:hAnsiTheme="minorHAnsi" w:cstheme="minorHAnsi"/>
                            <w:color w:val="212121"/>
                          </w:rPr>
                          <w:br/>
                        </w:r>
                        <w:r w:rsidRPr="002D1CDB">
                          <w:rPr>
                            <w:rFonts w:asciiTheme="minorHAnsi" w:hAnsiTheme="minorHAnsi" w:cstheme="minorHAnsi"/>
                            <w:color w:val="212121"/>
                          </w:rPr>
                          <w:br/>
                        </w:r>
                        <w:r w:rsidRPr="002D1CDB">
                          <w:rPr>
                            <w:rFonts w:asciiTheme="minorHAnsi" w:hAnsiTheme="minorHAnsi" w:cstheme="minorHAnsi"/>
                            <w:b/>
                            <w:bCs/>
                            <w:color w:val="212121"/>
                          </w:rPr>
                          <w:t>Annelie Gemark</w:t>
                        </w:r>
                        <w:r w:rsidRPr="002D1CDB">
                          <w:rPr>
                            <w:rFonts w:asciiTheme="minorHAnsi" w:hAnsiTheme="minorHAnsi" w:cstheme="minorHAnsi"/>
                            <w:color w:val="212121"/>
                          </w:rPr>
                          <w:br/>
                          <w:t>Projektledare</w:t>
                        </w:r>
                        <w:r w:rsidRPr="002D1CDB">
                          <w:rPr>
                            <w:rFonts w:asciiTheme="minorHAnsi" w:hAnsiTheme="minorHAnsi" w:cstheme="minorHAnsi"/>
                            <w:color w:val="212121"/>
                          </w:rPr>
                          <w:br/>
                        </w:r>
                        <w:r w:rsidRPr="002D1CDB">
                          <w:rPr>
                            <w:rFonts w:asciiTheme="minorHAnsi" w:hAnsiTheme="minorHAnsi" w:cstheme="minorHAnsi"/>
                            <w:color w:val="212121"/>
                          </w:rPr>
                          <w:br/>
                        </w:r>
                        <w:hyperlink r:id="rId24" w:tgtFrame="_blank" w:tooltip="mailto:annelie.gemark@elmia.se?subject=Intresseanm%C3%A4lan%20Nordic%20Profile%20Fair%202026." w:history="1">
                          <w:r w:rsidR="004C3C2C" w:rsidRPr="004C3C2C">
                            <w:rPr>
                              <w:rStyle w:val="Hyperlnk"/>
                              <w:rFonts w:asciiTheme="minorHAnsi" w:hAnsiTheme="minorHAnsi" w:cstheme="minorHAnsi"/>
                              <w:color w:val="007C89"/>
                            </w:rPr>
                            <w:t>annelie.gemark@elmia.se</w:t>
                          </w:r>
                        </w:hyperlink>
                        <w:r w:rsidRPr="002D1CDB">
                          <w:rPr>
                            <w:rFonts w:asciiTheme="minorHAnsi" w:hAnsiTheme="minorHAnsi" w:cstheme="minorHAnsi"/>
                            <w:color w:val="212121"/>
                          </w:rPr>
                          <w:br/>
                        </w:r>
                        <w:hyperlink r:id="rId25" w:tooltip="tel:+4636152035" w:history="1">
                          <w:r w:rsidRPr="002D1CDB">
                            <w:rPr>
                              <w:rStyle w:val="Hyperlnk"/>
                              <w:rFonts w:asciiTheme="minorHAnsi" w:hAnsiTheme="minorHAnsi" w:cstheme="minorHAnsi"/>
                            </w:rPr>
                            <w:t>+46 36 15 20 35</w:t>
                          </w:r>
                        </w:hyperlink>
                      </w:p>
                      <w:p w14:paraId="149E77B1" w14:textId="77777777" w:rsidR="009D0BFA" w:rsidRPr="002D1CDB" w:rsidRDefault="009D0BFA" w:rsidP="009D0BFA">
                        <w:pPr>
                          <w:rPr>
                            <w:rStyle w:val="Stark"/>
                            <w:rFonts w:asciiTheme="minorHAnsi" w:hAnsiTheme="minorHAnsi" w:cstheme="minorHAnsi"/>
                            <w:color w:val="202020"/>
                          </w:rPr>
                        </w:pPr>
                      </w:p>
                      <w:p w14:paraId="431B1CF9" w14:textId="77777777" w:rsidR="009D0BFA" w:rsidRPr="002D1CDB" w:rsidRDefault="009D0BFA" w:rsidP="00FB26F4">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D90F32" w:rsidRPr="002D1CDB" w14:paraId="2511E306" w14:textId="77777777" w:rsidTr="00D90F3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538C0" w:rsidRPr="002D1CDB" w14:paraId="0613CD3D" w14:textId="77777777" w:rsidTr="00D538C0">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538C0" w:rsidRPr="002D1CDB" w14:paraId="2ABCD62F" w14:textId="77777777" w:rsidTr="005920C3">
                                <w:tc>
                                  <w:tcPr>
                                    <w:tcW w:w="0" w:type="auto"/>
                                    <w:tcMar>
                                      <w:top w:w="0" w:type="dxa"/>
                                      <w:left w:w="270" w:type="dxa"/>
                                      <w:bottom w:w="135" w:type="dxa"/>
                                      <w:right w:w="270" w:type="dxa"/>
                                    </w:tcMar>
                                  </w:tcPr>
                                  <w:tbl>
                                    <w:tblPr>
                                      <w:tblW w:w="5000" w:type="pct"/>
                                      <w:tblCellMar>
                                        <w:left w:w="0" w:type="dxa"/>
                                        <w:right w:w="0" w:type="dxa"/>
                                      </w:tblCellMar>
                                      <w:tblLook w:val="04A0" w:firstRow="1" w:lastRow="0" w:firstColumn="1" w:lastColumn="0" w:noHBand="0" w:noVBand="1"/>
                                    </w:tblPr>
                                    <w:tblGrid>
                                      <w:gridCol w:w="7990"/>
                                    </w:tblGrid>
                                    <w:tr w:rsidR="00B97F67" w14:paraId="08D79E7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97F67" w14:paraId="695AC04C" w14:textId="77777777">
                                            <w:tc>
                                              <w:tcPr>
                                                <w:tcW w:w="0" w:type="auto"/>
                                                <w:tcMar>
                                                  <w:top w:w="0" w:type="dxa"/>
                                                  <w:left w:w="270" w:type="dxa"/>
                                                  <w:bottom w:w="135" w:type="dxa"/>
                                                  <w:right w:w="270" w:type="dxa"/>
                                                </w:tcMar>
                                                <w:hideMark/>
                                              </w:tcPr>
                                              <w:p w14:paraId="1F21A8F0" w14:textId="77777777" w:rsidR="00B97F67" w:rsidRDefault="00B97F67" w:rsidP="00B97F67">
                                                <w:pPr>
                                                  <w:rPr>
                                                    <w:sz w:val="20"/>
                                                    <w:szCs w:val="20"/>
                                                  </w:rPr>
                                                </w:pPr>
                                              </w:p>
                                            </w:tc>
                                          </w:tr>
                                        </w:tbl>
                                        <w:p w14:paraId="59901DE4" w14:textId="77777777" w:rsidR="00B97F67" w:rsidRDefault="00B97F67" w:rsidP="00B97F67">
                                          <w:pPr>
                                            <w:rPr>
                                              <w:rFonts w:ascii="Aptos" w:hAnsi="Aptos"/>
                                              <w:color w:val="212121"/>
                                            </w:rPr>
                                          </w:pPr>
                                        </w:p>
                                      </w:tc>
                                    </w:tr>
                                    <w:tr w:rsidR="00B97F67" w14:paraId="67A83B5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97F67" w14:paraId="13C7C55D" w14:textId="77777777">
                                            <w:tc>
                                              <w:tcPr>
                                                <w:tcW w:w="0" w:type="auto"/>
                                                <w:tcMar>
                                                  <w:top w:w="0" w:type="dxa"/>
                                                  <w:left w:w="135" w:type="dxa"/>
                                                  <w:bottom w:w="0" w:type="dxa"/>
                                                  <w:right w:w="135" w:type="dxa"/>
                                                </w:tcMar>
                                                <w:hideMark/>
                                              </w:tcPr>
                                              <w:p w14:paraId="71DBAEA4" w14:textId="72EADF87" w:rsidR="00B97F67" w:rsidRDefault="00B97F67" w:rsidP="001550AB">
                                                <w:r>
                                                  <w:fldChar w:fldCharType="begin"/>
                                                </w:r>
                                                <w:r>
                                                  <w:instrText xml:space="preserve"> INCLUDEPICTURE "/Users/mariaolsson/Library/Group Containers/UBF8T346G9.ms/WebArchiveCopyPasteTempFiles/com.microsoft.Word/f5b4913d-580e-7642-4aab-586dd99946f2.jpg" \* MERGEFORMATINET </w:instrText>
                                                </w:r>
                                                <w:r>
                                                  <w:fldChar w:fldCharType="separate"/>
                                                </w:r>
                                                <w:r>
                                                  <w:rPr>
                                                    <w:noProof/>
                                                  </w:rPr>
                                                  <w:drawing>
                                                    <wp:inline distT="0" distB="0" distL="0" distR="0" wp14:anchorId="58E34FBC" wp14:editId="5B5E89F7">
                                                      <wp:extent cx="3429000" cy="3429000"/>
                                                      <wp:effectExtent l="0" t="0" r="0" b="0"/>
                                                      <wp:docPr id="1712382565"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r>
                                                  <w:fldChar w:fldCharType="end"/>
                                                </w:r>
                                              </w:p>
                                            </w:tc>
                                          </w:tr>
                                        </w:tbl>
                                        <w:p w14:paraId="71EB36F5" w14:textId="77777777" w:rsidR="00B97F67" w:rsidRDefault="00B97F67" w:rsidP="00B97F67">
                                          <w:pPr>
                                            <w:rPr>
                                              <w:rFonts w:ascii="Aptos" w:hAnsi="Aptos"/>
                                              <w:color w:val="212121"/>
                                            </w:rPr>
                                          </w:pPr>
                                        </w:p>
                                      </w:tc>
                                    </w:tr>
                                    <w:tr w:rsidR="00B97F67" w14:paraId="111E1A7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97F67" w14:paraId="3FB6CB7C" w14:textId="77777777">
                                            <w:tc>
                                              <w:tcPr>
                                                <w:tcW w:w="0" w:type="auto"/>
                                                <w:tcMar>
                                                  <w:top w:w="0" w:type="dxa"/>
                                                  <w:left w:w="270" w:type="dxa"/>
                                                  <w:bottom w:w="135" w:type="dxa"/>
                                                  <w:right w:w="270" w:type="dxa"/>
                                                </w:tcMar>
                                                <w:hideMark/>
                                              </w:tcPr>
                                              <w:p w14:paraId="7E8DE034" w14:textId="1478B3C7" w:rsidR="00B97F67" w:rsidRPr="001550AB" w:rsidRDefault="00B97F67" w:rsidP="00B97F67">
                                                <w:pPr>
                                                  <w:spacing w:line="360" w:lineRule="atLeast"/>
                                                  <w:rPr>
                                                    <w:rFonts w:asciiTheme="minorHAnsi" w:hAnsiTheme="minorHAnsi" w:cstheme="minorHAnsi"/>
                                                    <w:color w:val="202020"/>
                                                  </w:rPr>
                                                </w:pPr>
                                                <w:r w:rsidRPr="00C02858">
                                                  <w:rPr>
                                                    <w:rStyle w:val="Stark"/>
                                                    <w:rFonts w:asciiTheme="minorHAnsi" w:hAnsiTheme="minorHAnsi" w:cstheme="minorHAnsi"/>
                                                    <w:color w:val="202020"/>
                                                    <w:sz w:val="28"/>
                                                    <w:szCs w:val="28"/>
                                                  </w:rPr>
                                                  <w:lastRenderedPageBreak/>
                                                  <w:t>Bästa monter</w:t>
                                                </w:r>
                                                <w:r w:rsidRPr="001550AB">
                                                  <w:rPr>
                                                    <w:rFonts w:asciiTheme="minorHAnsi" w:hAnsiTheme="minorHAnsi" w:cstheme="minorHAnsi"/>
                                                    <w:color w:val="202020"/>
                                                  </w:rPr>
                                                  <w:br/>
                                                </w:r>
                                                <w:r w:rsidRPr="001550AB">
                                                  <w:rPr>
                                                    <w:rFonts w:asciiTheme="minorHAnsi" w:hAnsiTheme="minorHAnsi" w:cstheme="minorHAnsi"/>
                                                    <w:color w:val="000000"/>
                                                  </w:rPr>
                                                  <w:t>PMA och Elmia vill lyfta er utställare som skapar alltmer designade och genomtänkta montrar! Därav nomin</w:t>
                                                </w:r>
                                                <w:r w:rsidR="005C72E8">
                                                  <w:rPr>
                                                    <w:rFonts w:asciiTheme="minorHAnsi" w:hAnsiTheme="minorHAnsi" w:cstheme="minorHAnsi"/>
                                                    <w:color w:val="000000"/>
                                                  </w:rPr>
                                                  <w:t>er</w:t>
                                                </w:r>
                                                <w:r w:rsidRPr="001550AB">
                                                  <w:rPr>
                                                    <w:rFonts w:asciiTheme="minorHAnsi" w:hAnsiTheme="minorHAnsi" w:cstheme="minorHAnsi"/>
                                                    <w:color w:val="000000"/>
                                                  </w:rPr>
                                                  <w:t>ade en jury från oss båda fem av augustimontrarna till priset "Bästa Monter 2025". De n</w:t>
                                                </w:r>
                                                <w:r w:rsidRPr="001550AB">
                                                  <w:rPr>
                                                    <w:rFonts w:asciiTheme="minorHAnsi" w:hAnsiTheme="minorHAnsi" w:cstheme="minorHAnsi"/>
                                                    <w:color w:val="202020"/>
                                                  </w:rPr>
                                                  <w:t>ominerade var ACG Accent, Adelante, Båstadgruppen, D&amp;J Home and Gifts och Intemporel. Juryns bedömningskriterier var följande:</w:t>
                                                </w:r>
                                                <w:r w:rsidRPr="001550AB">
                                                  <w:rPr>
                                                    <w:rFonts w:asciiTheme="minorHAnsi" w:hAnsiTheme="minorHAnsi" w:cstheme="minorHAnsi"/>
                                                    <w:color w:val="202020"/>
                                                  </w:rPr>
                                                  <w:br/>
                                                  <w:t> </w:t>
                                                </w:r>
                                                <w:r w:rsidRPr="001550AB">
                                                  <w:rPr>
                                                    <w:rStyle w:val="apple-converted-space"/>
                                                    <w:rFonts w:asciiTheme="minorHAnsi" w:hAnsiTheme="minorHAnsi" w:cstheme="minorHAnsi"/>
                                                    <w:color w:val="202020"/>
                                                  </w:rPr>
                                                  <w:t> </w:t>
                                                </w:r>
                                              </w:p>
                                              <w:p w14:paraId="23DF37AF" w14:textId="77777777" w:rsidR="00B97F67" w:rsidRPr="001550AB" w:rsidRDefault="00B97F67" w:rsidP="00B97F67">
                                                <w:pPr>
                                                  <w:numPr>
                                                    <w:ilvl w:val="0"/>
                                                    <w:numId w:val="25"/>
                                                  </w:numPr>
                                                  <w:spacing w:before="100" w:beforeAutospacing="1" w:after="100" w:afterAutospacing="1" w:line="360" w:lineRule="atLeast"/>
                                                  <w:rPr>
                                                    <w:rFonts w:asciiTheme="minorHAnsi" w:hAnsiTheme="minorHAnsi" w:cstheme="minorHAnsi"/>
                                                    <w:color w:val="202020"/>
                                                  </w:rPr>
                                                </w:pPr>
                                                <w:r w:rsidRPr="001550AB">
                                                  <w:rPr>
                                                    <w:rStyle w:val="Stark"/>
                                                    <w:rFonts w:asciiTheme="minorHAnsi" w:hAnsiTheme="minorHAnsi" w:cstheme="minorHAnsi"/>
                                                    <w:color w:val="202020"/>
                                                  </w:rPr>
                                                  <w:t>Tydlighet </w:t>
                                                </w:r>
                                                <w:r w:rsidRPr="001550AB">
                                                  <w:rPr>
                                                    <w:rFonts w:asciiTheme="minorHAnsi" w:hAnsiTheme="minorHAnsi" w:cstheme="minorHAnsi"/>
                                                    <w:color w:val="202020"/>
                                                  </w:rPr>
                                                  <w:t>- i budskap och produktexponering</w:t>
                                                </w:r>
                                              </w:p>
                                              <w:p w14:paraId="4567F3BD" w14:textId="77777777" w:rsidR="00B97F67" w:rsidRPr="001550AB" w:rsidRDefault="00B97F67" w:rsidP="00B97F67">
                                                <w:pPr>
                                                  <w:numPr>
                                                    <w:ilvl w:val="0"/>
                                                    <w:numId w:val="25"/>
                                                  </w:numPr>
                                                  <w:spacing w:before="100" w:beforeAutospacing="1" w:after="100" w:afterAutospacing="1" w:line="360" w:lineRule="atLeast"/>
                                                  <w:rPr>
                                                    <w:rFonts w:asciiTheme="minorHAnsi" w:hAnsiTheme="minorHAnsi" w:cstheme="minorHAnsi"/>
                                                    <w:color w:val="202020"/>
                                                  </w:rPr>
                                                </w:pPr>
                                                <w:r w:rsidRPr="001550AB">
                                                  <w:rPr>
                                                    <w:rStyle w:val="Stark"/>
                                                    <w:rFonts w:asciiTheme="minorHAnsi" w:hAnsiTheme="minorHAnsi" w:cstheme="minorHAnsi"/>
                                                    <w:color w:val="202020"/>
                                                  </w:rPr>
                                                  <w:t>Samspel </w:t>
                                                </w:r>
                                                <w:r w:rsidRPr="001550AB">
                                                  <w:rPr>
                                                    <w:rFonts w:asciiTheme="minorHAnsi" w:hAnsiTheme="minorHAnsi" w:cstheme="minorHAnsi"/>
                                                    <w:color w:val="202020"/>
                                                  </w:rPr>
                                                  <w:t>- monterpersonal och monter</w:t>
                                                </w:r>
                                              </w:p>
                                              <w:p w14:paraId="3FFE7838" w14:textId="77777777" w:rsidR="00B97F67" w:rsidRPr="001550AB" w:rsidRDefault="00B97F67" w:rsidP="00B97F67">
                                                <w:pPr>
                                                  <w:numPr>
                                                    <w:ilvl w:val="0"/>
                                                    <w:numId w:val="25"/>
                                                  </w:numPr>
                                                  <w:spacing w:before="100" w:beforeAutospacing="1" w:after="100" w:afterAutospacing="1" w:line="360" w:lineRule="atLeast"/>
                                                  <w:rPr>
                                                    <w:rFonts w:asciiTheme="minorHAnsi" w:hAnsiTheme="minorHAnsi" w:cstheme="minorHAnsi"/>
                                                    <w:color w:val="202020"/>
                                                  </w:rPr>
                                                </w:pPr>
                                                <w:r w:rsidRPr="001550AB">
                                                  <w:rPr>
                                                    <w:rStyle w:val="Stark"/>
                                                    <w:rFonts w:asciiTheme="minorHAnsi" w:hAnsiTheme="minorHAnsi" w:cstheme="minorHAnsi"/>
                                                    <w:color w:val="202020"/>
                                                  </w:rPr>
                                                  <w:t>Exponering</w:t>
                                                </w:r>
                                                <w:r w:rsidRPr="001550AB">
                                                  <w:rPr>
                                                    <w:rFonts w:asciiTheme="minorHAnsi" w:hAnsiTheme="minorHAnsi" w:cstheme="minorHAnsi"/>
                                                    <w:color w:val="202020"/>
                                                  </w:rPr>
                                                  <w:t> - hur produkterna exponeras</w:t>
                                                </w:r>
                                              </w:p>
                                              <w:p w14:paraId="2056DF07" w14:textId="176862AB" w:rsidR="00B97F67" w:rsidRDefault="00B97F67" w:rsidP="00B97F67">
                                                <w:pPr>
                                                  <w:spacing w:line="360" w:lineRule="atLeast"/>
                                                  <w:rPr>
                                                    <w:rFonts w:ascii="Helvetica" w:hAnsi="Helvetica"/>
                                                    <w:color w:val="202020"/>
                                                  </w:rPr>
                                                </w:pPr>
                                                <w:r w:rsidRPr="001550AB">
                                                  <w:rPr>
                                                    <w:rFonts w:asciiTheme="minorHAnsi" w:hAnsiTheme="minorHAnsi" w:cstheme="minorHAnsi"/>
                                                    <w:color w:val="202020"/>
                                                  </w:rPr>
                                                  <w:br/>
                                                  <w:t>Vinnaren D&amp;J Home and Gifts fick blommor och boken </w:t>
                                                </w:r>
                                                <w:r w:rsidRPr="001550AB">
                                                  <w:rPr>
                                                    <w:rStyle w:val="Stark"/>
                                                    <w:rFonts w:asciiTheme="minorHAnsi" w:hAnsiTheme="minorHAnsi" w:cstheme="minorHAnsi"/>
                                                    <w:color w:val="202020"/>
                                                  </w:rPr>
                                                  <w:t>Mässguru </w:t>
                                                </w:r>
                                                <w:r w:rsidRPr="001550AB">
                                                  <w:rPr>
                                                    <w:rFonts w:asciiTheme="minorHAnsi" w:hAnsiTheme="minorHAnsi" w:cstheme="minorHAnsi"/>
                                                    <w:color w:val="202020"/>
                                                  </w:rPr>
                                                  <w:t xml:space="preserve">av Mikael Jansson &amp; Maria Jansson med tips om hur man kan "skruva till" sin monter för bästa resultat. Pris tilldelas på </w:t>
                                                </w:r>
                                                <w:r w:rsidR="00031A77" w:rsidRPr="001550AB">
                                                  <w:rPr>
                                                    <w:rFonts w:asciiTheme="minorHAnsi" w:hAnsiTheme="minorHAnsi" w:cstheme="minorHAnsi"/>
                                                    <w:color w:val="202020"/>
                                                  </w:rPr>
                                                  <w:t>10,000</w:t>
                                                </w:r>
                                                <w:r w:rsidRPr="001550AB">
                                                  <w:rPr>
                                                    <w:rFonts w:asciiTheme="minorHAnsi" w:hAnsiTheme="minorHAnsi" w:cstheme="minorHAnsi"/>
                                                    <w:color w:val="202020"/>
                                                  </w:rPr>
                                                  <w:t xml:space="preserve"> sek ex moms som presentkort till nästa års genomförande på Nordic Profile Fair den </w:t>
                                                </w:r>
                                                <w:r w:rsidR="00E41AA3" w:rsidRPr="001550AB">
                                                  <w:rPr>
                                                    <w:rFonts w:asciiTheme="minorHAnsi" w:hAnsiTheme="minorHAnsi" w:cstheme="minorHAnsi"/>
                                                    <w:color w:val="202020"/>
                                                  </w:rPr>
                                                  <w:t>12–13</w:t>
                                                </w:r>
                                                <w:r w:rsidRPr="001550AB">
                                                  <w:rPr>
                                                    <w:rFonts w:asciiTheme="minorHAnsi" w:hAnsiTheme="minorHAnsi" w:cstheme="minorHAnsi"/>
                                                    <w:color w:val="202020"/>
                                                  </w:rPr>
                                                  <w:t xml:space="preserve"> augusti 2026.</w:t>
                                                </w:r>
                                                <w:r>
                                                  <w:rPr>
                                                    <w:rStyle w:val="Stark"/>
                                                    <w:rFonts w:ascii="Open Sans" w:hAnsi="Open Sans" w:cs="Open Sans"/>
                                                    <w:color w:val="202020"/>
                                                  </w:rPr>
                                                  <w:t> </w:t>
                                                </w:r>
                                              </w:p>
                                            </w:tc>
                                          </w:tr>
                                        </w:tbl>
                                        <w:p w14:paraId="62A939DF" w14:textId="77777777" w:rsidR="00B97F67" w:rsidRDefault="00B97F67" w:rsidP="00B97F67">
                                          <w:pPr>
                                            <w:rPr>
                                              <w:rFonts w:ascii="Aptos" w:hAnsi="Aptos"/>
                                              <w:color w:val="212121"/>
                                            </w:rPr>
                                          </w:pPr>
                                        </w:p>
                                      </w:tc>
                                    </w:tr>
                                    <w:tr w:rsidR="00B97F67" w14:paraId="6B8AEBF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97F67" w14:paraId="584FB50F" w14:textId="77777777">
                                            <w:tc>
                                              <w:tcPr>
                                                <w:tcW w:w="0" w:type="auto"/>
                                                <w:tcMar>
                                                  <w:top w:w="0" w:type="dxa"/>
                                                  <w:left w:w="270" w:type="dxa"/>
                                                  <w:bottom w:w="135" w:type="dxa"/>
                                                  <w:right w:w="270" w:type="dxa"/>
                                                </w:tcMar>
                                                <w:hideMark/>
                                              </w:tcPr>
                                              <w:p w14:paraId="751F9979" w14:textId="77777777" w:rsidR="00B97F67" w:rsidRDefault="00B97F67" w:rsidP="00B97F67"/>
                                            </w:tc>
                                          </w:tr>
                                        </w:tbl>
                                        <w:p w14:paraId="04E1F544" w14:textId="77777777" w:rsidR="00B97F67" w:rsidRDefault="00B97F67" w:rsidP="00B97F67">
                                          <w:pPr>
                                            <w:rPr>
                                              <w:rFonts w:ascii="Aptos" w:hAnsi="Aptos"/>
                                              <w:color w:val="212121"/>
                                            </w:rPr>
                                          </w:pPr>
                                        </w:p>
                                      </w:tc>
                                    </w:tr>
                                    <w:tr w:rsidR="00B97F67" w14:paraId="202A014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97F67" w14:paraId="2BFD07D3" w14:textId="77777777">
                                            <w:tc>
                                              <w:tcPr>
                                                <w:tcW w:w="0" w:type="auto"/>
                                                <w:tcMar>
                                                  <w:top w:w="0" w:type="dxa"/>
                                                  <w:left w:w="135" w:type="dxa"/>
                                                  <w:bottom w:w="0" w:type="dxa"/>
                                                  <w:right w:w="135" w:type="dxa"/>
                                                </w:tcMar>
                                                <w:hideMark/>
                                              </w:tcPr>
                                              <w:p w14:paraId="676F181D" w14:textId="5BE29239" w:rsidR="00B97F67" w:rsidRDefault="00B97F67" w:rsidP="001550AB">
                                                <w:r>
                                                  <w:fldChar w:fldCharType="begin"/>
                                                </w:r>
                                                <w:r>
                                                  <w:instrText xml:space="preserve"> INCLUDEPICTURE "/Users/mariaolsson/Library/Group Containers/UBF8T346G9.ms/WebArchiveCopyPasteTempFiles/com.microsoft.Word/203bd87c-7bea-b540-d612-3fffd6b48665.jpg" \* MERGEFORMATINET </w:instrText>
                                                </w:r>
                                                <w:r>
                                                  <w:fldChar w:fldCharType="separate"/>
                                                </w:r>
                                                <w:r>
                                                  <w:rPr>
                                                    <w:noProof/>
                                                  </w:rPr>
                                                  <w:drawing>
                                                    <wp:inline distT="0" distB="0" distL="0" distR="0" wp14:anchorId="2376C99F" wp14:editId="275B36D3">
                                                      <wp:extent cx="3098800" cy="3098800"/>
                                                      <wp:effectExtent l="0" t="0" r="0" b="0"/>
                                                      <wp:docPr id="1419453254"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800" cy="3098800"/>
                                                              </a:xfrm>
                                                              <a:prstGeom prst="rect">
                                                                <a:avLst/>
                                                              </a:prstGeom>
                                                              <a:noFill/>
                                                              <a:ln>
                                                                <a:noFill/>
                                                              </a:ln>
                                                            </pic:spPr>
                                                          </pic:pic>
                                                        </a:graphicData>
                                                      </a:graphic>
                                                    </wp:inline>
                                                  </w:drawing>
                                                </w:r>
                                                <w:r>
                                                  <w:fldChar w:fldCharType="end"/>
                                                </w:r>
                                              </w:p>
                                            </w:tc>
                                          </w:tr>
                                        </w:tbl>
                                        <w:p w14:paraId="2521E3B9" w14:textId="77777777" w:rsidR="00B97F67" w:rsidRDefault="00B97F67" w:rsidP="00B97F67">
                                          <w:pPr>
                                            <w:rPr>
                                              <w:rFonts w:ascii="Aptos" w:hAnsi="Aptos"/>
                                              <w:color w:val="212121"/>
                                            </w:rPr>
                                          </w:pPr>
                                        </w:p>
                                      </w:tc>
                                    </w:tr>
                                    <w:tr w:rsidR="00B97F67" w14:paraId="4D165DE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97F67" w14:paraId="24DC261D" w14:textId="77777777">
                                            <w:tc>
                                              <w:tcPr>
                                                <w:tcW w:w="0" w:type="auto"/>
                                                <w:tcMar>
                                                  <w:top w:w="0" w:type="dxa"/>
                                                  <w:left w:w="270" w:type="dxa"/>
                                                  <w:bottom w:w="135" w:type="dxa"/>
                                                  <w:right w:w="270" w:type="dxa"/>
                                                </w:tcMar>
                                                <w:hideMark/>
                                              </w:tcPr>
                                              <w:p w14:paraId="7506E716" w14:textId="3142021F" w:rsidR="00B97F67" w:rsidRPr="00C02858" w:rsidRDefault="00B97F67" w:rsidP="00B97F67">
                                                <w:pPr>
                                                  <w:spacing w:line="360" w:lineRule="atLeast"/>
                                                  <w:rPr>
                                                    <w:rFonts w:asciiTheme="minorHAnsi" w:hAnsiTheme="minorHAnsi" w:cstheme="minorHAnsi"/>
                                                    <w:color w:val="202020"/>
                                                  </w:rPr>
                                                </w:pPr>
                                                <w:r>
                                                  <w:rPr>
                                                    <w:rFonts w:ascii="Helvetica" w:hAnsi="Helvetica"/>
                                                    <w:color w:val="202020"/>
                                                  </w:rPr>
                                                  <w:br/>
                                                </w:r>
                                                <w:r w:rsidRPr="00C02858">
                                                  <w:rPr>
                                                    <w:rStyle w:val="Stark"/>
                                                    <w:rFonts w:asciiTheme="minorHAnsi" w:hAnsiTheme="minorHAnsi" w:cstheme="minorHAnsi"/>
                                                    <w:color w:val="202020"/>
                                                    <w:sz w:val="28"/>
                                                    <w:szCs w:val="28"/>
                                                  </w:rPr>
                                                  <w:t>AI med Tina</w:t>
                                                </w:r>
                                                <w:r w:rsidRPr="00C02858">
                                                  <w:rPr>
                                                    <w:rFonts w:asciiTheme="minorHAnsi" w:hAnsiTheme="minorHAnsi" w:cstheme="minorHAnsi"/>
                                                    <w:color w:val="202020"/>
                                                  </w:rPr>
                                                  <w:br/>
                                                </w:r>
                                                <w:r w:rsidRPr="00C02858">
                                                  <w:rPr>
                                                    <w:rFonts w:asciiTheme="minorHAnsi" w:hAnsiTheme="minorHAnsi" w:cstheme="minorHAnsi"/>
                                                    <w:color w:val="000000"/>
                                                  </w:rPr>
                                                  <w:t>Många lyssnade på föreläsningen gällande ChatGPT och AI som Tina Algeskär höll. Om ni är intresserade av att gå hennes grund</w:t>
                                                </w:r>
                                                <w:r w:rsidR="00472207" w:rsidRPr="00C02858">
                                                  <w:rPr>
                                                    <w:rFonts w:asciiTheme="minorHAnsi" w:hAnsiTheme="minorHAnsi" w:cstheme="minorHAnsi"/>
                                                    <w:color w:val="000000"/>
                                                  </w:rPr>
                                                  <w:t>-</w:t>
                                                </w:r>
                                                <w:r w:rsidRPr="00C02858">
                                                  <w:rPr>
                                                    <w:rFonts w:asciiTheme="minorHAnsi" w:hAnsiTheme="minorHAnsi" w:cstheme="minorHAnsi"/>
                                                    <w:color w:val="000000"/>
                                                  </w:rPr>
                                                  <w:t>kurs i ChatGPT eller ta Sibbe Silvéns AI körkort kan ni anmäla er via QR koder nedan.</w:t>
                                                </w:r>
                                              </w:p>
                                            </w:tc>
                                          </w:tr>
                                        </w:tbl>
                                        <w:p w14:paraId="2CAEE866" w14:textId="77777777" w:rsidR="00B97F67" w:rsidRDefault="00B97F67" w:rsidP="00B97F67">
                                          <w:pPr>
                                            <w:rPr>
                                              <w:rFonts w:ascii="Aptos" w:hAnsi="Aptos"/>
                                              <w:color w:val="212121"/>
                                            </w:rPr>
                                          </w:pPr>
                                        </w:p>
                                      </w:tc>
                                    </w:tr>
                                  </w:tbl>
                                  <w:p w14:paraId="257F967C" w14:textId="77777777" w:rsidR="00D538C0" w:rsidRPr="002D1CDB" w:rsidRDefault="00D538C0" w:rsidP="00D538C0">
                                    <w:pPr>
                                      <w:rPr>
                                        <w:rFonts w:asciiTheme="minorHAnsi" w:hAnsiTheme="minorHAnsi" w:cstheme="minorHAnsi"/>
                                      </w:rPr>
                                    </w:pPr>
                                  </w:p>
                                </w:tc>
                              </w:tr>
                            </w:tbl>
                            <w:p w14:paraId="29719953" w14:textId="77777777" w:rsidR="00D538C0" w:rsidRPr="002D1CDB" w:rsidRDefault="00D538C0" w:rsidP="00D538C0">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23"/>
                        </w:tblGrid>
                        <w:tr w:rsidR="00547336" w:rsidRPr="002D1CDB" w14:paraId="1741AD01" w14:textId="77777777" w:rsidTr="00B37622">
                          <w:tc>
                            <w:tcPr>
                              <w:tcW w:w="4067" w:type="dxa"/>
                            </w:tcPr>
                            <w:p w14:paraId="737DC51A" w14:textId="77777777" w:rsidR="001550AB" w:rsidRPr="002D1CDB" w:rsidRDefault="001550AB" w:rsidP="00B37622">
                              <w:pPr>
                                <w:rPr>
                                  <w:rFonts w:asciiTheme="minorHAnsi" w:hAnsiTheme="minorHAnsi" w:cstheme="minorHAnsi"/>
                                  <w:color w:val="212121"/>
                                </w:rPr>
                              </w:pPr>
                            </w:p>
                            <w:p w14:paraId="3AFF6E2E" w14:textId="35ABBF6D" w:rsidR="001550AB" w:rsidRDefault="001550AB" w:rsidP="00B37622">
                              <w:pPr>
                                <w:rPr>
                                  <w:rFonts w:asciiTheme="minorHAnsi" w:hAnsiTheme="minorHAnsi" w:cstheme="minorHAnsi"/>
                                  <w:color w:val="212121"/>
                                </w:rPr>
                              </w:pPr>
                              <w:r w:rsidRPr="002D1CDB">
                                <w:rPr>
                                  <w:rFonts w:asciiTheme="minorHAnsi" w:hAnsiTheme="minorHAnsi" w:cstheme="minorHAnsi"/>
                                  <w:color w:val="212121"/>
                                </w:rPr>
                                <w:t xml:space="preserve">       </w:t>
                              </w:r>
                              <w:r w:rsidR="00547336">
                                <w:rPr>
                                  <w:rFonts w:asciiTheme="minorHAnsi" w:hAnsiTheme="minorHAnsi" w:cstheme="minorHAnsi"/>
                                  <w:noProof/>
                                  <w:color w:val="212121"/>
                                </w:rPr>
                                <w:drawing>
                                  <wp:inline distT="0" distB="0" distL="0" distR="0" wp14:anchorId="18DB76DE" wp14:editId="32220086">
                                    <wp:extent cx="1841500" cy="1841500"/>
                                    <wp:effectExtent l="0" t="0" r="0" b="0"/>
                                    <wp:docPr id="1925979286" name="Bildobjekt 13" descr="En bild som visar mönster, kvadrat, pixel,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79286" name="Bildobjekt 13" descr="En bild som visar mönster, kvadrat, pixel, design&#10;&#10;AI-genererat innehåll kan vara felaktigt."/>
                                            <pic:cNvPicPr/>
                                          </pic:nvPicPr>
                                          <pic:blipFill>
                                            <a:blip r:embed="rId28">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inline>
                                </w:drawing>
                              </w:r>
                            </w:p>
                            <w:p w14:paraId="4D03D9AF" w14:textId="77777777" w:rsidR="00547336" w:rsidRDefault="00547336" w:rsidP="00B37622">
                              <w:pPr>
                                <w:rPr>
                                  <w:rFonts w:asciiTheme="minorHAnsi" w:hAnsiTheme="minorHAnsi" w:cstheme="minorHAnsi"/>
                                  <w:color w:val="212121"/>
                                </w:rPr>
                              </w:pPr>
                            </w:p>
                            <w:p w14:paraId="7944543B" w14:textId="5B78CD36" w:rsidR="00547336" w:rsidRPr="002D1CDB" w:rsidRDefault="00547336" w:rsidP="00547336">
                              <w:pPr>
                                <w:jc w:val="center"/>
                                <w:rPr>
                                  <w:rFonts w:asciiTheme="minorHAnsi" w:hAnsiTheme="minorHAnsi" w:cstheme="minorHAnsi"/>
                                  <w:color w:val="212121"/>
                                </w:rPr>
                              </w:pPr>
                              <w:r>
                                <w:rPr>
                                  <w:rFonts w:asciiTheme="minorHAnsi" w:hAnsiTheme="minorHAnsi" w:cstheme="minorHAnsi"/>
                                  <w:color w:val="212121"/>
                                </w:rPr>
                                <w:t>Sibbes AI körkort</w:t>
                              </w:r>
                            </w:p>
                            <w:p w14:paraId="7432BE96" w14:textId="77777777" w:rsidR="001550AB" w:rsidRPr="002D1CDB" w:rsidRDefault="001550AB" w:rsidP="00B37622">
                              <w:pPr>
                                <w:rPr>
                                  <w:rFonts w:asciiTheme="minorHAnsi" w:hAnsiTheme="minorHAnsi" w:cstheme="minorHAnsi"/>
                                  <w:color w:val="212121"/>
                                </w:rPr>
                              </w:pPr>
                            </w:p>
                          </w:tc>
                          <w:tc>
                            <w:tcPr>
                              <w:tcW w:w="3923" w:type="dxa"/>
                            </w:tcPr>
                            <w:p w14:paraId="59C68590" w14:textId="77777777" w:rsidR="001550AB" w:rsidRPr="002D1CDB" w:rsidRDefault="001550AB" w:rsidP="00B37622">
                              <w:pPr>
                                <w:rPr>
                                  <w:rFonts w:asciiTheme="minorHAnsi" w:hAnsiTheme="minorHAnsi" w:cstheme="minorHAnsi"/>
                                  <w:color w:val="212121"/>
                                </w:rPr>
                              </w:pPr>
                            </w:p>
                            <w:p w14:paraId="5E61E586" w14:textId="075C7F55" w:rsidR="001550AB" w:rsidRPr="002D1CDB" w:rsidRDefault="00547336" w:rsidP="00547336">
                              <w:pPr>
                                <w:jc w:val="center"/>
                                <w:rPr>
                                  <w:rStyle w:val="Stark"/>
                                  <w:rFonts w:asciiTheme="minorHAnsi" w:hAnsiTheme="minorHAnsi" w:cstheme="minorHAnsi"/>
                                  <w:color w:val="202020"/>
                                </w:rPr>
                              </w:pPr>
                              <w:r>
                                <w:rPr>
                                  <w:rFonts w:asciiTheme="minorHAnsi" w:hAnsiTheme="minorHAnsi" w:cstheme="minorHAnsi"/>
                                  <w:noProof/>
                                  <w:color w:val="212121"/>
                                </w:rPr>
                                <w:drawing>
                                  <wp:inline distT="0" distB="0" distL="0" distR="0" wp14:anchorId="6B152D2D" wp14:editId="2692C723">
                                    <wp:extent cx="1866900" cy="1866900"/>
                                    <wp:effectExtent l="0" t="0" r="0" b="0"/>
                                    <wp:docPr id="778597852" name="Bildobjekt 14" descr="En bild som visar mönster, pix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97852" name="Bildobjekt 14" descr="En bild som visar mönster, pixel&#10;&#10;AI-genererat innehåll kan vara felaktigt."/>
                                            <pic:cNvPicPr/>
                                          </pic:nvPicPr>
                                          <pic:blipFill>
                                            <a:blip r:embed="rId29">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r w:rsidR="001550AB" w:rsidRPr="002D1CDB">
                                <w:rPr>
                                  <w:rFonts w:asciiTheme="minorHAnsi" w:hAnsiTheme="minorHAnsi" w:cstheme="minorHAnsi"/>
                                  <w:color w:val="212121"/>
                                </w:rPr>
                                <w:br/>
                              </w:r>
                              <w:r w:rsidR="001550AB" w:rsidRPr="002D1CDB">
                                <w:rPr>
                                  <w:rFonts w:asciiTheme="minorHAnsi" w:hAnsiTheme="minorHAnsi" w:cstheme="minorHAnsi"/>
                                  <w:color w:val="212121"/>
                                </w:rPr>
                                <w:br/>
                              </w:r>
                              <w:r>
                                <w:rPr>
                                  <w:rFonts w:asciiTheme="minorHAnsi" w:hAnsiTheme="minorHAnsi" w:cstheme="minorHAnsi"/>
                                  <w:color w:val="212121"/>
                                </w:rPr>
                                <w:t>Tinas ChatGPT för nybörjare</w:t>
                              </w:r>
                            </w:p>
                            <w:p w14:paraId="6CAF2C41" w14:textId="77777777" w:rsidR="001550AB" w:rsidRPr="002D1CDB" w:rsidRDefault="001550AB" w:rsidP="00B37622">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D538C0" w:rsidRPr="002D1CDB" w14:paraId="1D7BFD54" w14:textId="77777777" w:rsidTr="00D538C0">
                          <w:tc>
                            <w:tcPr>
                              <w:tcW w:w="0" w:type="auto"/>
                              <w:tcMar>
                                <w:top w:w="135" w:type="dxa"/>
                                <w:left w:w="135" w:type="dxa"/>
                                <w:bottom w:w="135" w:type="dxa"/>
                                <w:right w:w="135" w:type="dxa"/>
                              </w:tcMar>
                              <w:hideMark/>
                            </w:tcPr>
                            <w:p w14:paraId="7F2787F5" w14:textId="77777777" w:rsidR="003B1ADE" w:rsidRDefault="003B1ADE"/>
                            <w:tbl>
                              <w:tblPr>
                                <w:tblW w:w="5000" w:type="pct"/>
                                <w:tblCellMar>
                                  <w:left w:w="0" w:type="dxa"/>
                                  <w:right w:w="0" w:type="dxa"/>
                                </w:tblCellMar>
                                <w:tblLook w:val="04A0" w:firstRow="1" w:lastRow="0" w:firstColumn="1" w:lastColumn="0" w:noHBand="0" w:noVBand="1"/>
                              </w:tblPr>
                              <w:tblGrid>
                                <w:gridCol w:w="8260"/>
                              </w:tblGrid>
                              <w:tr w:rsidR="00D538C0" w:rsidRPr="002D1CDB" w14:paraId="207AC682" w14:textId="77777777" w:rsidTr="008844A1">
                                <w:tc>
                                  <w:tcPr>
                                    <w:tcW w:w="0" w:type="auto"/>
                                    <w:tcMar>
                                      <w:top w:w="0" w:type="dxa"/>
                                      <w:left w:w="135" w:type="dxa"/>
                                      <w:bottom w:w="0" w:type="dxa"/>
                                      <w:right w:w="135" w:type="dxa"/>
                                    </w:tcMar>
                                  </w:tcPr>
                                  <w:tbl>
                                    <w:tblPr>
                                      <w:tblW w:w="5000" w:type="pct"/>
                                      <w:tblCellMar>
                                        <w:left w:w="0" w:type="dxa"/>
                                        <w:right w:w="0" w:type="dxa"/>
                                      </w:tblCellMar>
                                      <w:tblLook w:val="04A0" w:firstRow="1" w:lastRow="0" w:firstColumn="1" w:lastColumn="0" w:noHBand="0" w:noVBand="1"/>
                                    </w:tblPr>
                                    <w:tblGrid>
                                      <w:gridCol w:w="7990"/>
                                    </w:tblGrid>
                                    <w:tr w:rsidR="0064029E" w14:paraId="03DF29DD"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64029E" w14:paraId="08FE053D" w14:textId="77777777">
                                            <w:tc>
                                              <w:tcPr>
                                                <w:tcW w:w="0" w:type="auto"/>
                                                <w:tcMar>
                                                  <w:top w:w="0" w:type="dxa"/>
                                                  <w:left w:w="270" w:type="dxa"/>
                                                  <w:bottom w:w="135" w:type="dxa"/>
                                                  <w:right w:w="270" w:type="dxa"/>
                                                </w:tcMar>
                                                <w:hideMark/>
                                              </w:tcPr>
                                              <w:p w14:paraId="1D20A8F2" w14:textId="3936921F" w:rsidR="0064029E" w:rsidRPr="0064029E" w:rsidRDefault="0064029E" w:rsidP="0064029E">
                                                <w:pPr>
                                                  <w:spacing w:line="360" w:lineRule="atLeast"/>
                                                  <w:rPr>
                                                    <w:rFonts w:asciiTheme="minorHAnsi" w:hAnsiTheme="minorHAnsi" w:cstheme="minorHAnsi"/>
                                                    <w:color w:val="202020"/>
                                                  </w:rPr>
                                                </w:pPr>
                                                <w:r w:rsidRPr="00C02858">
                                                  <w:rPr>
                                                    <w:rStyle w:val="Stark"/>
                                                    <w:rFonts w:asciiTheme="minorHAnsi" w:hAnsiTheme="minorHAnsi" w:cstheme="minorHAnsi"/>
                                                    <w:color w:val="202020"/>
                                                    <w:sz w:val="28"/>
                                                    <w:szCs w:val="28"/>
                                                  </w:rPr>
                                                  <w:t>Branschdagar januari 2026</w:t>
                                                </w:r>
                                                <w:r w:rsidRPr="0064029E">
                                                  <w:rPr>
                                                    <w:rFonts w:asciiTheme="minorHAnsi" w:hAnsiTheme="minorHAnsi" w:cstheme="minorHAnsi"/>
                                                    <w:color w:val="202020"/>
                                                  </w:rPr>
                                                  <w:br/>
                                                </w:r>
                                                <w:r w:rsidRPr="0064029E">
                                                  <w:rPr>
                                                    <w:rFonts w:asciiTheme="minorHAnsi" w:hAnsiTheme="minorHAnsi" w:cstheme="minorHAnsi"/>
                                                    <w:color w:val="000000"/>
                                                  </w:rPr>
                                                  <w:t xml:space="preserve">Januarimässan uteblir nästa år för att </w:t>
                                                </w:r>
                                                <w:proofErr w:type="gramStart"/>
                                                <w:r w:rsidR="00C02858" w:rsidRPr="0064029E">
                                                  <w:rPr>
                                                    <w:rFonts w:asciiTheme="minorHAnsi" w:hAnsiTheme="minorHAnsi" w:cstheme="minorHAnsi"/>
                                                    <w:color w:val="000000"/>
                                                  </w:rPr>
                                                  <w:t>istället</w:t>
                                                </w:r>
                                                <w:proofErr w:type="gramEnd"/>
                                                <w:r w:rsidRPr="0064029E">
                                                  <w:rPr>
                                                    <w:rFonts w:asciiTheme="minorHAnsi" w:hAnsiTheme="minorHAnsi" w:cstheme="minorHAnsi"/>
                                                    <w:color w:val="000000"/>
                                                  </w:rPr>
                                                  <w:t xml:space="preserve"> ersättas av Branschdagar på House of People Folkets Hus vecka 4. Mer information och program för detta nya PMA event kommer under september men klart redan nu är att vi kommer ta upp populära ProduktMediaBiet igen. </w:t>
                                                </w:r>
                                                <w:r w:rsidRPr="0064029E">
                                                  <w:rPr>
                                                    <w:rFonts w:asciiTheme="minorHAnsi" w:hAnsiTheme="minorHAnsi" w:cstheme="minorHAnsi"/>
                                                    <w:color w:val="202020"/>
                                                  </w:rPr>
                                                  <w:br/>
                                                  <w:t> </w:t>
                                                </w:r>
                                              </w:p>
                                            </w:tc>
                                          </w:tr>
                                        </w:tbl>
                                        <w:p w14:paraId="141BA6EA" w14:textId="77777777" w:rsidR="0064029E" w:rsidRDefault="0064029E" w:rsidP="0064029E"/>
                                      </w:tc>
                                    </w:tr>
                                    <w:tr w:rsidR="0064029E" w14:paraId="0D5CAC9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64029E" w14:paraId="412F3749" w14:textId="77777777">
                                            <w:tc>
                                              <w:tcPr>
                                                <w:tcW w:w="0" w:type="auto"/>
                                                <w:tcMar>
                                                  <w:top w:w="0" w:type="dxa"/>
                                                  <w:left w:w="135" w:type="dxa"/>
                                                  <w:bottom w:w="0" w:type="dxa"/>
                                                  <w:right w:w="135" w:type="dxa"/>
                                                </w:tcMar>
                                                <w:hideMark/>
                                              </w:tcPr>
                                              <w:p w14:paraId="2CF4AA1F" w14:textId="11114D3C" w:rsidR="0064029E" w:rsidRDefault="0064029E" w:rsidP="0064029E">
                                                <w:r>
                                                  <w:fldChar w:fldCharType="begin"/>
                                                </w:r>
                                                <w:r>
                                                  <w:instrText xml:space="preserve"> INCLUDEPICTURE "/Users/mariaolsson/Library/Group Containers/UBF8T346G9.ms/WebArchiveCopyPasteTempFiles/com.microsoft.Word/7c67b390-8a3e-9eb5-86b5-f73bb89608f4.png" \* MERGEFORMATINET </w:instrText>
                                                </w:r>
                                                <w:r>
                                                  <w:fldChar w:fldCharType="separate"/>
                                                </w:r>
                                                <w:r>
                                                  <w:rPr>
                                                    <w:noProof/>
                                                  </w:rPr>
                                                  <w:drawing>
                                                    <wp:inline distT="0" distB="0" distL="0" distR="0" wp14:anchorId="0668F6EF" wp14:editId="20646D38">
                                                      <wp:extent cx="2959100" cy="1658009"/>
                                                      <wp:effectExtent l="0" t="0" r="0" b="5715"/>
                                                      <wp:docPr id="412105392"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21" cy="1684299"/>
                                                              </a:xfrm>
                                                              <a:prstGeom prst="rect">
                                                                <a:avLst/>
                                                              </a:prstGeom>
                                                              <a:noFill/>
                                                              <a:ln>
                                                                <a:noFill/>
                                                              </a:ln>
                                                            </pic:spPr>
                                                          </pic:pic>
                                                        </a:graphicData>
                                                      </a:graphic>
                                                    </wp:inline>
                                                  </w:drawing>
                                                </w:r>
                                                <w:r>
                                                  <w:fldChar w:fldCharType="end"/>
                                                </w:r>
                                              </w:p>
                                            </w:tc>
                                          </w:tr>
                                        </w:tbl>
                                        <w:p w14:paraId="4B68C50F" w14:textId="77777777" w:rsidR="0064029E" w:rsidRDefault="0064029E" w:rsidP="0064029E"/>
                                      </w:tc>
                                    </w:tr>
                                    <w:tr w:rsidR="0064029E" w14:paraId="15E20D9D"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64029E" w14:paraId="37421555" w14:textId="77777777">
                                            <w:tc>
                                              <w:tcPr>
                                                <w:tcW w:w="0" w:type="auto"/>
                                                <w:tcMar>
                                                  <w:top w:w="0" w:type="dxa"/>
                                                  <w:left w:w="270" w:type="dxa"/>
                                                  <w:bottom w:w="135" w:type="dxa"/>
                                                  <w:right w:w="270" w:type="dxa"/>
                                                </w:tcMar>
                                                <w:hideMark/>
                                              </w:tcPr>
                                              <w:p w14:paraId="170BB597" w14:textId="6B9EA8FF" w:rsidR="0064029E" w:rsidRPr="0064029E" w:rsidRDefault="0064029E" w:rsidP="0064029E">
                                                <w:pPr>
                                                  <w:spacing w:line="360" w:lineRule="atLeast"/>
                                                  <w:rPr>
                                                    <w:rFonts w:asciiTheme="minorHAnsi" w:hAnsiTheme="minorHAnsi" w:cstheme="minorHAnsi"/>
                                                    <w:color w:val="202020"/>
                                                  </w:rPr>
                                                </w:pPr>
                                                <w:r w:rsidRPr="00C02858">
                                                  <w:rPr>
                                                    <w:rStyle w:val="Stark"/>
                                                    <w:rFonts w:asciiTheme="minorHAnsi" w:hAnsiTheme="minorHAnsi" w:cstheme="minorHAnsi"/>
                                                    <w:color w:val="202020"/>
                                                    <w:sz w:val="28"/>
                                                    <w:szCs w:val="28"/>
                                                  </w:rPr>
                                                  <w:t>House of People Folkets Hus</w:t>
                                                </w:r>
                                                <w:r w:rsidRPr="0064029E">
                                                  <w:rPr>
                                                    <w:rFonts w:asciiTheme="minorHAnsi" w:hAnsiTheme="minorHAnsi" w:cstheme="minorHAnsi"/>
                                                    <w:color w:val="202020"/>
                                                  </w:rPr>
                                                  <w:br/>
                                                  <w:t>Nu är House of People Folkets Hus i Stockholm invigt! Måndagen 18 januari deltog några av medlemmarna på visningen i de vackra nyrenoverade lokalerna. Ett samarbetsavtal för våra medlemmar är klart där vi får rabatt vid bokningar av t ex luncher och konferensrum mm.</w:t>
                                                </w:r>
                                                <w:r w:rsidRPr="0064029E">
                                                  <w:rPr>
                                                    <w:rStyle w:val="apple-converted-space"/>
                                                    <w:rFonts w:asciiTheme="minorHAnsi" w:hAnsiTheme="minorHAnsi" w:cstheme="minorHAnsi"/>
                                                    <w:color w:val="202020"/>
                                                  </w:rPr>
                                                  <w:t> </w:t>
                                                </w:r>
                                                <w:r w:rsidRPr="0064029E">
                                                  <w:rPr>
                                                    <w:rStyle w:val="Stark"/>
                                                    <w:rFonts w:asciiTheme="minorHAnsi" w:hAnsiTheme="minorHAnsi" w:cstheme="minorHAnsi"/>
                                                    <w:color w:val="202020"/>
                                                  </w:rPr>
                                                  <w:t>Ange kod PMA</w:t>
                                                </w:r>
                                                <w:r w:rsidRPr="0064029E">
                                                  <w:rPr>
                                                    <w:rStyle w:val="apple-converted-space"/>
                                                    <w:rFonts w:asciiTheme="minorHAnsi" w:hAnsiTheme="minorHAnsi" w:cstheme="minorHAnsi"/>
                                                    <w:color w:val="202020"/>
                                                  </w:rPr>
                                                  <w:t> </w:t>
                                                </w:r>
                                                <w:r w:rsidRPr="0064029E">
                                                  <w:rPr>
                                                    <w:rFonts w:asciiTheme="minorHAnsi" w:hAnsiTheme="minorHAnsi" w:cstheme="minorHAnsi"/>
                                                    <w:color w:val="202020"/>
                                                  </w:rPr>
                                                  <w:t>och se erbjudande nedan. </w:t>
                                                </w:r>
                                              </w:p>
                                            </w:tc>
                                          </w:tr>
                                        </w:tbl>
                                        <w:p w14:paraId="7D392F8C" w14:textId="77777777" w:rsidR="0064029E" w:rsidRDefault="0064029E" w:rsidP="0064029E"/>
                                      </w:tc>
                                    </w:tr>
                                    <w:tr w:rsidR="0064029E" w14:paraId="1511FFC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64029E" w14:paraId="10408A97" w14:textId="77777777">
                                            <w:tc>
                                              <w:tcPr>
                                                <w:tcW w:w="0" w:type="auto"/>
                                                <w:tcMar>
                                                  <w:top w:w="0" w:type="dxa"/>
                                                  <w:left w:w="270" w:type="dxa"/>
                                                  <w:bottom w:w="135" w:type="dxa"/>
                                                  <w:right w:w="270" w:type="dxa"/>
                                                </w:tcMar>
                                                <w:hideMark/>
                                              </w:tcPr>
                                              <w:p w14:paraId="20FFCBF7" w14:textId="77777777" w:rsidR="0064029E" w:rsidRDefault="0064029E" w:rsidP="0064029E"/>
                                            </w:tc>
                                          </w:tr>
                                        </w:tbl>
                                        <w:p w14:paraId="17117DC0" w14:textId="77777777" w:rsidR="0064029E" w:rsidRDefault="0064029E" w:rsidP="0064029E"/>
                                      </w:tc>
                                    </w:tr>
                                    <w:tr w:rsidR="0064029E" w14:paraId="518335D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64029E" w:rsidRPr="00C02858" w14:paraId="38B4EA3A" w14:textId="77777777">
                                            <w:trPr>
                                              <w:tblCellSpacing w:w="0" w:type="dxa"/>
                                            </w:trPr>
                                            <w:tc>
                                              <w:tcPr>
                                                <w:tcW w:w="0" w:type="auto"/>
                                                <w:shd w:val="clear" w:color="auto" w:fill="222222"/>
                                                <w:tcMar>
                                                  <w:top w:w="270" w:type="dxa"/>
                                                  <w:left w:w="270" w:type="dxa"/>
                                                  <w:bottom w:w="270" w:type="dxa"/>
                                                  <w:right w:w="270" w:type="dxa"/>
                                                </w:tcMar>
                                                <w:vAlign w:val="center"/>
                                                <w:hideMark/>
                                              </w:tcPr>
                                              <w:p w14:paraId="0CF89D3D" w14:textId="77777777" w:rsidR="0064029E" w:rsidRPr="00C02858" w:rsidRDefault="0064029E" w:rsidP="0064029E">
                                                <w:pPr>
                                                  <w:jc w:val="center"/>
                                                  <w:rPr>
                                                    <w:rFonts w:asciiTheme="minorHAnsi" w:hAnsiTheme="minorHAnsi" w:cstheme="minorHAnsi"/>
                                                    <w:sz w:val="36"/>
                                                    <w:szCs w:val="36"/>
                                                  </w:rPr>
                                                </w:pPr>
                                                <w:hyperlink r:id="rId31" w:tgtFrame="_blank" w:tooltip="https://www.dropbox.com/scl/fi/tyb6wpv89dvjbx9iecu2i/PMA-erbjudande-House-of-People-Folkets-Hus.pdf?rlkey=ke0d0u0y6tq9bunggxmkbv4f2&amp;dl=0" w:history="1">
                                                  <w:r w:rsidRPr="00C02858">
                                                    <w:rPr>
                                                      <w:rStyle w:val="Hyperlnk"/>
                                                      <w:rFonts w:asciiTheme="minorHAnsi" w:hAnsiTheme="minorHAnsi" w:cstheme="minorHAnsi"/>
                                                      <w:b/>
                                                      <w:bCs/>
                                                      <w:color w:val="FFFFFF"/>
                                                      <w:sz w:val="36"/>
                                                      <w:szCs w:val="36"/>
                                                      <w:u w:val="none"/>
                                                    </w:rPr>
                                                    <w:t>ERBJUDANDE HOUSE OF PEOPLE</w:t>
                                                  </w:r>
                                                </w:hyperlink>
                                              </w:p>
                                            </w:tc>
                                          </w:tr>
                                        </w:tbl>
                                        <w:p w14:paraId="0F8A8E56" w14:textId="77777777" w:rsidR="0064029E" w:rsidRPr="00C02858" w:rsidRDefault="0064029E" w:rsidP="0064029E">
                                          <w:pPr>
                                            <w:rPr>
                                              <w:rFonts w:asciiTheme="minorHAnsi" w:hAnsiTheme="minorHAnsi" w:cstheme="minorHAnsi"/>
                                            </w:rPr>
                                          </w:pPr>
                                        </w:p>
                                      </w:tc>
                                    </w:tr>
                                    <w:tr w:rsidR="0064029E" w14:paraId="5B01F7F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64029E" w14:paraId="52CEF7AE" w14:textId="77777777">
                                            <w:tc>
                                              <w:tcPr>
                                                <w:tcW w:w="0" w:type="auto"/>
                                                <w:tcMar>
                                                  <w:top w:w="0" w:type="dxa"/>
                                                  <w:left w:w="135" w:type="dxa"/>
                                                  <w:bottom w:w="0" w:type="dxa"/>
                                                  <w:right w:w="135" w:type="dxa"/>
                                                </w:tcMar>
                                                <w:hideMark/>
                                              </w:tcPr>
                                              <w:p w14:paraId="0C3E7303" w14:textId="0DF8FDA6" w:rsidR="0064029E" w:rsidRDefault="0064029E" w:rsidP="00CB4B30">
                                                <w:r>
                                                  <w:lastRenderedPageBreak/>
                                                  <w:fldChar w:fldCharType="begin"/>
                                                </w:r>
                                                <w:r>
                                                  <w:instrText xml:space="preserve"> INCLUDEPICTURE "/Users/mariaolsson/Library/Group Containers/UBF8T346G9.ms/WebArchiveCopyPasteTempFiles/com.microsoft.Word/fb63f50b-a431-b3db-c13f-c8880714f430.jpg" \* MERGEFORMATINET </w:instrText>
                                                </w:r>
                                                <w:r>
                                                  <w:fldChar w:fldCharType="separate"/>
                                                </w:r>
                                                <w:r>
                                                  <w:rPr>
                                                    <w:noProof/>
                                                  </w:rPr>
                                                  <w:drawing>
                                                    <wp:inline distT="0" distB="0" distL="0" distR="0" wp14:anchorId="03D5E3CE" wp14:editId="3E4C3EBC">
                                                      <wp:extent cx="3213100" cy="3213100"/>
                                                      <wp:effectExtent l="0" t="0" r="0" b="0"/>
                                                      <wp:docPr id="245814671"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3100" cy="3213100"/>
                                                              </a:xfrm>
                                                              <a:prstGeom prst="rect">
                                                                <a:avLst/>
                                                              </a:prstGeom>
                                                              <a:noFill/>
                                                              <a:ln>
                                                                <a:noFill/>
                                                              </a:ln>
                                                            </pic:spPr>
                                                          </pic:pic>
                                                        </a:graphicData>
                                                      </a:graphic>
                                                    </wp:inline>
                                                  </w:drawing>
                                                </w:r>
                                                <w:r>
                                                  <w:fldChar w:fldCharType="end"/>
                                                </w:r>
                                              </w:p>
                                            </w:tc>
                                          </w:tr>
                                        </w:tbl>
                                        <w:p w14:paraId="6900B3E3" w14:textId="77777777" w:rsidR="0064029E" w:rsidRDefault="0064029E" w:rsidP="0064029E"/>
                                      </w:tc>
                                    </w:tr>
                                  </w:tbl>
                                  <w:p w14:paraId="1A06B353" w14:textId="77777777" w:rsidR="0064029E" w:rsidRDefault="0064029E" w:rsidP="0064029E">
                                    <w:pPr>
                                      <w:rPr>
                                        <w:vanish/>
                                      </w:rPr>
                                    </w:pPr>
                                  </w:p>
                                  <w:tbl>
                                    <w:tblPr>
                                      <w:tblW w:w="5000" w:type="pct"/>
                                      <w:tblCellMar>
                                        <w:left w:w="0" w:type="dxa"/>
                                        <w:right w:w="0" w:type="dxa"/>
                                      </w:tblCellMar>
                                      <w:tblLook w:val="04A0" w:firstRow="1" w:lastRow="0" w:firstColumn="1" w:lastColumn="0" w:noHBand="0" w:noVBand="1"/>
                                    </w:tblPr>
                                    <w:tblGrid>
                                      <w:gridCol w:w="7990"/>
                                    </w:tblGrid>
                                    <w:tr w:rsidR="0064029E" w14:paraId="0654F45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64029E" w14:paraId="202F4E24" w14:textId="77777777">
                                            <w:tc>
                                              <w:tcPr>
                                                <w:tcW w:w="0" w:type="auto"/>
                                                <w:tcMar>
                                                  <w:top w:w="0" w:type="dxa"/>
                                                  <w:left w:w="135" w:type="dxa"/>
                                                  <w:bottom w:w="0" w:type="dxa"/>
                                                  <w:right w:w="135" w:type="dxa"/>
                                                </w:tcMar>
                                                <w:hideMark/>
                                              </w:tcPr>
                                              <w:p w14:paraId="0E1A40A9" w14:textId="11C8AED5" w:rsidR="0064029E" w:rsidRDefault="0064029E" w:rsidP="00CB4B30">
                                                <w:r>
                                                  <w:fldChar w:fldCharType="begin"/>
                                                </w:r>
                                                <w:r>
                                                  <w:instrText xml:space="preserve"> INCLUDEPICTURE "/Users/mariaolsson/Library/Group Containers/UBF8T346G9.ms/WebArchiveCopyPasteTempFiles/com.microsoft.Word/d66ec5ee-851b-b736-eebb-6d744474994f.jpg" \* MERGEFORMATINET </w:instrText>
                                                </w:r>
                                                <w:r>
                                                  <w:fldChar w:fldCharType="separate"/>
                                                </w:r>
                                                <w:r>
                                                  <w:rPr>
                                                    <w:noProof/>
                                                  </w:rPr>
                                                  <w:drawing>
                                                    <wp:inline distT="0" distB="0" distL="0" distR="0" wp14:anchorId="3F910A0E" wp14:editId="79E76CF7">
                                                      <wp:extent cx="3200400" cy="3200400"/>
                                                      <wp:effectExtent l="0" t="0" r="0" b="0"/>
                                                      <wp:docPr id="673167842"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fldChar w:fldCharType="end"/>
                                                </w:r>
                                              </w:p>
                                            </w:tc>
                                          </w:tr>
                                        </w:tbl>
                                        <w:p w14:paraId="51D57E23" w14:textId="77777777" w:rsidR="0064029E" w:rsidRDefault="0064029E" w:rsidP="0064029E"/>
                                      </w:tc>
                                    </w:tr>
                                  </w:tbl>
                                  <w:p w14:paraId="6F4C910F" w14:textId="77777777" w:rsidR="0064029E" w:rsidRDefault="0064029E" w:rsidP="0064029E">
                                    <w:pPr>
                                      <w:rPr>
                                        <w:vanish/>
                                      </w:rPr>
                                    </w:pPr>
                                  </w:p>
                                  <w:tbl>
                                    <w:tblPr>
                                      <w:tblW w:w="5000" w:type="pct"/>
                                      <w:tblCellMar>
                                        <w:left w:w="0" w:type="dxa"/>
                                        <w:right w:w="0" w:type="dxa"/>
                                      </w:tblCellMar>
                                      <w:tblLook w:val="04A0" w:firstRow="1" w:lastRow="0" w:firstColumn="1" w:lastColumn="0" w:noHBand="0" w:noVBand="1"/>
                                    </w:tblPr>
                                    <w:tblGrid>
                                      <w:gridCol w:w="7990"/>
                                    </w:tblGrid>
                                    <w:tr w:rsidR="0064029E" w14:paraId="28A7F3C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64029E" w14:paraId="4829C2F9" w14:textId="77777777">
                                            <w:tc>
                                              <w:tcPr>
                                                <w:tcW w:w="0" w:type="auto"/>
                                                <w:tcMar>
                                                  <w:top w:w="0" w:type="dxa"/>
                                                  <w:left w:w="270" w:type="dxa"/>
                                                  <w:bottom w:w="135" w:type="dxa"/>
                                                  <w:right w:w="270" w:type="dxa"/>
                                                </w:tcMar>
                                                <w:hideMark/>
                                              </w:tcPr>
                                              <w:p w14:paraId="7B6259C4" w14:textId="77777777" w:rsidR="00092F04" w:rsidRDefault="0064029E" w:rsidP="0064029E">
                                                <w:pPr>
                                                  <w:spacing w:line="360" w:lineRule="atLeast"/>
                                                  <w:rPr>
                                                    <w:rFonts w:asciiTheme="minorHAnsi" w:hAnsiTheme="minorHAnsi" w:cstheme="minorHAnsi"/>
                                                    <w:color w:val="202020"/>
                                                  </w:rPr>
                                                </w:pPr>
                                                <w:r w:rsidRPr="00AC2DB6">
                                                  <w:rPr>
                                                    <w:rStyle w:val="Stark"/>
                                                    <w:rFonts w:asciiTheme="minorHAnsi" w:hAnsiTheme="minorHAnsi" w:cstheme="minorHAnsi"/>
                                                    <w:color w:val="202020"/>
                                                    <w:sz w:val="28"/>
                                                    <w:szCs w:val="28"/>
                                                  </w:rPr>
                                                  <w:t>Brandövning, Invigningar och Öppet hus vecka 34</w:t>
                                                </w:r>
                                                <w:r w:rsidRPr="00CB4B30">
                                                  <w:rPr>
                                                    <w:rStyle w:val="Stark"/>
                                                    <w:rFonts w:asciiTheme="minorHAnsi" w:hAnsiTheme="minorHAnsi" w:cstheme="minorHAnsi"/>
                                                    <w:color w:val="202020"/>
                                                  </w:rPr>
                                                  <w:t> </w:t>
                                                </w:r>
                                                <w:r w:rsidRPr="00CB4B30">
                                                  <w:rPr>
                                                    <w:rFonts w:asciiTheme="minorHAnsi" w:hAnsiTheme="minorHAnsi" w:cstheme="minorHAnsi"/>
                                                    <w:color w:val="202020"/>
                                                  </w:rPr>
                                                  <w:br/>
                                                  <w:t xml:space="preserve">Product Media House hade invigning på sitt nya helplan Barnhusgatan 16, </w:t>
                                                </w:r>
                                              </w:p>
                                              <w:p w14:paraId="6862BFB0" w14:textId="77777777" w:rsidR="00C86264" w:rsidRDefault="0064029E" w:rsidP="0064029E">
                                                <w:pPr>
                                                  <w:spacing w:line="360" w:lineRule="atLeast"/>
                                                  <w:rPr>
                                                    <w:rFonts w:asciiTheme="minorHAnsi" w:hAnsiTheme="minorHAnsi" w:cstheme="minorHAnsi"/>
                                                    <w:color w:val="202020"/>
                                                  </w:rPr>
                                                </w:pPr>
                                                <w:r w:rsidRPr="00CB4B30">
                                                  <w:rPr>
                                                    <w:rFonts w:asciiTheme="minorHAnsi" w:hAnsiTheme="minorHAnsi" w:cstheme="minorHAnsi"/>
                                                    <w:color w:val="202020"/>
                                                  </w:rPr>
                                                  <w:t xml:space="preserve">4 våning och öppet hus den </w:t>
                                                </w:r>
                                                <w:r w:rsidR="00092F04" w:rsidRPr="00CB4B30">
                                                  <w:rPr>
                                                    <w:rFonts w:asciiTheme="minorHAnsi" w:hAnsiTheme="minorHAnsi" w:cstheme="minorHAnsi"/>
                                                    <w:color w:val="202020"/>
                                                  </w:rPr>
                                                  <w:t>19–21</w:t>
                                                </w:r>
                                                <w:r w:rsidRPr="00CB4B30">
                                                  <w:rPr>
                                                    <w:rFonts w:asciiTheme="minorHAnsi" w:hAnsiTheme="minorHAnsi" w:cstheme="minorHAnsi"/>
                                                    <w:color w:val="202020"/>
                                                  </w:rPr>
                                                  <w:t xml:space="preserve"> augusti 2025. En lyckad vecka med många besökare och på onsdagskvällen deltog ca 110 personer på festkvällen hos grannrestaurangen Nomads innergård. Promotion Gallery </w:t>
                                                </w:r>
                                              </w:p>
                                              <w:p w14:paraId="6765D1AD" w14:textId="72920F52" w:rsidR="0064029E" w:rsidRPr="00CB4B30" w:rsidRDefault="0064029E" w:rsidP="0064029E">
                                                <w:pPr>
                                                  <w:spacing w:line="360" w:lineRule="atLeast"/>
                                                  <w:rPr>
                                                    <w:rFonts w:asciiTheme="minorHAnsi" w:hAnsiTheme="minorHAnsi" w:cstheme="minorHAnsi"/>
                                                    <w:color w:val="202020"/>
                                                  </w:rPr>
                                                </w:pPr>
                                                <w:r w:rsidRPr="00CB4B30">
                                                  <w:rPr>
                                                    <w:rFonts w:asciiTheme="minorHAnsi" w:hAnsiTheme="minorHAnsi" w:cstheme="minorHAnsi"/>
                                                    <w:color w:val="202020"/>
                                                  </w:rPr>
                                                  <w:t>i samma trapphus invigde samtidigt sina nya lokaler på våning 2 dit man flyttat under sommaren.</w:t>
                                                </w:r>
                                                <w:r w:rsidRPr="00CB4B30">
                                                  <w:rPr>
                                                    <w:rFonts w:asciiTheme="minorHAnsi" w:hAnsiTheme="minorHAnsi" w:cstheme="minorHAnsi"/>
                                                    <w:color w:val="202020"/>
                                                  </w:rPr>
                                                  <w:br/>
                                                </w:r>
                                                <w:r w:rsidRPr="00CB4B30">
                                                  <w:rPr>
                                                    <w:rFonts w:asciiTheme="minorHAnsi" w:hAnsiTheme="minorHAnsi" w:cstheme="minorHAnsi"/>
                                                    <w:color w:val="202020"/>
                                                  </w:rPr>
                                                  <w:lastRenderedPageBreak/>
                                                  <w:t>Product Media House genomförde även en annonserad utrymningsövning måndagen den 18 januari där brandlarmet testades, vi utrymde lokalen och tog oss till samlingsplatsen vid Mäster Palm staty utanför LO huset.</w:t>
                                                </w:r>
                                                <w:r w:rsidRPr="00CB4B30">
                                                  <w:rPr>
                                                    <w:rFonts w:asciiTheme="minorHAnsi" w:hAnsiTheme="minorHAnsi" w:cstheme="minorHAnsi"/>
                                                    <w:color w:val="202020"/>
                                                  </w:rPr>
                                                  <w:br/>
                                                  <w:t> </w:t>
                                                </w:r>
                                              </w:p>
                                            </w:tc>
                                          </w:tr>
                                        </w:tbl>
                                        <w:p w14:paraId="05299E3B" w14:textId="77777777" w:rsidR="0064029E" w:rsidRDefault="0064029E" w:rsidP="0064029E"/>
                                      </w:tc>
                                    </w:tr>
                                  </w:tbl>
                                  <w:p w14:paraId="4E3F2767" w14:textId="77777777" w:rsidR="0064029E" w:rsidRDefault="0064029E" w:rsidP="0064029E">
                                    <w:pPr>
                                      <w:rPr>
                                        <w:vanish/>
                                      </w:rPr>
                                    </w:pPr>
                                  </w:p>
                                  <w:tbl>
                                    <w:tblPr>
                                      <w:tblW w:w="5000" w:type="pct"/>
                                      <w:tblCellMar>
                                        <w:left w:w="0" w:type="dxa"/>
                                        <w:right w:w="0" w:type="dxa"/>
                                      </w:tblCellMar>
                                      <w:tblLook w:val="04A0" w:firstRow="1" w:lastRow="0" w:firstColumn="1" w:lastColumn="0" w:noHBand="0" w:noVBand="1"/>
                                    </w:tblPr>
                                    <w:tblGrid>
                                      <w:gridCol w:w="7990"/>
                                    </w:tblGrid>
                                    <w:tr w:rsidR="0064029E" w14:paraId="7C4D0727"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64029E" w14:paraId="4F09DFDB" w14:textId="77777777">
                                            <w:trPr>
                                              <w:tblCellSpacing w:w="0" w:type="dxa"/>
                                            </w:trPr>
                                            <w:tc>
                                              <w:tcPr>
                                                <w:tcW w:w="0" w:type="auto"/>
                                                <w:shd w:val="clear" w:color="auto" w:fill="222222"/>
                                                <w:tcMar>
                                                  <w:top w:w="270" w:type="dxa"/>
                                                  <w:left w:w="270" w:type="dxa"/>
                                                  <w:bottom w:w="270" w:type="dxa"/>
                                                  <w:right w:w="270" w:type="dxa"/>
                                                </w:tcMar>
                                                <w:vAlign w:val="center"/>
                                                <w:hideMark/>
                                              </w:tcPr>
                                              <w:p w14:paraId="67D770A9" w14:textId="77777777" w:rsidR="0064029E" w:rsidRPr="00A7004E" w:rsidRDefault="0064029E" w:rsidP="0064029E">
                                                <w:pPr>
                                                  <w:jc w:val="center"/>
                                                  <w:rPr>
                                                    <w:rFonts w:asciiTheme="minorHAnsi" w:hAnsiTheme="minorHAnsi" w:cstheme="minorHAnsi"/>
                                                    <w:sz w:val="36"/>
                                                    <w:szCs w:val="36"/>
                                                  </w:rPr>
                                                </w:pPr>
                                                <w:hyperlink r:id="rId34" w:tgtFrame="_blank" w:tooltip="https://www.productmediaassociation.com/productmediahouse" w:history="1">
                                                  <w:r w:rsidRPr="00A7004E">
                                                    <w:rPr>
                                                      <w:rStyle w:val="Hyperlnk"/>
                                                      <w:rFonts w:asciiTheme="minorHAnsi" w:hAnsiTheme="minorHAnsi" w:cstheme="minorHAnsi"/>
                                                      <w:b/>
                                                      <w:bCs/>
                                                      <w:color w:val="FFFFFF"/>
                                                      <w:sz w:val="36"/>
                                                      <w:szCs w:val="36"/>
                                                      <w:u w:val="none"/>
                                                    </w:rPr>
                                                    <w:t>LÄS MER OM PRODUCT MEDIA HOUSE</w:t>
                                                  </w:r>
                                                </w:hyperlink>
                                              </w:p>
                                            </w:tc>
                                          </w:tr>
                                        </w:tbl>
                                        <w:p w14:paraId="48DDB3F1" w14:textId="77777777" w:rsidR="0064029E" w:rsidRDefault="0064029E" w:rsidP="0064029E"/>
                                      </w:tc>
                                    </w:tr>
                                  </w:tbl>
                                  <w:p w14:paraId="321864DF" w14:textId="77777777" w:rsidR="0064029E" w:rsidRDefault="0064029E" w:rsidP="0064029E">
                                    <w:pPr>
                                      <w:rPr>
                                        <w:vanish/>
                                      </w:rPr>
                                    </w:pPr>
                                  </w:p>
                                  <w:tbl>
                                    <w:tblPr>
                                      <w:tblW w:w="5000" w:type="pct"/>
                                      <w:tblCellMar>
                                        <w:left w:w="0" w:type="dxa"/>
                                        <w:right w:w="0" w:type="dxa"/>
                                      </w:tblCellMar>
                                      <w:tblLook w:val="04A0" w:firstRow="1" w:lastRow="0" w:firstColumn="1" w:lastColumn="0" w:noHBand="0" w:noVBand="1"/>
                                    </w:tblPr>
                                    <w:tblGrid>
                                      <w:gridCol w:w="7990"/>
                                    </w:tblGrid>
                                    <w:tr w:rsidR="0064029E" w14:paraId="6175CBD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64029E" w14:paraId="48BBDB26" w14:textId="77777777">
                                            <w:tc>
                                              <w:tcPr>
                                                <w:tcW w:w="0" w:type="auto"/>
                                                <w:tcMar>
                                                  <w:top w:w="0" w:type="dxa"/>
                                                  <w:left w:w="135" w:type="dxa"/>
                                                  <w:bottom w:w="0" w:type="dxa"/>
                                                  <w:right w:w="135" w:type="dxa"/>
                                                </w:tcMar>
                                                <w:hideMark/>
                                              </w:tcPr>
                                              <w:p w14:paraId="6CE282AB" w14:textId="7E7F3C9B" w:rsidR="0064029E" w:rsidRDefault="0064029E" w:rsidP="0064029E">
                                                <w:pPr>
                                                  <w:jc w:val="center"/>
                                                </w:pPr>
                                                <w:r>
                                                  <w:fldChar w:fldCharType="begin"/>
                                                </w:r>
                                                <w:r>
                                                  <w:instrText xml:space="preserve"> INCLUDEPICTURE "/Users/mariaolsson/Library/Group Containers/UBF8T346G9.ms/WebArchiveCopyPasteTempFiles/com.microsoft.Word/36473bb6-946f-88f9-52f2-098cd32c4c3b.jpg" \* MERGEFORMATINET </w:instrText>
                                                </w:r>
                                                <w:r>
                                                  <w:fldChar w:fldCharType="separate"/>
                                                </w:r>
                                                <w:r>
                                                  <w:rPr>
                                                    <w:noProof/>
                                                  </w:rPr>
                                                  <w:drawing>
                                                    <wp:inline distT="0" distB="0" distL="0" distR="0" wp14:anchorId="3A3BA473" wp14:editId="2078EBE0">
                                                      <wp:extent cx="4724400" cy="4724400"/>
                                                      <wp:effectExtent l="0" t="0" r="0" b="0"/>
                                                      <wp:docPr id="621961001"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400" cy="4724400"/>
                                                              </a:xfrm>
                                                              <a:prstGeom prst="rect">
                                                                <a:avLst/>
                                                              </a:prstGeom>
                                                              <a:noFill/>
                                                              <a:ln>
                                                                <a:noFill/>
                                                              </a:ln>
                                                            </pic:spPr>
                                                          </pic:pic>
                                                        </a:graphicData>
                                                      </a:graphic>
                                                    </wp:inline>
                                                  </w:drawing>
                                                </w:r>
                                                <w:r>
                                                  <w:fldChar w:fldCharType="end"/>
                                                </w:r>
                                              </w:p>
                                            </w:tc>
                                          </w:tr>
                                        </w:tbl>
                                        <w:p w14:paraId="69D31266" w14:textId="77777777" w:rsidR="0064029E" w:rsidRDefault="0064029E" w:rsidP="0064029E"/>
                                      </w:tc>
                                    </w:tr>
                                  </w:tbl>
                                  <w:p w14:paraId="7F19C973" w14:textId="77777777" w:rsidR="0064029E" w:rsidRDefault="0064029E" w:rsidP="0064029E">
                                    <w:pPr>
                                      <w:rPr>
                                        <w:vanish/>
                                      </w:rPr>
                                    </w:pPr>
                                  </w:p>
                                  <w:tbl>
                                    <w:tblPr>
                                      <w:tblW w:w="5000" w:type="pct"/>
                                      <w:tblCellMar>
                                        <w:left w:w="0" w:type="dxa"/>
                                        <w:right w:w="0" w:type="dxa"/>
                                      </w:tblCellMar>
                                      <w:tblLook w:val="04A0" w:firstRow="1" w:lastRow="0" w:firstColumn="1" w:lastColumn="0" w:noHBand="0" w:noVBand="1"/>
                                    </w:tblPr>
                                    <w:tblGrid>
                                      <w:gridCol w:w="7990"/>
                                    </w:tblGrid>
                                    <w:tr w:rsidR="0064029E" w14:paraId="77E5215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64029E" w14:paraId="3B68E7D1" w14:textId="77777777">
                                            <w:tc>
                                              <w:tcPr>
                                                <w:tcW w:w="0" w:type="auto"/>
                                                <w:tcMar>
                                                  <w:top w:w="0" w:type="dxa"/>
                                                  <w:left w:w="270" w:type="dxa"/>
                                                  <w:bottom w:w="135" w:type="dxa"/>
                                                  <w:right w:w="270" w:type="dxa"/>
                                                </w:tcMar>
                                                <w:hideMark/>
                                              </w:tcPr>
                                              <w:p w14:paraId="1B523285" w14:textId="77777777" w:rsidR="0064029E" w:rsidRDefault="0064029E" w:rsidP="0064029E"/>
                                            </w:tc>
                                          </w:tr>
                                        </w:tbl>
                                        <w:p w14:paraId="42920C0D" w14:textId="77777777" w:rsidR="0064029E" w:rsidRDefault="0064029E" w:rsidP="0064029E">
                                          <w:pPr>
                                            <w:rPr>
                                              <w:rFonts w:ascii="Aptos" w:hAnsi="Aptos"/>
                                              <w:color w:val="212121"/>
                                            </w:rPr>
                                          </w:pPr>
                                        </w:p>
                                      </w:tc>
                                    </w:tr>
                                  </w:tbl>
                                  <w:p w14:paraId="7BBC3AC5" w14:textId="77777777" w:rsidR="003B1ADE" w:rsidRDefault="003B1ADE"/>
                                  <w:tbl>
                                    <w:tblPr>
                                      <w:tblW w:w="5000" w:type="pct"/>
                                      <w:tblCellMar>
                                        <w:left w:w="0" w:type="dxa"/>
                                        <w:right w:w="0" w:type="dxa"/>
                                      </w:tblCellMar>
                                      <w:tblLook w:val="04A0" w:firstRow="1" w:lastRow="0" w:firstColumn="1" w:lastColumn="0" w:noHBand="0" w:noVBand="1"/>
                                    </w:tblPr>
                                    <w:tblGrid>
                                      <w:gridCol w:w="7990"/>
                                    </w:tblGrid>
                                    <w:tr w:rsidR="008844A1" w14:paraId="36E1D508" w14:textId="77777777" w:rsidTr="008844A1">
                                      <w:tc>
                                        <w:tcPr>
                                          <w:tcW w:w="0" w:type="auto"/>
                                          <w:tcMar>
                                            <w:top w:w="135" w:type="dxa"/>
                                            <w:left w:w="0" w:type="dxa"/>
                                            <w:bottom w:w="0" w:type="dxa"/>
                                            <w:right w:w="0" w:type="dxa"/>
                                          </w:tcMar>
                                          <w:hideMark/>
                                        </w:tcPr>
                                        <w:p w14:paraId="127A104F" w14:textId="77777777" w:rsidR="001550AB" w:rsidRDefault="001550AB"/>
                                        <w:p w14:paraId="7397A773" w14:textId="77777777" w:rsidR="00CB4B30" w:rsidRDefault="00CB4B30"/>
                                        <w:p w14:paraId="416FD266" w14:textId="77777777" w:rsidR="00CB4B30" w:rsidRDefault="00CB4B30"/>
                                        <w:tbl>
                                          <w:tblPr>
                                            <w:tblW w:w="5000" w:type="pct"/>
                                            <w:tblCellMar>
                                              <w:left w:w="0" w:type="dxa"/>
                                              <w:right w:w="0" w:type="dxa"/>
                                            </w:tblCellMar>
                                            <w:tblLook w:val="04A0" w:firstRow="1" w:lastRow="0" w:firstColumn="1" w:lastColumn="0" w:noHBand="0" w:noVBand="1"/>
                                          </w:tblPr>
                                          <w:tblGrid>
                                            <w:gridCol w:w="7990"/>
                                          </w:tblGrid>
                                          <w:tr w:rsidR="008844A1" w14:paraId="61225D0F" w14:textId="77777777">
                                            <w:tc>
                                              <w:tcPr>
                                                <w:tcW w:w="0" w:type="auto"/>
                                                <w:tcMar>
                                                  <w:top w:w="0" w:type="dxa"/>
                                                  <w:left w:w="270" w:type="dxa"/>
                                                  <w:bottom w:w="135" w:type="dxa"/>
                                                  <w:right w:w="270" w:type="dxa"/>
                                                </w:tcMar>
                                                <w:hideMark/>
                                              </w:tcPr>
                                              <w:p w14:paraId="739CCAF0" w14:textId="00DE444E" w:rsidR="008844A1" w:rsidRPr="008033E8" w:rsidRDefault="008844A1" w:rsidP="008844A1">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lastRenderedPageBreak/>
                                                  <w:t>Konferensrum Product Media House Barnhusgatan 16 Sthlm</w:t>
                                                </w:r>
                                                <w:r w:rsidRPr="008033E8">
                                                  <w:rPr>
                                                    <w:rFonts w:asciiTheme="minorHAnsi" w:hAnsiTheme="minorHAnsi" w:cstheme="minorHAnsi"/>
                                                    <w:color w:val="202020"/>
                                                  </w:rPr>
                                                  <w:br/>
                                                  <w:t>Man kan som PMA medlem boka tid via oss på PMA.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8033E8" w:rsidRDefault="008844A1" w:rsidP="008844A1">
                                          <w:pPr>
                                            <w:rPr>
                                              <w:rFonts w:asciiTheme="minorHAnsi" w:hAnsiTheme="minorHAnsi" w:cstheme="minorHAnsi"/>
                                              <w:color w:val="212121"/>
                                            </w:rPr>
                                          </w:pPr>
                                        </w:p>
                                      </w:tc>
                                    </w:tr>
                                  </w:tbl>
                                  <w:p w14:paraId="05622038" w14:textId="74D4FCD4" w:rsidR="00D538C0" w:rsidRPr="002D1CDB" w:rsidRDefault="00D538C0" w:rsidP="005F5770">
                                    <w:pPr>
                                      <w:rPr>
                                        <w:rFonts w:asciiTheme="minorHAnsi" w:hAnsiTheme="minorHAnsi" w:cstheme="minorHAnsi"/>
                                      </w:rPr>
                                    </w:pPr>
                                  </w:p>
                                </w:tc>
                              </w:tr>
                            </w:tbl>
                            <w:p w14:paraId="211E2B9E" w14:textId="77777777" w:rsidR="00D538C0" w:rsidRPr="002D1CDB" w:rsidRDefault="00D538C0" w:rsidP="00D538C0">
                              <w:pPr>
                                <w:rPr>
                                  <w:rFonts w:asciiTheme="minorHAnsi" w:hAnsiTheme="minorHAnsi" w:cstheme="minorHAnsi"/>
                                  <w:color w:val="212121"/>
                                </w:rPr>
                              </w:pPr>
                            </w:p>
                          </w:tc>
                        </w:tr>
                      </w:tbl>
                      <w:p w14:paraId="61235F75" w14:textId="77777777" w:rsidR="00D90F32" w:rsidRPr="002D1CDB" w:rsidRDefault="00D90F32" w:rsidP="00D90F32">
                        <w:pPr>
                          <w:rPr>
                            <w:rFonts w:asciiTheme="minorHAnsi" w:hAnsiTheme="minorHAnsi" w:cstheme="minorHAnsi"/>
                            <w:color w:val="212121"/>
                          </w:rPr>
                        </w:pPr>
                      </w:p>
                    </w:tc>
                  </w:tr>
                </w:tbl>
                <w:p w14:paraId="64218CC1" w14:textId="77777777" w:rsidR="00BA77DE" w:rsidRPr="002D1CDB"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3A4552"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3A4552"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14:paraId="550E19D5" w14:textId="77777777">
                                      <w:tc>
                                        <w:tcPr>
                                          <w:tcW w:w="0" w:type="auto"/>
                                          <w:tcMar>
                                            <w:top w:w="0" w:type="dxa"/>
                                            <w:left w:w="270" w:type="dxa"/>
                                            <w:bottom w:w="135" w:type="dxa"/>
                                            <w:right w:w="270" w:type="dxa"/>
                                          </w:tcMar>
                                          <w:hideMark/>
                                        </w:tcPr>
                                        <w:p w14:paraId="0959CCAF" w14:textId="5983EC44" w:rsidR="00433C1C" w:rsidRPr="008033E8" w:rsidRDefault="00066A4D" w:rsidP="00433C1C">
                                          <w:pPr>
                                            <w:rPr>
                                              <w:rFonts w:asciiTheme="minorHAnsi" w:hAnsiTheme="minorHAnsi" w:cstheme="minorHAnsi"/>
                                              <w:sz w:val="20"/>
                                              <w:szCs w:val="20"/>
                                            </w:rPr>
                                          </w:pPr>
                                          <w:r w:rsidRPr="008033E8">
                                            <w:rPr>
                                              <w:rFonts w:asciiTheme="minorHAnsi" w:hAnsiTheme="minorHAnsi" w:cstheme="minorHAnsi"/>
                                            </w:rPr>
                                            <w:lastRenderedPageBreak/>
                                            <w:fldChar w:fldCharType="begin"/>
                                          </w:r>
                                          <w:r w:rsidRPr="008033E8">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1901EC6E" w14:textId="77777777" w:rsidR="00433C1C" w:rsidRPr="008033E8" w:rsidRDefault="00433C1C" w:rsidP="00433C1C">
                                    <w:pPr>
                                      <w:rPr>
                                        <w:rFonts w:asciiTheme="minorHAnsi" w:hAnsiTheme="minorHAnsi" w:cstheme="minorHAnsi"/>
                                        <w:color w:val="212121"/>
                                      </w:rPr>
                                    </w:pPr>
                                  </w:p>
                                </w:tc>
                              </w:tr>
                            </w:tbl>
                            <w:p w14:paraId="6E96F102" w14:textId="77777777" w:rsidR="00BA77DE" w:rsidRPr="003A4552" w:rsidRDefault="00BA77DE" w:rsidP="00066A4D">
                              <w:pPr>
                                <w:rPr>
                                  <w:rFonts w:asciiTheme="minorHAnsi" w:hAnsiTheme="minorHAnsi" w:cstheme="minorHAnsi"/>
                                  <w:color w:val="212121"/>
                                </w:rPr>
                              </w:pPr>
                            </w:p>
                          </w:tc>
                          <w:tc>
                            <w:tcPr>
                              <w:tcW w:w="3923" w:type="dxa"/>
                            </w:tcPr>
                            <w:p w14:paraId="7664E311" w14:textId="77777777" w:rsidR="00066A4D" w:rsidRDefault="00066A4D" w:rsidP="00BA77DE">
                              <w:pPr>
                                <w:rPr>
                                  <w:rStyle w:val="Stark"/>
                                  <w:rFonts w:asciiTheme="minorHAnsi" w:hAnsiTheme="minorHAnsi" w:cstheme="minorHAnsi"/>
                                  <w:color w:val="202020"/>
                                </w:rPr>
                              </w:pPr>
                            </w:p>
                            <w:p w14:paraId="0A932638" w14:textId="77777777" w:rsidR="00066A4D" w:rsidRDefault="00066A4D" w:rsidP="00BA77DE">
                              <w:pPr>
                                <w:rPr>
                                  <w:rStyle w:val="Stark"/>
                                  <w:color w:val="202020"/>
                                </w:rPr>
                              </w:pPr>
                            </w:p>
                            <w:p w14:paraId="0A8AA9F1" w14:textId="77777777" w:rsidR="008B787D" w:rsidRDefault="008B787D" w:rsidP="00BA77DE">
                              <w:pPr>
                                <w:rPr>
                                  <w:rStyle w:val="Stark"/>
                                  <w:rFonts w:asciiTheme="minorHAnsi" w:hAnsiTheme="minorHAnsi" w:cstheme="minorHAnsi"/>
                                  <w:color w:val="202020"/>
                                </w:rPr>
                              </w:pPr>
                            </w:p>
                            <w:p w14:paraId="76DAE963" w14:textId="53D41732" w:rsidR="00BA77DE" w:rsidRPr="00355060" w:rsidRDefault="00BA77DE" w:rsidP="00BA77DE">
                              <w:pPr>
                                <w:rPr>
                                  <w:rFonts w:asciiTheme="minorHAnsi" w:hAnsiTheme="minorHAnsi" w:cstheme="minorHAnsi"/>
                                  <w:color w:val="202020"/>
                                </w:rPr>
                              </w:pPr>
                              <w:r w:rsidRPr="00355060">
                                <w:rPr>
                                  <w:rStyle w:val="Stark"/>
                                  <w:rFonts w:asciiTheme="minorHAnsi" w:hAnsiTheme="minorHAnsi" w:cstheme="minorHAnsi"/>
                                  <w:color w:val="202020"/>
                                </w:rPr>
                                <w:t>Halvdag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9-12 alt. kl 12-15)</w:t>
                              </w:r>
                              <w:r w:rsidRPr="00355060">
                                <w:rPr>
                                  <w:rFonts w:asciiTheme="minorHAnsi" w:hAnsiTheme="minorHAnsi" w:cstheme="minorHAnsi"/>
                                  <w:color w:val="202020"/>
                                </w:rPr>
                                <w:br/>
                                <w:t>750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Heldag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9-15)</w:t>
                              </w:r>
                              <w:r w:rsidRPr="00355060">
                                <w:rPr>
                                  <w:rFonts w:asciiTheme="minorHAnsi" w:hAnsiTheme="minorHAnsi" w:cstheme="minorHAnsi"/>
                                  <w:color w:val="202020"/>
                                </w:rPr>
                                <w:br/>
                                <w:t>1500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Lokalens öppettider är:</w:t>
                              </w:r>
                              <w:r w:rsidRPr="00355060">
                                <w:rPr>
                                  <w:rFonts w:asciiTheme="minorHAnsi" w:hAnsiTheme="minorHAnsi" w:cstheme="minorHAnsi"/>
                                  <w:color w:val="202020"/>
                                </w:rPr>
                                <w:br/>
                                <w:t>måndag-torsdag 9.00-16.00</w:t>
                              </w:r>
                              <w:r w:rsidRPr="00355060">
                                <w:rPr>
                                  <w:rFonts w:asciiTheme="minorHAnsi" w:hAnsiTheme="minorHAnsi" w:cstheme="minorHAnsi"/>
                                  <w:color w:val="202020"/>
                                </w:rPr>
                                <w:br/>
                                <w:t>fredag 9.00-15.00</w:t>
                              </w:r>
                            </w:p>
                            <w:p w14:paraId="4738704D" w14:textId="77777777" w:rsidR="00BA77DE" w:rsidRPr="003A4552" w:rsidRDefault="00BA77DE" w:rsidP="00BA77DE">
                              <w:pPr>
                                <w:rPr>
                                  <w:rFonts w:asciiTheme="minorHAnsi" w:hAnsiTheme="minorHAnsi" w:cstheme="minorHAnsi"/>
                                  <w:color w:val="212121"/>
                                </w:rPr>
                              </w:pPr>
                            </w:p>
                          </w:tc>
                        </w:tr>
                      </w:tbl>
                      <w:tbl>
                        <w:tblPr>
                          <w:tblW w:w="9406" w:type="dxa"/>
                          <w:tblCellMar>
                            <w:left w:w="0" w:type="dxa"/>
                            <w:right w:w="0" w:type="dxa"/>
                          </w:tblCellMar>
                          <w:tblLook w:val="04A0" w:firstRow="1" w:lastRow="0" w:firstColumn="1" w:lastColumn="0" w:noHBand="0" w:noVBand="1"/>
                        </w:tblPr>
                        <w:tblGrid>
                          <w:gridCol w:w="9406"/>
                        </w:tblGrid>
                        <w:tr w:rsidR="00BC091E" w14:paraId="5C6D30DF" w14:textId="77777777" w:rsidTr="003C313E">
                          <w:tc>
                            <w:tcPr>
                              <w:tcW w:w="0" w:type="auto"/>
                              <w:tcMar>
                                <w:top w:w="135" w:type="dxa"/>
                                <w:left w:w="0" w:type="dxa"/>
                                <w:bottom w:w="0" w:type="dxa"/>
                                <w:right w:w="0" w:type="dxa"/>
                              </w:tcMar>
                              <w:hideMark/>
                            </w:tcPr>
                            <w:p w14:paraId="50AB4BA8" w14:textId="77777777" w:rsidR="008B787D" w:rsidRDefault="008B787D"/>
                            <w:tbl>
                              <w:tblPr>
                                <w:tblW w:w="5000" w:type="pct"/>
                                <w:tblCellMar>
                                  <w:left w:w="0" w:type="dxa"/>
                                  <w:right w:w="0" w:type="dxa"/>
                                </w:tblCellMar>
                                <w:tblLook w:val="04A0" w:firstRow="1" w:lastRow="0" w:firstColumn="1" w:lastColumn="0" w:noHBand="0" w:noVBand="1"/>
                              </w:tblPr>
                              <w:tblGrid>
                                <w:gridCol w:w="9406"/>
                              </w:tblGrid>
                              <w:tr w:rsidR="00BC091E" w14:paraId="2080B541" w14:textId="77777777">
                                <w:tc>
                                  <w:tcPr>
                                    <w:tcW w:w="0" w:type="auto"/>
                                    <w:tcMar>
                                      <w:top w:w="0" w:type="dxa"/>
                                      <w:left w:w="270" w:type="dxa"/>
                                      <w:bottom w:w="135" w:type="dxa"/>
                                      <w:right w:w="270" w:type="dxa"/>
                                    </w:tcMar>
                                    <w:hideMark/>
                                  </w:tcPr>
                                  <w:p w14:paraId="5A68454D" w14:textId="77777777" w:rsidR="00CF6CB4" w:rsidRDefault="00D05B44" w:rsidP="00D05B44">
                                    <w:pPr>
                                      <w:spacing w:line="360" w:lineRule="atLeast"/>
                                      <w:rPr>
                                        <w:rFonts w:asciiTheme="minorHAnsi" w:hAnsiTheme="minorHAnsi" w:cstheme="minorHAnsi"/>
                                        <w:color w:val="202020"/>
                                      </w:rPr>
                                    </w:pPr>
                                    <w:r w:rsidRPr="00D05B44">
                                      <w:rPr>
                                        <w:rFonts w:asciiTheme="minorHAnsi" w:hAnsiTheme="minorHAnsi" w:cstheme="minorHAnsi"/>
                                        <w:color w:val="202020"/>
                                        <w:shd w:val="clear" w:color="auto" w:fill="FFFFFF"/>
                                      </w:rPr>
                                      <w:t>Showroomet har även e</w:t>
                                    </w:r>
                                    <w:r w:rsidRPr="00D05B44">
                                      <w:rPr>
                                        <w:rFonts w:asciiTheme="minorHAnsi" w:hAnsiTheme="minorHAnsi" w:cstheme="minorHAnsi"/>
                                        <w:color w:val="202020"/>
                                      </w:rPr>
                                      <w:t xml:space="preserve">n ny loungedel i samma rum inklusive köksdel </w:t>
                                    </w:r>
                                    <w:r w:rsidR="006B4B23">
                                      <w:rPr>
                                        <w:rFonts w:asciiTheme="minorHAnsi" w:hAnsiTheme="minorHAnsi" w:cstheme="minorHAnsi"/>
                                        <w:color w:val="202020"/>
                                      </w:rPr>
                                      <w:t>&amp;</w:t>
                                    </w:r>
                                    <w:r>
                                      <w:rPr>
                                        <w:rFonts w:asciiTheme="minorHAnsi" w:hAnsiTheme="minorHAnsi" w:cstheme="minorHAnsi"/>
                                        <w:color w:val="202020"/>
                                      </w:rPr>
                                      <w:t xml:space="preserve"> </w:t>
                                    </w:r>
                                    <w:r w:rsidRPr="00D05B44">
                                      <w:rPr>
                                        <w:rFonts w:asciiTheme="minorHAnsi" w:hAnsiTheme="minorHAnsi" w:cstheme="minorHAnsi"/>
                                        <w:color w:val="202020"/>
                                      </w:rPr>
                                      <w:t xml:space="preserve">bar. Här kommer man t ex att kunna bjuda in kunder på frukostvisning, lunch eller AW. TV'n har </w:t>
                                    </w:r>
                                  </w:p>
                                  <w:p w14:paraId="6EAA90C5" w14:textId="481969D2" w:rsidR="00BC091E" w:rsidRPr="00D05B44" w:rsidRDefault="00CF6CB4" w:rsidP="00CF6CB4">
                                    <w:pPr>
                                      <w:spacing w:line="360" w:lineRule="atLeast"/>
                                      <w:rPr>
                                        <w:rFonts w:asciiTheme="minorHAnsi" w:hAnsiTheme="minorHAnsi" w:cstheme="minorHAnsi"/>
                                        <w:color w:val="202020"/>
                                      </w:rPr>
                                    </w:pPr>
                                    <w:r>
                                      <w:rPr>
                                        <w:rFonts w:asciiTheme="minorHAnsi" w:hAnsiTheme="minorHAnsi" w:cstheme="minorHAnsi"/>
                                        <w:color w:val="202020"/>
                                      </w:rPr>
                                      <w:t>v</w:t>
                                    </w:r>
                                    <w:r w:rsidR="00D05B44" w:rsidRPr="00D05B44">
                                      <w:rPr>
                                        <w:rFonts w:asciiTheme="minorHAnsi" w:hAnsiTheme="minorHAnsi" w:cstheme="minorHAnsi"/>
                                        <w:color w:val="202020"/>
                                      </w:rPr>
                                      <w:t xml:space="preserve">ridbar arm som kan vändas mot loungen om man vill kombinera mötet med skärmvisningar/matcher eller dylikt. </w:t>
                                    </w:r>
                                    <w:r w:rsidR="00BC091E" w:rsidRPr="00D05B44">
                                      <w:rPr>
                                        <w:rFonts w:asciiTheme="minorHAnsi" w:hAnsiTheme="minorHAnsi" w:cstheme="minorHAnsi"/>
                                        <w:color w:val="202020"/>
                                      </w:rPr>
                                      <w:br/>
                                      <w:t> </w:t>
                                    </w:r>
                                  </w:p>
                                </w:tc>
                              </w:tr>
                            </w:tbl>
                            <w:p w14:paraId="04B63072" w14:textId="77777777" w:rsidR="00BC091E" w:rsidRPr="008033E8" w:rsidRDefault="00BC091E" w:rsidP="00BC091E">
                              <w:pPr>
                                <w:rPr>
                                  <w:rFonts w:asciiTheme="minorHAnsi" w:hAnsiTheme="minorHAnsi" w:cstheme="minorHAnsi"/>
                                </w:rPr>
                              </w:pPr>
                            </w:p>
                          </w:tc>
                        </w:tr>
                        <w:tr w:rsidR="00BC091E" w14:paraId="707B1917" w14:textId="77777777" w:rsidTr="003C313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136"/>
                              </w:tblGrid>
                              <w:tr w:rsidR="00BC091E" w14:paraId="2BC7F25C" w14:textId="77777777">
                                <w:tc>
                                  <w:tcPr>
                                    <w:tcW w:w="0" w:type="auto"/>
                                    <w:tcMar>
                                      <w:top w:w="0" w:type="dxa"/>
                                      <w:left w:w="135" w:type="dxa"/>
                                      <w:bottom w:w="0" w:type="dxa"/>
                                      <w:right w:w="135" w:type="dxa"/>
                                    </w:tcMar>
                                    <w:hideMark/>
                                  </w:tcPr>
                                  <w:p w14:paraId="59444996" w14:textId="4E49C7EA" w:rsidR="00BC091E" w:rsidRPr="008033E8" w:rsidRDefault="00BC091E" w:rsidP="002F2E93">
                                    <w:pPr>
                                      <w:rPr>
                                        <w:rFonts w:asciiTheme="minorHAnsi" w:hAnsiTheme="minorHAnsi" w:cstheme="minorHAnsi"/>
                                      </w:rPr>
                                    </w:pPr>
                                    <w:r w:rsidRPr="008033E8">
                                      <w:rPr>
                                        <w:rFonts w:asciiTheme="minorHAnsi" w:hAnsiTheme="minorHAnsi" w:cstheme="minorHAnsi"/>
                                      </w:rPr>
                                      <w:fldChar w:fldCharType="begin"/>
                                    </w:r>
                                    <w:r w:rsidRPr="008033E8">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19A58BA7" wp14:editId="418FE290">
                                          <wp:extent cx="3772777" cy="2006600"/>
                                          <wp:effectExtent l="0" t="0" r="0" b="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2160" cy="2059458"/>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30A9785B" w14:textId="77777777" w:rsidR="00BC091E" w:rsidRPr="008033E8" w:rsidRDefault="00BC091E" w:rsidP="00BC091E">
                              <w:pPr>
                                <w:rPr>
                                  <w:rFonts w:asciiTheme="minorHAnsi" w:hAnsiTheme="minorHAnsi" w:cstheme="minorHAnsi"/>
                                </w:rPr>
                              </w:pPr>
                            </w:p>
                          </w:tc>
                        </w:tr>
                        <w:tr w:rsidR="00BC091E" w14:paraId="5359D8C5" w14:textId="77777777" w:rsidTr="003B7E94">
                          <w:tc>
                            <w:tcPr>
                              <w:tcW w:w="0" w:type="auto"/>
                              <w:tcMar>
                                <w:top w:w="135" w:type="dxa"/>
                                <w:left w:w="0" w:type="dxa"/>
                                <w:bottom w:w="0" w:type="dxa"/>
                                <w:right w:w="0" w:type="dxa"/>
                              </w:tcMar>
                            </w:tcPr>
                            <w:p w14:paraId="0D280523" w14:textId="77777777" w:rsidR="00BC091E" w:rsidRPr="008033E8" w:rsidRDefault="00BC091E" w:rsidP="00BC091E">
                              <w:pPr>
                                <w:rPr>
                                  <w:rFonts w:asciiTheme="minorHAnsi" w:hAnsiTheme="minorHAnsi" w:cstheme="minorHAnsi"/>
                                </w:rPr>
                              </w:pPr>
                            </w:p>
                          </w:tc>
                        </w:tr>
                        <w:tr w:rsidR="00BC091E" w14:paraId="29026141" w14:textId="77777777" w:rsidTr="003B7E94">
                          <w:tc>
                            <w:tcPr>
                              <w:tcW w:w="0" w:type="auto"/>
                              <w:tcMar>
                                <w:top w:w="0" w:type="dxa"/>
                                <w:left w:w="270" w:type="dxa"/>
                                <w:bottom w:w="270" w:type="dxa"/>
                                <w:right w:w="270" w:type="dxa"/>
                              </w:tcMar>
                            </w:tcPr>
                            <w:p w14:paraId="60F819CB" w14:textId="77777777" w:rsidR="00BC091E" w:rsidRPr="008033E8" w:rsidRDefault="00BC091E" w:rsidP="00BC091E">
                              <w:pPr>
                                <w:rPr>
                                  <w:rFonts w:asciiTheme="minorHAnsi" w:hAnsiTheme="minorHAnsi" w:cstheme="minorHAnsi"/>
                                </w:rPr>
                              </w:pPr>
                            </w:p>
                          </w:tc>
                        </w:tr>
                      </w:tbl>
                      <w:p w14:paraId="5B59D2A7"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62913C8B"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51281293" w14:textId="77777777">
                                <w:tc>
                                  <w:tcPr>
                                    <w:tcW w:w="0" w:type="auto"/>
                                    <w:tcMar>
                                      <w:top w:w="0" w:type="dxa"/>
                                      <w:left w:w="270" w:type="dxa"/>
                                      <w:bottom w:w="135" w:type="dxa"/>
                                      <w:right w:w="270" w:type="dxa"/>
                                    </w:tcMar>
                                    <w:hideMark/>
                                  </w:tcPr>
                                  <w:p w14:paraId="1FF33AEB" w14:textId="47E44EB3" w:rsidR="00BC091E" w:rsidRPr="008033E8" w:rsidRDefault="00BC091E" w:rsidP="00BC091E">
                                    <w:pPr>
                                      <w:spacing w:line="360" w:lineRule="atLeast"/>
                                      <w:rPr>
                                        <w:rFonts w:asciiTheme="minorHAnsi" w:hAnsiTheme="minorHAnsi" w:cstheme="minorHAnsi"/>
                                        <w:color w:val="202020"/>
                                      </w:rPr>
                                    </w:pPr>
                                    <w:r w:rsidRPr="00503E31">
                                      <w:rPr>
                                        <w:rStyle w:val="Stark"/>
                                        <w:rFonts w:asciiTheme="minorHAnsi" w:hAnsiTheme="minorHAnsi" w:cstheme="minorHAnsi"/>
                                        <w:color w:val="202020"/>
                                        <w:sz w:val="28"/>
                                        <w:szCs w:val="28"/>
                                      </w:rPr>
                                      <w:lastRenderedPageBreak/>
                                      <w:t>Avtal med Clarion Sign / Strawberry</w:t>
                                    </w:r>
                                    <w:r w:rsidRPr="008033E8">
                                      <w:rPr>
                                        <w:rFonts w:asciiTheme="minorHAnsi" w:hAnsiTheme="minorHAnsi" w:cstheme="minorHAnsi"/>
                                        <w:color w:val="202020"/>
                                      </w:rPr>
                                      <w:br/>
                                    </w:r>
                                    <w:r w:rsidRPr="008033E8">
                                      <w:rPr>
                                        <w:rFonts w:asciiTheme="minorHAnsi" w:hAnsiTheme="minorHAnsi" w:cstheme="minorHAnsi"/>
                                        <w:color w:val="000000"/>
                                      </w:rPr>
                                      <w:t>För er PMA medlemmar som är nya vill vi påminna om att PMA har avtal med Strawberry (tidigare Nordic Choice). Alla PMA medlemmar får 10% rabatt vid bokning av Strawberry hotell i Norden, mest rabatt hos Clarion Sign (12%) som ligger närmast vårt nya showroom i Stockholm. När vi tillsammans i gruppen har bott 300</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nätter per år kommer omförhandling att ske. Läs mer hur ni gör för att ta del av rabatten i nedan manual:</w:t>
                                    </w:r>
                                    <w:r w:rsidRPr="008033E8">
                                      <w:rPr>
                                        <w:rFonts w:asciiTheme="minorHAnsi" w:hAnsiTheme="minorHAnsi" w:cstheme="minorHAnsi"/>
                                        <w:color w:val="202020"/>
                                      </w:rPr>
                                      <w:br/>
                                      <w:t> </w:t>
                                    </w:r>
                                  </w:p>
                                </w:tc>
                              </w:tr>
                            </w:tbl>
                            <w:p w14:paraId="095D7D01" w14:textId="77777777" w:rsidR="00BC091E" w:rsidRPr="008033E8" w:rsidRDefault="00BC091E" w:rsidP="00BC091E">
                              <w:pPr>
                                <w:rPr>
                                  <w:rFonts w:asciiTheme="minorHAnsi" w:hAnsiTheme="minorHAnsi" w:cstheme="minorHAnsi"/>
                                </w:rPr>
                              </w:pPr>
                            </w:p>
                          </w:tc>
                        </w:tr>
                      </w:tbl>
                      <w:p w14:paraId="78CC8EA3"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7CC72FCB"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556630D7" w14:textId="77777777">
                                <w:trPr>
                                  <w:tblCellSpacing w:w="0" w:type="dxa"/>
                                </w:trPr>
                                <w:tc>
                                  <w:tcPr>
                                    <w:tcW w:w="0" w:type="auto"/>
                                    <w:shd w:val="clear" w:color="auto" w:fill="222222"/>
                                    <w:tcMar>
                                      <w:top w:w="270" w:type="dxa"/>
                                      <w:left w:w="270" w:type="dxa"/>
                                      <w:bottom w:w="270" w:type="dxa"/>
                                      <w:right w:w="270" w:type="dxa"/>
                                    </w:tcMar>
                                    <w:vAlign w:val="center"/>
                                    <w:hideMark/>
                                  </w:tcPr>
                                  <w:p w14:paraId="5A8903DE" w14:textId="77777777" w:rsidR="00BC091E" w:rsidRPr="008033E8" w:rsidRDefault="00BC091E" w:rsidP="00BC091E">
                                    <w:pPr>
                                      <w:jc w:val="center"/>
                                      <w:rPr>
                                        <w:rFonts w:asciiTheme="minorHAnsi" w:hAnsiTheme="minorHAnsi" w:cstheme="minorHAnsi"/>
                                        <w:sz w:val="36"/>
                                        <w:szCs w:val="36"/>
                                      </w:rPr>
                                    </w:pPr>
                                    <w:hyperlink r:id="rId38" w:tgtFrame="_blank" w:tooltip="https://www.dropbox.com/scl/fi/7ughzhgjv8xtjhcd26vnv/Strawberry-Web-Manual-PWA-2024-2025.pdf?rlkey=gweqyfh2ph33ik459dkc8h4v3&amp;dl=0" w:history="1">
                                      <w:r w:rsidRPr="008033E8">
                                        <w:rPr>
                                          <w:rStyle w:val="Hyperlnk"/>
                                          <w:rFonts w:asciiTheme="minorHAnsi" w:hAnsiTheme="minorHAnsi" w:cstheme="minorHAnsi"/>
                                          <w:b/>
                                          <w:color w:val="FFFFFF"/>
                                          <w:sz w:val="36"/>
                                          <w:szCs w:val="36"/>
                                          <w:u w:val="none"/>
                                        </w:rPr>
                                        <w:t>MANUAL STRAWBERRY</w:t>
                                      </w:r>
                                    </w:hyperlink>
                                  </w:p>
                                </w:tc>
                              </w:tr>
                            </w:tbl>
                            <w:p w14:paraId="4C6C961A" w14:textId="77777777" w:rsidR="00BC091E" w:rsidRPr="008033E8" w:rsidRDefault="00BC091E" w:rsidP="00BC091E">
                              <w:pPr>
                                <w:rPr>
                                  <w:rFonts w:asciiTheme="minorHAnsi" w:hAnsiTheme="minorHAnsi" w:cstheme="minorHAnsi"/>
                                </w:rPr>
                              </w:pPr>
                            </w:p>
                          </w:tc>
                        </w:tr>
                        <w:tr w:rsidR="00BC091E" w14:paraId="7D417E93"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0B751188" w14:textId="77777777">
                                <w:tc>
                                  <w:tcPr>
                                    <w:tcW w:w="0" w:type="auto"/>
                                    <w:tcMar>
                                      <w:top w:w="0" w:type="dxa"/>
                                      <w:left w:w="135" w:type="dxa"/>
                                      <w:bottom w:w="0" w:type="dxa"/>
                                      <w:right w:w="135" w:type="dxa"/>
                                    </w:tcMar>
                                    <w:hideMark/>
                                  </w:tcPr>
                                  <w:p w14:paraId="03771BE0" w14:textId="796B8C7C" w:rsidR="00BC091E" w:rsidRPr="008033E8" w:rsidRDefault="00BC091E" w:rsidP="00BC091E">
                                    <w:pPr>
                                      <w:jc w:val="center"/>
                                      <w:rPr>
                                        <w:rFonts w:asciiTheme="minorHAnsi" w:hAnsiTheme="minorHAnsi" w:cstheme="minorHAnsi"/>
                                      </w:rPr>
                                    </w:pPr>
                                  </w:p>
                                </w:tc>
                              </w:tr>
                            </w:tbl>
                            <w:p w14:paraId="252E5361" w14:textId="77777777" w:rsidR="00BC091E" w:rsidRPr="008033E8" w:rsidRDefault="00BC091E" w:rsidP="00BC091E">
                              <w:pPr>
                                <w:rPr>
                                  <w:rFonts w:asciiTheme="minorHAnsi" w:hAnsiTheme="minorHAnsi" w:cstheme="minorHAnsi"/>
                                </w:rPr>
                              </w:pPr>
                            </w:p>
                          </w:tc>
                        </w:tr>
                        <w:tr w:rsidR="000209BB" w14:paraId="6D14F53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0209BB" w14:paraId="449C2C8A" w14:textId="77777777">
                                <w:tc>
                                  <w:tcPr>
                                    <w:tcW w:w="0" w:type="auto"/>
                                    <w:tcMar>
                                      <w:top w:w="0" w:type="dxa"/>
                                      <w:left w:w="135" w:type="dxa"/>
                                      <w:bottom w:w="0" w:type="dxa"/>
                                      <w:right w:w="135" w:type="dxa"/>
                                    </w:tcMar>
                                    <w:hideMark/>
                                  </w:tcPr>
                                  <w:p w14:paraId="6330077D" w14:textId="76BF0F91" w:rsidR="000209BB" w:rsidRDefault="000209BB" w:rsidP="000209BB">
                                    <w:r>
                                      <w:fldChar w:fldCharType="begin"/>
                                    </w:r>
                                    <w:r>
                                      <w:instrText xml:space="preserve"> INCLUDEPICTURE "/Users/mariaolsson/Library/Group Containers/UBF8T346G9.ms/WebArchiveCopyPasteTempFiles/com.microsoft.Word/4058320f-286a-c4cb-480a-122f9802becc.jpg" \* MERGEFORMATINET </w:instrText>
                                    </w:r>
                                    <w:r>
                                      <w:fldChar w:fldCharType="separate"/>
                                    </w:r>
                                    <w:r>
                                      <w:rPr>
                                        <w:noProof/>
                                      </w:rPr>
                                      <w:drawing>
                                        <wp:inline distT="0" distB="0" distL="0" distR="0" wp14:anchorId="58B2ECB7" wp14:editId="14CA5A11">
                                          <wp:extent cx="3429000" cy="3429000"/>
                                          <wp:effectExtent l="0" t="0" r="0" b="0"/>
                                          <wp:docPr id="1137090553"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r>
                                      <w:fldChar w:fldCharType="end"/>
                                    </w:r>
                                  </w:p>
                                </w:tc>
                              </w:tr>
                            </w:tbl>
                            <w:p w14:paraId="366573B7" w14:textId="77777777" w:rsidR="000209BB" w:rsidRDefault="000209BB" w:rsidP="000209BB">
                              <w:pPr>
                                <w:rPr>
                                  <w:rFonts w:ascii="Aptos" w:hAnsi="Aptos"/>
                                  <w:color w:val="212121"/>
                                </w:rPr>
                              </w:pPr>
                            </w:p>
                          </w:tc>
                        </w:tr>
                        <w:tr w:rsidR="000209BB" w14:paraId="1EBD5A0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0209BB" w14:paraId="1697ACEA" w14:textId="77777777">
                                <w:tc>
                                  <w:tcPr>
                                    <w:tcW w:w="0" w:type="auto"/>
                                    <w:tcMar>
                                      <w:top w:w="0" w:type="dxa"/>
                                      <w:left w:w="270" w:type="dxa"/>
                                      <w:bottom w:w="135" w:type="dxa"/>
                                      <w:right w:w="270" w:type="dxa"/>
                                    </w:tcMar>
                                    <w:hideMark/>
                                  </w:tcPr>
                                  <w:p w14:paraId="3E7A8C4A" w14:textId="72BF247A" w:rsidR="009A2F09" w:rsidRDefault="000209BB" w:rsidP="000209BB">
                                    <w:pPr>
                                      <w:spacing w:line="360" w:lineRule="atLeast"/>
                                      <w:rPr>
                                        <w:rFonts w:asciiTheme="minorHAnsi" w:hAnsiTheme="minorHAnsi" w:cstheme="minorHAnsi"/>
                                        <w:color w:val="202020"/>
                                      </w:rPr>
                                    </w:pPr>
                                    <w:r w:rsidRPr="000209BB">
                                      <w:rPr>
                                        <w:rFonts w:asciiTheme="minorHAnsi" w:hAnsiTheme="minorHAnsi" w:cstheme="minorHAnsi"/>
                                        <w:color w:val="202020"/>
                                      </w:rPr>
                                      <w:br/>
                                    </w:r>
                                    <w:r w:rsidRPr="00503E31">
                                      <w:rPr>
                                        <w:rStyle w:val="Stark"/>
                                        <w:rFonts w:asciiTheme="minorHAnsi" w:hAnsiTheme="minorHAnsi" w:cstheme="minorHAnsi"/>
                                        <w:color w:val="202020"/>
                                        <w:sz w:val="28"/>
                                        <w:szCs w:val="28"/>
                                      </w:rPr>
                                      <w:t>Avtal med DHL Freight</w:t>
                                    </w:r>
                                    <w:r w:rsidRPr="000209BB">
                                      <w:rPr>
                                        <w:rFonts w:asciiTheme="minorHAnsi" w:hAnsiTheme="minorHAnsi" w:cstheme="minorHAnsi"/>
                                        <w:color w:val="202020"/>
                                      </w:rPr>
                                      <w:br/>
                                      <w:t>DHL deltog under Nordic Profile Fair med en egen monter. Jennie Gillqvist och Silvana Najdanovska berättade om DHL tjänster och vårt nya samar</w:t>
                                    </w:r>
                                    <w:r w:rsidR="009A2F09">
                                      <w:rPr>
                                        <w:rFonts w:asciiTheme="minorHAnsi" w:hAnsiTheme="minorHAnsi" w:cstheme="minorHAnsi"/>
                                        <w:color w:val="202020"/>
                                      </w:rPr>
                                      <w:t>-</w:t>
                                    </w:r>
                                    <w:r w:rsidRPr="000209BB">
                                      <w:rPr>
                                        <w:rFonts w:asciiTheme="minorHAnsi" w:hAnsiTheme="minorHAnsi" w:cstheme="minorHAnsi"/>
                                        <w:color w:val="202020"/>
                                      </w:rPr>
                                      <w:t>betsavtal. Om ni är intresserade av att teckna logistikavtal fyller ni i kund</w:t>
                                    </w:r>
                                    <w:r w:rsidR="000B4147">
                                      <w:rPr>
                                        <w:rFonts w:asciiTheme="minorHAnsi" w:hAnsiTheme="minorHAnsi" w:cstheme="minorHAnsi"/>
                                        <w:color w:val="202020"/>
                                      </w:rPr>
                                      <w:t>-</w:t>
                                    </w:r>
                                    <w:r w:rsidRPr="000209BB">
                                      <w:rPr>
                                        <w:rFonts w:asciiTheme="minorHAnsi" w:hAnsiTheme="minorHAnsi" w:cstheme="minorHAnsi"/>
                                        <w:color w:val="202020"/>
                                      </w:rPr>
                                      <w:t>ansökan nedan. Om ni redan har ett avtal med DHL anger ni nuvarande avtalsnummer. </w:t>
                                    </w:r>
                                    <w:proofErr w:type="gramStart"/>
                                    <w:r w:rsidRPr="000209BB">
                                      <w:rPr>
                                        <w:rFonts w:asciiTheme="minorHAnsi" w:hAnsiTheme="minorHAnsi" w:cstheme="minorHAnsi"/>
                                        <w:color w:val="202020"/>
                                      </w:rPr>
                                      <w:t>Maila</w:t>
                                    </w:r>
                                    <w:proofErr w:type="gramEnd"/>
                                    <w:r w:rsidRPr="000209BB">
                                      <w:rPr>
                                        <w:rFonts w:asciiTheme="minorHAnsi" w:hAnsiTheme="minorHAnsi" w:cstheme="minorHAnsi"/>
                                        <w:color w:val="202020"/>
                                      </w:rPr>
                                      <w:t xml:space="preserve"> in ansökan</w:t>
                                    </w:r>
                                    <w:r w:rsidR="009A2F09">
                                      <w:rPr>
                                        <w:rFonts w:asciiTheme="minorHAnsi" w:hAnsiTheme="minorHAnsi" w:cstheme="minorHAnsi"/>
                                        <w:color w:val="202020"/>
                                      </w:rPr>
                                      <w:t xml:space="preserve"> t</w:t>
                                    </w:r>
                                    <w:r w:rsidRPr="000209BB">
                                      <w:rPr>
                                        <w:rFonts w:asciiTheme="minorHAnsi" w:hAnsiTheme="minorHAnsi" w:cstheme="minorHAnsi"/>
                                        <w:color w:val="202020"/>
                                      </w:rPr>
                                      <w:t>ill Medlemsservice,</w:t>
                                    </w:r>
                                  </w:p>
                                  <w:p w14:paraId="5BCE5B76" w14:textId="1668686B" w:rsidR="000209BB" w:rsidRPr="000209BB" w:rsidRDefault="000209BB" w:rsidP="000209BB">
                                    <w:pPr>
                                      <w:spacing w:line="360" w:lineRule="atLeast"/>
                                      <w:rPr>
                                        <w:rFonts w:asciiTheme="minorHAnsi" w:hAnsiTheme="minorHAnsi" w:cstheme="minorHAnsi"/>
                                        <w:color w:val="202020"/>
                                      </w:rPr>
                                    </w:pPr>
                                    <w:hyperlink r:id="rId40" w:tooltip="mailto:dhlfreight.medlemsservice@dhl.com" w:history="1">
                                      <w:r w:rsidRPr="000209BB">
                                        <w:rPr>
                                          <w:rStyle w:val="Hyperlnk"/>
                                          <w:rFonts w:asciiTheme="minorHAnsi" w:hAnsiTheme="minorHAnsi" w:cstheme="minorHAnsi"/>
                                          <w:color w:val="007C89"/>
                                        </w:rPr>
                                        <w:t>dhlfreight.medlemsservice@dhl.com</w:t>
                                      </w:r>
                                    </w:hyperlink>
                                  </w:p>
                                </w:tc>
                              </w:tr>
                            </w:tbl>
                            <w:p w14:paraId="53D147D3" w14:textId="77777777" w:rsidR="000209BB" w:rsidRDefault="000209BB" w:rsidP="000209BB">
                              <w:pPr>
                                <w:rPr>
                                  <w:rFonts w:ascii="Aptos" w:hAnsi="Aptos"/>
                                  <w:color w:val="212121"/>
                                </w:rPr>
                              </w:pPr>
                            </w:p>
                          </w:tc>
                        </w:tr>
                        <w:tr w:rsidR="00BC091E" w14:paraId="231E4F3B"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7C8E9A3A" w14:textId="77777777">
                                <w:trPr>
                                  <w:tblCellSpacing w:w="0" w:type="dxa"/>
                                </w:trPr>
                                <w:tc>
                                  <w:tcPr>
                                    <w:tcW w:w="0" w:type="auto"/>
                                    <w:shd w:val="clear" w:color="auto" w:fill="222222"/>
                                    <w:tcMar>
                                      <w:top w:w="270" w:type="dxa"/>
                                      <w:left w:w="270" w:type="dxa"/>
                                      <w:bottom w:w="270" w:type="dxa"/>
                                      <w:right w:w="270" w:type="dxa"/>
                                    </w:tcMar>
                                    <w:vAlign w:val="center"/>
                                    <w:hideMark/>
                                  </w:tcPr>
                                  <w:p w14:paraId="338B281C" w14:textId="77777777" w:rsidR="00BC091E" w:rsidRPr="008033E8" w:rsidRDefault="00BC091E" w:rsidP="00BC091E">
                                    <w:pPr>
                                      <w:jc w:val="center"/>
                                      <w:rPr>
                                        <w:rFonts w:asciiTheme="minorHAnsi" w:hAnsiTheme="minorHAnsi" w:cstheme="minorHAnsi"/>
                                        <w:sz w:val="36"/>
                                        <w:szCs w:val="36"/>
                                      </w:rPr>
                                    </w:pPr>
                                    <w:hyperlink r:id="rId41" w:tgtFrame="_blank" w:tooltip="https://www.dropbox.com/scl/fi/fd8nz47jujtnm8n0dt7wp/DHL-PWA_avtal_oneflow-signed-9276343.pdf?rlkey=cijm588b96rka14f0eqbotmt9&amp;dl=0" w:history="1">
                                      <w:r w:rsidRPr="008033E8">
                                        <w:rPr>
                                          <w:rStyle w:val="Hyperlnk"/>
                                          <w:rFonts w:asciiTheme="minorHAnsi" w:hAnsiTheme="minorHAnsi" w:cstheme="minorHAnsi"/>
                                          <w:b/>
                                          <w:color w:val="FFFFFF"/>
                                          <w:sz w:val="36"/>
                                          <w:szCs w:val="36"/>
                                          <w:u w:val="none"/>
                                        </w:rPr>
                                        <w:t>DHL AVTAL</w:t>
                                      </w:r>
                                    </w:hyperlink>
                                  </w:p>
                                </w:tc>
                              </w:tr>
                            </w:tbl>
                            <w:p w14:paraId="05BF9E08" w14:textId="77777777" w:rsidR="00BC091E" w:rsidRPr="008033E8" w:rsidRDefault="00BC091E" w:rsidP="00BC091E">
                              <w:pPr>
                                <w:rPr>
                                  <w:rFonts w:asciiTheme="minorHAnsi" w:hAnsiTheme="minorHAnsi" w:cstheme="minorHAnsi"/>
                                </w:rPr>
                              </w:pPr>
                            </w:p>
                          </w:tc>
                        </w:tr>
                      </w:tbl>
                      <w:p w14:paraId="5CD2585C"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2C4A922D"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3B8B3138" w14:textId="77777777">
                                <w:trPr>
                                  <w:tblCellSpacing w:w="0" w:type="dxa"/>
                                </w:trPr>
                                <w:tc>
                                  <w:tcPr>
                                    <w:tcW w:w="0" w:type="auto"/>
                                    <w:shd w:val="clear" w:color="auto" w:fill="222222"/>
                                    <w:tcMar>
                                      <w:top w:w="270" w:type="dxa"/>
                                      <w:left w:w="270" w:type="dxa"/>
                                      <w:bottom w:w="270" w:type="dxa"/>
                                      <w:right w:w="270" w:type="dxa"/>
                                    </w:tcMar>
                                    <w:vAlign w:val="center"/>
                                    <w:hideMark/>
                                  </w:tcPr>
                                  <w:p w14:paraId="0C9497AB" w14:textId="77777777" w:rsidR="00BC091E" w:rsidRPr="008033E8" w:rsidRDefault="00BC091E" w:rsidP="00BC091E">
                                    <w:pPr>
                                      <w:jc w:val="center"/>
                                      <w:rPr>
                                        <w:rFonts w:asciiTheme="minorHAnsi" w:hAnsiTheme="minorHAnsi" w:cstheme="minorHAnsi"/>
                                        <w:sz w:val="36"/>
                                        <w:szCs w:val="36"/>
                                      </w:rPr>
                                    </w:pPr>
                                    <w:hyperlink r:id="rId42" w:tgtFrame="_blank" w:tooltip="https://www.dropbox.com/scl/fi/zag6z6b534xe7kegc8io9/PMA_Kundnummerans-kan-2.7_.xlsx?rlkey=9eyk6jnpbqswvquol2ryiq2k3&amp;dl=0" w:history="1">
                                      <w:r w:rsidRPr="008033E8">
                                        <w:rPr>
                                          <w:rStyle w:val="Hyperlnk"/>
                                          <w:rFonts w:asciiTheme="minorHAnsi" w:hAnsiTheme="minorHAnsi" w:cstheme="minorHAnsi"/>
                                          <w:b/>
                                          <w:color w:val="FFFFFF"/>
                                          <w:sz w:val="36"/>
                                          <w:szCs w:val="36"/>
                                          <w:u w:val="none"/>
                                        </w:rPr>
                                        <w:t>KUNDANSÖKAN</w:t>
                                      </w:r>
                                    </w:hyperlink>
                                  </w:p>
                                </w:tc>
                              </w:tr>
                            </w:tbl>
                            <w:p w14:paraId="65EC10BA" w14:textId="77777777" w:rsidR="00BC091E" w:rsidRPr="008033E8" w:rsidRDefault="00BC091E" w:rsidP="00BC091E">
                              <w:pPr>
                                <w:rPr>
                                  <w:rFonts w:asciiTheme="minorHAnsi" w:hAnsiTheme="minorHAnsi" w:cstheme="minorHAnsi"/>
                                </w:rPr>
                              </w:pPr>
                            </w:p>
                          </w:tc>
                        </w:tr>
                      </w:tbl>
                      <w:p w14:paraId="43D6A3AF"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4060DB44"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1E679A61" w14:textId="77777777">
                                <w:trPr>
                                  <w:tblCellSpacing w:w="0" w:type="dxa"/>
                                </w:trPr>
                                <w:tc>
                                  <w:tcPr>
                                    <w:tcW w:w="0" w:type="auto"/>
                                    <w:shd w:val="clear" w:color="auto" w:fill="222222"/>
                                    <w:tcMar>
                                      <w:top w:w="270" w:type="dxa"/>
                                      <w:left w:w="270" w:type="dxa"/>
                                      <w:bottom w:w="270" w:type="dxa"/>
                                      <w:right w:w="270" w:type="dxa"/>
                                    </w:tcMar>
                                    <w:vAlign w:val="center"/>
                                    <w:hideMark/>
                                  </w:tcPr>
                                  <w:p w14:paraId="1C525A86" w14:textId="77777777" w:rsidR="00BC091E" w:rsidRPr="008033E8" w:rsidRDefault="00BC091E" w:rsidP="00BC091E">
                                    <w:pPr>
                                      <w:jc w:val="center"/>
                                      <w:rPr>
                                        <w:rFonts w:asciiTheme="minorHAnsi" w:hAnsiTheme="minorHAnsi" w:cstheme="minorHAnsi"/>
                                        <w:sz w:val="36"/>
                                        <w:szCs w:val="36"/>
                                      </w:rPr>
                                    </w:pPr>
                                    <w:hyperlink r:id="rId43" w:tgtFrame="_blank" w:tooltip="https://www.dropbox.com/scl/fi/u607ikvtcso34j3mxk729/PWA-Promotion-Wholesalers-Ass_Prislistor_2025.pdf?rlkey=mmqmbicc4686ods269w2pz1po&amp;dl=0" w:history="1">
                                      <w:r w:rsidRPr="008033E8">
                                        <w:rPr>
                                          <w:rStyle w:val="Hyperlnk"/>
                                          <w:rFonts w:asciiTheme="minorHAnsi" w:hAnsiTheme="minorHAnsi" w:cstheme="minorHAnsi"/>
                                          <w:b/>
                                          <w:color w:val="FFFFFF"/>
                                          <w:sz w:val="36"/>
                                          <w:szCs w:val="36"/>
                                          <w:u w:val="none"/>
                                        </w:rPr>
                                        <w:t>PRISLISTA</w:t>
                                      </w:r>
                                    </w:hyperlink>
                                  </w:p>
                                </w:tc>
                              </w:tr>
                            </w:tbl>
                            <w:p w14:paraId="079A2A99" w14:textId="77777777" w:rsidR="00BC091E" w:rsidRPr="008033E8" w:rsidRDefault="00BC091E" w:rsidP="00BC091E">
                              <w:pPr>
                                <w:rPr>
                                  <w:rFonts w:asciiTheme="minorHAnsi" w:hAnsiTheme="minorHAnsi" w:cstheme="minorHAnsi"/>
                                </w:rPr>
                              </w:pPr>
                            </w:p>
                          </w:tc>
                        </w:tr>
                        <w:tr w:rsidR="00BC091E" w14:paraId="58F66038"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0607DDE3" w14:textId="77777777">
                                <w:tc>
                                  <w:tcPr>
                                    <w:tcW w:w="0" w:type="auto"/>
                                    <w:tcMar>
                                      <w:top w:w="0" w:type="dxa"/>
                                      <w:left w:w="270" w:type="dxa"/>
                                      <w:bottom w:w="135" w:type="dxa"/>
                                      <w:right w:w="270" w:type="dxa"/>
                                    </w:tcMar>
                                    <w:hideMark/>
                                  </w:tcPr>
                                  <w:p w14:paraId="57DAD2AD" w14:textId="59A33798" w:rsidR="00BD67A0" w:rsidRPr="009B492B" w:rsidRDefault="009B492B" w:rsidP="00BC091E">
                                    <w:pPr>
                                      <w:spacing w:line="360" w:lineRule="atLeast"/>
                                      <w:rPr>
                                        <w:rStyle w:val="Stark"/>
                                        <w:rFonts w:asciiTheme="minorHAnsi" w:hAnsiTheme="minorHAnsi" w:cstheme="minorHAnsi"/>
                                        <w:color w:val="202020"/>
                                      </w:rPr>
                                    </w:pPr>
                                    <w:r w:rsidRPr="00503E31">
                                      <w:rPr>
                                        <w:rStyle w:val="Stark"/>
                                        <w:rFonts w:asciiTheme="minorHAnsi" w:hAnsiTheme="minorHAnsi" w:cstheme="minorHAnsi"/>
                                        <w:color w:val="202020"/>
                                        <w:sz w:val="28"/>
                                        <w:szCs w:val="28"/>
                                      </w:rPr>
                                      <w:t>Tidsplan PMA events 2026</w:t>
                                    </w:r>
                                    <w:r w:rsidRPr="009B492B">
                                      <w:rPr>
                                        <w:rFonts w:asciiTheme="minorHAnsi" w:hAnsiTheme="minorHAnsi" w:cstheme="minorHAnsi"/>
                                        <w:color w:val="202020"/>
                                      </w:rPr>
                                      <w:br/>
                                      <w:t>På årsmötet presenterades nästa års tidsplan - Notera och planera in dessa events i era almanackor redan nu:</w:t>
                                    </w:r>
                                    <w:r w:rsidRPr="009B492B">
                                      <w:rPr>
                                        <w:rFonts w:asciiTheme="minorHAnsi" w:hAnsiTheme="minorHAnsi" w:cstheme="minorHAnsi"/>
                                        <w:color w:val="202020"/>
                                      </w:rPr>
                                      <w:br/>
                                    </w:r>
                                    <w:r w:rsidRPr="009B492B">
                                      <w:rPr>
                                        <w:rFonts w:asciiTheme="minorHAnsi" w:hAnsiTheme="minorHAnsi" w:cstheme="minorHAnsi"/>
                                        <w:color w:val="000000"/>
                                      </w:rPr>
                                      <w:t> </w:t>
                                    </w:r>
                                    <w:r w:rsidRPr="009B492B">
                                      <w:rPr>
                                        <w:rFonts w:asciiTheme="minorHAnsi" w:hAnsiTheme="minorHAnsi" w:cstheme="minorHAnsi"/>
                                        <w:color w:val="000000"/>
                                      </w:rPr>
                                      <w:br/>
                                    </w:r>
                                    <w:r w:rsidRPr="009B492B">
                                      <w:rPr>
                                        <w:rStyle w:val="Stark"/>
                                        <w:rFonts w:asciiTheme="minorHAnsi" w:hAnsiTheme="minorHAnsi" w:cstheme="minorHAnsi"/>
                                        <w:color w:val="000000"/>
                                      </w:rPr>
                                      <w:t>V.4 Branschdagar 2026</w:t>
                                    </w:r>
                                    <w:r w:rsidRPr="009B492B">
                                      <w:rPr>
                                        <w:rFonts w:asciiTheme="minorHAnsi" w:hAnsiTheme="minorHAnsi" w:cstheme="minorHAnsi"/>
                                        <w:color w:val="000000"/>
                                      </w:rPr>
                                      <w:br/>
                                      <w:t>House of People Folkets Hus</w:t>
                                    </w:r>
                                    <w:r w:rsidRPr="009B492B">
                                      <w:rPr>
                                        <w:rFonts w:asciiTheme="minorHAnsi" w:hAnsiTheme="minorHAnsi" w:cstheme="minorHAnsi"/>
                                        <w:color w:val="000000"/>
                                      </w:rPr>
                                      <w:br/>
                                      <w:t>Plats: Stockholm, Barnhusgatan 12-14</w:t>
                                    </w:r>
                                    <w:r w:rsidRPr="009B492B">
                                      <w:rPr>
                                        <w:rFonts w:asciiTheme="minorHAnsi" w:hAnsiTheme="minorHAnsi" w:cstheme="minorHAnsi"/>
                                        <w:color w:val="000000"/>
                                      </w:rPr>
                                      <w:br/>
                                      <w:t>Datum: 20-21 januari (rigg för utställare kvällen 19 jan)</w:t>
                                    </w:r>
                                    <w:r w:rsidRPr="009B492B">
                                      <w:rPr>
                                        <w:rFonts w:asciiTheme="minorHAnsi" w:hAnsiTheme="minorHAnsi" w:cstheme="minorHAnsi"/>
                                        <w:color w:val="202020"/>
                                      </w:rPr>
                                      <w:br/>
                                    </w:r>
                                    <w:r w:rsidRPr="009B492B">
                                      <w:rPr>
                                        <w:rFonts w:asciiTheme="minorHAnsi" w:hAnsiTheme="minorHAnsi" w:cstheme="minorHAnsi"/>
                                        <w:color w:val="202020"/>
                                      </w:rPr>
                                      <w:br/>
                                    </w:r>
                                    <w:r w:rsidRPr="009B492B">
                                      <w:rPr>
                                        <w:rStyle w:val="Stark"/>
                                        <w:rFonts w:asciiTheme="minorHAnsi" w:hAnsiTheme="minorHAnsi" w:cstheme="minorHAnsi"/>
                                        <w:color w:val="000000"/>
                                      </w:rPr>
                                      <w:t>V.4 Öppet hus</w:t>
                                    </w:r>
                                    <w:r w:rsidRPr="009B492B">
                                      <w:rPr>
                                        <w:rFonts w:asciiTheme="minorHAnsi" w:hAnsiTheme="minorHAnsi" w:cstheme="minorHAnsi"/>
                                        <w:color w:val="202020"/>
                                      </w:rPr>
                                      <w:br/>
                                    </w:r>
                                    <w:r w:rsidRPr="009B492B">
                                      <w:rPr>
                                        <w:rFonts w:asciiTheme="minorHAnsi" w:hAnsiTheme="minorHAnsi" w:cstheme="minorHAnsi"/>
                                        <w:color w:val="000000"/>
                                      </w:rPr>
                                      <w:t>Product Media House</w:t>
                                    </w:r>
                                    <w:r w:rsidRPr="009B492B">
                                      <w:rPr>
                                        <w:rFonts w:asciiTheme="minorHAnsi" w:hAnsiTheme="minorHAnsi" w:cstheme="minorHAnsi"/>
                                        <w:color w:val="202020"/>
                                      </w:rPr>
                                      <w:br/>
                                    </w:r>
                                    <w:r w:rsidRPr="009B492B">
                                      <w:rPr>
                                        <w:rFonts w:asciiTheme="minorHAnsi" w:hAnsiTheme="minorHAnsi" w:cstheme="minorHAnsi"/>
                                        <w:color w:val="000000"/>
                                      </w:rPr>
                                      <w:t>Plats: Stockholm, Barnhusgatan 16, vån 4 i samarbete med Promotion Gallery vån 2</w:t>
                                    </w:r>
                                    <w:r w:rsidRPr="009B492B">
                                      <w:rPr>
                                        <w:rFonts w:asciiTheme="minorHAnsi" w:hAnsiTheme="minorHAnsi" w:cstheme="minorHAnsi"/>
                                        <w:color w:val="202020"/>
                                      </w:rPr>
                                      <w:br/>
                                    </w:r>
                                    <w:r w:rsidRPr="009B492B">
                                      <w:rPr>
                                        <w:rFonts w:asciiTheme="minorHAnsi" w:hAnsiTheme="minorHAnsi" w:cstheme="minorHAnsi"/>
                                        <w:color w:val="000000"/>
                                      </w:rPr>
                                      <w:t>Datum: 20-22 januari</w:t>
                                    </w:r>
                                    <w:r w:rsidRPr="009B492B">
                                      <w:rPr>
                                        <w:rFonts w:asciiTheme="minorHAnsi" w:hAnsiTheme="minorHAnsi" w:cstheme="minorHAnsi"/>
                                        <w:color w:val="202020"/>
                                      </w:rPr>
                                      <w:br/>
                                    </w:r>
                                    <w:r w:rsidRPr="009B492B">
                                      <w:rPr>
                                        <w:rFonts w:asciiTheme="minorHAnsi" w:hAnsiTheme="minorHAnsi" w:cstheme="minorHAnsi"/>
                                        <w:color w:val="202020"/>
                                      </w:rPr>
                                      <w:br/>
                                    </w:r>
                                    <w:r w:rsidRPr="009B492B">
                                      <w:rPr>
                                        <w:rStyle w:val="Stark"/>
                                        <w:rFonts w:asciiTheme="minorHAnsi" w:hAnsiTheme="minorHAnsi" w:cstheme="minorHAnsi"/>
                                        <w:color w:val="000000"/>
                                      </w:rPr>
                                      <w:t>V.12 Sverigetour</w:t>
                                    </w:r>
                                    <w:r w:rsidRPr="009B492B">
                                      <w:rPr>
                                        <w:rFonts w:asciiTheme="minorHAnsi" w:hAnsiTheme="minorHAnsi" w:cstheme="minorHAnsi"/>
                                        <w:color w:val="202020"/>
                                      </w:rPr>
                                      <w:br/>
                                    </w:r>
                                    <w:r w:rsidRPr="009B492B">
                                      <w:rPr>
                                        <w:rFonts w:asciiTheme="minorHAnsi" w:hAnsiTheme="minorHAnsi" w:cstheme="minorHAnsi"/>
                                        <w:color w:val="000000"/>
                                      </w:rPr>
                                      <w:t>Product Media Tour</w:t>
                                    </w:r>
                                    <w:r w:rsidRPr="009B492B">
                                      <w:rPr>
                                        <w:rFonts w:asciiTheme="minorHAnsi" w:hAnsiTheme="minorHAnsi" w:cstheme="minorHAnsi"/>
                                        <w:color w:val="202020"/>
                                      </w:rPr>
                                      <w:br/>
                                    </w:r>
                                    <w:r w:rsidRPr="009B492B">
                                      <w:rPr>
                                        <w:rFonts w:asciiTheme="minorHAnsi" w:hAnsiTheme="minorHAnsi" w:cstheme="minorHAnsi"/>
                                        <w:color w:val="000000"/>
                                      </w:rPr>
                                      <w:t>Plats: Göteborg och Malmö</w:t>
                                    </w:r>
                                    <w:r w:rsidRPr="009B492B">
                                      <w:rPr>
                                        <w:rFonts w:asciiTheme="minorHAnsi" w:hAnsiTheme="minorHAnsi" w:cstheme="minorHAnsi"/>
                                        <w:color w:val="202020"/>
                                      </w:rPr>
                                      <w:br/>
                                    </w:r>
                                    <w:r w:rsidRPr="009B492B">
                                      <w:rPr>
                                        <w:rFonts w:asciiTheme="minorHAnsi" w:hAnsiTheme="minorHAnsi" w:cstheme="minorHAnsi"/>
                                        <w:color w:val="000000"/>
                                      </w:rPr>
                                      <w:t>Datum: 17 och 19 mars (rigg</w:t>
                                    </w:r>
                                    <w:r w:rsidRPr="009B492B">
                                      <w:rPr>
                                        <w:rStyle w:val="apple-converted-space"/>
                                        <w:rFonts w:asciiTheme="minorHAnsi" w:hAnsiTheme="minorHAnsi" w:cstheme="minorHAnsi"/>
                                        <w:color w:val="000000"/>
                                      </w:rPr>
                                      <w:t> </w:t>
                                    </w:r>
                                    <w:r w:rsidRPr="009B492B">
                                      <w:rPr>
                                        <w:rFonts w:asciiTheme="minorHAnsi" w:hAnsiTheme="minorHAnsi" w:cstheme="minorHAnsi"/>
                                        <w:color w:val="000000"/>
                                      </w:rPr>
                                      <w:t>kvällen före enligt tidigare)</w:t>
                                    </w:r>
                                    <w:r w:rsidRPr="009B492B">
                                      <w:rPr>
                                        <w:rFonts w:asciiTheme="minorHAnsi" w:hAnsiTheme="minorHAnsi" w:cstheme="minorHAnsi"/>
                                        <w:color w:val="202020"/>
                                      </w:rPr>
                                      <w:br/>
                                    </w:r>
                                    <w:r w:rsidRPr="009B492B">
                                      <w:rPr>
                                        <w:rFonts w:asciiTheme="minorHAnsi" w:hAnsiTheme="minorHAnsi" w:cstheme="minorHAnsi"/>
                                        <w:color w:val="000000"/>
                                      </w:rPr>
                                      <w:t>Vi återkommer om exakta platser under hösten.</w:t>
                                    </w:r>
                                    <w:r w:rsidRPr="009B492B">
                                      <w:rPr>
                                        <w:rFonts w:asciiTheme="minorHAnsi" w:hAnsiTheme="minorHAnsi" w:cstheme="minorHAnsi"/>
                                        <w:color w:val="202020"/>
                                      </w:rPr>
                                      <w:br/>
                                    </w:r>
                                    <w:r w:rsidRPr="009B492B">
                                      <w:rPr>
                                        <w:rFonts w:asciiTheme="minorHAnsi" w:hAnsiTheme="minorHAnsi" w:cstheme="minorHAnsi"/>
                                        <w:color w:val="000000"/>
                                      </w:rPr>
                                      <w:t> </w:t>
                                    </w:r>
                                    <w:r w:rsidRPr="009B492B">
                                      <w:rPr>
                                        <w:rFonts w:asciiTheme="minorHAnsi" w:hAnsiTheme="minorHAnsi" w:cstheme="minorHAnsi"/>
                                        <w:color w:val="202020"/>
                                      </w:rPr>
                                      <w:br/>
                                    </w:r>
                                    <w:r w:rsidRPr="009B492B">
                                      <w:rPr>
                                        <w:rStyle w:val="Stark"/>
                                        <w:rFonts w:asciiTheme="minorHAnsi" w:hAnsiTheme="minorHAnsi" w:cstheme="minorHAnsi"/>
                                        <w:color w:val="000000"/>
                                      </w:rPr>
                                      <w:t>V.33 Mässa</w:t>
                                    </w:r>
                                    <w:r w:rsidRPr="009B492B">
                                      <w:rPr>
                                        <w:rFonts w:asciiTheme="minorHAnsi" w:hAnsiTheme="minorHAnsi" w:cstheme="minorHAnsi"/>
                                        <w:color w:val="202020"/>
                                      </w:rPr>
                                      <w:br/>
                                    </w:r>
                                    <w:r w:rsidRPr="009B492B">
                                      <w:rPr>
                                        <w:rFonts w:asciiTheme="minorHAnsi" w:hAnsiTheme="minorHAnsi" w:cstheme="minorHAnsi"/>
                                        <w:color w:val="000000"/>
                                      </w:rPr>
                                      <w:t>Nordic Profile Fair</w:t>
                                    </w:r>
                                    <w:r w:rsidRPr="009B492B">
                                      <w:rPr>
                                        <w:rFonts w:asciiTheme="minorHAnsi" w:hAnsiTheme="minorHAnsi" w:cstheme="minorHAnsi"/>
                                        <w:color w:val="202020"/>
                                      </w:rPr>
                                      <w:br/>
                                    </w:r>
                                    <w:r w:rsidRPr="009B492B">
                                      <w:rPr>
                                        <w:rFonts w:asciiTheme="minorHAnsi" w:hAnsiTheme="minorHAnsi" w:cstheme="minorHAnsi"/>
                                        <w:color w:val="000000"/>
                                      </w:rPr>
                                      <w:t>Plats: Elmia, Jönköping</w:t>
                                    </w:r>
                                    <w:r w:rsidRPr="009B492B">
                                      <w:rPr>
                                        <w:rFonts w:asciiTheme="minorHAnsi" w:hAnsiTheme="minorHAnsi" w:cstheme="minorHAnsi"/>
                                        <w:color w:val="202020"/>
                                      </w:rPr>
                                      <w:br/>
                                    </w:r>
                                    <w:r w:rsidRPr="009B492B">
                                      <w:rPr>
                                        <w:rFonts w:asciiTheme="minorHAnsi" w:hAnsiTheme="minorHAnsi" w:cstheme="minorHAnsi"/>
                                        <w:color w:val="000000"/>
                                      </w:rPr>
                                      <w:t>Datum: 12-13 augusti</w:t>
                                    </w:r>
                                    <w:r w:rsidRPr="009B492B">
                                      <w:rPr>
                                        <w:rFonts w:asciiTheme="minorHAnsi" w:hAnsiTheme="minorHAnsi" w:cstheme="minorHAnsi"/>
                                        <w:color w:val="202020"/>
                                      </w:rPr>
                                      <w:br/>
                                    </w:r>
                                    <w:r w:rsidRPr="009B492B">
                                      <w:rPr>
                                        <w:rFonts w:asciiTheme="minorHAnsi" w:hAnsiTheme="minorHAnsi" w:cstheme="minorHAnsi"/>
                                        <w:color w:val="000000"/>
                                      </w:rPr>
                                      <w:t>Branschfest: 13 augusti</w:t>
                                    </w:r>
                                    <w:r w:rsidR="00BC091E" w:rsidRPr="009B492B">
                                      <w:rPr>
                                        <w:rFonts w:asciiTheme="minorHAnsi" w:hAnsiTheme="minorHAnsi" w:cstheme="minorHAnsi"/>
                                        <w:color w:val="202020"/>
                                      </w:rPr>
                                      <w:br/>
                                    </w:r>
                                  </w:p>
                                  <w:p w14:paraId="78B3FEE4" w14:textId="5798C986" w:rsidR="00121367"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lastRenderedPageBreak/>
                                      <w:t>PMA nyhetsbrev</w:t>
                                    </w:r>
                                    <w:r w:rsidRPr="008033E8">
                                      <w:rPr>
                                        <w:rFonts w:asciiTheme="minorHAnsi" w:hAnsiTheme="minorHAnsi" w:cstheme="minorHAnsi"/>
                                        <w:color w:val="202020"/>
                                      </w:rPr>
                                      <w:br/>
                                      <w:t>Nyhetsbrevet riktar sig mot både ÅF, grossister och er medlemmar. Utskicket når nu totalt ca</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3500 p</w:t>
                                    </w:r>
                                    <w:r w:rsidRPr="008033E8">
                                      <w:rPr>
                                        <w:rFonts w:asciiTheme="minorHAnsi" w:hAnsiTheme="minorHAnsi" w:cstheme="minorHAnsi"/>
                                        <w:color w:val="202020"/>
                                      </w:rPr>
                                      <w:t xml:space="preserve">ersoner i produktmediabranschen. Hittills i år har PMA skickat ut </w:t>
                                    </w:r>
                                    <w:r w:rsidR="00D26491">
                                      <w:rPr>
                                        <w:rFonts w:asciiTheme="minorHAnsi" w:hAnsiTheme="minorHAnsi" w:cstheme="minorHAnsi"/>
                                        <w:color w:val="202020"/>
                                      </w:rPr>
                                      <w:t>31</w:t>
                                    </w:r>
                                    <w:r w:rsidRPr="008033E8">
                                      <w:rPr>
                                        <w:rFonts w:asciiTheme="minorHAnsi" w:hAnsiTheme="minorHAnsi" w:cstheme="minorHAnsi"/>
                                        <w:color w:val="202020"/>
                                      </w:rPr>
                                      <w:t xml:space="preserve"> nyhetsbrev. </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PMA sociala medier</w:t>
                                    </w:r>
                                    <w:r w:rsidRPr="008033E8">
                                      <w:rPr>
                                        <w:rFonts w:asciiTheme="minorHAnsi" w:hAnsiTheme="minorHAnsi" w:cstheme="minorHAnsi"/>
                                        <w:color w:val="202020"/>
                                      </w:rPr>
                                      <w:br/>
                                    </w:r>
                                    <w:hyperlink r:id="rId44" w:tgtFrame="_blank" w:tooltip="https://www.linkedin.com/company/pwa-promotion-wholesalers-association/" w:history="1">
                                      <w:r w:rsidRPr="008033E8">
                                        <w:rPr>
                                          <w:rStyle w:val="Hyperlnk"/>
                                          <w:rFonts w:asciiTheme="minorHAnsi" w:hAnsiTheme="minorHAnsi" w:cstheme="minorHAnsi"/>
                                          <w:color w:val="007C89"/>
                                        </w:rPr>
                                        <w:t>PMA LinkedIn</w:t>
                                      </w:r>
                                    </w:hyperlink>
                                    <w:hyperlink r:id="rId45" w:tgtFrame="_blank" w:tooltip="https://www.linkedin.com/company/product-media-association/" w:history="1">
                                      <w:r w:rsidRPr="008033E8">
                                        <w:rPr>
                                          <w:rStyle w:val="Hyperlnk"/>
                                          <w:rFonts w:asciiTheme="minorHAnsi" w:hAnsiTheme="minorHAnsi" w:cstheme="minorHAnsi"/>
                                          <w:color w:val="007C89"/>
                                        </w:rPr>
                                        <w:t> </w:t>
                                      </w:r>
                                    </w:hyperlink>
                                    <w:r w:rsidRPr="008033E8">
                                      <w:rPr>
                                        <w:rFonts w:asciiTheme="minorHAnsi" w:hAnsiTheme="minorHAnsi" w:cstheme="minorHAnsi"/>
                                        <w:color w:val="202020"/>
                                      </w:rPr>
                                      <w:br/>
                                    </w:r>
                                    <w:hyperlink r:id="rId46" w:tgtFrame="_blank" w:tooltip="https://www.facebook.com/productmediaassociation/" w:history="1">
                                      <w:r w:rsidRPr="008033E8">
                                        <w:rPr>
                                          <w:rStyle w:val="Hyperlnk"/>
                                          <w:rFonts w:asciiTheme="minorHAnsi" w:hAnsiTheme="minorHAnsi" w:cstheme="minorHAnsi"/>
                                          <w:color w:val="007C89"/>
                                        </w:rPr>
                                        <w:t>PMA Facebook</w:t>
                                      </w:r>
                                    </w:hyperlink>
                                    <w:r w:rsidRPr="008033E8">
                                      <w:rPr>
                                        <w:rFonts w:asciiTheme="minorHAnsi" w:hAnsiTheme="minorHAnsi" w:cstheme="minorHAnsi"/>
                                        <w:color w:val="202020"/>
                                      </w:rPr>
                                      <w:t> </w:t>
                                    </w:r>
                                    <w:r w:rsidRPr="008033E8">
                                      <w:rPr>
                                        <w:rFonts w:asciiTheme="minorHAnsi" w:hAnsiTheme="minorHAnsi" w:cstheme="minorHAnsi"/>
                                        <w:color w:val="202020"/>
                                      </w:rPr>
                                      <w:br/>
                                    </w:r>
                                    <w:hyperlink r:id="rId47" w:tgtFrame="_blank" w:tooltip="https://www.instagram.com/productmediaassociation/" w:history="1">
                                      <w:r w:rsidRPr="008033E8">
                                        <w:rPr>
                                          <w:rStyle w:val="Hyperlnk"/>
                                          <w:rFonts w:asciiTheme="minorHAnsi" w:hAnsiTheme="minorHAnsi" w:cstheme="minorHAnsi"/>
                                          <w:color w:val="007C89"/>
                                        </w:rPr>
                                        <w:t>PMA Instagram</w:t>
                                      </w:r>
                                    </w:hyperlink>
                                    <w:r w:rsidRPr="008033E8">
                                      <w:rPr>
                                        <w:rStyle w:val="Stark"/>
                                        <w:rFonts w:asciiTheme="minorHAnsi" w:hAnsiTheme="minorHAnsi" w:cstheme="minorHAnsi"/>
                                        <w:color w:val="202020"/>
                                      </w:rPr>
                                      <w:t> </w:t>
                                    </w:r>
                                    <w:r w:rsidRPr="008033E8">
                                      <w:rPr>
                                        <w:rFonts w:asciiTheme="minorHAnsi" w:hAnsiTheme="minorHAnsi" w:cstheme="minorHAnsi"/>
                                        <w:color w:val="202020"/>
                                      </w:rPr>
                                      <w:br/>
                                    </w:r>
                                    <w:hyperlink r:id="rId48" w:tgtFrame="_blank" w:tooltip="https://www.youtube.com/channel/UCsx5n9Wx0ccFCNZiq6tjn4A" w:history="1">
                                      <w:r w:rsidRPr="008033E8">
                                        <w:rPr>
                                          <w:rStyle w:val="Hyperlnk"/>
                                          <w:rFonts w:asciiTheme="minorHAnsi" w:hAnsiTheme="minorHAnsi" w:cstheme="minorHAnsi"/>
                                          <w:color w:val="007C89"/>
                                        </w:rPr>
                                        <w:t>PMA Youtube</w:t>
                                      </w:r>
                                    </w:hyperlink>
                                    <w:r w:rsidRPr="008033E8">
                                      <w:rPr>
                                        <w:rFonts w:asciiTheme="minorHAnsi" w:hAnsiTheme="minorHAnsi" w:cstheme="minorHAnsi"/>
                                        <w:color w:val="202020"/>
                                      </w:rPr>
                                      <w:t> </w:t>
                                    </w:r>
                                    <w:r w:rsidRPr="008033E8">
                                      <w:rPr>
                                        <w:rFonts w:asciiTheme="minorHAnsi" w:hAnsiTheme="minorHAnsi" w:cstheme="minorHAnsi"/>
                                        <w:color w:val="202020"/>
                                      </w:rPr>
                                      <w:br/>
                                      <w:t>Följ oss, gilla &amp; dela gärna våra inlägg för att sprida information.</w:t>
                                    </w:r>
                                    <w:r w:rsidRPr="008033E8">
                                      <w:rPr>
                                        <w:rFonts w:asciiTheme="minorHAnsi" w:hAnsiTheme="minorHAnsi" w:cstheme="minorHAnsi"/>
                                        <w:color w:val="202020"/>
                                      </w:rPr>
                                      <w:br/>
                                      <w:t> </w:t>
                                    </w:r>
                                    <w:r w:rsidRPr="008033E8">
                                      <w:rPr>
                                        <w:rFonts w:asciiTheme="minorHAnsi" w:hAnsiTheme="minorHAnsi" w:cstheme="minorHAnsi"/>
                                        <w:color w:val="202020"/>
                                      </w:rPr>
                                      <w:br/>
                                      <w:t>  </w:t>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BRANSCHMEDIA</w:t>
                                    </w:r>
                                    <w:r w:rsidRPr="008033E8">
                                      <w:rPr>
                                        <w:rFonts w:asciiTheme="minorHAnsi" w:hAnsiTheme="minorHAnsi" w:cstheme="minorHAnsi"/>
                                        <w:color w:val="202020"/>
                                      </w:rPr>
                                      <w:br/>
                                      <w:t>Här kommer länkar till de senaste artiklarna</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rPr>
                                      <w:t>2025 - Artiklar Branschkoll</w:t>
                                    </w:r>
                                    <w:r w:rsidRPr="008033E8">
                                      <w:rPr>
                                        <w:rStyle w:val="apple-converted-space"/>
                                        <w:rFonts w:asciiTheme="minorHAnsi" w:hAnsiTheme="minorHAnsi" w:cstheme="minorHAnsi"/>
                                        <w:b/>
                                        <w:color w:val="202020"/>
                                      </w:rPr>
                                      <w:t> </w:t>
                                    </w:r>
                                    <w:r w:rsidRPr="008033E8">
                                      <w:rPr>
                                        <w:rFonts w:asciiTheme="minorHAnsi" w:hAnsiTheme="minorHAnsi" w:cstheme="minorHAnsi"/>
                                        <w:color w:val="202020"/>
                                      </w:rPr>
                                      <w:br/>
                                      <w:t>Branschkoll Promotion #309: </w:t>
                                    </w:r>
                                    <w:hyperlink r:id="rId49" w:tgtFrame="_blank" w:tooltip="https://www.branschkoll.se/alligo-gar-med-i-pwa-lat-oss-bygga-en-stark-och-framgangsrik-framtid-tillsammans/?utm_source=Promotion&amp;utm_campaign=d33585ffdc-EMAIL_CAMPAIGN_PROMO269_COPY_01&amp;utm_medium=email&amp;utm_term=0_6ccde0a030-d33585ffd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(ny medlem Alligo)</w:t>
                                    </w:r>
                                    <w:r w:rsidRPr="008033E8">
                                      <w:rPr>
                                        <w:rFonts w:asciiTheme="minorHAnsi" w:hAnsiTheme="minorHAnsi" w:cstheme="minorHAnsi"/>
                                        <w:color w:val="202020"/>
                                      </w:rPr>
                                      <w:br/>
                                      <w:t>Branschkoll Promotion #312: </w:t>
                                    </w:r>
                                    <w:hyperlink r:id="rId50" w:tgtFrame="_blank" w:tooltip="https://www.branschkoll.se/stora-forandringar-stundar-i-produktmediabranschen/?utm_source=Promotion&amp;utm_campaign=8fb9e3bec6-EMAIL_CAMPAIGN_PROMO269_COPY_01&amp;utm_medium=email&amp;utm_term=0_6ccde0a030-8fb9e3bec6-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(NPF)</w:t>
                                    </w:r>
                                    <w:r w:rsidRPr="008033E8">
                                      <w:rPr>
                                        <w:rFonts w:asciiTheme="minorHAnsi" w:hAnsiTheme="minorHAnsi" w:cstheme="minorHAnsi"/>
                                        <w:color w:val="202020"/>
                                      </w:rPr>
                                      <w:br/>
                                      <w:t>Branschkoll Promotion #318: </w:t>
                                    </w:r>
                                    <w:hyperlink r:id="rId51" w:tgtFrame="_blank" w:tooltip="https://www.branschkoll.se/pwa-blir-pma-lanserar-flera-nya-intiativ/?utm_source=Promotion&amp;utm_campaign=3eb9f5b90c-EMAIL_CAMPAIGN_PROMO269_COPY_01&amp;utm_medium=email&amp;utm_term=0_6ccde0a030-3eb9f5b90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(PMA namnbyte &amp; vision)</w:t>
                                    </w:r>
                                    <w:r w:rsidRPr="008033E8">
                                      <w:rPr>
                                        <w:rFonts w:asciiTheme="minorHAnsi" w:hAnsiTheme="minorHAnsi" w:cstheme="minorHAnsi"/>
                                        <w:color w:val="202020"/>
                                      </w:rPr>
                                      <w:br/>
                                      <w:t>Branschkoll Promotion #320: </w:t>
                                    </w:r>
                                    <w:hyperlink r:id="rId52" w:tgtFrame="_blank" w:tooltip="https://www.branschkoll.se/anmalan-oppen-till-pmas-csrd-akademi/?utm_medium=email&amp;utm_source=Newsletter&amp;utm_campaign=%23320%3A%20CSR-chefens%20bästa%20tips%20%7C%20PMAs%20kurs%20för%20branschen%20%7C%20Öppnar%20butik%20i%20Sthlm"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(CSRD akademi)</w:t>
                                    </w:r>
                                  </w:p>
                                  <w:p w14:paraId="10C7D05D" w14:textId="77777777" w:rsidR="00954DF8" w:rsidRDefault="00121367" w:rsidP="00BC091E">
                                    <w:pPr>
                                      <w:spacing w:line="360" w:lineRule="atLeast"/>
                                      <w:rPr>
                                        <w:rFonts w:asciiTheme="minorHAnsi" w:hAnsiTheme="minorHAnsi" w:cstheme="minorHAnsi"/>
                                        <w:color w:val="202020"/>
                                      </w:rPr>
                                    </w:pPr>
                                    <w:r w:rsidRPr="00121367">
                                      <w:rPr>
                                        <w:rFonts w:asciiTheme="minorHAnsi" w:hAnsiTheme="minorHAnsi" w:cstheme="minorHAnsi"/>
                                        <w:color w:val="202020"/>
                                        <w:shd w:val="clear" w:color="auto" w:fill="FFFFFF"/>
                                      </w:rPr>
                                      <w:t>Branschkoll Promotion #327: </w:t>
                                    </w:r>
                                    <w:hyperlink r:id="rId53" w:tgtFrame="_blank" w:tooltip="https://www.branschkoll.se/golf-och-fest-i-jonkoping-i-augusti/?utm_medium=email&amp;utm_source=Newsletter&amp;utm_campaign=%23327%3A%20Förvärvar%203%20yrkesbutiker%20%7C%20Profiltryckeri%20får%20GOTS%20%7C%20Golf%2Bfest%20i%20Jkpg" w:history="1">
                                      <w:r w:rsidRPr="00121367">
                                        <w:rPr>
                                          <w:rStyle w:val="Hyperlnk"/>
                                          <w:rFonts w:asciiTheme="minorHAnsi" w:hAnsiTheme="minorHAnsi" w:cstheme="minorHAnsi"/>
                                          <w:color w:val="007C89"/>
                                        </w:rPr>
                                        <w:t>Läs här </w:t>
                                      </w:r>
                                    </w:hyperlink>
                                    <w:r w:rsidRPr="00121367">
                                      <w:rPr>
                                        <w:rFonts w:asciiTheme="minorHAnsi" w:hAnsiTheme="minorHAnsi" w:cstheme="minorHAnsi"/>
                                        <w:color w:val="202020"/>
                                        <w:shd w:val="clear" w:color="auto" w:fill="FFFFFF"/>
                                      </w:rPr>
                                      <w:t> (NPF)</w:t>
                                    </w:r>
                                  </w:p>
                                  <w:p w14:paraId="038CC4F1" w14:textId="77777777" w:rsidR="00954DF8" w:rsidRPr="00954DF8" w:rsidRDefault="00954DF8" w:rsidP="00BC091E">
                                    <w:pPr>
                                      <w:spacing w:line="360" w:lineRule="atLeast"/>
                                      <w:rPr>
                                        <w:rFonts w:asciiTheme="minorHAnsi" w:hAnsiTheme="minorHAnsi" w:cstheme="minorHAnsi"/>
                                        <w:color w:val="202020"/>
                                      </w:rPr>
                                    </w:pPr>
                                    <w:r w:rsidRPr="00954DF8">
                                      <w:rPr>
                                        <w:rFonts w:asciiTheme="minorHAnsi" w:hAnsiTheme="minorHAnsi" w:cstheme="minorHAnsi"/>
                                        <w:color w:val="202020"/>
                                      </w:rPr>
                                      <w:t>Branschkoll Promotion #329: </w:t>
                                    </w:r>
                                    <w:hyperlink r:id="rId54" w:tgtFrame="_blank" w:tooltip="https://www.branschkoll.se/internationellt-toppmote-i-profilbranschen/?utm_medium=email&amp;utm_source=Newsletter&amp;utm_campaign=%23329%3A%20Nya%20profilare%20%7C%20Storaffären%20blir%20av%20%7C%20Toppmöte%20i%20profilbranschen"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(EAC)</w:t>
                                    </w:r>
                                    <w:r w:rsidRPr="00954DF8">
                                      <w:rPr>
                                        <w:rFonts w:asciiTheme="minorHAnsi" w:hAnsiTheme="minorHAnsi" w:cstheme="minorHAnsi"/>
                                        <w:color w:val="202020"/>
                                      </w:rPr>
                                      <w:br/>
                                      <w:t>Branschkoll Promotion #332: </w:t>
                                    </w:r>
                                    <w:hyperlink r:id="rId55" w:tgtFrame="_blank" w:tooltip="https://www.branschkoll.se/pma-valde-ny-styrelse-sa-har-ser-vagen-ut-framat/?utm_medium=email&amp;utm_source=Newsletter&amp;utm_campaign=%23332%3A%20Leverantörsjätte%20förvärvad%20%7C%20Skatteskulderna%20betalas%20av%20%7C%20PMA%3As%20framtid%20utstakad"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(PMA ny styrelse)</w:t>
                                    </w:r>
                                    <w:r w:rsidRPr="00954DF8">
                                      <w:rPr>
                                        <w:rFonts w:asciiTheme="minorHAnsi" w:hAnsiTheme="minorHAnsi" w:cstheme="minorHAnsi"/>
                                        <w:color w:val="202020"/>
                                      </w:rPr>
                                      <w:br/>
                                      <w:t>Branschkoll Promotion #335: </w:t>
                                    </w:r>
                                    <w:hyperlink r:id="rId56" w:tgtFrame="_blank" w:tooltip="https://www.branschkoll.se/sparsandare-svanenpennor-och-hallbarhetsarbete-pa-profilmassan/?utm_medium=email&amp;utm_source=Newsletter&amp;utm_campaign=%23335%3A%20Profilförvärv%20och%20konkurs%20%7C%20Godisleverantör%20storsatsar%20%7C%20Ny%20Svanenpenna"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(NPF)</w:t>
                                    </w:r>
                                    <w:r w:rsidRPr="00954DF8">
                                      <w:rPr>
                                        <w:rFonts w:asciiTheme="minorHAnsi" w:hAnsiTheme="minorHAnsi" w:cstheme="minorHAnsi"/>
                                        <w:color w:val="202020"/>
                                      </w:rPr>
                                      <w:br/>
                                      <w:t>Branschkoll Promotion #335: </w:t>
                                    </w:r>
                                    <w:hyperlink r:id="rId57" w:tgtFrame="_blank" w:tooltip="https://www.branschkoll.se/tva-fragor-i-fokus-for-nybildad-branschforening-i-profilbranschen/?utm_medium=email&amp;utm_source=Newsletter&amp;utm_campaign=%23335%3A%20Profilförvärv%20och%20konkurs%20%7C%20Godisleverantör%20storsatsar%20%7C%20Ny%20Svanenpenna"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(Reportage ny ordförande)</w:t>
                                    </w:r>
                                  </w:p>
                                  <w:p w14:paraId="700F7AE2" w14:textId="6296A40B" w:rsidR="00BD67A0" w:rsidRDefault="00BC091E" w:rsidP="00BC091E">
                                    <w:pPr>
                                      <w:spacing w:line="360" w:lineRule="atLeast"/>
                                      <w:rPr>
                                        <w:rStyle w:val="Stark"/>
                                        <w:rFonts w:asciiTheme="minorHAnsi" w:hAnsiTheme="minorHAnsi" w:cstheme="minorHAnsi"/>
                                        <w:color w:val="202020"/>
                                      </w:rPr>
                                    </w:pPr>
                                    <w:r w:rsidRPr="008033E8">
                                      <w:rPr>
                                        <w:rFonts w:asciiTheme="minorHAnsi" w:hAnsiTheme="minorHAnsi" w:cstheme="minorHAnsi"/>
                                        <w:color w:val="202020"/>
                                      </w:rPr>
                                      <w:br/>
                                    </w:r>
                                    <w:r w:rsidRPr="008033E8">
                                      <w:rPr>
                                        <w:rStyle w:val="Stark"/>
                                        <w:rFonts w:asciiTheme="minorHAnsi" w:hAnsiTheme="minorHAnsi" w:cstheme="minorHAnsi"/>
                                        <w:color w:val="202020"/>
                                      </w:rPr>
                                      <w:t>2025 - Artiklar PRomotion </w:t>
                                    </w:r>
                                    <w:r w:rsidRPr="008033E8">
                                      <w:rPr>
                                        <w:rFonts w:asciiTheme="minorHAnsi" w:hAnsiTheme="minorHAnsi" w:cstheme="minorHAnsi"/>
                                        <w:color w:val="202020"/>
                                      </w:rPr>
                                      <w:br/>
                                      <w:t>Tidningen PRomotion nr 150: </w:t>
                                    </w:r>
                                    <w:hyperlink r:id="rId58" w:tgtFrame="_blank" w:tooltip="https://issuu.com/promotion-media/docs/promotion_150"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Tidningen PRomotion nr 151: </w:t>
                                    </w:r>
                                    <w:hyperlink r:id="rId59" w:tgtFrame="_blank" w:tooltip="https://issuu.com/promotion-media/docs/promotion_151"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r>
                                    <w:r w:rsidR="00FD6831" w:rsidRPr="00FD6831">
                                      <w:rPr>
                                        <w:rFonts w:asciiTheme="minorHAnsi" w:hAnsiTheme="minorHAnsi" w:cstheme="minorHAnsi"/>
                                        <w:color w:val="202020"/>
                                        <w:shd w:val="clear" w:color="auto" w:fill="FFFFFF"/>
                                      </w:rPr>
                                      <w:t>Tidningen PRomotion nr 152: </w:t>
                                    </w:r>
                                    <w:hyperlink r:id="rId60" w:tgtFrame="_blank" w:tooltip="https://issuu.com/promotion-media/docs/promotion_152" w:history="1">
                                      <w:r w:rsidR="00FD6831" w:rsidRPr="00FD6831">
                                        <w:rPr>
                                          <w:rStyle w:val="Hyperlnk"/>
                                          <w:rFonts w:asciiTheme="minorHAnsi" w:hAnsiTheme="minorHAnsi" w:cstheme="minorHAnsi"/>
                                          <w:color w:val="007C89"/>
                                        </w:rPr>
                                        <w:t>Läs här</w:t>
                                      </w:r>
                                    </w:hyperlink>
                                    <w:r w:rsidRPr="008033E8">
                                      <w:rPr>
                                        <w:rFonts w:asciiTheme="minorHAnsi" w:hAnsiTheme="minorHAnsi" w:cstheme="minorHAnsi"/>
                                        <w:color w:val="202020"/>
                                      </w:rPr>
                                      <w:br/>
                                    </w:r>
                                  </w:p>
                                  <w:p w14:paraId="78162EA1" w14:textId="58E7B3FE" w:rsidR="00BC091E" w:rsidRPr="008033E8"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rPr>
                                      <w:t>2025 - Artiklar Sign &amp; Print</w:t>
                                    </w:r>
                                    <w:r w:rsidRPr="008033E8">
                                      <w:rPr>
                                        <w:rFonts w:asciiTheme="minorHAnsi" w:hAnsiTheme="minorHAnsi" w:cstheme="minorHAnsi"/>
                                        <w:color w:val="202020"/>
                                      </w:rPr>
                                      <w:br/>
                                      <w:t>Sign &amp; Print 24 januari: </w:t>
                                    </w:r>
                                    <w:hyperlink r:id="rId61" w:tgtFrame="_blank" w:tooltip="https://signprint.se/2025/01/24/allt-fler-grafiska-maskiner-tar-plats-pa-nordic-profile-fair/"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Sign &amp; Print 14 mars: </w:t>
                                    </w:r>
                                    <w:hyperlink r:id="rId62" w:tgtFrame="_blank" w:tooltip="https://signprint.se/2025/03/14/branschforeningen-pwa-byter-namn/"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r>
                                  </w:p>
                                </w:tc>
                              </w:tr>
                            </w:tbl>
                            <w:p w14:paraId="76D809A1" w14:textId="77777777" w:rsidR="00BC091E" w:rsidRPr="008033E8" w:rsidRDefault="00BC091E" w:rsidP="00BC091E">
                              <w:pPr>
                                <w:rPr>
                                  <w:rFonts w:asciiTheme="minorHAnsi" w:hAnsiTheme="minorHAnsi" w:cstheme="minorHAnsi"/>
                                </w:rPr>
                              </w:pPr>
                            </w:p>
                          </w:tc>
                        </w:tr>
                        <w:tr w:rsidR="00BC091E"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3E8FA141" w14:textId="77777777">
                                <w:tc>
                                  <w:tcPr>
                                    <w:tcW w:w="0" w:type="auto"/>
                                    <w:tcMar>
                                      <w:top w:w="0" w:type="dxa"/>
                                      <w:left w:w="135" w:type="dxa"/>
                                      <w:bottom w:w="0" w:type="dxa"/>
                                      <w:right w:w="135" w:type="dxa"/>
                                    </w:tcMar>
                                    <w:hideMark/>
                                  </w:tcPr>
                                  <w:p w14:paraId="7A58DFD3" w14:textId="04A6745E" w:rsidR="00BC091E" w:rsidRPr="008033E8" w:rsidRDefault="00BC091E" w:rsidP="00BC091E">
                                    <w:pPr>
                                      <w:jc w:val="center"/>
                                      <w:rPr>
                                        <w:rFonts w:asciiTheme="minorHAnsi" w:hAnsiTheme="minorHAnsi" w:cstheme="minorHAnsi"/>
                                      </w:rPr>
                                    </w:pPr>
                                  </w:p>
                                </w:tc>
                              </w:tr>
                            </w:tbl>
                            <w:p w14:paraId="272A2158" w14:textId="77777777" w:rsidR="00BC091E" w:rsidRPr="008033E8" w:rsidRDefault="00BC091E" w:rsidP="00BC091E">
                              <w:pPr>
                                <w:rPr>
                                  <w:rFonts w:asciiTheme="minorHAnsi" w:hAnsiTheme="minorHAnsi" w:cstheme="minorHAnsi"/>
                                </w:rPr>
                              </w:pPr>
                            </w:p>
                          </w:tc>
                        </w:tr>
                        <w:tr w:rsidR="00BC091E"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7CDC24BD" w14:textId="77777777">
                                <w:tc>
                                  <w:tcPr>
                                    <w:tcW w:w="0" w:type="auto"/>
                                    <w:tcMar>
                                      <w:top w:w="0" w:type="dxa"/>
                                      <w:left w:w="270" w:type="dxa"/>
                                      <w:bottom w:w="135" w:type="dxa"/>
                                      <w:right w:w="270" w:type="dxa"/>
                                    </w:tcMar>
                                    <w:hideMark/>
                                  </w:tcPr>
                                  <w:p w14:paraId="44D36525" w14:textId="77777777" w:rsidR="00BC091E" w:rsidRPr="008033E8" w:rsidRDefault="00BC091E" w:rsidP="00BC091E">
                                    <w:pPr>
                                      <w:rPr>
                                        <w:rFonts w:asciiTheme="minorHAnsi" w:hAnsiTheme="minorHAnsi" w:cstheme="minorHAnsi"/>
                                      </w:rPr>
                                    </w:pPr>
                                  </w:p>
                                </w:tc>
                              </w:tr>
                            </w:tbl>
                            <w:p w14:paraId="247A60DF" w14:textId="77777777" w:rsidR="00BC091E" w:rsidRPr="008033E8" w:rsidRDefault="00BC091E" w:rsidP="00BC091E">
                              <w:pPr>
                                <w:rPr>
                                  <w:rFonts w:asciiTheme="minorHAnsi" w:hAnsiTheme="minorHAnsi" w:cstheme="minorHAnsi"/>
                                  <w:color w:val="212121"/>
                                </w:rPr>
                              </w:pPr>
                            </w:p>
                          </w:tc>
                        </w:tr>
                      </w:tbl>
                      <w:p w14:paraId="5A07F129" w14:textId="77777777" w:rsidR="00BA77DE" w:rsidRPr="003A4552" w:rsidRDefault="00BA77DE" w:rsidP="00BA77DE">
                        <w:pPr>
                          <w:rPr>
                            <w:rFonts w:asciiTheme="minorHAnsi" w:hAnsiTheme="minorHAnsi" w:cstheme="minorHAnsi"/>
                          </w:rPr>
                        </w:pPr>
                      </w:p>
                    </w:tc>
                  </w:tr>
                </w:tbl>
                <w:p w14:paraId="22B25184" w14:textId="77777777" w:rsidR="00BA77DE" w:rsidRPr="003A4552" w:rsidRDefault="00BA77DE" w:rsidP="00BA77DE">
                  <w:pPr>
                    <w:rPr>
                      <w:rFonts w:asciiTheme="minorHAnsi" w:hAnsiTheme="minorHAnsi" w:cstheme="minorHAnsi"/>
                      <w:color w:val="212121"/>
                    </w:rPr>
                  </w:pPr>
                </w:p>
              </w:tc>
            </w:tr>
          </w:tbl>
          <w:p w14:paraId="79393659" w14:textId="1CAC12AA" w:rsidR="00820EBC" w:rsidRPr="003A4552" w:rsidRDefault="00820EBC" w:rsidP="00BD67A0">
            <w:pPr>
              <w:jc w:val="center"/>
              <w:rPr>
                <w:rFonts w:asciiTheme="minorHAnsi" w:hAnsiTheme="minorHAnsi" w:cstheme="minorHAnsi"/>
                <w:color w:val="000000"/>
              </w:rPr>
            </w:pPr>
            <w:r w:rsidRPr="003A4552">
              <w:rPr>
                <w:rFonts w:asciiTheme="minorHAnsi" w:hAnsiTheme="minorHAnsi" w:cstheme="minorHAnsi"/>
                <w:color w:val="000000"/>
              </w:rPr>
              <w:lastRenderedPageBreak/>
              <w:t>Hälsningar</w:t>
            </w:r>
          </w:p>
          <w:p w14:paraId="22E6FAC1" w14:textId="11C90D45"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 xml:space="preserve">Maria &amp; </w:t>
            </w:r>
            <w:r w:rsidR="00FD6831">
              <w:rPr>
                <w:rFonts w:ascii="Modern Love Grunge" w:hAnsi="Modern Love Grunge" w:cstheme="minorHAnsi"/>
                <w:i/>
                <w:color w:val="202020"/>
                <w:sz w:val="36"/>
                <w:szCs w:val="36"/>
              </w:rPr>
              <w:t>H</w:t>
            </w:r>
            <w:r w:rsidR="00FD6831">
              <w:rPr>
                <w:rFonts w:ascii="Modern Love Grunge" w:hAnsi="Modern Love Grunge"/>
                <w:i/>
                <w:sz w:val="36"/>
                <w:szCs w:val="36"/>
              </w:rPr>
              <w:t>åkan</w:t>
            </w:r>
            <w:r w:rsidRPr="003A4552">
              <w:rPr>
                <w:rFonts w:asciiTheme="minorHAnsi" w:hAnsiTheme="minorHAnsi" w:cstheme="minorHAnsi"/>
                <w:color w:val="202020"/>
              </w:rPr>
              <w:br/>
            </w:r>
            <w:r w:rsidRPr="003A4552">
              <w:rPr>
                <w:rFonts w:asciiTheme="minorHAnsi" w:hAnsiTheme="minorHAnsi" w:cstheme="minorHAnsi"/>
                <w:color w:val="000000"/>
              </w:rPr>
              <w:t>P</w:t>
            </w:r>
            <w:r w:rsidR="00BC091E">
              <w:rPr>
                <w:rFonts w:asciiTheme="minorHAnsi" w:hAnsiTheme="minorHAnsi" w:cstheme="minorHAnsi"/>
                <w:color w:val="000000"/>
              </w:rPr>
              <w:t>roduct Media A</w:t>
            </w:r>
            <w:r w:rsidRPr="003A4552">
              <w:rPr>
                <w:rFonts w:asciiTheme="minorHAnsi" w:hAnsiTheme="minorHAnsi" w:cstheme="minorHAnsi"/>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503E31">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Open Sans">
    <w:panose1 w:val="020B0604020202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9"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1"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6F7C3CC7"/>
    <w:multiLevelType w:val="multilevel"/>
    <w:tmpl w:val="BAB2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0"/>
  </w:num>
  <w:num w:numId="2" w16cid:durableId="1629316312">
    <w:abstractNumId w:val="6"/>
  </w:num>
  <w:num w:numId="3" w16cid:durableId="242878099">
    <w:abstractNumId w:val="4"/>
  </w:num>
  <w:num w:numId="4" w16cid:durableId="2325072">
    <w:abstractNumId w:val="1"/>
  </w:num>
  <w:num w:numId="5" w16cid:durableId="487018724">
    <w:abstractNumId w:val="12"/>
  </w:num>
  <w:num w:numId="6" w16cid:durableId="167911698">
    <w:abstractNumId w:val="15"/>
  </w:num>
  <w:num w:numId="7" w16cid:durableId="2027126659">
    <w:abstractNumId w:val="18"/>
  </w:num>
  <w:num w:numId="8" w16cid:durableId="1112165014">
    <w:abstractNumId w:val="22"/>
  </w:num>
  <w:num w:numId="9" w16cid:durableId="247344901">
    <w:abstractNumId w:val="14"/>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10"/>
  </w:num>
  <w:num w:numId="13" w16cid:durableId="1232042000">
    <w:abstractNumId w:val="19"/>
  </w:num>
  <w:num w:numId="14" w16cid:durableId="1473643178">
    <w:abstractNumId w:val="0"/>
  </w:num>
  <w:num w:numId="15" w16cid:durableId="1664697653">
    <w:abstractNumId w:val="13"/>
  </w:num>
  <w:num w:numId="16" w16cid:durableId="685637791">
    <w:abstractNumId w:val="11"/>
  </w:num>
  <w:num w:numId="17" w16cid:durableId="514686015">
    <w:abstractNumId w:val="16"/>
  </w:num>
  <w:num w:numId="18" w16cid:durableId="742413540">
    <w:abstractNumId w:val="9"/>
  </w:num>
  <w:num w:numId="19" w16cid:durableId="145976465">
    <w:abstractNumId w:val="24"/>
  </w:num>
  <w:num w:numId="20" w16cid:durableId="991836490">
    <w:abstractNumId w:val="8"/>
  </w:num>
  <w:num w:numId="21" w16cid:durableId="228465548">
    <w:abstractNumId w:val="21"/>
  </w:num>
  <w:num w:numId="22" w16cid:durableId="860969250">
    <w:abstractNumId w:val="17"/>
  </w:num>
  <w:num w:numId="23" w16cid:durableId="10835286">
    <w:abstractNumId w:val="7"/>
  </w:num>
  <w:num w:numId="24" w16cid:durableId="1701316045">
    <w:abstractNumId w:val="5"/>
  </w:num>
  <w:num w:numId="25" w16cid:durableId="52571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139E9"/>
    <w:rsid w:val="000209BB"/>
    <w:rsid w:val="00021073"/>
    <w:rsid w:val="000210FD"/>
    <w:rsid w:val="000225CB"/>
    <w:rsid w:val="000316CC"/>
    <w:rsid w:val="00031A77"/>
    <w:rsid w:val="00036BC0"/>
    <w:rsid w:val="000425D0"/>
    <w:rsid w:val="0004381C"/>
    <w:rsid w:val="0004673E"/>
    <w:rsid w:val="00050419"/>
    <w:rsid w:val="000551A6"/>
    <w:rsid w:val="00056611"/>
    <w:rsid w:val="0006143A"/>
    <w:rsid w:val="00066A4D"/>
    <w:rsid w:val="00067994"/>
    <w:rsid w:val="00067ACC"/>
    <w:rsid w:val="00072D72"/>
    <w:rsid w:val="00076BE3"/>
    <w:rsid w:val="00085191"/>
    <w:rsid w:val="00085F59"/>
    <w:rsid w:val="000879EA"/>
    <w:rsid w:val="0009061A"/>
    <w:rsid w:val="00090EFC"/>
    <w:rsid w:val="000920EF"/>
    <w:rsid w:val="00092F04"/>
    <w:rsid w:val="0009345E"/>
    <w:rsid w:val="000935DE"/>
    <w:rsid w:val="0009421D"/>
    <w:rsid w:val="000B2467"/>
    <w:rsid w:val="000B4147"/>
    <w:rsid w:val="000B637A"/>
    <w:rsid w:val="000C4580"/>
    <w:rsid w:val="000C5741"/>
    <w:rsid w:val="000C7361"/>
    <w:rsid w:val="000C7E63"/>
    <w:rsid w:val="000E0797"/>
    <w:rsid w:val="000E274A"/>
    <w:rsid w:val="000E366E"/>
    <w:rsid w:val="000E41FF"/>
    <w:rsid w:val="000E4B18"/>
    <w:rsid w:val="000E5004"/>
    <w:rsid w:val="000E67EE"/>
    <w:rsid w:val="000F050D"/>
    <w:rsid w:val="000F3431"/>
    <w:rsid w:val="000F3757"/>
    <w:rsid w:val="000F5AD5"/>
    <w:rsid w:val="000F69ED"/>
    <w:rsid w:val="001016BA"/>
    <w:rsid w:val="00107267"/>
    <w:rsid w:val="00111523"/>
    <w:rsid w:val="00112797"/>
    <w:rsid w:val="001136D7"/>
    <w:rsid w:val="00113C1E"/>
    <w:rsid w:val="00121367"/>
    <w:rsid w:val="00127AE7"/>
    <w:rsid w:val="00127FEA"/>
    <w:rsid w:val="001309CF"/>
    <w:rsid w:val="00131936"/>
    <w:rsid w:val="00133368"/>
    <w:rsid w:val="00134D89"/>
    <w:rsid w:val="001363D4"/>
    <w:rsid w:val="001371A0"/>
    <w:rsid w:val="00142704"/>
    <w:rsid w:val="00144F1A"/>
    <w:rsid w:val="001474E9"/>
    <w:rsid w:val="00154401"/>
    <w:rsid w:val="00154A52"/>
    <w:rsid w:val="00154DC9"/>
    <w:rsid w:val="001550AB"/>
    <w:rsid w:val="00155257"/>
    <w:rsid w:val="0016251E"/>
    <w:rsid w:val="001632CD"/>
    <w:rsid w:val="00164D2D"/>
    <w:rsid w:val="00165AAB"/>
    <w:rsid w:val="00167511"/>
    <w:rsid w:val="00170901"/>
    <w:rsid w:val="00174477"/>
    <w:rsid w:val="00181062"/>
    <w:rsid w:val="0018510B"/>
    <w:rsid w:val="00187E8F"/>
    <w:rsid w:val="00192B40"/>
    <w:rsid w:val="00192DAC"/>
    <w:rsid w:val="001939A9"/>
    <w:rsid w:val="0019678C"/>
    <w:rsid w:val="0019778E"/>
    <w:rsid w:val="001A05A7"/>
    <w:rsid w:val="001A3D6F"/>
    <w:rsid w:val="001B3B48"/>
    <w:rsid w:val="001B47C4"/>
    <w:rsid w:val="001B5480"/>
    <w:rsid w:val="001B58F7"/>
    <w:rsid w:val="001C669E"/>
    <w:rsid w:val="001D0C38"/>
    <w:rsid w:val="001D25DC"/>
    <w:rsid w:val="001D364B"/>
    <w:rsid w:val="001E4D5B"/>
    <w:rsid w:val="001F00A7"/>
    <w:rsid w:val="001F5A59"/>
    <w:rsid w:val="00201722"/>
    <w:rsid w:val="0020464C"/>
    <w:rsid w:val="00205412"/>
    <w:rsid w:val="002064DA"/>
    <w:rsid w:val="00206662"/>
    <w:rsid w:val="0020785B"/>
    <w:rsid w:val="00207B07"/>
    <w:rsid w:val="00210B9F"/>
    <w:rsid w:val="002117C0"/>
    <w:rsid w:val="002128E0"/>
    <w:rsid w:val="00227A14"/>
    <w:rsid w:val="00230EB1"/>
    <w:rsid w:val="00231268"/>
    <w:rsid w:val="002318AD"/>
    <w:rsid w:val="00236103"/>
    <w:rsid w:val="00236CB8"/>
    <w:rsid w:val="00237AC4"/>
    <w:rsid w:val="002458A9"/>
    <w:rsid w:val="00246CFF"/>
    <w:rsid w:val="00251F5B"/>
    <w:rsid w:val="00253821"/>
    <w:rsid w:val="00255ED4"/>
    <w:rsid w:val="00256504"/>
    <w:rsid w:val="0025762F"/>
    <w:rsid w:val="00261D22"/>
    <w:rsid w:val="0026241E"/>
    <w:rsid w:val="0026473B"/>
    <w:rsid w:val="0026474D"/>
    <w:rsid w:val="0026513B"/>
    <w:rsid w:val="002728BF"/>
    <w:rsid w:val="00276049"/>
    <w:rsid w:val="0028499D"/>
    <w:rsid w:val="00291E51"/>
    <w:rsid w:val="0029300B"/>
    <w:rsid w:val="002A058F"/>
    <w:rsid w:val="002A0B90"/>
    <w:rsid w:val="002A29E3"/>
    <w:rsid w:val="002A3623"/>
    <w:rsid w:val="002A4639"/>
    <w:rsid w:val="002A7EDC"/>
    <w:rsid w:val="002B0242"/>
    <w:rsid w:val="002B20C3"/>
    <w:rsid w:val="002B2963"/>
    <w:rsid w:val="002B3B39"/>
    <w:rsid w:val="002D1CDB"/>
    <w:rsid w:val="002D3030"/>
    <w:rsid w:val="002E295D"/>
    <w:rsid w:val="002F2E93"/>
    <w:rsid w:val="002F50C0"/>
    <w:rsid w:val="002F6A63"/>
    <w:rsid w:val="00301C37"/>
    <w:rsid w:val="0030786A"/>
    <w:rsid w:val="00311D21"/>
    <w:rsid w:val="003129F1"/>
    <w:rsid w:val="00322D33"/>
    <w:rsid w:val="00324383"/>
    <w:rsid w:val="00327FFD"/>
    <w:rsid w:val="0033163F"/>
    <w:rsid w:val="00331EA4"/>
    <w:rsid w:val="00335CF7"/>
    <w:rsid w:val="00336630"/>
    <w:rsid w:val="003402D0"/>
    <w:rsid w:val="0034117D"/>
    <w:rsid w:val="00343D07"/>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A4552"/>
    <w:rsid w:val="003B0626"/>
    <w:rsid w:val="003B0C00"/>
    <w:rsid w:val="003B1ADE"/>
    <w:rsid w:val="003B1B70"/>
    <w:rsid w:val="003B7E94"/>
    <w:rsid w:val="003C1F75"/>
    <w:rsid w:val="003C313E"/>
    <w:rsid w:val="003C63A5"/>
    <w:rsid w:val="003C6B2B"/>
    <w:rsid w:val="003C709A"/>
    <w:rsid w:val="003C757B"/>
    <w:rsid w:val="003E01DD"/>
    <w:rsid w:val="003E16B7"/>
    <w:rsid w:val="003E3303"/>
    <w:rsid w:val="003E37B8"/>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7060"/>
    <w:rsid w:val="004408C1"/>
    <w:rsid w:val="00440E6D"/>
    <w:rsid w:val="00442185"/>
    <w:rsid w:val="00442543"/>
    <w:rsid w:val="004455CF"/>
    <w:rsid w:val="00446183"/>
    <w:rsid w:val="00446F00"/>
    <w:rsid w:val="0045240E"/>
    <w:rsid w:val="0045271F"/>
    <w:rsid w:val="00461F0A"/>
    <w:rsid w:val="00461FC9"/>
    <w:rsid w:val="004654F9"/>
    <w:rsid w:val="0046749D"/>
    <w:rsid w:val="00467713"/>
    <w:rsid w:val="004678B5"/>
    <w:rsid w:val="00472101"/>
    <w:rsid w:val="00472207"/>
    <w:rsid w:val="0047664D"/>
    <w:rsid w:val="00477F1E"/>
    <w:rsid w:val="00477F29"/>
    <w:rsid w:val="0048086B"/>
    <w:rsid w:val="004830A9"/>
    <w:rsid w:val="00486671"/>
    <w:rsid w:val="004A02A9"/>
    <w:rsid w:val="004A16A6"/>
    <w:rsid w:val="004A23B7"/>
    <w:rsid w:val="004A30A2"/>
    <w:rsid w:val="004C081E"/>
    <w:rsid w:val="004C3C2C"/>
    <w:rsid w:val="004C653F"/>
    <w:rsid w:val="004D1A11"/>
    <w:rsid w:val="004D5916"/>
    <w:rsid w:val="004D7655"/>
    <w:rsid w:val="004E0ECC"/>
    <w:rsid w:val="004E32C8"/>
    <w:rsid w:val="004F48A2"/>
    <w:rsid w:val="00500CE3"/>
    <w:rsid w:val="00503E31"/>
    <w:rsid w:val="00525840"/>
    <w:rsid w:val="00525ED5"/>
    <w:rsid w:val="00526CD3"/>
    <w:rsid w:val="00527230"/>
    <w:rsid w:val="00530849"/>
    <w:rsid w:val="00531DE8"/>
    <w:rsid w:val="00534EE1"/>
    <w:rsid w:val="00542C23"/>
    <w:rsid w:val="00543272"/>
    <w:rsid w:val="00544FF4"/>
    <w:rsid w:val="00547336"/>
    <w:rsid w:val="00553F12"/>
    <w:rsid w:val="00554D36"/>
    <w:rsid w:val="005567F4"/>
    <w:rsid w:val="00563CE9"/>
    <w:rsid w:val="00567F07"/>
    <w:rsid w:val="00574C14"/>
    <w:rsid w:val="00576930"/>
    <w:rsid w:val="00580FC8"/>
    <w:rsid w:val="005825D4"/>
    <w:rsid w:val="005919BB"/>
    <w:rsid w:val="00591FB4"/>
    <w:rsid w:val="00592054"/>
    <w:rsid w:val="005920C3"/>
    <w:rsid w:val="00597DDA"/>
    <w:rsid w:val="005A0DBD"/>
    <w:rsid w:val="005A4360"/>
    <w:rsid w:val="005A4470"/>
    <w:rsid w:val="005A4A80"/>
    <w:rsid w:val="005A7841"/>
    <w:rsid w:val="005A7DB0"/>
    <w:rsid w:val="005A7FAA"/>
    <w:rsid w:val="005B0271"/>
    <w:rsid w:val="005B0D9C"/>
    <w:rsid w:val="005B3D5A"/>
    <w:rsid w:val="005B420D"/>
    <w:rsid w:val="005B5D6E"/>
    <w:rsid w:val="005C04E6"/>
    <w:rsid w:val="005C0A69"/>
    <w:rsid w:val="005C363D"/>
    <w:rsid w:val="005C38D0"/>
    <w:rsid w:val="005C695E"/>
    <w:rsid w:val="005C72E8"/>
    <w:rsid w:val="005D06CC"/>
    <w:rsid w:val="005D4283"/>
    <w:rsid w:val="005D6630"/>
    <w:rsid w:val="005D7EC7"/>
    <w:rsid w:val="005E4083"/>
    <w:rsid w:val="005E5571"/>
    <w:rsid w:val="005E65F0"/>
    <w:rsid w:val="005E7AB1"/>
    <w:rsid w:val="005F04F7"/>
    <w:rsid w:val="005F5770"/>
    <w:rsid w:val="005F664A"/>
    <w:rsid w:val="00603415"/>
    <w:rsid w:val="00610925"/>
    <w:rsid w:val="00611187"/>
    <w:rsid w:val="00612497"/>
    <w:rsid w:val="0061320A"/>
    <w:rsid w:val="006139C3"/>
    <w:rsid w:val="00614186"/>
    <w:rsid w:val="00621A95"/>
    <w:rsid w:val="0062226C"/>
    <w:rsid w:val="00622BB4"/>
    <w:rsid w:val="00623D43"/>
    <w:rsid w:val="00633861"/>
    <w:rsid w:val="00633D54"/>
    <w:rsid w:val="006366A0"/>
    <w:rsid w:val="0064029E"/>
    <w:rsid w:val="00641E12"/>
    <w:rsid w:val="00642B2B"/>
    <w:rsid w:val="00644A00"/>
    <w:rsid w:val="00655EB5"/>
    <w:rsid w:val="006566D2"/>
    <w:rsid w:val="00656DCC"/>
    <w:rsid w:val="00657795"/>
    <w:rsid w:val="00660B04"/>
    <w:rsid w:val="006646BF"/>
    <w:rsid w:val="00666D8A"/>
    <w:rsid w:val="006671F4"/>
    <w:rsid w:val="0067205F"/>
    <w:rsid w:val="006733D0"/>
    <w:rsid w:val="006736E7"/>
    <w:rsid w:val="00682318"/>
    <w:rsid w:val="00682BAB"/>
    <w:rsid w:val="0069015D"/>
    <w:rsid w:val="0069314D"/>
    <w:rsid w:val="00697685"/>
    <w:rsid w:val="006A383C"/>
    <w:rsid w:val="006A6176"/>
    <w:rsid w:val="006B4221"/>
    <w:rsid w:val="006B46C4"/>
    <w:rsid w:val="006B4B23"/>
    <w:rsid w:val="006C0521"/>
    <w:rsid w:val="006C09AD"/>
    <w:rsid w:val="006C4EE6"/>
    <w:rsid w:val="006D2AF7"/>
    <w:rsid w:val="006D35D6"/>
    <w:rsid w:val="006D5A2B"/>
    <w:rsid w:val="006E2600"/>
    <w:rsid w:val="006E5E0E"/>
    <w:rsid w:val="006E5EA0"/>
    <w:rsid w:val="006F02EC"/>
    <w:rsid w:val="006F18E8"/>
    <w:rsid w:val="006F18EF"/>
    <w:rsid w:val="006F4784"/>
    <w:rsid w:val="006F5D7C"/>
    <w:rsid w:val="006F70C4"/>
    <w:rsid w:val="007008F7"/>
    <w:rsid w:val="00703992"/>
    <w:rsid w:val="00704268"/>
    <w:rsid w:val="00705621"/>
    <w:rsid w:val="00706087"/>
    <w:rsid w:val="00711095"/>
    <w:rsid w:val="00713A93"/>
    <w:rsid w:val="00721136"/>
    <w:rsid w:val="00726007"/>
    <w:rsid w:val="00726CE3"/>
    <w:rsid w:val="0072758C"/>
    <w:rsid w:val="00731175"/>
    <w:rsid w:val="0073554D"/>
    <w:rsid w:val="0073707E"/>
    <w:rsid w:val="00737464"/>
    <w:rsid w:val="0073791A"/>
    <w:rsid w:val="0074070A"/>
    <w:rsid w:val="00741846"/>
    <w:rsid w:val="00747B4C"/>
    <w:rsid w:val="00751307"/>
    <w:rsid w:val="007535E4"/>
    <w:rsid w:val="007614E1"/>
    <w:rsid w:val="00761D66"/>
    <w:rsid w:val="00766F0D"/>
    <w:rsid w:val="00767042"/>
    <w:rsid w:val="0077237D"/>
    <w:rsid w:val="00777FB2"/>
    <w:rsid w:val="00784B5A"/>
    <w:rsid w:val="00785C12"/>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4ADF"/>
    <w:rsid w:val="007E60AE"/>
    <w:rsid w:val="007F06F6"/>
    <w:rsid w:val="007F598C"/>
    <w:rsid w:val="007F5F9E"/>
    <w:rsid w:val="007F6AB5"/>
    <w:rsid w:val="007F7E5F"/>
    <w:rsid w:val="0080177A"/>
    <w:rsid w:val="008033E8"/>
    <w:rsid w:val="008159C9"/>
    <w:rsid w:val="00816CCF"/>
    <w:rsid w:val="008176FE"/>
    <w:rsid w:val="00820946"/>
    <w:rsid w:val="00820EBC"/>
    <w:rsid w:val="00821E62"/>
    <w:rsid w:val="00822403"/>
    <w:rsid w:val="00824C23"/>
    <w:rsid w:val="00827C4B"/>
    <w:rsid w:val="008355E5"/>
    <w:rsid w:val="00842DCC"/>
    <w:rsid w:val="00843354"/>
    <w:rsid w:val="008463C4"/>
    <w:rsid w:val="0085442D"/>
    <w:rsid w:val="00857DA0"/>
    <w:rsid w:val="00870873"/>
    <w:rsid w:val="008714DA"/>
    <w:rsid w:val="00875326"/>
    <w:rsid w:val="00881AF1"/>
    <w:rsid w:val="0088403D"/>
    <w:rsid w:val="00884100"/>
    <w:rsid w:val="008844A1"/>
    <w:rsid w:val="00887293"/>
    <w:rsid w:val="00892704"/>
    <w:rsid w:val="008A3497"/>
    <w:rsid w:val="008A3D67"/>
    <w:rsid w:val="008B1FB5"/>
    <w:rsid w:val="008B59B0"/>
    <w:rsid w:val="008B787D"/>
    <w:rsid w:val="008B7995"/>
    <w:rsid w:val="008C178B"/>
    <w:rsid w:val="008C4871"/>
    <w:rsid w:val="008D45A6"/>
    <w:rsid w:val="008E0862"/>
    <w:rsid w:val="008E467D"/>
    <w:rsid w:val="008F1A1D"/>
    <w:rsid w:val="008F2FC8"/>
    <w:rsid w:val="008F56F9"/>
    <w:rsid w:val="008F7987"/>
    <w:rsid w:val="00900B3B"/>
    <w:rsid w:val="009069DF"/>
    <w:rsid w:val="009119DE"/>
    <w:rsid w:val="0091607D"/>
    <w:rsid w:val="00916A25"/>
    <w:rsid w:val="00921A94"/>
    <w:rsid w:val="00921C78"/>
    <w:rsid w:val="00933374"/>
    <w:rsid w:val="00933413"/>
    <w:rsid w:val="00934096"/>
    <w:rsid w:val="0093507C"/>
    <w:rsid w:val="00935DBF"/>
    <w:rsid w:val="00943023"/>
    <w:rsid w:val="0094538E"/>
    <w:rsid w:val="00952151"/>
    <w:rsid w:val="00953AA0"/>
    <w:rsid w:val="00954DF8"/>
    <w:rsid w:val="00963CFD"/>
    <w:rsid w:val="009676AE"/>
    <w:rsid w:val="009718AB"/>
    <w:rsid w:val="00975B8E"/>
    <w:rsid w:val="009929C2"/>
    <w:rsid w:val="00994136"/>
    <w:rsid w:val="0099682E"/>
    <w:rsid w:val="009969CB"/>
    <w:rsid w:val="009A0465"/>
    <w:rsid w:val="009A0802"/>
    <w:rsid w:val="009A09F1"/>
    <w:rsid w:val="009A23CA"/>
    <w:rsid w:val="009A2F09"/>
    <w:rsid w:val="009A7585"/>
    <w:rsid w:val="009B104C"/>
    <w:rsid w:val="009B492B"/>
    <w:rsid w:val="009B627D"/>
    <w:rsid w:val="009C0AC8"/>
    <w:rsid w:val="009C1995"/>
    <w:rsid w:val="009C230C"/>
    <w:rsid w:val="009C4B31"/>
    <w:rsid w:val="009D032B"/>
    <w:rsid w:val="009D0BFA"/>
    <w:rsid w:val="009D0E59"/>
    <w:rsid w:val="009D3534"/>
    <w:rsid w:val="009D48A7"/>
    <w:rsid w:val="009D6830"/>
    <w:rsid w:val="009F30BC"/>
    <w:rsid w:val="009F34D9"/>
    <w:rsid w:val="00A00D28"/>
    <w:rsid w:val="00A024B3"/>
    <w:rsid w:val="00A03519"/>
    <w:rsid w:val="00A11B1E"/>
    <w:rsid w:val="00A11D68"/>
    <w:rsid w:val="00A15A75"/>
    <w:rsid w:val="00A179D9"/>
    <w:rsid w:val="00A17F12"/>
    <w:rsid w:val="00A22217"/>
    <w:rsid w:val="00A22C24"/>
    <w:rsid w:val="00A27D8C"/>
    <w:rsid w:val="00A32400"/>
    <w:rsid w:val="00A329E8"/>
    <w:rsid w:val="00A32ADB"/>
    <w:rsid w:val="00A40736"/>
    <w:rsid w:val="00A4185D"/>
    <w:rsid w:val="00A42B4E"/>
    <w:rsid w:val="00A56BEA"/>
    <w:rsid w:val="00A61DF4"/>
    <w:rsid w:val="00A61EF7"/>
    <w:rsid w:val="00A7004E"/>
    <w:rsid w:val="00A73221"/>
    <w:rsid w:val="00A74655"/>
    <w:rsid w:val="00A756E6"/>
    <w:rsid w:val="00A763D9"/>
    <w:rsid w:val="00A85119"/>
    <w:rsid w:val="00A8742C"/>
    <w:rsid w:val="00A970FF"/>
    <w:rsid w:val="00AA105E"/>
    <w:rsid w:val="00AA23A6"/>
    <w:rsid w:val="00AA7D5C"/>
    <w:rsid w:val="00AB0C03"/>
    <w:rsid w:val="00AB29DF"/>
    <w:rsid w:val="00AB5573"/>
    <w:rsid w:val="00AB587A"/>
    <w:rsid w:val="00AB68D7"/>
    <w:rsid w:val="00AB7F2F"/>
    <w:rsid w:val="00AC2DB6"/>
    <w:rsid w:val="00AC668E"/>
    <w:rsid w:val="00AC67F2"/>
    <w:rsid w:val="00AD171B"/>
    <w:rsid w:val="00AD3309"/>
    <w:rsid w:val="00AD4E82"/>
    <w:rsid w:val="00AE0F16"/>
    <w:rsid w:val="00AE12C9"/>
    <w:rsid w:val="00AE71BA"/>
    <w:rsid w:val="00AE7BF3"/>
    <w:rsid w:val="00AF4380"/>
    <w:rsid w:val="00AF472F"/>
    <w:rsid w:val="00AF47A4"/>
    <w:rsid w:val="00B0035E"/>
    <w:rsid w:val="00B021B7"/>
    <w:rsid w:val="00B0373A"/>
    <w:rsid w:val="00B046FA"/>
    <w:rsid w:val="00B05154"/>
    <w:rsid w:val="00B106D0"/>
    <w:rsid w:val="00B11F98"/>
    <w:rsid w:val="00B14C0F"/>
    <w:rsid w:val="00B14C8E"/>
    <w:rsid w:val="00B15E81"/>
    <w:rsid w:val="00B16445"/>
    <w:rsid w:val="00B174CA"/>
    <w:rsid w:val="00B176F7"/>
    <w:rsid w:val="00B2062D"/>
    <w:rsid w:val="00B25020"/>
    <w:rsid w:val="00B25D91"/>
    <w:rsid w:val="00B368B9"/>
    <w:rsid w:val="00B37CEB"/>
    <w:rsid w:val="00B40629"/>
    <w:rsid w:val="00B4198E"/>
    <w:rsid w:val="00B41C46"/>
    <w:rsid w:val="00B524B2"/>
    <w:rsid w:val="00B57A8F"/>
    <w:rsid w:val="00B607BD"/>
    <w:rsid w:val="00B65BC6"/>
    <w:rsid w:val="00B65D23"/>
    <w:rsid w:val="00B65DF4"/>
    <w:rsid w:val="00B66155"/>
    <w:rsid w:val="00B66F92"/>
    <w:rsid w:val="00B7180A"/>
    <w:rsid w:val="00B7205C"/>
    <w:rsid w:val="00B7247B"/>
    <w:rsid w:val="00B740F9"/>
    <w:rsid w:val="00B74940"/>
    <w:rsid w:val="00B75B09"/>
    <w:rsid w:val="00B75F78"/>
    <w:rsid w:val="00B76C65"/>
    <w:rsid w:val="00B81AAD"/>
    <w:rsid w:val="00B85852"/>
    <w:rsid w:val="00B85D00"/>
    <w:rsid w:val="00B96D03"/>
    <w:rsid w:val="00B972C6"/>
    <w:rsid w:val="00B97F67"/>
    <w:rsid w:val="00BA0AC5"/>
    <w:rsid w:val="00BA129C"/>
    <w:rsid w:val="00BA5FFD"/>
    <w:rsid w:val="00BA6362"/>
    <w:rsid w:val="00BA77DE"/>
    <w:rsid w:val="00BB68AE"/>
    <w:rsid w:val="00BB774D"/>
    <w:rsid w:val="00BB7BE6"/>
    <w:rsid w:val="00BC091E"/>
    <w:rsid w:val="00BC16AB"/>
    <w:rsid w:val="00BC346D"/>
    <w:rsid w:val="00BD325B"/>
    <w:rsid w:val="00BD362B"/>
    <w:rsid w:val="00BD6109"/>
    <w:rsid w:val="00BD67A0"/>
    <w:rsid w:val="00BF08F3"/>
    <w:rsid w:val="00BF1DF6"/>
    <w:rsid w:val="00BF3976"/>
    <w:rsid w:val="00BF4BFC"/>
    <w:rsid w:val="00BF7354"/>
    <w:rsid w:val="00C00820"/>
    <w:rsid w:val="00C00C2E"/>
    <w:rsid w:val="00C02858"/>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2FD9"/>
    <w:rsid w:val="00C36804"/>
    <w:rsid w:val="00C37901"/>
    <w:rsid w:val="00C410B0"/>
    <w:rsid w:val="00C41998"/>
    <w:rsid w:val="00C4508E"/>
    <w:rsid w:val="00C479CE"/>
    <w:rsid w:val="00C52A15"/>
    <w:rsid w:val="00C60347"/>
    <w:rsid w:val="00C61C65"/>
    <w:rsid w:val="00C64000"/>
    <w:rsid w:val="00C64978"/>
    <w:rsid w:val="00C65556"/>
    <w:rsid w:val="00C67A1F"/>
    <w:rsid w:val="00C67E73"/>
    <w:rsid w:val="00C71C2E"/>
    <w:rsid w:val="00C72AF1"/>
    <w:rsid w:val="00C74F17"/>
    <w:rsid w:val="00C76932"/>
    <w:rsid w:val="00C80C8E"/>
    <w:rsid w:val="00C81581"/>
    <w:rsid w:val="00C86264"/>
    <w:rsid w:val="00C93C60"/>
    <w:rsid w:val="00C96464"/>
    <w:rsid w:val="00C964B6"/>
    <w:rsid w:val="00CA5F72"/>
    <w:rsid w:val="00CA6CF8"/>
    <w:rsid w:val="00CB0F3B"/>
    <w:rsid w:val="00CB1066"/>
    <w:rsid w:val="00CB37F0"/>
    <w:rsid w:val="00CB4B30"/>
    <w:rsid w:val="00CB7496"/>
    <w:rsid w:val="00CC47E8"/>
    <w:rsid w:val="00CD09D3"/>
    <w:rsid w:val="00CD0E38"/>
    <w:rsid w:val="00CD177B"/>
    <w:rsid w:val="00CD18C8"/>
    <w:rsid w:val="00CD2399"/>
    <w:rsid w:val="00CE223B"/>
    <w:rsid w:val="00CE3127"/>
    <w:rsid w:val="00CE7105"/>
    <w:rsid w:val="00CE7579"/>
    <w:rsid w:val="00CF003B"/>
    <w:rsid w:val="00CF0C6D"/>
    <w:rsid w:val="00CF2653"/>
    <w:rsid w:val="00CF49E8"/>
    <w:rsid w:val="00CF4CF7"/>
    <w:rsid w:val="00CF5038"/>
    <w:rsid w:val="00CF6CB4"/>
    <w:rsid w:val="00D0354D"/>
    <w:rsid w:val="00D042D1"/>
    <w:rsid w:val="00D05982"/>
    <w:rsid w:val="00D05B44"/>
    <w:rsid w:val="00D11FBE"/>
    <w:rsid w:val="00D22F95"/>
    <w:rsid w:val="00D26491"/>
    <w:rsid w:val="00D269C4"/>
    <w:rsid w:val="00D272D3"/>
    <w:rsid w:val="00D30E88"/>
    <w:rsid w:val="00D3165B"/>
    <w:rsid w:val="00D32A4F"/>
    <w:rsid w:val="00D41511"/>
    <w:rsid w:val="00D43156"/>
    <w:rsid w:val="00D50B0B"/>
    <w:rsid w:val="00D51830"/>
    <w:rsid w:val="00D538C0"/>
    <w:rsid w:val="00D60F26"/>
    <w:rsid w:val="00D71123"/>
    <w:rsid w:val="00D71801"/>
    <w:rsid w:val="00D71BC0"/>
    <w:rsid w:val="00D7415E"/>
    <w:rsid w:val="00D863DC"/>
    <w:rsid w:val="00D87560"/>
    <w:rsid w:val="00D90F32"/>
    <w:rsid w:val="00D94F8C"/>
    <w:rsid w:val="00DA136F"/>
    <w:rsid w:val="00DA1884"/>
    <w:rsid w:val="00DA330D"/>
    <w:rsid w:val="00DA5E7C"/>
    <w:rsid w:val="00DB073A"/>
    <w:rsid w:val="00DB149E"/>
    <w:rsid w:val="00DB46EE"/>
    <w:rsid w:val="00DB483C"/>
    <w:rsid w:val="00DB771E"/>
    <w:rsid w:val="00DC114E"/>
    <w:rsid w:val="00DC2097"/>
    <w:rsid w:val="00DD4DA7"/>
    <w:rsid w:val="00DD520C"/>
    <w:rsid w:val="00DE0A2F"/>
    <w:rsid w:val="00DE3104"/>
    <w:rsid w:val="00DF2511"/>
    <w:rsid w:val="00DF2BF9"/>
    <w:rsid w:val="00DF5AE5"/>
    <w:rsid w:val="00E0484B"/>
    <w:rsid w:val="00E134CD"/>
    <w:rsid w:val="00E14D19"/>
    <w:rsid w:val="00E150DB"/>
    <w:rsid w:val="00E150F5"/>
    <w:rsid w:val="00E2154A"/>
    <w:rsid w:val="00E33AE7"/>
    <w:rsid w:val="00E340F9"/>
    <w:rsid w:val="00E36A2D"/>
    <w:rsid w:val="00E41AA3"/>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C50A2"/>
    <w:rsid w:val="00ED476D"/>
    <w:rsid w:val="00ED5D4B"/>
    <w:rsid w:val="00ED6E36"/>
    <w:rsid w:val="00EE104C"/>
    <w:rsid w:val="00EE2E21"/>
    <w:rsid w:val="00EE5D42"/>
    <w:rsid w:val="00EE6E52"/>
    <w:rsid w:val="00EE7256"/>
    <w:rsid w:val="00EE76BD"/>
    <w:rsid w:val="00EF0EDA"/>
    <w:rsid w:val="00EF15CF"/>
    <w:rsid w:val="00EF30AC"/>
    <w:rsid w:val="00EF3E21"/>
    <w:rsid w:val="00F004F7"/>
    <w:rsid w:val="00F07743"/>
    <w:rsid w:val="00F10229"/>
    <w:rsid w:val="00F11AC3"/>
    <w:rsid w:val="00F11E32"/>
    <w:rsid w:val="00F121D8"/>
    <w:rsid w:val="00F12B4F"/>
    <w:rsid w:val="00F15884"/>
    <w:rsid w:val="00F16D44"/>
    <w:rsid w:val="00F16F91"/>
    <w:rsid w:val="00F17978"/>
    <w:rsid w:val="00F21A85"/>
    <w:rsid w:val="00F2534A"/>
    <w:rsid w:val="00F26A8A"/>
    <w:rsid w:val="00F32026"/>
    <w:rsid w:val="00F34C5F"/>
    <w:rsid w:val="00F350B9"/>
    <w:rsid w:val="00F354DB"/>
    <w:rsid w:val="00F410B7"/>
    <w:rsid w:val="00F42EE9"/>
    <w:rsid w:val="00F43F83"/>
    <w:rsid w:val="00F46EB3"/>
    <w:rsid w:val="00F47B1A"/>
    <w:rsid w:val="00F53B0B"/>
    <w:rsid w:val="00F57F0C"/>
    <w:rsid w:val="00F6019C"/>
    <w:rsid w:val="00F606FF"/>
    <w:rsid w:val="00F61309"/>
    <w:rsid w:val="00F644E5"/>
    <w:rsid w:val="00F70A27"/>
    <w:rsid w:val="00F77600"/>
    <w:rsid w:val="00F77FF0"/>
    <w:rsid w:val="00F82F04"/>
    <w:rsid w:val="00F85943"/>
    <w:rsid w:val="00F91656"/>
    <w:rsid w:val="00F92B6D"/>
    <w:rsid w:val="00F936D9"/>
    <w:rsid w:val="00F96FCC"/>
    <w:rsid w:val="00F97C35"/>
    <w:rsid w:val="00FA24F7"/>
    <w:rsid w:val="00FA26E5"/>
    <w:rsid w:val="00FA4A10"/>
    <w:rsid w:val="00FA5081"/>
    <w:rsid w:val="00FA6255"/>
    <w:rsid w:val="00FA68BC"/>
    <w:rsid w:val="00FB01FE"/>
    <w:rsid w:val="00FB26F4"/>
    <w:rsid w:val="00FB6E27"/>
    <w:rsid w:val="00FC23AC"/>
    <w:rsid w:val="00FC33E0"/>
    <w:rsid w:val="00FC3A09"/>
    <w:rsid w:val="00FC474F"/>
    <w:rsid w:val="00FC4A57"/>
    <w:rsid w:val="00FC516A"/>
    <w:rsid w:val="00FC56F3"/>
    <w:rsid w:val="00FC5931"/>
    <w:rsid w:val="00FC70C0"/>
    <w:rsid w:val="00FD258D"/>
    <w:rsid w:val="00FD6831"/>
    <w:rsid w:val="00FD747A"/>
    <w:rsid w:val="00FD74A8"/>
    <w:rsid w:val="00FD7F89"/>
    <w:rsid w:val="00FE3161"/>
    <w:rsid w:val="00FE7472"/>
    <w:rsid w:val="00FE74F2"/>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jpeg"/><Relationship Id="rId34" Type="http://schemas.openxmlformats.org/officeDocument/2006/relationships/hyperlink" Target="https://www.productmediaassociation.com/productmediahouse" TargetMode="External"/><Relationship Id="rId42" Type="http://schemas.openxmlformats.org/officeDocument/2006/relationships/hyperlink" Target="https://www.dropbox.com/scl/fi/zag6z6b534xe7kegc8io9/PMA_Kundnummerans-kan-2.7_.xlsx?rlkey=9eyk6jnpbqswvquol2ryiq2k3&amp;dl=0" TargetMode="External"/><Relationship Id="rId47" Type="http://schemas.openxmlformats.org/officeDocument/2006/relationships/hyperlink" Target="https://www.instagram.com/productmediaassociation/" TargetMode="External"/><Relationship Id="rId50" Type="http://schemas.openxmlformats.org/officeDocument/2006/relationships/hyperlink" Target="https://www.branschkoll.se/stora-forandringar-stundar-i-produktmediabranschen/?utm_source=Promotion&amp;utm_campaign=8fb9e3bec6-EMAIL_CAMPAIGN_PROMO269_COPY_01&amp;utm_medium=email&amp;utm_term=0_6ccde0a030-8fb9e3bec6-416356148" TargetMode="External"/><Relationship Id="rId55" Type="http://schemas.openxmlformats.org/officeDocument/2006/relationships/hyperlink" Target="https://www.branschkoll.se/pma-valde-ny-styrelse-sa-har-ser-vagen-ut-framat/?utm_medium=email&amp;utm_source=Newsletter&amp;utm_campaign=%2523332%253A%2520Leverant%C3%B6rsj%C3%A4tte%2520f%C3%B6rv%C3%A4rvad%2520%257C%2520Skatteskulderna%2520betalas%2520av%2520%257C%2520PMA%253As%2520framtid%2520utstakad" TargetMode="External"/><Relationship Id="rId63" Type="http://schemas.openxmlformats.org/officeDocument/2006/relationships/image" Target="media/image22.png"/><Relationship Id="rId7" Type="http://schemas.openxmlformats.org/officeDocument/2006/relationships/hyperlink" Target="https://www.productmediaassociation.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hyperlink" Target="mailto:annelie.gemark@elmia.se?subject=Intresseanm%C3%A4lan%20Nordic%20Profile%20Fair%202026."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mailto:dhlfreight.medlemsservice@dhl.com" TargetMode="External"/><Relationship Id="rId45" Type="http://schemas.openxmlformats.org/officeDocument/2006/relationships/hyperlink" Target="https://www.linkedin.com/company/product-media-association/" TargetMode="External"/><Relationship Id="rId53" Type="http://schemas.openxmlformats.org/officeDocument/2006/relationships/hyperlink" Target="https://www.branschkoll.se/golf-och-fest-i-jonkoping-i-augusti/?utm_medium=email&amp;utm_source=Newsletter&amp;utm_campaign=%2523327%253A%2520F%C3%B6rv%C3%A4rvar%25203%2520yrkesbutiker%2520%257C%2520Profiltryckeri%2520f%C3%A5r%2520GOTS%2520%257C%2520Golf%252Bfest%2520i%2520Jkpg" TargetMode="External"/><Relationship Id="rId58" Type="http://schemas.openxmlformats.org/officeDocument/2006/relationships/hyperlink" Target="https://issuu.com/promotion-media/docs/promotion_150" TargetMode="External"/><Relationship Id="rId5" Type="http://schemas.openxmlformats.org/officeDocument/2006/relationships/webSettings" Target="webSettings.xml"/><Relationship Id="rId61" Type="http://schemas.openxmlformats.org/officeDocument/2006/relationships/hyperlink" Target="https://signprint.se/2025/01/24/allt-fler-grafiska-maskiner-tar-plats-pa-nordic-profile-fair/" TargetMode="External"/><Relationship Id="rId19" Type="http://schemas.openxmlformats.org/officeDocument/2006/relationships/image" Target="media/image8.jpeg"/><Relationship Id="rId14" Type="http://schemas.openxmlformats.org/officeDocument/2006/relationships/hyperlink" Target="https://www.dropbox.com/scl/fi/j3yodnv4ialiddkbzujaz/Protokoll_PWA_-rsm-te_2025-3_signerat.pdf?rlkey=dohv821jzmysy2c2urdcw0cz4&amp;dl=0" TargetMode="External"/><Relationship Id="rId22" Type="http://schemas.openxmlformats.org/officeDocument/2006/relationships/hyperlink" Target="https://www.elmia.se/nordic-profile-fair/for-utstallare/boka-yta/intresseanmalan/"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hyperlink" Target="https://www.dropbox.com/scl/fi/u607ikvtcso34j3mxk729/PWA-Promotion-Wholesalers-Ass_Prislistor_2025.pdf?rlkey=mmqmbicc4686ods269w2pz1po&amp;dl=0" TargetMode="External"/><Relationship Id="rId48" Type="http://schemas.openxmlformats.org/officeDocument/2006/relationships/hyperlink" Target="https://www.youtube.com/channel/UCsx5n9Wx0ccFCNZiq6tjn4A" TargetMode="External"/><Relationship Id="rId56" Type="http://schemas.openxmlformats.org/officeDocument/2006/relationships/hyperlink" Target="https://www.branschkoll.se/sparsandare-svanenpennor-och-hallbarhetsarbete-pa-profilmassan/?utm_medium=email&amp;utm_source=Newsletter&amp;utm_campaign=%2523335%253A%2520Profilf%C3%B6rv%C3%A4rv%2520och%2520konkurs%2520%257C%2520Godisleverant%C3%B6r%2520storsatsar%2520%257C%2520Ny%2520Svanenpenna" TargetMode="External"/><Relationship Id="rId64" Type="http://schemas.openxmlformats.org/officeDocument/2006/relationships/fontTable" Target="fontTable.xml"/><Relationship Id="rId8" Type="http://schemas.openxmlformats.org/officeDocument/2006/relationships/hyperlink" Target="https://www.irm-media.se/" TargetMode="External"/><Relationship Id="rId51" Type="http://schemas.openxmlformats.org/officeDocument/2006/relationships/hyperlink" Target="https://www.branschkoll.se/pwa-blir-pma-lanserar-flera-nya-intiativ/?utm_source=Promotion&amp;utm_campaign=3eb9f5b90c-EMAIL_CAMPAIGN_PROMO269_COPY_01&amp;utm_medium=email&amp;utm_term=0_6ccde0a030-3eb9f5b90c-416356148" TargetMode="External"/><Relationship Id="rId3" Type="http://schemas.openxmlformats.org/officeDocument/2006/relationships/styles" Target="styles.xml"/><Relationship Id="rId12" Type="http://schemas.openxmlformats.org/officeDocument/2006/relationships/hyperlink" Target="mailto:hakan@productmediaassociation.com" TargetMode="External"/><Relationship Id="rId17" Type="http://schemas.openxmlformats.org/officeDocument/2006/relationships/image" Target="media/image7.jpeg"/><Relationship Id="rId25" Type="http://schemas.openxmlformats.org/officeDocument/2006/relationships/hyperlink" Target="tel:+4636152035" TargetMode="External"/><Relationship Id="rId33" Type="http://schemas.openxmlformats.org/officeDocument/2006/relationships/image" Target="media/image17.jpeg"/><Relationship Id="rId38" Type="http://schemas.openxmlformats.org/officeDocument/2006/relationships/hyperlink" Target="https://www.dropbox.com/scl/fi/7ughzhgjv8xtjhcd26vnv/Strawberry-Web-Manual-PWA-2024-2025.pdf?rlkey=gweqyfh2ph33ik459dkc8h4v3&amp;dl=0" TargetMode="External"/><Relationship Id="rId46" Type="http://schemas.openxmlformats.org/officeDocument/2006/relationships/hyperlink" Target="https://www.facebook.com/productmediaassociation/" TargetMode="External"/><Relationship Id="rId59" Type="http://schemas.openxmlformats.org/officeDocument/2006/relationships/hyperlink" Target="https://issuu.com/promotion-media/docs/promotion_151" TargetMode="External"/><Relationship Id="rId20" Type="http://schemas.openxmlformats.org/officeDocument/2006/relationships/hyperlink" Target="https://www.productmediaassociation.com/blog/csrd-akademi-for-produktmediabranschen" TargetMode="External"/><Relationship Id="rId41" Type="http://schemas.openxmlformats.org/officeDocument/2006/relationships/hyperlink" Target="https://www.dropbox.com/scl/fi/fd8nz47jujtnm8n0dt7wp/DHL-PWA_avtal_oneflow-signed-9276343.pdf?rlkey=cijm588b96rka14f0eqbotmt9&amp;dl=0" TargetMode="External"/><Relationship Id="rId54" Type="http://schemas.openxmlformats.org/officeDocument/2006/relationships/hyperlink" Target="https://www.branschkoll.se/internationellt-toppmote-i-profilbranschen/?utm_medium=email&amp;utm_source=Newsletter&amp;utm_campaign=%2523329%253A%2520Nya%2520profilare%2520%257C%2520Storaff%C3%A4ren%2520blir%2520av%2520%257C%2520Toppm%C3%B6te%2520i%2520profilbranschen" TargetMode="External"/><Relationship Id="rId62" Type="http://schemas.openxmlformats.org/officeDocument/2006/relationships/hyperlink" Target="https://signprint.se/2025/03/14/branschforeningen-pwa-byter-namn/"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hyperlink" Target="https://www.branschkoll.se/alligo-gar-med-i-pwa-lat-oss-bygga-en-stark-och-framgangsrik-framtid-tillsammans/?utm_source=Promotion&amp;utm_campaign=d33585ffdc-EMAIL_CAMPAIGN_PROMO269_COPY_01&amp;utm_medium=email&amp;utm_term=0_6ccde0a030-d33585ffdc-416356148" TargetMode="External"/><Relationship Id="rId57" Type="http://schemas.openxmlformats.org/officeDocument/2006/relationships/hyperlink" Target="https://www.branschkoll.se/tva-fragor-i-fokus-for-nybildad-branschforening-i-profilbranschen/?utm_medium=email&amp;utm_source=Newsletter&amp;utm_campaign=%2523335%253A%2520Profilf%C3%B6rv%C3%A4rv%2520och%2520konkurs%2520%257C%2520Godisleverant%C3%B6r%2520storsatsar%2520%257C%2520Ny%2520Svanenpenna" TargetMode="External"/><Relationship Id="rId10" Type="http://schemas.openxmlformats.org/officeDocument/2006/relationships/image" Target="media/image3.jpeg"/><Relationship Id="rId31" Type="http://schemas.openxmlformats.org/officeDocument/2006/relationships/hyperlink" Target="https://www.dropbox.com/scl/fi/tyb6wpv89dvjbx9iecu2i/PMA-erbjudande-House-of-People-Folkets-Hus.pdf?rlkey=ke0d0u0y6tq9bunggxmkbv4f2&amp;dl=0" TargetMode="External"/><Relationship Id="rId44" Type="http://schemas.openxmlformats.org/officeDocument/2006/relationships/hyperlink" Target="https://www.linkedin.com/company/pwa-promotion-wholesalers-association/" TargetMode="External"/><Relationship Id="rId52" Type="http://schemas.openxmlformats.org/officeDocument/2006/relationships/hyperlink" Target="https://www.branschkoll.se/anmalan-oppen-till-pmas-csrd-akademi/?utm_medium=email&amp;utm_source=Newsletter&amp;utm_campaign=%2523320%253A%2520CSR-chefens%2520b%C3%A4sta%2520tips%2520%257C%2520PMAs%2520kurs%2520f%C3%B6r%2520branschen%2520%257C%2520%C3%96ppnar%2520butik%2520i%2520Sthlm" TargetMode="External"/><Relationship Id="rId60" Type="http://schemas.openxmlformats.org/officeDocument/2006/relationships/hyperlink" Target="https://issuu.com/promotion-media/docs/promotion_152"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tel:+46708374615" TargetMode="External"/><Relationship Id="rId18" Type="http://schemas.openxmlformats.org/officeDocument/2006/relationships/hyperlink" Target="https://www.productmediaassociation.com/medlemmar" TargetMode="External"/><Relationship Id="rId39"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93</TotalTime>
  <Pages>16</Pages>
  <Words>3759</Words>
  <Characters>19925</Characters>
  <Application>Microsoft Office Word</Application>
  <DocSecurity>0</DocSecurity>
  <Lines>166</Lines>
  <Paragraphs>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110</cp:revision>
  <cp:lastPrinted>2021-03-29T13:07:00Z</cp:lastPrinted>
  <dcterms:created xsi:type="dcterms:W3CDTF">2025-06-05T06:47:00Z</dcterms:created>
  <dcterms:modified xsi:type="dcterms:W3CDTF">2025-09-02T07:36:00Z</dcterms:modified>
</cp:coreProperties>
</file>