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91A84" w14:textId="77777777" w:rsidR="0034673E" w:rsidRDefault="0034673E" w:rsidP="00353BD3">
      <w:pPr>
        <w:rPr>
          <w:noProof/>
        </w:rPr>
      </w:pPr>
    </w:p>
    <w:p w14:paraId="7CF42AD5" w14:textId="5D8DF286" w:rsidR="00FC474F" w:rsidRDefault="00BC091E" w:rsidP="00D272D3">
      <w:pPr>
        <w:jc w:val="center"/>
        <w:rPr>
          <w:noProof/>
        </w:rPr>
      </w:pPr>
      <w:r>
        <w:rPr>
          <w:noProof/>
        </w:rPr>
        <w:drawing>
          <wp:inline distT="0" distB="0" distL="0" distR="0" wp14:anchorId="299DD838" wp14:editId="2ED3EBEB">
            <wp:extent cx="1565175" cy="1003300"/>
            <wp:effectExtent l="0" t="0" r="0" b="0"/>
            <wp:docPr id="1165897872"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905" cy="1050562"/>
                    </a:xfrm>
                    <a:prstGeom prst="rect">
                      <a:avLst/>
                    </a:prstGeom>
                  </pic:spPr>
                </pic:pic>
              </a:graphicData>
            </a:graphic>
          </wp:inline>
        </w:drawing>
      </w:r>
    </w:p>
    <w:p w14:paraId="3E1C1CB9" w14:textId="4FEA8433" w:rsidR="00C06E73" w:rsidRDefault="00C06E73" w:rsidP="00353BD3">
      <w:pPr>
        <w:rPr>
          <w:b/>
          <w:sz w:val="36"/>
          <w:szCs w:val="36"/>
        </w:rPr>
      </w:pPr>
    </w:p>
    <w:tbl>
      <w:tblPr>
        <w:tblW w:w="5000" w:type="pct"/>
        <w:tblCellMar>
          <w:left w:w="0" w:type="dxa"/>
          <w:right w:w="0" w:type="dxa"/>
        </w:tblCellMar>
        <w:tblLook w:val="04A0" w:firstRow="1" w:lastRow="0" w:firstColumn="1" w:lastColumn="0" w:noHBand="0" w:noVBand="1"/>
      </w:tblPr>
      <w:tblGrid>
        <w:gridCol w:w="9070"/>
      </w:tblGrid>
      <w:tr w:rsidR="005B5D6E" w:rsidRPr="003A4552"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rsidRPr="003A4552" w14:paraId="70C29F49" w14:textId="77777777">
              <w:tc>
                <w:tcPr>
                  <w:tcW w:w="0" w:type="auto"/>
                  <w:tcMar>
                    <w:top w:w="0" w:type="dxa"/>
                    <w:left w:w="270" w:type="dxa"/>
                    <w:bottom w:w="135" w:type="dxa"/>
                    <w:right w:w="270" w:type="dxa"/>
                  </w:tcMar>
                  <w:hideMark/>
                </w:tcPr>
                <w:p w14:paraId="7C3AF85E" w14:textId="781C1D39" w:rsidR="005B5D6E" w:rsidRPr="00AB68D7" w:rsidRDefault="00C479CE" w:rsidP="00A73221">
                  <w:pPr>
                    <w:pStyle w:val="Rubrik1"/>
                    <w:spacing w:before="0" w:beforeAutospacing="0" w:after="0" w:afterAutospacing="0" w:line="488" w:lineRule="atLeast"/>
                    <w:jc w:val="center"/>
                    <w:rPr>
                      <w:rFonts w:asciiTheme="minorHAnsi" w:hAnsiTheme="minorHAnsi" w:cstheme="minorHAnsi"/>
                      <w:color w:val="D3D3D3"/>
                      <w:sz w:val="36"/>
                      <w:szCs w:val="36"/>
                    </w:rPr>
                  </w:pPr>
                  <w:bookmarkStart w:id="0" w:name="_MailOriginal"/>
                  <w:r w:rsidRPr="00AB68D7">
                    <w:rPr>
                      <w:rFonts w:asciiTheme="minorHAnsi" w:hAnsiTheme="minorHAnsi" w:cstheme="minorHAnsi"/>
                      <w:color w:val="D3D3D3"/>
                      <w:sz w:val="36"/>
                      <w:szCs w:val="36"/>
                    </w:rPr>
                    <w:t>Medlemsinformation | PWA rapport #</w:t>
                  </w:r>
                  <w:r w:rsidR="004A3626">
                    <w:rPr>
                      <w:rFonts w:asciiTheme="minorHAnsi" w:hAnsiTheme="minorHAnsi" w:cstheme="minorHAnsi"/>
                      <w:color w:val="D3D3D3"/>
                      <w:sz w:val="36"/>
                      <w:szCs w:val="36"/>
                    </w:rPr>
                    <w:t>7</w:t>
                  </w:r>
                </w:p>
                <w:p w14:paraId="03D93F69" w14:textId="007D9F3B" w:rsidR="005B5D6E" w:rsidRPr="003A4552" w:rsidRDefault="009C230C" w:rsidP="00A73221">
                  <w:pPr>
                    <w:pStyle w:val="Rubrik1"/>
                    <w:spacing w:before="0" w:beforeAutospacing="0" w:after="0" w:afterAutospacing="0" w:line="488" w:lineRule="atLeast"/>
                    <w:jc w:val="center"/>
                    <w:rPr>
                      <w:rFonts w:asciiTheme="minorHAnsi" w:hAnsiTheme="minorHAnsi" w:cstheme="minorHAnsi"/>
                      <w:b w:val="0"/>
                      <w:bCs w:val="0"/>
                      <w:sz w:val="24"/>
                      <w:szCs w:val="24"/>
                    </w:rPr>
                  </w:pPr>
                  <w:r w:rsidRPr="003A4552">
                    <w:rPr>
                      <w:rFonts w:asciiTheme="minorHAnsi" w:hAnsiTheme="minorHAnsi" w:cstheme="minorHAnsi"/>
                      <w:b w:val="0"/>
                      <w:bCs w:val="0"/>
                      <w:sz w:val="24"/>
                      <w:szCs w:val="24"/>
                    </w:rPr>
                    <w:t xml:space="preserve">Utskick </w:t>
                  </w:r>
                  <w:r w:rsidR="004A3626">
                    <w:rPr>
                      <w:rFonts w:asciiTheme="minorHAnsi" w:hAnsiTheme="minorHAnsi" w:cstheme="minorHAnsi"/>
                      <w:b w:val="0"/>
                      <w:bCs w:val="0"/>
                      <w:sz w:val="24"/>
                      <w:szCs w:val="24"/>
                    </w:rPr>
                    <w:t>5</w:t>
                  </w:r>
                  <w:r w:rsidR="00B57A8F">
                    <w:rPr>
                      <w:rFonts w:asciiTheme="minorHAnsi" w:hAnsiTheme="minorHAnsi" w:cstheme="minorHAnsi"/>
                      <w:b w:val="0"/>
                      <w:bCs w:val="0"/>
                      <w:sz w:val="24"/>
                      <w:szCs w:val="24"/>
                    </w:rPr>
                    <w:t xml:space="preserve"> </w:t>
                  </w:r>
                  <w:r w:rsidR="004A3626">
                    <w:rPr>
                      <w:rFonts w:asciiTheme="minorHAnsi" w:hAnsiTheme="minorHAnsi" w:cstheme="minorHAnsi"/>
                      <w:b w:val="0"/>
                      <w:bCs w:val="0"/>
                      <w:sz w:val="24"/>
                      <w:szCs w:val="24"/>
                    </w:rPr>
                    <w:t>novem</w:t>
                  </w:r>
                  <w:r w:rsidR="00B57A8F">
                    <w:rPr>
                      <w:rFonts w:asciiTheme="minorHAnsi" w:hAnsiTheme="minorHAnsi" w:cstheme="minorHAnsi"/>
                      <w:b w:val="0"/>
                      <w:bCs w:val="0"/>
                      <w:sz w:val="24"/>
                      <w:szCs w:val="24"/>
                    </w:rPr>
                    <w:t>ber</w:t>
                  </w:r>
                  <w:r w:rsidR="00500CE3">
                    <w:rPr>
                      <w:rFonts w:asciiTheme="minorHAnsi" w:hAnsiTheme="minorHAnsi" w:cstheme="minorHAnsi"/>
                      <w:b w:val="0"/>
                      <w:bCs w:val="0"/>
                      <w:sz w:val="24"/>
                      <w:szCs w:val="24"/>
                    </w:rPr>
                    <w:t xml:space="preserve"> </w:t>
                  </w:r>
                  <w:r w:rsidRPr="003A4552">
                    <w:rPr>
                      <w:rFonts w:asciiTheme="minorHAnsi" w:hAnsiTheme="minorHAnsi" w:cstheme="minorHAnsi"/>
                      <w:b w:val="0"/>
                      <w:bCs w:val="0"/>
                      <w:sz w:val="24"/>
                      <w:szCs w:val="24"/>
                    </w:rPr>
                    <w:t>20</w:t>
                  </w:r>
                  <w:r w:rsidR="005B5D6E" w:rsidRPr="003A4552">
                    <w:rPr>
                      <w:rFonts w:asciiTheme="minorHAnsi" w:hAnsiTheme="minorHAnsi" w:cstheme="minorHAnsi"/>
                      <w:b w:val="0"/>
                      <w:bCs w:val="0"/>
                      <w:sz w:val="24"/>
                      <w:szCs w:val="24"/>
                    </w:rPr>
                    <w:t>2</w:t>
                  </w:r>
                  <w:r w:rsidR="00DE3104">
                    <w:rPr>
                      <w:rFonts w:asciiTheme="minorHAnsi" w:hAnsiTheme="minorHAnsi" w:cstheme="minorHAnsi"/>
                      <w:b w:val="0"/>
                      <w:bCs w:val="0"/>
                      <w:sz w:val="24"/>
                      <w:szCs w:val="24"/>
                    </w:rPr>
                    <w:t>5</w:t>
                  </w:r>
                </w:p>
                <w:p w14:paraId="050A21E2" w14:textId="40625CD0" w:rsidR="00181062" w:rsidRPr="003A4552" w:rsidRDefault="00181062" w:rsidP="005B5D6E">
                  <w:pPr>
                    <w:pStyle w:val="Rubrik1"/>
                    <w:spacing w:before="0" w:beforeAutospacing="0" w:after="0" w:afterAutospacing="0" w:line="488" w:lineRule="atLeast"/>
                    <w:rPr>
                      <w:rFonts w:asciiTheme="minorHAnsi" w:hAnsiTheme="minorHAnsi" w:cstheme="minorHAnsi"/>
                      <w:b w:val="0"/>
                      <w:bCs w:val="0"/>
                      <w:color w:val="202020"/>
                      <w:sz w:val="24"/>
                      <w:szCs w:val="24"/>
                    </w:rPr>
                  </w:pPr>
                </w:p>
              </w:tc>
            </w:tr>
          </w:tbl>
          <w:p w14:paraId="75659898" w14:textId="77777777" w:rsidR="005B5D6E" w:rsidRPr="003A4552" w:rsidRDefault="005B5D6E" w:rsidP="005B5D6E">
            <w:pPr>
              <w:rPr>
                <w:rFonts w:asciiTheme="minorHAnsi" w:hAnsiTheme="minorHAnsi" w:cstheme="minorHAnsi"/>
              </w:rPr>
            </w:pPr>
          </w:p>
        </w:tc>
      </w:tr>
      <w:tr w:rsidR="005B5D6E" w:rsidRPr="003A4552" w14:paraId="539447AC" w14:textId="77777777" w:rsidTr="0037009D">
        <w:tc>
          <w:tcPr>
            <w:tcW w:w="0" w:type="auto"/>
            <w:tcMar>
              <w:top w:w="270" w:type="dxa"/>
              <w:left w:w="270" w:type="dxa"/>
              <w:bottom w:w="270" w:type="dxa"/>
              <w:right w:w="270" w:type="dxa"/>
            </w:tcMar>
            <w:vAlign w:val="center"/>
          </w:tcPr>
          <w:tbl>
            <w:tblPr>
              <w:tblW w:w="5000" w:type="pct"/>
              <w:tblCellMar>
                <w:left w:w="0" w:type="dxa"/>
                <w:right w:w="0" w:type="dxa"/>
              </w:tblCellMar>
              <w:tblLook w:val="04A0" w:firstRow="1" w:lastRow="0" w:firstColumn="1" w:lastColumn="0" w:noHBand="0" w:noVBand="1"/>
            </w:tblPr>
            <w:tblGrid>
              <w:gridCol w:w="8530"/>
            </w:tblGrid>
            <w:tr w:rsidR="00BA77DE" w:rsidRPr="003A4552" w14:paraId="7621A7F2" w14:textId="77777777" w:rsidTr="00F91656">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530"/>
                  </w:tblGrid>
                  <w:tr w:rsidR="00124584" w14:paraId="79DF750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24584" w14:paraId="0F19CFEC"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990"/>
                              </w:tblGrid>
                              <w:tr w:rsidR="00A95F63" w:rsidRPr="00A6467F" w14:paraId="39CE7FC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A95F63" w:rsidRPr="00A6467F" w14:paraId="1DA4BFDE" w14:textId="77777777">
                                      <w:tc>
                                        <w:tcPr>
                                          <w:tcW w:w="0" w:type="auto"/>
                                          <w:tcMar>
                                            <w:top w:w="0" w:type="dxa"/>
                                            <w:left w:w="270" w:type="dxa"/>
                                            <w:bottom w:w="135" w:type="dxa"/>
                                            <w:right w:w="270" w:type="dxa"/>
                                          </w:tcMar>
                                          <w:hideMark/>
                                        </w:tcPr>
                                        <w:p w14:paraId="736FA89F" w14:textId="77777777" w:rsidR="00A95F63" w:rsidRPr="00A6467F" w:rsidRDefault="00A95F63" w:rsidP="00A95F63">
                                          <w:pPr>
                                            <w:spacing w:line="360" w:lineRule="atLeast"/>
                                            <w:rPr>
                                              <w:rFonts w:asciiTheme="minorHAnsi" w:hAnsiTheme="minorHAnsi" w:cstheme="minorHAnsi"/>
                                              <w:color w:val="202020"/>
                                            </w:rPr>
                                          </w:pPr>
                                          <w:r w:rsidRPr="00A6467F">
                                            <w:rPr>
                                              <w:rFonts w:asciiTheme="minorHAnsi" w:hAnsiTheme="minorHAnsi" w:cstheme="minorHAnsi"/>
                                              <w:color w:val="202020"/>
                                            </w:rPr>
                                            <w:t>Hej medlemmar,</w:t>
                                          </w:r>
                                          <w:r w:rsidRPr="00A6467F">
                                            <w:rPr>
                                              <w:rFonts w:asciiTheme="minorHAnsi" w:hAnsiTheme="minorHAnsi" w:cstheme="minorHAnsi"/>
                                              <w:color w:val="202020"/>
                                            </w:rPr>
                                            <w:br/>
                                            <w:t> </w:t>
                                          </w:r>
                                          <w:r w:rsidRPr="00A6467F">
                                            <w:rPr>
                                              <w:rFonts w:asciiTheme="minorHAnsi" w:hAnsiTheme="minorHAnsi" w:cstheme="minorHAnsi"/>
                                              <w:color w:val="202020"/>
                                            </w:rPr>
                                            <w:br/>
                                            <w:t>Här kommer årets sjunde medlemsinformation.</w:t>
                                          </w:r>
                                          <w:r w:rsidRPr="00A6467F">
                                            <w:rPr>
                                              <w:rFonts w:asciiTheme="minorHAnsi" w:hAnsiTheme="minorHAnsi" w:cstheme="minorHAnsi"/>
                                              <w:color w:val="000000"/>
                                            </w:rPr>
                                            <w:t> Product Media Association branschföreningens nya namn är klubbat hos Bolagsverket, införsäljning av vårt nya spännande koncept Product Media Days har startat. Vi påminner om att så snabbt ni kan köpa eventbiljetter och lämna in era nomineringar till branschens ProduktmediaBiet. Vi närmar oss 100-talet medlemmar och kallelse har precis gått ut till novembers medlemsinformation och extrastämma. Läs mer nedan:</w:t>
                                          </w:r>
                                        </w:p>
                                      </w:tc>
                                    </w:tr>
                                  </w:tbl>
                                  <w:p w14:paraId="546174E6" w14:textId="77777777" w:rsidR="00A95F63" w:rsidRPr="00A6467F" w:rsidRDefault="00A95F63" w:rsidP="00A95F63">
                                    <w:pPr>
                                      <w:rPr>
                                        <w:rFonts w:asciiTheme="minorHAnsi" w:hAnsiTheme="minorHAnsi" w:cstheme="minorHAnsi"/>
                                        <w:color w:val="212121"/>
                                      </w:rPr>
                                    </w:pPr>
                                  </w:p>
                                </w:tc>
                              </w:tr>
                            </w:tbl>
                            <w:p w14:paraId="420A0363" w14:textId="77777777" w:rsidR="00A95F63" w:rsidRPr="00A6467F" w:rsidRDefault="00A95F63" w:rsidP="00A95F63">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A95F63" w:rsidRPr="00A6467F" w14:paraId="3EE1238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A95F63" w:rsidRPr="00A6467F" w14:paraId="0B9AFAC3" w14:textId="77777777">
                                      <w:tc>
                                        <w:tcPr>
                                          <w:tcW w:w="0" w:type="auto"/>
                                          <w:tcMar>
                                            <w:top w:w="0" w:type="dxa"/>
                                            <w:left w:w="270" w:type="dxa"/>
                                            <w:bottom w:w="135" w:type="dxa"/>
                                            <w:right w:w="270" w:type="dxa"/>
                                          </w:tcMar>
                                          <w:hideMark/>
                                        </w:tcPr>
                                        <w:p w14:paraId="0DA3DDD3" w14:textId="77777777" w:rsidR="00A95F63" w:rsidRPr="00A6467F" w:rsidRDefault="00A95F63" w:rsidP="00A95F63">
                                          <w:pPr>
                                            <w:spacing w:line="360" w:lineRule="atLeast"/>
                                            <w:rPr>
                                              <w:rFonts w:asciiTheme="minorHAnsi" w:hAnsiTheme="minorHAnsi" w:cstheme="minorHAnsi"/>
                                              <w:color w:val="202020"/>
                                            </w:rPr>
                                          </w:pPr>
                                          <w:r w:rsidRPr="00A6467F">
                                            <w:rPr>
                                              <w:rFonts w:asciiTheme="minorHAnsi" w:hAnsiTheme="minorHAnsi" w:cstheme="minorHAnsi"/>
                                              <w:color w:val="202020"/>
                                            </w:rPr>
                                            <w:br/>
                                          </w:r>
                                          <w:r w:rsidRPr="001B7799">
                                            <w:rPr>
                                              <w:rStyle w:val="Stark"/>
                                              <w:rFonts w:asciiTheme="minorHAnsi" w:hAnsiTheme="minorHAnsi" w:cstheme="minorHAnsi"/>
                                              <w:color w:val="202020"/>
                                              <w:sz w:val="28"/>
                                              <w:szCs w:val="28"/>
                                            </w:rPr>
                                            <w:t>Nya medlemmar</w:t>
                                          </w:r>
                                          <w:r w:rsidRPr="00A6467F">
                                            <w:rPr>
                                              <w:rFonts w:asciiTheme="minorHAnsi" w:hAnsiTheme="minorHAnsi" w:cstheme="minorHAnsi"/>
                                              <w:color w:val="202020"/>
                                            </w:rPr>
                                            <w:br/>
                                            <w:t>Under oktober har vi fått 4 nya medlemmar: </w:t>
                                          </w:r>
                                          <w:r w:rsidRPr="00A6467F">
                                            <w:rPr>
                                              <w:rStyle w:val="Stark"/>
                                              <w:rFonts w:asciiTheme="minorHAnsi" w:hAnsiTheme="minorHAnsi" w:cstheme="minorHAnsi"/>
                                              <w:color w:val="202020"/>
                                            </w:rPr>
                                            <w:t>Dynamics AB </w:t>
                                          </w:r>
                                          <w:r w:rsidRPr="00A6467F">
                                            <w:rPr>
                                              <w:rFonts w:asciiTheme="minorHAnsi" w:hAnsiTheme="minorHAnsi" w:cstheme="minorHAnsi"/>
                                              <w:color w:val="202020"/>
                                            </w:rPr>
                                            <w:t>Andy Drake,</w:t>
                                          </w:r>
                                          <w:r w:rsidRPr="00A6467F">
                                            <w:rPr>
                                              <w:rStyle w:val="apple-converted-space"/>
                                              <w:rFonts w:asciiTheme="minorHAnsi" w:hAnsiTheme="minorHAnsi" w:cstheme="minorHAnsi"/>
                                              <w:color w:val="202020"/>
                                            </w:rPr>
                                            <w:t> </w:t>
                                          </w:r>
                                          <w:r w:rsidRPr="00A6467F">
                                            <w:rPr>
                                              <w:rStyle w:val="Stark"/>
                                              <w:rFonts w:asciiTheme="minorHAnsi" w:hAnsiTheme="minorHAnsi" w:cstheme="minorHAnsi"/>
                                              <w:color w:val="202020"/>
                                            </w:rPr>
                                            <w:t>GEP Communication</w:t>
                                          </w:r>
                                          <w:r w:rsidRPr="00A6467F">
                                            <w:rPr>
                                              <w:rStyle w:val="apple-converted-space"/>
                                              <w:rFonts w:asciiTheme="minorHAnsi" w:hAnsiTheme="minorHAnsi" w:cstheme="minorHAnsi"/>
                                              <w:color w:val="202020"/>
                                            </w:rPr>
                                            <w:t> </w:t>
                                          </w:r>
                                          <w:r w:rsidRPr="00A6467F">
                                            <w:rPr>
                                              <w:rFonts w:asciiTheme="minorHAnsi" w:hAnsiTheme="minorHAnsi" w:cstheme="minorHAnsi"/>
                                              <w:color w:val="202020"/>
                                            </w:rPr>
                                            <w:t>Petrus Joona,</w:t>
                                          </w:r>
                                          <w:r w:rsidRPr="00A6467F">
                                            <w:rPr>
                                              <w:rStyle w:val="apple-converted-space"/>
                                              <w:rFonts w:asciiTheme="minorHAnsi" w:hAnsiTheme="minorHAnsi" w:cstheme="minorHAnsi"/>
                                              <w:color w:val="202020"/>
                                            </w:rPr>
                                            <w:t> </w:t>
                                          </w:r>
                                          <w:r w:rsidRPr="00A6467F">
                                            <w:rPr>
                                              <w:rStyle w:val="Stark"/>
                                              <w:rFonts w:asciiTheme="minorHAnsi" w:hAnsiTheme="minorHAnsi" w:cstheme="minorHAnsi"/>
                                              <w:color w:val="202020"/>
                                            </w:rPr>
                                            <w:t>Gewe Promotion</w:t>
                                          </w:r>
                                          <w:r w:rsidRPr="00A6467F">
                                            <w:rPr>
                                              <w:rStyle w:val="apple-converted-space"/>
                                              <w:rFonts w:asciiTheme="minorHAnsi" w:hAnsiTheme="minorHAnsi" w:cstheme="minorHAnsi"/>
                                              <w:color w:val="202020"/>
                                            </w:rPr>
                                            <w:t> </w:t>
                                          </w:r>
                                          <w:r w:rsidRPr="00A6467F">
                                            <w:rPr>
                                              <w:rFonts w:asciiTheme="minorHAnsi" w:hAnsiTheme="minorHAnsi" w:cstheme="minorHAnsi"/>
                                              <w:color w:val="202020"/>
                                            </w:rPr>
                                            <w:t>Jeanette Liedgren och</w:t>
                                          </w:r>
                                          <w:r w:rsidRPr="00A6467F">
                                            <w:rPr>
                                              <w:rStyle w:val="apple-converted-space"/>
                                              <w:rFonts w:asciiTheme="minorHAnsi" w:hAnsiTheme="minorHAnsi" w:cstheme="minorHAnsi"/>
                                              <w:color w:val="202020"/>
                                            </w:rPr>
                                            <w:t> </w:t>
                                          </w:r>
                                          <w:r w:rsidRPr="00A6467F">
                                            <w:rPr>
                                              <w:rStyle w:val="Stark"/>
                                              <w:rFonts w:asciiTheme="minorHAnsi" w:hAnsiTheme="minorHAnsi" w:cstheme="minorHAnsi"/>
                                              <w:color w:val="202020"/>
                                            </w:rPr>
                                            <w:t>Unigraphics</w:t>
                                          </w:r>
                                          <w:r w:rsidRPr="00A6467F">
                                            <w:rPr>
                                              <w:rStyle w:val="apple-converted-space"/>
                                              <w:rFonts w:asciiTheme="minorHAnsi" w:hAnsiTheme="minorHAnsi" w:cstheme="minorHAnsi"/>
                                              <w:color w:val="202020"/>
                                            </w:rPr>
                                            <w:t> </w:t>
                                          </w:r>
                                          <w:r w:rsidRPr="00A6467F">
                                            <w:rPr>
                                              <w:rFonts w:asciiTheme="minorHAnsi" w:hAnsiTheme="minorHAnsi" w:cstheme="minorHAnsi"/>
                                              <w:color w:val="202020"/>
                                            </w:rPr>
                                            <w:t>Jeanette Lyckviken. Material har ännu inte hunnit komma upp på vår webbplats under medlemssidan men är på gång. </w:t>
                                          </w:r>
                                          <w:r w:rsidRPr="00A6467F">
                                            <w:rPr>
                                              <w:rStyle w:val="Stark"/>
                                              <w:rFonts w:asciiTheme="minorHAnsi" w:hAnsiTheme="minorHAnsi" w:cstheme="minorHAnsi"/>
                                              <w:color w:val="202020"/>
                                            </w:rPr>
                                            <w:t>Varmt välkomna! </w:t>
                                          </w:r>
                                          <w:r w:rsidRPr="00A6467F">
                                            <w:rPr>
                                              <w:rFonts w:asciiTheme="minorHAnsi" w:hAnsiTheme="minorHAnsi" w:cstheme="minorHAnsi"/>
                                              <w:color w:val="202020"/>
                                            </w:rPr>
                                            <w:t>Det innebär att PMA just nu har</w:t>
                                          </w:r>
                                          <w:r w:rsidRPr="00A6467F">
                                            <w:rPr>
                                              <w:rStyle w:val="apple-converted-space"/>
                                              <w:rFonts w:asciiTheme="minorHAnsi" w:hAnsiTheme="minorHAnsi" w:cstheme="minorHAnsi"/>
                                              <w:color w:val="202020"/>
                                            </w:rPr>
                                            <w:t> </w:t>
                                          </w:r>
                                          <w:r w:rsidRPr="00A6467F">
                                            <w:rPr>
                                              <w:rFonts w:asciiTheme="minorHAnsi" w:hAnsiTheme="minorHAnsi" w:cstheme="minorHAnsi"/>
                                              <w:color w:val="000000"/>
                                            </w:rPr>
                                            <w:t>98</w:t>
                                          </w:r>
                                          <w:r w:rsidRPr="00A6467F">
                                            <w:rPr>
                                              <w:rStyle w:val="apple-converted-space"/>
                                              <w:rFonts w:asciiTheme="minorHAnsi" w:hAnsiTheme="minorHAnsi" w:cstheme="minorHAnsi"/>
                                              <w:color w:val="202020"/>
                                            </w:rPr>
                                            <w:t> </w:t>
                                          </w:r>
                                          <w:r w:rsidRPr="00A6467F">
                                            <w:rPr>
                                              <w:rFonts w:asciiTheme="minorHAnsi" w:hAnsiTheme="minorHAnsi" w:cstheme="minorHAnsi"/>
                                              <w:color w:val="202020"/>
                                            </w:rPr>
                                            <w:t>medlemmar.</w:t>
                                          </w:r>
                                          <w:r w:rsidRPr="00A6467F">
                                            <w:rPr>
                                              <w:rStyle w:val="apple-converted-space"/>
                                              <w:rFonts w:asciiTheme="minorHAnsi" w:hAnsiTheme="minorHAnsi" w:cstheme="minorHAnsi"/>
                                              <w:color w:val="202020"/>
                                            </w:rPr>
                                            <w:t> </w:t>
                                          </w:r>
                                          <w:hyperlink r:id="rId7" w:tgtFrame="_blank" w:tooltip="https://www.productmediaassociation.com/medlemmar" w:history="1">
                                            <w:r w:rsidRPr="00A6467F">
                                              <w:rPr>
                                                <w:rStyle w:val="Hyperlnk"/>
                                                <w:rFonts w:asciiTheme="minorHAnsi" w:hAnsiTheme="minorHAnsi" w:cstheme="minorHAnsi"/>
                                                <w:color w:val="007C89"/>
                                              </w:rPr>
                                              <w:t>Se övriga här</w:t>
                                            </w:r>
                                          </w:hyperlink>
                                        </w:p>
                                        <w:p w14:paraId="249016FA" w14:textId="77777777" w:rsidR="0023784A" w:rsidRPr="00A6467F" w:rsidRDefault="0023784A" w:rsidP="00A95F63">
                                          <w:pPr>
                                            <w:spacing w:line="360" w:lineRule="atLeast"/>
                                            <w:rPr>
                                              <w:rFonts w:asciiTheme="minorHAnsi" w:hAnsiTheme="minorHAnsi" w:cstheme="minorHAnsi"/>
                                              <w:color w:val="202020"/>
                                            </w:rPr>
                                          </w:pPr>
                                        </w:p>
                                        <w:tbl>
                                          <w:tblPr>
                                            <w:tblW w:w="5000" w:type="pct"/>
                                            <w:tblCellMar>
                                              <w:left w:w="0" w:type="dxa"/>
                                              <w:right w:w="0" w:type="dxa"/>
                                            </w:tblCellMar>
                                            <w:tblLook w:val="04A0" w:firstRow="1" w:lastRow="0" w:firstColumn="1" w:lastColumn="0" w:noHBand="0" w:noVBand="1"/>
                                          </w:tblPr>
                                          <w:tblGrid>
                                            <w:gridCol w:w="7450"/>
                                          </w:tblGrid>
                                          <w:tr w:rsidR="0023784A" w:rsidRPr="00A6467F" w14:paraId="29177FF8"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23784A" w:rsidRPr="00A6467F" w14:paraId="733DC3BD" w14:textId="77777777">
                                                  <w:tc>
                                                    <w:tcPr>
                                                      <w:tcW w:w="0" w:type="auto"/>
                                                      <w:tcMar>
                                                        <w:top w:w="0" w:type="dxa"/>
                                                        <w:left w:w="270" w:type="dxa"/>
                                                        <w:bottom w:w="135" w:type="dxa"/>
                                                        <w:right w:w="270" w:type="dxa"/>
                                                      </w:tcMar>
                                                      <w:hideMark/>
                                                    </w:tcPr>
                                                    <w:p w14:paraId="783A64E6" w14:textId="77777777" w:rsidR="0023784A" w:rsidRPr="00A6467F" w:rsidRDefault="0023784A" w:rsidP="0023784A"/>
                                                  </w:tc>
                                                </w:tr>
                                              </w:tbl>
                                              <w:p w14:paraId="238B10FD" w14:textId="77777777" w:rsidR="0023784A" w:rsidRPr="00A6467F" w:rsidRDefault="0023784A" w:rsidP="0023784A"/>
                                            </w:tc>
                                          </w:tr>
                                        </w:tbl>
                                        <w:p w14:paraId="05952091" w14:textId="77777777" w:rsidR="0023784A" w:rsidRPr="00A6467F" w:rsidRDefault="0023784A" w:rsidP="0023784A">
                                          <w:pPr>
                                            <w:rPr>
                                              <w:vanish/>
                                            </w:rPr>
                                          </w:pPr>
                                        </w:p>
                                        <w:tbl>
                                          <w:tblPr>
                                            <w:tblW w:w="5000" w:type="pct"/>
                                            <w:tblCellMar>
                                              <w:left w:w="0" w:type="dxa"/>
                                              <w:right w:w="0" w:type="dxa"/>
                                            </w:tblCellMar>
                                            <w:tblLook w:val="04A0" w:firstRow="1" w:lastRow="0" w:firstColumn="1" w:lastColumn="0" w:noHBand="0" w:noVBand="1"/>
                                          </w:tblPr>
                                          <w:tblGrid>
                                            <w:gridCol w:w="7450"/>
                                          </w:tblGrid>
                                          <w:tr w:rsidR="0023784A" w:rsidRPr="00A6467F" w14:paraId="3BBBBE8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23784A" w:rsidRPr="00A6467F" w14:paraId="6F9E68D1" w14:textId="77777777">
                                                  <w:tc>
                                                    <w:tcPr>
                                                      <w:tcW w:w="0" w:type="auto"/>
                                                      <w:tcMar>
                                                        <w:top w:w="0" w:type="dxa"/>
                                                        <w:left w:w="135" w:type="dxa"/>
                                                        <w:bottom w:w="0" w:type="dxa"/>
                                                        <w:right w:w="135" w:type="dxa"/>
                                                      </w:tcMar>
                                                      <w:hideMark/>
                                                    </w:tcPr>
                                                    <w:p w14:paraId="450F1B7D" w14:textId="027DAD59" w:rsidR="0023784A" w:rsidRPr="00A6467F" w:rsidRDefault="0023784A" w:rsidP="00D45C6B">
                                                      <w:r w:rsidRPr="00A6467F">
                                                        <w:lastRenderedPageBreak/>
                                                        <w:fldChar w:fldCharType="begin"/>
                                                      </w:r>
                                                      <w:r w:rsidRPr="00A6467F">
                                                        <w:instrText xml:space="preserve"> INCLUDEPICTURE "/Users/mariaolsson/Library/Group Containers/UBF8T346G9.ms/WebArchiveCopyPasteTempFiles/com.microsoft.Word/8d6a2fe1-57d6-6e10-7328-dad8daa148e1.jpg" \* MERGEFORMATINET </w:instrText>
                                                      </w:r>
                                                      <w:r w:rsidRPr="00A6467F">
                                                        <w:fldChar w:fldCharType="separate"/>
                                                      </w:r>
                                                      <w:r w:rsidRPr="00A6467F">
                                                        <w:rPr>
                                                          <w:noProof/>
                                                        </w:rPr>
                                                        <w:drawing>
                                                          <wp:inline distT="0" distB="0" distL="0" distR="0" wp14:anchorId="7680248A" wp14:editId="72B56606">
                                                            <wp:extent cx="3022600" cy="1607610"/>
                                                            <wp:effectExtent l="0" t="0" r="0" b="5715"/>
                                                            <wp:docPr id="66030863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2501" cy="1623513"/>
                                                                    </a:xfrm>
                                                                    <a:prstGeom prst="rect">
                                                                      <a:avLst/>
                                                                    </a:prstGeom>
                                                                    <a:noFill/>
                                                                    <a:ln>
                                                                      <a:noFill/>
                                                                    </a:ln>
                                                                  </pic:spPr>
                                                                </pic:pic>
                                                              </a:graphicData>
                                                            </a:graphic>
                                                          </wp:inline>
                                                        </w:drawing>
                                                      </w:r>
                                                      <w:r w:rsidRPr="00A6467F">
                                                        <w:fldChar w:fldCharType="end"/>
                                                      </w:r>
                                                    </w:p>
                                                  </w:tc>
                                                </w:tr>
                                              </w:tbl>
                                              <w:p w14:paraId="2B281509" w14:textId="77777777" w:rsidR="0023784A" w:rsidRPr="00A6467F" w:rsidRDefault="0023784A" w:rsidP="0023784A"/>
                                            </w:tc>
                                          </w:tr>
                                          <w:tr w:rsidR="00E2600B" w14:paraId="0525D293"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E2600B" w14:paraId="67CBBCF5" w14:textId="77777777">
                                                  <w:tc>
                                                    <w:tcPr>
                                                      <w:tcW w:w="0" w:type="auto"/>
                                                      <w:tcMar>
                                                        <w:top w:w="0" w:type="dxa"/>
                                                        <w:left w:w="270" w:type="dxa"/>
                                                        <w:bottom w:w="135" w:type="dxa"/>
                                                        <w:right w:w="270" w:type="dxa"/>
                                                      </w:tcMar>
                                                      <w:hideMark/>
                                                    </w:tcPr>
                                                    <w:p w14:paraId="37197C8B" w14:textId="172B2678" w:rsidR="00E2600B" w:rsidRPr="00E2600B" w:rsidRDefault="00E2600B" w:rsidP="00E2600B">
                                                      <w:pPr>
                                                        <w:spacing w:line="360" w:lineRule="atLeast"/>
                                                        <w:rPr>
                                                          <w:rFonts w:asciiTheme="minorHAnsi" w:hAnsiTheme="minorHAnsi" w:cstheme="minorHAnsi"/>
                                                          <w:color w:val="202020"/>
                                                        </w:rPr>
                                                      </w:pPr>
                                                      <w:r w:rsidRPr="001B7799">
                                                        <w:rPr>
                                                          <w:rStyle w:val="Stark"/>
                                                          <w:rFonts w:asciiTheme="minorHAnsi" w:hAnsiTheme="minorHAnsi" w:cstheme="minorHAnsi"/>
                                                          <w:color w:val="202020"/>
                                                          <w:sz w:val="28"/>
                                                          <w:szCs w:val="28"/>
                                                        </w:rPr>
                                                        <w:t>Medlemsmöte 17 november</w:t>
                                                      </w:r>
                                                      <w:r w:rsidRPr="00E2600B">
                                                        <w:rPr>
                                                          <w:rFonts w:asciiTheme="minorHAnsi" w:hAnsiTheme="minorHAnsi" w:cstheme="minorHAnsi"/>
                                                          <w:color w:val="202020"/>
                                                        </w:rPr>
                                                        <w:br/>
                                                        <w:t>PMA har skickat ut kallelse till höstens medlemsmöte den 23 oktober</w:t>
                                                      </w:r>
                                                      <w:r w:rsidR="009A7610">
                                                        <w:rPr>
                                                          <w:rFonts w:asciiTheme="minorHAnsi" w:hAnsiTheme="minorHAnsi" w:cstheme="minorHAnsi"/>
                                                          <w:color w:val="202020"/>
                                                        </w:rPr>
                                                        <w:t xml:space="preserve"> och en digital möteslänk</w:t>
                                                      </w:r>
                                                      <w:r w:rsidR="009239A0">
                                                        <w:rPr>
                                                          <w:rFonts w:asciiTheme="minorHAnsi" w:hAnsiTheme="minorHAnsi" w:cstheme="minorHAnsi"/>
                                                          <w:color w:val="202020"/>
                                                        </w:rPr>
                                                        <w:t xml:space="preserve"> idag</w:t>
                                                      </w:r>
                                                      <w:r w:rsidRPr="00E2600B">
                                                        <w:rPr>
                                                          <w:rFonts w:asciiTheme="minorHAnsi" w:hAnsiTheme="minorHAnsi" w:cstheme="minorHAnsi"/>
                                                          <w:color w:val="202020"/>
                                                        </w:rPr>
                                                        <w:t>. Samtliga medlemmar är välkomna till ett informationsmöte. Vår nya styrelse tar upp vad som är aktuellt just nu och Tobias Hedström från IRM (Institutet för Reklam- och Medie</w:t>
                                                      </w:r>
                                                      <w:r w:rsidR="009239A0">
                                                        <w:rPr>
                                                          <w:rFonts w:asciiTheme="minorHAnsi" w:hAnsiTheme="minorHAnsi" w:cstheme="minorHAnsi"/>
                                                          <w:color w:val="202020"/>
                                                        </w:rPr>
                                                        <w:t>-</w:t>
                                                      </w:r>
                                                      <w:r w:rsidRPr="00E2600B">
                                                        <w:rPr>
                                                          <w:rFonts w:asciiTheme="minorHAnsi" w:hAnsiTheme="minorHAnsi" w:cstheme="minorHAnsi"/>
                                                          <w:color w:val="202020"/>
                                                        </w:rPr>
                                                        <w:t>statistik) presenterar resultatet från senaste Reklamkakan 2024 med en prognos för 2025. </w:t>
                                                      </w:r>
                                                      <w:r w:rsidRPr="00E2600B">
                                                        <w:rPr>
                                                          <w:rFonts w:asciiTheme="minorHAnsi" w:hAnsiTheme="minorHAnsi" w:cstheme="minorHAnsi"/>
                                                          <w:color w:val="202020"/>
                                                        </w:rPr>
                                                        <w:br/>
                                                      </w:r>
                                                      <w:r w:rsidRPr="00E2600B">
                                                        <w:rPr>
                                                          <w:rFonts w:asciiTheme="minorHAnsi" w:hAnsiTheme="minorHAnsi" w:cstheme="minorHAnsi"/>
                                                          <w:color w:val="202020"/>
                                                        </w:rPr>
                                                        <w:br/>
                                                        <w:t>Marknadsundersökningen kommer därefter även laddas ner på </w:t>
                                                      </w:r>
                                                      <w:hyperlink r:id="rId9" w:tooltip="https://www.productmediaassociation.com/" w:history="1">
                                                        <w:r w:rsidRPr="00E2600B">
                                                          <w:rPr>
                                                            <w:rStyle w:val="Hyperlnk"/>
                                                            <w:rFonts w:asciiTheme="minorHAnsi" w:hAnsiTheme="minorHAnsi" w:cstheme="minorHAnsi"/>
                                                            <w:color w:val="007C89"/>
                                                          </w:rPr>
                                                          <w:t>PMA webbplats</w:t>
                                                        </w:r>
                                                      </w:hyperlink>
                                                      <w:r w:rsidRPr="00E2600B">
                                                        <w:rPr>
                                                          <w:rFonts w:asciiTheme="minorHAnsi" w:hAnsiTheme="minorHAnsi" w:cstheme="minorHAnsi"/>
                                                          <w:color w:val="202020"/>
                                                        </w:rPr>
                                                        <w:t> under vår interna medlemszon. </w:t>
                                                      </w:r>
                                                      <w:r w:rsidRPr="00E2600B">
                                                        <w:rPr>
                                                          <w:rFonts w:asciiTheme="minorHAnsi" w:hAnsiTheme="minorHAnsi" w:cstheme="minorHAnsi"/>
                                                          <w:color w:val="202020"/>
                                                        </w:rPr>
                                                        <w:br/>
                                                      </w:r>
                                                      <w:r w:rsidRPr="00E2600B">
                                                        <w:rPr>
                                                          <w:rFonts w:asciiTheme="minorHAnsi" w:hAnsiTheme="minorHAnsi" w:cstheme="minorHAnsi"/>
                                                          <w:color w:val="202020"/>
                                                        </w:rPr>
                                                        <w:br/>
                                                        <w:t>Mötet hålls digitalt via Teams alternativt fysiskt hos Vinga på Druveforsvägen 8A i Borås. Mötestiden är klockan 9:00 - 10:30.</w:t>
                                                      </w:r>
                                                      <w:r w:rsidRPr="00E2600B">
                                                        <w:rPr>
                                                          <w:rFonts w:asciiTheme="minorHAnsi" w:hAnsiTheme="minorHAnsi" w:cstheme="minorHAnsi"/>
                                                          <w:color w:val="202020"/>
                                                        </w:rPr>
                                                        <w:br/>
                                                        <w:t> </w:t>
                                                      </w:r>
                                                    </w:p>
                                                  </w:tc>
                                                </w:tr>
                                              </w:tbl>
                                              <w:p w14:paraId="0E1CE264" w14:textId="77777777" w:rsidR="00E2600B" w:rsidRDefault="00E2600B" w:rsidP="00E2600B"/>
                                            </w:tc>
                                          </w:tr>
                                          <w:tr w:rsidR="00E2600B" w14:paraId="704BA4C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E2600B" w14:paraId="743DC458" w14:textId="77777777">
                                                  <w:tc>
                                                    <w:tcPr>
                                                      <w:tcW w:w="0" w:type="auto"/>
                                                      <w:tcMar>
                                                        <w:top w:w="0" w:type="dxa"/>
                                                        <w:left w:w="135" w:type="dxa"/>
                                                        <w:bottom w:w="0" w:type="dxa"/>
                                                        <w:right w:w="135" w:type="dxa"/>
                                                      </w:tcMar>
                                                      <w:hideMark/>
                                                    </w:tcPr>
                                                    <w:p w14:paraId="435D7AD3" w14:textId="3B2C826A" w:rsidR="00E2600B" w:rsidRDefault="00E2600B" w:rsidP="00E2600B">
                                                      <w:pPr>
                                                        <w:jc w:val="center"/>
                                                      </w:pPr>
                                                      <w:r>
                                                        <w:rPr>
                                                          <w:noProof/>
                                                          <w:color w:val="1FA774"/>
                                                        </w:rPr>
                                                        <w:drawing>
                                                          <wp:inline distT="0" distB="0" distL="0" distR="0" wp14:anchorId="6458A0B0" wp14:editId="0639297C">
                                                            <wp:extent cx="4267200" cy="885432"/>
                                                            <wp:effectExtent l="0" t="0" r="0" b="3810"/>
                                                            <wp:docPr id="1574772334" name="Bildobjekt 4">
                                                              <a:hlinkClick xmlns:a="http://schemas.openxmlformats.org/drawingml/2006/main" r:id="rId10" tgtFrame="&quot;_blank&quot;" tooltip="&quot;https://www.irm-media.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tgtFrame="&quot;_blank&quot;" tooltip="&quot;https://www.irm-media.se&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7542" cy="906253"/>
                                                                    </a:xfrm>
                                                                    <a:prstGeom prst="rect">
                                                                      <a:avLst/>
                                                                    </a:prstGeom>
                                                                    <a:noFill/>
                                                                    <a:ln>
                                                                      <a:noFill/>
                                                                    </a:ln>
                                                                  </pic:spPr>
                                                                </pic:pic>
                                                              </a:graphicData>
                                                            </a:graphic>
                                                          </wp:inline>
                                                        </w:drawing>
                                                      </w:r>
                                                    </w:p>
                                                  </w:tc>
                                                </w:tr>
                                              </w:tbl>
                                              <w:p w14:paraId="00A2600E" w14:textId="77777777" w:rsidR="00E2600B" w:rsidRDefault="00E2600B" w:rsidP="00E2600B"/>
                                            </w:tc>
                                          </w:tr>
                                          <w:tr w:rsidR="00E2600B" w14:paraId="5261874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E2600B" w14:paraId="4BE23169" w14:textId="77777777">
                                                  <w:tc>
                                                    <w:tcPr>
                                                      <w:tcW w:w="0" w:type="auto"/>
                                                      <w:tcMar>
                                                        <w:top w:w="0" w:type="dxa"/>
                                                        <w:left w:w="270" w:type="dxa"/>
                                                        <w:bottom w:w="135" w:type="dxa"/>
                                                        <w:right w:w="270" w:type="dxa"/>
                                                      </w:tcMar>
                                                      <w:hideMark/>
                                                    </w:tcPr>
                                                    <w:p w14:paraId="227A60D9" w14:textId="59404050" w:rsidR="00E2600B" w:rsidRPr="00E2600B" w:rsidRDefault="00E2600B" w:rsidP="00E2600B">
                                                      <w:pPr>
                                                        <w:spacing w:line="360" w:lineRule="atLeast"/>
                                                        <w:rPr>
                                                          <w:rFonts w:asciiTheme="minorHAnsi" w:hAnsiTheme="minorHAnsi" w:cstheme="minorHAnsi"/>
                                                          <w:color w:val="202020"/>
                                                        </w:rPr>
                                                      </w:pPr>
                                                      <w:r>
                                                        <w:rPr>
                                                          <w:rFonts w:ascii="Helvetica" w:hAnsi="Helvetica"/>
                                                          <w:color w:val="202020"/>
                                                        </w:rPr>
                                                        <w:br/>
                                                      </w:r>
                                                      <w:r w:rsidRPr="001B7799">
                                                        <w:rPr>
                                                          <w:rStyle w:val="Stark"/>
                                                          <w:rFonts w:asciiTheme="minorHAnsi" w:hAnsiTheme="minorHAnsi" w:cstheme="minorHAnsi"/>
                                                          <w:color w:val="202020"/>
                                                          <w:sz w:val="28"/>
                                                          <w:szCs w:val="28"/>
                                                        </w:rPr>
                                                        <w:t>Extrastämma 17 november</w:t>
                                                      </w:r>
                                                      <w:r w:rsidRPr="00E2600B">
                                                        <w:rPr>
                                                          <w:rFonts w:asciiTheme="minorHAnsi" w:hAnsiTheme="minorHAnsi" w:cstheme="minorHAnsi"/>
                                                          <w:color w:val="202020"/>
                                                        </w:rPr>
                                                        <w:br/>
                                                        <w:t>Kallelse till extrastämman gällande inträdesavgift i föreningen har gått ut den 29 oktober. Stämman sker ca 10:30 - 11:00 efter medlems</w:t>
                                                      </w:r>
                                                      <w:r w:rsidR="00995213">
                                                        <w:rPr>
                                                          <w:rFonts w:asciiTheme="minorHAnsi" w:hAnsiTheme="minorHAnsi" w:cstheme="minorHAnsi"/>
                                                          <w:color w:val="202020"/>
                                                        </w:rPr>
                                                        <w:t>-</w:t>
                                                      </w:r>
                                                      <w:r w:rsidRPr="00E2600B">
                                                        <w:rPr>
                                                          <w:rFonts w:asciiTheme="minorHAnsi" w:hAnsiTheme="minorHAnsi" w:cstheme="minorHAnsi"/>
                                                          <w:color w:val="202020"/>
                                                        </w:rPr>
                                                        <w:t>mötet som startar 9:00 samma dag. Lämna gärna in en fullmakt nedan om ni har förhinder att närvara.</w:t>
                                                      </w:r>
                                                      <w:r w:rsidRPr="00E2600B">
                                                        <w:rPr>
                                                          <w:rFonts w:asciiTheme="minorHAnsi" w:hAnsiTheme="minorHAnsi" w:cstheme="minorHAnsi"/>
                                                          <w:color w:val="202020"/>
                                                        </w:rPr>
                                                        <w:br/>
                                                        <w:t> </w:t>
                                                      </w:r>
                                                    </w:p>
                                                  </w:tc>
                                                </w:tr>
                                              </w:tbl>
                                              <w:p w14:paraId="3F8E550C" w14:textId="77777777" w:rsidR="00E2600B" w:rsidRDefault="00E2600B" w:rsidP="00E2600B"/>
                                            </w:tc>
                                          </w:tr>
                                          <w:tr w:rsidR="00E2600B" w14:paraId="64724E7F"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E2600B" w14:paraId="7A0A07CC" w14:textId="77777777">
                                                  <w:trPr>
                                                    <w:tblCellSpacing w:w="0" w:type="dxa"/>
                                                  </w:trPr>
                                                  <w:tc>
                                                    <w:tcPr>
                                                      <w:tcW w:w="0" w:type="auto"/>
                                                      <w:shd w:val="clear" w:color="auto" w:fill="222222"/>
                                                      <w:tcMar>
                                                        <w:top w:w="270" w:type="dxa"/>
                                                        <w:left w:w="270" w:type="dxa"/>
                                                        <w:bottom w:w="270" w:type="dxa"/>
                                                        <w:right w:w="270" w:type="dxa"/>
                                                      </w:tcMar>
                                                      <w:vAlign w:val="center"/>
                                                      <w:hideMark/>
                                                    </w:tcPr>
                                                    <w:p w14:paraId="518BC4CF" w14:textId="77777777" w:rsidR="00E2600B" w:rsidRPr="00E2600B" w:rsidRDefault="00E2600B" w:rsidP="00E2600B">
                                                      <w:pPr>
                                                        <w:jc w:val="center"/>
                                                        <w:rPr>
                                                          <w:rFonts w:asciiTheme="minorHAnsi" w:hAnsiTheme="minorHAnsi" w:cstheme="minorHAnsi"/>
                                                          <w:sz w:val="36"/>
                                                          <w:szCs w:val="36"/>
                                                        </w:rPr>
                                                      </w:pPr>
                                                      <w:hyperlink r:id="rId12" w:tgtFrame="_blank" w:tooltip="https://www.dropbox.com/scl/fi/2mmyf2f06c9hjgdylpmyn/Fullmakt-PMA-20251117.pdf?rlkey=pgfu76lwp2apghiqadt66sixl&amp;dl=0" w:history="1">
                                                        <w:r w:rsidRPr="00E2600B">
                                                          <w:rPr>
                                                            <w:rStyle w:val="Hyperlnk"/>
                                                            <w:rFonts w:asciiTheme="minorHAnsi" w:hAnsiTheme="minorHAnsi" w:cstheme="minorHAnsi"/>
                                                            <w:b/>
                                                            <w:bCs/>
                                                            <w:color w:val="FFFFFF"/>
                                                            <w:sz w:val="36"/>
                                                            <w:szCs w:val="36"/>
                                                          </w:rPr>
                                                          <w:t>FULLMAKT</w:t>
                                                        </w:r>
                                                      </w:hyperlink>
                                                    </w:p>
                                                  </w:tc>
                                                </w:tr>
                                              </w:tbl>
                                              <w:p w14:paraId="6DDA22B4" w14:textId="77777777" w:rsidR="00E2600B" w:rsidRDefault="00E2600B" w:rsidP="00E2600B"/>
                                            </w:tc>
                                          </w:tr>
                                          <w:tr w:rsidR="00E2600B" w14:paraId="1959043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E2600B" w14:paraId="5AB439B0" w14:textId="77777777">
                                                  <w:tc>
                                                    <w:tcPr>
                                                      <w:tcW w:w="0" w:type="auto"/>
                                                      <w:tcMar>
                                                        <w:top w:w="0" w:type="dxa"/>
                                                        <w:left w:w="270" w:type="dxa"/>
                                                        <w:bottom w:w="135" w:type="dxa"/>
                                                        <w:right w:w="270" w:type="dxa"/>
                                                      </w:tcMar>
                                                      <w:hideMark/>
                                                    </w:tcPr>
                                                    <w:p w14:paraId="0E07C243" w14:textId="492D001D" w:rsidR="00E2600B" w:rsidRPr="00E2600B" w:rsidRDefault="00E2600B" w:rsidP="00E2600B">
                                                      <w:pPr>
                                                        <w:spacing w:line="360" w:lineRule="atLeast"/>
                                                        <w:rPr>
                                                          <w:rFonts w:asciiTheme="minorHAnsi" w:hAnsiTheme="minorHAnsi" w:cstheme="minorHAnsi"/>
                                                          <w:color w:val="202020"/>
                                                        </w:rPr>
                                                      </w:pPr>
                                                      <w:r w:rsidRPr="001B7799">
                                                        <w:rPr>
                                                          <w:rStyle w:val="Stark"/>
                                                          <w:rFonts w:asciiTheme="minorHAnsi" w:hAnsiTheme="minorHAnsi" w:cstheme="minorHAnsi"/>
                                                          <w:color w:val="202020"/>
                                                          <w:sz w:val="28"/>
                                                          <w:szCs w:val="28"/>
                                                        </w:rPr>
                                                        <w:lastRenderedPageBreak/>
                                                        <w:t>Senaste nytt från styrelsen</w:t>
                                                      </w:r>
                                                      <w:r w:rsidRPr="00E2600B">
                                                        <w:rPr>
                                                          <w:rFonts w:asciiTheme="minorHAnsi" w:hAnsiTheme="minorHAnsi" w:cstheme="minorHAnsi"/>
                                                          <w:color w:val="202020"/>
                                                        </w:rPr>
                                                        <w:br/>
                                                        <w:t>Bolagsverket har godkänt föreningens nya namn Product Media Association den 20 oktober enligt nedan gällande stadgar. Den nya styrelsen har haft ett tredje styrelsemöte under oktober där man bland annat förberett medlemsmötet och utbildningspaketet för PMA akademin 2026.</w:t>
                                                      </w:r>
                                                      <w:r w:rsidRPr="00E2600B">
                                                        <w:rPr>
                                                          <w:rFonts w:asciiTheme="minorHAnsi" w:hAnsiTheme="minorHAnsi" w:cstheme="minorHAnsi"/>
                                                          <w:color w:val="202020"/>
                                                        </w:rPr>
                                                        <w:br/>
                                                        <w:t> </w:t>
                                                      </w:r>
                                                    </w:p>
                                                  </w:tc>
                                                </w:tr>
                                              </w:tbl>
                                              <w:p w14:paraId="4F15FB5D" w14:textId="77777777" w:rsidR="00E2600B" w:rsidRDefault="00E2600B" w:rsidP="00E2600B"/>
                                            </w:tc>
                                          </w:tr>
                                          <w:tr w:rsidR="00E2600B" w14:paraId="1DFA23A1"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E2600B" w14:paraId="423BA627" w14:textId="77777777">
                                                  <w:trPr>
                                                    <w:tblCellSpacing w:w="0" w:type="dxa"/>
                                                  </w:trPr>
                                                  <w:tc>
                                                    <w:tcPr>
                                                      <w:tcW w:w="0" w:type="auto"/>
                                                      <w:shd w:val="clear" w:color="auto" w:fill="222222"/>
                                                      <w:tcMar>
                                                        <w:top w:w="270" w:type="dxa"/>
                                                        <w:left w:w="270" w:type="dxa"/>
                                                        <w:bottom w:w="270" w:type="dxa"/>
                                                        <w:right w:w="270" w:type="dxa"/>
                                                      </w:tcMar>
                                                      <w:vAlign w:val="center"/>
                                                      <w:hideMark/>
                                                    </w:tcPr>
                                                    <w:p w14:paraId="503FFF8D" w14:textId="77777777" w:rsidR="00E2600B" w:rsidRPr="00E2600B" w:rsidRDefault="00E2600B" w:rsidP="00E2600B">
                                                      <w:pPr>
                                                        <w:jc w:val="center"/>
                                                        <w:rPr>
                                                          <w:rFonts w:asciiTheme="minorHAnsi" w:hAnsiTheme="minorHAnsi" w:cstheme="minorHAnsi"/>
                                                          <w:sz w:val="36"/>
                                                          <w:szCs w:val="36"/>
                                                        </w:rPr>
                                                      </w:pPr>
                                                      <w:hyperlink r:id="rId13" w:tgtFrame="_blank" w:tooltip="https://www.dropbox.com/scl/fi/sdg52tx01p1padd4mz44t/Registreringsbevis-PMA-2025-10-20.pdf?rlkey=y295tvbe595hkydbzf4z58p9k&amp;dl=0" w:history="1">
                                                        <w:r w:rsidRPr="00E2600B">
                                                          <w:rPr>
                                                            <w:rStyle w:val="Hyperlnk"/>
                                                            <w:rFonts w:asciiTheme="minorHAnsi" w:hAnsiTheme="minorHAnsi" w:cstheme="minorHAnsi"/>
                                                            <w:b/>
                                                            <w:bCs/>
                                                            <w:color w:val="FFFFFF"/>
                                                            <w:sz w:val="36"/>
                                                            <w:szCs w:val="36"/>
                                                          </w:rPr>
                                                          <w:t>REGISTRERINGSBEVIS</w:t>
                                                        </w:r>
                                                      </w:hyperlink>
                                                    </w:p>
                                                  </w:tc>
                                                </w:tr>
                                              </w:tbl>
                                              <w:p w14:paraId="05620F85" w14:textId="77777777" w:rsidR="00E2600B" w:rsidRDefault="00E2600B" w:rsidP="00E2600B"/>
                                            </w:tc>
                                          </w:tr>
                                        </w:tbl>
                                        <w:p w14:paraId="2035A7D0" w14:textId="77777777" w:rsidR="00E2600B" w:rsidRDefault="00E2600B" w:rsidP="00E2600B">
                                          <w:pPr>
                                            <w:rPr>
                                              <w:vanish/>
                                            </w:rPr>
                                          </w:pPr>
                                        </w:p>
                                        <w:tbl>
                                          <w:tblPr>
                                            <w:tblW w:w="5000" w:type="pct"/>
                                            <w:tblCellMar>
                                              <w:left w:w="0" w:type="dxa"/>
                                              <w:right w:w="0" w:type="dxa"/>
                                            </w:tblCellMar>
                                            <w:tblLook w:val="04A0" w:firstRow="1" w:lastRow="0" w:firstColumn="1" w:lastColumn="0" w:noHBand="0" w:noVBand="1"/>
                                          </w:tblPr>
                                          <w:tblGrid>
                                            <w:gridCol w:w="7450"/>
                                          </w:tblGrid>
                                          <w:tr w:rsidR="00E2600B" w14:paraId="71380869"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E2600B" w14:paraId="00A543B8" w14:textId="77777777">
                                                  <w:trPr>
                                                    <w:tblCellSpacing w:w="0" w:type="dxa"/>
                                                  </w:trPr>
                                                  <w:tc>
                                                    <w:tcPr>
                                                      <w:tcW w:w="0" w:type="auto"/>
                                                      <w:shd w:val="clear" w:color="auto" w:fill="222222"/>
                                                      <w:tcMar>
                                                        <w:top w:w="270" w:type="dxa"/>
                                                        <w:left w:w="270" w:type="dxa"/>
                                                        <w:bottom w:w="270" w:type="dxa"/>
                                                        <w:right w:w="270" w:type="dxa"/>
                                                      </w:tcMar>
                                                      <w:vAlign w:val="center"/>
                                                      <w:hideMark/>
                                                    </w:tcPr>
                                                    <w:p w14:paraId="4573A59D" w14:textId="77777777" w:rsidR="00E2600B" w:rsidRPr="00E2600B" w:rsidRDefault="00E2600B" w:rsidP="00E2600B">
                                                      <w:pPr>
                                                        <w:jc w:val="center"/>
                                                        <w:rPr>
                                                          <w:rFonts w:asciiTheme="minorHAnsi" w:hAnsiTheme="minorHAnsi" w:cstheme="minorHAnsi"/>
                                                          <w:sz w:val="36"/>
                                                          <w:szCs w:val="36"/>
                                                        </w:rPr>
                                                      </w:pPr>
                                                      <w:hyperlink r:id="rId14" w:tgtFrame="_blank" w:tooltip="https://www.dropbox.com/scl/fi/e0eykta4vrz9mi6qmc936/Stadgar-f-r-PMA-g-llande-fr-o-m-2025.pdf?rlkey=ud68a0auku6x1i3eehoj7iai6&amp;dl=0" w:history="1">
                                                        <w:r w:rsidRPr="00E2600B">
                                                          <w:rPr>
                                                            <w:rStyle w:val="Hyperlnk"/>
                                                            <w:rFonts w:asciiTheme="minorHAnsi" w:hAnsiTheme="minorHAnsi" w:cstheme="minorHAnsi"/>
                                                            <w:b/>
                                                            <w:bCs/>
                                                            <w:color w:val="FFFFFF"/>
                                                            <w:sz w:val="36"/>
                                                            <w:szCs w:val="36"/>
                                                          </w:rPr>
                                                          <w:t>PMA STADGAR</w:t>
                                                        </w:r>
                                                      </w:hyperlink>
                                                    </w:p>
                                                  </w:tc>
                                                </w:tr>
                                              </w:tbl>
                                              <w:p w14:paraId="5F23887D" w14:textId="77777777" w:rsidR="00E2600B" w:rsidRDefault="00E2600B" w:rsidP="00E2600B"/>
                                            </w:tc>
                                          </w:tr>
                                        </w:tbl>
                                        <w:p w14:paraId="1530C8FB" w14:textId="77777777" w:rsidR="0023784A" w:rsidRPr="00A6467F" w:rsidRDefault="0023784A" w:rsidP="00A95F63">
                                          <w:pPr>
                                            <w:spacing w:line="360" w:lineRule="atLeast"/>
                                            <w:rPr>
                                              <w:rFonts w:asciiTheme="minorHAnsi" w:hAnsiTheme="minorHAnsi" w:cstheme="minorHAnsi"/>
                                              <w:color w:val="202020"/>
                                            </w:rPr>
                                          </w:pPr>
                                        </w:p>
                                      </w:tc>
                                    </w:tr>
                                  </w:tbl>
                                  <w:p w14:paraId="5392B972" w14:textId="77777777" w:rsidR="00A95F63" w:rsidRPr="00A6467F" w:rsidRDefault="00A95F63" w:rsidP="00A95F63">
                                    <w:pPr>
                                      <w:rPr>
                                        <w:rFonts w:asciiTheme="minorHAnsi" w:hAnsiTheme="minorHAnsi" w:cstheme="minorHAnsi"/>
                                        <w:color w:val="212121"/>
                                      </w:rPr>
                                    </w:pPr>
                                  </w:p>
                                </w:tc>
                              </w:tr>
                            </w:tbl>
                            <w:p w14:paraId="015759B9" w14:textId="306A6394" w:rsidR="00A9231F" w:rsidRDefault="00A9231F" w:rsidP="00124584">
                              <w:pPr>
                                <w:rPr>
                                  <w:sz w:val="20"/>
                                  <w:szCs w:val="20"/>
                                </w:rPr>
                              </w:pPr>
                            </w:p>
                          </w:tc>
                        </w:tr>
                      </w:tbl>
                      <w:p w14:paraId="6C4A4FAC" w14:textId="77777777" w:rsidR="00124584" w:rsidRDefault="00124584" w:rsidP="00124584"/>
                    </w:tc>
                  </w:tr>
                  <w:tr w:rsidR="00124584" w14:paraId="10EF6589" w14:textId="77777777" w:rsidTr="00096786">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24584" w14:paraId="25257B75" w14:textId="77777777" w:rsidTr="00096786">
                          <w:tc>
                            <w:tcPr>
                              <w:tcW w:w="0" w:type="auto"/>
                              <w:tcMar>
                                <w:top w:w="0" w:type="dxa"/>
                                <w:left w:w="270" w:type="dxa"/>
                                <w:bottom w:w="135" w:type="dxa"/>
                                <w:right w:w="270" w:type="dxa"/>
                              </w:tcMar>
                              <w:hideMark/>
                            </w:tcPr>
                            <w:p w14:paraId="5BD212BB" w14:textId="77777777" w:rsidR="00124584" w:rsidRPr="005825D4" w:rsidRDefault="00124584" w:rsidP="0023784A">
                              <w:pPr>
                                <w:spacing w:line="360" w:lineRule="atLeast"/>
                                <w:rPr>
                                  <w:rFonts w:asciiTheme="minorHAnsi" w:hAnsiTheme="minorHAnsi" w:cstheme="minorHAnsi"/>
                                  <w:color w:val="202020"/>
                                </w:rPr>
                              </w:pPr>
                            </w:p>
                          </w:tc>
                        </w:tr>
                      </w:tbl>
                      <w:p w14:paraId="29FE0415" w14:textId="77777777" w:rsidR="00124584" w:rsidRDefault="00124584" w:rsidP="00124584">
                        <w:pPr>
                          <w:rPr>
                            <w:rFonts w:ascii="Aptos" w:hAnsi="Aptos"/>
                            <w:color w:val="212121"/>
                          </w:rPr>
                        </w:pPr>
                      </w:p>
                    </w:tc>
                  </w:tr>
                </w:tbl>
                <w:tbl>
                  <w:tblPr>
                    <w:tblStyle w:val="Tabellrutnt"/>
                    <w:tblW w:w="0" w:type="auto"/>
                    <w:tblLook w:val="04A0" w:firstRow="1" w:lastRow="0" w:firstColumn="1" w:lastColumn="0" w:noHBand="0" w:noVBand="1"/>
                  </w:tblPr>
                  <w:tblGrid>
                    <w:gridCol w:w="4067"/>
                    <w:gridCol w:w="3969"/>
                  </w:tblGrid>
                  <w:tr w:rsidR="00124584" w:rsidRPr="002D1CDB" w14:paraId="1748AC80" w14:textId="77777777" w:rsidTr="00096786">
                    <w:tc>
                      <w:tcPr>
                        <w:tcW w:w="4067" w:type="dxa"/>
                      </w:tcPr>
                      <w:p w14:paraId="4B16EC52" w14:textId="77777777" w:rsidR="00124584" w:rsidRPr="002D1CDB" w:rsidRDefault="00124584" w:rsidP="00124584">
                        <w:pPr>
                          <w:rPr>
                            <w:rFonts w:asciiTheme="minorHAnsi" w:hAnsiTheme="minorHAnsi" w:cstheme="minorHAnsi"/>
                            <w:color w:val="212121"/>
                          </w:rPr>
                        </w:pPr>
                      </w:p>
                      <w:p w14:paraId="4974DE6E" w14:textId="77777777" w:rsidR="00124584" w:rsidRPr="002D1CDB" w:rsidRDefault="00124584" w:rsidP="00124584">
                        <w:pPr>
                          <w:rPr>
                            <w:rFonts w:asciiTheme="minorHAnsi" w:hAnsiTheme="minorHAnsi" w:cstheme="minorHAnsi"/>
                            <w:color w:val="212121"/>
                          </w:rPr>
                        </w:pPr>
                        <w:r w:rsidRPr="002D1CDB">
                          <w:rPr>
                            <w:rFonts w:asciiTheme="minorHAnsi" w:hAnsiTheme="minorHAnsi" w:cstheme="minorHAnsi"/>
                            <w:color w:val="212121"/>
                          </w:rPr>
                          <w:t xml:space="preserve">       </w:t>
                        </w:r>
                        <w:r>
                          <w:fldChar w:fldCharType="begin"/>
                        </w:r>
                        <w:r>
                          <w:instrText xml:space="preserve"> INCLUDEPICTURE "/Users/mariaolsson/Library/Group Containers/UBF8T346G9.ms/WebArchiveCopyPasteTempFiles/com.microsoft.Word/21dc4565-5dbf-ccfb-9a2f-c4717aada7a6.jpg" \* MERGEFORMATINET </w:instrText>
                        </w:r>
                        <w:r>
                          <w:fldChar w:fldCharType="separate"/>
                        </w:r>
                        <w:r>
                          <w:rPr>
                            <w:noProof/>
                          </w:rPr>
                          <w:drawing>
                            <wp:inline distT="0" distB="0" distL="0" distR="0" wp14:anchorId="7565E3E9" wp14:editId="60E556AE">
                              <wp:extent cx="1866900" cy="1866900"/>
                              <wp:effectExtent l="0" t="0" r="0" b="0"/>
                              <wp:docPr id="99173453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fldChar w:fldCharType="end"/>
                        </w:r>
                      </w:p>
                      <w:p w14:paraId="2385F73B" w14:textId="77777777" w:rsidR="00124584" w:rsidRPr="002D1CDB" w:rsidRDefault="00124584" w:rsidP="00124584">
                        <w:pPr>
                          <w:rPr>
                            <w:rFonts w:asciiTheme="minorHAnsi" w:hAnsiTheme="minorHAnsi" w:cstheme="minorHAnsi"/>
                            <w:color w:val="212121"/>
                          </w:rPr>
                        </w:pPr>
                      </w:p>
                    </w:tc>
                    <w:tc>
                      <w:tcPr>
                        <w:tcW w:w="3969" w:type="dxa"/>
                      </w:tcPr>
                      <w:p w14:paraId="6C1E96AD" w14:textId="77777777" w:rsidR="00FA24CE" w:rsidRPr="00A6467F" w:rsidRDefault="00124584" w:rsidP="00124584">
                        <w:pPr>
                          <w:rPr>
                            <w:rStyle w:val="Stark"/>
                            <w:rFonts w:asciiTheme="minorHAnsi" w:hAnsiTheme="minorHAnsi" w:cstheme="minorHAnsi"/>
                            <w:color w:val="202020"/>
                          </w:rPr>
                        </w:pPr>
                        <w:r w:rsidRPr="00A6467F">
                          <w:rPr>
                            <w:rFonts w:asciiTheme="minorHAnsi" w:hAnsiTheme="minorHAnsi" w:cstheme="minorHAnsi"/>
                            <w:color w:val="212121"/>
                          </w:rPr>
                          <w:br/>
                        </w:r>
                      </w:p>
                      <w:p w14:paraId="0CD30A8E" w14:textId="4EE61774" w:rsidR="00124584" w:rsidRPr="00A6467F" w:rsidRDefault="00FA24CE" w:rsidP="00124584">
                        <w:pPr>
                          <w:rPr>
                            <w:rFonts w:asciiTheme="minorHAnsi" w:hAnsiTheme="minorHAnsi" w:cstheme="minorHAnsi"/>
                            <w:color w:val="212121"/>
                          </w:rPr>
                        </w:pPr>
                        <w:r w:rsidRPr="00A6467F">
                          <w:rPr>
                            <w:rStyle w:val="Stark"/>
                            <w:rFonts w:asciiTheme="minorHAnsi" w:hAnsiTheme="minorHAnsi" w:cstheme="minorHAnsi"/>
                            <w:color w:val="202020"/>
                          </w:rPr>
                          <w:t>Håkan Pettersson</w:t>
                        </w:r>
                        <w:r w:rsidRPr="00A6467F">
                          <w:rPr>
                            <w:rFonts w:asciiTheme="minorHAnsi" w:hAnsiTheme="minorHAnsi" w:cstheme="minorHAnsi"/>
                            <w:color w:val="202020"/>
                          </w:rPr>
                          <w:br/>
                        </w:r>
                        <w:r w:rsidRPr="00A6467F">
                          <w:rPr>
                            <w:rFonts w:asciiTheme="minorHAnsi" w:hAnsiTheme="minorHAnsi" w:cstheme="minorHAnsi"/>
                            <w:color w:val="202020"/>
                            <w:shd w:val="clear" w:color="auto" w:fill="FFFFFF"/>
                          </w:rPr>
                          <w:t>Ordförande</w:t>
                        </w:r>
                        <w:r w:rsidRPr="00A6467F">
                          <w:rPr>
                            <w:rFonts w:asciiTheme="minorHAnsi" w:hAnsiTheme="minorHAnsi" w:cstheme="minorHAnsi"/>
                            <w:color w:val="202020"/>
                          </w:rPr>
                          <w:br/>
                        </w:r>
                        <w:r w:rsidRPr="00A6467F">
                          <w:rPr>
                            <w:rFonts w:asciiTheme="minorHAnsi" w:hAnsiTheme="minorHAnsi" w:cstheme="minorHAnsi"/>
                            <w:color w:val="202020"/>
                          </w:rPr>
                          <w:br/>
                        </w:r>
                        <w:hyperlink r:id="rId16" w:tgtFrame="_blank" w:tooltip="mailto:hakan@productmediaassociation.com" w:history="1">
                          <w:r w:rsidRPr="00A6467F">
                            <w:rPr>
                              <w:rStyle w:val="Hyperlnk"/>
                              <w:rFonts w:asciiTheme="minorHAnsi" w:hAnsiTheme="minorHAnsi" w:cstheme="minorHAnsi"/>
                              <w:color w:val="007C89"/>
                            </w:rPr>
                            <w:t>hakan@productmediaassociation.com</w:t>
                          </w:r>
                        </w:hyperlink>
                        <w:r w:rsidRPr="00A6467F">
                          <w:rPr>
                            <w:rFonts w:asciiTheme="minorHAnsi" w:hAnsiTheme="minorHAnsi" w:cstheme="minorHAnsi"/>
                            <w:color w:val="202020"/>
                          </w:rPr>
                          <w:br/>
                        </w:r>
                        <w:hyperlink r:id="rId17" w:history="1">
                          <w:r w:rsidRPr="00A6467F">
                            <w:rPr>
                              <w:rStyle w:val="Hyperlnk"/>
                              <w:rFonts w:asciiTheme="minorHAnsi" w:hAnsiTheme="minorHAnsi" w:cstheme="minorHAnsi"/>
                              <w:color w:val="007C89"/>
                            </w:rPr>
                            <w:t>+46 70 837 46 15</w:t>
                          </w:r>
                        </w:hyperlink>
                      </w:p>
                    </w:tc>
                  </w:tr>
                </w:tbl>
                <w:p w14:paraId="5A0E65D8" w14:textId="77777777" w:rsidR="00124584" w:rsidRDefault="00124584" w:rsidP="00124584">
                  <w:pPr>
                    <w:rPr>
                      <w:vanish/>
                    </w:rPr>
                  </w:pPr>
                </w:p>
                <w:p w14:paraId="0ADEF97E" w14:textId="77777777" w:rsidR="00124584" w:rsidRDefault="00124584" w:rsidP="00124584">
                  <w:pPr>
                    <w:rPr>
                      <w:rFonts w:asciiTheme="minorHAnsi" w:hAnsiTheme="minorHAnsi" w:cstheme="minorHAnsi"/>
                      <w:color w:val="212121"/>
                    </w:rPr>
                  </w:pPr>
                </w:p>
                <w:p w14:paraId="150936F6" w14:textId="265FCE86" w:rsidR="00995213" w:rsidRPr="00880663" w:rsidRDefault="00880663" w:rsidP="00124584">
                  <w:pPr>
                    <w:rPr>
                      <w:rFonts w:asciiTheme="minorHAnsi" w:hAnsiTheme="minorHAnsi" w:cstheme="minorHAnsi"/>
                      <w:color w:val="212121"/>
                    </w:rPr>
                  </w:pPr>
                  <w:r w:rsidRPr="00880663">
                    <w:rPr>
                      <w:rFonts w:asciiTheme="minorHAnsi" w:hAnsiTheme="minorHAnsi" w:cstheme="minorHAnsi"/>
                      <w:color w:val="202020"/>
                      <w:shd w:val="clear" w:color="auto" w:fill="FFFFFF"/>
                    </w:rPr>
                    <w:t>Fokus framåt kommer ligga på medlemsrekryteringen och att höja gränsen för skattefria gåvor. Läs intervju med PMA ordförande Håkan Pettersson från Branschkoll </w:t>
                  </w:r>
                  <w:hyperlink r:id="rId18" w:tgtFrame="_blank" w:tooltip="https://pwa.us10.list-manage.com/track/click?u=dfe6d8e34a17e8c6272eb4920&amp;id=fd0839a745&amp;e=e327270f5f" w:history="1">
                    <w:r w:rsidRPr="00880663">
                      <w:rPr>
                        <w:rStyle w:val="Hyperlnk"/>
                        <w:rFonts w:asciiTheme="minorHAnsi" w:hAnsiTheme="minorHAnsi" w:cstheme="minorHAnsi"/>
                        <w:color w:val="007C89"/>
                      </w:rPr>
                      <w:t>här</w:t>
                    </w:r>
                  </w:hyperlink>
                </w:p>
                <w:tbl>
                  <w:tblPr>
                    <w:tblW w:w="5000" w:type="pct"/>
                    <w:tblCellMar>
                      <w:left w:w="0" w:type="dxa"/>
                      <w:right w:w="0" w:type="dxa"/>
                    </w:tblCellMar>
                    <w:tblLook w:val="04A0" w:firstRow="1" w:lastRow="0" w:firstColumn="1" w:lastColumn="0" w:noHBand="0" w:noVBand="1"/>
                  </w:tblPr>
                  <w:tblGrid>
                    <w:gridCol w:w="8530"/>
                  </w:tblGrid>
                  <w:tr w:rsidR="00245009" w14:paraId="037F489A"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245009" w14:paraId="2A6E9651" w14:textId="77777777">
                          <w:tc>
                            <w:tcPr>
                              <w:tcW w:w="0" w:type="auto"/>
                              <w:tcMar>
                                <w:top w:w="0" w:type="dxa"/>
                                <w:left w:w="270" w:type="dxa"/>
                                <w:bottom w:w="135" w:type="dxa"/>
                                <w:right w:w="270" w:type="dxa"/>
                              </w:tcMar>
                              <w:hideMark/>
                            </w:tcPr>
                            <w:p w14:paraId="1F5F69E7" w14:textId="77777777" w:rsidR="00245009" w:rsidRDefault="00245009" w:rsidP="00245009">
                              <w:pPr>
                                <w:rPr>
                                  <w:sz w:val="20"/>
                                  <w:szCs w:val="20"/>
                                </w:rPr>
                              </w:pPr>
                            </w:p>
                          </w:tc>
                        </w:tr>
                      </w:tbl>
                      <w:p w14:paraId="6F895B45" w14:textId="77777777" w:rsidR="00245009" w:rsidRDefault="00245009" w:rsidP="00245009">
                        <w:pPr>
                          <w:rPr>
                            <w:rFonts w:ascii="Aptos" w:hAnsi="Aptos"/>
                            <w:color w:val="212121"/>
                          </w:rPr>
                        </w:pPr>
                      </w:p>
                    </w:tc>
                  </w:tr>
                </w:tbl>
                <w:p w14:paraId="4510EA07" w14:textId="77777777" w:rsidR="00245009" w:rsidRDefault="00245009" w:rsidP="00245009">
                  <w:pPr>
                    <w:rPr>
                      <w:vanish/>
                    </w:rPr>
                  </w:pPr>
                </w:p>
                <w:tbl>
                  <w:tblPr>
                    <w:tblW w:w="5000" w:type="pct"/>
                    <w:tblCellMar>
                      <w:left w:w="0" w:type="dxa"/>
                      <w:right w:w="0" w:type="dxa"/>
                    </w:tblCellMar>
                    <w:tblLook w:val="04A0" w:firstRow="1" w:lastRow="0" w:firstColumn="1" w:lastColumn="0" w:noHBand="0" w:noVBand="1"/>
                  </w:tblPr>
                  <w:tblGrid>
                    <w:gridCol w:w="8530"/>
                  </w:tblGrid>
                  <w:tr w:rsidR="00245009" w14:paraId="39BFA74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245009" w14:paraId="4AA97C8B" w14:textId="77777777">
                          <w:tc>
                            <w:tcPr>
                              <w:tcW w:w="0" w:type="auto"/>
                              <w:tcMar>
                                <w:top w:w="0" w:type="dxa"/>
                                <w:left w:w="135" w:type="dxa"/>
                                <w:bottom w:w="0" w:type="dxa"/>
                                <w:right w:w="135" w:type="dxa"/>
                              </w:tcMar>
                              <w:hideMark/>
                            </w:tcPr>
                            <w:p w14:paraId="34EEDD38" w14:textId="7C2AECA9" w:rsidR="00245009" w:rsidRDefault="00245009" w:rsidP="009D2CAE">
                              <w:r>
                                <w:lastRenderedPageBreak/>
                                <w:fldChar w:fldCharType="begin"/>
                              </w:r>
                              <w:r>
                                <w:instrText xml:space="preserve"> INCLUDEPICTURE "/Users/mariaolsson/Library/Group Containers/UBF8T346G9.ms/WebArchiveCopyPasteTempFiles/com.microsoft.Word/1b4d9f70-b808-a6ec-3c02-d8065a4ddf12.jpg" \* MERGEFORMATINET </w:instrText>
                              </w:r>
                              <w:r>
                                <w:fldChar w:fldCharType="separate"/>
                              </w:r>
                              <w:r>
                                <w:rPr>
                                  <w:noProof/>
                                </w:rPr>
                                <w:drawing>
                                  <wp:inline distT="0" distB="0" distL="0" distR="0" wp14:anchorId="231021DE" wp14:editId="7BE09B5E">
                                    <wp:extent cx="3962400" cy="3962400"/>
                                    <wp:effectExtent l="0" t="0" r="0" b="0"/>
                                    <wp:docPr id="5323611"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a:ln>
                                              <a:noFill/>
                                            </a:ln>
                                          </pic:spPr>
                                        </pic:pic>
                                      </a:graphicData>
                                    </a:graphic>
                                  </wp:inline>
                                </w:drawing>
                              </w:r>
                              <w:r>
                                <w:fldChar w:fldCharType="end"/>
                              </w:r>
                            </w:p>
                          </w:tc>
                        </w:tr>
                      </w:tbl>
                      <w:p w14:paraId="631BBA1C" w14:textId="77777777" w:rsidR="00245009" w:rsidRDefault="00245009" w:rsidP="00245009">
                        <w:pPr>
                          <w:rPr>
                            <w:rFonts w:ascii="Aptos" w:hAnsi="Aptos"/>
                            <w:color w:val="212121"/>
                          </w:rPr>
                        </w:pPr>
                      </w:p>
                    </w:tc>
                  </w:tr>
                </w:tbl>
                <w:p w14:paraId="08821ABB" w14:textId="77777777" w:rsidR="00245009" w:rsidRDefault="00245009" w:rsidP="00245009">
                  <w:pPr>
                    <w:rPr>
                      <w:vanish/>
                    </w:rPr>
                  </w:pPr>
                </w:p>
                <w:tbl>
                  <w:tblPr>
                    <w:tblW w:w="5000" w:type="pct"/>
                    <w:tblCellMar>
                      <w:left w:w="0" w:type="dxa"/>
                      <w:right w:w="0" w:type="dxa"/>
                    </w:tblCellMar>
                    <w:tblLook w:val="04A0" w:firstRow="1" w:lastRow="0" w:firstColumn="1" w:lastColumn="0" w:noHBand="0" w:noVBand="1"/>
                  </w:tblPr>
                  <w:tblGrid>
                    <w:gridCol w:w="8530"/>
                  </w:tblGrid>
                  <w:tr w:rsidR="00245009" w14:paraId="35814C2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245009" w:rsidRPr="00245009" w14:paraId="7A6E297D" w14:textId="77777777">
                          <w:tc>
                            <w:tcPr>
                              <w:tcW w:w="0" w:type="auto"/>
                              <w:tcMar>
                                <w:top w:w="0" w:type="dxa"/>
                                <w:left w:w="270" w:type="dxa"/>
                                <w:bottom w:w="135" w:type="dxa"/>
                                <w:right w:w="270" w:type="dxa"/>
                              </w:tcMar>
                              <w:hideMark/>
                            </w:tcPr>
                            <w:p w14:paraId="02481EAD" w14:textId="77777777" w:rsidR="00245009" w:rsidRPr="00245009" w:rsidRDefault="00245009" w:rsidP="00245009">
                              <w:pPr>
                                <w:spacing w:line="360" w:lineRule="atLeast"/>
                                <w:rPr>
                                  <w:rFonts w:asciiTheme="minorHAnsi" w:hAnsiTheme="minorHAnsi" w:cstheme="minorHAnsi"/>
                                  <w:color w:val="202020"/>
                                </w:rPr>
                              </w:pPr>
                              <w:r w:rsidRPr="00245009">
                                <w:rPr>
                                  <w:rFonts w:asciiTheme="minorHAnsi" w:hAnsiTheme="minorHAnsi" w:cstheme="minorHAnsi"/>
                                  <w:color w:val="202020"/>
                                </w:rPr>
                                <w:br/>
                              </w:r>
                              <w:r w:rsidRPr="001B7799">
                                <w:rPr>
                                  <w:rStyle w:val="Stark"/>
                                  <w:rFonts w:asciiTheme="minorHAnsi" w:hAnsiTheme="minorHAnsi" w:cstheme="minorHAnsi"/>
                                  <w:color w:val="202020"/>
                                  <w:sz w:val="28"/>
                                  <w:szCs w:val="28"/>
                                </w:rPr>
                                <w:t>Glöm inte att nominera till ProduktmediaBiet!</w:t>
                              </w:r>
                              <w:r w:rsidRPr="00245009">
                                <w:rPr>
                                  <w:rFonts w:asciiTheme="minorHAnsi" w:hAnsiTheme="minorHAnsi" w:cstheme="minorHAnsi"/>
                                  <w:color w:val="202020"/>
                                </w:rPr>
                                <w:br/>
                                <w:t>Det är dags att uppmärksamma bra företeelser i branschen under året som gått. ProduktmediaBiet 2025 presenteras av Product Media Association som delar ut pris inom följande kategorier:</w:t>
                              </w:r>
                              <w:r w:rsidRPr="00245009">
                                <w:rPr>
                                  <w:rFonts w:asciiTheme="minorHAnsi" w:hAnsiTheme="minorHAnsi" w:cstheme="minorHAnsi"/>
                                  <w:color w:val="202020"/>
                                </w:rPr>
                                <w:br/>
                                <w:t> </w:t>
                              </w:r>
                            </w:p>
                            <w:p w14:paraId="23CD82CE" w14:textId="77777777" w:rsidR="00245009" w:rsidRPr="00245009" w:rsidRDefault="00245009" w:rsidP="00245009">
                              <w:pPr>
                                <w:numPr>
                                  <w:ilvl w:val="0"/>
                                  <w:numId w:val="28"/>
                                </w:numPr>
                                <w:spacing w:before="100" w:beforeAutospacing="1" w:after="100" w:afterAutospacing="1" w:line="360" w:lineRule="atLeast"/>
                                <w:rPr>
                                  <w:rFonts w:asciiTheme="minorHAnsi" w:hAnsiTheme="minorHAnsi" w:cstheme="minorHAnsi"/>
                                  <w:color w:val="202020"/>
                                </w:rPr>
                              </w:pPr>
                              <w:r w:rsidRPr="00245009">
                                <w:rPr>
                                  <w:rStyle w:val="Stark"/>
                                  <w:rFonts w:asciiTheme="minorHAnsi" w:hAnsiTheme="minorHAnsi" w:cstheme="minorHAnsi"/>
                                  <w:color w:val="202020"/>
                                </w:rPr>
                                <w:t>Årets leverantör</w:t>
                              </w:r>
                            </w:p>
                            <w:p w14:paraId="1E1FD5E8" w14:textId="77777777" w:rsidR="00245009" w:rsidRPr="00245009" w:rsidRDefault="00245009" w:rsidP="00245009">
                              <w:pPr>
                                <w:numPr>
                                  <w:ilvl w:val="0"/>
                                  <w:numId w:val="28"/>
                                </w:numPr>
                                <w:spacing w:before="100" w:beforeAutospacing="1" w:after="100" w:afterAutospacing="1" w:line="360" w:lineRule="atLeast"/>
                                <w:rPr>
                                  <w:rFonts w:asciiTheme="minorHAnsi" w:hAnsiTheme="minorHAnsi" w:cstheme="minorHAnsi"/>
                                  <w:color w:val="202020"/>
                                </w:rPr>
                              </w:pPr>
                              <w:r w:rsidRPr="00245009">
                                <w:rPr>
                                  <w:rStyle w:val="Stark"/>
                                  <w:rFonts w:asciiTheme="minorHAnsi" w:hAnsiTheme="minorHAnsi" w:cstheme="minorHAnsi"/>
                                  <w:color w:val="202020"/>
                                </w:rPr>
                                <w:t>Årets återförsäljare</w:t>
                              </w:r>
                            </w:p>
                            <w:p w14:paraId="465DF12F" w14:textId="77777777" w:rsidR="00245009" w:rsidRPr="00245009" w:rsidRDefault="00245009" w:rsidP="00245009">
                              <w:pPr>
                                <w:numPr>
                                  <w:ilvl w:val="0"/>
                                  <w:numId w:val="28"/>
                                </w:numPr>
                                <w:spacing w:before="100" w:beforeAutospacing="1" w:after="100" w:afterAutospacing="1" w:line="360" w:lineRule="atLeast"/>
                                <w:rPr>
                                  <w:rFonts w:asciiTheme="minorHAnsi" w:hAnsiTheme="minorHAnsi" w:cstheme="minorHAnsi"/>
                                  <w:color w:val="202020"/>
                                </w:rPr>
                              </w:pPr>
                              <w:r w:rsidRPr="00245009">
                                <w:rPr>
                                  <w:rStyle w:val="Stark"/>
                                  <w:rFonts w:asciiTheme="minorHAnsi" w:hAnsiTheme="minorHAnsi" w:cstheme="minorHAnsi"/>
                                  <w:color w:val="202020"/>
                                </w:rPr>
                                <w:t>Årets hållbarhetspris</w:t>
                              </w:r>
                            </w:p>
                            <w:p w14:paraId="1CFA71FE" w14:textId="77777777" w:rsidR="00245009" w:rsidRPr="00245009" w:rsidRDefault="00245009" w:rsidP="00245009">
                              <w:pPr>
                                <w:numPr>
                                  <w:ilvl w:val="0"/>
                                  <w:numId w:val="28"/>
                                </w:numPr>
                                <w:spacing w:before="100" w:beforeAutospacing="1" w:after="100" w:afterAutospacing="1" w:line="360" w:lineRule="atLeast"/>
                                <w:rPr>
                                  <w:rFonts w:asciiTheme="minorHAnsi" w:hAnsiTheme="minorHAnsi" w:cstheme="minorHAnsi"/>
                                  <w:color w:val="202020"/>
                                </w:rPr>
                              </w:pPr>
                              <w:r w:rsidRPr="00245009">
                                <w:rPr>
                                  <w:rStyle w:val="Stark"/>
                                  <w:rFonts w:asciiTheme="minorHAnsi" w:hAnsiTheme="minorHAnsi" w:cstheme="minorHAnsi"/>
                                  <w:color w:val="202020"/>
                                </w:rPr>
                                <w:t>Årets projekt</w:t>
                              </w:r>
                            </w:p>
                            <w:p w14:paraId="4EF3CF8D" w14:textId="77777777" w:rsidR="00245009" w:rsidRPr="00245009" w:rsidRDefault="00245009" w:rsidP="00245009">
                              <w:pPr>
                                <w:spacing w:line="360" w:lineRule="atLeast"/>
                                <w:rPr>
                                  <w:rFonts w:asciiTheme="minorHAnsi" w:hAnsiTheme="minorHAnsi" w:cstheme="minorHAnsi"/>
                                  <w:color w:val="202020"/>
                                </w:rPr>
                              </w:pPr>
                              <w:r w:rsidRPr="00245009">
                                <w:rPr>
                                  <w:rFonts w:asciiTheme="minorHAnsi" w:hAnsiTheme="minorHAnsi" w:cstheme="minorHAnsi"/>
                                  <w:color w:val="202020"/>
                                </w:rPr>
                                <w:br/>
                              </w:r>
                              <w:r w:rsidRPr="00245009">
                                <w:rPr>
                                  <w:rStyle w:val="Stark"/>
                                  <w:rFonts w:asciiTheme="minorHAnsi" w:hAnsiTheme="minorHAnsi" w:cstheme="minorHAnsi"/>
                                  <w:color w:val="202020"/>
                                </w:rPr>
                                <w:t>Rösta på dina favoriter senast den 1 december.</w:t>
                              </w:r>
                              <w:r w:rsidRPr="00245009">
                                <w:rPr>
                                  <w:rStyle w:val="apple-converted-space"/>
                                  <w:rFonts w:asciiTheme="minorHAnsi" w:hAnsiTheme="minorHAnsi" w:cstheme="minorHAnsi"/>
                                  <w:color w:val="202020"/>
                                </w:rPr>
                                <w:t> </w:t>
                              </w:r>
                              <w:r w:rsidRPr="00245009">
                                <w:rPr>
                                  <w:rFonts w:asciiTheme="minorHAnsi" w:hAnsiTheme="minorHAnsi" w:cstheme="minorHAnsi"/>
                                  <w:color w:val="202020"/>
                                </w:rPr>
                                <w:t>Alla nomineringar hanteras med sekretess och endast av juryn (PMA styrelsen).</w:t>
                              </w:r>
                              <w:r w:rsidRPr="00245009">
                                <w:rPr>
                                  <w:rFonts w:asciiTheme="minorHAnsi" w:hAnsiTheme="minorHAnsi" w:cstheme="minorHAnsi"/>
                                  <w:color w:val="202020"/>
                                </w:rPr>
                                <w:br/>
                              </w:r>
                              <w:r w:rsidRPr="00245009">
                                <w:rPr>
                                  <w:rFonts w:asciiTheme="minorHAnsi" w:hAnsiTheme="minorHAnsi" w:cstheme="minorHAnsi"/>
                                  <w:color w:val="202020"/>
                                </w:rPr>
                                <w:br/>
                                <w:t>De tre aktörer inom varje kategori som fått flest nomineringar kommer med i en slutlig omröstning där branschen får säga sitt om vem man tycker är den värdiga vinnaren. Prisutdelning sker den 21 januari 2026 på Product Media Days som arrangeras av PMA i samarbete med House of People Folkets Hus i Stockholm. </w:t>
                              </w:r>
                              <w:r w:rsidRPr="00245009">
                                <w:rPr>
                                  <w:rFonts w:asciiTheme="minorHAnsi" w:hAnsiTheme="minorHAnsi" w:cstheme="minorHAnsi"/>
                                  <w:color w:val="202020"/>
                                </w:rPr>
                                <w:br/>
                                <w:t> </w:t>
                              </w:r>
                            </w:p>
                          </w:tc>
                        </w:tr>
                      </w:tbl>
                      <w:p w14:paraId="6F3A955F" w14:textId="77777777" w:rsidR="00245009" w:rsidRPr="00245009" w:rsidRDefault="00245009" w:rsidP="00245009">
                        <w:pPr>
                          <w:rPr>
                            <w:rFonts w:asciiTheme="minorHAnsi" w:hAnsiTheme="minorHAnsi" w:cstheme="minorHAnsi"/>
                            <w:color w:val="212121"/>
                          </w:rPr>
                        </w:pPr>
                      </w:p>
                    </w:tc>
                  </w:tr>
                </w:tbl>
                <w:p w14:paraId="3C54657D" w14:textId="77777777" w:rsidR="00245009" w:rsidRDefault="00245009" w:rsidP="00245009">
                  <w:pPr>
                    <w:rPr>
                      <w:vanish/>
                    </w:rPr>
                  </w:pPr>
                </w:p>
                <w:tbl>
                  <w:tblPr>
                    <w:tblW w:w="5000" w:type="pct"/>
                    <w:tblCellMar>
                      <w:left w:w="0" w:type="dxa"/>
                      <w:right w:w="0" w:type="dxa"/>
                    </w:tblCellMar>
                    <w:tblLook w:val="04A0" w:firstRow="1" w:lastRow="0" w:firstColumn="1" w:lastColumn="0" w:noHBand="0" w:noVBand="1"/>
                  </w:tblPr>
                  <w:tblGrid>
                    <w:gridCol w:w="8530"/>
                  </w:tblGrid>
                  <w:tr w:rsidR="00245009" w14:paraId="697BCAAF"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245009" w14:paraId="2F45229E" w14:textId="77777777">
                          <w:trPr>
                            <w:tblCellSpacing w:w="0" w:type="dxa"/>
                          </w:trPr>
                          <w:tc>
                            <w:tcPr>
                              <w:tcW w:w="0" w:type="auto"/>
                              <w:shd w:val="clear" w:color="auto" w:fill="222222"/>
                              <w:tcMar>
                                <w:top w:w="270" w:type="dxa"/>
                                <w:left w:w="270" w:type="dxa"/>
                                <w:bottom w:w="270" w:type="dxa"/>
                                <w:right w:w="270" w:type="dxa"/>
                              </w:tcMar>
                              <w:vAlign w:val="center"/>
                              <w:hideMark/>
                            </w:tcPr>
                            <w:p w14:paraId="0CC65204" w14:textId="77777777" w:rsidR="00245009" w:rsidRPr="00245009" w:rsidRDefault="00245009" w:rsidP="00245009">
                              <w:pPr>
                                <w:jc w:val="center"/>
                                <w:rPr>
                                  <w:rFonts w:asciiTheme="minorHAnsi" w:hAnsiTheme="minorHAnsi" w:cstheme="minorHAnsi"/>
                                  <w:sz w:val="36"/>
                                  <w:szCs w:val="36"/>
                                </w:rPr>
                              </w:pPr>
                              <w:hyperlink r:id="rId20" w:anchor="nominate" w:tgtFrame="_blank" w:tooltip="https://www.productmediaassociation.com/product-media-days/product-media-days-2026#nominate" w:history="1">
                                <w:r w:rsidRPr="00245009">
                                  <w:rPr>
                                    <w:rStyle w:val="Hyperlnk"/>
                                    <w:rFonts w:asciiTheme="minorHAnsi" w:hAnsiTheme="minorHAnsi" w:cstheme="minorHAnsi"/>
                                    <w:b/>
                                    <w:bCs/>
                                    <w:color w:val="FFFFFF"/>
                                    <w:sz w:val="36"/>
                                    <w:szCs w:val="36"/>
                                    <w:u w:val="none"/>
                                  </w:rPr>
                                  <w:t>LÄS MER OM KRITERIER</w:t>
                                </w:r>
                              </w:hyperlink>
                            </w:p>
                          </w:tc>
                        </w:tr>
                      </w:tbl>
                      <w:p w14:paraId="0A4DE5F6" w14:textId="77777777" w:rsidR="00245009" w:rsidRDefault="00245009" w:rsidP="00245009">
                        <w:pPr>
                          <w:rPr>
                            <w:rFonts w:ascii="Aptos" w:hAnsi="Aptos"/>
                            <w:color w:val="212121"/>
                          </w:rPr>
                        </w:pPr>
                      </w:p>
                    </w:tc>
                  </w:tr>
                  <w:tr w:rsidR="00245009" w14:paraId="5F3BE10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245009" w14:paraId="7F3DBCBE" w14:textId="77777777">
                          <w:tc>
                            <w:tcPr>
                              <w:tcW w:w="0" w:type="auto"/>
                              <w:tcMar>
                                <w:top w:w="0" w:type="dxa"/>
                                <w:left w:w="270" w:type="dxa"/>
                                <w:bottom w:w="135" w:type="dxa"/>
                                <w:right w:w="270" w:type="dxa"/>
                              </w:tcMar>
                              <w:hideMark/>
                            </w:tcPr>
                            <w:p w14:paraId="32B90691" w14:textId="77777777" w:rsidR="00245009" w:rsidRDefault="00245009" w:rsidP="00245009"/>
                          </w:tc>
                        </w:tr>
                      </w:tbl>
                      <w:p w14:paraId="7E7EBD94" w14:textId="77777777" w:rsidR="00245009" w:rsidRDefault="00245009" w:rsidP="00245009">
                        <w:pPr>
                          <w:rPr>
                            <w:rFonts w:ascii="Aptos" w:hAnsi="Aptos"/>
                            <w:color w:val="212121"/>
                          </w:rPr>
                        </w:pPr>
                      </w:p>
                    </w:tc>
                  </w:tr>
                  <w:tr w:rsidR="00245009" w14:paraId="7A57F56D"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245009" w14:paraId="68EA9381" w14:textId="77777777">
                          <w:trPr>
                            <w:tblCellSpacing w:w="0" w:type="dxa"/>
                          </w:trPr>
                          <w:tc>
                            <w:tcPr>
                              <w:tcW w:w="0" w:type="auto"/>
                              <w:shd w:val="clear" w:color="auto" w:fill="222222"/>
                              <w:tcMar>
                                <w:top w:w="270" w:type="dxa"/>
                                <w:left w:w="270" w:type="dxa"/>
                                <w:bottom w:w="270" w:type="dxa"/>
                                <w:right w:w="270" w:type="dxa"/>
                              </w:tcMar>
                              <w:vAlign w:val="center"/>
                              <w:hideMark/>
                            </w:tcPr>
                            <w:p w14:paraId="3D6BBAD0" w14:textId="77777777" w:rsidR="00245009" w:rsidRPr="00245009" w:rsidRDefault="00245009" w:rsidP="00245009">
                              <w:pPr>
                                <w:jc w:val="center"/>
                                <w:rPr>
                                  <w:rFonts w:asciiTheme="minorHAnsi" w:hAnsiTheme="minorHAnsi" w:cstheme="minorHAnsi"/>
                                  <w:sz w:val="36"/>
                                  <w:szCs w:val="36"/>
                                </w:rPr>
                              </w:pPr>
                              <w:hyperlink r:id="rId21" w:tgtFrame="_blank" w:tooltip="https://conedigital.typeform.com/to/Sn9S1EAm?typeform-source=www.productmediaassociation.com" w:history="1">
                                <w:r w:rsidRPr="00245009">
                                  <w:rPr>
                                    <w:rStyle w:val="Hyperlnk"/>
                                    <w:rFonts w:asciiTheme="minorHAnsi" w:hAnsiTheme="minorHAnsi" w:cstheme="minorHAnsi"/>
                                    <w:b/>
                                    <w:bCs/>
                                    <w:color w:val="FFFFFF"/>
                                    <w:sz w:val="36"/>
                                    <w:szCs w:val="36"/>
                                    <w:u w:val="none"/>
                                  </w:rPr>
                                  <w:t>NOMINERA HÄR</w:t>
                                </w:r>
                              </w:hyperlink>
                            </w:p>
                          </w:tc>
                        </w:tr>
                      </w:tbl>
                      <w:p w14:paraId="0A29A2D2" w14:textId="77777777" w:rsidR="00245009" w:rsidRDefault="00245009" w:rsidP="00245009">
                        <w:pPr>
                          <w:rPr>
                            <w:rFonts w:ascii="Aptos" w:hAnsi="Aptos"/>
                            <w:color w:val="212121"/>
                          </w:rPr>
                        </w:pPr>
                      </w:p>
                    </w:tc>
                  </w:tr>
                  <w:tr w:rsidR="00245009" w14:paraId="4D3841DA"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245009" w14:paraId="1FF62C3A" w14:textId="77777777">
                          <w:tc>
                            <w:tcPr>
                              <w:tcW w:w="0" w:type="auto"/>
                              <w:tcMar>
                                <w:top w:w="0" w:type="dxa"/>
                                <w:left w:w="270" w:type="dxa"/>
                                <w:bottom w:w="135" w:type="dxa"/>
                                <w:right w:w="270" w:type="dxa"/>
                              </w:tcMar>
                              <w:hideMark/>
                            </w:tcPr>
                            <w:p w14:paraId="1A789B9A" w14:textId="77777777" w:rsidR="00245009" w:rsidRPr="00245009" w:rsidRDefault="00245009" w:rsidP="00245009">
                              <w:pPr>
                                <w:spacing w:line="360" w:lineRule="atLeast"/>
                                <w:rPr>
                                  <w:rFonts w:asciiTheme="minorHAnsi" w:hAnsiTheme="minorHAnsi" w:cstheme="minorHAnsi"/>
                                  <w:color w:val="202020"/>
                                </w:rPr>
                              </w:pPr>
                              <w:r>
                                <w:rPr>
                                  <w:rFonts w:ascii="Helvetica" w:hAnsi="Helvetica"/>
                                  <w:color w:val="202020"/>
                                </w:rPr>
                                <w:br/>
                              </w:r>
                              <w:r w:rsidRPr="00245009">
                                <w:rPr>
                                  <w:rFonts w:asciiTheme="minorHAnsi" w:hAnsiTheme="minorHAnsi" w:cstheme="minorHAnsi"/>
                                  <w:color w:val="202020"/>
                                </w:rPr>
                                <w:t>PS! Glöm inte att tagga Product Media Association på Sociala kanaler om ni skriver om ProduktmediaBiet - då hjälper vi er att gilla och kommentera! </w:t>
                              </w:r>
                            </w:p>
                          </w:tc>
                        </w:tr>
                      </w:tbl>
                      <w:p w14:paraId="420B7946" w14:textId="77777777" w:rsidR="00245009" w:rsidRDefault="00245009" w:rsidP="00245009">
                        <w:pPr>
                          <w:rPr>
                            <w:rFonts w:ascii="Aptos" w:hAnsi="Aptos"/>
                            <w:color w:val="212121"/>
                          </w:rPr>
                        </w:pPr>
                      </w:p>
                    </w:tc>
                  </w:tr>
                  <w:tr w:rsidR="00245009" w14:paraId="424F612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245009" w14:paraId="224C14C5" w14:textId="77777777">
                          <w:tc>
                            <w:tcPr>
                              <w:tcW w:w="0" w:type="auto"/>
                              <w:tcMar>
                                <w:top w:w="0" w:type="dxa"/>
                                <w:left w:w="135" w:type="dxa"/>
                                <w:bottom w:w="0" w:type="dxa"/>
                                <w:right w:w="135" w:type="dxa"/>
                              </w:tcMar>
                              <w:hideMark/>
                            </w:tcPr>
                            <w:p w14:paraId="6796E13F" w14:textId="2C6F392E" w:rsidR="00245009" w:rsidRDefault="00245009" w:rsidP="00245009">
                              <w:pPr>
                                <w:jc w:val="center"/>
                              </w:pPr>
                              <w:r>
                                <w:fldChar w:fldCharType="begin"/>
                              </w:r>
                              <w:r>
                                <w:instrText xml:space="preserve"> INCLUDEPICTURE "/Users/mariaolsson/Library/Group Containers/UBF8T346G9.ms/WebArchiveCopyPasteTempFiles/com.microsoft.Word/2fee6b5c-a4f2-f95e-3e21-6f00e378c95b.jpg" \* MERGEFORMATINET </w:instrText>
                              </w:r>
                              <w:r>
                                <w:fldChar w:fldCharType="separate"/>
                              </w:r>
                              <w:r>
                                <w:rPr>
                                  <w:noProof/>
                                </w:rPr>
                                <w:drawing>
                                  <wp:inline distT="0" distB="0" distL="0" distR="0" wp14:anchorId="3CF00D2D" wp14:editId="1B0F0326">
                                    <wp:extent cx="4000500" cy="2000250"/>
                                    <wp:effectExtent l="0" t="0" r="0" b="6350"/>
                                    <wp:docPr id="34632422"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0" cy="2000250"/>
                                            </a:xfrm>
                                            <a:prstGeom prst="rect">
                                              <a:avLst/>
                                            </a:prstGeom>
                                            <a:noFill/>
                                            <a:ln>
                                              <a:noFill/>
                                            </a:ln>
                                          </pic:spPr>
                                        </pic:pic>
                                      </a:graphicData>
                                    </a:graphic>
                                  </wp:inline>
                                </w:drawing>
                              </w:r>
                              <w:r>
                                <w:fldChar w:fldCharType="end"/>
                              </w:r>
                            </w:p>
                          </w:tc>
                        </w:tr>
                      </w:tbl>
                      <w:p w14:paraId="5BC57CBE" w14:textId="77777777" w:rsidR="00245009" w:rsidRDefault="00245009" w:rsidP="00245009">
                        <w:pPr>
                          <w:rPr>
                            <w:rFonts w:ascii="Aptos" w:hAnsi="Aptos"/>
                            <w:color w:val="212121"/>
                          </w:rPr>
                        </w:pPr>
                      </w:p>
                    </w:tc>
                  </w:tr>
                  <w:tr w:rsidR="00245009" w14:paraId="661C0D9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245009" w14:paraId="163B7435" w14:textId="77777777">
                          <w:tc>
                            <w:tcPr>
                              <w:tcW w:w="0" w:type="auto"/>
                              <w:tcMar>
                                <w:top w:w="0" w:type="dxa"/>
                                <w:left w:w="135" w:type="dxa"/>
                                <w:bottom w:w="0" w:type="dxa"/>
                                <w:right w:w="135" w:type="dxa"/>
                              </w:tcMar>
                              <w:hideMark/>
                            </w:tcPr>
                            <w:p w14:paraId="71990400" w14:textId="538B457A" w:rsidR="00245009" w:rsidRDefault="00245009" w:rsidP="00245009">
                              <w:pPr>
                                <w:jc w:val="center"/>
                              </w:pPr>
                              <w:r>
                                <w:fldChar w:fldCharType="begin"/>
                              </w:r>
                              <w:r>
                                <w:instrText xml:space="preserve"> INCLUDEPICTURE "/Users/mariaolsson/Library/Group Containers/UBF8T346G9.ms/WebArchiveCopyPasteTempFiles/com.microsoft.Word/20a658a1-06d5-e9a4-4d60-f6aa0a98c053.jpg" \* MERGEFORMATINET </w:instrText>
                              </w:r>
                              <w:r>
                                <w:fldChar w:fldCharType="separate"/>
                              </w:r>
                              <w:r>
                                <w:rPr>
                                  <w:noProof/>
                                </w:rPr>
                                <w:drawing>
                                  <wp:inline distT="0" distB="0" distL="0" distR="0" wp14:anchorId="603654C8" wp14:editId="021BC0D8">
                                    <wp:extent cx="3263900" cy="3263900"/>
                                    <wp:effectExtent l="0" t="0" r="0" b="0"/>
                                    <wp:docPr id="1844207322"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3900" cy="3263900"/>
                                            </a:xfrm>
                                            <a:prstGeom prst="rect">
                                              <a:avLst/>
                                            </a:prstGeom>
                                            <a:noFill/>
                                            <a:ln>
                                              <a:noFill/>
                                            </a:ln>
                                          </pic:spPr>
                                        </pic:pic>
                                      </a:graphicData>
                                    </a:graphic>
                                  </wp:inline>
                                </w:drawing>
                              </w:r>
                              <w:r>
                                <w:fldChar w:fldCharType="end"/>
                              </w:r>
                            </w:p>
                          </w:tc>
                        </w:tr>
                      </w:tbl>
                      <w:p w14:paraId="01E5C0A4" w14:textId="77777777" w:rsidR="00245009" w:rsidRDefault="00245009" w:rsidP="00245009">
                        <w:pPr>
                          <w:rPr>
                            <w:rFonts w:ascii="Aptos" w:hAnsi="Aptos"/>
                            <w:color w:val="212121"/>
                          </w:rPr>
                        </w:pPr>
                      </w:p>
                    </w:tc>
                  </w:tr>
                  <w:tr w:rsidR="00245009" w14:paraId="6345B013"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245009" w14:paraId="552808CF" w14:textId="77777777">
                          <w:tc>
                            <w:tcPr>
                              <w:tcW w:w="0" w:type="auto"/>
                              <w:tcMar>
                                <w:top w:w="0" w:type="dxa"/>
                                <w:left w:w="270" w:type="dxa"/>
                                <w:bottom w:w="135" w:type="dxa"/>
                                <w:right w:w="270" w:type="dxa"/>
                              </w:tcMar>
                              <w:hideMark/>
                            </w:tcPr>
                            <w:p w14:paraId="366B805C" w14:textId="041E3808" w:rsidR="00245009" w:rsidRPr="00245009" w:rsidRDefault="00245009" w:rsidP="00245009">
                              <w:pPr>
                                <w:spacing w:line="360" w:lineRule="atLeast"/>
                                <w:rPr>
                                  <w:rFonts w:asciiTheme="minorHAnsi" w:hAnsiTheme="minorHAnsi" w:cstheme="minorHAnsi"/>
                                  <w:color w:val="202020"/>
                                </w:rPr>
                              </w:pPr>
                              <w:r w:rsidRPr="001B7799">
                                <w:rPr>
                                  <w:rStyle w:val="Stark"/>
                                  <w:rFonts w:asciiTheme="minorHAnsi" w:hAnsiTheme="minorHAnsi" w:cstheme="minorHAnsi"/>
                                  <w:color w:val="202020"/>
                                  <w:sz w:val="28"/>
                                  <w:szCs w:val="28"/>
                                </w:rPr>
                                <w:lastRenderedPageBreak/>
                                <w:t>Product Media Days 2026</w:t>
                              </w:r>
                              <w:r w:rsidRPr="00245009">
                                <w:rPr>
                                  <w:rFonts w:asciiTheme="minorHAnsi" w:hAnsiTheme="minorHAnsi" w:cstheme="minorHAnsi"/>
                                  <w:color w:val="202020"/>
                                </w:rPr>
                                <w:br/>
                              </w:r>
                              <w:r w:rsidRPr="00245009">
                                <w:rPr>
                                  <w:rFonts w:asciiTheme="minorHAnsi" w:hAnsiTheme="minorHAnsi" w:cstheme="minorHAnsi"/>
                                  <w:color w:val="000000"/>
                                </w:rPr>
                                <w:t xml:space="preserve">Den 18 september lanserade PMA branschdagar som vi kallar för Product Media Days. Vi bjuder in branschen att nätverka under 2 dagar den </w:t>
                              </w:r>
                              <w:r w:rsidR="008C4A94" w:rsidRPr="00245009">
                                <w:rPr>
                                  <w:rFonts w:asciiTheme="minorHAnsi" w:hAnsiTheme="minorHAnsi" w:cstheme="minorHAnsi"/>
                                  <w:color w:val="000000"/>
                                </w:rPr>
                                <w:t>20–21</w:t>
                              </w:r>
                              <w:r w:rsidRPr="00245009">
                                <w:rPr>
                                  <w:rFonts w:asciiTheme="minorHAnsi" w:hAnsiTheme="minorHAnsi" w:cstheme="minorHAnsi"/>
                                  <w:color w:val="000000"/>
                                </w:rPr>
                                <w:t xml:space="preserve"> januari på House of People Folkets Hus som ligger vägg i vägg med showroom på Barnhusgatan 16.</w:t>
                              </w:r>
                              <w:r w:rsidR="00483BAB">
                                <w:rPr>
                                  <w:rFonts w:asciiTheme="minorHAnsi" w:hAnsiTheme="minorHAnsi" w:cstheme="minorHAnsi"/>
                                  <w:color w:val="000000"/>
                                </w:rPr>
                                <w:t xml:space="preserve"> </w:t>
                              </w:r>
                              <w:r w:rsidRPr="00245009">
                                <w:rPr>
                                  <w:rFonts w:asciiTheme="minorHAnsi" w:hAnsiTheme="minorHAnsi" w:cstheme="minorHAnsi"/>
                                  <w:color w:val="000000"/>
                                </w:rPr>
                                <w:t>Save the dates för att ta del av produktvisningar, utbildning, tre intressanta föreläsningar, prisutdelning för ProduktmediaBiet och en trevlig branschmiddag! Vi har redan drygt 100 sålda biljetter!</w:t>
                              </w:r>
                              <w:r w:rsidRPr="00245009">
                                <w:rPr>
                                  <w:rFonts w:asciiTheme="minorHAnsi" w:hAnsiTheme="minorHAnsi" w:cstheme="minorHAnsi"/>
                                  <w:color w:val="202020"/>
                                </w:rPr>
                                <w:br/>
                                <w:t> </w:t>
                              </w:r>
                            </w:p>
                          </w:tc>
                        </w:tr>
                      </w:tbl>
                      <w:p w14:paraId="7BE6E0A9" w14:textId="77777777" w:rsidR="00245009" w:rsidRDefault="00245009" w:rsidP="00245009">
                        <w:pPr>
                          <w:rPr>
                            <w:rFonts w:ascii="Aptos" w:hAnsi="Aptos"/>
                            <w:color w:val="212121"/>
                          </w:rPr>
                        </w:pPr>
                      </w:p>
                    </w:tc>
                  </w:tr>
                  <w:tr w:rsidR="00245009" w14:paraId="15022CEC"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245009" w14:paraId="52F18C0F" w14:textId="77777777">
                          <w:trPr>
                            <w:tblCellSpacing w:w="0" w:type="dxa"/>
                          </w:trPr>
                          <w:tc>
                            <w:tcPr>
                              <w:tcW w:w="0" w:type="auto"/>
                              <w:shd w:val="clear" w:color="auto" w:fill="222222"/>
                              <w:tcMar>
                                <w:top w:w="270" w:type="dxa"/>
                                <w:left w:w="270" w:type="dxa"/>
                                <w:bottom w:w="270" w:type="dxa"/>
                                <w:right w:w="270" w:type="dxa"/>
                              </w:tcMar>
                              <w:vAlign w:val="center"/>
                              <w:hideMark/>
                            </w:tcPr>
                            <w:p w14:paraId="7A601423" w14:textId="77777777" w:rsidR="00245009" w:rsidRPr="00245009" w:rsidRDefault="00245009" w:rsidP="00245009">
                              <w:pPr>
                                <w:jc w:val="center"/>
                                <w:rPr>
                                  <w:rFonts w:asciiTheme="minorHAnsi" w:hAnsiTheme="minorHAnsi" w:cstheme="minorHAnsi"/>
                                  <w:sz w:val="36"/>
                                  <w:szCs w:val="36"/>
                                </w:rPr>
                              </w:pPr>
                              <w:hyperlink r:id="rId24" w:tgtFrame="_blank" w:tooltip="https://www.productmediaassociation.com/product-media-days/product-media-days-2026" w:history="1">
                                <w:r w:rsidRPr="00245009">
                                  <w:rPr>
                                    <w:rStyle w:val="Hyperlnk"/>
                                    <w:rFonts w:asciiTheme="minorHAnsi" w:hAnsiTheme="minorHAnsi" w:cstheme="minorHAnsi"/>
                                    <w:b/>
                                    <w:bCs/>
                                    <w:color w:val="FFFFFF"/>
                                    <w:sz w:val="36"/>
                                    <w:szCs w:val="36"/>
                                    <w:u w:val="none"/>
                                  </w:rPr>
                                  <w:t>LÄS MER &amp; ANMÄL DIG HÄR</w:t>
                                </w:r>
                              </w:hyperlink>
                            </w:p>
                          </w:tc>
                        </w:tr>
                      </w:tbl>
                      <w:p w14:paraId="1796F358" w14:textId="77777777" w:rsidR="00245009" w:rsidRDefault="00245009" w:rsidP="00245009">
                        <w:pPr>
                          <w:rPr>
                            <w:rFonts w:ascii="Aptos" w:hAnsi="Aptos"/>
                            <w:color w:val="212121"/>
                          </w:rPr>
                        </w:pPr>
                      </w:p>
                    </w:tc>
                  </w:tr>
                  <w:tr w:rsidR="00245009" w14:paraId="0833987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245009" w14:paraId="312D7685" w14:textId="77777777" w:rsidTr="00245009">
                          <w:trPr>
                            <w:trHeight w:val="4249"/>
                          </w:trPr>
                          <w:tc>
                            <w:tcPr>
                              <w:tcW w:w="0" w:type="auto"/>
                              <w:tcMar>
                                <w:top w:w="0" w:type="dxa"/>
                                <w:left w:w="270" w:type="dxa"/>
                                <w:bottom w:w="135" w:type="dxa"/>
                                <w:right w:w="270" w:type="dxa"/>
                              </w:tcMar>
                              <w:hideMark/>
                            </w:tcPr>
                            <w:p w14:paraId="09FFB0C7" w14:textId="5E1CD73B" w:rsidR="00245009" w:rsidRPr="00245009" w:rsidRDefault="00245009" w:rsidP="00245009">
                              <w:pPr>
                                <w:spacing w:line="360" w:lineRule="atLeast"/>
                                <w:rPr>
                                  <w:rFonts w:asciiTheme="minorHAnsi" w:hAnsiTheme="minorHAnsi" w:cstheme="minorHAnsi"/>
                                  <w:color w:val="202020"/>
                                </w:rPr>
                              </w:pPr>
                              <w:r w:rsidRPr="001B7799">
                                <w:rPr>
                                  <w:rStyle w:val="Stark"/>
                                  <w:rFonts w:asciiTheme="minorHAnsi" w:hAnsiTheme="minorHAnsi" w:cstheme="minorHAnsi"/>
                                  <w:color w:val="202020"/>
                                  <w:sz w:val="28"/>
                                  <w:szCs w:val="28"/>
                                </w:rPr>
                                <w:t>Utställare på Product Media Days?</w:t>
                              </w:r>
                              <w:r w:rsidRPr="00245009">
                                <w:rPr>
                                  <w:rFonts w:asciiTheme="minorHAnsi" w:hAnsiTheme="minorHAnsi" w:cstheme="minorHAnsi"/>
                                  <w:color w:val="202020"/>
                                </w:rPr>
                                <w:br/>
                                <w:t>Införsäljningen av montrar pågår under oktober/november månad men vi har redan följande 15 utställare klara: AD Company, Addbrand Sweden, Dahléns Konfektion, Ernst Alexis, Folier, Hot Screen, Karamello, L-Shop-Team, Nordiska Textilakademin, PR Tryck, Prident, Solo Midocean, Strawberry, Tings, Unitedprofile.</w:t>
                              </w:r>
                              <w:r w:rsidRPr="00245009">
                                <w:rPr>
                                  <w:rFonts w:asciiTheme="minorHAnsi" w:hAnsiTheme="minorHAnsi" w:cstheme="minorHAnsi"/>
                                  <w:color w:val="202020"/>
                                </w:rPr>
                                <w:br/>
                              </w:r>
                              <w:r w:rsidRPr="00245009">
                                <w:rPr>
                                  <w:rFonts w:asciiTheme="minorHAnsi" w:hAnsiTheme="minorHAnsi" w:cstheme="minorHAnsi"/>
                                  <w:color w:val="202020"/>
                                </w:rPr>
                                <w:br/>
                                <w:t>För medlemmar kostar det 28500 kr inklusive 4 eventbiljetter att vara med på Product Media Days. Det finns max 50 platser. Kontakta gärna Maria på PMA vid frågor eller bokning alternativt läs mer under utställarinformation. Klicka på knappen nedan.</w:t>
                              </w:r>
                              <w:r w:rsidRPr="00245009">
                                <w:rPr>
                                  <w:rFonts w:asciiTheme="minorHAnsi" w:hAnsiTheme="minorHAnsi" w:cstheme="minorHAnsi"/>
                                  <w:color w:val="202020"/>
                                </w:rPr>
                                <w:br/>
                                <w:t> </w:t>
                              </w:r>
                            </w:p>
                          </w:tc>
                        </w:tr>
                      </w:tbl>
                      <w:p w14:paraId="382896F2" w14:textId="77777777" w:rsidR="00245009" w:rsidRDefault="00245009" w:rsidP="00245009">
                        <w:pPr>
                          <w:rPr>
                            <w:rFonts w:ascii="Aptos" w:hAnsi="Aptos"/>
                            <w:color w:val="212121"/>
                          </w:rPr>
                        </w:pPr>
                      </w:p>
                    </w:tc>
                  </w:tr>
                </w:tbl>
                <w:tbl>
                  <w:tblPr>
                    <w:tblStyle w:val="Tabellrutnt"/>
                    <w:tblW w:w="0" w:type="auto"/>
                    <w:tblLook w:val="04A0" w:firstRow="1" w:lastRow="0" w:firstColumn="1" w:lastColumn="0" w:noHBand="0" w:noVBand="1"/>
                  </w:tblPr>
                  <w:tblGrid>
                    <w:gridCol w:w="4067"/>
                    <w:gridCol w:w="3969"/>
                  </w:tblGrid>
                  <w:tr w:rsidR="00A6467F" w:rsidRPr="002D1CDB" w14:paraId="2E566FE5" w14:textId="77777777" w:rsidTr="00970786">
                    <w:tc>
                      <w:tcPr>
                        <w:tcW w:w="4067" w:type="dxa"/>
                      </w:tcPr>
                      <w:p w14:paraId="7C65E21C" w14:textId="77777777" w:rsidR="00A6467F" w:rsidRDefault="00A6467F" w:rsidP="00A6467F">
                        <w:pPr>
                          <w:rPr>
                            <w:rFonts w:asciiTheme="minorHAnsi" w:hAnsiTheme="minorHAnsi" w:cstheme="minorHAnsi"/>
                            <w:color w:val="212121"/>
                          </w:rPr>
                        </w:pPr>
                      </w:p>
                      <w:p w14:paraId="6BA04720" w14:textId="77777777" w:rsidR="00A6467F" w:rsidRPr="00A86EFE" w:rsidRDefault="00A6467F" w:rsidP="00A6467F">
                        <w:pPr>
                          <w:rPr>
                            <w:rFonts w:asciiTheme="minorHAnsi" w:hAnsiTheme="minorHAnsi" w:cstheme="minorHAnsi"/>
                            <w:color w:val="212121"/>
                          </w:rPr>
                        </w:pPr>
                      </w:p>
                      <w:p w14:paraId="7ED599AC" w14:textId="77777777" w:rsidR="00A6467F" w:rsidRPr="00A86EFE" w:rsidRDefault="00A6467F" w:rsidP="00A6467F">
                        <w:pPr>
                          <w:rPr>
                            <w:rFonts w:asciiTheme="minorHAnsi" w:hAnsiTheme="minorHAnsi" w:cstheme="minorHAnsi"/>
                            <w:color w:val="212121"/>
                          </w:rPr>
                        </w:pPr>
                        <w:r w:rsidRPr="00A86EFE">
                          <w:rPr>
                            <w:rStyle w:val="Stark"/>
                            <w:rFonts w:asciiTheme="minorHAnsi" w:hAnsiTheme="minorHAnsi" w:cstheme="minorHAnsi"/>
                            <w:color w:val="202020"/>
                          </w:rPr>
                          <w:t>Maria Olsson</w:t>
                        </w:r>
                        <w:r w:rsidRPr="00A86EFE">
                          <w:rPr>
                            <w:rFonts w:asciiTheme="minorHAnsi" w:hAnsiTheme="minorHAnsi" w:cstheme="minorHAnsi"/>
                            <w:color w:val="202020"/>
                          </w:rPr>
                          <w:br/>
                        </w:r>
                        <w:r w:rsidRPr="00A86EFE">
                          <w:rPr>
                            <w:rFonts w:asciiTheme="minorHAnsi" w:hAnsiTheme="minorHAnsi" w:cstheme="minorHAnsi"/>
                            <w:color w:val="202020"/>
                            <w:shd w:val="clear" w:color="auto" w:fill="FFFFFF"/>
                          </w:rPr>
                          <w:t>Projektledare</w:t>
                        </w:r>
                        <w:r w:rsidRPr="00A86EFE">
                          <w:rPr>
                            <w:rFonts w:asciiTheme="minorHAnsi" w:hAnsiTheme="minorHAnsi" w:cstheme="minorHAnsi"/>
                            <w:color w:val="202020"/>
                          </w:rPr>
                          <w:br/>
                        </w:r>
                        <w:r w:rsidRPr="00A86EFE">
                          <w:rPr>
                            <w:rFonts w:asciiTheme="minorHAnsi" w:hAnsiTheme="minorHAnsi" w:cstheme="minorHAnsi"/>
                            <w:color w:val="202020"/>
                          </w:rPr>
                          <w:br/>
                        </w:r>
                        <w:hyperlink r:id="rId25" w:tgtFrame="_blank" w:tooltip="mailto:maria@productmediaassociation.com?subject=Intresseanm%C3%A4lan%20-%20Utst%C3%A4llare%20Product%20Media%20Days%202026." w:history="1">
                          <w:r w:rsidRPr="00A86EFE">
                            <w:rPr>
                              <w:rStyle w:val="Hyperlnk"/>
                              <w:rFonts w:asciiTheme="minorHAnsi" w:hAnsiTheme="minorHAnsi" w:cstheme="minorHAnsi"/>
                              <w:color w:val="007C89"/>
                            </w:rPr>
                            <w:t>maria@productmediaassociation.com</w:t>
                          </w:r>
                        </w:hyperlink>
                        <w:r w:rsidRPr="00A86EFE">
                          <w:rPr>
                            <w:rFonts w:asciiTheme="minorHAnsi" w:hAnsiTheme="minorHAnsi" w:cstheme="minorHAnsi"/>
                            <w:color w:val="202020"/>
                          </w:rPr>
                          <w:br/>
                        </w:r>
                        <w:hyperlink r:id="rId26" w:history="1">
                          <w:r w:rsidRPr="00A86EFE">
                            <w:rPr>
                              <w:rStyle w:val="Hyperlnk"/>
                              <w:rFonts w:asciiTheme="minorHAnsi" w:hAnsiTheme="minorHAnsi" w:cstheme="minorHAnsi"/>
                              <w:color w:val="007C89"/>
                            </w:rPr>
                            <w:t>+46 70 563 85 15</w:t>
                          </w:r>
                        </w:hyperlink>
                      </w:p>
                      <w:p w14:paraId="63754FD9" w14:textId="77777777" w:rsidR="00A6467F" w:rsidRPr="002D1CDB" w:rsidRDefault="00A6467F" w:rsidP="00A6467F">
                        <w:pPr>
                          <w:rPr>
                            <w:rFonts w:asciiTheme="minorHAnsi" w:hAnsiTheme="minorHAnsi" w:cstheme="minorHAnsi"/>
                            <w:color w:val="212121"/>
                          </w:rPr>
                        </w:pPr>
                      </w:p>
                    </w:tc>
                    <w:tc>
                      <w:tcPr>
                        <w:tcW w:w="3969" w:type="dxa"/>
                      </w:tcPr>
                      <w:p w14:paraId="2685151F" w14:textId="77777777" w:rsidR="00A6467F" w:rsidRDefault="00A6467F" w:rsidP="00A6467F">
                        <w:pPr>
                          <w:jc w:val="center"/>
                          <w:rPr>
                            <w:rFonts w:asciiTheme="minorHAnsi" w:hAnsiTheme="minorHAnsi" w:cstheme="minorHAnsi"/>
                            <w:color w:val="212121"/>
                          </w:rPr>
                        </w:pPr>
                        <w:r>
                          <w:rPr>
                            <w:rFonts w:asciiTheme="minorHAnsi" w:hAnsiTheme="minorHAnsi" w:cstheme="minorHAnsi"/>
                            <w:noProof/>
                            <w:color w:val="212121"/>
                          </w:rPr>
                          <w:drawing>
                            <wp:inline distT="0" distB="0" distL="0" distR="0" wp14:anchorId="27F4592D" wp14:editId="640DD5CF">
                              <wp:extent cx="1574800" cy="1914069"/>
                              <wp:effectExtent l="0" t="0" r="0" b="3810"/>
                              <wp:docPr id="41939594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5940" name="Bildobjekt 4193959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2167" cy="1947332"/>
                                      </a:xfrm>
                                      <a:prstGeom prst="rect">
                                        <a:avLst/>
                                      </a:prstGeom>
                                    </pic:spPr>
                                  </pic:pic>
                                </a:graphicData>
                              </a:graphic>
                            </wp:inline>
                          </w:drawing>
                        </w:r>
                      </w:p>
                      <w:p w14:paraId="5A87FF35" w14:textId="77777777" w:rsidR="00A6467F" w:rsidRPr="002D1CDB" w:rsidRDefault="00A6467F" w:rsidP="00A6467F">
                        <w:pPr>
                          <w:jc w:val="cente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A6467F" w14:paraId="69440925" w14:textId="77777777" w:rsidTr="0097078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A6467F" w14:paraId="797AA317" w14:textId="77777777" w:rsidTr="00970786">
                          <w:tc>
                            <w:tcPr>
                              <w:tcW w:w="0" w:type="auto"/>
                              <w:tcMar>
                                <w:top w:w="0" w:type="dxa"/>
                                <w:left w:w="135" w:type="dxa"/>
                                <w:bottom w:w="0" w:type="dxa"/>
                                <w:right w:w="135" w:type="dxa"/>
                              </w:tcMar>
                              <w:hideMark/>
                            </w:tcPr>
                            <w:p w14:paraId="450F5D49" w14:textId="77777777" w:rsidR="00A6467F" w:rsidRDefault="00A6467F" w:rsidP="00A6467F">
                              <w:pPr>
                                <w:jc w:val="center"/>
                              </w:pPr>
                            </w:p>
                          </w:tc>
                        </w:tr>
                      </w:tbl>
                      <w:p w14:paraId="70CFA6EF" w14:textId="77777777" w:rsidR="00A6467F" w:rsidRDefault="00A6467F" w:rsidP="00A6467F">
                        <w:pPr>
                          <w:rPr>
                            <w:rFonts w:ascii="Aptos" w:hAnsi="Aptos"/>
                            <w:color w:val="212121"/>
                          </w:rPr>
                        </w:pPr>
                      </w:p>
                    </w:tc>
                  </w:tr>
                  <w:tr w:rsidR="00D31D5F" w14:paraId="38660102"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D31D5F" w14:paraId="31C2BA0D" w14:textId="77777777">
                          <w:trPr>
                            <w:tblCellSpacing w:w="0" w:type="dxa"/>
                          </w:trPr>
                          <w:tc>
                            <w:tcPr>
                              <w:tcW w:w="0" w:type="auto"/>
                              <w:shd w:val="clear" w:color="auto" w:fill="222222"/>
                              <w:tcMar>
                                <w:top w:w="270" w:type="dxa"/>
                                <w:left w:w="270" w:type="dxa"/>
                                <w:bottom w:w="270" w:type="dxa"/>
                                <w:right w:w="270" w:type="dxa"/>
                              </w:tcMar>
                              <w:vAlign w:val="center"/>
                              <w:hideMark/>
                            </w:tcPr>
                            <w:p w14:paraId="77C3E8B1" w14:textId="77777777" w:rsidR="00D31D5F" w:rsidRPr="00D31D5F" w:rsidRDefault="00D31D5F" w:rsidP="00D31D5F">
                              <w:pPr>
                                <w:jc w:val="center"/>
                                <w:rPr>
                                  <w:rFonts w:asciiTheme="minorHAnsi" w:hAnsiTheme="minorHAnsi" w:cstheme="minorHAnsi"/>
                                  <w:sz w:val="36"/>
                                  <w:szCs w:val="36"/>
                                </w:rPr>
                              </w:pPr>
                              <w:hyperlink r:id="rId28" w:tgtFrame="_blank" w:tooltip="https://www.dropbox.com/scl/fi/93y95fuoxeceohbh75fdq/Inbjudan-Product-Media-Days-2026-inkl-utst-llarinfo.pdf?rlkey=20v0eagdwssf0im53eb25lc3r&amp;dl=0" w:history="1">
                                <w:r w:rsidRPr="00D31D5F">
                                  <w:rPr>
                                    <w:rStyle w:val="Hyperlnk"/>
                                    <w:rFonts w:asciiTheme="minorHAnsi" w:hAnsiTheme="minorHAnsi" w:cstheme="minorHAnsi"/>
                                    <w:b/>
                                    <w:bCs/>
                                    <w:color w:val="FFFFFF"/>
                                    <w:sz w:val="36"/>
                                    <w:szCs w:val="36"/>
                                  </w:rPr>
                                  <w:t>UTSTÄLLARINFORMATION</w:t>
                                </w:r>
                              </w:hyperlink>
                            </w:p>
                          </w:tc>
                        </w:tr>
                      </w:tbl>
                      <w:p w14:paraId="16683FD8" w14:textId="77777777" w:rsidR="00D31D5F" w:rsidRDefault="00D31D5F" w:rsidP="00D31D5F">
                        <w:pPr>
                          <w:rPr>
                            <w:rFonts w:ascii="Aptos" w:hAnsi="Aptos"/>
                            <w:color w:val="212121"/>
                          </w:rPr>
                        </w:pPr>
                      </w:p>
                    </w:tc>
                  </w:tr>
                  <w:tr w:rsidR="00D31D5F" w14:paraId="6A6D84FA"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D31D5F" w14:paraId="65FC84F8" w14:textId="77777777">
                          <w:tc>
                            <w:tcPr>
                              <w:tcW w:w="0" w:type="auto"/>
                              <w:tcMar>
                                <w:top w:w="0" w:type="dxa"/>
                                <w:left w:w="270" w:type="dxa"/>
                                <w:bottom w:w="135" w:type="dxa"/>
                                <w:right w:w="270" w:type="dxa"/>
                              </w:tcMar>
                              <w:hideMark/>
                            </w:tcPr>
                            <w:p w14:paraId="388F2147" w14:textId="77777777" w:rsidR="00D31D5F" w:rsidRDefault="00D31D5F" w:rsidP="00D31D5F"/>
                          </w:tc>
                        </w:tr>
                      </w:tbl>
                      <w:p w14:paraId="238618AE" w14:textId="77777777" w:rsidR="00D31D5F" w:rsidRDefault="00D31D5F" w:rsidP="00D31D5F">
                        <w:pPr>
                          <w:rPr>
                            <w:rFonts w:ascii="Aptos" w:hAnsi="Aptos"/>
                            <w:color w:val="212121"/>
                          </w:rPr>
                        </w:pPr>
                      </w:p>
                    </w:tc>
                  </w:tr>
                  <w:tr w:rsidR="00D31D5F" w14:paraId="5AF1721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D31D5F" w14:paraId="35648612" w14:textId="77777777">
                          <w:tc>
                            <w:tcPr>
                              <w:tcW w:w="0" w:type="auto"/>
                              <w:tcMar>
                                <w:top w:w="0" w:type="dxa"/>
                                <w:left w:w="135" w:type="dxa"/>
                                <w:bottom w:w="0" w:type="dxa"/>
                                <w:right w:w="135" w:type="dxa"/>
                              </w:tcMar>
                              <w:hideMark/>
                            </w:tcPr>
                            <w:p w14:paraId="60BFB3E0" w14:textId="11C863A5" w:rsidR="00D31D5F" w:rsidRDefault="00D31D5F" w:rsidP="00483BAB">
                              <w:r>
                                <w:fldChar w:fldCharType="begin"/>
                              </w:r>
                              <w:r>
                                <w:instrText xml:space="preserve"> INCLUDEPICTURE "/Users/mariaolsson/Library/Group Containers/UBF8T346G9.ms/WebArchiveCopyPasteTempFiles/com.microsoft.Word/43d150ad-a74b-9b31-9980-63cd22a2e9d9.jpg" \* MERGEFORMATINET </w:instrText>
                              </w:r>
                              <w:r>
                                <w:fldChar w:fldCharType="separate"/>
                              </w:r>
                              <w:r>
                                <w:rPr>
                                  <w:noProof/>
                                </w:rPr>
                                <w:drawing>
                                  <wp:inline distT="0" distB="0" distL="0" distR="0" wp14:anchorId="171C2B1F" wp14:editId="7E0E1112">
                                    <wp:extent cx="5118100" cy="5118100"/>
                                    <wp:effectExtent l="0" t="0" r="0" b="0"/>
                                    <wp:docPr id="128145910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8100" cy="5118100"/>
                                            </a:xfrm>
                                            <a:prstGeom prst="rect">
                                              <a:avLst/>
                                            </a:prstGeom>
                                            <a:noFill/>
                                            <a:ln>
                                              <a:noFill/>
                                            </a:ln>
                                          </pic:spPr>
                                        </pic:pic>
                                      </a:graphicData>
                                    </a:graphic>
                                  </wp:inline>
                                </w:drawing>
                              </w:r>
                              <w:r>
                                <w:fldChar w:fldCharType="end"/>
                              </w:r>
                            </w:p>
                          </w:tc>
                        </w:tr>
                      </w:tbl>
                      <w:p w14:paraId="6C783761" w14:textId="77777777" w:rsidR="00D31D5F" w:rsidRDefault="00D31D5F" w:rsidP="00D31D5F">
                        <w:pPr>
                          <w:rPr>
                            <w:rFonts w:ascii="Aptos" w:hAnsi="Aptos"/>
                            <w:color w:val="212121"/>
                          </w:rPr>
                        </w:pPr>
                      </w:p>
                    </w:tc>
                  </w:tr>
                </w:tbl>
                <w:p w14:paraId="7BB27467" w14:textId="77777777" w:rsidR="00D31D5F" w:rsidRDefault="00D31D5F" w:rsidP="00D31D5F">
                  <w:pPr>
                    <w:rPr>
                      <w:vanish/>
                    </w:rPr>
                  </w:pPr>
                </w:p>
                <w:tbl>
                  <w:tblPr>
                    <w:tblW w:w="5000" w:type="pct"/>
                    <w:tblCellMar>
                      <w:left w:w="0" w:type="dxa"/>
                      <w:right w:w="0" w:type="dxa"/>
                    </w:tblCellMar>
                    <w:tblLook w:val="04A0" w:firstRow="1" w:lastRow="0" w:firstColumn="1" w:lastColumn="0" w:noHBand="0" w:noVBand="1"/>
                  </w:tblPr>
                  <w:tblGrid>
                    <w:gridCol w:w="8530"/>
                  </w:tblGrid>
                  <w:tr w:rsidR="00D31D5F" w14:paraId="5826858A"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D31D5F" w:rsidRPr="00D31D5F" w14:paraId="19775822" w14:textId="77777777">
                          <w:tc>
                            <w:tcPr>
                              <w:tcW w:w="0" w:type="auto"/>
                              <w:tcMar>
                                <w:top w:w="0" w:type="dxa"/>
                                <w:left w:w="270" w:type="dxa"/>
                                <w:bottom w:w="135" w:type="dxa"/>
                                <w:right w:w="270" w:type="dxa"/>
                              </w:tcMar>
                              <w:hideMark/>
                            </w:tcPr>
                            <w:p w14:paraId="4F03CC38" w14:textId="77777777" w:rsidR="00D31D5F" w:rsidRDefault="00D31D5F" w:rsidP="00D31D5F">
                              <w:pPr>
                                <w:spacing w:line="360" w:lineRule="atLeast"/>
                                <w:rPr>
                                  <w:rFonts w:asciiTheme="minorHAnsi" w:hAnsiTheme="minorHAnsi" w:cstheme="minorHAnsi"/>
                                  <w:color w:val="202020"/>
                                </w:rPr>
                              </w:pPr>
                              <w:r w:rsidRPr="00D31D5F">
                                <w:rPr>
                                  <w:rFonts w:asciiTheme="minorHAnsi" w:hAnsiTheme="minorHAnsi" w:cstheme="minorHAnsi"/>
                                  <w:color w:val="202020"/>
                                </w:rPr>
                                <w:br/>
                              </w:r>
                              <w:r w:rsidRPr="001B7799">
                                <w:rPr>
                                  <w:rStyle w:val="Stark"/>
                                  <w:rFonts w:asciiTheme="minorHAnsi" w:hAnsiTheme="minorHAnsi" w:cstheme="minorHAnsi"/>
                                  <w:color w:val="202020"/>
                                  <w:sz w:val="28"/>
                                  <w:szCs w:val="28"/>
                                </w:rPr>
                                <w:t>Nordic Profile Fair 2026</w:t>
                              </w:r>
                              <w:r w:rsidRPr="00D31D5F">
                                <w:rPr>
                                  <w:rFonts w:asciiTheme="minorHAnsi" w:hAnsiTheme="minorHAnsi" w:cstheme="minorHAnsi"/>
                                  <w:color w:val="202020"/>
                                </w:rPr>
                                <w:br/>
                              </w:r>
                              <w:r w:rsidRPr="00D31D5F">
                                <w:rPr>
                                  <w:rFonts w:asciiTheme="minorHAnsi" w:hAnsiTheme="minorHAnsi" w:cstheme="minorHAnsi"/>
                                  <w:color w:val="000000"/>
                                </w:rPr>
                                <w:t xml:space="preserve">Nytt avtal med Elmia är tecknat och kommande Nordic Profile Fair arrangeras den </w:t>
                              </w:r>
                              <w:proofErr w:type="gramStart"/>
                              <w:r w:rsidRPr="00D31D5F">
                                <w:rPr>
                                  <w:rFonts w:asciiTheme="minorHAnsi" w:hAnsiTheme="minorHAnsi" w:cstheme="minorHAnsi"/>
                                  <w:color w:val="000000"/>
                                </w:rPr>
                                <w:t>12-13</w:t>
                              </w:r>
                              <w:proofErr w:type="gramEnd"/>
                              <w:r w:rsidRPr="00D31D5F">
                                <w:rPr>
                                  <w:rFonts w:asciiTheme="minorHAnsi" w:hAnsiTheme="minorHAnsi" w:cstheme="minorHAnsi"/>
                                  <w:color w:val="000000"/>
                                </w:rPr>
                                <w:t xml:space="preserve"> augusti 2026. PMA har haft startmöte den 7 oktober hos Elmia i </w:t>
                              </w:r>
                              <w:r w:rsidR="00483BAB" w:rsidRPr="00D31D5F">
                                <w:rPr>
                                  <w:rFonts w:asciiTheme="minorHAnsi" w:hAnsiTheme="minorHAnsi" w:cstheme="minorHAnsi"/>
                                  <w:color w:val="000000"/>
                                </w:rPr>
                                <w:t>Jönköping.</w:t>
                              </w:r>
                              <w:r w:rsidRPr="00D31D5F">
                                <w:rPr>
                                  <w:rFonts w:asciiTheme="minorHAnsi" w:hAnsiTheme="minorHAnsi" w:cstheme="minorHAnsi"/>
                                  <w:color w:val="000000"/>
                                </w:rPr>
                                <w:t xml:space="preserve"> PMA har gjort utskick "Spara datumen och planera er monter" den 17 oktober och Annelie på Elmia har öppnat för bokningar i Hall C. </w:t>
                              </w:r>
                              <w:r w:rsidRPr="00D31D5F">
                                <w:rPr>
                                  <w:rFonts w:asciiTheme="minorHAnsi" w:hAnsiTheme="minorHAnsi" w:cstheme="minorHAnsi"/>
                                  <w:color w:val="202020"/>
                                </w:rPr>
                                <w:t>Det är dags att du som är utställare bokar din monteryta! Ta kontakt med Annelie för att säkra en bra plats i mässhallen. Hon hjälper dig med priser och att hitta den perfekta ytan för just ditt företag. Ju snabbare ni startar arbetet med att skissa in montern tillsammans desto bättre blir slutresultatet!</w:t>
                              </w:r>
                            </w:p>
                            <w:p w14:paraId="23EA1682" w14:textId="77777777" w:rsidR="00DD224A" w:rsidRDefault="00DD224A" w:rsidP="00D31D5F">
                              <w:pPr>
                                <w:spacing w:line="360" w:lineRule="atLeast"/>
                                <w:rPr>
                                  <w:rFonts w:asciiTheme="minorHAnsi" w:hAnsiTheme="minorHAnsi" w:cstheme="minorHAnsi"/>
                                  <w:color w:val="202020"/>
                                </w:rPr>
                              </w:pPr>
                            </w:p>
                            <w:p w14:paraId="2E33EA5B" w14:textId="77777777" w:rsidR="00DD224A" w:rsidRDefault="00DD224A" w:rsidP="00D31D5F">
                              <w:pPr>
                                <w:spacing w:line="360" w:lineRule="atLeast"/>
                                <w:rPr>
                                  <w:rFonts w:asciiTheme="minorHAnsi" w:hAnsiTheme="minorHAnsi" w:cstheme="minorHAnsi"/>
                                  <w:color w:val="202020"/>
                                </w:rPr>
                              </w:pPr>
                            </w:p>
                            <w:p w14:paraId="08289F63" w14:textId="1124F450" w:rsidR="00DD224A" w:rsidRPr="00D31D5F" w:rsidRDefault="00DD224A" w:rsidP="00D31D5F">
                              <w:pPr>
                                <w:spacing w:line="360" w:lineRule="atLeast"/>
                                <w:rPr>
                                  <w:rFonts w:asciiTheme="minorHAnsi" w:hAnsiTheme="minorHAnsi" w:cstheme="minorHAnsi"/>
                                  <w:color w:val="202020"/>
                                </w:rPr>
                              </w:pPr>
                            </w:p>
                          </w:tc>
                        </w:tr>
                      </w:tbl>
                      <w:p w14:paraId="127CC88D" w14:textId="77777777" w:rsidR="00D31D5F" w:rsidRPr="00D31D5F" w:rsidRDefault="00D31D5F" w:rsidP="00D31D5F">
                        <w:pPr>
                          <w:rPr>
                            <w:rFonts w:asciiTheme="minorHAnsi" w:hAnsiTheme="minorHAnsi" w:cstheme="minorHAnsi"/>
                            <w:color w:val="212121"/>
                          </w:rPr>
                        </w:pPr>
                      </w:p>
                    </w:tc>
                  </w:tr>
                </w:tbl>
                <w:p w14:paraId="324164E4" w14:textId="77777777" w:rsidR="00D31D5F" w:rsidRDefault="00D31D5F" w:rsidP="00D31D5F">
                  <w:pPr>
                    <w:rPr>
                      <w:rFonts w:asciiTheme="minorHAnsi" w:hAnsiTheme="minorHAnsi" w:cstheme="minorHAnsi"/>
                      <w:vanish/>
                    </w:rPr>
                  </w:pPr>
                </w:p>
                <w:tbl>
                  <w:tblPr>
                    <w:tblStyle w:val="Tabellrutnt"/>
                    <w:tblW w:w="0" w:type="auto"/>
                    <w:tblLook w:val="04A0" w:firstRow="1" w:lastRow="0" w:firstColumn="1" w:lastColumn="0" w:noHBand="0" w:noVBand="1"/>
                  </w:tblPr>
                  <w:tblGrid>
                    <w:gridCol w:w="4067"/>
                    <w:gridCol w:w="3923"/>
                  </w:tblGrid>
                  <w:tr w:rsidR="00D31D5F" w:rsidRPr="002D1CDB" w14:paraId="7F0CD77F" w14:textId="77777777" w:rsidTr="00970786">
                    <w:tc>
                      <w:tcPr>
                        <w:tcW w:w="4067" w:type="dxa"/>
                      </w:tcPr>
                      <w:p w14:paraId="11C85CCB" w14:textId="77777777" w:rsidR="00D31D5F" w:rsidRPr="002D1CDB" w:rsidRDefault="00D31D5F" w:rsidP="00D31D5F">
                        <w:pPr>
                          <w:rPr>
                            <w:rFonts w:asciiTheme="minorHAnsi" w:hAnsiTheme="minorHAnsi" w:cstheme="minorHAnsi"/>
                            <w:color w:val="212121"/>
                          </w:rPr>
                        </w:pPr>
                      </w:p>
                      <w:p w14:paraId="4E9C82AE" w14:textId="77777777" w:rsidR="00D31D5F" w:rsidRPr="002D1CDB" w:rsidRDefault="00D31D5F" w:rsidP="00D31D5F">
                        <w:pPr>
                          <w:rPr>
                            <w:rFonts w:asciiTheme="minorHAnsi" w:hAnsiTheme="minorHAnsi" w:cstheme="minorHAnsi"/>
                            <w:color w:val="212121"/>
                          </w:rPr>
                        </w:pPr>
                        <w:r w:rsidRPr="002D1CDB">
                          <w:rPr>
                            <w:rFonts w:asciiTheme="minorHAnsi" w:hAnsiTheme="minorHAnsi" w:cstheme="minorHAnsi"/>
                            <w:color w:val="212121"/>
                          </w:rPr>
                          <w:t xml:space="preserve">       </w:t>
                        </w:r>
                        <w:r w:rsidRPr="002D1CDB">
                          <w:rPr>
                            <w:rFonts w:asciiTheme="minorHAnsi" w:hAnsiTheme="minorHAnsi" w:cstheme="minorHAnsi"/>
                            <w:noProof/>
                            <w:color w:val="212121"/>
                          </w:rPr>
                          <w:drawing>
                            <wp:inline distT="0" distB="0" distL="0" distR="0" wp14:anchorId="2AB42B48" wp14:editId="5CED44A4">
                              <wp:extent cx="1917700" cy="1917700"/>
                              <wp:effectExtent l="0" t="0" r="0" b="0"/>
                              <wp:docPr id="1162464898" name="Bildobjekt 3" descr="En bild som visar Människoansikte, person,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64898" name="Bildobjekt 3" descr="En bild som visar Människoansikte, person, leende, klädsel&#10;&#10;Automatiskt genererad beskrivn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654E2A1F" w14:textId="77777777" w:rsidR="00D31D5F" w:rsidRPr="002D1CDB" w:rsidRDefault="00D31D5F" w:rsidP="00D31D5F">
                        <w:pPr>
                          <w:rPr>
                            <w:rFonts w:asciiTheme="minorHAnsi" w:hAnsiTheme="minorHAnsi" w:cstheme="minorHAnsi"/>
                            <w:color w:val="212121"/>
                          </w:rPr>
                        </w:pPr>
                      </w:p>
                    </w:tc>
                    <w:tc>
                      <w:tcPr>
                        <w:tcW w:w="3923" w:type="dxa"/>
                      </w:tcPr>
                      <w:p w14:paraId="02B2CA19" w14:textId="77777777" w:rsidR="00D31D5F" w:rsidRPr="002D1CDB" w:rsidRDefault="00D31D5F" w:rsidP="00D31D5F">
                        <w:pPr>
                          <w:rPr>
                            <w:rFonts w:asciiTheme="minorHAnsi" w:hAnsiTheme="minorHAnsi" w:cstheme="minorHAnsi"/>
                            <w:color w:val="212121"/>
                          </w:rPr>
                        </w:pPr>
                      </w:p>
                      <w:p w14:paraId="1FFFC49A" w14:textId="77777777" w:rsidR="00D31D5F" w:rsidRPr="002D1CDB" w:rsidRDefault="00D31D5F" w:rsidP="00D31D5F">
                        <w:pPr>
                          <w:rPr>
                            <w:rFonts w:asciiTheme="minorHAnsi" w:hAnsiTheme="minorHAnsi" w:cstheme="minorHAnsi"/>
                            <w:color w:val="212121"/>
                          </w:rPr>
                        </w:pPr>
                        <w:r w:rsidRPr="002D1CDB">
                          <w:rPr>
                            <w:rFonts w:asciiTheme="minorHAnsi" w:hAnsiTheme="minorHAnsi" w:cstheme="minorHAnsi"/>
                            <w:color w:val="212121"/>
                          </w:rPr>
                          <w:br/>
                        </w:r>
                        <w:r w:rsidRPr="002D1CDB">
                          <w:rPr>
                            <w:rFonts w:asciiTheme="minorHAnsi" w:hAnsiTheme="minorHAnsi" w:cstheme="minorHAnsi"/>
                            <w:color w:val="212121"/>
                          </w:rPr>
                          <w:br/>
                        </w:r>
                        <w:r w:rsidRPr="002D1CDB">
                          <w:rPr>
                            <w:rFonts w:asciiTheme="minorHAnsi" w:hAnsiTheme="minorHAnsi" w:cstheme="minorHAnsi"/>
                            <w:b/>
                            <w:bCs/>
                            <w:color w:val="212121"/>
                          </w:rPr>
                          <w:t xml:space="preserve">Annelie </w:t>
                        </w:r>
                        <w:proofErr w:type="spellStart"/>
                        <w:r w:rsidRPr="002D1CDB">
                          <w:rPr>
                            <w:rFonts w:asciiTheme="minorHAnsi" w:hAnsiTheme="minorHAnsi" w:cstheme="minorHAnsi"/>
                            <w:b/>
                            <w:bCs/>
                            <w:color w:val="212121"/>
                          </w:rPr>
                          <w:t>Gemark</w:t>
                        </w:r>
                        <w:proofErr w:type="spellEnd"/>
                        <w:r w:rsidRPr="002D1CDB">
                          <w:rPr>
                            <w:rFonts w:asciiTheme="minorHAnsi" w:hAnsiTheme="minorHAnsi" w:cstheme="minorHAnsi"/>
                            <w:color w:val="212121"/>
                          </w:rPr>
                          <w:br/>
                          <w:t>Projektledare</w:t>
                        </w:r>
                        <w:r w:rsidRPr="002D1CDB">
                          <w:rPr>
                            <w:rFonts w:asciiTheme="minorHAnsi" w:hAnsiTheme="minorHAnsi" w:cstheme="minorHAnsi"/>
                            <w:color w:val="212121"/>
                          </w:rPr>
                          <w:br/>
                        </w:r>
                        <w:r w:rsidRPr="002D1CDB">
                          <w:rPr>
                            <w:rFonts w:asciiTheme="minorHAnsi" w:hAnsiTheme="minorHAnsi" w:cstheme="minorHAnsi"/>
                            <w:color w:val="212121"/>
                          </w:rPr>
                          <w:br/>
                        </w:r>
                        <w:hyperlink r:id="rId31" w:tgtFrame="_blank" w:tooltip="mailto:annelie.gemark@elmia.se?subject=Intresseanm%C3%A4lan%20Nordic%20Profile%20Fair%202026." w:history="1">
                          <w:r w:rsidRPr="004C3C2C">
                            <w:rPr>
                              <w:rStyle w:val="Hyperlnk"/>
                              <w:rFonts w:asciiTheme="minorHAnsi" w:hAnsiTheme="minorHAnsi" w:cstheme="minorHAnsi"/>
                              <w:color w:val="007C89"/>
                            </w:rPr>
                            <w:t>annelie.gemark@elmia.se</w:t>
                          </w:r>
                        </w:hyperlink>
                        <w:r w:rsidRPr="002D1CDB">
                          <w:rPr>
                            <w:rFonts w:asciiTheme="minorHAnsi" w:hAnsiTheme="minorHAnsi" w:cstheme="minorHAnsi"/>
                            <w:color w:val="212121"/>
                          </w:rPr>
                          <w:br/>
                        </w:r>
                        <w:hyperlink r:id="rId32" w:tooltip="tel:+4636152035" w:history="1">
                          <w:r w:rsidRPr="002D1CDB">
                            <w:rPr>
                              <w:rStyle w:val="Hyperlnk"/>
                              <w:rFonts w:asciiTheme="minorHAnsi" w:hAnsiTheme="minorHAnsi" w:cstheme="minorHAnsi"/>
                            </w:rPr>
                            <w:t>+46 36 15 20 35</w:t>
                          </w:r>
                        </w:hyperlink>
                      </w:p>
                      <w:p w14:paraId="3225FF2C" w14:textId="77777777" w:rsidR="00D31D5F" w:rsidRPr="002D1CDB" w:rsidRDefault="00D31D5F" w:rsidP="00D31D5F">
                        <w:pPr>
                          <w:rPr>
                            <w:rStyle w:val="Stark"/>
                            <w:rFonts w:asciiTheme="minorHAnsi" w:hAnsiTheme="minorHAnsi" w:cstheme="minorHAnsi"/>
                            <w:color w:val="202020"/>
                          </w:rPr>
                        </w:pPr>
                      </w:p>
                      <w:p w14:paraId="76BB0071" w14:textId="77777777" w:rsidR="00D31D5F" w:rsidRPr="002D1CDB" w:rsidRDefault="00D31D5F" w:rsidP="00D31D5F">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665FFC" w14:paraId="323EFCE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665FFC" w14:paraId="6916D6D6" w14:textId="77777777">
                          <w:tc>
                            <w:tcPr>
                              <w:tcW w:w="0" w:type="auto"/>
                              <w:tcMar>
                                <w:top w:w="0" w:type="dxa"/>
                                <w:left w:w="270" w:type="dxa"/>
                                <w:bottom w:w="135" w:type="dxa"/>
                                <w:right w:w="270" w:type="dxa"/>
                              </w:tcMar>
                              <w:hideMark/>
                            </w:tcPr>
                            <w:p w14:paraId="141AF432" w14:textId="77777777" w:rsidR="00665FFC" w:rsidRDefault="00665FFC" w:rsidP="00665FFC">
                              <w:pPr>
                                <w:rPr>
                                  <w:sz w:val="20"/>
                                  <w:szCs w:val="20"/>
                                </w:rPr>
                              </w:pPr>
                            </w:p>
                          </w:tc>
                        </w:tr>
                      </w:tbl>
                      <w:p w14:paraId="2C3CC42F" w14:textId="77777777" w:rsidR="00665FFC" w:rsidRDefault="00665FFC" w:rsidP="00665FFC"/>
                    </w:tc>
                  </w:tr>
                </w:tbl>
                <w:p w14:paraId="35788B0C" w14:textId="77777777" w:rsidR="00665FFC" w:rsidRDefault="00665FFC" w:rsidP="00665FFC">
                  <w:pPr>
                    <w:rPr>
                      <w:vanish/>
                    </w:rPr>
                  </w:pPr>
                </w:p>
                <w:tbl>
                  <w:tblPr>
                    <w:tblW w:w="5000" w:type="pct"/>
                    <w:tblCellMar>
                      <w:left w:w="0" w:type="dxa"/>
                      <w:right w:w="0" w:type="dxa"/>
                    </w:tblCellMar>
                    <w:tblLook w:val="04A0" w:firstRow="1" w:lastRow="0" w:firstColumn="1" w:lastColumn="0" w:noHBand="0" w:noVBand="1"/>
                  </w:tblPr>
                  <w:tblGrid>
                    <w:gridCol w:w="8530"/>
                  </w:tblGrid>
                  <w:tr w:rsidR="00665FFC" w14:paraId="4BB81EA1"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665FFC" w14:paraId="4C405C56" w14:textId="77777777">
                          <w:trPr>
                            <w:tblCellSpacing w:w="0" w:type="dxa"/>
                          </w:trPr>
                          <w:tc>
                            <w:tcPr>
                              <w:tcW w:w="0" w:type="auto"/>
                              <w:shd w:val="clear" w:color="auto" w:fill="222222"/>
                              <w:tcMar>
                                <w:top w:w="270" w:type="dxa"/>
                                <w:left w:w="270" w:type="dxa"/>
                                <w:bottom w:w="270" w:type="dxa"/>
                                <w:right w:w="270" w:type="dxa"/>
                              </w:tcMar>
                              <w:vAlign w:val="center"/>
                              <w:hideMark/>
                            </w:tcPr>
                            <w:p w14:paraId="6C7B2B7D" w14:textId="77777777" w:rsidR="00665FFC" w:rsidRPr="00665FFC" w:rsidRDefault="00665FFC" w:rsidP="00665FFC">
                              <w:pPr>
                                <w:jc w:val="center"/>
                                <w:rPr>
                                  <w:rFonts w:asciiTheme="minorHAnsi" w:hAnsiTheme="minorHAnsi" w:cstheme="minorHAnsi"/>
                                  <w:sz w:val="36"/>
                                  <w:szCs w:val="36"/>
                                </w:rPr>
                              </w:pPr>
                              <w:hyperlink r:id="rId33" w:tgtFrame="_blank" w:tooltip="https://www.elmia.se/nordic-profile-fair/for-utstallare/boka-yta/" w:history="1">
                                <w:r w:rsidRPr="00665FFC">
                                  <w:rPr>
                                    <w:rStyle w:val="Hyperlnk"/>
                                    <w:rFonts w:asciiTheme="minorHAnsi" w:hAnsiTheme="minorHAnsi" w:cstheme="minorHAnsi"/>
                                    <w:b/>
                                    <w:bCs/>
                                    <w:color w:val="FFFFFF"/>
                                    <w:sz w:val="36"/>
                                    <w:szCs w:val="36"/>
                                  </w:rPr>
                                  <w:t>BOKA YTA</w:t>
                                </w:r>
                              </w:hyperlink>
                            </w:p>
                          </w:tc>
                        </w:tr>
                      </w:tbl>
                      <w:p w14:paraId="5C2327BB" w14:textId="77777777" w:rsidR="00665FFC" w:rsidRDefault="00665FFC" w:rsidP="00665FFC"/>
                    </w:tc>
                  </w:tr>
                  <w:tr w:rsidR="00665FFC" w14:paraId="29169885" w14:textId="77777777">
                    <w:tc>
                      <w:tcPr>
                        <w:tcW w:w="0" w:type="auto"/>
                        <w:tcMar>
                          <w:top w:w="135" w:type="dxa"/>
                          <w:left w:w="0" w:type="dxa"/>
                          <w:bottom w:w="0" w:type="dxa"/>
                          <w:right w:w="0" w:type="dxa"/>
                        </w:tcMar>
                        <w:hideMark/>
                      </w:tcPr>
                      <w:p w14:paraId="2629B522" w14:textId="77777777" w:rsidR="00665FFC" w:rsidRDefault="00665FFC" w:rsidP="00665FFC">
                        <w:pPr>
                          <w:rPr>
                            <w:rFonts w:ascii="Aptos" w:hAnsi="Aptos"/>
                            <w:color w:val="212121"/>
                          </w:rPr>
                        </w:pPr>
                      </w:p>
                    </w:tc>
                  </w:tr>
                  <w:tr w:rsidR="00D90F32" w:rsidRPr="002D1CDB" w14:paraId="2511E306" w14:textId="77777777" w:rsidTr="00D90F32">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E6B6A" w14:paraId="483247A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1E6B6A" w14:paraId="41C42DF0" w14:textId="77777777">
                                <w:tc>
                                  <w:tcPr>
                                    <w:tcW w:w="0" w:type="auto"/>
                                    <w:tcMar>
                                      <w:top w:w="0" w:type="dxa"/>
                                      <w:left w:w="135" w:type="dxa"/>
                                      <w:bottom w:w="0" w:type="dxa"/>
                                      <w:right w:w="135" w:type="dxa"/>
                                    </w:tcMar>
                                    <w:hideMark/>
                                  </w:tcPr>
                                  <w:p w14:paraId="6802780B" w14:textId="7A0D5AFA" w:rsidR="001E6B6A" w:rsidRDefault="004D31B0" w:rsidP="001E6B6A">
                                    <w:pPr>
                                      <w:jc w:val="center"/>
                                    </w:pPr>
                                    <w:r>
                                      <w:fldChar w:fldCharType="begin"/>
                                    </w:r>
                                    <w:r>
                                      <w:instrText xml:space="preserve"> INCLUDEPICTURE "/Users/mariaolsson/Library/Group Containers/UBF8T346G9.ms/WebArchiveCopyPasteTempFiles/com.microsoft.Word/0576d241-0a3f-5af5-9835-c896aa80c36f.jpg" \* MERGEFORMATINET </w:instrText>
                                    </w:r>
                                    <w:r>
                                      <w:fldChar w:fldCharType="separate"/>
                                    </w:r>
                                    <w:r>
                                      <w:rPr>
                                        <w:noProof/>
                                      </w:rPr>
                                      <w:drawing>
                                        <wp:inline distT="0" distB="0" distL="0" distR="0" wp14:anchorId="6D682F50" wp14:editId="74885382">
                                          <wp:extent cx="2489200" cy="2489200"/>
                                          <wp:effectExtent l="0" t="0" r="0" b="0"/>
                                          <wp:docPr id="871003574"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r>
                                      <w:fldChar w:fldCharType="end"/>
                                    </w:r>
                                    <w:r w:rsidR="001E6B6A">
                                      <w:fldChar w:fldCharType="begin"/>
                                    </w:r>
                                    <w:r w:rsidR="001E6B6A">
                                      <w:instrText xml:space="preserve"> INCLUDEPICTURE "/Users/mariaolsson/Library/Group Containers/UBF8T346G9.ms/WebArchiveCopyPasteTempFiles/com.microsoft.Word/203bd87c-7bea-b540-d612-3fffd6b48665.jpg" \* MERGEFORMATINET </w:instrText>
                                    </w:r>
                                    <w:r w:rsidR="001E6B6A">
                                      <w:fldChar w:fldCharType="separate"/>
                                    </w:r>
                                    <w:r w:rsidR="001E6B6A">
                                      <w:rPr>
                                        <w:noProof/>
                                      </w:rPr>
                                      <w:drawing>
                                        <wp:inline distT="0" distB="0" distL="0" distR="0" wp14:anchorId="3A3F748F" wp14:editId="0B7DCF59">
                                          <wp:extent cx="2476500" cy="2476500"/>
                                          <wp:effectExtent l="0" t="0" r="0" b="0"/>
                                          <wp:docPr id="52176694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001E6B6A">
                                      <w:fldChar w:fldCharType="end"/>
                                    </w:r>
                                  </w:p>
                                </w:tc>
                              </w:tr>
                            </w:tbl>
                            <w:p w14:paraId="1E233844" w14:textId="77777777" w:rsidR="001E6B6A" w:rsidRDefault="001E6B6A" w:rsidP="001E6B6A">
                              <w:pPr>
                                <w:rPr>
                                  <w:rFonts w:ascii="Aptos" w:hAnsi="Aptos"/>
                                  <w:color w:val="212121"/>
                                </w:rPr>
                              </w:pPr>
                            </w:p>
                          </w:tc>
                        </w:tr>
                        <w:tr w:rsidR="001E6B6A" w14:paraId="7271704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E6B6A" w14:paraId="38B24786" w14:textId="77777777">
                                <w:tc>
                                  <w:tcPr>
                                    <w:tcW w:w="0" w:type="auto"/>
                                    <w:tcMar>
                                      <w:top w:w="0" w:type="dxa"/>
                                      <w:left w:w="270" w:type="dxa"/>
                                      <w:bottom w:w="135" w:type="dxa"/>
                                      <w:right w:w="270" w:type="dxa"/>
                                    </w:tcMar>
                                    <w:hideMark/>
                                  </w:tcPr>
                                  <w:p w14:paraId="59646EFF" w14:textId="77777777" w:rsidR="001E6B6A" w:rsidRDefault="001E6B6A" w:rsidP="001E6B6A">
                                    <w:pPr>
                                      <w:spacing w:line="360" w:lineRule="atLeast"/>
                                      <w:rPr>
                                        <w:rFonts w:asciiTheme="minorHAnsi" w:hAnsiTheme="minorHAnsi" w:cstheme="minorHAnsi"/>
                                        <w:color w:val="000000"/>
                                      </w:rPr>
                                    </w:pPr>
                                    <w:r>
                                      <w:rPr>
                                        <w:rFonts w:ascii="Helvetica" w:hAnsi="Helvetica"/>
                                        <w:color w:val="202020"/>
                                      </w:rPr>
                                      <w:br/>
                                    </w:r>
                                    <w:r w:rsidRPr="004D31B0">
                                      <w:rPr>
                                        <w:rStyle w:val="Stark"/>
                                        <w:rFonts w:asciiTheme="minorHAnsi" w:hAnsiTheme="minorHAnsi" w:cstheme="minorHAnsi"/>
                                        <w:color w:val="202020"/>
                                        <w:sz w:val="28"/>
                                        <w:szCs w:val="28"/>
                                      </w:rPr>
                                      <w:t>AI med Tina</w:t>
                                    </w:r>
                                    <w:r w:rsidRPr="004D31B0">
                                      <w:rPr>
                                        <w:rFonts w:asciiTheme="minorHAnsi" w:hAnsiTheme="minorHAnsi" w:cstheme="minorHAnsi"/>
                                        <w:color w:val="202020"/>
                                      </w:rPr>
                                      <w:br/>
                                    </w:r>
                                    <w:r w:rsidRPr="004D31B0">
                                      <w:rPr>
                                        <w:rFonts w:asciiTheme="minorHAnsi" w:hAnsiTheme="minorHAnsi" w:cstheme="minorHAnsi"/>
                                        <w:color w:val="000000"/>
                                      </w:rPr>
                                      <w:t>Många lyssnade på föreläsningen gällande ChatGPT och AI som Tina Algeskär höll på augustimässan. Om ni är intresserade av att gå hennes grundkurs i ChatGPT eller ta Sibbe Silvéns AI körkort kan ni anmäla er via QR koder nedan. Sibbe kommer även hålla en praktisk föreläsning på Product Media Days den 21 januari. Missa inte den!</w:t>
                                    </w:r>
                                  </w:p>
                                  <w:p w14:paraId="0DCA4822" w14:textId="77777777" w:rsidR="00DD224A" w:rsidRDefault="00DD224A" w:rsidP="001E6B6A">
                                    <w:pPr>
                                      <w:spacing w:line="360" w:lineRule="atLeast"/>
                                      <w:rPr>
                                        <w:rFonts w:asciiTheme="minorHAnsi" w:hAnsiTheme="minorHAnsi" w:cstheme="minorHAnsi"/>
                                        <w:color w:val="000000"/>
                                      </w:rPr>
                                    </w:pPr>
                                  </w:p>
                                  <w:p w14:paraId="2966F6E7" w14:textId="77777777" w:rsidR="00DD224A" w:rsidRDefault="00DD224A" w:rsidP="001E6B6A">
                                    <w:pPr>
                                      <w:spacing w:line="360" w:lineRule="atLeast"/>
                                      <w:rPr>
                                        <w:rFonts w:asciiTheme="minorHAnsi" w:hAnsiTheme="minorHAnsi" w:cstheme="minorHAnsi"/>
                                        <w:color w:val="000000"/>
                                      </w:rPr>
                                    </w:pPr>
                                  </w:p>
                                  <w:p w14:paraId="501B0C43" w14:textId="77777777" w:rsidR="009823A9" w:rsidRPr="004D31B0" w:rsidRDefault="009823A9" w:rsidP="001E6B6A">
                                    <w:pPr>
                                      <w:spacing w:line="360" w:lineRule="atLeast"/>
                                      <w:rPr>
                                        <w:rFonts w:asciiTheme="minorHAnsi" w:hAnsiTheme="minorHAnsi" w:cstheme="minorHAnsi"/>
                                        <w:color w:val="202020"/>
                                      </w:rPr>
                                    </w:pPr>
                                  </w:p>
                                </w:tc>
                              </w:tr>
                            </w:tbl>
                            <w:p w14:paraId="2A6EA9B6" w14:textId="77777777" w:rsidR="001E6B6A" w:rsidRDefault="001E6B6A" w:rsidP="001E6B6A">
                              <w:pPr>
                                <w:rPr>
                                  <w:rFonts w:ascii="Aptos" w:hAnsi="Aptos"/>
                                  <w:color w:val="212121"/>
                                </w:rPr>
                              </w:pPr>
                            </w:p>
                          </w:tc>
                        </w:tr>
                      </w:tbl>
                      <w:tbl>
                        <w:tblPr>
                          <w:tblStyle w:val="Tabellrutnt"/>
                          <w:tblW w:w="0" w:type="auto"/>
                          <w:tblLook w:val="04A0" w:firstRow="1" w:lastRow="0" w:firstColumn="1" w:lastColumn="0" w:noHBand="0" w:noVBand="1"/>
                        </w:tblPr>
                        <w:tblGrid>
                          <w:gridCol w:w="4067"/>
                          <w:gridCol w:w="3923"/>
                        </w:tblGrid>
                        <w:tr w:rsidR="00547336" w:rsidRPr="002D1CDB" w14:paraId="1741AD01" w14:textId="77777777" w:rsidTr="00B37622">
                          <w:tc>
                            <w:tcPr>
                              <w:tcW w:w="4067" w:type="dxa"/>
                            </w:tcPr>
                            <w:p w14:paraId="737DC51A" w14:textId="77777777" w:rsidR="001550AB" w:rsidRPr="002D1CDB" w:rsidRDefault="001550AB" w:rsidP="00B37622">
                              <w:pPr>
                                <w:rPr>
                                  <w:rFonts w:asciiTheme="minorHAnsi" w:hAnsiTheme="minorHAnsi" w:cstheme="minorHAnsi"/>
                                  <w:color w:val="212121"/>
                                </w:rPr>
                              </w:pPr>
                            </w:p>
                            <w:p w14:paraId="3AFF6E2E" w14:textId="35ABBF6D" w:rsidR="001550AB" w:rsidRDefault="001550AB" w:rsidP="00B37622">
                              <w:pPr>
                                <w:rPr>
                                  <w:rFonts w:asciiTheme="minorHAnsi" w:hAnsiTheme="minorHAnsi" w:cstheme="minorHAnsi"/>
                                  <w:color w:val="212121"/>
                                </w:rPr>
                              </w:pPr>
                              <w:r w:rsidRPr="002D1CDB">
                                <w:rPr>
                                  <w:rFonts w:asciiTheme="minorHAnsi" w:hAnsiTheme="minorHAnsi" w:cstheme="minorHAnsi"/>
                                  <w:color w:val="212121"/>
                                </w:rPr>
                                <w:t xml:space="preserve">       </w:t>
                              </w:r>
                              <w:r w:rsidR="00547336">
                                <w:rPr>
                                  <w:rFonts w:asciiTheme="minorHAnsi" w:hAnsiTheme="minorHAnsi" w:cstheme="minorHAnsi"/>
                                  <w:noProof/>
                                  <w:color w:val="212121"/>
                                </w:rPr>
                                <w:drawing>
                                  <wp:inline distT="0" distB="0" distL="0" distR="0" wp14:anchorId="18DB76DE" wp14:editId="32220086">
                                    <wp:extent cx="1841500" cy="1841500"/>
                                    <wp:effectExtent l="0" t="0" r="0" b="0"/>
                                    <wp:docPr id="1925979286" name="Bildobjekt 13" descr="En bild som visar mönster, kvadrat, pixel,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79286" name="Bildobjekt 13" descr="En bild som visar mönster, kvadrat, pixel, design&#10;&#10;AI-genererat innehåll kan vara felaktigt."/>
                                            <pic:cNvPicPr/>
                                          </pic:nvPicPr>
                                          <pic:blipFill>
                                            <a:blip r:embed="rId36">
                                              <a:extLst>
                                                <a:ext uri="{28A0092B-C50C-407E-A947-70E740481C1C}">
                                                  <a14:useLocalDpi xmlns:a14="http://schemas.microsoft.com/office/drawing/2010/main" val="0"/>
                                                </a:ext>
                                              </a:extLst>
                                            </a:blip>
                                            <a:stretch>
                                              <a:fillRect/>
                                            </a:stretch>
                                          </pic:blipFill>
                                          <pic:spPr>
                                            <a:xfrm>
                                              <a:off x="0" y="0"/>
                                              <a:ext cx="1841500" cy="1841500"/>
                                            </a:xfrm>
                                            <a:prstGeom prst="rect">
                                              <a:avLst/>
                                            </a:prstGeom>
                                          </pic:spPr>
                                        </pic:pic>
                                      </a:graphicData>
                                    </a:graphic>
                                  </wp:inline>
                                </w:drawing>
                              </w:r>
                            </w:p>
                            <w:p w14:paraId="4D03D9AF" w14:textId="77777777" w:rsidR="00547336" w:rsidRDefault="00547336" w:rsidP="00B37622">
                              <w:pPr>
                                <w:rPr>
                                  <w:rFonts w:asciiTheme="minorHAnsi" w:hAnsiTheme="minorHAnsi" w:cstheme="minorHAnsi"/>
                                  <w:color w:val="212121"/>
                                </w:rPr>
                              </w:pPr>
                            </w:p>
                            <w:p w14:paraId="7944543B" w14:textId="5B78CD36" w:rsidR="00547336" w:rsidRPr="002D1CDB" w:rsidRDefault="00547336" w:rsidP="00547336">
                              <w:pPr>
                                <w:jc w:val="center"/>
                                <w:rPr>
                                  <w:rFonts w:asciiTheme="minorHAnsi" w:hAnsiTheme="minorHAnsi" w:cstheme="minorHAnsi"/>
                                  <w:color w:val="212121"/>
                                </w:rPr>
                              </w:pPr>
                              <w:r>
                                <w:rPr>
                                  <w:rFonts w:asciiTheme="minorHAnsi" w:hAnsiTheme="minorHAnsi" w:cstheme="minorHAnsi"/>
                                  <w:color w:val="212121"/>
                                </w:rPr>
                                <w:t>Sibbes AI körkort</w:t>
                              </w:r>
                            </w:p>
                            <w:p w14:paraId="7432BE96" w14:textId="77777777" w:rsidR="001550AB" w:rsidRPr="002D1CDB" w:rsidRDefault="001550AB" w:rsidP="00B37622">
                              <w:pPr>
                                <w:rPr>
                                  <w:rFonts w:asciiTheme="minorHAnsi" w:hAnsiTheme="minorHAnsi" w:cstheme="minorHAnsi"/>
                                  <w:color w:val="212121"/>
                                </w:rPr>
                              </w:pPr>
                            </w:p>
                          </w:tc>
                          <w:tc>
                            <w:tcPr>
                              <w:tcW w:w="3923" w:type="dxa"/>
                            </w:tcPr>
                            <w:p w14:paraId="59C68590" w14:textId="77777777" w:rsidR="001550AB" w:rsidRPr="002D1CDB" w:rsidRDefault="001550AB" w:rsidP="00B37622">
                              <w:pPr>
                                <w:rPr>
                                  <w:rFonts w:asciiTheme="minorHAnsi" w:hAnsiTheme="minorHAnsi" w:cstheme="minorHAnsi"/>
                                  <w:color w:val="212121"/>
                                </w:rPr>
                              </w:pPr>
                            </w:p>
                            <w:p w14:paraId="5E61E586" w14:textId="075C7F55" w:rsidR="001550AB" w:rsidRPr="002D1CDB" w:rsidRDefault="00547336" w:rsidP="00547336">
                              <w:pPr>
                                <w:jc w:val="center"/>
                                <w:rPr>
                                  <w:rStyle w:val="Stark"/>
                                  <w:rFonts w:asciiTheme="minorHAnsi" w:hAnsiTheme="minorHAnsi" w:cstheme="minorHAnsi"/>
                                  <w:color w:val="202020"/>
                                </w:rPr>
                              </w:pPr>
                              <w:r>
                                <w:rPr>
                                  <w:rFonts w:asciiTheme="minorHAnsi" w:hAnsiTheme="minorHAnsi" w:cstheme="minorHAnsi"/>
                                  <w:noProof/>
                                  <w:color w:val="212121"/>
                                </w:rPr>
                                <w:drawing>
                                  <wp:inline distT="0" distB="0" distL="0" distR="0" wp14:anchorId="6B152D2D" wp14:editId="2692C723">
                                    <wp:extent cx="1866900" cy="1866900"/>
                                    <wp:effectExtent l="0" t="0" r="0" b="0"/>
                                    <wp:docPr id="778597852" name="Bildobjekt 14" descr="En bild som visar mönster, pix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97852" name="Bildobjekt 14" descr="En bild som visar mönster, pixel&#10;&#10;AI-genererat innehåll kan vara felaktigt."/>
                                            <pic:cNvPicPr/>
                                          </pic:nvPicPr>
                                          <pic:blipFill>
                                            <a:blip r:embed="rId37">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inline>
                                </w:drawing>
                              </w:r>
                              <w:r w:rsidR="001550AB" w:rsidRPr="002D1CDB">
                                <w:rPr>
                                  <w:rFonts w:asciiTheme="minorHAnsi" w:hAnsiTheme="minorHAnsi" w:cstheme="minorHAnsi"/>
                                  <w:color w:val="212121"/>
                                </w:rPr>
                                <w:br/>
                              </w:r>
                              <w:r w:rsidR="001550AB" w:rsidRPr="002D1CDB">
                                <w:rPr>
                                  <w:rFonts w:asciiTheme="minorHAnsi" w:hAnsiTheme="minorHAnsi" w:cstheme="minorHAnsi"/>
                                  <w:color w:val="212121"/>
                                </w:rPr>
                                <w:br/>
                              </w:r>
                              <w:r>
                                <w:rPr>
                                  <w:rFonts w:asciiTheme="minorHAnsi" w:hAnsiTheme="minorHAnsi" w:cstheme="minorHAnsi"/>
                                  <w:color w:val="212121"/>
                                </w:rPr>
                                <w:t>Tinas ChatGPT för nybörjare</w:t>
                              </w:r>
                            </w:p>
                            <w:p w14:paraId="6CAF2C41" w14:textId="77777777" w:rsidR="001550AB" w:rsidRPr="002D1CDB" w:rsidRDefault="001550AB" w:rsidP="00B37622">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D538C0" w:rsidRPr="002D1CDB" w14:paraId="1D7BFD54" w14:textId="77777777" w:rsidTr="00D538C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D538C0" w:rsidRPr="002D1CDB" w14:paraId="207AC682" w14:textId="77777777" w:rsidTr="008844A1">
                                <w:tc>
                                  <w:tcPr>
                                    <w:tcW w:w="0" w:type="auto"/>
                                    <w:tcMar>
                                      <w:top w:w="0" w:type="dxa"/>
                                      <w:left w:w="135" w:type="dxa"/>
                                      <w:bottom w:w="0" w:type="dxa"/>
                                      <w:right w:w="135" w:type="dxa"/>
                                    </w:tcMar>
                                  </w:tcPr>
                                  <w:tbl>
                                    <w:tblPr>
                                      <w:tblW w:w="5000" w:type="pct"/>
                                      <w:tblCellMar>
                                        <w:left w:w="0" w:type="dxa"/>
                                        <w:right w:w="0" w:type="dxa"/>
                                      </w:tblCellMar>
                                      <w:tblLook w:val="04A0" w:firstRow="1" w:lastRow="0" w:firstColumn="1" w:lastColumn="0" w:noHBand="0" w:noVBand="1"/>
                                    </w:tblPr>
                                    <w:tblGrid>
                                      <w:gridCol w:w="7990"/>
                                    </w:tblGrid>
                                    <w:tr w:rsidR="008844A1" w14:paraId="36E1D508" w14:textId="77777777" w:rsidTr="008844A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1E6B6A" w14:paraId="2F5E133F" w14:textId="77777777" w:rsidTr="009823A9">
                                            <w:tc>
                                              <w:tcPr>
                                                <w:tcW w:w="0" w:type="auto"/>
                                                <w:tcMar>
                                                  <w:top w:w="135" w:type="dxa"/>
                                                  <w:left w:w="135" w:type="dxa"/>
                                                  <w:bottom w:w="135" w:type="dxa"/>
                                                  <w:right w:w="135" w:type="dxa"/>
                                                </w:tcMar>
                                              </w:tcPr>
                                              <w:tbl>
                                                <w:tblPr>
                                                  <w:tblW w:w="5000" w:type="pct"/>
                                                  <w:tblCellMar>
                                                    <w:left w:w="0" w:type="dxa"/>
                                                    <w:right w:w="0" w:type="dxa"/>
                                                  </w:tblCellMar>
                                                  <w:tblLook w:val="04A0" w:firstRow="1" w:lastRow="0" w:firstColumn="1" w:lastColumn="0" w:noHBand="0" w:noVBand="1"/>
                                                </w:tblPr>
                                                <w:tblGrid>
                                                  <w:gridCol w:w="7720"/>
                                                </w:tblGrid>
                                                <w:tr w:rsidR="00166AE2" w14:paraId="3ED9831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450"/>
                                                      </w:tblGrid>
                                                      <w:tr w:rsidR="00166AE2" w14:paraId="59085513" w14:textId="77777777">
                                                        <w:tc>
                                                          <w:tcPr>
                                                            <w:tcW w:w="0" w:type="auto"/>
                                                            <w:tcMar>
                                                              <w:top w:w="0" w:type="dxa"/>
                                                              <w:left w:w="135" w:type="dxa"/>
                                                              <w:bottom w:w="0" w:type="dxa"/>
                                                              <w:right w:w="135" w:type="dxa"/>
                                                            </w:tcMar>
                                                            <w:hideMark/>
                                                          </w:tcPr>
                                                          <w:p w14:paraId="2D2AABAA" w14:textId="3F42F2B0" w:rsidR="00166AE2" w:rsidRDefault="00166AE2" w:rsidP="00166AE2">
                                                            <w:r>
                                                              <w:fldChar w:fldCharType="begin"/>
                                                            </w:r>
                                                            <w:r>
                                                              <w:instrText xml:space="preserve"> INCLUDEPICTURE "/Users/mariaolsson/Library/Group Containers/UBF8T346G9.ms/WebArchiveCopyPasteTempFiles/com.microsoft.Word/22f2477c-243b-dc7d-3589-af58017a4c52.jpg" \* MERGEFORMATINET </w:instrText>
                                                            </w:r>
                                                            <w:r>
                                                              <w:fldChar w:fldCharType="separate"/>
                                                            </w:r>
                                                            <w:r>
                                                              <w:rPr>
                                                                <w:noProof/>
                                                              </w:rPr>
                                                              <w:drawing>
                                                                <wp:inline distT="0" distB="0" distL="0" distR="0" wp14:anchorId="426EBBE2" wp14:editId="6A8925EB">
                                                                  <wp:extent cx="2349500" cy="3054350"/>
                                                                  <wp:effectExtent l="0" t="0" r="0" b="6350"/>
                                                                  <wp:docPr id="1232991222"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7578" cy="3064851"/>
                                                                          </a:xfrm>
                                                                          <a:prstGeom prst="rect">
                                                                            <a:avLst/>
                                                                          </a:prstGeom>
                                                                          <a:noFill/>
                                                                          <a:ln>
                                                                            <a:noFill/>
                                                                          </a:ln>
                                                                        </pic:spPr>
                                                                      </pic:pic>
                                                                    </a:graphicData>
                                                                  </a:graphic>
                                                                </wp:inline>
                                                              </w:drawing>
                                                            </w:r>
                                                            <w:r>
                                                              <w:fldChar w:fldCharType="end"/>
                                                            </w:r>
                                                          </w:p>
                                                        </w:tc>
                                                      </w:tr>
                                                    </w:tbl>
                                                    <w:p w14:paraId="2FB49C36" w14:textId="77777777" w:rsidR="00166AE2" w:rsidRDefault="00166AE2" w:rsidP="00166AE2"/>
                                                  </w:tc>
                                                </w:tr>
                                              </w:tbl>
                                              <w:p w14:paraId="3F976DDA" w14:textId="77777777" w:rsidR="001E6B6A" w:rsidRDefault="001E6B6A" w:rsidP="001E6B6A"/>
                                            </w:tc>
                                          </w:tr>
                                          <w:tr w:rsidR="008844A1" w14:paraId="61225D0F"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450"/>
                                                </w:tblGrid>
                                                <w:tr w:rsidR="00921E70" w14:paraId="4F96B38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921E70" w14:paraId="632ACFF7" w14:textId="77777777">
                                                        <w:tc>
                                                          <w:tcPr>
                                                            <w:tcW w:w="0" w:type="auto"/>
                                                            <w:tcMar>
                                                              <w:top w:w="0" w:type="dxa"/>
                                                              <w:left w:w="270" w:type="dxa"/>
                                                              <w:bottom w:w="135" w:type="dxa"/>
                                                              <w:right w:w="270" w:type="dxa"/>
                                                            </w:tcMar>
                                                            <w:hideMark/>
                                                          </w:tcPr>
                                                          <w:p w14:paraId="2FEE471C" w14:textId="4469294A" w:rsidR="00921E70" w:rsidRPr="00921E70" w:rsidRDefault="00921E70" w:rsidP="00921E70">
                                                            <w:pPr>
                                                              <w:spacing w:line="360" w:lineRule="atLeast"/>
                                                              <w:rPr>
                                                                <w:rFonts w:asciiTheme="minorHAnsi" w:hAnsiTheme="minorHAnsi" w:cstheme="minorHAnsi"/>
                                                                <w:color w:val="202020"/>
                                                              </w:rPr>
                                                            </w:pPr>
                                                            <w:r w:rsidRPr="001B7799">
                                                              <w:rPr>
                                                                <w:rStyle w:val="Stark"/>
                                                                <w:rFonts w:asciiTheme="minorHAnsi" w:hAnsiTheme="minorHAnsi" w:cstheme="minorHAnsi"/>
                                                                <w:color w:val="202020"/>
                                                                <w:sz w:val="28"/>
                                                                <w:szCs w:val="28"/>
                                                              </w:rPr>
                                                              <w:t>Höstens bemanning på Product Media House</w:t>
                                                            </w:r>
                                                            <w:r w:rsidRPr="00921E70">
                                                              <w:rPr>
                                                                <w:rFonts w:asciiTheme="minorHAnsi" w:hAnsiTheme="minorHAnsi" w:cstheme="minorHAnsi"/>
                                                                <w:color w:val="202020"/>
                                                              </w:rPr>
                                                              <w:br/>
                                                              <w:t>Product Media House har rullande bemanning av sina 28 hyres</w:t>
                                                            </w:r>
                                                            <w:r w:rsidR="00D40EFE">
                                                              <w:rPr>
                                                                <w:rFonts w:asciiTheme="minorHAnsi" w:hAnsiTheme="minorHAnsi" w:cstheme="minorHAnsi"/>
                                                                <w:color w:val="202020"/>
                                                              </w:rPr>
                                                              <w:t>-</w:t>
                                                            </w:r>
                                                            <w:r w:rsidRPr="00921E70">
                                                              <w:rPr>
                                                                <w:rFonts w:asciiTheme="minorHAnsi" w:hAnsiTheme="minorHAnsi" w:cstheme="minorHAnsi"/>
                                                                <w:color w:val="202020"/>
                                                              </w:rPr>
                                                              <w:t>medlemmar. Vem som har "vaktvecka" och öppettider ser man på PMA webbplats.</w:t>
                                                            </w:r>
                                                            <w:r w:rsidRPr="00921E70">
                                                              <w:rPr>
                                                                <w:rFonts w:asciiTheme="minorHAnsi" w:hAnsiTheme="minorHAnsi" w:cstheme="minorHAnsi"/>
                                                                <w:color w:val="202020"/>
                                                              </w:rPr>
                                                              <w:br/>
                                                            </w:r>
                                                            <w:r w:rsidRPr="00921E70">
                                                              <w:rPr>
                                                                <w:rFonts w:asciiTheme="minorHAnsi" w:hAnsiTheme="minorHAnsi" w:cstheme="minorHAnsi"/>
                                                                <w:color w:val="202020"/>
                                                              </w:rPr>
                                                              <w:br/>
                                                              <w:t xml:space="preserve">Under vecka 4 på Product Media Days 2026 håller Product Media House och våra 12 medlemmar på Promotion Gallery Öppet hus den </w:t>
                                                            </w:r>
                                                            <w:r w:rsidR="00D40EFE" w:rsidRPr="00921E70">
                                                              <w:rPr>
                                                                <w:rFonts w:asciiTheme="minorHAnsi" w:hAnsiTheme="minorHAnsi" w:cstheme="minorHAnsi"/>
                                                                <w:color w:val="202020"/>
                                                              </w:rPr>
                                                              <w:t>20–22</w:t>
                                                            </w:r>
                                                            <w:r w:rsidRPr="00921E70">
                                                              <w:rPr>
                                                                <w:rFonts w:asciiTheme="minorHAnsi" w:hAnsiTheme="minorHAnsi" w:cstheme="minorHAnsi"/>
                                                                <w:color w:val="202020"/>
                                                              </w:rPr>
                                                              <w:t xml:space="preserve"> januari.</w:t>
                                                            </w:r>
                                                            <w:r w:rsidRPr="00921E70">
                                                              <w:rPr>
                                                                <w:rFonts w:asciiTheme="minorHAnsi" w:hAnsiTheme="minorHAnsi" w:cstheme="minorHAnsi"/>
                                                                <w:color w:val="202020"/>
                                                              </w:rPr>
                                                              <w:br/>
                                                            </w:r>
                                                            <w:r w:rsidRPr="00921E70">
                                                              <w:rPr>
                                                                <w:rFonts w:asciiTheme="minorHAnsi" w:hAnsiTheme="minorHAnsi" w:cstheme="minorHAnsi"/>
                                                                <w:color w:val="202020"/>
                                                              </w:rPr>
                                                              <w:br/>
                                                              <w:t> </w:t>
                                                            </w:r>
                                                          </w:p>
                                                        </w:tc>
                                                      </w:tr>
                                                    </w:tbl>
                                                    <w:p w14:paraId="7C792BEA" w14:textId="77777777" w:rsidR="00921E70" w:rsidRDefault="00921E70" w:rsidP="00921E70"/>
                                                  </w:tc>
                                                </w:tr>
                                              </w:tbl>
                                              <w:p w14:paraId="637153AC" w14:textId="77777777" w:rsidR="00921E70" w:rsidRDefault="00921E70" w:rsidP="00921E70">
                                                <w:pPr>
                                                  <w:rPr>
                                                    <w:vanish/>
                                                  </w:rPr>
                                                </w:pPr>
                                              </w:p>
                                              <w:tbl>
                                                <w:tblPr>
                                                  <w:tblW w:w="5000" w:type="pct"/>
                                                  <w:tblCellMar>
                                                    <w:left w:w="0" w:type="dxa"/>
                                                    <w:right w:w="0" w:type="dxa"/>
                                                  </w:tblCellMar>
                                                  <w:tblLook w:val="04A0" w:firstRow="1" w:lastRow="0" w:firstColumn="1" w:lastColumn="0" w:noHBand="0" w:noVBand="1"/>
                                                </w:tblPr>
                                                <w:tblGrid>
                                                  <w:gridCol w:w="7450"/>
                                                </w:tblGrid>
                                                <w:tr w:rsidR="00921E70" w14:paraId="282D1640"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921E70" w14:paraId="61AF0F77" w14:textId="77777777">
                                                        <w:trPr>
                                                          <w:tblCellSpacing w:w="0" w:type="dxa"/>
                                                        </w:trPr>
                                                        <w:tc>
                                                          <w:tcPr>
                                                            <w:tcW w:w="0" w:type="auto"/>
                                                            <w:shd w:val="clear" w:color="auto" w:fill="222222"/>
                                                            <w:tcMar>
                                                              <w:top w:w="270" w:type="dxa"/>
                                                              <w:left w:w="270" w:type="dxa"/>
                                                              <w:bottom w:w="270" w:type="dxa"/>
                                                              <w:right w:w="270" w:type="dxa"/>
                                                            </w:tcMar>
                                                            <w:vAlign w:val="center"/>
                                                            <w:hideMark/>
                                                          </w:tcPr>
                                                          <w:p w14:paraId="0DA3D856" w14:textId="77777777" w:rsidR="00921E70" w:rsidRPr="00921E70" w:rsidRDefault="00921E70" w:rsidP="00921E70">
                                                            <w:pPr>
                                                              <w:jc w:val="center"/>
                                                              <w:rPr>
                                                                <w:rFonts w:asciiTheme="minorHAnsi" w:hAnsiTheme="minorHAnsi" w:cstheme="minorHAnsi"/>
                                                                <w:sz w:val="36"/>
                                                                <w:szCs w:val="36"/>
                                                              </w:rPr>
                                                            </w:pPr>
                                                            <w:hyperlink r:id="rId39" w:tgtFrame="_blank" w:tooltip="https://www.productmediaassociation.com/productmediahouse" w:history="1">
                                                              <w:r w:rsidRPr="00921E70">
                                                                <w:rPr>
                                                                  <w:rStyle w:val="Hyperlnk"/>
                                                                  <w:rFonts w:asciiTheme="minorHAnsi" w:hAnsiTheme="minorHAnsi" w:cstheme="minorHAnsi"/>
                                                                  <w:b/>
                                                                  <w:bCs/>
                                                                  <w:color w:val="FFFFFF"/>
                                                                  <w:sz w:val="36"/>
                                                                  <w:szCs w:val="36"/>
                                                                </w:rPr>
                                                                <w:t>LÄS MER OM PRODUCT MEDIA HOUSE</w:t>
                                                              </w:r>
                                                            </w:hyperlink>
                                                          </w:p>
                                                        </w:tc>
                                                      </w:tr>
                                                    </w:tbl>
                                                    <w:p w14:paraId="13F1393A" w14:textId="77777777" w:rsidR="00921E70" w:rsidRDefault="00921E70" w:rsidP="00921E70"/>
                                                  </w:tc>
                                                </w:tr>
                                              </w:tbl>
                                              <w:p w14:paraId="64BB6738" w14:textId="77777777" w:rsidR="00921E70" w:rsidRDefault="00921E70" w:rsidP="00921E70">
                                                <w:pPr>
                                                  <w:rPr>
                                                    <w:vanish/>
                                                  </w:rPr>
                                                </w:pPr>
                                              </w:p>
                                              <w:tbl>
                                                <w:tblPr>
                                                  <w:tblW w:w="5000" w:type="pct"/>
                                                  <w:tblCellMar>
                                                    <w:left w:w="0" w:type="dxa"/>
                                                    <w:right w:w="0" w:type="dxa"/>
                                                  </w:tblCellMar>
                                                  <w:tblLook w:val="04A0" w:firstRow="1" w:lastRow="0" w:firstColumn="1" w:lastColumn="0" w:noHBand="0" w:noVBand="1"/>
                                                </w:tblPr>
                                                <w:tblGrid>
                                                  <w:gridCol w:w="7450"/>
                                                </w:tblGrid>
                                                <w:tr w:rsidR="00921E70" w14:paraId="2573EBBC"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921E70" w14:paraId="684A5269" w14:textId="77777777">
                                                        <w:trPr>
                                                          <w:tblCellSpacing w:w="0" w:type="dxa"/>
                                                        </w:trPr>
                                                        <w:tc>
                                                          <w:tcPr>
                                                            <w:tcW w:w="0" w:type="auto"/>
                                                            <w:shd w:val="clear" w:color="auto" w:fill="222222"/>
                                                            <w:tcMar>
                                                              <w:top w:w="270" w:type="dxa"/>
                                                              <w:left w:w="270" w:type="dxa"/>
                                                              <w:bottom w:w="270" w:type="dxa"/>
                                                              <w:right w:w="270" w:type="dxa"/>
                                                            </w:tcMar>
                                                            <w:vAlign w:val="center"/>
                                                            <w:hideMark/>
                                                          </w:tcPr>
                                                          <w:p w14:paraId="0473C49C" w14:textId="77777777" w:rsidR="00921E70" w:rsidRPr="00921E70" w:rsidRDefault="00921E70" w:rsidP="00921E70">
                                                            <w:pPr>
                                                              <w:jc w:val="center"/>
                                                              <w:rPr>
                                                                <w:rFonts w:asciiTheme="minorHAnsi" w:hAnsiTheme="minorHAnsi" w:cstheme="minorHAnsi"/>
                                                                <w:sz w:val="36"/>
                                                                <w:szCs w:val="36"/>
                                                              </w:rPr>
                                                            </w:pPr>
                                                            <w:hyperlink r:id="rId40" w:tgtFrame="_blank" w:tooltip="https://www.dropbox.com/scl/fi/ei2b9w6b3c4lfyuwkpxiw/Inbjudan-v4-Product-Media-House-2026.pdf?rlkey=f8m3ypdy0wm3kp48oz9h6hns4&amp;dl=0" w:history="1">
                                                              <w:r w:rsidRPr="00921E70">
                                                                <w:rPr>
                                                                  <w:rStyle w:val="Hyperlnk"/>
                                                                  <w:rFonts w:asciiTheme="minorHAnsi" w:hAnsiTheme="minorHAnsi" w:cstheme="minorHAnsi"/>
                                                                  <w:b/>
                                                                  <w:bCs/>
                                                                  <w:color w:val="FFFFFF"/>
                                                                  <w:sz w:val="36"/>
                                                                  <w:szCs w:val="36"/>
                                                                </w:rPr>
                                                                <w:t>INBJUDAN ÖPPET HUS V.4</w:t>
                                                              </w:r>
                                                            </w:hyperlink>
                                                          </w:p>
                                                        </w:tc>
                                                      </w:tr>
                                                    </w:tbl>
                                                    <w:p w14:paraId="064879C3" w14:textId="77777777" w:rsidR="00921E70" w:rsidRDefault="00921E70" w:rsidP="00921E70"/>
                                                  </w:tc>
                                                </w:tr>
                                              </w:tbl>
                                              <w:p w14:paraId="6B27401E" w14:textId="77777777" w:rsidR="00921E70" w:rsidRDefault="00921E70" w:rsidP="00921E70">
                                                <w:pPr>
                                                  <w:rPr>
                                                    <w:vanish/>
                                                  </w:rPr>
                                                </w:pPr>
                                              </w:p>
                                              <w:tbl>
                                                <w:tblPr>
                                                  <w:tblW w:w="5000" w:type="pct"/>
                                                  <w:tblCellMar>
                                                    <w:left w:w="0" w:type="dxa"/>
                                                    <w:right w:w="0" w:type="dxa"/>
                                                  </w:tblCellMar>
                                                  <w:tblLook w:val="04A0" w:firstRow="1" w:lastRow="0" w:firstColumn="1" w:lastColumn="0" w:noHBand="0" w:noVBand="1"/>
                                                </w:tblPr>
                                                <w:tblGrid>
                                                  <w:gridCol w:w="7450"/>
                                                </w:tblGrid>
                                                <w:tr w:rsidR="00921E70" w14:paraId="65AA765D" w14:textId="77777777">
                                                  <w:tc>
                                                    <w:tcPr>
                                                      <w:tcW w:w="0" w:type="auto"/>
                                                      <w:vAlign w:val="center"/>
                                                      <w:hideMark/>
                                                    </w:tcPr>
                                                    <w:p w14:paraId="5BD3C146" w14:textId="77777777" w:rsidR="00921E70" w:rsidRDefault="00921E70" w:rsidP="00921E70"/>
                                                  </w:tc>
                                                </w:tr>
                                              </w:tbl>
                                              <w:p w14:paraId="739CCAF0" w14:textId="017D835E" w:rsidR="008844A1" w:rsidRPr="008033E8" w:rsidRDefault="008844A1" w:rsidP="008844A1">
                                                <w:pPr>
                                                  <w:spacing w:line="360" w:lineRule="atLeast"/>
                                                  <w:rPr>
                                                    <w:rFonts w:asciiTheme="minorHAnsi" w:hAnsiTheme="minorHAnsi" w:cstheme="minorHAnsi"/>
                                                    <w:color w:val="202020"/>
                                                  </w:rPr>
                                                </w:pPr>
                                                <w:r w:rsidRPr="008033E8">
                                                  <w:rPr>
                                                    <w:rStyle w:val="Stark"/>
                                                    <w:rFonts w:asciiTheme="minorHAnsi" w:hAnsiTheme="minorHAnsi" w:cstheme="minorHAnsi"/>
                                                    <w:color w:val="202020"/>
                                                    <w:sz w:val="27"/>
                                                    <w:szCs w:val="27"/>
                                                  </w:rPr>
                                                  <w:t>Konferensrum Product Media House Barnhusgatan 16 Sthlm</w:t>
                                                </w:r>
                                                <w:r w:rsidRPr="008033E8">
                                                  <w:rPr>
                                                    <w:rFonts w:asciiTheme="minorHAnsi" w:hAnsiTheme="minorHAnsi" w:cstheme="minorHAnsi"/>
                                                    <w:color w:val="202020"/>
                                                  </w:rPr>
                                                  <w:br/>
                                                  <w:t xml:space="preserve">Man kan som PMA medlem boka tid via </w:t>
                                                </w:r>
                                                <w:r w:rsidR="001E6B6A">
                                                  <w:rPr>
                                                    <w:rFonts w:asciiTheme="minorHAnsi" w:hAnsiTheme="minorHAnsi" w:cstheme="minorHAnsi"/>
                                                    <w:color w:val="202020"/>
                                                  </w:rPr>
                                                  <w:t>P</w:t>
                                                </w:r>
                                                <w:r w:rsidRPr="008033E8">
                                                  <w:rPr>
                                                    <w:rFonts w:asciiTheme="minorHAnsi" w:hAnsiTheme="minorHAnsi" w:cstheme="minorHAnsi"/>
                                                    <w:color w:val="202020"/>
                                                  </w:rPr>
                                                  <w:t>MA. Konferensrummet har en golvhylla och en vägghylla som kan inredas med era egna produkter för visning. Enda kravet är att den skyltning som råder sätts tillbaka i samma skick efter ert eget möte. Det finns TV skärm 58" och HDMI kabel för att köra t ex en Power Point för kunden. Äkta bryggkaffe ingår - vi har en Moccamaster! Köp med eget tilltugg!</w:t>
                                                </w:r>
                                              </w:p>
                                            </w:tc>
                                          </w:tr>
                                        </w:tbl>
                                        <w:p w14:paraId="7E58FCA9" w14:textId="77777777" w:rsidR="008844A1" w:rsidRPr="008033E8" w:rsidRDefault="008844A1" w:rsidP="008844A1">
                                          <w:pPr>
                                            <w:rPr>
                                              <w:rFonts w:asciiTheme="minorHAnsi" w:hAnsiTheme="minorHAnsi" w:cstheme="minorHAnsi"/>
                                              <w:color w:val="212121"/>
                                            </w:rPr>
                                          </w:pPr>
                                        </w:p>
                                      </w:tc>
                                    </w:tr>
                                  </w:tbl>
                                  <w:p w14:paraId="05622038" w14:textId="74D4FCD4" w:rsidR="00D538C0" w:rsidRPr="002D1CDB" w:rsidRDefault="00D538C0" w:rsidP="005F5770">
                                    <w:pPr>
                                      <w:rPr>
                                        <w:rFonts w:asciiTheme="minorHAnsi" w:hAnsiTheme="minorHAnsi" w:cstheme="minorHAnsi"/>
                                      </w:rPr>
                                    </w:pPr>
                                  </w:p>
                                </w:tc>
                              </w:tr>
                            </w:tbl>
                            <w:p w14:paraId="211E2B9E" w14:textId="77777777" w:rsidR="00D538C0" w:rsidRPr="002D1CDB" w:rsidRDefault="00D538C0" w:rsidP="00D538C0">
                              <w:pPr>
                                <w:rPr>
                                  <w:rFonts w:asciiTheme="minorHAnsi" w:hAnsiTheme="minorHAnsi" w:cstheme="minorHAnsi"/>
                                  <w:color w:val="212121"/>
                                </w:rPr>
                              </w:pPr>
                            </w:p>
                          </w:tc>
                        </w:tr>
                      </w:tbl>
                      <w:p w14:paraId="61235F75" w14:textId="77777777" w:rsidR="00D90F32" w:rsidRPr="002D1CDB" w:rsidRDefault="00D90F32" w:rsidP="00D90F32">
                        <w:pPr>
                          <w:rPr>
                            <w:rFonts w:asciiTheme="minorHAnsi" w:hAnsiTheme="minorHAnsi" w:cstheme="minorHAnsi"/>
                            <w:color w:val="212121"/>
                          </w:rPr>
                        </w:pPr>
                      </w:p>
                    </w:tc>
                  </w:tr>
                </w:tbl>
                <w:p w14:paraId="64218CC1" w14:textId="77777777" w:rsidR="00BA77DE" w:rsidRPr="002D1CDB" w:rsidRDefault="00BA77DE" w:rsidP="00544FF4">
                  <w:pPr>
                    <w:rPr>
                      <w:rFonts w:asciiTheme="minorHAnsi" w:hAnsiTheme="minorHAnsi" w:cstheme="minorHAnsi"/>
                      <w:color w:val="212121"/>
                    </w:rPr>
                  </w:pPr>
                </w:p>
              </w:tc>
            </w:tr>
            <w:tr w:rsidR="00BA77DE" w:rsidRPr="003A4552" w14:paraId="2DEE0ABF" w14:textId="77777777" w:rsidTr="00BA77D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77DE" w:rsidRPr="003A4552" w14:paraId="7DBBA4E8" w14:textId="77777777">
                    <w:tc>
                      <w:tcPr>
                        <w:tcW w:w="0" w:type="auto"/>
                        <w:tcMar>
                          <w:top w:w="0" w:type="dxa"/>
                          <w:left w:w="135" w:type="dxa"/>
                          <w:bottom w:w="0" w:type="dxa"/>
                          <w:right w:w="135" w:type="dxa"/>
                        </w:tcMar>
                        <w:hideMark/>
                      </w:tcPr>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3923"/>
                        </w:tblGrid>
                        <w:tr w:rsidR="00BA77DE" w:rsidRPr="003A4552" w14:paraId="5B39250B" w14:textId="77777777" w:rsidTr="00B607BD">
                          <w:tc>
                            <w:tcPr>
                              <w:tcW w:w="4067" w:type="dxa"/>
                            </w:tcPr>
                            <w:tbl>
                              <w:tblPr>
                                <w:tblW w:w="5000" w:type="pct"/>
                                <w:tblCellMar>
                                  <w:left w:w="0" w:type="dxa"/>
                                  <w:right w:w="0" w:type="dxa"/>
                                </w:tblCellMar>
                                <w:tblLook w:val="04A0" w:firstRow="1" w:lastRow="0" w:firstColumn="1" w:lastColumn="0" w:noHBand="0" w:noVBand="1"/>
                              </w:tblPr>
                              <w:tblGrid>
                                <w:gridCol w:w="3851"/>
                              </w:tblGrid>
                              <w:tr w:rsidR="00433C1C" w14:paraId="79D7E896" w14:textId="77777777" w:rsidTr="00433C1C">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3851"/>
                                    </w:tblGrid>
                                    <w:tr w:rsidR="00433C1C" w14:paraId="550E19D5" w14:textId="77777777">
                                      <w:tc>
                                        <w:tcPr>
                                          <w:tcW w:w="0" w:type="auto"/>
                                          <w:tcMar>
                                            <w:top w:w="0" w:type="dxa"/>
                                            <w:left w:w="270" w:type="dxa"/>
                                            <w:bottom w:w="135" w:type="dxa"/>
                                            <w:right w:w="270" w:type="dxa"/>
                                          </w:tcMar>
                                          <w:hideMark/>
                                        </w:tcPr>
                                        <w:p w14:paraId="0959CCAF" w14:textId="5983EC44" w:rsidR="00433C1C" w:rsidRPr="008033E8" w:rsidRDefault="00066A4D" w:rsidP="00433C1C">
                                          <w:pPr>
                                            <w:rPr>
                                              <w:rFonts w:asciiTheme="minorHAnsi" w:hAnsiTheme="minorHAnsi" w:cstheme="minorHAnsi"/>
                                              <w:sz w:val="20"/>
                                              <w:szCs w:val="20"/>
                                            </w:rPr>
                                          </w:pPr>
                                          <w:r w:rsidRPr="008033E8">
                                            <w:rPr>
                                              <w:rFonts w:asciiTheme="minorHAnsi" w:hAnsiTheme="minorHAnsi" w:cstheme="minorHAnsi"/>
                                            </w:rPr>
                                            <w:lastRenderedPageBreak/>
                                            <w:fldChar w:fldCharType="begin"/>
                                          </w:r>
                                          <w:r w:rsidRPr="008033E8">
                                            <w:rPr>
                                              <w:rFonts w:asciiTheme="minorHAnsi" w:hAnsiTheme="minorHAnsi" w:cstheme="minorHAnsi"/>
                                            </w:rPr>
                                            <w:instrText xml:space="preserve"> INCLUDEPICTURE "/Users/mariaolsson/Library/Group Containers/UBF8T346G9.ms/WebArchiveCopyPasteTempFiles/com.microsoft.Word/76250e8d-374a-b6aa-34d4-0e4ba65506ec.jpg"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350BC50B" wp14:editId="4E761CC4">
                                                <wp:extent cx="1704976" cy="2273300"/>
                                                <wp:effectExtent l="0" t="0" r="0" b="0"/>
                                                <wp:docPr id="38707612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2492" cy="2283321"/>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1901EC6E" w14:textId="77777777" w:rsidR="00433C1C" w:rsidRPr="008033E8" w:rsidRDefault="00433C1C" w:rsidP="00433C1C">
                                    <w:pPr>
                                      <w:rPr>
                                        <w:rFonts w:asciiTheme="minorHAnsi" w:hAnsiTheme="minorHAnsi" w:cstheme="minorHAnsi"/>
                                        <w:color w:val="212121"/>
                                      </w:rPr>
                                    </w:pPr>
                                  </w:p>
                                </w:tc>
                              </w:tr>
                            </w:tbl>
                            <w:p w14:paraId="6E96F102" w14:textId="77777777" w:rsidR="00BA77DE" w:rsidRPr="003A4552" w:rsidRDefault="00BA77DE" w:rsidP="00066A4D">
                              <w:pPr>
                                <w:rPr>
                                  <w:rFonts w:asciiTheme="minorHAnsi" w:hAnsiTheme="minorHAnsi" w:cstheme="minorHAnsi"/>
                                  <w:color w:val="212121"/>
                                </w:rPr>
                              </w:pPr>
                            </w:p>
                          </w:tc>
                          <w:tc>
                            <w:tcPr>
                              <w:tcW w:w="3923" w:type="dxa"/>
                            </w:tcPr>
                            <w:p w14:paraId="7664E311" w14:textId="77777777" w:rsidR="00066A4D" w:rsidRDefault="00066A4D" w:rsidP="00BA77DE">
                              <w:pPr>
                                <w:rPr>
                                  <w:rStyle w:val="Stark"/>
                                  <w:rFonts w:asciiTheme="minorHAnsi" w:hAnsiTheme="minorHAnsi" w:cstheme="minorHAnsi"/>
                                  <w:color w:val="202020"/>
                                </w:rPr>
                              </w:pPr>
                            </w:p>
                            <w:p w14:paraId="0A932638" w14:textId="77777777" w:rsidR="00066A4D" w:rsidRDefault="00066A4D" w:rsidP="00BA77DE">
                              <w:pPr>
                                <w:rPr>
                                  <w:rStyle w:val="Stark"/>
                                  <w:color w:val="202020"/>
                                </w:rPr>
                              </w:pPr>
                            </w:p>
                            <w:p w14:paraId="0A8AA9F1" w14:textId="77777777" w:rsidR="008B787D" w:rsidRDefault="008B787D" w:rsidP="00BA77DE">
                              <w:pPr>
                                <w:rPr>
                                  <w:rStyle w:val="Stark"/>
                                  <w:rFonts w:asciiTheme="minorHAnsi" w:hAnsiTheme="minorHAnsi" w:cstheme="minorHAnsi"/>
                                  <w:color w:val="202020"/>
                                </w:rPr>
                              </w:pPr>
                            </w:p>
                            <w:p w14:paraId="76DAE963" w14:textId="53D41732" w:rsidR="00BA77DE" w:rsidRPr="00355060" w:rsidRDefault="00BA77DE" w:rsidP="00BA77DE">
                              <w:pPr>
                                <w:rPr>
                                  <w:rFonts w:asciiTheme="minorHAnsi" w:hAnsiTheme="minorHAnsi" w:cstheme="minorHAnsi"/>
                                  <w:color w:val="202020"/>
                                </w:rPr>
                              </w:pPr>
                              <w:r w:rsidRPr="00355060">
                                <w:rPr>
                                  <w:rStyle w:val="Stark"/>
                                  <w:rFonts w:asciiTheme="minorHAnsi" w:hAnsiTheme="minorHAnsi" w:cstheme="minorHAnsi"/>
                                  <w:color w:val="202020"/>
                                </w:rPr>
                                <w:t>Halvdag</w:t>
                              </w:r>
                              <w:r w:rsidRPr="00355060">
                                <w:rPr>
                                  <w:rStyle w:val="apple-converted-space"/>
                                  <w:rFonts w:asciiTheme="minorHAnsi" w:hAnsiTheme="minorHAnsi" w:cstheme="minorHAnsi"/>
                                  <w:b/>
                                  <w:bCs/>
                                  <w:color w:val="202020"/>
                                </w:rPr>
                                <w:t> </w:t>
                              </w:r>
                              <w:r w:rsidRPr="00355060">
                                <w:rPr>
                                  <w:rFonts w:asciiTheme="minorHAnsi" w:hAnsiTheme="minorHAnsi" w:cstheme="minorHAnsi"/>
                                  <w:color w:val="202020"/>
                                </w:rPr>
                                <w:t>(kl 9-12 alt. kl 12-15)</w:t>
                              </w:r>
                              <w:r w:rsidRPr="00355060">
                                <w:rPr>
                                  <w:rFonts w:asciiTheme="minorHAnsi" w:hAnsiTheme="minorHAnsi" w:cstheme="minorHAnsi"/>
                                  <w:color w:val="202020"/>
                                </w:rPr>
                                <w:br/>
                                <w:t>750 kr + moms</w:t>
                              </w:r>
                              <w:r w:rsidR="00D0354D" w:rsidRPr="00355060">
                                <w:rPr>
                                  <w:rFonts w:asciiTheme="minorHAnsi" w:hAnsiTheme="minorHAnsi" w:cstheme="minorHAnsi"/>
                                  <w:color w:val="202020"/>
                                </w:rPr>
                                <w:t xml:space="preserve"> (ÅF gratis)</w:t>
                              </w:r>
                              <w:r w:rsidRPr="00355060">
                                <w:rPr>
                                  <w:rFonts w:asciiTheme="minorHAnsi" w:hAnsiTheme="minorHAnsi" w:cstheme="minorHAnsi"/>
                                  <w:color w:val="202020"/>
                                </w:rPr>
                                <w:br/>
                              </w:r>
                              <w:r w:rsidRPr="00355060">
                                <w:rPr>
                                  <w:rFonts w:asciiTheme="minorHAnsi" w:hAnsiTheme="minorHAnsi" w:cstheme="minorHAnsi"/>
                                  <w:color w:val="202020"/>
                                </w:rPr>
                                <w:br/>
                              </w:r>
                              <w:r w:rsidRPr="00355060">
                                <w:rPr>
                                  <w:rStyle w:val="Stark"/>
                                  <w:rFonts w:asciiTheme="minorHAnsi" w:hAnsiTheme="minorHAnsi" w:cstheme="minorHAnsi"/>
                                  <w:color w:val="202020"/>
                                </w:rPr>
                                <w:t>Heldag</w:t>
                              </w:r>
                              <w:r w:rsidRPr="00355060">
                                <w:rPr>
                                  <w:rStyle w:val="apple-converted-space"/>
                                  <w:rFonts w:asciiTheme="minorHAnsi" w:hAnsiTheme="minorHAnsi" w:cstheme="minorHAnsi"/>
                                  <w:b/>
                                  <w:bCs/>
                                  <w:color w:val="202020"/>
                                </w:rPr>
                                <w:t> </w:t>
                              </w:r>
                              <w:r w:rsidRPr="00355060">
                                <w:rPr>
                                  <w:rFonts w:asciiTheme="minorHAnsi" w:hAnsiTheme="minorHAnsi" w:cstheme="minorHAnsi"/>
                                  <w:color w:val="202020"/>
                                </w:rPr>
                                <w:t>(kl 9-15)</w:t>
                              </w:r>
                              <w:r w:rsidRPr="00355060">
                                <w:rPr>
                                  <w:rFonts w:asciiTheme="minorHAnsi" w:hAnsiTheme="minorHAnsi" w:cstheme="minorHAnsi"/>
                                  <w:color w:val="202020"/>
                                </w:rPr>
                                <w:br/>
                                <w:t>1500 kr + moms</w:t>
                              </w:r>
                              <w:r w:rsidR="00D0354D" w:rsidRPr="00355060">
                                <w:rPr>
                                  <w:rFonts w:asciiTheme="minorHAnsi" w:hAnsiTheme="minorHAnsi" w:cstheme="minorHAnsi"/>
                                  <w:color w:val="202020"/>
                                </w:rPr>
                                <w:t xml:space="preserve"> (ÅF gratis)</w:t>
                              </w:r>
                              <w:r w:rsidRPr="00355060">
                                <w:rPr>
                                  <w:rFonts w:asciiTheme="minorHAnsi" w:hAnsiTheme="minorHAnsi" w:cstheme="minorHAnsi"/>
                                  <w:color w:val="202020"/>
                                </w:rPr>
                                <w:br/>
                              </w:r>
                              <w:r w:rsidRPr="00355060">
                                <w:rPr>
                                  <w:rFonts w:asciiTheme="minorHAnsi" w:hAnsiTheme="minorHAnsi" w:cstheme="minorHAnsi"/>
                                  <w:color w:val="202020"/>
                                </w:rPr>
                                <w:br/>
                              </w:r>
                              <w:r w:rsidRPr="00355060">
                                <w:rPr>
                                  <w:rStyle w:val="Stark"/>
                                  <w:rFonts w:asciiTheme="minorHAnsi" w:hAnsiTheme="minorHAnsi" w:cstheme="minorHAnsi"/>
                                  <w:color w:val="202020"/>
                                </w:rPr>
                                <w:t>Lokalens öppettider är:</w:t>
                              </w:r>
                              <w:r w:rsidRPr="00355060">
                                <w:rPr>
                                  <w:rFonts w:asciiTheme="minorHAnsi" w:hAnsiTheme="minorHAnsi" w:cstheme="minorHAnsi"/>
                                  <w:color w:val="202020"/>
                                </w:rPr>
                                <w:br/>
                                <w:t>måndag-torsdag 9.00-16.00</w:t>
                              </w:r>
                              <w:r w:rsidRPr="00355060">
                                <w:rPr>
                                  <w:rFonts w:asciiTheme="minorHAnsi" w:hAnsiTheme="minorHAnsi" w:cstheme="minorHAnsi"/>
                                  <w:color w:val="202020"/>
                                </w:rPr>
                                <w:br/>
                                <w:t>fredag 9.00-15.00</w:t>
                              </w:r>
                            </w:p>
                            <w:p w14:paraId="4738704D" w14:textId="77777777" w:rsidR="00BA77DE" w:rsidRPr="003A4552" w:rsidRDefault="00BA77DE" w:rsidP="00BA77DE">
                              <w:pPr>
                                <w:rPr>
                                  <w:rFonts w:asciiTheme="minorHAnsi" w:hAnsiTheme="minorHAnsi" w:cstheme="minorHAnsi"/>
                                  <w:color w:val="212121"/>
                                </w:rPr>
                              </w:pPr>
                            </w:p>
                          </w:tc>
                        </w:tr>
                      </w:tbl>
                      <w:tbl>
                        <w:tblPr>
                          <w:tblW w:w="7990" w:type="dxa"/>
                          <w:tblCellMar>
                            <w:left w:w="0" w:type="dxa"/>
                            <w:right w:w="0" w:type="dxa"/>
                          </w:tblCellMar>
                          <w:tblLook w:val="04A0" w:firstRow="1" w:lastRow="0" w:firstColumn="1" w:lastColumn="0" w:noHBand="0" w:noVBand="1"/>
                        </w:tblPr>
                        <w:tblGrid>
                          <w:gridCol w:w="7990"/>
                        </w:tblGrid>
                        <w:tr w:rsidR="00BC091E" w14:paraId="5C6D30DF" w14:textId="77777777" w:rsidTr="00D02164">
                          <w:tc>
                            <w:tcPr>
                              <w:tcW w:w="0" w:type="auto"/>
                              <w:tcMar>
                                <w:top w:w="135" w:type="dxa"/>
                                <w:left w:w="0" w:type="dxa"/>
                                <w:bottom w:w="0" w:type="dxa"/>
                                <w:right w:w="0" w:type="dxa"/>
                              </w:tcMar>
                              <w:hideMark/>
                            </w:tcPr>
                            <w:p w14:paraId="50AB4BA8" w14:textId="77777777" w:rsidR="008B787D" w:rsidRDefault="008B787D"/>
                            <w:tbl>
                              <w:tblPr>
                                <w:tblW w:w="5000" w:type="pct"/>
                                <w:tblCellMar>
                                  <w:left w:w="0" w:type="dxa"/>
                                  <w:right w:w="0" w:type="dxa"/>
                                </w:tblCellMar>
                                <w:tblLook w:val="04A0" w:firstRow="1" w:lastRow="0" w:firstColumn="1" w:lastColumn="0" w:noHBand="0" w:noVBand="1"/>
                              </w:tblPr>
                              <w:tblGrid>
                                <w:gridCol w:w="7990"/>
                              </w:tblGrid>
                              <w:tr w:rsidR="00BC091E" w14:paraId="2080B541" w14:textId="77777777">
                                <w:tc>
                                  <w:tcPr>
                                    <w:tcW w:w="0" w:type="auto"/>
                                    <w:tcMar>
                                      <w:top w:w="0" w:type="dxa"/>
                                      <w:left w:w="270" w:type="dxa"/>
                                      <w:bottom w:w="135" w:type="dxa"/>
                                      <w:right w:w="270" w:type="dxa"/>
                                    </w:tcMar>
                                    <w:hideMark/>
                                  </w:tcPr>
                                  <w:p w14:paraId="6EAA90C5" w14:textId="2ED500B9" w:rsidR="00BC091E" w:rsidRPr="00D05B44" w:rsidRDefault="00D05B44" w:rsidP="0053239B">
                                    <w:pPr>
                                      <w:spacing w:line="360" w:lineRule="atLeast"/>
                                      <w:rPr>
                                        <w:rFonts w:asciiTheme="minorHAnsi" w:hAnsiTheme="minorHAnsi" w:cstheme="minorHAnsi"/>
                                        <w:color w:val="202020"/>
                                      </w:rPr>
                                    </w:pPr>
                                    <w:r w:rsidRPr="00D05B44">
                                      <w:rPr>
                                        <w:rFonts w:asciiTheme="minorHAnsi" w:hAnsiTheme="minorHAnsi" w:cstheme="minorHAnsi"/>
                                        <w:color w:val="202020"/>
                                        <w:shd w:val="clear" w:color="auto" w:fill="FFFFFF"/>
                                      </w:rPr>
                                      <w:t>Showroomet har även e</w:t>
                                    </w:r>
                                    <w:r w:rsidRPr="00D05B44">
                                      <w:rPr>
                                        <w:rFonts w:asciiTheme="minorHAnsi" w:hAnsiTheme="minorHAnsi" w:cstheme="minorHAnsi"/>
                                        <w:color w:val="202020"/>
                                      </w:rPr>
                                      <w:t xml:space="preserve">n ny loungedel i samma rum inklusive köksdel </w:t>
                                    </w:r>
                                    <w:r w:rsidR="006B4B23">
                                      <w:rPr>
                                        <w:rFonts w:asciiTheme="minorHAnsi" w:hAnsiTheme="minorHAnsi" w:cstheme="minorHAnsi"/>
                                        <w:color w:val="202020"/>
                                      </w:rPr>
                                      <w:t>&amp;</w:t>
                                    </w:r>
                                    <w:r>
                                      <w:rPr>
                                        <w:rFonts w:asciiTheme="minorHAnsi" w:hAnsiTheme="minorHAnsi" w:cstheme="minorHAnsi"/>
                                        <w:color w:val="202020"/>
                                      </w:rPr>
                                      <w:t xml:space="preserve"> </w:t>
                                    </w:r>
                                    <w:r w:rsidRPr="00D05B44">
                                      <w:rPr>
                                        <w:rFonts w:asciiTheme="minorHAnsi" w:hAnsiTheme="minorHAnsi" w:cstheme="minorHAnsi"/>
                                        <w:color w:val="202020"/>
                                      </w:rPr>
                                      <w:t xml:space="preserve">bar. Här kommer man t ex att kunna bjuda in kunder på frukostvisning, lunch eller AW. TV'n har </w:t>
                                    </w:r>
                                    <w:r w:rsidR="00CF6CB4">
                                      <w:rPr>
                                        <w:rFonts w:asciiTheme="minorHAnsi" w:hAnsiTheme="minorHAnsi" w:cstheme="minorHAnsi"/>
                                        <w:color w:val="202020"/>
                                      </w:rPr>
                                      <w:t>v</w:t>
                                    </w:r>
                                    <w:r w:rsidRPr="00D05B44">
                                      <w:rPr>
                                        <w:rFonts w:asciiTheme="minorHAnsi" w:hAnsiTheme="minorHAnsi" w:cstheme="minorHAnsi"/>
                                        <w:color w:val="202020"/>
                                      </w:rPr>
                                      <w:t xml:space="preserve">ridbar arm som kan vändas mot loungen om man vill kombinera mötet med skärmvisningar/matcher eller dylikt. </w:t>
                                    </w:r>
                                    <w:r w:rsidR="00BC091E" w:rsidRPr="00D05B44">
                                      <w:rPr>
                                        <w:rFonts w:asciiTheme="minorHAnsi" w:hAnsiTheme="minorHAnsi" w:cstheme="minorHAnsi"/>
                                        <w:color w:val="202020"/>
                                      </w:rPr>
                                      <w:br/>
                                      <w:t> </w:t>
                                    </w:r>
                                  </w:p>
                                </w:tc>
                              </w:tr>
                            </w:tbl>
                            <w:p w14:paraId="04B63072" w14:textId="77777777" w:rsidR="00BC091E" w:rsidRPr="008033E8" w:rsidRDefault="00BC091E" w:rsidP="00BC091E">
                              <w:pPr>
                                <w:rPr>
                                  <w:rFonts w:asciiTheme="minorHAnsi" w:hAnsiTheme="minorHAnsi" w:cstheme="minorHAnsi"/>
                                </w:rPr>
                              </w:pPr>
                            </w:p>
                          </w:tc>
                        </w:tr>
                        <w:tr w:rsidR="00BC091E" w14:paraId="707B1917" w14:textId="77777777" w:rsidTr="00D021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2BC7F25C" w14:textId="77777777">
                                <w:tc>
                                  <w:tcPr>
                                    <w:tcW w:w="0" w:type="auto"/>
                                    <w:tcMar>
                                      <w:top w:w="0" w:type="dxa"/>
                                      <w:left w:w="135" w:type="dxa"/>
                                      <w:bottom w:w="0" w:type="dxa"/>
                                      <w:right w:w="135" w:type="dxa"/>
                                    </w:tcMar>
                                    <w:hideMark/>
                                  </w:tcPr>
                                  <w:p w14:paraId="59444996" w14:textId="4E49C7EA" w:rsidR="00BC091E" w:rsidRPr="008033E8" w:rsidRDefault="00BC091E" w:rsidP="002F2E93">
                                    <w:pPr>
                                      <w:rPr>
                                        <w:rFonts w:asciiTheme="minorHAnsi" w:hAnsiTheme="minorHAnsi" w:cstheme="minorHAnsi"/>
                                      </w:rPr>
                                    </w:pPr>
                                    <w:r w:rsidRPr="008033E8">
                                      <w:rPr>
                                        <w:rFonts w:asciiTheme="minorHAnsi" w:hAnsiTheme="minorHAnsi" w:cstheme="minorHAnsi"/>
                                      </w:rPr>
                                      <w:lastRenderedPageBreak/>
                                      <w:fldChar w:fldCharType="begin"/>
                                    </w:r>
                                    <w:r w:rsidRPr="008033E8">
                                      <w:rPr>
                                        <w:rFonts w:asciiTheme="minorHAnsi" w:hAnsiTheme="minorHAnsi" w:cstheme="minorHAnsi"/>
                                      </w:rPr>
                                      <w:instrText xml:space="preserve"> INCLUDEPICTURE "/Users/mariaolsson/Library/Group Containers/UBF8T346G9.ms/WebArchiveCopyPasteTempFiles/com.microsoft.Word/d9616396-3c22-b611-9169-1b19d51cf716.jpg"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19A58BA7" wp14:editId="4AA7745E">
                                          <wp:extent cx="4771652" cy="2537865"/>
                                          <wp:effectExtent l="0" t="0" r="3810" b="2540"/>
                                          <wp:docPr id="204227713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6175" cy="2620050"/>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30A9785B" w14:textId="77777777" w:rsidR="00BC091E" w:rsidRPr="008033E8" w:rsidRDefault="00BC091E" w:rsidP="00BC091E">
                              <w:pPr>
                                <w:rPr>
                                  <w:rFonts w:asciiTheme="minorHAnsi" w:hAnsiTheme="minorHAnsi" w:cstheme="minorHAnsi"/>
                                </w:rPr>
                              </w:pPr>
                            </w:p>
                          </w:tc>
                        </w:tr>
                      </w:tbl>
                      <w:p w14:paraId="5B59D2A7" w14:textId="5C753A97" w:rsidR="00BC091E" w:rsidRDefault="00D02FC7" w:rsidP="00D02FC7">
                        <w:pPr>
                          <w:jc w:val="center"/>
                          <w:rPr>
                            <w:rFonts w:asciiTheme="minorHAnsi" w:hAnsiTheme="minorHAnsi" w:cstheme="minorHAnsi"/>
                            <w:vanish/>
                          </w:rPr>
                        </w:pPr>
                        <w:r>
                          <w:rPr>
                            <w:rFonts w:asciiTheme="minorHAnsi" w:hAnsiTheme="minorHAnsi" w:cstheme="minorHAnsi"/>
                            <w:noProof/>
                            <w:vanish/>
                          </w:rPr>
                          <w:drawing>
                            <wp:inline distT="0" distB="0" distL="0" distR="0" wp14:anchorId="18558820" wp14:editId="5C42029E">
                              <wp:extent cx="4772025" cy="3181525"/>
                              <wp:effectExtent l="0" t="0" r="3175" b="6350"/>
                              <wp:docPr id="1087007245" name="Bildobjekt 30" descr="En bild som visar inomhus, vägg, sal, konsertsa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07245" name="Bildobjekt 30" descr="En bild som visar inomhus, vägg, sal, konsertsal&#10;&#10;AI-genererat innehåll kan vara felaktig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50921" cy="3234125"/>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7990"/>
                        </w:tblGrid>
                        <w:tr w:rsidR="00D02FC7" w14:paraId="099BDAAB" w14:textId="77777777">
                          <w:tc>
                            <w:tcPr>
                              <w:tcW w:w="0" w:type="auto"/>
                              <w:tcMar>
                                <w:top w:w="135" w:type="dxa"/>
                                <w:left w:w="0" w:type="dxa"/>
                                <w:bottom w:w="0" w:type="dxa"/>
                                <w:right w:w="0" w:type="dxa"/>
                              </w:tcMar>
                              <w:hideMark/>
                            </w:tcPr>
                            <w:p w14:paraId="15280A53" w14:textId="77777777" w:rsidR="00D02FC7" w:rsidRDefault="00D02FC7"/>
                            <w:tbl>
                              <w:tblPr>
                                <w:tblW w:w="5000" w:type="pct"/>
                                <w:tblCellMar>
                                  <w:left w:w="0" w:type="dxa"/>
                                  <w:right w:w="0" w:type="dxa"/>
                                </w:tblCellMar>
                                <w:tblLook w:val="04A0" w:firstRow="1" w:lastRow="0" w:firstColumn="1" w:lastColumn="0" w:noHBand="0" w:noVBand="1"/>
                              </w:tblPr>
                              <w:tblGrid>
                                <w:gridCol w:w="7990"/>
                              </w:tblGrid>
                              <w:tr w:rsidR="00D02FC7" w14:paraId="1CB49561" w14:textId="77777777">
                                <w:tc>
                                  <w:tcPr>
                                    <w:tcW w:w="0" w:type="auto"/>
                                    <w:tcMar>
                                      <w:top w:w="0" w:type="dxa"/>
                                      <w:left w:w="270" w:type="dxa"/>
                                      <w:bottom w:w="135" w:type="dxa"/>
                                      <w:right w:w="270" w:type="dxa"/>
                                    </w:tcMar>
                                    <w:hideMark/>
                                  </w:tcPr>
                                  <w:p w14:paraId="5A0C15FE" w14:textId="0A8CCC6E" w:rsidR="00D02FC7" w:rsidRPr="00AE21D7" w:rsidRDefault="00AE21D7" w:rsidP="00D02FC7">
                                    <w:pPr>
                                      <w:spacing w:line="360" w:lineRule="atLeast"/>
                                      <w:rPr>
                                        <w:rFonts w:asciiTheme="minorHAnsi" w:hAnsiTheme="minorHAnsi" w:cstheme="minorHAnsi"/>
                                        <w:color w:val="202020"/>
                                      </w:rPr>
                                    </w:pPr>
                                    <w:r w:rsidRPr="00AE21D7">
                                      <w:rPr>
                                        <w:rStyle w:val="Stark"/>
                                        <w:rFonts w:asciiTheme="minorHAnsi" w:hAnsiTheme="minorHAnsi" w:cstheme="minorHAnsi"/>
                                        <w:color w:val="202020"/>
                                      </w:rPr>
                                      <w:t>"</w:t>
                                    </w:r>
                                    <w:r w:rsidRPr="001B7799">
                                      <w:rPr>
                                        <w:rStyle w:val="Stark"/>
                                        <w:rFonts w:asciiTheme="minorHAnsi" w:hAnsiTheme="minorHAnsi" w:cstheme="minorHAnsi"/>
                                        <w:color w:val="202020"/>
                                        <w:sz w:val="28"/>
                                        <w:szCs w:val="28"/>
                                      </w:rPr>
                                      <w:t>Grannen" House of People Folkets Hus</w:t>
                                    </w:r>
                                    <w:r w:rsidRPr="00AE21D7">
                                      <w:rPr>
                                        <w:rFonts w:asciiTheme="minorHAnsi" w:hAnsiTheme="minorHAnsi" w:cstheme="minorHAnsi"/>
                                        <w:color w:val="202020"/>
                                      </w:rPr>
                                      <w:br/>
                                      <w:t xml:space="preserve">PMA har ett samarbetsavtal med House of People Folkets Hus på Barnhusgatan </w:t>
                                    </w:r>
                                    <w:r w:rsidR="001B7799" w:rsidRPr="00AE21D7">
                                      <w:rPr>
                                        <w:rFonts w:asciiTheme="minorHAnsi" w:hAnsiTheme="minorHAnsi" w:cstheme="minorHAnsi"/>
                                        <w:color w:val="202020"/>
                                      </w:rPr>
                                      <w:t>12–14</w:t>
                                    </w:r>
                                    <w:r w:rsidRPr="00AE21D7">
                                      <w:rPr>
                                        <w:rFonts w:asciiTheme="minorHAnsi" w:hAnsiTheme="minorHAnsi" w:cstheme="minorHAnsi"/>
                                        <w:color w:val="202020"/>
                                      </w:rPr>
                                      <w:t xml:space="preserve"> i Stockholm för våra medlemmar med rabatt vid bokningar av t ex luncher och konferensrum mm.</w:t>
                                    </w:r>
                                    <w:r w:rsidRPr="00AE21D7">
                                      <w:rPr>
                                        <w:rStyle w:val="apple-converted-space"/>
                                        <w:rFonts w:asciiTheme="minorHAnsi" w:hAnsiTheme="minorHAnsi" w:cstheme="minorHAnsi"/>
                                        <w:color w:val="202020"/>
                                      </w:rPr>
                                      <w:t> </w:t>
                                    </w:r>
                                    <w:r w:rsidRPr="00AE21D7">
                                      <w:rPr>
                                        <w:rStyle w:val="Stark"/>
                                        <w:rFonts w:asciiTheme="minorHAnsi" w:hAnsiTheme="minorHAnsi" w:cstheme="minorHAnsi"/>
                                        <w:color w:val="202020"/>
                                      </w:rPr>
                                      <w:t>Ange kod PMA</w:t>
                                    </w:r>
                                    <w:r w:rsidRPr="00AE21D7">
                                      <w:rPr>
                                        <w:rStyle w:val="apple-converted-space"/>
                                        <w:rFonts w:asciiTheme="minorHAnsi" w:hAnsiTheme="minorHAnsi" w:cstheme="minorHAnsi"/>
                                        <w:color w:val="202020"/>
                                      </w:rPr>
                                      <w:t> </w:t>
                                    </w:r>
                                    <w:r w:rsidRPr="00AE21D7">
                                      <w:rPr>
                                        <w:rFonts w:asciiTheme="minorHAnsi" w:hAnsiTheme="minorHAnsi" w:cstheme="minorHAnsi"/>
                                        <w:color w:val="202020"/>
                                      </w:rPr>
                                      <w:t>och se erbjudande nedan. </w:t>
                                    </w:r>
                                    <w:r w:rsidR="00D02FC7" w:rsidRPr="00AE21D7">
                                      <w:rPr>
                                        <w:rFonts w:asciiTheme="minorHAnsi" w:hAnsiTheme="minorHAnsi" w:cstheme="minorHAnsi"/>
                                        <w:color w:val="202020"/>
                                      </w:rPr>
                                      <w:br/>
                                      <w:t> </w:t>
                                    </w:r>
                                  </w:p>
                                </w:tc>
                              </w:tr>
                            </w:tbl>
                            <w:p w14:paraId="56D3777D" w14:textId="77777777" w:rsidR="00D02FC7" w:rsidRDefault="00D02FC7" w:rsidP="00D02FC7"/>
                          </w:tc>
                        </w:tr>
                        <w:tr w:rsidR="00D02FC7" w14:paraId="4A911440"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D02FC7" w14:paraId="3019D909" w14:textId="77777777">
                                <w:trPr>
                                  <w:tblCellSpacing w:w="0" w:type="dxa"/>
                                </w:trPr>
                                <w:tc>
                                  <w:tcPr>
                                    <w:tcW w:w="0" w:type="auto"/>
                                    <w:shd w:val="clear" w:color="auto" w:fill="222222"/>
                                    <w:tcMar>
                                      <w:top w:w="270" w:type="dxa"/>
                                      <w:left w:w="270" w:type="dxa"/>
                                      <w:bottom w:w="270" w:type="dxa"/>
                                      <w:right w:w="270" w:type="dxa"/>
                                    </w:tcMar>
                                    <w:vAlign w:val="center"/>
                                    <w:hideMark/>
                                  </w:tcPr>
                                  <w:p w14:paraId="69E5CDEC" w14:textId="77777777" w:rsidR="00D02FC7" w:rsidRPr="00D02FC7" w:rsidRDefault="00D02FC7" w:rsidP="00D02FC7">
                                    <w:pPr>
                                      <w:jc w:val="center"/>
                                      <w:rPr>
                                        <w:rFonts w:asciiTheme="minorHAnsi" w:hAnsiTheme="minorHAnsi" w:cstheme="minorHAnsi"/>
                                        <w:sz w:val="36"/>
                                        <w:szCs w:val="36"/>
                                      </w:rPr>
                                    </w:pPr>
                                    <w:hyperlink r:id="rId44" w:tgtFrame="_blank" w:tooltip="https://www.dropbox.com/scl/fi/tyb6wpv89dvjbx9iecu2i/PMA-erbjudande-House-of-People-Folkets-Hus.pdf?rlkey=ke0d0u0y6tq9bunggxmkbv4f2&amp;dl=0" w:history="1">
                                      <w:r w:rsidRPr="00D02FC7">
                                        <w:rPr>
                                          <w:rStyle w:val="Hyperlnk"/>
                                          <w:rFonts w:asciiTheme="minorHAnsi" w:hAnsiTheme="minorHAnsi" w:cstheme="minorHAnsi"/>
                                          <w:b/>
                                          <w:bCs/>
                                          <w:color w:val="FFFFFF"/>
                                          <w:sz w:val="36"/>
                                          <w:szCs w:val="36"/>
                                          <w:u w:val="none"/>
                                        </w:rPr>
                                        <w:t>ERBJUDANDE HOUSE OF PEOPLE</w:t>
                                      </w:r>
                                    </w:hyperlink>
                                  </w:p>
                                </w:tc>
                              </w:tr>
                            </w:tbl>
                            <w:p w14:paraId="6AA8033C" w14:textId="77777777" w:rsidR="00D02FC7" w:rsidRDefault="00D02FC7" w:rsidP="00D02FC7"/>
                          </w:tc>
                        </w:tr>
                        <w:tr w:rsidR="00BC091E" w14:paraId="62913C8B" w14:textId="77777777" w:rsidTr="00BC091E">
                          <w:tc>
                            <w:tcPr>
                              <w:tcW w:w="0" w:type="auto"/>
                              <w:tcMar>
                                <w:top w:w="135" w:type="dxa"/>
                                <w:left w:w="0" w:type="dxa"/>
                                <w:bottom w:w="0" w:type="dxa"/>
                                <w:right w:w="0" w:type="dxa"/>
                              </w:tcMar>
                              <w:hideMark/>
                            </w:tcPr>
                            <w:p w14:paraId="568B59AC" w14:textId="77777777" w:rsidR="001B7799" w:rsidRDefault="001B7799"/>
                            <w:tbl>
                              <w:tblPr>
                                <w:tblW w:w="5000" w:type="pct"/>
                                <w:tblCellMar>
                                  <w:left w:w="0" w:type="dxa"/>
                                  <w:right w:w="0" w:type="dxa"/>
                                </w:tblCellMar>
                                <w:tblLook w:val="04A0" w:firstRow="1" w:lastRow="0" w:firstColumn="1" w:lastColumn="0" w:noHBand="0" w:noVBand="1"/>
                              </w:tblPr>
                              <w:tblGrid>
                                <w:gridCol w:w="7990"/>
                              </w:tblGrid>
                              <w:tr w:rsidR="00BC091E" w14:paraId="51281293" w14:textId="77777777">
                                <w:tc>
                                  <w:tcPr>
                                    <w:tcW w:w="0" w:type="auto"/>
                                    <w:tcMar>
                                      <w:top w:w="0" w:type="dxa"/>
                                      <w:left w:w="270" w:type="dxa"/>
                                      <w:bottom w:w="135" w:type="dxa"/>
                                      <w:right w:w="270" w:type="dxa"/>
                                    </w:tcMar>
                                    <w:hideMark/>
                                  </w:tcPr>
                                  <w:p w14:paraId="1FF33AEB" w14:textId="47E44EB3" w:rsidR="00BC091E" w:rsidRPr="008033E8" w:rsidRDefault="00BC091E" w:rsidP="00BC091E">
                                    <w:pPr>
                                      <w:spacing w:line="360" w:lineRule="atLeast"/>
                                      <w:rPr>
                                        <w:rFonts w:asciiTheme="minorHAnsi" w:hAnsiTheme="minorHAnsi" w:cstheme="minorHAnsi"/>
                                        <w:color w:val="202020"/>
                                      </w:rPr>
                                    </w:pPr>
                                    <w:r w:rsidRPr="00503E31">
                                      <w:rPr>
                                        <w:rStyle w:val="Stark"/>
                                        <w:rFonts w:asciiTheme="minorHAnsi" w:hAnsiTheme="minorHAnsi" w:cstheme="minorHAnsi"/>
                                        <w:color w:val="202020"/>
                                        <w:sz w:val="28"/>
                                        <w:szCs w:val="28"/>
                                      </w:rPr>
                                      <w:lastRenderedPageBreak/>
                                      <w:t>Avtal med Clarion Sign / Strawberry</w:t>
                                    </w:r>
                                    <w:r w:rsidRPr="008033E8">
                                      <w:rPr>
                                        <w:rFonts w:asciiTheme="minorHAnsi" w:hAnsiTheme="minorHAnsi" w:cstheme="minorHAnsi"/>
                                        <w:color w:val="202020"/>
                                      </w:rPr>
                                      <w:br/>
                                    </w:r>
                                    <w:r w:rsidRPr="008033E8">
                                      <w:rPr>
                                        <w:rFonts w:asciiTheme="minorHAnsi" w:hAnsiTheme="minorHAnsi" w:cstheme="minorHAnsi"/>
                                        <w:color w:val="000000"/>
                                      </w:rPr>
                                      <w:t>För er PMA medlemmar som är nya vill vi påminna om att PMA har avtal med Strawberry (tidigare Nordic Choice). Alla PMA medlemmar får 10% rabatt vid bokning av Strawberry hotell i Norden, mest rabatt hos Clarion Sign (12%) som ligger närmast vårt nya showroom i Stockholm. När vi tillsammans i gruppen har bott 300</w:t>
                                    </w:r>
                                    <w:r w:rsidRPr="008033E8">
                                      <w:rPr>
                                        <w:rStyle w:val="apple-converted-space"/>
                                        <w:rFonts w:asciiTheme="minorHAnsi" w:hAnsiTheme="minorHAnsi" w:cstheme="minorHAnsi"/>
                                        <w:color w:val="000000"/>
                                      </w:rPr>
                                      <w:t> </w:t>
                                    </w:r>
                                    <w:r w:rsidRPr="008033E8">
                                      <w:rPr>
                                        <w:rFonts w:asciiTheme="minorHAnsi" w:hAnsiTheme="minorHAnsi" w:cstheme="minorHAnsi"/>
                                        <w:color w:val="000000"/>
                                      </w:rPr>
                                      <w:t>nätter per år kommer omförhandling att ske. Läs mer hur ni gör för att ta del av rabatten i nedan manual:</w:t>
                                    </w:r>
                                    <w:r w:rsidRPr="008033E8">
                                      <w:rPr>
                                        <w:rFonts w:asciiTheme="minorHAnsi" w:hAnsiTheme="minorHAnsi" w:cstheme="minorHAnsi"/>
                                        <w:color w:val="202020"/>
                                      </w:rPr>
                                      <w:br/>
                                      <w:t> </w:t>
                                    </w:r>
                                  </w:p>
                                </w:tc>
                              </w:tr>
                            </w:tbl>
                            <w:p w14:paraId="095D7D01" w14:textId="77777777" w:rsidR="00BC091E" w:rsidRPr="008033E8" w:rsidRDefault="00BC091E" w:rsidP="00BC091E">
                              <w:pPr>
                                <w:rPr>
                                  <w:rFonts w:asciiTheme="minorHAnsi" w:hAnsiTheme="minorHAnsi" w:cstheme="minorHAnsi"/>
                                </w:rPr>
                              </w:pPr>
                            </w:p>
                          </w:tc>
                        </w:tr>
                      </w:tbl>
                      <w:p w14:paraId="78CC8EA3"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7CC72FCB"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556630D7" w14:textId="77777777">
                                <w:trPr>
                                  <w:tblCellSpacing w:w="0" w:type="dxa"/>
                                </w:trPr>
                                <w:tc>
                                  <w:tcPr>
                                    <w:tcW w:w="0" w:type="auto"/>
                                    <w:shd w:val="clear" w:color="auto" w:fill="222222"/>
                                    <w:tcMar>
                                      <w:top w:w="270" w:type="dxa"/>
                                      <w:left w:w="270" w:type="dxa"/>
                                      <w:bottom w:w="270" w:type="dxa"/>
                                      <w:right w:w="270" w:type="dxa"/>
                                    </w:tcMar>
                                    <w:vAlign w:val="center"/>
                                    <w:hideMark/>
                                  </w:tcPr>
                                  <w:p w14:paraId="5A8903DE" w14:textId="77777777" w:rsidR="00BC091E" w:rsidRPr="008033E8" w:rsidRDefault="00BC091E" w:rsidP="00BC091E">
                                    <w:pPr>
                                      <w:jc w:val="center"/>
                                      <w:rPr>
                                        <w:rFonts w:asciiTheme="minorHAnsi" w:hAnsiTheme="minorHAnsi" w:cstheme="minorHAnsi"/>
                                        <w:sz w:val="36"/>
                                        <w:szCs w:val="36"/>
                                      </w:rPr>
                                    </w:pPr>
                                    <w:hyperlink r:id="rId45" w:tgtFrame="_blank" w:tooltip="https://www.dropbox.com/scl/fi/7ughzhgjv8xtjhcd26vnv/Strawberry-Web-Manual-PWA-2024-2025.pdf?rlkey=gweqyfh2ph33ik459dkc8h4v3&amp;dl=0" w:history="1">
                                      <w:r w:rsidRPr="008033E8">
                                        <w:rPr>
                                          <w:rStyle w:val="Hyperlnk"/>
                                          <w:rFonts w:asciiTheme="minorHAnsi" w:hAnsiTheme="minorHAnsi" w:cstheme="minorHAnsi"/>
                                          <w:b/>
                                          <w:color w:val="FFFFFF"/>
                                          <w:sz w:val="36"/>
                                          <w:szCs w:val="36"/>
                                          <w:u w:val="none"/>
                                        </w:rPr>
                                        <w:t>MANUAL STRAWBERRY</w:t>
                                      </w:r>
                                    </w:hyperlink>
                                  </w:p>
                                </w:tc>
                              </w:tr>
                            </w:tbl>
                            <w:p w14:paraId="4C6C961A" w14:textId="77777777" w:rsidR="00BC091E" w:rsidRPr="008033E8" w:rsidRDefault="00BC091E" w:rsidP="00BC091E">
                              <w:pPr>
                                <w:rPr>
                                  <w:rFonts w:asciiTheme="minorHAnsi" w:hAnsiTheme="minorHAnsi" w:cstheme="minorHAnsi"/>
                                </w:rPr>
                              </w:pPr>
                            </w:p>
                          </w:tc>
                        </w:tr>
                        <w:tr w:rsidR="00BC091E" w14:paraId="7D417E93"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0B751188" w14:textId="77777777">
                                <w:tc>
                                  <w:tcPr>
                                    <w:tcW w:w="0" w:type="auto"/>
                                    <w:tcMar>
                                      <w:top w:w="0" w:type="dxa"/>
                                      <w:left w:w="135" w:type="dxa"/>
                                      <w:bottom w:w="0" w:type="dxa"/>
                                      <w:right w:w="135" w:type="dxa"/>
                                    </w:tcMar>
                                    <w:hideMark/>
                                  </w:tcPr>
                                  <w:p w14:paraId="03771BE0" w14:textId="796B8C7C" w:rsidR="00BC091E" w:rsidRPr="008033E8" w:rsidRDefault="00BC091E" w:rsidP="00BC091E">
                                    <w:pPr>
                                      <w:jc w:val="center"/>
                                      <w:rPr>
                                        <w:rFonts w:asciiTheme="minorHAnsi" w:hAnsiTheme="minorHAnsi" w:cstheme="minorHAnsi"/>
                                      </w:rPr>
                                    </w:pPr>
                                  </w:p>
                                </w:tc>
                              </w:tr>
                            </w:tbl>
                            <w:p w14:paraId="252E5361" w14:textId="77777777" w:rsidR="00BC091E" w:rsidRPr="008033E8" w:rsidRDefault="00BC091E" w:rsidP="00BC091E">
                              <w:pPr>
                                <w:rPr>
                                  <w:rFonts w:asciiTheme="minorHAnsi" w:hAnsiTheme="minorHAnsi" w:cstheme="minorHAnsi"/>
                                </w:rPr>
                              </w:pPr>
                            </w:p>
                          </w:tc>
                        </w:tr>
                        <w:tr w:rsidR="000209BB" w14:paraId="1EBD5A0C"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0209BB" w14:paraId="1697ACEA" w14:textId="77777777">
                                <w:tc>
                                  <w:tcPr>
                                    <w:tcW w:w="0" w:type="auto"/>
                                    <w:tcMar>
                                      <w:top w:w="0" w:type="dxa"/>
                                      <w:left w:w="270" w:type="dxa"/>
                                      <w:bottom w:w="135" w:type="dxa"/>
                                      <w:right w:w="270" w:type="dxa"/>
                                    </w:tcMar>
                                    <w:hideMark/>
                                  </w:tcPr>
                                  <w:p w14:paraId="7C3A8DFC" w14:textId="77777777" w:rsidR="000209BB" w:rsidRDefault="000209BB" w:rsidP="000209BB">
                                    <w:pPr>
                                      <w:spacing w:line="360" w:lineRule="atLeast"/>
                                      <w:rPr>
                                        <w:rFonts w:asciiTheme="minorHAnsi" w:hAnsiTheme="minorHAnsi" w:cstheme="minorHAnsi"/>
                                      </w:rPr>
                                    </w:pPr>
                                    <w:r w:rsidRPr="000209BB">
                                      <w:rPr>
                                        <w:rFonts w:asciiTheme="minorHAnsi" w:hAnsiTheme="minorHAnsi" w:cstheme="minorHAnsi"/>
                                        <w:color w:val="202020"/>
                                      </w:rPr>
                                      <w:br/>
                                    </w:r>
                                    <w:r w:rsidRPr="00503E31">
                                      <w:rPr>
                                        <w:rStyle w:val="Stark"/>
                                        <w:rFonts w:asciiTheme="minorHAnsi" w:hAnsiTheme="minorHAnsi" w:cstheme="minorHAnsi"/>
                                        <w:color w:val="202020"/>
                                        <w:sz w:val="28"/>
                                        <w:szCs w:val="28"/>
                                      </w:rPr>
                                      <w:t>Avtal med DHL Freight</w:t>
                                    </w:r>
                                    <w:r w:rsidRPr="000209BB">
                                      <w:rPr>
                                        <w:rFonts w:asciiTheme="minorHAnsi" w:hAnsiTheme="minorHAnsi" w:cstheme="minorHAnsi"/>
                                        <w:color w:val="202020"/>
                                      </w:rPr>
                                      <w:br/>
                                    </w:r>
                                    <w:r w:rsidR="003A28DD" w:rsidRPr="003A28DD">
                                      <w:rPr>
                                        <w:rFonts w:asciiTheme="minorHAnsi" w:hAnsiTheme="minorHAnsi" w:cstheme="minorHAnsi"/>
                                        <w:color w:val="202020"/>
                                        <w:shd w:val="clear" w:color="auto" w:fill="FFFFFF"/>
                                      </w:rPr>
                                      <w:t xml:space="preserve">DHL informerar via denna medlemsrapport att </w:t>
                                    </w:r>
                                    <w:proofErr w:type="gramStart"/>
                                    <w:r w:rsidR="003A28DD" w:rsidRPr="003A28DD">
                                      <w:rPr>
                                        <w:rFonts w:asciiTheme="minorHAnsi" w:hAnsiTheme="minorHAnsi" w:cstheme="minorHAnsi"/>
                                        <w:color w:val="202020"/>
                                        <w:shd w:val="clear" w:color="auto" w:fill="FFFFFF"/>
                                      </w:rPr>
                                      <w:t>17-18</w:t>
                                    </w:r>
                                    <w:proofErr w:type="gramEnd"/>
                                    <w:r w:rsidR="003A28DD" w:rsidRPr="003A28DD">
                                      <w:rPr>
                                        <w:rFonts w:asciiTheme="minorHAnsi" w:hAnsiTheme="minorHAnsi" w:cstheme="minorHAnsi"/>
                                        <w:color w:val="202020"/>
                                        <w:shd w:val="clear" w:color="auto" w:fill="FFFFFF"/>
                                      </w:rPr>
                                      <w:t xml:space="preserve"> december är sista upphämtningsdag för leverans innan jul.</w:t>
                                    </w:r>
                                    <w:r w:rsidR="003A28DD" w:rsidRPr="003A28DD">
                                      <w:rPr>
                                        <w:rStyle w:val="apple-converted-space"/>
                                        <w:rFonts w:asciiTheme="minorHAnsi" w:hAnsiTheme="minorHAnsi" w:cstheme="minorHAnsi"/>
                                        <w:color w:val="202020"/>
                                        <w:shd w:val="clear" w:color="auto" w:fill="FFFFFF"/>
                                      </w:rPr>
                                      <w:t> </w:t>
                                    </w:r>
                                    <w:r w:rsidR="003A28DD" w:rsidRPr="003A28DD">
                                      <w:rPr>
                                        <w:rStyle w:val="Stark"/>
                                        <w:rFonts w:asciiTheme="minorHAnsi" w:hAnsiTheme="minorHAnsi" w:cstheme="minorHAnsi"/>
                                        <w:color w:val="202020"/>
                                      </w:rPr>
                                      <w:t>Ni hittar även uppdaterad prislista som ni kan ladda ner.</w:t>
                                    </w:r>
                                    <w:r w:rsidR="003A28DD" w:rsidRPr="003A28DD">
                                      <w:rPr>
                                        <w:rFonts w:asciiTheme="minorHAnsi" w:hAnsiTheme="minorHAnsi" w:cstheme="minorHAnsi"/>
                                        <w:color w:val="202020"/>
                                      </w:rPr>
                                      <w:br/>
                                    </w:r>
                                    <w:r w:rsidR="003A28DD" w:rsidRPr="003A28DD">
                                      <w:rPr>
                                        <w:rFonts w:asciiTheme="minorHAnsi" w:hAnsiTheme="minorHAnsi" w:cstheme="minorHAnsi"/>
                                        <w:color w:val="202020"/>
                                      </w:rPr>
                                      <w:br/>
                                    </w:r>
                                    <w:r w:rsidR="003A28DD" w:rsidRPr="003A28DD">
                                      <w:rPr>
                                        <w:rFonts w:asciiTheme="minorHAnsi" w:hAnsiTheme="minorHAnsi" w:cstheme="minorHAnsi"/>
                                        <w:color w:val="202020"/>
                                        <w:shd w:val="clear" w:color="auto" w:fill="FFFFFF"/>
                                      </w:rPr>
                                      <w:t xml:space="preserve">Om ni inte redan använder </w:t>
                                    </w:r>
                                    <w:proofErr w:type="spellStart"/>
                                    <w:r w:rsidR="003A28DD" w:rsidRPr="003A28DD">
                                      <w:rPr>
                                        <w:rFonts w:asciiTheme="minorHAnsi" w:hAnsiTheme="minorHAnsi" w:cstheme="minorHAnsi"/>
                                        <w:color w:val="202020"/>
                                        <w:shd w:val="clear" w:color="auto" w:fill="FFFFFF"/>
                                      </w:rPr>
                                      <w:t>PMA:s</w:t>
                                    </w:r>
                                    <w:proofErr w:type="spellEnd"/>
                                    <w:r w:rsidR="003A28DD" w:rsidRPr="003A28DD">
                                      <w:rPr>
                                        <w:rFonts w:asciiTheme="minorHAnsi" w:hAnsiTheme="minorHAnsi" w:cstheme="minorHAnsi"/>
                                        <w:color w:val="202020"/>
                                        <w:shd w:val="clear" w:color="auto" w:fill="FFFFFF"/>
                                      </w:rPr>
                                      <w:t xml:space="preserve"> fraktavtal med DHL </w:t>
                                    </w:r>
                                    <w:proofErr w:type="spellStart"/>
                                    <w:r w:rsidR="003A28DD" w:rsidRPr="003A28DD">
                                      <w:rPr>
                                        <w:rFonts w:asciiTheme="minorHAnsi" w:hAnsiTheme="minorHAnsi" w:cstheme="minorHAnsi"/>
                                        <w:color w:val="202020"/>
                                        <w:shd w:val="clear" w:color="auto" w:fill="FFFFFF"/>
                                      </w:rPr>
                                      <w:t>Freight</w:t>
                                    </w:r>
                                    <w:proofErr w:type="spellEnd"/>
                                    <w:r w:rsidR="003A28DD" w:rsidRPr="003A28DD">
                                      <w:rPr>
                                        <w:rFonts w:asciiTheme="minorHAnsi" w:hAnsiTheme="minorHAnsi" w:cstheme="minorHAnsi"/>
                                        <w:color w:val="202020"/>
                                        <w:shd w:val="clear" w:color="auto" w:fill="FFFFFF"/>
                                      </w:rPr>
                                      <w:t xml:space="preserve"> och är intresserade av att teckna logistikavtal fyller ni i kundansökan nedan. Om ni redan har ett avtal med DHL anger ni nuvarande avtalsnummer. </w:t>
                                    </w:r>
                                    <w:proofErr w:type="gramStart"/>
                                    <w:r w:rsidR="003A28DD" w:rsidRPr="003A28DD">
                                      <w:rPr>
                                        <w:rFonts w:asciiTheme="minorHAnsi" w:hAnsiTheme="minorHAnsi" w:cstheme="minorHAnsi"/>
                                        <w:color w:val="202020"/>
                                        <w:shd w:val="clear" w:color="auto" w:fill="FFFFFF"/>
                                      </w:rPr>
                                      <w:t>Maila</w:t>
                                    </w:r>
                                    <w:proofErr w:type="gramEnd"/>
                                    <w:r w:rsidR="003A28DD" w:rsidRPr="003A28DD">
                                      <w:rPr>
                                        <w:rFonts w:asciiTheme="minorHAnsi" w:hAnsiTheme="minorHAnsi" w:cstheme="minorHAnsi"/>
                                        <w:color w:val="202020"/>
                                        <w:shd w:val="clear" w:color="auto" w:fill="FFFFFF"/>
                                      </w:rPr>
                                      <w:t xml:space="preserve"> in ansökan till Medlemsservice via </w:t>
                                    </w:r>
                                    <w:hyperlink r:id="rId46" w:tooltip="mailto:dhlfreight.medlemsservice@dhl.com" w:history="1">
                                      <w:r w:rsidR="003A28DD" w:rsidRPr="003A28DD">
                                        <w:rPr>
                                          <w:rStyle w:val="Hyperlnk"/>
                                          <w:rFonts w:asciiTheme="minorHAnsi" w:hAnsiTheme="minorHAnsi" w:cstheme="minorHAnsi"/>
                                          <w:color w:val="007C89"/>
                                        </w:rPr>
                                        <w:t>dhlfreight.medlemsservice@dhl.com</w:t>
                                      </w:r>
                                    </w:hyperlink>
                                  </w:p>
                                  <w:tbl>
                                    <w:tblPr>
                                      <w:tblW w:w="5000" w:type="pct"/>
                                      <w:tblCellMar>
                                        <w:left w:w="0" w:type="dxa"/>
                                        <w:right w:w="0" w:type="dxa"/>
                                      </w:tblCellMar>
                                      <w:tblLook w:val="04A0" w:firstRow="1" w:lastRow="0" w:firstColumn="1" w:lastColumn="0" w:noHBand="0" w:noVBand="1"/>
                                    </w:tblPr>
                                    <w:tblGrid>
                                      <w:gridCol w:w="7450"/>
                                    </w:tblGrid>
                                    <w:tr w:rsidR="00121224" w14:paraId="4046226C"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121224" w14:paraId="3F9A7697" w14:textId="77777777">
                                            <w:tc>
                                              <w:tcPr>
                                                <w:tcW w:w="0" w:type="auto"/>
                                                <w:tcMar>
                                                  <w:top w:w="0" w:type="dxa"/>
                                                  <w:left w:w="270" w:type="dxa"/>
                                                  <w:bottom w:w="135" w:type="dxa"/>
                                                  <w:right w:w="270" w:type="dxa"/>
                                                </w:tcMar>
                                                <w:hideMark/>
                                              </w:tcPr>
                                              <w:p w14:paraId="60AF4943" w14:textId="77777777" w:rsidR="00121224" w:rsidRDefault="00121224" w:rsidP="00121224">
                                                <w:pPr>
                                                  <w:rPr>
                                                    <w:sz w:val="20"/>
                                                    <w:szCs w:val="20"/>
                                                  </w:rPr>
                                                </w:pPr>
                                              </w:p>
                                            </w:tc>
                                          </w:tr>
                                        </w:tbl>
                                        <w:p w14:paraId="23C4643C" w14:textId="77777777" w:rsidR="00121224" w:rsidRDefault="00121224" w:rsidP="00121224"/>
                                      </w:tc>
                                    </w:tr>
                                  </w:tbl>
                                  <w:p w14:paraId="5DA34DCB" w14:textId="77777777" w:rsidR="00121224" w:rsidRDefault="00121224" w:rsidP="00121224">
                                    <w:pPr>
                                      <w:rPr>
                                        <w:vanish/>
                                      </w:rPr>
                                    </w:pPr>
                                  </w:p>
                                  <w:tbl>
                                    <w:tblPr>
                                      <w:tblW w:w="5000" w:type="pct"/>
                                      <w:tblCellMar>
                                        <w:left w:w="0" w:type="dxa"/>
                                        <w:right w:w="0" w:type="dxa"/>
                                      </w:tblCellMar>
                                      <w:tblLook w:val="04A0" w:firstRow="1" w:lastRow="0" w:firstColumn="1" w:lastColumn="0" w:noHBand="0" w:noVBand="1"/>
                                    </w:tblPr>
                                    <w:tblGrid>
                                      <w:gridCol w:w="7450"/>
                                    </w:tblGrid>
                                    <w:tr w:rsidR="00121224" w14:paraId="2905E96B"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121224" w14:paraId="6F51E4D7" w14:textId="77777777">
                                            <w:trPr>
                                              <w:tblCellSpacing w:w="0" w:type="dxa"/>
                                            </w:trPr>
                                            <w:tc>
                                              <w:tcPr>
                                                <w:tcW w:w="0" w:type="auto"/>
                                                <w:shd w:val="clear" w:color="auto" w:fill="222222"/>
                                                <w:tcMar>
                                                  <w:top w:w="270" w:type="dxa"/>
                                                  <w:left w:w="270" w:type="dxa"/>
                                                  <w:bottom w:w="270" w:type="dxa"/>
                                                  <w:right w:w="270" w:type="dxa"/>
                                                </w:tcMar>
                                                <w:vAlign w:val="center"/>
                                                <w:hideMark/>
                                              </w:tcPr>
                                              <w:p w14:paraId="5CEC464D" w14:textId="77777777" w:rsidR="00121224" w:rsidRPr="00121224" w:rsidRDefault="00121224" w:rsidP="00121224">
                                                <w:pPr>
                                                  <w:jc w:val="center"/>
                                                  <w:rPr>
                                                    <w:rFonts w:asciiTheme="minorHAnsi" w:hAnsiTheme="minorHAnsi" w:cstheme="minorHAnsi"/>
                                                    <w:sz w:val="36"/>
                                                    <w:szCs w:val="36"/>
                                                  </w:rPr>
                                                </w:pPr>
                                                <w:hyperlink r:id="rId47" w:tgtFrame="_blank" w:tooltip="https://www.dropbox.com/scl/fi/fd8nz47jujtnm8n0dt7wp/DHL-PWA_avtal_oneflow-signed-9276343.pdf?rlkey=cijm588b96rka14f0eqbotmt9&amp;dl=0" w:history="1">
                                                  <w:r w:rsidRPr="00121224">
                                                    <w:rPr>
                                                      <w:rStyle w:val="Hyperlnk"/>
                                                      <w:rFonts w:asciiTheme="minorHAnsi" w:hAnsiTheme="minorHAnsi" w:cstheme="minorHAnsi"/>
                                                      <w:b/>
                                                      <w:bCs/>
                                                      <w:color w:val="FFFFFF"/>
                                                      <w:sz w:val="36"/>
                                                      <w:szCs w:val="36"/>
                                                    </w:rPr>
                                                    <w:t>DHL AVTAL</w:t>
                                                  </w:r>
                                                </w:hyperlink>
                                              </w:p>
                                            </w:tc>
                                          </w:tr>
                                        </w:tbl>
                                        <w:p w14:paraId="33C50963" w14:textId="77777777" w:rsidR="00121224" w:rsidRDefault="00121224" w:rsidP="00121224"/>
                                      </w:tc>
                                    </w:tr>
                                  </w:tbl>
                                  <w:p w14:paraId="62D8682A" w14:textId="77777777" w:rsidR="00121224" w:rsidRDefault="00121224" w:rsidP="00121224">
                                    <w:pPr>
                                      <w:rPr>
                                        <w:vanish/>
                                      </w:rPr>
                                    </w:pPr>
                                  </w:p>
                                  <w:tbl>
                                    <w:tblPr>
                                      <w:tblW w:w="5000" w:type="pct"/>
                                      <w:tblCellMar>
                                        <w:left w:w="0" w:type="dxa"/>
                                        <w:right w:w="0" w:type="dxa"/>
                                      </w:tblCellMar>
                                      <w:tblLook w:val="04A0" w:firstRow="1" w:lastRow="0" w:firstColumn="1" w:lastColumn="0" w:noHBand="0" w:noVBand="1"/>
                                    </w:tblPr>
                                    <w:tblGrid>
                                      <w:gridCol w:w="7450"/>
                                    </w:tblGrid>
                                    <w:tr w:rsidR="00121224" w14:paraId="6CF325EF"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121224" w14:paraId="430654CE" w14:textId="77777777">
                                            <w:trPr>
                                              <w:tblCellSpacing w:w="0" w:type="dxa"/>
                                            </w:trPr>
                                            <w:tc>
                                              <w:tcPr>
                                                <w:tcW w:w="0" w:type="auto"/>
                                                <w:shd w:val="clear" w:color="auto" w:fill="222222"/>
                                                <w:tcMar>
                                                  <w:top w:w="270" w:type="dxa"/>
                                                  <w:left w:w="270" w:type="dxa"/>
                                                  <w:bottom w:w="270" w:type="dxa"/>
                                                  <w:right w:w="270" w:type="dxa"/>
                                                </w:tcMar>
                                                <w:vAlign w:val="center"/>
                                                <w:hideMark/>
                                              </w:tcPr>
                                              <w:p w14:paraId="2320F93D" w14:textId="77777777" w:rsidR="00121224" w:rsidRPr="00121224" w:rsidRDefault="00121224" w:rsidP="00121224">
                                                <w:pPr>
                                                  <w:jc w:val="center"/>
                                                  <w:rPr>
                                                    <w:rFonts w:asciiTheme="minorHAnsi" w:hAnsiTheme="minorHAnsi" w:cstheme="minorHAnsi"/>
                                                    <w:sz w:val="36"/>
                                                    <w:szCs w:val="36"/>
                                                  </w:rPr>
                                                </w:pPr>
                                                <w:hyperlink r:id="rId48" w:tgtFrame="_blank" w:tooltip="https://www.dropbox.com/scl/fi/zag6z6b534xe7kegc8io9/PMA_Kundnummerans-kan-2.7_.xlsx?rlkey=9eyk6jnpbqswvquol2ryiq2k3&amp;dl=0" w:history="1">
                                                  <w:r w:rsidRPr="00121224">
                                                    <w:rPr>
                                                      <w:rStyle w:val="Hyperlnk"/>
                                                      <w:rFonts w:asciiTheme="minorHAnsi" w:hAnsiTheme="minorHAnsi" w:cstheme="minorHAnsi"/>
                                                      <w:b/>
                                                      <w:bCs/>
                                                      <w:color w:val="FFFFFF"/>
                                                      <w:sz w:val="36"/>
                                                      <w:szCs w:val="36"/>
                                                    </w:rPr>
                                                    <w:t>KUNDANSÖKAN</w:t>
                                                  </w:r>
                                                </w:hyperlink>
                                              </w:p>
                                            </w:tc>
                                          </w:tr>
                                        </w:tbl>
                                        <w:p w14:paraId="64F02CCA" w14:textId="77777777" w:rsidR="00121224" w:rsidRDefault="00121224" w:rsidP="00121224"/>
                                      </w:tc>
                                    </w:tr>
                                  </w:tbl>
                                  <w:p w14:paraId="470338E3" w14:textId="77777777" w:rsidR="00121224" w:rsidRDefault="00121224" w:rsidP="00121224">
                                    <w:pPr>
                                      <w:rPr>
                                        <w:vanish/>
                                      </w:rPr>
                                    </w:pPr>
                                  </w:p>
                                  <w:tbl>
                                    <w:tblPr>
                                      <w:tblW w:w="5000" w:type="pct"/>
                                      <w:tblCellMar>
                                        <w:left w:w="0" w:type="dxa"/>
                                        <w:right w:w="0" w:type="dxa"/>
                                      </w:tblCellMar>
                                      <w:tblLook w:val="04A0" w:firstRow="1" w:lastRow="0" w:firstColumn="1" w:lastColumn="0" w:noHBand="0" w:noVBand="1"/>
                                    </w:tblPr>
                                    <w:tblGrid>
                                      <w:gridCol w:w="7450"/>
                                    </w:tblGrid>
                                    <w:tr w:rsidR="00121224" w14:paraId="3093B499"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121224" w14:paraId="57CFF894" w14:textId="77777777">
                                            <w:trPr>
                                              <w:tblCellSpacing w:w="0" w:type="dxa"/>
                                            </w:trPr>
                                            <w:tc>
                                              <w:tcPr>
                                                <w:tcW w:w="0" w:type="auto"/>
                                                <w:shd w:val="clear" w:color="auto" w:fill="222222"/>
                                                <w:tcMar>
                                                  <w:top w:w="270" w:type="dxa"/>
                                                  <w:left w:w="270" w:type="dxa"/>
                                                  <w:bottom w:w="270" w:type="dxa"/>
                                                  <w:right w:w="270" w:type="dxa"/>
                                                </w:tcMar>
                                                <w:vAlign w:val="center"/>
                                                <w:hideMark/>
                                              </w:tcPr>
                                              <w:p w14:paraId="61AA2811" w14:textId="77777777" w:rsidR="00121224" w:rsidRPr="00121224" w:rsidRDefault="00121224" w:rsidP="00121224">
                                                <w:pPr>
                                                  <w:jc w:val="center"/>
                                                  <w:rPr>
                                                    <w:rFonts w:asciiTheme="minorHAnsi" w:hAnsiTheme="minorHAnsi" w:cstheme="minorHAnsi"/>
                                                    <w:sz w:val="36"/>
                                                    <w:szCs w:val="36"/>
                                                  </w:rPr>
                                                </w:pPr>
                                                <w:hyperlink r:id="rId49" w:tgtFrame="_blank" w:tooltip="https://www.dropbox.com/https://www.dropbox.com/scl/fi/svxv82wkpx7gg7yvvo5rh/Product-Media-Association_prislistor_2026.pdf?rlkey=3y43258viyoptcb72k75fqmwh&amp;dl=0" w:history="1">
                                                  <w:r w:rsidRPr="00121224">
                                                    <w:rPr>
                                                      <w:rStyle w:val="Hyperlnk"/>
                                                      <w:rFonts w:asciiTheme="minorHAnsi" w:hAnsiTheme="minorHAnsi" w:cstheme="minorHAnsi"/>
                                                      <w:b/>
                                                      <w:bCs/>
                                                      <w:color w:val="FFFFFF"/>
                                                      <w:sz w:val="36"/>
                                                      <w:szCs w:val="36"/>
                                                    </w:rPr>
                                                    <w:t>PRISLISTOR</w:t>
                                                  </w:r>
                                                </w:hyperlink>
                                              </w:p>
                                            </w:tc>
                                          </w:tr>
                                        </w:tbl>
                                        <w:p w14:paraId="60802EE3" w14:textId="77777777" w:rsidR="00121224" w:rsidRDefault="00121224" w:rsidP="00121224"/>
                                      </w:tc>
                                    </w:tr>
                                    <w:tr w:rsidR="00121224" w14:paraId="2EB4027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121224" w14:paraId="0581BC59" w14:textId="77777777">
                                            <w:tc>
                                              <w:tcPr>
                                                <w:tcW w:w="0" w:type="auto"/>
                                                <w:tcMar>
                                                  <w:top w:w="0" w:type="dxa"/>
                                                  <w:left w:w="135" w:type="dxa"/>
                                                  <w:bottom w:w="0" w:type="dxa"/>
                                                  <w:right w:w="135" w:type="dxa"/>
                                                </w:tcMar>
                                                <w:hideMark/>
                                              </w:tcPr>
                                              <w:p w14:paraId="65338BA9" w14:textId="64AB387D" w:rsidR="00121224" w:rsidRDefault="00121224" w:rsidP="001B7799">
                                                <w:r>
                                                  <w:lastRenderedPageBreak/>
                                                  <w:fldChar w:fldCharType="begin"/>
                                                </w:r>
                                                <w:r>
                                                  <w:instrText xml:space="preserve"> INCLUDEPICTURE "/Users/mariaolsson/Library/Group Containers/UBF8T346G9.ms/WebArchiveCopyPasteTempFiles/com.microsoft.Word/e87e421c-67b3-d65e-e54b-35b08829f8f9.jpg" \* MERGEFORMATINET </w:instrText>
                                                </w:r>
                                                <w:r>
                                                  <w:fldChar w:fldCharType="separate"/>
                                                </w:r>
                                                <w:r>
                                                  <w:rPr>
                                                    <w:noProof/>
                                                  </w:rPr>
                                                  <w:drawing>
                                                    <wp:inline distT="0" distB="0" distL="0" distR="0" wp14:anchorId="3657C863" wp14:editId="1770FC49">
                                                      <wp:extent cx="3568700" cy="1999573"/>
                                                      <wp:effectExtent l="0" t="0" r="0" b="0"/>
                                                      <wp:docPr id="1621729546"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2253" cy="2023976"/>
                                                              </a:xfrm>
                                                              <a:prstGeom prst="rect">
                                                                <a:avLst/>
                                                              </a:prstGeom>
                                                              <a:noFill/>
                                                              <a:ln>
                                                                <a:noFill/>
                                                              </a:ln>
                                                            </pic:spPr>
                                                          </pic:pic>
                                                        </a:graphicData>
                                                      </a:graphic>
                                                    </wp:inline>
                                                  </w:drawing>
                                                </w:r>
                                                <w:r>
                                                  <w:fldChar w:fldCharType="end"/>
                                                </w:r>
                                              </w:p>
                                            </w:tc>
                                          </w:tr>
                                        </w:tbl>
                                        <w:p w14:paraId="5D234FAA" w14:textId="77777777" w:rsidR="00121224" w:rsidRDefault="00121224" w:rsidP="00121224"/>
                                      </w:tc>
                                    </w:tr>
                                    <w:tr w:rsidR="00121224" w14:paraId="15E40CCC"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121224" w14:paraId="4B8EA970" w14:textId="77777777">
                                            <w:tc>
                                              <w:tcPr>
                                                <w:tcW w:w="0" w:type="auto"/>
                                                <w:tcMar>
                                                  <w:top w:w="0" w:type="dxa"/>
                                                  <w:left w:w="270" w:type="dxa"/>
                                                  <w:bottom w:w="135" w:type="dxa"/>
                                                  <w:right w:w="270" w:type="dxa"/>
                                                </w:tcMar>
                                                <w:hideMark/>
                                              </w:tcPr>
                                              <w:p w14:paraId="2212F005" w14:textId="77777777" w:rsidR="00121224" w:rsidRDefault="00121224" w:rsidP="00121224"/>
                                            </w:tc>
                                          </w:tr>
                                        </w:tbl>
                                        <w:p w14:paraId="3B06FB50" w14:textId="77777777" w:rsidR="00121224" w:rsidRDefault="00121224" w:rsidP="00121224">
                                          <w:pPr>
                                            <w:rPr>
                                              <w:rFonts w:ascii="Aptos" w:hAnsi="Aptos"/>
                                              <w:color w:val="212121"/>
                                            </w:rPr>
                                          </w:pPr>
                                        </w:p>
                                      </w:tc>
                                    </w:tr>
                                  </w:tbl>
                                  <w:p w14:paraId="5BCE5B76" w14:textId="31D5A8D2" w:rsidR="003A28DD" w:rsidRPr="000209BB" w:rsidRDefault="003A28DD" w:rsidP="000209BB">
                                    <w:pPr>
                                      <w:spacing w:line="360" w:lineRule="atLeast"/>
                                      <w:rPr>
                                        <w:rFonts w:asciiTheme="minorHAnsi" w:hAnsiTheme="minorHAnsi" w:cstheme="minorHAnsi"/>
                                        <w:color w:val="202020"/>
                                      </w:rPr>
                                    </w:pPr>
                                  </w:p>
                                </w:tc>
                              </w:tr>
                            </w:tbl>
                            <w:p w14:paraId="53D147D3" w14:textId="77777777" w:rsidR="000209BB" w:rsidRDefault="000209BB" w:rsidP="000209BB">
                              <w:pPr>
                                <w:rPr>
                                  <w:rFonts w:ascii="Aptos" w:hAnsi="Aptos"/>
                                  <w:color w:val="212121"/>
                                </w:rPr>
                              </w:pPr>
                            </w:p>
                          </w:tc>
                        </w:tr>
                        <w:tr w:rsidR="00BC091E" w14:paraId="58F66038" w14:textId="77777777" w:rsidTr="00BC091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0607DDE3" w14:textId="77777777">
                                <w:tc>
                                  <w:tcPr>
                                    <w:tcW w:w="0" w:type="auto"/>
                                    <w:tcMar>
                                      <w:top w:w="0" w:type="dxa"/>
                                      <w:left w:w="270" w:type="dxa"/>
                                      <w:bottom w:w="135" w:type="dxa"/>
                                      <w:right w:w="270" w:type="dxa"/>
                                    </w:tcMar>
                                    <w:hideMark/>
                                  </w:tcPr>
                                  <w:p w14:paraId="3BA5DD63" w14:textId="77777777" w:rsidR="00D02FC7" w:rsidRDefault="009B492B" w:rsidP="00BC091E">
                                    <w:pPr>
                                      <w:spacing w:line="360" w:lineRule="atLeast"/>
                                      <w:rPr>
                                        <w:rStyle w:val="Stark"/>
                                        <w:rFonts w:asciiTheme="minorHAnsi" w:hAnsiTheme="minorHAnsi" w:cstheme="minorHAnsi"/>
                                        <w:color w:val="202020"/>
                                        <w:sz w:val="27"/>
                                        <w:szCs w:val="27"/>
                                      </w:rPr>
                                    </w:pPr>
                                    <w:r w:rsidRPr="00503E31">
                                      <w:rPr>
                                        <w:rStyle w:val="Stark"/>
                                        <w:rFonts w:asciiTheme="minorHAnsi" w:hAnsiTheme="minorHAnsi" w:cstheme="minorHAnsi"/>
                                        <w:color w:val="202020"/>
                                        <w:sz w:val="28"/>
                                        <w:szCs w:val="28"/>
                                      </w:rPr>
                                      <w:lastRenderedPageBreak/>
                                      <w:t>Tidsplan PMA events 2026</w:t>
                                    </w:r>
                                    <w:r w:rsidRPr="009B492B">
                                      <w:rPr>
                                        <w:rFonts w:asciiTheme="minorHAnsi" w:hAnsiTheme="minorHAnsi" w:cstheme="minorHAnsi"/>
                                        <w:color w:val="202020"/>
                                      </w:rPr>
                                      <w:br/>
                                      <w:t>På årsmötet presenterades nästa års tidsplan - Notera och planera in dessa events i era almanackor redan nu:</w:t>
                                    </w:r>
                                    <w:r w:rsidRPr="009B492B">
                                      <w:rPr>
                                        <w:rFonts w:asciiTheme="minorHAnsi" w:hAnsiTheme="minorHAnsi" w:cstheme="minorHAnsi"/>
                                        <w:color w:val="202020"/>
                                      </w:rPr>
                                      <w:br/>
                                    </w:r>
                                    <w:r w:rsidRPr="009B492B">
                                      <w:rPr>
                                        <w:rFonts w:asciiTheme="minorHAnsi" w:hAnsiTheme="minorHAnsi" w:cstheme="minorHAnsi"/>
                                        <w:color w:val="000000"/>
                                      </w:rPr>
                                      <w:t> </w:t>
                                    </w:r>
                                    <w:r w:rsidRPr="009B492B">
                                      <w:rPr>
                                        <w:rFonts w:asciiTheme="minorHAnsi" w:hAnsiTheme="minorHAnsi" w:cstheme="minorHAnsi"/>
                                        <w:color w:val="000000"/>
                                      </w:rPr>
                                      <w:br/>
                                    </w:r>
                                    <w:r w:rsidRPr="009B492B">
                                      <w:rPr>
                                        <w:rStyle w:val="Stark"/>
                                        <w:rFonts w:asciiTheme="minorHAnsi" w:hAnsiTheme="minorHAnsi" w:cstheme="minorHAnsi"/>
                                        <w:color w:val="000000"/>
                                      </w:rPr>
                                      <w:t>V.4 Branschdagar 2026</w:t>
                                    </w:r>
                                    <w:r w:rsidRPr="009B492B">
                                      <w:rPr>
                                        <w:rFonts w:asciiTheme="minorHAnsi" w:hAnsiTheme="minorHAnsi" w:cstheme="minorHAnsi"/>
                                        <w:color w:val="000000"/>
                                      </w:rPr>
                                      <w:br/>
                                      <w:t>House of People Folkets Hus</w:t>
                                    </w:r>
                                    <w:r w:rsidRPr="009B492B">
                                      <w:rPr>
                                        <w:rFonts w:asciiTheme="minorHAnsi" w:hAnsiTheme="minorHAnsi" w:cstheme="minorHAnsi"/>
                                        <w:color w:val="000000"/>
                                      </w:rPr>
                                      <w:br/>
                                      <w:t>Plats: Stockholm, Barnhusgatan 12-14</w:t>
                                    </w:r>
                                    <w:r w:rsidRPr="009B492B">
                                      <w:rPr>
                                        <w:rFonts w:asciiTheme="minorHAnsi" w:hAnsiTheme="minorHAnsi" w:cstheme="minorHAnsi"/>
                                        <w:color w:val="000000"/>
                                      </w:rPr>
                                      <w:br/>
                                      <w:t>Datum: 20-21 januari (rigg för utställare kvällen 19 jan)</w:t>
                                    </w:r>
                                    <w:r w:rsidRPr="009B492B">
                                      <w:rPr>
                                        <w:rFonts w:asciiTheme="minorHAnsi" w:hAnsiTheme="minorHAnsi" w:cstheme="minorHAnsi"/>
                                        <w:color w:val="202020"/>
                                      </w:rPr>
                                      <w:br/>
                                    </w:r>
                                    <w:r w:rsidRPr="009B492B">
                                      <w:rPr>
                                        <w:rFonts w:asciiTheme="minorHAnsi" w:hAnsiTheme="minorHAnsi" w:cstheme="minorHAnsi"/>
                                        <w:color w:val="202020"/>
                                      </w:rPr>
                                      <w:br/>
                                    </w:r>
                                    <w:r w:rsidRPr="009B492B">
                                      <w:rPr>
                                        <w:rStyle w:val="Stark"/>
                                        <w:rFonts w:asciiTheme="minorHAnsi" w:hAnsiTheme="minorHAnsi" w:cstheme="minorHAnsi"/>
                                        <w:color w:val="000000"/>
                                      </w:rPr>
                                      <w:t>V.4 Öppet hus</w:t>
                                    </w:r>
                                    <w:r w:rsidRPr="009B492B">
                                      <w:rPr>
                                        <w:rFonts w:asciiTheme="minorHAnsi" w:hAnsiTheme="minorHAnsi" w:cstheme="minorHAnsi"/>
                                        <w:color w:val="202020"/>
                                      </w:rPr>
                                      <w:br/>
                                    </w:r>
                                    <w:r w:rsidRPr="009B492B">
                                      <w:rPr>
                                        <w:rFonts w:asciiTheme="minorHAnsi" w:hAnsiTheme="minorHAnsi" w:cstheme="minorHAnsi"/>
                                        <w:color w:val="000000"/>
                                      </w:rPr>
                                      <w:t>Product Media House</w:t>
                                    </w:r>
                                    <w:r w:rsidRPr="009B492B">
                                      <w:rPr>
                                        <w:rFonts w:asciiTheme="minorHAnsi" w:hAnsiTheme="minorHAnsi" w:cstheme="minorHAnsi"/>
                                        <w:color w:val="202020"/>
                                      </w:rPr>
                                      <w:br/>
                                    </w:r>
                                    <w:r w:rsidRPr="009B492B">
                                      <w:rPr>
                                        <w:rFonts w:asciiTheme="minorHAnsi" w:hAnsiTheme="minorHAnsi" w:cstheme="minorHAnsi"/>
                                        <w:color w:val="000000"/>
                                      </w:rPr>
                                      <w:t>Plats: Stockholm, Barnhusgatan 16, vån 4 i samarbete med Promotion Gallery vån 2</w:t>
                                    </w:r>
                                    <w:r w:rsidRPr="009B492B">
                                      <w:rPr>
                                        <w:rFonts w:asciiTheme="minorHAnsi" w:hAnsiTheme="minorHAnsi" w:cstheme="minorHAnsi"/>
                                        <w:color w:val="202020"/>
                                      </w:rPr>
                                      <w:br/>
                                    </w:r>
                                    <w:r w:rsidRPr="009B492B">
                                      <w:rPr>
                                        <w:rFonts w:asciiTheme="minorHAnsi" w:hAnsiTheme="minorHAnsi" w:cstheme="minorHAnsi"/>
                                        <w:color w:val="000000"/>
                                      </w:rPr>
                                      <w:t>Datum: 20-22 januari</w:t>
                                    </w:r>
                                    <w:r w:rsidRPr="009B492B">
                                      <w:rPr>
                                        <w:rFonts w:asciiTheme="minorHAnsi" w:hAnsiTheme="minorHAnsi" w:cstheme="minorHAnsi"/>
                                        <w:color w:val="202020"/>
                                      </w:rPr>
                                      <w:br/>
                                    </w:r>
                                    <w:r w:rsidRPr="009B492B">
                                      <w:rPr>
                                        <w:rFonts w:asciiTheme="minorHAnsi" w:hAnsiTheme="minorHAnsi" w:cstheme="minorHAnsi"/>
                                        <w:color w:val="202020"/>
                                      </w:rPr>
                                      <w:br/>
                                    </w:r>
                                    <w:r w:rsidRPr="009B492B">
                                      <w:rPr>
                                        <w:rStyle w:val="Stark"/>
                                        <w:rFonts w:asciiTheme="minorHAnsi" w:hAnsiTheme="minorHAnsi" w:cstheme="minorHAnsi"/>
                                        <w:color w:val="000000"/>
                                      </w:rPr>
                                      <w:t>V.12 Sverigetour</w:t>
                                    </w:r>
                                    <w:r w:rsidRPr="009B492B">
                                      <w:rPr>
                                        <w:rFonts w:asciiTheme="minorHAnsi" w:hAnsiTheme="minorHAnsi" w:cstheme="minorHAnsi"/>
                                        <w:color w:val="202020"/>
                                      </w:rPr>
                                      <w:br/>
                                    </w:r>
                                    <w:r w:rsidRPr="009B492B">
                                      <w:rPr>
                                        <w:rFonts w:asciiTheme="minorHAnsi" w:hAnsiTheme="minorHAnsi" w:cstheme="minorHAnsi"/>
                                        <w:color w:val="000000"/>
                                      </w:rPr>
                                      <w:t>Product Media Tour</w:t>
                                    </w:r>
                                    <w:r w:rsidRPr="009B492B">
                                      <w:rPr>
                                        <w:rFonts w:asciiTheme="minorHAnsi" w:hAnsiTheme="minorHAnsi" w:cstheme="minorHAnsi"/>
                                        <w:color w:val="202020"/>
                                      </w:rPr>
                                      <w:br/>
                                    </w:r>
                                    <w:r w:rsidRPr="009B492B">
                                      <w:rPr>
                                        <w:rFonts w:asciiTheme="minorHAnsi" w:hAnsiTheme="minorHAnsi" w:cstheme="minorHAnsi"/>
                                        <w:color w:val="000000"/>
                                      </w:rPr>
                                      <w:t>Plats: Göteborg och Malmö</w:t>
                                    </w:r>
                                    <w:r w:rsidRPr="009B492B">
                                      <w:rPr>
                                        <w:rFonts w:asciiTheme="minorHAnsi" w:hAnsiTheme="minorHAnsi" w:cstheme="minorHAnsi"/>
                                        <w:color w:val="202020"/>
                                      </w:rPr>
                                      <w:br/>
                                    </w:r>
                                    <w:r w:rsidRPr="009B492B">
                                      <w:rPr>
                                        <w:rFonts w:asciiTheme="minorHAnsi" w:hAnsiTheme="minorHAnsi" w:cstheme="minorHAnsi"/>
                                        <w:color w:val="000000"/>
                                      </w:rPr>
                                      <w:t>Datum: 17 och 19 mars (rigg</w:t>
                                    </w:r>
                                    <w:r w:rsidRPr="009B492B">
                                      <w:rPr>
                                        <w:rStyle w:val="apple-converted-space"/>
                                        <w:rFonts w:asciiTheme="minorHAnsi" w:hAnsiTheme="minorHAnsi" w:cstheme="minorHAnsi"/>
                                        <w:color w:val="000000"/>
                                      </w:rPr>
                                      <w:t> </w:t>
                                    </w:r>
                                    <w:r w:rsidRPr="009B492B">
                                      <w:rPr>
                                        <w:rFonts w:asciiTheme="minorHAnsi" w:hAnsiTheme="minorHAnsi" w:cstheme="minorHAnsi"/>
                                        <w:color w:val="000000"/>
                                      </w:rPr>
                                      <w:t>kvällen före enligt tidigare)</w:t>
                                    </w:r>
                                    <w:r w:rsidRPr="009B492B">
                                      <w:rPr>
                                        <w:rFonts w:asciiTheme="minorHAnsi" w:hAnsiTheme="minorHAnsi" w:cstheme="minorHAnsi"/>
                                        <w:color w:val="202020"/>
                                      </w:rPr>
                                      <w:br/>
                                    </w:r>
                                    <w:r w:rsidRPr="009B492B">
                                      <w:rPr>
                                        <w:rFonts w:asciiTheme="minorHAnsi" w:hAnsiTheme="minorHAnsi" w:cstheme="minorHAnsi"/>
                                        <w:color w:val="000000"/>
                                      </w:rPr>
                                      <w:t>Vi återkommer om exakta platser under hösten.</w:t>
                                    </w:r>
                                    <w:r w:rsidRPr="009B492B">
                                      <w:rPr>
                                        <w:rFonts w:asciiTheme="minorHAnsi" w:hAnsiTheme="minorHAnsi" w:cstheme="minorHAnsi"/>
                                        <w:color w:val="202020"/>
                                      </w:rPr>
                                      <w:br/>
                                    </w:r>
                                    <w:r w:rsidRPr="009B492B">
                                      <w:rPr>
                                        <w:rFonts w:asciiTheme="minorHAnsi" w:hAnsiTheme="minorHAnsi" w:cstheme="minorHAnsi"/>
                                        <w:color w:val="000000"/>
                                      </w:rPr>
                                      <w:t> </w:t>
                                    </w:r>
                                    <w:r w:rsidRPr="009B492B">
                                      <w:rPr>
                                        <w:rFonts w:asciiTheme="minorHAnsi" w:hAnsiTheme="minorHAnsi" w:cstheme="minorHAnsi"/>
                                        <w:color w:val="202020"/>
                                      </w:rPr>
                                      <w:br/>
                                    </w:r>
                                    <w:r w:rsidRPr="009B492B">
                                      <w:rPr>
                                        <w:rStyle w:val="Stark"/>
                                        <w:rFonts w:asciiTheme="minorHAnsi" w:hAnsiTheme="minorHAnsi" w:cstheme="minorHAnsi"/>
                                        <w:color w:val="000000"/>
                                      </w:rPr>
                                      <w:t>V.33 Mässa</w:t>
                                    </w:r>
                                    <w:r w:rsidRPr="009B492B">
                                      <w:rPr>
                                        <w:rFonts w:asciiTheme="minorHAnsi" w:hAnsiTheme="minorHAnsi" w:cstheme="minorHAnsi"/>
                                        <w:color w:val="202020"/>
                                      </w:rPr>
                                      <w:br/>
                                    </w:r>
                                    <w:r w:rsidRPr="009B492B">
                                      <w:rPr>
                                        <w:rFonts w:asciiTheme="minorHAnsi" w:hAnsiTheme="minorHAnsi" w:cstheme="minorHAnsi"/>
                                        <w:color w:val="000000"/>
                                      </w:rPr>
                                      <w:t>Nordic Profile Fair</w:t>
                                    </w:r>
                                    <w:r w:rsidRPr="009B492B">
                                      <w:rPr>
                                        <w:rFonts w:asciiTheme="minorHAnsi" w:hAnsiTheme="minorHAnsi" w:cstheme="minorHAnsi"/>
                                        <w:color w:val="202020"/>
                                      </w:rPr>
                                      <w:br/>
                                    </w:r>
                                    <w:r w:rsidRPr="009B492B">
                                      <w:rPr>
                                        <w:rFonts w:asciiTheme="minorHAnsi" w:hAnsiTheme="minorHAnsi" w:cstheme="minorHAnsi"/>
                                        <w:color w:val="000000"/>
                                      </w:rPr>
                                      <w:t>Plats: Elmia, Jönköping</w:t>
                                    </w:r>
                                    <w:r w:rsidRPr="009B492B">
                                      <w:rPr>
                                        <w:rFonts w:asciiTheme="minorHAnsi" w:hAnsiTheme="minorHAnsi" w:cstheme="minorHAnsi"/>
                                        <w:color w:val="202020"/>
                                      </w:rPr>
                                      <w:br/>
                                    </w:r>
                                    <w:r w:rsidRPr="009B492B">
                                      <w:rPr>
                                        <w:rFonts w:asciiTheme="minorHAnsi" w:hAnsiTheme="minorHAnsi" w:cstheme="minorHAnsi"/>
                                        <w:color w:val="000000"/>
                                      </w:rPr>
                                      <w:t>Datum: 12-13 augusti</w:t>
                                    </w:r>
                                    <w:r w:rsidRPr="009B492B">
                                      <w:rPr>
                                        <w:rFonts w:asciiTheme="minorHAnsi" w:hAnsiTheme="minorHAnsi" w:cstheme="minorHAnsi"/>
                                        <w:color w:val="202020"/>
                                      </w:rPr>
                                      <w:br/>
                                    </w:r>
                                    <w:r w:rsidRPr="009B492B">
                                      <w:rPr>
                                        <w:rFonts w:asciiTheme="minorHAnsi" w:hAnsiTheme="minorHAnsi" w:cstheme="minorHAnsi"/>
                                        <w:color w:val="000000"/>
                                      </w:rPr>
                                      <w:t>Branschfest: 13 augusti</w:t>
                                    </w:r>
                                    <w:r w:rsidR="00BC091E" w:rsidRPr="009B492B">
                                      <w:rPr>
                                        <w:rFonts w:asciiTheme="minorHAnsi" w:hAnsiTheme="minorHAnsi" w:cstheme="minorHAnsi"/>
                                        <w:color w:val="202020"/>
                                      </w:rPr>
                                      <w:br/>
                                    </w:r>
                                  </w:p>
                                  <w:p w14:paraId="78B3FEE4" w14:textId="2214EA65" w:rsidR="00121367" w:rsidRDefault="00BC091E" w:rsidP="00BC091E">
                                    <w:pPr>
                                      <w:spacing w:line="360" w:lineRule="atLeast"/>
                                      <w:rPr>
                                        <w:rFonts w:asciiTheme="minorHAnsi" w:hAnsiTheme="minorHAnsi" w:cstheme="minorHAnsi"/>
                                        <w:color w:val="202020"/>
                                      </w:rPr>
                                    </w:pPr>
                                    <w:r w:rsidRPr="008033E8">
                                      <w:rPr>
                                        <w:rStyle w:val="Stark"/>
                                        <w:rFonts w:asciiTheme="minorHAnsi" w:hAnsiTheme="minorHAnsi" w:cstheme="minorHAnsi"/>
                                        <w:color w:val="202020"/>
                                        <w:sz w:val="27"/>
                                        <w:szCs w:val="27"/>
                                      </w:rPr>
                                      <w:lastRenderedPageBreak/>
                                      <w:t>PMA nyhetsbrev</w:t>
                                    </w:r>
                                    <w:r w:rsidRPr="008033E8">
                                      <w:rPr>
                                        <w:rFonts w:asciiTheme="minorHAnsi" w:hAnsiTheme="minorHAnsi" w:cstheme="minorHAnsi"/>
                                        <w:color w:val="202020"/>
                                      </w:rPr>
                                      <w:br/>
                                      <w:t>Nyhetsbrevet riktar sig mot både ÅF, grossister och er medlemmar. Utskicket når nu totalt ca</w:t>
                                    </w:r>
                                    <w:r w:rsidRPr="008033E8">
                                      <w:rPr>
                                        <w:rStyle w:val="apple-converted-space"/>
                                        <w:rFonts w:asciiTheme="minorHAnsi" w:hAnsiTheme="minorHAnsi" w:cstheme="minorHAnsi"/>
                                        <w:color w:val="000000"/>
                                      </w:rPr>
                                      <w:t> </w:t>
                                    </w:r>
                                    <w:r w:rsidRPr="008033E8">
                                      <w:rPr>
                                        <w:rFonts w:asciiTheme="minorHAnsi" w:hAnsiTheme="minorHAnsi" w:cstheme="minorHAnsi"/>
                                        <w:color w:val="000000"/>
                                      </w:rPr>
                                      <w:t>3500 p</w:t>
                                    </w:r>
                                    <w:r w:rsidRPr="008033E8">
                                      <w:rPr>
                                        <w:rFonts w:asciiTheme="minorHAnsi" w:hAnsiTheme="minorHAnsi" w:cstheme="minorHAnsi"/>
                                        <w:color w:val="202020"/>
                                      </w:rPr>
                                      <w:t xml:space="preserve">ersoner i produktmediabranschen. Hittills i år har PMA skickat ut </w:t>
                                    </w:r>
                                    <w:r w:rsidR="00D26491">
                                      <w:rPr>
                                        <w:rFonts w:asciiTheme="minorHAnsi" w:hAnsiTheme="minorHAnsi" w:cstheme="minorHAnsi"/>
                                        <w:color w:val="202020"/>
                                      </w:rPr>
                                      <w:t>3</w:t>
                                    </w:r>
                                    <w:r w:rsidR="00F97363">
                                      <w:rPr>
                                        <w:rFonts w:asciiTheme="minorHAnsi" w:hAnsiTheme="minorHAnsi" w:cstheme="minorHAnsi"/>
                                        <w:color w:val="202020"/>
                                      </w:rPr>
                                      <w:t>9</w:t>
                                    </w:r>
                                    <w:r w:rsidRPr="008033E8">
                                      <w:rPr>
                                        <w:rFonts w:asciiTheme="minorHAnsi" w:hAnsiTheme="minorHAnsi" w:cstheme="minorHAnsi"/>
                                        <w:color w:val="202020"/>
                                      </w:rPr>
                                      <w:t xml:space="preserve"> nyhetsbrev. </w:t>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Style w:val="Stark"/>
                                        <w:rFonts w:asciiTheme="minorHAnsi" w:hAnsiTheme="minorHAnsi" w:cstheme="minorHAnsi"/>
                                        <w:color w:val="202020"/>
                                        <w:sz w:val="27"/>
                                        <w:szCs w:val="27"/>
                                      </w:rPr>
                                      <w:t>PMA sociala medier</w:t>
                                    </w:r>
                                    <w:r w:rsidRPr="008033E8">
                                      <w:rPr>
                                        <w:rFonts w:asciiTheme="minorHAnsi" w:hAnsiTheme="minorHAnsi" w:cstheme="minorHAnsi"/>
                                        <w:color w:val="202020"/>
                                      </w:rPr>
                                      <w:br/>
                                    </w:r>
                                    <w:hyperlink r:id="rId51" w:tgtFrame="_blank" w:tooltip="https://www.linkedin.com/company/pwa-promotion-wholesalers-association/" w:history="1">
                                      <w:r w:rsidRPr="008033E8">
                                        <w:rPr>
                                          <w:rStyle w:val="Hyperlnk"/>
                                          <w:rFonts w:asciiTheme="minorHAnsi" w:hAnsiTheme="minorHAnsi" w:cstheme="minorHAnsi"/>
                                          <w:color w:val="007C89"/>
                                        </w:rPr>
                                        <w:t>PMA LinkedIn</w:t>
                                      </w:r>
                                    </w:hyperlink>
                                    <w:hyperlink r:id="rId52" w:tgtFrame="_blank" w:tooltip="https://www.linkedin.com/company/product-media-association/" w:history="1">
                                      <w:r w:rsidRPr="008033E8">
                                        <w:rPr>
                                          <w:rStyle w:val="Hyperlnk"/>
                                          <w:rFonts w:asciiTheme="minorHAnsi" w:hAnsiTheme="minorHAnsi" w:cstheme="minorHAnsi"/>
                                          <w:color w:val="007C89"/>
                                        </w:rPr>
                                        <w:t> </w:t>
                                      </w:r>
                                    </w:hyperlink>
                                    <w:r w:rsidRPr="008033E8">
                                      <w:rPr>
                                        <w:rFonts w:asciiTheme="minorHAnsi" w:hAnsiTheme="minorHAnsi" w:cstheme="minorHAnsi"/>
                                        <w:color w:val="202020"/>
                                      </w:rPr>
                                      <w:br/>
                                    </w:r>
                                    <w:hyperlink r:id="rId53" w:tgtFrame="_blank" w:tooltip="https://www.facebook.com/productmediaassociation/" w:history="1">
                                      <w:r w:rsidRPr="008033E8">
                                        <w:rPr>
                                          <w:rStyle w:val="Hyperlnk"/>
                                          <w:rFonts w:asciiTheme="minorHAnsi" w:hAnsiTheme="minorHAnsi" w:cstheme="minorHAnsi"/>
                                          <w:color w:val="007C89"/>
                                        </w:rPr>
                                        <w:t>PMA Facebook</w:t>
                                      </w:r>
                                    </w:hyperlink>
                                    <w:r w:rsidRPr="008033E8">
                                      <w:rPr>
                                        <w:rFonts w:asciiTheme="minorHAnsi" w:hAnsiTheme="minorHAnsi" w:cstheme="minorHAnsi"/>
                                        <w:color w:val="202020"/>
                                      </w:rPr>
                                      <w:t> </w:t>
                                    </w:r>
                                    <w:r w:rsidRPr="008033E8">
                                      <w:rPr>
                                        <w:rFonts w:asciiTheme="minorHAnsi" w:hAnsiTheme="minorHAnsi" w:cstheme="minorHAnsi"/>
                                        <w:color w:val="202020"/>
                                      </w:rPr>
                                      <w:br/>
                                    </w:r>
                                    <w:hyperlink r:id="rId54" w:tgtFrame="_blank" w:tooltip="https://www.instagram.com/productmediaassociation/" w:history="1">
                                      <w:r w:rsidRPr="008033E8">
                                        <w:rPr>
                                          <w:rStyle w:val="Hyperlnk"/>
                                          <w:rFonts w:asciiTheme="minorHAnsi" w:hAnsiTheme="minorHAnsi" w:cstheme="minorHAnsi"/>
                                          <w:color w:val="007C89"/>
                                        </w:rPr>
                                        <w:t>PMA Instagram</w:t>
                                      </w:r>
                                    </w:hyperlink>
                                    <w:r w:rsidRPr="008033E8">
                                      <w:rPr>
                                        <w:rStyle w:val="Stark"/>
                                        <w:rFonts w:asciiTheme="minorHAnsi" w:hAnsiTheme="minorHAnsi" w:cstheme="minorHAnsi"/>
                                        <w:color w:val="202020"/>
                                      </w:rPr>
                                      <w:t> </w:t>
                                    </w:r>
                                    <w:r w:rsidRPr="008033E8">
                                      <w:rPr>
                                        <w:rFonts w:asciiTheme="minorHAnsi" w:hAnsiTheme="minorHAnsi" w:cstheme="minorHAnsi"/>
                                        <w:color w:val="202020"/>
                                      </w:rPr>
                                      <w:br/>
                                    </w:r>
                                    <w:hyperlink r:id="rId55" w:tgtFrame="_blank" w:tooltip="https://www.youtube.com/channel/UCsx5n9Wx0ccFCNZiq6tjn4A" w:history="1">
                                      <w:r w:rsidRPr="008033E8">
                                        <w:rPr>
                                          <w:rStyle w:val="Hyperlnk"/>
                                          <w:rFonts w:asciiTheme="minorHAnsi" w:hAnsiTheme="minorHAnsi" w:cstheme="minorHAnsi"/>
                                          <w:color w:val="007C89"/>
                                        </w:rPr>
                                        <w:t>PMA Youtube</w:t>
                                      </w:r>
                                    </w:hyperlink>
                                    <w:r w:rsidRPr="008033E8">
                                      <w:rPr>
                                        <w:rFonts w:asciiTheme="minorHAnsi" w:hAnsiTheme="minorHAnsi" w:cstheme="minorHAnsi"/>
                                        <w:color w:val="202020"/>
                                      </w:rPr>
                                      <w:t> </w:t>
                                    </w:r>
                                    <w:r w:rsidRPr="008033E8">
                                      <w:rPr>
                                        <w:rFonts w:asciiTheme="minorHAnsi" w:hAnsiTheme="minorHAnsi" w:cstheme="minorHAnsi"/>
                                        <w:color w:val="202020"/>
                                      </w:rPr>
                                      <w:br/>
                                      <w:t>Följ oss, gilla &amp; dela gärna våra inlägg för att sprida information.</w:t>
                                    </w:r>
                                    <w:r w:rsidRPr="008033E8">
                                      <w:rPr>
                                        <w:rFonts w:asciiTheme="minorHAnsi" w:hAnsiTheme="minorHAnsi" w:cstheme="minorHAnsi"/>
                                        <w:color w:val="202020"/>
                                      </w:rPr>
                                      <w:br/>
                                      <w:t>   </w:t>
                                    </w:r>
                                    <w:r w:rsidRPr="008033E8">
                                      <w:rPr>
                                        <w:rFonts w:asciiTheme="minorHAnsi" w:hAnsiTheme="minorHAnsi" w:cstheme="minorHAnsi"/>
                                        <w:color w:val="202020"/>
                                      </w:rPr>
                                      <w:br/>
                                    </w:r>
                                    <w:r w:rsidRPr="008033E8">
                                      <w:rPr>
                                        <w:rStyle w:val="Stark"/>
                                        <w:rFonts w:asciiTheme="minorHAnsi" w:hAnsiTheme="minorHAnsi" w:cstheme="minorHAnsi"/>
                                        <w:color w:val="202020"/>
                                        <w:sz w:val="27"/>
                                        <w:szCs w:val="27"/>
                                      </w:rPr>
                                      <w:t>BRANSCHMEDIA</w:t>
                                    </w:r>
                                    <w:r w:rsidRPr="008033E8">
                                      <w:rPr>
                                        <w:rFonts w:asciiTheme="minorHAnsi" w:hAnsiTheme="minorHAnsi" w:cstheme="minorHAnsi"/>
                                        <w:color w:val="202020"/>
                                      </w:rPr>
                                      <w:br/>
                                      <w:t>Här kommer länkar till de senaste artiklarna</w:t>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Style w:val="Stark"/>
                                        <w:rFonts w:asciiTheme="minorHAnsi" w:hAnsiTheme="minorHAnsi" w:cstheme="minorHAnsi"/>
                                        <w:color w:val="202020"/>
                                      </w:rPr>
                                      <w:t>2025 - Artiklar Branschkoll</w:t>
                                    </w:r>
                                    <w:r w:rsidRPr="008033E8">
                                      <w:rPr>
                                        <w:rStyle w:val="apple-converted-space"/>
                                        <w:rFonts w:asciiTheme="minorHAnsi" w:hAnsiTheme="minorHAnsi" w:cstheme="minorHAnsi"/>
                                        <w:b/>
                                        <w:color w:val="202020"/>
                                      </w:rPr>
                                      <w:t> </w:t>
                                    </w:r>
                                    <w:r w:rsidRPr="008033E8">
                                      <w:rPr>
                                        <w:rFonts w:asciiTheme="minorHAnsi" w:hAnsiTheme="minorHAnsi" w:cstheme="minorHAnsi"/>
                                        <w:color w:val="202020"/>
                                      </w:rPr>
                                      <w:br/>
                                      <w:t>Branschkoll Promotion #309: </w:t>
                                    </w:r>
                                    <w:hyperlink r:id="rId56" w:tgtFrame="_blank" w:tooltip="https://www.branschkoll.se/alligo-gar-med-i-pwa-lat-oss-bygga-en-stark-och-framgangsrik-framtid-tillsammans/?utm_source=Promotion&amp;utm_campaign=d33585ffdc-EMAIL_CAMPAIGN_PROMO269_COPY_01&amp;utm_medium=email&amp;utm_term=0_6ccde0a030-d33585ffdc-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(ny medlem Alligo)</w:t>
                                    </w:r>
                                    <w:r w:rsidRPr="008033E8">
                                      <w:rPr>
                                        <w:rFonts w:asciiTheme="minorHAnsi" w:hAnsiTheme="minorHAnsi" w:cstheme="minorHAnsi"/>
                                        <w:color w:val="202020"/>
                                      </w:rPr>
                                      <w:br/>
                                      <w:t>Branschkoll Promotion #312: </w:t>
                                    </w:r>
                                    <w:hyperlink r:id="rId57" w:tgtFrame="_blank" w:tooltip="https://www.branschkoll.se/stora-forandringar-stundar-i-produktmediabranschen/?utm_source=Promotion&amp;utm_campaign=8fb9e3bec6-EMAIL_CAMPAIGN_PROMO269_COPY_01&amp;utm_medium=email&amp;utm_term=0_6ccde0a030-8fb9e3bec6-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(NPF)</w:t>
                                    </w:r>
                                    <w:r w:rsidRPr="008033E8">
                                      <w:rPr>
                                        <w:rFonts w:asciiTheme="minorHAnsi" w:hAnsiTheme="minorHAnsi" w:cstheme="minorHAnsi"/>
                                        <w:color w:val="202020"/>
                                      </w:rPr>
                                      <w:br/>
                                      <w:t>Branschkoll Promotion #318: </w:t>
                                    </w:r>
                                    <w:hyperlink r:id="rId58" w:tgtFrame="_blank" w:tooltip="https://www.branschkoll.se/pwa-blir-pma-lanserar-flera-nya-intiativ/?utm_source=Promotion&amp;utm_campaign=3eb9f5b90c-EMAIL_CAMPAIGN_PROMO269_COPY_01&amp;utm_medium=email&amp;utm_term=0_6ccde0a030-3eb9f5b90c-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(PMA namnbyte &amp; vision)</w:t>
                                    </w:r>
                                    <w:r w:rsidRPr="008033E8">
                                      <w:rPr>
                                        <w:rFonts w:asciiTheme="minorHAnsi" w:hAnsiTheme="minorHAnsi" w:cstheme="minorHAnsi"/>
                                        <w:color w:val="202020"/>
                                      </w:rPr>
                                      <w:br/>
                                      <w:t>Branschkoll Promotion #320: </w:t>
                                    </w:r>
                                    <w:hyperlink r:id="rId59" w:tgtFrame="_blank" w:tooltip="https://www.branschkoll.se/anmalan-oppen-till-pmas-csrd-akademi/?utm_medium=email&amp;utm_source=Newsletter&amp;utm_campaign=%23320%3A%20CSR-chefens%20bästa%20tips%20%7C%20PMAs%20kurs%20för%20branschen%20%7C%20Öppnar%20butik%20i%20Sthlm"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(CSRD akademi)</w:t>
                                    </w:r>
                                  </w:p>
                                  <w:p w14:paraId="10C7D05D" w14:textId="77777777" w:rsidR="00954DF8" w:rsidRDefault="00121367" w:rsidP="00BC091E">
                                    <w:pPr>
                                      <w:spacing w:line="360" w:lineRule="atLeast"/>
                                      <w:rPr>
                                        <w:rFonts w:asciiTheme="minorHAnsi" w:hAnsiTheme="minorHAnsi" w:cstheme="minorHAnsi"/>
                                        <w:color w:val="202020"/>
                                      </w:rPr>
                                    </w:pPr>
                                    <w:r w:rsidRPr="00121367">
                                      <w:rPr>
                                        <w:rFonts w:asciiTheme="minorHAnsi" w:hAnsiTheme="minorHAnsi" w:cstheme="minorHAnsi"/>
                                        <w:color w:val="202020"/>
                                        <w:shd w:val="clear" w:color="auto" w:fill="FFFFFF"/>
                                      </w:rPr>
                                      <w:t>Branschkoll Promotion #327: </w:t>
                                    </w:r>
                                    <w:hyperlink r:id="rId60" w:tgtFrame="_blank" w:tooltip="https://www.branschkoll.se/golf-och-fest-i-jonkoping-i-augusti/?utm_medium=email&amp;utm_source=Newsletter&amp;utm_campaign=%23327%3A%20Förvärvar%203%20yrkesbutiker%20%7C%20Profiltryckeri%20får%20GOTS%20%7C%20Golf%2Bfest%20i%20Jkpg" w:history="1">
                                      <w:r w:rsidRPr="00121367">
                                        <w:rPr>
                                          <w:rStyle w:val="Hyperlnk"/>
                                          <w:rFonts w:asciiTheme="minorHAnsi" w:hAnsiTheme="minorHAnsi" w:cstheme="minorHAnsi"/>
                                          <w:color w:val="007C89"/>
                                        </w:rPr>
                                        <w:t>Läs här </w:t>
                                      </w:r>
                                    </w:hyperlink>
                                    <w:r w:rsidRPr="00121367">
                                      <w:rPr>
                                        <w:rFonts w:asciiTheme="minorHAnsi" w:hAnsiTheme="minorHAnsi" w:cstheme="minorHAnsi"/>
                                        <w:color w:val="202020"/>
                                        <w:shd w:val="clear" w:color="auto" w:fill="FFFFFF"/>
                                      </w:rPr>
                                      <w:t> (NPF)</w:t>
                                    </w:r>
                                  </w:p>
                                  <w:p w14:paraId="038CC4F1" w14:textId="77777777" w:rsidR="00954DF8" w:rsidRDefault="00954DF8" w:rsidP="00BC091E">
                                    <w:pPr>
                                      <w:spacing w:line="360" w:lineRule="atLeast"/>
                                      <w:rPr>
                                        <w:rFonts w:asciiTheme="minorHAnsi" w:hAnsiTheme="minorHAnsi" w:cstheme="minorHAnsi"/>
                                        <w:color w:val="202020"/>
                                      </w:rPr>
                                    </w:pPr>
                                    <w:r w:rsidRPr="00954DF8">
                                      <w:rPr>
                                        <w:rFonts w:asciiTheme="minorHAnsi" w:hAnsiTheme="minorHAnsi" w:cstheme="minorHAnsi"/>
                                        <w:color w:val="202020"/>
                                      </w:rPr>
                                      <w:t>Branschkoll Promotion #329: </w:t>
                                    </w:r>
                                    <w:hyperlink r:id="rId61" w:tgtFrame="_blank" w:tooltip="https://www.branschkoll.se/internationellt-toppmote-i-profilbranschen/?utm_medium=email&amp;utm_source=Newsletter&amp;utm_campaign=%23329%3A%20Nya%20profilare%20%7C%20Storaffären%20blir%20av%20%7C%20Toppmöte%20i%20profilbranschen"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(EAC)</w:t>
                                    </w:r>
                                    <w:r w:rsidRPr="00954DF8">
                                      <w:rPr>
                                        <w:rFonts w:asciiTheme="minorHAnsi" w:hAnsiTheme="minorHAnsi" w:cstheme="minorHAnsi"/>
                                        <w:color w:val="202020"/>
                                      </w:rPr>
                                      <w:br/>
                                      <w:t>Branschkoll Promotion #332: </w:t>
                                    </w:r>
                                    <w:hyperlink r:id="rId62" w:tgtFrame="_blank" w:tooltip="https://www.branschkoll.se/pma-valde-ny-styrelse-sa-har-ser-vagen-ut-framat/?utm_medium=email&amp;utm_source=Newsletter&amp;utm_campaign=%23332%3A%20Leverantörsjätte%20förvärvad%20%7C%20Skatteskulderna%20betalas%20av%20%7C%20PMA%3As%20framtid%20utstakad"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(PMA ny styrelse)</w:t>
                                    </w:r>
                                    <w:r w:rsidRPr="00954DF8">
                                      <w:rPr>
                                        <w:rFonts w:asciiTheme="minorHAnsi" w:hAnsiTheme="minorHAnsi" w:cstheme="minorHAnsi"/>
                                        <w:color w:val="202020"/>
                                      </w:rPr>
                                      <w:br/>
                                      <w:t>Branschkoll Promotion #335: </w:t>
                                    </w:r>
                                    <w:hyperlink r:id="rId63" w:tgtFrame="_blank" w:tooltip="https://www.branschkoll.se/sparsandare-svanenpennor-och-hallbarhetsarbete-pa-profilmassan/?utm_medium=email&amp;utm_source=Newsletter&amp;utm_campaign=%23335%3A%20Profilförvärv%20och%20konkurs%20%7C%20Godisleverantör%20storsatsar%20%7C%20Ny%20Svanenpenna"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(NPF)</w:t>
                                    </w:r>
                                    <w:r w:rsidRPr="00954DF8">
                                      <w:rPr>
                                        <w:rFonts w:asciiTheme="minorHAnsi" w:hAnsiTheme="minorHAnsi" w:cstheme="minorHAnsi"/>
                                        <w:color w:val="202020"/>
                                      </w:rPr>
                                      <w:br/>
                                      <w:t>Branschkoll Promotion #335: </w:t>
                                    </w:r>
                                    <w:hyperlink r:id="rId64" w:tgtFrame="_blank" w:tooltip="https://www.branschkoll.se/tva-fragor-i-fokus-for-nybildad-branschforening-i-profilbranschen/?utm_medium=email&amp;utm_source=Newsletter&amp;utm_campaign=%23335%3A%20Profilförvärv%20och%20konkurs%20%7C%20Godisleverantör%20storsatsar%20%7C%20Ny%20Svanenpenna"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(Reportage ny ordförande)</w:t>
                                    </w:r>
                                  </w:p>
                                  <w:p w14:paraId="69E7D004" w14:textId="683A7300" w:rsidR="001E6B6A" w:rsidRDefault="001E6B6A" w:rsidP="00BC091E">
                                    <w:pPr>
                                      <w:spacing w:line="360" w:lineRule="atLeast"/>
                                      <w:rPr>
                                        <w:rFonts w:asciiTheme="minorHAnsi" w:hAnsiTheme="minorHAnsi" w:cstheme="minorHAnsi"/>
                                        <w:color w:val="202020"/>
                                        <w:shd w:val="clear" w:color="auto" w:fill="FFFFFF"/>
                                      </w:rPr>
                                    </w:pPr>
                                    <w:r w:rsidRPr="00D02FC7">
                                      <w:rPr>
                                        <w:rFonts w:asciiTheme="minorHAnsi" w:hAnsiTheme="minorHAnsi" w:cstheme="minorHAnsi"/>
                                        <w:color w:val="202020"/>
                                        <w:shd w:val="clear" w:color="auto" w:fill="FFFFFF"/>
                                      </w:rPr>
                                      <w:t>Branschkoll Promotion 20250922: </w:t>
                                    </w:r>
                                    <w:hyperlink r:id="rId65" w:tgtFrame="_blank" w:tooltip="https://www.branschkoll.se/nya-branschdagar-for-produktmedia-utstallning-seminarier-och-fest/?utm_medium=email&amp;utm_source=Newsletter&amp;utm_campaign=Norsk%20profilare%20knackar%20på%20%7C%20Nytt%20jätteförvärv%20i%20leverantörsledet%20%7C%20Profeel%20har%20samlat%20in%2010%20miljoner%20mot%20cancer" w:history="1">
                                      <w:r w:rsidRPr="00D02FC7">
                                        <w:rPr>
                                          <w:rStyle w:val="Hyperlnk"/>
                                          <w:rFonts w:asciiTheme="minorHAnsi" w:hAnsiTheme="minorHAnsi" w:cstheme="minorHAnsi"/>
                                          <w:color w:val="007C89"/>
                                        </w:rPr>
                                        <w:t>Läs här </w:t>
                                      </w:r>
                                    </w:hyperlink>
                                    <w:r w:rsidRPr="00D02FC7">
                                      <w:rPr>
                                        <w:rFonts w:asciiTheme="minorHAnsi" w:hAnsiTheme="minorHAnsi" w:cstheme="minorHAnsi"/>
                                        <w:color w:val="202020"/>
                                        <w:shd w:val="clear" w:color="auto" w:fill="FFFFFF"/>
                                      </w:rPr>
                                      <w:t> (Product Media Days)</w:t>
                                    </w:r>
                                    <w:r w:rsidRPr="00D02FC7">
                                      <w:rPr>
                                        <w:rFonts w:asciiTheme="minorHAnsi" w:hAnsiTheme="minorHAnsi" w:cstheme="minorHAnsi"/>
                                        <w:color w:val="202020"/>
                                      </w:rPr>
                                      <w:br/>
                                    </w:r>
                                    <w:r w:rsidRPr="00D02FC7">
                                      <w:rPr>
                                        <w:rFonts w:asciiTheme="minorHAnsi" w:hAnsiTheme="minorHAnsi" w:cstheme="minorHAnsi"/>
                                        <w:color w:val="202020"/>
                                        <w:shd w:val="clear" w:color="auto" w:fill="FFFFFF"/>
                                      </w:rPr>
                                      <w:t>Branschkoll Promotion 20250929: </w:t>
                                    </w:r>
                                    <w:hyperlink r:id="rId66" w:tgtFrame="_blank" w:tooltip="https://www.branschkoll.se/dags-att-nominera-foretag-till-produktmediabiet/?utm_medium=email&amp;utm_source=Newsletter&amp;utm_campaign=%22Pinsamt%20enkelt%22%20att%20sälja%20merch%20%7C%20Stort%20samarbete%20inom%20Workwear%20%7C%20Craft%20tar%20kliv%20i%20Amerika" w:history="1">
                                      <w:r w:rsidRPr="00D02FC7">
                                        <w:rPr>
                                          <w:rStyle w:val="Hyperlnk"/>
                                          <w:rFonts w:asciiTheme="minorHAnsi" w:hAnsiTheme="minorHAnsi" w:cstheme="minorHAnsi"/>
                                          <w:color w:val="007C89"/>
                                        </w:rPr>
                                        <w:t>Läs här </w:t>
                                      </w:r>
                                    </w:hyperlink>
                                    <w:r w:rsidRPr="00D02FC7">
                                      <w:rPr>
                                        <w:rFonts w:asciiTheme="minorHAnsi" w:hAnsiTheme="minorHAnsi" w:cstheme="minorHAnsi"/>
                                        <w:color w:val="202020"/>
                                        <w:shd w:val="clear" w:color="auto" w:fill="FFFFFF"/>
                                      </w:rPr>
                                      <w:t> (ProduktmediaBiet)</w:t>
                                    </w:r>
                                  </w:p>
                                  <w:p w14:paraId="4F0AD3A1" w14:textId="292A5893" w:rsidR="00F97363" w:rsidRPr="00F97363" w:rsidRDefault="00F97363" w:rsidP="00BC091E">
                                    <w:pPr>
                                      <w:spacing w:line="360" w:lineRule="atLeast"/>
                                      <w:rPr>
                                        <w:rFonts w:asciiTheme="minorHAnsi" w:hAnsiTheme="minorHAnsi" w:cstheme="minorHAnsi"/>
                                        <w:color w:val="202020"/>
                                      </w:rPr>
                                    </w:pPr>
                                    <w:r w:rsidRPr="00F97363">
                                      <w:rPr>
                                        <w:rFonts w:asciiTheme="minorHAnsi" w:hAnsiTheme="minorHAnsi" w:cstheme="minorHAnsi"/>
                                        <w:color w:val="202020"/>
                                        <w:shd w:val="clear" w:color="auto" w:fill="FFFFFF"/>
                                      </w:rPr>
                                      <w:t>Branschkoll Promotion 20251104: </w:t>
                                    </w:r>
                                    <w:hyperlink r:id="rId67" w:tgtFrame="_blank" w:tooltip="https://www.branschkoll.se/hog-tid-att-skicka-in-nomineringar-till-produktmediabiet/?utm_medium=email&amp;utm_source=Newsletter&amp;utm_campaign=Alligo%20köper%20norskt%20profilbolag%20%7C%20Nyhetsmorgon%20lyfter%20betydelsen%20av%20produktmedia%20%7C%20Nu%20finns%20det%20800%20000%20aktiebolag" w:history="1">
                                      <w:r w:rsidRPr="00F97363">
                                        <w:rPr>
                                          <w:rStyle w:val="Hyperlnk"/>
                                          <w:rFonts w:asciiTheme="minorHAnsi" w:hAnsiTheme="minorHAnsi" w:cstheme="minorHAnsi"/>
                                          <w:color w:val="007C89"/>
                                        </w:rPr>
                                        <w:t>Läs här </w:t>
                                      </w:r>
                                    </w:hyperlink>
                                    <w:r w:rsidRPr="00F97363">
                                      <w:rPr>
                                        <w:rFonts w:asciiTheme="minorHAnsi" w:hAnsiTheme="minorHAnsi" w:cstheme="minorHAnsi"/>
                                        <w:color w:val="202020"/>
                                        <w:shd w:val="clear" w:color="auto" w:fill="FFFFFF"/>
                                      </w:rPr>
                                      <w:t> (ProduktmediaBiet)</w:t>
                                    </w:r>
                                  </w:p>
                                  <w:p w14:paraId="700F7AE2" w14:textId="3031DFE8" w:rsidR="00BD67A0" w:rsidRDefault="00BC091E" w:rsidP="00BC091E">
                                    <w:pPr>
                                      <w:spacing w:line="360" w:lineRule="atLeast"/>
                                      <w:rPr>
                                        <w:rFonts w:ascii="Open Sans" w:hAnsi="Open Sans" w:cs="Open Sans"/>
                                        <w:color w:val="202020"/>
                                        <w:shd w:val="clear" w:color="auto" w:fill="FFFFFF"/>
                                      </w:rPr>
                                    </w:pPr>
                                    <w:r w:rsidRPr="008033E8">
                                      <w:rPr>
                                        <w:rFonts w:asciiTheme="minorHAnsi" w:hAnsiTheme="minorHAnsi" w:cstheme="minorHAnsi"/>
                                        <w:color w:val="202020"/>
                                      </w:rPr>
                                      <w:br/>
                                    </w:r>
                                    <w:r w:rsidRPr="008033E8">
                                      <w:rPr>
                                        <w:rStyle w:val="Stark"/>
                                        <w:rFonts w:asciiTheme="minorHAnsi" w:hAnsiTheme="minorHAnsi" w:cstheme="minorHAnsi"/>
                                        <w:color w:val="202020"/>
                                      </w:rPr>
                                      <w:t>2025 - Artiklar PRomotion </w:t>
                                    </w:r>
                                    <w:r w:rsidRPr="008033E8">
                                      <w:rPr>
                                        <w:rFonts w:asciiTheme="minorHAnsi" w:hAnsiTheme="minorHAnsi" w:cstheme="minorHAnsi"/>
                                        <w:color w:val="202020"/>
                                      </w:rPr>
                                      <w:br/>
                                      <w:t>Tidningen PRomotion nr 150: </w:t>
                                    </w:r>
                                    <w:hyperlink r:id="rId68" w:tgtFrame="_blank" w:tooltip="https://issuu.com/promotion-media/docs/promotion_150"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t>Tidningen PRomotion nr 151: </w:t>
                                    </w:r>
                                    <w:hyperlink r:id="rId69" w:tgtFrame="_blank" w:tooltip="https://issuu.com/promotion-media/docs/promotion_151"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r>
                                    <w:r w:rsidR="00FD6831" w:rsidRPr="00FD6831">
                                      <w:rPr>
                                        <w:rFonts w:asciiTheme="minorHAnsi" w:hAnsiTheme="minorHAnsi" w:cstheme="minorHAnsi"/>
                                        <w:color w:val="202020"/>
                                        <w:shd w:val="clear" w:color="auto" w:fill="FFFFFF"/>
                                      </w:rPr>
                                      <w:t>Tidningen PRomotion nr 152: </w:t>
                                    </w:r>
                                    <w:hyperlink r:id="rId70" w:tgtFrame="_blank" w:tooltip="https://issuu.com/promotion-media/docs/promotion_152" w:history="1">
                                      <w:r w:rsidR="00FD6831" w:rsidRPr="00FD6831">
                                        <w:rPr>
                                          <w:rStyle w:val="Hyperlnk"/>
                                          <w:rFonts w:asciiTheme="minorHAnsi" w:hAnsiTheme="minorHAnsi" w:cstheme="minorHAnsi"/>
                                          <w:color w:val="007C89"/>
                                        </w:rPr>
                                        <w:t>Läs här</w:t>
                                      </w:r>
                                    </w:hyperlink>
                                    <w:r w:rsidRPr="008033E8">
                                      <w:rPr>
                                        <w:rFonts w:asciiTheme="minorHAnsi" w:hAnsiTheme="minorHAnsi" w:cstheme="minorHAnsi"/>
                                        <w:color w:val="202020"/>
                                      </w:rPr>
                                      <w:br/>
                                    </w:r>
                                    <w:r w:rsidR="00F31431" w:rsidRPr="00F31431">
                                      <w:rPr>
                                        <w:rFonts w:asciiTheme="minorHAnsi" w:hAnsiTheme="minorHAnsi" w:cstheme="minorHAnsi"/>
                                        <w:color w:val="202020"/>
                                        <w:shd w:val="clear" w:color="auto" w:fill="FFFFFF"/>
                                      </w:rPr>
                                      <w:t xml:space="preserve">Tidningen </w:t>
                                    </w:r>
                                    <w:proofErr w:type="spellStart"/>
                                    <w:r w:rsidR="00F31431" w:rsidRPr="00F31431">
                                      <w:rPr>
                                        <w:rFonts w:asciiTheme="minorHAnsi" w:hAnsiTheme="minorHAnsi" w:cstheme="minorHAnsi"/>
                                        <w:color w:val="202020"/>
                                        <w:shd w:val="clear" w:color="auto" w:fill="FFFFFF"/>
                                      </w:rPr>
                                      <w:t>PRomotion</w:t>
                                    </w:r>
                                    <w:proofErr w:type="spellEnd"/>
                                    <w:r w:rsidR="00F31431" w:rsidRPr="00F31431">
                                      <w:rPr>
                                        <w:rFonts w:asciiTheme="minorHAnsi" w:hAnsiTheme="minorHAnsi" w:cstheme="minorHAnsi"/>
                                        <w:color w:val="202020"/>
                                        <w:shd w:val="clear" w:color="auto" w:fill="FFFFFF"/>
                                      </w:rPr>
                                      <w:t xml:space="preserve"> nr 153: </w:t>
                                    </w:r>
                                    <w:hyperlink r:id="rId71" w:tgtFrame="_blank" w:tooltip="https://issuu.com/promotion-media/docs/promotion_153" w:history="1">
                                      <w:r w:rsidR="00F31431" w:rsidRPr="00F31431">
                                        <w:rPr>
                                          <w:rStyle w:val="Hyperlnk"/>
                                          <w:rFonts w:asciiTheme="minorHAnsi" w:hAnsiTheme="minorHAnsi" w:cstheme="minorHAnsi"/>
                                          <w:color w:val="007C89"/>
                                        </w:rPr>
                                        <w:t>Läs här</w:t>
                                      </w:r>
                                    </w:hyperlink>
                                  </w:p>
                                  <w:p w14:paraId="7ED4C33B" w14:textId="77777777" w:rsidR="001E6B6A" w:rsidRDefault="001E6B6A" w:rsidP="00BC091E">
                                    <w:pPr>
                                      <w:spacing w:line="360" w:lineRule="atLeast"/>
                                      <w:rPr>
                                        <w:rStyle w:val="Stark"/>
                                        <w:rFonts w:asciiTheme="minorHAnsi" w:hAnsiTheme="minorHAnsi" w:cstheme="minorHAnsi"/>
                                        <w:color w:val="202020"/>
                                      </w:rPr>
                                    </w:pPr>
                                  </w:p>
                                  <w:p w14:paraId="78162EA1" w14:textId="58E7B3FE" w:rsidR="00BC091E" w:rsidRPr="008033E8" w:rsidRDefault="00BC091E" w:rsidP="00BC091E">
                                    <w:pPr>
                                      <w:spacing w:line="360" w:lineRule="atLeast"/>
                                      <w:rPr>
                                        <w:rFonts w:asciiTheme="minorHAnsi" w:hAnsiTheme="minorHAnsi" w:cstheme="minorHAnsi"/>
                                        <w:color w:val="202020"/>
                                      </w:rPr>
                                    </w:pPr>
                                    <w:r w:rsidRPr="008033E8">
                                      <w:rPr>
                                        <w:rStyle w:val="Stark"/>
                                        <w:rFonts w:asciiTheme="minorHAnsi" w:hAnsiTheme="minorHAnsi" w:cstheme="minorHAnsi"/>
                                        <w:color w:val="202020"/>
                                      </w:rPr>
                                      <w:t>2025 - Artiklar Sign &amp; Print</w:t>
                                    </w:r>
                                    <w:r w:rsidRPr="008033E8">
                                      <w:rPr>
                                        <w:rFonts w:asciiTheme="minorHAnsi" w:hAnsiTheme="minorHAnsi" w:cstheme="minorHAnsi"/>
                                        <w:color w:val="202020"/>
                                      </w:rPr>
                                      <w:br/>
                                      <w:t>Sign &amp; Print 24 januari: </w:t>
                                    </w:r>
                                    <w:hyperlink r:id="rId72" w:tgtFrame="_blank" w:tooltip="https://signprint.se/2025/01/24/allt-fler-grafiska-maskiner-tar-plats-pa-nordic-profile-fair/"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t>Sign &amp; Print 14 mars: </w:t>
                                    </w:r>
                                    <w:hyperlink r:id="rId73" w:tgtFrame="_blank" w:tooltip="https://signprint.se/2025/03/14/branschforeningen-pwa-byter-namn/"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r>
                                  </w:p>
                                </w:tc>
                              </w:tr>
                            </w:tbl>
                            <w:p w14:paraId="76D809A1" w14:textId="77777777" w:rsidR="00BC091E" w:rsidRPr="008033E8" w:rsidRDefault="00BC091E" w:rsidP="00BC091E">
                              <w:pPr>
                                <w:rPr>
                                  <w:rFonts w:asciiTheme="minorHAnsi" w:hAnsiTheme="minorHAnsi" w:cstheme="minorHAnsi"/>
                                </w:rPr>
                              </w:pPr>
                            </w:p>
                          </w:tc>
                        </w:tr>
                        <w:tr w:rsidR="00BC091E" w14:paraId="164DE192"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3E8FA141" w14:textId="77777777">
                                <w:tc>
                                  <w:tcPr>
                                    <w:tcW w:w="0" w:type="auto"/>
                                    <w:tcMar>
                                      <w:top w:w="0" w:type="dxa"/>
                                      <w:left w:w="135" w:type="dxa"/>
                                      <w:bottom w:w="0" w:type="dxa"/>
                                      <w:right w:w="135" w:type="dxa"/>
                                    </w:tcMar>
                                    <w:hideMark/>
                                  </w:tcPr>
                                  <w:p w14:paraId="7A58DFD3" w14:textId="04A6745E" w:rsidR="00BC091E" w:rsidRPr="008033E8" w:rsidRDefault="00BC091E" w:rsidP="00BC091E">
                                    <w:pPr>
                                      <w:jc w:val="center"/>
                                      <w:rPr>
                                        <w:rFonts w:asciiTheme="minorHAnsi" w:hAnsiTheme="minorHAnsi" w:cstheme="minorHAnsi"/>
                                      </w:rPr>
                                    </w:pPr>
                                  </w:p>
                                </w:tc>
                              </w:tr>
                            </w:tbl>
                            <w:p w14:paraId="272A2158" w14:textId="77777777" w:rsidR="00BC091E" w:rsidRPr="008033E8" w:rsidRDefault="00BC091E" w:rsidP="00BC091E">
                              <w:pPr>
                                <w:rPr>
                                  <w:rFonts w:asciiTheme="minorHAnsi" w:hAnsiTheme="minorHAnsi" w:cstheme="minorHAnsi"/>
                                </w:rPr>
                              </w:pPr>
                            </w:p>
                          </w:tc>
                        </w:tr>
                        <w:tr w:rsidR="00BC091E" w14:paraId="05E3086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7CDC24BD" w14:textId="77777777">
                                <w:tc>
                                  <w:tcPr>
                                    <w:tcW w:w="0" w:type="auto"/>
                                    <w:tcMar>
                                      <w:top w:w="0" w:type="dxa"/>
                                      <w:left w:w="270" w:type="dxa"/>
                                      <w:bottom w:w="135" w:type="dxa"/>
                                      <w:right w:w="270" w:type="dxa"/>
                                    </w:tcMar>
                                    <w:hideMark/>
                                  </w:tcPr>
                                  <w:p w14:paraId="44D36525" w14:textId="77777777" w:rsidR="00BC091E" w:rsidRPr="008033E8" w:rsidRDefault="00BC091E" w:rsidP="00BC091E">
                                    <w:pPr>
                                      <w:rPr>
                                        <w:rFonts w:asciiTheme="minorHAnsi" w:hAnsiTheme="minorHAnsi" w:cstheme="minorHAnsi"/>
                                      </w:rPr>
                                    </w:pPr>
                                  </w:p>
                                </w:tc>
                              </w:tr>
                            </w:tbl>
                            <w:p w14:paraId="247A60DF" w14:textId="77777777" w:rsidR="00BC091E" w:rsidRPr="008033E8" w:rsidRDefault="00BC091E" w:rsidP="00BC091E">
                              <w:pPr>
                                <w:rPr>
                                  <w:rFonts w:asciiTheme="minorHAnsi" w:hAnsiTheme="minorHAnsi" w:cstheme="minorHAnsi"/>
                                  <w:color w:val="212121"/>
                                </w:rPr>
                              </w:pPr>
                            </w:p>
                          </w:tc>
                        </w:tr>
                      </w:tbl>
                      <w:p w14:paraId="5A07F129" w14:textId="77777777" w:rsidR="00BA77DE" w:rsidRPr="003A4552" w:rsidRDefault="00BA77DE" w:rsidP="00BA77DE">
                        <w:pPr>
                          <w:rPr>
                            <w:rFonts w:asciiTheme="minorHAnsi" w:hAnsiTheme="minorHAnsi" w:cstheme="minorHAnsi"/>
                          </w:rPr>
                        </w:pPr>
                      </w:p>
                    </w:tc>
                  </w:tr>
                </w:tbl>
                <w:p w14:paraId="22B25184" w14:textId="77777777" w:rsidR="00BA77DE" w:rsidRPr="003A4552" w:rsidRDefault="00BA77DE" w:rsidP="00BA77DE">
                  <w:pPr>
                    <w:rPr>
                      <w:rFonts w:asciiTheme="minorHAnsi" w:hAnsiTheme="minorHAnsi" w:cstheme="minorHAnsi"/>
                      <w:color w:val="212121"/>
                    </w:rPr>
                  </w:pPr>
                </w:p>
              </w:tc>
            </w:tr>
          </w:tbl>
          <w:p w14:paraId="79393659" w14:textId="1CAC12AA" w:rsidR="00820EBC" w:rsidRPr="003A4552" w:rsidRDefault="00820EBC" w:rsidP="00BD67A0">
            <w:pPr>
              <w:jc w:val="center"/>
              <w:rPr>
                <w:rFonts w:asciiTheme="minorHAnsi" w:hAnsiTheme="minorHAnsi" w:cstheme="minorHAnsi"/>
                <w:color w:val="000000"/>
              </w:rPr>
            </w:pPr>
            <w:r w:rsidRPr="003A4552">
              <w:rPr>
                <w:rFonts w:asciiTheme="minorHAnsi" w:hAnsiTheme="minorHAnsi" w:cstheme="minorHAnsi"/>
                <w:color w:val="000000"/>
              </w:rPr>
              <w:lastRenderedPageBreak/>
              <w:t>Hälsningar</w:t>
            </w:r>
          </w:p>
          <w:p w14:paraId="22E6FAC1" w14:textId="11C90D45" w:rsidR="00820EBC" w:rsidRDefault="00820EBC" w:rsidP="00A4185D">
            <w:pPr>
              <w:jc w:val="center"/>
              <w:rPr>
                <w:rFonts w:asciiTheme="minorHAnsi" w:hAnsiTheme="minorHAnsi" w:cstheme="minorHAnsi"/>
                <w:color w:val="000000"/>
              </w:rPr>
            </w:pPr>
            <w:r w:rsidRPr="008033E8">
              <w:rPr>
                <w:rFonts w:asciiTheme="minorHAnsi" w:hAnsiTheme="minorHAnsi" w:cstheme="minorHAnsi" w:hint="cs"/>
                <w:color w:val="202020"/>
                <w:sz w:val="36"/>
                <w:szCs w:val="36"/>
              </w:rPr>
              <w:br/>
            </w:r>
            <w:r w:rsidRPr="008033E8">
              <w:rPr>
                <w:rFonts w:asciiTheme="minorHAnsi" w:hAnsiTheme="minorHAnsi" w:cstheme="minorHAnsi" w:hint="cs"/>
                <w:i/>
                <w:color w:val="202020"/>
                <w:sz w:val="36"/>
                <w:szCs w:val="36"/>
              </w:rPr>
              <w:t> </w:t>
            </w:r>
            <w:r w:rsidRPr="00660B04">
              <w:rPr>
                <w:rFonts w:ascii="Modern Love Grunge" w:hAnsi="Modern Love Grunge" w:cstheme="minorHAnsi"/>
                <w:i/>
                <w:color w:val="202020"/>
                <w:sz w:val="36"/>
                <w:szCs w:val="36"/>
              </w:rPr>
              <w:t xml:space="preserve">Maria &amp; </w:t>
            </w:r>
            <w:r w:rsidR="00FD6831">
              <w:rPr>
                <w:rFonts w:ascii="Modern Love Grunge" w:hAnsi="Modern Love Grunge" w:cstheme="minorHAnsi"/>
                <w:i/>
                <w:color w:val="202020"/>
                <w:sz w:val="36"/>
                <w:szCs w:val="36"/>
              </w:rPr>
              <w:t>H</w:t>
            </w:r>
            <w:r w:rsidR="00FD6831">
              <w:rPr>
                <w:rFonts w:ascii="Modern Love Grunge" w:hAnsi="Modern Love Grunge"/>
                <w:i/>
                <w:sz w:val="36"/>
                <w:szCs w:val="36"/>
              </w:rPr>
              <w:t>åkan</w:t>
            </w:r>
            <w:r w:rsidRPr="003A4552">
              <w:rPr>
                <w:rFonts w:asciiTheme="minorHAnsi" w:hAnsiTheme="minorHAnsi" w:cstheme="minorHAnsi"/>
                <w:color w:val="202020"/>
              </w:rPr>
              <w:br/>
            </w:r>
            <w:r w:rsidRPr="003A4552">
              <w:rPr>
                <w:rFonts w:asciiTheme="minorHAnsi" w:hAnsiTheme="minorHAnsi" w:cstheme="minorHAnsi"/>
                <w:color w:val="000000"/>
              </w:rPr>
              <w:t>P</w:t>
            </w:r>
            <w:r w:rsidR="00BC091E">
              <w:rPr>
                <w:rFonts w:asciiTheme="minorHAnsi" w:hAnsiTheme="minorHAnsi" w:cstheme="minorHAnsi"/>
                <w:color w:val="000000"/>
              </w:rPr>
              <w:t>roduct Media A</w:t>
            </w:r>
            <w:r w:rsidRPr="003A4552">
              <w:rPr>
                <w:rFonts w:asciiTheme="minorHAnsi" w:hAnsiTheme="minorHAnsi" w:cstheme="minorHAnsi"/>
                <w:color w:val="000000"/>
              </w:rPr>
              <w:t>ssociation</w:t>
            </w:r>
          </w:p>
          <w:p w14:paraId="3D4BE82C" w14:textId="77777777" w:rsidR="00BD67A0" w:rsidRPr="00BD67A0" w:rsidRDefault="00BD67A0" w:rsidP="00A4185D">
            <w:pPr>
              <w:jc w:val="center"/>
              <w:rPr>
                <w:rFonts w:asciiTheme="minorHAnsi" w:hAnsiTheme="minorHAnsi" w:cstheme="minorHAnsi"/>
                <w:color w:val="000000"/>
              </w:rPr>
            </w:pPr>
          </w:p>
          <w:p w14:paraId="068FBEB8" w14:textId="3C3DFF6E" w:rsidR="00820EBC" w:rsidRPr="003A4552" w:rsidRDefault="00BC091E" w:rsidP="00820EBC">
            <w:pPr>
              <w:jc w:val="center"/>
              <w:rPr>
                <w:rFonts w:asciiTheme="minorHAnsi" w:hAnsiTheme="minorHAnsi" w:cstheme="minorHAnsi"/>
              </w:rPr>
            </w:pPr>
            <w:r w:rsidRPr="008033E8">
              <w:rPr>
                <w:rFonts w:asciiTheme="minorHAnsi" w:hAnsiTheme="minorHAnsi" w:cstheme="minorHAnsi"/>
                <w:noProof/>
              </w:rPr>
              <w:drawing>
                <wp:inline distT="0" distB="0" distL="0" distR="0" wp14:anchorId="317CEBB0" wp14:editId="5F009524">
                  <wp:extent cx="1219200" cy="781525"/>
                  <wp:effectExtent l="0" t="0" r="0" b="0"/>
                  <wp:docPr id="748483931"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96372" cy="830993"/>
                          </a:xfrm>
                          <a:prstGeom prst="rect">
                            <a:avLst/>
                          </a:prstGeom>
                        </pic:spPr>
                      </pic:pic>
                    </a:graphicData>
                  </a:graphic>
                </wp:inline>
              </w:drawing>
            </w:r>
          </w:p>
        </w:tc>
      </w:tr>
      <w:bookmarkEnd w:id="0"/>
    </w:tbl>
    <w:p w14:paraId="3D37C7F2" w14:textId="77777777" w:rsidR="005B5D6E" w:rsidRPr="005B5D6E" w:rsidRDefault="005B5D6E" w:rsidP="00D02FC7">
      <w:pPr>
        <w:rPr>
          <w:rFonts w:asciiTheme="minorHAnsi" w:hAnsiTheme="minorHAnsi" w:cstheme="minorHAnsi"/>
          <w:vanish/>
          <w:sz w:val="22"/>
          <w:szCs w:val="22"/>
        </w:rPr>
      </w:pPr>
    </w:p>
    <w:sectPr w:rsidR="005B5D6E" w:rsidRPr="005B5D6E" w:rsidSect="00E36A2D">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Open Sans">
    <w:panose1 w:val="020B0604020202020204"/>
    <w:charset w:val="00"/>
    <w:family w:val="swiss"/>
    <w:pitch w:val="variable"/>
    <w:sig w:usb0="E00002EF" w:usb1="4000205B" w:usb2="00000028" w:usb3="00000000" w:csb0="0000019F" w:csb1="00000000"/>
  </w:font>
  <w:font w:name="Modern Love Grunge">
    <w:panose1 w:val="04070805081005020601"/>
    <w:charset w:val="00"/>
    <w:family w:val="decorative"/>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1A7270"/>
    <w:multiLevelType w:val="multilevel"/>
    <w:tmpl w:val="F6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15:restartNumberingAfterBreak="0">
    <w:nsid w:val="18385A17"/>
    <w:multiLevelType w:val="multilevel"/>
    <w:tmpl w:val="B642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EFE323D"/>
    <w:multiLevelType w:val="multilevel"/>
    <w:tmpl w:val="F92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E22A0"/>
    <w:multiLevelType w:val="multilevel"/>
    <w:tmpl w:val="FE3E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A7CD4"/>
    <w:multiLevelType w:val="multilevel"/>
    <w:tmpl w:val="4A8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92ABE"/>
    <w:multiLevelType w:val="multilevel"/>
    <w:tmpl w:val="1044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FA0CE6"/>
    <w:multiLevelType w:val="multilevel"/>
    <w:tmpl w:val="24AE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2"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4" w15:restartNumberingAfterBreak="0">
    <w:nsid w:val="6C5F4172"/>
    <w:multiLevelType w:val="multilevel"/>
    <w:tmpl w:val="DF9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15:restartNumberingAfterBreak="0">
    <w:nsid w:val="6F7C3CC7"/>
    <w:multiLevelType w:val="multilevel"/>
    <w:tmpl w:val="BAB2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23"/>
  </w:num>
  <w:num w:numId="2" w16cid:durableId="1629316312">
    <w:abstractNumId w:val="7"/>
  </w:num>
  <w:num w:numId="3" w16cid:durableId="242878099">
    <w:abstractNumId w:val="5"/>
  </w:num>
  <w:num w:numId="4" w16cid:durableId="2325072">
    <w:abstractNumId w:val="1"/>
  </w:num>
  <w:num w:numId="5" w16cid:durableId="487018724">
    <w:abstractNumId w:val="14"/>
  </w:num>
  <w:num w:numId="6" w16cid:durableId="167911698">
    <w:abstractNumId w:val="17"/>
  </w:num>
  <w:num w:numId="7" w16cid:durableId="2027126659">
    <w:abstractNumId w:val="21"/>
  </w:num>
  <w:num w:numId="8" w16cid:durableId="1112165014">
    <w:abstractNumId w:val="25"/>
  </w:num>
  <w:num w:numId="9" w16cid:durableId="247344901">
    <w:abstractNumId w:val="16"/>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4"/>
  </w:num>
  <w:num w:numId="12" w16cid:durableId="1981034359">
    <w:abstractNumId w:val="12"/>
  </w:num>
  <w:num w:numId="13" w16cid:durableId="1232042000">
    <w:abstractNumId w:val="22"/>
  </w:num>
  <w:num w:numId="14" w16cid:durableId="1473643178">
    <w:abstractNumId w:val="0"/>
  </w:num>
  <w:num w:numId="15" w16cid:durableId="1664697653">
    <w:abstractNumId w:val="15"/>
  </w:num>
  <w:num w:numId="16" w16cid:durableId="685637791">
    <w:abstractNumId w:val="13"/>
  </w:num>
  <w:num w:numId="17" w16cid:durableId="514686015">
    <w:abstractNumId w:val="18"/>
  </w:num>
  <w:num w:numId="18" w16cid:durableId="742413540">
    <w:abstractNumId w:val="11"/>
  </w:num>
  <w:num w:numId="19" w16cid:durableId="145976465">
    <w:abstractNumId w:val="27"/>
  </w:num>
  <w:num w:numId="20" w16cid:durableId="991836490">
    <w:abstractNumId w:val="10"/>
  </w:num>
  <w:num w:numId="21" w16cid:durableId="228465548">
    <w:abstractNumId w:val="24"/>
  </w:num>
  <w:num w:numId="22" w16cid:durableId="860969250">
    <w:abstractNumId w:val="20"/>
  </w:num>
  <w:num w:numId="23" w16cid:durableId="10835286">
    <w:abstractNumId w:val="8"/>
  </w:num>
  <w:num w:numId="24" w16cid:durableId="1701316045">
    <w:abstractNumId w:val="6"/>
  </w:num>
  <w:num w:numId="25" w16cid:durableId="5257145">
    <w:abstractNumId w:val="26"/>
  </w:num>
  <w:num w:numId="26" w16cid:durableId="1661303924">
    <w:abstractNumId w:val="9"/>
  </w:num>
  <w:num w:numId="27" w16cid:durableId="1738629428">
    <w:abstractNumId w:val="19"/>
  </w:num>
  <w:num w:numId="28" w16cid:durableId="870142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139E9"/>
    <w:rsid w:val="000209BB"/>
    <w:rsid w:val="00021073"/>
    <w:rsid w:val="000210FD"/>
    <w:rsid w:val="000225CB"/>
    <w:rsid w:val="000316CC"/>
    <w:rsid w:val="00031A77"/>
    <w:rsid w:val="00036BC0"/>
    <w:rsid w:val="000425D0"/>
    <w:rsid w:val="0004381C"/>
    <w:rsid w:val="0004673E"/>
    <w:rsid w:val="00050419"/>
    <w:rsid w:val="000551A6"/>
    <w:rsid w:val="00056611"/>
    <w:rsid w:val="0006143A"/>
    <w:rsid w:val="00066A4D"/>
    <w:rsid w:val="00067994"/>
    <w:rsid w:val="00067ACC"/>
    <w:rsid w:val="00072D72"/>
    <w:rsid w:val="00076BE3"/>
    <w:rsid w:val="00085191"/>
    <w:rsid w:val="00085F59"/>
    <w:rsid w:val="000879EA"/>
    <w:rsid w:val="0009061A"/>
    <w:rsid w:val="00090EFC"/>
    <w:rsid w:val="000920EF"/>
    <w:rsid w:val="00092F04"/>
    <w:rsid w:val="0009345E"/>
    <w:rsid w:val="000935DE"/>
    <w:rsid w:val="0009421D"/>
    <w:rsid w:val="000B2467"/>
    <w:rsid w:val="000B4147"/>
    <w:rsid w:val="000B637A"/>
    <w:rsid w:val="000C4580"/>
    <w:rsid w:val="000C5741"/>
    <w:rsid w:val="000C7361"/>
    <w:rsid w:val="000C7E63"/>
    <w:rsid w:val="000E0797"/>
    <w:rsid w:val="000E274A"/>
    <w:rsid w:val="000E366E"/>
    <w:rsid w:val="000E41FF"/>
    <w:rsid w:val="000E46B7"/>
    <w:rsid w:val="000E4B18"/>
    <w:rsid w:val="000E5004"/>
    <w:rsid w:val="000E67EE"/>
    <w:rsid w:val="000F050D"/>
    <w:rsid w:val="000F3431"/>
    <w:rsid w:val="000F3757"/>
    <w:rsid w:val="000F5AD5"/>
    <w:rsid w:val="000F69ED"/>
    <w:rsid w:val="001016BA"/>
    <w:rsid w:val="00106B14"/>
    <w:rsid w:val="00107267"/>
    <w:rsid w:val="00111523"/>
    <w:rsid w:val="00112797"/>
    <w:rsid w:val="001136D7"/>
    <w:rsid w:val="00113C1E"/>
    <w:rsid w:val="00121224"/>
    <w:rsid w:val="00121367"/>
    <w:rsid w:val="00124584"/>
    <w:rsid w:val="00127AE7"/>
    <w:rsid w:val="00127FEA"/>
    <w:rsid w:val="001309CF"/>
    <w:rsid w:val="00131936"/>
    <w:rsid w:val="00133368"/>
    <w:rsid w:val="00134D89"/>
    <w:rsid w:val="001363D4"/>
    <w:rsid w:val="001371A0"/>
    <w:rsid w:val="00142704"/>
    <w:rsid w:val="00144F1A"/>
    <w:rsid w:val="001474E9"/>
    <w:rsid w:val="00154401"/>
    <w:rsid w:val="00154A52"/>
    <w:rsid w:val="00154DC9"/>
    <w:rsid w:val="001550AB"/>
    <w:rsid w:val="00155257"/>
    <w:rsid w:val="0016251E"/>
    <w:rsid w:val="001632CD"/>
    <w:rsid w:val="00164D2D"/>
    <w:rsid w:val="00165AAB"/>
    <w:rsid w:val="00166AE2"/>
    <w:rsid w:val="00167511"/>
    <w:rsid w:val="00170901"/>
    <w:rsid w:val="001713EA"/>
    <w:rsid w:val="00174477"/>
    <w:rsid w:val="00181062"/>
    <w:rsid w:val="0018510B"/>
    <w:rsid w:val="00187E8F"/>
    <w:rsid w:val="00192B40"/>
    <w:rsid w:val="00192DAC"/>
    <w:rsid w:val="001939A9"/>
    <w:rsid w:val="0019678C"/>
    <w:rsid w:val="0019778E"/>
    <w:rsid w:val="001A05A7"/>
    <w:rsid w:val="001A3D6F"/>
    <w:rsid w:val="001B3B48"/>
    <w:rsid w:val="001B47C4"/>
    <w:rsid w:val="001B5480"/>
    <w:rsid w:val="001B58F7"/>
    <w:rsid w:val="001B7799"/>
    <w:rsid w:val="001C669E"/>
    <w:rsid w:val="001D0C38"/>
    <w:rsid w:val="001D25DC"/>
    <w:rsid w:val="001D364B"/>
    <w:rsid w:val="001E4D5B"/>
    <w:rsid w:val="001E6B6A"/>
    <w:rsid w:val="001F00A7"/>
    <w:rsid w:val="001F5A59"/>
    <w:rsid w:val="00201722"/>
    <w:rsid w:val="0020464C"/>
    <w:rsid w:val="00205412"/>
    <w:rsid w:val="002064DA"/>
    <w:rsid w:val="00206662"/>
    <w:rsid w:val="0020785B"/>
    <w:rsid w:val="00207B07"/>
    <w:rsid w:val="00210B9F"/>
    <w:rsid w:val="002117C0"/>
    <w:rsid w:val="002128E0"/>
    <w:rsid w:val="00227A14"/>
    <w:rsid w:val="00230EB1"/>
    <w:rsid w:val="00231268"/>
    <w:rsid w:val="002318AD"/>
    <w:rsid w:val="00236103"/>
    <w:rsid w:val="00236CB8"/>
    <w:rsid w:val="0023784A"/>
    <w:rsid w:val="00237AC4"/>
    <w:rsid w:val="00245009"/>
    <w:rsid w:val="002458A9"/>
    <w:rsid w:val="00246CFF"/>
    <w:rsid w:val="00251F5B"/>
    <w:rsid w:val="00253821"/>
    <w:rsid w:val="00255ED4"/>
    <w:rsid w:val="00256504"/>
    <w:rsid w:val="0025762F"/>
    <w:rsid w:val="00261D22"/>
    <w:rsid w:val="0026241E"/>
    <w:rsid w:val="0026473B"/>
    <w:rsid w:val="0026474D"/>
    <w:rsid w:val="0026513B"/>
    <w:rsid w:val="002728BF"/>
    <w:rsid w:val="00276049"/>
    <w:rsid w:val="0028499D"/>
    <w:rsid w:val="00291E51"/>
    <w:rsid w:val="0029300B"/>
    <w:rsid w:val="002A058F"/>
    <w:rsid w:val="002A0B90"/>
    <w:rsid w:val="002A29E3"/>
    <w:rsid w:val="002A3623"/>
    <w:rsid w:val="002A4639"/>
    <w:rsid w:val="002A7EDC"/>
    <w:rsid w:val="002B0242"/>
    <w:rsid w:val="002B20C3"/>
    <w:rsid w:val="002B2963"/>
    <w:rsid w:val="002B3B39"/>
    <w:rsid w:val="002D1CDB"/>
    <w:rsid w:val="002D3030"/>
    <w:rsid w:val="002E295D"/>
    <w:rsid w:val="002F2E93"/>
    <w:rsid w:val="002F50C0"/>
    <w:rsid w:val="002F6A63"/>
    <w:rsid w:val="00301C37"/>
    <w:rsid w:val="0030786A"/>
    <w:rsid w:val="00311D21"/>
    <w:rsid w:val="003129F1"/>
    <w:rsid w:val="00322D33"/>
    <w:rsid w:val="00324383"/>
    <w:rsid w:val="00327FFD"/>
    <w:rsid w:val="0033163F"/>
    <w:rsid w:val="00331EA4"/>
    <w:rsid w:val="00335CF7"/>
    <w:rsid w:val="00336630"/>
    <w:rsid w:val="003402D0"/>
    <w:rsid w:val="0034117D"/>
    <w:rsid w:val="0034170B"/>
    <w:rsid w:val="00343D07"/>
    <w:rsid w:val="0034673E"/>
    <w:rsid w:val="00351265"/>
    <w:rsid w:val="003523C0"/>
    <w:rsid w:val="00353BD3"/>
    <w:rsid w:val="00355060"/>
    <w:rsid w:val="003562F8"/>
    <w:rsid w:val="00362445"/>
    <w:rsid w:val="00364E3E"/>
    <w:rsid w:val="00366382"/>
    <w:rsid w:val="003679AC"/>
    <w:rsid w:val="0037009D"/>
    <w:rsid w:val="00371585"/>
    <w:rsid w:val="00372E83"/>
    <w:rsid w:val="0037320A"/>
    <w:rsid w:val="003801FA"/>
    <w:rsid w:val="00380EA4"/>
    <w:rsid w:val="00386258"/>
    <w:rsid w:val="00386ECC"/>
    <w:rsid w:val="0038730A"/>
    <w:rsid w:val="003A28DD"/>
    <w:rsid w:val="003A4552"/>
    <w:rsid w:val="003B0626"/>
    <w:rsid w:val="003B0C00"/>
    <w:rsid w:val="003B1ADE"/>
    <w:rsid w:val="003B1B70"/>
    <w:rsid w:val="003B7E94"/>
    <w:rsid w:val="003C1F75"/>
    <w:rsid w:val="003C313E"/>
    <w:rsid w:val="003C517C"/>
    <w:rsid w:val="003C63A5"/>
    <w:rsid w:val="003C6B2B"/>
    <w:rsid w:val="003C709A"/>
    <w:rsid w:val="003C757B"/>
    <w:rsid w:val="003E01DD"/>
    <w:rsid w:val="003E16B7"/>
    <w:rsid w:val="003E3303"/>
    <w:rsid w:val="003E37B8"/>
    <w:rsid w:val="003E5890"/>
    <w:rsid w:val="003F0D14"/>
    <w:rsid w:val="003F16B8"/>
    <w:rsid w:val="003F1FF7"/>
    <w:rsid w:val="003F2772"/>
    <w:rsid w:val="003F59A3"/>
    <w:rsid w:val="003F7152"/>
    <w:rsid w:val="004012CC"/>
    <w:rsid w:val="00402739"/>
    <w:rsid w:val="00402B63"/>
    <w:rsid w:val="00403CC9"/>
    <w:rsid w:val="00405737"/>
    <w:rsid w:val="00415C7C"/>
    <w:rsid w:val="00415FBD"/>
    <w:rsid w:val="00416FCB"/>
    <w:rsid w:val="00417DDB"/>
    <w:rsid w:val="00426D07"/>
    <w:rsid w:val="00431D68"/>
    <w:rsid w:val="00432548"/>
    <w:rsid w:val="00432F4E"/>
    <w:rsid w:val="00433C1C"/>
    <w:rsid w:val="00433F7B"/>
    <w:rsid w:val="004344D4"/>
    <w:rsid w:val="00437060"/>
    <w:rsid w:val="004408C1"/>
    <w:rsid w:val="00440E6D"/>
    <w:rsid w:val="00442185"/>
    <w:rsid w:val="00442543"/>
    <w:rsid w:val="004455CF"/>
    <w:rsid w:val="00446183"/>
    <w:rsid w:val="00446F00"/>
    <w:rsid w:val="0045240E"/>
    <w:rsid w:val="0045271F"/>
    <w:rsid w:val="00461F0A"/>
    <w:rsid w:val="00461FC9"/>
    <w:rsid w:val="004654F9"/>
    <w:rsid w:val="0046749D"/>
    <w:rsid w:val="00467713"/>
    <w:rsid w:val="004678B5"/>
    <w:rsid w:val="00472101"/>
    <w:rsid w:val="00472207"/>
    <w:rsid w:val="0047664D"/>
    <w:rsid w:val="00477F1E"/>
    <w:rsid w:val="00477F29"/>
    <w:rsid w:val="0048086B"/>
    <w:rsid w:val="004830A9"/>
    <w:rsid w:val="00483BAB"/>
    <w:rsid w:val="00486671"/>
    <w:rsid w:val="004A02A9"/>
    <w:rsid w:val="004A16A6"/>
    <w:rsid w:val="004A23B7"/>
    <w:rsid w:val="004A30A2"/>
    <w:rsid w:val="004A3626"/>
    <w:rsid w:val="004C081E"/>
    <w:rsid w:val="004C3C2C"/>
    <w:rsid w:val="004C653F"/>
    <w:rsid w:val="004D1A11"/>
    <w:rsid w:val="004D31B0"/>
    <w:rsid w:val="004D5916"/>
    <w:rsid w:val="004D7655"/>
    <w:rsid w:val="004E0ECC"/>
    <w:rsid w:val="004E32C8"/>
    <w:rsid w:val="004F48A2"/>
    <w:rsid w:val="004F70D3"/>
    <w:rsid w:val="00500CE3"/>
    <w:rsid w:val="00503E31"/>
    <w:rsid w:val="00504CEE"/>
    <w:rsid w:val="00525840"/>
    <w:rsid w:val="00525ED5"/>
    <w:rsid w:val="00526CD3"/>
    <w:rsid w:val="00527230"/>
    <w:rsid w:val="00530849"/>
    <w:rsid w:val="00531DE8"/>
    <w:rsid w:val="0053239B"/>
    <w:rsid w:val="00534EE1"/>
    <w:rsid w:val="00542C23"/>
    <w:rsid w:val="00543272"/>
    <w:rsid w:val="00544FF4"/>
    <w:rsid w:val="00547336"/>
    <w:rsid w:val="00553F12"/>
    <w:rsid w:val="00554D36"/>
    <w:rsid w:val="005567F4"/>
    <w:rsid w:val="00563CE9"/>
    <w:rsid w:val="00567F07"/>
    <w:rsid w:val="00574C14"/>
    <w:rsid w:val="00576930"/>
    <w:rsid w:val="00580FC8"/>
    <w:rsid w:val="005825D4"/>
    <w:rsid w:val="005919BB"/>
    <w:rsid w:val="00591FB4"/>
    <w:rsid w:val="00592054"/>
    <w:rsid w:val="005920C3"/>
    <w:rsid w:val="00597DDA"/>
    <w:rsid w:val="005A0DBD"/>
    <w:rsid w:val="005A4360"/>
    <w:rsid w:val="005A4470"/>
    <w:rsid w:val="005A4A80"/>
    <w:rsid w:val="005A7841"/>
    <w:rsid w:val="005A7DB0"/>
    <w:rsid w:val="005A7FAA"/>
    <w:rsid w:val="005B0271"/>
    <w:rsid w:val="005B0D9C"/>
    <w:rsid w:val="005B3D5A"/>
    <w:rsid w:val="005B420D"/>
    <w:rsid w:val="005B5D6E"/>
    <w:rsid w:val="005C04E6"/>
    <w:rsid w:val="005C0A69"/>
    <w:rsid w:val="005C363D"/>
    <w:rsid w:val="005C38D0"/>
    <w:rsid w:val="005C695E"/>
    <w:rsid w:val="005C72E8"/>
    <w:rsid w:val="005D06CC"/>
    <w:rsid w:val="005D4283"/>
    <w:rsid w:val="005D6630"/>
    <w:rsid w:val="005D7EC7"/>
    <w:rsid w:val="005E4083"/>
    <w:rsid w:val="005E5571"/>
    <w:rsid w:val="005E65F0"/>
    <w:rsid w:val="005E7AB1"/>
    <w:rsid w:val="005F04F7"/>
    <w:rsid w:val="005F5770"/>
    <w:rsid w:val="005F664A"/>
    <w:rsid w:val="00603415"/>
    <w:rsid w:val="00604D79"/>
    <w:rsid w:val="00610925"/>
    <w:rsid w:val="00611187"/>
    <w:rsid w:val="00612497"/>
    <w:rsid w:val="0061320A"/>
    <w:rsid w:val="006139C3"/>
    <w:rsid w:val="00614186"/>
    <w:rsid w:val="00621A95"/>
    <w:rsid w:val="0062226C"/>
    <w:rsid w:val="00622BB4"/>
    <w:rsid w:val="00623D43"/>
    <w:rsid w:val="00625F38"/>
    <w:rsid w:val="00633861"/>
    <w:rsid w:val="00633D54"/>
    <w:rsid w:val="006366A0"/>
    <w:rsid w:val="0064029E"/>
    <w:rsid w:val="00641E12"/>
    <w:rsid w:val="00642B2B"/>
    <w:rsid w:val="00644A00"/>
    <w:rsid w:val="00655EB5"/>
    <w:rsid w:val="006566D2"/>
    <w:rsid w:val="00656DCC"/>
    <w:rsid w:val="00657795"/>
    <w:rsid w:val="00660B04"/>
    <w:rsid w:val="006646BF"/>
    <w:rsid w:val="00665FFC"/>
    <w:rsid w:val="00666D8A"/>
    <w:rsid w:val="006671F4"/>
    <w:rsid w:val="0067205F"/>
    <w:rsid w:val="006733D0"/>
    <w:rsid w:val="006736E7"/>
    <w:rsid w:val="00682318"/>
    <w:rsid w:val="00682BAB"/>
    <w:rsid w:val="0069015D"/>
    <w:rsid w:val="0069314D"/>
    <w:rsid w:val="00697685"/>
    <w:rsid w:val="006A383C"/>
    <w:rsid w:val="006A6176"/>
    <w:rsid w:val="006B4221"/>
    <w:rsid w:val="006B46C4"/>
    <w:rsid w:val="006B4B23"/>
    <w:rsid w:val="006C0521"/>
    <w:rsid w:val="006C09AD"/>
    <w:rsid w:val="006C4EE6"/>
    <w:rsid w:val="006D2AF7"/>
    <w:rsid w:val="006D35D6"/>
    <w:rsid w:val="006D5A2B"/>
    <w:rsid w:val="006E2600"/>
    <w:rsid w:val="006E5E0E"/>
    <w:rsid w:val="006E5EA0"/>
    <w:rsid w:val="006F02EC"/>
    <w:rsid w:val="006F18E8"/>
    <w:rsid w:val="006F18EF"/>
    <w:rsid w:val="006F4784"/>
    <w:rsid w:val="006F5D7C"/>
    <w:rsid w:val="006F70C4"/>
    <w:rsid w:val="007008F7"/>
    <w:rsid w:val="00703992"/>
    <w:rsid w:val="00704268"/>
    <w:rsid w:val="00705621"/>
    <w:rsid w:val="00706087"/>
    <w:rsid w:val="00711095"/>
    <w:rsid w:val="00713A93"/>
    <w:rsid w:val="00721136"/>
    <w:rsid w:val="00726007"/>
    <w:rsid w:val="00726CE3"/>
    <w:rsid w:val="0072758C"/>
    <w:rsid w:val="00731175"/>
    <w:rsid w:val="0073554D"/>
    <w:rsid w:val="0073707E"/>
    <w:rsid w:val="00737464"/>
    <w:rsid w:val="0073791A"/>
    <w:rsid w:val="0074070A"/>
    <w:rsid w:val="00741846"/>
    <w:rsid w:val="00747082"/>
    <w:rsid w:val="00747B4C"/>
    <w:rsid w:val="00751307"/>
    <w:rsid w:val="007535E4"/>
    <w:rsid w:val="007614E1"/>
    <w:rsid w:val="00761D66"/>
    <w:rsid w:val="00763A99"/>
    <w:rsid w:val="00766F0D"/>
    <w:rsid w:val="00767042"/>
    <w:rsid w:val="0077237D"/>
    <w:rsid w:val="00777FB2"/>
    <w:rsid w:val="00784B5A"/>
    <w:rsid w:val="00785C12"/>
    <w:rsid w:val="007A5987"/>
    <w:rsid w:val="007A5BE2"/>
    <w:rsid w:val="007B5D5D"/>
    <w:rsid w:val="007B726D"/>
    <w:rsid w:val="007C1388"/>
    <w:rsid w:val="007C23D0"/>
    <w:rsid w:val="007C7194"/>
    <w:rsid w:val="007D332A"/>
    <w:rsid w:val="007D3D35"/>
    <w:rsid w:val="007E0721"/>
    <w:rsid w:val="007E0979"/>
    <w:rsid w:val="007E11E2"/>
    <w:rsid w:val="007E14FC"/>
    <w:rsid w:val="007E1EC4"/>
    <w:rsid w:val="007E2585"/>
    <w:rsid w:val="007E35D4"/>
    <w:rsid w:val="007E4ADF"/>
    <w:rsid w:val="007E60AE"/>
    <w:rsid w:val="007F06F6"/>
    <w:rsid w:val="007F598C"/>
    <w:rsid w:val="007F5F9E"/>
    <w:rsid w:val="007F6AB5"/>
    <w:rsid w:val="007F7E5F"/>
    <w:rsid w:val="0080177A"/>
    <w:rsid w:val="008033E8"/>
    <w:rsid w:val="008159C9"/>
    <w:rsid w:val="00816CCF"/>
    <w:rsid w:val="008176FE"/>
    <w:rsid w:val="00820946"/>
    <w:rsid w:val="00820EBC"/>
    <w:rsid w:val="00821E62"/>
    <w:rsid w:val="00822403"/>
    <w:rsid w:val="00824C23"/>
    <w:rsid w:val="00827C4B"/>
    <w:rsid w:val="008355E5"/>
    <w:rsid w:val="00842DCC"/>
    <w:rsid w:val="00843354"/>
    <w:rsid w:val="008463C4"/>
    <w:rsid w:val="0085442D"/>
    <w:rsid w:val="00857DA0"/>
    <w:rsid w:val="00870873"/>
    <w:rsid w:val="008714DA"/>
    <w:rsid w:val="00875326"/>
    <w:rsid w:val="00880663"/>
    <w:rsid w:val="00881AF1"/>
    <w:rsid w:val="0088403D"/>
    <w:rsid w:val="00884100"/>
    <w:rsid w:val="008844A1"/>
    <w:rsid w:val="00887293"/>
    <w:rsid w:val="00892704"/>
    <w:rsid w:val="008A3497"/>
    <w:rsid w:val="008A3D67"/>
    <w:rsid w:val="008B1FB5"/>
    <w:rsid w:val="008B59B0"/>
    <w:rsid w:val="008B787D"/>
    <w:rsid w:val="008B7995"/>
    <w:rsid w:val="008C178B"/>
    <w:rsid w:val="008C4871"/>
    <w:rsid w:val="008C4A94"/>
    <w:rsid w:val="008D45A6"/>
    <w:rsid w:val="008E0862"/>
    <w:rsid w:val="008E467D"/>
    <w:rsid w:val="008F1A1D"/>
    <w:rsid w:val="008F1EBE"/>
    <w:rsid w:val="008F2FC8"/>
    <w:rsid w:val="008F56F9"/>
    <w:rsid w:val="008F7987"/>
    <w:rsid w:val="00900B3B"/>
    <w:rsid w:val="009069DF"/>
    <w:rsid w:val="009119DE"/>
    <w:rsid w:val="0091607D"/>
    <w:rsid w:val="00916A25"/>
    <w:rsid w:val="00921A94"/>
    <w:rsid w:val="00921C78"/>
    <w:rsid w:val="00921E70"/>
    <w:rsid w:val="009239A0"/>
    <w:rsid w:val="00933374"/>
    <w:rsid w:val="00933413"/>
    <w:rsid w:val="00934096"/>
    <w:rsid w:val="0093507C"/>
    <w:rsid w:val="00935DBF"/>
    <w:rsid w:val="00943023"/>
    <w:rsid w:val="0094538E"/>
    <w:rsid w:val="00952151"/>
    <w:rsid w:val="00953AA0"/>
    <w:rsid w:val="00954DF8"/>
    <w:rsid w:val="00963CFD"/>
    <w:rsid w:val="009676AE"/>
    <w:rsid w:val="009718AB"/>
    <w:rsid w:val="00975B8E"/>
    <w:rsid w:val="009823A9"/>
    <w:rsid w:val="009929C2"/>
    <w:rsid w:val="00994136"/>
    <w:rsid w:val="00995213"/>
    <w:rsid w:val="0099682E"/>
    <w:rsid w:val="009969CB"/>
    <w:rsid w:val="009A0465"/>
    <w:rsid w:val="009A0802"/>
    <w:rsid w:val="009A09F1"/>
    <w:rsid w:val="009A23CA"/>
    <w:rsid w:val="009A2F09"/>
    <w:rsid w:val="009A7585"/>
    <w:rsid w:val="009A7610"/>
    <w:rsid w:val="009B104C"/>
    <w:rsid w:val="009B492B"/>
    <w:rsid w:val="009B627D"/>
    <w:rsid w:val="009C0AC8"/>
    <w:rsid w:val="009C1995"/>
    <w:rsid w:val="009C230C"/>
    <w:rsid w:val="009C4B31"/>
    <w:rsid w:val="009D032B"/>
    <w:rsid w:val="009D0BFA"/>
    <w:rsid w:val="009D0E59"/>
    <w:rsid w:val="009D2CAE"/>
    <w:rsid w:val="009D3534"/>
    <w:rsid w:val="009D48A7"/>
    <w:rsid w:val="009D6830"/>
    <w:rsid w:val="009F30BC"/>
    <w:rsid w:val="009F34D9"/>
    <w:rsid w:val="009F5BD7"/>
    <w:rsid w:val="00A00D28"/>
    <w:rsid w:val="00A024B3"/>
    <w:rsid w:val="00A03519"/>
    <w:rsid w:val="00A11B1E"/>
    <w:rsid w:val="00A11D68"/>
    <w:rsid w:val="00A15A75"/>
    <w:rsid w:val="00A179D9"/>
    <w:rsid w:val="00A17F12"/>
    <w:rsid w:val="00A22217"/>
    <w:rsid w:val="00A22C24"/>
    <w:rsid w:val="00A27D8C"/>
    <w:rsid w:val="00A32400"/>
    <w:rsid w:val="00A329E8"/>
    <w:rsid w:val="00A32ADB"/>
    <w:rsid w:val="00A40736"/>
    <w:rsid w:val="00A4185D"/>
    <w:rsid w:val="00A42B4E"/>
    <w:rsid w:val="00A44EFE"/>
    <w:rsid w:val="00A56BEA"/>
    <w:rsid w:val="00A61DF4"/>
    <w:rsid w:val="00A61EF7"/>
    <w:rsid w:val="00A63A1F"/>
    <w:rsid w:val="00A6467F"/>
    <w:rsid w:val="00A7004E"/>
    <w:rsid w:val="00A73221"/>
    <w:rsid w:val="00A74655"/>
    <w:rsid w:val="00A756E6"/>
    <w:rsid w:val="00A763D9"/>
    <w:rsid w:val="00A85119"/>
    <w:rsid w:val="00A86EFE"/>
    <w:rsid w:val="00A8742C"/>
    <w:rsid w:val="00A9231F"/>
    <w:rsid w:val="00A95F63"/>
    <w:rsid w:val="00A970FF"/>
    <w:rsid w:val="00AA105E"/>
    <w:rsid w:val="00AA23A6"/>
    <w:rsid w:val="00AA7D5C"/>
    <w:rsid w:val="00AB0C03"/>
    <w:rsid w:val="00AB29DF"/>
    <w:rsid w:val="00AB5573"/>
    <w:rsid w:val="00AB587A"/>
    <w:rsid w:val="00AB68D7"/>
    <w:rsid w:val="00AB7F2F"/>
    <w:rsid w:val="00AC2DB6"/>
    <w:rsid w:val="00AC668E"/>
    <w:rsid w:val="00AC67F2"/>
    <w:rsid w:val="00AD171B"/>
    <w:rsid w:val="00AD3309"/>
    <w:rsid w:val="00AD4E82"/>
    <w:rsid w:val="00AE0F16"/>
    <w:rsid w:val="00AE12C9"/>
    <w:rsid w:val="00AE21D7"/>
    <w:rsid w:val="00AE71BA"/>
    <w:rsid w:val="00AE7BF3"/>
    <w:rsid w:val="00AF4380"/>
    <w:rsid w:val="00AF472F"/>
    <w:rsid w:val="00AF47A4"/>
    <w:rsid w:val="00B0035E"/>
    <w:rsid w:val="00B021B7"/>
    <w:rsid w:val="00B0373A"/>
    <w:rsid w:val="00B046FA"/>
    <w:rsid w:val="00B05154"/>
    <w:rsid w:val="00B106D0"/>
    <w:rsid w:val="00B11F98"/>
    <w:rsid w:val="00B14C0F"/>
    <w:rsid w:val="00B14C8E"/>
    <w:rsid w:val="00B15E81"/>
    <w:rsid w:val="00B16445"/>
    <w:rsid w:val="00B174CA"/>
    <w:rsid w:val="00B176F7"/>
    <w:rsid w:val="00B2062D"/>
    <w:rsid w:val="00B25020"/>
    <w:rsid w:val="00B25D91"/>
    <w:rsid w:val="00B368B9"/>
    <w:rsid w:val="00B37CEB"/>
    <w:rsid w:val="00B40629"/>
    <w:rsid w:val="00B4198E"/>
    <w:rsid w:val="00B41C46"/>
    <w:rsid w:val="00B524B2"/>
    <w:rsid w:val="00B57A8F"/>
    <w:rsid w:val="00B607BD"/>
    <w:rsid w:val="00B65BC6"/>
    <w:rsid w:val="00B65D23"/>
    <w:rsid w:val="00B65DF4"/>
    <w:rsid w:val="00B66155"/>
    <w:rsid w:val="00B66F92"/>
    <w:rsid w:val="00B7180A"/>
    <w:rsid w:val="00B7205C"/>
    <w:rsid w:val="00B7247B"/>
    <w:rsid w:val="00B740F9"/>
    <w:rsid w:val="00B74940"/>
    <w:rsid w:val="00B75B09"/>
    <w:rsid w:val="00B75F78"/>
    <w:rsid w:val="00B76B58"/>
    <w:rsid w:val="00B76C65"/>
    <w:rsid w:val="00B81AAD"/>
    <w:rsid w:val="00B85852"/>
    <w:rsid w:val="00B85D00"/>
    <w:rsid w:val="00B96D03"/>
    <w:rsid w:val="00B972C6"/>
    <w:rsid w:val="00B97F67"/>
    <w:rsid w:val="00BA0AC5"/>
    <w:rsid w:val="00BA129C"/>
    <w:rsid w:val="00BA5FFD"/>
    <w:rsid w:val="00BA6362"/>
    <w:rsid w:val="00BA77DE"/>
    <w:rsid w:val="00BB68AE"/>
    <w:rsid w:val="00BB774D"/>
    <w:rsid w:val="00BB7BE6"/>
    <w:rsid w:val="00BC091E"/>
    <w:rsid w:val="00BC16AB"/>
    <w:rsid w:val="00BC346D"/>
    <w:rsid w:val="00BD325B"/>
    <w:rsid w:val="00BD362B"/>
    <w:rsid w:val="00BD6109"/>
    <w:rsid w:val="00BD67A0"/>
    <w:rsid w:val="00BF08F3"/>
    <w:rsid w:val="00BF1DF6"/>
    <w:rsid w:val="00BF3976"/>
    <w:rsid w:val="00BF4BFC"/>
    <w:rsid w:val="00BF7354"/>
    <w:rsid w:val="00C00820"/>
    <w:rsid w:val="00C00C2E"/>
    <w:rsid w:val="00C02858"/>
    <w:rsid w:val="00C047C2"/>
    <w:rsid w:val="00C06E73"/>
    <w:rsid w:val="00C1057C"/>
    <w:rsid w:val="00C11270"/>
    <w:rsid w:val="00C11715"/>
    <w:rsid w:val="00C1515F"/>
    <w:rsid w:val="00C152E9"/>
    <w:rsid w:val="00C15AAE"/>
    <w:rsid w:val="00C1745F"/>
    <w:rsid w:val="00C21958"/>
    <w:rsid w:val="00C24F20"/>
    <w:rsid w:val="00C27476"/>
    <w:rsid w:val="00C30900"/>
    <w:rsid w:val="00C30D51"/>
    <w:rsid w:val="00C311E2"/>
    <w:rsid w:val="00C31AC5"/>
    <w:rsid w:val="00C31EFC"/>
    <w:rsid w:val="00C32200"/>
    <w:rsid w:val="00C32FD9"/>
    <w:rsid w:val="00C36804"/>
    <w:rsid w:val="00C37901"/>
    <w:rsid w:val="00C410B0"/>
    <w:rsid w:val="00C41998"/>
    <w:rsid w:val="00C4508E"/>
    <w:rsid w:val="00C479CE"/>
    <w:rsid w:val="00C52A15"/>
    <w:rsid w:val="00C60347"/>
    <w:rsid w:val="00C61C65"/>
    <w:rsid w:val="00C64000"/>
    <w:rsid w:val="00C64978"/>
    <w:rsid w:val="00C65556"/>
    <w:rsid w:val="00C67A1F"/>
    <w:rsid w:val="00C67E73"/>
    <w:rsid w:val="00C71C2E"/>
    <w:rsid w:val="00C72AF1"/>
    <w:rsid w:val="00C74F17"/>
    <w:rsid w:val="00C76932"/>
    <w:rsid w:val="00C80C8E"/>
    <w:rsid w:val="00C81581"/>
    <w:rsid w:val="00C86264"/>
    <w:rsid w:val="00C93C60"/>
    <w:rsid w:val="00C96464"/>
    <w:rsid w:val="00C964B6"/>
    <w:rsid w:val="00CA5F72"/>
    <w:rsid w:val="00CA6CF8"/>
    <w:rsid w:val="00CB0F3B"/>
    <w:rsid w:val="00CB1066"/>
    <w:rsid w:val="00CB13EB"/>
    <w:rsid w:val="00CB37F0"/>
    <w:rsid w:val="00CB4B30"/>
    <w:rsid w:val="00CB7496"/>
    <w:rsid w:val="00CC47E8"/>
    <w:rsid w:val="00CD09D3"/>
    <w:rsid w:val="00CD0E38"/>
    <w:rsid w:val="00CD177B"/>
    <w:rsid w:val="00CD18C8"/>
    <w:rsid w:val="00CD2399"/>
    <w:rsid w:val="00CE223B"/>
    <w:rsid w:val="00CE3127"/>
    <w:rsid w:val="00CE7105"/>
    <w:rsid w:val="00CE7579"/>
    <w:rsid w:val="00CF003B"/>
    <w:rsid w:val="00CF0C6D"/>
    <w:rsid w:val="00CF2653"/>
    <w:rsid w:val="00CF49E8"/>
    <w:rsid w:val="00CF4CF7"/>
    <w:rsid w:val="00CF5038"/>
    <w:rsid w:val="00CF6CB4"/>
    <w:rsid w:val="00D02164"/>
    <w:rsid w:val="00D02FC7"/>
    <w:rsid w:val="00D0354D"/>
    <w:rsid w:val="00D042D1"/>
    <w:rsid w:val="00D05982"/>
    <w:rsid w:val="00D05B44"/>
    <w:rsid w:val="00D11FBE"/>
    <w:rsid w:val="00D22F95"/>
    <w:rsid w:val="00D26491"/>
    <w:rsid w:val="00D269C4"/>
    <w:rsid w:val="00D272D3"/>
    <w:rsid w:val="00D30E88"/>
    <w:rsid w:val="00D3165B"/>
    <w:rsid w:val="00D31D5F"/>
    <w:rsid w:val="00D32A4F"/>
    <w:rsid w:val="00D40EFE"/>
    <w:rsid w:val="00D41511"/>
    <w:rsid w:val="00D43156"/>
    <w:rsid w:val="00D44D47"/>
    <w:rsid w:val="00D45C6B"/>
    <w:rsid w:val="00D50B0B"/>
    <w:rsid w:val="00D51830"/>
    <w:rsid w:val="00D538C0"/>
    <w:rsid w:val="00D60F26"/>
    <w:rsid w:val="00D71123"/>
    <w:rsid w:val="00D71801"/>
    <w:rsid w:val="00D71BC0"/>
    <w:rsid w:val="00D7415E"/>
    <w:rsid w:val="00D863DC"/>
    <w:rsid w:val="00D87560"/>
    <w:rsid w:val="00D90F32"/>
    <w:rsid w:val="00D94F8C"/>
    <w:rsid w:val="00DA136F"/>
    <w:rsid w:val="00DA1884"/>
    <w:rsid w:val="00DA330D"/>
    <w:rsid w:val="00DA5E7C"/>
    <w:rsid w:val="00DB073A"/>
    <w:rsid w:val="00DB149E"/>
    <w:rsid w:val="00DB46EE"/>
    <w:rsid w:val="00DB483C"/>
    <w:rsid w:val="00DB771E"/>
    <w:rsid w:val="00DC114E"/>
    <w:rsid w:val="00DC2097"/>
    <w:rsid w:val="00DD224A"/>
    <w:rsid w:val="00DD4DA7"/>
    <w:rsid w:val="00DD520C"/>
    <w:rsid w:val="00DE0A2F"/>
    <w:rsid w:val="00DE3104"/>
    <w:rsid w:val="00DF2511"/>
    <w:rsid w:val="00DF2BF9"/>
    <w:rsid w:val="00DF5AE5"/>
    <w:rsid w:val="00E0484B"/>
    <w:rsid w:val="00E134CD"/>
    <w:rsid w:val="00E14D19"/>
    <w:rsid w:val="00E150DB"/>
    <w:rsid w:val="00E150F5"/>
    <w:rsid w:val="00E2154A"/>
    <w:rsid w:val="00E2600B"/>
    <w:rsid w:val="00E33AE7"/>
    <w:rsid w:val="00E340F9"/>
    <w:rsid w:val="00E36A2D"/>
    <w:rsid w:val="00E41AA3"/>
    <w:rsid w:val="00E4509F"/>
    <w:rsid w:val="00E462E2"/>
    <w:rsid w:val="00E477F4"/>
    <w:rsid w:val="00E51043"/>
    <w:rsid w:val="00E51560"/>
    <w:rsid w:val="00E526A2"/>
    <w:rsid w:val="00E52B20"/>
    <w:rsid w:val="00E613DE"/>
    <w:rsid w:val="00E627E8"/>
    <w:rsid w:val="00E6513A"/>
    <w:rsid w:val="00E70447"/>
    <w:rsid w:val="00E706A3"/>
    <w:rsid w:val="00E76858"/>
    <w:rsid w:val="00E82E03"/>
    <w:rsid w:val="00E83466"/>
    <w:rsid w:val="00E84957"/>
    <w:rsid w:val="00E84CA1"/>
    <w:rsid w:val="00E85BB2"/>
    <w:rsid w:val="00E86E4E"/>
    <w:rsid w:val="00E91400"/>
    <w:rsid w:val="00E94246"/>
    <w:rsid w:val="00E94EF5"/>
    <w:rsid w:val="00EA1D75"/>
    <w:rsid w:val="00EA1FD2"/>
    <w:rsid w:val="00EA407C"/>
    <w:rsid w:val="00EA4293"/>
    <w:rsid w:val="00EA675F"/>
    <w:rsid w:val="00EA7593"/>
    <w:rsid w:val="00EB1751"/>
    <w:rsid w:val="00EB1B21"/>
    <w:rsid w:val="00EB2F83"/>
    <w:rsid w:val="00EB4978"/>
    <w:rsid w:val="00EC0CB5"/>
    <w:rsid w:val="00EC2221"/>
    <w:rsid w:val="00EC50A2"/>
    <w:rsid w:val="00ED476D"/>
    <w:rsid w:val="00ED5D4B"/>
    <w:rsid w:val="00ED6E36"/>
    <w:rsid w:val="00EE104C"/>
    <w:rsid w:val="00EE2E21"/>
    <w:rsid w:val="00EE5D42"/>
    <w:rsid w:val="00EE6E52"/>
    <w:rsid w:val="00EE7256"/>
    <w:rsid w:val="00EE76BD"/>
    <w:rsid w:val="00EF0EDA"/>
    <w:rsid w:val="00EF15CF"/>
    <w:rsid w:val="00EF30AC"/>
    <w:rsid w:val="00EF3E21"/>
    <w:rsid w:val="00F004F7"/>
    <w:rsid w:val="00F010F0"/>
    <w:rsid w:val="00F07743"/>
    <w:rsid w:val="00F10229"/>
    <w:rsid w:val="00F11AC3"/>
    <w:rsid w:val="00F11E32"/>
    <w:rsid w:val="00F121D8"/>
    <w:rsid w:val="00F12B4F"/>
    <w:rsid w:val="00F15884"/>
    <w:rsid w:val="00F16D44"/>
    <w:rsid w:val="00F16F91"/>
    <w:rsid w:val="00F17978"/>
    <w:rsid w:val="00F21A85"/>
    <w:rsid w:val="00F2534A"/>
    <w:rsid w:val="00F26A8A"/>
    <w:rsid w:val="00F31431"/>
    <w:rsid w:val="00F32026"/>
    <w:rsid w:val="00F321B9"/>
    <w:rsid w:val="00F34C5F"/>
    <w:rsid w:val="00F350B9"/>
    <w:rsid w:val="00F354DB"/>
    <w:rsid w:val="00F410B7"/>
    <w:rsid w:val="00F42EE9"/>
    <w:rsid w:val="00F43F83"/>
    <w:rsid w:val="00F46EB3"/>
    <w:rsid w:val="00F47B1A"/>
    <w:rsid w:val="00F53B0B"/>
    <w:rsid w:val="00F57F0C"/>
    <w:rsid w:val="00F6019C"/>
    <w:rsid w:val="00F606FF"/>
    <w:rsid w:val="00F61309"/>
    <w:rsid w:val="00F644E5"/>
    <w:rsid w:val="00F70A27"/>
    <w:rsid w:val="00F77600"/>
    <w:rsid w:val="00F77FF0"/>
    <w:rsid w:val="00F82F04"/>
    <w:rsid w:val="00F85943"/>
    <w:rsid w:val="00F91656"/>
    <w:rsid w:val="00F92B6D"/>
    <w:rsid w:val="00F936D9"/>
    <w:rsid w:val="00F96FCC"/>
    <w:rsid w:val="00F97363"/>
    <w:rsid w:val="00F97C35"/>
    <w:rsid w:val="00FA24CE"/>
    <w:rsid w:val="00FA24F7"/>
    <w:rsid w:val="00FA26E5"/>
    <w:rsid w:val="00FA4A10"/>
    <w:rsid w:val="00FA5081"/>
    <w:rsid w:val="00FA6255"/>
    <w:rsid w:val="00FA68BC"/>
    <w:rsid w:val="00FB01FE"/>
    <w:rsid w:val="00FB26F4"/>
    <w:rsid w:val="00FB6E27"/>
    <w:rsid w:val="00FC23AC"/>
    <w:rsid w:val="00FC33E0"/>
    <w:rsid w:val="00FC3A09"/>
    <w:rsid w:val="00FC474F"/>
    <w:rsid w:val="00FC4A57"/>
    <w:rsid w:val="00FC516A"/>
    <w:rsid w:val="00FC56F3"/>
    <w:rsid w:val="00FC5931"/>
    <w:rsid w:val="00FC70C0"/>
    <w:rsid w:val="00FD258D"/>
    <w:rsid w:val="00FD6831"/>
    <w:rsid w:val="00FD747A"/>
    <w:rsid w:val="00FD74A8"/>
    <w:rsid w:val="00FD7F89"/>
    <w:rsid w:val="00FE3161"/>
    <w:rsid w:val="00FE7472"/>
    <w:rsid w:val="00FE74F2"/>
    <w:rsid w:val="00FF6A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293"/>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00490107">
      <w:bodyDiv w:val="1"/>
      <w:marLeft w:val="0"/>
      <w:marRight w:val="0"/>
      <w:marTop w:val="0"/>
      <w:marBottom w:val="0"/>
      <w:divBdr>
        <w:top w:val="none" w:sz="0" w:space="0" w:color="auto"/>
        <w:left w:val="none" w:sz="0" w:space="0" w:color="auto"/>
        <w:bottom w:val="none" w:sz="0" w:space="0" w:color="auto"/>
        <w:right w:val="none" w:sz="0" w:space="0" w:color="auto"/>
      </w:divBdr>
    </w:div>
    <w:div w:id="115415371">
      <w:bodyDiv w:val="1"/>
      <w:marLeft w:val="0"/>
      <w:marRight w:val="0"/>
      <w:marTop w:val="0"/>
      <w:marBottom w:val="0"/>
      <w:divBdr>
        <w:top w:val="none" w:sz="0" w:space="0" w:color="auto"/>
        <w:left w:val="none" w:sz="0" w:space="0" w:color="auto"/>
        <w:bottom w:val="none" w:sz="0" w:space="0" w:color="auto"/>
        <w:right w:val="none" w:sz="0" w:space="0" w:color="auto"/>
      </w:divBdr>
    </w:div>
    <w:div w:id="153687314">
      <w:bodyDiv w:val="1"/>
      <w:marLeft w:val="0"/>
      <w:marRight w:val="0"/>
      <w:marTop w:val="0"/>
      <w:marBottom w:val="0"/>
      <w:divBdr>
        <w:top w:val="none" w:sz="0" w:space="0" w:color="auto"/>
        <w:left w:val="none" w:sz="0" w:space="0" w:color="auto"/>
        <w:bottom w:val="none" w:sz="0" w:space="0" w:color="auto"/>
        <w:right w:val="none" w:sz="0" w:space="0" w:color="auto"/>
      </w:divBdr>
    </w:div>
    <w:div w:id="178931746">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194269231">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4966758">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0093160">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84653788">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298801525">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370956789">
      <w:bodyDiv w:val="1"/>
      <w:marLeft w:val="0"/>
      <w:marRight w:val="0"/>
      <w:marTop w:val="0"/>
      <w:marBottom w:val="0"/>
      <w:divBdr>
        <w:top w:val="none" w:sz="0" w:space="0" w:color="auto"/>
        <w:left w:val="none" w:sz="0" w:space="0" w:color="auto"/>
        <w:bottom w:val="none" w:sz="0" w:space="0" w:color="auto"/>
        <w:right w:val="none" w:sz="0" w:space="0" w:color="auto"/>
      </w:divBdr>
    </w:div>
    <w:div w:id="387655254">
      <w:bodyDiv w:val="1"/>
      <w:marLeft w:val="0"/>
      <w:marRight w:val="0"/>
      <w:marTop w:val="0"/>
      <w:marBottom w:val="0"/>
      <w:divBdr>
        <w:top w:val="none" w:sz="0" w:space="0" w:color="auto"/>
        <w:left w:val="none" w:sz="0" w:space="0" w:color="auto"/>
        <w:bottom w:val="none" w:sz="0" w:space="0" w:color="auto"/>
        <w:right w:val="none" w:sz="0" w:space="0" w:color="auto"/>
      </w:divBdr>
    </w:div>
    <w:div w:id="405347935">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15367778">
      <w:bodyDiv w:val="1"/>
      <w:marLeft w:val="0"/>
      <w:marRight w:val="0"/>
      <w:marTop w:val="0"/>
      <w:marBottom w:val="0"/>
      <w:divBdr>
        <w:top w:val="none" w:sz="0" w:space="0" w:color="auto"/>
        <w:left w:val="none" w:sz="0" w:space="0" w:color="auto"/>
        <w:bottom w:val="none" w:sz="0" w:space="0" w:color="auto"/>
        <w:right w:val="none" w:sz="0" w:space="0" w:color="auto"/>
      </w:divBdr>
    </w:div>
    <w:div w:id="423769973">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447625882">
      <w:bodyDiv w:val="1"/>
      <w:marLeft w:val="0"/>
      <w:marRight w:val="0"/>
      <w:marTop w:val="0"/>
      <w:marBottom w:val="0"/>
      <w:divBdr>
        <w:top w:val="none" w:sz="0" w:space="0" w:color="auto"/>
        <w:left w:val="none" w:sz="0" w:space="0" w:color="auto"/>
        <w:bottom w:val="none" w:sz="0" w:space="0" w:color="auto"/>
        <w:right w:val="none" w:sz="0" w:space="0" w:color="auto"/>
      </w:divBdr>
    </w:div>
    <w:div w:id="494537936">
      <w:bodyDiv w:val="1"/>
      <w:marLeft w:val="0"/>
      <w:marRight w:val="0"/>
      <w:marTop w:val="0"/>
      <w:marBottom w:val="0"/>
      <w:divBdr>
        <w:top w:val="none" w:sz="0" w:space="0" w:color="auto"/>
        <w:left w:val="none" w:sz="0" w:space="0" w:color="auto"/>
        <w:bottom w:val="none" w:sz="0" w:space="0" w:color="auto"/>
        <w:right w:val="none" w:sz="0" w:space="0" w:color="auto"/>
      </w:divBdr>
    </w:div>
    <w:div w:id="500974388">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08911086">
      <w:bodyDiv w:val="1"/>
      <w:marLeft w:val="0"/>
      <w:marRight w:val="0"/>
      <w:marTop w:val="0"/>
      <w:marBottom w:val="0"/>
      <w:divBdr>
        <w:top w:val="none" w:sz="0" w:space="0" w:color="auto"/>
        <w:left w:val="none" w:sz="0" w:space="0" w:color="auto"/>
        <w:bottom w:val="none" w:sz="0" w:space="0" w:color="auto"/>
        <w:right w:val="none" w:sz="0" w:space="0" w:color="auto"/>
      </w:divBdr>
    </w:div>
    <w:div w:id="510878186">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16116186">
      <w:bodyDiv w:val="1"/>
      <w:marLeft w:val="0"/>
      <w:marRight w:val="0"/>
      <w:marTop w:val="0"/>
      <w:marBottom w:val="0"/>
      <w:divBdr>
        <w:top w:val="none" w:sz="0" w:space="0" w:color="auto"/>
        <w:left w:val="none" w:sz="0" w:space="0" w:color="auto"/>
        <w:bottom w:val="none" w:sz="0" w:space="0" w:color="auto"/>
        <w:right w:val="none" w:sz="0" w:space="0" w:color="auto"/>
      </w:divBdr>
    </w:div>
    <w:div w:id="538278290">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04701563">
      <w:bodyDiv w:val="1"/>
      <w:marLeft w:val="0"/>
      <w:marRight w:val="0"/>
      <w:marTop w:val="0"/>
      <w:marBottom w:val="0"/>
      <w:divBdr>
        <w:top w:val="none" w:sz="0" w:space="0" w:color="auto"/>
        <w:left w:val="none" w:sz="0" w:space="0" w:color="auto"/>
        <w:bottom w:val="none" w:sz="0" w:space="0" w:color="auto"/>
        <w:right w:val="none" w:sz="0" w:space="0" w:color="auto"/>
      </w:divBdr>
    </w:div>
    <w:div w:id="626743350">
      <w:bodyDiv w:val="1"/>
      <w:marLeft w:val="0"/>
      <w:marRight w:val="0"/>
      <w:marTop w:val="0"/>
      <w:marBottom w:val="0"/>
      <w:divBdr>
        <w:top w:val="none" w:sz="0" w:space="0" w:color="auto"/>
        <w:left w:val="none" w:sz="0" w:space="0" w:color="auto"/>
        <w:bottom w:val="none" w:sz="0" w:space="0" w:color="auto"/>
        <w:right w:val="none" w:sz="0" w:space="0" w:color="auto"/>
      </w:divBdr>
    </w:div>
    <w:div w:id="642008037">
      <w:bodyDiv w:val="1"/>
      <w:marLeft w:val="0"/>
      <w:marRight w:val="0"/>
      <w:marTop w:val="0"/>
      <w:marBottom w:val="0"/>
      <w:divBdr>
        <w:top w:val="none" w:sz="0" w:space="0" w:color="auto"/>
        <w:left w:val="none" w:sz="0" w:space="0" w:color="auto"/>
        <w:bottom w:val="none" w:sz="0" w:space="0" w:color="auto"/>
        <w:right w:val="none" w:sz="0" w:space="0" w:color="auto"/>
      </w:divBdr>
    </w:div>
    <w:div w:id="643194811">
      <w:bodyDiv w:val="1"/>
      <w:marLeft w:val="0"/>
      <w:marRight w:val="0"/>
      <w:marTop w:val="0"/>
      <w:marBottom w:val="0"/>
      <w:divBdr>
        <w:top w:val="none" w:sz="0" w:space="0" w:color="auto"/>
        <w:left w:val="none" w:sz="0" w:space="0" w:color="auto"/>
        <w:bottom w:val="none" w:sz="0" w:space="0" w:color="auto"/>
        <w:right w:val="none" w:sz="0" w:space="0" w:color="auto"/>
      </w:divBdr>
    </w:div>
    <w:div w:id="654065230">
      <w:bodyDiv w:val="1"/>
      <w:marLeft w:val="0"/>
      <w:marRight w:val="0"/>
      <w:marTop w:val="0"/>
      <w:marBottom w:val="0"/>
      <w:divBdr>
        <w:top w:val="none" w:sz="0" w:space="0" w:color="auto"/>
        <w:left w:val="none" w:sz="0" w:space="0" w:color="auto"/>
        <w:bottom w:val="none" w:sz="0" w:space="0" w:color="auto"/>
        <w:right w:val="none" w:sz="0" w:space="0" w:color="auto"/>
      </w:divBdr>
    </w:div>
    <w:div w:id="66389455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675963321">
      <w:bodyDiv w:val="1"/>
      <w:marLeft w:val="0"/>
      <w:marRight w:val="0"/>
      <w:marTop w:val="0"/>
      <w:marBottom w:val="0"/>
      <w:divBdr>
        <w:top w:val="none" w:sz="0" w:space="0" w:color="auto"/>
        <w:left w:val="none" w:sz="0" w:space="0" w:color="auto"/>
        <w:bottom w:val="none" w:sz="0" w:space="0" w:color="auto"/>
        <w:right w:val="none" w:sz="0" w:space="0" w:color="auto"/>
      </w:divBdr>
    </w:div>
    <w:div w:id="686638218">
      <w:bodyDiv w:val="1"/>
      <w:marLeft w:val="0"/>
      <w:marRight w:val="0"/>
      <w:marTop w:val="0"/>
      <w:marBottom w:val="0"/>
      <w:divBdr>
        <w:top w:val="none" w:sz="0" w:space="0" w:color="auto"/>
        <w:left w:val="none" w:sz="0" w:space="0" w:color="auto"/>
        <w:bottom w:val="none" w:sz="0" w:space="0" w:color="auto"/>
        <w:right w:val="none" w:sz="0" w:space="0" w:color="auto"/>
      </w:divBdr>
    </w:div>
    <w:div w:id="73789930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85214845">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21832816">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938369335">
      <w:bodyDiv w:val="1"/>
      <w:marLeft w:val="0"/>
      <w:marRight w:val="0"/>
      <w:marTop w:val="0"/>
      <w:marBottom w:val="0"/>
      <w:divBdr>
        <w:top w:val="none" w:sz="0" w:space="0" w:color="auto"/>
        <w:left w:val="none" w:sz="0" w:space="0" w:color="auto"/>
        <w:bottom w:val="none" w:sz="0" w:space="0" w:color="auto"/>
        <w:right w:val="none" w:sz="0" w:space="0" w:color="auto"/>
      </w:divBdr>
    </w:div>
    <w:div w:id="971178422">
      <w:bodyDiv w:val="1"/>
      <w:marLeft w:val="0"/>
      <w:marRight w:val="0"/>
      <w:marTop w:val="0"/>
      <w:marBottom w:val="0"/>
      <w:divBdr>
        <w:top w:val="none" w:sz="0" w:space="0" w:color="auto"/>
        <w:left w:val="none" w:sz="0" w:space="0" w:color="auto"/>
        <w:bottom w:val="none" w:sz="0" w:space="0" w:color="auto"/>
        <w:right w:val="none" w:sz="0" w:space="0" w:color="auto"/>
      </w:divBdr>
    </w:div>
    <w:div w:id="980043089">
      <w:bodyDiv w:val="1"/>
      <w:marLeft w:val="0"/>
      <w:marRight w:val="0"/>
      <w:marTop w:val="0"/>
      <w:marBottom w:val="0"/>
      <w:divBdr>
        <w:top w:val="none" w:sz="0" w:space="0" w:color="auto"/>
        <w:left w:val="none" w:sz="0" w:space="0" w:color="auto"/>
        <w:bottom w:val="none" w:sz="0" w:space="0" w:color="auto"/>
        <w:right w:val="none" w:sz="0" w:space="0" w:color="auto"/>
      </w:divBdr>
    </w:div>
    <w:div w:id="1019892971">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090466913">
      <w:bodyDiv w:val="1"/>
      <w:marLeft w:val="0"/>
      <w:marRight w:val="0"/>
      <w:marTop w:val="0"/>
      <w:marBottom w:val="0"/>
      <w:divBdr>
        <w:top w:val="none" w:sz="0" w:space="0" w:color="auto"/>
        <w:left w:val="none" w:sz="0" w:space="0" w:color="auto"/>
        <w:bottom w:val="none" w:sz="0" w:space="0" w:color="auto"/>
        <w:right w:val="none" w:sz="0" w:space="0" w:color="auto"/>
      </w:divBdr>
    </w:div>
    <w:div w:id="11190304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189830491">
      <w:bodyDiv w:val="1"/>
      <w:marLeft w:val="0"/>
      <w:marRight w:val="0"/>
      <w:marTop w:val="0"/>
      <w:marBottom w:val="0"/>
      <w:divBdr>
        <w:top w:val="none" w:sz="0" w:space="0" w:color="auto"/>
        <w:left w:val="none" w:sz="0" w:space="0" w:color="auto"/>
        <w:bottom w:val="none" w:sz="0" w:space="0" w:color="auto"/>
        <w:right w:val="none" w:sz="0" w:space="0" w:color="auto"/>
      </w:divBdr>
    </w:div>
    <w:div w:id="1208882143">
      <w:bodyDiv w:val="1"/>
      <w:marLeft w:val="0"/>
      <w:marRight w:val="0"/>
      <w:marTop w:val="0"/>
      <w:marBottom w:val="0"/>
      <w:divBdr>
        <w:top w:val="none" w:sz="0" w:space="0" w:color="auto"/>
        <w:left w:val="none" w:sz="0" w:space="0" w:color="auto"/>
        <w:bottom w:val="none" w:sz="0" w:space="0" w:color="auto"/>
        <w:right w:val="none" w:sz="0" w:space="0" w:color="auto"/>
      </w:divBdr>
    </w:div>
    <w:div w:id="1242446866">
      <w:bodyDiv w:val="1"/>
      <w:marLeft w:val="0"/>
      <w:marRight w:val="0"/>
      <w:marTop w:val="0"/>
      <w:marBottom w:val="0"/>
      <w:divBdr>
        <w:top w:val="none" w:sz="0" w:space="0" w:color="auto"/>
        <w:left w:val="none" w:sz="0" w:space="0" w:color="auto"/>
        <w:bottom w:val="none" w:sz="0" w:space="0" w:color="auto"/>
        <w:right w:val="none" w:sz="0" w:space="0" w:color="auto"/>
      </w:divBdr>
    </w:div>
    <w:div w:id="1276140027">
      <w:bodyDiv w:val="1"/>
      <w:marLeft w:val="0"/>
      <w:marRight w:val="0"/>
      <w:marTop w:val="0"/>
      <w:marBottom w:val="0"/>
      <w:divBdr>
        <w:top w:val="none" w:sz="0" w:space="0" w:color="auto"/>
        <w:left w:val="none" w:sz="0" w:space="0" w:color="auto"/>
        <w:bottom w:val="none" w:sz="0" w:space="0" w:color="auto"/>
        <w:right w:val="none" w:sz="0" w:space="0" w:color="auto"/>
      </w:divBdr>
    </w:div>
    <w:div w:id="1276643705">
      <w:bodyDiv w:val="1"/>
      <w:marLeft w:val="0"/>
      <w:marRight w:val="0"/>
      <w:marTop w:val="0"/>
      <w:marBottom w:val="0"/>
      <w:divBdr>
        <w:top w:val="none" w:sz="0" w:space="0" w:color="auto"/>
        <w:left w:val="none" w:sz="0" w:space="0" w:color="auto"/>
        <w:bottom w:val="none" w:sz="0" w:space="0" w:color="auto"/>
        <w:right w:val="none" w:sz="0" w:space="0" w:color="auto"/>
      </w:divBdr>
    </w:div>
    <w:div w:id="1285383962">
      <w:bodyDiv w:val="1"/>
      <w:marLeft w:val="0"/>
      <w:marRight w:val="0"/>
      <w:marTop w:val="0"/>
      <w:marBottom w:val="0"/>
      <w:divBdr>
        <w:top w:val="none" w:sz="0" w:space="0" w:color="auto"/>
        <w:left w:val="none" w:sz="0" w:space="0" w:color="auto"/>
        <w:bottom w:val="none" w:sz="0" w:space="0" w:color="auto"/>
        <w:right w:val="none" w:sz="0" w:space="0" w:color="auto"/>
      </w:divBdr>
    </w:div>
    <w:div w:id="1297418656">
      <w:bodyDiv w:val="1"/>
      <w:marLeft w:val="0"/>
      <w:marRight w:val="0"/>
      <w:marTop w:val="0"/>
      <w:marBottom w:val="0"/>
      <w:divBdr>
        <w:top w:val="none" w:sz="0" w:space="0" w:color="auto"/>
        <w:left w:val="none" w:sz="0" w:space="0" w:color="auto"/>
        <w:bottom w:val="none" w:sz="0" w:space="0" w:color="auto"/>
        <w:right w:val="none" w:sz="0" w:space="0" w:color="auto"/>
      </w:divBdr>
    </w:div>
    <w:div w:id="1303390704">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330058637">
      <w:bodyDiv w:val="1"/>
      <w:marLeft w:val="0"/>
      <w:marRight w:val="0"/>
      <w:marTop w:val="0"/>
      <w:marBottom w:val="0"/>
      <w:divBdr>
        <w:top w:val="none" w:sz="0" w:space="0" w:color="auto"/>
        <w:left w:val="none" w:sz="0" w:space="0" w:color="auto"/>
        <w:bottom w:val="none" w:sz="0" w:space="0" w:color="auto"/>
        <w:right w:val="none" w:sz="0" w:space="0" w:color="auto"/>
      </w:divBdr>
    </w:div>
    <w:div w:id="1344014836">
      <w:bodyDiv w:val="1"/>
      <w:marLeft w:val="0"/>
      <w:marRight w:val="0"/>
      <w:marTop w:val="0"/>
      <w:marBottom w:val="0"/>
      <w:divBdr>
        <w:top w:val="none" w:sz="0" w:space="0" w:color="auto"/>
        <w:left w:val="none" w:sz="0" w:space="0" w:color="auto"/>
        <w:bottom w:val="none" w:sz="0" w:space="0" w:color="auto"/>
        <w:right w:val="none" w:sz="0" w:space="0" w:color="auto"/>
      </w:divBdr>
    </w:div>
    <w:div w:id="1402555147">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29545884">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62268201">
      <w:bodyDiv w:val="1"/>
      <w:marLeft w:val="0"/>
      <w:marRight w:val="0"/>
      <w:marTop w:val="0"/>
      <w:marBottom w:val="0"/>
      <w:divBdr>
        <w:top w:val="none" w:sz="0" w:space="0" w:color="auto"/>
        <w:left w:val="none" w:sz="0" w:space="0" w:color="auto"/>
        <w:bottom w:val="none" w:sz="0" w:space="0" w:color="auto"/>
        <w:right w:val="none" w:sz="0" w:space="0" w:color="auto"/>
      </w:divBdr>
    </w:div>
    <w:div w:id="1476339093">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09323757">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58738438">
      <w:bodyDiv w:val="1"/>
      <w:marLeft w:val="0"/>
      <w:marRight w:val="0"/>
      <w:marTop w:val="0"/>
      <w:marBottom w:val="0"/>
      <w:divBdr>
        <w:top w:val="none" w:sz="0" w:space="0" w:color="auto"/>
        <w:left w:val="none" w:sz="0" w:space="0" w:color="auto"/>
        <w:bottom w:val="none" w:sz="0" w:space="0" w:color="auto"/>
        <w:right w:val="none" w:sz="0" w:space="0" w:color="auto"/>
      </w:divBdr>
    </w:div>
    <w:div w:id="156618237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7892713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692756788">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27218804">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1459935">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57308362">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894004886">
      <w:bodyDiv w:val="1"/>
      <w:marLeft w:val="0"/>
      <w:marRight w:val="0"/>
      <w:marTop w:val="0"/>
      <w:marBottom w:val="0"/>
      <w:divBdr>
        <w:top w:val="none" w:sz="0" w:space="0" w:color="auto"/>
        <w:left w:val="none" w:sz="0" w:space="0" w:color="auto"/>
        <w:bottom w:val="none" w:sz="0" w:space="0" w:color="auto"/>
        <w:right w:val="none" w:sz="0" w:space="0" w:color="auto"/>
      </w:divBdr>
    </w:div>
    <w:div w:id="1899513077">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1921792342">
      <w:bodyDiv w:val="1"/>
      <w:marLeft w:val="0"/>
      <w:marRight w:val="0"/>
      <w:marTop w:val="0"/>
      <w:marBottom w:val="0"/>
      <w:divBdr>
        <w:top w:val="none" w:sz="0" w:space="0" w:color="auto"/>
        <w:left w:val="none" w:sz="0" w:space="0" w:color="auto"/>
        <w:bottom w:val="none" w:sz="0" w:space="0" w:color="auto"/>
        <w:right w:val="none" w:sz="0" w:space="0" w:color="auto"/>
      </w:divBdr>
    </w:div>
    <w:div w:id="1939481638">
      <w:bodyDiv w:val="1"/>
      <w:marLeft w:val="0"/>
      <w:marRight w:val="0"/>
      <w:marTop w:val="0"/>
      <w:marBottom w:val="0"/>
      <w:divBdr>
        <w:top w:val="none" w:sz="0" w:space="0" w:color="auto"/>
        <w:left w:val="none" w:sz="0" w:space="0" w:color="auto"/>
        <w:bottom w:val="none" w:sz="0" w:space="0" w:color="auto"/>
        <w:right w:val="none" w:sz="0" w:space="0" w:color="auto"/>
      </w:divBdr>
    </w:div>
    <w:div w:id="1986229895">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24934431">
      <w:bodyDiv w:val="1"/>
      <w:marLeft w:val="0"/>
      <w:marRight w:val="0"/>
      <w:marTop w:val="0"/>
      <w:marBottom w:val="0"/>
      <w:divBdr>
        <w:top w:val="none" w:sz="0" w:space="0" w:color="auto"/>
        <w:left w:val="none" w:sz="0" w:space="0" w:color="auto"/>
        <w:bottom w:val="none" w:sz="0" w:space="0" w:color="auto"/>
        <w:right w:val="none" w:sz="0" w:space="0" w:color="auto"/>
      </w:divBdr>
    </w:div>
    <w:div w:id="2043826117">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tel:+46705638515" TargetMode="External"/><Relationship Id="rId21" Type="http://schemas.openxmlformats.org/officeDocument/2006/relationships/hyperlink" Target="https://conedigital.typeform.com/to/Sn9S1EAm?typeform-source=www.productmediaassociation.com" TargetMode="External"/><Relationship Id="rId42" Type="http://schemas.openxmlformats.org/officeDocument/2006/relationships/image" Target="media/image17.jpeg"/><Relationship Id="rId47" Type="http://schemas.openxmlformats.org/officeDocument/2006/relationships/hyperlink" Target="https://www.dropbox.com/scl/fi/fd8nz47jujtnm8n0dt7wp/DHL-PWA_avtal_oneflow-signed-9276343.pdf?rlkey=cijm588b96rka14f0eqbotmt9&amp;dl=0" TargetMode="External"/><Relationship Id="rId63" Type="http://schemas.openxmlformats.org/officeDocument/2006/relationships/hyperlink" Target="https://www.branschkoll.se/sparsandare-svanenpennor-och-hallbarhetsarbete-pa-profilmassan/?utm_medium=email&amp;utm_source=Newsletter&amp;utm_campaign=%2523335%253A%2520Profilf%C3%B6rv%C3%A4rv%2520och%2520konkurs%2520%257C%2520Godisleverant%C3%B6r%2520storsatsar%2520%257C%2520Ny%2520Svanenpenna" TargetMode="External"/><Relationship Id="rId68" Type="http://schemas.openxmlformats.org/officeDocument/2006/relationships/hyperlink" Target="https://issuu.com/promotion-media/docs/promotion_150" TargetMode="External"/><Relationship Id="rId2" Type="http://schemas.openxmlformats.org/officeDocument/2006/relationships/numbering" Target="numbering.xml"/><Relationship Id="rId16" Type="http://schemas.openxmlformats.org/officeDocument/2006/relationships/hyperlink" Target="mailto:hakan@productmediaassociation.com" TargetMode="External"/><Relationship Id="rId29" Type="http://schemas.openxmlformats.org/officeDocument/2006/relationships/image" Target="media/image9.jpeg"/><Relationship Id="rId11" Type="http://schemas.openxmlformats.org/officeDocument/2006/relationships/image" Target="media/image3.png"/><Relationship Id="rId24" Type="http://schemas.openxmlformats.org/officeDocument/2006/relationships/hyperlink" Target="https://www.productmediaassociation.com/product-media-days/product-media-days-2026" TargetMode="External"/><Relationship Id="rId32" Type="http://schemas.openxmlformats.org/officeDocument/2006/relationships/hyperlink" Target="tel:+4636152035" TargetMode="External"/><Relationship Id="rId37" Type="http://schemas.openxmlformats.org/officeDocument/2006/relationships/image" Target="media/image14.png"/><Relationship Id="rId40" Type="http://schemas.openxmlformats.org/officeDocument/2006/relationships/hyperlink" Target="https://www.dropbox.com/scl/fi/ei2b9w6b3c4lfyuwkpxiw/Inbjudan-v4-Product-Media-House-2026.pdf?rlkey=f8m3ypdy0wm3kp48oz9h6hns4&amp;dl=0" TargetMode="External"/><Relationship Id="rId45" Type="http://schemas.openxmlformats.org/officeDocument/2006/relationships/hyperlink" Target="https://www.dropbox.com/scl/fi/7ughzhgjv8xtjhcd26vnv/Strawberry-Web-Manual-PWA-2024-2025.pdf?rlkey=gweqyfh2ph33ik459dkc8h4v3&amp;dl=0" TargetMode="External"/><Relationship Id="rId53" Type="http://schemas.openxmlformats.org/officeDocument/2006/relationships/hyperlink" Target="https://www.facebook.com/productmediaassociation/" TargetMode="External"/><Relationship Id="rId58" Type="http://schemas.openxmlformats.org/officeDocument/2006/relationships/hyperlink" Target="https://www.branschkoll.se/pwa-blir-pma-lanserar-flera-nya-intiativ/?utm_source=Promotion&amp;utm_campaign=3eb9f5b90c-EMAIL_CAMPAIGN_PROMO269_COPY_01&amp;utm_medium=email&amp;utm_term=0_6ccde0a030-3eb9f5b90c-416356148" TargetMode="External"/><Relationship Id="rId66" Type="http://schemas.openxmlformats.org/officeDocument/2006/relationships/hyperlink" Target="https://www.branschkoll.se/dags-att-nominera-foretag-till-produktmediabiet/?utm_medium=email&amp;utm_source=Newsletter&amp;utm_campaign=%2522Pinsamt%2520enkelt%2522%2520att%2520s%C3%A4lja%2520merch%2520%257C%2520Stort%2520samarbete%2520inom%2520Workwear%2520%257C%2520Craft%2520tar%2520kliv%2520i%2520Amerika" TargetMode="External"/><Relationship Id="rId74"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hyperlink" Target="https://www.branschkoll.se/internationellt-toppmote-i-profilbranschen/?utm_medium=email&amp;utm_source=Newsletter&amp;utm_campaign=%2523329%253A%2520Nya%2520profilare%2520%257C%2520Storaff%C3%A4ren%2520blir%2520av%2520%257C%2520Toppm%C3%B6te%2520i%2520profilbranschen" TargetMode="External"/><Relationship Id="rId19" Type="http://schemas.openxmlformats.org/officeDocument/2006/relationships/image" Target="media/image5.jpeg"/><Relationship Id="rId14" Type="http://schemas.openxmlformats.org/officeDocument/2006/relationships/hyperlink" Target="https://www.dropbox.com/scl/fi/e0eykta4vrz9mi6qmc936/Stadgar-f-r-PMA-g-llande-fr-o-m-2025.pdf?rlkey=ud68a0auku6x1i3eehoj7iai6&amp;dl=0"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hyperlink" Target="https://www.dropbox.com/scl/fi/zag6z6b534xe7kegc8io9/PMA_Kundnummerans-kan-2.7_.xlsx?rlkey=9eyk6jnpbqswvquol2ryiq2k3&amp;dl=0" TargetMode="External"/><Relationship Id="rId56" Type="http://schemas.openxmlformats.org/officeDocument/2006/relationships/hyperlink" Target="https://www.branschkoll.se/alligo-gar-med-i-pwa-lat-oss-bygga-en-stark-och-framgangsrik-framtid-tillsammans/?utm_source=Promotion&amp;utm_campaign=d33585ffdc-EMAIL_CAMPAIGN_PROMO269_COPY_01&amp;utm_medium=email&amp;utm_term=0_6ccde0a030-d33585ffdc-416356148" TargetMode="External"/><Relationship Id="rId64" Type="http://schemas.openxmlformats.org/officeDocument/2006/relationships/hyperlink" Target="https://www.branschkoll.se/tva-fragor-i-fokus-for-nybildad-branschforening-i-profilbranschen/?utm_medium=email&amp;utm_source=Newsletter&amp;utm_campaign=%2523335%253A%2520Profilf%C3%B6rv%C3%A4rv%2520och%2520konkurs%2520%257C%2520Godisleverant%C3%B6r%2520storsatsar%2520%257C%2520Ny%2520Svanenpenna" TargetMode="External"/><Relationship Id="rId69" Type="http://schemas.openxmlformats.org/officeDocument/2006/relationships/hyperlink" Target="https://issuu.com/promotion-media/docs/promotion_151" TargetMode="External"/><Relationship Id="rId8" Type="http://schemas.openxmlformats.org/officeDocument/2006/relationships/image" Target="media/image2.jpeg"/><Relationship Id="rId51" Type="http://schemas.openxmlformats.org/officeDocument/2006/relationships/hyperlink" Target="https://www.linkedin.com/company/pwa-promotion-wholesalers-association/" TargetMode="External"/><Relationship Id="rId72" Type="http://schemas.openxmlformats.org/officeDocument/2006/relationships/hyperlink" Target="https://signprint.se/2025/01/24/allt-fler-grafiska-maskiner-tar-plats-pa-nordic-profile-fair/" TargetMode="External"/><Relationship Id="rId3" Type="http://schemas.openxmlformats.org/officeDocument/2006/relationships/styles" Target="styles.xml"/><Relationship Id="rId12" Type="http://schemas.openxmlformats.org/officeDocument/2006/relationships/hyperlink" Target="https://www.dropbox.com/scl/fi/2mmyf2f06c9hjgdylpmyn/Fullmakt-PMA-20251117.pdf?rlkey=pgfu76lwp2apghiqadt66sixl&amp;dl=0" TargetMode="External"/><Relationship Id="rId17" Type="http://schemas.openxmlformats.org/officeDocument/2006/relationships/hyperlink" Target="tel:+46708374615" TargetMode="External"/><Relationship Id="rId25" Type="http://schemas.openxmlformats.org/officeDocument/2006/relationships/hyperlink" Target="mailto:maria@productmediaassociation.com?subject=Intresseanm%C3%A4lan%20-%20Utst%C3%A4llare%20Product%20Media%20Days%202026." TargetMode="External"/><Relationship Id="rId33" Type="http://schemas.openxmlformats.org/officeDocument/2006/relationships/hyperlink" Target="https://www.elmia.se/nordic-profile-fair/for-utstallare/boka-yta/" TargetMode="External"/><Relationship Id="rId38" Type="http://schemas.openxmlformats.org/officeDocument/2006/relationships/image" Target="media/image15.jpeg"/><Relationship Id="rId46" Type="http://schemas.openxmlformats.org/officeDocument/2006/relationships/hyperlink" Target="mailto:dhlfreight.medlemsservice@dhl.com" TargetMode="External"/><Relationship Id="rId59" Type="http://schemas.openxmlformats.org/officeDocument/2006/relationships/hyperlink" Target="https://www.branschkoll.se/anmalan-oppen-till-pmas-csrd-akademi/?utm_medium=email&amp;utm_source=Newsletter&amp;utm_campaign=%2523320%253A%2520CSR-chefens%2520b%C3%A4sta%2520tips%2520%257C%2520PMAs%2520kurs%2520f%C3%B6r%2520branschen%2520%257C%2520%C3%96ppnar%2520butik%2520i%2520Sthlm" TargetMode="External"/><Relationship Id="rId67" Type="http://schemas.openxmlformats.org/officeDocument/2006/relationships/hyperlink" Target="https://www.branschkoll.se/hog-tid-att-skicka-in-nomineringar-till-produktmediabiet/?utm_medium=email&amp;utm_source=Newsletter&amp;utm_campaign=Alligo%2520k%C3%B6per%2520norskt%2520profilbolag%2520%257C%2520Nyhetsmorgon%2520lyfter%2520betydelsen%2520av%2520produktmedia%2520%257C%2520Nu%2520finns%2520det%2520800%2520000%2520aktiebolag" TargetMode="External"/><Relationship Id="rId20" Type="http://schemas.openxmlformats.org/officeDocument/2006/relationships/hyperlink" Target="https://www.productmediaassociation.com/product-media-days/product-media-days-2026" TargetMode="External"/><Relationship Id="rId41" Type="http://schemas.openxmlformats.org/officeDocument/2006/relationships/image" Target="media/image16.jpeg"/><Relationship Id="rId54" Type="http://schemas.openxmlformats.org/officeDocument/2006/relationships/hyperlink" Target="https://www.instagram.com/productmediaassociation/" TargetMode="External"/><Relationship Id="rId62" Type="http://schemas.openxmlformats.org/officeDocument/2006/relationships/hyperlink" Target="https://www.branschkoll.se/pma-valde-ny-styrelse-sa-har-ser-vagen-ut-framat/?utm_medium=email&amp;utm_source=Newsletter&amp;utm_campaign=%2523332%253A%2520Leverant%C3%B6rsj%C3%A4tte%2520f%C3%B6rv%C3%A4rvad%2520%257C%2520Skatteskulderna%2520betalas%2520av%2520%257C%2520PMA%253As%2520framtid%2520utstakad" TargetMode="External"/><Relationship Id="rId70" Type="http://schemas.openxmlformats.org/officeDocument/2006/relationships/hyperlink" Target="https://issuu.com/promotion-media/docs/promotion_15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www.dropbox.com/scl/fi/93y95fuoxeceohbh75fdq/Inbjudan-Product-Media-Days-2026-inkl-utst-llarinfo.pdf?rlkey=20v0eagdwssf0im53eb25lc3r&amp;dl=0" TargetMode="External"/><Relationship Id="rId36" Type="http://schemas.openxmlformats.org/officeDocument/2006/relationships/image" Target="media/image13.png"/><Relationship Id="rId49" Type="http://schemas.openxmlformats.org/officeDocument/2006/relationships/hyperlink" Target="https://www.dropbox.com/https:/www.dropbox.com/scl/fi/svxv82wkpx7gg7yvvo5rh/Product-Media-Association_prislistor_2026.pdf?rlkey=3y43258viyoptcb72k75fqmwh&amp;dl=0" TargetMode="External"/><Relationship Id="rId57" Type="http://schemas.openxmlformats.org/officeDocument/2006/relationships/hyperlink" Target="https://www.branschkoll.se/stora-forandringar-stundar-i-produktmediabranschen/?utm_source=Promotion&amp;utm_campaign=8fb9e3bec6-EMAIL_CAMPAIGN_PROMO269_COPY_01&amp;utm_medium=email&amp;utm_term=0_6ccde0a030-8fb9e3bec6-416356148" TargetMode="External"/><Relationship Id="rId10" Type="http://schemas.openxmlformats.org/officeDocument/2006/relationships/hyperlink" Target="https://www.irm-media.se/" TargetMode="External"/><Relationship Id="rId31" Type="http://schemas.openxmlformats.org/officeDocument/2006/relationships/hyperlink" Target="mailto:annelie.gemark@elmia.se?subject=Intresseanm%C3%A4lan%20Nordic%20Profile%20Fair%202026." TargetMode="External"/><Relationship Id="rId44" Type="http://schemas.openxmlformats.org/officeDocument/2006/relationships/hyperlink" Target="https://www.dropbox.com/scl/fi/tyb6wpv89dvjbx9iecu2i/PMA-erbjudande-House-of-People-Folkets-Hus.pdf?rlkey=ke0d0u0y6tq9bunggxmkbv4f2&amp;dl=0" TargetMode="External"/><Relationship Id="rId52" Type="http://schemas.openxmlformats.org/officeDocument/2006/relationships/hyperlink" Target="https://www.linkedin.com/company/product-media-association/" TargetMode="External"/><Relationship Id="rId60" Type="http://schemas.openxmlformats.org/officeDocument/2006/relationships/hyperlink" Target="https://www.branschkoll.se/golf-och-fest-i-jonkoping-i-augusti/?utm_medium=email&amp;utm_source=Newsletter&amp;utm_campaign=%2523327%253A%2520F%C3%B6rv%C3%A4rvar%25203%2520yrkesbutiker%2520%257C%2520Profiltryckeri%2520f%C3%A5r%2520GOTS%2520%257C%2520Golf%252Bfest%2520i%2520Jkpg" TargetMode="External"/><Relationship Id="rId65" Type="http://schemas.openxmlformats.org/officeDocument/2006/relationships/hyperlink" Target="https://www.branschkoll.se/nya-branschdagar-for-produktmedia-utstallning-seminarier-och-fest/?utm_medium=email&amp;utm_source=Newsletter&amp;utm_campaign=Norsk%2520profilare%2520knackar%2520p%C3%A5%2520%257C%2520Nytt%2520j%C3%A4ttef%C3%B6rv%C3%A4rv%2520i%2520leverant%C3%B6rsledet%2520%257C%2520Profeel%2520har%2520samlat%2520in%252010%2520miljoner%2520mot%2520cancer" TargetMode="External"/><Relationship Id="rId73" Type="http://schemas.openxmlformats.org/officeDocument/2006/relationships/hyperlink" Target="https://signprint.se/2025/03/14/branschforeningen-pwa-byter-namn/" TargetMode="External"/><Relationship Id="rId4" Type="http://schemas.openxmlformats.org/officeDocument/2006/relationships/settings" Target="settings.xml"/><Relationship Id="rId9" Type="http://schemas.openxmlformats.org/officeDocument/2006/relationships/hyperlink" Target="https://www.productmediaassociation.com/" TargetMode="External"/><Relationship Id="rId13" Type="http://schemas.openxmlformats.org/officeDocument/2006/relationships/hyperlink" Target="https://www.dropbox.com/scl/fi/sdg52tx01p1padd4mz44t/Registreringsbevis-PMA-2025-10-20.pdf?rlkey=y295tvbe595hkydbzf4z58p9k&amp;dl=0" TargetMode="External"/><Relationship Id="rId18" Type="http://schemas.openxmlformats.org/officeDocument/2006/relationships/hyperlink" Target="https://pwa.us10.list-manage.com/track/click?u=dfe6d8e34a17e8c6272eb4920&amp;id=fd0839a745&amp;e=e327270f5f" TargetMode="External"/><Relationship Id="rId39" Type="http://schemas.openxmlformats.org/officeDocument/2006/relationships/hyperlink" Target="https://www.productmediaassociation.com/productmediahouse" TargetMode="External"/><Relationship Id="rId34" Type="http://schemas.openxmlformats.org/officeDocument/2006/relationships/image" Target="media/image11.jpeg"/><Relationship Id="rId50" Type="http://schemas.openxmlformats.org/officeDocument/2006/relationships/image" Target="media/image19.jpeg"/><Relationship Id="rId55" Type="http://schemas.openxmlformats.org/officeDocument/2006/relationships/hyperlink" Target="https://www.youtube.com/channel/UCsx5n9Wx0ccFCNZiq6tjn4A" TargetMode="External"/><Relationship Id="rId76" Type="http://schemas.openxmlformats.org/officeDocument/2006/relationships/theme" Target="theme/theme1.xml"/><Relationship Id="rId7" Type="http://schemas.openxmlformats.org/officeDocument/2006/relationships/hyperlink" Target="https://www.productmediaassociation.com/medlemmar" TargetMode="External"/><Relationship Id="rId71" Type="http://schemas.openxmlformats.org/officeDocument/2006/relationships/hyperlink" Target="https://issuu.com/promotion-media/docs/promotion_1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F733F-40A6-194A-B06A-A736994B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Medlemsinformation #1 januari 2021.dotx</Template>
  <TotalTime>88</TotalTime>
  <Pages>15</Pages>
  <Words>4174</Words>
  <Characters>22125</Characters>
  <Application>Microsoft Office Word</Application>
  <DocSecurity>0</DocSecurity>
  <Lines>184</Lines>
  <Paragraphs>52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54</cp:revision>
  <cp:lastPrinted>2021-03-29T13:07:00Z</cp:lastPrinted>
  <dcterms:created xsi:type="dcterms:W3CDTF">2025-10-01T12:44:00Z</dcterms:created>
  <dcterms:modified xsi:type="dcterms:W3CDTF">2025-11-05T10:39:00Z</dcterms:modified>
</cp:coreProperties>
</file>