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0A635F36" w:rsidR="005B5D6E" w:rsidRPr="00AB68D7" w:rsidRDefault="00C479CE" w:rsidP="00A73221">
                  <w:pPr>
                    <w:pStyle w:val="Rubrik1"/>
                    <w:spacing w:before="0" w:beforeAutospacing="0" w:after="0" w:afterAutospacing="0" w:line="488" w:lineRule="atLeast"/>
                    <w:jc w:val="center"/>
                    <w:rPr>
                      <w:rFonts w:asciiTheme="minorHAnsi" w:hAnsiTheme="minorHAnsi" w:cstheme="minorHAnsi"/>
                      <w:color w:val="D3D3D3"/>
                      <w:sz w:val="36"/>
                      <w:szCs w:val="36"/>
                    </w:rPr>
                  </w:pPr>
                  <w:bookmarkStart w:id="0" w:name="_MailOriginal"/>
                  <w:r w:rsidRPr="00AB68D7">
                    <w:rPr>
                      <w:rFonts w:asciiTheme="minorHAnsi" w:hAnsiTheme="minorHAnsi" w:cstheme="minorHAnsi"/>
                      <w:color w:val="D3D3D3"/>
                      <w:sz w:val="36"/>
                      <w:szCs w:val="36"/>
                    </w:rPr>
                    <w:t>Medlemsinformation | PWA rapport #</w:t>
                  </w:r>
                  <w:r w:rsidR="00A408BE">
                    <w:rPr>
                      <w:rFonts w:asciiTheme="minorHAnsi" w:hAnsiTheme="minorHAnsi" w:cstheme="minorHAnsi"/>
                      <w:color w:val="D3D3D3"/>
                      <w:sz w:val="36"/>
                      <w:szCs w:val="36"/>
                    </w:rPr>
                    <w:t>8</w:t>
                  </w:r>
                </w:p>
                <w:p w14:paraId="03D93F69" w14:textId="73FC1892" w:rsidR="005B5D6E" w:rsidRPr="003A4552"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3A4552">
                    <w:rPr>
                      <w:rFonts w:asciiTheme="minorHAnsi" w:hAnsiTheme="minorHAnsi" w:cstheme="minorHAnsi"/>
                      <w:b w:val="0"/>
                      <w:bCs w:val="0"/>
                      <w:sz w:val="24"/>
                      <w:szCs w:val="24"/>
                    </w:rPr>
                    <w:t xml:space="preserve">Utskick </w:t>
                  </w:r>
                  <w:r w:rsidR="00A408BE">
                    <w:rPr>
                      <w:rFonts w:asciiTheme="minorHAnsi" w:hAnsiTheme="minorHAnsi" w:cstheme="minorHAnsi"/>
                      <w:b w:val="0"/>
                      <w:bCs w:val="0"/>
                      <w:sz w:val="24"/>
                      <w:szCs w:val="24"/>
                    </w:rPr>
                    <w:t>4</w:t>
                  </w:r>
                  <w:r w:rsidR="00B57A8F">
                    <w:rPr>
                      <w:rFonts w:asciiTheme="minorHAnsi" w:hAnsiTheme="minorHAnsi" w:cstheme="minorHAnsi"/>
                      <w:b w:val="0"/>
                      <w:bCs w:val="0"/>
                      <w:sz w:val="24"/>
                      <w:szCs w:val="24"/>
                    </w:rPr>
                    <w:t xml:space="preserve"> </w:t>
                  </w:r>
                  <w:r w:rsidR="00A408BE">
                    <w:rPr>
                      <w:rFonts w:asciiTheme="minorHAnsi" w:hAnsiTheme="minorHAnsi" w:cstheme="minorHAnsi"/>
                      <w:b w:val="0"/>
                      <w:bCs w:val="0"/>
                      <w:sz w:val="24"/>
                      <w:szCs w:val="24"/>
                    </w:rPr>
                    <w:t>dece</w:t>
                  </w:r>
                  <w:r w:rsidR="004A3626">
                    <w:rPr>
                      <w:rFonts w:asciiTheme="minorHAnsi" w:hAnsiTheme="minorHAnsi" w:cstheme="minorHAnsi"/>
                      <w:b w:val="0"/>
                      <w:bCs w:val="0"/>
                      <w:sz w:val="24"/>
                      <w:szCs w:val="24"/>
                    </w:rPr>
                    <w:t>m</w:t>
                  </w:r>
                  <w:r w:rsidR="00B57A8F">
                    <w:rPr>
                      <w:rFonts w:asciiTheme="minorHAnsi" w:hAnsiTheme="minorHAnsi" w:cstheme="minorHAnsi"/>
                      <w:b w:val="0"/>
                      <w:bCs w:val="0"/>
                      <w:sz w:val="24"/>
                      <w:szCs w:val="24"/>
                    </w:rPr>
                    <w:t>ber</w:t>
                  </w:r>
                  <w:r w:rsidR="00500CE3">
                    <w:rPr>
                      <w:rFonts w:asciiTheme="minorHAnsi" w:hAnsiTheme="minorHAnsi" w:cstheme="minorHAnsi"/>
                      <w:b w:val="0"/>
                      <w:bCs w:val="0"/>
                      <w:sz w:val="24"/>
                      <w:szCs w:val="24"/>
                    </w:rPr>
                    <w:t xml:space="preserve"> </w:t>
                  </w:r>
                  <w:r w:rsidRPr="003A4552">
                    <w:rPr>
                      <w:rFonts w:asciiTheme="minorHAnsi" w:hAnsiTheme="minorHAnsi" w:cstheme="minorHAnsi"/>
                      <w:b w:val="0"/>
                      <w:bCs w:val="0"/>
                      <w:sz w:val="24"/>
                      <w:szCs w:val="24"/>
                    </w:rPr>
                    <w:t>20</w:t>
                  </w:r>
                  <w:r w:rsidR="005B5D6E" w:rsidRPr="003A4552">
                    <w:rPr>
                      <w:rFonts w:asciiTheme="minorHAnsi" w:hAnsiTheme="minorHAnsi" w:cstheme="minorHAnsi"/>
                      <w:b w:val="0"/>
                      <w:bCs w:val="0"/>
                      <w:sz w:val="24"/>
                      <w:szCs w:val="24"/>
                    </w:rPr>
                    <w:t>2</w:t>
                  </w:r>
                  <w:r w:rsidR="00DE3104">
                    <w:rPr>
                      <w:rFonts w:asciiTheme="minorHAnsi" w:hAnsiTheme="minorHAnsi" w:cstheme="minorHAnsi"/>
                      <w:b w:val="0"/>
                      <w:bCs w:val="0"/>
                      <w:sz w:val="24"/>
                      <w:szCs w:val="24"/>
                    </w:rPr>
                    <w:t>5</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0F19CFE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39CE7FC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1DA4BFDE" w14:textId="77777777">
                                      <w:tc>
                                        <w:tcPr>
                                          <w:tcW w:w="0" w:type="auto"/>
                                          <w:tcMar>
                                            <w:top w:w="0" w:type="dxa"/>
                                            <w:left w:w="270" w:type="dxa"/>
                                            <w:bottom w:w="135" w:type="dxa"/>
                                            <w:right w:w="270" w:type="dxa"/>
                                          </w:tcMar>
                                          <w:hideMark/>
                                        </w:tcPr>
                                        <w:p w14:paraId="44946E10" w14:textId="77777777" w:rsidR="00004874" w:rsidRPr="00A6467F" w:rsidRDefault="00A95F63" w:rsidP="00A95F63">
                                          <w:pPr>
                                            <w:spacing w:line="360" w:lineRule="atLeast"/>
                                            <w:rPr>
                                              <w:rFonts w:asciiTheme="minorHAnsi" w:hAnsiTheme="minorHAnsi" w:cstheme="minorHAnsi"/>
                                              <w:color w:val="202020"/>
                                            </w:rPr>
                                          </w:pPr>
                                          <w:r w:rsidRPr="00A6467F">
                                            <w:rPr>
                                              <w:rFonts w:asciiTheme="minorHAnsi" w:hAnsiTheme="minorHAnsi" w:cstheme="minorHAnsi"/>
                                              <w:color w:val="202020"/>
                                            </w:rPr>
                                            <w:t>Hej medlemmar,</w:t>
                                          </w:r>
                                          <w:r w:rsidRPr="00A6467F">
                                            <w:rPr>
                                              <w:rFonts w:asciiTheme="minorHAnsi" w:hAnsiTheme="minorHAnsi" w:cstheme="minorHAnsi"/>
                                              <w:color w:val="202020"/>
                                            </w:rPr>
                                            <w:br/>
                                            <w:t> </w:t>
                                          </w:r>
                                          <w:r w:rsidRPr="00A6467F">
                                            <w:rPr>
                                              <w:rFonts w:asciiTheme="minorHAnsi" w:hAnsiTheme="minorHAnsi" w:cstheme="minorHAnsi"/>
                                              <w:color w:val="202020"/>
                                            </w:rPr>
                                            <w:br/>
                                          </w:r>
                                        </w:p>
                                        <w:tbl>
                                          <w:tblPr>
                                            <w:tblW w:w="5000" w:type="pct"/>
                                            <w:tblCellMar>
                                              <w:left w:w="0" w:type="dxa"/>
                                              <w:right w:w="0" w:type="dxa"/>
                                            </w:tblCellMar>
                                            <w:tblLook w:val="04A0" w:firstRow="1" w:lastRow="0" w:firstColumn="1" w:lastColumn="0" w:noHBand="0" w:noVBand="1"/>
                                          </w:tblPr>
                                          <w:tblGrid>
                                            <w:gridCol w:w="7450"/>
                                          </w:tblGrid>
                                          <w:tr w:rsidR="00004874" w:rsidRPr="00592C29" w14:paraId="30E727A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004874" w:rsidRPr="00592C29" w14:paraId="634B58A0" w14:textId="77777777">
                                                  <w:tc>
                                                    <w:tcPr>
                                                      <w:tcW w:w="0" w:type="auto"/>
                                                      <w:tcMar>
                                                        <w:top w:w="0" w:type="dxa"/>
                                                        <w:left w:w="270" w:type="dxa"/>
                                                        <w:bottom w:w="135" w:type="dxa"/>
                                                        <w:right w:w="270" w:type="dxa"/>
                                                      </w:tcMar>
                                                      <w:hideMark/>
                                                    </w:tcPr>
                                                    <w:p w14:paraId="3077141D" w14:textId="788BE270" w:rsidR="00004874" w:rsidRPr="00592C29" w:rsidRDefault="00004874" w:rsidP="00004874">
                                                      <w:pPr>
                                                        <w:spacing w:line="360" w:lineRule="atLeast"/>
                                                        <w:rPr>
                                                          <w:rFonts w:asciiTheme="minorHAnsi" w:hAnsiTheme="minorHAnsi" w:cstheme="minorHAnsi"/>
                                                          <w:color w:val="202020"/>
                                                        </w:rPr>
                                                      </w:pPr>
                                                      <w:r w:rsidRPr="00592C29">
                                                        <w:rPr>
                                                          <w:rFonts w:asciiTheme="minorHAnsi" w:hAnsiTheme="minorHAnsi" w:cstheme="minorHAnsi"/>
                                                          <w:color w:val="202020"/>
                                                        </w:rPr>
                                                        <w:t>Här kommer årets åttonde medlemsinformation.</w:t>
                                                      </w:r>
                                                      <w:r w:rsidRPr="00592C29">
                                                        <w:rPr>
                                                          <w:rFonts w:asciiTheme="minorHAnsi" w:hAnsiTheme="minorHAnsi" w:cstheme="minorHAnsi"/>
                                                          <w:color w:val="000000"/>
                                                        </w:rPr>
                                                        <w:t> Product Media Association har nu passerat 100 medlemmar och växer snabbt, på PSI kommer det hållas en tävling för att sätta Världsrekord inom Produkt</w:t>
                                                      </w:r>
                                                      <w:r w:rsidR="000251C3">
                                                        <w:rPr>
                                                          <w:rFonts w:asciiTheme="minorHAnsi" w:hAnsiTheme="minorHAnsi" w:cstheme="minorHAnsi"/>
                                                          <w:color w:val="000000"/>
                                                        </w:rPr>
                                                        <w:t>-</w:t>
                                                      </w:r>
                                                      <w:r w:rsidRPr="00592C29">
                                                        <w:rPr>
                                                          <w:rFonts w:asciiTheme="minorHAnsi" w:hAnsiTheme="minorHAnsi" w:cstheme="minorHAnsi"/>
                                                          <w:color w:val="000000"/>
                                                        </w:rPr>
                                                        <w:t>media och vi börjar närma oss vårt nya event i januari Product Media Days. Det är nu hög tid att boka både utställarplats och event</w:t>
                                                      </w:r>
                                                      <w:r w:rsidR="000251C3">
                                                        <w:rPr>
                                                          <w:rFonts w:asciiTheme="minorHAnsi" w:hAnsiTheme="minorHAnsi" w:cstheme="minorHAnsi"/>
                                                          <w:color w:val="000000"/>
                                                        </w:rPr>
                                                        <w:t>-</w:t>
                                                      </w:r>
                                                      <w:r w:rsidRPr="00592C29">
                                                        <w:rPr>
                                                          <w:rFonts w:asciiTheme="minorHAnsi" w:hAnsiTheme="minorHAnsi" w:cstheme="minorHAnsi"/>
                                                          <w:color w:val="000000"/>
                                                        </w:rPr>
                                                        <w:t>biljetter! Läs mer nedan:</w:t>
                                                      </w:r>
                                                    </w:p>
                                                  </w:tc>
                                                </w:tr>
                                              </w:tbl>
                                              <w:p w14:paraId="5C93E5E3" w14:textId="77777777" w:rsidR="00004874" w:rsidRPr="00592C29" w:rsidRDefault="00004874" w:rsidP="00004874">
                                                <w:pPr>
                                                  <w:rPr>
                                                    <w:rFonts w:asciiTheme="minorHAnsi" w:hAnsiTheme="minorHAnsi" w:cstheme="minorHAnsi"/>
                                                    <w:color w:val="212121"/>
                                                  </w:rPr>
                                                </w:pPr>
                                              </w:p>
                                            </w:tc>
                                          </w:tr>
                                        </w:tbl>
                                        <w:p w14:paraId="2EE92AFA" w14:textId="77777777" w:rsidR="00004874" w:rsidRPr="00592C29" w:rsidRDefault="00004874" w:rsidP="00004874">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004874" w:rsidRPr="00592C29" w14:paraId="0BB0D91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004874" w:rsidRPr="00592C29" w14:paraId="4F119A4D" w14:textId="77777777">
                                                  <w:tc>
                                                    <w:tcPr>
                                                      <w:tcW w:w="0" w:type="auto"/>
                                                      <w:tcMar>
                                                        <w:top w:w="0" w:type="dxa"/>
                                                        <w:left w:w="270" w:type="dxa"/>
                                                        <w:bottom w:w="135" w:type="dxa"/>
                                                        <w:right w:w="270" w:type="dxa"/>
                                                      </w:tcMar>
                                                      <w:hideMark/>
                                                    </w:tcPr>
                                                    <w:p w14:paraId="42229595" w14:textId="66824310" w:rsidR="00004874" w:rsidRPr="00592C29" w:rsidRDefault="00004874" w:rsidP="00004874">
                                                      <w:pPr>
                                                        <w:spacing w:line="360" w:lineRule="atLeast"/>
                                                        <w:rPr>
                                                          <w:rFonts w:asciiTheme="minorHAnsi" w:hAnsiTheme="minorHAnsi" w:cstheme="minorHAnsi"/>
                                                          <w:color w:val="202020"/>
                                                        </w:rPr>
                                                      </w:pPr>
                                                      <w:r w:rsidRPr="00592C29">
                                                        <w:rPr>
                                                          <w:rFonts w:asciiTheme="minorHAnsi" w:hAnsiTheme="minorHAnsi" w:cstheme="minorHAnsi"/>
                                                          <w:color w:val="202020"/>
                                                        </w:rPr>
                                                        <w:br/>
                                                      </w:r>
                                                      <w:r w:rsidRPr="00577F55">
                                                        <w:rPr>
                                                          <w:rStyle w:val="Stark"/>
                                                          <w:rFonts w:asciiTheme="minorHAnsi" w:hAnsiTheme="minorHAnsi" w:cstheme="minorHAnsi"/>
                                                          <w:color w:val="202020"/>
                                                          <w:sz w:val="28"/>
                                                          <w:szCs w:val="28"/>
                                                        </w:rPr>
                                                        <w:t>Extrastämma gällande inträdesavgift</w:t>
                                                      </w:r>
                                                      <w:r w:rsidRPr="00592C29">
                                                        <w:rPr>
                                                          <w:rFonts w:asciiTheme="minorHAnsi" w:hAnsiTheme="minorHAnsi" w:cstheme="minorHAnsi"/>
                                                          <w:color w:val="202020"/>
                                                        </w:rPr>
                                                        <w:br/>
                                                        <w:t>PMA höll extrastämma den 17 november. Det har passerat drygt 1 år sen föreningen bjöd in både leverantörer och återförsäljare som medlemmar. Under medlemsrekryteringen som skett därefter har Styrelsen känt av att. det finns ett stort motstånd gällande att betala inträdesavgiften. Därför föreslog Styrelsen under extrastämman att ändra inträdesavgiften från 1 - 25000 kr och att den ska vara 1 krona fram till nästa års föreningsstämma. </w:t>
                                                      </w:r>
                                                      <w:r w:rsidRPr="00592C29">
                                                        <w:rPr>
                                                          <w:rFonts w:asciiTheme="minorHAnsi" w:hAnsiTheme="minorHAnsi" w:cstheme="minorHAnsi"/>
                                                          <w:color w:val="202020"/>
                                                        </w:rPr>
                                                        <w:br/>
                                                      </w:r>
                                                      <w:r w:rsidRPr="00592C29">
                                                        <w:rPr>
                                                          <w:rFonts w:asciiTheme="minorHAnsi" w:hAnsiTheme="minorHAnsi" w:cstheme="minorHAnsi"/>
                                                          <w:color w:val="202020"/>
                                                        </w:rPr>
                                                        <w:br/>
                                                        <w:t>Extrastämman beslutade att anta Styrelsen förslag på att ändra inträdesavgiften med 52 JA. Se protokoll och röstlängd via knapparna nedan. Dokument är inskickade till Bolagsverket. </w:t>
                                                      </w:r>
                                                    </w:p>
                                                    <w:p w14:paraId="43D14A06" w14:textId="77777777" w:rsidR="00004874" w:rsidRPr="00592C29" w:rsidRDefault="00004874" w:rsidP="00004874">
                                                      <w:pPr>
                                                        <w:pStyle w:val="Normalwebb"/>
                                                        <w:spacing w:before="150" w:beforeAutospacing="0" w:after="150" w:afterAutospacing="0" w:line="360" w:lineRule="atLeast"/>
                                                        <w:rPr>
                                                          <w:rFonts w:asciiTheme="minorHAnsi" w:hAnsiTheme="minorHAnsi" w:cstheme="minorHAnsi"/>
                                                          <w:color w:val="202020"/>
                                                        </w:rPr>
                                                      </w:pPr>
                                                      <w:r w:rsidRPr="00592C29">
                                                        <w:rPr>
                                                          <w:rFonts w:asciiTheme="minorHAnsi" w:hAnsiTheme="minorHAnsi" w:cstheme="minorHAnsi"/>
                                                          <w:color w:val="202020"/>
                                                        </w:rPr>
                                                        <w:t> </w:t>
                                                      </w:r>
                                                    </w:p>
                                                  </w:tc>
                                                </w:tr>
                                              </w:tbl>
                                              <w:p w14:paraId="715958CE" w14:textId="77777777" w:rsidR="00004874" w:rsidRPr="00592C29" w:rsidRDefault="00004874" w:rsidP="00004874">
                                                <w:pPr>
                                                  <w:rPr>
                                                    <w:rFonts w:asciiTheme="minorHAnsi" w:hAnsiTheme="minorHAnsi" w:cstheme="minorHAnsi"/>
                                                    <w:color w:val="212121"/>
                                                  </w:rPr>
                                                </w:pPr>
                                              </w:p>
                                            </w:tc>
                                          </w:tr>
                                        </w:tbl>
                                        <w:p w14:paraId="1A8408D1" w14:textId="77777777" w:rsidR="00004874" w:rsidRDefault="00004874" w:rsidP="00004874">
                                          <w:pPr>
                                            <w:rPr>
                                              <w:vanish/>
                                            </w:rPr>
                                          </w:pPr>
                                        </w:p>
                                        <w:tbl>
                                          <w:tblPr>
                                            <w:tblW w:w="5000" w:type="pct"/>
                                            <w:tblCellMar>
                                              <w:left w:w="0" w:type="dxa"/>
                                              <w:right w:w="0" w:type="dxa"/>
                                            </w:tblCellMar>
                                            <w:tblLook w:val="04A0" w:firstRow="1" w:lastRow="0" w:firstColumn="1" w:lastColumn="0" w:noHBand="0" w:noVBand="1"/>
                                          </w:tblPr>
                                          <w:tblGrid>
                                            <w:gridCol w:w="7450"/>
                                          </w:tblGrid>
                                          <w:tr w:rsidR="00004874" w14:paraId="63936FB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004874" w14:paraId="46EBB445" w14:textId="77777777">
                                                  <w:trPr>
                                                    <w:tblCellSpacing w:w="0" w:type="dxa"/>
                                                  </w:trPr>
                                                  <w:tc>
                                                    <w:tcPr>
                                                      <w:tcW w:w="0" w:type="auto"/>
                                                      <w:shd w:val="clear" w:color="auto" w:fill="222222"/>
                                                      <w:tcMar>
                                                        <w:top w:w="270" w:type="dxa"/>
                                                        <w:left w:w="270" w:type="dxa"/>
                                                        <w:bottom w:w="270" w:type="dxa"/>
                                                        <w:right w:w="270" w:type="dxa"/>
                                                      </w:tcMar>
                                                      <w:vAlign w:val="center"/>
                                                      <w:hideMark/>
                                                    </w:tcPr>
                                                    <w:p w14:paraId="5652F0C6" w14:textId="77777777" w:rsidR="00004874" w:rsidRPr="00577F55" w:rsidRDefault="00004874" w:rsidP="00004874">
                                                      <w:pPr>
                                                        <w:jc w:val="center"/>
                                                        <w:rPr>
                                                          <w:rFonts w:asciiTheme="minorHAnsi" w:hAnsiTheme="minorHAnsi" w:cstheme="minorHAnsi"/>
                                                          <w:sz w:val="36"/>
                                                          <w:szCs w:val="36"/>
                                                        </w:rPr>
                                                      </w:pPr>
                                                      <w:hyperlink r:id="rId7" w:tgtFrame="_blank" w:tooltip="https://www.dropbox.com/scl/fi/ey4n9hxq17n0dnexdfhdo/Protokoll-Extra-F-reningst-mma-PMA-20251117_signerat.pdf?rlkey=0divdtx9n7u5dqmcmwwy42eqg&amp;dl=0" w:history="1">
                                                        <w:r w:rsidRPr="00577F55">
                                                          <w:rPr>
                                                            <w:rStyle w:val="Hyperlnk"/>
                                                            <w:rFonts w:asciiTheme="minorHAnsi" w:hAnsiTheme="minorHAnsi" w:cstheme="minorHAnsi"/>
                                                            <w:b/>
                                                            <w:bCs/>
                                                            <w:color w:val="FFFFFF"/>
                                                            <w:sz w:val="36"/>
                                                            <w:szCs w:val="36"/>
                                                            <w:u w:val="none"/>
                                                          </w:rPr>
                                                          <w:t>PROTOKOLL</w:t>
                                                        </w:r>
                                                      </w:hyperlink>
                                                    </w:p>
                                                  </w:tc>
                                                </w:tr>
                                              </w:tbl>
                                              <w:p w14:paraId="5B6F9AD3" w14:textId="77777777" w:rsidR="00004874" w:rsidRDefault="00004874" w:rsidP="00004874">
                                                <w:pPr>
                                                  <w:rPr>
                                                    <w:rFonts w:ascii="Aptos" w:hAnsi="Aptos"/>
                                                    <w:color w:val="212121"/>
                                                  </w:rPr>
                                                </w:pPr>
                                              </w:p>
                                            </w:tc>
                                          </w:tr>
                                        </w:tbl>
                                        <w:p w14:paraId="2A326C65" w14:textId="77777777" w:rsidR="00004874" w:rsidRDefault="00004874" w:rsidP="00004874">
                                          <w:pPr>
                                            <w:rPr>
                                              <w:vanish/>
                                            </w:rPr>
                                          </w:pPr>
                                        </w:p>
                                        <w:tbl>
                                          <w:tblPr>
                                            <w:tblW w:w="5000" w:type="pct"/>
                                            <w:tblCellMar>
                                              <w:left w:w="0" w:type="dxa"/>
                                              <w:right w:w="0" w:type="dxa"/>
                                            </w:tblCellMar>
                                            <w:tblLook w:val="04A0" w:firstRow="1" w:lastRow="0" w:firstColumn="1" w:lastColumn="0" w:noHBand="0" w:noVBand="1"/>
                                          </w:tblPr>
                                          <w:tblGrid>
                                            <w:gridCol w:w="7450"/>
                                          </w:tblGrid>
                                          <w:tr w:rsidR="00004874" w14:paraId="7AA45F1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004874" w14:paraId="07F8AE42" w14:textId="77777777">
                                                  <w:trPr>
                                                    <w:tblCellSpacing w:w="0" w:type="dxa"/>
                                                  </w:trPr>
                                                  <w:tc>
                                                    <w:tcPr>
                                                      <w:tcW w:w="0" w:type="auto"/>
                                                      <w:shd w:val="clear" w:color="auto" w:fill="222222"/>
                                                      <w:tcMar>
                                                        <w:top w:w="270" w:type="dxa"/>
                                                        <w:left w:w="270" w:type="dxa"/>
                                                        <w:bottom w:w="270" w:type="dxa"/>
                                                        <w:right w:w="270" w:type="dxa"/>
                                                      </w:tcMar>
                                                      <w:vAlign w:val="center"/>
                                                      <w:hideMark/>
                                                    </w:tcPr>
                                                    <w:p w14:paraId="6B752426" w14:textId="77777777" w:rsidR="00004874" w:rsidRPr="00577F55" w:rsidRDefault="00004874" w:rsidP="00004874">
                                                      <w:pPr>
                                                        <w:jc w:val="center"/>
                                                        <w:rPr>
                                                          <w:rFonts w:asciiTheme="minorHAnsi" w:hAnsiTheme="minorHAnsi" w:cstheme="minorHAnsi"/>
                                                          <w:sz w:val="36"/>
                                                          <w:szCs w:val="36"/>
                                                        </w:rPr>
                                                      </w:pPr>
                                                      <w:hyperlink r:id="rId8" w:tgtFrame="_blank" w:tooltip="https://www.dropbox.com/scl/fi/52epuow7j2tbggznbyfc8/R-stl-ngd_PMA_extrast-mma_2025-11-17.pdf?rlkey=lnpskh5ge1k5pjph01w89qbhp&amp;dl=0" w:history="1">
                                                        <w:r w:rsidRPr="00577F55">
                                                          <w:rPr>
                                                            <w:rStyle w:val="Hyperlnk"/>
                                                            <w:rFonts w:asciiTheme="minorHAnsi" w:hAnsiTheme="minorHAnsi" w:cstheme="minorHAnsi"/>
                                                            <w:b/>
                                                            <w:bCs/>
                                                            <w:color w:val="FFFFFF"/>
                                                            <w:sz w:val="36"/>
                                                            <w:szCs w:val="36"/>
                                                            <w:u w:val="none"/>
                                                          </w:rPr>
                                                          <w:t>RÖSTLÄNGD</w:t>
                                                        </w:r>
                                                      </w:hyperlink>
                                                    </w:p>
                                                  </w:tc>
                                                </w:tr>
                                              </w:tbl>
                                              <w:p w14:paraId="6A41D564" w14:textId="77777777" w:rsidR="00004874" w:rsidRDefault="00004874" w:rsidP="00004874">
                                                <w:pPr>
                                                  <w:rPr>
                                                    <w:rFonts w:ascii="Aptos" w:hAnsi="Aptos"/>
                                                    <w:color w:val="212121"/>
                                                  </w:rPr>
                                                </w:pPr>
                                              </w:p>
                                            </w:tc>
                                          </w:tr>
                                        </w:tbl>
                                        <w:p w14:paraId="736FA89F" w14:textId="0D4F2625" w:rsidR="00A95F63" w:rsidRPr="00A6467F" w:rsidRDefault="00A95F63" w:rsidP="00A95F63">
                                          <w:pPr>
                                            <w:spacing w:line="360" w:lineRule="atLeast"/>
                                            <w:rPr>
                                              <w:rFonts w:asciiTheme="minorHAnsi" w:hAnsiTheme="minorHAnsi" w:cstheme="minorHAnsi"/>
                                              <w:color w:val="202020"/>
                                            </w:rPr>
                                          </w:pPr>
                                        </w:p>
                                      </w:tc>
                                    </w:tr>
                                  </w:tbl>
                                  <w:p w14:paraId="546174E6" w14:textId="77777777" w:rsidR="00A95F63" w:rsidRPr="00A6467F" w:rsidRDefault="00A95F63" w:rsidP="00A95F63">
                                    <w:pPr>
                                      <w:rPr>
                                        <w:rFonts w:asciiTheme="minorHAnsi" w:hAnsiTheme="minorHAnsi" w:cstheme="minorHAnsi"/>
                                        <w:color w:val="212121"/>
                                      </w:rPr>
                                    </w:pPr>
                                  </w:p>
                                </w:tc>
                              </w:tr>
                              <w:tr w:rsidR="00A95F63" w:rsidRPr="00A6467F" w14:paraId="3EE1238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0B9AFAC3" w14:textId="77777777">
                                      <w:tc>
                                        <w:tcPr>
                                          <w:tcW w:w="0" w:type="auto"/>
                                          <w:tcMar>
                                            <w:top w:w="0" w:type="dxa"/>
                                            <w:left w:w="270" w:type="dxa"/>
                                            <w:bottom w:w="135" w:type="dxa"/>
                                            <w:right w:w="270" w:type="dxa"/>
                                          </w:tcMar>
                                          <w:hideMark/>
                                        </w:tcPr>
                                        <w:p w14:paraId="249016FA" w14:textId="4F415C3A" w:rsidR="0023784A" w:rsidRPr="00577F55" w:rsidRDefault="00A95F63" w:rsidP="00A95F63">
                                          <w:pPr>
                                            <w:spacing w:line="360" w:lineRule="atLeast"/>
                                            <w:rPr>
                                              <w:rFonts w:asciiTheme="minorHAnsi" w:hAnsiTheme="minorHAnsi" w:cstheme="minorHAnsi"/>
                                              <w:color w:val="202020"/>
                                            </w:rPr>
                                          </w:pPr>
                                          <w:r w:rsidRPr="00A6467F">
                                            <w:rPr>
                                              <w:rFonts w:asciiTheme="minorHAnsi" w:hAnsiTheme="minorHAnsi" w:cstheme="minorHAnsi"/>
                                              <w:color w:val="202020"/>
                                            </w:rPr>
                                            <w:lastRenderedPageBreak/>
                                            <w:br/>
                                          </w:r>
                                          <w:r w:rsidR="001320B5" w:rsidRPr="00577F55">
                                            <w:rPr>
                                              <w:rStyle w:val="Stark"/>
                                              <w:rFonts w:asciiTheme="minorHAnsi" w:hAnsiTheme="minorHAnsi" w:cstheme="minorHAnsi"/>
                                              <w:color w:val="202020"/>
                                              <w:sz w:val="28"/>
                                              <w:szCs w:val="28"/>
                                            </w:rPr>
                                            <w:t>Nya medlemmar</w:t>
                                          </w:r>
                                          <w:r w:rsidR="001320B5" w:rsidRPr="00577F55">
                                            <w:rPr>
                                              <w:rFonts w:asciiTheme="minorHAnsi" w:hAnsiTheme="minorHAnsi" w:cstheme="minorHAnsi"/>
                                              <w:color w:val="202020"/>
                                            </w:rPr>
                                            <w:br/>
                                            <w:t>Under november-december har vi fått 8 nya medlemmar:</w:t>
                                          </w:r>
                                          <w:r w:rsidR="001320B5" w:rsidRPr="00577F55">
                                            <w:rPr>
                                              <w:rStyle w:val="apple-converted-space"/>
                                              <w:rFonts w:asciiTheme="minorHAnsi" w:hAnsiTheme="minorHAnsi" w:cstheme="minorHAnsi"/>
                                              <w:color w:val="202020"/>
                                            </w:rPr>
                                            <w:t> </w:t>
                                          </w:r>
                                          <w:r w:rsidR="001320B5" w:rsidRPr="00577F55">
                                            <w:rPr>
                                              <w:rStyle w:val="Stark"/>
                                              <w:rFonts w:asciiTheme="minorHAnsi" w:hAnsiTheme="minorHAnsi" w:cstheme="minorHAnsi"/>
                                              <w:color w:val="202020"/>
                                            </w:rPr>
                                            <w:t xml:space="preserve">Berkeley Company </w:t>
                                          </w:r>
                                          <w:r w:rsidR="001320B5" w:rsidRPr="00577F55">
                                            <w:rPr>
                                              <w:rFonts w:asciiTheme="minorHAnsi" w:hAnsiTheme="minorHAnsi" w:cstheme="minorHAnsi"/>
                                              <w:color w:val="202020"/>
                                            </w:rPr>
                                            <w:t>Fredrik Lewrén,</w:t>
                                          </w:r>
                                          <w:r w:rsidR="001320B5" w:rsidRPr="00577F55">
                                            <w:rPr>
                                              <w:rStyle w:val="apple-converted-space"/>
                                              <w:rFonts w:asciiTheme="minorHAnsi" w:hAnsiTheme="minorHAnsi" w:cstheme="minorHAnsi"/>
                                              <w:color w:val="202020"/>
                                            </w:rPr>
                                            <w:t> </w:t>
                                          </w:r>
                                          <w:r w:rsidR="001320B5" w:rsidRPr="00577F55">
                                            <w:rPr>
                                              <w:rStyle w:val="Stark"/>
                                              <w:rFonts w:asciiTheme="minorHAnsi" w:hAnsiTheme="minorHAnsi" w:cstheme="minorHAnsi"/>
                                              <w:color w:val="202020"/>
                                            </w:rPr>
                                            <w:t>Elasto</w:t>
                                          </w:r>
                                          <w:r w:rsidR="001320B5" w:rsidRPr="00577F55">
                                            <w:rPr>
                                              <w:rStyle w:val="apple-converted-space"/>
                                              <w:rFonts w:asciiTheme="minorHAnsi" w:hAnsiTheme="minorHAnsi" w:cstheme="minorHAnsi"/>
                                              <w:b/>
                                              <w:bCs/>
                                              <w:color w:val="202020"/>
                                            </w:rPr>
                                            <w:t> </w:t>
                                          </w:r>
                                          <w:r w:rsidR="001320B5" w:rsidRPr="00577F55">
                                            <w:rPr>
                                              <w:rFonts w:asciiTheme="minorHAnsi" w:hAnsiTheme="minorHAnsi" w:cstheme="minorHAnsi"/>
                                              <w:color w:val="202020"/>
                                            </w:rPr>
                                            <w:t>och </w:t>
                                          </w:r>
                                          <w:r w:rsidR="001320B5" w:rsidRPr="00577F55">
                                            <w:rPr>
                                              <w:rStyle w:val="Stark"/>
                                              <w:rFonts w:asciiTheme="minorHAnsi" w:hAnsiTheme="minorHAnsi" w:cstheme="minorHAnsi"/>
                                              <w:color w:val="202020"/>
                                            </w:rPr>
                                            <w:t>Halfar </w:t>
                                          </w:r>
                                          <w:r w:rsidR="001320B5" w:rsidRPr="00577F55">
                                            <w:rPr>
                                              <w:rFonts w:asciiTheme="minorHAnsi" w:hAnsiTheme="minorHAnsi" w:cstheme="minorHAnsi"/>
                                              <w:color w:val="202020"/>
                                            </w:rPr>
                                            <w:t>via agent Bernt Sandin, </w:t>
                                          </w:r>
                                          <w:r w:rsidR="001320B5" w:rsidRPr="00577F55">
                                            <w:rPr>
                                              <w:rStyle w:val="Stark"/>
                                              <w:rFonts w:asciiTheme="minorHAnsi" w:hAnsiTheme="minorHAnsi" w:cstheme="minorHAnsi"/>
                                              <w:color w:val="202020"/>
                                            </w:rPr>
                                            <w:t>M. Agency Corner</w:t>
                                          </w:r>
                                          <w:r w:rsidR="001320B5" w:rsidRPr="00577F55">
                                            <w:rPr>
                                              <w:rFonts w:asciiTheme="minorHAnsi" w:hAnsiTheme="minorHAnsi" w:cstheme="minorHAnsi"/>
                                              <w:color w:val="202020"/>
                                            </w:rPr>
                                            <w:t> Morgan Heidenfors (agent för Sunwill Business/Clipper Corporate/Oakmore), </w:t>
                                          </w:r>
                                          <w:r w:rsidR="001320B5" w:rsidRPr="00577F55">
                                            <w:rPr>
                                              <w:rStyle w:val="Stark"/>
                                              <w:rFonts w:asciiTheme="minorHAnsi" w:hAnsiTheme="minorHAnsi" w:cstheme="minorHAnsi"/>
                                              <w:color w:val="202020"/>
                                            </w:rPr>
                                            <w:t>Spelkortsförlaget</w:t>
                                          </w:r>
                                          <w:r w:rsidR="001320B5" w:rsidRPr="00577F55">
                                            <w:rPr>
                                              <w:rStyle w:val="apple-converted-space"/>
                                              <w:rFonts w:asciiTheme="minorHAnsi" w:hAnsiTheme="minorHAnsi" w:cstheme="minorHAnsi"/>
                                              <w:b/>
                                              <w:bCs/>
                                              <w:color w:val="202020"/>
                                            </w:rPr>
                                            <w:t> </w:t>
                                          </w:r>
                                          <w:r w:rsidR="001320B5" w:rsidRPr="00577F55">
                                            <w:rPr>
                                              <w:rFonts w:asciiTheme="minorHAnsi" w:hAnsiTheme="minorHAnsi" w:cstheme="minorHAnsi"/>
                                              <w:color w:val="202020"/>
                                            </w:rPr>
                                            <w:t>Magnus Andersson, </w:t>
                                          </w:r>
                                          <w:r w:rsidR="001320B5" w:rsidRPr="00577F55">
                                            <w:rPr>
                                              <w:rStyle w:val="Stark"/>
                                              <w:rFonts w:asciiTheme="minorHAnsi" w:hAnsiTheme="minorHAnsi" w:cstheme="minorHAnsi"/>
                                              <w:color w:val="202020"/>
                                            </w:rPr>
                                            <w:t>Sörlin Event &amp; Profil</w:t>
                                          </w:r>
                                          <w:r w:rsidR="001320B5" w:rsidRPr="00577F55">
                                            <w:rPr>
                                              <w:rStyle w:val="apple-converted-space"/>
                                              <w:rFonts w:asciiTheme="minorHAnsi" w:hAnsiTheme="minorHAnsi" w:cstheme="minorHAnsi"/>
                                              <w:b/>
                                              <w:bCs/>
                                              <w:color w:val="202020"/>
                                            </w:rPr>
                                            <w:t> </w:t>
                                          </w:r>
                                          <w:r w:rsidR="001320B5" w:rsidRPr="00577F55">
                                            <w:rPr>
                                              <w:rFonts w:asciiTheme="minorHAnsi" w:hAnsiTheme="minorHAnsi" w:cstheme="minorHAnsi"/>
                                              <w:color w:val="202020"/>
                                            </w:rPr>
                                            <w:t>Jan Sörlin,</w:t>
                                          </w:r>
                                          <w:r w:rsidR="001320B5" w:rsidRPr="00577F55">
                                            <w:rPr>
                                              <w:rStyle w:val="apple-converted-space"/>
                                              <w:rFonts w:asciiTheme="minorHAnsi" w:hAnsiTheme="minorHAnsi" w:cstheme="minorHAnsi"/>
                                              <w:color w:val="202020"/>
                                            </w:rPr>
                                            <w:t> </w:t>
                                          </w:r>
                                          <w:r w:rsidR="001320B5" w:rsidRPr="00577F55">
                                            <w:rPr>
                                              <w:rStyle w:val="Stark"/>
                                              <w:rFonts w:asciiTheme="minorHAnsi" w:hAnsiTheme="minorHAnsi" w:cstheme="minorHAnsi"/>
                                              <w:color w:val="202020"/>
                                            </w:rPr>
                                            <w:t>Voky</w:t>
                                          </w:r>
                                          <w:r w:rsidR="001320B5" w:rsidRPr="00577F55">
                                            <w:rPr>
                                              <w:rStyle w:val="apple-converted-space"/>
                                              <w:rFonts w:asciiTheme="minorHAnsi" w:hAnsiTheme="minorHAnsi" w:cstheme="minorHAnsi"/>
                                              <w:b/>
                                              <w:bCs/>
                                              <w:color w:val="202020"/>
                                            </w:rPr>
                                            <w:t> </w:t>
                                          </w:r>
                                          <w:r w:rsidR="001320B5" w:rsidRPr="00577F55">
                                            <w:rPr>
                                              <w:rFonts w:asciiTheme="minorHAnsi" w:hAnsiTheme="minorHAnsi" w:cstheme="minorHAnsi"/>
                                              <w:color w:val="202020"/>
                                            </w:rPr>
                                            <w:t>Torbjörn Wester och</w:t>
                                          </w:r>
                                          <w:r w:rsidR="001320B5" w:rsidRPr="00577F55">
                                            <w:rPr>
                                              <w:rStyle w:val="apple-converted-space"/>
                                              <w:rFonts w:asciiTheme="minorHAnsi" w:hAnsiTheme="minorHAnsi" w:cstheme="minorHAnsi"/>
                                              <w:color w:val="202020"/>
                                            </w:rPr>
                                            <w:t> </w:t>
                                          </w:r>
                                          <w:r w:rsidR="001320B5" w:rsidRPr="00577F55">
                                            <w:rPr>
                                              <w:rStyle w:val="Stark"/>
                                              <w:rFonts w:asciiTheme="minorHAnsi" w:hAnsiTheme="minorHAnsi" w:cstheme="minorHAnsi"/>
                                              <w:color w:val="202020"/>
                                            </w:rPr>
                                            <w:t>Vrigstad Flaggor &amp; Expo </w:t>
                                          </w:r>
                                          <w:r w:rsidR="001320B5" w:rsidRPr="00577F55">
                                            <w:rPr>
                                              <w:rFonts w:asciiTheme="minorHAnsi" w:hAnsiTheme="minorHAnsi" w:cstheme="minorHAnsi"/>
                                              <w:color w:val="202020"/>
                                            </w:rPr>
                                            <w:t>Fredrik Petersson. Allas material </w:t>
                                          </w:r>
                                          <w:r w:rsidR="001320B5" w:rsidRPr="00577F55">
                                            <w:rPr>
                                              <w:rFonts w:asciiTheme="minorHAnsi" w:hAnsiTheme="minorHAnsi" w:cstheme="minorHAnsi"/>
                                              <w:color w:val="202020"/>
                                              <w:shd w:val="clear" w:color="auto" w:fill="FFFFFF"/>
                                            </w:rPr>
                                            <w:t>har ännu inte hunnit komma upp på vår webbplats under medlemssidan men är på gång. </w:t>
                                          </w:r>
                                          <w:r w:rsidR="001320B5" w:rsidRPr="00577F55">
                                            <w:rPr>
                                              <w:rStyle w:val="Stark"/>
                                              <w:rFonts w:asciiTheme="minorHAnsi" w:hAnsiTheme="minorHAnsi" w:cstheme="minorHAnsi"/>
                                              <w:color w:val="202020"/>
                                            </w:rPr>
                                            <w:t>Varmt välkomna! </w:t>
                                          </w:r>
                                          <w:r w:rsidR="001320B5" w:rsidRPr="00577F55">
                                            <w:rPr>
                                              <w:rFonts w:asciiTheme="minorHAnsi" w:hAnsiTheme="minorHAnsi" w:cstheme="minorHAnsi"/>
                                              <w:color w:val="202020"/>
                                            </w:rPr>
                                            <w:t>Det innebär att PMA just nu har</w:t>
                                          </w:r>
                                          <w:r w:rsidR="001320B5" w:rsidRPr="00577F55">
                                            <w:rPr>
                                              <w:rStyle w:val="apple-converted-space"/>
                                              <w:rFonts w:asciiTheme="minorHAnsi" w:hAnsiTheme="minorHAnsi" w:cstheme="minorHAnsi"/>
                                              <w:color w:val="202020"/>
                                            </w:rPr>
                                            <w:t> </w:t>
                                          </w:r>
                                          <w:r w:rsidR="001320B5" w:rsidRPr="00577F55">
                                            <w:rPr>
                                              <w:rFonts w:asciiTheme="minorHAnsi" w:hAnsiTheme="minorHAnsi" w:cstheme="minorHAnsi"/>
                                              <w:color w:val="000000"/>
                                            </w:rPr>
                                            <w:t>106</w:t>
                                          </w:r>
                                          <w:r w:rsidR="001320B5" w:rsidRPr="00577F55">
                                            <w:rPr>
                                              <w:rStyle w:val="apple-converted-space"/>
                                              <w:rFonts w:asciiTheme="minorHAnsi" w:hAnsiTheme="minorHAnsi" w:cstheme="minorHAnsi"/>
                                              <w:color w:val="202020"/>
                                            </w:rPr>
                                            <w:t> </w:t>
                                          </w:r>
                                          <w:r w:rsidR="001320B5" w:rsidRPr="00577F55">
                                            <w:rPr>
                                              <w:rFonts w:asciiTheme="minorHAnsi" w:hAnsiTheme="minorHAnsi" w:cstheme="minorHAnsi"/>
                                              <w:color w:val="202020"/>
                                            </w:rPr>
                                            <w:t>medlemmar.</w:t>
                                          </w:r>
                                          <w:r w:rsidR="001320B5" w:rsidRPr="00577F55">
                                            <w:rPr>
                                              <w:rStyle w:val="apple-converted-space"/>
                                              <w:rFonts w:asciiTheme="minorHAnsi" w:hAnsiTheme="minorHAnsi" w:cstheme="minorHAnsi"/>
                                              <w:color w:val="202020"/>
                                            </w:rPr>
                                            <w:t> </w:t>
                                          </w:r>
                                          <w:hyperlink r:id="rId9" w:tgtFrame="_blank" w:tooltip="https://www.productmediaassociation.com/medlemmar" w:history="1">
                                            <w:r w:rsidR="001320B5" w:rsidRPr="00577F55">
                                              <w:rPr>
                                                <w:rStyle w:val="Hyperlnk"/>
                                                <w:rFonts w:asciiTheme="minorHAnsi" w:hAnsiTheme="minorHAnsi" w:cstheme="minorHAnsi"/>
                                                <w:color w:val="007C89"/>
                                              </w:rPr>
                                              <w:t>Se övriga här</w:t>
                                            </w:r>
                                          </w:hyperlink>
                                        </w:p>
                                        <w:tbl>
                                          <w:tblPr>
                                            <w:tblW w:w="5000" w:type="pct"/>
                                            <w:tblCellMar>
                                              <w:left w:w="0" w:type="dxa"/>
                                              <w:right w:w="0" w:type="dxa"/>
                                            </w:tblCellMar>
                                            <w:tblLook w:val="04A0" w:firstRow="1" w:lastRow="0" w:firstColumn="1" w:lastColumn="0" w:noHBand="0" w:noVBand="1"/>
                                          </w:tblPr>
                                          <w:tblGrid>
                                            <w:gridCol w:w="7450"/>
                                          </w:tblGrid>
                                          <w:tr w:rsidR="0023784A" w:rsidRPr="00A6467F" w14:paraId="29177FF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23784A" w:rsidRPr="00A6467F" w14:paraId="733DC3BD" w14:textId="77777777">
                                                  <w:tc>
                                                    <w:tcPr>
                                                      <w:tcW w:w="0" w:type="auto"/>
                                                      <w:tcMar>
                                                        <w:top w:w="0" w:type="dxa"/>
                                                        <w:left w:w="270" w:type="dxa"/>
                                                        <w:bottom w:w="135" w:type="dxa"/>
                                                        <w:right w:w="270" w:type="dxa"/>
                                                      </w:tcMar>
                                                      <w:hideMark/>
                                                    </w:tcPr>
                                                    <w:p w14:paraId="783A64E6" w14:textId="77777777" w:rsidR="0023784A" w:rsidRPr="00A6467F" w:rsidRDefault="0023784A" w:rsidP="0023784A"/>
                                                  </w:tc>
                                                </w:tr>
                                              </w:tbl>
                                              <w:p w14:paraId="238B10FD" w14:textId="77777777" w:rsidR="0023784A" w:rsidRPr="00A6467F" w:rsidRDefault="0023784A" w:rsidP="0023784A"/>
                                            </w:tc>
                                          </w:tr>
                                        </w:tbl>
                                        <w:p w14:paraId="05952091" w14:textId="77777777" w:rsidR="0023784A" w:rsidRPr="00A6467F" w:rsidRDefault="0023784A" w:rsidP="0023784A">
                                          <w:pPr>
                                            <w:rPr>
                                              <w:vanish/>
                                            </w:rPr>
                                          </w:pPr>
                                        </w:p>
                                        <w:tbl>
                                          <w:tblPr>
                                            <w:tblW w:w="5000" w:type="pct"/>
                                            <w:tblCellMar>
                                              <w:left w:w="0" w:type="dxa"/>
                                              <w:right w:w="0" w:type="dxa"/>
                                            </w:tblCellMar>
                                            <w:tblLook w:val="04A0" w:firstRow="1" w:lastRow="0" w:firstColumn="1" w:lastColumn="0" w:noHBand="0" w:noVBand="1"/>
                                          </w:tblPr>
                                          <w:tblGrid>
                                            <w:gridCol w:w="7450"/>
                                          </w:tblGrid>
                                          <w:tr w:rsidR="0023784A" w:rsidRPr="00A6467F" w14:paraId="3BBBBE8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23784A" w:rsidRPr="00A6467F" w14:paraId="6F9E68D1" w14:textId="77777777">
                                                  <w:tc>
                                                    <w:tcPr>
                                                      <w:tcW w:w="0" w:type="auto"/>
                                                      <w:tcMar>
                                                        <w:top w:w="0" w:type="dxa"/>
                                                        <w:left w:w="135" w:type="dxa"/>
                                                        <w:bottom w:w="0" w:type="dxa"/>
                                                        <w:right w:w="135" w:type="dxa"/>
                                                      </w:tcMar>
                                                      <w:hideMark/>
                                                    </w:tcPr>
                                                    <w:p w14:paraId="450F1B7D" w14:textId="027DAD59" w:rsidR="0023784A" w:rsidRPr="00A6467F" w:rsidRDefault="0023784A" w:rsidP="00D45C6B">
                                                      <w:r w:rsidRPr="00A6467F">
                                                        <w:fldChar w:fldCharType="begin"/>
                                                      </w:r>
                                                      <w:r w:rsidRPr="00A6467F">
                                                        <w:instrText xml:space="preserve"> INCLUDEPICTURE "/Users/mariaolsson/Library/Group Containers/UBF8T346G9.ms/WebArchiveCopyPasteTempFiles/com.microsoft.Word/8d6a2fe1-57d6-6e10-7328-dad8daa148e1.jpg" \* MERGEFORMATINET </w:instrText>
                                                      </w:r>
                                                      <w:r w:rsidRPr="00A6467F">
                                                        <w:fldChar w:fldCharType="separate"/>
                                                      </w:r>
                                                      <w:r w:rsidRPr="00A6467F">
                                                        <w:rPr>
                                                          <w:noProof/>
                                                        </w:rPr>
                                                        <w:drawing>
                                                          <wp:inline distT="0" distB="0" distL="0" distR="0" wp14:anchorId="7680248A" wp14:editId="72B56606">
                                                            <wp:extent cx="3022600" cy="1607610"/>
                                                            <wp:effectExtent l="0" t="0" r="0" b="5715"/>
                                                            <wp:docPr id="66030863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501" cy="1623513"/>
                                                                    </a:xfrm>
                                                                    <a:prstGeom prst="rect">
                                                                      <a:avLst/>
                                                                    </a:prstGeom>
                                                                    <a:noFill/>
                                                                    <a:ln>
                                                                      <a:noFill/>
                                                                    </a:ln>
                                                                  </pic:spPr>
                                                                </pic:pic>
                                                              </a:graphicData>
                                                            </a:graphic>
                                                          </wp:inline>
                                                        </w:drawing>
                                                      </w:r>
                                                      <w:r w:rsidRPr="00A6467F">
                                                        <w:fldChar w:fldCharType="end"/>
                                                      </w:r>
                                                    </w:p>
                                                  </w:tc>
                                                </w:tr>
                                              </w:tbl>
                                              <w:p w14:paraId="2B281509" w14:textId="77777777" w:rsidR="0023784A" w:rsidRPr="00A6467F" w:rsidRDefault="0023784A" w:rsidP="0023784A"/>
                                            </w:tc>
                                          </w:tr>
                                          <w:tr w:rsidR="00E2600B" w14:paraId="0525D29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E2600B" w14:paraId="67CBBCF5"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6910"/>
                                                      </w:tblGrid>
                                                      <w:tr w:rsidR="001320B5" w14:paraId="1AF53F9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6910"/>
                                                            </w:tblGrid>
                                                            <w:tr w:rsidR="001320B5" w14:paraId="67B3FE13" w14:textId="77777777">
                                                              <w:tc>
                                                                <w:tcPr>
                                                                  <w:tcW w:w="0" w:type="auto"/>
                                                                  <w:tcMar>
                                                                    <w:top w:w="0" w:type="dxa"/>
                                                                    <w:left w:w="270" w:type="dxa"/>
                                                                    <w:bottom w:w="135" w:type="dxa"/>
                                                                    <w:right w:w="270" w:type="dxa"/>
                                                                  </w:tcMar>
                                                                  <w:hideMark/>
                                                                </w:tcPr>
                                                                <w:p w14:paraId="35DC83AB" w14:textId="7240C8F9" w:rsidR="001320B5" w:rsidRPr="00653089" w:rsidRDefault="001320B5" w:rsidP="00B7799A">
                                                                  <w:pPr>
                                                                    <w:spacing w:line="360" w:lineRule="atLeast"/>
                                                                    <w:rPr>
                                                                      <w:rFonts w:asciiTheme="minorHAnsi" w:hAnsiTheme="minorHAnsi" w:cstheme="minorHAnsi"/>
                                                                      <w:color w:val="202020"/>
                                                                    </w:rPr>
                                                                  </w:pPr>
                                                                  <w:r w:rsidRPr="00653089">
                                                                    <w:rPr>
                                                                      <w:rStyle w:val="Stark"/>
                                                                      <w:rFonts w:asciiTheme="minorHAnsi" w:hAnsiTheme="minorHAnsi" w:cstheme="minorHAnsi"/>
                                                                      <w:color w:val="202020"/>
                                                                      <w:sz w:val="28"/>
                                                                      <w:szCs w:val="28"/>
                                                                    </w:rPr>
                                                                    <w:t>Rapport från höstens medlemsmöte</w:t>
                                                                  </w:r>
                                                                  <w:r w:rsidRPr="00653089">
                                                                    <w:rPr>
                                                                      <w:rFonts w:asciiTheme="minorHAnsi" w:hAnsiTheme="minorHAnsi" w:cstheme="minorHAnsi"/>
                                                                      <w:color w:val="202020"/>
                                                                    </w:rPr>
                                                                    <w:br/>
                                                                    <w:t xml:space="preserve">PMA höll ett digitalt/fysiskt medlemsmöte 17 november där det informerades om </w:t>
                                                                  </w:r>
                                                                  <w:r w:rsidR="00B7799A" w:rsidRPr="00653089">
                                                                    <w:rPr>
                                                                      <w:rFonts w:asciiTheme="minorHAnsi" w:hAnsiTheme="minorHAnsi" w:cstheme="minorHAnsi"/>
                                                                      <w:color w:val="202020"/>
                                                                    </w:rPr>
                                                                    <w:t>Lobbying arbetet</w:t>
                                                                  </w:r>
                                                                  <w:r w:rsidRPr="00653089">
                                                                    <w:rPr>
                                                                      <w:rFonts w:asciiTheme="minorHAnsi" w:hAnsiTheme="minorHAnsi" w:cstheme="minorHAnsi"/>
                                                                      <w:color w:val="202020"/>
                                                                    </w:rPr>
                                                                    <w:t>, PMA akademi 2026 och nästa års event mm. </w:t>
                                                                  </w:r>
                                                                  <w:r w:rsidRPr="00653089">
                                                                    <w:rPr>
                                                                      <w:rFonts w:asciiTheme="minorHAnsi" w:hAnsiTheme="minorHAnsi" w:cstheme="minorHAnsi"/>
                                                                      <w:color w:val="202020"/>
                                                                    </w:rPr>
                                                                    <w:br/>
                                                                  </w:r>
                                                                  <w:r w:rsidRPr="00653089">
                                                                    <w:rPr>
                                                                      <w:rFonts w:asciiTheme="minorHAnsi" w:hAnsiTheme="minorHAnsi" w:cstheme="minorHAnsi"/>
                                                                      <w:color w:val="202020"/>
                                                                    </w:rPr>
                                                                    <w:br/>
                                                                    <w:t>Tobias Hedström och Jeanette Alan från IRM presenterade resultatet från senaste Reklamkakan 2024 med en prognos för 2025. Nästa insamling av uppgifter sker under februari 2026. </w:t>
                                                                  </w:r>
                                                                  <w:r w:rsidRPr="00653089">
                                                                    <w:rPr>
                                                                      <w:rFonts w:asciiTheme="minorHAnsi" w:hAnsiTheme="minorHAnsi" w:cstheme="minorHAnsi"/>
                                                                      <w:color w:val="202020"/>
                                                                    </w:rPr>
                                                                    <w:br/>
                                                                  </w:r>
                                                                  <w:r w:rsidRPr="00653089">
                                                                    <w:rPr>
                                                                      <w:rFonts w:asciiTheme="minorHAnsi" w:hAnsiTheme="minorHAnsi" w:cstheme="minorHAnsi"/>
                                                                      <w:color w:val="202020"/>
                                                                    </w:rPr>
                                                                    <w:lastRenderedPageBreak/>
                                                                    <w:br/>
                                                                    <w:t>Om du missade att vara med kan du ladda ner presentation och undersökningen via knapparna nedan:</w:t>
                                                                  </w:r>
                                                                  <w:r w:rsidRPr="00653089">
                                                                    <w:rPr>
                                                                      <w:rFonts w:asciiTheme="minorHAnsi" w:hAnsiTheme="minorHAnsi" w:cstheme="minorHAnsi"/>
                                                                      <w:color w:val="202020"/>
                                                                    </w:rPr>
                                                                    <w:br/>
                                                                    <w:t> </w:t>
                                                                  </w:r>
                                                                </w:p>
                                                              </w:tc>
                                                            </w:tr>
                                                          </w:tbl>
                                                          <w:p w14:paraId="7F271FA0" w14:textId="77777777" w:rsidR="001320B5" w:rsidRDefault="001320B5" w:rsidP="001320B5">
                                                            <w:pPr>
                                                              <w:rPr>
                                                                <w:rFonts w:ascii="Aptos" w:hAnsi="Aptos"/>
                                                                <w:color w:val="212121"/>
                                                              </w:rPr>
                                                            </w:pPr>
                                                          </w:p>
                                                        </w:tc>
                                                      </w:tr>
                                                    </w:tbl>
                                                    <w:p w14:paraId="4D94CD62" w14:textId="77777777" w:rsidR="001320B5" w:rsidRDefault="001320B5" w:rsidP="001320B5">
                                                      <w:pPr>
                                                        <w:rPr>
                                                          <w:vanish/>
                                                        </w:rPr>
                                                      </w:pPr>
                                                    </w:p>
                                                    <w:tbl>
                                                      <w:tblPr>
                                                        <w:tblW w:w="5000" w:type="pct"/>
                                                        <w:tblCellMar>
                                                          <w:left w:w="0" w:type="dxa"/>
                                                          <w:right w:w="0" w:type="dxa"/>
                                                        </w:tblCellMar>
                                                        <w:tblLook w:val="04A0" w:firstRow="1" w:lastRow="0" w:firstColumn="1" w:lastColumn="0" w:noHBand="0" w:noVBand="1"/>
                                                      </w:tblPr>
                                                      <w:tblGrid>
                                                        <w:gridCol w:w="6910"/>
                                                      </w:tblGrid>
                                                      <w:tr w:rsidR="001320B5" w14:paraId="71241A54"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370"/>
                                                            </w:tblGrid>
                                                            <w:tr w:rsidR="001320B5" w14:paraId="4254DE37" w14:textId="77777777">
                                                              <w:trPr>
                                                                <w:tblCellSpacing w:w="0" w:type="dxa"/>
                                                              </w:trPr>
                                                              <w:tc>
                                                                <w:tcPr>
                                                                  <w:tcW w:w="0" w:type="auto"/>
                                                                  <w:shd w:val="clear" w:color="auto" w:fill="222222"/>
                                                                  <w:tcMar>
                                                                    <w:top w:w="270" w:type="dxa"/>
                                                                    <w:left w:w="270" w:type="dxa"/>
                                                                    <w:bottom w:w="270" w:type="dxa"/>
                                                                    <w:right w:w="270" w:type="dxa"/>
                                                                  </w:tcMar>
                                                                  <w:vAlign w:val="center"/>
                                                                  <w:hideMark/>
                                                                </w:tcPr>
                                                                <w:p w14:paraId="6098006A" w14:textId="77777777" w:rsidR="001320B5" w:rsidRPr="00B7799A" w:rsidRDefault="001320B5" w:rsidP="001320B5">
                                                                  <w:pPr>
                                                                    <w:jc w:val="center"/>
                                                                    <w:rPr>
                                                                      <w:rFonts w:asciiTheme="minorHAnsi" w:hAnsiTheme="minorHAnsi" w:cstheme="minorHAnsi"/>
                                                                      <w:sz w:val="36"/>
                                                                      <w:szCs w:val="36"/>
                                                                    </w:rPr>
                                                                  </w:pPr>
                                                                  <w:hyperlink r:id="rId11" w:tgtFrame="_blank" w:tooltip="https://www.dropbox.com/scl/fi/nzc5mm1w7dutyn6s1506t/Presentation_medlemsm-te_2025-11-17_senast_uppdaterad_version.pdf?rlkey=b18a25vr793t8rh4epyjld996&amp;dl=0" w:history="1">
                                                                    <w:r w:rsidRPr="00B7799A">
                                                                      <w:rPr>
                                                                        <w:rStyle w:val="Hyperlnk"/>
                                                                        <w:rFonts w:asciiTheme="minorHAnsi" w:hAnsiTheme="minorHAnsi" w:cstheme="minorHAnsi"/>
                                                                        <w:b/>
                                                                        <w:bCs/>
                                                                        <w:color w:val="FFFFFF"/>
                                                                        <w:sz w:val="36"/>
                                                                        <w:szCs w:val="36"/>
                                                                        <w:u w:val="none"/>
                                                                      </w:rPr>
                                                                      <w:t>PRESENTATION</w:t>
                                                                    </w:r>
                                                                  </w:hyperlink>
                                                                </w:p>
                                                              </w:tc>
                                                            </w:tr>
                                                          </w:tbl>
                                                          <w:p w14:paraId="4CDDB98C" w14:textId="77777777" w:rsidR="001320B5" w:rsidRDefault="001320B5" w:rsidP="001320B5">
                                                            <w:pPr>
                                                              <w:rPr>
                                                                <w:rFonts w:ascii="Aptos" w:hAnsi="Aptos"/>
                                                                <w:color w:val="212121"/>
                                                              </w:rPr>
                                                            </w:pPr>
                                                          </w:p>
                                                        </w:tc>
                                                      </w:tr>
                                                    </w:tbl>
                                                    <w:p w14:paraId="11130CFE" w14:textId="77777777" w:rsidR="001320B5" w:rsidRDefault="001320B5" w:rsidP="001320B5">
                                                      <w:pPr>
                                                        <w:rPr>
                                                          <w:vanish/>
                                                        </w:rPr>
                                                      </w:pPr>
                                                    </w:p>
                                                    <w:tbl>
                                                      <w:tblPr>
                                                        <w:tblW w:w="5000" w:type="pct"/>
                                                        <w:tblCellMar>
                                                          <w:left w:w="0" w:type="dxa"/>
                                                          <w:right w:w="0" w:type="dxa"/>
                                                        </w:tblCellMar>
                                                        <w:tblLook w:val="04A0" w:firstRow="1" w:lastRow="0" w:firstColumn="1" w:lastColumn="0" w:noHBand="0" w:noVBand="1"/>
                                                      </w:tblPr>
                                                      <w:tblGrid>
                                                        <w:gridCol w:w="6910"/>
                                                      </w:tblGrid>
                                                      <w:tr w:rsidR="001320B5" w14:paraId="6630690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370"/>
                                                            </w:tblGrid>
                                                            <w:tr w:rsidR="001320B5" w14:paraId="722BD11C" w14:textId="77777777">
                                                              <w:trPr>
                                                                <w:tblCellSpacing w:w="0" w:type="dxa"/>
                                                              </w:trPr>
                                                              <w:tc>
                                                                <w:tcPr>
                                                                  <w:tcW w:w="0" w:type="auto"/>
                                                                  <w:shd w:val="clear" w:color="auto" w:fill="222222"/>
                                                                  <w:tcMar>
                                                                    <w:top w:w="270" w:type="dxa"/>
                                                                    <w:left w:w="270" w:type="dxa"/>
                                                                    <w:bottom w:w="270" w:type="dxa"/>
                                                                    <w:right w:w="270" w:type="dxa"/>
                                                                  </w:tcMar>
                                                                  <w:vAlign w:val="center"/>
                                                                  <w:hideMark/>
                                                                </w:tcPr>
                                                                <w:p w14:paraId="22E62525" w14:textId="77777777" w:rsidR="001320B5" w:rsidRPr="00B7799A" w:rsidRDefault="001320B5" w:rsidP="001320B5">
                                                                  <w:pPr>
                                                                    <w:jc w:val="center"/>
                                                                    <w:rPr>
                                                                      <w:rFonts w:asciiTheme="minorHAnsi" w:hAnsiTheme="minorHAnsi" w:cstheme="minorHAnsi"/>
                                                                      <w:sz w:val="36"/>
                                                                      <w:szCs w:val="36"/>
                                                                    </w:rPr>
                                                                  </w:pPr>
                                                                  <w:hyperlink r:id="rId12" w:tgtFrame="_blank" w:tooltip="https://www.dropbox.com/scl/fi/yn37gnlejuuqm2qegre9x/Produktmedia-2024.pdf?rlkey=8uvsfju2wfdizvbypxbnl3da8&amp;dl=0" w:history="1">
                                                                    <w:r w:rsidRPr="00B7799A">
                                                                      <w:rPr>
                                                                        <w:rStyle w:val="Hyperlnk"/>
                                                                        <w:rFonts w:asciiTheme="minorHAnsi" w:hAnsiTheme="minorHAnsi" w:cstheme="minorHAnsi"/>
                                                                        <w:b/>
                                                                        <w:bCs/>
                                                                        <w:color w:val="FFFFFF"/>
                                                                        <w:sz w:val="36"/>
                                                                        <w:szCs w:val="36"/>
                                                                        <w:u w:val="none"/>
                                                                      </w:rPr>
                                                                      <w:t>REKLAMKAKAN</w:t>
                                                                    </w:r>
                                                                  </w:hyperlink>
                                                                </w:p>
                                                              </w:tc>
                                                            </w:tr>
                                                          </w:tbl>
                                                          <w:p w14:paraId="160202C1" w14:textId="77777777" w:rsidR="001320B5" w:rsidRDefault="001320B5" w:rsidP="001320B5">
                                                            <w:pPr>
                                                              <w:rPr>
                                                                <w:rFonts w:ascii="Aptos" w:hAnsi="Aptos"/>
                                                                <w:color w:val="212121"/>
                                                              </w:rPr>
                                                            </w:pPr>
                                                          </w:p>
                                                        </w:tc>
                                                      </w:tr>
                                                    </w:tbl>
                                                    <w:p w14:paraId="37197C8B" w14:textId="493FF666" w:rsidR="00E2600B" w:rsidRPr="00E2600B" w:rsidRDefault="00E2600B" w:rsidP="00E2600B">
                                                      <w:pPr>
                                                        <w:spacing w:line="360" w:lineRule="atLeast"/>
                                                        <w:rPr>
                                                          <w:rFonts w:asciiTheme="minorHAnsi" w:hAnsiTheme="minorHAnsi" w:cstheme="minorHAnsi"/>
                                                          <w:color w:val="202020"/>
                                                        </w:rPr>
                                                      </w:pPr>
                                                      <w:r w:rsidRPr="00E2600B">
                                                        <w:rPr>
                                                          <w:rFonts w:asciiTheme="minorHAnsi" w:hAnsiTheme="minorHAnsi" w:cstheme="minorHAnsi"/>
                                                          <w:color w:val="202020"/>
                                                        </w:rPr>
                                                        <w:t> </w:t>
                                                      </w:r>
                                                    </w:p>
                                                  </w:tc>
                                                </w:tr>
                                              </w:tbl>
                                              <w:p w14:paraId="0E1CE264" w14:textId="77777777" w:rsidR="00E2600B" w:rsidRDefault="00E2600B" w:rsidP="00E2600B"/>
                                            </w:tc>
                                          </w:tr>
                                          <w:tr w:rsidR="00E2600B" w14:paraId="704BA4C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E2600B" w14:paraId="743DC458" w14:textId="77777777">
                                                  <w:tc>
                                                    <w:tcPr>
                                                      <w:tcW w:w="0" w:type="auto"/>
                                                      <w:tcMar>
                                                        <w:top w:w="0" w:type="dxa"/>
                                                        <w:left w:w="135" w:type="dxa"/>
                                                        <w:bottom w:w="0" w:type="dxa"/>
                                                        <w:right w:w="135" w:type="dxa"/>
                                                      </w:tcMar>
                                                      <w:hideMark/>
                                                    </w:tcPr>
                                                    <w:p w14:paraId="435D7AD3" w14:textId="3B2C826A" w:rsidR="00E2600B" w:rsidRDefault="00E2600B" w:rsidP="00E2600B">
                                                      <w:pPr>
                                                        <w:jc w:val="center"/>
                                                      </w:pPr>
                                                      <w:r>
                                                        <w:rPr>
                                                          <w:noProof/>
                                                          <w:color w:val="1FA774"/>
                                                        </w:rPr>
                                                        <w:lastRenderedPageBreak/>
                                                        <w:drawing>
                                                          <wp:inline distT="0" distB="0" distL="0" distR="0" wp14:anchorId="6458A0B0" wp14:editId="29479FC3">
                                                            <wp:extent cx="4267200" cy="885432"/>
                                                            <wp:effectExtent l="0" t="0" r="0" b="3810"/>
                                                            <wp:docPr id="1574772334" name="Bildobjekt 4">
                                                              <a:hlinkClick xmlns:a="http://schemas.openxmlformats.org/drawingml/2006/main" r:id="rId13" tgtFrame="&quot;_blank&quot;" tooltip="&quot;https://www.irm-medi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tooltip="&quot;https://www.irm-media.se&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7542" cy="906253"/>
                                                                    </a:xfrm>
                                                                    <a:prstGeom prst="rect">
                                                                      <a:avLst/>
                                                                    </a:prstGeom>
                                                                    <a:noFill/>
                                                                    <a:ln>
                                                                      <a:noFill/>
                                                                    </a:ln>
                                                                  </pic:spPr>
                                                                </pic:pic>
                                                              </a:graphicData>
                                                            </a:graphic>
                                                          </wp:inline>
                                                        </w:drawing>
                                                      </w:r>
                                                    </w:p>
                                                  </w:tc>
                                                </w:tr>
                                              </w:tbl>
                                              <w:p w14:paraId="00A2600E" w14:textId="77777777" w:rsidR="00E2600B" w:rsidRDefault="00E2600B" w:rsidP="00E2600B"/>
                                            </w:tc>
                                          </w:tr>
                                        </w:tbl>
                                        <w:p w14:paraId="040DAB14" w14:textId="77777777" w:rsidR="00B7799A" w:rsidRDefault="00B7799A" w:rsidP="00A95F63">
                                          <w:pPr>
                                            <w:spacing w:line="360" w:lineRule="atLeast"/>
                                            <w:rPr>
                                              <w:rStyle w:val="Stark"/>
                                              <w:rFonts w:asciiTheme="minorHAnsi" w:hAnsiTheme="minorHAnsi" w:cstheme="minorHAnsi"/>
                                              <w:color w:val="202020"/>
                                              <w:sz w:val="28"/>
                                              <w:szCs w:val="28"/>
                                            </w:rPr>
                                          </w:pPr>
                                        </w:p>
                                        <w:p w14:paraId="42B9AF59" w14:textId="77777777" w:rsidR="00B7799A" w:rsidRDefault="001F5E83" w:rsidP="00A95F63">
                                          <w:pPr>
                                            <w:spacing w:line="360" w:lineRule="atLeast"/>
                                            <w:rPr>
                                              <w:rFonts w:asciiTheme="minorHAnsi" w:hAnsiTheme="minorHAnsi" w:cstheme="minorHAnsi"/>
                                              <w:color w:val="202020"/>
                                            </w:rPr>
                                          </w:pPr>
                                          <w:r w:rsidRPr="00B7799A">
                                            <w:rPr>
                                              <w:rStyle w:val="Stark"/>
                                              <w:rFonts w:asciiTheme="minorHAnsi" w:hAnsiTheme="minorHAnsi" w:cstheme="minorHAnsi"/>
                                              <w:color w:val="202020"/>
                                              <w:sz w:val="28"/>
                                              <w:szCs w:val="28"/>
                                            </w:rPr>
                                            <w:t>Senaste nytt från styrelsen</w:t>
                                          </w:r>
                                          <w:r w:rsidRPr="00B7799A">
                                            <w:rPr>
                                              <w:rFonts w:asciiTheme="minorHAnsi" w:hAnsiTheme="minorHAnsi" w:cstheme="minorHAnsi"/>
                                              <w:color w:val="202020"/>
                                            </w:rPr>
                                            <w:br/>
                                            <w:t xml:space="preserve">Den nya styrelsen ska träffas för årets sista styrelsemöte under december. De slutliga detaljerna i utbildningspaketet för PMA akademin 2026 ska spikas före marknadsföring sker till branschen och förberedelserna inför </w:t>
                                          </w:r>
                                        </w:p>
                                        <w:p w14:paraId="1530C8FB" w14:textId="26FFE9D1" w:rsidR="0023784A" w:rsidRPr="00B7799A" w:rsidRDefault="001F5E83" w:rsidP="00A95F63">
                                          <w:pPr>
                                            <w:spacing w:line="360" w:lineRule="atLeast"/>
                                            <w:rPr>
                                              <w:rFonts w:asciiTheme="minorHAnsi" w:hAnsiTheme="minorHAnsi" w:cstheme="minorHAnsi"/>
                                              <w:color w:val="202020"/>
                                            </w:rPr>
                                          </w:pPr>
                                          <w:r w:rsidRPr="00B7799A">
                                            <w:rPr>
                                              <w:rFonts w:asciiTheme="minorHAnsi" w:hAnsiTheme="minorHAnsi" w:cstheme="minorHAnsi"/>
                                              <w:color w:val="202020"/>
                                            </w:rPr>
                                            <w:t>det nya eventet Product Media</w:t>
                                          </w:r>
                                          <w:r w:rsidRPr="00B7799A">
                                            <w:rPr>
                                              <w:rStyle w:val="apple-converted-space"/>
                                              <w:rFonts w:asciiTheme="minorHAnsi" w:hAnsiTheme="minorHAnsi" w:cstheme="minorHAnsi"/>
                                              <w:color w:val="202020"/>
                                            </w:rPr>
                                            <w:t> </w:t>
                                          </w:r>
                                          <w:r w:rsidRPr="00B7799A">
                                            <w:rPr>
                                              <w:rFonts w:asciiTheme="minorHAnsi" w:hAnsiTheme="minorHAnsi" w:cstheme="minorHAnsi"/>
                                              <w:color w:val="202020"/>
                                            </w:rPr>
                                            <w:t>Days.</w:t>
                                          </w:r>
                                        </w:p>
                                      </w:tc>
                                    </w:tr>
                                  </w:tbl>
                                  <w:p w14:paraId="5392B972" w14:textId="77777777" w:rsidR="00A95F63" w:rsidRPr="00A6467F" w:rsidRDefault="00A95F63" w:rsidP="00A95F63">
                                    <w:pPr>
                                      <w:rPr>
                                        <w:rFonts w:asciiTheme="minorHAnsi" w:hAnsiTheme="minorHAnsi" w:cstheme="minorHAnsi"/>
                                        <w:color w:val="212121"/>
                                      </w:rPr>
                                    </w:pPr>
                                  </w:p>
                                </w:tc>
                              </w:tr>
                            </w:tbl>
                            <w:p w14:paraId="015759B9" w14:textId="306A6394" w:rsidR="00A9231F" w:rsidRDefault="00A9231F" w:rsidP="00124584">
                              <w:pPr>
                                <w:rPr>
                                  <w:sz w:val="20"/>
                                  <w:szCs w:val="20"/>
                                </w:rPr>
                              </w:pPr>
                            </w:p>
                          </w:tc>
                        </w:tr>
                      </w:tbl>
                      <w:p w14:paraId="6C4A4FAC" w14:textId="77777777" w:rsidR="00124584" w:rsidRDefault="00124584" w:rsidP="00124584"/>
                    </w:tc>
                  </w:tr>
                  <w:tr w:rsidR="00124584"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25257B75" w14:textId="77777777" w:rsidTr="00096786">
                          <w:tc>
                            <w:tcPr>
                              <w:tcW w:w="0" w:type="auto"/>
                              <w:tcMar>
                                <w:top w:w="0" w:type="dxa"/>
                                <w:left w:w="270" w:type="dxa"/>
                                <w:bottom w:w="135" w:type="dxa"/>
                                <w:right w:w="270" w:type="dxa"/>
                              </w:tcMar>
                              <w:hideMark/>
                            </w:tcPr>
                            <w:p w14:paraId="5BD212BB" w14:textId="77777777" w:rsidR="00124584" w:rsidRPr="005825D4" w:rsidRDefault="00124584" w:rsidP="0023784A">
                              <w:pPr>
                                <w:spacing w:line="360" w:lineRule="atLeast"/>
                                <w:rPr>
                                  <w:rFonts w:asciiTheme="minorHAnsi" w:hAnsiTheme="minorHAnsi" w:cstheme="minorHAnsi"/>
                                  <w:color w:val="202020"/>
                                </w:rPr>
                              </w:pPr>
                            </w:p>
                          </w:tc>
                        </w:tr>
                      </w:tbl>
                      <w:p w14:paraId="29FE0415" w14:textId="77777777" w:rsidR="00124584" w:rsidRDefault="00124584" w:rsidP="00124584">
                        <w:pPr>
                          <w:rPr>
                            <w:rFonts w:ascii="Aptos" w:hAnsi="Aptos"/>
                            <w:color w:val="212121"/>
                          </w:rPr>
                        </w:pPr>
                      </w:p>
                    </w:tc>
                  </w:tr>
                </w:tbl>
                <w:tbl>
                  <w:tblPr>
                    <w:tblStyle w:val="Tabellrutnt"/>
                    <w:tblW w:w="0" w:type="auto"/>
                    <w:tblLook w:val="04A0" w:firstRow="1" w:lastRow="0" w:firstColumn="1" w:lastColumn="0" w:noHBand="0" w:noVBand="1"/>
                  </w:tblPr>
                  <w:tblGrid>
                    <w:gridCol w:w="4067"/>
                    <w:gridCol w:w="3969"/>
                  </w:tblGrid>
                  <w:tr w:rsidR="00124584" w:rsidRPr="002D1CDB" w14:paraId="1748AC80" w14:textId="77777777" w:rsidTr="00096786">
                    <w:tc>
                      <w:tcPr>
                        <w:tcW w:w="4067" w:type="dxa"/>
                      </w:tcPr>
                      <w:p w14:paraId="4B16EC52" w14:textId="77777777" w:rsidR="00124584" w:rsidRPr="002D1CDB" w:rsidRDefault="00124584" w:rsidP="00124584">
                        <w:pPr>
                          <w:rPr>
                            <w:rFonts w:asciiTheme="minorHAnsi" w:hAnsiTheme="minorHAnsi" w:cstheme="minorHAnsi"/>
                            <w:color w:val="212121"/>
                          </w:rPr>
                        </w:pPr>
                      </w:p>
                      <w:p w14:paraId="4974DE6E" w14:textId="77777777" w:rsidR="00124584" w:rsidRPr="002D1CDB" w:rsidRDefault="00124584" w:rsidP="00124584">
                        <w:pPr>
                          <w:rPr>
                            <w:rFonts w:asciiTheme="minorHAnsi" w:hAnsiTheme="minorHAnsi" w:cstheme="minorHAnsi"/>
                            <w:color w:val="212121"/>
                          </w:rPr>
                        </w:pPr>
                        <w:r w:rsidRPr="002D1CDB">
                          <w:rPr>
                            <w:rFonts w:asciiTheme="minorHAnsi" w:hAnsiTheme="minorHAnsi" w:cstheme="minorHAnsi"/>
                            <w:color w:val="212121"/>
                          </w:rPr>
                          <w:t xml:space="preserve">       </w:t>
                        </w:r>
                        <w:r>
                          <w:fldChar w:fldCharType="begin"/>
                        </w:r>
                        <w:r>
                          <w:instrText xml:space="preserve"> INCLUDEPICTURE "/Users/mariaolsson/Library/Group Containers/UBF8T346G9.ms/WebArchiveCopyPasteTempFiles/com.microsoft.Word/21dc4565-5dbf-ccfb-9a2f-c4717aada7a6.jpg" \* MERGEFORMATINET </w:instrText>
                        </w:r>
                        <w:r>
                          <w:fldChar w:fldCharType="separate"/>
                        </w:r>
                        <w:r>
                          <w:rPr>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fldChar w:fldCharType="end"/>
                        </w:r>
                      </w:p>
                      <w:p w14:paraId="2385F73B" w14:textId="77777777" w:rsidR="00124584" w:rsidRPr="002D1CDB" w:rsidRDefault="00124584" w:rsidP="00124584">
                        <w:pPr>
                          <w:rPr>
                            <w:rFonts w:asciiTheme="minorHAnsi" w:hAnsiTheme="minorHAnsi" w:cstheme="minorHAnsi"/>
                            <w:color w:val="212121"/>
                          </w:rPr>
                        </w:pPr>
                      </w:p>
                    </w:tc>
                    <w:tc>
                      <w:tcPr>
                        <w:tcW w:w="3969" w:type="dxa"/>
                      </w:tcPr>
                      <w:p w14:paraId="6C1E96AD" w14:textId="77777777" w:rsidR="00FA24CE" w:rsidRPr="00A6467F" w:rsidRDefault="00124584" w:rsidP="00124584">
                        <w:pPr>
                          <w:rPr>
                            <w:rStyle w:val="Stark"/>
                            <w:rFonts w:asciiTheme="minorHAnsi" w:hAnsiTheme="minorHAnsi" w:cstheme="minorHAnsi"/>
                            <w:color w:val="202020"/>
                          </w:rPr>
                        </w:pPr>
                        <w:r w:rsidRPr="00A6467F">
                          <w:rPr>
                            <w:rFonts w:asciiTheme="minorHAnsi" w:hAnsiTheme="minorHAnsi" w:cstheme="minorHAnsi"/>
                            <w:color w:val="212121"/>
                          </w:rPr>
                          <w:br/>
                        </w:r>
                      </w:p>
                      <w:p w14:paraId="0CD30A8E" w14:textId="4EE61774" w:rsidR="00124584" w:rsidRPr="00A6467F" w:rsidRDefault="00FA24CE" w:rsidP="00124584">
                        <w:pPr>
                          <w:rPr>
                            <w:rFonts w:asciiTheme="minorHAnsi" w:hAnsiTheme="minorHAnsi" w:cstheme="minorHAnsi"/>
                            <w:color w:val="212121"/>
                          </w:rPr>
                        </w:pPr>
                        <w:r w:rsidRPr="00A6467F">
                          <w:rPr>
                            <w:rStyle w:val="Stark"/>
                            <w:rFonts w:asciiTheme="minorHAnsi" w:hAnsiTheme="minorHAnsi" w:cstheme="minorHAnsi"/>
                            <w:color w:val="202020"/>
                          </w:rPr>
                          <w:t>Håkan Pettersson</w:t>
                        </w:r>
                        <w:r w:rsidRPr="00A6467F">
                          <w:rPr>
                            <w:rFonts w:asciiTheme="minorHAnsi" w:hAnsiTheme="minorHAnsi" w:cstheme="minorHAnsi"/>
                            <w:color w:val="202020"/>
                          </w:rPr>
                          <w:br/>
                        </w:r>
                        <w:r w:rsidRPr="00A6467F">
                          <w:rPr>
                            <w:rFonts w:asciiTheme="minorHAnsi" w:hAnsiTheme="minorHAnsi" w:cstheme="minorHAnsi"/>
                            <w:color w:val="202020"/>
                            <w:shd w:val="clear" w:color="auto" w:fill="FFFFFF"/>
                          </w:rPr>
                          <w:t>Ordförande</w:t>
                        </w:r>
                        <w:r w:rsidRPr="00A6467F">
                          <w:rPr>
                            <w:rFonts w:asciiTheme="minorHAnsi" w:hAnsiTheme="minorHAnsi" w:cstheme="minorHAnsi"/>
                            <w:color w:val="202020"/>
                          </w:rPr>
                          <w:br/>
                        </w:r>
                        <w:r w:rsidRPr="00A6467F">
                          <w:rPr>
                            <w:rFonts w:asciiTheme="minorHAnsi" w:hAnsiTheme="minorHAnsi" w:cstheme="minorHAnsi"/>
                            <w:color w:val="202020"/>
                          </w:rPr>
                          <w:br/>
                        </w:r>
                        <w:hyperlink r:id="rId16" w:tgtFrame="_blank" w:tooltip="mailto:hakan@productmediaassociation.com" w:history="1">
                          <w:r w:rsidRPr="00A6467F">
                            <w:rPr>
                              <w:rStyle w:val="Hyperlnk"/>
                              <w:rFonts w:asciiTheme="minorHAnsi" w:hAnsiTheme="minorHAnsi" w:cstheme="minorHAnsi"/>
                              <w:color w:val="007C89"/>
                            </w:rPr>
                            <w:t>hakan@productmediaassociation.com</w:t>
                          </w:r>
                        </w:hyperlink>
                        <w:r w:rsidRPr="00A6467F">
                          <w:rPr>
                            <w:rFonts w:asciiTheme="minorHAnsi" w:hAnsiTheme="minorHAnsi" w:cstheme="minorHAnsi"/>
                            <w:color w:val="202020"/>
                          </w:rPr>
                          <w:br/>
                        </w:r>
                        <w:hyperlink r:id="rId17" w:history="1">
                          <w:r w:rsidRPr="00A6467F">
                            <w:rPr>
                              <w:rStyle w:val="Hyperlnk"/>
                              <w:rFonts w:asciiTheme="minorHAnsi" w:hAnsiTheme="minorHAnsi" w:cstheme="minorHAnsi"/>
                              <w:color w:val="007C89"/>
                            </w:rPr>
                            <w:t>+46 70 837 46 15</w:t>
                          </w:r>
                        </w:hyperlink>
                      </w:p>
                    </w:tc>
                  </w:tr>
                </w:tbl>
                <w:p w14:paraId="5A0E65D8" w14:textId="77777777" w:rsidR="00124584" w:rsidRDefault="00124584" w:rsidP="00124584">
                  <w:pPr>
                    <w:rPr>
                      <w:vanish/>
                    </w:rPr>
                  </w:pPr>
                </w:p>
                <w:p w14:paraId="0ADEF97E" w14:textId="77777777" w:rsidR="00124584" w:rsidRDefault="00124584" w:rsidP="00124584">
                  <w:pPr>
                    <w:rPr>
                      <w:rFonts w:asciiTheme="minorHAnsi" w:hAnsiTheme="minorHAnsi" w:cstheme="minorHAnsi"/>
                      <w:color w:val="212121"/>
                    </w:rPr>
                  </w:pPr>
                </w:p>
                <w:tbl>
                  <w:tblPr>
                    <w:tblW w:w="5000" w:type="pct"/>
                    <w:tblCellMar>
                      <w:left w:w="0" w:type="dxa"/>
                      <w:right w:w="0" w:type="dxa"/>
                    </w:tblCellMar>
                    <w:tblLook w:val="04A0" w:firstRow="1" w:lastRow="0" w:firstColumn="1" w:lastColumn="0" w:noHBand="0" w:noVBand="1"/>
                  </w:tblPr>
                  <w:tblGrid>
                    <w:gridCol w:w="8530"/>
                  </w:tblGrid>
                  <w:tr w:rsidR="00245009" w14:paraId="35814C2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rsidRPr="00245009" w14:paraId="7A6E297D"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B63B30" w14:paraId="290B1CA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63B30" w14:paraId="517080AA" w14:textId="77777777">
                                      <w:tc>
                                        <w:tcPr>
                                          <w:tcW w:w="0" w:type="auto"/>
                                          <w:tcMar>
                                            <w:top w:w="0" w:type="dxa"/>
                                            <w:left w:w="270" w:type="dxa"/>
                                            <w:bottom w:w="135" w:type="dxa"/>
                                            <w:right w:w="270" w:type="dxa"/>
                                          </w:tcMar>
                                          <w:hideMark/>
                                        </w:tcPr>
                                        <w:p w14:paraId="605C5688" w14:textId="44ED3D4E" w:rsidR="00B63B30" w:rsidRPr="009F7DA6" w:rsidRDefault="00B63B30" w:rsidP="00B63B30">
                                          <w:pPr>
                                            <w:spacing w:line="360" w:lineRule="atLeast"/>
                                            <w:rPr>
                                              <w:rFonts w:asciiTheme="minorHAnsi" w:hAnsiTheme="minorHAnsi" w:cstheme="minorHAnsi"/>
                                              <w:color w:val="202020"/>
                                            </w:rPr>
                                          </w:pPr>
                                          <w:r w:rsidRPr="009F7DA6">
                                            <w:rPr>
                                              <w:rFonts w:asciiTheme="minorHAnsi" w:hAnsiTheme="minorHAnsi" w:cstheme="minorHAnsi"/>
                                              <w:color w:val="202020"/>
                                            </w:rPr>
                                            <w:t xml:space="preserve">Under de 2 </w:t>
                                          </w:r>
                                          <w:r w:rsidR="009F7DA6" w:rsidRPr="009F7DA6">
                                            <w:rPr>
                                              <w:rFonts w:asciiTheme="minorHAnsi" w:hAnsiTheme="minorHAnsi" w:cstheme="minorHAnsi"/>
                                              <w:color w:val="202020"/>
                                            </w:rPr>
                                            <w:t>branschdagarna</w:t>
                                          </w:r>
                                          <w:r w:rsidRPr="009F7DA6">
                                            <w:rPr>
                                              <w:rFonts w:asciiTheme="minorHAnsi" w:hAnsiTheme="minorHAnsi" w:cstheme="minorHAnsi"/>
                                              <w:color w:val="202020"/>
                                            </w:rPr>
                                            <w:t xml:space="preserve"> i</w:t>
                                          </w:r>
                                          <w:r w:rsidRPr="009F7DA6">
                                            <w:rPr>
                                              <w:rStyle w:val="apple-converted-space"/>
                                              <w:rFonts w:asciiTheme="minorHAnsi" w:hAnsiTheme="minorHAnsi" w:cstheme="minorHAnsi"/>
                                              <w:color w:val="202020"/>
                                            </w:rPr>
                                            <w:t> </w:t>
                                          </w:r>
                                          <w:r w:rsidRPr="009F7DA6">
                                            <w:rPr>
                                              <w:rFonts w:asciiTheme="minorHAnsi" w:hAnsiTheme="minorHAnsi" w:cstheme="minorHAnsi"/>
                                              <w:color w:val="202020"/>
                                            </w:rPr>
                                            <w:t>Stockholm kommer PMA ha en yta för att marknadsföra föreningen och värva fler nya medlemmar. Fokus framåt kommer ligga på medlemsrekryteringen och att höja gränsen för skattefria gåvor. Läs intervju med PMA ordförande Håkan Pettersson från Branschkoll </w:t>
                                          </w:r>
                                          <w:hyperlink r:id="rId18" w:tgtFrame="_blank" w:tooltip="https://pwa.us10.list-manage.com/track/click?u=dfe6d8e34a17e8c6272eb4920&amp;id=fd0839a745&amp;e=e327270f5f" w:history="1">
                                            <w:r w:rsidRPr="009F7DA6">
                                              <w:rPr>
                                                <w:rStyle w:val="Hyperlnk"/>
                                                <w:rFonts w:asciiTheme="minorHAnsi" w:hAnsiTheme="minorHAnsi" w:cstheme="minorHAnsi"/>
                                                <w:color w:val="007C89"/>
                                              </w:rPr>
                                              <w:t>här</w:t>
                                            </w:r>
                                          </w:hyperlink>
                                          <w:r w:rsidRPr="009F7DA6">
                                            <w:rPr>
                                              <w:rFonts w:asciiTheme="minorHAnsi" w:hAnsiTheme="minorHAnsi" w:cstheme="minorHAnsi"/>
                                              <w:color w:val="202020"/>
                                            </w:rPr>
                                            <w:t> </w:t>
                                          </w:r>
                                          <w:r w:rsidRPr="009F7DA6">
                                            <w:rPr>
                                              <w:rFonts w:asciiTheme="minorHAnsi" w:hAnsiTheme="minorHAnsi" w:cstheme="minorHAnsi"/>
                                              <w:color w:val="202020"/>
                                            </w:rPr>
                                            <w:br/>
                                            <w:t> </w:t>
                                          </w:r>
                                        </w:p>
                                      </w:tc>
                                    </w:tr>
                                  </w:tbl>
                                  <w:p w14:paraId="6404D924" w14:textId="77777777" w:rsidR="00B63B30" w:rsidRDefault="00B63B30" w:rsidP="00B63B30">
                                    <w:pPr>
                                      <w:rPr>
                                        <w:rFonts w:ascii="Aptos" w:hAnsi="Aptos"/>
                                        <w:color w:val="212121"/>
                                      </w:rPr>
                                    </w:pPr>
                                  </w:p>
                                </w:tc>
                              </w:tr>
                              <w:tr w:rsidR="00B63B30" w14:paraId="4AB48D9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63B30" w14:paraId="3B85DEEA" w14:textId="77777777">
                                      <w:tc>
                                        <w:tcPr>
                                          <w:tcW w:w="0" w:type="auto"/>
                                          <w:tcMar>
                                            <w:top w:w="0" w:type="dxa"/>
                                            <w:left w:w="135" w:type="dxa"/>
                                            <w:bottom w:w="0" w:type="dxa"/>
                                            <w:right w:w="135" w:type="dxa"/>
                                          </w:tcMar>
                                          <w:hideMark/>
                                        </w:tcPr>
                                        <w:p w14:paraId="16BF1499" w14:textId="03D5D42A" w:rsidR="00B63B30" w:rsidRDefault="00B63B30" w:rsidP="008B0BE4">
                                          <w:pPr>
                                            <w:jc w:val="center"/>
                                          </w:pPr>
                                          <w:r>
                                            <w:fldChar w:fldCharType="begin"/>
                                          </w:r>
                                          <w:r>
                                            <w:instrText xml:space="preserve"> INCLUDEPICTURE "/Users/mariaolsson/Library/Group Containers/UBF8T346G9.ms/WebArchiveCopyPasteTempFiles/com.microsoft.Word/d68b0414-d6c8-7f90-e05a-c5d09712dfa4.jpg" \* MERGEFORMATINET </w:instrText>
                                          </w:r>
                                          <w:r>
                                            <w:fldChar w:fldCharType="separate"/>
                                          </w:r>
                                          <w:r>
                                            <w:rPr>
                                              <w:noProof/>
                                            </w:rPr>
                                            <w:drawing>
                                              <wp:inline distT="0" distB="0" distL="0" distR="0" wp14:anchorId="005BE492" wp14:editId="31995DDE">
                                                <wp:extent cx="3924300" cy="1099410"/>
                                                <wp:effectExtent l="0" t="0" r="0" b="5715"/>
                                                <wp:docPr id="3553357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587" cy="1107335"/>
                                                        </a:xfrm>
                                                        <a:prstGeom prst="rect">
                                                          <a:avLst/>
                                                        </a:prstGeom>
                                                        <a:noFill/>
                                                        <a:ln>
                                                          <a:noFill/>
                                                        </a:ln>
                                                      </pic:spPr>
                                                    </pic:pic>
                                                  </a:graphicData>
                                                </a:graphic>
                                              </wp:inline>
                                            </w:drawing>
                                          </w:r>
                                          <w:r>
                                            <w:fldChar w:fldCharType="end"/>
                                          </w:r>
                                        </w:p>
                                      </w:tc>
                                    </w:tr>
                                  </w:tbl>
                                  <w:p w14:paraId="19C58CBA" w14:textId="77777777" w:rsidR="00B63B30" w:rsidRDefault="00B63B30" w:rsidP="00B63B30">
                                    <w:pPr>
                                      <w:rPr>
                                        <w:rFonts w:ascii="Aptos" w:hAnsi="Aptos"/>
                                        <w:color w:val="212121"/>
                                      </w:rPr>
                                    </w:pPr>
                                  </w:p>
                                </w:tc>
                              </w:tr>
                              <w:tr w:rsidR="00B63B30" w14:paraId="711634F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63B30" w14:paraId="1AF89991" w14:textId="77777777">
                                      <w:tc>
                                        <w:tcPr>
                                          <w:tcW w:w="0" w:type="auto"/>
                                          <w:tcMar>
                                            <w:top w:w="0" w:type="dxa"/>
                                            <w:left w:w="270" w:type="dxa"/>
                                            <w:bottom w:w="135" w:type="dxa"/>
                                            <w:right w:w="270" w:type="dxa"/>
                                          </w:tcMar>
                                          <w:hideMark/>
                                        </w:tcPr>
                                        <w:p w14:paraId="01DD64B7" w14:textId="77777777" w:rsidR="002F1A57" w:rsidRDefault="00B63B30" w:rsidP="00B63B30">
                                          <w:pPr>
                                            <w:spacing w:line="360" w:lineRule="atLeast"/>
                                            <w:rPr>
                                              <w:rFonts w:asciiTheme="minorHAnsi" w:hAnsiTheme="minorHAnsi" w:cstheme="minorHAnsi"/>
                                              <w:color w:val="202020"/>
                                            </w:rPr>
                                          </w:pPr>
                                          <w:r>
                                            <w:rPr>
                                              <w:rFonts w:ascii="Helvetica" w:hAnsi="Helvetica"/>
                                              <w:color w:val="202020"/>
                                            </w:rPr>
                                            <w:br/>
                                          </w:r>
                                          <w:r w:rsidRPr="002F1A57">
                                            <w:rPr>
                                              <w:rStyle w:val="Stark"/>
                                              <w:rFonts w:asciiTheme="minorHAnsi" w:hAnsiTheme="minorHAnsi" w:cstheme="minorHAnsi"/>
                                              <w:color w:val="202020"/>
                                              <w:sz w:val="28"/>
                                              <w:szCs w:val="28"/>
                                            </w:rPr>
                                            <w:t>ProduktmediaBiet</w:t>
                                          </w:r>
                                          <w:r w:rsidRPr="002F1A57">
                                            <w:rPr>
                                              <w:rFonts w:asciiTheme="minorHAnsi" w:hAnsiTheme="minorHAnsi" w:cstheme="minorHAnsi"/>
                                              <w:color w:val="202020"/>
                                            </w:rPr>
                                            <w:br/>
                                            <w:t xml:space="preserve">Många nomineringar har lämnats in till ProduktmediaBiet med deadline </w:t>
                                          </w:r>
                                        </w:p>
                                        <w:p w14:paraId="09A85CB1" w14:textId="540B5B16" w:rsidR="00B63B30" w:rsidRPr="002F1A57" w:rsidRDefault="00B63B30" w:rsidP="00B63B30">
                                          <w:pPr>
                                            <w:spacing w:line="360" w:lineRule="atLeast"/>
                                            <w:rPr>
                                              <w:rFonts w:asciiTheme="minorHAnsi" w:hAnsiTheme="minorHAnsi" w:cstheme="minorHAnsi"/>
                                              <w:color w:val="202020"/>
                                            </w:rPr>
                                          </w:pPr>
                                          <w:r w:rsidRPr="002F1A57">
                                            <w:rPr>
                                              <w:rFonts w:asciiTheme="minorHAnsi" w:hAnsiTheme="minorHAnsi" w:cstheme="minorHAnsi"/>
                                              <w:color w:val="202020"/>
                                            </w:rPr>
                                            <w:t>1 december och de tre aktörer inom varje kategori som fått flest nominer</w:t>
                                          </w:r>
                                          <w:r w:rsidR="008B0BE4">
                                            <w:rPr>
                                              <w:rFonts w:asciiTheme="minorHAnsi" w:hAnsiTheme="minorHAnsi" w:cstheme="minorHAnsi"/>
                                              <w:color w:val="202020"/>
                                            </w:rPr>
                                            <w:t>-</w:t>
                                          </w:r>
                                          <w:r w:rsidRPr="002F1A57">
                                            <w:rPr>
                                              <w:rFonts w:asciiTheme="minorHAnsi" w:hAnsiTheme="minorHAnsi" w:cstheme="minorHAnsi"/>
                                              <w:color w:val="202020"/>
                                            </w:rPr>
                                            <w:t>ingar kommer med i en slutlig omröstning där branschen får säga sitt om vem man tycker är den värdiga vinnaren. Prisutdelning sker den 21 januari 2026 i</w:t>
                                          </w:r>
                                          <w:r w:rsidRPr="002F1A57">
                                            <w:rPr>
                                              <w:rStyle w:val="apple-converted-space"/>
                                              <w:rFonts w:asciiTheme="minorHAnsi" w:hAnsiTheme="minorHAnsi" w:cstheme="minorHAnsi"/>
                                              <w:color w:val="202020"/>
                                            </w:rPr>
                                            <w:t> </w:t>
                                          </w:r>
                                          <w:r w:rsidRPr="002F1A57">
                                            <w:rPr>
                                              <w:rFonts w:asciiTheme="minorHAnsi" w:hAnsiTheme="minorHAnsi" w:cstheme="minorHAnsi"/>
                                              <w:color w:val="202020"/>
                                            </w:rPr>
                                            <w:t>Kongresshallen på House of People Folkets Hus i Stockholm. </w:t>
                                          </w:r>
                                        </w:p>
                                      </w:tc>
                                    </w:tr>
                                  </w:tbl>
                                  <w:p w14:paraId="4E280A0B" w14:textId="77777777" w:rsidR="00B63B30" w:rsidRDefault="00B63B30" w:rsidP="00B63B30">
                                    <w:pPr>
                                      <w:rPr>
                                        <w:rFonts w:ascii="Aptos" w:hAnsi="Aptos"/>
                                        <w:color w:val="212121"/>
                                      </w:rPr>
                                    </w:pPr>
                                  </w:p>
                                </w:tc>
                              </w:tr>
                            </w:tbl>
                            <w:p w14:paraId="4EF3CF8D" w14:textId="3F9B7F59" w:rsidR="00245009" w:rsidRPr="00245009" w:rsidRDefault="00245009" w:rsidP="00245009">
                              <w:pPr>
                                <w:spacing w:line="360" w:lineRule="atLeast"/>
                                <w:rPr>
                                  <w:rFonts w:asciiTheme="minorHAnsi" w:hAnsiTheme="minorHAnsi" w:cstheme="minorHAnsi"/>
                                  <w:color w:val="202020"/>
                                </w:rPr>
                              </w:pPr>
                              <w:r w:rsidRPr="00245009">
                                <w:rPr>
                                  <w:rFonts w:asciiTheme="minorHAnsi" w:hAnsiTheme="minorHAnsi" w:cstheme="minorHAnsi"/>
                                  <w:color w:val="202020"/>
                                </w:rPr>
                                <w:t> </w:t>
                              </w:r>
                            </w:p>
                          </w:tc>
                        </w:tr>
                      </w:tbl>
                      <w:p w14:paraId="6F3A955F" w14:textId="77777777" w:rsidR="00245009" w:rsidRPr="00245009" w:rsidRDefault="00245009" w:rsidP="00245009">
                        <w:pPr>
                          <w:rPr>
                            <w:rFonts w:asciiTheme="minorHAnsi" w:hAnsiTheme="minorHAnsi" w:cstheme="minorHAnsi"/>
                            <w:color w:val="212121"/>
                          </w:rPr>
                        </w:pPr>
                      </w:p>
                    </w:tc>
                  </w:tr>
                  <w:tr w:rsidR="00245009" w14:paraId="424F612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45009" w14:paraId="224C14C5" w14:textId="77777777">
                          <w:tc>
                            <w:tcPr>
                              <w:tcW w:w="0" w:type="auto"/>
                              <w:tcMar>
                                <w:top w:w="0" w:type="dxa"/>
                                <w:left w:w="135" w:type="dxa"/>
                                <w:bottom w:w="0" w:type="dxa"/>
                                <w:right w:w="135" w:type="dxa"/>
                              </w:tcMar>
                              <w:hideMark/>
                            </w:tcPr>
                            <w:p w14:paraId="6796E13F" w14:textId="3810B8CF" w:rsidR="00245009" w:rsidRDefault="00245009" w:rsidP="00245009">
                              <w:pPr>
                                <w:jc w:val="center"/>
                              </w:pPr>
                            </w:p>
                          </w:tc>
                        </w:tr>
                      </w:tbl>
                      <w:p w14:paraId="5BC57CBE" w14:textId="77777777" w:rsidR="00245009" w:rsidRDefault="00245009" w:rsidP="00245009">
                        <w:pPr>
                          <w:rPr>
                            <w:rFonts w:ascii="Aptos" w:hAnsi="Aptos"/>
                            <w:color w:val="212121"/>
                          </w:rPr>
                        </w:pPr>
                      </w:p>
                    </w:tc>
                  </w:tr>
                  <w:tr w:rsidR="00245009" w14:paraId="661C0D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45009" w14:paraId="163B7435" w14:textId="77777777">
                          <w:tc>
                            <w:tcPr>
                              <w:tcW w:w="0" w:type="auto"/>
                              <w:tcMar>
                                <w:top w:w="0" w:type="dxa"/>
                                <w:left w:w="135" w:type="dxa"/>
                                <w:bottom w:w="0" w:type="dxa"/>
                                <w:right w:w="135" w:type="dxa"/>
                              </w:tcMar>
                              <w:hideMark/>
                            </w:tcPr>
                            <w:p w14:paraId="71990400" w14:textId="538B457A" w:rsidR="00245009" w:rsidRDefault="00245009" w:rsidP="008B0BE4">
                              <w:pPr>
                                <w:jc w:val="center"/>
                              </w:pPr>
                              <w:r>
                                <w:fldChar w:fldCharType="begin"/>
                              </w:r>
                              <w:r>
                                <w:instrText xml:space="preserve"> INCLUDEPICTURE "/Users/mariaolsson/Library/Group Containers/UBF8T346G9.ms/WebArchiveCopyPasteTempFiles/com.microsoft.Word/20a658a1-06d5-e9a4-4d60-f6aa0a98c053.jpg" \* MERGEFORMATINET </w:instrText>
                              </w:r>
                              <w:r>
                                <w:fldChar w:fldCharType="separate"/>
                              </w:r>
                              <w:r>
                                <w:rPr>
                                  <w:noProof/>
                                </w:rPr>
                                <w:drawing>
                                  <wp:inline distT="0" distB="0" distL="0" distR="0" wp14:anchorId="603654C8" wp14:editId="021BC0D8">
                                    <wp:extent cx="3263900" cy="3263900"/>
                                    <wp:effectExtent l="0" t="0" r="0" b="0"/>
                                    <wp:docPr id="184420732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r>
                                <w:fldChar w:fldCharType="end"/>
                              </w:r>
                            </w:p>
                          </w:tc>
                        </w:tr>
                      </w:tbl>
                      <w:p w14:paraId="01E5C0A4" w14:textId="77777777" w:rsidR="00245009" w:rsidRDefault="00245009" w:rsidP="00245009">
                        <w:pPr>
                          <w:rPr>
                            <w:rFonts w:ascii="Aptos" w:hAnsi="Aptos"/>
                            <w:color w:val="212121"/>
                          </w:rPr>
                        </w:pPr>
                      </w:p>
                    </w:tc>
                  </w:tr>
                  <w:tr w:rsidR="007B5A94" w14:paraId="6345B01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B5A94" w:rsidRPr="00E5774F" w14:paraId="179D28AD" w14:textId="77777777" w:rsidTr="008764AF">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B5A94" w:rsidRPr="00E5774F" w14:paraId="44707562" w14:textId="77777777">
                                <w:tc>
                                  <w:tcPr>
                                    <w:tcW w:w="0" w:type="auto"/>
                                    <w:tcMar>
                                      <w:top w:w="0" w:type="dxa"/>
                                      <w:left w:w="270" w:type="dxa"/>
                                      <w:bottom w:w="135" w:type="dxa"/>
                                      <w:right w:w="270" w:type="dxa"/>
                                    </w:tcMar>
                                    <w:hideMark/>
                                  </w:tcPr>
                                  <w:p w14:paraId="071825D8" w14:textId="40206ACC" w:rsidR="007B5A94" w:rsidRPr="00C97E19" w:rsidRDefault="007B5A94" w:rsidP="007B5A94">
                                    <w:pPr>
                                      <w:spacing w:line="360" w:lineRule="atLeast"/>
                                      <w:rPr>
                                        <w:rFonts w:asciiTheme="minorHAnsi" w:hAnsiTheme="minorHAnsi" w:cstheme="minorHAnsi"/>
                                        <w:color w:val="202020"/>
                                      </w:rPr>
                                    </w:pPr>
                                    <w:r w:rsidRPr="00C97E19">
                                      <w:rPr>
                                        <w:rStyle w:val="Stark"/>
                                        <w:rFonts w:asciiTheme="minorHAnsi" w:hAnsiTheme="minorHAnsi" w:cstheme="minorHAnsi"/>
                                        <w:color w:val="202020"/>
                                        <w:sz w:val="28"/>
                                        <w:szCs w:val="28"/>
                                      </w:rPr>
                                      <w:lastRenderedPageBreak/>
                                      <w:t>Product Media Days 2026</w:t>
                                    </w:r>
                                    <w:r w:rsidRPr="00C97E19">
                                      <w:rPr>
                                        <w:rFonts w:asciiTheme="minorHAnsi" w:hAnsiTheme="minorHAnsi" w:cstheme="minorHAnsi"/>
                                        <w:color w:val="202020"/>
                                      </w:rPr>
                                      <w:br/>
                                    </w:r>
                                    <w:r w:rsidRPr="00C97E19">
                                      <w:rPr>
                                        <w:rFonts w:asciiTheme="minorHAnsi" w:hAnsiTheme="minorHAnsi" w:cstheme="minorHAnsi"/>
                                        <w:color w:val="000000"/>
                                      </w:rPr>
                                      <w:t xml:space="preserve">Den 18 september lanserade PMA branschdagar som vi kallar för Product Media Days. Vi bjuder in branschen att nätverka under 2 dagar den </w:t>
                                    </w:r>
                                    <w:r w:rsidR="00C97E19" w:rsidRPr="00C97E19">
                                      <w:rPr>
                                        <w:rFonts w:asciiTheme="minorHAnsi" w:hAnsiTheme="minorHAnsi" w:cstheme="minorHAnsi"/>
                                        <w:color w:val="000000"/>
                                      </w:rPr>
                                      <w:t>20–21</w:t>
                                    </w:r>
                                    <w:r w:rsidRPr="00C97E19">
                                      <w:rPr>
                                        <w:rFonts w:asciiTheme="minorHAnsi" w:hAnsiTheme="minorHAnsi" w:cstheme="minorHAnsi"/>
                                        <w:color w:val="000000"/>
                                      </w:rPr>
                                      <w:t xml:space="preserve"> januari på House of People Folkets Hus som ligger vägg i vägg med showroom på Barnhusgatan 16.</w:t>
                                    </w:r>
                                    <w:r w:rsidR="00F12C95">
                                      <w:rPr>
                                        <w:rFonts w:asciiTheme="minorHAnsi" w:hAnsiTheme="minorHAnsi" w:cstheme="minorHAnsi"/>
                                        <w:color w:val="000000"/>
                                      </w:rPr>
                                      <w:t xml:space="preserve"> </w:t>
                                    </w:r>
                                    <w:r w:rsidRPr="00C97E19">
                                      <w:rPr>
                                        <w:rFonts w:asciiTheme="minorHAnsi" w:hAnsiTheme="minorHAnsi" w:cstheme="minorHAnsi"/>
                                        <w:color w:val="000000"/>
                                      </w:rPr>
                                      <w:t>Save the dates för att ta del av produktvisningar, utbildning, tre intressanta föreläsningar, prisutdelning för ProduktmediaBiet och en trevlig branschmiddag! Vi har redan drygt 170 sålda biljetter!</w:t>
                                    </w:r>
                                    <w:r w:rsidRPr="00C97E19">
                                      <w:rPr>
                                        <w:rFonts w:asciiTheme="minorHAnsi" w:hAnsiTheme="minorHAnsi" w:cstheme="minorHAnsi"/>
                                        <w:color w:val="202020"/>
                                      </w:rPr>
                                      <w:br/>
                                      <w:t> </w:t>
                                    </w:r>
                                  </w:p>
                                </w:tc>
                              </w:tr>
                            </w:tbl>
                            <w:p w14:paraId="295406FF" w14:textId="77777777" w:rsidR="007B5A94" w:rsidRPr="00E5774F" w:rsidRDefault="007B5A94" w:rsidP="007B5A94">
                              <w:pPr>
                                <w:rPr>
                                  <w:rFonts w:ascii="Aptos" w:hAnsi="Aptos"/>
                                  <w:color w:val="212121"/>
                                </w:rPr>
                              </w:pPr>
                            </w:p>
                          </w:tc>
                        </w:tr>
                      </w:tbl>
                      <w:p w14:paraId="7BE6E0A9" w14:textId="77777777" w:rsidR="007B5A94" w:rsidRDefault="007B5A94" w:rsidP="007B5A94">
                        <w:pPr>
                          <w:rPr>
                            <w:rFonts w:ascii="Aptos" w:hAnsi="Aptos"/>
                            <w:color w:val="212121"/>
                          </w:rPr>
                        </w:pPr>
                      </w:p>
                    </w:tc>
                  </w:tr>
                  <w:tr w:rsidR="007B5A94" w14:paraId="15022CEC" w14:textId="77777777">
                    <w:tc>
                      <w:tcPr>
                        <w:tcW w:w="0" w:type="auto"/>
                        <w:tcMar>
                          <w:top w:w="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7B5A94" w:rsidRPr="00E5774F" w14:paraId="1F42ACED" w14:textId="77777777" w:rsidTr="008764AF">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7B5A94" w:rsidRPr="00E5774F" w14:paraId="1C664E7B" w14:textId="77777777">
                                <w:trPr>
                                  <w:tblCellSpacing w:w="0" w:type="dxa"/>
                                </w:trPr>
                                <w:tc>
                                  <w:tcPr>
                                    <w:tcW w:w="0" w:type="auto"/>
                                    <w:shd w:val="clear" w:color="auto" w:fill="222222"/>
                                    <w:tcMar>
                                      <w:top w:w="270" w:type="dxa"/>
                                      <w:left w:w="270" w:type="dxa"/>
                                      <w:bottom w:w="270" w:type="dxa"/>
                                      <w:right w:w="270" w:type="dxa"/>
                                    </w:tcMar>
                                    <w:vAlign w:val="center"/>
                                    <w:hideMark/>
                                  </w:tcPr>
                                  <w:p w14:paraId="032E25A1" w14:textId="77777777" w:rsidR="007B5A94" w:rsidRPr="00C97E19" w:rsidRDefault="007B5A94" w:rsidP="007B5A94">
                                    <w:pPr>
                                      <w:jc w:val="center"/>
                                      <w:rPr>
                                        <w:rFonts w:asciiTheme="minorHAnsi" w:hAnsiTheme="minorHAnsi" w:cstheme="minorHAnsi"/>
                                        <w:sz w:val="36"/>
                                        <w:szCs w:val="36"/>
                                      </w:rPr>
                                    </w:pPr>
                                    <w:hyperlink r:id="rId21" w:tgtFrame="_blank" w:tooltip="https://www.productmediaassociation.com/product-media-days/product-media-days-2026" w:history="1">
                                      <w:r w:rsidRPr="00C97E19">
                                        <w:rPr>
                                          <w:rStyle w:val="Hyperlnk"/>
                                          <w:rFonts w:asciiTheme="minorHAnsi" w:hAnsiTheme="minorHAnsi" w:cstheme="minorHAnsi"/>
                                          <w:b/>
                                          <w:bCs/>
                                          <w:color w:val="FFFFFF"/>
                                          <w:sz w:val="36"/>
                                          <w:szCs w:val="36"/>
                                          <w:u w:val="none"/>
                                        </w:rPr>
                                        <w:t>LÄS MER &amp; ANMÄL DIG HÄR</w:t>
                                      </w:r>
                                    </w:hyperlink>
                                  </w:p>
                                </w:tc>
                              </w:tr>
                            </w:tbl>
                            <w:p w14:paraId="1BDD98FC" w14:textId="77777777" w:rsidR="007B5A94" w:rsidRPr="00E5774F" w:rsidRDefault="007B5A94" w:rsidP="007B5A94">
                              <w:pPr>
                                <w:rPr>
                                  <w:rFonts w:ascii="Aptos" w:hAnsi="Aptos"/>
                                  <w:color w:val="212121"/>
                                </w:rPr>
                              </w:pPr>
                            </w:p>
                          </w:tc>
                        </w:tr>
                      </w:tbl>
                      <w:p w14:paraId="1796F358" w14:textId="77777777" w:rsidR="007B5A94" w:rsidRDefault="007B5A94" w:rsidP="007B5A94">
                        <w:pPr>
                          <w:rPr>
                            <w:rFonts w:ascii="Aptos" w:hAnsi="Aptos"/>
                            <w:color w:val="212121"/>
                          </w:rPr>
                        </w:pPr>
                      </w:p>
                    </w:tc>
                  </w:tr>
                  <w:tr w:rsidR="00245009" w14:paraId="0833987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312D7685" w14:textId="77777777" w:rsidTr="00245009">
                          <w:trPr>
                            <w:trHeight w:val="4249"/>
                          </w:trPr>
                          <w:tc>
                            <w:tcPr>
                              <w:tcW w:w="0" w:type="auto"/>
                              <w:tcMar>
                                <w:top w:w="0" w:type="dxa"/>
                                <w:left w:w="270" w:type="dxa"/>
                                <w:bottom w:w="135" w:type="dxa"/>
                                <w:right w:w="270" w:type="dxa"/>
                              </w:tcMar>
                              <w:hideMark/>
                            </w:tcPr>
                            <w:p w14:paraId="09FFB0C7" w14:textId="3E4AD335" w:rsidR="00245009" w:rsidRPr="00C97E19" w:rsidRDefault="003D3BD0" w:rsidP="00245009">
                              <w:pPr>
                                <w:spacing w:line="360" w:lineRule="atLeast"/>
                                <w:rPr>
                                  <w:rFonts w:asciiTheme="minorHAnsi" w:hAnsiTheme="minorHAnsi" w:cstheme="minorHAnsi"/>
                                  <w:color w:val="202020"/>
                                </w:rPr>
                              </w:pPr>
                              <w:r w:rsidRPr="00C97E19">
                                <w:rPr>
                                  <w:rStyle w:val="Stark"/>
                                  <w:rFonts w:asciiTheme="minorHAnsi" w:hAnsiTheme="minorHAnsi" w:cstheme="minorHAnsi"/>
                                  <w:color w:val="202020"/>
                                  <w:sz w:val="28"/>
                                  <w:szCs w:val="28"/>
                                </w:rPr>
                                <w:t>Utställare på Product Media Days?</w:t>
                              </w:r>
                              <w:r w:rsidRPr="00C97E19">
                                <w:rPr>
                                  <w:rFonts w:asciiTheme="minorHAnsi" w:hAnsiTheme="minorHAnsi" w:cstheme="minorHAnsi"/>
                                  <w:color w:val="202020"/>
                                </w:rPr>
                                <w:br/>
                                <w:t>Införsäljningen av montrar har pågått under oktober/november månad men vi förlänger deadline till 8 december eftersom vi märker att många har fokus på julgåvor som ska ut. Följande 21 utställare klara: AD Company, Addbrand Sweden, Dahléns Konfektion, Dynamics, Elasto/Halfar, Ernst Alexis, Folier, Hot Screen, IRM, Karamello, L-Shop-Team, M. Agency Corner med Sunwill Business/Clipper Corporate/Oakmore, Nordiska Textilakademin, PR Tryck, Prident, Solo Midocean, Strawberry, Texstar, Tings, Unitedprofile, Vrigstad</w:t>
                              </w:r>
                              <w:r w:rsidRPr="00C97E19">
                                <w:rPr>
                                  <w:rStyle w:val="apple-converted-space"/>
                                  <w:rFonts w:asciiTheme="minorHAnsi" w:hAnsiTheme="minorHAnsi" w:cstheme="minorHAnsi"/>
                                  <w:color w:val="202020"/>
                                </w:rPr>
                                <w:t> </w:t>
                              </w:r>
                              <w:r w:rsidRPr="00C97E19">
                                <w:rPr>
                                  <w:rFonts w:asciiTheme="minorHAnsi" w:hAnsiTheme="minorHAnsi" w:cstheme="minorHAnsi"/>
                                  <w:color w:val="202020"/>
                                </w:rPr>
                                <w:t>Flaggor &amp; Expo.</w:t>
                              </w:r>
                              <w:r w:rsidRPr="00C97E19">
                                <w:rPr>
                                  <w:rFonts w:asciiTheme="minorHAnsi" w:hAnsiTheme="minorHAnsi" w:cstheme="minorHAnsi"/>
                                  <w:color w:val="202020"/>
                                </w:rPr>
                                <w:br/>
                              </w:r>
                              <w:r w:rsidRPr="00C97E19">
                                <w:rPr>
                                  <w:rFonts w:asciiTheme="minorHAnsi" w:hAnsiTheme="minorHAnsi" w:cstheme="minorHAnsi"/>
                                  <w:color w:val="202020"/>
                                </w:rPr>
                                <w:br/>
                                <w:t>För medlemmar kostar det 28500 kr inklusive 4 eventbiljetter att vara med på Product Media Days. Vi skulle behöva hamna på totalt ca 30 utställare och 200 eventbiljetter för att nå uppsatta mål. Kontakta gärna Maria på PMA vid frågor eller bokning alternativt läs mer under utställarinformation. Klicka på knappen nedan.</w:t>
                              </w:r>
                              <w:r w:rsidR="00245009" w:rsidRPr="00C97E19">
                                <w:rPr>
                                  <w:rFonts w:asciiTheme="minorHAnsi" w:hAnsiTheme="minorHAnsi" w:cstheme="minorHAnsi"/>
                                  <w:color w:val="202020"/>
                                </w:rPr>
                                <w:t> </w:t>
                              </w:r>
                            </w:p>
                          </w:tc>
                        </w:tr>
                      </w:tbl>
                      <w:p w14:paraId="382896F2" w14:textId="77777777" w:rsidR="00245009" w:rsidRDefault="00245009" w:rsidP="00245009">
                        <w:pPr>
                          <w:rPr>
                            <w:rFonts w:ascii="Aptos" w:hAnsi="Aptos"/>
                            <w:color w:val="212121"/>
                          </w:rPr>
                        </w:pPr>
                      </w:p>
                    </w:tc>
                  </w:tr>
                </w:tbl>
                <w:tbl>
                  <w:tblPr>
                    <w:tblStyle w:val="Tabellrutnt"/>
                    <w:tblW w:w="0" w:type="auto"/>
                    <w:tblLook w:val="04A0" w:firstRow="1" w:lastRow="0" w:firstColumn="1" w:lastColumn="0" w:noHBand="0" w:noVBand="1"/>
                  </w:tblPr>
                  <w:tblGrid>
                    <w:gridCol w:w="4067"/>
                    <w:gridCol w:w="3969"/>
                  </w:tblGrid>
                  <w:tr w:rsidR="00A6467F" w:rsidRPr="002D1CDB" w14:paraId="2E566FE5" w14:textId="77777777" w:rsidTr="00970786">
                    <w:tc>
                      <w:tcPr>
                        <w:tcW w:w="4067" w:type="dxa"/>
                      </w:tcPr>
                      <w:p w14:paraId="7C65E21C" w14:textId="77777777" w:rsidR="00A6467F" w:rsidRDefault="00A6467F" w:rsidP="00A6467F">
                        <w:pPr>
                          <w:rPr>
                            <w:rFonts w:asciiTheme="minorHAnsi" w:hAnsiTheme="minorHAnsi" w:cstheme="minorHAnsi"/>
                            <w:color w:val="212121"/>
                          </w:rPr>
                        </w:pPr>
                      </w:p>
                      <w:p w14:paraId="6BA04720" w14:textId="77777777" w:rsidR="00A6467F" w:rsidRPr="00A86EFE" w:rsidRDefault="00A6467F" w:rsidP="00A6467F">
                        <w:pPr>
                          <w:rPr>
                            <w:rFonts w:asciiTheme="minorHAnsi" w:hAnsiTheme="minorHAnsi" w:cstheme="minorHAnsi"/>
                            <w:color w:val="212121"/>
                          </w:rPr>
                        </w:pPr>
                      </w:p>
                      <w:p w14:paraId="7ED599AC" w14:textId="77777777" w:rsidR="00A6467F" w:rsidRPr="00A86EFE" w:rsidRDefault="00A6467F" w:rsidP="00A6467F">
                        <w:pPr>
                          <w:rPr>
                            <w:rFonts w:asciiTheme="minorHAnsi" w:hAnsiTheme="minorHAnsi" w:cstheme="minorHAnsi"/>
                            <w:color w:val="212121"/>
                          </w:rPr>
                        </w:pPr>
                        <w:r w:rsidRPr="00A86EFE">
                          <w:rPr>
                            <w:rStyle w:val="Stark"/>
                            <w:rFonts w:asciiTheme="minorHAnsi" w:hAnsiTheme="minorHAnsi" w:cstheme="minorHAnsi"/>
                            <w:color w:val="202020"/>
                          </w:rPr>
                          <w:t>Maria Olsson</w:t>
                        </w:r>
                        <w:r w:rsidRPr="00A86EFE">
                          <w:rPr>
                            <w:rFonts w:asciiTheme="minorHAnsi" w:hAnsiTheme="minorHAnsi" w:cstheme="minorHAnsi"/>
                            <w:color w:val="202020"/>
                          </w:rPr>
                          <w:br/>
                        </w:r>
                        <w:r w:rsidRPr="00A86EFE">
                          <w:rPr>
                            <w:rFonts w:asciiTheme="minorHAnsi" w:hAnsiTheme="minorHAnsi" w:cstheme="minorHAnsi"/>
                            <w:color w:val="202020"/>
                            <w:shd w:val="clear" w:color="auto" w:fill="FFFFFF"/>
                          </w:rPr>
                          <w:t>Projektledare</w:t>
                        </w:r>
                        <w:r w:rsidRPr="00A86EFE">
                          <w:rPr>
                            <w:rFonts w:asciiTheme="minorHAnsi" w:hAnsiTheme="minorHAnsi" w:cstheme="minorHAnsi"/>
                            <w:color w:val="202020"/>
                          </w:rPr>
                          <w:br/>
                        </w:r>
                        <w:r w:rsidRPr="00A86EFE">
                          <w:rPr>
                            <w:rFonts w:asciiTheme="minorHAnsi" w:hAnsiTheme="minorHAnsi" w:cstheme="minorHAnsi"/>
                            <w:color w:val="202020"/>
                          </w:rPr>
                          <w:br/>
                        </w:r>
                        <w:hyperlink r:id="rId22" w:tgtFrame="_blank" w:tooltip="mailto:maria@productmediaassociation.com?subject=Intresseanm%C3%A4lan%20-%20Utst%C3%A4llare%20Product%20Media%20Days%202026." w:history="1">
                          <w:r w:rsidRPr="00A86EFE">
                            <w:rPr>
                              <w:rStyle w:val="Hyperlnk"/>
                              <w:rFonts w:asciiTheme="minorHAnsi" w:hAnsiTheme="minorHAnsi" w:cstheme="minorHAnsi"/>
                              <w:color w:val="007C89"/>
                            </w:rPr>
                            <w:t>maria@productmediaassociation.com</w:t>
                          </w:r>
                        </w:hyperlink>
                        <w:r w:rsidRPr="00A86EFE">
                          <w:rPr>
                            <w:rFonts w:asciiTheme="minorHAnsi" w:hAnsiTheme="minorHAnsi" w:cstheme="minorHAnsi"/>
                            <w:color w:val="202020"/>
                          </w:rPr>
                          <w:br/>
                        </w:r>
                        <w:hyperlink r:id="rId23" w:history="1">
                          <w:r w:rsidRPr="00A86EFE">
                            <w:rPr>
                              <w:rStyle w:val="Hyperlnk"/>
                              <w:rFonts w:asciiTheme="minorHAnsi" w:hAnsiTheme="minorHAnsi" w:cstheme="minorHAnsi"/>
                              <w:color w:val="007C89"/>
                            </w:rPr>
                            <w:t>+46 70 563 85 15</w:t>
                          </w:r>
                        </w:hyperlink>
                      </w:p>
                      <w:p w14:paraId="63754FD9" w14:textId="77777777" w:rsidR="00A6467F" w:rsidRPr="002D1CDB" w:rsidRDefault="00A6467F" w:rsidP="00A6467F">
                        <w:pPr>
                          <w:rPr>
                            <w:rFonts w:asciiTheme="minorHAnsi" w:hAnsiTheme="minorHAnsi" w:cstheme="minorHAnsi"/>
                            <w:color w:val="212121"/>
                          </w:rPr>
                        </w:pPr>
                      </w:p>
                    </w:tc>
                    <w:tc>
                      <w:tcPr>
                        <w:tcW w:w="3969" w:type="dxa"/>
                      </w:tcPr>
                      <w:p w14:paraId="2685151F" w14:textId="77777777" w:rsidR="00A6467F" w:rsidRDefault="00A6467F" w:rsidP="00A6467F">
                        <w:pPr>
                          <w:jc w:val="center"/>
                          <w:rPr>
                            <w:rFonts w:asciiTheme="minorHAnsi" w:hAnsiTheme="minorHAnsi" w:cstheme="minorHAnsi"/>
                            <w:color w:val="212121"/>
                          </w:rPr>
                        </w:pPr>
                        <w:r>
                          <w:rPr>
                            <w:rFonts w:asciiTheme="minorHAnsi" w:hAnsiTheme="minorHAnsi" w:cstheme="minorHAnsi"/>
                            <w:noProof/>
                            <w:color w:val="212121"/>
                          </w:rPr>
                          <w:drawing>
                            <wp:inline distT="0" distB="0" distL="0" distR="0" wp14:anchorId="27F4592D" wp14:editId="640DD5CF">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5A87FF35" w14:textId="77777777" w:rsidR="00A6467F" w:rsidRPr="002D1CDB" w:rsidRDefault="00A6467F" w:rsidP="00A6467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A6467F" w14:paraId="69440925" w14:textId="77777777" w:rsidTr="0097078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A6467F" w14:paraId="797AA317" w14:textId="77777777" w:rsidTr="00970786">
                          <w:tc>
                            <w:tcPr>
                              <w:tcW w:w="0" w:type="auto"/>
                              <w:tcMar>
                                <w:top w:w="0" w:type="dxa"/>
                                <w:left w:w="135" w:type="dxa"/>
                                <w:bottom w:w="0" w:type="dxa"/>
                                <w:right w:w="135" w:type="dxa"/>
                              </w:tcMar>
                              <w:hideMark/>
                            </w:tcPr>
                            <w:p w14:paraId="450F5D49" w14:textId="77777777" w:rsidR="00A6467F" w:rsidRDefault="00A6467F" w:rsidP="00A6467F">
                              <w:pPr>
                                <w:jc w:val="center"/>
                              </w:pPr>
                            </w:p>
                          </w:tc>
                        </w:tr>
                      </w:tbl>
                      <w:p w14:paraId="70CFA6EF" w14:textId="77777777" w:rsidR="00A6467F" w:rsidRDefault="00A6467F" w:rsidP="00A6467F">
                        <w:pPr>
                          <w:rPr>
                            <w:rFonts w:ascii="Aptos" w:hAnsi="Aptos"/>
                            <w:color w:val="212121"/>
                          </w:rPr>
                        </w:pPr>
                      </w:p>
                    </w:tc>
                  </w:tr>
                  <w:tr w:rsidR="00D31D5F" w14:paraId="38660102"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D31D5F" w14:paraId="31C2BA0D" w14:textId="77777777">
                          <w:trPr>
                            <w:tblCellSpacing w:w="0" w:type="dxa"/>
                          </w:trPr>
                          <w:tc>
                            <w:tcPr>
                              <w:tcW w:w="0" w:type="auto"/>
                              <w:shd w:val="clear" w:color="auto" w:fill="222222"/>
                              <w:tcMar>
                                <w:top w:w="270" w:type="dxa"/>
                                <w:left w:w="270" w:type="dxa"/>
                                <w:bottom w:w="270" w:type="dxa"/>
                                <w:right w:w="270" w:type="dxa"/>
                              </w:tcMar>
                              <w:vAlign w:val="center"/>
                              <w:hideMark/>
                            </w:tcPr>
                            <w:p w14:paraId="77C3E8B1" w14:textId="77777777" w:rsidR="00D31D5F" w:rsidRPr="00BB2402" w:rsidRDefault="00D31D5F" w:rsidP="00D31D5F">
                              <w:pPr>
                                <w:jc w:val="center"/>
                                <w:rPr>
                                  <w:rFonts w:asciiTheme="minorHAnsi" w:hAnsiTheme="minorHAnsi" w:cstheme="minorHAnsi"/>
                                  <w:sz w:val="36"/>
                                  <w:szCs w:val="36"/>
                                </w:rPr>
                              </w:pPr>
                              <w:hyperlink r:id="rId25" w:tgtFrame="_blank" w:tooltip="https://www.dropbox.com/scl/fi/93y95fuoxeceohbh75fdq/Inbjudan-Product-Media-Days-2026-inkl-utst-llarinfo.pdf?rlkey=20v0eagdwssf0im53eb25lc3r&amp;dl=0" w:history="1">
                                <w:r w:rsidRPr="00BB2402">
                                  <w:rPr>
                                    <w:rStyle w:val="Hyperlnk"/>
                                    <w:rFonts w:asciiTheme="minorHAnsi" w:hAnsiTheme="minorHAnsi" w:cstheme="minorHAnsi"/>
                                    <w:b/>
                                    <w:bCs/>
                                    <w:color w:val="FFFFFF"/>
                                    <w:sz w:val="36"/>
                                    <w:szCs w:val="36"/>
                                    <w:u w:val="none"/>
                                  </w:rPr>
                                  <w:t>UTSTÄLLARINFORMATION</w:t>
                                </w:r>
                              </w:hyperlink>
                            </w:p>
                          </w:tc>
                        </w:tr>
                      </w:tbl>
                      <w:p w14:paraId="16683FD8" w14:textId="77777777" w:rsidR="00D31D5F" w:rsidRDefault="00D31D5F" w:rsidP="00D31D5F">
                        <w:pPr>
                          <w:rPr>
                            <w:rFonts w:ascii="Aptos" w:hAnsi="Aptos"/>
                            <w:color w:val="212121"/>
                          </w:rPr>
                        </w:pPr>
                      </w:p>
                    </w:tc>
                  </w:tr>
                  <w:tr w:rsidR="00D31D5F" w14:paraId="6A6D84F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31D5F" w14:paraId="65FC84F8" w14:textId="77777777">
                          <w:tc>
                            <w:tcPr>
                              <w:tcW w:w="0" w:type="auto"/>
                              <w:tcMar>
                                <w:top w:w="0" w:type="dxa"/>
                                <w:left w:w="270" w:type="dxa"/>
                                <w:bottom w:w="135" w:type="dxa"/>
                                <w:right w:w="270" w:type="dxa"/>
                              </w:tcMar>
                              <w:hideMark/>
                            </w:tcPr>
                            <w:p w14:paraId="388F2147" w14:textId="77777777" w:rsidR="00D31D5F" w:rsidRDefault="00D31D5F" w:rsidP="00D31D5F"/>
                          </w:tc>
                        </w:tr>
                        <w:tr w:rsidR="00A60832" w14:paraId="123D19B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60832" w14:paraId="30E5AEC7" w14:textId="77777777">
                                <w:tc>
                                  <w:tcPr>
                                    <w:tcW w:w="0" w:type="auto"/>
                                    <w:tcMar>
                                      <w:top w:w="0" w:type="dxa"/>
                                      <w:left w:w="270" w:type="dxa"/>
                                      <w:bottom w:w="135" w:type="dxa"/>
                                      <w:right w:w="270" w:type="dxa"/>
                                    </w:tcMar>
                                    <w:hideMark/>
                                  </w:tcPr>
                                  <w:p w14:paraId="0724FC0A" w14:textId="28948E7C" w:rsidR="00A60832" w:rsidRPr="004A1C85" w:rsidRDefault="00A60832" w:rsidP="00A60832">
                                    <w:pPr>
                                      <w:spacing w:line="360" w:lineRule="atLeast"/>
                                      <w:rPr>
                                        <w:rFonts w:asciiTheme="minorHAnsi" w:hAnsiTheme="minorHAnsi" w:cstheme="minorHAnsi"/>
                                        <w:color w:val="202020"/>
                                      </w:rPr>
                                    </w:pPr>
                                    <w:r w:rsidRPr="004A1C85">
                                      <w:rPr>
                                        <w:rStyle w:val="Stark"/>
                                        <w:rFonts w:asciiTheme="minorHAnsi" w:hAnsiTheme="minorHAnsi" w:cstheme="minorHAnsi"/>
                                        <w:color w:val="202020"/>
                                        <w:sz w:val="28"/>
                                        <w:szCs w:val="28"/>
                                      </w:rPr>
                                      <w:t>World Record &amp; EAC monter på PSI 2026</w:t>
                                    </w:r>
                                    <w:r w:rsidRPr="004A1C85">
                                      <w:rPr>
                                        <w:rFonts w:asciiTheme="minorHAnsi" w:hAnsiTheme="minorHAnsi" w:cstheme="minorHAnsi"/>
                                        <w:color w:val="202020"/>
                                      </w:rPr>
                                      <w:br/>
                                    </w:r>
                                    <w:r w:rsidRPr="004A1C85">
                                      <w:rPr>
                                        <w:rFonts w:asciiTheme="minorHAnsi" w:hAnsiTheme="minorHAnsi" w:cstheme="minorHAnsi"/>
                                        <w:color w:val="000000"/>
                                      </w:rPr>
                                      <w:t xml:space="preserve">Under PSI mässan </w:t>
                                    </w:r>
                                    <w:r w:rsidR="004A1C85" w:rsidRPr="004A1C85">
                                      <w:rPr>
                                        <w:rFonts w:asciiTheme="minorHAnsi" w:hAnsiTheme="minorHAnsi" w:cstheme="minorHAnsi"/>
                                        <w:color w:val="000000"/>
                                      </w:rPr>
                                      <w:t>7–9</w:t>
                                    </w:r>
                                    <w:r w:rsidRPr="004A1C85">
                                      <w:rPr>
                                        <w:rFonts w:asciiTheme="minorHAnsi" w:hAnsiTheme="minorHAnsi" w:cstheme="minorHAnsi"/>
                                        <w:color w:val="000000"/>
                                      </w:rPr>
                                      <w:t xml:space="preserve"> januari kommer Produktmediabranschen förhoppningsvis sätta världsrekord! Målet är att samla 250 olika varumärken i en enda samlad presentation. Initiativtagare är den Europeiska branschföreningen EAC som PMA är medlemmar i. Om ni ska ner till </w:t>
                                    </w:r>
                                    <w:r w:rsidR="004A1C85" w:rsidRPr="004A1C85">
                                      <w:rPr>
                                        <w:rFonts w:asciiTheme="minorHAnsi" w:hAnsiTheme="minorHAnsi" w:cstheme="minorHAnsi"/>
                                        <w:color w:val="000000"/>
                                      </w:rPr>
                                      <w:t>Düsseldorf</w:t>
                                    </w:r>
                                    <w:r w:rsidRPr="004A1C85">
                                      <w:rPr>
                                        <w:rFonts w:asciiTheme="minorHAnsi" w:hAnsiTheme="minorHAnsi" w:cstheme="minorHAnsi"/>
                                        <w:color w:val="000000"/>
                                      </w:rPr>
                                      <w:t xml:space="preserve"> som utställare eller besökare får ni väldigt gärna delta i tävlingen genom att lämna in en produkt. </w:t>
                                    </w:r>
                                    <w:r w:rsidRPr="004A1C85">
                                      <w:rPr>
                                        <w:rFonts w:asciiTheme="minorHAnsi" w:hAnsiTheme="minorHAnsi" w:cstheme="minorHAnsi"/>
                                        <w:color w:val="202020"/>
                                      </w:rPr>
                                      <w:br/>
                                    </w:r>
                                    <w:r w:rsidRPr="004A1C85">
                                      <w:rPr>
                                        <w:rFonts w:asciiTheme="minorHAnsi" w:hAnsiTheme="minorHAnsi" w:cstheme="minorHAnsi"/>
                                        <w:color w:val="202020"/>
                                      </w:rPr>
                                      <w:br/>
                                      <w:t>Läs pressrelease och regler under knappen nedan. Följ också gärna</w:t>
                                    </w:r>
                                    <w:r w:rsidRPr="004A1C85">
                                      <w:rPr>
                                        <w:rStyle w:val="apple-converted-space"/>
                                        <w:rFonts w:asciiTheme="minorHAnsi" w:hAnsiTheme="minorHAnsi" w:cstheme="minorHAnsi"/>
                                        <w:color w:val="202020"/>
                                      </w:rPr>
                                      <w:t> </w:t>
                                    </w:r>
                                    <w:hyperlink r:id="rId26" w:tgtFrame="_blank" w:tooltip="https://www.linkedin.com/company/eac-l-european-association-cooperation/" w:history="1">
                                      <w:r w:rsidRPr="004A1C85">
                                        <w:rPr>
                                          <w:rStyle w:val="Hyperlnk"/>
                                          <w:rFonts w:asciiTheme="minorHAnsi" w:hAnsiTheme="minorHAnsi" w:cstheme="minorHAnsi"/>
                                          <w:color w:val="007C89"/>
                                        </w:rPr>
                                        <w:t>EAC på LinkedIn</w:t>
                                      </w:r>
                                      <w:r w:rsidRPr="004A1C85">
                                        <w:rPr>
                                          <w:rStyle w:val="apple-converted-space"/>
                                          <w:rFonts w:asciiTheme="minorHAnsi" w:hAnsiTheme="minorHAnsi" w:cstheme="minorHAnsi"/>
                                          <w:color w:val="007C89"/>
                                          <w:u w:val="single"/>
                                        </w:rPr>
                                        <w:t> </w:t>
                                      </w:r>
                                    </w:hyperlink>
                                    <w:r w:rsidRPr="004A1C85">
                                      <w:rPr>
                                        <w:rFonts w:asciiTheme="minorHAnsi" w:hAnsiTheme="minorHAnsi" w:cstheme="minorHAnsi"/>
                                        <w:color w:val="202020"/>
                                      </w:rPr>
                                      <w:t>för att hänga med på vad som händer framåt: </w:t>
                                    </w:r>
                                    <w:r w:rsidRPr="004A1C85">
                                      <w:rPr>
                                        <w:rFonts w:asciiTheme="minorHAnsi" w:hAnsiTheme="minorHAnsi" w:cstheme="minorHAnsi"/>
                                        <w:color w:val="202020"/>
                                      </w:rPr>
                                      <w:br/>
                                    </w:r>
                                    <w:r w:rsidRPr="004A1C85">
                                      <w:rPr>
                                        <w:rFonts w:asciiTheme="minorHAnsi" w:hAnsiTheme="minorHAnsi" w:cstheme="minorHAnsi"/>
                                        <w:color w:val="202020"/>
                                      </w:rPr>
                                      <w:br/>
                                      <w:t> </w:t>
                                    </w:r>
                                  </w:p>
                                </w:tc>
                              </w:tr>
                            </w:tbl>
                            <w:p w14:paraId="766EC309" w14:textId="77777777" w:rsidR="00A60832" w:rsidRDefault="00A60832" w:rsidP="00A60832">
                              <w:pPr>
                                <w:rPr>
                                  <w:rFonts w:ascii="Aptos" w:hAnsi="Aptos"/>
                                  <w:color w:val="212121"/>
                                </w:rPr>
                              </w:pPr>
                            </w:p>
                          </w:tc>
                        </w:tr>
                        <w:tr w:rsidR="00A60832" w14:paraId="680A14D5"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A60832" w14:paraId="229FE237" w14:textId="77777777">
                                <w:trPr>
                                  <w:tblCellSpacing w:w="0" w:type="dxa"/>
                                </w:trPr>
                                <w:tc>
                                  <w:tcPr>
                                    <w:tcW w:w="0" w:type="auto"/>
                                    <w:shd w:val="clear" w:color="auto" w:fill="222222"/>
                                    <w:tcMar>
                                      <w:top w:w="270" w:type="dxa"/>
                                      <w:left w:w="270" w:type="dxa"/>
                                      <w:bottom w:w="270" w:type="dxa"/>
                                      <w:right w:w="270" w:type="dxa"/>
                                    </w:tcMar>
                                    <w:vAlign w:val="center"/>
                                    <w:hideMark/>
                                  </w:tcPr>
                                  <w:p w14:paraId="685511FC" w14:textId="77777777" w:rsidR="00A60832" w:rsidRPr="00BB2402" w:rsidRDefault="00A60832" w:rsidP="00A60832">
                                    <w:pPr>
                                      <w:jc w:val="center"/>
                                      <w:rPr>
                                        <w:rFonts w:asciiTheme="minorHAnsi" w:hAnsiTheme="minorHAnsi" w:cstheme="minorHAnsi"/>
                                        <w:sz w:val="36"/>
                                        <w:szCs w:val="36"/>
                                      </w:rPr>
                                    </w:pPr>
                                    <w:hyperlink r:id="rId27" w:tgtFrame="_blank" w:tooltip="https://www.dropbox.com/scl/fo/x5wjqo50gas27ylbqbfc3/AACcZDS85imHyPqk5vZYea4?rlkey=crh4cy0i070crkvn1rv8822eh&amp;dl=0" w:history="1">
                                      <w:r w:rsidRPr="00BB2402">
                                        <w:rPr>
                                          <w:rStyle w:val="Hyperlnk"/>
                                          <w:rFonts w:asciiTheme="minorHAnsi" w:hAnsiTheme="minorHAnsi" w:cstheme="minorHAnsi"/>
                                          <w:b/>
                                          <w:bCs/>
                                          <w:color w:val="FFFFFF"/>
                                          <w:sz w:val="36"/>
                                          <w:szCs w:val="36"/>
                                          <w:u w:val="none"/>
                                        </w:rPr>
                                        <w:t>WORLD RECORD</w:t>
                                      </w:r>
                                    </w:hyperlink>
                                  </w:p>
                                </w:tc>
                              </w:tr>
                            </w:tbl>
                            <w:p w14:paraId="6AB62082" w14:textId="77777777" w:rsidR="00A60832" w:rsidRDefault="00A60832" w:rsidP="00A60832">
                              <w:pPr>
                                <w:rPr>
                                  <w:rFonts w:ascii="Aptos" w:hAnsi="Aptos"/>
                                  <w:color w:val="212121"/>
                                </w:rPr>
                              </w:pPr>
                            </w:p>
                          </w:tc>
                        </w:tr>
                        <w:tr w:rsidR="00A60832" w14:paraId="4A79221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60832" w14:paraId="653C22E7" w14:textId="77777777">
                                <w:tc>
                                  <w:tcPr>
                                    <w:tcW w:w="0" w:type="auto"/>
                                    <w:tcMar>
                                      <w:top w:w="0" w:type="dxa"/>
                                      <w:left w:w="270" w:type="dxa"/>
                                      <w:bottom w:w="135" w:type="dxa"/>
                                      <w:right w:w="270" w:type="dxa"/>
                                    </w:tcMar>
                                    <w:hideMark/>
                                  </w:tcPr>
                                  <w:p w14:paraId="30E1E5DD" w14:textId="77777777" w:rsidR="00A60832" w:rsidRDefault="00A60832" w:rsidP="00A60832"/>
                                </w:tc>
                              </w:tr>
                            </w:tbl>
                            <w:p w14:paraId="4F13ED08" w14:textId="77777777" w:rsidR="00A60832" w:rsidRDefault="00A60832" w:rsidP="00A60832">
                              <w:pPr>
                                <w:rPr>
                                  <w:rFonts w:ascii="Aptos" w:hAnsi="Aptos"/>
                                  <w:color w:val="212121"/>
                                </w:rPr>
                              </w:pPr>
                            </w:p>
                          </w:tc>
                        </w:tr>
                        <w:tr w:rsidR="00A60832" w14:paraId="127B5C6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A60832" w14:paraId="5ED9D665" w14:textId="77777777">
                                <w:tc>
                                  <w:tcPr>
                                    <w:tcW w:w="0" w:type="auto"/>
                                    <w:tcMar>
                                      <w:top w:w="0" w:type="dxa"/>
                                      <w:left w:w="135" w:type="dxa"/>
                                      <w:bottom w:w="0" w:type="dxa"/>
                                      <w:right w:w="135" w:type="dxa"/>
                                    </w:tcMar>
                                    <w:hideMark/>
                                  </w:tcPr>
                                  <w:p w14:paraId="08D7EE33" w14:textId="2EDC2EAC" w:rsidR="00A60832" w:rsidRDefault="00A60832" w:rsidP="00A60832">
                                    <w:pPr>
                                      <w:jc w:val="center"/>
                                    </w:pPr>
                                    <w:r>
                                      <w:fldChar w:fldCharType="begin"/>
                                    </w:r>
                                    <w:r>
                                      <w:instrText xml:space="preserve"> INCLUDEPICTURE "/Users/mariaolsson/Library/Group Containers/UBF8T346G9.ms/WebArchiveCopyPasteTempFiles/com.microsoft.Word/ba5a15a1-eefa-38c6-c354-0cd6980053a4.png" \* MERGEFORMATINET </w:instrText>
                                    </w:r>
                                    <w:r>
                                      <w:fldChar w:fldCharType="separate"/>
                                    </w:r>
                                    <w:r>
                                      <w:rPr>
                                        <w:noProof/>
                                      </w:rPr>
                                      <w:drawing>
                                        <wp:inline distT="0" distB="0" distL="0" distR="0" wp14:anchorId="708A5D2A" wp14:editId="4740B237">
                                          <wp:extent cx="4330700" cy="1389930"/>
                                          <wp:effectExtent l="0" t="0" r="0" b="0"/>
                                          <wp:docPr id="111189979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8553" cy="1402079"/>
                                                  </a:xfrm>
                                                  <a:prstGeom prst="rect">
                                                    <a:avLst/>
                                                  </a:prstGeom>
                                                  <a:noFill/>
                                                  <a:ln>
                                                    <a:noFill/>
                                                  </a:ln>
                                                </pic:spPr>
                                              </pic:pic>
                                            </a:graphicData>
                                          </a:graphic>
                                        </wp:inline>
                                      </w:drawing>
                                    </w:r>
                                    <w:r>
                                      <w:fldChar w:fldCharType="end"/>
                                    </w:r>
                                  </w:p>
                                </w:tc>
                              </w:tr>
                            </w:tbl>
                            <w:p w14:paraId="6602BF8C" w14:textId="77777777" w:rsidR="00A60832" w:rsidRDefault="00A60832" w:rsidP="00A60832">
                              <w:pPr>
                                <w:rPr>
                                  <w:rFonts w:ascii="Aptos" w:hAnsi="Aptos"/>
                                  <w:color w:val="212121"/>
                                </w:rPr>
                              </w:pPr>
                            </w:p>
                          </w:tc>
                        </w:tr>
                      </w:tbl>
                      <w:p w14:paraId="2A0D2CAD" w14:textId="77777777" w:rsidR="00D31D5F" w:rsidRDefault="00D31D5F" w:rsidP="00D31D5F">
                        <w:pPr>
                          <w:rPr>
                            <w:rFonts w:ascii="Aptos" w:hAnsi="Aptos"/>
                            <w:color w:val="212121"/>
                          </w:rPr>
                        </w:pPr>
                      </w:p>
                      <w:p w14:paraId="30254467" w14:textId="77777777" w:rsidR="003D3BD0" w:rsidRDefault="003D3BD0" w:rsidP="00D31D5F">
                        <w:pPr>
                          <w:rPr>
                            <w:rFonts w:ascii="Aptos" w:hAnsi="Aptos"/>
                            <w:color w:val="212121"/>
                          </w:rPr>
                        </w:pPr>
                      </w:p>
                      <w:p w14:paraId="32566DE9" w14:textId="77777777" w:rsidR="003D3BD0" w:rsidRDefault="003D3BD0" w:rsidP="00D31D5F">
                        <w:pPr>
                          <w:rPr>
                            <w:rFonts w:ascii="Aptos" w:hAnsi="Aptos"/>
                            <w:color w:val="212121"/>
                          </w:rPr>
                        </w:pPr>
                      </w:p>
                      <w:p w14:paraId="238618AE" w14:textId="77777777" w:rsidR="003D3BD0" w:rsidRDefault="003D3BD0" w:rsidP="00D31D5F">
                        <w:pPr>
                          <w:rPr>
                            <w:rFonts w:ascii="Aptos" w:hAnsi="Aptos"/>
                            <w:color w:val="212121"/>
                          </w:rPr>
                        </w:pPr>
                      </w:p>
                    </w:tc>
                  </w:tr>
                  <w:tr w:rsidR="00D31D5F" w14:paraId="5AF172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31D5F" w14:paraId="35648612" w14:textId="77777777">
                          <w:tc>
                            <w:tcPr>
                              <w:tcW w:w="0" w:type="auto"/>
                              <w:tcMar>
                                <w:top w:w="0" w:type="dxa"/>
                                <w:left w:w="135" w:type="dxa"/>
                                <w:bottom w:w="0" w:type="dxa"/>
                                <w:right w:w="135" w:type="dxa"/>
                              </w:tcMar>
                              <w:hideMark/>
                            </w:tcPr>
                            <w:p w14:paraId="60BFB3E0" w14:textId="11C863A5" w:rsidR="00D31D5F" w:rsidRDefault="00D31D5F" w:rsidP="00483BAB">
                              <w:r>
                                <w:lastRenderedPageBreak/>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171C2B1F" wp14:editId="7E0E1112">
                                    <wp:extent cx="5118100" cy="5118100"/>
                                    <wp:effectExtent l="0" t="0" r="0" b="0"/>
                                    <wp:docPr id="128145910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8100" cy="5118100"/>
                                            </a:xfrm>
                                            <a:prstGeom prst="rect">
                                              <a:avLst/>
                                            </a:prstGeom>
                                            <a:noFill/>
                                            <a:ln>
                                              <a:noFill/>
                                            </a:ln>
                                          </pic:spPr>
                                        </pic:pic>
                                      </a:graphicData>
                                    </a:graphic>
                                  </wp:inline>
                                </w:drawing>
                              </w:r>
                              <w:r>
                                <w:fldChar w:fldCharType="end"/>
                              </w:r>
                            </w:p>
                          </w:tc>
                        </w:tr>
                      </w:tbl>
                      <w:p w14:paraId="6C783761" w14:textId="77777777" w:rsidR="00D31D5F" w:rsidRDefault="00D31D5F" w:rsidP="00D31D5F">
                        <w:pPr>
                          <w:rPr>
                            <w:rFonts w:ascii="Aptos" w:hAnsi="Aptos"/>
                            <w:color w:val="212121"/>
                          </w:rPr>
                        </w:pPr>
                      </w:p>
                    </w:tc>
                  </w:tr>
                </w:tbl>
                <w:p w14:paraId="7BB27467" w14:textId="77777777" w:rsidR="00D31D5F" w:rsidRDefault="00D31D5F" w:rsidP="00D31D5F">
                  <w:pPr>
                    <w:rPr>
                      <w:vanish/>
                    </w:rPr>
                  </w:pPr>
                </w:p>
                <w:tbl>
                  <w:tblPr>
                    <w:tblW w:w="5000" w:type="pct"/>
                    <w:tblCellMar>
                      <w:left w:w="0" w:type="dxa"/>
                      <w:right w:w="0" w:type="dxa"/>
                    </w:tblCellMar>
                    <w:tblLook w:val="04A0" w:firstRow="1" w:lastRow="0" w:firstColumn="1" w:lastColumn="0" w:noHBand="0" w:noVBand="1"/>
                  </w:tblPr>
                  <w:tblGrid>
                    <w:gridCol w:w="8530"/>
                  </w:tblGrid>
                  <w:tr w:rsidR="00D31D5F" w14:paraId="5826858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31D5F" w:rsidRPr="00D31D5F" w14:paraId="19775822" w14:textId="77777777">
                          <w:tc>
                            <w:tcPr>
                              <w:tcW w:w="0" w:type="auto"/>
                              <w:tcMar>
                                <w:top w:w="0" w:type="dxa"/>
                                <w:left w:w="270" w:type="dxa"/>
                                <w:bottom w:w="135" w:type="dxa"/>
                                <w:right w:w="270" w:type="dxa"/>
                              </w:tcMar>
                              <w:hideMark/>
                            </w:tcPr>
                            <w:p w14:paraId="4F03CC38" w14:textId="05AB7252" w:rsidR="00D31D5F" w:rsidRPr="009D6F1B" w:rsidRDefault="00D31D5F" w:rsidP="00D31D5F">
                              <w:pPr>
                                <w:spacing w:line="360" w:lineRule="atLeast"/>
                                <w:rPr>
                                  <w:rFonts w:asciiTheme="minorHAnsi" w:hAnsiTheme="minorHAnsi" w:cstheme="minorHAnsi"/>
                                  <w:color w:val="202020"/>
                                </w:rPr>
                              </w:pPr>
                              <w:r w:rsidRPr="00D31D5F">
                                <w:rPr>
                                  <w:rFonts w:asciiTheme="minorHAnsi" w:hAnsiTheme="minorHAnsi" w:cstheme="minorHAnsi"/>
                                  <w:color w:val="202020"/>
                                </w:rPr>
                                <w:br/>
                              </w:r>
                              <w:r w:rsidR="00A60832" w:rsidRPr="009D6F1B">
                                <w:rPr>
                                  <w:rStyle w:val="Stark"/>
                                  <w:rFonts w:asciiTheme="minorHAnsi" w:hAnsiTheme="minorHAnsi" w:cstheme="minorHAnsi"/>
                                  <w:color w:val="202020"/>
                                  <w:sz w:val="28"/>
                                  <w:szCs w:val="28"/>
                                </w:rPr>
                                <w:t>Nordic Profile Fair 2026</w:t>
                              </w:r>
                              <w:r w:rsidR="00A60832" w:rsidRPr="009D6F1B">
                                <w:rPr>
                                  <w:rFonts w:asciiTheme="minorHAnsi" w:hAnsiTheme="minorHAnsi" w:cstheme="minorHAnsi"/>
                                  <w:color w:val="202020"/>
                                </w:rPr>
                                <w:br/>
                              </w:r>
                              <w:r w:rsidR="00A60832" w:rsidRPr="009D6F1B">
                                <w:rPr>
                                  <w:rFonts w:asciiTheme="minorHAnsi" w:hAnsiTheme="minorHAnsi" w:cstheme="minorHAnsi"/>
                                  <w:color w:val="000000"/>
                                </w:rPr>
                                <w:t xml:space="preserve">Nytt avtal med Elmia är tecknat och kommande Nordic Profile Fair arrangeras den </w:t>
                              </w:r>
                              <w:r w:rsidR="009D6F1B" w:rsidRPr="009D6F1B">
                                <w:rPr>
                                  <w:rFonts w:asciiTheme="minorHAnsi" w:hAnsiTheme="minorHAnsi" w:cstheme="minorHAnsi"/>
                                  <w:color w:val="000000"/>
                                </w:rPr>
                                <w:t>12–13</w:t>
                              </w:r>
                              <w:r w:rsidR="00A60832" w:rsidRPr="009D6F1B">
                                <w:rPr>
                                  <w:rFonts w:asciiTheme="minorHAnsi" w:hAnsiTheme="minorHAnsi" w:cstheme="minorHAnsi"/>
                                  <w:color w:val="000000"/>
                                </w:rPr>
                                <w:t xml:space="preserve"> augusti 2026. PMA kommer bjuda på appen Leads enligt</w:t>
                              </w:r>
                              <w:r w:rsidR="00A60832" w:rsidRPr="009D6F1B">
                                <w:rPr>
                                  <w:rStyle w:val="apple-converted-space"/>
                                  <w:rFonts w:asciiTheme="minorHAnsi" w:hAnsiTheme="minorHAnsi" w:cstheme="minorHAnsi"/>
                                  <w:color w:val="000000"/>
                                </w:rPr>
                                <w:t> </w:t>
                              </w:r>
                              <w:r w:rsidR="00A60832" w:rsidRPr="009D6F1B">
                                <w:rPr>
                                  <w:rFonts w:asciiTheme="minorHAnsi" w:hAnsiTheme="minorHAnsi" w:cstheme="minorHAnsi"/>
                                  <w:color w:val="000000"/>
                                </w:rPr>
                                <w:t>utskick 6 november. Annelie på Elmia har öppnat för bokningar i Hall C och hittills har följande medlemmar bokat yta: ACG Nyström, AD Company, Adelante, BlackHill, Dahléns Konfektion, E</w:t>
                              </w:r>
                              <w:r w:rsidR="000F4C51">
                                <w:rPr>
                                  <w:rFonts w:asciiTheme="minorHAnsi" w:hAnsiTheme="minorHAnsi" w:cstheme="minorHAnsi"/>
                                  <w:color w:val="000000"/>
                                </w:rPr>
                                <w:t>r</w:t>
                              </w:r>
                              <w:r w:rsidR="00A60832" w:rsidRPr="009D6F1B">
                                <w:rPr>
                                  <w:rFonts w:asciiTheme="minorHAnsi" w:hAnsiTheme="minorHAnsi" w:cstheme="minorHAnsi"/>
                                  <w:color w:val="000000"/>
                                </w:rPr>
                                <w:t>nst Alexis, Headwear Scandinavia, Ingli Sweden, Intemporel, Kalma, Karamello, L-Shop-Team, PR Tryck, Prodir, Stilo Skandinaviska, Trendfactory, Zebro. Från New Wave Group är Craft of Scandinavia och SagaForm klara i skrivande stund. </w:t>
                              </w:r>
                              <w:r w:rsidR="00A60832" w:rsidRPr="009D6F1B">
                                <w:rPr>
                                  <w:rFonts w:asciiTheme="minorHAnsi" w:hAnsiTheme="minorHAnsi" w:cstheme="minorHAnsi"/>
                                  <w:color w:val="202020"/>
                                </w:rPr>
                                <w:br/>
                              </w:r>
                              <w:r w:rsidR="00A60832" w:rsidRPr="009D6F1B">
                                <w:rPr>
                                  <w:rFonts w:asciiTheme="minorHAnsi" w:hAnsiTheme="minorHAnsi" w:cstheme="minorHAnsi"/>
                                  <w:color w:val="202020"/>
                                </w:rPr>
                                <w:br/>
                                <w:t>Ta kontakt med Annelie för att säkra en bra plats i mässhallen om du inte redan gjort det. Hon hjälper dig med priser och att hitta den perfekta ytan för just ditt företag. Ju snabbare ni startar arbetet med att skissa in montern tillsammans desto bättre blir slutresultatet!</w:t>
                              </w:r>
                            </w:p>
                            <w:p w14:paraId="08289F63" w14:textId="1124F450" w:rsidR="00DD224A" w:rsidRPr="00D31D5F" w:rsidRDefault="00DD224A" w:rsidP="00152CFF">
                              <w:pPr>
                                <w:spacing w:line="360" w:lineRule="atLeast"/>
                                <w:rPr>
                                  <w:rFonts w:asciiTheme="minorHAnsi" w:hAnsiTheme="minorHAnsi" w:cstheme="minorHAnsi"/>
                                  <w:color w:val="202020"/>
                                </w:rPr>
                              </w:pPr>
                            </w:p>
                          </w:tc>
                        </w:tr>
                      </w:tbl>
                      <w:p w14:paraId="127CC88D" w14:textId="77777777" w:rsidR="00D31D5F" w:rsidRPr="00D31D5F" w:rsidRDefault="00D31D5F" w:rsidP="00D31D5F">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D31D5F" w:rsidRPr="002D1CDB" w14:paraId="7F0CD77F" w14:textId="77777777" w:rsidTr="00970786">
                    <w:tc>
                      <w:tcPr>
                        <w:tcW w:w="4067" w:type="dxa"/>
                      </w:tcPr>
                      <w:p w14:paraId="11C85CCB" w14:textId="77777777" w:rsidR="00D31D5F" w:rsidRPr="002D1CDB" w:rsidRDefault="00D31D5F" w:rsidP="00D31D5F">
                        <w:pPr>
                          <w:rPr>
                            <w:rFonts w:asciiTheme="minorHAnsi" w:hAnsiTheme="minorHAnsi" w:cstheme="minorHAnsi"/>
                            <w:color w:val="212121"/>
                          </w:rPr>
                        </w:pPr>
                      </w:p>
                      <w:p w14:paraId="4E9C82AE" w14:textId="77777777" w:rsidR="00D31D5F" w:rsidRPr="002D1CDB" w:rsidRDefault="00D31D5F" w:rsidP="00D31D5F">
                        <w:pPr>
                          <w:rPr>
                            <w:rFonts w:asciiTheme="minorHAnsi" w:hAnsiTheme="minorHAnsi" w:cstheme="minorHAnsi"/>
                            <w:color w:val="212121"/>
                          </w:rPr>
                        </w:pPr>
                        <w:r w:rsidRPr="002D1CDB">
                          <w:rPr>
                            <w:rFonts w:asciiTheme="minorHAnsi" w:hAnsiTheme="minorHAnsi" w:cstheme="minorHAnsi"/>
                            <w:color w:val="212121"/>
                          </w:rPr>
                          <w:t xml:space="preserve">       </w:t>
                        </w:r>
                        <w:r w:rsidRPr="002D1CDB">
                          <w:rPr>
                            <w:rFonts w:asciiTheme="minorHAnsi" w:hAnsiTheme="minorHAnsi" w:cstheme="minorHAnsi"/>
                            <w:noProof/>
                            <w:color w:val="212121"/>
                          </w:rPr>
                          <w:drawing>
                            <wp:inline distT="0" distB="0" distL="0" distR="0" wp14:anchorId="2AB42B48" wp14:editId="5CED44A4">
                              <wp:extent cx="1917700" cy="1917700"/>
                              <wp:effectExtent l="0" t="0" r="0" b="0"/>
                              <wp:docPr id="1162464898"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4898" name="Bildobjekt 3" descr="En bild som visar Människoansikte, person, leende, klädsel&#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54E2A1F" w14:textId="77777777" w:rsidR="00D31D5F" w:rsidRPr="002D1CDB" w:rsidRDefault="00D31D5F" w:rsidP="00D31D5F">
                        <w:pPr>
                          <w:rPr>
                            <w:rFonts w:asciiTheme="minorHAnsi" w:hAnsiTheme="minorHAnsi" w:cstheme="minorHAnsi"/>
                            <w:color w:val="212121"/>
                          </w:rPr>
                        </w:pPr>
                      </w:p>
                    </w:tc>
                    <w:tc>
                      <w:tcPr>
                        <w:tcW w:w="3923" w:type="dxa"/>
                      </w:tcPr>
                      <w:p w14:paraId="02B2CA19" w14:textId="77777777" w:rsidR="00D31D5F" w:rsidRPr="002D1CDB" w:rsidRDefault="00D31D5F" w:rsidP="00D31D5F">
                        <w:pPr>
                          <w:rPr>
                            <w:rFonts w:asciiTheme="minorHAnsi" w:hAnsiTheme="minorHAnsi" w:cstheme="minorHAnsi"/>
                            <w:color w:val="212121"/>
                          </w:rPr>
                        </w:pPr>
                      </w:p>
                      <w:p w14:paraId="1FFFC49A" w14:textId="77777777" w:rsidR="00D31D5F" w:rsidRPr="002D1CDB" w:rsidRDefault="00D31D5F" w:rsidP="00D31D5F">
                        <w:pPr>
                          <w:rPr>
                            <w:rFonts w:asciiTheme="minorHAnsi" w:hAnsiTheme="minorHAnsi" w:cstheme="minorHAnsi"/>
                            <w:color w:val="212121"/>
                          </w:rPr>
                        </w:pPr>
                        <w:r w:rsidRPr="002D1CDB">
                          <w:rPr>
                            <w:rFonts w:asciiTheme="minorHAnsi" w:hAnsiTheme="minorHAnsi" w:cstheme="minorHAnsi"/>
                            <w:color w:val="212121"/>
                          </w:rPr>
                          <w:br/>
                        </w:r>
                        <w:r w:rsidRPr="002D1CDB">
                          <w:rPr>
                            <w:rFonts w:asciiTheme="minorHAnsi" w:hAnsiTheme="minorHAnsi" w:cstheme="minorHAnsi"/>
                            <w:color w:val="212121"/>
                          </w:rPr>
                          <w:br/>
                        </w:r>
                        <w:r w:rsidRPr="002D1CDB">
                          <w:rPr>
                            <w:rFonts w:asciiTheme="minorHAnsi" w:hAnsiTheme="minorHAnsi" w:cstheme="minorHAnsi"/>
                            <w:b/>
                            <w:bCs/>
                            <w:color w:val="212121"/>
                          </w:rPr>
                          <w:t xml:space="preserve">Annelie </w:t>
                        </w:r>
                        <w:proofErr w:type="spellStart"/>
                        <w:r w:rsidRPr="002D1CDB">
                          <w:rPr>
                            <w:rFonts w:asciiTheme="minorHAnsi" w:hAnsiTheme="minorHAnsi" w:cstheme="minorHAnsi"/>
                            <w:b/>
                            <w:bCs/>
                            <w:color w:val="212121"/>
                          </w:rPr>
                          <w:t>Gemark</w:t>
                        </w:r>
                        <w:proofErr w:type="spellEnd"/>
                        <w:r w:rsidRPr="002D1CDB">
                          <w:rPr>
                            <w:rFonts w:asciiTheme="minorHAnsi" w:hAnsiTheme="minorHAnsi" w:cstheme="minorHAnsi"/>
                            <w:color w:val="212121"/>
                          </w:rPr>
                          <w:br/>
                          <w:t>Projektledare</w:t>
                        </w:r>
                        <w:r w:rsidRPr="002D1CDB">
                          <w:rPr>
                            <w:rFonts w:asciiTheme="minorHAnsi" w:hAnsiTheme="minorHAnsi" w:cstheme="minorHAnsi"/>
                            <w:color w:val="212121"/>
                          </w:rPr>
                          <w:br/>
                        </w:r>
                        <w:r w:rsidRPr="002D1CDB">
                          <w:rPr>
                            <w:rFonts w:asciiTheme="minorHAnsi" w:hAnsiTheme="minorHAnsi" w:cstheme="minorHAnsi"/>
                            <w:color w:val="212121"/>
                          </w:rPr>
                          <w:br/>
                        </w:r>
                        <w:hyperlink r:id="rId31" w:tgtFrame="_blank" w:tooltip="mailto:annelie.gemark@elmia.se?subject=Intresseanm%C3%A4lan%20Nordic%20Profile%20Fair%202026." w:history="1">
                          <w:r w:rsidRPr="004C3C2C">
                            <w:rPr>
                              <w:rStyle w:val="Hyperlnk"/>
                              <w:rFonts w:asciiTheme="minorHAnsi" w:hAnsiTheme="minorHAnsi" w:cstheme="minorHAnsi"/>
                              <w:color w:val="007C89"/>
                            </w:rPr>
                            <w:t>annelie.gemark@elmia.se</w:t>
                          </w:r>
                        </w:hyperlink>
                        <w:r w:rsidRPr="002D1CDB">
                          <w:rPr>
                            <w:rFonts w:asciiTheme="minorHAnsi" w:hAnsiTheme="minorHAnsi" w:cstheme="minorHAnsi"/>
                            <w:color w:val="212121"/>
                          </w:rPr>
                          <w:br/>
                        </w:r>
                        <w:hyperlink r:id="rId32" w:tooltip="tel:+4636152035" w:history="1">
                          <w:r w:rsidRPr="002D1CDB">
                            <w:rPr>
                              <w:rStyle w:val="Hyperlnk"/>
                              <w:rFonts w:asciiTheme="minorHAnsi" w:hAnsiTheme="minorHAnsi" w:cstheme="minorHAnsi"/>
                            </w:rPr>
                            <w:t>+46 36 15 20 35</w:t>
                          </w:r>
                        </w:hyperlink>
                      </w:p>
                      <w:p w14:paraId="3225FF2C" w14:textId="77777777" w:rsidR="00D31D5F" w:rsidRPr="002D1CDB" w:rsidRDefault="00D31D5F" w:rsidP="00D31D5F">
                        <w:pPr>
                          <w:rPr>
                            <w:rStyle w:val="Stark"/>
                            <w:rFonts w:asciiTheme="minorHAnsi" w:hAnsiTheme="minorHAnsi" w:cstheme="minorHAnsi"/>
                            <w:color w:val="202020"/>
                          </w:rPr>
                        </w:pPr>
                      </w:p>
                      <w:p w14:paraId="76BB0071" w14:textId="77777777" w:rsidR="00D31D5F" w:rsidRPr="002D1CDB"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14:paraId="6916D6D6" w14:textId="77777777">
                          <w:tc>
                            <w:tcPr>
                              <w:tcW w:w="0" w:type="auto"/>
                              <w:tcMar>
                                <w:top w:w="0" w:type="dxa"/>
                                <w:left w:w="270" w:type="dxa"/>
                                <w:bottom w:w="135" w:type="dxa"/>
                                <w:right w:w="270" w:type="dxa"/>
                              </w:tcMar>
                              <w:hideMark/>
                            </w:tcPr>
                            <w:p w14:paraId="141AF432" w14:textId="77777777" w:rsidR="00665FFC" w:rsidRDefault="00665FFC" w:rsidP="00665FFC">
                              <w:pPr>
                                <w:rPr>
                                  <w:sz w:val="20"/>
                                  <w:szCs w:val="20"/>
                                </w:rPr>
                              </w:pPr>
                            </w:p>
                          </w:tc>
                        </w:tr>
                      </w:tbl>
                      <w:p w14:paraId="2C3CC42F" w14:textId="77777777" w:rsidR="00665FFC" w:rsidRDefault="00665FFC" w:rsidP="00665FFC"/>
                    </w:tc>
                  </w:tr>
                </w:tbl>
                <w:p w14:paraId="35788B0C" w14:textId="77777777" w:rsidR="00665FFC" w:rsidRDefault="00665FFC" w:rsidP="00665FFC">
                  <w:pPr>
                    <w:rPr>
                      <w:vanish/>
                    </w:rPr>
                  </w:pPr>
                </w:p>
                <w:tbl>
                  <w:tblPr>
                    <w:tblW w:w="5000" w:type="pct"/>
                    <w:tblCellMar>
                      <w:left w:w="0" w:type="dxa"/>
                      <w:right w:w="0" w:type="dxa"/>
                    </w:tblCellMar>
                    <w:tblLook w:val="04A0" w:firstRow="1" w:lastRow="0" w:firstColumn="1" w:lastColumn="0" w:noHBand="0" w:noVBand="1"/>
                  </w:tblPr>
                  <w:tblGrid>
                    <w:gridCol w:w="8530"/>
                  </w:tblGrid>
                  <w:tr w:rsidR="00665FFC"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152CFF" w:rsidRDefault="00665FFC" w:rsidP="00665FFC">
                              <w:pPr>
                                <w:jc w:val="center"/>
                                <w:rPr>
                                  <w:rFonts w:asciiTheme="minorHAnsi" w:hAnsiTheme="minorHAnsi" w:cstheme="minorHAnsi"/>
                                  <w:sz w:val="36"/>
                                  <w:szCs w:val="36"/>
                                </w:rPr>
                              </w:pPr>
                              <w:hyperlink r:id="rId33" w:tgtFrame="_blank" w:tooltip="https://www.elmia.se/nordic-profile-fair/for-utstallare/boka-yta/" w:history="1">
                                <w:r w:rsidRPr="00152CFF">
                                  <w:rPr>
                                    <w:rStyle w:val="Hyperlnk"/>
                                    <w:rFonts w:asciiTheme="minorHAnsi" w:hAnsiTheme="minorHAnsi" w:cstheme="minorHAnsi"/>
                                    <w:b/>
                                    <w:bCs/>
                                    <w:color w:val="FFFFFF"/>
                                    <w:sz w:val="36"/>
                                    <w:szCs w:val="36"/>
                                    <w:u w:val="none"/>
                                  </w:rPr>
                                  <w:t>BOKA YTA</w:t>
                                </w:r>
                              </w:hyperlink>
                            </w:p>
                          </w:tc>
                        </w:tr>
                      </w:tbl>
                      <w:p w14:paraId="5C2327BB" w14:textId="77777777" w:rsidR="00665FFC" w:rsidRDefault="00665FFC" w:rsidP="00665FFC"/>
                    </w:tc>
                  </w:tr>
                  <w:tr w:rsidR="00665FFC" w14:paraId="29169885" w14:textId="77777777">
                    <w:tc>
                      <w:tcPr>
                        <w:tcW w:w="0" w:type="auto"/>
                        <w:tcMar>
                          <w:top w:w="135" w:type="dxa"/>
                          <w:left w:w="0" w:type="dxa"/>
                          <w:bottom w:w="0" w:type="dxa"/>
                          <w:right w:w="0" w:type="dxa"/>
                        </w:tcMar>
                        <w:hideMark/>
                      </w:tcPr>
                      <w:p w14:paraId="2629B522" w14:textId="77777777" w:rsidR="00665FFC" w:rsidRDefault="00665FFC" w:rsidP="00665FFC">
                        <w:pPr>
                          <w:rPr>
                            <w:rFonts w:ascii="Aptos" w:hAnsi="Aptos"/>
                            <w:color w:val="212121"/>
                          </w:rPr>
                        </w:pPr>
                      </w:p>
                    </w:tc>
                  </w:tr>
                  <w:tr w:rsidR="00D90F32" w:rsidRPr="002D1CDB"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483247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E6B6A" w14:paraId="41C42DF0" w14:textId="77777777">
                                <w:tc>
                                  <w:tcPr>
                                    <w:tcW w:w="0" w:type="auto"/>
                                    <w:tcMar>
                                      <w:top w:w="0" w:type="dxa"/>
                                      <w:left w:w="135" w:type="dxa"/>
                                      <w:bottom w:w="0" w:type="dxa"/>
                                      <w:right w:w="135" w:type="dxa"/>
                                    </w:tcMar>
                                    <w:hideMark/>
                                  </w:tcPr>
                                  <w:p w14:paraId="6802780B" w14:textId="7A0D5AFA" w:rsidR="001E6B6A" w:rsidRDefault="004D31B0" w:rsidP="001E6B6A">
                                    <w:pPr>
                                      <w:jc w:val="center"/>
                                    </w:pPr>
                                    <w:r>
                                      <w:fldChar w:fldCharType="begin"/>
                                    </w:r>
                                    <w:r>
                                      <w:instrText xml:space="preserve"> INCLUDEPICTURE "/Users/mariaolsson/Library/Group Containers/UBF8T346G9.ms/WebArchiveCopyPasteTempFiles/com.microsoft.Word/0576d241-0a3f-5af5-9835-c896aa80c36f.jpg" \* MERGEFORMATINET </w:instrText>
                                    </w:r>
                                    <w:r>
                                      <w:fldChar w:fldCharType="separate"/>
                                    </w:r>
                                    <w:r>
                                      <w:rPr>
                                        <w:noProof/>
                                      </w:rPr>
                                      <w:drawing>
                                        <wp:inline distT="0" distB="0" distL="0" distR="0" wp14:anchorId="6D682F50" wp14:editId="74885382">
                                          <wp:extent cx="2489200" cy="2489200"/>
                                          <wp:effectExtent l="0" t="0" r="0" b="0"/>
                                          <wp:docPr id="87100357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r>
                                      <w:fldChar w:fldCharType="end"/>
                                    </w:r>
                                    <w:r w:rsidR="001E6B6A">
                                      <w:fldChar w:fldCharType="begin"/>
                                    </w:r>
                                    <w:r w:rsidR="001E6B6A">
                                      <w:instrText xml:space="preserve"> INCLUDEPICTURE "/Users/mariaolsson/Library/Group Containers/UBF8T346G9.ms/WebArchiveCopyPasteTempFiles/com.microsoft.Word/203bd87c-7bea-b540-d612-3fffd6b48665.jpg" \* MERGEFORMATINET </w:instrText>
                                    </w:r>
                                    <w:r w:rsidR="001E6B6A">
                                      <w:fldChar w:fldCharType="separate"/>
                                    </w:r>
                                    <w:r w:rsidR="001E6B6A">
                                      <w:rPr>
                                        <w:noProof/>
                                      </w:rPr>
                                      <w:drawing>
                                        <wp:inline distT="0" distB="0" distL="0" distR="0" wp14:anchorId="3A3F748F" wp14:editId="0B7DCF59">
                                          <wp:extent cx="2476500" cy="2476500"/>
                                          <wp:effectExtent l="0" t="0" r="0" b="0"/>
                                          <wp:docPr id="52176694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1E6B6A">
                                      <w:fldChar w:fldCharType="end"/>
                                    </w:r>
                                  </w:p>
                                </w:tc>
                              </w:tr>
                            </w:tbl>
                            <w:p w14:paraId="1E233844" w14:textId="77777777" w:rsidR="001E6B6A" w:rsidRDefault="001E6B6A" w:rsidP="001E6B6A">
                              <w:pPr>
                                <w:rPr>
                                  <w:rFonts w:ascii="Aptos" w:hAnsi="Aptos"/>
                                  <w:color w:val="212121"/>
                                </w:rPr>
                              </w:pPr>
                            </w:p>
                          </w:tc>
                        </w:tr>
                        <w:tr w:rsidR="001E6B6A" w14:paraId="727170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38B24786" w14:textId="77777777">
                                <w:tc>
                                  <w:tcPr>
                                    <w:tcW w:w="0" w:type="auto"/>
                                    <w:tcMar>
                                      <w:top w:w="0" w:type="dxa"/>
                                      <w:left w:w="270" w:type="dxa"/>
                                      <w:bottom w:w="135" w:type="dxa"/>
                                      <w:right w:w="270" w:type="dxa"/>
                                    </w:tcMar>
                                    <w:hideMark/>
                                  </w:tcPr>
                                  <w:p w14:paraId="59646EFF" w14:textId="77777777" w:rsidR="001E6B6A" w:rsidRDefault="001E6B6A" w:rsidP="001E6B6A">
                                    <w:pPr>
                                      <w:spacing w:line="360" w:lineRule="atLeast"/>
                                      <w:rPr>
                                        <w:rFonts w:asciiTheme="minorHAnsi" w:hAnsiTheme="minorHAnsi" w:cstheme="minorHAnsi"/>
                                        <w:color w:val="000000"/>
                                      </w:rPr>
                                    </w:pPr>
                                    <w:r>
                                      <w:rPr>
                                        <w:rFonts w:ascii="Helvetica" w:hAnsi="Helvetica"/>
                                        <w:color w:val="202020"/>
                                      </w:rPr>
                                      <w:br/>
                                    </w:r>
                                    <w:r w:rsidRPr="004D31B0">
                                      <w:rPr>
                                        <w:rStyle w:val="Stark"/>
                                        <w:rFonts w:asciiTheme="minorHAnsi" w:hAnsiTheme="minorHAnsi" w:cstheme="minorHAnsi"/>
                                        <w:color w:val="202020"/>
                                        <w:sz w:val="28"/>
                                        <w:szCs w:val="28"/>
                                      </w:rPr>
                                      <w:t>AI med Tina</w:t>
                                    </w:r>
                                    <w:r w:rsidRPr="004D31B0">
                                      <w:rPr>
                                        <w:rFonts w:asciiTheme="minorHAnsi" w:hAnsiTheme="minorHAnsi" w:cstheme="minorHAnsi"/>
                                        <w:color w:val="202020"/>
                                      </w:rPr>
                                      <w:br/>
                                    </w:r>
                                    <w:r w:rsidRPr="004D31B0">
                                      <w:rPr>
                                        <w:rFonts w:asciiTheme="minorHAnsi" w:hAnsiTheme="minorHAnsi" w:cstheme="minorHAnsi"/>
                                        <w:color w:val="000000"/>
                                      </w:rPr>
                                      <w:t>Många lyssnade på föreläsningen gällande ChatGPT och AI som Tina Algeskär höll på augustimässan. Om ni är intresserade av att gå hennes grundkurs i ChatGPT eller ta Sibbe Silvéns AI körkort kan ni anmäla er via QR koder nedan. Sibbe kommer även hålla en praktisk föreläsning på Product Media Days den 21 januari. Missa inte den!</w:t>
                                    </w:r>
                                  </w:p>
                                  <w:p w14:paraId="0DCA4822" w14:textId="77777777" w:rsidR="00DD224A" w:rsidRDefault="00DD224A" w:rsidP="001E6B6A">
                                    <w:pPr>
                                      <w:spacing w:line="360" w:lineRule="atLeast"/>
                                      <w:rPr>
                                        <w:rFonts w:asciiTheme="minorHAnsi" w:hAnsiTheme="minorHAnsi" w:cstheme="minorHAnsi"/>
                                        <w:color w:val="000000"/>
                                      </w:rPr>
                                    </w:pPr>
                                  </w:p>
                                  <w:p w14:paraId="2966F6E7" w14:textId="77777777" w:rsidR="00DD224A" w:rsidRDefault="00DD224A" w:rsidP="001E6B6A">
                                    <w:pPr>
                                      <w:spacing w:line="360" w:lineRule="atLeast"/>
                                      <w:rPr>
                                        <w:rFonts w:asciiTheme="minorHAnsi" w:hAnsiTheme="minorHAnsi" w:cstheme="minorHAnsi"/>
                                        <w:color w:val="000000"/>
                                      </w:rPr>
                                    </w:pPr>
                                  </w:p>
                                  <w:p w14:paraId="501B0C43" w14:textId="77777777" w:rsidR="009823A9" w:rsidRPr="004D31B0" w:rsidRDefault="009823A9" w:rsidP="001E6B6A">
                                    <w:pPr>
                                      <w:spacing w:line="360" w:lineRule="atLeast"/>
                                      <w:rPr>
                                        <w:rFonts w:asciiTheme="minorHAnsi" w:hAnsiTheme="minorHAnsi" w:cstheme="minorHAnsi"/>
                                        <w:color w:val="202020"/>
                                      </w:rPr>
                                    </w:pPr>
                                  </w:p>
                                </w:tc>
                              </w:tr>
                            </w:tbl>
                            <w:p w14:paraId="2A6EA9B6" w14:textId="77777777" w:rsidR="001E6B6A" w:rsidRDefault="001E6B6A" w:rsidP="001E6B6A">
                              <w:pPr>
                                <w:rPr>
                                  <w:rFonts w:ascii="Aptos" w:hAnsi="Aptos"/>
                                  <w:color w:val="212121"/>
                                </w:rPr>
                              </w:pPr>
                            </w:p>
                          </w:tc>
                        </w:tr>
                      </w:tbl>
                      <w:tbl>
                        <w:tblPr>
                          <w:tblStyle w:val="Tabellrutnt"/>
                          <w:tblW w:w="0" w:type="auto"/>
                          <w:tblLook w:val="04A0" w:firstRow="1" w:lastRow="0" w:firstColumn="1" w:lastColumn="0" w:noHBand="0" w:noVBand="1"/>
                        </w:tblPr>
                        <w:tblGrid>
                          <w:gridCol w:w="4067"/>
                          <w:gridCol w:w="3923"/>
                        </w:tblGrid>
                        <w:tr w:rsidR="00547336" w:rsidRPr="002D1CDB" w14:paraId="1741AD01" w14:textId="77777777" w:rsidTr="00B37622">
                          <w:tc>
                            <w:tcPr>
                              <w:tcW w:w="4067" w:type="dxa"/>
                            </w:tcPr>
                            <w:p w14:paraId="737DC51A" w14:textId="77777777" w:rsidR="001550AB" w:rsidRPr="002D1CDB" w:rsidRDefault="001550AB" w:rsidP="00B37622">
                              <w:pPr>
                                <w:rPr>
                                  <w:rFonts w:asciiTheme="minorHAnsi" w:hAnsiTheme="minorHAnsi" w:cstheme="minorHAnsi"/>
                                  <w:color w:val="212121"/>
                                </w:rPr>
                              </w:pPr>
                            </w:p>
                            <w:p w14:paraId="3AFF6E2E" w14:textId="35ABBF6D" w:rsidR="001550AB" w:rsidRDefault="001550AB" w:rsidP="00B37622">
                              <w:pPr>
                                <w:rPr>
                                  <w:rFonts w:asciiTheme="minorHAnsi" w:hAnsiTheme="minorHAnsi" w:cstheme="minorHAnsi"/>
                                  <w:color w:val="212121"/>
                                </w:rPr>
                              </w:pPr>
                              <w:r w:rsidRPr="002D1CDB">
                                <w:rPr>
                                  <w:rFonts w:asciiTheme="minorHAnsi" w:hAnsiTheme="minorHAnsi" w:cstheme="minorHAnsi"/>
                                  <w:color w:val="212121"/>
                                </w:rPr>
                                <w:t xml:space="preserve">       </w:t>
                              </w:r>
                              <w:r w:rsidR="00547336">
                                <w:rPr>
                                  <w:rFonts w:asciiTheme="minorHAnsi" w:hAnsiTheme="minorHAnsi" w:cstheme="minorHAnsi"/>
                                  <w:noProof/>
                                  <w:color w:val="212121"/>
                                </w:rPr>
                                <w:drawing>
                                  <wp:inline distT="0" distB="0" distL="0" distR="0" wp14:anchorId="18DB76DE" wp14:editId="32220086">
                                    <wp:extent cx="1841500" cy="1841500"/>
                                    <wp:effectExtent l="0" t="0" r="0" b="0"/>
                                    <wp:docPr id="1925979286" name="Bildobjekt 13" descr="En bild som visar mönster, kvadrat, pixe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9286" name="Bildobjekt 13" descr="En bild som visar mönster, kvadrat, pixel, design&#10;&#10;AI-genererat innehåll kan vara felaktigt."/>
                                            <pic:cNvPicPr/>
                                          </pic:nvPicPr>
                                          <pic:blipFill>
                                            <a:blip r:embed="rId36">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inline>
                                </w:drawing>
                              </w:r>
                            </w:p>
                            <w:p w14:paraId="4D03D9AF" w14:textId="77777777" w:rsidR="00547336" w:rsidRDefault="00547336" w:rsidP="00B37622">
                              <w:pPr>
                                <w:rPr>
                                  <w:rFonts w:asciiTheme="minorHAnsi" w:hAnsiTheme="minorHAnsi" w:cstheme="minorHAnsi"/>
                                  <w:color w:val="212121"/>
                                </w:rPr>
                              </w:pPr>
                            </w:p>
                            <w:p w14:paraId="7944543B" w14:textId="5B78CD36" w:rsidR="00547336" w:rsidRPr="002D1CDB" w:rsidRDefault="00547336" w:rsidP="00547336">
                              <w:pPr>
                                <w:jc w:val="center"/>
                                <w:rPr>
                                  <w:rFonts w:asciiTheme="minorHAnsi" w:hAnsiTheme="minorHAnsi" w:cstheme="minorHAnsi"/>
                                  <w:color w:val="212121"/>
                                </w:rPr>
                              </w:pPr>
                              <w:r>
                                <w:rPr>
                                  <w:rFonts w:asciiTheme="minorHAnsi" w:hAnsiTheme="minorHAnsi" w:cstheme="minorHAnsi"/>
                                  <w:color w:val="212121"/>
                                </w:rPr>
                                <w:t>Sibbes AI körkort</w:t>
                              </w:r>
                            </w:p>
                            <w:p w14:paraId="7432BE96" w14:textId="77777777" w:rsidR="001550AB" w:rsidRPr="002D1CDB" w:rsidRDefault="001550AB" w:rsidP="00B37622">
                              <w:pPr>
                                <w:rPr>
                                  <w:rFonts w:asciiTheme="minorHAnsi" w:hAnsiTheme="minorHAnsi" w:cstheme="minorHAnsi"/>
                                  <w:color w:val="212121"/>
                                </w:rPr>
                              </w:pPr>
                            </w:p>
                          </w:tc>
                          <w:tc>
                            <w:tcPr>
                              <w:tcW w:w="3923" w:type="dxa"/>
                            </w:tcPr>
                            <w:p w14:paraId="59C68590" w14:textId="77777777" w:rsidR="001550AB" w:rsidRPr="002D1CDB" w:rsidRDefault="001550AB" w:rsidP="00B37622">
                              <w:pPr>
                                <w:rPr>
                                  <w:rFonts w:asciiTheme="minorHAnsi" w:hAnsiTheme="minorHAnsi" w:cstheme="minorHAnsi"/>
                                  <w:color w:val="212121"/>
                                </w:rPr>
                              </w:pPr>
                            </w:p>
                            <w:p w14:paraId="5E61E586" w14:textId="075C7F55" w:rsidR="001550AB" w:rsidRPr="002D1CDB" w:rsidRDefault="00547336" w:rsidP="00547336">
                              <w:pPr>
                                <w:jc w:val="center"/>
                                <w:rPr>
                                  <w:rStyle w:val="Stark"/>
                                  <w:rFonts w:asciiTheme="minorHAnsi" w:hAnsiTheme="minorHAnsi" w:cstheme="minorHAnsi"/>
                                  <w:color w:val="202020"/>
                                </w:rPr>
                              </w:pPr>
                              <w:r>
                                <w:rPr>
                                  <w:rFonts w:asciiTheme="minorHAnsi" w:hAnsiTheme="minorHAnsi" w:cstheme="minorHAnsi"/>
                                  <w:noProof/>
                                  <w:color w:val="212121"/>
                                </w:rPr>
                                <w:drawing>
                                  <wp:inline distT="0" distB="0" distL="0" distR="0" wp14:anchorId="6B152D2D" wp14:editId="2692C723">
                                    <wp:extent cx="1866900" cy="1866900"/>
                                    <wp:effectExtent l="0" t="0" r="0" b="0"/>
                                    <wp:docPr id="778597852" name="Bildobjekt 14" descr="En bild som visar mönster, pix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7852" name="Bildobjekt 14" descr="En bild som visar mönster, pixel&#10;&#10;AI-genererat innehåll kan vara felaktigt."/>
                                            <pic:cNvPicPr/>
                                          </pic:nvPicPr>
                                          <pic:blipFill>
                                            <a:blip r:embed="rId37">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001550AB" w:rsidRPr="002D1CDB">
                                <w:rPr>
                                  <w:rFonts w:asciiTheme="minorHAnsi" w:hAnsiTheme="minorHAnsi" w:cstheme="minorHAnsi"/>
                                  <w:color w:val="212121"/>
                                </w:rPr>
                                <w:br/>
                              </w:r>
                              <w:r w:rsidR="001550AB" w:rsidRPr="002D1CDB">
                                <w:rPr>
                                  <w:rFonts w:asciiTheme="minorHAnsi" w:hAnsiTheme="minorHAnsi" w:cstheme="minorHAnsi"/>
                                  <w:color w:val="212121"/>
                                </w:rPr>
                                <w:br/>
                              </w:r>
                              <w:r>
                                <w:rPr>
                                  <w:rFonts w:asciiTheme="minorHAnsi" w:hAnsiTheme="minorHAnsi" w:cstheme="minorHAnsi"/>
                                  <w:color w:val="212121"/>
                                </w:rPr>
                                <w:t>Tinas ChatGPT för nybörjare</w:t>
                              </w:r>
                            </w:p>
                            <w:p w14:paraId="6CAF2C41" w14:textId="77777777" w:rsidR="001550AB" w:rsidRPr="002D1CDB" w:rsidRDefault="001550AB" w:rsidP="00B37622">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538C0" w:rsidRPr="002D1CDB"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2F5E133F" w14:textId="77777777" w:rsidTr="009823A9">
                                            <w:tc>
                                              <w:tcPr>
                                                <w:tcW w:w="0" w:type="auto"/>
                                                <w:tcMar>
                                                  <w:top w:w="135" w:type="dxa"/>
                                                  <w:left w:w="135" w:type="dxa"/>
                                                  <w:bottom w:w="135" w:type="dxa"/>
                                                  <w:right w:w="135" w:type="dxa"/>
                                                </w:tcMar>
                                              </w:tcPr>
                                              <w:tbl>
                                                <w:tblPr>
                                                  <w:tblW w:w="5000" w:type="pct"/>
                                                  <w:tblCellMar>
                                                    <w:left w:w="0" w:type="dxa"/>
                                                    <w:right w:w="0" w:type="dxa"/>
                                                  </w:tblCellMar>
                                                  <w:tblLook w:val="04A0" w:firstRow="1" w:lastRow="0" w:firstColumn="1" w:lastColumn="0" w:noHBand="0" w:noVBand="1"/>
                                                </w:tblPr>
                                                <w:tblGrid>
                                                  <w:gridCol w:w="7720"/>
                                                </w:tblGrid>
                                                <w:tr w:rsidR="00166AE2" w14:paraId="3ED983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166AE2" w14:paraId="59085513" w14:textId="77777777">
                                                        <w:tc>
                                                          <w:tcPr>
                                                            <w:tcW w:w="0" w:type="auto"/>
                                                            <w:tcMar>
                                                              <w:top w:w="0" w:type="dxa"/>
                                                              <w:left w:w="135" w:type="dxa"/>
                                                              <w:bottom w:w="0" w:type="dxa"/>
                                                              <w:right w:w="135" w:type="dxa"/>
                                                            </w:tcMar>
                                                            <w:hideMark/>
                                                          </w:tcPr>
                                                          <w:p w14:paraId="2D2AABAA" w14:textId="3F42F2B0" w:rsidR="00166AE2" w:rsidRDefault="00166AE2" w:rsidP="00166AE2">
                                                            <w:r>
                                                              <w:fldChar w:fldCharType="begin"/>
                                                            </w:r>
                                                            <w:r>
                                                              <w:instrText xml:space="preserve"> INCLUDEPICTURE "/Users/mariaolsson/Library/Group Containers/UBF8T346G9.ms/WebArchiveCopyPasteTempFiles/com.microsoft.Word/22f2477c-243b-dc7d-3589-af58017a4c52.jpg" \* MERGEFORMATINET </w:instrText>
                                                            </w:r>
                                                            <w:r>
                                                              <w:fldChar w:fldCharType="separate"/>
                                                            </w:r>
                                                            <w:r>
                                                              <w:rPr>
                                                                <w:noProof/>
                                                              </w:rPr>
                                                              <w:drawing>
                                                                <wp:inline distT="0" distB="0" distL="0" distR="0" wp14:anchorId="426EBBE2" wp14:editId="6A8925EB">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fldChar w:fldCharType="end"/>
                                                            </w:r>
                                                          </w:p>
                                                        </w:tc>
                                                      </w:tr>
                                                    </w:tbl>
                                                    <w:p w14:paraId="2FB49C36" w14:textId="77777777" w:rsidR="00166AE2" w:rsidRDefault="00166AE2" w:rsidP="00166AE2"/>
                                                  </w:tc>
                                                </w:tr>
                                              </w:tbl>
                                              <w:p w14:paraId="3F976DDA" w14:textId="77777777" w:rsidR="001E6B6A" w:rsidRDefault="001E6B6A" w:rsidP="001E6B6A"/>
                                            </w:tc>
                                          </w:tr>
                                          <w:tr w:rsidR="008844A1" w14:paraId="61225D0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921E70" w14:paraId="4F96B38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921E70" w14:paraId="632ACFF7" w14:textId="77777777">
                                                        <w:tc>
                                                          <w:tcPr>
                                                            <w:tcW w:w="0" w:type="auto"/>
                                                            <w:tcMar>
                                                              <w:top w:w="0" w:type="dxa"/>
                                                              <w:left w:w="270" w:type="dxa"/>
                                                              <w:bottom w:w="135" w:type="dxa"/>
                                                              <w:right w:w="270" w:type="dxa"/>
                                                            </w:tcMar>
                                                            <w:hideMark/>
                                                          </w:tcPr>
                                                          <w:p w14:paraId="2FEE471C" w14:textId="4469294A" w:rsidR="00921E70" w:rsidRPr="00921E70" w:rsidRDefault="00921E70" w:rsidP="00921E70">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t>Höstens bemanning på Product Media House</w:t>
                                                            </w:r>
                                                            <w:r w:rsidRPr="00921E70">
                                                              <w:rPr>
                                                                <w:rFonts w:asciiTheme="minorHAnsi" w:hAnsiTheme="minorHAnsi" w:cstheme="minorHAnsi"/>
                                                                <w:color w:val="202020"/>
                                                              </w:rPr>
                                                              <w:br/>
                                                              <w:t>Product Media House har rullande bemanning av sina 28 hyres</w:t>
                                                            </w:r>
                                                            <w:r w:rsidR="00D40EFE">
                                                              <w:rPr>
                                                                <w:rFonts w:asciiTheme="minorHAnsi" w:hAnsiTheme="minorHAnsi" w:cstheme="minorHAnsi"/>
                                                                <w:color w:val="202020"/>
                                                              </w:rPr>
                                                              <w:t>-</w:t>
                                                            </w:r>
                                                            <w:r w:rsidRPr="00921E70">
                                                              <w:rPr>
                                                                <w:rFonts w:asciiTheme="minorHAnsi" w:hAnsiTheme="minorHAnsi" w:cstheme="minorHAnsi"/>
                                                                <w:color w:val="202020"/>
                                                              </w:rPr>
                                                              <w:t>medlemmar. Vem som har "vaktvecka" och öppettider ser man på PMA webbplats.</w:t>
                                                            </w:r>
                                                            <w:r w:rsidRPr="00921E70">
                                                              <w:rPr>
                                                                <w:rFonts w:asciiTheme="minorHAnsi" w:hAnsiTheme="minorHAnsi" w:cstheme="minorHAnsi"/>
                                                                <w:color w:val="202020"/>
                                                              </w:rPr>
                                                              <w:br/>
                                                            </w:r>
                                                            <w:r w:rsidRPr="00921E70">
                                                              <w:rPr>
                                                                <w:rFonts w:asciiTheme="minorHAnsi" w:hAnsiTheme="minorHAnsi" w:cstheme="minorHAnsi"/>
                                                                <w:color w:val="202020"/>
                                                              </w:rPr>
                                                              <w:br/>
                                                              <w:t xml:space="preserve">Under vecka 4 på Product Media Days 2026 håller Product Media House och våra 12 medlemmar på Promotion Gallery Öppet hus den </w:t>
                                                            </w:r>
                                                            <w:r w:rsidR="00D40EFE" w:rsidRPr="00921E70">
                                                              <w:rPr>
                                                                <w:rFonts w:asciiTheme="minorHAnsi" w:hAnsiTheme="minorHAnsi" w:cstheme="minorHAnsi"/>
                                                                <w:color w:val="202020"/>
                                                              </w:rPr>
                                                              <w:t>20–22</w:t>
                                                            </w:r>
                                                            <w:r w:rsidRPr="00921E70">
                                                              <w:rPr>
                                                                <w:rFonts w:asciiTheme="minorHAnsi" w:hAnsiTheme="minorHAnsi" w:cstheme="minorHAnsi"/>
                                                                <w:color w:val="202020"/>
                                                              </w:rPr>
                                                              <w:t xml:space="preserve"> januari.</w:t>
                                                            </w:r>
                                                            <w:r w:rsidRPr="00921E70">
                                                              <w:rPr>
                                                                <w:rFonts w:asciiTheme="minorHAnsi" w:hAnsiTheme="minorHAnsi" w:cstheme="minorHAnsi"/>
                                                                <w:color w:val="202020"/>
                                                              </w:rPr>
                                                              <w:br/>
                                                            </w:r>
                                                            <w:r w:rsidRPr="00921E70">
                                                              <w:rPr>
                                                                <w:rFonts w:asciiTheme="minorHAnsi" w:hAnsiTheme="minorHAnsi" w:cstheme="minorHAnsi"/>
                                                                <w:color w:val="202020"/>
                                                              </w:rPr>
                                                              <w:lastRenderedPageBreak/>
                                                              <w:br/>
                                                              <w:t> </w:t>
                                                            </w:r>
                                                          </w:p>
                                                        </w:tc>
                                                      </w:tr>
                                                    </w:tbl>
                                                    <w:p w14:paraId="7C792BEA" w14:textId="77777777" w:rsidR="00921E70" w:rsidRDefault="00921E70" w:rsidP="00921E70"/>
                                                  </w:tc>
                                                </w:tr>
                                                <w:tr w:rsidR="00921E70" w14:paraId="282D16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921E70" w14:paraId="61AF0F77" w14:textId="77777777">
                                                        <w:trPr>
                                                          <w:tblCellSpacing w:w="0" w:type="dxa"/>
                                                        </w:trPr>
                                                        <w:tc>
                                                          <w:tcPr>
                                                            <w:tcW w:w="0" w:type="auto"/>
                                                            <w:shd w:val="clear" w:color="auto" w:fill="222222"/>
                                                            <w:tcMar>
                                                              <w:top w:w="270" w:type="dxa"/>
                                                              <w:left w:w="270" w:type="dxa"/>
                                                              <w:bottom w:w="270" w:type="dxa"/>
                                                              <w:right w:w="270" w:type="dxa"/>
                                                            </w:tcMar>
                                                            <w:vAlign w:val="center"/>
                                                            <w:hideMark/>
                                                          </w:tcPr>
                                                          <w:p w14:paraId="0DA3D856" w14:textId="77777777" w:rsidR="00921E70" w:rsidRPr="00152CFF" w:rsidRDefault="00921E70" w:rsidP="00921E70">
                                                            <w:pPr>
                                                              <w:jc w:val="center"/>
                                                              <w:rPr>
                                                                <w:rFonts w:asciiTheme="minorHAnsi" w:hAnsiTheme="minorHAnsi" w:cstheme="minorHAnsi"/>
                                                                <w:sz w:val="36"/>
                                                                <w:szCs w:val="36"/>
                                                              </w:rPr>
                                                            </w:pPr>
                                                            <w:hyperlink r:id="rId39" w:tgtFrame="_blank" w:tooltip="https://www.productmediaassociation.com/productmediahouse" w:history="1">
                                                              <w:r w:rsidRPr="00152CFF">
                                                                <w:rPr>
                                                                  <w:rStyle w:val="Hyperlnk"/>
                                                                  <w:rFonts w:asciiTheme="minorHAnsi" w:hAnsiTheme="minorHAnsi" w:cstheme="minorHAnsi"/>
                                                                  <w:b/>
                                                                  <w:bCs/>
                                                                  <w:color w:val="FFFFFF"/>
                                                                  <w:sz w:val="36"/>
                                                                  <w:szCs w:val="36"/>
                                                                  <w:u w:val="none"/>
                                                                </w:rPr>
                                                                <w:t>LÄS MER OM PRODUCT MEDIA HOUSE</w:t>
                                                              </w:r>
                                                            </w:hyperlink>
                                                          </w:p>
                                                        </w:tc>
                                                      </w:tr>
                                                    </w:tbl>
                                                    <w:p w14:paraId="13F1393A" w14:textId="77777777" w:rsidR="00921E70" w:rsidRDefault="00921E70" w:rsidP="00921E70"/>
                                                  </w:tc>
                                                </w:tr>
                                              </w:tbl>
                                              <w:p w14:paraId="64BB6738" w14:textId="77777777" w:rsidR="00921E70" w:rsidRDefault="00921E70" w:rsidP="00921E70">
                                                <w:pPr>
                                                  <w:rPr>
                                                    <w:vanish/>
                                                  </w:rPr>
                                                </w:pPr>
                                              </w:p>
                                              <w:tbl>
                                                <w:tblPr>
                                                  <w:tblW w:w="5000" w:type="pct"/>
                                                  <w:tblCellMar>
                                                    <w:left w:w="0" w:type="dxa"/>
                                                    <w:right w:w="0" w:type="dxa"/>
                                                  </w:tblCellMar>
                                                  <w:tblLook w:val="04A0" w:firstRow="1" w:lastRow="0" w:firstColumn="1" w:lastColumn="0" w:noHBand="0" w:noVBand="1"/>
                                                </w:tblPr>
                                                <w:tblGrid>
                                                  <w:gridCol w:w="7450"/>
                                                </w:tblGrid>
                                                <w:tr w:rsidR="00921E70" w14:paraId="2573EBB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921E70" w14:paraId="684A5269" w14:textId="77777777">
                                                        <w:trPr>
                                                          <w:tblCellSpacing w:w="0" w:type="dxa"/>
                                                        </w:trPr>
                                                        <w:tc>
                                                          <w:tcPr>
                                                            <w:tcW w:w="0" w:type="auto"/>
                                                            <w:shd w:val="clear" w:color="auto" w:fill="222222"/>
                                                            <w:tcMar>
                                                              <w:top w:w="270" w:type="dxa"/>
                                                              <w:left w:w="270" w:type="dxa"/>
                                                              <w:bottom w:w="270" w:type="dxa"/>
                                                              <w:right w:w="270" w:type="dxa"/>
                                                            </w:tcMar>
                                                            <w:vAlign w:val="center"/>
                                                            <w:hideMark/>
                                                          </w:tcPr>
                                                          <w:p w14:paraId="0473C49C" w14:textId="77777777" w:rsidR="00921E70" w:rsidRPr="00152CFF" w:rsidRDefault="00921E70" w:rsidP="00921E70">
                                                            <w:pPr>
                                                              <w:jc w:val="center"/>
                                                              <w:rPr>
                                                                <w:rFonts w:asciiTheme="minorHAnsi" w:hAnsiTheme="minorHAnsi" w:cstheme="minorHAnsi"/>
                                                                <w:sz w:val="36"/>
                                                                <w:szCs w:val="36"/>
                                                              </w:rPr>
                                                            </w:pPr>
                                                            <w:hyperlink r:id="rId40" w:tgtFrame="_blank" w:tooltip="https://www.dropbox.com/scl/fi/ei2b9w6b3c4lfyuwkpxiw/Inbjudan-v4-Product-Media-House-2026.pdf?rlkey=f8m3ypdy0wm3kp48oz9h6hns4&amp;dl=0" w:history="1">
                                                              <w:r w:rsidRPr="00152CFF">
                                                                <w:rPr>
                                                                  <w:rStyle w:val="Hyperlnk"/>
                                                                  <w:rFonts w:asciiTheme="minorHAnsi" w:hAnsiTheme="minorHAnsi" w:cstheme="minorHAnsi"/>
                                                                  <w:b/>
                                                                  <w:bCs/>
                                                                  <w:color w:val="FFFFFF"/>
                                                                  <w:sz w:val="36"/>
                                                                  <w:szCs w:val="36"/>
                                                                  <w:u w:val="none"/>
                                                                </w:rPr>
                                                                <w:t>INBJUDAN ÖPPET HUS V.4</w:t>
                                                              </w:r>
                                                            </w:hyperlink>
                                                          </w:p>
                                                        </w:tc>
                                                      </w:tr>
                                                    </w:tbl>
                                                    <w:p w14:paraId="064879C3" w14:textId="77777777" w:rsidR="00921E70" w:rsidRDefault="00921E70" w:rsidP="00921E70"/>
                                                  </w:tc>
                                                </w:tr>
                                              </w:tbl>
                                              <w:p w14:paraId="6B27401E" w14:textId="77777777" w:rsidR="00921E70" w:rsidRDefault="00921E70" w:rsidP="00921E70">
                                                <w:pPr>
                                                  <w:rPr>
                                                    <w:vanish/>
                                                  </w:rPr>
                                                </w:pPr>
                                              </w:p>
                                              <w:tbl>
                                                <w:tblPr>
                                                  <w:tblW w:w="5000" w:type="pct"/>
                                                  <w:tblCellMar>
                                                    <w:left w:w="0" w:type="dxa"/>
                                                    <w:right w:w="0" w:type="dxa"/>
                                                  </w:tblCellMar>
                                                  <w:tblLook w:val="04A0" w:firstRow="1" w:lastRow="0" w:firstColumn="1" w:lastColumn="0" w:noHBand="0" w:noVBand="1"/>
                                                </w:tblPr>
                                                <w:tblGrid>
                                                  <w:gridCol w:w="7450"/>
                                                </w:tblGrid>
                                                <w:tr w:rsidR="00921E70" w14:paraId="65AA765D" w14:textId="77777777">
                                                  <w:tc>
                                                    <w:tcPr>
                                                      <w:tcW w:w="0" w:type="auto"/>
                                                      <w:vAlign w:val="center"/>
                                                      <w:hideMark/>
                                                    </w:tcPr>
                                                    <w:p w14:paraId="5BD3C146" w14:textId="77777777" w:rsidR="00921E70" w:rsidRDefault="00921E70" w:rsidP="00921E70"/>
                                                  </w:tc>
                                                </w:tr>
                                              </w:tbl>
                                              <w:p w14:paraId="739CCAF0" w14:textId="017D835E" w:rsidR="008844A1" w:rsidRPr="008033E8" w:rsidRDefault="008844A1" w:rsidP="008844A1">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Konferensrum Product Media House Barnhusgatan 16 Sthlm</w:t>
                                                </w:r>
                                                <w:r w:rsidRPr="008033E8">
                                                  <w:rPr>
                                                    <w:rFonts w:asciiTheme="minorHAnsi" w:hAnsiTheme="minorHAnsi" w:cstheme="minorHAnsi"/>
                                                    <w:color w:val="202020"/>
                                                  </w:rPr>
                                                  <w:br/>
                                                  <w:t xml:space="preserve">Man kan som PMA medlem boka tid via </w:t>
                                                </w:r>
                                                <w:r w:rsidR="001E6B6A">
                                                  <w:rPr>
                                                    <w:rFonts w:asciiTheme="minorHAnsi" w:hAnsiTheme="minorHAnsi" w:cstheme="minorHAnsi"/>
                                                    <w:color w:val="202020"/>
                                                  </w:rPr>
                                                  <w:t>P</w:t>
                                                </w:r>
                                                <w:r w:rsidRPr="008033E8">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0A932638" w14:textId="77777777" w:rsidR="00066A4D" w:rsidRDefault="00066A4D" w:rsidP="00BA77DE">
                              <w:pPr>
                                <w:rPr>
                                  <w:rStyle w:val="Stark"/>
                                  <w:color w:val="202020"/>
                                </w:rPr>
                              </w:pPr>
                            </w:p>
                            <w:p w14:paraId="0A8AA9F1" w14:textId="77777777" w:rsidR="008B787D" w:rsidRDefault="008B787D" w:rsidP="00BA77DE">
                              <w:pPr>
                                <w:rPr>
                                  <w:rStyle w:val="Stark"/>
                                  <w:rFonts w:asciiTheme="minorHAnsi" w:hAnsiTheme="minorHAnsi" w:cstheme="minorHAnsi"/>
                                  <w:color w:val="202020"/>
                                </w:rPr>
                              </w:pPr>
                            </w:p>
                            <w:p w14:paraId="76DAE963" w14:textId="53D41732" w:rsidR="00BA77DE" w:rsidRPr="00355060" w:rsidRDefault="00BA77DE" w:rsidP="00BA77DE">
                              <w:pPr>
                                <w:rPr>
                                  <w:rFonts w:asciiTheme="minorHAnsi" w:hAnsiTheme="minorHAnsi" w:cstheme="minorHAnsi"/>
                                  <w:color w:val="202020"/>
                                </w:rPr>
                              </w:pPr>
                              <w:r w:rsidRPr="00355060">
                                <w:rPr>
                                  <w:rStyle w:val="Stark"/>
                                  <w:rFonts w:asciiTheme="minorHAnsi" w:hAnsiTheme="minorHAnsi" w:cstheme="minorHAnsi"/>
                                  <w:color w:val="202020"/>
                                </w:rPr>
                                <w:t>Halvdag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9-12 alt. kl 12-15)</w:t>
                              </w:r>
                              <w:r w:rsidRPr="00355060">
                                <w:rPr>
                                  <w:rFonts w:asciiTheme="minorHAnsi" w:hAnsiTheme="minorHAnsi" w:cstheme="minorHAnsi"/>
                                  <w:color w:val="202020"/>
                                </w:rPr>
                                <w:br/>
                                <w:t>750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Heldag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9-15)</w:t>
                              </w:r>
                              <w:r w:rsidRPr="00355060">
                                <w:rPr>
                                  <w:rFonts w:asciiTheme="minorHAnsi" w:hAnsiTheme="minorHAnsi" w:cstheme="minorHAnsi"/>
                                  <w:color w:val="202020"/>
                                </w:rPr>
                                <w:br/>
                                <w:t>1500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Lokalens öppettider är:</w:t>
                              </w:r>
                              <w:r w:rsidRPr="00355060">
                                <w:rPr>
                                  <w:rFonts w:asciiTheme="minorHAnsi" w:hAnsiTheme="minorHAnsi" w:cstheme="minorHAnsi"/>
                                  <w:color w:val="202020"/>
                                </w:rPr>
                                <w:br/>
                                <w:t>måndag-torsdag 9.00-16.00</w:t>
                              </w:r>
                              <w:r w:rsidRPr="00355060">
                                <w:rPr>
                                  <w:rFonts w:asciiTheme="minorHAnsi" w:hAnsiTheme="minorHAnsi" w:cstheme="minorHAnsi"/>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14:paraId="5C6D30DF" w14:textId="77777777" w:rsidTr="00D02164">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7990"/>
                              </w:tblGrid>
                              <w:tr w:rsidR="00BC091E" w14:paraId="2080B541" w14:textId="77777777">
                                <w:tc>
                                  <w:tcPr>
                                    <w:tcW w:w="0" w:type="auto"/>
                                    <w:tcMar>
                                      <w:top w:w="0" w:type="dxa"/>
                                      <w:left w:w="270" w:type="dxa"/>
                                      <w:bottom w:w="135" w:type="dxa"/>
                                      <w:right w:w="270" w:type="dxa"/>
                                    </w:tcMar>
                                    <w:hideMark/>
                                  </w:tcPr>
                                  <w:p w14:paraId="6EAA90C5" w14:textId="2ED500B9" w:rsidR="00BC091E" w:rsidRPr="00D05B44" w:rsidRDefault="00D05B44" w:rsidP="0053239B">
                                    <w:pPr>
                                      <w:spacing w:line="360" w:lineRule="atLeast"/>
                                      <w:rPr>
                                        <w:rFonts w:asciiTheme="minorHAnsi" w:hAnsiTheme="minorHAnsi" w:cstheme="minorHAnsi"/>
                                        <w:color w:val="202020"/>
                                      </w:rPr>
                                    </w:pPr>
                                    <w:r w:rsidRPr="00D05B44">
                                      <w:rPr>
                                        <w:rFonts w:asciiTheme="minorHAnsi" w:hAnsiTheme="minorHAnsi" w:cstheme="minorHAnsi"/>
                                        <w:color w:val="202020"/>
                                        <w:shd w:val="clear" w:color="auto" w:fill="FFFFFF"/>
                                      </w:rPr>
                                      <w:t>Showroomet har även e</w:t>
                                    </w:r>
                                    <w:r w:rsidRPr="00D05B44">
                                      <w:rPr>
                                        <w:rFonts w:asciiTheme="minorHAnsi" w:hAnsiTheme="minorHAnsi" w:cstheme="minorHAnsi"/>
                                        <w:color w:val="202020"/>
                                      </w:rPr>
                                      <w:t xml:space="preserve">n ny loungedel i samma rum inklusive köksdel </w:t>
                                    </w:r>
                                    <w:r w:rsidR="006B4B23">
                                      <w:rPr>
                                        <w:rFonts w:asciiTheme="minorHAnsi" w:hAnsiTheme="minorHAnsi" w:cstheme="minorHAnsi"/>
                                        <w:color w:val="202020"/>
                                      </w:rPr>
                                      <w:t>&amp;</w:t>
                                    </w:r>
                                    <w:r>
                                      <w:rPr>
                                        <w:rFonts w:asciiTheme="minorHAnsi" w:hAnsiTheme="minorHAnsi" w:cstheme="minorHAnsi"/>
                                        <w:color w:val="202020"/>
                                      </w:rPr>
                                      <w:t xml:space="preserve"> </w:t>
                                    </w:r>
                                    <w:r w:rsidRPr="00D05B44">
                                      <w:rPr>
                                        <w:rFonts w:asciiTheme="minorHAnsi" w:hAnsiTheme="minorHAnsi" w:cstheme="minorHAnsi"/>
                                        <w:color w:val="202020"/>
                                      </w:rPr>
                                      <w:t xml:space="preserve">bar. Här kommer man t ex att kunna bjuda in kunder på frukostvisning, lunch eller AW. TV'n har </w:t>
                                    </w:r>
                                    <w:r w:rsidR="00CF6CB4">
                                      <w:rPr>
                                        <w:rFonts w:asciiTheme="minorHAnsi" w:hAnsiTheme="minorHAnsi" w:cstheme="minorHAnsi"/>
                                        <w:color w:val="202020"/>
                                      </w:rPr>
                                      <w:t>v</w:t>
                                    </w:r>
                                    <w:r w:rsidRPr="00D05B44">
                                      <w:rPr>
                                        <w:rFonts w:asciiTheme="minorHAnsi" w:hAnsiTheme="minorHAnsi" w:cstheme="minorHAnsi"/>
                                        <w:color w:val="202020"/>
                                      </w:rPr>
                                      <w:t xml:space="preserve">ridbar arm som kan vändas mot loungen om man vill kombinera mötet med skärmvisningar/matcher eller dylikt. </w:t>
                                    </w:r>
                                    <w:r w:rsidR="00BC091E" w:rsidRPr="00D05B44">
                                      <w:rPr>
                                        <w:rFonts w:asciiTheme="minorHAnsi" w:hAnsiTheme="minorHAnsi" w:cstheme="minorHAnsi"/>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AA7745E">
                                          <wp:extent cx="4771652" cy="2537865"/>
                                          <wp:effectExtent l="0" t="0" r="3810" b="254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6175" cy="2620050"/>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bl>
                      <w:p w14:paraId="5B59D2A7" w14:textId="5C753A97" w:rsidR="00BC091E" w:rsidRDefault="00D02FC7" w:rsidP="00D02FC7">
                        <w:pPr>
                          <w:jc w:val="center"/>
                          <w:rPr>
                            <w:rFonts w:asciiTheme="minorHAnsi" w:hAnsiTheme="minorHAnsi" w:cstheme="minorHAnsi"/>
                            <w:vanish/>
                          </w:rPr>
                        </w:pPr>
                        <w:r>
                          <w:rPr>
                            <w:rFonts w:asciiTheme="minorHAnsi" w:hAnsiTheme="minorHAnsi" w:cstheme="minorHAnsi"/>
                            <w:noProof/>
                            <w:vanish/>
                          </w:rPr>
                          <w:drawing>
                            <wp:inline distT="0" distB="0" distL="0" distR="0" wp14:anchorId="18558820" wp14:editId="5C42029E">
                              <wp:extent cx="4772025" cy="3181525"/>
                              <wp:effectExtent l="0" t="0" r="3175"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0921" cy="32341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D02FC7" w14:paraId="099BDAAB" w14:textId="77777777">
                          <w:tc>
                            <w:tcPr>
                              <w:tcW w:w="0" w:type="auto"/>
                              <w:tcMar>
                                <w:top w:w="135" w:type="dxa"/>
                                <w:left w:w="0" w:type="dxa"/>
                                <w:bottom w:w="0" w:type="dxa"/>
                                <w:right w:w="0" w:type="dxa"/>
                              </w:tcMar>
                              <w:hideMark/>
                            </w:tcPr>
                            <w:p w14:paraId="15280A53" w14:textId="77777777" w:rsidR="00D02FC7" w:rsidRDefault="00D02FC7"/>
                            <w:tbl>
                              <w:tblPr>
                                <w:tblW w:w="5000" w:type="pct"/>
                                <w:tblCellMar>
                                  <w:left w:w="0" w:type="dxa"/>
                                  <w:right w:w="0" w:type="dxa"/>
                                </w:tblCellMar>
                                <w:tblLook w:val="04A0" w:firstRow="1" w:lastRow="0" w:firstColumn="1" w:lastColumn="0" w:noHBand="0" w:noVBand="1"/>
                              </w:tblPr>
                              <w:tblGrid>
                                <w:gridCol w:w="7990"/>
                              </w:tblGrid>
                              <w:tr w:rsidR="00D02FC7" w14:paraId="1CB49561" w14:textId="77777777">
                                <w:tc>
                                  <w:tcPr>
                                    <w:tcW w:w="0" w:type="auto"/>
                                    <w:tcMar>
                                      <w:top w:w="0" w:type="dxa"/>
                                      <w:left w:w="270" w:type="dxa"/>
                                      <w:bottom w:w="135" w:type="dxa"/>
                                      <w:right w:w="270" w:type="dxa"/>
                                    </w:tcMar>
                                    <w:hideMark/>
                                  </w:tcPr>
                                  <w:p w14:paraId="5A0C15FE" w14:textId="0A8CCC6E" w:rsidR="00D02FC7" w:rsidRPr="00AE21D7" w:rsidRDefault="00AE21D7" w:rsidP="00D02FC7">
                                    <w:pPr>
                                      <w:spacing w:line="360" w:lineRule="atLeast"/>
                                      <w:rPr>
                                        <w:rFonts w:asciiTheme="minorHAnsi" w:hAnsiTheme="minorHAnsi" w:cstheme="minorHAnsi"/>
                                        <w:color w:val="202020"/>
                                      </w:rPr>
                                    </w:pPr>
                                    <w:r w:rsidRPr="00AE21D7">
                                      <w:rPr>
                                        <w:rStyle w:val="Stark"/>
                                        <w:rFonts w:asciiTheme="minorHAnsi" w:hAnsiTheme="minorHAnsi" w:cstheme="minorHAnsi"/>
                                        <w:color w:val="202020"/>
                                      </w:rPr>
                                      <w:t>"</w:t>
                                    </w:r>
                                    <w:r w:rsidRPr="001B7799">
                                      <w:rPr>
                                        <w:rStyle w:val="Stark"/>
                                        <w:rFonts w:asciiTheme="minorHAnsi" w:hAnsiTheme="minorHAnsi" w:cstheme="minorHAnsi"/>
                                        <w:color w:val="202020"/>
                                        <w:sz w:val="28"/>
                                        <w:szCs w:val="28"/>
                                      </w:rPr>
                                      <w:t>Grannen" House of People Folkets Hus</w:t>
                                    </w:r>
                                    <w:r w:rsidRPr="00AE21D7">
                                      <w:rPr>
                                        <w:rFonts w:asciiTheme="minorHAnsi" w:hAnsiTheme="minorHAnsi" w:cstheme="minorHAnsi"/>
                                        <w:color w:val="202020"/>
                                      </w:rPr>
                                      <w:br/>
                                      <w:t xml:space="preserve">PMA har ett samarbetsavtal med House of People Folkets Hus på Barnhusgatan </w:t>
                                    </w:r>
                                    <w:r w:rsidR="001B7799" w:rsidRPr="00AE21D7">
                                      <w:rPr>
                                        <w:rFonts w:asciiTheme="minorHAnsi" w:hAnsiTheme="minorHAnsi" w:cstheme="minorHAnsi"/>
                                        <w:color w:val="202020"/>
                                      </w:rPr>
                                      <w:t>12–14</w:t>
                                    </w:r>
                                    <w:r w:rsidRPr="00AE21D7">
                                      <w:rPr>
                                        <w:rFonts w:asciiTheme="minorHAnsi" w:hAnsiTheme="minorHAnsi" w:cstheme="minorHAnsi"/>
                                        <w:color w:val="202020"/>
                                      </w:rPr>
                                      <w:t xml:space="preserve"> i Stockholm för våra medlemmar med rabatt vid bokningar av t ex luncher och konferensrum mm.</w:t>
                                    </w:r>
                                    <w:r w:rsidRPr="00AE21D7">
                                      <w:rPr>
                                        <w:rStyle w:val="apple-converted-space"/>
                                        <w:rFonts w:asciiTheme="minorHAnsi" w:hAnsiTheme="minorHAnsi" w:cstheme="minorHAnsi"/>
                                        <w:color w:val="202020"/>
                                      </w:rPr>
                                      <w:t> </w:t>
                                    </w:r>
                                    <w:r w:rsidRPr="00AE21D7">
                                      <w:rPr>
                                        <w:rStyle w:val="Stark"/>
                                        <w:rFonts w:asciiTheme="minorHAnsi" w:hAnsiTheme="minorHAnsi" w:cstheme="minorHAnsi"/>
                                        <w:color w:val="202020"/>
                                      </w:rPr>
                                      <w:t>Ange kod PMA</w:t>
                                    </w:r>
                                    <w:r w:rsidRPr="00AE21D7">
                                      <w:rPr>
                                        <w:rStyle w:val="apple-converted-space"/>
                                        <w:rFonts w:asciiTheme="minorHAnsi" w:hAnsiTheme="minorHAnsi" w:cstheme="minorHAnsi"/>
                                        <w:color w:val="202020"/>
                                      </w:rPr>
                                      <w:t> </w:t>
                                    </w:r>
                                    <w:r w:rsidRPr="00AE21D7">
                                      <w:rPr>
                                        <w:rFonts w:asciiTheme="minorHAnsi" w:hAnsiTheme="minorHAnsi" w:cstheme="minorHAnsi"/>
                                        <w:color w:val="202020"/>
                                      </w:rPr>
                                      <w:t>och se erbjudande nedan. </w:t>
                                    </w:r>
                                    <w:r w:rsidR="00D02FC7" w:rsidRPr="00AE21D7">
                                      <w:rPr>
                                        <w:rFonts w:asciiTheme="minorHAnsi" w:hAnsiTheme="minorHAnsi" w:cstheme="minorHAnsi"/>
                                        <w:color w:val="202020"/>
                                      </w:rPr>
                                      <w:br/>
                                      <w:t> </w:t>
                                    </w:r>
                                  </w:p>
                                </w:tc>
                              </w:tr>
                            </w:tbl>
                            <w:p w14:paraId="56D3777D" w14:textId="77777777" w:rsidR="00D02FC7" w:rsidRDefault="00D02FC7" w:rsidP="00D02FC7"/>
                          </w:tc>
                        </w:tr>
                        <w:tr w:rsidR="00D02FC7" w14:paraId="4A9114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D02FC7" w14:paraId="3019D909" w14:textId="77777777">
                                <w:trPr>
                                  <w:tblCellSpacing w:w="0" w:type="dxa"/>
                                </w:trPr>
                                <w:tc>
                                  <w:tcPr>
                                    <w:tcW w:w="0" w:type="auto"/>
                                    <w:shd w:val="clear" w:color="auto" w:fill="222222"/>
                                    <w:tcMar>
                                      <w:top w:w="270" w:type="dxa"/>
                                      <w:left w:w="270" w:type="dxa"/>
                                      <w:bottom w:w="270" w:type="dxa"/>
                                      <w:right w:w="270" w:type="dxa"/>
                                    </w:tcMar>
                                    <w:vAlign w:val="center"/>
                                    <w:hideMark/>
                                  </w:tcPr>
                                  <w:p w14:paraId="69E5CDEC" w14:textId="77777777" w:rsidR="00D02FC7" w:rsidRPr="00D02FC7" w:rsidRDefault="00D02FC7" w:rsidP="00D02FC7">
                                    <w:pPr>
                                      <w:jc w:val="center"/>
                                      <w:rPr>
                                        <w:rFonts w:asciiTheme="minorHAnsi" w:hAnsiTheme="minorHAnsi" w:cstheme="minorHAnsi"/>
                                        <w:sz w:val="36"/>
                                        <w:szCs w:val="36"/>
                                      </w:rPr>
                                    </w:pPr>
                                    <w:hyperlink r:id="rId44" w:tgtFrame="_blank" w:tooltip="https://www.dropbox.com/scl/fi/tyb6wpv89dvjbx9iecu2i/PMA-erbjudande-House-of-People-Folkets-Hus.pdf?rlkey=ke0d0u0y6tq9bunggxmkbv4f2&amp;dl=0" w:history="1">
                                      <w:r w:rsidRPr="00D02FC7">
                                        <w:rPr>
                                          <w:rStyle w:val="Hyperlnk"/>
                                          <w:rFonts w:asciiTheme="minorHAnsi" w:hAnsiTheme="minorHAnsi" w:cstheme="minorHAnsi"/>
                                          <w:b/>
                                          <w:bCs/>
                                          <w:color w:val="FFFFFF"/>
                                          <w:sz w:val="36"/>
                                          <w:szCs w:val="36"/>
                                          <w:u w:val="none"/>
                                        </w:rPr>
                                        <w:t>ERBJUDANDE HOUSE OF PEOPLE</w:t>
                                      </w:r>
                                    </w:hyperlink>
                                  </w:p>
                                </w:tc>
                              </w:tr>
                            </w:tbl>
                            <w:p w14:paraId="6AA8033C" w14:textId="77777777" w:rsidR="00D02FC7" w:rsidRDefault="00D02FC7" w:rsidP="00D02FC7"/>
                          </w:tc>
                        </w:tr>
                        <w:tr w:rsidR="00BC091E" w14:paraId="62913C8B" w14:textId="77777777" w:rsidTr="00BC091E">
                          <w:tc>
                            <w:tcPr>
                              <w:tcW w:w="0" w:type="auto"/>
                              <w:tcMar>
                                <w:top w:w="135" w:type="dxa"/>
                                <w:left w:w="0" w:type="dxa"/>
                                <w:bottom w:w="0" w:type="dxa"/>
                                <w:right w:w="0" w:type="dxa"/>
                              </w:tcMar>
                              <w:hideMark/>
                            </w:tcPr>
                            <w:p w14:paraId="568B59AC" w14:textId="77777777" w:rsidR="001B7799" w:rsidRDefault="001B7799"/>
                            <w:tbl>
                              <w:tblPr>
                                <w:tblW w:w="5000" w:type="pct"/>
                                <w:tblCellMar>
                                  <w:left w:w="0" w:type="dxa"/>
                                  <w:right w:w="0" w:type="dxa"/>
                                </w:tblCellMar>
                                <w:tblLook w:val="04A0" w:firstRow="1" w:lastRow="0" w:firstColumn="1" w:lastColumn="0" w:noHBand="0" w:noVBand="1"/>
                              </w:tblPr>
                              <w:tblGrid>
                                <w:gridCol w:w="7990"/>
                              </w:tblGrid>
                              <w:tr w:rsidR="00BC091E" w14:paraId="51281293" w14:textId="77777777">
                                <w:tc>
                                  <w:tcPr>
                                    <w:tcW w:w="0" w:type="auto"/>
                                    <w:tcMar>
                                      <w:top w:w="0" w:type="dxa"/>
                                      <w:left w:w="270" w:type="dxa"/>
                                      <w:bottom w:w="135" w:type="dxa"/>
                                      <w:right w:w="270" w:type="dxa"/>
                                    </w:tcMar>
                                    <w:hideMark/>
                                  </w:tcPr>
                                  <w:p w14:paraId="1FF33AEB" w14:textId="47E44EB3" w:rsidR="00BC091E" w:rsidRPr="008033E8" w:rsidRDefault="00BC091E" w:rsidP="00BC091E">
                                    <w:pPr>
                                      <w:spacing w:line="360" w:lineRule="atLeast"/>
                                      <w:rPr>
                                        <w:rFonts w:asciiTheme="minorHAnsi" w:hAnsiTheme="minorHAnsi" w:cstheme="minorHAnsi"/>
                                        <w:color w:val="202020"/>
                                      </w:rPr>
                                    </w:pPr>
                                    <w:r w:rsidRPr="00503E31">
                                      <w:rPr>
                                        <w:rStyle w:val="Stark"/>
                                        <w:rFonts w:asciiTheme="minorHAnsi" w:hAnsiTheme="minorHAnsi" w:cstheme="minorHAnsi"/>
                                        <w:color w:val="202020"/>
                                        <w:sz w:val="28"/>
                                        <w:szCs w:val="28"/>
                                      </w:rPr>
                                      <w:lastRenderedPageBreak/>
                                      <w:t>Avtal med Clarion Sign / Strawberry</w:t>
                                    </w:r>
                                    <w:r w:rsidRPr="008033E8">
                                      <w:rPr>
                                        <w:rFonts w:asciiTheme="minorHAnsi" w:hAnsiTheme="minorHAnsi" w:cstheme="minorHAnsi"/>
                                        <w:color w:val="202020"/>
                                      </w:rPr>
                                      <w:br/>
                                    </w:r>
                                    <w:r w:rsidRPr="008033E8">
                                      <w:rPr>
                                        <w:rFonts w:asciiTheme="minorHAnsi" w:hAnsiTheme="minorHAnsi" w:cstheme="minorHAnsi"/>
                                        <w:color w:val="000000"/>
                                      </w:rPr>
                                      <w:t>För er PMA medlemmar som är nya vill vi påminna om att PMA har avtal med Strawberry (tidigare Nordic Choice). Alla PMA medlemmar får 10% rabatt vid bokning av Strawberry hotell i Norden, mest rabatt hos Clarion Sign (12%) som ligger närmast vårt nya showroom i Stockholm. När vi tillsammans i gruppen har bott 300</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nätter per år kommer omförhandling att ske. Läs mer hur ni gör för att ta del av rabatten i nedan manual:</w:t>
                                    </w:r>
                                    <w:r w:rsidRPr="008033E8">
                                      <w:rPr>
                                        <w:rFonts w:asciiTheme="minorHAnsi" w:hAnsiTheme="minorHAnsi" w:cstheme="minorHAnsi"/>
                                        <w:color w:val="202020"/>
                                      </w:rPr>
                                      <w:br/>
                                      <w:t> </w:t>
                                    </w:r>
                                  </w:p>
                                </w:tc>
                              </w:tr>
                            </w:tbl>
                            <w:p w14:paraId="095D7D01" w14:textId="77777777" w:rsidR="00BC091E" w:rsidRPr="008033E8" w:rsidRDefault="00BC091E" w:rsidP="00BC091E">
                              <w:pPr>
                                <w:rPr>
                                  <w:rFonts w:asciiTheme="minorHAnsi" w:hAnsiTheme="minorHAnsi" w:cstheme="minorHAnsi"/>
                                </w:rPr>
                              </w:pPr>
                            </w:p>
                          </w:tc>
                        </w:tr>
                      </w:tbl>
                      <w:p w14:paraId="78CC8EA3"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CC72FC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556630D7" w14:textId="77777777">
                                <w:trPr>
                                  <w:tblCellSpacing w:w="0" w:type="dxa"/>
                                </w:trPr>
                                <w:tc>
                                  <w:tcPr>
                                    <w:tcW w:w="0" w:type="auto"/>
                                    <w:shd w:val="clear" w:color="auto" w:fill="222222"/>
                                    <w:tcMar>
                                      <w:top w:w="270" w:type="dxa"/>
                                      <w:left w:w="270" w:type="dxa"/>
                                      <w:bottom w:w="270" w:type="dxa"/>
                                      <w:right w:w="270" w:type="dxa"/>
                                    </w:tcMar>
                                    <w:vAlign w:val="center"/>
                                    <w:hideMark/>
                                  </w:tcPr>
                                  <w:p w14:paraId="5A8903DE" w14:textId="77777777" w:rsidR="00BC091E" w:rsidRPr="008033E8" w:rsidRDefault="00BC091E" w:rsidP="00BC091E">
                                    <w:pPr>
                                      <w:jc w:val="center"/>
                                      <w:rPr>
                                        <w:rFonts w:asciiTheme="minorHAnsi" w:hAnsiTheme="minorHAnsi" w:cstheme="minorHAnsi"/>
                                        <w:sz w:val="36"/>
                                        <w:szCs w:val="36"/>
                                      </w:rPr>
                                    </w:pPr>
                                    <w:hyperlink r:id="rId45" w:tgtFrame="_blank" w:tooltip="https://www.dropbox.com/scl/fi/7ughzhgjv8xtjhcd26vnv/Strawberry-Web-Manual-PWA-2024-2025.pdf?rlkey=gweqyfh2ph33ik459dkc8h4v3&amp;dl=0" w:history="1">
                                      <w:r w:rsidRPr="008033E8">
                                        <w:rPr>
                                          <w:rStyle w:val="Hyperlnk"/>
                                          <w:rFonts w:asciiTheme="minorHAnsi" w:hAnsiTheme="minorHAnsi" w:cstheme="minorHAnsi"/>
                                          <w:b/>
                                          <w:color w:val="FFFFFF"/>
                                          <w:sz w:val="36"/>
                                          <w:szCs w:val="36"/>
                                          <w:u w:val="none"/>
                                        </w:rPr>
                                        <w:t>MANUAL STRAWBERRY</w:t>
                                      </w:r>
                                    </w:hyperlink>
                                  </w:p>
                                </w:tc>
                              </w:tr>
                            </w:tbl>
                            <w:p w14:paraId="4C6C961A" w14:textId="77777777" w:rsidR="00BC091E" w:rsidRPr="008033E8" w:rsidRDefault="00BC091E" w:rsidP="00BC091E">
                              <w:pPr>
                                <w:rPr>
                                  <w:rFonts w:asciiTheme="minorHAnsi" w:hAnsiTheme="minorHAnsi" w:cstheme="minorHAnsi"/>
                                </w:rPr>
                              </w:pPr>
                            </w:p>
                          </w:tc>
                        </w:tr>
                        <w:tr w:rsidR="00BC091E" w14:paraId="7D417E93"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0B751188" w14:textId="77777777">
                                <w:tc>
                                  <w:tcPr>
                                    <w:tcW w:w="0" w:type="auto"/>
                                    <w:tcMar>
                                      <w:top w:w="0" w:type="dxa"/>
                                      <w:left w:w="135" w:type="dxa"/>
                                      <w:bottom w:w="0" w:type="dxa"/>
                                      <w:right w:w="135" w:type="dxa"/>
                                    </w:tcMar>
                                    <w:hideMark/>
                                  </w:tcPr>
                                  <w:p w14:paraId="03771BE0" w14:textId="796B8C7C" w:rsidR="00BC091E" w:rsidRPr="008033E8" w:rsidRDefault="00BC091E" w:rsidP="00BC091E">
                                    <w:pPr>
                                      <w:jc w:val="center"/>
                                      <w:rPr>
                                        <w:rFonts w:asciiTheme="minorHAnsi" w:hAnsiTheme="minorHAnsi" w:cstheme="minorHAnsi"/>
                                      </w:rPr>
                                    </w:pPr>
                                  </w:p>
                                </w:tc>
                              </w:tr>
                            </w:tbl>
                            <w:p w14:paraId="252E5361" w14:textId="77777777" w:rsidR="00BC091E" w:rsidRPr="008033E8" w:rsidRDefault="00BC091E" w:rsidP="00BC091E">
                              <w:pPr>
                                <w:rPr>
                                  <w:rFonts w:asciiTheme="minorHAnsi" w:hAnsiTheme="minorHAnsi" w:cstheme="minorHAnsi"/>
                                </w:rPr>
                              </w:pPr>
                            </w:p>
                          </w:tc>
                        </w:tr>
                        <w:tr w:rsidR="000209BB" w14:paraId="1EBD5A0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0209BB" w14:paraId="1697ACEA" w14:textId="77777777">
                                <w:tc>
                                  <w:tcPr>
                                    <w:tcW w:w="0" w:type="auto"/>
                                    <w:tcMar>
                                      <w:top w:w="0" w:type="dxa"/>
                                      <w:left w:w="270" w:type="dxa"/>
                                      <w:bottom w:w="135" w:type="dxa"/>
                                      <w:right w:w="270" w:type="dxa"/>
                                    </w:tcMar>
                                    <w:hideMark/>
                                  </w:tcPr>
                                  <w:p w14:paraId="7C3A8DFC" w14:textId="77777777" w:rsidR="000209BB" w:rsidRDefault="000209BB" w:rsidP="000209BB">
                                    <w:pPr>
                                      <w:spacing w:line="360" w:lineRule="atLeast"/>
                                      <w:rPr>
                                        <w:rFonts w:asciiTheme="minorHAnsi" w:hAnsiTheme="minorHAnsi" w:cstheme="minorHAnsi"/>
                                      </w:rPr>
                                    </w:pPr>
                                    <w:r w:rsidRPr="000209BB">
                                      <w:rPr>
                                        <w:rFonts w:asciiTheme="minorHAnsi" w:hAnsiTheme="minorHAnsi" w:cstheme="minorHAnsi"/>
                                        <w:color w:val="202020"/>
                                      </w:rPr>
                                      <w:br/>
                                    </w:r>
                                    <w:r w:rsidRPr="00503E31">
                                      <w:rPr>
                                        <w:rStyle w:val="Stark"/>
                                        <w:rFonts w:asciiTheme="minorHAnsi" w:hAnsiTheme="minorHAnsi" w:cstheme="minorHAnsi"/>
                                        <w:color w:val="202020"/>
                                        <w:sz w:val="28"/>
                                        <w:szCs w:val="28"/>
                                      </w:rPr>
                                      <w:t>Avtal med DHL Freight</w:t>
                                    </w:r>
                                    <w:r w:rsidRPr="000209BB">
                                      <w:rPr>
                                        <w:rFonts w:asciiTheme="minorHAnsi" w:hAnsiTheme="minorHAnsi" w:cstheme="minorHAnsi"/>
                                        <w:color w:val="202020"/>
                                      </w:rPr>
                                      <w:br/>
                                    </w:r>
                                    <w:r w:rsidR="003A28DD" w:rsidRPr="003A28DD">
                                      <w:rPr>
                                        <w:rFonts w:asciiTheme="minorHAnsi" w:hAnsiTheme="minorHAnsi" w:cstheme="minorHAnsi"/>
                                        <w:color w:val="202020"/>
                                        <w:shd w:val="clear" w:color="auto" w:fill="FFFFFF"/>
                                      </w:rPr>
                                      <w:t>DHL informerar via denna medlemsrapport att 17-18 december är sista upphämtningsdag för leverans innan jul.</w:t>
                                    </w:r>
                                    <w:r w:rsidR="003A28DD" w:rsidRPr="003A28DD">
                                      <w:rPr>
                                        <w:rStyle w:val="apple-converted-space"/>
                                        <w:rFonts w:asciiTheme="minorHAnsi" w:hAnsiTheme="minorHAnsi" w:cstheme="minorHAnsi"/>
                                        <w:color w:val="202020"/>
                                        <w:shd w:val="clear" w:color="auto" w:fill="FFFFFF"/>
                                      </w:rPr>
                                      <w:t> </w:t>
                                    </w:r>
                                    <w:r w:rsidR="003A28DD" w:rsidRPr="003A28DD">
                                      <w:rPr>
                                        <w:rStyle w:val="Stark"/>
                                        <w:rFonts w:asciiTheme="minorHAnsi" w:hAnsiTheme="minorHAnsi" w:cstheme="minorHAnsi"/>
                                        <w:color w:val="202020"/>
                                      </w:rPr>
                                      <w:t>Ni hittar även uppdaterad prislista som ni kan ladda ner.</w:t>
                                    </w:r>
                                    <w:r w:rsidR="003A28DD" w:rsidRPr="003A28DD">
                                      <w:rPr>
                                        <w:rFonts w:asciiTheme="minorHAnsi" w:hAnsiTheme="minorHAnsi" w:cstheme="minorHAnsi"/>
                                        <w:color w:val="202020"/>
                                      </w:rPr>
                                      <w:br/>
                                    </w:r>
                                    <w:r w:rsidR="003A28DD" w:rsidRPr="003A28DD">
                                      <w:rPr>
                                        <w:rFonts w:asciiTheme="minorHAnsi" w:hAnsiTheme="minorHAnsi" w:cstheme="minorHAnsi"/>
                                        <w:color w:val="202020"/>
                                      </w:rPr>
                                      <w:br/>
                                    </w:r>
                                    <w:r w:rsidR="003A28DD" w:rsidRPr="003A28DD">
                                      <w:rPr>
                                        <w:rFonts w:asciiTheme="minorHAnsi" w:hAnsiTheme="minorHAnsi" w:cstheme="minorHAnsi"/>
                                        <w:color w:val="202020"/>
                                        <w:shd w:val="clear" w:color="auto" w:fill="FFFFFF"/>
                                      </w:rPr>
                                      <w:t>Om ni inte redan använder PMA:s fraktavtal med DHL Freight och är intresserade av att teckna logistikavtal fyller ni i kundansökan nedan. Om ni redan har ett avtal med DHL anger ni nuvarande avtalsnummer. </w:t>
                                    </w:r>
                                    <w:proofErr w:type="gramStart"/>
                                    <w:r w:rsidR="003A28DD" w:rsidRPr="003A28DD">
                                      <w:rPr>
                                        <w:rFonts w:asciiTheme="minorHAnsi" w:hAnsiTheme="minorHAnsi" w:cstheme="minorHAnsi"/>
                                        <w:color w:val="202020"/>
                                        <w:shd w:val="clear" w:color="auto" w:fill="FFFFFF"/>
                                      </w:rPr>
                                      <w:t>Maila</w:t>
                                    </w:r>
                                    <w:proofErr w:type="gramEnd"/>
                                    <w:r w:rsidR="003A28DD" w:rsidRPr="003A28DD">
                                      <w:rPr>
                                        <w:rFonts w:asciiTheme="minorHAnsi" w:hAnsiTheme="minorHAnsi" w:cstheme="minorHAnsi"/>
                                        <w:color w:val="202020"/>
                                        <w:shd w:val="clear" w:color="auto" w:fill="FFFFFF"/>
                                      </w:rPr>
                                      <w:t xml:space="preserve"> in ansökan till Medlemsservice via </w:t>
                                    </w:r>
                                    <w:hyperlink r:id="rId46" w:tooltip="mailto:dhlfreight.medlemsservice@dhl.com" w:history="1">
                                      <w:r w:rsidR="003A28DD" w:rsidRPr="003A28DD">
                                        <w:rPr>
                                          <w:rStyle w:val="Hyperlnk"/>
                                          <w:rFonts w:asciiTheme="minorHAnsi" w:hAnsiTheme="minorHAnsi" w:cstheme="minorHAnsi"/>
                                          <w:color w:val="007C89"/>
                                        </w:rPr>
                                        <w:t>dhlfreight.medlemsservice@dhl.com</w:t>
                                      </w:r>
                                    </w:hyperlink>
                                  </w:p>
                                  <w:tbl>
                                    <w:tblPr>
                                      <w:tblW w:w="5000" w:type="pct"/>
                                      <w:tblCellMar>
                                        <w:left w:w="0" w:type="dxa"/>
                                        <w:right w:w="0" w:type="dxa"/>
                                      </w:tblCellMar>
                                      <w:tblLook w:val="04A0" w:firstRow="1" w:lastRow="0" w:firstColumn="1" w:lastColumn="0" w:noHBand="0" w:noVBand="1"/>
                                    </w:tblPr>
                                    <w:tblGrid>
                                      <w:gridCol w:w="7450"/>
                                    </w:tblGrid>
                                    <w:tr w:rsidR="00121224" w14:paraId="4046226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121224" w14:paraId="3F9A7697" w14:textId="77777777">
                                            <w:tc>
                                              <w:tcPr>
                                                <w:tcW w:w="0" w:type="auto"/>
                                                <w:tcMar>
                                                  <w:top w:w="0" w:type="dxa"/>
                                                  <w:left w:w="270" w:type="dxa"/>
                                                  <w:bottom w:w="135" w:type="dxa"/>
                                                  <w:right w:w="270" w:type="dxa"/>
                                                </w:tcMar>
                                                <w:hideMark/>
                                              </w:tcPr>
                                              <w:p w14:paraId="60AF4943" w14:textId="77777777" w:rsidR="00121224" w:rsidRDefault="00121224" w:rsidP="00121224">
                                                <w:pPr>
                                                  <w:rPr>
                                                    <w:sz w:val="20"/>
                                                    <w:szCs w:val="20"/>
                                                  </w:rPr>
                                                </w:pPr>
                                              </w:p>
                                            </w:tc>
                                          </w:tr>
                                        </w:tbl>
                                        <w:p w14:paraId="23C4643C" w14:textId="77777777" w:rsidR="00121224" w:rsidRDefault="00121224" w:rsidP="00121224"/>
                                      </w:tc>
                                    </w:tr>
                                  </w:tbl>
                                  <w:p w14:paraId="5DA34DCB"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2905E96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6F51E4D7" w14:textId="77777777">
                                            <w:trPr>
                                              <w:tblCellSpacing w:w="0" w:type="dxa"/>
                                            </w:trPr>
                                            <w:tc>
                                              <w:tcPr>
                                                <w:tcW w:w="0" w:type="auto"/>
                                                <w:shd w:val="clear" w:color="auto" w:fill="222222"/>
                                                <w:tcMar>
                                                  <w:top w:w="270" w:type="dxa"/>
                                                  <w:left w:w="270" w:type="dxa"/>
                                                  <w:bottom w:w="270" w:type="dxa"/>
                                                  <w:right w:w="270" w:type="dxa"/>
                                                </w:tcMar>
                                                <w:vAlign w:val="center"/>
                                                <w:hideMark/>
                                              </w:tcPr>
                                              <w:p w14:paraId="5CEC464D" w14:textId="77777777" w:rsidR="00121224" w:rsidRPr="00121224" w:rsidRDefault="00121224" w:rsidP="00121224">
                                                <w:pPr>
                                                  <w:jc w:val="center"/>
                                                  <w:rPr>
                                                    <w:rFonts w:asciiTheme="minorHAnsi" w:hAnsiTheme="minorHAnsi" w:cstheme="minorHAnsi"/>
                                                    <w:sz w:val="36"/>
                                                    <w:szCs w:val="36"/>
                                                  </w:rPr>
                                                </w:pPr>
                                                <w:hyperlink r:id="rId47" w:tgtFrame="_blank" w:tooltip="https://www.dropbox.com/scl/fi/fd8nz47jujtnm8n0dt7wp/DHL-PWA_avtal_oneflow-signed-9276343.pdf?rlkey=cijm588b96rka14f0eqbotmt9&amp;dl=0" w:history="1">
                                                  <w:r w:rsidRPr="00121224">
                                                    <w:rPr>
                                                      <w:rStyle w:val="Hyperlnk"/>
                                                      <w:rFonts w:asciiTheme="minorHAnsi" w:hAnsiTheme="minorHAnsi" w:cstheme="minorHAnsi"/>
                                                      <w:b/>
                                                      <w:bCs/>
                                                      <w:color w:val="FFFFFF"/>
                                                      <w:sz w:val="36"/>
                                                      <w:szCs w:val="36"/>
                                                    </w:rPr>
                                                    <w:t>DHL AVTAL</w:t>
                                                  </w:r>
                                                </w:hyperlink>
                                              </w:p>
                                            </w:tc>
                                          </w:tr>
                                        </w:tbl>
                                        <w:p w14:paraId="33C50963" w14:textId="77777777" w:rsidR="00121224" w:rsidRDefault="00121224" w:rsidP="00121224"/>
                                      </w:tc>
                                    </w:tr>
                                  </w:tbl>
                                  <w:p w14:paraId="62D8682A"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6CF325E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430654CE" w14:textId="77777777">
                                            <w:trPr>
                                              <w:tblCellSpacing w:w="0" w:type="dxa"/>
                                            </w:trPr>
                                            <w:tc>
                                              <w:tcPr>
                                                <w:tcW w:w="0" w:type="auto"/>
                                                <w:shd w:val="clear" w:color="auto" w:fill="222222"/>
                                                <w:tcMar>
                                                  <w:top w:w="270" w:type="dxa"/>
                                                  <w:left w:w="270" w:type="dxa"/>
                                                  <w:bottom w:w="270" w:type="dxa"/>
                                                  <w:right w:w="270" w:type="dxa"/>
                                                </w:tcMar>
                                                <w:vAlign w:val="center"/>
                                                <w:hideMark/>
                                              </w:tcPr>
                                              <w:p w14:paraId="2320F93D" w14:textId="77777777" w:rsidR="00121224" w:rsidRPr="00121224" w:rsidRDefault="00121224" w:rsidP="00121224">
                                                <w:pPr>
                                                  <w:jc w:val="center"/>
                                                  <w:rPr>
                                                    <w:rFonts w:asciiTheme="minorHAnsi" w:hAnsiTheme="minorHAnsi" w:cstheme="minorHAnsi"/>
                                                    <w:sz w:val="36"/>
                                                    <w:szCs w:val="36"/>
                                                  </w:rPr>
                                                </w:pPr>
                                                <w:hyperlink r:id="rId48" w:tgtFrame="_blank" w:tooltip="https://www.dropbox.com/scl/fi/zag6z6b534xe7kegc8io9/PMA_Kundnummerans-kan-2.7_.xlsx?rlkey=9eyk6jnpbqswvquol2ryiq2k3&amp;dl=0" w:history="1">
                                                  <w:r w:rsidRPr="00121224">
                                                    <w:rPr>
                                                      <w:rStyle w:val="Hyperlnk"/>
                                                      <w:rFonts w:asciiTheme="minorHAnsi" w:hAnsiTheme="minorHAnsi" w:cstheme="minorHAnsi"/>
                                                      <w:b/>
                                                      <w:bCs/>
                                                      <w:color w:val="FFFFFF"/>
                                                      <w:sz w:val="36"/>
                                                      <w:szCs w:val="36"/>
                                                    </w:rPr>
                                                    <w:t>KUNDANSÖKAN</w:t>
                                                  </w:r>
                                                </w:hyperlink>
                                              </w:p>
                                            </w:tc>
                                          </w:tr>
                                        </w:tbl>
                                        <w:p w14:paraId="64F02CCA" w14:textId="77777777" w:rsidR="00121224" w:rsidRDefault="00121224" w:rsidP="00121224"/>
                                      </w:tc>
                                    </w:tr>
                                  </w:tbl>
                                  <w:p w14:paraId="470338E3"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3093B49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57CFF894" w14:textId="77777777">
                                            <w:trPr>
                                              <w:tblCellSpacing w:w="0" w:type="dxa"/>
                                            </w:trPr>
                                            <w:tc>
                                              <w:tcPr>
                                                <w:tcW w:w="0" w:type="auto"/>
                                                <w:shd w:val="clear" w:color="auto" w:fill="222222"/>
                                                <w:tcMar>
                                                  <w:top w:w="270" w:type="dxa"/>
                                                  <w:left w:w="270" w:type="dxa"/>
                                                  <w:bottom w:w="270" w:type="dxa"/>
                                                  <w:right w:w="270" w:type="dxa"/>
                                                </w:tcMar>
                                                <w:vAlign w:val="center"/>
                                                <w:hideMark/>
                                              </w:tcPr>
                                              <w:p w14:paraId="61AA2811" w14:textId="77777777" w:rsidR="00121224" w:rsidRPr="00121224" w:rsidRDefault="00121224" w:rsidP="00121224">
                                                <w:pPr>
                                                  <w:jc w:val="center"/>
                                                  <w:rPr>
                                                    <w:rFonts w:asciiTheme="minorHAnsi" w:hAnsiTheme="minorHAnsi" w:cstheme="minorHAnsi"/>
                                                    <w:sz w:val="36"/>
                                                    <w:szCs w:val="36"/>
                                                  </w:rPr>
                                                </w:pPr>
                                                <w:hyperlink r:id="rId49" w:tgtFrame="_blank" w:tooltip="https://www.dropbox.com/https://www.dropbox.com/scl/fi/svxv82wkpx7gg7yvvo5rh/Product-Media-Association_prislistor_2026.pdf?rlkey=3y43258viyoptcb72k75fqmwh&amp;dl=0" w:history="1">
                                                  <w:r w:rsidRPr="00121224">
                                                    <w:rPr>
                                                      <w:rStyle w:val="Hyperlnk"/>
                                                      <w:rFonts w:asciiTheme="minorHAnsi" w:hAnsiTheme="minorHAnsi" w:cstheme="minorHAnsi"/>
                                                      <w:b/>
                                                      <w:bCs/>
                                                      <w:color w:val="FFFFFF"/>
                                                      <w:sz w:val="36"/>
                                                      <w:szCs w:val="36"/>
                                                    </w:rPr>
                                                    <w:t>PRISLISTOR</w:t>
                                                  </w:r>
                                                </w:hyperlink>
                                              </w:p>
                                            </w:tc>
                                          </w:tr>
                                        </w:tbl>
                                        <w:p w14:paraId="60802EE3" w14:textId="77777777" w:rsidR="00121224" w:rsidRDefault="00121224" w:rsidP="00121224"/>
                                      </w:tc>
                                    </w:tr>
                                    <w:tr w:rsidR="00121224" w14:paraId="2EB4027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121224" w14:paraId="0581BC59" w14:textId="77777777">
                                            <w:tc>
                                              <w:tcPr>
                                                <w:tcW w:w="0" w:type="auto"/>
                                                <w:tcMar>
                                                  <w:top w:w="0" w:type="dxa"/>
                                                  <w:left w:w="135" w:type="dxa"/>
                                                  <w:bottom w:w="0" w:type="dxa"/>
                                                  <w:right w:w="135" w:type="dxa"/>
                                                </w:tcMar>
                                                <w:hideMark/>
                                              </w:tcPr>
                                              <w:p w14:paraId="65338BA9" w14:textId="64AB387D" w:rsidR="00121224" w:rsidRDefault="00121224" w:rsidP="001B7799">
                                                <w:r>
                                                  <w:lastRenderedPageBreak/>
                                                  <w:fldChar w:fldCharType="begin"/>
                                                </w:r>
                                                <w:r>
                                                  <w:instrText xml:space="preserve"> INCLUDEPICTURE "/Users/mariaolsson/Library/Group Containers/UBF8T346G9.ms/WebArchiveCopyPasteTempFiles/com.microsoft.Word/e87e421c-67b3-d65e-e54b-35b08829f8f9.jpg" \* MERGEFORMATINET </w:instrText>
                                                </w:r>
                                                <w:r>
                                                  <w:fldChar w:fldCharType="separate"/>
                                                </w:r>
                                                <w:r>
                                                  <w:rPr>
                                                    <w:noProof/>
                                                  </w:rPr>
                                                  <w:drawing>
                                                    <wp:inline distT="0" distB="0" distL="0" distR="0" wp14:anchorId="3657C863" wp14:editId="1770FC49">
                                                      <wp:extent cx="3568700" cy="1999573"/>
                                                      <wp:effectExtent l="0" t="0" r="0" b="0"/>
                                                      <wp:docPr id="162172954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2253" cy="2023976"/>
                                                              </a:xfrm>
                                                              <a:prstGeom prst="rect">
                                                                <a:avLst/>
                                                              </a:prstGeom>
                                                              <a:noFill/>
                                                              <a:ln>
                                                                <a:noFill/>
                                                              </a:ln>
                                                            </pic:spPr>
                                                          </pic:pic>
                                                        </a:graphicData>
                                                      </a:graphic>
                                                    </wp:inline>
                                                  </w:drawing>
                                                </w:r>
                                                <w:r>
                                                  <w:fldChar w:fldCharType="end"/>
                                                </w:r>
                                              </w:p>
                                            </w:tc>
                                          </w:tr>
                                        </w:tbl>
                                        <w:p w14:paraId="5D234FAA" w14:textId="77777777" w:rsidR="00121224" w:rsidRDefault="00121224" w:rsidP="00121224"/>
                                      </w:tc>
                                    </w:tr>
                                    <w:tr w:rsidR="00121224" w14:paraId="15E40CC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121224" w14:paraId="4B8EA970" w14:textId="77777777">
                                            <w:tc>
                                              <w:tcPr>
                                                <w:tcW w:w="0" w:type="auto"/>
                                                <w:tcMar>
                                                  <w:top w:w="0" w:type="dxa"/>
                                                  <w:left w:w="270" w:type="dxa"/>
                                                  <w:bottom w:w="135" w:type="dxa"/>
                                                  <w:right w:w="270" w:type="dxa"/>
                                                </w:tcMar>
                                                <w:hideMark/>
                                              </w:tcPr>
                                              <w:p w14:paraId="2212F005" w14:textId="77777777" w:rsidR="00121224" w:rsidRDefault="00121224" w:rsidP="00121224"/>
                                            </w:tc>
                                          </w:tr>
                                        </w:tbl>
                                        <w:p w14:paraId="3B06FB50" w14:textId="77777777" w:rsidR="00121224" w:rsidRDefault="00121224" w:rsidP="00121224">
                                          <w:pPr>
                                            <w:rPr>
                                              <w:rFonts w:ascii="Aptos" w:hAnsi="Aptos"/>
                                              <w:color w:val="212121"/>
                                            </w:rPr>
                                          </w:pPr>
                                        </w:p>
                                      </w:tc>
                                    </w:tr>
                                  </w:tbl>
                                  <w:p w14:paraId="5BCE5B76" w14:textId="31D5A8D2" w:rsidR="003A28DD" w:rsidRPr="000209BB" w:rsidRDefault="003A28DD" w:rsidP="000209BB">
                                    <w:pPr>
                                      <w:spacing w:line="360" w:lineRule="atLeast"/>
                                      <w:rPr>
                                        <w:rFonts w:asciiTheme="minorHAnsi" w:hAnsiTheme="minorHAnsi" w:cstheme="minorHAnsi"/>
                                        <w:color w:val="202020"/>
                                      </w:rPr>
                                    </w:pPr>
                                  </w:p>
                                </w:tc>
                              </w:tr>
                            </w:tbl>
                            <w:p w14:paraId="53D147D3" w14:textId="77777777" w:rsidR="000209BB" w:rsidRDefault="000209BB" w:rsidP="000209BB">
                              <w:pPr>
                                <w:rPr>
                                  <w:rFonts w:ascii="Aptos" w:hAnsi="Aptos"/>
                                  <w:color w:val="212121"/>
                                </w:rPr>
                              </w:pPr>
                            </w:p>
                          </w:tc>
                        </w:tr>
                        <w:tr w:rsidR="00BC091E" w14:paraId="58F6603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607DDE3" w14:textId="77777777">
                                <w:tc>
                                  <w:tcPr>
                                    <w:tcW w:w="0" w:type="auto"/>
                                    <w:tcMar>
                                      <w:top w:w="0" w:type="dxa"/>
                                      <w:left w:w="270" w:type="dxa"/>
                                      <w:bottom w:w="135" w:type="dxa"/>
                                      <w:right w:w="270" w:type="dxa"/>
                                    </w:tcMar>
                                    <w:hideMark/>
                                  </w:tcPr>
                                  <w:p w14:paraId="3BA5DD63" w14:textId="73ADC575" w:rsidR="00D02FC7" w:rsidRDefault="009B492B" w:rsidP="00BC091E">
                                    <w:pPr>
                                      <w:spacing w:line="360" w:lineRule="atLeast"/>
                                      <w:rPr>
                                        <w:rStyle w:val="Stark"/>
                                        <w:rFonts w:asciiTheme="minorHAnsi" w:hAnsiTheme="minorHAnsi" w:cstheme="minorHAnsi"/>
                                        <w:color w:val="202020"/>
                                        <w:sz w:val="27"/>
                                        <w:szCs w:val="27"/>
                                      </w:rPr>
                                    </w:pPr>
                                    <w:r w:rsidRPr="00503E31">
                                      <w:rPr>
                                        <w:rStyle w:val="Stark"/>
                                        <w:rFonts w:asciiTheme="minorHAnsi" w:hAnsiTheme="minorHAnsi" w:cstheme="minorHAnsi"/>
                                        <w:color w:val="202020"/>
                                        <w:sz w:val="28"/>
                                        <w:szCs w:val="28"/>
                                      </w:rPr>
                                      <w:lastRenderedPageBreak/>
                                      <w:t>Tidsplan PMA events 2026</w:t>
                                    </w:r>
                                    <w:r w:rsidRPr="009B492B">
                                      <w:rPr>
                                        <w:rFonts w:asciiTheme="minorHAnsi" w:hAnsiTheme="minorHAnsi" w:cstheme="minorHAnsi"/>
                                        <w:color w:val="202020"/>
                                      </w:rPr>
                                      <w:br/>
                                      <w:t>På årsmötet presenterades nästa års tidsplan - Notera och planera in dessa events i era almanackor redan nu:</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000000"/>
                                      </w:rPr>
                                      <w:br/>
                                    </w:r>
                                    <w:r w:rsidRPr="009B492B">
                                      <w:rPr>
                                        <w:rStyle w:val="Stark"/>
                                        <w:rFonts w:asciiTheme="minorHAnsi" w:hAnsiTheme="minorHAnsi" w:cstheme="minorHAnsi"/>
                                        <w:color w:val="000000"/>
                                      </w:rPr>
                                      <w:t>V.4 Branschdagar 2026</w:t>
                                    </w:r>
                                    <w:r w:rsidRPr="009B492B">
                                      <w:rPr>
                                        <w:rFonts w:asciiTheme="minorHAnsi" w:hAnsiTheme="minorHAnsi" w:cstheme="minorHAnsi"/>
                                        <w:color w:val="000000"/>
                                      </w:rPr>
                                      <w:br/>
                                      <w:t>House of People Folkets Hus</w:t>
                                    </w:r>
                                    <w:r w:rsidRPr="009B492B">
                                      <w:rPr>
                                        <w:rFonts w:asciiTheme="minorHAnsi" w:hAnsiTheme="minorHAnsi" w:cstheme="minorHAnsi"/>
                                        <w:color w:val="000000"/>
                                      </w:rPr>
                                      <w:br/>
                                      <w:t>Plats: Stockholm, Barnhusgatan 12-14</w:t>
                                    </w:r>
                                    <w:r w:rsidRPr="009B492B">
                                      <w:rPr>
                                        <w:rFonts w:asciiTheme="minorHAnsi" w:hAnsiTheme="minorHAnsi" w:cstheme="minorHAnsi"/>
                                        <w:color w:val="000000"/>
                                      </w:rPr>
                                      <w:br/>
                                      <w:t>Datum: 20-21 januari (rigg för utställare kvällen 19 jan)</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V.4 Öppet hus</w:t>
                                    </w:r>
                                    <w:r w:rsidRPr="009B492B">
                                      <w:rPr>
                                        <w:rFonts w:asciiTheme="minorHAnsi" w:hAnsiTheme="minorHAnsi" w:cstheme="minorHAnsi"/>
                                        <w:color w:val="202020"/>
                                      </w:rPr>
                                      <w:br/>
                                    </w:r>
                                    <w:r w:rsidRPr="009B492B">
                                      <w:rPr>
                                        <w:rFonts w:asciiTheme="minorHAnsi" w:hAnsiTheme="minorHAnsi" w:cstheme="minorHAnsi"/>
                                        <w:color w:val="000000"/>
                                      </w:rPr>
                                      <w:t>Product Media House</w:t>
                                    </w:r>
                                    <w:r w:rsidRPr="009B492B">
                                      <w:rPr>
                                        <w:rFonts w:asciiTheme="minorHAnsi" w:hAnsiTheme="minorHAnsi" w:cstheme="minorHAnsi"/>
                                        <w:color w:val="202020"/>
                                      </w:rPr>
                                      <w:br/>
                                    </w:r>
                                    <w:r w:rsidRPr="009B492B">
                                      <w:rPr>
                                        <w:rFonts w:asciiTheme="minorHAnsi" w:hAnsiTheme="minorHAnsi" w:cstheme="minorHAnsi"/>
                                        <w:color w:val="000000"/>
                                      </w:rPr>
                                      <w:t>Plats: Stockholm, Barnhusgatan 16, vån 4 i samarbete med Promotion Gallery vån 2</w:t>
                                    </w:r>
                                    <w:r w:rsidRPr="009B492B">
                                      <w:rPr>
                                        <w:rFonts w:asciiTheme="minorHAnsi" w:hAnsiTheme="minorHAnsi" w:cstheme="minorHAnsi"/>
                                        <w:color w:val="202020"/>
                                      </w:rPr>
                                      <w:br/>
                                    </w:r>
                                    <w:r w:rsidRPr="009B492B">
                                      <w:rPr>
                                        <w:rFonts w:asciiTheme="minorHAnsi" w:hAnsiTheme="minorHAnsi" w:cstheme="minorHAnsi"/>
                                        <w:color w:val="000000"/>
                                      </w:rPr>
                                      <w:t>Datum: 20-22 januari</w:t>
                                    </w:r>
                                    <w:r w:rsidRPr="009B492B">
                                      <w:rPr>
                                        <w:rFonts w:asciiTheme="minorHAnsi" w:hAnsiTheme="minorHAnsi" w:cstheme="minorHAnsi"/>
                                        <w:color w:val="202020"/>
                                      </w:rPr>
                                      <w:br/>
                                    </w:r>
                                    <w:r w:rsidRPr="009B492B">
                                      <w:rPr>
                                        <w:rFonts w:asciiTheme="minorHAnsi" w:hAnsiTheme="minorHAnsi" w:cstheme="minorHAnsi"/>
                                        <w:color w:val="202020"/>
                                      </w:rPr>
                                      <w:br/>
                                    </w:r>
                                    <w:r w:rsidR="00DD5EF8" w:rsidRPr="001B4FCD">
                                      <w:rPr>
                                        <w:rStyle w:val="Stark"/>
                                        <w:rFonts w:asciiTheme="minorHAnsi" w:hAnsiTheme="minorHAnsi" w:cstheme="minorHAnsi"/>
                                        <w:color w:val="000000"/>
                                      </w:rPr>
                                      <w:t>V.12 Sverigetour</w:t>
                                    </w:r>
                                    <w:r w:rsidR="00DD5EF8">
                                      <w:rPr>
                                        <w:rFonts w:ascii="Helvetica" w:hAnsi="Helvetica"/>
                                        <w:color w:val="202020"/>
                                      </w:rPr>
                                      <w:br/>
                                    </w:r>
                                    <w:r w:rsidR="00DD5EF8" w:rsidRPr="00152CFF">
                                      <w:rPr>
                                        <w:rFonts w:asciiTheme="minorHAnsi" w:hAnsiTheme="minorHAnsi" w:cstheme="minorHAnsi"/>
                                        <w:color w:val="000000"/>
                                      </w:rPr>
                                      <w:t>Product Media Tour</w:t>
                                    </w:r>
                                    <w:r w:rsidR="00DD5EF8" w:rsidRPr="00152CFF">
                                      <w:rPr>
                                        <w:rFonts w:asciiTheme="minorHAnsi" w:hAnsiTheme="minorHAnsi" w:cstheme="minorHAnsi"/>
                                        <w:color w:val="202020"/>
                                      </w:rPr>
                                      <w:br/>
                                    </w:r>
                                    <w:r w:rsidR="00DD5EF8" w:rsidRPr="00152CFF">
                                      <w:rPr>
                                        <w:rFonts w:asciiTheme="minorHAnsi" w:hAnsiTheme="minorHAnsi" w:cstheme="minorHAnsi"/>
                                        <w:color w:val="000000"/>
                                      </w:rPr>
                                      <w:t>Plats: Göteborg 17 mars Clarion Hotel Post </w:t>
                                    </w:r>
                                    <w:r w:rsidR="00DD5EF8" w:rsidRPr="00152CFF">
                                      <w:rPr>
                                        <w:rFonts w:asciiTheme="minorHAnsi" w:hAnsiTheme="minorHAnsi" w:cstheme="minorHAnsi"/>
                                        <w:color w:val="000000"/>
                                      </w:rPr>
                                      <w:br/>
                                      <w:t>Plats: Malmö 19 mars Malmö Arena Hotel </w:t>
                                    </w:r>
                                    <w:r w:rsidR="00DD5EF8" w:rsidRPr="00152CFF">
                                      <w:rPr>
                                        <w:rFonts w:asciiTheme="minorHAnsi" w:hAnsiTheme="minorHAnsi" w:cstheme="minorHAnsi"/>
                                        <w:color w:val="202020"/>
                                      </w:rPr>
                                      <w:br/>
                                    </w:r>
                                    <w:r w:rsidR="00DD5EF8" w:rsidRPr="00152CFF">
                                      <w:rPr>
                                        <w:rFonts w:asciiTheme="minorHAnsi" w:hAnsiTheme="minorHAnsi" w:cstheme="minorHAnsi"/>
                                        <w:color w:val="000000"/>
                                      </w:rPr>
                                      <w:t>Rigg: Kvällen före enligt tidigare</w:t>
                                    </w:r>
                                    <w:r w:rsidR="00DD5EF8" w:rsidRPr="00152CFF">
                                      <w:rPr>
                                        <w:rFonts w:asciiTheme="minorHAnsi" w:hAnsiTheme="minorHAnsi" w:cstheme="minorHAnsi"/>
                                        <w:color w:val="202020"/>
                                      </w:rPr>
                                      <w:br/>
                                    </w:r>
                                    <w:r w:rsidR="00DD5EF8" w:rsidRPr="00152CFF">
                                      <w:rPr>
                                        <w:rFonts w:asciiTheme="minorHAnsi" w:hAnsiTheme="minorHAnsi" w:cstheme="minorHAnsi"/>
                                        <w:color w:val="000000"/>
                                      </w:rPr>
                                      <w:t>Marknadsföring startar efter Product Media Days</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202020"/>
                                      </w:rPr>
                                      <w:br/>
                                    </w:r>
                                    <w:r w:rsidRPr="009B492B">
                                      <w:rPr>
                                        <w:rStyle w:val="Stark"/>
                                        <w:rFonts w:asciiTheme="minorHAnsi" w:hAnsiTheme="minorHAnsi" w:cstheme="minorHAnsi"/>
                                        <w:color w:val="000000"/>
                                      </w:rPr>
                                      <w:t>V.33 Mässa</w:t>
                                    </w:r>
                                    <w:r w:rsidRPr="009B492B">
                                      <w:rPr>
                                        <w:rFonts w:asciiTheme="minorHAnsi" w:hAnsiTheme="minorHAnsi" w:cstheme="minorHAnsi"/>
                                        <w:color w:val="202020"/>
                                      </w:rPr>
                                      <w:br/>
                                    </w:r>
                                    <w:r w:rsidRPr="009B492B">
                                      <w:rPr>
                                        <w:rFonts w:asciiTheme="minorHAnsi" w:hAnsiTheme="minorHAnsi" w:cstheme="minorHAnsi"/>
                                        <w:color w:val="000000"/>
                                      </w:rPr>
                                      <w:t>Nordic Profile Fair</w:t>
                                    </w:r>
                                    <w:r w:rsidRPr="009B492B">
                                      <w:rPr>
                                        <w:rFonts w:asciiTheme="minorHAnsi" w:hAnsiTheme="minorHAnsi" w:cstheme="minorHAnsi"/>
                                        <w:color w:val="202020"/>
                                      </w:rPr>
                                      <w:br/>
                                    </w:r>
                                    <w:r w:rsidRPr="009B492B">
                                      <w:rPr>
                                        <w:rFonts w:asciiTheme="minorHAnsi" w:hAnsiTheme="minorHAnsi" w:cstheme="minorHAnsi"/>
                                        <w:color w:val="000000"/>
                                      </w:rPr>
                                      <w:t>Plats: Elmia, Jönköping</w:t>
                                    </w:r>
                                    <w:r w:rsidRPr="009B492B">
                                      <w:rPr>
                                        <w:rFonts w:asciiTheme="minorHAnsi" w:hAnsiTheme="minorHAnsi" w:cstheme="minorHAnsi"/>
                                        <w:color w:val="202020"/>
                                      </w:rPr>
                                      <w:br/>
                                    </w:r>
                                    <w:r w:rsidRPr="009B492B">
                                      <w:rPr>
                                        <w:rFonts w:asciiTheme="minorHAnsi" w:hAnsiTheme="minorHAnsi" w:cstheme="minorHAnsi"/>
                                        <w:color w:val="000000"/>
                                      </w:rPr>
                                      <w:t>Datum: 12-13 augusti</w:t>
                                    </w:r>
                                    <w:r w:rsidRPr="009B492B">
                                      <w:rPr>
                                        <w:rFonts w:asciiTheme="minorHAnsi" w:hAnsiTheme="minorHAnsi" w:cstheme="minorHAnsi"/>
                                        <w:color w:val="202020"/>
                                      </w:rPr>
                                      <w:br/>
                                    </w:r>
                                    <w:r w:rsidRPr="009B492B">
                                      <w:rPr>
                                        <w:rFonts w:asciiTheme="minorHAnsi" w:hAnsiTheme="minorHAnsi" w:cstheme="minorHAnsi"/>
                                        <w:color w:val="000000"/>
                                      </w:rPr>
                                      <w:lastRenderedPageBreak/>
                                      <w:t>Branschfest: 13 augusti</w:t>
                                    </w:r>
                                    <w:r w:rsidR="00BC091E" w:rsidRPr="009B492B">
                                      <w:rPr>
                                        <w:rFonts w:asciiTheme="minorHAnsi" w:hAnsiTheme="minorHAnsi" w:cstheme="minorHAnsi"/>
                                        <w:color w:val="202020"/>
                                      </w:rPr>
                                      <w:br/>
                                    </w:r>
                                  </w:p>
                                  <w:p w14:paraId="78B3FEE4" w14:textId="4DEF8DB8" w:rsidR="00121367"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PMA nyhetsbrev</w:t>
                                    </w:r>
                                    <w:r w:rsidRPr="008033E8">
                                      <w:rPr>
                                        <w:rFonts w:asciiTheme="minorHAnsi" w:hAnsiTheme="minorHAnsi" w:cstheme="minorHAnsi"/>
                                        <w:color w:val="202020"/>
                                      </w:rPr>
                                      <w:br/>
                                      <w:t>Nyhetsbrevet riktar sig mot både ÅF, grossister och er medlemmar. Utskicket når nu totalt ca</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3500 p</w:t>
                                    </w:r>
                                    <w:r w:rsidRPr="008033E8">
                                      <w:rPr>
                                        <w:rFonts w:asciiTheme="minorHAnsi" w:hAnsiTheme="minorHAnsi" w:cstheme="minorHAnsi"/>
                                        <w:color w:val="202020"/>
                                      </w:rPr>
                                      <w:t xml:space="preserve">ersoner i produktmediabranschen. Hittills i år har PMA skickat ut </w:t>
                                    </w:r>
                                    <w:r w:rsidR="00DD5EF8">
                                      <w:rPr>
                                        <w:rFonts w:asciiTheme="minorHAnsi" w:hAnsiTheme="minorHAnsi" w:cstheme="minorHAnsi"/>
                                        <w:color w:val="202020"/>
                                      </w:rPr>
                                      <w:t>44</w:t>
                                    </w:r>
                                    <w:r w:rsidRPr="008033E8">
                                      <w:rPr>
                                        <w:rFonts w:asciiTheme="minorHAnsi" w:hAnsiTheme="minorHAnsi" w:cstheme="minorHAnsi"/>
                                        <w:color w:val="202020"/>
                                      </w:rPr>
                                      <w:t xml:space="preserve"> nyhetsbrev. </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PMA sociala medier</w:t>
                                    </w:r>
                                    <w:r w:rsidRPr="008033E8">
                                      <w:rPr>
                                        <w:rFonts w:asciiTheme="minorHAnsi" w:hAnsiTheme="minorHAnsi" w:cstheme="minorHAnsi"/>
                                        <w:color w:val="202020"/>
                                      </w:rPr>
                                      <w:br/>
                                    </w:r>
                                    <w:hyperlink r:id="rId51" w:tgtFrame="_blank" w:tooltip="https://www.linkedin.com/company/pwa-promotion-wholesalers-association/" w:history="1">
                                      <w:r w:rsidRPr="008033E8">
                                        <w:rPr>
                                          <w:rStyle w:val="Hyperlnk"/>
                                          <w:rFonts w:asciiTheme="minorHAnsi" w:hAnsiTheme="minorHAnsi" w:cstheme="minorHAnsi"/>
                                          <w:color w:val="007C89"/>
                                        </w:rPr>
                                        <w:t>PMA LinkedIn</w:t>
                                      </w:r>
                                    </w:hyperlink>
                                    <w:hyperlink r:id="rId52" w:tgtFrame="_blank" w:tooltip="https://www.linkedin.com/company/product-media-association/" w:history="1">
                                      <w:r w:rsidRPr="008033E8">
                                        <w:rPr>
                                          <w:rStyle w:val="Hyperlnk"/>
                                          <w:rFonts w:asciiTheme="minorHAnsi" w:hAnsiTheme="minorHAnsi" w:cstheme="minorHAnsi"/>
                                          <w:color w:val="007C89"/>
                                        </w:rPr>
                                        <w:t> </w:t>
                                      </w:r>
                                    </w:hyperlink>
                                    <w:r w:rsidRPr="008033E8">
                                      <w:rPr>
                                        <w:rFonts w:asciiTheme="minorHAnsi" w:hAnsiTheme="minorHAnsi" w:cstheme="minorHAnsi"/>
                                        <w:color w:val="202020"/>
                                      </w:rPr>
                                      <w:br/>
                                    </w:r>
                                    <w:hyperlink r:id="rId53" w:tgtFrame="_blank" w:tooltip="https://www.facebook.com/productmediaassociation/" w:history="1">
                                      <w:r w:rsidRPr="008033E8">
                                        <w:rPr>
                                          <w:rStyle w:val="Hyperlnk"/>
                                          <w:rFonts w:asciiTheme="minorHAnsi" w:hAnsiTheme="minorHAnsi" w:cstheme="minorHAnsi"/>
                                          <w:color w:val="007C89"/>
                                        </w:rPr>
                                        <w:t>PMA Facebook</w:t>
                                      </w:r>
                                    </w:hyperlink>
                                    <w:r w:rsidRPr="008033E8">
                                      <w:rPr>
                                        <w:rFonts w:asciiTheme="minorHAnsi" w:hAnsiTheme="minorHAnsi" w:cstheme="minorHAnsi"/>
                                        <w:color w:val="202020"/>
                                      </w:rPr>
                                      <w:t> </w:t>
                                    </w:r>
                                    <w:r w:rsidRPr="008033E8">
                                      <w:rPr>
                                        <w:rFonts w:asciiTheme="minorHAnsi" w:hAnsiTheme="minorHAnsi" w:cstheme="minorHAnsi"/>
                                        <w:color w:val="202020"/>
                                      </w:rPr>
                                      <w:br/>
                                    </w:r>
                                    <w:hyperlink r:id="rId54" w:tgtFrame="_blank" w:tooltip="https://www.instagram.com/productmediaassociation/" w:history="1">
                                      <w:r w:rsidRPr="008033E8">
                                        <w:rPr>
                                          <w:rStyle w:val="Hyperlnk"/>
                                          <w:rFonts w:asciiTheme="minorHAnsi" w:hAnsiTheme="minorHAnsi" w:cstheme="minorHAnsi"/>
                                          <w:color w:val="007C89"/>
                                        </w:rPr>
                                        <w:t>PMA Instagram</w:t>
                                      </w:r>
                                    </w:hyperlink>
                                    <w:r w:rsidRPr="008033E8">
                                      <w:rPr>
                                        <w:rStyle w:val="Stark"/>
                                        <w:rFonts w:asciiTheme="minorHAnsi" w:hAnsiTheme="minorHAnsi" w:cstheme="minorHAnsi"/>
                                        <w:color w:val="202020"/>
                                      </w:rPr>
                                      <w:t> </w:t>
                                    </w:r>
                                    <w:r w:rsidRPr="008033E8">
                                      <w:rPr>
                                        <w:rFonts w:asciiTheme="minorHAnsi" w:hAnsiTheme="minorHAnsi" w:cstheme="minorHAnsi"/>
                                        <w:color w:val="202020"/>
                                      </w:rPr>
                                      <w:br/>
                                    </w:r>
                                    <w:hyperlink r:id="rId55" w:tgtFrame="_blank" w:tooltip="https://www.youtube.com/channel/UCsx5n9Wx0ccFCNZiq6tjn4A" w:history="1">
                                      <w:r w:rsidRPr="008033E8">
                                        <w:rPr>
                                          <w:rStyle w:val="Hyperlnk"/>
                                          <w:rFonts w:asciiTheme="minorHAnsi" w:hAnsiTheme="minorHAnsi" w:cstheme="minorHAnsi"/>
                                          <w:color w:val="007C89"/>
                                        </w:rPr>
                                        <w:t>PMA Youtube</w:t>
                                      </w:r>
                                    </w:hyperlink>
                                    <w:r w:rsidRPr="008033E8">
                                      <w:rPr>
                                        <w:rFonts w:asciiTheme="minorHAnsi" w:hAnsiTheme="minorHAnsi" w:cstheme="minorHAnsi"/>
                                        <w:color w:val="202020"/>
                                      </w:rPr>
                                      <w:t> </w:t>
                                    </w:r>
                                    <w:r w:rsidRPr="008033E8">
                                      <w:rPr>
                                        <w:rFonts w:asciiTheme="minorHAnsi" w:hAnsiTheme="minorHAnsi" w:cstheme="minorHAnsi"/>
                                        <w:color w:val="202020"/>
                                      </w:rPr>
                                      <w:br/>
                                      <w:t>Följ oss, gilla &amp; dela gärna våra inlägg för att sprida information.</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BRANSCHMEDIA</w:t>
                                    </w:r>
                                    <w:r w:rsidRPr="008033E8">
                                      <w:rPr>
                                        <w:rFonts w:asciiTheme="minorHAnsi" w:hAnsiTheme="minorHAnsi" w:cstheme="minorHAnsi"/>
                                        <w:color w:val="202020"/>
                                      </w:rPr>
                                      <w:br/>
                                      <w:t>Här kommer länkar till de senaste artiklarna</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Branschkoll</w:t>
                                    </w:r>
                                    <w:r w:rsidRPr="008033E8">
                                      <w:rPr>
                                        <w:rStyle w:val="apple-converted-space"/>
                                        <w:rFonts w:asciiTheme="minorHAnsi" w:hAnsiTheme="minorHAnsi" w:cstheme="minorHAnsi"/>
                                        <w:b/>
                                        <w:color w:val="202020"/>
                                      </w:rPr>
                                      <w:t> </w:t>
                                    </w:r>
                                    <w:r w:rsidRPr="008033E8">
                                      <w:rPr>
                                        <w:rFonts w:asciiTheme="minorHAnsi" w:hAnsiTheme="minorHAnsi" w:cstheme="minorHAnsi"/>
                                        <w:color w:val="202020"/>
                                      </w:rPr>
                                      <w:br/>
                                      <w:t>Branschkoll Promotion #309: </w:t>
                                    </w:r>
                                    <w:hyperlink r:id="rId56" w:tgtFrame="_blank" w:tooltip="https://www.branschkoll.se/alligo-gar-med-i-pwa-lat-oss-bygga-en-stark-och-framgangsrik-framtid-tillsammans/?utm_source=Promotion&amp;utm_campaign=d33585ffdc-EMAIL_CAMPAIGN_PROMO269_COPY_01&amp;utm_medium=email&amp;utm_term=0_6ccde0a030-d33585ffd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medlem Alligo)</w:t>
                                    </w:r>
                                    <w:r w:rsidRPr="008033E8">
                                      <w:rPr>
                                        <w:rFonts w:asciiTheme="minorHAnsi" w:hAnsiTheme="minorHAnsi" w:cstheme="minorHAnsi"/>
                                        <w:color w:val="202020"/>
                                      </w:rPr>
                                      <w:br/>
                                      <w:t>Branschkoll Promotion #312: </w:t>
                                    </w:r>
                                    <w:hyperlink r:id="rId57" w:tgtFrame="_blank" w:tooltip="https://www.branschkoll.se/stora-forandringar-stundar-i-produktmediabranschen/?utm_source=Promotion&amp;utm_campaign=8fb9e3bec6-EMAIL_CAMPAIGN_PROMO269_COPY_01&amp;utm_medium=email&amp;utm_term=0_6ccde0a030-8fb9e3bec6-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#318: </w:t>
                                    </w:r>
                                    <w:hyperlink r:id="rId58" w:tgtFrame="_blank" w:tooltip="https://www.branschkoll.se/pwa-blir-pma-lanserar-flera-nya-intiativ/?utm_source=Promotion&amp;utm_campaign=3eb9f5b90c-EMAIL_CAMPAIGN_PROMO269_COPY_01&amp;utm_medium=email&amp;utm_term=0_6ccde0a030-3eb9f5b90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(PMA namnbyte &amp; vision)</w:t>
                                    </w:r>
                                    <w:r w:rsidRPr="008033E8">
                                      <w:rPr>
                                        <w:rFonts w:asciiTheme="minorHAnsi" w:hAnsiTheme="minorHAnsi" w:cstheme="minorHAnsi"/>
                                        <w:color w:val="202020"/>
                                      </w:rPr>
                                      <w:br/>
                                      <w:t>Branschkoll Promotion #320: </w:t>
                                    </w:r>
                                    <w:hyperlink r:id="rId59" w:tgtFrame="_blank" w:tooltip="https://www.branschkoll.se/anmalan-oppen-till-pmas-csrd-akademi/?utm_medium=email&amp;utm_source=Newsletter&amp;utm_campaign=%23320%3A%20CSR-chefens%20bästa%20tips%20%7C%20PMAs%20kurs%20för%20branschen%20%7C%20Öppnar%20butik%20i%20Sthlm"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(CSRD akademi)</w:t>
                                    </w:r>
                                  </w:p>
                                  <w:p w14:paraId="10C7D05D" w14:textId="77777777" w:rsidR="00954DF8" w:rsidRDefault="00121367" w:rsidP="00BC091E">
                                    <w:pPr>
                                      <w:spacing w:line="360" w:lineRule="atLeast"/>
                                      <w:rPr>
                                        <w:rFonts w:asciiTheme="minorHAnsi" w:hAnsiTheme="minorHAnsi" w:cstheme="minorHAnsi"/>
                                        <w:color w:val="202020"/>
                                      </w:rPr>
                                    </w:pPr>
                                    <w:r w:rsidRPr="00121367">
                                      <w:rPr>
                                        <w:rFonts w:asciiTheme="minorHAnsi" w:hAnsiTheme="minorHAnsi" w:cstheme="minorHAnsi"/>
                                        <w:color w:val="202020"/>
                                        <w:shd w:val="clear" w:color="auto" w:fill="FFFFFF"/>
                                      </w:rPr>
                                      <w:t>Branschkoll Promotion #327: </w:t>
                                    </w:r>
                                    <w:hyperlink r:id="rId60" w:tgtFrame="_blank" w:tooltip="https://www.branschkoll.se/golf-och-fest-i-jonkoping-i-augusti/?utm_medium=email&amp;utm_source=Newsletter&amp;utm_campaign=%23327%3A%20Förvärvar%203%20yrkesbutiker%20%7C%20Profiltryckeri%20får%20GOTS%20%7C%20Golf%2Bfest%20i%20Jkpg" w:history="1">
                                      <w:r w:rsidRPr="00121367">
                                        <w:rPr>
                                          <w:rStyle w:val="Hyperlnk"/>
                                          <w:rFonts w:asciiTheme="minorHAnsi" w:hAnsiTheme="minorHAnsi" w:cstheme="minorHAnsi"/>
                                          <w:color w:val="007C89"/>
                                        </w:rPr>
                                        <w:t>Läs här </w:t>
                                      </w:r>
                                    </w:hyperlink>
                                    <w:r w:rsidRPr="00121367">
                                      <w:rPr>
                                        <w:rFonts w:asciiTheme="minorHAnsi" w:hAnsiTheme="minorHAnsi" w:cstheme="minorHAnsi"/>
                                        <w:color w:val="202020"/>
                                        <w:shd w:val="clear" w:color="auto" w:fill="FFFFFF"/>
                                      </w:rPr>
                                      <w:t> (NPF)</w:t>
                                    </w:r>
                                  </w:p>
                                  <w:p w14:paraId="038CC4F1" w14:textId="77777777" w:rsidR="00954DF8" w:rsidRDefault="00954DF8" w:rsidP="00BC091E">
                                    <w:pPr>
                                      <w:spacing w:line="360" w:lineRule="atLeast"/>
                                      <w:rPr>
                                        <w:rFonts w:asciiTheme="minorHAnsi" w:hAnsiTheme="minorHAnsi" w:cstheme="minorHAnsi"/>
                                        <w:color w:val="202020"/>
                                      </w:rPr>
                                    </w:pPr>
                                    <w:r w:rsidRPr="00954DF8">
                                      <w:rPr>
                                        <w:rFonts w:asciiTheme="minorHAnsi" w:hAnsiTheme="minorHAnsi" w:cstheme="minorHAnsi"/>
                                        <w:color w:val="202020"/>
                                      </w:rPr>
                                      <w:t>Branschkoll Promotion #329: </w:t>
                                    </w:r>
                                    <w:hyperlink r:id="rId61" w:tgtFrame="_blank" w:tooltip="https://www.branschkoll.se/internationellt-toppmote-i-profilbranschen/?utm_medium=email&amp;utm_source=Newsletter&amp;utm_campaign=%23329%3A%20Nya%20profilare%20%7C%20Storaffären%20blir%20av%20%7C%20Toppmöte%20i%20profilbranschen"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(EAC)</w:t>
                                    </w:r>
                                    <w:r w:rsidRPr="00954DF8">
                                      <w:rPr>
                                        <w:rFonts w:asciiTheme="minorHAnsi" w:hAnsiTheme="minorHAnsi" w:cstheme="minorHAnsi"/>
                                        <w:color w:val="202020"/>
                                      </w:rPr>
                                      <w:br/>
                                      <w:t>Branschkoll Promotion #332: </w:t>
                                    </w:r>
                                    <w:hyperlink r:id="rId62" w:tgtFrame="_blank" w:tooltip="https://www.branschkoll.se/pma-valde-ny-styrelse-sa-har-ser-vagen-ut-framat/?utm_medium=email&amp;utm_source=Newsletter&amp;utm_campaign=%23332%3A%20Leverantörsjätte%20förvärvad%20%7C%20Skatteskulderna%20betalas%20av%20%7C%20PMA%3As%20framtid%20utstakad"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(PMA ny styrelse)</w:t>
                                    </w:r>
                                    <w:r w:rsidRPr="00954DF8">
                                      <w:rPr>
                                        <w:rFonts w:asciiTheme="minorHAnsi" w:hAnsiTheme="minorHAnsi" w:cstheme="minorHAnsi"/>
                                        <w:color w:val="202020"/>
                                      </w:rPr>
                                      <w:br/>
                                      <w:t>Branschkoll Promotion #335: </w:t>
                                    </w:r>
                                    <w:hyperlink r:id="rId63" w:tgtFrame="_blank" w:tooltip="https://www.branschkoll.se/sparsandare-svanenpennor-och-hallbarhetsarbete-pa-profilmassa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(NPF)</w:t>
                                    </w:r>
                                    <w:r w:rsidRPr="00954DF8">
                                      <w:rPr>
                                        <w:rFonts w:asciiTheme="minorHAnsi" w:hAnsiTheme="minorHAnsi" w:cstheme="minorHAnsi"/>
                                        <w:color w:val="202020"/>
                                      </w:rPr>
                                      <w:br/>
                                      <w:t>Branschkoll Promotion #335: </w:t>
                                    </w:r>
                                    <w:hyperlink r:id="rId64" w:tgtFrame="_blank" w:tooltip="https://www.branschkoll.se/tva-fragor-i-fokus-for-nybildad-branschforening-i-profilbransche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(Reportage ny ordförande)</w:t>
                                    </w:r>
                                  </w:p>
                                  <w:p w14:paraId="69E7D004" w14:textId="683A7300" w:rsidR="001E6B6A" w:rsidRDefault="001E6B6A" w:rsidP="00BC091E">
                                    <w:pPr>
                                      <w:spacing w:line="360" w:lineRule="atLeast"/>
                                      <w:rPr>
                                        <w:rFonts w:asciiTheme="minorHAnsi" w:hAnsiTheme="minorHAnsi" w:cstheme="minorHAnsi"/>
                                        <w:color w:val="202020"/>
                                        <w:shd w:val="clear" w:color="auto" w:fill="FFFFFF"/>
                                      </w:rPr>
                                    </w:pPr>
                                    <w:r w:rsidRPr="00D02FC7">
                                      <w:rPr>
                                        <w:rFonts w:asciiTheme="minorHAnsi" w:hAnsiTheme="minorHAnsi" w:cstheme="minorHAnsi"/>
                                        <w:color w:val="202020"/>
                                        <w:shd w:val="clear" w:color="auto" w:fill="FFFFFF"/>
                                      </w:rPr>
                                      <w:t>Branschkoll Promotion 20250922: </w:t>
                                    </w:r>
                                    <w:hyperlink r:id="rId65" w:tgtFrame="_blank" w:tooltip="https://www.branschkoll.se/nya-branschdagar-for-produktmedia-utstallning-seminarier-och-fest/?utm_medium=email&amp;utm_source=Newsletter&amp;utm_campaign=Norsk%20profilare%20knackar%20på%20%7C%20Nytt%20jätteförvärv%20i%20leverantörsledet%20%7C%20Profeel%20har%20samlat%20in%2010%20miljoner%20mot%20cancer"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(Product Media Days)</w:t>
                                    </w:r>
                                    <w:r w:rsidRPr="00D02FC7">
                                      <w:rPr>
                                        <w:rFonts w:asciiTheme="minorHAnsi" w:hAnsiTheme="minorHAnsi" w:cstheme="minorHAnsi"/>
                                        <w:color w:val="202020"/>
                                      </w:rPr>
                                      <w:br/>
                                    </w:r>
                                    <w:r w:rsidRPr="00D02FC7">
                                      <w:rPr>
                                        <w:rFonts w:asciiTheme="minorHAnsi" w:hAnsiTheme="minorHAnsi" w:cstheme="minorHAnsi"/>
                                        <w:color w:val="202020"/>
                                        <w:shd w:val="clear" w:color="auto" w:fill="FFFFFF"/>
                                      </w:rPr>
                                      <w:t>Branschkoll Promotion 20250929: </w:t>
                                    </w:r>
                                    <w:hyperlink r:id="rId66" w:tgtFrame="_blank" w:tooltip="https://www.branschkoll.se/dags-att-nominera-foretag-till-produktmediabiet/?utm_medium=email&amp;utm_source=Newsletter&amp;utm_campaign=%22Pinsamt%20enkelt%22%20att%20sälja%20merch%20%7C%20Stort%20samarbete%20inom%20Workwear%20%7C%20Craft%20tar%20kliv%20i%20Amerika"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(ProduktmediaBiet)</w:t>
                                    </w:r>
                                  </w:p>
                                  <w:p w14:paraId="4F0AD3A1" w14:textId="292A5893" w:rsidR="00F97363" w:rsidRDefault="00F97363" w:rsidP="00BC091E">
                                    <w:pPr>
                                      <w:spacing w:line="360" w:lineRule="atLeast"/>
                                      <w:rPr>
                                        <w:rFonts w:asciiTheme="minorHAnsi" w:hAnsiTheme="minorHAnsi" w:cstheme="minorHAnsi"/>
                                        <w:color w:val="202020"/>
                                        <w:shd w:val="clear" w:color="auto" w:fill="FFFFFF"/>
                                      </w:rPr>
                                    </w:pPr>
                                    <w:r w:rsidRPr="00F97363">
                                      <w:rPr>
                                        <w:rFonts w:asciiTheme="minorHAnsi" w:hAnsiTheme="minorHAnsi" w:cstheme="minorHAnsi"/>
                                        <w:color w:val="202020"/>
                                        <w:shd w:val="clear" w:color="auto" w:fill="FFFFFF"/>
                                      </w:rPr>
                                      <w:t>Branschkoll Promotion 20251104: </w:t>
                                    </w:r>
                                    <w:hyperlink r:id="rId67" w:tgtFrame="_blank" w:tooltip="https://www.branschkoll.se/hog-tid-att-skicka-in-nomineringar-till-produktmediabiet/?utm_medium=email&amp;utm_source=Newsletter&amp;utm_campaign=Alligo%20köper%20norskt%20profilbolag%20%7C%20Nyhetsmorgon%20lyfter%20betydelsen%20av%20produktmedia%20%7C%20Nu%20finns%20det%20800%20000%20aktiebolag" w:history="1">
                                      <w:r w:rsidRPr="00F97363">
                                        <w:rPr>
                                          <w:rStyle w:val="Hyperlnk"/>
                                          <w:rFonts w:asciiTheme="minorHAnsi" w:hAnsiTheme="minorHAnsi" w:cstheme="minorHAnsi"/>
                                          <w:color w:val="007C89"/>
                                        </w:rPr>
                                        <w:t>Läs här </w:t>
                                      </w:r>
                                    </w:hyperlink>
                                    <w:r w:rsidRPr="00F97363">
                                      <w:rPr>
                                        <w:rFonts w:asciiTheme="minorHAnsi" w:hAnsiTheme="minorHAnsi" w:cstheme="minorHAnsi"/>
                                        <w:color w:val="202020"/>
                                        <w:shd w:val="clear" w:color="auto" w:fill="FFFFFF"/>
                                      </w:rPr>
                                      <w:t> (ProduktmediaBiet)</w:t>
                                    </w:r>
                                  </w:p>
                                  <w:p w14:paraId="29E82A3C" w14:textId="559BF2FC" w:rsidR="00314666" w:rsidRPr="001B4FCD" w:rsidRDefault="00314666" w:rsidP="00BC091E">
                                    <w:pPr>
                                      <w:spacing w:line="360" w:lineRule="atLeast"/>
                                      <w:rPr>
                                        <w:rFonts w:asciiTheme="minorHAnsi" w:hAnsiTheme="minorHAnsi" w:cstheme="minorHAnsi"/>
                                        <w:color w:val="202020"/>
                                      </w:rPr>
                                    </w:pPr>
                                    <w:r w:rsidRPr="001B4FCD">
                                      <w:rPr>
                                        <w:rFonts w:asciiTheme="minorHAnsi" w:hAnsiTheme="minorHAnsi" w:cstheme="minorHAnsi"/>
                                        <w:color w:val="202020"/>
                                      </w:rPr>
                                      <w:t>Branschkoll Promotion 20251201: </w:t>
                                    </w:r>
                                    <w:hyperlink r:id="rId68" w:tgtFrame="_blank" w:tooltip="https://www.branschkoll.se/22-utstallare-klara-for-product-media-days/?utm_medium=email&amp;utm_source=Newsletter&amp;utm_campaign=Konkurs%20för%20två%20profilleverantörer%20%7C%20Ny%20merchbutik%20för%20skolor%20%7C%20Startar%20om%20direkt%20efter%20KK" w:history="1">
                                      <w:r w:rsidRPr="001B4FCD">
                                        <w:rPr>
                                          <w:rStyle w:val="Hyperlnk"/>
                                          <w:rFonts w:asciiTheme="minorHAnsi" w:hAnsiTheme="minorHAnsi" w:cstheme="minorHAnsi"/>
                                          <w:color w:val="007C89"/>
                                        </w:rPr>
                                        <w:t>Läs här </w:t>
                                      </w:r>
                                    </w:hyperlink>
                                    <w:r w:rsidRPr="001B4FCD">
                                      <w:rPr>
                                        <w:rFonts w:asciiTheme="minorHAnsi" w:hAnsiTheme="minorHAnsi" w:cstheme="minorHAnsi"/>
                                        <w:color w:val="202020"/>
                                      </w:rPr>
                                      <w:t> (Product Media Days)</w:t>
                                    </w:r>
                                  </w:p>
                                  <w:p w14:paraId="700F7AE2" w14:textId="3031DFE8" w:rsidR="00BD67A0" w:rsidRDefault="00BC091E" w:rsidP="00BC091E">
                                    <w:pPr>
                                      <w:spacing w:line="360" w:lineRule="atLeast"/>
                                    </w:pP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PRomotion </w:t>
                                    </w:r>
                                    <w:r w:rsidRPr="008033E8">
                                      <w:rPr>
                                        <w:rFonts w:asciiTheme="minorHAnsi" w:hAnsiTheme="minorHAnsi" w:cstheme="minorHAnsi"/>
                                        <w:color w:val="202020"/>
                                      </w:rPr>
                                      <w:br/>
                                      <w:t>Tidningen PRomotion nr 150: </w:t>
                                    </w:r>
                                    <w:hyperlink r:id="rId69" w:tgtFrame="_blank" w:tooltip="https://issuu.com/promotion-media/docs/promotion_150"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Tidningen PRomotion nr 151: </w:t>
                                    </w:r>
                                    <w:hyperlink r:id="rId70" w:tgtFrame="_blank" w:tooltip="https://issuu.com/promotion-media/docs/promotion_151"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D6831" w:rsidRPr="00FD6831">
                                      <w:rPr>
                                        <w:rFonts w:asciiTheme="minorHAnsi" w:hAnsiTheme="minorHAnsi" w:cstheme="minorHAnsi"/>
                                        <w:color w:val="202020"/>
                                        <w:shd w:val="clear" w:color="auto" w:fill="FFFFFF"/>
                                      </w:rPr>
                                      <w:t>Tidningen PRomotion nr 152: </w:t>
                                    </w:r>
                                    <w:hyperlink r:id="rId71" w:tgtFrame="_blank" w:tooltip="https://issuu.com/promotion-media/docs/promotion_152" w:history="1">
                                      <w:r w:rsidR="00FD6831" w:rsidRPr="00FD6831">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31431" w:rsidRPr="00F31431">
                                      <w:rPr>
                                        <w:rFonts w:asciiTheme="minorHAnsi" w:hAnsiTheme="minorHAnsi" w:cstheme="minorHAnsi"/>
                                        <w:color w:val="202020"/>
                                        <w:shd w:val="clear" w:color="auto" w:fill="FFFFFF"/>
                                      </w:rPr>
                                      <w:t>Tidningen PRomotion nr 153: </w:t>
                                    </w:r>
                                    <w:hyperlink r:id="rId72" w:tgtFrame="_blank" w:tooltip="https://issuu.com/promotion-media/docs/promotion_153" w:history="1">
                                      <w:r w:rsidR="00F31431" w:rsidRPr="00F31431">
                                        <w:rPr>
                                          <w:rStyle w:val="Hyperlnk"/>
                                          <w:rFonts w:asciiTheme="minorHAnsi" w:hAnsiTheme="minorHAnsi" w:cstheme="minorHAnsi"/>
                                          <w:color w:val="007C89"/>
                                        </w:rPr>
                                        <w:t>Läs här</w:t>
                                      </w:r>
                                    </w:hyperlink>
                                  </w:p>
                                  <w:p w14:paraId="398BC2F5" w14:textId="551FBF62" w:rsidR="00314666" w:rsidRPr="001B4FCD" w:rsidRDefault="00314666" w:rsidP="00BC091E">
                                    <w:pPr>
                                      <w:spacing w:line="360" w:lineRule="atLeast"/>
                                      <w:rPr>
                                        <w:rFonts w:asciiTheme="minorHAnsi" w:hAnsiTheme="minorHAnsi" w:cstheme="minorHAnsi"/>
                                        <w:color w:val="202020"/>
                                        <w:shd w:val="clear" w:color="auto" w:fill="FFFFFF"/>
                                      </w:rPr>
                                    </w:pPr>
                                    <w:r w:rsidRPr="001B4FCD">
                                      <w:rPr>
                                        <w:rFonts w:asciiTheme="minorHAnsi" w:hAnsiTheme="minorHAnsi" w:cstheme="minorHAnsi"/>
                                        <w:color w:val="202020"/>
                                        <w:shd w:val="clear" w:color="auto" w:fill="FFFFFF"/>
                                      </w:rPr>
                                      <w:t>Material inlämnat till nästa nummer.</w:t>
                                    </w:r>
                                  </w:p>
                                  <w:p w14:paraId="7ED4C33B" w14:textId="77777777" w:rsidR="001E6B6A" w:rsidRDefault="001E6B6A" w:rsidP="00BC091E">
                                    <w:pPr>
                                      <w:spacing w:line="360" w:lineRule="atLeast"/>
                                      <w:rPr>
                                        <w:rStyle w:val="Stark"/>
                                        <w:rFonts w:asciiTheme="minorHAnsi" w:hAnsiTheme="minorHAnsi" w:cstheme="minorHAnsi"/>
                                        <w:color w:val="202020"/>
                                      </w:rPr>
                                    </w:pPr>
                                  </w:p>
                                  <w:p w14:paraId="78162EA1" w14:textId="58E7B3F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lastRenderedPageBreak/>
                                      <w:t>2025 - Artiklar Sign &amp; Print</w:t>
                                    </w:r>
                                    <w:r w:rsidRPr="008033E8">
                                      <w:rPr>
                                        <w:rFonts w:asciiTheme="minorHAnsi" w:hAnsiTheme="minorHAnsi" w:cstheme="minorHAnsi"/>
                                        <w:color w:val="202020"/>
                                      </w:rPr>
                                      <w:br/>
                                      <w:t>Sign &amp; Print 24 januari: </w:t>
                                    </w:r>
                                    <w:hyperlink r:id="rId73" w:tgtFrame="_blank" w:tooltip="https://signprint.se/2025/01/24/allt-fler-grafiska-maskiner-tar-plats-pa-nordic-profile-fai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14 mars: </w:t>
                                    </w:r>
                                    <w:hyperlink r:id="rId74" w:tgtFrame="_blank" w:tooltip="https://signprint.se/2025/03/14/branschforeningen-pwa-byter-namn/"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p>
                                </w:tc>
                              </w:tr>
                            </w:tbl>
                            <w:p w14:paraId="76D809A1" w14:textId="77777777" w:rsidR="00BC091E" w:rsidRPr="008033E8" w:rsidRDefault="00BC091E" w:rsidP="00BC091E">
                              <w:pPr>
                                <w:rPr>
                                  <w:rFonts w:asciiTheme="minorHAnsi" w:hAnsiTheme="minorHAnsi" w:cstheme="minorHAnsi"/>
                                </w:rPr>
                              </w:pPr>
                            </w:p>
                          </w:tc>
                        </w:tr>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3A4552" w:rsidRDefault="00820EBC" w:rsidP="00BD67A0">
            <w:pPr>
              <w:jc w:val="center"/>
              <w:rPr>
                <w:rFonts w:asciiTheme="minorHAnsi" w:hAnsiTheme="minorHAnsi" w:cstheme="minorHAnsi"/>
                <w:color w:val="000000"/>
              </w:rPr>
            </w:pPr>
            <w:r w:rsidRPr="003A4552">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3A4552">
              <w:rPr>
                <w:rFonts w:asciiTheme="minorHAnsi" w:hAnsiTheme="minorHAnsi" w:cstheme="minorHAnsi"/>
                <w:color w:val="000000"/>
              </w:rPr>
              <w:t>P</w:t>
            </w:r>
            <w:r w:rsidR="00BC091E">
              <w:rPr>
                <w:rFonts w:asciiTheme="minorHAnsi" w:hAnsiTheme="minorHAnsi" w:cstheme="minorHAnsi"/>
                <w:color w:val="000000"/>
              </w:rPr>
              <w:t>roduct Media A</w:t>
            </w:r>
            <w:r w:rsidRPr="003A4552">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4"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3"/>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5"/>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7"/>
  </w:num>
  <w:num w:numId="20" w16cid:durableId="991836490">
    <w:abstractNumId w:val="10"/>
  </w:num>
  <w:num w:numId="21" w16cid:durableId="228465548">
    <w:abstractNumId w:val="24"/>
  </w:num>
  <w:num w:numId="22" w16cid:durableId="860969250">
    <w:abstractNumId w:val="20"/>
  </w:num>
  <w:num w:numId="23" w16cid:durableId="10835286">
    <w:abstractNumId w:val="8"/>
  </w:num>
  <w:num w:numId="24" w16cid:durableId="1701316045">
    <w:abstractNumId w:val="6"/>
  </w:num>
  <w:num w:numId="25" w16cid:durableId="5257145">
    <w:abstractNumId w:val="26"/>
  </w:num>
  <w:num w:numId="26" w16cid:durableId="1661303924">
    <w:abstractNumId w:val="9"/>
  </w:num>
  <w:num w:numId="27" w16cid:durableId="1738629428">
    <w:abstractNumId w:val="19"/>
  </w:num>
  <w:num w:numId="28" w16cid:durableId="870142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4584"/>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6251E"/>
    <w:rsid w:val="001632CD"/>
    <w:rsid w:val="00164D2D"/>
    <w:rsid w:val="00165AAB"/>
    <w:rsid w:val="00166AE2"/>
    <w:rsid w:val="00167511"/>
    <w:rsid w:val="00170901"/>
    <w:rsid w:val="001713EA"/>
    <w:rsid w:val="00174477"/>
    <w:rsid w:val="00181062"/>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8AD"/>
    <w:rsid w:val="00236103"/>
    <w:rsid w:val="00236CB8"/>
    <w:rsid w:val="0023784A"/>
    <w:rsid w:val="00237AC4"/>
    <w:rsid w:val="00245009"/>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1A57"/>
    <w:rsid w:val="002F2E93"/>
    <w:rsid w:val="002F50C0"/>
    <w:rsid w:val="002F6A63"/>
    <w:rsid w:val="00301C37"/>
    <w:rsid w:val="0030786A"/>
    <w:rsid w:val="00311D21"/>
    <w:rsid w:val="003129F1"/>
    <w:rsid w:val="00314666"/>
    <w:rsid w:val="00322D33"/>
    <w:rsid w:val="00324383"/>
    <w:rsid w:val="00327FFD"/>
    <w:rsid w:val="0033163F"/>
    <w:rsid w:val="00331EA4"/>
    <w:rsid w:val="00335CF7"/>
    <w:rsid w:val="00336630"/>
    <w:rsid w:val="003402D0"/>
    <w:rsid w:val="0034117D"/>
    <w:rsid w:val="0034170B"/>
    <w:rsid w:val="00343D07"/>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28DD"/>
    <w:rsid w:val="003A4552"/>
    <w:rsid w:val="003B0626"/>
    <w:rsid w:val="003B0C00"/>
    <w:rsid w:val="003B1ADE"/>
    <w:rsid w:val="003B1B70"/>
    <w:rsid w:val="003B7E9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5840"/>
    <w:rsid w:val="00525ED5"/>
    <w:rsid w:val="00526CD3"/>
    <w:rsid w:val="00527230"/>
    <w:rsid w:val="00530849"/>
    <w:rsid w:val="00531DE8"/>
    <w:rsid w:val="0053239B"/>
    <w:rsid w:val="00534EE1"/>
    <w:rsid w:val="00542C23"/>
    <w:rsid w:val="00543272"/>
    <w:rsid w:val="00544FF4"/>
    <w:rsid w:val="00547336"/>
    <w:rsid w:val="00553F12"/>
    <w:rsid w:val="00554D36"/>
    <w:rsid w:val="005567F4"/>
    <w:rsid w:val="00563CE9"/>
    <w:rsid w:val="00566000"/>
    <w:rsid w:val="00567F07"/>
    <w:rsid w:val="00574C14"/>
    <w:rsid w:val="00576930"/>
    <w:rsid w:val="00577F55"/>
    <w:rsid w:val="00580FC8"/>
    <w:rsid w:val="005825D4"/>
    <w:rsid w:val="005919BB"/>
    <w:rsid w:val="00591FB4"/>
    <w:rsid w:val="00592054"/>
    <w:rsid w:val="005920C3"/>
    <w:rsid w:val="00592C29"/>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EC7"/>
    <w:rsid w:val="005E4083"/>
    <w:rsid w:val="005E5571"/>
    <w:rsid w:val="005E65F0"/>
    <w:rsid w:val="005E7AB1"/>
    <w:rsid w:val="005F04F7"/>
    <w:rsid w:val="005F5770"/>
    <w:rsid w:val="005F664A"/>
    <w:rsid w:val="00603415"/>
    <w:rsid w:val="00604D79"/>
    <w:rsid w:val="00610925"/>
    <w:rsid w:val="00611187"/>
    <w:rsid w:val="00612497"/>
    <w:rsid w:val="0061320A"/>
    <w:rsid w:val="006139C3"/>
    <w:rsid w:val="00614186"/>
    <w:rsid w:val="00621A95"/>
    <w:rsid w:val="0062226C"/>
    <w:rsid w:val="00622BB4"/>
    <w:rsid w:val="00623D43"/>
    <w:rsid w:val="00625F38"/>
    <w:rsid w:val="00633861"/>
    <w:rsid w:val="00633D54"/>
    <w:rsid w:val="006366A0"/>
    <w:rsid w:val="0064029E"/>
    <w:rsid w:val="00641E12"/>
    <w:rsid w:val="00642B2B"/>
    <w:rsid w:val="00644A00"/>
    <w:rsid w:val="00653089"/>
    <w:rsid w:val="00655EB5"/>
    <w:rsid w:val="006566D2"/>
    <w:rsid w:val="00656DCC"/>
    <w:rsid w:val="00657795"/>
    <w:rsid w:val="00660B04"/>
    <w:rsid w:val="006646BF"/>
    <w:rsid w:val="00665FFC"/>
    <w:rsid w:val="00666D8A"/>
    <w:rsid w:val="006671F4"/>
    <w:rsid w:val="0067205F"/>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4B5A"/>
    <w:rsid w:val="00785C12"/>
    <w:rsid w:val="007A5987"/>
    <w:rsid w:val="007A5BE2"/>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4C23"/>
    <w:rsid w:val="00827C4B"/>
    <w:rsid w:val="008355E5"/>
    <w:rsid w:val="00842DCC"/>
    <w:rsid w:val="00843354"/>
    <w:rsid w:val="008463C4"/>
    <w:rsid w:val="0085442D"/>
    <w:rsid w:val="00857DA0"/>
    <w:rsid w:val="00870873"/>
    <w:rsid w:val="008714DA"/>
    <w:rsid w:val="00875326"/>
    <w:rsid w:val="00880663"/>
    <w:rsid w:val="00881AF1"/>
    <w:rsid w:val="0088403D"/>
    <w:rsid w:val="00884100"/>
    <w:rsid w:val="008844A1"/>
    <w:rsid w:val="00887293"/>
    <w:rsid w:val="00892704"/>
    <w:rsid w:val="008A3497"/>
    <w:rsid w:val="008A3D67"/>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69DF"/>
    <w:rsid w:val="009119DE"/>
    <w:rsid w:val="0091607D"/>
    <w:rsid w:val="00916A25"/>
    <w:rsid w:val="00921A94"/>
    <w:rsid w:val="00921C78"/>
    <w:rsid w:val="00921E70"/>
    <w:rsid w:val="009239A0"/>
    <w:rsid w:val="00933374"/>
    <w:rsid w:val="00933413"/>
    <w:rsid w:val="00934096"/>
    <w:rsid w:val="0093507C"/>
    <w:rsid w:val="00935DBF"/>
    <w:rsid w:val="00943023"/>
    <w:rsid w:val="0094538E"/>
    <w:rsid w:val="00952151"/>
    <w:rsid w:val="00953AA0"/>
    <w:rsid w:val="00954DF8"/>
    <w:rsid w:val="0096087D"/>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F30BC"/>
    <w:rsid w:val="009F34D9"/>
    <w:rsid w:val="009F5BD7"/>
    <w:rsid w:val="009F7DA6"/>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08BE"/>
    <w:rsid w:val="00A4185D"/>
    <w:rsid w:val="00A42B4E"/>
    <w:rsid w:val="00A44EFE"/>
    <w:rsid w:val="00A56BEA"/>
    <w:rsid w:val="00A60832"/>
    <w:rsid w:val="00A61DF4"/>
    <w:rsid w:val="00A61EF7"/>
    <w:rsid w:val="00A63A1F"/>
    <w:rsid w:val="00A6467F"/>
    <w:rsid w:val="00A7004E"/>
    <w:rsid w:val="00A73221"/>
    <w:rsid w:val="00A74655"/>
    <w:rsid w:val="00A756E6"/>
    <w:rsid w:val="00A763D9"/>
    <w:rsid w:val="00A85119"/>
    <w:rsid w:val="00A86EFE"/>
    <w:rsid w:val="00A8742C"/>
    <w:rsid w:val="00A9231F"/>
    <w:rsid w:val="00A95F63"/>
    <w:rsid w:val="00A970FF"/>
    <w:rsid w:val="00AA105E"/>
    <w:rsid w:val="00AA23A6"/>
    <w:rsid w:val="00AA7D5C"/>
    <w:rsid w:val="00AB0C03"/>
    <w:rsid w:val="00AB29DF"/>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0A3F"/>
    <w:rsid w:val="00B368B9"/>
    <w:rsid w:val="00B37CEB"/>
    <w:rsid w:val="00B40629"/>
    <w:rsid w:val="00B4198E"/>
    <w:rsid w:val="00B41C46"/>
    <w:rsid w:val="00B524B2"/>
    <w:rsid w:val="00B57A8F"/>
    <w:rsid w:val="00B607BD"/>
    <w:rsid w:val="00B63B30"/>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7799A"/>
    <w:rsid w:val="00B81AAD"/>
    <w:rsid w:val="00B85852"/>
    <w:rsid w:val="00B85D00"/>
    <w:rsid w:val="00B96D03"/>
    <w:rsid w:val="00B972C6"/>
    <w:rsid w:val="00B97F67"/>
    <w:rsid w:val="00BA0AC5"/>
    <w:rsid w:val="00BA129C"/>
    <w:rsid w:val="00BA5FFD"/>
    <w:rsid w:val="00BA6362"/>
    <w:rsid w:val="00BA77DE"/>
    <w:rsid w:val="00BB2402"/>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7E19"/>
    <w:rsid w:val="00CA5F72"/>
    <w:rsid w:val="00CA6CF8"/>
    <w:rsid w:val="00CB0F3B"/>
    <w:rsid w:val="00CB1066"/>
    <w:rsid w:val="00CB13EB"/>
    <w:rsid w:val="00CB37F0"/>
    <w:rsid w:val="00CB4B30"/>
    <w:rsid w:val="00CB7496"/>
    <w:rsid w:val="00CC47E8"/>
    <w:rsid w:val="00CD09D3"/>
    <w:rsid w:val="00CD0E38"/>
    <w:rsid w:val="00CD177B"/>
    <w:rsid w:val="00CD18C8"/>
    <w:rsid w:val="00CD2399"/>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C6B"/>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4CD"/>
    <w:rsid w:val="00E14D19"/>
    <w:rsid w:val="00E150DB"/>
    <w:rsid w:val="00E150F5"/>
    <w:rsid w:val="00E2154A"/>
    <w:rsid w:val="00E2600B"/>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1AC3"/>
    <w:rsid w:val="00F11E3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eac-l-european-association-cooperation/" TargetMode="External"/><Relationship Id="rId21" Type="http://schemas.openxmlformats.org/officeDocument/2006/relationships/hyperlink" Target="https://www.productmediaassociation.com/product-media-days/product-media-days-2026" TargetMode="External"/><Relationship Id="rId42" Type="http://schemas.openxmlformats.org/officeDocument/2006/relationships/image" Target="media/image17.jpeg"/><Relationship Id="rId47" Type="http://schemas.openxmlformats.org/officeDocument/2006/relationships/hyperlink" Target="https://www.dropbox.com/scl/fi/fd8nz47jujtnm8n0dt7wp/DHL-PWA_avtal_oneflow-signed-9276343.pdf?rlkey=cijm588b96rka14f0eqbotmt9&amp;dl=0" TargetMode="External"/><Relationship Id="rId63" Type="http://schemas.openxmlformats.org/officeDocument/2006/relationships/hyperlink" Target="https://www.branschkoll.se/sparsandare-svanenpennor-och-hallbarhetsarbete-pa-profilmassan/?utm_medium=email&amp;utm_source=Newsletter&amp;utm_campaign=%2523335%253A%2520Profilf%C3%B6rv%C3%A4rv%2520och%2520konkurs%2520%257C%2520Godisleverant%C3%B6r%2520storsatsar%2520%257C%2520Ny%2520Svanenpenna" TargetMode="External"/><Relationship Id="rId68" Type="http://schemas.openxmlformats.org/officeDocument/2006/relationships/hyperlink" Target="https://www.branschkoll.se/22-utstallare-klara-for-product-media-days/?utm_medium=email&amp;utm_source=Newsletter&amp;utm_campaign=Konkurs%2520f%C3%B6r%2520tv%C3%A5%2520profilleverant%C3%B6rer%2520%257C%2520Ny%2520merchbutik%2520f%C3%B6r%2520skolor%2520%257C%2520Startar%2520om%2520direkt%2520efter%2520KK" TargetMode="External"/><Relationship Id="rId16" Type="http://schemas.openxmlformats.org/officeDocument/2006/relationships/hyperlink" Target="mailto:hakan@productmediaassociation.com" TargetMode="External"/><Relationship Id="rId11" Type="http://schemas.openxmlformats.org/officeDocument/2006/relationships/hyperlink" Target="https://www.dropbox.com/scl/fi/nzc5mm1w7dutyn6s1506t/Presentation_medlemsm-te_2025-11-17_senast_uppdaterad_version.pdf?rlkey=b18a25vr793t8rh4epyjld996&amp;dl=0" TargetMode="External"/><Relationship Id="rId24" Type="http://schemas.openxmlformats.org/officeDocument/2006/relationships/image" Target="media/image7.jpeg"/><Relationship Id="rId32" Type="http://schemas.openxmlformats.org/officeDocument/2006/relationships/hyperlink" Target="tel:+4636152035" TargetMode="External"/><Relationship Id="rId37" Type="http://schemas.openxmlformats.org/officeDocument/2006/relationships/image" Target="media/image14.png"/><Relationship Id="rId40" Type="http://schemas.openxmlformats.org/officeDocument/2006/relationships/hyperlink" Target="https://www.dropbox.com/scl/fi/ei2b9w6b3c4lfyuwkpxiw/Inbjudan-v4-Product-Media-House-2026.pdf?rlkey=f8m3ypdy0wm3kp48oz9h6hns4&amp;dl=0" TargetMode="External"/><Relationship Id="rId45" Type="http://schemas.openxmlformats.org/officeDocument/2006/relationships/hyperlink" Target="https://www.dropbox.com/scl/fi/7ughzhgjv8xtjhcd26vnv/Strawberry-Web-Manual-PWA-2024-2025.pdf?rlkey=gweqyfh2ph33ik459dkc8h4v3&amp;dl=0" TargetMode="External"/><Relationship Id="rId53" Type="http://schemas.openxmlformats.org/officeDocument/2006/relationships/hyperlink" Target="https://www.facebook.com/productmediaassociation/" TargetMode="External"/><Relationship Id="rId58" Type="http://schemas.openxmlformats.org/officeDocument/2006/relationships/hyperlink" Target="https://www.branschkoll.se/pwa-blir-pma-lanserar-flera-nya-intiativ/?utm_source=Promotion&amp;utm_campaign=3eb9f5b90c-EMAIL_CAMPAIGN_PROMO269_COPY_01&amp;utm_medium=email&amp;utm_term=0_6ccde0a030-3eb9f5b90c-416356148" TargetMode="External"/><Relationship Id="rId66" Type="http://schemas.openxmlformats.org/officeDocument/2006/relationships/hyperlink" Target="https://www.branschkoll.se/dags-att-nominera-foretag-till-produktmediabiet/?utm_medium=email&amp;utm_source=Newsletter&amp;utm_campaign=%2522Pinsamt%2520enkelt%2522%2520att%2520s%C3%A4lja%2520merch%2520%257C%2520Stort%2520samarbete%2520inom%2520Workwear%2520%257C%2520Craft%2520tar%2520kliv%2520i%2520Amerika" TargetMode="External"/><Relationship Id="rId74" Type="http://schemas.openxmlformats.org/officeDocument/2006/relationships/hyperlink" Target="https://signprint.se/2025/03/14/branschforeningen-pwa-byter-namn/" TargetMode="External"/><Relationship Id="rId5" Type="http://schemas.openxmlformats.org/officeDocument/2006/relationships/webSettings" Target="webSettings.xml"/><Relationship Id="rId61" Type="http://schemas.openxmlformats.org/officeDocument/2006/relationships/hyperlink" Target="https://www.branschkoll.se/internationellt-toppmote-i-profilbranschen/?utm_medium=email&amp;utm_source=Newsletter&amp;utm_campaign=%2523329%253A%2520Nya%2520profilare%2520%257C%2520Storaff%C3%A4ren%2520blir%2520av%2520%257C%2520Toppm%C3%B6te%2520i%2520profilbranschen" TargetMode="Externa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yperlink" Target="mailto:maria@productmediaassociation.com?subject=Intresseanm%C3%A4lan%20-%20Utst%C3%A4llare%20Product%20Media%20Days%202026." TargetMode="External"/><Relationship Id="rId27" Type="http://schemas.openxmlformats.org/officeDocument/2006/relationships/hyperlink" Target="https://www.dropbox.com/scl/fo/x5wjqo50gas27ylbqbfc3/AACcZDS85imHyPqk5vZYea4?rlkey=crh4cy0i070crkvn1rv8822eh&amp;dl=0"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s://www.dropbox.com/scl/fi/zag6z6b534xe7kegc8io9/PMA_Kundnummerans-kan-2.7_.xlsx?rlkey=9eyk6jnpbqswvquol2ryiq2k3&amp;dl=0" TargetMode="External"/><Relationship Id="rId56" Type="http://schemas.openxmlformats.org/officeDocument/2006/relationships/hyperlink" Target="https://www.branschkoll.se/alligo-gar-med-i-pwa-lat-oss-bygga-en-stark-och-framgangsrik-framtid-tillsammans/?utm_source=Promotion&amp;utm_campaign=d33585ffdc-EMAIL_CAMPAIGN_PROMO269_COPY_01&amp;utm_medium=email&amp;utm_term=0_6ccde0a030-d33585ffdc-416356148" TargetMode="External"/><Relationship Id="rId64" Type="http://schemas.openxmlformats.org/officeDocument/2006/relationships/hyperlink" Target="https://www.branschkoll.se/tva-fragor-i-fokus-for-nybildad-branschforening-i-profilbranschen/?utm_medium=email&amp;utm_source=Newsletter&amp;utm_campaign=%2523335%253A%2520Profilf%C3%B6rv%C3%A4rv%2520och%2520konkurs%2520%257C%2520Godisleverant%C3%B6r%2520storsatsar%2520%257C%2520Ny%2520Svanenpenna" TargetMode="External"/><Relationship Id="rId69" Type="http://schemas.openxmlformats.org/officeDocument/2006/relationships/hyperlink" Target="https://issuu.com/promotion-media/docs/promotion_150" TargetMode="External"/><Relationship Id="rId77" Type="http://schemas.openxmlformats.org/officeDocument/2006/relationships/theme" Target="theme/theme1.xml"/><Relationship Id="rId8" Type="http://schemas.openxmlformats.org/officeDocument/2006/relationships/hyperlink" Target="https://www.dropbox.com/scl/fi/52epuow7j2tbggznbyfc8/R-stl-ngd_PMA_extrast-mma_2025-11-17.pdf?rlkey=lnpskh5ge1k5pjph01w89qbhp&amp;dl=0" TargetMode="External"/><Relationship Id="rId51" Type="http://schemas.openxmlformats.org/officeDocument/2006/relationships/hyperlink" Target="https://www.linkedin.com/company/pwa-promotion-wholesalers-association/" TargetMode="External"/><Relationship Id="rId72" Type="http://schemas.openxmlformats.org/officeDocument/2006/relationships/hyperlink" Target="https://issuu.com/promotion-media/docs/promotion_153" TargetMode="External"/><Relationship Id="rId3" Type="http://schemas.openxmlformats.org/officeDocument/2006/relationships/styles" Target="styles.xml"/><Relationship Id="rId12" Type="http://schemas.openxmlformats.org/officeDocument/2006/relationships/hyperlink" Target="https://www.dropbox.com/scl/fi/yn37gnlejuuqm2qegre9x/Produktmedia-2024.pdf?rlkey=8uvsfju2wfdizvbypxbnl3da8&amp;dl=0" TargetMode="External"/><Relationship Id="rId17" Type="http://schemas.openxmlformats.org/officeDocument/2006/relationships/hyperlink" Target="tel:+46708374615" TargetMode="External"/><Relationship Id="rId25" Type="http://schemas.openxmlformats.org/officeDocument/2006/relationships/hyperlink" Target="https://www.dropbox.com/scl/fi/93y95fuoxeceohbh75fdq/Inbjudan-Product-Media-Days-2026-inkl-utst-llarinfo.pdf?rlkey=20v0eagdwssf0im53eb25lc3r&amp;dl=0" TargetMode="External"/><Relationship Id="rId33" Type="http://schemas.openxmlformats.org/officeDocument/2006/relationships/hyperlink" Target="https://www.elmia.se/nordic-profile-fair/for-utstallare/boka-yta/" TargetMode="External"/><Relationship Id="rId38" Type="http://schemas.openxmlformats.org/officeDocument/2006/relationships/image" Target="media/image15.jpeg"/><Relationship Id="rId46" Type="http://schemas.openxmlformats.org/officeDocument/2006/relationships/hyperlink" Target="mailto:dhlfreight.medlemsservice@dhl.com" TargetMode="External"/><Relationship Id="rId59" Type="http://schemas.openxmlformats.org/officeDocument/2006/relationships/hyperlink" Target="https://www.branschkoll.se/anmalan-oppen-till-pmas-csrd-akademi/?utm_medium=email&amp;utm_source=Newsletter&amp;utm_campaign=%2523320%253A%2520CSR-chefens%2520b%C3%A4sta%2520tips%2520%257C%2520PMAs%2520kurs%2520f%C3%B6r%2520branschen%2520%257C%2520%C3%96ppnar%2520butik%2520i%2520Sthlm" TargetMode="External"/><Relationship Id="rId67" Type="http://schemas.openxmlformats.org/officeDocument/2006/relationships/hyperlink" Target="https://www.branschkoll.se/hog-tid-att-skicka-in-nomineringar-till-produktmediabiet/?utm_medium=email&amp;utm_source=Newsletter&amp;utm_campaign=Alligo%2520k%C3%B6per%2520norskt%2520profilbolag%2520%257C%2520Nyhetsmorgon%2520lyfter%2520betydelsen%2520av%2520produktmedia%2520%257C%2520Nu%2520finns%2520det%2520800%2520000%2520aktiebolag" TargetMode="External"/><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s://www.instagram.com/productmediaassociation/" TargetMode="External"/><Relationship Id="rId62" Type="http://schemas.openxmlformats.org/officeDocument/2006/relationships/hyperlink" Target="https://www.branschkoll.se/pma-valde-ny-styrelse-sa-har-ser-vagen-ut-framat/?utm_medium=email&amp;utm_source=Newsletter&amp;utm_campaign=%2523332%253A%2520Leverant%C3%B6rsj%C3%A4tte%2520f%C3%B6rv%C3%A4rvad%2520%257C%2520Skatteskulderna%2520betalas%2520av%2520%257C%2520PMA%253As%2520framtid%2520utstakad" TargetMode="External"/><Relationship Id="rId70" Type="http://schemas.openxmlformats.org/officeDocument/2006/relationships/hyperlink" Target="https://issuu.com/promotion-media/docs/promotion_151" TargetMode="External"/><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tel:+46705638515"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www.dropbox.com/https:/www.dropbox.com/scl/fi/svxv82wkpx7gg7yvvo5rh/Product-Media-Association_prislistor_2026.pdf?rlkey=3y43258viyoptcb72k75fqmwh&amp;dl=0" TargetMode="External"/><Relationship Id="rId57" Type="http://schemas.openxmlformats.org/officeDocument/2006/relationships/hyperlink" Target="https://www.branschkoll.se/stora-forandringar-stundar-i-produktmediabranschen/?utm_source=Promotion&amp;utm_campaign=8fb9e3bec6-EMAIL_CAMPAIGN_PROMO269_COPY_01&amp;utm_medium=email&amp;utm_term=0_6ccde0a030-8fb9e3bec6-416356148" TargetMode="External"/><Relationship Id="rId10" Type="http://schemas.openxmlformats.org/officeDocument/2006/relationships/image" Target="media/image2.jpeg"/><Relationship Id="rId31" Type="http://schemas.openxmlformats.org/officeDocument/2006/relationships/hyperlink" Target="mailto:annelie.gemark@elmia.se?subject=Intresseanm%C3%A4lan%20Nordic%20Profile%20Fair%202026." TargetMode="External"/><Relationship Id="rId44" Type="http://schemas.openxmlformats.org/officeDocument/2006/relationships/hyperlink" Target="https://www.dropbox.com/scl/fi/tyb6wpv89dvjbx9iecu2i/PMA-erbjudande-House-of-People-Folkets-Hus.pdf?rlkey=ke0d0u0y6tq9bunggxmkbv4f2&amp;dl=0" TargetMode="External"/><Relationship Id="rId52" Type="http://schemas.openxmlformats.org/officeDocument/2006/relationships/hyperlink" Target="https://www.linkedin.com/company/product-media-association/" TargetMode="External"/><Relationship Id="rId60" Type="http://schemas.openxmlformats.org/officeDocument/2006/relationships/hyperlink" Target="https://www.branschkoll.se/golf-och-fest-i-jonkoping-i-augusti/?utm_medium=email&amp;utm_source=Newsletter&amp;utm_campaign=%2523327%253A%2520F%C3%B6rv%C3%A4rvar%25203%2520yrkesbutiker%2520%257C%2520Profiltryckeri%2520f%C3%A5r%2520GOTS%2520%257C%2520Golf%252Bfest%2520i%2520Jkpg" TargetMode="External"/><Relationship Id="rId65" Type="http://schemas.openxmlformats.org/officeDocument/2006/relationships/hyperlink" Target="https://www.branschkoll.se/nya-branschdagar-for-produktmedia-utstallning-seminarier-och-fest/?utm_medium=email&amp;utm_source=Newsletter&amp;utm_campaign=Norsk%2520profilare%2520knackar%2520p%C3%A5%2520%257C%2520Nytt%2520j%C3%A4ttef%C3%B6rv%C3%A4rv%2520i%2520leverant%C3%B6rsledet%2520%257C%2520Profeel%2520har%2520samlat%2520in%252010%2520miljoner%2520mot%2520cancer" TargetMode="External"/><Relationship Id="rId73" Type="http://schemas.openxmlformats.org/officeDocument/2006/relationships/hyperlink" Target="https://signprint.se/2025/01/24/allt-fler-grafiska-maskiner-tar-plats-pa-nordic-profile-fair/" TargetMode="External"/><Relationship Id="rId4" Type="http://schemas.openxmlformats.org/officeDocument/2006/relationships/settings" Target="settings.xml"/><Relationship Id="rId9" Type="http://schemas.openxmlformats.org/officeDocument/2006/relationships/hyperlink" Target="https://www.productmediaassociation.com/medlemmar" TargetMode="External"/><Relationship Id="rId13" Type="http://schemas.openxmlformats.org/officeDocument/2006/relationships/hyperlink" Target="https://www.irm-media.se/" TargetMode="External"/><Relationship Id="rId18" Type="http://schemas.openxmlformats.org/officeDocument/2006/relationships/hyperlink" Target="https://pwa.us10.list-manage.com/track/click?u=dfe6d8e34a17e8c6272eb4920&amp;id=fd0839a745&amp;e=e327270f5f" TargetMode="External"/><Relationship Id="rId39" Type="http://schemas.openxmlformats.org/officeDocument/2006/relationships/hyperlink" Target="https://www.productmediaassociation.com/productmediahouse"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hyperlink" Target="https://www.youtube.com/channel/UCsx5n9Wx0ccFCNZiq6tjn4A" TargetMode="External"/><Relationship Id="rId76" Type="http://schemas.openxmlformats.org/officeDocument/2006/relationships/fontTable" Target="fontTable.xml"/><Relationship Id="rId7" Type="http://schemas.openxmlformats.org/officeDocument/2006/relationships/hyperlink" Target="https://www.dropbox.com/scl/fi/ey4n9hxq17n0dnexdfhdo/Protokoll-Extra-F-reningst-mma-PMA-20251117_signerat.pdf?rlkey=0divdtx9n7u5dqmcmwwy42eqg&amp;dl=0" TargetMode="External"/><Relationship Id="rId71" Type="http://schemas.openxmlformats.org/officeDocument/2006/relationships/hyperlink" Target="https://issuu.com/promotion-media/docs/promotion_152" TargetMode="External"/><Relationship Id="rId2" Type="http://schemas.openxmlformats.org/officeDocument/2006/relationships/numbering" Target="numbering.xml"/><Relationship Id="rId2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22</TotalTime>
  <Pages>15</Pages>
  <Words>4485</Words>
  <Characters>23776</Characters>
  <Application>Microsoft Office Word</Application>
  <DocSecurity>0</DocSecurity>
  <Lines>198</Lines>
  <Paragraphs>56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31</cp:revision>
  <cp:lastPrinted>2021-03-29T13:07:00Z</cp:lastPrinted>
  <dcterms:created xsi:type="dcterms:W3CDTF">2025-12-04T08:19:00Z</dcterms:created>
  <dcterms:modified xsi:type="dcterms:W3CDTF">2025-12-04T08:50:00Z</dcterms:modified>
</cp:coreProperties>
</file>