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75D0110E" w:rsidR="005B5D6E" w:rsidRPr="00157670" w:rsidRDefault="00C479CE" w:rsidP="00A73221">
                  <w:pPr>
                    <w:pStyle w:val="Rubrik1"/>
                    <w:spacing w:before="0" w:beforeAutospacing="0" w:after="0" w:afterAutospacing="0" w:line="488" w:lineRule="atLeast"/>
                    <w:jc w:val="center"/>
                    <w:rPr>
                      <w:rFonts w:ascii="Open Sans" w:hAnsi="Open Sans" w:cs="Open Sans"/>
                      <w:color w:val="D3D3D3"/>
                      <w:sz w:val="36"/>
                      <w:szCs w:val="36"/>
                    </w:rPr>
                  </w:pPr>
                  <w:bookmarkStart w:id="0" w:name="_MailOriginal"/>
                  <w:r w:rsidRPr="00157670">
                    <w:rPr>
                      <w:rFonts w:ascii="Open Sans" w:hAnsi="Open Sans" w:cs="Open Sans"/>
                      <w:color w:val="D3D3D3"/>
                      <w:sz w:val="36"/>
                      <w:szCs w:val="36"/>
                    </w:rPr>
                    <w:t>Medlemsinformation | P</w:t>
                  </w:r>
                  <w:r w:rsidR="00ED1939" w:rsidRPr="00157670">
                    <w:rPr>
                      <w:rFonts w:ascii="Open Sans" w:hAnsi="Open Sans" w:cs="Open Sans"/>
                      <w:color w:val="D3D3D3"/>
                      <w:sz w:val="36"/>
                      <w:szCs w:val="36"/>
                    </w:rPr>
                    <w:t>M</w:t>
                  </w:r>
                  <w:r w:rsidRPr="00157670">
                    <w:rPr>
                      <w:rFonts w:ascii="Open Sans" w:hAnsi="Open Sans" w:cs="Open Sans"/>
                      <w:color w:val="D3D3D3"/>
                      <w:sz w:val="36"/>
                      <w:szCs w:val="36"/>
                    </w:rPr>
                    <w:t>A rapport #</w:t>
                  </w:r>
                  <w:r w:rsidR="00ED1939" w:rsidRPr="00157670">
                    <w:rPr>
                      <w:rFonts w:ascii="Open Sans" w:hAnsi="Open Sans" w:cs="Open Sans"/>
                      <w:color w:val="D3D3D3"/>
                      <w:sz w:val="36"/>
                      <w:szCs w:val="36"/>
                    </w:rPr>
                    <w:t>1</w:t>
                  </w:r>
                </w:p>
                <w:p w14:paraId="03D93F69" w14:textId="5AF27A90" w:rsidR="005B5D6E" w:rsidRPr="00157670" w:rsidRDefault="009C230C" w:rsidP="00A73221">
                  <w:pPr>
                    <w:pStyle w:val="Rubrik1"/>
                    <w:spacing w:before="0" w:beforeAutospacing="0" w:after="0" w:afterAutospacing="0" w:line="488" w:lineRule="atLeast"/>
                    <w:jc w:val="center"/>
                    <w:rPr>
                      <w:rFonts w:ascii="Open Sans" w:hAnsi="Open Sans" w:cs="Open Sans"/>
                      <w:b w:val="0"/>
                      <w:bCs w:val="0"/>
                      <w:sz w:val="24"/>
                      <w:szCs w:val="24"/>
                    </w:rPr>
                  </w:pPr>
                  <w:r w:rsidRPr="00157670">
                    <w:rPr>
                      <w:rFonts w:ascii="Open Sans" w:hAnsi="Open Sans" w:cs="Open Sans"/>
                      <w:b w:val="0"/>
                      <w:bCs w:val="0"/>
                      <w:sz w:val="24"/>
                      <w:szCs w:val="24"/>
                    </w:rPr>
                    <w:t xml:space="preserve">Utskick </w:t>
                  </w:r>
                  <w:r w:rsidR="00ED1939" w:rsidRPr="00157670">
                    <w:rPr>
                      <w:rFonts w:ascii="Open Sans" w:hAnsi="Open Sans" w:cs="Open Sans"/>
                      <w:b w:val="0"/>
                      <w:bCs w:val="0"/>
                      <w:sz w:val="24"/>
                      <w:szCs w:val="24"/>
                    </w:rPr>
                    <w:t>5</w:t>
                  </w:r>
                  <w:r w:rsidR="00B57A8F" w:rsidRPr="00157670">
                    <w:rPr>
                      <w:rFonts w:ascii="Open Sans" w:hAnsi="Open Sans" w:cs="Open Sans"/>
                      <w:b w:val="0"/>
                      <w:bCs w:val="0"/>
                      <w:sz w:val="24"/>
                      <w:szCs w:val="24"/>
                    </w:rPr>
                    <w:t xml:space="preserve"> </w:t>
                  </w:r>
                  <w:r w:rsidR="00ED1939" w:rsidRPr="00157670">
                    <w:rPr>
                      <w:rFonts w:ascii="Open Sans" w:hAnsi="Open Sans" w:cs="Open Sans"/>
                      <w:b w:val="0"/>
                      <w:bCs w:val="0"/>
                      <w:sz w:val="24"/>
                      <w:szCs w:val="24"/>
                    </w:rPr>
                    <w:t>februari</w:t>
                  </w:r>
                  <w:r w:rsidR="00500CE3" w:rsidRPr="00157670">
                    <w:rPr>
                      <w:rFonts w:ascii="Open Sans" w:hAnsi="Open Sans" w:cs="Open Sans"/>
                      <w:b w:val="0"/>
                      <w:bCs w:val="0"/>
                      <w:sz w:val="24"/>
                      <w:szCs w:val="24"/>
                    </w:rPr>
                    <w:t xml:space="preserve"> </w:t>
                  </w:r>
                  <w:r w:rsidRPr="00157670">
                    <w:rPr>
                      <w:rFonts w:ascii="Open Sans" w:hAnsi="Open Sans" w:cs="Open Sans"/>
                      <w:b w:val="0"/>
                      <w:bCs w:val="0"/>
                      <w:sz w:val="24"/>
                      <w:szCs w:val="24"/>
                    </w:rPr>
                    <w:t>20</w:t>
                  </w:r>
                  <w:r w:rsidR="005B5D6E" w:rsidRPr="00157670">
                    <w:rPr>
                      <w:rFonts w:ascii="Open Sans" w:hAnsi="Open Sans" w:cs="Open Sans"/>
                      <w:b w:val="0"/>
                      <w:bCs w:val="0"/>
                      <w:sz w:val="24"/>
                      <w:szCs w:val="24"/>
                    </w:rPr>
                    <w:t>2</w:t>
                  </w:r>
                  <w:r w:rsidR="00ED1939" w:rsidRPr="00157670">
                    <w:rPr>
                      <w:rFonts w:ascii="Open Sans" w:hAnsi="Open Sans" w:cs="Open Sans"/>
                      <w:b w:val="0"/>
                      <w:bCs w:val="0"/>
                      <w:sz w:val="24"/>
                      <w:szCs w:val="24"/>
                    </w:rPr>
                    <w:t>6</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0F19CFE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157670" w14:paraId="2804396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57670" w14:paraId="436B970D" w14:textId="77777777">
                                      <w:tc>
                                        <w:tcPr>
                                          <w:tcW w:w="0" w:type="auto"/>
                                          <w:tcMar>
                                            <w:top w:w="0" w:type="dxa"/>
                                            <w:left w:w="270" w:type="dxa"/>
                                            <w:bottom w:w="135" w:type="dxa"/>
                                            <w:right w:w="270" w:type="dxa"/>
                                          </w:tcMar>
                                          <w:hideMark/>
                                        </w:tcPr>
                                        <w:p w14:paraId="45AE1BC1" w14:textId="77777777" w:rsidR="00157670" w:rsidRDefault="00157670" w:rsidP="00157670">
                                          <w:pPr>
                                            <w:spacing w:line="360" w:lineRule="atLeast"/>
                                            <w:rPr>
                                              <w:rFonts w:ascii="Helvetica" w:hAnsi="Helvetica"/>
                                              <w:color w:val="202020"/>
                                            </w:rPr>
                                          </w:pPr>
                                          <w:r>
                                            <w:rPr>
                                              <w:rFonts w:ascii="Open Sans" w:hAnsi="Open Sans" w:cs="Open Sans"/>
                                              <w:color w:val="000000"/>
                                            </w:rPr>
                                            <w:t>Hej medlemmar,</w:t>
                                          </w:r>
                                          <w:r>
                                            <w:rPr>
                                              <w:rFonts w:ascii="Helvetica" w:hAnsi="Helvetica"/>
                                              <w:color w:val="000000"/>
                                            </w:rPr>
                                            <w:br/>
                                          </w:r>
                                          <w:r>
                                            <w:rPr>
                                              <w:rFonts w:ascii="Open Sans" w:hAnsi="Open Sans" w:cs="Open Sans"/>
                                              <w:color w:val="000000"/>
                                            </w:rPr>
                                            <w:t> </w:t>
                                          </w:r>
                                          <w:r>
                                            <w:rPr>
                                              <w:rFonts w:ascii="Helvetica" w:hAnsi="Helvetica"/>
                                              <w:color w:val="000000"/>
                                            </w:rPr>
                                            <w:br/>
                                          </w:r>
                                          <w:r>
                                            <w:rPr>
                                              <w:rFonts w:ascii="Open Sans" w:hAnsi="Open Sans" w:cs="Open Sans"/>
                                              <w:color w:val="000000"/>
                                            </w:rPr>
                                            <w:t>Här kommer årets första medlemsinformation. Product Media Association har precis genomfört lyckade Branschdagar där många av oss träffades, ett möte med Finansdepartementet är inbokat, vi ska via PMA akademin lära oss mer om AI och under vecka 12 är det dags för populära Product Media Tour igen för femte gången! Läs mer nedan:</w:t>
                                          </w:r>
                                        </w:p>
                                      </w:tc>
                                    </w:tr>
                                  </w:tbl>
                                  <w:p w14:paraId="118EA2B2" w14:textId="77777777" w:rsidR="00157670" w:rsidRDefault="00157670" w:rsidP="00157670">
                                    <w:pPr>
                                      <w:rPr>
                                        <w:rFonts w:ascii="Aptos" w:hAnsi="Aptos"/>
                                        <w:color w:val="212121"/>
                                      </w:rPr>
                                    </w:pPr>
                                  </w:p>
                                </w:tc>
                              </w:tr>
                              <w:tr w:rsidR="00157670" w14:paraId="58719B4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57670" w14:paraId="665F5C46" w14:textId="77777777">
                                      <w:tc>
                                        <w:tcPr>
                                          <w:tcW w:w="0" w:type="auto"/>
                                          <w:tcMar>
                                            <w:top w:w="0" w:type="dxa"/>
                                            <w:left w:w="270" w:type="dxa"/>
                                            <w:bottom w:w="135" w:type="dxa"/>
                                            <w:right w:w="270" w:type="dxa"/>
                                          </w:tcMar>
                                          <w:hideMark/>
                                        </w:tcPr>
                                        <w:p w14:paraId="262EA43C" w14:textId="77777777" w:rsidR="00157670" w:rsidRDefault="00157670" w:rsidP="00157670">
                                          <w:pPr>
                                            <w:spacing w:line="360" w:lineRule="atLeast"/>
                                            <w:rPr>
                                              <w:rFonts w:ascii="Helvetica" w:hAnsi="Helvetica"/>
                                              <w:color w:val="202020"/>
                                            </w:rPr>
                                          </w:pPr>
                                          <w:r>
                                            <w:rPr>
                                              <w:rFonts w:ascii="Helvetica" w:hAnsi="Helvetica"/>
                                              <w:color w:val="202020"/>
                                            </w:rPr>
                                            <w:br/>
                                          </w:r>
                                          <w:r>
                                            <w:rPr>
                                              <w:rStyle w:val="Stark"/>
                                              <w:rFonts w:ascii="Helvetica" w:hAnsi="Helvetica"/>
                                              <w:color w:val="202020"/>
                                              <w:sz w:val="30"/>
                                              <w:szCs w:val="30"/>
                                            </w:rPr>
                                            <w:t>Senaste nytt från styrelsen</w:t>
                                          </w:r>
                                          <w:r>
                                            <w:rPr>
                                              <w:rFonts w:ascii="Helvetica" w:hAnsi="Helvetica"/>
                                              <w:color w:val="202020"/>
                                            </w:rPr>
                                            <w:br/>
                                          </w:r>
                                          <w:r>
                                            <w:rPr>
                                              <w:rFonts w:ascii="Open Sans" w:hAnsi="Open Sans" w:cs="Open Sans"/>
                                              <w:color w:val="202020"/>
                                            </w:rPr>
                                            <w:t>Den nya styrelsen ska träffas för årets första styrelsemöte under mars. Innan dess har PMA fått tid för ett möte hos Finansdepartementet för att ta upp frågan gällande skattegränsen och påbörja förhandlingar. De slutliga detaljerna i utbildningspaketet för PMA akademin 2026 ska spikas före marknadsföring sker till branschen under Q1 men det är nu helt klart att en AI utbildning kommer genomföras med start i april. </w:t>
                                          </w:r>
                                        </w:p>
                                      </w:tc>
                                    </w:tr>
                                  </w:tbl>
                                  <w:p w14:paraId="7363D865" w14:textId="77777777" w:rsidR="00157670" w:rsidRDefault="00157670" w:rsidP="00157670">
                                    <w:pPr>
                                      <w:rPr>
                                        <w:rFonts w:ascii="Aptos" w:hAnsi="Aptos"/>
                                        <w:color w:val="212121"/>
                                      </w:rPr>
                                    </w:pPr>
                                  </w:p>
                                </w:tc>
                              </w:tr>
                            </w:tbl>
                            <w:p w14:paraId="015759B9" w14:textId="306A6394" w:rsidR="00A9231F" w:rsidRDefault="00A9231F" w:rsidP="00124584">
                              <w:pPr>
                                <w:rPr>
                                  <w:sz w:val="20"/>
                                  <w:szCs w:val="20"/>
                                </w:rPr>
                              </w:pPr>
                            </w:p>
                          </w:tc>
                        </w:tr>
                      </w:tbl>
                      <w:p w14:paraId="6C4A4FAC" w14:textId="77777777" w:rsidR="00124584" w:rsidRDefault="00124584" w:rsidP="00124584"/>
                    </w:tc>
                  </w:tr>
                  <w:tr w:rsidR="00124584" w14:paraId="10EF6589" w14:textId="77777777" w:rsidTr="00096786">
                    <w:tc>
                      <w:tcPr>
                        <w:tcW w:w="0" w:type="auto"/>
                        <w:tcMar>
                          <w:top w:w="135" w:type="dxa"/>
                          <w:left w:w="0" w:type="dxa"/>
                          <w:bottom w:w="0" w:type="dxa"/>
                          <w:right w:w="0" w:type="dxa"/>
                        </w:tcMar>
                        <w:hideMark/>
                      </w:tcPr>
                      <w:p w14:paraId="7A77B397" w14:textId="77777777" w:rsidR="00C967C0" w:rsidRDefault="00C967C0"/>
                      <w:p w14:paraId="52ECB182" w14:textId="77777777" w:rsidR="00C967C0" w:rsidRDefault="00C967C0"/>
                      <w:p w14:paraId="2E09BFAA" w14:textId="77777777" w:rsidR="00C967C0" w:rsidRDefault="00C967C0"/>
                      <w:p w14:paraId="007943DB" w14:textId="77777777" w:rsidR="00C967C0" w:rsidRDefault="00C967C0"/>
                      <w:p w14:paraId="1BF15A40" w14:textId="77777777" w:rsidR="00C967C0" w:rsidRDefault="00C967C0"/>
                      <w:p w14:paraId="0AB5D4A3" w14:textId="77777777" w:rsidR="00C967C0" w:rsidRDefault="00C967C0"/>
                      <w:p w14:paraId="4E26DAE7" w14:textId="77777777" w:rsidR="00C967C0" w:rsidRDefault="00C967C0"/>
                      <w:p w14:paraId="376B95D3" w14:textId="77777777" w:rsidR="00C967C0" w:rsidRDefault="00C967C0"/>
                      <w:p w14:paraId="2CC76885" w14:textId="77777777" w:rsidR="00C967C0" w:rsidRDefault="00C967C0"/>
                      <w:tbl>
                        <w:tblPr>
                          <w:tblW w:w="5000" w:type="pct"/>
                          <w:tblCellMar>
                            <w:left w:w="0" w:type="dxa"/>
                            <w:right w:w="0" w:type="dxa"/>
                          </w:tblCellMar>
                          <w:tblLook w:val="04A0" w:firstRow="1" w:lastRow="0" w:firstColumn="1" w:lastColumn="0" w:noHBand="0" w:noVBand="1"/>
                        </w:tblPr>
                        <w:tblGrid>
                          <w:gridCol w:w="8530"/>
                        </w:tblGrid>
                        <w:tr w:rsidR="00124584" w14:paraId="25257B75" w14:textId="77777777" w:rsidTr="00096786">
                          <w:tc>
                            <w:tcPr>
                              <w:tcW w:w="0" w:type="auto"/>
                              <w:tcMar>
                                <w:top w:w="0" w:type="dxa"/>
                                <w:left w:w="270" w:type="dxa"/>
                                <w:bottom w:w="135" w:type="dxa"/>
                                <w:right w:w="270" w:type="dxa"/>
                              </w:tcMar>
                              <w:hideMark/>
                            </w:tcPr>
                            <w:p w14:paraId="5BD212BB" w14:textId="77777777" w:rsidR="00124584" w:rsidRPr="005825D4" w:rsidRDefault="00124584" w:rsidP="0023784A">
                              <w:pPr>
                                <w:spacing w:line="360" w:lineRule="atLeast"/>
                                <w:rPr>
                                  <w:rFonts w:asciiTheme="minorHAnsi" w:hAnsiTheme="minorHAnsi" w:cstheme="minorHAnsi"/>
                                  <w:color w:val="202020"/>
                                </w:rPr>
                              </w:pPr>
                            </w:p>
                          </w:tc>
                        </w:tr>
                      </w:tbl>
                      <w:p w14:paraId="29FE0415" w14:textId="77777777" w:rsidR="00124584" w:rsidRDefault="00124584" w:rsidP="00124584">
                        <w:pPr>
                          <w:rPr>
                            <w:rFonts w:ascii="Aptos" w:hAnsi="Aptos"/>
                            <w:color w:val="212121"/>
                          </w:rPr>
                        </w:pPr>
                      </w:p>
                    </w:tc>
                  </w:tr>
                </w:tbl>
                <w:tbl>
                  <w:tblPr>
                    <w:tblStyle w:val="Tabellrutnt"/>
                    <w:tblW w:w="0" w:type="auto"/>
                    <w:tblLook w:val="04A0" w:firstRow="1" w:lastRow="0" w:firstColumn="1" w:lastColumn="0" w:noHBand="0" w:noVBand="1"/>
                  </w:tblPr>
                  <w:tblGrid>
                    <w:gridCol w:w="4018"/>
                    <w:gridCol w:w="4502"/>
                  </w:tblGrid>
                  <w:tr w:rsidR="00124584" w:rsidRPr="002D1CDB" w14:paraId="1748AC80" w14:textId="77777777" w:rsidTr="00096786">
                    <w:tc>
                      <w:tcPr>
                        <w:tcW w:w="4067" w:type="dxa"/>
                      </w:tcPr>
                      <w:p w14:paraId="4B16EC52" w14:textId="77777777" w:rsidR="00124584" w:rsidRPr="002D1CDB" w:rsidRDefault="00124584" w:rsidP="00124584">
                        <w:pPr>
                          <w:rPr>
                            <w:rFonts w:asciiTheme="minorHAnsi" w:hAnsiTheme="minorHAnsi" w:cstheme="minorHAnsi"/>
                            <w:color w:val="212121"/>
                          </w:rPr>
                        </w:pPr>
                      </w:p>
                      <w:p w14:paraId="4974DE6E" w14:textId="77777777" w:rsidR="00124584" w:rsidRPr="002D1CDB" w:rsidRDefault="00124584" w:rsidP="00124584">
                        <w:pPr>
                          <w:rPr>
                            <w:rFonts w:asciiTheme="minorHAnsi" w:hAnsiTheme="minorHAnsi" w:cstheme="minorHAnsi"/>
                            <w:color w:val="212121"/>
                          </w:rPr>
                        </w:pPr>
                        <w:r w:rsidRPr="002D1CDB">
                          <w:rPr>
                            <w:rFonts w:asciiTheme="minorHAnsi" w:hAnsiTheme="minorHAnsi" w:cstheme="minorHAnsi"/>
                            <w:color w:val="212121"/>
                          </w:rPr>
                          <w:t xml:space="preserve">       </w:t>
                        </w:r>
                        <w:r>
                          <w:fldChar w:fldCharType="begin"/>
                        </w:r>
                        <w:r>
                          <w:instrText xml:space="preserve"> INCLUDEPICTURE "/Users/mariaolsson/Library/Group Containers/UBF8T346G9.ms/WebArchiveCopyPasteTempFiles/com.microsoft.Word/21dc4565-5dbf-ccfb-9a2f-c4717aada7a6.jpg" \* MERGEFORMATINET </w:instrText>
                        </w:r>
                        <w:r>
                          <w:fldChar w:fldCharType="separate"/>
                        </w:r>
                        <w:r>
                          <w:rPr>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fldChar w:fldCharType="end"/>
                        </w:r>
                      </w:p>
                      <w:p w14:paraId="2385F73B" w14:textId="77777777" w:rsidR="00124584" w:rsidRPr="002D1CDB" w:rsidRDefault="00124584" w:rsidP="00124584">
                        <w:pPr>
                          <w:rPr>
                            <w:rFonts w:asciiTheme="minorHAnsi" w:hAnsiTheme="minorHAnsi" w:cstheme="minorHAnsi"/>
                            <w:color w:val="212121"/>
                          </w:rPr>
                        </w:pPr>
                      </w:p>
                    </w:tc>
                    <w:tc>
                      <w:tcPr>
                        <w:tcW w:w="3969" w:type="dxa"/>
                      </w:tcPr>
                      <w:p w14:paraId="6C1E96AD" w14:textId="77777777" w:rsidR="00FA24CE" w:rsidRPr="00C967C0" w:rsidRDefault="00124584" w:rsidP="00124584">
                        <w:pPr>
                          <w:rPr>
                            <w:rStyle w:val="Stark"/>
                            <w:rFonts w:ascii="Open Sans" w:hAnsi="Open Sans" w:cs="Open Sans"/>
                            <w:color w:val="202020"/>
                          </w:rPr>
                        </w:pPr>
                        <w:r w:rsidRPr="00C967C0">
                          <w:rPr>
                            <w:rFonts w:ascii="Open Sans" w:hAnsi="Open Sans" w:cs="Open Sans"/>
                            <w:color w:val="212121"/>
                          </w:rPr>
                          <w:br/>
                        </w:r>
                      </w:p>
                      <w:p w14:paraId="0CD30A8E" w14:textId="4EE61774" w:rsidR="00124584" w:rsidRPr="00C967C0" w:rsidRDefault="00FA24CE" w:rsidP="00124584">
                        <w:pPr>
                          <w:rPr>
                            <w:rFonts w:ascii="Open Sans" w:hAnsi="Open Sans" w:cs="Open Sans"/>
                            <w:color w:val="212121"/>
                          </w:rPr>
                        </w:pPr>
                        <w:r w:rsidRPr="00C967C0">
                          <w:rPr>
                            <w:rStyle w:val="Stark"/>
                            <w:rFonts w:ascii="Open Sans" w:hAnsi="Open Sans" w:cs="Open Sans"/>
                            <w:color w:val="202020"/>
                          </w:rPr>
                          <w:t>Håkan Pettersson</w:t>
                        </w:r>
                        <w:r w:rsidRPr="00C967C0">
                          <w:rPr>
                            <w:rFonts w:ascii="Open Sans" w:hAnsi="Open Sans" w:cs="Open Sans"/>
                            <w:color w:val="202020"/>
                          </w:rPr>
                          <w:br/>
                        </w:r>
                        <w:r w:rsidRPr="00C967C0">
                          <w:rPr>
                            <w:rFonts w:ascii="Open Sans" w:hAnsi="Open Sans" w:cs="Open Sans"/>
                            <w:color w:val="202020"/>
                            <w:shd w:val="clear" w:color="auto" w:fill="FFFFFF"/>
                          </w:rPr>
                          <w:t>Ordförande</w:t>
                        </w:r>
                        <w:r w:rsidRPr="00C967C0">
                          <w:rPr>
                            <w:rFonts w:ascii="Open Sans" w:hAnsi="Open Sans" w:cs="Open Sans"/>
                            <w:color w:val="202020"/>
                          </w:rPr>
                          <w:br/>
                        </w:r>
                        <w:r w:rsidRPr="00C967C0">
                          <w:rPr>
                            <w:rFonts w:ascii="Open Sans" w:hAnsi="Open Sans" w:cs="Open Sans"/>
                            <w:color w:val="202020"/>
                          </w:rPr>
                          <w:br/>
                        </w:r>
                        <w:hyperlink r:id="rId8" w:tgtFrame="_blank" w:tooltip="mailto:hakan@productmediaassociation.com" w:history="1">
                          <w:r w:rsidRPr="00C967C0">
                            <w:rPr>
                              <w:rStyle w:val="Hyperlnk"/>
                              <w:rFonts w:ascii="Open Sans" w:hAnsi="Open Sans" w:cs="Open Sans"/>
                              <w:color w:val="007C89"/>
                            </w:rPr>
                            <w:t>hakan@productmediaassociation.com</w:t>
                          </w:r>
                        </w:hyperlink>
                        <w:r w:rsidRPr="00C967C0">
                          <w:rPr>
                            <w:rFonts w:ascii="Open Sans" w:hAnsi="Open Sans" w:cs="Open Sans"/>
                            <w:color w:val="202020"/>
                          </w:rPr>
                          <w:br/>
                        </w:r>
                        <w:hyperlink r:id="rId9" w:history="1">
                          <w:r w:rsidRPr="00C967C0">
                            <w:rPr>
                              <w:rStyle w:val="Hyperlnk"/>
                              <w:rFonts w:ascii="Open Sans" w:hAnsi="Open Sans" w:cs="Open Sans"/>
                              <w:color w:val="007C89"/>
                            </w:rPr>
                            <w:t>+46 70 837 46 15</w:t>
                          </w:r>
                        </w:hyperlink>
                      </w:p>
                    </w:tc>
                  </w:tr>
                </w:tbl>
                <w:p w14:paraId="5A0E65D8" w14:textId="77777777" w:rsidR="00124584" w:rsidRDefault="00124584" w:rsidP="00124584">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4A45E46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14:paraId="07170229" w14:textId="77777777">
                          <w:tc>
                            <w:tcPr>
                              <w:tcW w:w="0" w:type="auto"/>
                              <w:tcMar>
                                <w:top w:w="0" w:type="dxa"/>
                                <w:left w:w="270" w:type="dxa"/>
                                <w:bottom w:w="135" w:type="dxa"/>
                                <w:right w:w="270" w:type="dxa"/>
                              </w:tcMar>
                              <w:hideMark/>
                            </w:tcPr>
                            <w:p w14:paraId="59A41719" w14:textId="77777777" w:rsidR="003323EC" w:rsidRDefault="003323EC" w:rsidP="003323EC">
                              <w:pPr>
                                <w:spacing w:line="360" w:lineRule="atLeast"/>
                                <w:rPr>
                                  <w:rFonts w:ascii="Helvetica" w:hAnsi="Helvetica"/>
                                  <w:color w:val="202020"/>
                                </w:rPr>
                              </w:pPr>
                              <w:r>
                                <w:rPr>
                                  <w:rFonts w:ascii="Open Sans" w:hAnsi="Open Sans" w:cs="Open Sans"/>
                                  <w:color w:val="202020"/>
                                </w:rPr>
                                <w:t>Under de 2 branschdagarna i</w:t>
                              </w:r>
                              <w:r>
                                <w:rPr>
                                  <w:rStyle w:val="apple-converted-space"/>
                                  <w:rFonts w:ascii="Open Sans" w:hAnsi="Open Sans" w:cs="Open Sans"/>
                                  <w:color w:val="202020"/>
                                </w:rPr>
                                <w:t> </w:t>
                              </w:r>
                              <w:r>
                                <w:rPr>
                                  <w:rFonts w:ascii="Open Sans" w:hAnsi="Open Sans" w:cs="Open Sans"/>
                                  <w:color w:val="202020"/>
                                </w:rPr>
                                <w:t>Stockholm delade PMA ut ca 300 folders för att marknadsföra föreningen och värva fler nya medlemmar. Fokus framåt kommer ligga på medlemsrekryteringen och att höja gränsen för skattefria gåvor. Läs intervju med PMA ordförande Håkan Pettersson från Branschkoll </w:t>
                              </w:r>
                              <w:hyperlink r:id="rId10" w:tgtFrame="_blank" w:tooltip="https://www.branschkoll.se/artiklar/tva-fragor-i-fokus-for-nybildad-branschforening-i-profilbranschen" w:history="1">
                                <w:r>
                                  <w:rPr>
                                    <w:rStyle w:val="Hyperlnk"/>
                                    <w:rFonts w:ascii="Open Sans" w:hAnsi="Open Sans" w:cs="Open Sans"/>
                                    <w:color w:val="007C89"/>
                                  </w:rPr>
                                  <w:t>här</w:t>
                                </w:r>
                              </w:hyperlink>
                              <w:r>
                                <w:rPr>
                                  <w:rFonts w:ascii="Open Sans" w:hAnsi="Open Sans" w:cs="Open Sans"/>
                                  <w:color w:val="202020"/>
                                </w:rPr>
                                <w:t> </w:t>
                              </w:r>
                              <w:r>
                                <w:rPr>
                                  <w:rFonts w:ascii="Helvetica" w:hAnsi="Helvetica"/>
                                  <w:color w:val="202020"/>
                                </w:rPr>
                                <w:br/>
                                <w:t> </w:t>
                              </w:r>
                            </w:p>
                          </w:tc>
                        </w:tr>
                      </w:tbl>
                      <w:p w14:paraId="18BA9DD6" w14:textId="77777777" w:rsidR="003323EC" w:rsidRDefault="003323EC" w:rsidP="003323EC">
                        <w:pPr>
                          <w:rPr>
                            <w:rFonts w:ascii="Aptos" w:hAnsi="Aptos"/>
                            <w:color w:val="212121"/>
                          </w:rPr>
                        </w:pPr>
                      </w:p>
                    </w:tc>
                  </w:tr>
                </w:tbl>
                <w:p w14:paraId="7657E5BB"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6A00C50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3323EC" w14:paraId="3B0ABECA" w14:textId="77777777">
                          <w:trPr>
                            <w:tblCellSpacing w:w="0" w:type="dxa"/>
                          </w:trPr>
                          <w:tc>
                            <w:tcPr>
                              <w:tcW w:w="0" w:type="auto"/>
                              <w:shd w:val="clear" w:color="auto" w:fill="222222"/>
                              <w:tcMar>
                                <w:top w:w="270" w:type="dxa"/>
                                <w:left w:w="270" w:type="dxa"/>
                                <w:bottom w:w="270" w:type="dxa"/>
                                <w:right w:w="270" w:type="dxa"/>
                              </w:tcMar>
                              <w:vAlign w:val="center"/>
                              <w:hideMark/>
                            </w:tcPr>
                            <w:p w14:paraId="25153E7B" w14:textId="77777777" w:rsidR="003323EC" w:rsidRDefault="003323EC" w:rsidP="003323EC">
                              <w:pPr>
                                <w:jc w:val="center"/>
                                <w:rPr>
                                  <w:rFonts w:ascii="Arial" w:hAnsi="Arial" w:cs="Arial"/>
                                  <w:sz w:val="36"/>
                                  <w:szCs w:val="36"/>
                                </w:rPr>
                              </w:pPr>
                              <w:hyperlink r:id="rId11" w:tgtFrame="_blank" w:tooltip="https://www.dropbox.com/scl/fi/6kgjece6d8q93uxv3vjs5/PMA-folder-2026-utvikt-presentation.pdf?rlkey=s5764u068obnz5d6pwd2g1mfd&amp;dl=0" w:history="1">
                                <w:r>
                                  <w:rPr>
                                    <w:rStyle w:val="Hyperlnk"/>
                                    <w:rFonts w:ascii="Arial" w:hAnsi="Arial" w:cs="Arial"/>
                                    <w:b/>
                                    <w:bCs/>
                                    <w:color w:val="FFFFFF"/>
                                    <w:sz w:val="36"/>
                                    <w:szCs w:val="36"/>
                                    <w:u w:val="none"/>
                                  </w:rPr>
                                  <w:t>FOLDER i pdf format</w:t>
                                </w:r>
                              </w:hyperlink>
                            </w:p>
                          </w:tc>
                        </w:tr>
                      </w:tbl>
                      <w:p w14:paraId="26461783" w14:textId="77777777" w:rsidR="003323EC" w:rsidRDefault="003323EC" w:rsidP="003323EC">
                        <w:pPr>
                          <w:rPr>
                            <w:rFonts w:ascii="Aptos" w:hAnsi="Aptos"/>
                            <w:color w:val="212121"/>
                          </w:rPr>
                        </w:pPr>
                      </w:p>
                    </w:tc>
                  </w:tr>
                </w:tbl>
                <w:p w14:paraId="3A9429A3"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2DB29E9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14:paraId="7738ACB4" w14:textId="77777777">
                          <w:tc>
                            <w:tcPr>
                              <w:tcW w:w="0" w:type="auto"/>
                              <w:tcMar>
                                <w:top w:w="0" w:type="dxa"/>
                                <w:left w:w="270" w:type="dxa"/>
                                <w:bottom w:w="135" w:type="dxa"/>
                                <w:right w:w="270" w:type="dxa"/>
                              </w:tcMar>
                              <w:hideMark/>
                            </w:tcPr>
                            <w:p w14:paraId="610E289B" w14:textId="77777777" w:rsidR="003323EC" w:rsidRDefault="003323EC" w:rsidP="003323EC">
                              <w:pPr>
                                <w:spacing w:line="360" w:lineRule="atLeast"/>
                                <w:rPr>
                                  <w:rFonts w:ascii="Helvetica" w:hAnsi="Helvetica"/>
                                  <w:color w:val="202020"/>
                                </w:rPr>
                              </w:pPr>
                              <w:r>
                                <w:rPr>
                                  <w:rFonts w:ascii="Helvetica" w:hAnsi="Helvetica"/>
                                  <w:color w:val="202020"/>
                                </w:rPr>
                                <w:br/>
                              </w:r>
                              <w:r>
                                <w:rPr>
                                  <w:rStyle w:val="Stark"/>
                                  <w:rFonts w:ascii="Helvetica" w:hAnsi="Helvetica"/>
                                  <w:color w:val="202020"/>
                                  <w:sz w:val="30"/>
                                  <w:szCs w:val="30"/>
                                </w:rPr>
                                <w:t>Extrastämma </w:t>
                              </w:r>
                              <w:r>
                                <w:rPr>
                                  <w:rStyle w:val="Stark"/>
                                  <w:rFonts w:ascii="Open Sans" w:hAnsi="Open Sans" w:cs="Open Sans"/>
                                  <w:color w:val="202020"/>
                                  <w:sz w:val="30"/>
                                  <w:szCs w:val="30"/>
                                </w:rPr>
                                <w:t>gällande inträdesavgift</w:t>
                              </w:r>
                              <w:r>
                                <w:rPr>
                                  <w:rFonts w:ascii="Helvetica" w:hAnsi="Helvetica"/>
                                  <w:color w:val="202020"/>
                                </w:rPr>
                                <w:br/>
                              </w:r>
                              <w:r>
                                <w:rPr>
                                  <w:rFonts w:ascii="Open Sans" w:hAnsi="Open Sans" w:cs="Open Sans"/>
                                  <w:color w:val="202020"/>
                                </w:rPr>
                                <w:t>PMA höll extrastämma den 17 november. Det har passerat drygt 1 år sen föreningen bjöd in både leverantörer och återförsäljare som medlemmar. Under medlemsrekryteringen som skett därefter har styrelsen känt av att det finns ett stort motstånd gällande att betala inträdesavgiften. Medlemmarna röstade JA till styrelsens förslag att ändra inträdesavgiften från 1 - 25000 kr och att den ska vara 1 krona fram till nästa års föreningsstämma. Bolagsverket godkände de nya stadgarna 20251215 som kan laddas ner genom att klicka på knappen nedan:</w:t>
                              </w:r>
                              <w:r>
                                <w:rPr>
                                  <w:rFonts w:ascii="Helvetica" w:hAnsi="Helvetica"/>
                                  <w:color w:val="202020"/>
                                </w:rPr>
                                <w:br/>
                                <w:t> </w:t>
                              </w:r>
                            </w:p>
                          </w:tc>
                        </w:tr>
                      </w:tbl>
                      <w:p w14:paraId="544672E5" w14:textId="77777777" w:rsidR="003323EC" w:rsidRDefault="003323EC" w:rsidP="003323EC">
                        <w:pPr>
                          <w:rPr>
                            <w:rFonts w:ascii="Aptos" w:hAnsi="Aptos"/>
                            <w:color w:val="212121"/>
                          </w:rPr>
                        </w:pPr>
                      </w:p>
                    </w:tc>
                  </w:tr>
                </w:tbl>
                <w:p w14:paraId="387C1506"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57B3416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3323EC" w14:paraId="1AD87EB7" w14:textId="77777777">
                          <w:trPr>
                            <w:tblCellSpacing w:w="0" w:type="dxa"/>
                          </w:trPr>
                          <w:tc>
                            <w:tcPr>
                              <w:tcW w:w="0" w:type="auto"/>
                              <w:shd w:val="clear" w:color="auto" w:fill="222222"/>
                              <w:tcMar>
                                <w:top w:w="270" w:type="dxa"/>
                                <w:left w:w="270" w:type="dxa"/>
                                <w:bottom w:w="270" w:type="dxa"/>
                                <w:right w:w="270" w:type="dxa"/>
                              </w:tcMar>
                              <w:vAlign w:val="center"/>
                              <w:hideMark/>
                            </w:tcPr>
                            <w:p w14:paraId="0B3F6A2A" w14:textId="77777777" w:rsidR="003323EC" w:rsidRDefault="003323EC" w:rsidP="003323EC">
                              <w:pPr>
                                <w:jc w:val="center"/>
                                <w:rPr>
                                  <w:rFonts w:ascii="Arial" w:hAnsi="Arial" w:cs="Arial"/>
                                  <w:sz w:val="36"/>
                                  <w:szCs w:val="36"/>
                                </w:rPr>
                              </w:pPr>
                              <w:hyperlink r:id="rId12" w:tgtFrame="_blank" w:tooltip="https://www.dropbox.com/scl/fi/5z3sod7xo5fvo6dfl7pa9/Stadgar-f-r-PMA-g-llande-fr-o-m-20251215.pdf?rlkey=kgdogsxi6dm31xdgrz1x4ywe2&amp;dl=0" w:history="1">
                                <w:r>
                                  <w:rPr>
                                    <w:rStyle w:val="Hyperlnk"/>
                                    <w:rFonts w:ascii="Arial" w:hAnsi="Arial" w:cs="Arial"/>
                                    <w:b/>
                                    <w:bCs/>
                                    <w:color w:val="FFFFFF"/>
                                    <w:sz w:val="36"/>
                                    <w:szCs w:val="36"/>
                                    <w:u w:val="none"/>
                                  </w:rPr>
                                  <w:t>Gällande PMA stadgar</w:t>
                                </w:r>
                              </w:hyperlink>
                            </w:p>
                          </w:tc>
                        </w:tr>
                      </w:tbl>
                      <w:p w14:paraId="7E81E175" w14:textId="77777777" w:rsidR="003323EC" w:rsidRDefault="003323EC" w:rsidP="003323EC">
                        <w:pPr>
                          <w:rPr>
                            <w:rFonts w:ascii="Aptos" w:hAnsi="Aptos"/>
                            <w:color w:val="212121"/>
                          </w:rPr>
                        </w:pPr>
                      </w:p>
                    </w:tc>
                  </w:tr>
                </w:tbl>
                <w:p w14:paraId="12E229CD"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6CC583E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14:paraId="4F542494" w14:textId="77777777">
                          <w:tc>
                            <w:tcPr>
                              <w:tcW w:w="0" w:type="auto"/>
                              <w:tcMar>
                                <w:top w:w="0" w:type="dxa"/>
                                <w:left w:w="270" w:type="dxa"/>
                                <w:bottom w:w="135" w:type="dxa"/>
                                <w:right w:w="270" w:type="dxa"/>
                              </w:tcMar>
                              <w:hideMark/>
                            </w:tcPr>
                            <w:p w14:paraId="096A5539" w14:textId="77777777" w:rsidR="003323EC" w:rsidRDefault="003323EC" w:rsidP="003323EC">
                              <w:pPr>
                                <w:spacing w:line="360" w:lineRule="atLeast"/>
                                <w:rPr>
                                  <w:rFonts w:ascii="Helvetica" w:hAnsi="Helvetica"/>
                                  <w:color w:val="202020"/>
                                </w:rPr>
                              </w:pPr>
                              <w:r>
                                <w:rPr>
                                  <w:rFonts w:ascii="Helvetica" w:hAnsi="Helvetica"/>
                                  <w:color w:val="202020"/>
                                </w:rPr>
                                <w:lastRenderedPageBreak/>
                                <w:br/>
                              </w:r>
                              <w:r>
                                <w:rPr>
                                  <w:rStyle w:val="Stark"/>
                                  <w:rFonts w:ascii="Helvetica" w:hAnsi="Helvetica"/>
                                  <w:color w:val="202020"/>
                                  <w:sz w:val="30"/>
                                  <w:szCs w:val="30"/>
                                </w:rPr>
                                <w:t>Ny medlem &amp; marknadsföring via PMA webbplats</w:t>
                              </w:r>
                              <w:r>
                                <w:rPr>
                                  <w:rFonts w:ascii="Helvetica" w:hAnsi="Helvetica"/>
                                  <w:color w:val="202020"/>
                                </w:rPr>
                                <w:br/>
                              </w:r>
                              <w:r>
                                <w:rPr>
                                  <w:rFonts w:ascii="Open Sans" w:hAnsi="Open Sans" w:cs="Open Sans"/>
                                  <w:color w:val="202020"/>
                                </w:rPr>
                                <w:t>Under januari har vi fått 1 ny medlem:</w:t>
                              </w:r>
                              <w:r>
                                <w:rPr>
                                  <w:rStyle w:val="apple-converted-space"/>
                                  <w:rFonts w:ascii="Open Sans" w:hAnsi="Open Sans" w:cs="Open Sans"/>
                                  <w:color w:val="202020"/>
                                </w:rPr>
                                <w:t> </w:t>
                              </w:r>
                              <w:r>
                                <w:rPr>
                                  <w:rStyle w:val="Stark"/>
                                  <w:rFonts w:ascii="Open Sans" w:hAnsi="Open Sans" w:cs="Open Sans"/>
                                  <w:color w:val="202020"/>
                                </w:rPr>
                                <w:t>MERi Textil &amp; Reklam </w:t>
                              </w:r>
                              <w:r>
                                <w:rPr>
                                  <w:rFonts w:ascii="Open Sans" w:hAnsi="Open Sans" w:cs="Open Sans"/>
                                  <w:color w:val="202020"/>
                                </w:rPr>
                                <w:t>Linda Ögren och några till medlemsansökningar som är under process.</w:t>
                              </w:r>
                              <w:r>
                                <w:rPr>
                                  <w:rStyle w:val="apple-converted-space"/>
                                  <w:rFonts w:ascii="Open Sans" w:hAnsi="Open Sans" w:cs="Open Sans"/>
                                  <w:color w:val="202020"/>
                                </w:rPr>
                                <w:t> </w:t>
                              </w:r>
                              <w:r>
                                <w:rPr>
                                  <w:rStyle w:val="Stark"/>
                                  <w:rFonts w:ascii="Open Sans" w:hAnsi="Open Sans" w:cs="Open Sans"/>
                                  <w:color w:val="202020"/>
                                </w:rPr>
                                <w:t>Varmt välkomna! </w:t>
                              </w:r>
                              <w:r>
                                <w:rPr>
                                  <w:rFonts w:ascii="Open Sans" w:hAnsi="Open Sans" w:cs="Open Sans"/>
                                  <w:color w:val="202020"/>
                                </w:rPr>
                                <w:t>De senaste medlemmarnas material (Berkeley Company, GEP Communication, Gewe Promotion, MERi Textil &amp; Reklam, Voky, Vrigstad Flaggor &amp; Expo) har ännu inte hunnit komma upp på vår webbplats under medlemssidan men är på gång. </w:t>
                              </w:r>
                              <w:r>
                                <w:rPr>
                                  <w:rStyle w:val="Stark"/>
                                  <w:rFonts w:ascii="Open Sans" w:hAnsi="Open Sans" w:cs="Open Sans"/>
                                  <w:color w:val="202020"/>
                                </w:rPr>
                                <w:t> </w:t>
                              </w:r>
                              <w:r>
                                <w:rPr>
                                  <w:rFonts w:ascii="Open Sans" w:hAnsi="Open Sans" w:cs="Open Sans"/>
                                  <w:color w:val="202020"/>
                                </w:rPr>
                                <w:t>Det innebär att PMA just nu har</w:t>
                              </w:r>
                              <w:r>
                                <w:rPr>
                                  <w:rStyle w:val="apple-converted-space"/>
                                  <w:rFonts w:ascii="Open Sans" w:hAnsi="Open Sans" w:cs="Open Sans"/>
                                  <w:color w:val="202020"/>
                                </w:rPr>
                                <w:t> </w:t>
                              </w:r>
                              <w:r>
                                <w:rPr>
                                  <w:rFonts w:ascii="Open Sans" w:hAnsi="Open Sans" w:cs="Open Sans"/>
                                  <w:color w:val="000000"/>
                                </w:rPr>
                                <w:t>107</w:t>
                              </w:r>
                              <w:r>
                                <w:rPr>
                                  <w:rFonts w:ascii="Open Sans" w:hAnsi="Open Sans" w:cs="Open Sans"/>
                                  <w:color w:val="202020"/>
                                </w:rPr>
                                <w:t>medlemmar.</w:t>
                              </w:r>
                              <w:r>
                                <w:rPr>
                                  <w:rStyle w:val="apple-converted-space"/>
                                  <w:rFonts w:ascii="Open Sans" w:hAnsi="Open Sans" w:cs="Open Sans"/>
                                  <w:color w:val="202020"/>
                                </w:rPr>
                                <w:t> </w:t>
                              </w:r>
                              <w:hyperlink r:id="rId13" w:tgtFrame="_blank" w:tooltip="https://www.productmediaassociation.com/medlemmar" w:history="1">
                                <w:r>
                                  <w:rPr>
                                    <w:rStyle w:val="Hyperlnk"/>
                                    <w:rFonts w:ascii="Open Sans" w:hAnsi="Open Sans" w:cs="Open Sans"/>
                                    <w:color w:val="007C89"/>
                                  </w:rPr>
                                  <w:t>Se övriga här</w:t>
                                </w:r>
                              </w:hyperlink>
                              <w:r>
                                <w:rPr>
                                  <w:rFonts w:ascii="Open Sans" w:hAnsi="Open Sans" w:cs="Open Sans"/>
                                  <w:color w:val="202020"/>
                                </w:rPr>
                                <w:br/>
                              </w:r>
                              <w:r>
                                <w:rPr>
                                  <w:rFonts w:ascii="Open Sans" w:hAnsi="Open Sans" w:cs="Open Sans"/>
                                  <w:color w:val="202020"/>
                                </w:rPr>
                                <w:br/>
                                <w:t>PMA webbplats är numera 2-språkig och publicerades i december på engelska </w:t>
                              </w:r>
                              <w:hyperlink r:id="rId14" w:tooltip="https://www.productmediaassociation.com/en" w:history="1">
                                <w:r>
                                  <w:rPr>
                                    <w:rStyle w:val="Hyperlnk"/>
                                    <w:rFonts w:ascii="Open Sans" w:hAnsi="Open Sans" w:cs="Open Sans"/>
                                    <w:color w:val="007C89"/>
                                  </w:rPr>
                                  <w:t>https://www.productmediaassociation.com/en</w:t>
                                </w:r>
                              </w:hyperlink>
                              <w:r>
                                <w:rPr>
                                  <w:rFonts w:ascii="Open Sans" w:hAnsi="Open Sans" w:cs="Open Sans"/>
                                  <w:color w:val="202020"/>
                                </w:rPr>
                                <w:t> </w:t>
                              </w:r>
                              <w:r>
                                <w:rPr>
                                  <w:rFonts w:ascii="Helvetica" w:hAnsi="Helvetica"/>
                                  <w:color w:val="202020"/>
                                </w:rPr>
                                <w:br/>
                                <w:t> </w:t>
                              </w:r>
                            </w:p>
                          </w:tc>
                        </w:tr>
                      </w:tbl>
                      <w:p w14:paraId="6A0C166F" w14:textId="77777777" w:rsidR="003323EC" w:rsidRDefault="003323EC" w:rsidP="003323EC">
                        <w:pPr>
                          <w:rPr>
                            <w:rFonts w:ascii="Aptos" w:hAnsi="Aptos"/>
                            <w:color w:val="212121"/>
                          </w:rPr>
                        </w:pPr>
                      </w:p>
                    </w:tc>
                  </w:tr>
                </w:tbl>
                <w:p w14:paraId="70621E1D"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7AA8297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3323EC" w14:paraId="12D828DC" w14:textId="77777777">
                          <w:tc>
                            <w:tcPr>
                              <w:tcW w:w="0" w:type="auto"/>
                              <w:tcMar>
                                <w:top w:w="0" w:type="dxa"/>
                                <w:left w:w="135" w:type="dxa"/>
                                <w:bottom w:w="0" w:type="dxa"/>
                                <w:right w:w="135" w:type="dxa"/>
                              </w:tcMar>
                              <w:hideMark/>
                            </w:tcPr>
                            <w:p w14:paraId="7F2A3FA2" w14:textId="2571C8E7" w:rsidR="003323EC" w:rsidRDefault="003323EC" w:rsidP="003323EC">
                              <w:r>
                                <w:fldChar w:fldCharType="begin"/>
                              </w:r>
                              <w:r>
                                <w:instrText xml:space="preserve"> INCLUDEPICTURE "/Users/mariaolsson/Library/Group Containers/UBF8T346G9.ms/WebArchiveCopyPasteTempFiles/com.microsoft.Word/1accb0c8-9b6a-db83-eba3-759aab0356cd.jpg" \* MERGEFORMATINET </w:instrText>
                              </w:r>
                              <w:r>
                                <w:fldChar w:fldCharType="separate"/>
                              </w:r>
                              <w:r>
                                <w:rPr>
                                  <w:noProof/>
                                </w:rPr>
                                <w:drawing>
                                  <wp:inline distT="0" distB="0" distL="0" distR="0" wp14:anchorId="57788548" wp14:editId="6CD7545B">
                                    <wp:extent cx="3395207" cy="3395207"/>
                                    <wp:effectExtent l="0" t="0" r="0" b="0"/>
                                    <wp:docPr id="91003910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4066" cy="3404066"/>
                                            </a:xfrm>
                                            <a:prstGeom prst="rect">
                                              <a:avLst/>
                                            </a:prstGeom>
                                            <a:noFill/>
                                            <a:ln>
                                              <a:noFill/>
                                            </a:ln>
                                          </pic:spPr>
                                        </pic:pic>
                                      </a:graphicData>
                                    </a:graphic>
                                  </wp:inline>
                                </w:drawing>
                              </w:r>
                              <w:r>
                                <w:fldChar w:fldCharType="end"/>
                              </w:r>
                            </w:p>
                          </w:tc>
                        </w:tr>
                      </w:tbl>
                      <w:p w14:paraId="09A42EE8" w14:textId="77777777" w:rsidR="003323EC" w:rsidRDefault="003323EC" w:rsidP="003323EC">
                        <w:pPr>
                          <w:rPr>
                            <w:rFonts w:ascii="Aptos" w:hAnsi="Aptos"/>
                            <w:color w:val="212121"/>
                          </w:rPr>
                        </w:pPr>
                      </w:p>
                    </w:tc>
                  </w:tr>
                </w:tbl>
                <w:p w14:paraId="204C6486"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2D0C342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14:paraId="3220B4B4" w14:textId="77777777">
                          <w:tc>
                            <w:tcPr>
                              <w:tcW w:w="0" w:type="auto"/>
                              <w:tcMar>
                                <w:top w:w="0" w:type="dxa"/>
                                <w:left w:w="270" w:type="dxa"/>
                                <w:bottom w:w="135" w:type="dxa"/>
                                <w:right w:w="270" w:type="dxa"/>
                              </w:tcMar>
                              <w:hideMark/>
                            </w:tcPr>
                            <w:p w14:paraId="2DB92081" w14:textId="31246E5C" w:rsidR="003323EC" w:rsidRDefault="003323EC" w:rsidP="003323EC">
                              <w:pPr>
                                <w:spacing w:line="360" w:lineRule="atLeast"/>
                                <w:rPr>
                                  <w:rFonts w:ascii="Helvetica" w:hAnsi="Helvetica"/>
                                  <w:color w:val="202020"/>
                                </w:rPr>
                              </w:pPr>
                              <w:r>
                                <w:rPr>
                                  <w:rFonts w:ascii="Helvetica" w:hAnsi="Helvetica"/>
                                  <w:color w:val="202020"/>
                                </w:rPr>
                                <w:br/>
                              </w:r>
                              <w:r>
                                <w:rPr>
                                  <w:rStyle w:val="Stark"/>
                                  <w:rFonts w:ascii="Open Sans" w:hAnsi="Open Sans" w:cs="Open Sans"/>
                                  <w:color w:val="000000"/>
                                  <w:sz w:val="30"/>
                                  <w:szCs w:val="30"/>
                                </w:rPr>
                                <w:t>Product Media Tour vecka 12</w:t>
                              </w:r>
                              <w:r>
                                <w:rPr>
                                  <w:rFonts w:ascii="Helvetica" w:hAnsi="Helvetica"/>
                                  <w:color w:val="000000"/>
                                </w:rPr>
                                <w:br/>
                              </w:r>
                              <w:r>
                                <w:rPr>
                                  <w:rFonts w:ascii="Open Sans" w:hAnsi="Open Sans" w:cs="Open Sans"/>
                                  <w:color w:val="000000"/>
                                </w:rPr>
                                <w:t>Detta år besöker Sverigetouren Göteborg Clarion Hotel</w:t>
                              </w:r>
                              <w:r>
                                <w:rPr>
                                  <w:rStyle w:val="apple-converted-space"/>
                                  <w:rFonts w:ascii="Open Sans" w:hAnsi="Open Sans" w:cs="Open Sans"/>
                                  <w:color w:val="000000"/>
                                </w:rPr>
                                <w:t> </w:t>
                              </w:r>
                              <w:r>
                                <w:rPr>
                                  <w:rFonts w:ascii="Open Sans" w:hAnsi="Open Sans" w:cs="Open Sans"/>
                                  <w:color w:val="000000"/>
                                </w:rPr>
                                <w:t>Post den 17 mars och Malmö Arena Hotel den 19 mars. Marknadsföringen publicerades i tisdags via </w:t>
                              </w:r>
                              <w:hyperlink r:id="rId16" w:tooltip="https://mailchi.mp/pwa.se/anml-dig-och-besk-oss-p-pwa-promotion-on-tour-13532583-2ep55bn0r5-13916993?e=e327270f5f" w:history="1">
                                <w:r>
                                  <w:rPr>
                                    <w:rStyle w:val="Hyperlnk"/>
                                    <w:rFonts w:ascii="Open Sans" w:hAnsi="Open Sans" w:cs="Open Sans"/>
                                    <w:color w:val="000000"/>
                                  </w:rPr>
                                  <w:t>PMA nyhetsbrev</w:t>
                                </w:r>
                              </w:hyperlink>
                              <w:r>
                                <w:rPr>
                                  <w:rFonts w:ascii="Open Sans" w:hAnsi="Open Sans" w:cs="Open Sans"/>
                                  <w:color w:val="000000"/>
                                </w:rPr>
                                <w:t>, </w:t>
                              </w:r>
                              <w:hyperlink r:id="rId17" w:tooltip="https://www.productmediaassociation.com/blog" w:history="1">
                                <w:r>
                                  <w:rPr>
                                    <w:rStyle w:val="Hyperlnk"/>
                                    <w:rFonts w:ascii="Open Sans" w:hAnsi="Open Sans" w:cs="Open Sans"/>
                                    <w:color w:val="000000"/>
                                  </w:rPr>
                                  <w:t>PMA blogg</w:t>
                                </w:r>
                              </w:hyperlink>
                              <w:r>
                                <w:rPr>
                                  <w:rFonts w:ascii="Open Sans" w:hAnsi="Open Sans" w:cs="Open Sans"/>
                                  <w:color w:val="000000"/>
                                </w:rPr>
                                <w:t> och Sociala Medier. Arbetet med att uppdatera vår webbsida är klart och registreringen för er som är besökare har startat.</w:t>
                              </w:r>
                              <w:r>
                                <w:rPr>
                                  <w:rFonts w:ascii="Open Sans" w:hAnsi="Open Sans" w:cs="Open Sans"/>
                                  <w:color w:val="000000"/>
                                </w:rPr>
                                <w:br/>
                              </w:r>
                              <w:r>
                                <w:rPr>
                                  <w:rFonts w:ascii="Open Sans" w:hAnsi="Open Sans" w:cs="Open Sans"/>
                                  <w:color w:val="000000"/>
                                </w:rPr>
                                <w:br/>
                              </w:r>
                              <w:r>
                                <w:rPr>
                                  <w:rFonts w:ascii="Open Sans" w:hAnsi="Open Sans" w:cs="Open Sans"/>
                                  <w:color w:val="000000"/>
                                </w:rPr>
                                <w:lastRenderedPageBreak/>
                                <w:t>Hittills har följande medlemmar bokat yta: ACG Accent, AD Company, Askeroth, BlackHill, Elasto, Ernst Alexis, Eurosweet Add Value, Folier, GTK Producent, Halfar, Halmstads Handelshus, Headwear Scandinavia, Intemporel, L-Shop-Team, Neutral, PR Tryck, Prident, Solo Midocean, Tg-h, Tings, Tipe Produkter, Unigraphics och Zebro. </w:t>
                              </w:r>
                              <w:r>
                                <w:rPr>
                                  <w:rFonts w:ascii="Helvetica" w:hAnsi="Helvetica"/>
                                  <w:color w:val="202020"/>
                                </w:rPr>
                                <w:br/>
                                <w:t> </w:t>
                              </w:r>
                            </w:p>
                          </w:tc>
                        </w:tr>
                      </w:tbl>
                      <w:p w14:paraId="2BC12DF1" w14:textId="77777777" w:rsidR="003323EC" w:rsidRDefault="003323EC" w:rsidP="003323EC">
                        <w:pPr>
                          <w:rPr>
                            <w:rFonts w:ascii="Aptos" w:hAnsi="Aptos"/>
                            <w:color w:val="212121"/>
                          </w:rPr>
                        </w:pPr>
                      </w:p>
                    </w:tc>
                  </w:tr>
                </w:tbl>
                <w:p w14:paraId="48392EC1"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062B49D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3323EC" w14:paraId="6D42D11C" w14:textId="77777777">
                          <w:trPr>
                            <w:tblCellSpacing w:w="0" w:type="dxa"/>
                          </w:trPr>
                          <w:tc>
                            <w:tcPr>
                              <w:tcW w:w="0" w:type="auto"/>
                              <w:shd w:val="clear" w:color="auto" w:fill="222222"/>
                              <w:tcMar>
                                <w:top w:w="270" w:type="dxa"/>
                                <w:left w:w="270" w:type="dxa"/>
                                <w:bottom w:w="270" w:type="dxa"/>
                                <w:right w:w="270" w:type="dxa"/>
                              </w:tcMar>
                              <w:vAlign w:val="center"/>
                              <w:hideMark/>
                            </w:tcPr>
                            <w:p w14:paraId="54C38E9C" w14:textId="77777777" w:rsidR="003323EC" w:rsidRDefault="003323EC" w:rsidP="003323EC">
                              <w:pPr>
                                <w:jc w:val="center"/>
                                <w:rPr>
                                  <w:rFonts w:ascii="Arial" w:hAnsi="Arial" w:cs="Arial"/>
                                  <w:sz w:val="36"/>
                                  <w:szCs w:val="36"/>
                                </w:rPr>
                              </w:pPr>
                              <w:hyperlink r:id="rId18" w:tgtFrame="_blank" w:tooltip="https://www.productmediaassociation.com/en/product-media-tour/2026" w:history="1">
                                <w:r>
                                  <w:rPr>
                                    <w:rStyle w:val="Hyperlnk"/>
                                    <w:rFonts w:ascii="Arial" w:hAnsi="Arial" w:cs="Arial"/>
                                    <w:b/>
                                    <w:bCs/>
                                    <w:color w:val="FFFFFF"/>
                                    <w:sz w:val="36"/>
                                    <w:szCs w:val="36"/>
                                    <w:u w:val="none"/>
                                  </w:rPr>
                                  <w:t>LÄS MER HÄR</w:t>
                                </w:r>
                              </w:hyperlink>
                            </w:p>
                          </w:tc>
                        </w:tr>
                      </w:tbl>
                      <w:p w14:paraId="375D023A" w14:textId="77777777" w:rsidR="003323EC" w:rsidRDefault="003323EC" w:rsidP="003323EC">
                        <w:pPr>
                          <w:rPr>
                            <w:rFonts w:ascii="Aptos" w:hAnsi="Aptos"/>
                            <w:color w:val="212121"/>
                          </w:rPr>
                        </w:pPr>
                      </w:p>
                    </w:tc>
                  </w:tr>
                </w:tbl>
                <w:p w14:paraId="45BD27C8"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03C11C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3323EC" w14:paraId="54934988" w14:textId="77777777">
                          <w:tc>
                            <w:tcPr>
                              <w:tcW w:w="0" w:type="auto"/>
                              <w:tcMar>
                                <w:top w:w="0" w:type="dxa"/>
                                <w:left w:w="135" w:type="dxa"/>
                                <w:bottom w:w="0" w:type="dxa"/>
                                <w:right w:w="135" w:type="dxa"/>
                              </w:tcMar>
                              <w:hideMark/>
                            </w:tcPr>
                            <w:p w14:paraId="04ABF99A" w14:textId="71664F9B" w:rsidR="003323EC" w:rsidRDefault="003323EC" w:rsidP="003323EC">
                              <w:pPr>
                                <w:jc w:val="center"/>
                              </w:pPr>
                              <w:r>
                                <w:fldChar w:fldCharType="begin"/>
                              </w:r>
                              <w:r>
                                <w:instrText xml:space="preserve"> INCLUDEPICTURE "/Users/mariaolsson/Library/Group Containers/UBF8T346G9.ms/WebArchiveCopyPasteTempFiles/com.microsoft.Word/80701335-3caa-8e8d-67ba-5218f5f5384b.jpg" \* MERGEFORMATINET </w:instrText>
                              </w:r>
                              <w:r>
                                <w:fldChar w:fldCharType="separate"/>
                              </w:r>
                              <w:r>
                                <w:rPr>
                                  <w:noProof/>
                                </w:rPr>
                                <w:drawing>
                                  <wp:inline distT="0" distB="0" distL="0" distR="0" wp14:anchorId="459E0149" wp14:editId="3DAAE43A">
                                    <wp:extent cx="5088835" cy="3202544"/>
                                    <wp:effectExtent l="0" t="0" r="4445" b="0"/>
                                    <wp:docPr id="9767423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6776" cy="3220128"/>
                                            </a:xfrm>
                                            <a:prstGeom prst="rect">
                                              <a:avLst/>
                                            </a:prstGeom>
                                            <a:noFill/>
                                            <a:ln>
                                              <a:noFill/>
                                            </a:ln>
                                          </pic:spPr>
                                        </pic:pic>
                                      </a:graphicData>
                                    </a:graphic>
                                  </wp:inline>
                                </w:drawing>
                              </w:r>
                              <w:r>
                                <w:fldChar w:fldCharType="end"/>
                              </w:r>
                            </w:p>
                          </w:tc>
                        </w:tr>
                      </w:tbl>
                      <w:p w14:paraId="3178D647" w14:textId="77777777" w:rsidR="003323EC" w:rsidRDefault="003323EC" w:rsidP="003323EC">
                        <w:pPr>
                          <w:rPr>
                            <w:rFonts w:ascii="Aptos" w:hAnsi="Aptos"/>
                            <w:color w:val="212121"/>
                          </w:rPr>
                        </w:pPr>
                      </w:p>
                    </w:tc>
                  </w:tr>
                </w:tbl>
                <w:p w14:paraId="22709D32" w14:textId="77777777" w:rsidR="003323EC" w:rsidRDefault="003323EC" w:rsidP="003323EC">
                  <w:pPr>
                    <w:rPr>
                      <w:vanish/>
                    </w:rPr>
                  </w:pPr>
                </w:p>
                <w:tbl>
                  <w:tblPr>
                    <w:tblW w:w="5000" w:type="pct"/>
                    <w:tblCellMar>
                      <w:left w:w="0" w:type="dxa"/>
                      <w:right w:w="0" w:type="dxa"/>
                    </w:tblCellMar>
                    <w:tblLook w:val="04A0" w:firstRow="1" w:lastRow="0" w:firstColumn="1" w:lastColumn="0" w:noHBand="0" w:noVBand="1"/>
                  </w:tblPr>
                  <w:tblGrid>
                    <w:gridCol w:w="8530"/>
                  </w:tblGrid>
                  <w:tr w:rsidR="003323EC" w14:paraId="0B60ABD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14:paraId="4559F19E" w14:textId="77777777">
                          <w:tc>
                            <w:tcPr>
                              <w:tcW w:w="0" w:type="auto"/>
                              <w:tcMar>
                                <w:top w:w="0" w:type="dxa"/>
                                <w:left w:w="270" w:type="dxa"/>
                                <w:bottom w:w="135" w:type="dxa"/>
                                <w:right w:w="270" w:type="dxa"/>
                              </w:tcMar>
                              <w:hideMark/>
                            </w:tcPr>
                            <w:p w14:paraId="554B5071" w14:textId="77777777" w:rsidR="003323EC" w:rsidRDefault="003323EC" w:rsidP="003323EC">
                              <w:pPr>
                                <w:spacing w:line="360" w:lineRule="atLeast"/>
                                <w:rPr>
                                  <w:rFonts w:ascii="Helvetica" w:hAnsi="Helvetica"/>
                                  <w:color w:val="202020"/>
                                </w:rPr>
                              </w:pPr>
                              <w:r>
                                <w:rPr>
                                  <w:rStyle w:val="Stark"/>
                                  <w:rFonts w:ascii="Open Sans" w:hAnsi="Open Sans" w:cs="Open Sans"/>
                                  <w:color w:val="202020"/>
                                  <w:sz w:val="30"/>
                                  <w:szCs w:val="30"/>
                                </w:rPr>
                                <w:t>Utställare på Product Media Tour?</w:t>
                              </w:r>
                              <w:r>
                                <w:rPr>
                                  <w:rFonts w:ascii="Helvetica" w:hAnsi="Helvetica"/>
                                  <w:color w:val="202020"/>
                                </w:rPr>
                                <w:br/>
                              </w:r>
                              <w:r>
                                <w:rPr>
                                  <w:rFonts w:ascii="Open Sans" w:hAnsi="Open Sans" w:cs="Open Sans"/>
                                  <w:color w:val="202020"/>
                                </w:rPr>
                                <w:t>Om du missat att anmäla dig till årets tour finns det fortfarande några platser kvar!</w:t>
                              </w:r>
                              <w:r>
                                <w:rPr>
                                  <w:rStyle w:val="apple-converted-space"/>
                                  <w:rFonts w:ascii="Open Sans" w:hAnsi="Open Sans" w:cs="Open Sans"/>
                                  <w:color w:val="202020"/>
                                </w:rPr>
                                <w:t> </w:t>
                              </w:r>
                              <w:r>
                                <w:rPr>
                                  <w:rFonts w:ascii="Open Sans" w:hAnsi="Open Sans" w:cs="Open Sans"/>
                                  <w:color w:val="202020"/>
                                </w:rPr>
                                <w:t>Kontakta Maria på PMA vid frågor eller bokning alternativt läs mer under utställarinformation. Klicka på knappen nedan.</w:t>
                              </w:r>
                              <w:r>
                                <w:rPr>
                                  <w:rFonts w:ascii="Helvetica" w:hAnsi="Helvetica"/>
                                  <w:color w:val="202020"/>
                                </w:rPr>
                                <w:br/>
                                <w:t> </w:t>
                              </w:r>
                            </w:p>
                          </w:tc>
                        </w:tr>
                      </w:tbl>
                      <w:p w14:paraId="269709D3" w14:textId="77777777" w:rsidR="003323EC" w:rsidRDefault="003323EC" w:rsidP="003323EC">
                        <w:pPr>
                          <w:rPr>
                            <w:rFonts w:ascii="Aptos" w:hAnsi="Aptos"/>
                            <w:color w:val="212121"/>
                          </w:rPr>
                        </w:pPr>
                      </w:p>
                    </w:tc>
                  </w:tr>
                  <w:tr w:rsidR="003323EC" w14:paraId="7C723CB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3323EC" w14:paraId="2F9B6F36" w14:textId="77777777">
                          <w:trPr>
                            <w:tblCellSpacing w:w="0" w:type="dxa"/>
                          </w:trPr>
                          <w:tc>
                            <w:tcPr>
                              <w:tcW w:w="0" w:type="auto"/>
                              <w:shd w:val="clear" w:color="auto" w:fill="222222"/>
                              <w:tcMar>
                                <w:top w:w="270" w:type="dxa"/>
                                <w:left w:w="270" w:type="dxa"/>
                                <w:bottom w:w="270" w:type="dxa"/>
                                <w:right w:w="270" w:type="dxa"/>
                              </w:tcMar>
                              <w:vAlign w:val="center"/>
                              <w:hideMark/>
                            </w:tcPr>
                            <w:p w14:paraId="5EC7BC9B" w14:textId="77777777" w:rsidR="003323EC" w:rsidRDefault="003323EC" w:rsidP="003323EC">
                              <w:pPr>
                                <w:jc w:val="center"/>
                                <w:rPr>
                                  <w:rFonts w:ascii="Arial" w:hAnsi="Arial" w:cs="Arial"/>
                                  <w:sz w:val="36"/>
                                  <w:szCs w:val="36"/>
                                </w:rPr>
                              </w:pPr>
                              <w:hyperlink r:id="rId20" w:tgtFrame="_blank" w:tooltip="https://www.dropbox.com/scl/fi/kxkaovy4d36zrzphh7u3k/Utst-llarinfo-Product-Media-Tour-20260203.pdf?rlkey=1gfmakt73s8jd3ivyfu91hmmg&amp;dl=0" w:history="1">
                                <w:r>
                                  <w:rPr>
                                    <w:rStyle w:val="Hyperlnk"/>
                                    <w:rFonts w:ascii="Arial" w:hAnsi="Arial" w:cs="Arial"/>
                                    <w:b/>
                                    <w:bCs/>
                                    <w:color w:val="FFFFFF"/>
                                    <w:sz w:val="36"/>
                                    <w:szCs w:val="36"/>
                                    <w:u w:val="none"/>
                                  </w:rPr>
                                  <w:t>UTSTÄLLARINFORMATION</w:t>
                                </w:r>
                              </w:hyperlink>
                            </w:p>
                          </w:tc>
                        </w:tr>
                      </w:tbl>
                      <w:p w14:paraId="7906297B" w14:textId="77777777" w:rsidR="003323EC" w:rsidRDefault="003323EC" w:rsidP="003323EC">
                        <w:pPr>
                          <w:rPr>
                            <w:rFonts w:ascii="Aptos" w:hAnsi="Aptos"/>
                            <w:color w:val="212121"/>
                          </w:rPr>
                        </w:pPr>
                      </w:p>
                    </w:tc>
                  </w:tr>
                  <w:tr w:rsidR="00A6467F" w14:paraId="69440925" w14:textId="77777777" w:rsidTr="003323EC">
                    <w:tc>
                      <w:tcPr>
                        <w:tcW w:w="0" w:type="auto"/>
                        <w:tcMar>
                          <w:top w:w="135" w:type="dxa"/>
                          <w:left w:w="135" w:type="dxa"/>
                          <w:bottom w:w="135" w:type="dxa"/>
                          <w:right w:w="135" w:type="dxa"/>
                        </w:tcMar>
                      </w:tcPr>
                      <w:tbl>
                        <w:tblPr>
                          <w:tblStyle w:val="Tabellrutnt"/>
                          <w:tblW w:w="0" w:type="auto"/>
                          <w:tblLook w:val="04A0" w:firstRow="1" w:lastRow="0" w:firstColumn="1" w:lastColumn="0" w:noHBand="0" w:noVBand="1"/>
                        </w:tblPr>
                        <w:tblGrid>
                          <w:gridCol w:w="4463"/>
                          <w:gridCol w:w="3787"/>
                        </w:tblGrid>
                        <w:tr w:rsidR="0053782F" w:rsidRPr="002D1CDB" w14:paraId="3B6B06E5" w14:textId="77777777" w:rsidTr="00737384">
                          <w:tc>
                            <w:tcPr>
                              <w:tcW w:w="4067" w:type="dxa"/>
                            </w:tcPr>
                            <w:p w14:paraId="2537F02B" w14:textId="77777777" w:rsidR="0053782F" w:rsidRDefault="0053782F" w:rsidP="0053782F">
                              <w:pPr>
                                <w:rPr>
                                  <w:rFonts w:asciiTheme="minorHAnsi" w:hAnsiTheme="minorHAnsi" w:cstheme="minorHAnsi"/>
                                  <w:color w:val="212121"/>
                                </w:rPr>
                              </w:pPr>
                            </w:p>
                            <w:p w14:paraId="6E056BB9" w14:textId="77777777" w:rsidR="0053782F" w:rsidRPr="00A86EFE" w:rsidRDefault="0053782F" w:rsidP="0053782F">
                              <w:pPr>
                                <w:rPr>
                                  <w:rFonts w:asciiTheme="minorHAnsi" w:hAnsiTheme="minorHAnsi" w:cstheme="minorHAnsi"/>
                                  <w:color w:val="212121"/>
                                </w:rPr>
                              </w:pPr>
                            </w:p>
                            <w:p w14:paraId="61028AB2" w14:textId="77777777" w:rsidR="0053782F" w:rsidRPr="0053782F" w:rsidRDefault="0053782F" w:rsidP="0053782F">
                              <w:pPr>
                                <w:rPr>
                                  <w:rFonts w:ascii="Open Sans" w:hAnsi="Open Sans" w:cs="Open Sans"/>
                                  <w:color w:val="212121"/>
                                </w:rPr>
                              </w:pPr>
                              <w:r w:rsidRPr="0053782F">
                                <w:rPr>
                                  <w:rStyle w:val="Stark"/>
                                  <w:rFonts w:ascii="Open Sans" w:hAnsi="Open Sans" w:cs="Open Sans"/>
                                  <w:color w:val="202020"/>
                                </w:rPr>
                                <w:t>Maria Olsson</w:t>
                              </w:r>
                              <w:r w:rsidRPr="0053782F">
                                <w:rPr>
                                  <w:rFonts w:ascii="Open Sans" w:hAnsi="Open Sans" w:cs="Open Sans"/>
                                  <w:color w:val="202020"/>
                                </w:rPr>
                                <w:br/>
                              </w:r>
                              <w:r w:rsidRPr="0053782F">
                                <w:rPr>
                                  <w:rFonts w:ascii="Open Sans" w:hAnsi="Open Sans" w:cs="Open Sans"/>
                                  <w:color w:val="202020"/>
                                  <w:shd w:val="clear" w:color="auto" w:fill="FFFFFF"/>
                                </w:rPr>
                                <w:t>Projektledare</w:t>
                              </w:r>
                              <w:r w:rsidRPr="0053782F">
                                <w:rPr>
                                  <w:rFonts w:ascii="Open Sans" w:hAnsi="Open Sans" w:cs="Open Sans"/>
                                  <w:color w:val="202020"/>
                                </w:rPr>
                                <w:br/>
                              </w:r>
                              <w:r w:rsidRPr="0053782F">
                                <w:rPr>
                                  <w:rFonts w:ascii="Open Sans" w:hAnsi="Open Sans" w:cs="Open Sans"/>
                                  <w:color w:val="202020"/>
                                </w:rPr>
                                <w:br/>
                              </w:r>
                              <w:hyperlink r:id="rId21" w:tgtFrame="_blank" w:tooltip="mailto:maria@productmediaassociation.com?subject=Intresseanm%C3%A4lan%20-%20Utst%C3%A4llare%20Product%20Media%20Days%202026." w:history="1">
                                <w:r w:rsidRPr="0053782F">
                                  <w:rPr>
                                    <w:rStyle w:val="Hyperlnk"/>
                                    <w:rFonts w:ascii="Open Sans" w:hAnsi="Open Sans" w:cs="Open Sans"/>
                                    <w:color w:val="007C89"/>
                                  </w:rPr>
                                  <w:t>maria@productmediaassociation.com</w:t>
                                </w:r>
                              </w:hyperlink>
                              <w:r w:rsidRPr="0053782F">
                                <w:rPr>
                                  <w:rFonts w:ascii="Open Sans" w:hAnsi="Open Sans" w:cs="Open Sans"/>
                                  <w:color w:val="202020"/>
                                </w:rPr>
                                <w:br/>
                              </w:r>
                              <w:hyperlink r:id="rId22" w:history="1">
                                <w:r w:rsidRPr="0053782F">
                                  <w:rPr>
                                    <w:rStyle w:val="Hyperlnk"/>
                                    <w:rFonts w:ascii="Open Sans" w:hAnsi="Open Sans" w:cs="Open Sans"/>
                                    <w:color w:val="007C89"/>
                                  </w:rPr>
                                  <w:t>+46 70 563 85 15</w:t>
                                </w:r>
                              </w:hyperlink>
                            </w:p>
                            <w:p w14:paraId="398FBD7C" w14:textId="77777777" w:rsidR="0053782F" w:rsidRPr="002D1CDB" w:rsidRDefault="0053782F" w:rsidP="0053782F">
                              <w:pPr>
                                <w:rPr>
                                  <w:rFonts w:asciiTheme="minorHAnsi" w:hAnsiTheme="minorHAnsi" w:cstheme="minorHAnsi"/>
                                  <w:color w:val="212121"/>
                                </w:rPr>
                              </w:pPr>
                            </w:p>
                          </w:tc>
                          <w:tc>
                            <w:tcPr>
                              <w:tcW w:w="3969" w:type="dxa"/>
                            </w:tcPr>
                            <w:p w14:paraId="5A650A53" w14:textId="77777777" w:rsidR="0053782F" w:rsidRDefault="0053782F" w:rsidP="0053782F">
                              <w:pPr>
                                <w:jc w:val="center"/>
                                <w:rPr>
                                  <w:rFonts w:asciiTheme="minorHAnsi" w:hAnsiTheme="minorHAnsi" w:cstheme="minorHAnsi"/>
                                  <w:color w:val="212121"/>
                                </w:rPr>
                              </w:pPr>
                              <w:r>
                                <w:rPr>
                                  <w:rFonts w:asciiTheme="minorHAnsi" w:hAnsiTheme="minorHAnsi" w:cstheme="minorHAnsi"/>
                                  <w:noProof/>
                                  <w:color w:val="212121"/>
                                </w:rPr>
                                <w:drawing>
                                  <wp:inline distT="0" distB="0" distL="0" distR="0" wp14:anchorId="3104ECF2" wp14:editId="2502D8C8">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7149E88B" w14:textId="77777777" w:rsidR="0053782F" w:rsidRPr="002D1CDB" w:rsidRDefault="0053782F" w:rsidP="0053782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260"/>
                        </w:tblGrid>
                        <w:tr w:rsidR="0053782F" w14:paraId="6A5DF174" w14:textId="77777777" w:rsidTr="007373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53782F" w14:paraId="1FA0DE3C" w14:textId="77777777" w:rsidTr="00737384">
                                <w:tc>
                                  <w:tcPr>
                                    <w:tcW w:w="0" w:type="auto"/>
                                    <w:tcMar>
                                      <w:top w:w="0" w:type="dxa"/>
                                      <w:left w:w="135" w:type="dxa"/>
                                      <w:bottom w:w="0" w:type="dxa"/>
                                      <w:right w:w="135" w:type="dxa"/>
                                    </w:tcMar>
                                    <w:hideMark/>
                                  </w:tcPr>
                                  <w:p w14:paraId="13F45656" w14:textId="77777777" w:rsidR="0053782F" w:rsidRDefault="0053782F" w:rsidP="0053782F">
                                    <w:pPr>
                                      <w:jc w:val="center"/>
                                    </w:pPr>
                                  </w:p>
                                </w:tc>
                              </w:tr>
                            </w:tbl>
                            <w:p w14:paraId="797A7817" w14:textId="77777777" w:rsidR="0053782F" w:rsidRDefault="0053782F" w:rsidP="0053782F">
                              <w:pPr>
                                <w:rPr>
                                  <w:rFonts w:ascii="Aptos" w:hAnsi="Aptos"/>
                                  <w:color w:val="212121"/>
                                </w:rPr>
                              </w:pPr>
                            </w:p>
                          </w:tc>
                        </w:tr>
                        <w:tr w:rsidR="00A476AF" w14:paraId="6125632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5944E658" w14:textId="77777777">
                                <w:tc>
                                  <w:tcPr>
                                    <w:tcW w:w="0" w:type="auto"/>
                                    <w:tcMar>
                                      <w:top w:w="0" w:type="dxa"/>
                                      <w:left w:w="270" w:type="dxa"/>
                                      <w:bottom w:w="135" w:type="dxa"/>
                                      <w:right w:w="270" w:type="dxa"/>
                                    </w:tcMar>
                                    <w:hideMark/>
                                  </w:tcPr>
                                  <w:p w14:paraId="605934A1" w14:textId="77777777" w:rsidR="00A476AF" w:rsidRDefault="00A476AF" w:rsidP="00A476AF">
                                    <w:pPr>
                                      <w:spacing w:line="360" w:lineRule="atLeast"/>
                                      <w:rPr>
                                        <w:rFonts w:ascii="Helvetica" w:hAnsi="Helvetica"/>
                                        <w:color w:val="202020"/>
                                      </w:rPr>
                                    </w:pPr>
                                    <w:r>
                                      <w:rPr>
                                        <w:rStyle w:val="Stark"/>
                                        <w:rFonts w:ascii="Open Sans" w:hAnsi="Open Sans" w:cs="Open Sans"/>
                                        <w:color w:val="202020"/>
                                        <w:sz w:val="30"/>
                                        <w:szCs w:val="30"/>
                                      </w:rPr>
                                      <w:t>Rapport från Product Media Days 2026</w:t>
                                    </w:r>
                                    <w:r>
                                      <w:rPr>
                                        <w:rFonts w:ascii="Helvetica" w:hAnsi="Helvetica"/>
                                        <w:color w:val="202020"/>
                                      </w:rPr>
                                      <w:br/>
                                    </w:r>
                                    <w:r>
                                      <w:rPr>
                                        <w:rFonts w:ascii="Open Sans" w:hAnsi="Open Sans" w:cs="Open Sans"/>
                                        <w:color w:val="000000"/>
                                      </w:rPr>
                                      <w:t>Den 18 september lanserade PMA branschdagar som vi kallar för Product Media Days. Vi bjöd in branschen att nätverka under 2 dagar den 20-21 januari på House of People Folkets Hus som ligger vägg i vägg med showroom på Barnhusgatan 16. Under eventet registrerade PMA ca 280 återförsäljare och inklusive utställare, samarbetspartners, press deltog totalt ca 460 personer. Några har vi säkert missat att regga som vanligt! Under prisceremonin för ProduktmediaBiet &amp; branschmiddagen anslöt till sist 270 personer för att fira kvällens 4 vinnare!</w:t>
                                    </w:r>
                                    <w:r>
                                      <w:rPr>
                                        <w:rFonts w:ascii="Helvetica" w:hAnsi="Helvetica"/>
                                        <w:color w:val="202020"/>
                                      </w:rPr>
                                      <w:br/>
                                    </w:r>
                                    <w:r>
                                      <w:rPr>
                                        <w:rFonts w:ascii="Helvetica" w:hAnsi="Helvetica"/>
                                        <w:color w:val="202020"/>
                                      </w:rPr>
                                      <w:br/>
                                    </w:r>
                                    <w:r>
                                      <w:rPr>
                                        <w:rFonts w:ascii="Open Sans" w:hAnsi="Open Sans" w:cs="Open Sans"/>
                                        <w:color w:val="202020"/>
                                      </w:rPr>
                                      <w:t>Besökarna hittade enkelt mellan adresserna Barnhusgatan 12-16 genom att följa den röda mattan för att träffa leverantörerna som fanns på plats för sina produktvisningar! I kongresshallen föreläste Peter Jihde om retorik, Sibbe Silvén om AI och Jonas Eriksson om entreprenörskap.</w:t>
                                    </w:r>
                                    <w:r>
                                      <w:rPr>
                                        <w:rFonts w:ascii="Open Sans" w:hAnsi="Open Sans" w:cs="Open Sans"/>
                                        <w:color w:val="000000"/>
                                      </w:rPr>
                                      <w:t> Nordiska Textilakademin, IRM och Strawberry fanns på plats för att informera medlemmar om tjänster och vårt samarbete.</w:t>
                                    </w:r>
                                    <w:r>
                                      <w:rPr>
                                        <w:rFonts w:ascii="Helvetica" w:hAnsi="Helvetica"/>
                                        <w:color w:val="000000"/>
                                      </w:rPr>
                                      <w:br/>
                                    </w:r>
                                    <w:r>
                                      <w:rPr>
                                        <w:rFonts w:ascii="Helvetica" w:hAnsi="Helvetica"/>
                                        <w:color w:val="000000"/>
                                      </w:rPr>
                                      <w:br/>
                                    </w:r>
                                    <w:r>
                                      <w:rPr>
                                        <w:rFonts w:ascii="Open Sans" w:hAnsi="Open Sans" w:cs="Open Sans"/>
                                        <w:color w:val="000000"/>
                                      </w:rPr>
                                      <w:t>Just nu pågår en marknadsundersökning gällande Product Media Days. </w:t>
                                    </w:r>
                                    <w:r>
                                      <w:rPr>
                                        <w:rFonts w:ascii="Open Sans" w:hAnsi="Open Sans" w:cs="Open Sans"/>
                                        <w:color w:val="202020"/>
                                      </w:rPr>
                                      <w:t>Självklart finns det vissa delar som kan utvecklas och bli bättre. Om du inte redan gett din feedback skulle vi uppskatta om du kunde ta dig tid att snabbt svara på några frågor - Tack!</w:t>
                                    </w:r>
                                    <w:r>
                                      <w:rPr>
                                        <w:rFonts w:ascii="Helvetica" w:hAnsi="Helvetica"/>
                                        <w:color w:val="202020"/>
                                      </w:rPr>
                                      <w:br/>
                                      <w:t> </w:t>
                                    </w:r>
                                  </w:p>
                                </w:tc>
                              </w:tr>
                            </w:tbl>
                            <w:p w14:paraId="4345A05A" w14:textId="77777777" w:rsidR="00A476AF" w:rsidRDefault="00A476AF" w:rsidP="00A476AF">
                              <w:pPr>
                                <w:rPr>
                                  <w:rFonts w:ascii="Aptos" w:hAnsi="Aptos"/>
                                  <w:color w:val="212121"/>
                                </w:rPr>
                              </w:pPr>
                            </w:p>
                          </w:tc>
                        </w:tr>
                        <w:tr w:rsidR="00A476AF" w14:paraId="6ABF9D1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A476AF" w14:paraId="49396FC2" w14:textId="77777777">
                                <w:trPr>
                                  <w:tblCellSpacing w:w="0" w:type="dxa"/>
                                </w:trPr>
                                <w:tc>
                                  <w:tcPr>
                                    <w:tcW w:w="0" w:type="auto"/>
                                    <w:shd w:val="clear" w:color="auto" w:fill="222222"/>
                                    <w:tcMar>
                                      <w:top w:w="270" w:type="dxa"/>
                                      <w:left w:w="270" w:type="dxa"/>
                                      <w:bottom w:w="270" w:type="dxa"/>
                                      <w:right w:w="270" w:type="dxa"/>
                                    </w:tcMar>
                                    <w:vAlign w:val="center"/>
                                    <w:hideMark/>
                                  </w:tcPr>
                                  <w:p w14:paraId="50BBA1C2" w14:textId="77777777" w:rsidR="00A476AF" w:rsidRDefault="00A476AF" w:rsidP="00A476AF">
                                    <w:pPr>
                                      <w:jc w:val="center"/>
                                      <w:rPr>
                                        <w:rFonts w:ascii="Arial" w:hAnsi="Arial" w:cs="Arial"/>
                                        <w:sz w:val="36"/>
                                        <w:szCs w:val="36"/>
                                      </w:rPr>
                                    </w:pPr>
                                    <w:hyperlink r:id="rId24" w:tgtFrame="_blank" w:tooltip="https://conedigital.typeform.com/to/EVTHLCdI" w:history="1">
                                      <w:r>
                                        <w:rPr>
                                          <w:rStyle w:val="Hyperlnk"/>
                                          <w:rFonts w:ascii="Arial" w:hAnsi="Arial" w:cs="Arial"/>
                                          <w:b/>
                                          <w:bCs/>
                                          <w:color w:val="FFFFFF"/>
                                          <w:sz w:val="36"/>
                                          <w:szCs w:val="36"/>
                                          <w:u w:val="none"/>
                                        </w:rPr>
                                        <w:t>STARTA HÄR</w:t>
                                      </w:r>
                                    </w:hyperlink>
                                  </w:p>
                                </w:tc>
                              </w:tr>
                            </w:tbl>
                            <w:p w14:paraId="3B814EFA" w14:textId="77777777" w:rsidR="00A476AF" w:rsidRDefault="00A476AF" w:rsidP="00A476AF">
                              <w:pPr>
                                <w:rPr>
                                  <w:rFonts w:ascii="Aptos" w:hAnsi="Aptos"/>
                                  <w:color w:val="212121"/>
                                </w:rPr>
                              </w:pPr>
                            </w:p>
                          </w:tc>
                        </w:tr>
                        <w:tr w:rsidR="00A476AF" w14:paraId="6BE9E76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49426AF2" w14:textId="77777777">
                                <w:tc>
                                  <w:tcPr>
                                    <w:tcW w:w="0" w:type="auto"/>
                                    <w:tcMar>
                                      <w:top w:w="0" w:type="dxa"/>
                                      <w:left w:w="270" w:type="dxa"/>
                                      <w:bottom w:w="135" w:type="dxa"/>
                                      <w:right w:w="270" w:type="dxa"/>
                                    </w:tcMar>
                                    <w:hideMark/>
                                  </w:tcPr>
                                  <w:p w14:paraId="263B3A90" w14:textId="77777777" w:rsidR="00A476AF" w:rsidRDefault="00A476AF" w:rsidP="00A476AF"/>
                                </w:tc>
                              </w:tr>
                            </w:tbl>
                            <w:p w14:paraId="140DAE71" w14:textId="77777777" w:rsidR="00A476AF" w:rsidRDefault="00A476AF" w:rsidP="00A476AF">
                              <w:pPr>
                                <w:rPr>
                                  <w:rFonts w:ascii="Aptos" w:hAnsi="Aptos"/>
                                  <w:color w:val="212121"/>
                                </w:rPr>
                              </w:pPr>
                            </w:p>
                          </w:tc>
                        </w:tr>
                        <w:tr w:rsidR="00A476AF" w14:paraId="3D68E0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14:paraId="7E822674" w14:textId="77777777">
                                <w:tc>
                                  <w:tcPr>
                                    <w:tcW w:w="0" w:type="auto"/>
                                    <w:tcMar>
                                      <w:top w:w="0" w:type="dxa"/>
                                      <w:left w:w="135" w:type="dxa"/>
                                      <w:bottom w:w="0" w:type="dxa"/>
                                      <w:right w:w="135" w:type="dxa"/>
                                    </w:tcMar>
                                    <w:hideMark/>
                                  </w:tcPr>
                                  <w:p w14:paraId="1DC08A30" w14:textId="6614B51C" w:rsidR="00A476AF" w:rsidRDefault="00A476AF" w:rsidP="002316F6">
                                    <w:r>
                                      <w:fldChar w:fldCharType="begin"/>
                                    </w:r>
                                    <w:r>
                                      <w:instrText xml:space="preserve"> INCLUDEPICTURE "/Users/mariaolsson/Library/Group Containers/UBF8T346G9.ms/WebArchiveCopyPasteTempFiles/com.microsoft.Word/ae7450de-3a73-c68b-570f-405fffec8ba0.jpg" \* MERGEFORMATINET </w:instrText>
                                    </w:r>
                                    <w:r>
                                      <w:fldChar w:fldCharType="separate"/>
                                    </w:r>
                                    <w:r>
                                      <w:rPr>
                                        <w:noProof/>
                                      </w:rPr>
                                      <w:drawing>
                                        <wp:inline distT="0" distB="0" distL="0" distR="0" wp14:anchorId="07FB5676" wp14:editId="2DF26F46">
                                          <wp:extent cx="3593990" cy="3593990"/>
                                          <wp:effectExtent l="0" t="0" r="635" b="635"/>
                                          <wp:docPr id="67502114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3510" cy="3603510"/>
                                                  </a:xfrm>
                                                  <a:prstGeom prst="rect">
                                                    <a:avLst/>
                                                  </a:prstGeom>
                                                  <a:noFill/>
                                                  <a:ln>
                                                    <a:noFill/>
                                                  </a:ln>
                                                </pic:spPr>
                                              </pic:pic>
                                            </a:graphicData>
                                          </a:graphic>
                                        </wp:inline>
                                      </w:drawing>
                                    </w:r>
                                    <w:r>
                                      <w:fldChar w:fldCharType="end"/>
                                    </w:r>
                                  </w:p>
                                </w:tc>
                              </w:tr>
                            </w:tbl>
                            <w:p w14:paraId="620A3A3B" w14:textId="77777777" w:rsidR="00A476AF" w:rsidRDefault="00A476AF" w:rsidP="00A476AF">
                              <w:pPr>
                                <w:rPr>
                                  <w:rFonts w:ascii="Aptos" w:hAnsi="Aptos"/>
                                  <w:color w:val="212121"/>
                                </w:rPr>
                              </w:pPr>
                            </w:p>
                          </w:tc>
                        </w:tr>
                        <w:tr w:rsidR="00A476AF" w14:paraId="7131020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29548B87" w14:textId="77777777">
                                <w:tc>
                                  <w:tcPr>
                                    <w:tcW w:w="0" w:type="auto"/>
                                    <w:tcMar>
                                      <w:top w:w="0" w:type="dxa"/>
                                      <w:left w:w="270" w:type="dxa"/>
                                      <w:bottom w:w="135" w:type="dxa"/>
                                      <w:right w:w="270" w:type="dxa"/>
                                    </w:tcMar>
                                    <w:hideMark/>
                                  </w:tcPr>
                                  <w:p w14:paraId="504CB1F9" w14:textId="77777777" w:rsidR="00A476AF" w:rsidRDefault="00A476AF" w:rsidP="00A476AF"/>
                                </w:tc>
                              </w:tr>
                            </w:tbl>
                            <w:p w14:paraId="2B798D5D" w14:textId="77777777" w:rsidR="00A476AF" w:rsidRDefault="00A476AF" w:rsidP="00A476AF">
                              <w:pPr>
                                <w:rPr>
                                  <w:rFonts w:ascii="Aptos" w:hAnsi="Aptos"/>
                                  <w:color w:val="212121"/>
                                </w:rPr>
                              </w:pPr>
                            </w:p>
                          </w:tc>
                        </w:tr>
                        <w:tr w:rsidR="00A476AF" w14:paraId="4D5E570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65ACC71A" w14:textId="77777777">
                                <w:tc>
                                  <w:tcPr>
                                    <w:tcW w:w="0" w:type="auto"/>
                                    <w:tcMar>
                                      <w:top w:w="0" w:type="dxa"/>
                                      <w:left w:w="270" w:type="dxa"/>
                                      <w:bottom w:w="135" w:type="dxa"/>
                                      <w:right w:w="270" w:type="dxa"/>
                                    </w:tcMar>
                                    <w:hideMark/>
                                  </w:tcPr>
                                  <w:p w14:paraId="076C6D61" w14:textId="69AEA0C0" w:rsidR="00A476AF" w:rsidRDefault="00A476AF" w:rsidP="00A476AF">
                                    <w:pPr>
                                      <w:spacing w:line="360" w:lineRule="atLeast"/>
                                      <w:rPr>
                                        <w:rFonts w:ascii="Helvetica" w:hAnsi="Helvetica"/>
                                        <w:color w:val="202020"/>
                                      </w:rPr>
                                    </w:pPr>
                                    <w:r>
                                      <w:rPr>
                                        <w:rStyle w:val="Stark"/>
                                        <w:rFonts w:ascii="Open Sans" w:hAnsi="Open Sans" w:cs="Open Sans"/>
                                        <w:color w:val="202020"/>
                                        <w:sz w:val="30"/>
                                        <w:szCs w:val="30"/>
                                      </w:rPr>
                                      <w:t>ProduktmediaBiet 2025 - Resultat &amp; rapport</w:t>
                                    </w:r>
                                    <w:r>
                                      <w:rPr>
                                        <w:rFonts w:ascii="Open Sans" w:hAnsi="Open Sans" w:cs="Open Sans"/>
                                        <w:color w:val="202020"/>
                                      </w:rPr>
                                      <w:br/>
                                      <w:t>Intresset har varit stort! </w:t>
                                    </w:r>
                                    <w:r>
                                      <w:rPr>
                                        <w:rStyle w:val="Stark"/>
                                        <w:rFonts w:ascii="Open Sans" w:hAnsi="Open Sans" w:cs="Open Sans"/>
                                        <w:color w:val="202020"/>
                                      </w:rPr>
                                      <w:t>Totalt 542 personer från branschen har tyckt till </w:t>
                                    </w:r>
                                    <w:r>
                                      <w:rPr>
                                        <w:rFonts w:ascii="Open Sans" w:hAnsi="Open Sans" w:cs="Open Sans"/>
                                        <w:color w:val="202020"/>
                                      </w:rPr>
                                      <w:t>och röstat på sina favoriter! Vinnarna korades under prisceremonin på Product Media Days hos House of People i Stockholm den 21 januari. Jonas Eriksson var moderator, Maria Olsson och Robert Lindström från PMA delade ut diplom, prispokaler och blommor. Grattis för årets prestation!</w:t>
                                    </w:r>
                                    <w:r>
                                      <w:rPr>
                                        <w:rFonts w:ascii="Open Sans" w:hAnsi="Open Sans" w:cs="Open Sans"/>
                                        <w:color w:val="202020"/>
                                      </w:rPr>
                                      <w:br/>
                                    </w:r>
                                    <w:r>
                                      <w:rPr>
                                        <w:rFonts w:ascii="Open Sans" w:hAnsi="Open Sans" w:cs="Open Sans"/>
                                        <w:color w:val="202020"/>
                                      </w:rPr>
                                      <w:br/>
                                      <w:t>Tävlingen skedde i 2 steg där branschen först fick nominera sina favoriter och de 2-3 företag som fick flest röster per kategori nominerades för en omröstning där totalt 542 personer deltog. Några röstade endast på 1 kategori andra på alla 4. Se fördelning nedan:</w:t>
                                    </w:r>
                                    <w:r>
                                      <w:rPr>
                                        <w:rFonts w:ascii="Open Sans" w:hAnsi="Open Sans" w:cs="Open Sans"/>
                                        <w:color w:val="202020"/>
                                      </w:rPr>
                                      <w:br/>
                                    </w:r>
                                    <w:r>
                                      <w:rPr>
                                        <w:rFonts w:ascii="Open Sans" w:hAnsi="Open Sans" w:cs="Open Sans"/>
                                        <w:color w:val="202020"/>
                                      </w:rPr>
                                      <w:br/>
                                      <w:t>244 personer röstade på Årets Leverantör</w:t>
                                    </w:r>
                                    <w:r>
                                      <w:rPr>
                                        <w:rFonts w:ascii="Open Sans" w:hAnsi="Open Sans" w:cs="Open Sans"/>
                                        <w:color w:val="202020"/>
                                      </w:rPr>
                                      <w:br/>
                                      <w:t>188 personer röstade på Årets Återförsäljare</w:t>
                                    </w:r>
                                    <w:r>
                                      <w:rPr>
                                        <w:rFonts w:ascii="Open Sans" w:hAnsi="Open Sans" w:cs="Open Sans"/>
                                        <w:color w:val="202020"/>
                                      </w:rPr>
                                      <w:br/>
                                      <w:t>259 personer röstade på Årets Hållbarhetspris</w:t>
                                    </w:r>
                                    <w:r>
                                      <w:rPr>
                                        <w:rFonts w:ascii="Open Sans" w:hAnsi="Open Sans" w:cs="Open Sans"/>
                                        <w:color w:val="202020"/>
                                      </w:rPr>
                                      <w:br/>
                                      <w:t>228 personer röstade på Årets Projekt</w:t>
                                    </w:r>
                                    <w:r>
                                      <w:rPr>
                                        <w:rFonts w:ascii="Helvetica" w:hAnsi="Helvetica"/>
                                        <w:color w:val="202020"/>
                                      </w:rPr>
                                      <w:br/>
                                      <w:t> </w:t>
                                    </w:r>
                                  </w:p>
                                </w:tc>
                              </w:tr>
                            </w:tbl>
                            <w:p w14:paraId="305F26C0" w14:textId="77777777" w:rsidR="00A476AF" w:rsidRDefault="00A476AF" w:rsidP="00A476AF">
                              <w:pPr>
                                <w:rPr>
                                  <w:rFonts w:ascii="Aptos" w:hAnsi="Aptos"/>
                                  <w:color w:val="212121"/>
                                </w:rPr>
                              </w:pPr>
                            </w:p>
                          </w:tc>
                        </w:tr>
                        <w:tr w:rsidR="00A476AF" w14:paraId="629BF42D"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720"/>
                              </w:tblGrid>
                              <w:tr w:rsidR="00A476AF" w14:paraId="255E0A85" w14:textId="77777777">
                                <w:tc>
                                  <w:tcPr>
                                    <w:tcW w:w="0" w:type="auto"/>
                                    <w:shd w:val="clear" w:color="auto" w:fill="EDEEEF"/>
                                    <w:hideMark/>
                                  </w:tcPr>
                                  <w:p w14:paraId="59BF9257" w14:textId="02E9C0AD" w:rsidR="00A476AF" w:rsidRDefault="00A476AF" w:rsidP="00A476AF">
                                    <w:r>
                                      <w:lastRenderedPageBreak/>
                                      <w:fldChar w:fldCharType="begin"/>
                                    </w:r>
                                    <w:r>
                                      <w:instrText xml:space="preserve"> INCLUDEPICTURE "/Users/mariaolsson/Library/Group Containers/UBF8T346G9.ms/WebArchiveCopyPasteTempFiles/com.microsoft.Word/25fe19d1-871c-6712-f7d0-a556d0d0f522.jpg" \* MERGEFORMATINET </w:instrText>
                                    </w:r>
                                    <w:r>
                                      <w:fldChar w:fldCharType="separate"/>
                                    </w:r>
                                    <w:r>
                                      <w:rPr>
                                        <w:noProof/>
                                      </w:rPr>
                                      <w:drawing>
                                        <wp:inline distT="0" distB="0" distL="0" distR="0" wp14:anchorId="5030AEF4" wp14:editId="6CE87C38">
                                          <wp:extent cx="4898004" cy="4898004"/>
                                          <wp:effectExtent l="0" t="0" r="4445" b="4445"/>
                                          <wp:docPr id="1777582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9496" cy="4929496"/>
                                                  </a:xfrm>
                                                  <a:prstGeom prst="rect">
                                                    <a:avLst/>
                                                  </a:prstGeom>
                                                  <a:noFill/>
                                                  <a:ln>
                                                    <a:noFill/>
                                                  </a:ln>
                                                </pic:spPr>
                                              </pic:pic>
                                            </a:graphicData>
                                          </a:graphic>
                                        </wp:inline>
                                      </w:drawing>
                                    </w:r>
                                    <w:r>
                                      <w:fldChar w:fldCharType="end"/>
                                    </w:r>
                                  </w:p>
                                </w:tc>
                              </w:tr>
                              <w:tr w:rsidR="00A476AF" w14:paraId="0F9271F1" w14:textId="77777777">
                                <w:tc>
                                  <w:tcPr>
                                    <w:tcW w:w="8190" w:type="dxa"/>
                                    <w:shd w:val="clear" w:color="auto" w:fill="EDEEEF"/>
                                    <w:tcMar>
                                      <w:top w:w="135" w:type="dxa"/>
                                      <w:left w:w="270" w:type="dxa"/>
                                      <w:bottom w:w="135" w:type="dxa"/>
                                      <w:right w:w="270" w:type="dxa"/>
                                    </w:tcMar>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7180"/>
                                    </w:tblGrid>
                                    <w:tr w:rsidR="00A476AF" w14:paraId="09A7A2F6" w14:textId="77777777">
                                      <w:trPr>
                                        <w:jc w:val="center"/>
                                      </w:trPr>
                                      <w:tc>
                                        <w:tcPr>
                                          <w:tcW w:w="0" w:type="auto"/>
                                          <w:hideMark/>
                                        </w:tcPr>
                                        <w:p w14:paraId="23C64DE9" w14:textId="77777777" w:rsidR="00A476AF" w:rsidRDefault="00A476AF" w:rsidP="00A476AF">
                                          <w:r>
                                            <w:rPr>
                                              <w:rStyle w:val="Stark"/>
                                              <w:rFonts w:ascii="Open Sans" w:hAnsi="Open Sans" w:cs="Open Sans"/>
                                              <w:color w:val="000000"/>
                                              <w:sz w:val="21"/>
                                              <w:szCs w:val="21"/>
                                            </w:rPr>
                                            <w:t>ÅRETS LEVERANTÖR 2025</w:t>
                                          </w:r>
                                          <w:r>
                                            <w:rPr>
                                              <w:rFonts w:ascii="Open Sans" w:hAnsi="Open Sans" w:cs="Open Sans"/>
                                              <w:color w:val="000000"/>
                                              <w:sz w:val="21"/>
                                              <w:szCs w:val="21"/>
                                            </w:rPr>
                                            <w:br/>
                                          </w:r>
                                          <w:r>
                                            <w:rPr>
                                              <w:rStyle w:val="Stark"/>
                                              <w:rFonts w:ascii="Open Sans" w:hAnsi="Open Sans" w:cs="Open Sans"/>
                                              <w:color w:val="000000"/>
                                              <w:sz w:val="21"/>
                                              <w:szCs w:val="21"/>
                                            </w:rPr>
                                            <w:t>SOLO MIDOCEAN</w:t>
                                          </w:r>
                                          <w:r>
                                            <w:rPr>
                                              <w:rFonts w:ascii="Open Sans" w:hAnsi="Open Sans" w:cs="Open Sans"/>
                                              <w:color w:val="000000"/>
                                              <w:sz w:val="21"/>
                                              <w:szCs w:val="21"/>
                                            </w:rPr>
                                            <w:br/>
                                            <w:t> </w:t>
                                          </w:r>
                                          <w:r>
                                            <w:rPr>
                                              <w:rFonts w:ascii="Open Sans" w:hAnsi="Open Sans" w:cs="Open Sans"/>
                                              <w:color w:val="000000"/>
                                              <w:sz w:val="21"/>
                                              <w:szCs w:val="21"/>
                                            </w:rPr>
                                            <w:br/>
                                            <w:t>är ett serviceinriktat team som är lösningsorienterade och som alltid gör sitt bästa för kunden. En totalleverantör som erbjuder ett stort urval av produkter av hög kvalité, tryckmöjligheter, en enkel användarvänlig webbplats, snabba och säkra leveranser.</w:t>
                                          </w:r>
                                          <w:r>
                                            <w:rPr>
                                              <w:rFonts w:ascii="Open Sans" w:hAnsi="Open Sans" w:cs="Open Sans"/>
                                              <w:color w:val="000000"/>
                                              <w:sz w:val="21"/>
                                              <w:szCs w:val="21"/>
                                            </w:rPr>
                                            <w:br/>
                                          </w:r>
                                          <w:r>
                                            <w:rPr>
                                              <w:rFonts w:ascii="Open Sans" w:hAnsi="Open Sans" w:cs="Open Sans"/>
                                              <w:color w:val="000000"/>
                                              <w:sz w:val="21"/>
                                              <w:szCs w:val="21"/>
                                            </w:rPr>
                                            <w:br/>
                                            <w:t>Christian Nyström, Fredrik Apelhult och Thomas Haldin från Solo Midocean tog emot priset. På bilden tillsammans med kvällens moderator Jonas Eriksson.</w:t>
                                          </w:r>
                                        </w:p>
                                      </w:tc>
                                    </w:tr>
                                  </w:tbl>
                                  <w:p w14:paraId="7F237D7F" w14:textId="77777777" w:rsidR="00A476AF" w:rsidRDefault="00A476AF" w:rsidP="00A476AF">
                                    <w:pPr>
                                      <w:spacing w:line="315" w:lineRule="atLeast"/>
                                      <w:jc w:val="center"/>
                                      <w:rPr>
                                        <w:rFonts w:ascii="Helvetica" w:hAnsi="Helvetica"/>
                                        <w:color w:val="F2F2F2"/>
                                        <w:sz w:val="21"/>
                                        <w:szCs w:val="21"/>
                                      </w:rPr>
                                    </w:pPr>
                                  </w:p>
                                </w:tc>
                              </w:tr>
                            </w:tbl>
                            <w:p w14:paraId="0029E752" w14:textId="77777777" w:rsidR="00A476AF" w:rsidRDefault="00A476AF" w:rsidP="00A476AF">
                              <w:pPr>
                                <w:rPr>
                                  <w:rFonts w:ascii="Aptos" w:hAnsi="Aptos"/>
                                  <w:color w:val="212121"/>
                                </w:rPr>
                              </w:pPr>
                            </w:p>
                          </w:tc>
                        </w:tr>
                      </w:tbl>
                      <w:p w14:paraId="13F355D1"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393E80E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3F479C57" w14:textId="77777777">
                                <w:tc>
                                  <w:tcPr>
                                    <w:tcW w:w="0" w:type="auto"/>
                                    <w:tcMar>
                                      <w:top w:w="0" w:type="dxa"/>
                                      <w:left w:w="270" w:type="dxa"/>
                                      <w:bottom w:w="135" w:type="dxa"/>
                                      <w:right w:w="270" w:type="dxa"/>
                                    </w:tcMar>
                                    <w:hideMark/>
                                  </w:tcPr>
                                  <w:p w14:paraId="792FF143" w14:textId="77777777" w:rsidR="00A476AF" w:rsidRDefault="00A476AF" w:rsidP="00A476AF"/>
                                </w:tc>
                              </w:tr>
                            </w:tbl>
                            <w:p w14:paraId="394578F7" w14:textId="77777777" w:rsidR="00A476AF" w:rsidRDefault="00A476AF" w:rsidP="00A476AF">
                              <w:pPr>
                                <w:rPr>
                                  <w:rFonts w:ascii="Aptos" w:hAnsi="Aptos"/>
                                  <w:color w:val="212121"/>
                                </w:rPr>
                              </w:pPr>
                            </w:p>
                          </w:tc>
                        </w:tr>
                      </w:tbl>
                      <w:p w14:paraId="2DE3402F"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77109317"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720"/>
                              </w:tblGrid>
                              <w:tr w:rsidR="00A476AF" w14:paraId="7198E611" w14:textId="77777777">
                                <w:tc>
                                  <w:tcPr>
                                    <w:tcW w:w="0" w:type="auto"/>
                                    <w:shd w:val="clear" w:color="auto" w:fill="EDEEEF"/>
                                    <w:hideMark/>
                                  </w:tcPr>
                                  <w:p w14:paraId="02221C00" w14:textId="739FB0BA" w:rsidR="00A476AF" w:rsidRDefault="00A476AF" w:rsidP="00A476AF">
                                    <w:r>
                                      <w:lastRenderedPageBreak/>
                                      <w:fldChar w:fldCharType="begin"/>
                                    </w:r>
                                    <w:r>
                                      <w:instrText xml:space="preserve"> INCLUDEPICTURE "/Users/mariaolsson/Library/Group Containers/UBF8T346G9.ms/WebArchiveCopyPasteTempFiles/com.microsoft.Word/259ffa41-281e-d2a7-d137-30f978d4cce6.jpg" \* MERGEFORMATINET </w:instrText>
                                    </w:r>
                                    <w:r>
                                      <w:fldChar w:fldCharType="separate"/>
                                    </w:r>
                                    <w:r>
                                      <w:rPr>
                                        <w:noProof/>
                                      </w:rPr>
                                      <w:drawing>
                                        <wp:inline distT="0" distB="0" distL="0" distR="0" wp14:anchorId="76B4A86B" wp14:editId="346E5780">
                                          <wp:extent cx="4905955" cy="4905955"/>
                                          <wp:effectExtent l="0" t="0" r="0" b="0"/>
                                          <wp:docPr id="2056979420"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0777" cy="4920777"/>
                                                  </a:xfrm>
                                                  <a:prstGeom prst="rect">
                                                    <a:avLst/>
                                                  </a:prstGeom>
                                                  <a:noFill/>
                                                  <a:ln>
                                                    <a:noFill/>
                                                  </a:ln>
                                                </pic:spPr>
                                              </pic:pic>
                                            </a:graphicData>
                                          </a:graphic>
                                        </wp:inline>
                                      </w:drawing>
                                    </w:r>
                                    <w:r>
                                      <w:fldChar w:fldCharType="end"/>
                                    </w:r>
                                  </w:p>
                                </w:tc>
                              </w:tr>
                              <w:tr w:rsidR="00A476AF" w14:paraId="7F4B4EC2" w14:textId="77777777">
                                <w:tc>
                                  <w:tcPr>
                                    <w:tcW w:w="8190" w:type="dxa"/>
                                    <w:shd w:val="clear" w:color="auto" w:fill="EDEEEF"/>
                                    <w:tcMar>
                                      <w:top w:w="135" w:type="dxa"/>
                                      <w:left w:w="270" w:type="dxa"/>
                                      <w:bottom w:w="135" w:type="dxa"/>
                                      <w:right w:w="270" w:type="dxa"/>
                                    </w:tcMar>
                                    <w:hideMark/>
                                  </w:tcPr>
                                  <w:p w14:paraId="11BF119E" w14:textId="77777777" w:rsidR="00A476AF" w:rsidRDefault="00A476AF" w:rsidP="00A476AF">
                                    <w:pPr>
                                      <w:spacing w:line="315" w:lineRule="atLeast"/>
                                      <w:jc w:val="center"/>
                                      <w:rPr>
                                        <w:rFonts w:ascii="Helvetica" w:hAnsi="Helvetica"/>
                                        <w:color w:val="F2F2F2"/>
                                        <w:sz w:val="21"/>
                                        <w:szCs w:val="21"/>
                                      </w:rPr>
                                    </w:pPr>
                                    <w:r>
                                      <w:rPr>
                                        <w:rStyle w:val="Stark"/>
                                        <w:rFonts w:ascii="Open Sans" w:hAnsi="Open Sans" w:cs="Open Sans"/>
                                        <w:color w:val="000000"/>
                                        <w:sz w:val="21"/>
                                        <w:szCs w:val="21"/>
                                      </w:rPr>
                                      <w:t>ÅRETS ÅTERFÖRSÄLJARE 2025</w:t>
                                    </w:r>
                                    <w:r>
                                      <w:rPr>
                                        <w:rFonts w:ascii="Open Sans" w:hAnsi="Open Sans" w:cs="Open Sans"/>
                                        <w:color w:val="000000"/>
                                        <w:sz w:val="21"/>
                                        <w:szCs w:val="21"/>
                                      </w:rPr>
                                      <w:br/>
                                    </w:r>
                                    <w:r>
                                      <w:rPr>
                                        <w:rStyle w:val="Stark"/>
                                        <w:rFonts w:ascii="Open Sans" w:hAnsi="Open Sans" w:cs="Open Sans"/>
                                        <w:color w:val="000000"/>
                                        <w:sz w:val="21"/>
                                        <w:szCs w:val="21"/>
                                      </w:rPr>
                                      <w:t>IDÉ HOUSE OF BRANDS</w:t>
                                    </w:r>
                                    <w:r>
                                      <w:rPr>
                                        <w:rFonts w:ascii="Open Sans" w:hAnsi="Open Sans" w:cs="Open Sans"/>
                                        <w:color w:val="000000"/>
                                        <w:sz w:val="21"/>
                                        <w:szCs w:val="21"/>
                                      </w:rPr>
                                      <w:br/>
                                      <w:t> </w:t>
                                    </w:r>
                                    <w:r>
                                      <w:rPr>
                                        <w:rFonts w:ascii="Open Sans" w:hAnsi="Open Sans" w:cs="Open Sans"/>
                                        <w:color w:val="000000"/>
                                        <w:sz w:val="21"/>
                                        <w:szCs w:val="21"/>
                                      </w:rPr>
                                      <w:br/>
                                      <w:t>är ett innovativt team som jobbar mot kundens behov, verksamhet och mål. Med stor kunskap, flexibilitet och kreativitet levererar man tillsammans service, hållbarhet och moderna lösningar efter en tydlig strategi!</w:t>
                                    </w:r>
                                  </w:p>
                                  <w:tbl>
                                    <w:tblPr>
                                      <w:tblW w:w="5000" w:type="pct"/>
                                      <w:jc w:val="center"/>
                                      <w:tblCellMar>
                                        <w:top w:w="15" w:type="dxa"/>
                                        <w:left w:w="15" w:type="dxa"/>
                                        <w:bottom w:w="15" w:type="dxa"/>
                                        <w:right w:w="15" w:type="dxa"/>
                                      </w:tblCellMar>
                                      <w:tblLook w:val="04A0" w:firstRow="1" w:lastRow="0" w:firstColumn="1" w:lastColumn="0" w:noHBand="0" w:noVBand="1"/>
                                    </w:tblPr>
                                    <w:tblGrid>
                                      <w:gridCol w:w="7180"/>
                                    </w:tblGrid>
                                    <w:tr w:rsidR="00A476AF" w14:paraId="0BFA1342" w14:textId="77777777">
                                      <w:trPr>
                                        <w:jc w:val="center"/>
                                      </w:trPr>
                                      <w:tc>
                                        <w:tcPr>
                                          <w:tcW w:w="0" w:type="auto"/>
                                          <w:hideMark/>
                                        </w:tcPr>
                                        <w:p w14:paraId="6A1392F8" w14:textId="77777777" w:rsidR="00A476AF" w:rsidRDefault="00A476AF" w:rsidP="00A476AF">
                                          <w:r>
                                            <w:br/>
                                          </w:r>
                                          <w:r>
                                            <w:rPr>
                                              <w:rFonts w:ascii="Open Sans" w:hAnsi="Open Sans" w:cs="Open Sans"/>
                                              <w:color w:val="000000"/>
                                              <w:sz w:val="21"/>
                                              <w:szCs w:val="21"/>
                                            </w:rPr>
                                            <w:t>Robin Bornehav, Ulrika Emegård och Julia Nyström från Idé House of Brands tog emot priset.</w:t>
                                          </w:r>
                                        </w:p>
                                      </w:tc>
                                    </w:tr>
                                  </w:tbl>
                                  <w:p w14:paraId="13C17251" w14:textId="77777777" w:rsidR="00A476AF" w:rsidRDefault="00A476AF" w:rsidP="00A476AF">
                                    <w:pPr>
                                      <w:spacing w:line="315" w:lineRule="atLeast"/>
                                      <w:jc w:val="center"/>
                                      <w:rPr>
                                        <w:rFonts w:ascii="Helvetica" w:hAnsi="Helvetica"/>
                                        <w:color w:val="F2F2F2"/>
                                        <w:sz w:val="21"/>
                                        <w:szCs w:val="21"/>
                                      </w:rPr>
                                    </w:pPr>
                                  </w:p>
                                </w:tc>
                              </w:tr>
                            </w:tbl>
                            <w:p w14:paraId="071977AB" w14:textId="77777777" w:rsidR="00A476AF" w:rsidRDefault="00A476AF" w:rsidP="00A476AF">
                              <w:pPr>
                                <w:rPr>
                                  <w:rFonts w:ascii="Aptos" w:hAnsi="Aptos"/>
                                  <w:color w:val="212121"/>
                                </w:rPr>
                              </w:pPr>
                            </w:p>
                          </w:tc>
                        </w:tr>
                      </w:tbl>
                      <w:p w14:paraId="51E7CD7E"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7D5E030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12E558C2" w14:textId="77777777">
                                <w:tc>
                                  <w:tcPr>
                                    <w:tcW w:w="0" w:type="auto"/>
                                    <w:tcMar>
                                      <w:top w:w="0" w:type="dxa"/>
                                      <w:left w:w="270" w:type="dxa"/>
                                      <w:bottom w:w="135" w:type="dxa"/>
                                      <w:right w:w="270" w:type="dxa"/>
                                    </w:tcMar>
                                    <w:hideMark/>
                                  </w:tcPr>
                                  <w:p w14:paraId="44C34971" w14:textId="77777777" w:rsidR="00A476AF" w:rsidRDefault="00A476AF" w:rsidP="00A476AF"/>
                                </w:tc>
                              </w:tr>
                            </w:tbl>
                            <w:p w14:paraId="038AC2C0" w14:textId="77777777" w:rsidR="00A476AF" w:rsidRDefault="00A476AF" w:rsidP="00A476AF">
                              <w:pPr>
                                <w:rPr>
                                  <w:rFonts w:ascii="Aptos" w:hAnsi="Aptos"/>
                                  <w:color w:val="212121"/>
                                </w:rPr>
                              </w:pPr>
                            </w:p>
                          </w:tc>
                        </w:tr>
                      </w:tbl>
                      <w:p w14:paraId="1AA74E75"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2E05D0D9"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720"/>
                              </w:tblGrid>
                              <w:tr w:rsidR="00A476AF" w14:paraId="17BF4664" w14:textId="77777777">
                                <w:tc>
                                  <w:tcPr>
                                    <w:tcW w:w="0" w:type="auto"/>
                                    <w:shd w:val="clear" w:color="auto" w:fill="EDEEEF"/>
                                    <w:hideMark/>
                                  </w:tcPr>
                                  <w:p w14:paraId="1F799E6C" w14:textId="5327071C" w:rsidR="00A476AF" w:rsidRDefault="00A476AF" w:rsidP="00A476AF">
                                    <w:r>
                                      <w:lastRenderedPageBreak/>
                                      <w:fldChar w:fldCharType="begin"/>
                                    </w:r>
                                    <w:r>
                                      <w:instrText xml:space="preserve"> INCLUDEPICTURE "/Users/mariaolsson/Library/Group Containers/UBF8T346G9.ms/WebArchiveCopyPasteTempFiles/com.microsoft.Word/2280d49d-b05a-bbae-afa4-b41da26052ff.jpg" \* MERGEFORMATINET </w:instrText>
                                    </w:r>
                                    <w:r>
                                      <w:fldChar w:fldCharType="separate"/>
                                    </w:r>
                                    <w:r>
                                      <w:rPr>
                                        <w:noProof/>
                                      </w:rPr>
                                      <w:drawing>
                                        <wp:inline distT="0" distB="0" distL="0" distR="0" wp14:anchorId="0BAE12A7" wp14:editId="52133376">
                                          <wp:extent cx="4905955" cy="4905955"/>
                                          <wp:effectExtent l="0" t="0" r="0" b="0"/>
                                          <wp:docPr id="27360279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5509" cy="4915509"/>
                                                  </a:xfrm>
                                                  <a:prstGeom prst="rect">
                                                    <a:avLst/>
                                                  </a:prstGeom>
                                                  <a:noFill/>
                                                  <a:ln>
                                                    <a:noFill/>
                                                  </a:ln>
                                                </pic:spPr>
                                              </pic:pic>
                                            </a:graphicData>
                                          </a:graphic>
                                        </wp:inline>
                                      </w:drawing>
                                    </w:r>
                                    <w:r>
                                      <w:fldChar w:fldCharType="end"/>
                                    </w:r>
                                  </w:p>
                                </w:tc>
                              </w:tr>
                              <w:tr w:rsidR="00A476AF" w14:paraId="26F62F2A" w14:textId="77777777">
                                <w:tc>
                                  <w:tcPr>
                                    <w:tcW w:w="8190" w:type="dxa"/>
                                    <w:shd w:val="clear" w:color="auto" w:fill="EDEEEF"/>
                                    <w:tcMar>
                                      <w:top w:w="135" w:type="dxa"/>
                                      <w:left w:w="270" w:type="dxa"/>
                                      <w:bottom w:w="135" w:type="dxa"/>
                                      <w:right w:w="270" w:type="dxa"/>
                                    </w:tcMar>
                                    <w:hideMark/>
                                  </w:tcPr>
                                  <w:p w14:paraId="1FFC23CD" w14:textId="77777777" w:rsidR="00A476AF" w:rsidRDefault="00A476AF" w:rsidP="00A476AF">
                                    <w:pPr>
                                      <w:spacing w:line="315" w:lineRule="atLeast"/>
                                      <w:jc w:val="center"/>
                                      <w:rPr>
                                        <w:rFonts w:ascii="Helvetica" w:hAnsi="Helvetica"/>
                                        <w:color w:val="F2F2F2"/>
                                        <w:sz w:val="21"/>
                                        <w:szCs w:val="21"/>
                                      </w:rPr>
                                    </w:pPr>
                                    <w:r>
                                      <w:rPr>
                                        <w:rStyle w:val="Stark"/>
                                        <w:rFonts w:ascii="Open Sans" w:hAnsi="Open Sans" w:cs="Open Sans"/>
                                        <w:color w:val="000000"/>
                                        <w:sz w:val="21"/>
                                        <w:szCs w:val="21"/>
                                      </w:rPr>
                                      <w:t>ÅRETS HÅLLBARHETSPRIS 2025</w:t>
                                    </w:r>
                                    <w:r>
                                      <w:rPr>
                                        <w:rFonts w:ascii="Open Sans" w:hAnsi="Open Sans" w:cs="Open Sans"/>
                                        <w:color w:val="000000"/>
                                        <w:sz w:val="21"/>
                                        <w:szCs w:val="21"/>
                                      </w:rPr>
                                      <w:br/>
                                    </w:r>
                                    <w:r>
                                      <w:rPr>
                                        <w:rStyle w:val="Stark"/>
                                        <w:rFonts w:ascii="Open Sans" w:hAnsi="Open Sans" w:cs="Open Sans"/>
                                        <w:color w:val="000000"/>
                                        <w:sz w:val="21"/>
                                        <w:szCs w:val="21"/>
                                      </w:rPr>
                                      <w:t>AD COMPANY</w:t>
                                    </w:r>
                                    <w:r>
                                      <w:rPr>
                                        <w:rFonts w:ascii="Open Sans" w:hAnsi="Open Sans" w:cs="Open Sans"/>
                                        <w:color w:val="000000"/>
                                        <w:sz w:val="21"/>
                                        <w:szCs w:val="21"/>
                                      </w:rPr>
                                      <w:br/>
                                      <w:t> </w:t>
                                    </w:r>
                                    <w:r>
                                      <w:rPr>
                                        <w:rFonts w:ascii="Open Sans" w:hAnsi="Open Sans" w:cs="Open Sans"/>
                                        <w:color w:val="000000"/>
                                        <w:sz w:val="21"/>
                                        <w:szCs w:val="21"/>
                                      </w:rPr>
                                      <w:br/>
                                      <w:t>utdelas till en aktör som alltid ligger i framkant med miljö- och hållbarhetsarbetet. Ni tar som team ansvar över miljön vi tillsammans lever i med mycket stora ambitioner. Arbetar konstant med genuin fokus på en långsiktig strategi med att förbättra de produkter som lanseras på marknaden - nu senast med målet PFAS fritt!</w:t>
                                    </w:r>
                                    <w:r>
                                      <w:rPr>
                                        <w:rFonts w:ascii="Open Sans" w:hAnsi="Open Sans" w:cs="Open Sans"/>
                                        <w:color w:val="000000"/>
                                        <w:sz w:val="21"/>
                                        <w:szCs w:val="21"/>
                                      </w:rPr>
                                      <w:br/>
                                    </w:r>
                                    <w:r>
                                      <w:rPr>
                                        <w:rFonts w:ascii="Open Sans" w:hAnsi="Open Sans" w:cs="Open Sans"/>
                                        <w:color w:val="000000"/>
                                        <w:sz w:val="21"/>
                                        <w:szCs w:val="21"/>
                                      </w:rPr>
                                      <w:br/>
                                      <w:t>Jan Hedenborn, Mario Basic, Catrin Josefsson, Anna Strid och Adam Nikolausson tog emot priset.</w:t>
                                    </w:r>
                                    <w:r>
                                      <w:rPr>
                                        <w:rStyle w:val="Betoning"/>
                                        <w:rFonts w:ascii="Open Sans" w:hAnsi="Open Sans" w:cs="Open Sans"/>
                                        <w:color w:val="000000"/>
                                        <w:sz w:val="21"/>
                                        <w:szCs w:val="21"/>
                                      </w:rPr>
                                      <w:t> </w:t>
                                    </w:r>
                                  </w:p>
                                </w:tc>
                              </w:tr>
                            </w:tbl>
                            <w:p w14:paraId="4D7C20DE" w14:textId="77777777" w:rsidR="00A476AF" w:rsidRDefault="00A476AF" w:rsidP="00A476AF">
                              <w:pPr>
                                <w:rPr>
                                  <w:rFonts w:ascii="Aptos" w:hAnsi="Aptos"/>
                                  <w:color w:val="212121"/>
                                </w:rPr>
                              </w:pPr>
                            </w:p>
                          </w:tc>
                        </w:tr>
                      </w:tbl>
                      <w:p w14:paraId="3029D366"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7FB1DED1"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720"/>
                              </w:tblGrid>
                              <w:tr w:rsidR="00A476AF" w14:paraId="3E2B5DB8" w14:textId="77777777">
                                <w:tc>
                                  <w:tcPr>
                                    <w:tcW w:w="0" w:type="auto"/>
                                    <w:shd w:val="clear" w:color="auto" w:fill="EDEEEF"/>
                                    <w:hideMark/>
                                  </w:tcPr>
                                  <w:p w14:paraId="4F9FBD3B" w14:textId="22A71A1E" w:rsidR="00A476AF" w:rsidRDefault="00A476AF" w:rsidP="00A476AF">
                                    <w:r>
                                      <w:lastRenderedPageBreak/>
                                      <w:fldChar w:fldCharType="begin"/>
                                    </w:r>
                                    <w:r>
                                      <w:instrText xml:space="preserve"> INCLUDEPICTURE "/Users/mariaolsson/Library/Group Containers/UBF8T346G9.ms/WebArchiveCopyPasteTempFiles/com.microsoft.Word/3ce4ddca-4583-ae4b-17b8-568238474fc8.jpg" \* MERGEFORMATINET </w:instrText>
                                    </w:r>
                                    <w:r>
                                      <w:fldChar w:fldCharType="separate"/>
                                    </w:r>
                                    <w:r>
                                      <w:rPr>
                                        <w:noProof/>
                                      </w:rPr>
                                      <w:drawing>
                                        <wp:inline distT="0" distB="0" distL="0" distR="0" wp14:anchorId="300E34DC" wp14:editId="14BF9797">
                                          <wp:extent cx="4898004" cy="4898004"/>
                                          <wp:effectExtent l="0" t="0" r="4445" b="4445"/>
                                          <wp:docPr id="43352311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7714" cy="4907714"/>
                                                  </a:xfrm>
                                                  <a:prstGeom prst="rect">
                                                    <a:avLst/>
                                                  </a:prstGeom>
                                                  <a:noFill/>
                                                  <a:ln>
                                                    <a:noFill/>
                                                  </a:ln>
                                                </pic:spPr>
                                              </pic:pic>
                                            </a:graphicData>
                                          </a:graphic>
                                        </wp:inline>
                                      </w:drawing>
                                    </w:r>
                                    <w:r>
                                      <w:fldChar w:fldCharType="end"/>
                                    </w:r>
                                  </w:p>
                                </w:tc>
                              </w:tr>
                              <w:tr w:rsidR="00A476AF" w14:paraId="306522CE" w14:textId="77777777">
                                <w:tc>
                                  <w:tcPr>
                                    <w:tcW w:w="8190" w:type="dxa"/>
                                    <w:shd w:val="clear" w:color="auto" w:fill="EDEEEF"/>
                                    <w:tcMar>
                                      <w:top w:w="135" w:type="dxa"/>
                                      <w:left w:w="270" w:type="dxa"/>
                                      <w:bottom w:w="135" w:type="dxa"/>
                                      <w:right w:w="270" w:type="dxa"/>
                                    </w:tcMar>
                                    <w:hideMark/>
                                  </w:tcPr>
                                  <w:p w14:paraId="20B73B28" w14:textId="77777777" w:rsidR="00A476AF" w:rsidRDefault="00A476AF" w:rsidP="00A476AF">
                                    <w:pPr>
                                      <w:spacing w:line="315" w:lineRule="atLeast"/>
                                      <w:jc w:val="center"/>
                                      <w:rPr>
                                        <w:rFonts w:ascii="Helvetica" w:hAnsi="Helvetica"/>
                                        <w:color w:val="F2F2F2"/>
                                        <w:sz w:val="21"/>
                                        <w:szCs w:val="21"/>
                                      </w:rPr>
                                    </w:pPr>
                                    <w:r>
                                      <w:rPr>
                                        <w:rStyle w:val="Stark"/>
                                        <w:rFonts w:ascii="Open Sans" w:hAnsi="Open Sans" w:cs="Open Sans"/>
                                        <w:color w:val="000000"/>
                                        <w:sz w:val="21"/>
                                        <w:szCs w:val="21"/>
                                      </w:rPr>
                                      <w:t>ÅRETS PROJEKT 2025</w:t>
                                    </w:r>
                                    <w:r>
                                      <w:rPr>
                                        <w:rFonts w:ascii="Open Sans" w:hAnsi="Open Sans" w:cs="Open Sans"/>
                                        <w:color w:val="000000"/>
                                        <w:sz w:val="21"/>
                                        <w:szCs w:val="21"/>
                                      </w:rPr>
                                      <w:br/>
                                    </w:r>
                                    <w:r>
                                      <w:rPr>
                                        <w:rStyle w:val="Stark"/>
                                        <w:rFonts w:ascii="Open Sans" w:hAnsi="Open Sans" w:cs="Open Sans"/>
                                        <w:color w:val="000000"/>
                                        <w:sz w:val="21"/>
                                        <w:szCs w:val="21"/>
                                      </w:rPr>
                                      <w:t>PROFEEL</w:t>
                                    </w:r>
                                    <w:r>
                                      <w:rPr>
                                        <w:rFonts w:ascii="Open Sans" w:hAnsi="Open Sans" w:cs="Open Sans"/>
                                        <w:color w:val="000000"/>
                                        <w:sz w:val="21"/>
                                        <w:szCs w:val="21"/>
                                      </w:rPr>
                                      <w:br/>
                                      <w:t> </w:t>
                                    </w:r>
                                    <w:r>
                                      <w:rPr>
                                        <w:rFonts w:ascii="Open Sans" w:hAnsi="Open Sans" w:cs="Open Sans"/>
                                        <w:color w:val="000000"/>
                                        <w:sz w:val="21"/>
                                        <w:szCs w:val="21"/>
                                      </w:rPr>
                                      <w:br/>
                                      <w:t>för sitt hjärtliga engagemang i ”Feel for Life” som återigen slog rekord med ca 2,3 mkr till Barncancerfonden och nu har samlat in nästan 10 mkr totalt till forskningen. Galakvällen förenar produktmedia, omtanke och nätverkande på ett unikt sätt. Barn och cancer hör inte ihop!</w:t>
                                    </w:r>
                                    <w:r>
                                      <w:rPr>
                                        <w:rFonts w:ascii="Open Sans" w:hAnsi="Open Sans" w:cs="Open Sans"/>
                                        <w:color w:val="000000"/>
                                        <w:sz w:val="21"/>
                                        <w:szCs w:val="21"/>
                                      </w:rPr>
                                      <w:br/>
                                    </w:r>
                                    <w:r>
                                      <w:rPr>
                                        <w:rFonts w:ascii="Open Sans" w:hAnsi="Open Sans" w:cs="Open Sans"/>
                                        <w:color w:val="000000"/>
                                        <w:sz w:val="21"/>
                                        <w:szCs w:val="21"/>
                                      </w:rPr>
                                      <w:br/>
                                      <w:t>Michael Serrander var på plats för att ta emot priset. Maria Olsson och Robert Lindström från PMA delade ut diplom, Orrefors prispokal och blommor.</w:t>
                                    </w:r>
                                  </w:p>
                                </w:tc>
                              </w:tr>
                            </w:tbl>
                            <w:p w14:paraId="32F5184C" w14:textId="77777777" w:rsidR="00A476AF" w:rsidRDefault="00A476AF" w:rsidP="00A476AF">
                              <w:pPr>
                                <w:rPr>
                                  <w:rFonts w:ascii="Aptos" w:hAnsi="Aptos"/>
                                  <w:color w:val="212121"/>
                                </w:rPr>
                              </w:pPr>
                            </w:p>
                          </w:tc>
                        </w:tr>
                      </w:tbl>
                      <w:p w14:paraId="65BDF581"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63E3B6B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2A2B419D" w14:textId="77777777">
                                <w:tc>
                                  <w:tcPr>
                                    <w:tcW w:w="0" w:type="auto"/>
                                    <w:tcMar>
                                      <w:top w:w="0" w:type="dxa"/>
                                      <w:left w:w="270" w:type="dxa"/>
                                      <w:bottom w:w="135" w:type="dxa"/>
                                      <w:right w:w="270" w:type="dxa"/>
                                    </w:tcMar>
                                    <w:hideMark/>
                                  </w:tcPr>
                                  <w:p w14:paraId="43804030" w14:textId="77777777" w:rsidR="00A476AF" w:rsidRDefault="00A476AF" w:rsidP="00A476AF"/>
                                </w:tc>
                              </w:tr>
                            </w:tbl>
                            <w:p w14:paraId="5880E526" w14:textId="77777777" w:rsidR="00A476AF" w:rsidRDefault="00A476AF" w:rsidP="00A476AF">
                              <w:pPr>
                                <w:rPr>
                                  <w:rFonts w:ascii="Aptos" w:hAnsi="Aptos"/>
                                  <w:color w:val="212121"/>
                                </w:rPr>
                              </w:pPr>
                            </w:p>
                          </w:tc>
                        </w:tr>
                      </w:tbl>
                      <w:p w14:paraId="31E5C1D5"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5B52202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687312CD" w14:textId="77777777">
                                <w:tc>
                                  <w:tcPr>
                                    <w:tcW w:w="0" w:type="auto"/>
                                    <w:tcMar>
                                      <w:top w:w="0" w:type="dxa"/>
                                      <w:left w:w="270" w:type="dxa"/>
                                      <w:bottom w:w="135" w:type="dxa"/>
                                      <w:right w:w="270" w:type="dxa"/>
                                    </w:tcMar>
                                    <w:hideMark/>
                                  </w:tcPr>
                                  <w:p w14:paraId="5649CE10" w14:textId="77777777" w:rsidR="00A476AF" w:rsidRDefault="00A476AF" w:rsidP="00A476AF"/>
                                </w:tc>
                              </w:tr>
                            </w:tbl>
                            <w:p w14:paraId="21A53E42" w14:textId="77777777" w:rsidR="00A476AF" w:rsidRDefault="00A476AF" w:rsidP="00A476AF">
                              <w:pPr>
                                <w:rPr>
                                  <w:rFonts w:ascii="Aptos" w:hAnsi="Aptos"/>
                                  <w:color w:val="212121"/>
                                </w:rPr>
                              </w:pPr>
                            </w:p>
                          </w:tc>
                        </w:tr>
                      </w:tbl>
                      <w:p w14:paraId="78A83827"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4B823BEB"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7321B63D" w14:textId="77777777">
                                <w:tc>
                                  <w:tcPr>
                                    <w:tcW w:w="0" w:type="auto"/>
                                    <w:tcMar>
                                      <w:top w:w="0" w:type="dxa"/>
                                      <w:left w:w="270" w:type="dxa"/>
                                      <w:bottom w:w="135" w:type="dxa"/>
                                      <w:right w:w="270" w:type="dxa"/>
                                    </w:tcMar>
                                    <w:hideMark/>
                                  </w:tcPr>
                                  <w:p w14:paraId="687F3504" w14:textId="77777777" w:rsidR="00A476AF" w:rsidRDefault="00A476AF" w:rsidP="00A476AF"/>
                                </w:tc>
                              </w:tr>
                            </w:tbl>
                            <w:p w14:paraId="6F592F8E" w14:textId="77777777" w:rsidR="00A476AF" w:rsidRDefault="00A476AF" w:rsidP="00A476AF">
                              <w:pPr>
                                <w:rPr>
                                  <w:rFonts w:ascii="Aptos" w:hAnsi="Aptos"/>
                                  <w:color w:val="212121"/>
                                </w:rPr>
                              </w:pPr>
                            </w:p>
                          </w:tc>
                        </w:tr>
                      </w:tbl>
                      <w:p w14:paraId="5E417E69"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010F83E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129A27E6" w14:textId="77777777">
                                <w:tc>
                                  <w:tcPr>
                                    <w:tcW w:w="0" w:type="auto"/>
                                    <w:tcMar>
                                      <w:top w:w="0" w:type="dxa"/>
                                      <w:left w:w="270" w:type="dxa"/>
                                      <w:bottom w:w="135" w:type="dxa"/>
                                      <w:right w:w="270" w:type="dxa"/>
                                    </w:tcMar>
                                    <w:hideMark/>
                                  </w:tcPr>
                                  <w:p w14:paraId="119B6C65" w14:textId="77777777" w:rsidR="00A476AF" w:rsidRDefault="00A476AF" w:rsidP="00A476AF"/>
                                </w:tc>
                              </w:tr>
                            </w:tbl>
                            <w:p w14:paraId="3EF967CA" w14:textId="77777777" w:rsidR="00A476AF" w:rsidRDefault="00A476AF" w:rsidP="00A476AF">
                              <w:pPr>
                                <w:rPr>
                                  <w:rFonts w:ascii="Aptos" w:hAnsi="Aptos"/>
                                  <w:color w:val="212121"/>
                                </w:rPr>
                              </w:pPr>
                            </w:p>
                          </w:tc>
                        </w:tr>
                      </w:tbl>
                      <w:p w14:paraId="4B45093E"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54861CE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14:paraId="03683126" w14:textId="77777777">
                                <w:tc>
                                  <w:tcPr>
                                    <w:tcW w:w="0" w:type="auto"/>
                                    <w:tcMar>
                                      <w:top w:w="0" w:type="dxa"/>
                                      <w:left w:w="135" w:type="dxa"/>
                                      <w:bottom w:w="0" w:type="dxa"/>
                                      <w:right w:w="135" w:type="dxa"/>
                                    </w:tcMar>
                                    <w:hideMark/>
                                  </w:tcPr>
                                  <w:p w14:paraId="328069D0" w14:textId="0A9C8DA5" w:rsidR="00A476AF" w:rsidRDefault="00A476AF" w:rsidP="00575C0E">
                                    <w:r>
                                      <w:fldChar w:fldCharType="begin"/>
                                    </w:r>
                                    <w:r>
                                      <w:instrText xml:space="preserve"> INCLUDEPICTURE "/Users/mariaolsson/Library/Group Containers/UBF8T346G9.ms/WebArchiveCopyPasteTempFiles/com.microsoft.Word/96d485c5-754e-c2d5-bb26-bdc05dd220c1.jpg" \* MERGEFORMATINET </w:instrText>
                                    </w:r>
                                    <w:r>
                                      <w:fldChar w:fldCharType="separate"/>
                                    </w:r>
                                    <w:r>
                                      <w:rPr>
                                        <w:noProof/>
                                      </w:rPr>
                                      <w:drawing>
                                        <wp:inline distT="0" distB="0" distL="0" distR="0" wp14:anchorId="2C0EAB7F" wp14:editId="11312D91">
                                          <wp:extent cx="2337656" cy="2337656"/>
                                          <wp:effectExtent l="0" t="0" r="0" b="0"/>
                                          <wp:docPr id="114481020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307" cy="2355307"/>
                                                  </a:xfrm>
                                                  <a:prstGeom prst="rect">
                                                    <a:avLst/>
                                                  </a:prstGeom>
                                                  <a:noFill/>
                                                  <a:ln>
                                                    <a:noFill/>
                                                  </a:ln>
                                                </pic:spPr>
                                              </pic:pic>
                                            </a:graphicData>
                                          </a:graphic>
                                        </wp:inline>
                                      </w:drawing>
                                    </w:r>
                                    <w:r>
                                      <w:fldChar w:fldCharType="end"/>
                                    </w:r>
                                    <w:r w:rsidR="006E0C1C">
                                      <w:fldChar w:fldCharType="begin"/>
                                    </w:r>
                                    <w:r w:rsidR="006E0C1C">
                                      <w:instrText xml:space="preserve"> INCLUDEPICTURE "/Users/mariaolsson/Library/Group Containers/UBF8T346G9.ms/WebArchiveCopyPasteTempFiles/com.microsoft.Word/ac6ef526-6137-052a-5b8f-c3dffb86281b.jpg" \* MERGEFORMATINET </w:instrText>
                                    </w:r>
                                    <w:r w:rsidR="006E0C1C">
                                      <w:fldChar w:fldCharType="separate"/>
                                    </w:r>
                                    <w:r w:rsidR="006E0C1C">
                                      <w:rPr>
                                        <w:noProof/>
                                      </w:rPr>
                                      <w:drawing>
                                        <wp:inline distT="0" distB="0" distL="0" distR="0" wp14:anchorId="32F2B1E2" wp14:editId="24B00EB6">
                                          <wp:extent cx="2329732" cy="2329732"/>
                                          <wp:effectExtent l="0" t="0" r="0" b="0"/>
                                          <wp:docPr id="32483680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1983" cy="2341983"/>
                                                  </a:xfrm>
                                                  <a:prstGeom prst="rect">
                                                    <a:avLst/>
                                                  </a:prstGeom>
                                                  <a:noFill/>
                                                  <a:ln>
                                                    <a:noFill/>
                                                  </a:ln>
                                                </pic:spPr>
                                              </pic:pic>
                                            </a:graphicData>
                                          </a:graphic>
                                        </wp:inline>
                                      </w:drawing>
                                    </w:r>
                                    <w:r w:rsidR="006E0C1C">
                                      <w:fldChar w:fldCharType="end"/>
                                    </w:r>
                                  </w:p>
                                </w:tc>
                              </w:tr>
                            </w:tbl>
                            <w:p w14:paraId="4F323773" w14:textId="77777777" w:rsidR="00A476AF" w:rsidRDefault="00A476AF" w:rsidP="00A476AF">
                              <w:pPr>
                                <w:rPr>
                                  <w:rFonts w:ascii="Aptos" w:hAnsi="Aptos"/>
                                  <w:color w:val="212121"/>
                                </w:rPr>
                              </w:pPr>
                            </w:p>
                          </w:tc>
                        </w:tr>
                      </w:tbl>
                      <w:p w14:paraId="380FB9DD" w14:textId="77777777" w:rsidR="00A476AF" w:rsidRDefault="00A476AF" w:rsidP="00A476AF">
                        <w:pPr>
                          <w:rPr>
                            <w:vanish/>
                          </w:rPr>
                        </w:pPr>
                      </w:p>
                      <w:tbl>
                        <w:tblPr>
                          <w:tblW w:w="5000" w:type="pct"/>
                          <w:tblCellMar>
                            <w:left w:w="0" w:type="dxa"/>
                            <w:right w:w="0" w:type="dxa"/>
                          </w:tblCellMar>
                          <w:tblLook w:val="04A0" w:firstRow="1" w:lastRow="0" w:firstColumn="1" w:lastColumn="0" w:noHBand="0" w:noVBand="1"/>
                        </w:tblPr>
                        <w:tblGrid>
                          <w:gridCol w:w="8260"/>
                        </w:tblGrid>
                        <w:tr w:rsidR="00A476AF" w14:paraId="5C943C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70E45FF0" w14:textId="77777777">
                                <w:tc>
                                  <w:tcPr>
                                    <w:tcW w:w="0" w:type="auto"/>
                                    <w:tcMar>
                                      <w:top w:w="0" w:type="dxa"/>
                                      <w:left w:w="270" w:type="dxa"/>
                                      <w:bottom w:w="135" w:type="dxa"/>
                                      <w:right w:w="270" w:type="dxa"/>
                                    </w:tcMar>
                                    <w:hideMark/>
                                  </w:tcPr>
                                  <w:p w14:paraId="4E5A14FF" w14:textId="77777777" w:rsidR="00A476AF" w:rsidRDefault="00A476AF" w:rsidP="00A476AF">
                                    <w:pPr>
                                      <w:spacing w:line="360" w:lineRule="atLeast"/>
                                      <w:rPr>
                                        <w:rFonts w:ascii="Helvetica" w:hAnsi="Helvetica"/>
                                        <w:color w:val="202020"/>
                                      </w:rPr>
                                    </w:pPr>
                                    <w:r>
                                      <w:rPr>
                                        <w:rFonts w:ascii="Helvetica" w:hAnsi="Helvetica"/>
                                        <w:color w:val="202020"/>
                                      </w:rPr>
                                      <w:br/>
                                    </w:r>
                                    <w:r>
                                      <w:rPr>
                                        <w:rStyle w:val="Stark"/>
                                        <w:rFonts w:ascii="Open Sans" w:hAnsi="Open Sans" w:cs="Open Sans"/>
                                        <w:color w:val="202020"/>
                                        <w:sz w:val="30"/>
                                        <w:szCs w:val="30"/>
                                      </w:rPr>
                                      <w:t>Guiness World Record på PSI 2026</w:t>
                                    </w:r>
                                    <w:r>
                                      <w:rPr>
                                        <w:rFonts w:ascii="Helvetica" w:hAnsi="Helvetica"/>
                                        <w:color w:val="202020"/>
                                      </w:rPr>
                                      <w:br/>
                                    </w:r>
                                    <w:r>
                                      <w:rPr>
                                        <w:rFonts w:ascii="Open Sans" w:hAnsi="Open Sans" w:cs="Open Sans"/>
                                        <w:color w:val="000000"/>
                                      </w:rPr>
                                      <w:t>Under PSI mässan 7-9 januari satte Produktmediabranschen Guiness världsrekord! Målet var att samla 250 olika varumärken i en enda samlad presentation och man lyckades dubbelt så att säga med 511 inlämnade varumärken! Initiativtagare var den Europeiska branschföreningen EAC som PMA är medlemmar i. Följ gärna</w:t>
                                    </w:r>
                                    <w:r>
                                      <w:rPr>
                                        <w:rStyle w:val="apple-converted-space"/>
                                        <w:rFonts w:ascii="Open Sans" w:hAnsi="Open Sans" w:cs="Open Sans"/>
                                        <w:color w:val="000000"/>
                                      </w:rPr>
                                      <w:t> </w:t>
                                    </w:r>
                                    <w:hyperlink r:id="rId32" w:tgtFrame="_blank" w:tooltip="https://www.linkedin.com/company/eac-l-european-association-cooperation/" w:history="1">
                                      <w:r>
                                        <w:rPr>
                                          <w:rStyle w:val="Hyperlnk"/>
                                          <w:rFonts w:ascii="Open Sans" w:hAnsi="Open Sans" w:cs="Open Sans"/>
                                          <w:color w:val="000000"/>
                                        </w:rPr>
                                        <w:t>EAC på LinkedIn</w:t>
                                      </w:r>
                                      <w:r>
                                        <w:rPr>
                                          <w:rStyle w:val="apple-converted-space"/>
                                          <w:rFonts w:ascii="Open Sans" w:hAnsi="Open Sans" w:cs="Open Sans"/>
                                          <w:color w:val="000000"/>
                                          <w:u w:val="single"/>
                                        </w:rPr>
                                        <w:t> </w:t>
                                      </w:r>
                                    </w:hyperlink>
                                    <w:r>
                                      <w:rPr>
                                        <w:rFonts w:ascii="Open Sans" w:hAnsi="Open Sans" w:cs="Open Sans"/>
                                        <w:color w:val="000000"/>
                                      </w:rPr>
                                      <w:t>för att hänga med på vad som händer framåt. </w:t>
                                    </w:r>
                                    <w:r>
                                      <w:rPr>
                                        <w:rFonts w:ascii="Helvetica" w:hAnsi="Helvetica"/>
                                        <w:color w:val="202020"/>
                                      </w:rPr>
                                      <w:br/>
                                      <w:t> </w:t>
                                    </w:r>
                                  </w:p>
                                </w:tc>
                              </w:tr>
                            </w:tbl>
                            <w:p w14:paraId="04416A36" w14:textId="77777777" w:rsidR="00A476AF" w:rsidRDefault="00A476AF" w:rsidP="00A476AF">
                              <w:pPr>
                                <w:rPr>
                                  <w:rFonts w:ascii="Aptos" w:hAnsi="Aptos"/>
                                  <w:color w:val="212121"/>
                                </w:rPr>
                              </w:pPr>
                            </w:p>
                          </w:tc>
                        </w:tr>
                        <w:tr w:rsidR="00A476AF" w14:paraId="7E815D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14:paraId="3C1E0ED7" w14:textId="77777777">
                                <w:tc>
                                  <w:tcPr>
                                    <w:tcW w:w="0" w:type="auto"/>
                                    <w:tcMar>
                                      <w:top w:w="0" w:type="dxa"/>
                                      <w:left w:w="135" w:type="dxa"/>
                                      <w:bottom w:w="0" w:type="dxa"/>
                                      <w:right w:w="135" w:type="dxa"/>
                                    </w:tcMar>
                                    <w:hideMark/>
                                  </w:tcPr>
                                  <w:p w14:paraId="49617DA5" w14:textId="4DD8A0C5" w:rsidR="00A476AF" w:rsidRDefault="00A476AF" w:rsidP="00A476AF">
                                    <w:pPr>
                                      <w:jc w:val="center"/>
                                    </w:pPr>
                                  </w:p>
                                </w:tc>
                              </w:tr>
                            </w:tbl>
                            <w:p w14:paraId="682C1729" w14:textId="77777777" w:rsidR="00A476AF" w:rsidRDefault="00A476AF" w:rsidP="00A476AF">
                              <w:pPr>
                                <w:rPr>
                                  <w:rFonts w:ascii="Aptos" w:hAnsi="Aptos"/>
                                  <w:color w:val="212121"/>
                                </w:rPr>
                              </w:pPr>
                            </w:p>
                          </w:tc>
                        </w:tr>
                        <w:tr w:rsidR="00A476AF" w14:paraId="1B162E0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6D0D5B80" w14:textId="77777777">
                                <w:tc>
                                  <w:tcPr>
                                    <w:tcW w:w="0" w:type="auto"/>
                                    <w:tcMar>
                                      <w:top w:w="0" w:type="dxa"/>
                                      <w:left w:w="270" w:type="dxa"/>
                                      <w:bottom w:w="135" w:type="dxa"/>
                                      <w:right w:w="270" w:type="dxa"/>
                                    </w:tcMar>
                                    <w:hideMark/>
                                  </w:tcPr>
                                  <w:p w14:paraId="5D83D0CC" w14:textId="77777777" w:rsidR="00941882" w:rsidRDefault="00A476AF" w:rsidP="00A476AF">
                                    <w:pPr>
                                      <w:spacing w:line="360" w:lineRule="atLeast"/>
                                      <w:rPr>
                                        <w:rFonts w:ascii="Helvetica" w:hAnsi="Helvetica"/>
                                        <w:color w:val="202020"/>
                                      </w:rPr>
                                    </w:pPr>
                                    <w:r>
                                      <w:rPr>
                                        <w:rStyle w:val="Stark"/>
                                        <w:rFonts w:ascii="Open Sans" w:hAnsi="Open Sans" w:cs="Open Sans"/>
                                        <w:color w:val="202020"/>
                                        <w:sz w:val="30"/>
                                        <w:szCs w:val="30"/>
                                      </w:rPr>
                                      <w:t>EAC Internationell lounge på PSI 2026</w:t>
                                    </w:r>
                                    <w:r>
                                      <w:rPr>
                                        <w:rFonts w:ascii="Helvetica" w:hAnsi="Helvetica"/>
                                        <w:color w:val="202020"/>
                                      </w:rPr>
                                      <w:br/>
                                    </w:r>
                                    <w:r>
                                      <w:rPr>
                                        <w:rFonts w:ascii="Open Sans" w:hAnsi="Open Sans" w:cs="Open Sans"/>
                                        <w:color w:val="000000"/>
                                      </w:rPr>
                                      <w:t xml:space="preserve">Under PSI mässan 7-9 januari arbetade och träffades medlemmar i den </w:t>
                                    </w:r>
                                    <w:r w:rsidR="002F6F1F">
                                      <w:rPr>
                                        <w:rFonts w:ascii="Open Sans" w:hAnsi="Open Sans" w:cs="Open Sans"/>
                                        <w:color w:val="000000"/>
                                      </w:rPr>
                                      <w:t>europeiska</w:t>
                                    </w:r>
                                    <w:r>
                                      <w:rPr>
                                        <w:rFonts w:ascii="Open Sans" w:hAnsi="Open Sans" w:cs="Open Sans"/>
                                        <w:color w:val="000000"/>
                                      </w:rPr>
                                      <w:t xml:space="preserve"> branschföreningen EAC internationella lounge. PMA är medlemmar och nu senast även NBR i</w:t>
                                    </w:r>
                                    <w:r>
                                      <w:rPr>
                                        <w:rStyle w:val="apple-converted-space"/>
                                        <w:rFonts w:ascii="Open Sans" w:hAnsi="Open Sans" w:cs="Open Sans"/>
                                        <w:color w:val="000000"/>
                                      </w:rPr>
                                      <w:t> </w:t>
                                    </w:r>
                                    <w:r>
                                      <w:rPr>
                                        <w:rFonts w:ascii="Open Sans" w:hAnsi="Open Sans" w:cs="Open Sans"/>
                                        <w:color w:val="000000"/>
                                      </w:rPr>
                                      <w:t>Norge. EAC har precis fått sitt säte efter några år av uppstart. Ordförande är Steven Baumgärtner från</w:t>
                                    </w:r>
                                    <w:r>
                                      <w:rPr>
                                        <w:rStyle w:val="apple-converted-space"/>
                                        <w:rFonts w:ascii="Open Sans" w:hAnsi="Open Sans" w:cs="Open Sans"/>
                                        <w:color w:val="000000"/>
                                      </w:rPr>
                                      <w:t> </w:t>
                                    </w:r>
                                    <w:r>
                                      <w:rPr>
                                        <w:rFonts w:ascii="Open Sans" w:hAnsi="Open Sans" w:cs="Open Sans"/>
                                        <w:color w:val="000000"/>
                                      </w:rPr>
                                      <w:t>myCybergroup.com</w:t>
                                    </w:r>
                                    <w:r>
                                      <w:rPr>
                                        <w:rStyle w:val="apple-converted-space"/>
                                        <w:rFonts w:ascii="Open Sans" w:hAnsi="Open Sans" w:cs="Open Sans"/>
                                        <w:color w:val="000000"/>
                                      </w:rPr>
                                      <w:t> </w:t>
                                    </w:r>
                                    <w:r>
                                      <w:rPr>
                                        <w:rFonts w:ascii="Open Sans" w:hAnsi="Open Sans" w:cs="Open Sans"/>
                                        <w:color w:val="000000"/>
                                      </w:rPr>
                                      <w:t>- cyber-Wear Heidelberg GmbH. </w:t>
                                    </w:r>
                                    <w:r>
                                      <w:rPr>
                                        <w:rFonts w:ascii="Helvetica" w:hAnsi="Helvetica"/>
                                        <w:color w:val="202020"/>
                                      </w:rPr>
                                      <w:t xml:space="preserve">EAC ska arbeta med lagar &amp; regler, politik, lobbying, marknadsföring, mässor &amp; events, utbildning, digitalisering, hållbarhet och använda varandras erfarenheter. PPAI (Promotional Products Association International) från USA deltog i diskussionerna och stödjer utvecklingen av den övergripande industrin i linje med dess vision och uppdrag. </w:t>
                                    </w:r>
                                  </w:p>
                                  <w:p w14:paraId="5BC343D0" w14:textId="7551C873" w:rsidR="00A476AF" w:rsidRDefault="00A476AF" w:rsidP="00A476AF">
                                    <w:pPr>
                                      <w:spacing w:line="360" w:lineRule="atLeast"/>
                                      <w:rPr>
                                        <w:rFonts w:ascii="Helvetica" w:hAnsi="Helvetica"/>
                                        <w:color w:val="202020"/>
                                      </w:rPr>
                                    </w:pPr>
                                    <w:r>
                                      <w:rPr>
                                        <w:rFonts w:ascii="Helvetica" w:hAnsi="Helvetica"/>
                                        <w:color w:val="202020"/>
                                      </w:rPr>
                                      <w:lastRenderedPageBreak/>
                                      <w:t>Målet är att EAC samarbetet inom produktmediabranschen kommer förbättra, utveckla, stärka, driva och sätta högre standarder över hela Europa. </w:t>
                                    </w:r>
                                    <w:r>
                                      <w:rPr>
                                        <w:rFonts w:ascii="Helvetica" w:hAnsi="Helvetica"/>
                                        <w:color w:val="202020"/>
                                      </w:rPr>
                                      <w:br/>
                                      <w:t> </w:t>
                                    </w:r>
                                  </w:p>
                                </w:tc>
                              </w:tr>
                            </w:tbl>
                            <w:p w14:paraId="347C2EA5" w14:textId="77777777" w:rsidR="00A476AF" w:rsidRDefault="00A476AF" w:rsidP="00A476AF">
                              <w:pPr>
                                <w:rPr>
                                  <w:rFonts w:ascii="Aptos" w:hAnsi="Aptos"/>
                                  <w:color w:val="212121"/>
                                </w:rPr>
                              </w:pPr>
                            </w:p>
                          </w:tc>
                        </w:tr>
                        <w:tr w:rsidR="00A476AF" w14:paraId="19506FC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14:paraId="32CD017C" w14:textId="77777777">
                                <w:tc>
                                  <w:tcPr>
                                    <w:tcW w:w="0" w:type="auto"/>
                                    <w:tcMar>
                                      <w:top w:w="0" w:type="dxa"/>
                                      <w:left w:w="135" w:type="dxa"/>
                                      <w:bottom w:w="0" w:type="dxa"/>
                                      <w:right w:w="135" w:type="dxa"/>
                                    </w:tcMar>
                                    <w:hideMark/>
                                  </w:tcPr>
                                  <w:p w14:paraId="2140175D" w14:textId="5856DC04" w:rsidR="00A476AF" w:rsidRDefault="00A476AF" w:rsidP="00941882">
                                    <w:r>
                                      <w:lastRenderedPageBreak/>
                                      <w:fldChar w:fldCharType="begin"/>
                                    </w:r>
                                    <w:r>
                                      <w:instrText xml:space="preserve"> INCLUDEPICTURE "/Users/mariaolsson/Library/Group Containers/UBF8T346G9.ms/WebArchiveCopyPasteTempFiles/com.microsoft.Word/1895b944-c557-7f76-1cdf-323eedc02b02.jpg" \* MERGEFORMATINET </w:instrText>
                                    </w:r>
                                    <w:r>
                                      <w:fldChar w:fldCharType="separate"/>
                                    </w:r>
                                    <w:r>
                                      <w:rPr>
                                        <w:noProof/>
                                      </w:rPr>
                                      <w:drawing>
                                        <wp:inline distT="0" distB="0" distL="0" distR="0" wp14:anchorId="31608EF6" wp14:editId="0600E465">
                                          <wp:extent cx="3943847" cy="3943847"/>
                                          <wp:effectExtent l="0" t="0" r="6350" b="6350"/>
                                          <wp:docPr id="94054921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5563" cy="3955563"/>
                                                  </a:xfrm>
                                                  <a:prstGeom prst="rect">
                                                    <a:avLst/>
                                                  </a:prstGeom>
                                                  <a:noFill/>
                                                  <a:ln>
                                                    <a:noFill/>
                                                  </a:ln>
                                                </pic:spPr>
                                              </pic:pic>
                                            </a:graphicData>
                                          </a:graphic>
                                        </wp:inline>
                                      </w:drawing>
                                    </w:r>
                                    <w:r>
                                      <w:fldChar w:fldCharType="end"/>
                                    </w:r>
                                  </w:p>
                                </w:tc>
                              </w:tr>
                            </w:tbl>
                            <w:p w14:paraId="7DBEBC72" w14:textId="77777777" w:rsidR="00A476AF" w:rsidRDefault="00A476AF" w:rsidP="00A476AF">
                              <w:pPr>
                                <w:rPr>
                                  <w:rFonts w:ascii="Aptos" w:hAnsi="Aptos"/>
                                  <w:color w:val="212121"/>
                                </w:rPr>
                              </w:pPr>
                            </w:p>
                          </w:tc>
                        </w:tr>
                        <w:tr w:rsidR="00A476AF" w14:paraId="52436EB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A476AF" w14:paraId="3A7920A8" w14:textId="77777777">
                                <w:tc>
                                  <w:tcPr>
                                    <w:tcW w:w="0" w:type="auto"/>
                                    <w:tcMar>
                                      <w:top w:w="0" w:type="dxa"/>
                                      <w:left w:w="270" w:type="dxa"/>
                                      <w:bottom w:w="135" w:type="dxa"/>
                                      <w:right w:w="270" w:type="dxa"/>
                                    </w:tcMar>
                                    <w:hideMark/>
                                  </w:tcPr>
                                  <w:p w14:paraId="433A9BD5" w14:textId="77777777" w:rsidR="00A476AF" w:rsidRDefault="00A476AF" w:rsidP="00A476AF">
                                    <w:pPr>
                                      <w:spacing w:line="360" w:lineRule="atLeast"/>
                                      <w:rPr>
                                        <w:rFonts w:ascii="Helvetica" w:hAnsi="Helvetica"/>
                                        <w:color w:val="202020"/>
                                      </w:rPr>
                                    </w:pPr>
                                    <w:r>
                                      <w:rPr>
                                        <w:rFonts w:ascii="Helvetica" w:hAnsi="Helvetica"/>
                                        <w:color w:val="202020"/>
                                      </w:rPr>
                                      <w:br/>
                                    </w:r>
                                    <w:r>
                                      <w:rPr>
                                        <w:rStyle w:val="Stark"/>
                                        <w:rFonts w:ascii="Helvetica" w:hAnsi="Helvetica"/>
                                        <w:color w:val="202020"/>
                                        <w:sz w:val="30"/>
                                        <w:szCs w:val="30"/>
                                      </w:rPr>
                                      <w:t>Nordic Profile Fair 2026</w:t>
                                    </w:r>
                                    <w:r>
                                      <w:rPr>
                                        <w:rFonts w:ascii="Helvetica" w:hAnsi="Helvetica"/>
                                        <w:color w:val="202020"/>
                                      </w:rPr>
                                      <w:br/>
                                    </w:r>
                                    <w:r>
                                      <w:rPr>
                                        <w:rFonts w:ascii="Open Sans" w:hAnsi="Open Sans" w:cs="Open Sans"/>
                                        <w:color w:val="000000"/>
                                      </w:rPr>
                                      <w:t>Nytt avtal med Elmia är tecknat och kommande Nordic Profile Fair arrangeras den 12-13 augusti 2026. PMA kommer bjuda på appen Leads. Annelie på Elmia har öppnat för bokningar i Hall C och intresset är riktigt stort för att vara så tidigt ute! Hittills har följande 25 medlemmar bokat yta: ACG Nyström, AD Company, Adelante, Askeroth, BlackHill, Dahléns Konfektion, Ernst Alexis, Folier Sverige, Headwear Scandinavia, House of Regalo, Ingli Sweden, Intemporel, Kalma, Karamello, L-Shop-Team, MEC Profil, PR Tryck, Prident, Prodir, Spelkortsförlaget, Stilo Skandinaviska, Tings, Trendfactory, Vrigstad Flaggor &amp; Expo och Zebro. Några till medlemmar har gjort sin reservation och håller på att välja sin plats i mässhallen. Från New Wave Group är Craft of Scandinavia och SagaForm klara i skrivande stund. </w:t>
                                    </w:r>
                                    <w:r>
                                      <w:rPr>
                                        <w:rFonts w:ascii="Helvetica" w:hAnsi="Helvetica"/>
                                        <w:color w:val="202020"/>
                                      </w:rPr>
                                      <w:br/>
                                    </w:r>
                                    <w:r>
                                      <w:rPr>
                                        <w:rFonts w:ascii="Helvetica" w:hAnsi="Helvetica"/>
                                        <w:color w:val="202020"/>
                                      </w:rPr>
                                      <w:lastRenderedPageBreak/>
                                      <w:br/>
                                    </w:r>
                                    <w:r>
                                      <w:rPr>
                                        <w:rFonts w:ascii="Open Sans" w:hAnsi="Open Sans" w:cs="Open Sans"/>
                                        <w:color w:val="000000"/>
                                      </w:rPr>
                                      <w:t>Ta kontakt med Annelie för att säkra en bra plats i mässhallen om du inte redan gjort det. Hon hjälper dig med priser och att hitta den perfekta ytan för just ditt företag. Ju snabbare ni startar arbetet med att skissa in montern tillsammans desto bättre blir slutresultatet!</w:t>
                                    </w:r>
                                    <w:r>
                                      <w:rPr>
                                        <w:rFonts w:ascii="Helvetica" w:hAnsi="Helvetica"/>
                                        <w:color w:val="202020"/>
                                      </w:rPr>
                                      <w:br/>
                                      <w:t> </w:t>
                                    </w:r>
                                  </w:p>
                                </w:tc>
                              </w:tr>
                            </w:tbl>
                            <w:p w14:paraId="53E6A48C" w14:textId="77777777" w:rsidR="00A476AF" w:rsidRDefault="00A476AF" w:rsidP="00A476AF">
                              <w:pPr>
                                <w:rPr>
                                  <w:rFonts w:ascii="Aptos" w:hAnsi="Aptos"/>
                                  <w:color w:val="212121"/>
                                </w:rPr>
                              </w:pPr>
                            </w:p>
                          </w:tc>
                        </w:tr>
                      </w:tbl>
                      <w:p w14:paraId="70CFA6EF" w14:textId="77777777" w:rsidR="00A476AF" w:rsidRDefault="00A476AF" w:rsidP="00A6467F">
                        <w:pPr>
                          <w:rPr>
                            <w:rFonts w:ascii="Aptos" w:hAnsi="Aptos"/>
                            <w:color w:val="212121"/>
                          </w:rPr>
                        </w:pPr>
                      </w:p>
                    </w:tc>
                  </w:tr>
                </w:tbl>
                <w:tbl>
                  <w:tblPr>
                    <w:tblStyle w:val="Tabellrutnt"/>
                    <w:tblW w:w="0" w:type="auto"/>
                    <w:tblLook w:val="04A0" w:firstRow="1" w:lastRow="0" w:firstColumn="1" w:lastColumn="0" w:noHBand="0" w:noVBand="1"/>
                  </w:tblPr>
                  <w:tblGrid>
                    <w:gridCol w:w="4067"/>
                    <w:gridCol w:w="3923"/>
                  </w:tblGrid>
                  <w:tr w:rsidR="00D31D5F" w:rsidRPr="002D1CDB" w14:paraId="7F0CD77F" w14:textId="77777777" w:rsidTr="00970786">
                    <w:tc>
                      <w:tcPr>
                        <w:tcW w:w="4067" w:type="dxa"/>
                      </w:tcPr>
                      <w:p w14:paraId="11C85CCB" w14:textId="77777777" w:rsidR="00D31D5F" w:rsidRPr="002D1CDB" w:rsidRDefault="00D31D5F" w:rsidP="00D31D5F">
                        <w:pPr>
                          <w:rPr>
                            <w:rFonts w:asciiTheme="minorHAnsi" w:hAnsiTheme="minorHAnsi" w:cstheme="minorHAnsi"/>
                            <w:color w:val="212121"/>
                          </w:rPr>
                        </w:pPr>
                      </w:p>
                      <w:p w14:paraId="4E9C82AE" w14:textId="4E28D5E3" w:rsidR="00D31D5F" w:rsidRPr="00CD263F" w:rsidRDefault="00CD263F" w:rsidP="00D31D5F">
                        <w:pPr>
                          <w:rPr>
                            <w:rFonts w:ascii="Open Sans" w:hAnsi="Open Sans" w:cs="Open Sans"/>
                            <w:color w:val="212121"/>
                          </w:rPr>
                        </w:pPr>
                        <w:r w:rsidRPr="00CD263F">
                          <w:rPr>
                            <w:rFonts w:ascii="Open Sans" w:hAnsi="Open Sans" w:cs="Open Sans"/>
                            <w:b/>
                            <w:bCs/>
                            <w:color w:val="212121"/>
                          </w:rPr>
                          <w:t>Annelie Gemark</w:t>
                        </w:r>
                        <w:r w:rsidRPr="00CD263F">
                          <w:rPr>
                            <w:rFonts w:ascii="Open Sans" w:hAnsi="Open Sans" w:cs="Open Sans"/>
                            <w:color w:val="212121"/>
                          </w:rPr>
                          <w:br/>
                          <w:t>Projektledare</w:t>
                        </w:r>
                        <w:r w:rsidRPr="00CD263F">
                          <w:rPr>
                            <w:rFonts w:ascii="Open Sans" w:hAnsi="Open Sans" w:cs="Open Sans"/>
                            <w:color w:val="212121"/>
                          </w:rPr>
                          <w:br/>
                        </w:r>
                        <w:r w:rsidRPr="00CD263F">
                          <w:rPr>
                            <w:rFonts w:ascii="Open Sans" w:hAnsi="Open Sans" w:cs="Open Sans"/>
                            <w:color w:val="212121"/>
                          </w:rPr>
                          <w:br/>
                        </w:r>
                        <w:hyperlink r:id="rId34" w:tgtFrame="_blank" w:tooltip="mailto:annelie.gemark@elmia.se?subject=Intresseanm%C3%A4lan%20Nordic%20Profile%20Fair%202026." w:history="1">
                          <w:r w:rsidRPr="00CD263F">
                            <w:rPr>
                              <w:rStyle w:val="Hyperlnk"/>
                              <w:rFonts w:ascii="Open Sans" w:hAnsi="Open Sans" w:cs="Open Sans"/>
                              <w:color w:val="007C89"/>
                            </w:rPr>
                            <w:t>annelie.gemark@elmia.se</w:t>
                          </w:r>
                        </w:hyperlink>
                        <w:r w:rsidRPr="00CD263F">
                          <w:rPr>
                            <w:rFonts w:ascii="Open Sans" w:hAnsi="Open Sans" w:cs="Open Sans"/>
                            <w:color w:val="212121"/>
                          </w:rPr>
                          <w:br/>
                        </w:r>
                        <w:hyperlink r:id="rId35" w:tooltip="tel:+4636152035" w:history="1">
                          <w:r w:rsidRPr="00CD263F">
                            <w:rPr>
                              <w:rStyle w:val="Hyperlnk"/>
                              <w:rFonts w:ascii="Open Sans" w:hAnsi="Open Sans" w:cs="Open Sans"/>
                            </w:rPr>
                            <w:t>+46 36 15 20 35</w:t>
                          </w:r>
                        </w:hyperlink>
                      </w:p>
                      <w:p w14:paraId="654E2A1F" w14:textId="77777777" w:rsidR="00D31D5F" w:rsidRPr="002D1CDB" w:rsidRDefault="00D31D5F" w:rsidP="00D31D5F">
                        <w:pPr>
                          <w:rPr>
                            <w:rFonts w:asciiTheme="minorHAnsi" w:hAnsiTheme="minorHAnsi" w:cstheme="minorHAnsi"/>
                            <w:color w:val="212121"/>
                          </w:rPr>
                        </w:pPr>
                      </w:p>
                    </w:tc>
                    <w:tc>
                      <w:tcPr>
                        <w:tcW w:w="3923" w:type="dxa"/>
                      </w:tcPr>
                      <w:p w14:paraId="1FFFC49A" w14:textId="13B44ADA" w:rsidR="00D31D5F" w:rsidRPr="002D1CDB" w:rsidRDefault="00D31D5F" w:rsidP="00CD263F">
                        <w:pPr>
                          <w:jc w:val="center"/>
                          <w:rPr>
                            <w:rFonts w:asciiTheme="minorHAnsi" w:hAnsiTheme="minorHAnsi" w:cstheme="minorHAnsi"/>
                            <w:color w:val="212121"/>
                          </w:rPr>
                        </w:pPr>
                        <w:r w:rsidRPr="002D1CDB">
                          <w:rPr>
                            <w:rFonts w:asciiTheme="minorHAnsi" w:hAnsiTheme="minorHAnsi" w:cstheme="minorHAnsi"/>
                            <w:color w:val="212121"/>
                          </w:rPr>
                          <w:br/>
                        </w:r>
                        <w:r w:rsidR="00CD263F">
                          <w:rPr>
                            <w:rFonts w:asciiTheme="minorHAnsi" w:hAnsiTheme="minorHAnsi" w:cstheme="minorHAnsi"/>
                            <w:noProof/>
                            <w:color w:val="212121"/>
                          </w:rPr>
                          <w:drawing>
                            <wp:inline distT="0" distB="0" distL="0" distR="0" wp14:anchorId="75CA72FD" wp14:editId="63A8CA49">
                              <wp:extent cx="1558455" cy="1558455"/>
                              <wp:effectExtent l="0" t="0" r="3810" b="3810"/>
                              <wp:docPr id="617776632" name="Bildobjekt 11"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6632" name="Bildobjekt 11" descr="En bild som visar Människoansikte, person, leende, klädsel&#10;&#10;AI-genererat innehåll kan vara felaktig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4569" cy="1574569"/>
                                      </a:xfrm>
                                      <a:prstGeom prst="rect">
                                        <a:avLst/>
                                      </a:prstGeom>
                                    </pic:spPr>
                                  </pic:pic>
                                </a:graphicData>
                              </a:graphic>
                            </wp:inline>
                          </w:drawing>
                        </w:r>
                      </w:p>
                      <w:p w14:paraId="76BB0071" w14:textId="77777777" w:rsidR="00D31D5F" w:rsidRPr="002D1CDB"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14:paraId="6916D6D6" w14:textId="77777777">
                          <w:tc>
                            <w:tcPr>
                              <w:tcW w:w="0" w:type="auto"/>
                              <w:tcMar>
                                <w:top w:w="0" w:type="dxa"/>
                                <w:left w:w="270" w:type="dxa"/>
                                <w:bottom w:w="135" w:type="dxa"/>
                                <w:right w:w="270" w:type="dxa"/>
                              </w:tcMar>
                              <w:hideMark/>
                            </w:tcPr>
                            <w:p w14:paraId="141AF432" w14:textId="77777777" w:rsidR="00665FFC" w:rsidRDefault="00665FFC" w:rsidP="00665FFC">
                              <w:pPr>
                                <w:rPr>
                                  <w:sz w:val="20"/>
                                  <w:szCs w:val="20"/>
                                </w:rPr>
                              </w:pPr>
                            </w:p>
                          </w:tc>
                        </w:tr>
                      </w:tbl>
                      <w:p w14:paraId="2C3CC42F" w14:textId="77777777" w:rsidR="00665FFC" w:rsidRDefault="00665FFC" w:rsidP="00665FFC"/>
                    </w:tc>
                  </w:tr>
                  <w:tr w:rsidR="00665FFC"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152CFF" w:rsidRDefault="00665FFC" w:rsidP="00665FFC">
                              <w:pPr>
                                <w:jc w:val="center"/>
                                <w:rPr>
                                  <w:rFonts w:asciiTheme="minorHAnsi" w:hAnsiTheme="minorHAnsi" w:cstheme="minorHAnsi"/>
                                  <w:sz w:val="36"/>
                                  <w:szCs w:val="36"/>
                                </w:rPr>
                              </w:pPr>
                              <w:hyperlink r:id="rId37" w:tgtFrame="_blank" w:tooltip="https://www.elmia.se/nordic-profile-fair/for-utstallare/boka-yta/" w:history="1">
                                <w:r w:rsidRPr="00152CFF">
                                  <w:rPr>
                                    <w:rStyle w:val="Hyperlnk"/>
                                    <w:rFonts w:asciiTheme="minorHAnsi" w:hAnsiTheme="minorHAnsi" w:cstheme="minorHAnsi"/>
                                    <w:b/>
                                    <w:bCs/>
                                    <w:color w:val="FFFFFF"/>
                                    <w:sz w:val="36"/>
                                    <w:szCs w:val="36"/>
                                    <w:u w:val="none"/>
                                  </w:rPr>
                                  <w:t>BOKA YTA</w:t>
                                </w:r>
                              </w:hyperlink>
                            </w:p>
                          </w:tc>
                        </w:tr>
                      </w:tbl>
                      <w:p w14:paraId="5C2327BB" w14:textId="77777777" w:rsidR="00665FFC" w:rsidRDefault="00665FFC" w:rsidP="00665FFC"/>
                    </w:tc>
                  </w:tr>
                  <w:tr w:rsidR="00665FFC" w14:paraId="29169885" w14:textId="77777777">
                    <w:tc>
                      <w:tcPr>
                        <w:tcW w:w="0" w:type="auto"/>
                        <w:tcMar>
                          <w:top w:w="135" w:type="dxa"/>
                          <w:left w:w="0" w:type="dxa"/>
                          <w:bottom w:w="0" w:type="dxa"/>
                          <w:right w:w="0" w:type="dxa"/>
                        </w:tcMar>
                        <w:hideMark/>
                      </w:tcPr>
                      <w:p w14:paraId="2629B522" w14:textId="643F6442" w:rsidR="00665FFC" w:rsidRDefault="00CD263F" w:rsidP="00665FFC">
                        <w:pPr>
                          <w:rPr>
                            <w:rFonts w:ascii="Aptos" w:hAnsi="Aptos"/>
                            <w:color w:val="212121"/>
                          </w:rPr>
                        </w:pPr>
                        <w:r>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6EF62957" wp14:editId="564E5514">
                              <wp:extent cx="3753016" cy="3753016"/>
                              <wp:effectExtent l="0" t="0" r="6350" b="6350"/>
                              <wp:docPr id="128145910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2778" cy="3762778"/>
                                      </a:xfrm>
                                      <a:prstGeom prst="rect">
                                        <a:avLst/>
                                      </a:prstGeom>
                                      <a:noFill/>
                                      <a:ln>
                                        <a:noFill/>
                                      </a:ln>
                                    </pic:spPr>
                                  </pic:pic>
                                </a:graphicData>
                              </a:graphic>
                            </wp:inline>
                          </w:drawing>
                        </w:r>
                        <w:r>
                          <w:fldChar w:fldCharType="end"/>
                        </w:r>
                      </w:p>
                    </w:tc>
                  </w:tr>
                  <w:tr w:rsidR="00D90F32" w:rsidRPr="002D1CDB"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2D1CDB"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2F5E133F" w14:textId="77777777" w:rsidTr="009823A9">
                                            <w:tc>
                                              <w:tcPr>
                                                <w:tcW w:w="0" w:type="auto"/>
                                                <w:tcMar>
                                                  <w:top w:w="135" w:type="dxa"/>
                                                  <w:left w:w="135" w:type="dxa"/>
                                                  <w:bottom w:w="135" w:type="dxa"/>
                                                  <w:right w:w="135" w:type="dxa"/>
                                                </w:tcMar>
                                              </w:tcPr>
                                              <w:tbl>
                                                <w:tblPr>
                                                  <w:tblW w:w="5000" w:type="pct"/>
                                                  <w:tblCellMar>
                                                    <w:left w:w="0" w:type="dxa"/>
                                                    <w:right w:w="0" w:type="dxa"/>
                                                  </w:tblCellMar>
                                                  <w:tblLook w:val="04A0" w:firstRow="1" w:lastRow="0" w:firstColumn="1" w:lastColumn="0" w:noHBand="0" w:noVBand="1"/>
                                                </w:tblPr>
                                                <w:tblGrid>
                                                  <w:gridCol w:w="7720"/>
                                                </w:tblGrid>
                                                <w:tr w:rsidR="00166AE2" w14:paraId="3ED983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166AE2" w14:paraId="59085513" w14:textId="77777777">
                                                        <w:tc>
                                                          <w:tcPr>
                                                            <w:tcW w:w="0" w:type="auto"/>
                                                            <w:tcMar>
                                                              <w:top w:w="0" w:type="dxa"/>
                                                              <w:left w:w="135" w:type="dxa"/>
                                                              <w:bottom w:w="0" w:type="dxa"/>
                                                              <w:right w:w="135" w:type="dxa"/>
                                                            </w:tcMar>
                                                            <w:hideMark/>
                                                          </w:tcPr>
                                                          <w:p w14:paraId="2D2AABAA" w14:textId="3F42F2B0" w:rsidR="00166AE2" w:rsidRDefault="00166AE2" w:rsidP="00166AE2">
                                                            <w:r>
                                                              <w:lastRenderedPageBreak/>
                                                              <w:fldChar w:fldCharType="begin"/>
                                                            </w:r>
                                                            <w:r>
                                                              <w:instrText xml:space="preserve"> INCLUDEPICTURE "/Users/mariaolsson/Library/Group Containers/UBF8T346G9.ms/WebArchiveCopyPasteTempFiles/com.microsoft.Word/22f2477c-243b-dc7d-3589-af58017a4c52.jpg" \* MERGEFORMATINET </w:instrText>
                                                            </w:r>
                                                            <w:r>
                                                              <w:fldChar w:fldCharType="separate"/>
                                                            </w:r>
                                                            <w:r>
                                                              <w:rPr>
                                                                <w:noProof/>
                                                              </w:rPr>
                                                              <w:drawing>
                                                                <wp:inline distT="0" distB="0" distL="0" distR="0" wp14:anchorId="426EBBE2" wp14:editId="6A8925EB">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fldChar w:fldCharType="end"/>
                                                            </w:r>
                                                          </w:p>
                                                        </w:tc>
                                                      </w:tr>
                                                    </w:tbl>
                                                    <w:p w14:paraId="2FB49C36" w14:textId="77777777" w:rsidR="00166AE2" w:rsidRDefault="00166AE2" w:rsidP="00166AE2"/>
                                                  </w:tc>
                                                </w:tr>
                                              </w:tbl>
                                              <w:p w14:paraId="3F976DDA" w14:textId="77777777" w:rsidR="001E6B6A" w:rsidRDefault="001E6B6A" w:rsidP="001E6B6A"/>
                                            </w:tc>
                                          </w:tr>
                                          <w:tr w:rsidR="008844A1" w14:paraId="61225D0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A942FE" w14:paraId="4F96B38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A942FE" w:rsidRPr="0011577D" w14:paraId="0CF12068" w14:textId="77777777" w:rsidTr="000D339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A942FE" w:rsidRPr="0011577D" w14:paraId="471AF5D1" w14:textId="77777777">
                                                              <w:tc>
                                                                <w:tcPr>
                                                                  <w:tcW w:w="0" w:type="auto"/>
                                                                  <w:tcMar>
                                                                    <w:top w:w="0" w:type="dxa"/>
                                                                    <w:left w:w="270" w:type="dxa"/>
                                                                    <w:bottom w:w="135" w:type="dxa"/>
                                                                    <w:right w:w="270" w:type="dxa"/>
                                                                  </w:tcMar>
                                                                  <w:hideMark/>
                                                                </w:tcPr>
                                                                <w:p w14:paraId="3780110D" w14:textId="77777777" w:rsidR="00A942FE" w:rsidRPr="0011577D" w:rsidRDefault="00A942FE" w:rsidP="00A942FE">
                                                                  <w:pPr>
                                                                    <w:spacing w:line="360" w:lineRule="atLeast"/>
                                                                    <w:rPr>
                                                                      <w:rFonts w:ascii="Helvetica" w:hAnsi="Helvetica"/>
                                                                      <w:color w:val="202020"/>
                                                                    </w:rPr>
                                                                  </w:pPr>
                                                                  <w:r w:rsidRPr="0011577D">
                                                                    <w:rPr>
                                                                      <w:rStyle w:val="Stark"/>
                                                                      <w:rFonts w:ascii="Open Sans" w:hAnsi="Open Sans" w:cs="Open Sans"/>
                                                                      <w:color w:val="202020"/>
                                                                      <w:sz w:val="30"/>
                                                                      <w:szCs w:val="30"/>
                                                                    </w:rPr>
                                                                    <w:t>Vårens bemanning på Product Media House</w:t>
                                                                  </w:r>
                                                                  <w:r w:rsidRPr="0011577D">
                                                                    <w:rPr>
                                                                      <w:rFonts w:ascii="Helvetica" w:hAnsi="Helvetica"/>
                                                                      <w:color w:val="202020"/>
                                                                    </w:rPr>
                                                                    <w:br/>
                                                                  </w:r>
                                                                  <w:r w:rsidRPr="0011577D">
                                                                    <w:rPr>
                                                                      <w:rFonts w:ascii="Open Sans" w:hAnsi="Open Sans" w:cs="Open Sans"/>
                                                                      <w:color w:val="202020"/>
                                                                    </w:rPr>
                                                                    <w:t>Product Media House har rullande bemanning av sina 28 hyresmedlemmar. Vem som har "vaktvecka" och öppettider ser man på PMA webbplats.</w:t>
                                                                  </w:r>
                                                                  <w:r w:rsidRPr="0011577D">
                                                                    <w:rPr>
                                                                      <w:rFonts w:ascii="Open Sans" w:hAnsi="Open Sans" w:cs="Open Sans"/>
                                                                      <w:color w:val="202020"/>
                                                                    </w:rPr>
                                                                    <w:br/>
                                                                    <w:t> </w:t>
                                                                  </w:r>
                                                                </w:p>
                                                              </w:tc>
                                                            </w:tr>
                                                          </w:tbl>
                                                          <w:p w14:paraId="70552173" w14:textId="77777777" w:rsidR="00A942FE" w:rsidRPr="0011577D" w:rsidRDefault="00A942FE" w:rsidP="00A942FE"/>
                                                        </w:tc>
                                                      </w:tr>
                                                    </w:tbl>
                                                    <w:p w14:paraId="7C792BEA" w14:textId="77777777" w:rsidR="00A942FE" w:rsidRDefault="00A942FE" w:rsidP="00A942FE"/>
                                                  </w:tc>
                                                </w:tr>
                                                <w:tr w:rsidR="00A942FE" w14:paraId="282D1640" w14:textId="77777777">
                                                  <w:tc>
                                                    <w:tcPr>
                                                      <w:tcW w:w="0" w:type="auto"/>
                                                      <w:tcMar>
                                                        <w:top w:w="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6910"/>
                                                      </w:tblGrid>
                                                      <w:tr w:rsidR="00A942FE" w:rsidRPr="0011577D" w14:paraId="69492FC9" w14:textId="77777777" w:rsidTr="000D339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370"/>
                                                            </w:tblGrid>
                                                            <w:tr w:rsidR="00A942FE" w:rsidRPr="0011577D" w14:paraId="365BCCAF" w14:textId="77777777">
                                                              <w:trPr>
                                                                <w:tblCellSpacing w:w="0" w:type="dxa"/>
                                                              </w:trPr>
                                                              <w:tc>
                                                                <w:tcPr>
                                                                  <w:tcW w:w="0" w:type="auto"/>
                                                                  <w:shd w:val="clear" w:color="auto" w:fill="222222"/>
                                                                  <w:tcMar>
                                                                    <w:top w:w="270" w:type="dxa"/>
                                                                    <w:left w:w="270" w:type="dxa"/>
                                                                    <w:bottom w:w="270" w:type="dxa"/>
                                                                    <w:right w:w="270" w:type="dxa"/>
                                                                  </w:tcMar>
                                                                  <w:vAlign w:val="center"/>
                                                                  <w:hideMark/>
                                                                </w:tcPr>
                                                                <w:p w14:paraId="1974F15A" w14:textId="77777777" w:rsidR="00A942FE" w:rsidRPr="0011577D" w:rsidRDefault="00A942FE" w:rsidP="00A942FE">
                                                                  <w:pPr>
                                                                    <w:jc w:val="center"/>
                                                                    <w:rPr>
                                                                      <w:rFonts w:ascii="Arial" w:hAnsi="Arial" w:cs="Arial"/>
                                                                      <w:sz w:val="36"/>
                                                                      <w:szCs w:val="36"/>
                                                                    </w:rPr>
                                                                  </w:pPr>
                                                                  <w:hyperlink r:id="rId40" w:tgtFrame="_blank" w:tooltip="https://www.productmediaassociation.com/productmediahouse" w:history="1">
                                                                    <w:r w:rsidRPr="0011577D">
                                                                      <w:rPr>
                                                                        <w:rStyle w:val="Hyperlnk"/>
                                                                        <w:rFonts w:ascii="Arial" w:hAnsi="Arial" w:cs="Arial"/>
                                                                        <w:b/>
                                                                        <w:bCs/>
                                                                        <w:color w:val="FFFFFF"/>
                                                                        <w:sz w:val="36"/>
                                                                        <w:szCs w:val="36"/>
                                                                        <w:u w:val="none"/>
                                                                      </w:rPr>
                                                                      <w:t>LÄS MER OM PRODUCT MEDIA HOUSE</w:t>
                                                                    </w:r>
                                                                  </w:hyperlink>
                                                                </w:p>
                                                              </w:tc>
                                                            </w:tr>
                                                          </w:tbl>
                                                          <w:p w14:paraId="7AC817E2" w14:textId="77777777" w:rsidR="00A942FE" w:rsidRPr="0011577D" w:rsidRDefault="00A942FE" w:rsidP="00A942FE"/>
                                                        </w:tc>
                                                      </w:tr>
                                                    </w:tbl>
                                                    <w:p w14:paraId="13F1393A" w14:textId="77777777" w:rsidR="00A942FE" w:rsidRDefault="00A942FE" w:rsidP="00A942FE"/>
                                                  </w:tc>
                                                </w:tr>
                                                <w:tr w:rsidR="00921E70" w14:paraId="65AA765D" w14:textId="77777777">
                                                  <w:tc>
                                                    <w:tcPr>
                                                      <w:tcW w:w="0" w:type="auto"/>
                                                      <w:vAlign w:val="center"/>
                                                      <w:hideMark/>
                                                    </w:tcPr>
                                                    <w:p w14:paraId="5BD3C146" w14:textId="77777777" w:rsidR="00921E70" w:rsidRDefault="00921E70" w:rsidP="00921E70"/>
                                                  </w:tc>
                                                </w:tr>
                                              </w:tbl>
                                              <w:p w14:paraId="739CCAF0" w14:textId="017D835E" w:rsidR="008844A1" w:rsidRPr="00A942FE" w:rsidRDefault="008844A1" w:rsidP="008844A1">
                                                <w:pPr>
                                                  <w:spacing w:line="360" w:lineRule="atLeast"/>
                                                  <w:rPr>
                                                    <w:rFonts w:ascii="Open Sans" w:hAnsi="Open Sans" w:cs="Open Sans"/>
                                                    <w:color w:val="202020"/>
                                                  </w:rPr>
                                                </w:pPr>
                                                <w:r w:rsidRPr="00A942FE">
                                                  <w:rPr>
                                                    <w:rStyle w:val="Stark"/>
                                                    <w:rFonts w:ascii="Open Sans" w:hAnsi="Open Sans" w:cs="Open Sans"/>
                                                    <w:color w:val="202020"/>
                                                    <w:sz w:val="27"/>
                                                    <w:szCs w:val="27"/>
                                                  </w:rPr>
                                                  <w:t>Konferensrum Product Media House Barnhusgatan 16 Sthlm</w:t>
                                                </w:r>
                                                <w:r w:rsidRPr="00A942FE">
                                                  <w:rPr>
                                                    <w:rFonts w:ascii="Open Sans" w:hAnsi="Open Sans" w:cs="Open Sans"/>
                                                    <w:color w:val="202020"/>
                                                  </w:rPr>
                                                  <w:br/>
                                                  <w:t xml:space="preserve">Man kan som PMA medlem boka tid via </w:t>
                                                </w:r>
                                                <w:r w:rsidR="001E6B6A" w:rsidRPr="00A942FE">
                                                  <w:rPr>
                                                    <w:rFonts w:ascii="Open Sans" w:hAnsi="Open Sans" w:cs="Open Sans"/>
                                                    <w:color w:val="202020"/>
                                                  </w:rPr>
                                                  <w:t>P</w:t>
                                                </w:r>
                                                <w:r w:rsidRPr="00A942FE">
                                                  <w:rPr>
                                                    <w:rFonts w:ascii="Open Sans" w:hAnsi="Open Sans" w:cs="Open Sans"/>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76DAE963" w14:textId="5738B56A" w:rsidR="00BA77DE" w:rsidRPr="00A942FE" w:rsidRDefault="00BA77DE" w:rsidP="00BA77DE">
                              <w:pPr>
                                <w:rPr>
                                  <w:rFonts w:ascii="Open Sans" w:hAnsi="Open Sans" w:cs="Open Sans"/>
                                  <w:color w:val="202020"/>
                                </w:rPr>
                              </w:pPr>
                              <w:r w:rsidRPr="00A942FE">
                                <w:rPr>
                                  <w:rStyle w:val="Stark"/>
                                  <w:rFonts w:ascii="Open Sans" w:hAnsi="Open Sans" w:cs="Open Sans"/>
                                  <w:color w:val="202020"/>
                                </w:rPr>
                                <w:t>Halvdag</w:t>
                              </w:r>
                              <w:r w:rsidRPr="00A942FE">
                                <w:rPr>
                                  <w:rStyle w:val="apple-converted-space"/>
                                  <w:rFonts w:ascii="Open Sans" w:hAnsi="Open Sans" w:cs="Open Sans"/>
                                  <w:b/>
                                  <w:bCs/>
                                  <w:color w:val="202020"/>
                                </w:rPr>
                                <w:t> </w:t>
                              </w:r>
                              <w:r w:rsidRPr="00A942FE">
                                <w:rPr>
                                  <w:rFonts w:ascii="Open Sans" w:hAnsi="Open Sans" w:cs="Open Sans"/>
                                  <w:color w:val="202020"/>
                                </w:rPr>
                                <w:t>(kl 9-12 alt. kl 12-15)</w:t>
                              </w:r>
                              <w:r w:rsidRPr="00A942FE">
                                <w:rPr>
                                  <w:rFonts w:ascii="Open Sans" w:hAnsi="Open Sans" w:cs="Open Sans"/>
                                  <w:color w:val="202020"/>
                                </w:rPr>
                                <w:br/>
                                <w:t>750 kr + moms</w:t>
                              </w:r>
                              <w:r w:rsidR="00D0354D" w:rsidRPr="00A942FE">
                                <w:rPr>
                                  <w:rFonts w:ascii="Open Sans" w:hAnsi="Open Sans" w:cs="Open Sans"/>
                                  <w:color w:val="202020"/>
                                </w:rPr>
                                <w:t xml:space="preserve"> (ÅF gratis)</w:t>
                              </w:r>
                              <w:r w:rsidRPr="00A942FE">
                                <w:rPr>
                                  <w:rFonts w:ascii="Open Sans" w:hAnsi="Open Sans" w:cs="Open Sans"/>
                                  <w:color w:val="202020"/>
                                </w:rPr>
                                <w:br/>
                              </w:r>
                              <w:r w:rsidRPr="00A942FE">
                                <w:rPr>
                                  <w:rFonts w:ascii="Open Sans" w:hAnsi="Open Sans" w:cs="Open Sans"/>
                                  <w:color w:val="202020"/>
                                </w:rPr>
                                <w:br/>
                              </w:r>
                              <w:r w:rsidRPr="00A942FE">
                                <w:rPr>
                                  <w:rStyle w:val="Stark"/>
                                  <w:rFonts w:ascii="Open Sans" w:hAnsi="Open Sans" w:cs="Open Sans"/>
                                  <w:color w:val="202020"/>
                                </w:rPr>
                                <w:t>Heldag</w:t>
                              </w:r>
                              <w:r w:rsidRPr="00A942FE">
                                <w:rPr>
                                  <w:rStyle w:val="apple-converted-space"/>
                                  <w:rFonts w:ascii="Open Sans" w:hAnsi="Open Sans" w:cs="Open Sans"/>
                                  <w:b/>
                                  <w:bCs/>
                                  <w:color w:val="202020"/>
                                </w:rPr>
                                <w:t> </w:t>
                              </w:r>
                              <w:r w:rsidRPr="00A942FE">
                                <w:rPr>
                                  <w:rFonts w:ascii="Open Sans" w:hAnsi="Open Sans" w:cs="Open Sans"/>
                                  <w:color w:val="202020"/>
                                </w:rPr>
                                <w:t>(kl 9-15)</w:t>
                              </w:r>
                              <w:r w:rsidRPr="00A942FE">
                                <w:rPr>
                                  <w:rFonts w:ascii="Open Sans" w:hAnsi="Open Sans" w:cs="Open Sans"/>
                                  <w:color w:val="202020"/>
                                </w:rPr>
                                <w:br/>
                                <w:t>1500 kr + moms</w:t>
                              </w:r>
                              <w:r w:rsidR="00D0354D" w:rsidRPr="00A942FE">
                                <w:rPr>
                                  <w:rFonts w:ascii="Open Sans" w:hAnsi="Open Sans" w:cs="Open Sans"/>
                                  <w:color w:val="202020"/>
                                </w:rPr>
                                <w:t xml:space="preserve"> (ÅF gratis)</w:t>
                              </w:r>
                              <w:r w:rsidRPr="00A942FE">
                                <w:rPr>
                                  <w:rFonts w:ascii="Open Sans" w:hAnsi="Open Sans" w:cs="Open Sans"/>
                                  <w:color w:val="202020"/>
                                </w:rPr>
                                <w:br/>
                              </w:r>
                              <w:r w:rsidRPr="00A942FE">
                                <w:rPr>
                                  <w:rFonts w:ascii="Open Sans" w:hAnsi="Open Sans" w:cs="Open Sans"/>
                                  <w:color w:val="202020"/>
                                </w:rPr>
                                <w:br/>
                              </w:r>
                              <w:r w:rsidRPr="00A942FE">
                                <w:rPr>
                                  <w:rStyle w:val="Stark"/>
                                  <w:rFonts w:ascii="Open Sans" w:hAnsi="Open Sans" w:cs="Open Sans"/>
                                  <w:color w:val="202020"/>
                                </w:rPr>
                                <w:t>Lokalens öppettider är:</w:t>
                              </w:r>
                              <w:r w:rsidRPr="00A942FE">
                                <w:rPr>
                                  <w:rFonts w:ascii="Open Sans" w:hAnsi="Open Sans" w:cs="Open Sans"/>
                                  <w:color w:val="202020"/>
                                </w:rPr>
                                <w:br/>
                                <w:t>måndag-torsdag 9.00-16.00</w:t>
                              </w:r>
                              <w:r w:rsidRPr="00A942FE">
                                <w:rPr>
                                  <w:rFonts w:ascii="Open Sans" w:hAnsi="Open Sans" w:cs="Open Sans"/>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14:paraId="5C6D30DF" w14:textId="77777777" w:rsidTr="00D02164">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7990"/>
                              </w:tblGrid>
                              <w:tr w:rsidR="00BC091E" w14:paraId="2080B541" w14:textId="77777777">
                                <w:tc>
                                  <w:tcPr>
                                    <w:tcW w:w="0" w:type="auto"/>
                                    <w:tcMar>
                                      <w:top w:w="0" w:type="dxa"/>
                                      <w:left w:w="270" w:type="dxa"/>
                                      <w:bottom w:w="135" w:type="dxa"/>
                                      <w:right w:w="270" w:type="dxa"/>
                                    </w:tcMar>
                                    <w:hideMark/>
                                  </w:tcPr>
                                  <w:p w14:paraId="6EAA90C5" w14:textId="2ED500B9" w:rsidR="00BC091E" w:rsidRPr="00A942FE" w:rsidRDefault="00D05B44" w:rsidP="0053239B">
                                    <w:pPr>
                                      <w:spacing w:line="360" w:lineRule="atLeast"/>
                                      <w:rPr>
                                        <w:rFonts w:ascii="Open Sans" w:hAnsi="Open Sans" w:cs="Open Sans"/>
                                        <w:color w:val="202020"/>
                                      </w:rPr>
                                    </w:pPr>
                                    <w:r w:rsidRPr="00A942FE">
                                      <w:rPr>
                                        <w:rFonts w:ascii="Open Sans" w:hAnsi="Open Sans" w:cs="Open Sans"/>
                                        <w:color w:val="202020"/>
                                        <w:shd w:val="clear" w:color="auto" w:fill="FFFFFF"/>
                                      </w:rPr>
                                      <w:t>Showroomet har även e</w:t>
                                    </w:r>
                                    <w:r w:rsidRPr="00A942FE">
                                      <w:rPr>
                                        <w:rFonts w:ascii="Open Sans" w:hAnsi="Open Sans" w:cs="Open Sans"/>
                                        <w:color w:val="202020"/>
                                      </w:rPr>
                                      <w:t xml:space="preserve">n ny loungedel i samma rum inklusive köksdel </w:t>
                                    </w:r>
                                    <w:r w:rsidR="006B4B23" w:rsidRPr="00A942FE">
                                      <w:rPr>
                                        <w:rFonts w:ascii="Open Sans" w:hAnsi="Open Sans" w:cs="Open Sans"/>
                                        <w:color w:val="202020"/>
                                      </w:rPr>
                                      <w:t>&amp;</w:t>
                                    </w:r>
                                    <w:r w:rsidRPr="00A942FE">
                                      <w:rPr>
                                        <w:rFonts w:ascii="Open Sans" w:hAnsi="Open Sans" w:cs="Open Sans"/>
                                        <w:color w:val="202020"/>
                                      </w:rPr>
                                      <w:t xml:space="preserve"> bar. Här kommer man t ex att kunna bjuda in kunder på frukostvisning, lunch eller AW. TV'n har </w:t>
                                    </w:r>
                                    <w:r w:rsidR="00CF6CB4" w:rsidRPr="00A942FE">
                                      <w:rPr>
                                        <w:rFonts w:ascii="Open Sans" w:hAnsi="Open Sans" w:cs="Open Sans"/>
                                        <w:color w:val="202020"/>
                                      </w:rPr>
                                      <w:t>v</w:t>
                                    </w:r>
                                    <w:r w:rsidRPr="00A942FE">
                                      <w:rPr>
                                        <w:rFonts w:ascii="Open Sans" w:hAnsi="Open Sans" w:cs="Open Sans"/>
                                        <w:color w:val="202020"/>
                                      </w:rPr>
                                      <w:t xml:space="preserve">ridbar arm som kan vändas mot loungen om man vill kombinera mötet med skärmvisningar/matcher eller dylikt. </w:t>
                                    </w:r>
                                    <w:r w:rsidR="00BC091E" w:rsidRPr="00A942FE">
                                      <w:rPr>
                                        <w:rFonts w:ascii="Open Sans" w:hAnsi="Open Sans" w:cs="Open Sans"/>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AA7745E">
                                          <wp:extent cx="4771652" cy="2537865"/>
                                          <wp:effectExtent l="0" t="0" r="3810" b="254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6175" cy="2620050"/>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bl>
                      <w:p w14:paraId="5B59D2A7" w14:textId="5C753A97" w:rsidR="00BC091E" w:rsidRDefault="00D02FC7" w:rsidP="00D02FC7">
                        <w:pPr>
                          <w:jc w:val="center"/>
                          <w:rPr>
                            <w:rFonts w:asciiTheme="minorHAnsi" w:hAnsiTheme="minorHAnsi" w:cstheme="minorHAnsi"/>
                            <w:vanish/>
                          </w:rPr>
                        </w:pPr>
                        <w:r>
                          <w:rPr>
                            <w:rFonts w:asciiTheme="minorHAnsi" w:hAnsiTheme="minorHAnsi" w:cstheme="minorHAnsi"/>
                            <w:noProof/>
                            <w:vanish/>
                          </w:rPr>
                          <w:lastRenderedPageBreak/>
                          <w:drawing>
                            <wp:inline distT="0" distB="0" distL="0" distR="0" wp14:anchorId="18558820" wp14:editId="5C42029E">
                              <wp:extent cx="4772025" cy="3181525"/>
                              <wp:effectExtent l="0" t="0" r="3175"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50921" cy="32341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4DFADAA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273C3377" w14:textId="77777777">
                                            <w:tc>
                                              <w:tcPr>
                                                <w:tcW w:w="0" w:type="auto"/>
                                                <w:tcMar>
                                                  <w:top w:w="0" w:type="dxa"/>
                                                  <w:left w:w="270" w:type="dxa"/>
                                                  <w:bottom w:w="135" w:type="dxa"/>
                                                  <w:right w:w="270" w:type="dxa"/>
                                                </w:tcMar>
                                                <w:hideMark/>
                                              </w:tcPr>
                                              <w:p w14:paraId="32349B72" w14:textId="77777777" w:rsidR="0087441A" w:rsidRDefault="0087441A" w:rsidP="0087441A">
                                                <w:pPr>
                                                  <w:spacing w:line="360" w:lineRule="atLeast"/>
                                                  <w:rPr>
                                                    <w:rFonts w:ascii="Helvetica" w:hAnsi="Helvetica"/>
                                                    <w:color w:val="202020"/>
                                                  </w:rPr>
                                                </w:pPr>
                                                <w:r>
                                                  <w:rPr>
                                                    <w:rStyle w:val="Stark"/>
                                                    <w:rFonts w:ascii="Open Sans" w:hAnsi="Open Sans" w:cs="Open Sans"/>
                                                    <w:color w:val="202020"/>
                                                    <w:sz w:val="30"/>
                                                    <w:szCs w:val="30"/>
                                                  </w:rPr>
                                                  <w:t>"Grannen" House of People Folkets Hus</w:t>
                                                </w:r>
                                                <w:r>
                                                  <w:rPr>
                                                    <w:rFonts w:ascii="Open Sans" w:hAnsi="Open Sans" w:cs="Open Sans"/>
                                                    <w:color w:val="202020"/>
                                                  </w:rPr>
                                                  <w:br/>
                                                  <w:t>PMA har ett samarbetsavtal med House of People Folkets Hus på Barnhusgatan 12-14 i Stockholm för våra medlemmar med rabatt vid bokningar av t ex luncher och konferensrum mm.</w:t>
                                                </w:r>
                                                <w:r>
                                                  <w:rPr>
                                                    <w:rStyle w:val="apple-converted-space"/>
                                                    <w:rFonts w:ascii="Open Sans" w:hAnsi="Open Sans" w:cs="Open Sans"/>
                                                    <w:color w:val="202020"/>
                                                  </w:rPr>
                                                  <w:t> </w:t>
                                                </w:r>
                                                <w:r>
                                                  <w:rPr>
                                                    <w:rStyle w:val="Stark"/>
                                                    <w:rFonts w:ascii="Open Sans" w:hAnsi="Open Sans" w:cs="Open Sans"/>
                                                    <w:color w:val="202020"/>
                                                  </w:rPr>
                                                  <w:t>Ange kod PMA</w:t>
                                                </w:r>
                                                <w:r>
                                                  <w:rPr>
                                                    <w:rStyle w:val="apple-converted-space"/>
                                                    <w:rFonts w:ascii="Open Sans" w:hAnsi="Open Sans" w:cs="Open Sans"/>
                                                    <w:color w:val="202020"/>
                                                  </w:rPr>
                                                  <w:t> </w:t>
                                                </w:r>
                                                <w:r>
                                                  <w:rPr>
                                                    <w:rFonts w:ascii="Open Sans" w:hAnsi="Open Sans" w:cs="Open Sans"/>
                                                    <w:color w:val="202020"/>
                                                  </w:rPr>
                                                  <w:t>och se erbjudande nedan. </w:t>
                                                </w:r>
                                                <w:r>
                                                  <w:rPr>
                                                    <w:rFonts w:ascii="Helvetica" w:hAnsi="Helvetica"/>
                                                    <w:color w:val="202020"/>
                                                  </w:rPr>
                                                  <w:br/>
                                                  <w:t> </w:t>
                                                </w:r>
                                              </w:p>
                                            </w:tc>
                                          </w:tr>
                                        </w:tbl>
                                        <w:p w14:paraId="4B8F27E8" w14:textId="77777777" w:rsidR="0087441A" w:rsidRDefault="0087441A" w:rsidP="0087441A">
                                          <w:pPr>
                                            <w:rPr>
                                              <w:rFonts w:ascii="Aptos" w:hAnsi="Aptos"/>
                                              <w:color w:val="212121"/>
                                            </w:rPr>
                                          </w:pPr>
                                        </w:p>
                                      </w:tc>
                                    </w:tr>
                                  </w:tbl>
                                  <w:p w14:paraId="2BA31DAC"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79C612C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0581B0A8" w14:textId="77777777">
                                            <w:trPr>
                                              <w:tblCellSpacing w:w="0" w:type="dxa"/>
                                            </w:trPr>
                                            <w:tc>
                                              <w:tcPr>
                                                <w:tcW w:w="0" w:type="auto"/>
                                                <w:shd w:val="clear" w:color="auto" w:fill="222222"/>
                                                <w:tcMar>
                                                  <w:top w:w="270" w:type="dxa"/>
                                                  <w:left w:w="270" w:type="dxa"/>
                                                  <w:bottom w:w="270" w:type="dxa"/>
                                                  <w:right w:w="270" w:type="dxa"/>
                                                </w:tcMar>
                                                <w:vAlign w:val="center"/>
                                                <w:hideMark/>
                                              </w:tcPr>
                                              <w:p w14:paraId="2BB623A1" w14:textId="77777777" w:rsidR="0087441A" w:rsidRDefault="0087441A" w:rsidP="0087441A">
                                                <w:pPr>
                                                  <w:jc w:val="center"/>
                                                  <w:rPr>
                                                    <w:rFonts w:ascii="Arial" w:hAnsi="Arial" w:cs="Arial"/>
                                                    <w:sz w:val="36"/>
                                                    <w:szCs w:val="36"/>
                                                  </w:rPr>
                                                </w:pPr>
                                                <w:hyperlink r:id="rId44" w:tgtFrame="_blank" w:tooltip="https://www.dropbox.com/scl/fi/8g8jxo83v36b1pvre155e/PMA-erbjudande-House-of-People-Folkets-Hus-2026.pdf?rlkey=tstnlq7qipemsunw43pcu29lp&amp;dl=0" w:history="1">
                                                  <w:r>
                                                    <w:rPr>
                                                      <w:rStyle w:val="Hyperlnk"/>
                                                      <w:rFonts w:ascii="Arial" w:hAnsi="Arial" w:cs="Arial"/>
                                                      <w:b/>
                                                      <w:bCs/>
                                                      <w:color w:val="FFFFFF"/>
                                                      <w:sz w:val="36"/>
                                                      <w:szCs w:val="36"/>
                                                      <w:u w:val="none"/>
                                                    </w:rPr>
                                                    <w:t>ERBJUDANDE HOUSE OF PEOPLE</w:t>
                                                  </w:r>
                                                </w:hyperlink>
                                              </w:p>
                                            </w:tc>
                                          </w:tr>
                                        </w:tbl>
                                        <w:p w14:paraId="5B62D65A" w14:textId="77777777" w:rsidR="0087441A" w:rsidRDefault="0087441A" w:rsidP="0087441A">
                                          <w:pPr>
                                            <w:rPr>
                                              <w:rFonts w:ascii="Aptos" w:hAnsi="Aptos"/>
                                              <w:color w:val="212121"/>
                                            </w:rPr>
                                          </w:pPr>
                                        </w:p>
                                      </w:tc>
                                    </w:tr>
                                  </w:tbl>
                                  <w:p w14:paraId="3ECC806B"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510BE1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14:paraId="0429557D" w14:textId="77777777">
                                            <w:tc>
                                              <w:tcPr>
                                                <w:tcW w:w="0" w:type="auto"/>
                                                <w:tcMar>
                                                  <w:top w:w="0" w:type="dxa"/>
                                                  <w:left w:w="135" w:type="dxa"/>
                                                  <w:bottom w:w="0" w:type="dxa"/>
                                                  <w:right w:w="135" w:type="dxa"/>
                                                </w:tcMar>
                                                <w:hideMark/>
                                              </w:tcPr>
                                              <w:p w14:paraId="46674E08" w14:textId="2AB2D0FB" w:rsidR="0087441A" w:rsidRDefault="0087441A" w:rsidP="0087441A">
                                                <w:pPr>
                                                  <w:jc w:val="center"/>
                                                </w:pPr>
                                                <w:r>
                                                  <w:fldChar w:fldCharType="begin"/>
                                                </w:r>
                                                <w:r>
                                                  <w:instrText xml:space="preserve"> INCLUDEPICTURE "/Users/mariaolsson/Library/Group Containers/UBF8T346G9.ms/WebArchiveCopyPasteTempFiles/com.microsoft.Word/ddbc8275-18f4-11bb-eeb4-cc946e7ec3ac.jpg" \* MERGEFORMATINET </w:instrText>
                                                </w:r>
                                                <w:r>
                                                  <w:fldChar w:fldCharType="separate"/>
                                                </w:r>
                                                <w:r>
                                                  <w:rPr>
                                                    <w:noProof/>
                                                  </w:rPr>
                                                  <w:drawing>
                                                    <wp:inline distT="0" distB="0" distL="0" distR="0" wp14:anchorId="720EC6E1" wp14:editId="3F087C2D">
                                                      <wp:extent cx="4222142" cy="937064"/>
                                                      <wp:effectExtent l="0" t="0" r="0" b="3175"/>
                                                      <wp:docPr id="48731881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9602" cy="952036"/>
                                                              </a:xfrm>
                                                              <a:prstGeom prst="rect">
                                                                <a:avLst/>
                                                              </a:prstGeom>
                                                              <a:noFill/>
                                                              <a:ln>
                                                                <a:noFill/>
                                                              </a:ln>
                                                            </pic:spPr>
                                                          </pic:pic>
                                                        </a:graphicData>
                                                      </a:graphic>
                                                    </wp:inline>
                                                  </w:drawing>
                                                </w:r>
                                                <w:r>
                                                  <w:fldChar w:fldCharType="end"/>
                                                </w:r>
                                              </w:p>
                                            </w:tc>
                                          </w:tr>
                                        </w:tbl>
                                        <w:p w14:paraId="40C141F3" w14:textId="77777777" w:rsidR="0087441A" w:rsidRDefault="0087441A" w:rsidP="0087441A">
                                          <w:pPr>
                                            <w:rPr>
                                              <w:rFonts w:ascii="Aptos" w:hAnsi="Aptos"/>
                                              <w:color w:val="212121"/>
                                            </w:rPr>
                                          </w:pPr>
                                        </w:p>
                                      </w:tc>
                                    </w:tr>
                                  </w:tbl>
                                  <w:p w14:paraId="4FCAED71"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0777A8B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2A4E6164" w14:textId="77777777">
                                            <w:tc>
                                              <w:tcPr>
                                                <w:tcW w:w="0" w:type="auto"/>
                                                <w:tcMar>
                                                  <w:top w:w="0" w:type="dxa"/>
                                                  <w:left w:w="270" w:type="dxa"/>
                                                  <w:bottom w:w="135" w:type="dxa"/>
                                                  <w:right w:w="270" w:type="dxa"/>
                                                </w:tcMar>
                                                <w:hideMark/>
                                              </w:tcPr>
                                              <w:p w14:paraId="20256988" w14:textId="77777777" w:rsidR="005E4C95" w:rsidRDefault="0087441A" w:rsidP="0087441A">
                                                <w:pPr>
                                                  <w:spacing w:line="360" w:lineRule="atLeast"/>
                                                  <w:rPr>
                                                    <w:rFonts w:ascii="Open Sans" w:hAnsi="Open Sans" w:cs="Open Sans"/>
                                                    <w:color w:val="000000"/>
                                                  </w:rPr>
                                                </w:pPr>
                                                <w:r>
                                                  <w:rPr>
                                                    <w:rStyle w:val="Stark"/>
                                                    <w:rFonts w:ascii="Open Sans" w:hAnsi="Open Sans" w:cs="Open Sans"/>
                                                    <w:color w:val="202020"/>
                                                    <w:sz w:val="30"/>
                                                    <w:szCs w:val="30"/>
                                                  </w:rPr>
                                                  <w:t>Avtal med Clarion Sign / Strawberry</w:t>
                                                </w:r>
                                                <w:r>
                                                  <w:rPr>
                                                    <w:rFonts w:ascii="Open Sans" w:hAnsi="Open Sans" w:cs="Open Sans"/>
                                                    <w:color w:val="202020"/>
                                                  </w:rPr>
                                                  <w:br/>
                                                </w:r>
                                                <w:r>
                                                  <w:rPr>
                                                    <w:rFonts w:ascii="Open Sans" w:hAnsi="Open Sans" w:cs="Open Sans"/>
                                                    <w:color w:val="000000"/>
                                                  </w:rPr>
                                                  <w:t xml:space="preserve">För er PMA medlemmar som är nya vill vi påminna om att PMA har avtal med Strawberry. Alla PMA medlemmar får 10% rabatt vid bokning av Strawberry hotell i Norden, mest rabatt hos Clarion Sign (12%) som ligger närmast vårt nya showroom i Stockholm. </w:t>
                                                </w:r>
                                              </w:p>
                                              <w:p w14:paraId="3703DD52" w14:textId="7E14A439" w:rsidR="0087441A" w:rsidRDefault="0087441A" w:rsidP="0087441A">
                                                <w:pPr>
                                                  <w:spacing w:line="360" w:lineRule="atLeast"/>
                                                  <w:rPr>
                                                    <w:rFonts w:ascii="Helvetica" w:hAnsi="Helvetica"/>
                                                    <w:color w:val="202020"/>
                                                  </w:rPr>
                                                </w:pPr>
                                                <w:r>
                                                  <w:rPr>
                                                    <w:rFonts w:ascii="Open Sans" w:hAnsi="Open Sans" w:cs="Open Sans"/>
                                                    <w:color w:val="000000"/>
                                                  </w:rPr>
                                                  <w:lastRenderedPageBreak/>
                                                  <w:t>När vi tillsammans i gruppen har bott 300</w:t>
                                                </w:r>
                                                <w:r>
                                                  <w:rPr>
                                                    <w:rStyle w:val="apple-converted-space"/>
                                                    <w:rFonts w:ascii="Open Sans" w:hAnsi="Open Sans" w:cs="Open Sans"/>
                                                    <w:color w:val="000000"/>
                                                  </w:rPr>
                                                  <w:t> </w:t>
                                                </w:r>
                                                <w:r>
                                                  <w:rPr>
                                                    <w:rFonts w:ascii="Open Sans" w:hAnsi="Open Sans" w:cs="Open Sans"/>
                                                    <w:color w:val="000000"/>
                                                  </w:rPr>
                                                  <w:t>nätter per år kommer omförhandling att ske. Läs mer hur ni gör för att ta del av rabatten i nedan manual</w:t>
                                                </w:r>
                                                <w:r>
                                                  <w:rPr>
                                                    <w:rFonts w:ascii="Helvetica" w:hAnsi="Helvetica"/>
                                                    <w:color w:val="202020"/>
                                                  </w:rPr>
                                                  <w:br/>
                                                  <w:t> </w:t>
                                                </w:r>
                                              </w:p>
                                            </w:tc>
                                          </w:tr>
                                        </w:tbl>
                                        <w:p w14:paraId="1BFB0190" w14:textId="77777777" w:rsidR="0087441A" w:rsidRDefault="0087441A" w:rsidP="0087441A">
                                          <w:pPr>
                                            <w:rPr>
                                              <w:rFonts w:ascii="Aptos" w:hAnsi="Aptos"/>
                                              <w:color w:val="212121"/>
                                            </w:rPr>
                                          </w:pPr>
                                        </w:p>
                                      </w:tc>
                                    </w:tr>
                                  </w:tbl>
                                  <w:p w14:paraId="148F2455"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2435732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6A3F8E16" w14:textId="77777777">
                                            <w:trPr>
                                              <w:tblCellSpacing w:w="0" w:type="dxa"/>
                                            </w:trPr>
                                            <w:tc>
                                              <w:tcPr>
                                                <w:tcW w:w="0" w:type="auto"/>
                                                <w:shd w:val="clear" w:color="auto" w:fill="222222"/>
                                                <w:tcMar>
                                                  <w:top w:w="270" w:type="dxa"/>
                                                  <w:left w:w="270" w:type="dxa"/>
                                                  <w:bottom w:w="270" w:type="dxa"/>
                                                  <w:right w:w="270" w:type="dxa"/>
                                                </w:tcMar>
                                                <w:vAlign w:val="center"/>
                                                <w:hideMark/>
                                              </w:tcPr>
                                              <w:p w14:paraId="527193CA" w14:textId="77777777" w:rsidR="0087441A" w:rsidRDefault="0087441A" w:rsidP="0087441A">
                                                <w:pPr>
                                                  <w:jc w:val="center"/>
                                                  <w:rPr>
                                                    <w:rFonts w:ascii="Arial" w:hAnsi="Arial" w:cs="Arial"/>
                                                    <w:sz w:val="36"/>
                                                    <w:szCs w:val="36"/>
                                                  </w:rPr>
                                                </w:pPr>
                                                <w:hyperlink r:id="rId46" w:tgtFrame="_blank" w:tooltip="https://www.dropbox.com/scl/fi/7ughzhgjv8xtjhcd26vnv/Strawberry-Web-Manual-PWA-2024-2025.pdf?rlkey=gweqyfh2ph33ik459dkc8h4v3&amp;dl=0" w:history="1">
                                                  <w:r>
                                                    <w:rPr>
                                                      <w:rStyle w:val="Hyperlnk"/>
                                                      <w:rFonts w:ascii="Arial" w:hAnsi="Arial" w:cs="Arial"/>
                                                      <w:b/>
                                                      <w:bCs/>
                                                      <w:color w:val="FFFFFF"/>
                                                      <w:sz w:val="36"/>
                                                      <w:szCs w:val="36"/>
                                                      <w:u w:val="none"/>
                                                    </w:rPr>
                                                    <w:t>MANUAL STRAWBERRY</w:t>
                                                  </w:r>
                                                </w:hyperlink>
                                              </w:p>
                                            </w:tc>
                                          </w:tr>
                                        </w:tbl>
                                        <w:p w14:paraId="233ADCCD" w14:textId="77777777" w:rsidR="0087441A" w:rsidRDefault="0087441A" w:rsidP="0087441A">
                                          <w:pPr>
                                            <w:rPr>
                                              <w:rFonts w:ascii="Aptos" w:hAnsi="Aptos"/>
                                              <w:color w:val="212121"/>
                                            </w:rPr>
                                          </w:pPr>
                                        </w:p>
                                      </w:tc>
                                    </w:tr>
                                  </w:tbl>
                                  <w:p w14:paraId="318F4801" w14:textId="77777777" w:rsidR="0087441A" w:rsidRDefault="0087441A" w:rsidP="0087441A">
                                    <w:pPr>
                                      <w:rPr>
                                        <w:vanish/>
                                      </w:rPr>
                                    </w:pPr>
                                  </w:p>
                                  <w:p w14:paraId="0327DB0A" w14:textId="77777777" w:rsidR="003A4A8F" w:rsidRDefault="003A4A8F" w:rsidP="0087441A">
                                    <w:pPr>
                                      <w:rPr>
                                        <w:vanish/>
                                      </w:rPr>
                                    </w:pPr>
                                  </w:p>
                                  <w:p w14:paraId="570A7ABE" w14:textId="77777777" w:rsidR="003A4A8F" w:rsidRDefault="003A4A8F"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3A4A8F" w14:paraId="26AF0014" w14:textId="77777777" w:rsidTr="0073738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3A4A8F" w14:paraId="1875F3BD" w14:textId="77777777" w:rsidTr="00737384">
                                            <w:tc>
                                              <w:tcPr>
                                                <w:tcW w:w="0" w:type="auto"/>
                                                <w:tcMar>
                                                  <w:top w:w="0" w:type="dxa"/>
                                                  <w:left w:w="135" w:type="dxa"/>
                                                  <w:bottom w:w="0" w:type="dxa"/>
                                                  <w:right w:w="135" w:type="dxa"/>
                                                </w:tcMar>
                                                <w:hideMark/>
                                              </w:tcPr>
                                              <w:p w14:paraId="1EDCD221" w14:textId="77777777" w:rsidR="003A4A8F" w:rsidRDefault="003A4A8F" w:rsidP="003A4A8F">
                                                <w:pPr>
                                                  <w:jc w:val="center"/>
                                                </w:pPr>
                                                <w:r>
                                                  <w:rPr>
                                                    <w:noProof/>
                                                    <w:color w:val="1FA774"/>
                                                  </w:rPr>
                                                  <w:drawing>
                                                    <wp:inline distT="0" distB="0" distL="0" distR="0" wp14:anchorId="22A2BC7C" wp14:editId="361578D2">
                                                      <wp:extent cx="4267200" cy="885432"/>
                                                      <wp:effectExtent l="0" t="0" r="0" b="3810"/>
                                                      <wp:docPr id="1574772334" name="Bildobjekt 4">
                                                        <a:hlinkClick xmlns:a="http://schemas.openxmlformats.org/drawingml/2006/main" r:id="rId47" tgtFrame="&quot;_blank&quot;" tooltip="&quot;https://www.irm-medi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7" tgtFrame="&quot;_blank&quot;" tooltip="&quot;https://www.irm-media.se&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67542" cy="906253"/>
                                                              </a:xfrm>
                                                              <a:prstGeom prst="rect">
                                                                <a:avLst/>
                                                              </a:prstGeom>
                                                              <a:noFill/>
                                                              <a:ln>
                                                                <a:noFill/>
                                                              </a:ln>
                                                            </pic:spPr>
                                                          </pic:pic>
                                                        </a:graphicData>
                                                      </a:graphic>
                                                    </wp:inline>
                                                  </w:drawing>
                                                </w:r>
                                              </w:p>
                                            </w:tc>
                                          </w:tr>
                                        </w:tbl>
                                        <w:p w14:paraId="00145289" w14:textId="77777777" w:rsidR="003A4A8F" w:rsidRDefault="003A4A8F" w:rsidP="003A4A8F"/>
                                      </w:tc>
                                    </w:tr>
                                    <w:tr w:rsidR="0087441A" w14:paraId="327FB4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466C84F3" w14:textId="77777777">
                                            <w:tc>
                                              <w:tcPr>
                                                <w:tcW w:w="0" w:type="auto"/>
                                                <w:tcMar>
                                                  <w:top w:w="0" w:type="dxa"/>
                                                  <w:left w:w="270" w:type="dxa"/>
                                                  <w:bottom w:w="135" w:type="dxa"/>
                                                  <w:right w:w="270" w:type="dxa"/>
                                                </w:tcMar>
                                                <w:hideMark/>
                                              </w:tcPr>
                                              <w:p w14:paraId="60CA27FA" w14:textId="77777777" w:rsidR="0087441A" w:rsidRDefault="0087441A" w:rsidP="0087441A"/>
                                            </w:tc>
                                          </w:tr>
                                        </w:tbl>
                                        <w:p w14:paraId="4C354408" w14:textId="77777777" w:rsidR="0087441A" w:rsidRDefault="0087441A" w:rsidP="0087441A">
                                          <w:pPr>
                                            <w:rPr>
                                              <w:rFonts w:ascii="Aptos" w:hAnsi="Aptos"/>
                                              <w:color w:val="212121"/>
                                            </w:rPr>
                                          </w:pPr>
                                        </w:p>
                                      </w:tc>
                                    </w:tr>
                                    <w:tr w:rsidR="0087441A" w14:paraId="4CBFA77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70BA8AEA" w14:textId="77777777">
                                            <w:tc>
                                              <w:tcPr>
                                                <w:tcW w:w="0" w:type="auto"/>
                                                <w:tcMar>
                                                  <w:top w:w="0" w:type="dxa"/>
                                                  <w:left w:w="270" w:type="dxa"/>
                                                  <w:bottom w:w="135" w:type="dxa"/>
                                                  <w:right w:w="270" w:type="dxa"/>
                                                </w:tcMar>
                                                <w:hideMark/>
                                              </w:tcPr>
                                              <w:p w14:paraId="08FD1926" w14:textId="1533A70E" w:rsidR="0087441A" w:rsidRDefault="0087441A" w:rsidP="0087441A">
                                                <w:pPr>
                                                  <w:spacing w:line="360" w:lineRule="atLeast"/>
                                                  <w:rPr>
                                                    <w:rFonts w:ascii="Helvetica" w:hAnsi="Helvetica"/>
                                                    <w:color w:val="202020"/>
                                                  </w:rPr>
                                                </w:pPr>
                                                <w:r>
                                                  <w:rPr>
                                                    <w:rStyle w:val="Stark"/>
                                                    <w:rFonts w:ascii="Open Sans" w:hAnsi="Open Sans" w:cs="Open Sans"/>
                                                    <w:color w:val="202020"/>
                                                    <w:sz w:val="27"/>
                                                    <w:szCs w:val="27"/>
                                                  </w:rPr>
                                                  <w:t>Insamling till Reklamkakan</w:t>
                                                </w:r>
                                                <w:r>
                                                  <w:rPr>
                                                    <w:rFonts w:ascii="Helvetica" w:hAnsi="Helvetica"/>
                                                    <w:color w:val="202020"/>
                                                  </w:rPr>
                                                  <w:br/>
                                                </w:r>
                                                <w:r>
                                                  <w:rPr>
                                                    <w:rFonts w:ascii="Open Sans" w:hAnsi="Open Sans" w:cs="Open Sans"/>
                                                    <w:color w:val="202020"/>
                                                  </w:rPr>
                                                  <w:t>Tobias Hedström och Jeanette Alan från IRM deltog</w:t>
                                                </w:r>
                                                <w:r>
                                                  <w:rPr>
                                                    <w:rStyle w:val="apple-converted-space"/>
                                                    <w:rFonts w:ascii="Open Sans" w:hAnsi="Open Sans" w:cs="Open Sans"/>
                                                    <w:color w:val="202020"/>
                                                  </w:rPr>
                                                  <w:t> </w:t>
                                                </w:r>
                                                <w:r>
                                                  <w:rPr>
                                                    <w:rFonts w:ascii="Open Sans" w:hAnsi="Open Sans" w:cs="Open Sans"/>
                                                    <w:color w:val="202020"/>
                                                  </w:rPr>
                                                  <w:t>under Product Media Days den 21 januari. Det är snart dags för att lämna in uppgifter till Reklamkakan 2025. Nästa insamling kommer ske under februari 2026. </w:t>
                                                </w:r>
                                                <w:r>
                                                  <w:rPr>
                                                    <w:rFonts w:ascii="Helvetica" w:hAnsi="Helvetica"/>
                                                    <w:color w:val="202020"/>
                                                  </w:rPr>
                                                  <w:br/>
                                                  <w:t> </w:t>
                                                </w:r>
                                              </w:p>
                                            </w:tc>
                                          </w:tr>
                                        </w:tbl>
                                        <w:p w14:paraId="3F70281D" w14:textId="77777777" w:rsidR="0087441A" w:rsidRDefault="0087441A" w:rsidP="0087441A">
                                          <w:pPr>
                                            <w:rPr>
                                              <w:rFonts w:ascii="Aptos" w:hAnsi="Aptos"/>
                                              <w:color w:val="212121"/>
                                            </w:rPr>
                                          </w:pPr>
                                        </w:p>
                                      </w:tc>
                                    </w:tr>
                                  </w:tbl>
                                  <w:p w14:paraId="6F896722"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6E968D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7D87EC73" w14:textId="77777777">
                                            <w:trPr>
                                              <w:tblCellSpacing w:w="0" w:type="dxa"/>
                                            </w:trPr>
                                            <w:tc>
                                              <w:tcPr>
                                                <w:tcW w:w="0" w:type="auto"/>
                                                <w:shd w:val="clear" w:color="auto" w:fill="222222"/>
                                                <w:tcMar>
                                                  <w:top w:w="270" w:type="dxa"/>
                                                  <w:left w:w="270" w:type="dxa"/>
                                                  <w:bottom w:w="270" w:type="dxa"/>
                                                  <w:right w:w="270" w:type="dxa"/>
                                                </w:tcMar>
                                                <w:vAlign w:val="center"/>
                                                <w:hideMark/>
                                              </w:tcPr>
                                              <w:p w14:paraId="054685CE" w14:textId="77777777" w:rsidR="0087441A" w:rsidRDefault="0087441A" w:rsidP="0087441A">
                                                <w:pPr>
                                                  <w:jc w:val="center"/>
                                                  <w:rPr>
                                                    <w:rFonts w:ascii="Arial" w:hAnsi="Arial" w:cs="Arial"/>
                                                    <w:sz w:val="36"/>
                                                    <w:szCs w:val="36"/>
                                                  </w:rPr>
                                                </w:pPr>
                                                <w:hyperlink r:id="rId49" w:tgtFrame="_blank" w:tooltip="https://www.dropbox.com/scl/fi/yn37gnlejuuqm2qegre9x/Produktmedia-2024.pdf?rlkey=8uvsfju2wfdizvbypxbnl3da8&amp;dl=0" w:history="1">
                                                  <w:r>
                                                    <w:rPr>
                                                      <w:rStyle w:val="Hyperlnk"/>
                                                      <w:rFonts w:ascii="Arial" w:hAnsi="Arial" w:cs="Arial"/>
                                                      <w:b/>
                                                      <w:bCs/>
                                                      <w:color w:val="FFFFFF"/>
                                                      <w:sz w:val="36"/>
                                                      <w:szCs w:val="36"/>
                                                      <w:u w:val="none"/>
                                                    </w:rPr>
                                                    <w:t>REKLAMKAKAN 2024</w:t>
                                                  </w:r>
                                                </w:hyperlink>
                                              </w:p>
                                            </w:tc>
                                          </w:tr>
                                        </w:tbl>
                                        <w:p w14:paraId="6286F5F4" w14:textId="77777777" w:rsidR="0087441A" w:rsidRDefault="0087441A" w:rsidP="0087441A">
                                          <w:pPr>
                                            <w:rPr>
                                              <w:rFonts w:ascii="Aptos" w:hAnsi="Aptos"/>
                                              <w:color w:val="212121"/>
                                            </w:rPr>
                                          </w:pPr>
                                        </w:p>
                                      </w:tc>
                                    </w:tr>
                                  </w:tbl>
                                  <w:p w14:paraId="20B964E7"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52B3EB9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303408A7" w14:textId="77777777">
                                            <w:tc>
                                              <w:tcPr>
                                                <w:tcW w:w="0" w:type="auto"/>
                                                <w:tcMar>
                                                  <w:top w:w="0" w:type="dxa"/>
                                                  <w:left w:w="270" w:type="dxa"/>
                                                  <w:bottom w:w="135" w:type="dxa"/>
                                                  <w:right w:w="270" w:type="dxa"/>
                                                </w:tcMar>
                                                <w:hideMark/>
                                              </w:tcPr>
                                              <w:p w14:paraId="0360B608" w14:textId="77777777" w:rsidR="0087441A" w:rsidRDefault="0087441A" w:rsidP="0087441A"/>
                                            </w:tc>
                                          </w:tr>
                                        </w:tbl>
                                        <w:p w14:paraId="573CCDE7" w14:textId="77777777" w:rsidR="0087441A" w:rsidRDefault="0087441A" w:rsidP="0087441A">
                                          <w:pPr>
                                            <w:rPr>
                                              <w:rFonts w:ascii="Aptos" w:hAnsi="Aptos"/>
                                              <w:color w:val="212121"/>
                                            </w:rPr>
                                          </w:pPr>
                                        </w:p>
                                      </w:tc>
                                    </w:tr>
                                  </w:tbl>
                                  <w:p w14:paraId="5B61BD12"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750C480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14:paraId="2C1CE166" w14:textId="77777777">
                                            <w:tc>
                                              <w:tcPr>
                                                <w:tcW w:w="0" w:type="auto"/>
                                                <w:tcMar>
                                                  <w:top w:w="0" w:type="dxa"/>
                                                  <w:left w:w="135" w:type="dxa"/>
                                                  <w:bottom w:w="0" w:type="dxa"/>
                                                  <w:right w:w="135" w:type="dxa"/>
                                                </w:tcMar>
                                                <w:hideMark/>
                                              </w:tcPr>
                                              <w:p w14:paraId="4F9F44BD" w14:textId="53EDBEF7" w:rsidR="0087441A" w:rsidRDefault="0087441A" w:rsidP="003A4A8F">
                                                <w:r>
                                                  <w:lastRenderedPageBreak/>
                                                  <w:fldChar w:fldCharType="begin"/>
                                                </w:r>
                                                <w:r>
                                                  <w:instrText xml:space="preserve"> INCLUDEPICTURE "/Users/mariaolsson/Library/Group Containers/UBF8T346G9.ms/WebArchiveCopyPasteTempFiles/com.microsoft.Word/a410bfc3-1a50-cd6e-8a40-b7296415cd7c.jpg" \* MERGEFORMATINET </w:instrText>
                                                </w:r>
                                                <w:r>
                                                  <w:fldChar w:fldCharType="separate"/>
                                                </w:r>
                                                <w:r>
                                                  <w:rPr>
                                                    <w:noProof/>
                                                  </w:rPr>
                                                  <w:drawing>
                                                    <wp:inline distT="0" distB="0" distL="0" distR="0" wp14:anchorId="16AE27AB" wp14:editId="150D30CA">
                                                      <wp:extent cx="3697356" cy="1965673"/>
                                                      <wp:effectExtent l="0" t="0" r="0" b="3175"/>
                                                      <wp:docPr id="138573719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6922" cy="1970759"/>
                                                              </a:xfrm>
                                                              <a:prstGeom prst="rect">
                                                                <a:avLst/>
                                                              </a:prstGeom>
                                                              <a:noFill/>
                                                              <a:ln>
                                                                <a:noFill/>
                                                              </a:ln>
                                                            </pic:spPr>
                                                          </pic:pic>
                                                        </a:graphicData>
                                                      </a:graphic>
                                                    </wp:inline>
                                                  </w:drawing>
                                                </w:r>
                                                <w:r>
                                                  <w:fldChar w:fldCharType="end"/>
                                                </w:r>
                                              </w:p>
                                            </w:tc>
                                          </w:tr>
                                        </w:tbl>
                                        <w:p w14:paraId="6AFFDE9E" w14:textId="77777777" w:rsidR="0087441A" w:rsidRDefault="0087441A" w:rsidP="0087441A">
                                          <w:pPr>
                                            <w:rPr>
                                              <w:rFonts w:ascii="Aptos" w:hAnsi="Aptos"/>
                                              <w:color w:val="212121"/>
                                            </w:rPr>
                                          </w:pPr>
                                        </w:p>
                                      </w:tc>
                                    </w:tr>
                                    <w:tr w:rsidR="0087441A" w14:paraId="1E85C47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530A3838" w14:textId="77777777">
                                            <w:tc>
                                              <w:tcPr>
                                                <w:tcW w:w="0" w:type="auto"/>
                                                <w:tcMar>
                                                  <w:top w:w="0" w:type="dxa"/>
                                                  <w:left w:w="270" w:type="dxa"/>
                                                  <w:bottom w:w="135" w:type="dxa"/>
                                                  <w:right w:w="270" w:type="dxa"/>
                                                </w:tcMar>
                                                <w:hideMark/>
                                              </w:tcPr>
                                              <w:p w14:paraId="61C80F92" w14:textId="28D52C32" w:rsidR="0087441A" w:rsidRDefault="0087441A" w:rsidP="0087441A">
                                                <w:pPr>
                                                  <w:spacing w:line="360" w:lineRule="atLeast"/>
                                                  <w:rPr>
                                                    <w:rFonts w:ascii="Helvetica" w:hAnsi="Helvetica"/>
                                                    <w:color w:val="202020"/>
                                                  </w:rPr>
                                                </w:pPr>
                                                <w:r>
                                                  <w:rPr>
                                                    <w:rStyle w:val="Stark"/>
                                                    <w:rFonts w:ascii="Open Sans" w:hAnsi="Open Sans" w:cs="Open Sans"/>
                                                    <w:color w:val="202020"/>
                                                    <w:sz w:val="27"/>
                                                    <w:szCs w:val="27"/>
                                                  </w:rPr>
                                                  <w:t>Avtal med DHL Freight</w:t>
                                                </w:r>
                                                <w:r>
                                                  <w:rPr>
                                                    <w:rFonts w:ascii="Helvetica" w:hAnsi="Helvetica"/>
                                                    <w:color w:val="202020"/>
                                                  </w:rPr>
                                                  <w:br/>
                                                </w:r>
                                                <w:r>
                                                  <w:rPr>
                                                    <w:rFonts w:ascii="Open Sans" w:hAnsi="Open Sans" w:cs="Open Sans"/>
                                                    <w:color w:val="202020"/>
                                                  </w:rPr>
                                                  <w:t>Ladda ner årets uppdaterade prislista på knappen "Prislistor" nedan. Om ni inte redan använder PMA:s fraktavtal med DHL Freight och är intresserade av att teckna logistikavtal fyller ni i kundansökan nedan. Om ni redan har ett avtal med DHL anger ni nuvarande avtalsnummer. </w:t>
                                                </w:r>
                                                <w:r w:rsidR="003A4A8F">
                                                  <w:rPr>
                                                    <w:rFonts w:ascii="Open Sans" w:hAnsi="Open Sans" w:cs="Open Sans"/>
                                                    <w:color w:val="202020"/>
                                                  </w:rPr>
                                                  <w:t>Mejla</w:t>
                                                </w:r>
                                                <w:r>
                                                  <w:rPr>
                                                    <w:rFonts w:ascii="Open Sans" w:hAnsi="Open Sans" w:cs="Open Sans"/>
                                                    <w:color w:val="202020"/>
                                                  </w:rPr>
                                                  <w:t xml:space="preserve"> in ansökan till Medlemsservice via </w:t>
                                                </w:r>
                                                <w:hyperlink r:id="rId51" w:tooltip="mailto:dhlfreight.medlemsservice@dhl.com" w:history="1">
                                                  <w:r>
                                                    <w:rPr>
                                                      <w:rStyle w:val="Hyperlnk"/>
                                                      <w:rFonts w:ascii="Open Sans" w:hAnsi="Open Sans" w:cs="Open Sans"/>
                                                      <w:color w:val="007C89"/>
                                                    </w:rPr>
                                                    <w:t>dhlfreight.medlemsservice@dhl.com</w:t>
                                                  </w:r>
                                                </w:hyperlink>
                                                <w:r>
                                                  <w:rPr>
                                                    <w:rFonts w:ascii="Helvetica" w:hAnsi="Helvetica"/>
                                                    <w:color w:val="202020"/>
                                                  </w:rPr>
                                                  <w:br/>
                                                  <w:t> </w:t>
                                                </w:r>
                                              </w:p>
                                            </w:tc>
                                          </w:tr>
                                        </w:tbl>
                                        <w:p w14:paraId="4A1B9090" w14:textId="77777777" w:rsidR="0087441A" w:rsidRDefault="0087441A" w:rsidP="0087441A">
                                          <w:pPr>
                                            <w:rPr>
                                              <w:rFonts w:ascii="Aptos" w:hAnsi="Aptos"/>
                                              <w:color w:val="212121"/>
                                            </w:rPr>
                                          </w:pPr>
                                        </w:p>
                                      </w:tc>
                                    </w:tr>
                                  </w:tbl>
                                  <w:p w14:paraId="0CCE24FB"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3DE197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0E87BB66" w14:textId="77777777">
                                            <w:trPr>
                                              <w:tblCellSpacing w:w="0" w:type="dxa"/>
                                            </w:trPr>
                                            <w:tc>
                                              <w:tcPr>
                                                <w:tcW w:w="0" w:type="auto"/>
                                                <w:shd w:val="clear" w:color="auto" w:fill="222222"/>
                                                <w:tcMar>
                                                  <w:top w:w="270" w:type="dxa"/>
                                                  <w:left w:w="270" w:type="dxa"/>
                                                  <w:bottom w:w="270" w:type="dxa"/>
                                                  <w:right w:w="270" w:type="dxa"/>
                                                </w:tcMar>
                                                <w:vAlign w:val="center"/>
                                                <w:hideMark/>
                                              </w:tcPr>
                                              <w:p w14:paraId="5B6D634F" w14:textId="77777777" w:rsidR="0087441A" w:rsidRDefault="0087441A" w:rsidP="0087441A">
                                                <w:pPr>
                                                  <w:jc w:val="center"/>
                                                  <w:rPr>
                                                    <w:rFonts w:ascii="Arial" w:hAnsi="Arial" w:cs="Arial"/>
                                                    <w:sz w:val="36"/>
                                                    <w:szCs w:val="36"/>
                                                  </w:rPr>
                                                </w:pPr>
                                                <w:hyperlink r:id="rId52" w:tgtFrame="_blank" w:tooltip="https://www.dropbox.com/scl/fi/fd8nz47jujtnm8n0dt7wp/DHL-PWA_avtal_oneflow-signed-9276343.pdf?rlkey=cijm588b96rka14f0eqbotmt9&amp;dl=0" w:history="1">
                                                  <w:r>
                                                    <w:rPr>
                                                      <w:rStyle w:val="Hyperlnk"/>
                                                      <w:rFonts w:ascii="Arial" w:hAnsi="Arial" w:cs="Arial"/>
                                                      <w:b/>
                                                      <w:bCs/>
                                                      <w:color w:val="FFFFFF"/>
                                                      <w:sz w:val="36"/>
                                                      <w:szCs w:val="36"/>
                                                      <w:u w:val="none"/>
                                                    </w:rPr>
                                                    <w:t>DHL AVTAL</w:t>
                                                  </w:r>
                                                </w:hyperlink>
                                              </w:p>
                                            </w:tc>
                                          </w:tr>
                                        </w:tbl>
                                        <w:p w14:paraId="082CE889" w14:textId="77777777" w:rsidR="0087441A" w:rsidRDefault="0087441A" w:rsidP="0087441A">
                                          <w:pPr>
                                            <w:rPr>
                                              <w:rFonts w:ascii="Aptos" w:hAnsi="Aptos"/>
                                              <w:color w:val="212121"/>
                                            </w:rPr>
                                          </w:pPr>
                                        </w:p>
                                      </w:tc>
                                    </w:tr>
                                  </w:tbl>
                                  <w:p w14:paraId="12745708"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79FE82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4BA2A9F8" w14:textId="77777777">
                                            <w:trPr>
                                              <w:tblCellSpacing w:w="0" w:type="dxa"/>
                                            </w:trPr>
                                            <w:tc>
                                              <w:tcPr>
                                                <w:tcW w:w="0" w:type="auto"/>
                                                <w:shd w:val="clear" w:color="auto" w:fill="222222"/>
                                                <w:tcMar>
                                                  <w:top w:w="270" w:type="dxa"/>
                                                  <w:left w:w="270" w:type="dxa"/>
                                                  <w:bottom w:w="270" w:type="dxa"/>
                                                  <w:right w:w="270" w:type="dxa"/>
                                                </w:tcMar>
                                                <w:vAlign w:val="center"/>
                                                <w:hideMark/>
                                              </w:tcPr>
                                              <w:p w14:paraId="143B8D26" w14:textId="77777777" w:rsidR="0087441A" w:rsidRDefault="0087441A" w:rsidP="0087441A">
                                                <w:pPr>
                                                  <w:jc w:val="center"/>
                                                  <w:rPr>
                                                    <w:rFonts w:ascii="Arial" w:hAnsi="Arial" w:cs="Arial"/>
                                                    <w:sz w:val="36"/>
                                                    <w:szCs w:val="36"/>
                                                  </w:rPr>
                                                </w:pPr>
                                                <w:hyperlink r:id="rId53" w:tgtFrame="_blank" w:tooltip="https://www.dropbox.com/scl/fi/zag6z6b534xe7kegc8io9/PMA_Kundnummerans-kan-2.7_.xlsx?rlkey=9eyk6jnpbqswvquol2ryiq2k3&amp;dl=0" w:history="1">
                                                  <w:r>
                                                    <w:rPr>
                                                      <w:rStyle w:val="Hyperlnk"/>
                                                      <w:rFonts w:ascii="Arial" w:hAnsi="Arial" w:cs="Arial"/>
                                                      <w:b/>
                                                      <w:bCs/>
                                                      <w:color w:val="FFFFFF"/>
                                                      <w:sz w:val="36"/>
                                                      <w:szCs w:val="36"/>
                                                      <w:u w:val="none"/>
                                                    </w:rPr>
                                                    <w:t>KUNDANSÖKAN</w:t>
                                                  </w:r>
                                                </w:hyperlink>
                                              </w:p>
                                            </w:tc>
                                          </w:tr>
                                        </w:tbl>
                                        <w:p w14:paraId="3A5F6DA7" w14:textId="77777777" w:rsidR="0087441A" w:rsidRDefault="0087441A" w:rsidP="0087441A">
                                          <w:pPr>
                                            <w:rPr>
                                              <w:rFonts w:ascii="Aptos" w:hAnsi="Aptos"/>
                                              <w:color w:val="212121"/>
                                            </w:rPr>
                                          </w:pPr>
                                        </w:p>
                                      </w:tc>
                                    </w:tr>
                                  </w:tbl>
                                  <w:p w14:paraId="33DB72A4"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26ACC15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14:paraId="4A662311" w14:textId="77777777">
                                            <w:trPr>
                                              <w:tblCellSpacing w:w="0" w:type="dxa"/>
                                            </w:trPr>
                                            <w:tc>
                                              <w:tcPr>
                                                <w:tcW w:w="0" w:type="auto"/>
                                                <w:shd w:val="clear" w:color="auto" w:fill="222222"/>
                                                <w:tcMar>
                                                  <w:top w:w="270" w:type="dxa"/>
                                                  <w:left w:w="270" w:type="dxa"/>
                                                  <w:bottom w:w="270" w:type="dxa"/>
                                                  <w:right w:w="270" w:type="dxa"/>
                                                </w:tcMar>
                                                <w:vAlign w:val="center"/>
                                                <w:hideMark/>
                                              </w:tcPr>
                                              <w:p w14:paraId="04C9BD0C" w14:textId="77777777" w:rsidR="0087441A" w:rsidRDefault="0087441A" w:rsidP="0087441A">
                                                <w:pPr>
                                                  <w:jc w:val="center"/>
                                                  <w:rPr>
                                                    <w:rFonts w:ascii="Arial" w:hAnsi="Arial" w:cs="Arial"/>
                                                    <w:sz w:val="36"/>
                                                    <w:szCs w:val="36"/>
                                                  </w:rPr>
                                                </w:pPr>
                                                <w:hyperlink r:id="rId54" w:tgtFrame="_blank" w:tooltip="https://www.dropbox.com/scl/fi/svxv82wkpx7gg7yvvo5rh/Product-Media-Association_prislistor_2026.pdf?rlkey=3y43258viyoptcb72k75fqmwh&amp;dl=0" w:history="1">
                                                  <w:r>
                                                    <w:rPr>
                                                      <w:rStyle w:val="Hyperlnk"/>
                                                      <w:rFonts w:ascii="Arial" w:hAnsi="Arial" w:cs="Arial"/>
                                                      <w:b/>
                                                      <w:bCs/>
                                                      <w:color w:val="FFFFFF"/>
                                                      <w:sz w:val="36"/>
                                                      <w:szCs w:val="36"/>
                                                      <w:u w:val="none"/>
                                                    </w:rPr>
                                                    <w:t>PRISLISTOR</w:t>
                                                  </w:r>
                                                </w:hyperlink>
                                              </w:p>
                                            </w:tc>
                                          </w:tr>
                                        </w:tbl>
                                        <w:p w14:paraId="4B5C155F" w14:textId="77777777" w:rsidR="0087441A" w:rsidRDefault="0087441A" w:rsidP="0087441A">
                                          <w:pPr>
                                            <w:rPr>
                                              <w:rFonts w:ascii="Aptos" w:hAnsi="Aptos"/>
                                              <w:color w:val="212121"/>
                                            </w:rPr>
                                          </w:pPr>
                                        </w:p>
                                      </w:tc>
                                    </w:tr>
                                  </w:tbl>
                                  <w:p w14:paraId="4C81182B"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18348DE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149ECB54" w14:textId="77777777">
                                            <w:tc>
                                              <w:tcPr>
                                                <w:tcW w:w="0" w:type="auto"/>
                                                <w:tcMar>
                                                  <w:top w:w="0" w:type="dxa"/>
                                                  <w:left w:w="270" w:type="dxa"/>
                                                  <w:bottom w:w="135" w:type="dxa"/>
                                                  <w:right w:w="270" w:type="dxa"/>
                                                </w:tcMar>
                                                <w:hideMark/>
                                              </w:tcPr>
                                              <w:p w14:paraId="0F88F800" w14:textId="77777777" w:rsidR="0087441A" w:rsidRDefault="0087441A" w:rsidP="0087441A"/>
                                            </w:tc>
                                          </w:tr>
                                        </w:tbl>
                                        <w:p w14:paraId="2AEB1941" w14:textId="77777777" w:rsidR="0087441A" w:rsidRDefault="0087441A" w:rsidP="0087441A">
                                          <w:pPr>
                                            <w:rPr>
                                              <w:rFonts w:ascii="Aptos" w:hAnsi="Aptos"/>
                                              <w:color w:val="212121"/>
                                            </w:rPr>
                                          </w:pPr>
                                        </w:p>
                                      </w:tc>
                                    </w:tr>
                                  </w:tbl>
                                  <w:p w14:paraId="3333E494" w14:textId="77777777" w:rsidR="0087441A" w:rsidRDefault="0087441A" w:rsidP="0087441A">
                                    <w:pPr>
                                      <w:rPr>
                                        <w:vanish/>
                                      </w:rPr>
                                    </w:pPr>
                                  </w:p>
                                  <w:p w14:paraId="11C5C1B0" w14:textId="77777777" w:rsidR="003B60FC" w:rsidRDefault="003B60FC" w:rsidP="0087441A">
                                    <w:pPr>
                                      <w:rPr>
                                        <w:vanish/>
                                      </w:rPr>
                                    </w:pPr>
                                  </w:p>
                                  <w:p w14:paraId="387D5D32" w14:textId="77777777" w:rsidR="003B60FC" w:rsidRDefault="003B60FC" w:rsidP="0087441A">
                                    <w:pPr>
                                      <w:rPr>
                                        <w:vanish/>
                                      </w:rPr>
                                    </w:pPr>
                                  </w:p>
                                  <w:p w14:paraId="42ABE89F" w14:textId="77777777" w:rsidR="003B60FC" w:rsidRDefault="003B60FC" w:rsidP="0087441A">
                                    <w:pPr>
                                      <w:rPr>
                                        <w:vanish/>
                                      </w:rPr>
                                    </w:pPr>
                                  </w:p>
                                  <w:p w14:paraId="4288BC16" w14:textId="77777777" w:rsidR="003B60FC" w:rsidRDefault="003B60FC"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3CA22A9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47EB6723" w14:textId="77777777">
                                            <w:tc>
                                              <w:tcPr>
                                                <w:tcW w:w="0" w:type="auto"/>
                                                <w:tcMar>
                                                  <w:top w:w="0" w:type="dxa"/>
                                                  <w:left w:w="270" w:type="dxa"/>
                                                  <w:bottom w:w="135" w:type="dxa"/>
                                                  <w:right w:w="270" w:type="dxa"/>
                                                </w:tcMar>
                                                <w:hideMark/>
                                              </w:tcPr>
                                              <w:p w14:paraId="68D4D48F" w14:textId="77777777" w:rsidR="0087441A" w:rsidRDefault="0087441A" w:rsidP="0087441A">
                                                <w:pPr>
                                                  <w:spacing w:line="360" w:lineRule="atLeast"/>
                                                  <w:rPr>
                                                    <w:rFonts w:ascii="Helvetica" w:hAnsi="Helvetica"/>
                                                    <w:color w:val="202020"/>
                                                  </w:rPr>
                                                </w:pPr>
                                                <w:r>
                                                  <w:rPr>
                                                    <w:rFonts w:ascii="Helvetica" w:hAnsi="Helvetica"/>
                                                    <w:color w:val="202020"/>
                                                  </w:rPr>
                                                  <w:lastRenderedPageBreak/>
                                                  <w:br/>
                                                </w:r>
                                                <w:r>
                                                  <w:rPr>
                                                    <w:rStyle w:val="Stark"/>
                                                    <w:rFonts w:ascii="Open Sans" w:hAnsi="Open Sans" w:cs="Open Sans"/>
                                                    <w:color w:val="202020"/>
                                                    <w:sz w:val="27"/>
                                                    <w:szCs w:val="27"/>
                                                  </w:rPr>
                                                  <w:t>Tidsplan PMA events 2026</w:t>
                                                </w:r>
                                                <w:r>
                                                  <w:rPr>
                                                    <w:rFonts w:ascii="Helvetica" w:hAnsi="Helvetica"/>
                                                    <w:color w:val="202020"/>
                                                  </w:rPr>
                                                  <w:br/>
                                                </w:r>
                                                <w:r>
                                                  <w:rPr>
                                                    <w:rFonts w:ascii="Open Sans" w:hAnsi="Open Sans" w:cs="Open Sans"/>
                                                    <w:color w:val="202020"/>
                                                  </w:rPr>
                                                  <w:t>På årsmötet presenterades nästa års tidsplan - Notera och planera in dessa events i era almanackor redan nu:</w:t>
                                                </w:r>
                                                <w:r>
                                                  <w:rPr>
                                                    <w:rFonts w:ascii="Helvetica" w:hAnsi="Helvetica"/>
                                                    <w:color w:val="202020"/>
                                                  </w:rPr>
                                                  <w:br/>
                                                </w:r>
                                                <w:r>
                                                  <w:rPr>
                                                    <w:rFonts w:ascii="Open Sans" w:hAnsi="Open Sans" w:cs="Open Sans"/>
                                                    <w:color w:val="000000"/>
                                                  </w:rPr>
                                                  <w:t> </w:t>
                                                </w:r>
                                                <w:r>
                                                  <w:rPr>
                                                    <w:rFonts w:ascii="Helvetica" w:hAnsi="Helvetica"/>
                                                    <w:color w:val="202020"/>
                                                  </w:rPr>
                                                  <w:br/>
                                                </w:r>
                                                <w:r>
                                                  <w:rPr>
                                                    <w:rStyle w:val="Stark"/>
                                                    <w:rFonts w:ascii="Open Sans" w:hAnsi="Open Sans" w:cs="Open Sans"/>
                                                    <w:color w:val="A9A9A9"/>
                                                  </w:rPr>
                                                  <w:t>V.4 Product</w:t>
                                                </w:r>
                                                <w:r>
                                                  <w:rPr>
                                                    <w:rStyle w:val="apple-converted-space"/>
                                                    <w:rFonts w:ascii="Open Sans" w:hAnsi="Open Sans" w:cs="Open Sans"/>
                                                    <w:b/>
                                                    <w:bCs/>
                                                    <w:color w:val="A9A9A9"/>
                                                  </w:rPr>
                                                  <w:t> </w:t>
                                                </w:r>
                                                <w:r>
                                                  <w:rPr>
                                                    <w:rStyle w:val="Stark"/>
                                                    <w:rFonts w:ascii="Open Sans" w:hAnsi="Open Sans" w:cs="Open Sans"/>
                                                    <w:color w:val="A9A9A9"/>
                                                  </w:rPr>
                                                  <w:t>Media Days 2026</w:t>
                                                </w:r>
                                                <w:r>
                                                  <w:rPr>
                                                    <w:rFonts w:ascii="Helvetica" w:hAnsi="Helvetica"/>
                                                    <w:color w:val="A9A9A9"/>
                                                  </w:rPr>
                                                  <w:br/>
                                                </w:r>
                                                <w:r>
                                                  <w:rPr>
                                                    <w:rFonts w:ascii="Open Sans" w:hAnsi="Open Sans" w:cs="Open Sans"/>
                                                    <w:color w:val="A9A9A9"/>
                                                  </w:rPr>
                                                  <w:t>House of People Folkets Hus</w:t>
                                                </w:r>
                                                <w:r>
                                                  <w:rPr>
                                                    <w:rFonts w:ascii="Helvetica" w:hAnsi="Helvetica"/>
                                                    <w:color w:val="A9A9A9"/>
                                                  </w:rPr>
                                                  <w:br/>
                                                </w:r>
                                                <w:r>
                                                  <w:rPr>
                                                    <w:rFonts w:ascii="Open Sans" w:hAnsi="Open Sans" w:cs="Open Sans"/>
                                                    <w:color w:val="A9A9A9"/>
                                                  </w:rPr>
                                                  <w:t>Plats: Stockholm, Barnhusgatan 12-14</w:t>
                                                </w:r>
                                                <w:r>
                                                  <w:rPr>
                                                    <w:rFonts w:ascii="Helvetica" w:hAnsi="Helvetica"/>
                                                    <w:color w:val="A9A9A9"/>
                                                  </w:rPr>
                                                  <w:br/>
                                                </w:r>
                                                <w:r>
                                                  <w:rPr>
                                                    <w:rFonts w:ascii="Open Sans" w:hAnsi="Open Sans" w:cs="Open Sans"/>
                                                    <w:color w:val="A9A9A9"/>
                                                  </w:rPr>
                                                  <w:t>Datum: 20-21 januari (rigg för utställare kvällen 19 jan)</w:t>
                                                </w:r>
                                                <w:r>
                                                  <w:rPr>
                                                    <w:rFonts w:ascii="Helvetica" w:hAnsi="Helvetica"/>
                                                    <w:color w:val="A9A9A9"/>
                                                  </w:rPr>
                                                  <w:br/>
                                                </w:r>
                                                <w:r>
                                                  <w:rPr>
                                                    <w:rFonts w:ascii="Helvetica" w:hAnsi="Helvetica"/>
                                                    <w:color w:val="A9A9A9"/>
                                                  </w:rPr>
                                                  <w:br/>
                                                </w:r>
                                                <w:r>
                                                  <w:rPr>
                                                    <w:rStyle w:val="Stark"/>
                                                    <w:rFonts w:ascii="Open Sans" w:hAnsi="Open Sans" w:cs="Open Sans"/>
                                                    <w:color w:val="A9A9A9"/>
                                                  </w:rPr>
                                                  <w:t>V.4 Öppet Hus</w:t>
                                                </w:r>
                                                <w:r>
                                                  <w:rPr>
                                                    <w:rFonts w:ascii="Helvetica" w:hAnsi="Helvetica"/>
                                                    <w:color w:val="A9A9A9"/>
                                                  </w:rPr>
                                                  <w:br/>
                                                </w:r>
                                                <w:r>
                                                  <w:rPr>
                                                    <w:rFonts w:ascii="Open Sans" w:hAnsi="Open Sans" w:cs="Open Sans"/>
                                                    <w:color w:val="A9A9A9"/>
                                                  </w:rPr>
                                                  <w:t>Product Media House</w:t>
                                                </w:r>
                                                <w:r>
                                                  <w:rPr>
                                                    <w:rFonts w:ascii="Helvetica" w:hAnsi="Helvetica"/>
                                                    <w:color w:val="A9A9A9"/>
                                                  </w:rPr>
                                                  <w:br/>
                                                </w:r>
                                                <w:r>
                                                  <w:rPr>
                                                    <w:rFonts w:ascii="Open Sans" w:hAnsi="Open Sans" w:cs="Open Sans"/>
                                                    <w:color w:val="A9A9A9"/>
                                                  </w:rPr>
                                                  <w:t>Plats: Stockholm, Barnhusgatan 16, vån 4 i samarbete med Promotion Gallery vån 2</w:t>
                                                </w:r>
                                                <w:r>
                                                  <w:rPr>
                                                    <w:rFonts w:ascii="Helvetica" w:hAnsi="Helvetica"/>
                                                    <w:color w:val="A9A9A9"/>
                                                  </w:rPr>
                                                  <w:br/>
                                                </w:r>
                                                <w:r>
                                                  <w:rPr>
                                                    <w:rFonts w:ascii="Open Sans" w:hAnsi="Open Sans" w:cs="Open Sans"/>
                                                    <w:color w:val="A9A9A9"/>
                                                  </w:rPr>
                                                  <w:t>Datum: 20-22 januari</w:t>
                                                </w:r>
                                                <w:r>
                                                  <w:rPr>
                                                    <w:rFonts w:ascii="Helvetica" w:hAnsi="Helvetica"/>
                                                    <w:color w:val="202020"/>
                                                  </w:rPr>
                                                  <w:br/>
                                                </w:r>
                                                <w:r>
                                                  <w:rPr>
                                                    <w:rFonts w:ascii="Helvetica" w:hAnsi="Helvetica"/>
                                                    <w:color w:val="202020"/>
                                                  </w:rPr>
                                                  <w:br/>
                                                </w:r>
                                                <w:r>
                                                  <w:rPr>
                                                    <w:rStyle w:val="Stark"/>
                                                    <w:rFonts w:ascii="Helvetica" w:hAnsi="Helvetica"/>
                                                    <w:color w:val="000000"/>
                                                  </w:rPr>
                                                  <w:t>V.12 Sverigetour</w:t>
                                                </w:r>
                                                <w:r>
                                                  <w:rPr>
                                                    <w:rFonts w:ascii="Helvetica" w:hAnsi="Helvetica"/>
                                                    <w:color w:val="202020"/>
                                                  </w:rPr>
                                                  <w:br/>
                                                </w:r>
                                                <w:r>
                                                  <w:rPr>
                                                    <w:rFonts w:ascii="Open Sans" w:hAnsi="Open Sans" w:cs="Open Sans"/>
                                                    <w:color w:val="000000"/>
                                                  </w:rPr>
                                                  <w:t>Product Media Tour</w:t>
                                                </w:r>
                                                <w:r>
                                                  <w:rPr>
                                                    <w:rFonts w:ascii="Helvetica" w:hAnsi="Helvetica"/>
                                                    <w:color w:val="202020"/>
                                                  </w:rPr>
                                                  <w:br/>
                                                </w:r>
                                                <w:r>
                                                  <w:rPr>
                                                    <w:rFonts w:ascii="Open Sans" w:hAnsi="Open Sans" w:cs="Open Sans"/>
                                                    <w:color w:val="000000"/>
                                                  </w:rPr>
                                                  <w:t>Plats: Göteborg 17 mars Clarion Hotel Post </w:t>
                                                </w:r>
                                                <w:r>
                                                  <w:rPr>
                                                    <w:rFonts w:ascii="Open Sans" w:hAnsi="Open Sans" w:cs="Open Sans"/>
                                                    <w:color w:val="000000"/>
                                                  </w:rPr>
                                                  <w:br/>
                                                  <w:t>Plats: Malmö 19 mars Malmö Arena Hotel </w:t>
                                                </w:r>
                                                <w:r>
                                                  <w:rPr>
                                                    <w:rFonts w:ascii="Helvetica" w:hAnsi="Helvetica"/>
                                                    <w:color w:val="202020"/>
                                                  </w:rPr>
                                                  <w:br/>
                                                </w:r>
                                                <w:r>
                                                  <w:rPr>
                                                    <w:rFonts w:ascii="Open Sans" w:hAnsi="Open Sans" w:cs="Open Sans"/>
                                                    <w:color w:val="000000"/>
                                                  </w:rPr>
                                                  <w:t>Rigg: Kvällen före enligt tidigare</w:t>
                                                </w:r>
                                                <w:r>
                                                  <w:rPr>
                                                    <w:rFonts w:ascii="Helvetica" w:hAnsi="Helvetica"/>
                                                    <w:color w:val="202020"/>
                                                  </w:rPr>
                                                  <w:br/>
                                                </w:r>
                                                <w:r>
                                                  <w:rPr>
                                                    <w:rFonts w:ascii="Open Sans" w:hAnsi="Open Sans" w:cs="Open Sans"/>
                                                    <w:color w:val="000000"/>
                                                  </w:rPr>
                                                  <w:t> </w:t>
                                                </w:r>
                                                <w:r>
                                                  <w:rPr>
                                                    <w:rFonts w:ascii="Helvetica" w:hAnsi="Helvetica"/>
                                                    <w:color w:val="202020"/>
                                                  </w:rPr>
                                                  <w:br/>
                                                </w:r>
                                                <w:r>
                                                  <w:rPr>
                                                    <w:rStyle w:val="Stark"/>
                                                    <w:rFonts w:ascii="Helvetica" w:hAnsi="Helvetica"/>
                                                    <w:color w:val="000000"/>
                                                  </w:rPr>
                                                  <w:t>V.33 Mässa</w:t>
                                                </w:r>
                                                <w:r>
                                                  <w:rPr>
                                                    <w:rFonts w:ascii="Helvetica" w:hAnsi="Helvetica"/>
                                                    <w:color w:val="202020"/>
                                                  </w:rPr>
                                                  <w:br/>
                                                </w:r>
                                                <w:r>
                                                  <w:rPr>
                                                    <w:rFonts w:ascii="Open Sans" w:hAnsi="Open Sans" w:cs="Open Sans"/>
                                                    <w:color w:val="000000"/>
                                                  </w:rPr>
                                                  <w:t>Nordic Profile Fair</w:t>
                                                </w:r>
                                                <w:r>
                                                  <w:rPr>
                                                    <w:rFonts w:ascii="Helvetica" w:hAnsi="Helvetica"/>
                                                    <w:color w:val="202020"/>
                                                  </w:rPr>
                                                  <w:br/>
                                                </w:r>
                                                <w:r>
                                                  <w:rPr>
                                                    <w:rFonts w:ascii="Open Sans" w:hAnsi="Open Sans" w:cs="Open Sans"/>
                                                    <w:color w:val="000000"/>
                                                  </w:rPr>
                                                  <w:t>Plats: Elmia, Jönköping</w:t>
                                                </w:r>
                                                <w:r>
                                                  <w:rPr>
                                                    <w:rFonts w:ascii="Helvetica" w:hAnsi="Helvetica"/>
                                                    <w:color w:val="202020"/>
                                                  </w:rPr>
                                                  <w:br/>
                                                </w:r>
                                                <w:r>
                                                  <w:rPr>
                                                    <w:rFonts w:ascii="Open Sans" w:hAnsi="Open Sans" w:cs="Open Sans"/>
                                                    <w:color w:val="000000"/>
                                                  </w:rPr>
                                                  <w:t>Datum: 12-13 augusti</w:t>
                                                </w:r>
                                                <w:r>
                                                  <w:rPr>
                                                    <w:rFonts w:ascii="Helvetica" w:hAnsi="Helvetica"/>
                                                    <w:color w:val="202020"/>
                                                  </w:rPr>
                                                  <w:br/>
                                                </w:r>
                                                <w:r>
                                                  <w:rPr>
                                                    <w:rFonts w:ascii="Open Sans" w:hAnsi="Open Sans" w:cs="Open Sans"/>
                                                    <w:color w:val="000000"/>
                                                  </w:rPr>
                                                  <w:t>Branschfest: 13 augusti</w:t>
                                                </w:r>
                                              </w:p>
                                            </w:tc>
                                          </w:tr>
                                        </w:tbl>
                                        <w:p w14:paraId="2CE086DA" w14:textId="77777777" w:rsidR="0087441A" w:rsidRDefault="0087441A" w:rsidP="0087441A">
                                          <w:pPr>
                                            <w:rPr>
                                              <w:rFonts w:ascii="Aptos" w:hAnsi="Aptos"/>
                                              <w:color w:val="212121"/>
                                            </w:rPr>
                                          </w:pPr>
                                        </w:p>
                                      </w:tc>
                                    </w:tr>
                                  </w:tbl>
                                  <w:p w14:paraId="3447E08E" w14:textId="77777777" w:rsidR="0087441A" w:rsidRDefault="0087441A" w:rsidP="0087441A">
                                    <w:pPr>
                                      <w:rPr>
                                        <w:vanish/>
                                      </w:rPr>
                                    </w:pPr>
                                  </w:p>
                                  <w:tbl>
                                    <w:tblPr>
                                      <w:tblW w:w="5000" w:type="pct"/>
                                      <w:tblCellMar>
                                        <w:left w:w="0" w:type="dxa"/>
                                        <w:right w:w="0" w:type="dxa"/>
                                      </w:tblCellMar>
                                      <w:tblLook w:val="04A0" w:firstRow="1" w:lastRow="0" w:firstColumn="1" w:lastColumn="0" w:noHBand="0" w:noVBand="1"/>
                                    </w:tblPr>
                                    <w:tblGrid>
                                      <w:gridCol w:w="7450"/>
                                    </w:tblGrid>
                                    <w:tr w:rsidR="0087441A" w14:paraId="20FA47E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14:paraId="44F2DBDD" w14:textId="77777777">
                                            <w:tc>
                                              <w:tcPr>
                                                <w:tcW w:w="0" w:type="auto"/>
                                                <w:tcMar>
                                                  <w:top w:w="0" w:type="dxa"/>
                                                  <w:left w:w="270" w:type="dxa"/>
                                                  <w:bottom w:w="135" w:type="dxa"/>
                                                  <w:right w:w="270" w:type="dxa"/>
                                                </w:tcMar>
                                                <w:hideMark/>
                                              </w:tcPr>
                                              <w:p w14:paraId="48A755F3" w14:textId="77777777" w:rsidR="003B60FC" w:rsidRDefault="0087441A" w:rsidP="0087441A">
                                                <w:pPr>
                                                  <w:spacing w:line="360" w:lineRule="atLeast"/>
                                                  <w:rPr>
                                                    <w:rFonts w:ascii="Open Sans" w:hAnsi="Open Sans" w:cs="Open Sans"/>
                                                    <w:color w:val="202020"/>
                                                  </w:rPr>
                                                </w:pPr>
                                                <w:r>
                                                  <w:rPr>
                                                    <w:rFonts w:ascii="Helvetica" w:hAnsi="Helvetica"/>
                                                    <w:color w:val="202020"/>
                                                  </w:rPr>
                                                  <w:br/>
                                                </w:r>
                                                <w:r>
                                                  <w:rPr>
                                                    <w:rStyle w:val="Stark"/>
                                                    <w:rFonts w:ascii="Open Sans" w:hAnsi="Open Sans" w:cs="Open Sans"/>
                                                    <w:color w:val="202020"/>
                                                    <w:sz w:val="27"/>
                                                    <w:szCs w:val="27"/>
                                                  </w:rPr>
                                                  <w:t>PMA nyhetsbrev</w:t>
                                                </w:r>
                                                <w:r>
                                                  <w:rPr>
                                                    <w:rFonts w:ascii="Helvetica" w:hAnsi="Helvetica"/>
                                                    <w:color w:val="202020"/>
                                                  </w:rPr>
                                                  <w:br/>
                                                </w:r>
                                                <w:r>
                                                  <w:rPr>
                                                    <w:rFonts w:ascii="Open Sans" w:hAnsi="Open Sans" w:cs="Open Sans"/>
                                                    <w:color w:val="202020"/>
                                                  </w:rPr>
                                                  <w:t>Nyhetsbrevet riktar sig mot både ÅF, grossister och er medlemmar. Utskicket når nu totalt ca</w:t>
                                                </w:r>
                                                <w:r>
                                                  <w:rPr>
                                                    <w:rStyle w:val="apple-converted-space"/>
                                                    <w:rFonts w:ascii="Open Sans" w:hAnsi="Open Sans" w:cs="Open Sans"/>
                                                    <w:color w:val="000000"/>
                                                  </w:rPr>
                                                  <w:t> </w:t>
                                                </w:r>
                                                <w:r>
                                                  <w:rPr>
                                                    <w:rFonts w:ascii="Open Sans" w:hAnsi="Open Sans" w:cs="Open Sans"/>
                                                    <w:color w:val="000000"/>
                                                  </w:rPr>
                                                  <w:t>3700 p</w:t>
                                                </w:r>
                                                <w:r>
                                                  <w:rPr>
                                                    <w:rFonts w:ascii="Open Sans" w:hAnsi="Open Sans" w:cs="Open Sans"/>
                                                    <w:color w:val="202020"/>
                                                  </w:rPr>
                                                  <w:t>ersoner i produktmediabranschen. Hittills i år har PMA skickat ut 7 nyhetsbrev. </w:t>
                                                </w:r>
                                              </w:p>
                                              <w:p w14:paraId="447E864C" w14:textId="12A46AF1" w:rsidR="0087441A" w:rsidRDefault="0087441A" w:rsidP="0087441A">
                                                <w:pPr>
                                                  <w:spacing w:line="360" w:lineRule="atLeast"/>
                                                  <w:rPr>
                                                    <w:rFonts w:ascii="Helvetica" w:hAnsi="Helvetica"/>
                                                    <w:color w:val="202020"/>
                                                  </w:rPr>
                                                </w:pPr>
                                                <w:r>
                                                  <w:rPr>
                                                    <w:rFonts w:ascii="Helvetica" w:hAnsi="Helvetica"/>
                                                    <w:color w:val="202020"/>
                                                  </w:rPr>
                                                  <w:br/>
                                                </w:r>
                                                <w:r>
                                                  <w:rPr>
                                                    <w:rFonts w:ascii="Helvetica" w:hAnsi="Helvetica"/>
                                                    <w:color w:val="202020"/>
                                                  </w:rPr>
                                                  <w:br/>
                                                </w:r>
                                                <w:r>
                                                  <w:rPr>
                                                    <w:rFonts w:ascii="Helvetica" w:hAnsi="Helvetica"/>
                                                    <w:color w:val="202020"/>
                                                  </w:rPr>
                                                  <w:br/>
                                                </w:r>
                                                <w:r>
                                                  <w:rPr>
                                                    <w:rStyle w:val="Stark"/>
                                                    <w:rFonts w:ascii="Open Sans" w:hAnsi="Open Sans" w:cs="Open Sans"/>
                                                    <w:color w:val="202020"/>
                                                    <w:sz w:val="27"/>
                                                    <w:szCs w:val="27"/>
                                                  </w:rPr>
                                                  <w:lastRenderedPageBreak/>
                                                  <w:t>PMA sociala medier</w:t>
                                                </w:r>
                                                <w:r>
                                                  <w:rPr>
                                                    <w:rFonts w:ascii="Helvetica" w:hAnsi="Helvetica"/>
                                                    <w:color w:val="202020"/>
                                                  </w:rPr>
                                                  <w:br/>
                                                </w:r>
                                                <w:hyperlink r:id="rId55" w:tgtFrame="_blank" w:tooltip="https://www.linkedin.com/company/pwa-promotion-wholesalers-association/" w:history="1">
                                                  <w:r>
                                                    <w:rPr>
                                                      <w:rStyle w:val="Hyperlnk"/>
                                                      <w:rFonts w:ascii="Open Sans" w:hAnsi="Open Sans" w:cs="Open Sans"/>
                                                      <w:color w:val="007C89"/>
                                                    </w:rPr>
                                                    <w:t>PMA LinkedIn</w:t>
                                                  </w:r>
                                                </w:hyperlink>
                                                <w:hyperlink r:id="rId56" w:tgtFrame="_blank" w:tooltip="https://www.linkedin.com/company/product-media-association/" w:history="1">
                                                  <w:r>
                                                    <w:rPr>
                                                      <w:rStyle w:val="Hyperlnk"/>
                                                      <w:rFonts w:ascii="Open Sans" w:hAnsi="Open Sans" w:cs="Open Sans"/>
                                                      <w:color w:val="007C89"/>
                                                    </w:rPr>
                                                    <w:t> </w:t>
                                                  </w:r>
                                                </w:hyperlink>
                                                <w:r>
                                                  <w:rPr>
                                                    <w:rFonts w:ascii="Open Sans" w:hAnsi="Open Sans" w:cs="Open Sans"/>
                                                    <w:color w:val="202020"/>
                                                  </w:rPr>
                                                  <w:br/>
                                                </w:r>
                                                <w:hyperlink r:id="rId57" w:tgtFrame="_blank" w:tooltip="https://www.facebook.com/productmediaassociation/" w:history="1">
                                                  <w:r>
                                                    <w:rPr>
                                                      <w:rStyle w:val="Hyperlnk"/>
                                                      <w:rFonts w:ascii="Open Sans" w:hAnsi="Open Sans" w:cs="Open Sans"/>
                                                      <w:color w:val="007C89"/>
                                                    </w:rPr>
                                                    <w:t>PMA Facebook</w:t>
                                                  </w:r>
                                                </w:hyperlink>
                                                <w:r>
                                                  <w:rPr>
                                                    <w:rFonts w:ascii="Open Sans" w:hAnsi="Open Sans" w:cs="Open Sans"/>
                                                    <w:color w:val="202020"/>
                                                  </w:rPr>
                                                  <w:t> </w:t>
                                                </w:r>
                                                <w:r>
                                                  <w:rPr>
                                                    <w:rFonts w:ascii="Open Sans" w:hAnsi="Open Sans" w:cs="Open Sans"/>
                                                    <w:color w:val="202020"/>
                                                  </w:rPr>
                                                  <w:br/>
                                                </w:r>
                                                <w:hyperlink r:id="rId58" w:tgtFrame="_blank" w:tooltip="https://www.instagram.com/productmediaassociation/" w:history="1">
                                                  <w:r>
                                                    <w:rPr>
                                                      <w:rStyle w:val="Hyperlnk"/>
                                                      <w:rFonts w:ascii="Open Sans" w:hAnsi="Open Sans" w:cs="Open Sans"/>
                                                      <w:color w:val="007C89"/>
                                                    </w:rPr>
                                                    <w:t>PMA Instagram</w:t>
                                                  </w:r>
                                                </w:hyperlink>
                                                <w:r>
                                                  <w:rPr>
                                                    <w:rStyle w:val="Stark"/>
                                                    <w:rFonts w:ascii="Open Sans" w:hAnsi="Open Sans" w:cs="Open Sans"/>
                                                    <w:color w:val="202020"/>
                                                  </w:rPr>
                                                  <w:t> </w:t>
                                                </w:r>
                                                <w:r>
                                                  <w:rPr>
                                                    <w:rFonts w:ascii="Open Sans" w:hAnsi="Open Sans" w:cs="Open Sans"/>
                                                    <w:color w:val="202020"/>
                                                  </w:rPr>
                                                  <w:br/>
                                                </w:r>
                                                <w:hyperlink r:id="rId59" w:tgtFrame="_blank" w:tooltip="https://www.youtube.com/channel/UCsx5n9Wx0ccFCNZiq6tjn4A" w:history="1">
                                                  <w:r>
                                                    <w:rPr>
                                                      <w:rStyle w:val="Hyperlnk"/>
                                                      <w:rFonts w:ascii="Open Sans" w:hAnsi="Open Sans" w:cs="Open Sans"/>
                                                      <w:color w:val="007C89"/>
                                                    </w:rPr>
                                                    <w:t>PMA Youtube</w:t>
                                                  </w:r>
                                                </w:hyperlink>
                                                <w:r>
                                                  <w:rPr>
                                                    <w:rFonts w:ascii="Open Sans" w:hAnsi="Open Sans" w:cs="Open Sans"/>
                                                    <w:color w:val="202020"/>
                                                  </w:rPr>
                                                  <w:t> </w:t>
                                                </w:r>
                                                <w:r>
                                                  <w:rPr>
                                                    <w:rFonts w:ascii="Open Sans" w:hAnsi="Open Sans" w:cs="Open Sans"/>
                                                    <w:color w:val="202020"/>
                                                  </w:rPr>
                                                  <w:br/>
                                                  <w:t>Följ oss, gilla &amp; dela gärna våra inlägg för att sprida information.</w:t>
                                                </w:r>
                                                <w:r>
                                                  <w:rPr>
                                                    <w:rFonts w:ascii="Helvetica" w:hAnsi="Helvetica"/>
                                                    <w:color w:val="202020"/>
                                                  </w:rPr>
                                                  <w:br/>
                                                </w:r>
                                                <w:r>
                                                  <w:rPr>
                                                    <w:rFonts w:ascii="Open Sans" w:hAnsi="Open Sans" w:cs="Open Sans"/>
                                                    <w:color w:val="202020"/>
                                                  </w:rPr>
                                                  <w:t> </w:t>
                                                </w:r>
                                                <w:r>
                                                  <w:rPr>
                                                    <w:rFonts w:ascii="Helvetica" w:hAnsi="Helvetica"/>
                                                    <w:color w:val="202020"/>
                                                  </w:rPr>
                                                  <w:br/>
                                                </w:r>
                                                <w:r>
                                                  <w:rPr>
                                                    <w:rFonts w:ascii="Open Sans" w:hAnsi="Open Sans" w:cs="Open Sans"/>
                                                    <w:color w:val="202020"/>
                                                  </w:rPr>
                                                  <w:t>  </w:t>
                                                </w:r>
                                                <w:r>
                                                  <w:rPr>
                                                    <w:rFonts w:ascii="Helvetica" w:hAnsi="Helvetica"/>
                                                    <w:color w:val="202020"/>
                                                  </w:rPr>
                                                  <w:br/>
                                                </w:r>
                                                <w:r>
                                                  <w:rPr>
                                                    <w:rStyle w:val="Stark"/>
                                                    <w:rFonts w:ascii="Open Sans" w:hAnsi="Open Sans" w:cs="Open Sans"/>
                                                    <w:color w:val="202020"/>
                                                    <w:sz w:val="27"/>
                                                    <w:szCs w:val="27"/>
                                                  </w:rPr>
                                                  <w:t>BRANSCHMEDIA</w:t>
                                                </w:r>
                                                <w:r>
                                                  <w:rPr>
                                                    <w:rFonts w:ascii="Helvetica" w:hAnsi="Helvetica"/>
                                                    <w:color w:val="202020"/>
                                                  </w:rPr>
                                                  <w:br/>
                                                </w:r>
                                                <w:r>
                                                  <w:rPr>
                                                    <w:rFonts w:ascii="Open Sans" w:hAnsi="Open Sans" w:cs="Open Sans"/>
                                                    <w:color w:val="202020"/>
                                                  </w:rPr>
                                                  <w:t>Här kommer länkar till de senaste artiklarna</w:t>
                                                </w:r>
                                                <w:r>
                                                  <w:rPr>
                                                    <w:rFonts w:ascii="Open Sans" w:hAnsi="Open Sans" w:cs="Open Sans"/>
                                                    <w:color w:val="202020"/>
                                                  </w:rPr>
                                                  <w:br/>
                                                </w:r>
                                                <w:r>
                                                  <w:rPr>
                                                    <w:rFonts w:ascii="Open Sans" w:hAnsi="Open Sans" w:cs="Open Sans"/>
                                                    <w:color w:val="202020"/>
                                                  </w:rPr>
                                                  <w:br/>
                                                </w:r>
                                                <w:r>
                                                  <w:rPr>
                                                    <w:rStyle w:val="Stark"/>
                                                    <w:rFonts w:ascii="Open Sans" w:hAnsi="Open Sans" w:cs="Open Sans"/>
                                                    <w:color w:val="202020"/>
                                                  </w:rPr>
                                                  <w:t>2026 - Artiklar Branschkoll</w:t>
                                                </w:r>
                                                <w:r>
                                                  <w:rPr>
                                                    <w:rStyle w:val="apple-converted-space"/>
                                                    <w:rFonts w:ascii="Open Sans" w:hAnsi="Open Sans" w:cs="Open Sans"/>
                                                    <w:b/>
                                                    <w:bCs/>
                                                    <w:color w:val="202020"/>
                                                  </w:rPr>
                                                  <w:t> </w:t>
                                                </w:r>
                                                <w:r>
                                                  <w:rPr>
                                                    <w:rFonts w:ascii="Helvetica" w:hAnsi="Helvetica"/>
                                                    <w:color w:val="202020"/>
                                                  </w:rPr>
                                                  <w:br/>
                                                </w:r>
                                                <w:r>
                                                  <w:rPr>
                                                    <w:rFonts w:ascii="Open Sans" w:hAnsi="Open Sans" w:cs="Open Sans"/>
                                                    <w:color w:val="202020"/>
                                                  </w:rPr>
                                                  <w:t>Branschkoll Promotion 20260119: </w:t>
                                                </w:r>
                                                <w:hyperlink r:id="rId60" w:tgtFrame="_blank" w:tooltip="https://www.branschkoll.se/artiklar/pma-sanker-intradesavgiften-till-1-krona" w:history="1">
                                                  <w:r>
                                                    <w:rPr>
                                                      <w:rStyle w:val="Hyperlnk"/>
                                                      <w:rFonts w:ascii="Open Sans" w:hAnsi="Open Sans" w:cs="Open Sans"/>
                                                      <w:color w:val="007C89"/>
                                                    </w:rPr>
                                                    <w:t>Läs här </w:t>
                                                  </w:r>
                                                </w:hyperlink>
                                                <w:r>
                                                  <w:rPr>
                                                    <w:rFonts w:ascii="Open Sans" w:hAnsi="Open Sans" w:cs="Open Sans"/>
                                                    <w:color w:val="202020"/>
                                                  </w:rPr>
                                                  <w:t> (Sänkt inträdesavgift)</w:t>
                                                </w:r>
                                                <w:r>
                                                  <w:rPr>
                                                    <w:rFonts w:ascii="Open Sans" w:hAnsi="Open Sans" w:cs="Open Sans"/>
                                                    <w:color w:val="202020"/>
                                                  </w:rPr>
                                                  <w:br/>
                                                  <w:t>Branschkoll Promotion 20260129: </w:t>
                                                </w:r>
                                                <w:hyperlink r:id="rId61" w:tgtFrame="_blank" w:tooltip="https://www.branschkoll.se/artiklar/arets-vinnare-i-produktmediabiet?utm_source=Branschkoll+Promotion&amp;utm_campaign=728a9802cf-EMAIL_CAMPAIGN_2026_01_27_03_41&amp;utm_medium=email&amp;utm_term=0_-728a9802cf-465870596" w:history="1">
                                                  <w:r>
                                                    <w:rPr>
                                                      <w:rStyle w:val="Hyperlnk"/>
                                                      <w:rFonts w:ascii="Open Sans" w:hAnsi="Open Sans" w:cs="Open Sans"/>
                                                      <w:color w:val="007C89"/>
                                                    </w:rPr>
                                                    <w:t>Läs här </w:t>
                                                  </w:r>
                                                </w:hyperlink>
                                                <w:r>
                                                  <w:rPr>
                                                    <w:rFonts w:ascii="Open Sans" w:hAnsi="Open Sans" w:cs="Open Sans"/>
                                                    <w:color w:val="202020"/>
                                                  </w:rPr>
                                                  <w:t> (ProduktmediaBiet)</w:t>
                                                </w:r>
                                                <w:r>
                                                  <w:rPr>
                                                    <w:rFonts w:ascii="Open Sans" w:hAnsi="Open Sans" w:cs="Open Sans"/>
                                                    <w:color w:val="202020"/>
                                                  </w:rPr>
                                                  <w:br/>
                                                  <w:t>Branschkoll Promotion 20260129: </w:t>
                                                </w:r>
                                                <w:hyperlink r:id="rId62" w:tgtFrame="_blank" w:tooltip="https://www.branschkoll.se/artiklar/profilbranschens-leverantorer-slot-upp-pa-pma-days?utm_source=Branschkoll+Promotion&amp;utm_campaign=728a9802cf-EMAIL_CAMPAIGN_2026_01_27_03_41&amp;utm_medium=email&amp;utm_term=0_-728a9802cf-465870596" w:history="1">
                                                  <w:r>
                                                    <w:rPr>
                                                      <w:rStyle w:val="Hyperlnk"/>
                                                      <w:rFonts w:ascii="Open Sans" w:hAnsi="Open Sans" w:cs="Open Sans"/>
                                                      <w:color w:val="007C89"/>
                                                    </w:rPr>
                                                    <w:t>Läs här </w:t>
                                                  </w:r>
                                                </w:hyperlink>
                                                <w:r>
                                                  <w:rPr>
                                                    <w:rFonts w:ascii="Open Sans" w:hAnsi="Open Sans" w:cs="Open Sans"/>
                                                    <w:color w:val="202020"/>
                                                  </w:rPr>
                                                  <w:t> (Product Media Days)</w:t>
                                                </w:r>
                                                <w:r>
                                                  <w:rPr>
                                                    <w:rFonts w:ascii="Helvetica" w:hAnsi="Helvetica"/>
                                                    <w:color w:val="202020"/>
                                                  </w:rPr>
                                                  <w:br/>
                                                </w:r>
                                                <w:r>
                                                  <w:rPr>
                                                    <w:rFonts w:ascii="Helvetica" w:hAnsi="Helvetica"/>
                                                    <w:color w:val="202020"/>
                                                  </w:rPr>
                                                  <w:br/>
                                                </w:r>
                                                <w:r>
                                                  <w:rPr>
                                                    <w:rStyle w:val="Stark"/>
                                                    <w:rFonts w:ascii="Open Sans" w:hAnsi="Open Sans" w:cs="Open Sans"/>
                                                    <w:color w:val="202020"/>
                                                  </w:rPr>
                                                  <w:t>2026 - Artiklar PRomotion </w:t>
                                                </w:r>
                                                <w:r>
                                                  <w:rPr>
                                                    <w:rFonts w:ascii="Helvetica" w:hAnsi="Helvetica"/>
                                                    <w:color w:val="202020"/>
                                                  </w:rPr>
                                                  <w:br/>
                                                </w:r>
                                                <w:r>
                                                  <w:rPr>
                                                    <w:rFonts w:ascii="Open Sans" w:hAnsi="Open Sans" w:cs="Open Sans"/>
                                                    <w:color w:val="202020"/>
                                                  </w:rPr>
                                                  <w:t>Tidningen PRomotion nr 154: </w:t>
                                                </w:r>
                                                <w:hyperlink r:id="rId63" w:tgtFrame="_blank" w:tooltip="https://tidningen.promotion.nu/search?title=all" w:history="1">
                                                  <w:r>
                                                    <w:rPr>
                                                      <w:rStyle w:val="Hyperlnk"/>
                                                      <w:rFonts w:ascii="Open Sans" w:hAnsi="Open Sans" w:cs="Open Sans"/>
                                                      <w:color w:val="007C89"/>
                                                    </w:rPr>
                                                    <w:t>Läs här</w:t>
                                                  </w:r>
                                                </w:hyperlink>
                                              </w:p>
                                            </w:tc>
                                          </w:tr>
                                        </w:tbl>
                                        <w:p w14:paraId="33E9875A" w14:textId="77777777" w:rsidR="0087441A" w:rsidRDefault="0087441A" w:rsidP="0087441A">
                                          <w:pPr>
                                            <w:rPr>
                                              <w:rFonts w:ascii="Aptos" w:hAnsi="Aptos"/>
                                              <w:color w:val="212121"/>
                                            </w:rPr>
                                          </w:pPr>
                                        </w:p>
                                      </w:tc>
                                    </w:tr>
                                  </w:tbl>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87441A" w:rsidRDefault="00820EBC" w:rsidP="00BD67A0">
            <w:pPr>
              <w:jc w:val="center"/>
              <w:rPr>
                <w:rFonts w:ascii="Open Sans" w:hAnsi="Open Sans" w:cs="Open Sans"/>
                <w:color w:val="000000"/>
              </w:rPr>
            </w:pPr>
            <w:r w:rsidRPr="0087441A">
              <w:rPr>
                <w:rFonts w:ascii="Open Sans" w:hAnsi="Open Sans" w:cs="Open Sans"/>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87441A">
              <w:rPr>
                <w:rFonts w:ascii="Open Sans" w:hAnsi="Open Sans" w:cs="Open Sans"/>
                <w:color w:val="000000"/>
              </w:rPr>
              <w:t>P</w:t>
            </w:r>
            <w:r w:rsidR="00BC091E" w:rsidRPr="0087441A">
              <w:rPr>
                <w:rFonts w:ascii="Open Sans" w:hAnsi="Open Sans" w:cs="Open Sans"/>
                <w:color w:val="000000"/>
              </w:rPr>
              <w:t>roduct Media A</w:t>
            </w:r>
            <w:r w:rsidRPr="0087441A">
              <w:rPr>
                <w:rFonts w:ascii="Open Sans" w:hAnsi="Open Sans" w:cs="Open Sans"/>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4"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3"/>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5"/>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7"/>
  </w:num>
  <w:num w:numId="20" w16cid:durableId="991836490">
    <w:abstractNumId w:val="10"/>
  </w:num>
  <w:num w:numId="21" w16cid:durableId="228465548">
    <w:abstractNumId w:val="24"/>
  </w:num>
  <w:num w:numId="22" w16cid:durableId="860969250">
    <w:abstractNumId w:val="20"/>
  </w:num>
  <w:num w:numId="23" w16cid:durableId="10835286">
    <w:abstractNumId w:val="8"/>
  </w:num>
  <w:num w:numId="24" w16cid:durableId="1701316045">
    <w:abstractNumId w:val="6"/>
  </w:num>
  <w:num w:numId="25" w16cid:durableId="5257145">
    <w:abstractNumId w:val="26"/>
  </w:num>
  <w:num w:numId="26" w16cid:durableId="1661303924">
    <w:abstractNumId w:val="9"/>
  </w:num>
  <w:num w:numId="27" w16cid:durableId="1738629428">
    <w:abstractNumId w:val="19"/>
  </w:num>
  <w:num w:numId="28" w16cid:durableId="870142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4584"/>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57670"/>
    <w:rsid w:val="0016251E"/>
    <w:rsid w:val="001632CD"/>
    <w:rsid w:val="00164D2D"/>
    <w:rsid w:val="00165AAB"/>
    <w:rsid w:val="00166AE2"/>
    <w:rsid w:val="00167511"/>
    <w:rsid w:val="00170901"/>
    <w:rsid w:val="001713EA"/>
    <w:rsid w:val="00174477"/>
    <w:rsid w:val="00181062"/>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6F6"/>
    <w:rsid w:val="002318AD"/>
    <w:rsid w:val="00236103"/>
    <w:rsid w:val="00236CB8"/>
    <w:rsid w:val="0023784A"/>
    <w:rsid w:val="00237AC4"/>
    <w:rsid w:val="00245009"/>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1A57"/>
    <w:rsid w:val="002F2E93"/>
    <w:rsid w:val="002F50C0"/>
    <w:rsid w:val="002F6A63"/>
    <w:rsid w:val="002F6F1F"/>
    <w:rsid w:val="00301C37"/>
    <w:rsid w:val="0030786A"/>
    <w:rsid w:val="00311D21"/>
    <w:rsid w:val="003129F1"/>
    <w:rsid w:val="00314666"/>
    <w:rsid w:val="00322D33"/>
    <w:rsid w:val="00324383"/>
    <w:rsid w:val="00327FFD"/>
    <w:rsid w:val="0033163F"/>
    <w:rsid w:val="00331EA4"/>
    <w:rsid w:val="003323EC"/>
    <w:rsid w:val="00335CF7"/>
    <w:rsid w:val="00336630"/>
    <w:rsid w:val="003402D0"/>
    <w:rsid w:val="0034117D"/>
    <w:rsid w:val="0034170B"/>
    <w:rsid w:val="00343D07"/>
    <w:rsid w:val="00346724"/>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28DD"/>
    <w:rsid w:val="003A4552"/>
    <w:rsid w:val="003A4A8F"/>
    <w:rsid w:val="003B0626"/>
    <w:rsid w:val="003B0C00"/>
    <w:rsid w:val="003B1ADE"/>
    <w:rsid w:val="003B1B70"/>
    <w:rsid w:val="003B60FC"/>
    <w:rsid w:val="003B7E9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2238"/>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5840"/>
    <w:rsid w:val="00525ED5"/>
    <w:rsid w:val="00526CD3"/>
    <w:rsid w:val="00527230"/>
    <w:rsid w:val="00530849"/>
    <w:rsid w:val="00531DE8"/>
    <w:rsid w:val="0053239B"/>
    <w:rsid w:val="00534EE1"/>
    <w:rsid w:val="0053782F"/>
    <w:rsid w:val="00542C23"/>
    <w:rsid w:val="00543272"/>
    <w:rsid w:val="00544FF4"/>
    <w:rsid w:val="00547336"/>
    <w:rsid w:val="00553F12"/>
    <w:rsid w:val="00554D36"/>
    <w:rsid w:val="005567F4"/>
    <w:rsid w:val="00563CE9"/>
    <w:rsid w:val="00566000"/>
    <w:rsid w:val="00567F07"/>
    <w:rsid w:val="00574C14"/>
    <w:rsid w:val="00575C0E"/>
    <w:rsid w:val="00576930"/>
    <w:rsid w:val="00577F55"/>
    <w:rsid w:val="00580FC8"/>
    <w:rsid w:val="005825D4"/>
    <w:rsid w:val="005919BB"/>
    <w:rsid w:val="00591FB4"/>
    <w:rsid w:val="00592054"/>
    <w:rsid w:val="005920C3"/>
    <w:rsid w:val="00592C29"/>
    <w:rsid w:val="0059444D"/>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EC7"/>
    <w:rsid w:val="005E4083"/>
    <w:rsid w:val="005E4C95"/>
    <w:rsid w:val="005E5571"/>
    <w:rsid w:val="005E65F0"/>
    <w:rsid w:val="005E7AB1"/>
    <w:rsid w:val="005F04F7"/>
    <w:rsid w:val="005F5770"/>
    <w:rsid w:val="005F664A"/>
    <w:rsid w:val="00603415"/>
    <w:rsid w:val="00604D79"/>
    <w:rsid w:val="00610925"/>
    <w:rsid w:val="00611187"/>
    <w:rsid w:val="00612497"/>
    <w:rsid w:val="0061320A"/>
    <w:rsid w:val="006139C3"/>
    <w:rsid w:val="00613E7B"/>
    <w:rsid w:val="00614186"/>
    <w:rsid w:val="00621A95"/>
    <w:rsid w:val="0062226C"/>
    <w:rsid w:val="00622BB4"/>
    <w:rsid w:val="00623D43"/>
    <w:rsid w:val="00625F38"/>
    <w:rsid w:val="00633861"/>
    <w:rsid w:val="00633D54"/>
    <w:rsid w:val="006366A0"/>
    <w:rsid w:val="0064029E"/>
    <w:rsid w:val="00641E12"/>
    <w:rsid w:val="00642B2B"/>
    <w:rsid w:val="00644A00"/>
    <w:rsid w:val="00653089"/>
    <w:rsid w:val="00655EB5"/>
    <w:rsid w:val="006566D2"/>
    <w:rsid w:val="00656DCC"/>
    <w:rsid w:val="00657795"/>
    <w:rsid w:val="00660B04"/>
    <w:rsid w:val="006646BF"/>
    <w:rsid w:val="00665FFC"/>
    <w:rsid w:val="00666D8A"/>
    <w:rsid w:val="006671F4"/>
    <w:rsid w:val="0067205F"/>
    <w:rsid w:val="006731BE"/>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0C1C"/>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4B5A"/>
    <w:rsid w:val="00785C12"/>
    <w:rsid w:val="007A5987"/>
    <w:rsid w:val="007A5BE2"/>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3662"/>
    <w:rsid w:val="00824C23"/>
    <w:rsid w:val="00827C4B"/>
    <w:rsid w:val="008355E5"/>
    <w:rsid w:val="00842DCC"/>
    <w:rsid w:val="00843354"/>
    <w:rsid w:val="008463C4"/>
    <w:rsid w:val="0085442D"/>
    <w:rsid w:val="00857DA0"/>
    <w:rsid w:val="00870873"/>
    <w:rsid w:val="008714DA"/>
    <w:rsid w:val="0087441A"/>
    <w:rsid w:val="00875326"/>
    <w:rsid w:val="00880663"/>
    <w:rsid w:val="00881AF1"/>
    <w:rsid w:val="0088403D"/>
    <w:rsid w:val="00884100"/>
    <w:rsid w:val="008844A1"/>
    <w:rsid w:val="00887293"/>
    <w:rsid w:val="00892704"/>
    <w:rsid w:val="008A3497"/>
    <w:rsid w:val="008A3D67"/>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69DF"/>
    <w:rsid w:val="009119DE"/>
    <w:rsid w:val="0091607D"/>
    <w:rsid w:val="00916A25"/>
    <w:rsid w:val="00921A94"/>
    <w:rsid w:val="00921C78"/>
    <w:rsid w:val="00921E70"/>
    <w:rsid w:val="009239A0"/>
    <w:rsid w:val="00933374"/>
    <w:rsid w:val="00933413"/>
    <w:rsid w:val="00934096"/>
    <w:rsid w:val="0093507C"/>
    <w:rsid w:val="00935DBF"/>
    <w:rsid w:val="00941882"/>
    <w:rsid w:val="00943023"/>
    <w:rsid w:val="0094538E"/>
    <w:rsid w:val="00952151"/>
    <w:rsid w:val="00953AA0"/>
    <w:rsid w:val="00954DF8"/>
    <w:rsid w:val="0096087D"/>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F30BC"/>
    <w:rsid w:val="009F34D9"/>
    <w:rsid w:val="009F5BD7"/>
    <w:rsid w:val="009F7DA6"/>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08BE"/>
    <w:rsid w:val="00A4185D"/>
    <w:rsid w:val="00A42B4E"/>
    <w:rsid w:val="00A44EFE"/>
    <w:rsid w:val="00A476AF"/>
    <w:rsid w:val="00A56BEA"/>
    <w:rsid w:val="00A60832"/>
    <w:rsid w:val="00A61DF4"/>
    <w:rsid w:val="00A61EF7"/>
    <w:rsid w:val="00A63A1F"/>
    <w:rsid w:val="00A6467F"/>
    <w:rsid w:val="00A7004E"/>
    <w:rsid w:val="00A73221"/>
    <w:rsid w:val="00A74655"/>
    <w:rsid w:val="00A756E6"/>
    <w:rsid w:val="00A763D9"/>
    <w:rsid w:val="00A85119"/>
    <w:rsid w:val="00A86EFE"/>
    <w:rsid w:val="00A8742C"/>
    <w:rsid w:val="00A9231F"/>
    <w:rsid w:val="00A942FE"/>
    <w:rsid w:val="00A95F63"/>
    <w:rsid w:val="00A970FF"/>
    <w:rsid w:val="00AA105E"/>
    <w:rsid w:val="00AA23A6"/>
    <w:rsid w:val="00AA7D5C"/>
    <w:rsid w:val="00AB0C03"/>
    <w:rsid w:val="00AB29DF"/>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0A3F"/>
    <w:rsid w:val="00B368B9"/>
    <w:rsid w:val="00B37CEB"/>
    <w:rsid w:val="00B40629"/>
    <w:rsid w:val="00B4198E"/>
    <w:rsid w:val="00B41C46"/>
    <w:rsid w:val="00B524B2"/>
    <w:rsid w:val="00B57A8F"/>
    <w:rsid w:val="00B607BD"/>
    <w:rsid w:val="00B63B30"/>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7799A"/>
    <w:rsid w:val="00B81AAD"/>
    <w:rsid w:val="00B85852"/>
    <w:rsid w:val="00B85D00"/>
    <w:rsid w:val="00B96D03"/>
    <w:rsid w:val="00B972C6"/>
    <w:rsid w:val="00B97F67"/>
    <w:rsid w:val="00BA0AC5"/>
    <w:rsid w:val="00BA129C"/>
    <w:rsid w:val="00BA5FFD"/>
    <w:rsid w:val="00BA6362"/>
    <w:rsid w:val="00BA77DE"/>
    <w:rsid w:val="00BB2402"/>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67C0"/>
    <w:rsid w:val="00C97E19"/>
    <w:rsid w:val="00CA5F72"/>
    <w:rsid w:val="00CA6CF8"/>
    <w:rsid w:val="00CB0F3B"/>
    <w:rsid w:val="00CB1066"/>
    <w:rsid w:val="00CB13EB"/>
    <w:rsid w:val="00CB37F0"/>
    <w:rsid w:val="00CB4B30"/>
    <w:rsid w:val="00CB7496"/>
    <w:rsid w:val="00CC47E8"/>
    <w:rsid w:val="00CD09D3"/>
    <w:rsid w:val="00CD0E38"/>
    <w:rsid w:val="00CD13DF"/>
    <w:rsid w:val="00CD177B"/>
    <w:rsid w:val="00CD18C8"/>
    <w:rsid w:val="00CD2399"/>
    <w:rsid w:val="00CD263F"/>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C6B"/>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4CD"/>
    <w:rsid w:val="00E14D19"/>
    <w:rsid w:val="00E150DB"/>
    <w:rsid w:val="00E150F5"/>
    <w:rsid w:val="00E2154A"/>
    <w:rsid w:val="00E2600B"/>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1939"/>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1AC3"/>
    <w:rsid w:val="00F11E3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mailto:maria@productmediaassociation.com?subject=Intresseanm%C3%A4lan%20-%20Utst%C3%A4llare%20Product%20Media%20Days%202026." TargetMode="External"/><Relationship Id="rId34" Type="http://schemas.openxmlformats.org/officeDocument/2006/relationships/hyperlink" Target="mailto:annelie.gemark@elmia.se?subject=Intresseanm%C3%A4lan%20Nordic%20Profile%20Fair%202026." TargetMode="External"/><Relationship Id="rId42" Type="http://schemas.openxmlformats.org/officeDocument/2006/relationships/image" Target="media/image18.jpeg"/><Relationship Id="rId47" Type="http://schemas.openxmlformats.org/officeDocument/2006/relationships/hyperlink" Target="https://www.irm-media.se/" TargetMode="External"/><Relationship Id="rId50" Type="http://schemas.openxmlformats.org/officeDocument/2006/relationships/image" Target="media/image22.jpeg"/><Relationship Id="rId55" Type="http://schemas.openxmlformats.org/officeDocument/2006/relationships/hyperlink" Target="https://www.linkedin.com/company/pwa-promotion-wholesalers-association/" TargetMode="External"/><Relationship Id="rId63" Type="http://schemas.openxmlformats.org/officeDocument/2006/relationships/hyperlink" Target="https://tidningen.promotion.nu/search?title=all"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mailchi.mp/pwa.se/anml-dig-och-besk-oss-p-pwa-promotion-on-tour-13532583-2ep55bn0r5-13916993?e=e327270f5f" TargetMode="External"/><Relationship Id="rId29" Type="http://schemas.openxmlformats.org/officeDocument/2006/relationships/image" Target="media/image10.jpeg"/><Relationship Id="rId11" Type="http://schemas.openxmlformats.org/officeDocument/2006/relationships/hyperlink" Target="https://www.dropbox.com/scl/fi/6kgjece6d8q93uxv3vjs5/PMA-folder-2026-utvikt-presentation.pdf?rlkey=s5764u068obnz5d6pwd2g1mfd&amp;dl=0" TargetMode="External"/><Relationship Id="rId24" Type="http://schemas.openxmlformats.org/officeDocument/2006/relationships/hyperlink" Target="https://conedigital.typeform.com/to/EVTHLCdI" TargetMode="External"/><Relationship Id="rId32" Type="http://schemas.openxmlformats.org/officeDocument/2006/relationships/hyperlink" Target="https://www.linkedin.com/company/eac-l-european-association-cooperation/" TargetMode="External"/><Relationship Id="rId37" Type="http://schemas.openxmlformats.org/officeDocument/2006/relationships/hyperlink" Target="https://www.elmia.se/nordic-profile-fair/for-utstallare/boka-yta/" TargetMode="External"/><Relationship Id="rId40" Type="http://schemas.openxmlformats.org/officeDocument/2006/relationships/hyperlink" Target="https://www.productmediaassociation.com/productmediahouse" TargetMode="External"/><Relationship Id="rId45" Type="http://schemas.openxmlformats.org/officeDocument/2006/relationships/image" Target="media/image20.jpeg"/><Relationship Id="rId53" Type="http://schemas.openxmlformats.org/officeDocument/2006/relationships/hyperlink" Target="https://www.dropbox.com/scl/fi/zag6z6b534xe7kegc8io9/PMA_Kundnummerans-kan-2.7_.xlsx?rlkey=9eyk6jnpbqswvquol2ryiq2k3&amp;dl=0" TargetMode="External"/><Relationship Id="rId58" Type="http://schemas.openxmlformats.org/officeDocument/2006/relationships/hyperlink" Target="https://www.instagram.com/productmediaassociatio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ranschkoll.se/artiklar/arets-vinnare-i-produktmediabiet?utm_source=Branschkoll+Promotion&amp;utm_campaign=728a9802cf-EMAIL_CAMPAIGN_2026_01_27_03_41&amp;utm_medium=email&amp;utm_term=0_-728a9802cf-465870596" TargetMode="External"/><Relationship Id="rId19" Type="http://schemas.openxmlformats.org/officeDocument/2006/relationships/image" Target="media/image4.jpeg"/><Relationship Id="rId14" Type="http://schemas.openxmlformats.org/officeDocument/2006/relationships/hyperlink" Target="https://www.productmediaassociation.com/en" TargetMode="External"/><Relationship Id="rId22" Type="http://schemas.openxmlformats.org/officeDocument/2006/relationships/hyperlink" Target="tel:+46705638515"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tel:+4636152035" TargetMode="External"/><Relationship Id="rId43" Type="http://schemas.openxmlformats.org/officeDocument/2006/relationships/image" Target="media/image19.jpeg"/><Relationship Id="rId48" Type="http://schemas.openxmlformats.org/officeDocument/2006/relationships/image" Target="media/image21.png"/><Relationship Id="rId56" Type="http://schemas.openxmlformats.org/officeDocument/2006/relationships/hyperlink" Target="https://www.linkedin.com/company/product-media-association/" TargetMode="External"/><Relationship Id="rId64" Type="http://schemas.openxmlformats.org/officeDocument/2006/relationships/image" Target="media/image23.png"/><Relationship Id="rId8" Type="http://schemas.openxmlformats.org/officeDocument/2006/relationships/hyperlink" Target="mailto:hakan@productmediaassociation.com" TargetMode="External"/><Relationship Id="rId51" Type="http://schemas.openxmlformats.org/officeDocument/2006/relationships/hyperlink" Target="mailto:dhlfreight.medlemsservice@dhl.com" TargetMode="External"/><Relationship Id="rId3" Type="http://schemas.openxmlformats.org/officeDocument/2006/relationships/styles" Target="styles.xml"/><Relationship Id="rId12" Type="http://schemas.openxmlformats.org/officeDocument/2006/relationships/hyperlink" Target="https://www.dropbox.com/scl/fi/5z3sod7xo5fvo6dfl7pa9/Stadgar-f-r-PMA-g-llande-fr-o-m-20251215.pdf?rlkey=kgdogsxi6dm31xdgrz1x4ywe2&amp;dl=0" TargetMode="External"/><Relationship Id="rId17" Type="http://schemas.openxmlformats.org/officeDocument/2006/relationships/hyperlink" Target="https://www.productmediaassociation.com/blog"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hyperlink" Target="https://www.dropbox.com/scl/fi/7ughzhgjv8xtjhcd26vnv/Strawberry-Web-Manual-PWA-2024-2025.pdf?rlkey=gweqyfh2ph33ik459dkc8h4v3&amp;dl=0" TargetMode="External"/><Relationship Id="rId59" Type="http://schemas.openxmlformats.org/officeDocument/2006/relationships/hyperlink" Target="https://www.youtube.com/channel/UCsx5n9Wx0ccFCNZiq6tjn4A" TargetMode="External"/><Relationship Id="rId20" Type="http://schemas.openxmlformats.org/officeDocument/2006/relationships/hyperlink" Target="https://www.dropbox.com/scl/fi/kxkaovy4d36zrzphh7u3k/Utst-llarinfo-Product-Media-Tour-20260203.pdf?rlkey=1gfmakt73s8jd3ivyfu91hmmg&amp;dl=0" TargetMode="External"/><Relationship Id="rId41" Type="http://schemas.openxmlformats.org/officeDocument/2006/relationships/image" Target="media/image17.jpeg"/><Relationship Id="rId54" Type="http://schemas.openxmlformats.org/officeDocument/2006/relationships/hyperlink" Target="https://www.dropbox.com/scl/fi/svxv82wkpx7gg7yvvo5rh/Product-Media-Association_prislistor_2026.pdf?rlkey=3y43258viyoptcb72k75fqmwh&amp;dl=0" TargetMode="External"/><Relationship Id="rId62" Type="http://schemas.openxmlformats.org/officeDocument/2006/relationships/hyperlink" Target="https://www.branschkoll.se/artiklar/profilbranschens-leverantorer-slot-upp-pa-pma-days?utm_source=Branschkoll+Promotion&amp;utm_campaign=728a9802cf-EMAIL_CAMPAIGN_2026_01_27_03_41&amp;utm_medium=email&amp;utm_term=0_-728a9802cf-46587059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s://www.dropbox.com/scl/fi/yn37gnlejuuqm2qegre9x/Produktmedia-2024.pdf?rlkey=8uvsfju2wfdizvbypxbnl3da8&amp;dl=0" TargetMode="External"/><Relationship Id="rId57" Type="http://schemas.openxmlformats.org/officeDocument/2006/relationships/hyperlink" Target="https://www.facebook.com/productmediaassociation/" TargetMode="External"/><Relationship Id="rId10" Type="http://schemas.openxmlformats.org/officeDocument/2006/relationships/hyperlink" Target="https://www.branschkoll.se/artiklar/tva-fragor-i-fokus-for-nybildad-branschforening-i-profilbranschen" TargetMode="External"/><Relationship Id="rId31" Type="http://schemas.openxmlformats.org/officeDocument/2006/relationships/image" Target="media/image12.jpeg"/><Relationship Id="rId44" Type="http://schemas.openxmlformats.org/officeDocument/2006/relationships/hyperlink" Target="https://www.dropbox.com/scl/fi/8g8jxo83v36b1pvre155e/PMA-erbjudande-House-of-People-Folkets-Hus-2026.pdf?rlkey=tstnlq7qipemsunw43pcu29lp&amp;dl=0" TargetMode="External"/><Relationship Id="rId52" Type="http://schemas.openxmlformats.org/officeDocument/2006/relationships/hyperlink" Target="https://www.dropbox.com/scl/fi/fd8nz47jujtnm8n0dt7wp/DHL-PWA_avtal_oneflow-signed-9276343.pdf?rlkey=cijm588b96rka14f0eqbotmt9&amp;dl=0" TargetMode="External"/><Relationship Id="rId60" Type="http://schemas.openxmlformats.org/officeDocument/2006/relationships/hyperlink" Target="https://www.branschkoll.se/artiklar/pma-sanker-intradesavgiften-till-1-kron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46708374615" TargetMode="External"/><Relationship Id="rId13" Type="http://schemas.openxmlformats.org/officeDocument/2006/relationships/hyperlink" Target="https://www.productmediaassociation.com/medlemmar" TargetMode="External"/><Relationship Id="rId18" Type="http://schemas.openxmlformats.org/officeDocument/2006/relationships/hyperlink" Target="https://www.productmediaassociation.com/en/product-media-tour/2026" TargetMode="External"/><Relationship Id="rId39"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48</TotalTime>
  <Pages>20</Pages>
  <Words>3846</Words>
  <Characters>20386</Characters>
  <Application>Microsoft Office Word</Application>
  <DocSecurity>0</DocSecurity>
  <Lines>169</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54</cp:revision>
  <cp:lastPrinted>2021-03-29T13:07:00Z</cp:lastPrinted>
  <dcterms:created xsi:type="dcterms:W3CDTF">2025-12-04T08:19:00Z</dcterms:created>
  <dcterms:modified xsi:type="dcterms:W3CDTF">2026-02-05T09:33:00Z</dcterms:modified>
</cp:coreProperties>
</file>