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0F01FDE1" w:rsidR="005B5D6E" w:rsidRPr="00157670" w:rsidRDefault="00C479CE" w:rsidP="00A73221">
                  <w:pPr>
                    <w:pStyle w:val="Rubrik1"/>
                    <w:spacing w:before="0" w:beforeAutospacing="0" w:after="0" w:afterAutospacing="0" w:line="488" w:lineRule="atLeast"/>
                    <w:jc w:val="center"/>
                    <w:rPr>
                      <w:rFonts w:ascii="Open Sans" w:hAnsi="Open Sans" w:cs="Open Sans"/>
                      <w:color w:val="D3D3D3"/>
                      <w:sz w:val="36"/>
                      <w:szCs w:val="36"/>
                    </w:rPr>
                  </w:pPr>
                  <w:bookmarkStart w:id="0" w:name="_MailOriginal"/>
                  <w:r w:rsidRPr="00157670">
                    <w:rPr>
                      <w:rFonts w:ascii="Open Sans" w:hAnsi="Open Sans" w:cs="Open Sans"/>
                      <w:color w:val="D3D3D3"/>
                      <w:sz w:val="36"/>
                      <w:szCs w:val="36"/>
                    </w:rPr>
                    <w:t>Medlemsinformation | P</w:t>
                  </w:r>
                  <w:r w:rsidR="00ED1939" w:rsidRPr="00157670">
                    <w:rPr>
                      <w:rFonts w:ascii="Open Sans" w:hAnsi="Open Sans" w:cs="Open Sans"/>
                      <w:color w:val="D3D3D3"/>
                      <w:sz w:val="36"/>
                      <w:szCs w:val="36"/>
                    </w:rPr>
                    <w:t>M</w:t>
                  </w:r>
                  <w:r w:rsidRPr="00157670">
                    <w:rPr>
                      <w:rFonts w:ascii="Open Sans" w:hAnsi="Open Sans" w:cs="Open Sans"/>
                      <w:color w:val="D3D3D3"/>
                      <w:sz w:val="36"/>
                      <w:szCs w:val="36"/>
                    </w:rPr>
                    <w:t>A rapport #</w:t>
                  </w:r>
                  <w:r w:rsidR="00FA20E1">
                    <w:rPr>
                      <w:rFonts w:ascii="Open Sans" w:hAnsi="Open Sans" w:cs="Open Sans"/>
                      <w:color w:val="D3D3D3"/>
                      <w:sz w:val="36"/>
                      <w:szCs w:val="36"/>
                    </w:rPr>
                    <w:t>3</w:t>
                  </w:r>
                </w:p>
                <w:p w14:paraId="03D93F69" w14:textId="1B84CBA5" w:rsidR="005B5D6E" w:rsidRPr="00126DA8"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126DA8">
                    <w:rPr>
                      <w:rFonts w:asciiTheme="minorHAnsi" w:hAnsiTheme="minorHAnsi" w:cstheme="minorHAnsi"/>
                      <w:b w:val="0"/>
                      <w:bCs w:val="0"/>
                      <w:sz w:val="24"/>
                      <w:szCs w:val="24"/>
                    </w:rPr>
                    <w:t xml:space="preserve">Utskick </w:t>
                  </w:r>
                  <w:r w:rsidR="00FA20E1">
                    <w:rPr>
                      <w:rFonts w:asciiTheme="minorHAnsi" w:hAnsiTheme="minorHAnsi" w:cstheme="minorHAnsi"/>
                      <w:b w:val="0"/>
                      <w:bCs w:val="0"/>
                      <w:sz w:val="24"/>
                      <w:szCs w:val="24"/>
                    </w:rPr>
                    <w:t>14</w:t>
                  </w:r>
                  <w:r w:rsidR="00B57A8F" w:rsidRPr="00126DA8">
                    <w:rPr>
                      <w:rFonts w:asciiTheme="minorHAnsi" w:hAnsiTheme="minorHAnsi" w:cstheme="minorHAnsi"/>
                      <w:b w:val="0"/>
                      <w:bCs w:val="0"/>
                      <w:sz w:val="24"/>
                      <w:szCs w:val="24"/>
                    </w:rPr>
                    <w:t xml:space="preserve"> </w:t>
                  </w:r>
                  <w:r w:rsidR="00FA20E1">
                    <w:rPr>
                      <w:rFonts w:asciiTheme="minorHAnsi" w:hAnsiTheme="minorHAnsi" w:cstheme="minorHAnsi"/>
                      <w:b w:val="0"/>
                      <w:bCs w:val="0"/>
                      <w:sz w:val="24"/>
                      <w:szCs w:val="24"/>
                    </w:rPr>
                    <w:t>april</w:t>
                  </w:r>
                  <w:r w:rsidR="00500CE3" w:rsidRPr="00126DA8">
                    <w:rPr>
                      <w:rFonts w:asciiTheme="minorHAnsi" w:hAnsiTheme="minorHAnsi" w:cstheme="minorHAnsi"/>
                      <w:b w:val="0"/>
                      <w:bCs w:val="0"/>
                      <w:sz w:val="24"/>
                      <w:szCs w:val="24"/>
                    </w:rPr>
                    <w:t xml:space="preserve"> </w:t>
                  </w:r>
                  <w:r w:rsidRPr="00126DA8">
                    <w:rPr>
                      <w:rFonts w:asciiTheme="minorHAnsi" w:hAnsiTheme="minorHAnsi" w:cstheme="minorHAnsi"/>
                      <w:b w:val="0"/>
                      <w:bCs w:val="0"/>
                      <w:sz w:val="24"/>
                      <w:szCs w:val="24"/>
                    </w:rPr>
                    <w:t>20</w:t>
                  </w:r>
                  <w:r w:rsidR="005B5D6E" w:rsidRPr="00126DA8">
                    <w:rPr>
                      <w:rFonts w:asciiTheme="minorHAnsi" w:hAnsiTheme="minorHAnsi" w:cstheme="minorHAnsi"/>
                      <w:b w:val="0"/>
                      <w:bCs w:val="0"/>
                      <w:sz w:val="24"/>
                      <w:szCs w:val="24"/>
                    </w:rPr>
                    <w:t>2</w:t>
                  </w:r>
                  <w:r w:rsidR="00ED1939" w:rsidRPr="00126DA8">
                    <w:rPr>
                      <w:rFonts w:asciiTheme="minorHAnsi" w:hAnsiTheme="minorHAnsi" w:cstheme="minorHAnsi"/>
                      <w:b w:val="0"/>
                      <w:bCs w:val="0"/>
                      <w:sz w:val="24"/>
                      <w:szCs w:val="24"/>
                    </w:rPr>
                    <w:t>6</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rsidRPr="00AB3C55"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AC3F6A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46886A1"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34E2AABB"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6053D93F" w14:textId="77777777">
                                            <w:tc>
                                              <w:tcPr>
                                                <w:tcW w:w="0" w:type="auto"/>
                                                <w:tcMar>
                                                  <w:top w:w="0" w:type="dxa"/>
                                                  <w:left w:w="270" w:type="dxa"/>
                                                  <w:bottom w:w="135" w:type="dxa"/>
                                                  <w:right w:w="270" w:type="dxa"/>
                                                </w:tcMar>
                                                <w:hideMark/>
                                              </w:tcPr>
                                              <w:p w14:paraId="6CA9A0EE" w14:textId="77777777" w:rsidR="00A343FA" w:rsidRDefault="00310E83" w:rsidP="00310E83">
                                                <w:pPr>
                                                  <w:spacing w:line="360" w:lineRule="atLeast"/>
                                                  <w:rPr>
                                                    <w:rFonts w:asciiTheme="minorHAnsi" w:hAnsiTheme="minorHAnsi" w:cstheme="minorHAnsi"/>
                                                    <w:color w:val="000000"/>
                                                  </w:rPr>
                                                </w:pPr>
                                                <w:r w:rsidRPr="00060728">
                                                  <w:rPr>
                                                    <w:rFonts w:asciiTheme="minorHAnsi" w:hAnsiTheme="minorHAnsi" w:cstheme="minorHAnsi"/>
                                                    <w:color w:val="000000"/>
                                                  </w:rPr>
                                                  <w:t>Hej medlemmar,</w:t>
                                                </w:r>
                                                <w:r w:rsidRPr="00060728">
                                                  <w:rPr>
                                                    <w:rFonts w:asciiTheme="minorHAnsi" w:hAnsiTheme="minorHAnsi" w:cstheme="minorHAnsi"/>
                                                    <w:color w:val="202020"/>
                                                  </w:rPr>
                                                  <w:br/>
                                                </w:r>
                                                <w:r w:rsidRPr="00060728">
                                                  <w:rPr>
                                                    <w:rFonts w:asciiTheme="minorHAnsi" w:hAnsiTheme="minorHAnsi" w:cstheme="minorHAnsi"/>
                                                    <w:color w:val="000000"/>
                                                  </w:rPr>
                                                  <w:t> </w:t>
                                                </w:r>
                                                <w:r w:rsidRPr="00060728">
                                                  <w:rPr>
                                                    <w:rFonts w:asciiTheme="minorHAnsi" w:hAnsiTheme="minorHAnsi" w:cstheme="minorHAnsi"/>
                                                    <w:color w:val="202020"/>
                                                  </w:rPr>
                                                  <w:br/>
                                                </w:r>
                                                <w:r w:rsidRPr="00060728">
                                                  <w:rPr>
                                                    <w:rFonts w:asciiTheme="minorHAnsi" w:hAnsiTheme="minorHAnsi" w:cstheme="minorHAnsi"/>
                                                    <w:color w:val="000000"/>
                                                  </w:rPr>
                                                  <w:t xml:space="preserve">Här kommer årets tredje medlemsinformation. Sista chansen att anmäla </w:t>
                                                </w:r>
                                              </w:p>
                                              <w:p w14:paraId="5A49E7F0" w14:textId="3B88080D" w:rsidR="00310E83" w:rsidRPr="00A343FA" w:rsidRDefault="00310E83" w:rsidP="00310E83">
                                                <w:pPr>
                                                  <w:spacing w:line="360" w:lineRule="atLeast"/>
                                                  <w:rPr>
                                                    <w:rFonts w:asciiTheme="minorHAnsi" w:hAnsiTheme="minorHAnsi" w:cstheme="minorHAnsi"/>
                                                    <w:color w:val="000000"/>
                                                  </w:rPr>
                                                </w:pPr>
                                                <w:r w:rsidRPr="00060728">
                                                  <w:rPr>
                                                    <w:rFonts w:asciiTheme="minorHAnsi" w:hAnsiTheme="minorHAnsi" w:cstheme="minorHAnsi"/>
                                                    <w:color w:val="000000"/>
                                                  </w:rPr>
                                                  <w:t>sig till PMA akademins grundkurs i AI som startar nu på torsdag, vårt</w:t>
                                                </w:r>
                                                <w:r w:rsidR="00A343FA">
                                                  <w:rPr>
                                                    <w:rFonts w:asciiTheme="minorHAnsi" w:hAnsiTheme="minorHAnsi" w:cstheme="minorHAnsi"/>
                                                    <w:color w:val="000000"/>
                                                  </w:rPr>
                                                  <w:t xml:space="preserve"> </w:t>
                                                </w:r>
                                                <w:r w:rsidRPr="00060728">
                                                  <w:rPr>
                                                    <w:rFonts w:asciiTheme="minorHAnsi" w:hAnsiTheme="minorHAnsi" w:cstheme="minorHAnsi"/>
                                                    <w:color w:val="000000"/>
                                                  </w:rPr>
                                                  <w:t>kommande event är Nordic Profile Fair som fyller på med utställare, branschföreningen värvar vidare och inbjudan till årsmötet har gått ut - </w:t>
                                                </w:r>
                                                <w:r w:rsidRPr="00060728">
                                                  <w:rPr>
                                                    <w:rStyle w:val="Stark"/>
                                                    <w:rFonts w:asciiTheme="minorHAnsi" w:hAnsiTheme="minorHAnsi" w:cstheme="minorHAnsi"/>
                                                    <w:color w:val="000000"/>
                                                  </w:rPr>
                                                  <w:t>glöm inte att anmäla er senast den 24 april.</w:t>
                                                </w:r>
                                                <w:r w:rsidRPr="00060728">
                                                  <w:rPr>
                                                    <w:rFonts w:asciiTheme="minorHAnsi" w:hAnsiTheme="minorHAnsi" w:cstheme="minorHAnsi"/>
                                                    <w:color w:val="000000"/>
                                                  </w:rPr>
                                                  <w:t> Läs mer nedan:</w:t>
                                                </w:r>
                                                <w:r w:rsidRPr="00060728">
                                                  <w:rPr>
                                                    <w:rFonts w:asciiTheme="minorHAnsi" w:hAnsiTheme="minorHAnsi" w:cstheme="minorHAnsi"/>
                                                    <w:color w:val="202020"/>
                                                  </w:rPr>
                                                  <w:br/>
                                                  <w:t> </w:t>
                                                </w:r>
                                              </w:p>
                                            </w:tc>
                                          </w:tr>
                                        </w:tbl>
                                        <w:p w14:paraId="0BC237C8" w14:textId="77777777" w:rsidR="00310E83" w:rsidRDefault="00310E83" w:rsidP="00310E83">
                                          <w:pPr>
                                            <w:rPr>
                                              <w:rFonts w:ascii="Aptos" w:hAnsi="Aptos"/>
                                              <w:color w:val="212121"/>
                                            </w:rPr>
                                          </w:pPr>
                                        </w:p>
                                      </w:tc>
                                    </w:tr>
                                    <w:tr w:rsidR="00310E83" w14:paraId="027C9CE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10E83" w14:paraId="68821912" w14:textId="77777777">
                                            <w:tc>
                                              <w:tcPr>
                                                <w:tcW w:w="0" w:type="auto"/>
                                                <w:tcMar>
                                                  <w:top w:w="0" w:type="dxa"/>
                                                  <w:left w:w="135" w:type="dxa"/>
                                                  <w:bottom w:w="0" w:type="dxa"/>
                                                  <w:right w:w="135" w:type="dxa"/>
                                                </w:tcMar>
                                                <w:hideMark/>
                                              </w:tcPr>
                                              <w:p w14:paraId="3ABFBB52" w14:textId="3361605A" w:rsidR="00310E83" w:rsidRDefault="00310E83" w:rsidP="00310E83">
                                                <w:pPr>
                                                  <w:jc w:val="center"/>
                                                </w:pPr>
                                                <w:r>
                                                  <w:fldChar w:fldCharType="begin"/>
                                                </w:r>
                                                <w:r>
                                                  <w:instrText xml:space="preserve"> INCLUDEPICTURE "/Users/mariaolsson/Library/Group Containers/UBF8T346G9.ms/WebArchiveCopyPasteTempFiles/com.microsoft.Word/83d222b7-dde0-4c75-0869-afa868db1441.jpg" \* MERGEFORMATINET </w:instrText>
                                                </w:r>
                                                <w:r>
                                                  <w:fldChar w:fldCharType="separate"/>
                                                </w:r>
                                                <w:r>
                                                  <w:rPr>
                                                    <w:noProof/>
                                                  </w:rPr>
                                                  <w:drawing>
                                                    <wp:inline distT="0" distB="0" distL="0" distR="0" wp14:anchorId="0AD8DB5C" wp14:editId="7B4936B7">
                                                      <wp:extent cx="4774019" cy="1982244"/>
                                                      <wp:effectExtent l="0" t="0" r="1270" b="0"/>
                                                      <wp:docPr id="106126787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8607" cy="1988301"/>
                                                              </a:xfrm>
                                                              <a:prstGeom prst="rect">
                                                                <a:avLst/>
                                                              </a:prstGeom>
                                                              <a:noFill/>
                                                              <a:ln>
                                                                <a:noFill/>
                                                              </a:ln>
                                                            </pic:spPr>
                                                          </pic:pic>
                                                        </a:graphicData>
                                                      </a:graphic>
                                                    </wp:inline>
                                                  </w:drawing>
                                                </w:r>
                                                <w:r>
                                                  <w:fldChar w:fldCharType="end"/>
                                                </w:r>
                                              </w:p>
                                            </w:tc>
                                          </w:tr>
                                        </w:tbl>
                                        <w:p w14:paraId="6208B109" w14:textId="77777777" w:rsidR="00310E83" w:rsidRDefault="00310E83" w:rsidP="00310E83">
                                          <w:pPr>
                                            <w:rPr>
                                              <w:rFonts w:ascii="Aptos" w:hAnsi="Aptos"/>
                                              <w:color w:val="212121"/>
                                            </w:rPr>
                                          </w:pPr>
                                        </w:p>
                                      </w:tc>
                                    </w:tr>
                                    <w:tr w:rsidR="00310E83" w14:paraId="16F3BAA1" w14:textId="77777777">
                                      <w:tc>
                                        <w:tcPr>
                                          <w:tcW w:w="0" w:type="auto"/>
                                          <w:tcMar>
                                            <w:top w:w="135" w:type="dxa"/>
                                            <w:left w:w="0" w:type="dxa"/>
                                            <w:bottom w:w="0" w:type="dxa"/>
                                            <w:right w:w="0" w:type="dxa"/>
                                          </w:tcMar>
                                          <w:hideMark/>
                                        </w:tcPr>
                                        <w:p w14:paraId="7A1B5F43" w14:textId="77777777" w:rsidR="00F52008" w:rsidRDefault="00F52008"/>
                                        <w:tbl>
                                          <w:tblPr>
                                            <w:tblW w:w="5000" w:type="pct"/>
                                            <w:tblCellMar>
                                              <w:left w:w="0" w:type="dxa"/>
                                              <w:right w:w="0" w:type="dxa"/>
                                            </w:tblCellMar>
                                            <w:tblLook w:val="04A0" w:firstRow="1" w:lastRow="0" w:firstColumn="1" w:lastColumn="0" w:noHBand="0" w:noVBand="1"/>
                                          </w:tblPr>
                                          <w:tblGrid>
                                            <w:gridCol w:w="7990"/>
                                          </w:tblGrid>
                                          <w:tr w:rsidR="00310E83" w14:paraId="003E0103" w14:textId="77777777">
                                            <w:tc>
                                              <w:tcPr>
                                                <w:tcW w:w="0" w:type="auto"/>
                                                <w:tcMar>
                                                  <w:top w:w="0" w:type="dxa"/>
                                                  <w:left w:w="270" w:type="dxa"/>
                                                  <w:bottom w:w="135" w:type="dxa"/>
                                                  <w:right w:w="270" w:type="dxa"/>
                                                </w:tcMar>
                                                <w:hideMark/>
                                              </w:tcPr>
                                              <w:p w14:paraId="3EACA4E0" w14:textId="053340B3" w:rsidR="00310E83" w:rsidRPr="00A343FA" w:rsidRDefault="00310E83" w:rsidP="00310E83">
                                                <w:pPr>
                                                  <w:spacing w:line="360" w:lineRule="atLeast"/>
                                                  <w:rPr>
                                                    <w:rFonts w:asciiTheme="minorHAnsi" w:hAnsiTheme="minorHAnsi" w:cstheme="minorHAnsi"/>
                                                    <w:color w:val="202020"/>
                                                  </w:rPr>
                                                </w:pPr>
                                                <w:r w:rsidRPr="00A343FA">
                                                  <w:rPr>
                                                    <w:rStyle w:val="Stark"/>
                                                    <w:rFonts w:asciiTheme="minorHAnsi" w:hAnsiTheme="minorHAnsi" w:cstheme="minorHAnsi"/>
                                                    <w:color w:val="202020"/>
                                                    <w:sz w:val="30"/>
                                                    <w:szCs w:val="30"/>
                                                  </w:rPr>
                                                  <w:t>Årsmöte vecka 26</w:t>
                                                </w:r>
                                                <w:r w:rsidRPr="00A343FA">
                                                  <w:rPr>
                                                    <w:rFonts w:asciiTheme="minorHAnsi" w:hAnsiTheme="minorHAnsi" w:cstheme="minorHAnsi"/>
                                                    <w:color w:val="202020"/>
                                                  </w:rPr>
                                                  <w:br/>
                                                  <w:t>Inbjudan har skickats ut den 10 april. Datum för årsmötet är </w:t>
                                                </w:r>
                                                <w:r w:rsidR="00887E7A" w:rsidRPr="00A343FA">
                                                  <w:rPr>
                                                    <w:rFonts w:asciiTheme="minorHAnsi" w:hAnsiTheme="minorHAnsi" w:cstheme="minorHAnsi"/>
                                                    <w:color w:val="202020"/>
                                                  </w:rPr>
                                                  <w:t>23–24</w:t>
                                                </w:r>
                                                <w:r w:rsidRPr="00A343FA">
                                                  <w:rPr>
                                                    <w:rFonts w:asciiTheme="minorHAnsi" w:hAnsiTheme="minorHAnsi" w:cstheme="minorHAnsi"/>
                                                    <w:color w:val="202020"/>
                                                  </w:rPr>
                                                  <w:t xml:space="preserve"> juni. Platsen blir</w:t>
                                                </w:r>
                                                <w:r w:rsidRPr="00A343FA">
                                                  <w:rPr>
                                                    <w:rStyle w:val="apple-converted-space"/>
                                                    <w:rFonts w:asciiTheme="minorHAnsi" w:hAnsiTheme="minorHAnsi" w:cstheme="minorHAnsi"/>
                                                    <w:color w:val="202020"/>
                                                  </w:rPr>
                                                  <w:t> </w:t>
                                                </w:r>
                                                <w:hyperlink r:id="rId8" w:tgtFrame="_blank" w:tooltip="https://maryhillestate.com/en/" w:history="1">
                                                  <w:r w:rsidRPr="00A343FA">
                                                    <w:rPr>
                                                      <w:rStyle w:val="Hyperlnk"/>
                                                      <w:rFonts w:asciiTheme="minorHAnsi" w:hAnsiTheme="minorHAnsi" w:cstheme="minorHAnsi"/>
                                                      <w:color w:val="007C89"/>
                                                    </w:rPr>
                                                    <w:t>Maryhill Estate</w:t>
                                                  </w:r>
                                                </w:hyperlink>
                                                <w:r w:rsidRPr="00A343FA">
                                                  <w:rPr>
                                                    <w:rStyle w:val="apple-converted-space"/>
                                                    <w:rFonts w:asciiTheme="minorHAnsi" w:hAnsiTheme="minorHAnsi" w:cstheme="minorHAnsi"/>
                                                    <w:color w:val="202020"/>
                                                  </w:rPr>
                                                  <w:t> </w:t>
                                                </w:r>
                                                <w:r w:rsidRPr="00A343FA">
                                                  <w:rPr>
                                                    <w:rFonts w:asciiTheme="minorHAnsi" w:hAnsiTheme="minorHAnsi" w:cstheme="minorHAnsi"/>
                                                    <w:color w:val="202020"/>
                                                  </w:rPr>
                                                  <w:t>för ett 2 dagars lunch till lunch möte med teambuilding och årsmöte. Anmälan är bindande och vi behöver meddela konferenshotellet senast 24 april för att slippa onödiga avgifter som gäller vid gruppbokningar. Lämna in eventuella motioner senast 22 maj. Kallelse och dagordning kommer att skickas ut i god tid innan mötet.</w:t>
                                                </w:r>
                                                <w:r w:rsidRPr="00A343FA">
                                                  <w:rPr>
                                                    <w:rStyle w:val="apple-converted-space"/>
                                                    <w:rFonts w:asciiTheme="minorHAnsi" w:hAnsiTheme="minorHAnsi" w:cstheme="minorHAnsi"/>
                                                    <w:color w:val="202020"/>
                                                  </w:rPr>
                                                  <w:t> </w:t>
                                                </w:r>
                                                <w:r w:rsidRPr="00A343FA">
                                                  <w:rPr>
                                                    <w:rFonts w:asciiTheme="minorHAnsi" w:hAnsiTheme="minorHAnsi" w:cstheme="minorHAnsi"/>
                                                    <w:color w:val="202020"/>
                                                  </w:rPr>
                                                  <w:t> </w:t>
                                                </w:r>
                                              </w:p>
                                            </w:tc>
                                          </w:tr>
                                        </w:tbl>
                                        <w:p w14:paraId="65B97614" w14:textId="77777777" w:rsidR="00310E83" w:rsidRDefault="00310E83" w:rsidP="00310E83">
                                          <w:pPr>
                                            <w:rPr>
                                              <w:rFonts w:ascii="Aptos" w:hAnsi="Aptos"/>
                                              <w:color w:val="212121"/>
                                            </w:rPr>
                                          </w:pPr>
                                        </w:p>
                                      </w:tc>
                                    </w:tr>
                                    <w:tr w:rsidR="00310E83" w:rsidRPr="00A471CC" w14:paraId="2A361C74"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rsidRPr="00A471CC" w14:paraId="2F100BAB" w14:textId="77777777">
                                            <w:trPr>
                                              <w:tblCellSpacing w:w="0" w:type="dxa"/>
                                            </w:trPr>
                                            <w:tc>
                                              <w:tcPr>
                                                <w:tcW w:w="0" w:type="auto"/>
                                                <w:shd w:val="clear" w:color="auto" w:fill="222222"/>
                                                <w:tcMar>
                                                  <w:top w:w="270" w:type="dxa"/>
                                                  <w:left w:w="270" w:type="dxa"/>
                                                  <w:bottom w:w="270" w:type="dxa"/>
                                                  <w:right w:w="270" w:type="dxa"/>
                                                </w:tcMar>
                                                <w:vAlign w:val="center"/>
                                                <w:hideMark/>
                                              </w:tcPr>
                                              <w:p w14:paraId="2E98981B" w14:textId="77777777" w:rsidR="00310E83" w:rsidRPr="00A471CC" w:rsidRDefault="00310E83" w:rsidP="00310E83">
                                                <w:pPr>
                                                  <w:jc w:val="center"/>
                                                  <w:rPr>
                                                    <w:rFonts w:asciiTheme="minorHAnsi" w:hAnsiTheme="minorHAnsi" w:cstheme="minorHAnsi"/>
                                                    <w:sz w:val="36"/>
                                                    <w:szCs w:val="36"/>
                                                  </w:rPr>
                                                </w:pPr>
                                                <w:hyperlink r:id="rId9" w:tgtFrame="_blank" w:tooltip="https://mailchi.mp/pwa.se/anml-dig-och-besk-oss-p-pwa-promotion-on-tour-13918474?e=e327270f5f" w:history="1">
                                                  <w:r w:rsidRPr="00A471CC">
                                                    <w:rPr>
                                                      <w:rStyle w:val="Hyperlnk"/>
                                                      <w:rFonts w:asciiTheme="minorHAnsi" w:hAnsiTheme="minorHAnsi" w:cstheme="minorHAnsi"/>
                                                      <w:b/>
                                                      <w:bCs/>
                                                      <w:color w:val="FFFFFF"/>
                                                      <w:sz w:val="36"/>
                                                      <w:szCs w:val="36"/>
                                                      <w:u w:val="none"/>
                                                    </w:rPr>
                                                    <w:t>INBJUDAN</w:t>
                                                  </w:r>
                                                </w:hyperlink>
                                              </w:p>
                                            </w:tc>
                                          </w:tr>
                                        </w:tbl>
                                        <w:p w14:paraId="159C5A05" w14:textId="77777777" w:rsidR="00310E83" w:rsidRPr="00A471CC" w:rsidRDefault="00310E83" w:rsidP="00310E83">
                                          <w:pPr>
                                            <w:rPr>
                                              <w:rFonts w:asciiTheme="minorHAnsi" w:hAnsiTheme="minorHAnsi" w:cstheme="minorHAnsi"/>
                                              <w:color w:val="212121"/>
                                            </w:rPr>
                                          </w:pPr>
                                        </w:p>
                                      </w:tc>
                                    </w:tr>
                                  </w:tbl>
                                  <w:p w14:paraId="78EE4F2D" w14:textId="77777777" w:rsidR="00310E83" w:rsidRPr="00A471CC" w:rsidRDefault="00310E83" w:rsidP="00310E8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310E83" w:rsidRPr="00A471CC" w14:paraId="27FD225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rsidRPr="00A471CC" w14:paraId="32029637" w14:textId="77777777">
                                            <w:trPr>
                                              <w:tblCellSpacing w:w="0" w:type="dxa"/>
                                            </w:trPr>
                                            <w:tc>
                                              <w:tcPr>
                                                <w:tcW w:w="0" w:type="auto"/>
                                                <w:shd w:val="clear" w:color="auto" w:fill="222222"/>
                                                <w:tcMar>
                                                  <w:top w:w="270" w:type="dxa"/>
                                                  <w:left w:w="270" w:type="dxa"/>
                                                  <w:bottom w:w="270" w:type="dxa"/>
                                                  <w:right w:w="270" w:type="dxa"/>
                                                </w:tcMar>
                                                <w:vAlign w:val="center"/>
                                                <w:hideMark/>
                                              </w:tcPr>
                                              <w:p w14:paraId="696064A9" w14:textId="77777777" w:rsidR="00310E83" w:rsidRPr="00A471CC" w:rsidRDefault="00310E83" w:rsidP="00310E83">
                                                <w:pPr>
                                                  <w:jc w:val="center"/>
                                                  <w:rPr>
                                                    <w:rFonts w:asciiTheme="minorHAnsi" w:hAnsiTheme="minorHAnsi" w:cstheme="minorHAnsi"/>
                                                    <w:sz w:val="36"/>
                                                    <w:szCs w:val="36"/>
                                                  </w:rPr>
                                                </w:pPr>
                                                <w:hyperlink r:id="rId10" w:tgtFrame="_blank" w:tooltip="https://forms.office.com/e/qih76nHyW7?origin=lprLink" w:history="1">
                                                  <w:r w:rsidRPr="00A471CC">
                                                    <w:rPr>
                                                      <w:rStyle w:val="Hyperlnk"/>
                                                      <w:rFonts w:asciiTheme="minorHAnsi" w:hAnsiTheme="minorHAnsi" w:cstheme="minorHAnsi"/>
                                                      <w:b/>
                                                      <w:bCs/>
                                                      <w:color w:val="FFFFFF"/>
                                                      <w:sz w:val="36"/>
                                                      <w:szCs w:val="36"/>
                                                      <w:u w:val="none"/>
                                                    </w:rPr>
                                                    <w:t>ANMÄL DIG senast 24 april</w:t>
                                                  </w:r>
                                                </w:hyperlink>
                                              </w:p>
                                            </w:tc>
                                          </w:tr>
                                        </w:tbl>
                                        <w:p w14:paraId="28498842" w14:textId="77777777" w:rsidR="00310E83" w:rsidRPr="00A471CC" w:rsidRDefault="00310E83" w:rsidP="00310E83">
                                          <w:pPr>
                                            <w:rPr>
                                              <w:rFonts w:asciiTheme="minorHAnsi" w:hAnsiTheme="minorHAnsi" w:cstheme="minorHAnsi"/>
                                              <w:color w:val="212121"/>
                                            </w:rPr>
                                          </w:pPr>
                                        </w:p>
                                      </w:tc>
                                    </w:tr>
                                  </w:tbl>
                                  <w:p w14:paraId="351C5A8C" w14:textId="77777777" w:rsidR="00310E83" w:rsidRPr="00A471CC" w:rsidRDefault="00310E83" w:rsidP="00310E8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310E83" w:rsidRPr="00A471CC" w14:paraId="0D2B6DCD"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rsidRPr="00A471CC" w14:paraId="4336D75B" w14:textId="77777777">
                                            <w:trPr>
                                              <w:tblCellSpacing w:w="0" w:type="dxa"/>
                                            </w:trPr>
                                            <w:tc>
                                              <w:tcPr>
                                                <w:tcW w:w="0" w:type="auto"/>
                                                <w:shd w:val="clear" w:color="auto" w:fill="222222"/>
                                                <w:tcMar>
                                                  <w:top w:w="270" w:type="dxa"/>
                                                  <w:left w:w="270" w:type="dxa"/>
                                                  <w:bottom w:w="270" w:type="dxa"/>
                                                  <w:right w:w="270" w:type="dxa"/>
                                                </w:tcMar>
                                                <w:vAlign w:val="center"/>
                                                <w:hideMark/>
                                              </w:tcPr>
                                              <w:p w14:paraId="1BCA8401" w14:textId="77777777" w:rsidR="00310E83" w:rsidRPr="00A471CC" w:rsidRDefault="00310E83" w:rsidP="00310E83">
                                                <w:pPr>
                                                  <w:jc w:val="center"/>
                                                  <w:rPr>
                                                    <w:rFonts w:asciiTheme="minorHAnsi" w:hAnsiTheme="minorHAnsi" w:cstheme="minorHAnsi"/>
                                                    <w:sz w:val="36"/>
                                                    <w:szCs w:val="36"/>
                                                  </w:rPr>
                                                </w:pPr>
                                                <w:hyperlink r:id="rId11" w:tgtFrame="_blank" w:tooltip="https://www.dropbox.com/scl/fi/2mly22sgzhdqpwff1hxut/PMA-program-rsm-te-2026.pdf?rlkey=q61vdpcnwxmakhg8n0mlc6cnv&amp;dl=0" w:history="1">
                                                  <w:r w:rsidRPr="00A471CC">
                                                    <w:rPr>
                                                      <w:rStyle w:val="Hyperlnk"/>
                                                      <w:rFonts w:asciiTheme="minorHAnsi" w:hAnsiTheme="minorHAnsi" w:cstheme="minorHAnsi"/>
                                                      <w:b/>
                                                      <w:bCs/>
                                                      <w:color w:val="FFFFFF"/>
                                                      <w:sz w:val="36"/>
                                                      <w:szCs w:val="36"/>
                                                      <w:u w:val="none"/>
                                                    </w:rPr>
                                                    <w:t>PROGRAM</w:t>
                                                  </w:r>
                                                </w:hyperlink>
                                              </w:p>
                                            </w:tc>
                                          </w:tr>
                                        </w:tbl>
                                        <w:p w14:paraId="29F0925B" w14:textId="77777777" w:rsidR="00310E83" w:rsidRPr="00A471CC" w:rsidRDefault="00310E83" w:rsidP="00310E83">
                                          <w:pPr>
                                            <w:rPr>
                                              <w:rFonts w:asciiTheme="minorHAnsi" w:hAnsiTheme="minorHAnsi" w:cstheme="minorHAnsi"/>
                                              <w:color w:val="212121"/>
                                            </w:rPr>
                                          </w:pPr>
                                        </w:p>
                                      </w:tc>
                                    </w:tr>
                                    <w:tr w:rsidR="00310E83" w14:paraId="5E3B32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401F9A2A" w14:textId="77777777">
                                            <w:tc>
                                              <w:tcPr>
                                                <w:tcW w:w="0" w:type="auto"/>
                                                <w:tcMar>
                                                  <w:top w:w="0" w:type="dxa"/>
                                                  <w:left w:w="270" w:type="dxa"/>
                                                  <w:bottom w:w="135" w:type="dxa"/>
                                                  <w:right w:w="270" w:type="dxa"/>
                                                </w:tcMar>
                                                <w:hideMark/>
                                              </w:tcPr>
                                              <w:p w14:paraId="250EB417" w14:textId="77777777" w:rsidR="00310E83" w:rsidRDefault="00310E83" w:rsidP="00310E83"/>
                                            </w:tc>
                                          </w:tr>
                                        </w:tbl>
                                        <w:p w14:paraId="176A25DC" w14:textId="77777777" w:rsidR="00310E83" w:rsidRDefault="00310E83" w:rsidP="00310E83">
                                          <w:pPr>
                                            <w:rPr>
                                              <w:rFonts w:ascii="Aptos" w:hAnsi="Aptos"/>
                                              <w:color w:val="212121"/>
                                            </w:rPr>
                                          </w:pPr>
                                        </w:p>
                                      </w:tc>
                                    </w:tr>
                                    <w:tr w:rsidR="00310E83" w14:paraId="4AE8781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10E83" w14:paraId="4EA1F4CD" w14:textId="77777777">
                                            <w:tc>
                                              <w:tcPr>
                                                <w:tcW w:w="0" w:type="auto"/>
                                                <w:tcMar>
                                                  <w:top w:w="0" w:type="dxa"/>
                                                  <w:left w:w="135" w:type="dxa"/>
                                                  <w:bottom w:w="0" w:type="dxa"/>
                                                  <w:right w:w="135" w:type="dxa"/>
                                                </w:tcMar>
                                                <w:hideMark/>
                                              </w:tcPr>
                                              <w:p w14:paraId="6C9FEF08" w14:textId="70DEBDB4" w:rsidR="00310E83" w:rsidRDefault="00310E83" w:rsidP="00310E83">
                                                <w:pPr>
                                                  <w:jc w:val="center"/>
                                                </w:pPr>
                                                <w:r>
                                                  <w:fldChar w:fldCharType="begin"/>
                                                </w:r>
                                                <w:r>
                                                  <w:instrText xml:space="preserve"> INCLUDEPICTURE "/Users/mariaolsson/Library/Group Containers/UBF8T346G9.ms/WebArchiveCopyPasteTempFiles/com.microsoft.Word/c5fe2ede-58fe-fdbd-da87-b7d8ef4082d2.jpg" \* MERGEFORMATINET </w:instrText>
                                                </w:r>
                                                <w:r>
                                                  <w:fldChar w:fldCharType="separate"/>
                                                </w:r>
                                                <w:r>
                                                  <w:rPr>
                                                    <w:noProof/>
                                                  </w:rPr>
                                                  <w:drawing>
                                                    <wp:inline distT="0" distB="0" distL="0" distR="0" wp14:anchorId="3C641809" wp14:editId="1446C0B5">
                                                      <wp:extent cx="3125972" cy="3125972"/>
                                                      <wp:effectExtent l="0" t="0" r="0" b="0"/>
                                                      <wp:docPr id="27528390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0258" cy="3130258"/>
                                                              </a:xfrm>
                                                              <a:prstGeom prst="rect">
                                                                <a:avLst/>
                                                              </a:prstGeom>
                                                              <a:noFill/>
                                                              <a:ln>
                                                                <a:noFill/>
                                                              </a:ln>
                                                            </pic:spPr>
                                                          </pic:pic>
                                                        </a:graphicData>
                                                      </a:graphic>
                                                    </wp:inline>
                                                  </w:drawing>
                                                </w:r>
                                                <w:r>
                                                  <w:fldChar w:fldCharType="end"/>
                                                </w:r>
                                              </w:p>
                                            </w:tc>
                                          </w:tr>
                                        </w:tbl>
                                        <w:p w14:paraId="36392FB8" w14:textId="77777777" w:rsidR="00310E83" w:rsidRDefault="00310E83" w:rsidP="00310E83">
                                          <w:pPr>
                                            <w:rPr>
                                              <w:rFonts w:ascii="Aptos" w:hAnsi="Aptos"/>
                                              <w:color w:val="212121"/>
                                            </w:rPr>
                                          </w:pPr>
                                        </w:p>
                                      </w:tc>
                                    </w:tr>
                                  </w:tbl>
                                  <w:p w14:paraId="5354DB4F" w14:textId="77777777" w:rsidR="00310E83" w:rsidRDefault="00310E83" w:rsidP="00310E83">
                                    <w:pPr>
                                      <w:rPr>
                                        <w:vanish/>
                                      </w:rPr>
                                    </w:pPr>
                                  </w:p>
                                  <w:tbl>
                                    <w:tblPr>
                                      <w:tblW w:w="5000" w:type="pct"/>
                                      <w:tblCellMar>
                                        <w:left w:w="0" w:type="dxa"/>
                                        <w:right w:w="0" w:type="dxa"/>
                                      </w:tblCellMar>
                                      <w:tblLook w:val="04A0" w:firstRow="1" w:lastRow="0" w:firstColumn="1" w:lastColumn="0" w:noHBand="0" w:noVBand="1"/>
                                    </w:tblPr>
                                    <w:tblGrid>
                                      <w:gridCol w:w="7990"/>
                                    </w:tblGrid>
                                    <w:tr w:rsidR="00310E83" w14:paraId="1BFB285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1499CD8B" w14:textId="77777777">
                                            <w:tc>
                                              <w:tcPr>
                                                <w:tcW w:w="0" w:type="auto"/>
                                                <w:tcMar>
                                                  <w:top w:w="0" w:type="dxa"/>
                                                  <w:left w:w="270" w:type="dxa"/>
                                                  <w:bottom w:w="135" w:type="dxa"/>
                                                  <w:right w:w="270" w:type="dxa"/>
                                                </w:tcMar>
                                                <w:hideMark/>
                                              </w:tcPr>
                                              <w:p w14:paraId="796E3951" w14:textId="77777777" w:rsidR="00310E83" w:rsidRDefault="00310E83" w:rsidP="00310E83">
                                                <w:pPr>
                                                  <w:spacing w:line="360" w:lineRule="atLeast"/>
                                                  <w:rPr>
                                                    <w:rFonts w:ascii="Helvetica" w:hAnsi="Helvetica"/>
                                                    <w:color w:val="202020"/>
                                                  </w:rPr>
                                                </w:pPr>
                                                <w:r>
                                                  <w:rPr>
                                                    <w:rFonts w:ascii="Helvetica" w:hAnsi="Helvetica"/>
                                                    <w:color w:val="202020"/>
                                                  </w:rPr>
                                                  <w:br/>
                                                </w:r>
                                                <w:r w:rsidRPr="00F52008">
                                                  <w:rPr>
                                                    <w:rStyle w:val="Stark"/>
                                                    <w:rFonts w:asciiTheme="minorHAnsi" w:hAnsiTheme="minorHAnsi" w:cstheme="minorHAnsi"/>
                                                    <w:color w:val="202020"/>
                                                    <w:sz w:val="30"/>
                                                    <w:szCs w:val="30"/>
                                                  </w:rPr>
                                                  <w:t>PMA akademins kurser våren 2026</w:t>
                                                </w:r>
                                                <w:r w:rsidRPr="00F52008">
                                                  <w:rPr>
                                                    <w:rFonts w:asciiTheme="minorHAnsi" w:hAnsiTheme="minorHAnsi" w:cstheme="minorHAnsi"/>
                                                    <w:color w:val="202020"/>
                                                  </w:rPr>
                                                  <w:br/>
                                                  <w:t>PMA fortsätter efter en lyckad start under 2025 att erbjuda aktuella utbildningar via vår </w:t>
                                                </w:r>
                                                <w:r w:rsidRPr="00F52008">
                                                  <w:rPr>
                                                    <w:rStyle w:val="Stark"/>
                                                    <w:rFonts w:asciiTheme="minorHAnsi" w:hAnsiTheme="minorHAnsi" w:cstheme="minorHAnsi"/>
                                                    <w:color w:val="202020"/>
                                                  </w:rPr>
                                                  <w:t>PMA akademi </w:t>
                                                </w:r>
                                                <w:r w:rsidRPr="00F52008">
                                                  <w:rPr>
                                                    <w:rFonts w:asciiTheme="minorHAnsi" w:hAnsiTheme="minorHAnsi" w:cstheme="minorHAnsi"/>
                                                    <w:color w:val="202020"/>
                                                  </w:rPr>
                                                  <w:t>till er medlemmar och övriga i branschen. Kommande kurser handlar om AI (Artificiell intelligens) och grundkursen startar nu på torsdag den 16 april med fortsättning för dem som vill fördjupa sig den 7 maj. Kallelser med möteslänk har gått ut till dem som anmält sig den 1 april från</w:t>
                                                </w:r>
                                                <w:r w:rsidRPr="00F52008">
                                                  <w:rPr>
                                                    <w:rStyle w:val="apple-converted-space"/>
                                                    <w:rFonts w:asciiTheme="minorHAnsi" w:hAnsiTheme="minorHAnsi" w:cstheme="minorHAnsi"/>
                                                    <w:color w:val="202020"/>
                                                  </w:rPr>
                                                  <w:t> </w:t>
                                                </w:r>
                                                <w:hyperlink r:id="rId13" w:history="1">
                                                  <w:r w:rsidRPr="00F52008">
                                                    <w:rPr>
                                                      <w:rStyle w:val="Hyperlnk"/>
                                                      <w:rFonts w:asciiTheme="minorHAnsi" w:hAnsiTheme="minorHAnsi" w:cstheme="minorHAnsi"/>
                                                      <w:color w:val="007C89"/>
                                                    </w:rPr>
                                                    <w:t>info@productmediaassociation.com</w:t>
                                                  </w:r>
                                                </w:hyperlink>
                                                <w:r>
                                                  <w:rPr>
                                                    <w:rFonts w:ascii="Open Sans" w:hAnsi="Open Sans" w:cs="Open Sans"/>
                                                    <w:color w:val="202020"/>
                                                  </w:rPr>
                                                  <w:br/>
                                                </w:r>
                                                <w:r>
                                                  <w:rPr>
                                                    <w:rFonts w:ascii="Open Sans" w:hAnsi="Open Sans" w:cs="Open Sans"/>
                                                    <w:color w:val="202020"/>
                                                  </w:rPr>
                                                  <w:br/>
                                                </w:r>
                                                <w:r w:rsidRPr="00F52008">
                                                  <w:rPr>
                                                    <w:rStyle w:val="Stark"/>
                                                    <w:rFonts w:asciiTheme="minorHAnsi" w:hAnsiTheme="minorHAnsi" w:cstheme="minorHAnsi"/>
                                                    <w:color w:val="000000"/>
                                                  </w:rPr>
                                                  <w:lastRenderedPageBreak/>
                                                  <w:t>Det finns fortfarande chans att hoppa på grundkursen! </w:t>
                                                </w:r>
                                                <w:r w:rsidRPr="00F52008">
                                                  <w:rPr>
                                                    <w:rFonts w:asciiTheme="minorHAnsi" w:hAnsiTheme="minorHAnsi" w:cstheme="minorHAnsi"/>
                                                    <w:color w:val="202020"/>
                                                  </w:rPr>
                                                  <w:t>Fortsättningskursen är fullbokad för våren men du kan göra en intresseanmälan för att utbilda dig vidare under hösten. Anmäl dig under knappen nedan!</w:t>
                                                </w:r>
                                                <w:r w:rsidRPr="00F52008">
                                                  <w:rPr>
                                                    <w:rFonts w:asciiTheme="minorHAnsi" w:hAnsiTheme="minorHAnsi" w:cstheme="minorHAnsi"/>
                                                    <w:color w:val="202020"/>
                                                  </w:rPr>
                                                  <w:br/>
                                                </w:r>
                                                <w:r w:rsidRPr="00F52008">
                                                  <w:rPr>
                                                    <w:rFonts w:asciiTheme="minorHAnsi" w:hAnsiTheme="minorHAnsi" w:cstheme="minorHAnsi"/>
                                                    <w:color w:val="202020"/>
                                                  </w:rPr>
                                                  <w:br/>
                                                  <w:t>Kurserna kommer hållas av företaget Scribill som sedan starten 2022 har utbildat över 4 000 deltagare från 800+ företag med målet att lära ut hur man använder AI direkt i vardagen och sparar tid på det man gör varje dag.</w:t>
                                                </w:r>
                                                <w:r>
                                                  <w:rPr>
                                                    <w:rFonts w:ascii="Helvetica" w:hAnsi="Helvetica"/>
                                                    <w:color w:val="202020"/>
                                                  </w:rPr>
                                                  <w:br/>
                                                  <w:t> </w:t>
                                                </w:r>
                                              </w:p>
                                            </w:tc>
                                          </w:tr>
                                        </w:tbl>
                                        <w:p w14:paraId="6B6EFD5F" w14:textId="77777777" w:rsidR="00310E83" w:rsidRDefault="00310E83" w:rsidP="00310E83">
                                          <w:pPr>
                                            <w:rPr>
                                              <w:rFonts w:ascii="Aptos" w:hAnsi="Aptos"/>
                                              <w:color w:val="212121"/>
                                            </w:rPr>
                                          </w:pPr>
                                        </w:p>
                                      </w:tc>
                                    </w:tr>
                                  </w:tbl>
                                  <w:p w14:paraId="0D474AA1" w14:textId="77777777" w:rsidR="00310E83" w:rsidRDefault="00310E83" w:rsidP="00310E83">
                                    <w:pPr>
                                      <w:rPr>
                                        <w:vanish/>
                                      </w:rPr>
                                    </w:pPr>
                                  </w:p>
                                  <w:tbl>
                                    <w:tblPr>
                                      <w:tblW w:w="5000" w:type="pct"/>
                                      <w:tblCellMar>
                                        <w:left w:w="0" w:type="dxa"/>
                                        <w:right w:w="0" w:type="dxa"/>
                                      </w:tblCellMar>
                                      <w:tblLook w:val="04A0" w:firstRow="1" w:lastRow="0" w:firstColumn="1" w:lastColumn="0" w:noHBand="0" w:noVBand="1"/>
                                    </w:tblPr>
                                    <w:tblGrid>
                                      <w:gridCol w:w="7990"/>
                                    </w:tblGrid>
                                    <w:tr w:rsidR="00310E83" w14:paraId="33ED8027"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14:paraId="34CFE746" w14:textId="77777777">
                                            <w:trPr>
                                              <w:tblCellSpacing w:w="0" w:type="dxa"/>
                                            </w:trPr>
                                            <w:tc>
                                              <w:tcPr>
                                                <w:tcW w:w="0" w:type="auto"/>
                                                <w:shd w:val="clear" w:color="auto" w:fill="222222"/>
                                                <w:tcMar>
                                                  <w:top w:w="270" w:type="dxa"/>
                                                  <w:left w:w="270" w:type="dxa"/>
                                                  <w:bottom w:w="270" w:type="dxa"/>
                                                  <w:right w:w="270" w:type="dxa"/>
                                                </w:tcMar>
                                                <w:vAlign w:val="center"/>
                                                <w:hideMark/>
                                              </w:tcPr>
                                              <w:p w14:paraId="0306BEBC" w14:textId="77777777" w:rsidR="00310E83" w:rsidRPr="00A471CC" w:rsidRDefault="00310E83" w:rsidP="00310E83">
                                                <w:pPr>
                                                  <w:jc w:val="center"/>
                                                  <w:rPr>
                                                    <w:rFonts w:asciiTheme="minorHAnsi" w:hAnsiTheme="minorHAnsi" w:cstheme="minorHAnsi"/>
                                                    <w:sz w:val="36"/>
                                                    <w:szCs w:val="36"/>
                                                  </w:rPr>
                                                </w:pPr>
                                                <w:hyperlink r:id="rId14" w:tgtFrame="_blank" w:tooltip="https://forms.office.com/e/2f4qWcNtaa?origin=lprLink" w:history="1">
                                                  <w:r w:rsidRPr="00A471CC">
                                                    <w:rPr>
                                                      <w:rStyle w:val="Hyperlnk"/>
                                                      <w:rFonts w:asciiTheme="minorHAnsi" w:hAnsiTheme="minorHAnsi" w:cstheme="minorHAnsi"/>
                                                      <w:b/>
                                                      <w:bCs/>
                                                      <w:color w:val="FFFFFF"/>
                                                      <w:sz w:val="36"/>
                                                      <w:szCs w:val="36"/>
                                                      <w:u w:val="none"/>
                                                    </w:rPr>
                                                    <w:t>ANMÄL DIG HÄR</w:t>
                                                  </w:r>
                                                </w:hyperlink>
                                              </w:p>
                                            </w:tc>
                                          </w:tr>
                                        </w:tbl>
                                        <w:p w14:paraId="26E82C05" w14:textId="77777777" w:rsidR="00310E83" w:rsidRDefault="00310E83" w:rsidP="00310E83">
                                          <w:pPr>
                                            <w:rPr>
                                              <w:rFonts w:ascii="Aptos" w:hAnsi="Aptos"/>
                                              <w:color w:val="212121"/>
                                            </w:rPr>
                                          </w:pPr>
                                        </w:p>
                                      </w:tc>
                                    </w:tr>
                                    <w:tr w:rsidR="00310E83" w14:paraId="030C4F22"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450"/>
                                          </w:tblGrid>
                                          <w:tr w:rsidR="00310E83" w14:paraId="7DA67DAF" w14:textId="77777777">
                                            <w:tc>
                                              <w:tcPr>
                                                <w:tcW w:w="0" w:type="auto"/>
                                                <w:shd w:val="clear" w:color="auto" w:fill="EDEEEF"/>
                                                <w:hideMark/>
                                              </w:tcPr>
                                              <w:p w14:paraId="52435F29" w14:textId="6B4EF0D1" w:rsidR="00310E83" w:rsidRDefault="00310E83" w:rsidP="00310E83">
                                                <w:r>
                                                  <w:fldChar w:fldCharType="begin"/>
                                                </w:r>
                                                <w:r>
                                                  <w:instrText xml:space="preserve"> INCLUDEPICTURE "/Users/mariaolsson/Library/Group Containers/UBF8T346G9.ms/WebArchiveCopyPasteTempFiles/com.microsoft.Word/73ec7995-c6a3-df52-2c48-50c5aef6573c.jpg" \* MERGEFORMATINET </w:instrText>
                                                </w:r>
                                                <w:r>
                                                  <w:fldChar w:fldCharType="separate"/>
                                                </w:r>
                                                <w:r>
                                                  <w:rPr>
                                                    <w:noProof/>
                                                  </w:rPr>
                                                  <w:drawing>
                                                    <wp:inline distT="0" distB="0" distL="0" distR="0" wp14:anchorId="66FAF346" wp14:editId="253C4A61">
                                                      <wp:extent cx="4710223" cy="4710223"/>
                                                      <wp:effectExtent l="0" t="0" r="1905" b="1905"/>
                                                      <wp:docPr id="191254451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614" cy="4718614"/>
                                                              </a:xfrm>
                                                              <a:prstGeom prst="rect">
                                                                <a:avLst/>
                                                              </a:prstGeom>
                                                              <a:noFill/>
                                                              <a:ln>
                                                                <a:noFill/>
                                                              </a:ln>
                                                            </pic:spPr>
                                                          </pic:pic>
                                                        </a:graphicData>
                                                      </a:graphic>
                                                    </wp:inline>
                                                  </w:drawing>
                                                </w:r>
                                                <w:r>
                                                  <w:fldChar w:fldCharType="end"/>
                                                </w:r>
                                              </w:p>
                                            </w:tc>
                                          </w:tr>
                                          <w:tr w:rsidR="00310E83" w14:paraId="1FC1DF64" w14:textId="77777777">
                                            <w:tc>
                                              <w:tcPr>
                                                <w:tcW w:w="8175" w:type="dxa"/>
                                                <w:shd w:val="clear" w:color="auto" w:fill="EDEEEF"/>
                                                <w:tcMar>
                                                  <w:top w:w="135" w:type="dxa"/>
                                                  <w:left w:w="270" w:type="dxa"/>
                                                  <w:bottom w:w="135" w:type="dxa"/>
                                                  <w:right w:w="270" w:type="dxa"/>
                                                </w:tcMar>
                                                <w:hideMark/>
                                              </w:tcPr>
                                              <w:p w14:paraId="7730A1F3" w14:textId="77777777" w:rsidR="00310E83" w:rsidRPr="00F52008" w:rsidRDefault="00310E83" w:rsidP="00310E83">
                                                <w:pPr>
                                                  <w:spacing w:line="315" w:lineRule="atLeast"/>
                                                  <w:jc w:val="center"/>
                                                  <w:rPr>
                                                    <w:rFonts w:asciiTheme="minorHAnsi" w:hAnsiTheme="minorHAnsi" w:cstheme="minorHAnsi"/>
                                                    <w:color w:val="F2F2F2"/>
                                                    <w:sz w:val="21"/>
                                                    <w:szCs w:val="21"/>
                                                  </w:rPr>
                                                </w:pPr>
                                                <w:r w:rsidRPr="00F52008">
                                                  <w:rPr>
                                                    <w:rFonts w:asciiTheme="minorHAnsi" w:hAnsiTheme="minorHAnsi" w:cstheme="minorHAnsi"/>
                                                    <w:color w:val="696969"/>
                                                  </w:rPr>
                                                  <w:t>Utbildningarna hålls digitalt via Teams och erbjuds "live" av Scribill vilket även ger er deltagare möjlighet att ställa frågor. </w:t>
                                                </w:r>
                                              </w:p>
                                            </w:tc>
                                          </w:tr>
                                        </w:tbl>
                                        <w:p w14:paraId="6BA3B965" w14:textId="77777777" w:rsidR="00310E83" w:rsidRDefault="00310E83" w:rsidP="00310E83">
                                          <w:pPr>
                                            <w:rPr>
                                              <w:rFonts w:ascii="Aptos" w:hAnsi="Aptos"/>
                                              <w:color w:val="212121"/>
                                            </w:rPr>
                                          </w:pPr>
                                        </w:p>
                                      </w:tc>
                                    </w:tr>
                                  </w:tbl>
                                  <w:p w14:paraId="0A446CFF" w14:textId="77777777" w:rsidR="00310E83" w:rsidRDefault="00310E83" w:rsidP="00310E83">
                                    <w:pPr>
                                      <w:rPr>
                                        <w:vanish/>
                                      </w:rPr>
                                    </w:pPr>
                                  </w:p>
                                  <w:tbl>
                                    <w:tblPr>
                                      <w:tblW w:w="5000" w:type="pct"/>
                                      <w:tblCellMar>
                                        <w:left w:w="0" w:type="dxa"/>
                                        <w:right w:w="0" w:type="dxa"/>
                                      </w:tblCellMar>
                                      <w:tblLook w:val="04A0" w:firstRow="1" w:lastRow="0" w:firstColumn="1" w:lastColumn="0" w:noHBand="0" w:noVBand="1"/>
                                    </w:tblPr>
                                    <w:tblGrid>
                                      <w:gridCol w:w="7990"/>
                                    </w:tblGrid>
                                    <w:tr w:rsidR="00310E83" w14:paraId="3CE6073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35F44A58" w14:textId="77777777">
                                            <w:tc>
                                              <w:tcPr>
                                                <w:tcW w:w="0" w:type="auto"/>
                                                <w:tcMar>
                                                  <w:top w:w="0" w:type="dxa"/>
                                                  <w:left w:w="270" w:type="dxa"/>
                                                  <w:bottom w:w="135" w:type="dxa"/>
                                                  <w:right w:w="270" w:type="dxa"/>
                                                </w:tcMar>
                                                <w:hideMark/>
                                              </w:tcPr>
                                              <w:p w14:paraId="7E163B77" w14:textId="31455098" w:rsidR="00310E83" w:rsidRPr="00F52008" w:rsidRDefault="00310E83" w:rsidP="00310E83">
                                                <w:pPr>
                                                  <w:spacing w:line="360" w:lineRule="atLeast"/>
                                                  <w:rPr>
                                                    <w:rFonts w:asciiTheme="minorHAnsi" w:hAnsiTheme="minorHAnsi" w:cstheme="minorHAnsi"/>
                                                    <w:color w:val="202020"/>
                                                  </w:rPr>
                                                </w:pPr>
                                                <w:r w:rsidRPr="00F52008">
                                                  <w:rPr>
                                                    <w:rStyle w:val="Stark"/>
                                                    <w:rFonts w:asciiTheme="minorHAnsi" w:hAnsiTheme="minorHAnsi" w:cstheme="minorHAnsi"/>
                                                    <w:color w:val="202020"/>
                                                    <w:sz w:val="30"/>
                                                    <w:szCs w:val="30"/>
                                                  </w:rPr>
                                                  <w:lastRenderedPageBreak/>
                                                  <w:t>Reklamkakan 2025</w:t>
                                                </w:r>
                                                <w:r w:rsidRPr="00F52008">
                                                  <w:rPr>
                                                    <w:rFonts w:asciiTheme="minorHAnsi" w:hAnsiTheme="minorHAnsi" w:cstheme="minorHAnsi"/>
                                                    <w:color w:val="202020"/>
                                                  </w:rPr>
                                                  <w:br/>
                                                  <w:t>Vår samarbetspartner IRM hjälper oss att ta fram undersökningen Reklamkakan. Enligt rapport från dem har insamlingen gått bra och man håller på att räkna samman för fullt. Resultatet av vår specialrapport kommer något senare från IRM än vi skrev i förra rapporten. Under maj kommer PMA kunna redovisa statistiken till er medlemmar. </w:t>
                                                </w:r>
                                                <w:r w:rsidRPr="00F52008">
                                                  <w:rPr>
                                                    <w:rFonts w:asciiTheme="minorHAnsi" w:hAnsiTheme="minorHAnsi" w:cstheme="minorHAnsi"/>
                                                    <w:color w:val="202020"/>
                                                  </w:rPr>
                                                  <w:br/>
                                                  <w:t> </w:t>
                                                </w:r>
                                              </w:p>
                                            </w:tc>
                                          </w:tr>
                                        </w:tbl>
                                        <w:p w14:paraId="77D4E1C4" w14:textId="77777777" w:rsidR="00310E83" w:rsidRDefault="00310E83" w:rsidP="00310E83">
                                          <w:pPr>
                                            <w:rPr>
                                              <w:rFonts w:ascii="Aptos" w:hAnsi="Aptos"/>
                                              <w:color w:val="212121"/>
                                            </w:rPr>
                                          </w:pPr>
                                        </w:p>
                                      </w:tc>
                                    </w:tr>
                                  </w:tbl>
                                  <w:p w14:paraId="5FAF180D" w14:textId="77777777" w:rsidR="00310E83" w:rsidRDefault="00310E83" w:rsidP="00310E83">
                                    <w:pPr>
                                      <w:rPr>
                                        <w:vanish/>
                                      </w:rPr>
                                    </w:pPr>
                                  </w:p>
                                  <w:tbl>
                                    <w:tblPr>
                                      <w:tblW w:w="5000" w:type="pct"/>
                                      <w:tblCellMar>
                                        <w:left w:w="0" w:type="dxa"/>
                                        <w:right w:w="0" w:type="dxa"/>
                                      </w:tblCellMar>
                                      <w:tblLook w:val="04A0" w:firstRow="1" w:lastRow="0" w:firstColumn="1" w:lastColumn="0" w:noHBand="0" w:noVBand="1"/>
                                    </w:tblPr>
                                    <w:tblGrid>
                                      <w:gridCol w:w="7990"/>
                                    </w:tblGrid>
                                    <w:tr w:rsidR="00310E83" w14:paraId="68E4AAC3"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310E83" w14:paraId="7138603F" w14:textId="77777777">
                                            <w:trPr>
                                              <w:tblCellSpacing w:w="0" w:type="dxa"/>
                                            </w:trPr>
                                            <w:tc>
                                              <w:tcPr>
                                                <w:tcW w:w="0" w:type="auto"/>
                                                <w:shd w:val="clear" w:color="auto" w:fill="222222"/>
                                                <w:tcMar>
                                                  <w:top w:w="270" w:type="dxa"/>
                                                  <w:left w:w="270" w:type="dxa"/>
                                                  <w:bottom w:w="270" w:type="dxa"/>
                                                  <w:right w:w="270" w:type="dxa"/>
                                                </w:tcMar>
                                                <w:vAlign w:val="center"/>
                                                <w:hideMark/>
                                              </w:tcPr>
                                              <w:p w14:paraId="5B3A9379" w14:textId="77777777" w:rsidR="00310E83" w:rsidRPr="00A471CC" w:rsidRDefault="00310E83" w:rsidP="00310E83">
                                                <w:pPr>
                                                  <w:jc w:val="center"/>
                                                  <w:rPr>
                                                    <w:rFonts w:asciiTheme="minorHAnsi" w:hAnsiTheme="minorHAnsi" w:cstheme="minorHAnsi"/>
                                                    <w:sz w:val="36"/>
                                                    <w:szCs w:val="36"/>
                                                  </w:rPr>
                                                </w:pPr>
                                                <w:hyperlink r:id="rId16" w:tgtFrame="_blank" w:tooltip="https://www.dropbox.com/scl/fi/yn37gnlejuuqm2qegre9x/Produktmedia-2024.pdf?rlkey=8uvsfju2wfdizvbypxbnl3da8&amp;dl=0" w:history="1">
                                                  <w:r w:rsidRPr="00A471CC">
                                                    <w:rPr>
                                                      <w:rStyle w:val="Hyperlnk"/>
                                                      <w:rFonts w:asciiTheme="minorHAnsi" w:hAnsiTheme="minorHAnsi" w:cstheme="minorHAnsi"/>
                                                      <w:b/>
                                                      <w:bCs/>
                                                      <w:color w:val="FFFFFF"/>
                                                      <w:sz w:val="36"/>
                                                      <w:szCs w:val="36"/>
                                                      <w:u w:val="none"/>
                                                    </w:rPr>
                                                    <w:t>REKLAMKAKAN 2024</w:t>
                                                  </w:r>
                                                </w:hyperlink>
                                              </w:p>
                                            </w:tc>
                                          </w:tr>
                                        </w:tbl>
                                        <w:p w14:paraId="1AD1422E" w14:textId="77777777" w:rsidR="00310E83" w:rsidRDefault="00310E83" w:rsidP="00310E83">
                                          <w:pPr>
                                            <w:rPr>
                                              <w:rFonts w:ascii="Aptos" w:hAnsi="Aptos"/>
                                              <w:color w:val="212121"/>
                                            </w:rPr>
                                          </w:pPr>
                                        </w:p>
                                      </w:tc>
                                    </w:tr>
                                    <w:tr w:rsidR="00310E83" w14:paraId="23F844D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6C30590B" w14:textId="77777777">
                                            <w:tc>
                                              <w:tcPr>
                                                <w:tcW w:w="0" w:type="auto"/>
                                                <w:tcMar>
                                                  <w:top w:w="0" w:type="dxa"/>
                                                  <w:left w:w="270" w:type="dxa"/>
                                                  <w:bottom w:w="135" w:type="dxa"/>
                                                  <w:right w:w="270" w:type="dxa"/>
                                                </w:tcMar>
                                                <w:hideMark/>
                                              </w:tcPr>
                                              <w:p w14:paraId="3D4070B3" w14:textId="77777777" w:rsidR="00310E83" w:rsidRDefault="00310E83" w:rsidP="00310E83"/>
                                            </w:tc>
                                          </w:tr>
                                        </w:tbl>
                                        <w:p w14:paraId="15D4E8EB" w14:textId="77777777" w:rsidR="00310E83" w:rsidRDefault="00310E83" w:rsidP="00310E83">
                                          <w:pPr>
                                            <w:rPr>
                                              <w:rFonts w:ascii="Aptos" w:hAnsi="Aptos"/>
                                              <w:color w:val="212121"/>
                                            </w:rPr>
                                          </w:pPr>
                                        </w:p>
                                      </w:tc>
                                    </w:tr>
                                    <w:tr w:rsidR="00310E83" w14:paraId="77D71D7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1E25F281" w14:textId="77777777">
                                            <w:tc>
                                              <w:tcPr>
                                                <w:tcW w:w="0" w:type="auto"/>
                                                <w:tcMar>
                                                  <w:top w:w="0" w:type="dxa"/>
                                                  <w:left w:w="270" w:type="dxa"/>
                                                  <w:bottom w:w="135" w:type="dxa"/>
                                                  <w:right w:w="270" w:type="dxa"/>
                                                </w:tcMar>
                                                <w:hideMark/>
                                              </w:tcPr>
                                              <w:p w14:paraId="6028F403" w14:textId="77777777" w:rsidR="00310E83" w:rsidRDefault="00310E83" w:rsidP="00310E83"/>
                                            </w:tc>
                                          </w:tr>
                                        </w:tbl>
                                        <w:p w14:paraId="30D5096B" w14:textId="77777777" w:rsidR="00310E83" w:rsidRDefault="00310E83" w:rsidP="00310E83">
                                          <w:pPr>
                                            <w:rPr>
                                              <w:rFonts w:ascii="Aptos" w:hAnsi="Aptos"/>
                                              <w:color w:val="212121"/>
                                            </w:rPr>
                                          </w:pPr>
                                        </w:p>
                                      </w:tc>
                                    </w:tr>
                                    <w:tr w:rsidR="00310E83" w14:paraId="48FBE28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310E83" w14:paraId="4395263F" w14:textId="77777777" w:rsidTr="00887E7A">
                                            <w:trPr>
                                              <w:trHeight w:val="1621"/>
                                            </w:trPr>
                                            <w:tc>
                                              <w:tcPr>
                                                <w:tcW w:w="0" w:type="auto"/>
                                                <w:tcMar>
                                                  <w:top w:w="0" w:type="dxa"/>
                                                  <w:left w:w="135" w:type="dxa"/>
                                                  <w:bottom w:w="0" w:type="dxa"/>
                                                  <w:right w:w="135" w:type="dxa"/>
                                                </w:tcMar>
                                                <w:hideMark/>
                                              </w:tcPr>
                                              <w:p w14:paraId="712F6DD3" w14:textId="6EC8145B" w:rsidR="00310E83" w:rsidRDefault="00310E83" w:rsidP="00310E83">
                                                <w:pPr>
                                                  <w:jc w:val="center"/>
                                                </w:pPr>
                                                <w:r>
                                                  <w:rPr>
                                                    <w:noProof/>
                                                    <w:color w:val="1FA774"/>
                                                  </w:rPr>
                                                  <w:drawing>
                                                    <wp:inline distT="0" distB="0" distL="0" distR="0" wp14:anchorId="4453B4BF" wp14:editId="35649580">
                                                      <wp:extent cx="5759450" cy="1191260"/>
                                                      <wp:effectExtent l="0" t="0" r="6350" b="2540"/>
                                                      <wp:docPr id="241481984" name="Bildobjekt 1">
                                                        <a:hlinkClick xmlns:a="http://schemas.openxmlformats.org/drawingml/2006/main" r:id="rId17" tgtFrame="&quot;_blank&quot;" tooltip="&quot;https://www.irm-media.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7" tgtFrame="&quot;_blank&quot;" tooltip="&quot;https://www.irm-media.s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191260"/>
                                                              </a:xfrm>
                                                              <a:prstGeom prst="rect">
                                                                <a:avLst/>
                                                              </a:prstGeom>
                                                              <a:noFill/>
                                                              <a:ln>
                                                                <a:noFill/>
                                                              </a:ln>
                                                            </pic:spPr>
                                                          </pic:pic>
                                                        </a:graphicData>
                                                      </a:graphic>
                                                    </wp:inline>
                                                  </w:drawing>
                                                </w:r>
                                              </w:p>
                                            </w:tc>
                                          </w:tr>
                                        </w:tbl>
                                        <w:p w14:paraId="4BE91C9F" w14:textId="77777777" w:rsidR="00310E83" w:rsidRDefault="00310E83" w:rsidP="00310E83">
                                          <w:pPr>
                                            <w:rPr>
                                              <w:rFonts w:ascii="Aptos" w:hAnsi="Aptos"/>
                                              <w:color w:val="212121"/>
                                            </w:rPr>
                                          </w:pPr>
                                        </w:p>
                                      </w:tc>
                                    </w:tr>
                                    <w:tr w:rsidR="00310E83" w14:paraId="0DF912B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14:paraId="1F8013BE" w14:textId="77777777">
                                            <w:tc>
                                              <w:tcPr>
                                                <w:tcW w:w="0" w:type="auto"/>
                                                <w:tcMar>
                                                  <w:top w:w="0" w:type="dxa"/>
                                                  <w:left w:w="270" w:type="dxa"/>
                                                  <w:bottom w:w="135" w:type="dxa"/>
                                                  <w:right w:w="270" w:type="dxa"/>
                                                </w:tcMar>
                                                <w:hideMark/>
                                              </w:tcPr>
                                              <w:p w14:paraId="31DA51C7" w14:textId="77777777" w:rsidR="00310E83" w:rsidRDefault="00310E83" w:rsidP="00310E83"/>
                                            </w:tc>
                                          </w:tr>
                                        </w:tbl>
                                        <w:p w14:paraId="0F821F57" w14:textId="77777777" w:rsidR="00310E83" w:rsidRDefault="00310E83" w:rsidP="00310E83">
                                          <w:pPr>
                                            <w:rPr>
                                              <w:rFonts w:ascii="Aptos" w:hAnsi="Aptos"/>
                                              <w:color w:val="212121"/>
                                            </w:rPr>
                                          </w:pPr>
                                        </w:p>
                                      </w:tc>
                                    </w:tr>
                                    <w:tr w:rsidR="00310E83" w14:paraId="77AD882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310E83" w:rsidRPr="00887E7A" w14:paraId="66A3A67F" w14:textId="77777777">
                                            <w:tc>
                                              <w:tcPr>
                                                <w:tcW w:w="0" w:type="auto"/>
                                                <w:tcMar>
                                                  <w:top w:w="0" w:type="dxa"/>
                                                  <w:left w:w="270" w:type="dxa"/>
                                                  <w:bottom w:w="135" w:type="dxa"/>
                                                  <w:right w:w="270" w:type="dxa"/>
                                                </w:tcMar>
                                                <w:hideMark/>
                                              </w:tcPr>
                                              <w:p w14:paraId="5E8D1D23" w14:textId="5EDFC0CD" w:rsidR="00310E83" w:rsidRPr="00887E7A" w:rsidRDefault="00310E83" w:rsidP="00310E83">
                                                <w:pPr>
                                                  <w:spacing w:line="360" w:lineRule="atLeast"/>
                                                  <w:rPr>
                                                    <w:rFonts w:asciiTheme="minorHAnsi" w:hAnsiTheme="minorHAnsi" w:cstheme="minorHAnsi"/>
                                                    <w:color w:val="202020"/>
                                                  </w:rPr>
                                                </w:pPr>
                                                <w:r w:rsidRPr="00887E7A">
                                                  <w:rPr>
                                                    <w:rFonts w:asciiTheme="minorHAnsi" w:hAnsiTheme="minorHAnsi" w:cstheme="minorHAnsi"/>
                                                    <w:color w:val="202020"/>
                                                  </w:rPr>
                                                  <w:br/>
                                                </w:r>
                                                <w:r w:rsidRPr="00887E7A">
                                                  <w:rPr>
                                                    <w:rStyle w:val="Stark"/>
                                                    <w:rFonts w:asciiTheme="minorHAnsi" w:hAnsiTheme="minorHAnsi" w:cstheme="minorHAnsi"/>
                                                    <w:color w:val="202020"/>
                                                    <w:sz w:val="30"/>
                                                    <w:szCs w:val="30"/>
                                                  </w:rPr>
                                                  <w:t>Nya medlemmar &amp; medlemsrekrytering</w:t>
                                                </w:r>
                                                <w:r w:rsidRPr="00887E7A">
                                                  <w:rPr>
                                                    <w:rFonts w:asciiTheme="minorHAnsi" w:hAnsiTheme="minorHAnsi" w:cstheme="minorHAnsi"/>
                                                    <w:color w:val="202020"/>
                                                  </w:rPr>
                                                  <w:br/>
                                                  <w:t>Under mars/april har vi hittills fått 3 nya medlemmar - Varmt välkomna till</w:t>
                                                </w:r>
                                                <w:r w:rsidRPr="00887E7A">
                                                  <w:rPr>
                                                    <w:rStyle w:val="Stark"/>
                                                    <w:rFonts w:asciiTheme="minorHAnsi" w:hAnsiTheme="minorHAnsi" w:cstheme="minorHAnsi"/>
                                                    <w:color w:val="202020"/>
                                                  </w:rPr>
                                                  <w:t> Easy Gifts </w:t>
                                                </w:r>
                                                <w:r w:rsidRPr="00887E7A">
                                                  <w:rPr>
                                                    <w:rFonts w:asciiTheme="minorHAnsi" w:hAnsiTheme="minorHAnsi" w:cstheme="minorHAnsi"/>
                                                    <w:color w:val="202020"/>
                                                  </w:rPr>
                                                  <w:t>Zuzanna Michalak, </w:t>
                                                </w:r>
                                                <w:r w:rsidRPr="00887E7A">
                                                  <w:rPr>
                                                    <w:rStyle w:val="Stark"/>
                                                    <w:rFonts w:asciiTheme="minorHAnsi" w:hAnsiTheme="minorHAnsi" w:cstheme="minorHAnsi"/>
                                                    <w:color w:val="202020"/>
                                                  </w:rPr>
                                                  <w:t>Montania System </w:t>
                                                </w:r>
                                                <w:r w:rsidRPr="00887E7A">
                                                  <w:rPr>
                                                    <w:rFonts w:asciiTheme="minorHAnsi" w:hAnsiTheme="minorHAnsi" w:cstheme="minorHAnsi"/>
                                                    <w:color w:val="202020"/>
                                                  </w:rPr>
                                                  <w:t>Dan Wallander, </w:t>
                                                </w:r>
                                                <w:r w:rsidRPr="00887E7A">
                                                  <w:rPr>
                                                    <w:rStyle w:val="Stark"/>
                                                    <w:rFonts w:asciiTheme="minorHAnsi" w:hAnsiTheme="minorHAnsi" w:cstheme="minorHAnsi"/>
                                                    <w:color w:val="202020"/>
                                                  </w:rPr>
                                                  <w:t>Parnass Presentreklam</w:t>
                                                </w:r>
                                                <w:r w:rsidRPr="00887E7A">
                                                  <w:rPr>
                                                    <w:rStyle w:val="apple-converted-space"/>
                                                    <w:rFonts w:asciiTheme="minorHAnsi" w:hAnsiTheme="minorHAnsi" w:cstheme="minorHAnsi"/>
                                                    <w:b/>
                                                    <w:bCs/>
                                                    <w:color w:val="202020"/>
                                                  </w:rPr>
                                                  <w:t> </w:t>
                                                </w:r>
                                                <w:r w:rsidRPr="00887E7A">
                                                  <w:rPr>
                                                    <w:rFonts w:asciiTheme="minorHAnsi" w:hAnsiTheme="minorHAnsi" w:cstheme="minorHAnsi"/>
                                                    <w:color w:val="202020"/>
                                                  </w:rPr>
                                                  <w:t>Markus Briedis och </w:t>
                                                </w:r>
                                                <w:r w:rsidRPr="00887E7A">
                                                  <w:rPr>
                                                    <w:rStyle w:val="Stark"/>
                                                    <w:rFonts w:asciiTheme="minorHAnsi" w:hAnsiTheme="minorHAnsi" w:cstheme="minorHAnsi"/>
                                                    <w:color w:val="202020"/>
                                                  </w:rPr>
                                                  <w:t>United Profile Networks </w:t>
                                                </w:r>
                                                <w:r w:rsidRPr="00887E7A">
                                                  <w:rPr>
                                                    <w:rFonts w:asciiTheme="minorHAnsi" w:hAnsiTheme="minorHAnsi" w:cstheme="minorHAnsi"/>
                                                    <w:color w:val="202020"/>
                                                  </w:rPr>
                                                  <w:t>Johan Goot &amp; Mange Lindblad. Det innebär att PMA just nu har</w:t>
                                                </w:r>
                                                <w:r w:rsidRPr="00887E7A">
                                                  <w:rPr>
                                                    <w:rStyle w:val="apple-converted-space"/>
                                                    <w:rFonts w:asciiTheme="minorHAnsi" w:hAnsiTheme="minorHAnsi" w:cstheme="minorHAnsi"/>
                                                    <w:color w:val="202020"/>
                                                  </w:rPr>
                                                  <w:t> </w:t>
                                                </w:r>
                                                <w:r w:rsidRPr="00887E7A">
                                                  <w:rPr>
                                                    <w:rFonts w:asciiTheme="minorHAnsi" w:hAnsiTheme="minorHAnsi" w:cstheme="minorHAnsi"/>
                                                    <w:color w:val="000000"/>
                                                  </w:rPr>
                                                  <w:t>110</w:t>
                                                </w:r>
                                                <w:r w:rsidRPr="00887E7A">
                                                  <w:rPr>
                                                    <w:rStyle w:val="apple-converted-space"/>
                                                    <w:rFonts w:asciiTheme="minorHAnsi" w:hAnsiTheme="minorHAnsi" w:cstheme="minorHAnsi"/>
                                                    <w:color w:val="202020"/>
                                                  </w:rPr>
                                                  <w:t> </w:t>
                                                </w:r>
                                                <w:r w:rsidRPr="00887E7A">
                                                  <w:rPr>
                                                    <w:rFonts w:asciiTheme="minorHAnsi" w:hAnsiTheme="minorHAnsi" w:cstheme="minorHAnsi"/>
                                                    <w:color w:val="202020"/>
                                                  </w:rPr>
                                                  <w:t>medlemmar. Några av de senaste medlemmarnas material (Avery Dennison, Easy Gifts, GEP Communication, MERi Textil &amp; Reklam, Montania System, Parnass Presentreklam, Voky) har ännu inte hunnit komma upp på vår webbplats under medlemssidan men är på gång. </w:t>
                                                </w:r>
                                                <w:hyperlink r:id="rId19" w:tgtFrame="_blank" w:tooltip="https://www.productmediaassociation.com/medlemmar" w:history="1">
                                                  <w:r w:rsidRPr="00887E7A">
                                                    <w:rPr>
                                                      <w:rStyle w:val="Hyperlnk"/>
                                                      <w:rFonts w:asciiTheme="minorHAnsi" w:hAnsiTheme="minorHAnsi" w:cstheme="minorHAnsi"/>
                                                      <w:color w:val="007C89"/>
                                                    </w:rPr>
                                                    <w:t>Se övriga här</w:t>
                                                  </w:r>
                                                </w:hyperlink>
                                                <w:r w:rsidRPr="00887E7A">
                                                  <w:rPr>
                                                    <w:rFonts w:asciiTheme="minorHAnsi" w:hAnsiTheme="minorHAnsi" w:cstheme="minorHAnsi"/>
                                                    <w:color w:val="202020"/>
                                                  </w:rPr>
                                                  <w:br/>
                                                </w:r>
                                                <w:r w:rsidRPr="00887E7A">
                                                  <w:rPr>
                                                    <w:rFonts w:asciiTheme="minorHAnsi" w:hAnsiTheme="minorHAnsi" w:cstheme="minorHAnsi"/>
                                                    <w:color w:val="202020"/>
                                                  </w:rPr>
                                                  <w:br/>
                                                  <w:t>Ytterligare medlemsansökningar är under process och fokus framåt ligger på medlemsrekryteringen och att höja gränsen för skattefria gåvor där förhandlingarna med Fina</w:t>
                                                </w:r>
                                                <w:r w:rsidR="00A471CC">
                                                  <w:rPr>
                                                    <w:rFonts w:asciiTheme="minorHAnsi" w:hAnsiTheme="minorHAnsi" w:cstheme="minorHAnsi"/>
                                                    <w:color w:val="202020"/>
                                                  </w:rPr>
                                                  <w:t>n</w:t>
                                                </w:r>
                                                <w:r w:rsidRPr="00887E7A">
                                                  <w:rPr>
                                                    <w:rFonts w:asciiTheme="minorHAnsi" w:hAnsiTheme="minorHAnsi" w:cstheme="minorHAnsi"/>
                                                    <w:color w:val="202020"/>
                                                  </w:rPr>
                                                  <w:t>sdepartementet startat. Läs intervju med PMA ordförande Håkan Pettersson från Branschkoll </w:t>
                                                </w:r>
                                                <w:hyperlink r:id="rId20" w:tgtFrame="_blank" w:tooltip="https://www.branschkoll.se/artiklar/tva-fragor-i-fokus-for-nybildad-branschforening-i-profilbranschen" w:history="1">
                                                  <w:r w:rsidRPr="00887E7A">
                                                    <w:rPr>
                                                      <w:rStyle w:val="Hyperlnk"/>
                                                      <w:rFonts w:asciiTheme="minorHAnsi" w:hAnsiTheme="minorHAnsi" w:cstheme="minorHAnsi"/>
                                                      <w:color w:val="007C89"/>
                                                    </w:rPr>
                                                    <w:t>här</w:t>
                                                  </w:r>
                                                </w:hyperlink>
                                                <w:r w:rsidRPr="00887E7A">
                                                  <w:rPr>
                                                    <w:rFonts w:asciiTheme="minorHAnsi" w:hAnsiTheme="minorHAnsi" w:cstheme="minorHAnsi"/>
                                                    <w:color w:val="202020"/>
                                                  </w:rPr>
                                                  <w:t> </w:t>
                                                </w:r>
                                              </w:p>
                                            </w:tc>
                                          </w:tr>
                                        </w:tbl>
                                        <w:p w14:paraId="2F374DB9" w14:textId="77777777" w:rsidR="00310E83" w:rsidRPr="00887E7A" w:rsidRDefault="00310E83" w:rsidP="00310E83">
                                          <w:pPr>
                                            <w:rPr>
                                              <w:rFonts w:asciiTheme="minorHAnsi" w:hAnsiTheme="minorHAnsi" w:cstheme="minorHAnsi"/>
                                              <w:color w:val="212121"/>
                                            </w:rPr>
                                          </w:pPr>
                                        </w:p>
                                      </w:tc>
                                    </w:tr>
                                  </w:tbl>
                                  <w:p w14:paraId="0031DFEF" w14:textId="64ACD986" w:rsidR="00310E83" w:rsidRPr="00AB3C55" w:rsidRDefault="00310E83" w:rsidP="00A528B3">
                                    <w:pPr>
                                      <w:spacing w:line="360" w:lineRule="atLeast"/>
                                      <w:rPr>
                                        <w:rFonts w:asciiTheme="minorHAnsi" w:hAnsiTheme="minorHAnsi" w:cstheme="minorHAnsi"/>
                                        <w:color w:val="202020"/>
                                      </w:rPr>
                                    </w:pPr>
                                  </w:p>
                                </w:tc>
                              </w:tr>
                            </w:tbl>
                            <w:p w14:paraId="090187D0" w14:textId="77777777" w:rsidR="00A528B3" w:rsidRPr="00AB3C55" w:rsidRDefault="00A528B3" w:rsidP="00A528B3">
                              <w:pPr>
                                <w:rPr>
                                  <w:rFonts w:asciiTheme="minorHAnsi" w:hAnsiTheme="minorHAnsi" w:cstheme="minorHAnsi"/>
                                  <w:color w:val="212121"/>
                                </w:rPr>
                              </w:pPr>
                            </w:p>
                          </w:tc>
                        </w:tr>
                      </w:tbl>
                      <w:p w14:paraId="6C4A4FAC" w14:textId="77777777" w:rsidR="00124584" w:rsidRPr="00AB3C55" w:rsidRDefault="00124584" w:rsidP="00124584">
                        <w:pPr>
                          <w:rPr>
                            <w:rFonts w:asciiTheme="minorHAnsi" w:hAnsiTheme="minorHAnsi" w:cstheme="minorHAnsi"/>
                          </w:rPr>
                        </w:pPr>
                      </w:p>
                    </w:tc>
                  </w:tr>
                  <w:tr w:rsidR="00124584" w:rsidRPr="00AB3C55"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rsidRPr="00AB3C55" w14:paraId="25257B75" w14:textId="77777777" w:rsidTr="00096786">
                          <w:tc>
                            <w:tcPr>
                              <w:tcW w:w="0" w:type="auto"/>
                              <w:tcMar>
                                <w:top w:w="0" w:type="dxa"/>
                                <w:left w:w="270" w:type="dxa"/>
                                <w:bottom w:w="135" w:type="dxa"/>
                                <w:right w:w="270" w:type="dxa"/>
                              </w:tcMar>
                              <w:hideMark/>
                            </w:tcPr>
                            <w:p w14:paraId="5BD212BB" w14:textId="77777777" w:rsidR="00124584" w:rsidRPr="00AB3C55" w:rsidRDefault="00124584" w:rsidP="0023784A">
                              <w:pPr>
                                <w:spacing w:line="360" w:lineRule="atLeast"/>
                                <w:rPr>
                                  <w:rFonts w:asciiTheme="minorHAnsi" w:hAnsiTheme="minorHAnsi" w:cstheme="minorHAnsi"/>
                                  <w:color w:val="202020"/>
                                </w:rPr>
                              </w:pPr>
                            </w:p>
                          </w:tc>
                        </w:tr>
                      </w:tbl>
                      <w:p w14:paraId="29FE0415" w14:textId="77777777" w:rsidR="00124584" w:rsidRPr="00AB3C55" w:rsidRDefault="00124584" w:rsidP="00124584">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69"/>
                  </w:tblGrid>
                  <w:tr w:rsidR="00124584" w:rsidRPr="00AB3C55" w14:paraId="1748AC80" w14:textId="77777777" w:rsidTr="00096786">
                    <w:tc>
                      <w:tcPr>
                        <w:tcW w:w="4067" w:type="dxa"/>
                      </w:tcPr>
                      <w:p w14:paraId="4B16EC52" w14:textId="77777777" w:rsidR="00124584" w:rsidRPr="00AB3C55" w:rsidRDefault="00124584" w:rsidP="00124584">
                        <w:pPr>
                          <w:rPr>
                            <w:rFonts w:asciiTheme="minorHAnsi" w:hAnsiTheme="minorHAnsi" w:cstheme="minorHAnsi"/>
                            <w:color w:val="212121"/>
                          </w:rPr>
                        </w:pPr>
                      </w:p>
                      <w:p w14:paraId="4974DE6E" w14:textId="77777777" w:rsidR="00124584" w:rsidRPr="00AB3C55" w:rsidRDefault="00124584" w:rsidP="00124584">
                        <w:pPr>
                          <w:rPr>
                            <w:rFonts w:asciiTheme="minorHAnsi" w:hAnsiTheme="minorHAnsi" w:cstheme="minorHAnsi"/>
                            <w:color w:val="212121"/>
                          </w:rPr>
                        </w:pPr>
                        <w:r w:rsidRPr="00AB3C55">
                          <w:rPr>
                            <w:rFonts w:asciiTheme="minorHAnsi" w:hAnsiTheme="minorHAnsi" w:cstheme="minorHAnsi"/>
                            <w:color w:val="212121"/>
                          </w:rPr>
                          <w:t xml:space="preserve">       </w:t>
                        </w: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Containers/UBF8T346G9.ms/WebArchiveCopyPasteTempFiles/com.microsoft.Word/21dc4565-5dbf-ccfb-9a2f-c4717aada7a6.jpg"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AB3C55">
                          <w:rPr>
                            <w:rFonts w:asciiTheme="minorHAnsi" w:hAnsiTheme="minorHAnsi" w:cstheme="minorHAnsi"/>
                          </w:rPr>
                          <w:fldChar w:fldCharType="end"/>
                        </w:r>
                      </w:p>
                      <w:p w14:paraId="2385F73B" w14:textId="77777777" w:rsidR="00124584" w:rsidRPr="00AB3C55" w:rsidRDefault="00124584" w:rsidP="00124584">
                        <w:pPr>
                          <w:rPr>
                            <w:rFonts w:asciiTheme="minorHAnsi" w:hAnsiTheme="minorHAnsi" w:cstheme="minorHAnsi"/>
                            <w:color w:val="212121"/>
                          </w:rPr>
                        </w:pPr>
                      </w:p>
                    </w:tc>
                    <w:tc>
                      <w:tcPr>
                        <w:tcW w:w="3969" w:type="dxa"/>
                      </w:tcPr>
                      <w:p w14:paraId="6C1E96AD" w14:textId="77777777" w:rsidR="00FA24CE" w:rsidRPr="00AB3C55" w:rsidRDefault="00124584" w:rsidP="00124584">
                        <w:pPr>
                          <w:rPr>
                            <w:rStyle w:val="Stark"/>
                            <w:rFonts w:asciiTheme="minorHAnsi" w:hAnsiTheme="minorHAnsi" w:cstheme="minorHAnsi"/>
                            <w:color w:val="202020"/>
                          </w:rPr>
                        </w:pPr>
                        <w:r w:rsidRPr="00AB3C55">
                          <w:rPr>
                            <w:rFonts w:asciiTheme="minorHAnsi" w:hAnsiTheme="minorHAnsi" w:cstheme="minorHAnsi"/>
                            <w:color w:val="212121"/>
                          </w:rPr>
                          <w:br/>
                        </w:r>
                      </w:p>
                      <w:p w14:paraId="0CD30A8E" w14:textId="4EE61774" w:rsidR="00124584" w:rsidRPr="00AB3C55" w:rsidRDefault="00FA24CE" w:rsidP="00124584">
                        <w:pPr>
                          <w:rPr>
                            <w:rFonts w:asciiTheme="minorHAnsi" w:hAnsiTheme="minorHAnsi" w:cstheme="minorHAnsi"/>
                            <w:color w:val="212121"/>
                          </w:rPr>
                        </w:pPr>
                        <w:r w:rsidRPr="00AB3C55">
                          <w:rPr>
                            <w:rStyle w:val="Stark"/>
                            <w:rFonts w:asciiTheme="minorHAnsi" w:hAnsiTheme="minorHAnsi" w:cstheme="minorHAnsi"/>
                            <w:color w:val="202020"/>
                          </w:rPr>
                          <w:t>Håkan Pettersson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Ordförande</w:t>
                        </w:r>
                        <w:r w:rsidRPr="00AB3C55">
                          <w:rPr>
                            <w:rFonts w:asciiTheme="minorHAnsi" w:hAnsiTheme="minorHAnsi" w:cstheme="minorHAnsi"/>
                            <w:color w:val="202020"/>
                          </w:rPr>
                          <w:br/>
                        </w:r>
                        <w:r w:rsidRPr="00AB3C55">
                          <w:rPr>
                            <w:rFonts w:asciiTheme="minorHAnsi" w:hAnsiTheme="minorHAnsi" w:cstheme="minorHAnsi"/>
                            <w:color w:val="202020"/>
                          </w:rPr>
                          <w:br/>
                        </w:r>
                        <w:hyperlink r:id="rId22" w:tgtFrame="_blank" w:tooltip="mailto:hakan@productmediaassociation.com" w:history="1">
                          <w:r w:rsidRPr="00AB3C55">
                            <w:rPr>
                              <w:rStyle w:val="Hyperlnk"/>
                              <w:rFonts w:asciiTheme="minorHAnsi" w:hAnsiTheme="minorHAnsi" w:cstheme="minorHAnsi"/>
                              <w:color w:val="007C89"/>
                            </w:rPr>
                            <w:t>hakan@productmediaassociation.com</w:t>
                          </w:r>
                        </w:hyperlink>
                        <w:r w:rsidRPr="00AB3C55">
                          <w:rPr>
                            <w:rFonts w:asciiTheme="minorHAnsi" w:hAnsiTheme="minorHAnsi" w:cstheme="minorHAnsi"/>
                            <w:color w:val="202020"/>
                          </w:rPr>
                          <w:br/>
                        </w:r>
                        <w:hyperlink r:id="rId23" w:history="1">
                          <w:r w:rsidRPr="00AB3C55">
                            <w:rPr>
                              <w:rStyle w:val="Hyperlnk"/>
                              <w:rFonts w:asciiTheme="minorHAnsi" w:hAnsiTheme="minorHAnsi" w:cstheme="minorHAnsi"/>
                              <w:color w:val="007C89"/>
                            </w:rPr>
                            <w:t>+46 70 837 46 15</w:t>
                          </w:r>
                        </w:hyperlink>
                      </w:p>
                    </w:tc>
                  </w:tr>
                </w:tbl>
                <w:tbl>
                  <w:tblPr>
                    <w:tblW w:w="5000" w:type="pct"/>
                    <w:tblCellMar>
                      <w:left w:w="0" w:type="dxa"/>
                      <w:right w:w="0" w:type="dxa"/>
                    </w:tblCellMar>
                    <w:tblLook w:val="04A0" w:firstRow="1" w:lastRow="0" w:firstColumn="1" w:lastColumn="0" w:noHBand="0" w:noVBand="1"/>
                  </w:tblPr>
                  <w:tblGrid>
                    <w:gridCol w:w="8530"/>
                  </w:tblGrid>
                  <w:tr w:rsidR="003323EC" w:rsidRPr="00AB3C55" w14:paraId="03C11C8A" w14:textId="77777777">
                    <w:tc>
                      <w:tcPr>
                        <w:tcW w:w="0" w:type="auto"/>
                        <w:tcMar>
                          <w:top w:w="135" w:type="dxa"/>
                          <w:left w:w="135" w:type="dxa"/>
                          <w:bottom w:w="135" w:type="dxa"/>
                          <w:right w:w="135" w:type="dxa"/>
                        </w:tcMar>
                        <w:hideMark/>
                      </w:tcPr>
                      <w:p w14:paraId="5D3D5B0C" w14:textId="77777777" w:rsidR="00703334" w:rsidRDefault="00703334" w:rsidP="00D96B5B"/>
                      <w:tbl>
                        <w:tblPr>
                          <w:tblW w:w="5000" w:type="pct"/>
                          <w:tblCellMar>
                            <w:left w:w="0" w:type="dxa"/>
                            <w:right w:w="0" w:type="dxa"/>
                          </w:tblCellMar>
                          <w:tblLook w:val="04A0" w:firstRow="1" w:lastRow="0" w:firstColumn="1" w:lastColumn="0" w:noHBand="0" w:noVBand="1"/>
                        </w:tblPr>
                        <w:tblGrid>
                          <w:gridCol w:w="8260"/>
                        </w:tblGrid>
                        <w:tr w:rsidR="003323EC" w:rsidRPr="00AB3C55" w14:paraId="54934988" w14:textId="77777777">
                          <w:tc>
                            <w:tcPr>
                              <w:tcW w:w="0" w:type="auto"/>
                              <w:tcMar>
                                <w:top w:w="0" w:type="dxa"/>
                                <w:left w:w="135" w:type="dxa"/>
                                <w:bottom w:w="0" w:type="dxa"/>
                                <w:right w:w="135" w:type="dxa"/>
                              </w:tcMar>
                              <w:hideMark/>
                            </w:tcPr>
                            <w:p w14:paraId="61213D4D" w14:textId="77777777" w:rsidR="00853349" w:rsidRDefault="00904497" w:rsidP="00D96B5B">
                              <w:pPr>
                                <w:rPr>
                                  <w:rFonts w:asciiTheme="minorHAnsi" w:hAnsiTheme="minorHAnsi" w:cstheme="minorHAnsi"/>
                                  <w:color w:val="202020"/>
                                </w:rPr>
                              </w:pPr>
                              <w:r w:rsidRPr="00887E7A">
                                <w:rPr>
                                  <w:rFonts w:asciiTheme="minorHAnsi" w:hAnsiTheme="minorHAnsi" w:cstheme="minorHAnsi"/>
                                  <w:color w:val="202020"/>
                                </w:rPr>
                                <w:t>I början på året under de 2 branschdagarna i</w:t>
                              </w:r>
                              <w:r w:rsidRPr="00887E7A">
                                <w:rPr>
                                  <w:rStyle w:val="apple-converted-space"/>
                                  <w:rFonts w:asciiTheme="minorHAnsi" w:hAnsiTheme="minorHAnsi" w:cstheme="minorHAnsi"/>
                                  <w:color w:val="202020"/>
                                </w:rPr>
                                <w:t> </w:t>
                              </w:r>
                              <w:r w:rsidRPr="00887E7A">
                                <w:rPr>
                                  <w:rFonts w:asciiTheme="minorHAnsi" w:hAnsiTheme="minorHAnsi" w:cstheme="minorHAnsi"/>
                                  <w:color w:val="202020"/>
                                </w:rPr>
                                <w:t>Stockholm delade PMA ut ca 300 folders för att marknadsföra föreningen och värva fler nya medlemmar. Senaste initiativet från Styrelsen är att PMA skickar ut 200 brev + folders till återförsäljar</w:t>
                              </w:r>
                              <w:r w:rsidR="00D96B5B">
                                <w:rPr>
                                  <w:rFonts w:asciiTheme="minorHAnsi" w:hAnsiTheme="minorHAnsi" w:cstheme="minorHAnsi"/>
                                  <w:color w:val="202020"/>
                                </w:rPr>
                                <w:t>-</w:t>
                              </w:r>
                              <w:r w:rsidRPr="00887E7A">
                                <w:rPr>
                                  <w:rFonts w:asciiTheme="minorHAnsi" w:hAnsiTheme="minorHAnsi" w:cstheme="minorHAnsi"/>
                                  <w:color w:val="202020"/>
                                </w:rPr>
                                <w:t>ledet under den här veckan (16) för att informera om vår branschförening och rekrytera vidare. Kontakta gärna Maria eller Håkan om ni har tips gällande branschkollegor som ännu inte anslutit sig! Se även brevutskicket och folder </w:t>
                              </w:r>
                            </w:p>
                            <w:p w14:paraId="04ABF99A" w14:textId="375C0B10" w:rsidR="003323EC" w:rsidRPr="00AB3C55" w:rsidRDefault="00904497" w:rsidP="00D96B5B">
                              <w:pPr>
                                <w:rPr>
                                  <w:rFonts w:asciiTheme="minorHAnsi" w:hAnsiTheme="minorHAnsi" w:cstheme="minorHAnsi"/>
                                </w:rPr>
                              </w:pPr>
                              <w:r w:rsidRPr="00887E7A">
                                <w:rPr>
                                  <w:rFonts w:asciiTheme="minorHAnsi" w:hAnsiTheme="minorHAnsi" w:cstheme="minorHAnsi"/>
                                  <w:color w:val="202020"/>
                                </w:rPr>
                                <w:t>under knapparna nedan:</w:t>
                              </w:r>
                            </w:p>
                          </w:tc>
                        </w:tr>
                      </w:tbl>
                      <w:p w14:paraId="3178D647" w14:textId="77777777" w:rsidR="003323EC" w:rsidRPr="00AB3C55" w:rsidRDefault="003323EC" w:rsidP="003323EC">
                        <w:pPr>
                          <w:rPr>
                            <w:rFonts w:asciiTheme="minorHAnsi" w:hAnsiTheme="minorHAnsi" w:cstheme="minorHAnsi"/>
                            <w:color w:val="212121"/>
                          </w:rPr>
                        </w:pPr>
                      </w:p>
                    </w:tc>
                  </w:tr>
                  <w:tr w:rsidR="00A6467F" w:rsidRPr="00AB3C55" w14:paraId="69440925" w14:textId="77777777" w:rsidTr="003323EC">
                    <w:tc>
                      <w:tcPr>
                        <w:tcW w:w="0" w:type="auto"/>
                        <w:tcMar>
                          <w:top w:w="135" w:type="dxa"/>
                          <w:left w:w="135" w:type="dxa"/>
                          <w:bottom w:w="135" w:type="dxa"/>
                          <w:right w:w="135" w:type="dxa"/>
                        </w:tcMar>
                      </w:tcPr>
                      <w:tbl>
                        <w:tblPr>
                          <w:tblStyle w:val="Tabellrutnt"/>
                          <w:tblW w:w="0" w:type="auto"/>
                          <w:tblLook w:val="04A0" w:firstRow="1" w:lastRow="0" w:firstColumn="1" w:lastColumn="0" w:noHBand="0" w:noVBand="1"/>
                        </w:tblPr>
                        <w:tblGrid>
                          <w:gridCol w:w="4067"/>
                          <w:gridCol w:w="3969"/>
                        </w:tblGrid>
                        <w:tr w:rsidR="0053782F" w:rsidRPr="00AB3C55" w14:paraId="3B6B06E5" w14:textId="77777777" w:rsidTr="00737384">
                          <w:tc>
                            <w:tcPr>
                              <w:tcW w:w="4067" w:type="dxa"/>
                            </w:tcPr>
                            <w:p w14:paraId="2537F02B" w14:textId="77777777" w:rsidR="0053782F" w:rsidRPr="00AB3C55" w:rsidRDefault="0053782F" w:rsidP="0053782F">
                              <w:pPr>
                                <w:rPr>
                                  <w:rFonts w:asciiTheme="minorHAnsi" w:hAnsiTheme="minorHAnsi" w:cstheme="minorHAnsi"/>
                                  <w:color w:val="212121"/>
                                </w:rPr>
                              </w:pPr>
                            </w:p>
                            <w:p w14:paraId="6E056BB9" w14:textId="77777777" w:rsidR="0053782F" w:rsidRPr="00AB3C55" w:rsidRDefault="0053782F" w:rsidP="0053782F">
                              <w:pPr>
                                <w:rPr>
                                  <w:rFonts w:asciiTheme="minorHAnsi" w:hAnsiTheme="minorHAnsi" w:cstheme="minorHAnsi"/>
                                  <w:color w:val="212121"/>
                                </w:rPr>
                              </w:pPr>
                            </w:p>
                            <w:p w14:paraId="61028AB2" w14:textId="77777777" w:rsidR="0053782F" w:rsidRPr="00AB3C55" w:rsidRDefault="0053782F" w:rsidP="0053782F">
                              <w:pPr>
                                <w:rPr>
                                  <w:rFonts w:asciiTheme="minorHAnsi" w:hAnsiTheme="minorHAnsi" w:cstheme="minorHAnsi"/>
                                  <w:color w:val="212121"/>
                                </w:rPr>
                              </w:pPr>
                              <w:r w:rsidRPr="00AB3C55">
                                <w:rPr>
                                  <w:rStyle w:val="Stark"/>
                                  <w:rFonts w:asciiTheme="minorHAnsi" w:hAnsiTheme="minorHAnsi" w:cstheme="minorHAnsi"/>
                                  <w:color w:val="202020"/>
                                </w:rPr>
                                <w:t>Maria Olsson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Projektledare</w:t>
                              </w:r>
                              <w:r w:rsidRPr="00AB3C55">
                                <w:rPr>
                                  <w:rFonts w:asciiTheme="minorHAnsi" w:hAnsiTheme="minorHAnsi" w:cstheme="minorHAnsi"/>
                                  <w:color w:val="202020"/>
                                </w:rPr>
                                <w:br/>
                              </w:r>
                              <w:r w:rsidRPr="00AB3C55">
                                <w:rPr>
                                  <w:rFonts w:asciiTheme="minorHAnsi" w:hAnsiTheme="minorHAnsi" w:cstheme="minorHAnsi"/>
                                  <w:color w:val="202020"/>
                                </w:rPr>
                                <w:br/>
                              </w:r>
                              <w:hyperlink r:id="rId24" w:tgtFrame="_blank" w:tooltip="mailto:maria@productmediaassociation.com?subject=Intresseanm%C3%A4lan%20-%20Utst%C3%A4llare%20Product%20Media%20Days%202026." w:history="1">
                                <w:r w:rsidRPr="00AB3C55">
                                  <w:rPr>
                                    <w:rStyle w:val="Hyperlnk"/>
                                    <w:rFonts w:asciiTheme="minorHAnsi" w:hAnsiTheme="minorHAnsi" w:cstheme="minorHAnsi"/>
                                    <w:color w:val="007C89"/>
                                  </w:rPr>
                                  <w:t>maria@productmediaassociation.com</w:t>
                                </w:r>
                              </w:hyperlink>
                              <w:r w:rsidRPr="00AB3C55">
                                <w:rPr>
                                  <w:rFonts w:asciiTheme="minorHAnsi" w:hAnsiTheme="minorHAnsi" w:cstheme="minorHAnsi"/>
                                  <w:color w:val="202020"/>
                                </w:rPr>
                                <w:br/>
                              </w:r>
                              <w:hyperlink r:id="rId25" w:history="1">
                                <w:r w:rsidRPr="00AB3C55">
                                  <w:rPr>
                                    <w:rStyle w:val="Hyperlnk"/>
                                    <w:rFonts w:asciiTheme="minorHAnsi" w:hAnsiTheme="minorHAnsi" w:cstheme="minorHAnsi"/>
                                    <w:color w:val="007C89"/>
                                  </w:rPr>
                                  <w:t>+46 70 563 85 15</w:t>
                                </w:r>
                              </w:hyperlink>
                            </w:p>
                            <w:p w14:paraId="398FBD7C" w14:textId="77777777" w:rsidR="0053782F" w:rsidRPr="00AB3C55" w:rsidRDefault="0053782F" w:rsidP="0053782F">
                              <w:pPr>
                                <w:rPr>
                                  <w:rFonts w:asciiTheme="minorHAnsi" w:hAnsiTheme="minorHAnsi" w:cstheme="minorHAnsi"/>
                                  <w:color w:val="212121"/>
                                </w:rPr>
                              </w:pPr>
                            </w:p>
                          </w:tc>
                          <w:tc>
                            <w:tcPr>
                              <w:tcW w:w="3969" w:type="dxa"/>
                            </w:tcPr>
                            <w:p w14:paraId="5A650A53" w14:textId="77777777" w:rsidR="0053782F" w:rsidRPr="00AB3C55" w:rsidRDefault="0053782F" w:rsidP="0053782F">
                              <w:pPr>
                                <w:jc w:val="center"/>
                                <w:rPr>
                                  <w:rFonts w:asciiTheme="minorHAnsi" w:hAnsiTheme="minorHAnsi" w:cstheme="minorHAnsi"/>
                                  <w:color w:val="212121"/>
                                </w:rPr>
                              </w:pPr>
                              <w:r w:rsidRPr="00AB3C55">
                                <w:rPr>
                                  <w:rFonts w:asciiTheme="minorHAnsi" w:hAnsiTheme="minorHAnsi" w:cstheme="minorHAnsi"/>
                                  <w:noProof/>
                                  <w:color w:val="212121"/>
                                </w:rPr>
                                <w:drawing>
                                  <wp:inline distT="0" distB="0" distL="0" distR="0" wp14:anchorId="3104ECF2" wp14:editId="2502D8C8">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7149E88B" w14:textId="77777777" w:rsidR="0053782F" w:rsidRPr="00AB3C55" w:rsidRDefault="0053782F" w:rsidP="0053782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260"/>
                        </w:tblGrid>
                        <w:tr w:rsidR="00A476AF" w:rsidRPr="00AB3C55" w14:paraId="5C943C0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37082A2A"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314CD902" w14:textId="77777777">
                                      <w:tc>
                                        <w:tcPr>
                                          <w:tcW w:w="0" w:type="auto"/>
                                          <w:tcMar>
                                            <w:top w:w="0" w:type="dxa"/>
                                            <w:left w:w="270" w:type="dxa"/>
                                            <w:bottom w:w="135" w:type="dxa"/>
                                            <w:right w:w="270" w:type="dxa"/>
                                          </w:tcMar>
                                          <w:hideMark/>
                                        </w:tcPr>
                                        <w:p w14:paraId="7FDF36F9" w14:textId="77777777" w:rsidR="00904497" w:rsidRDefault="00904497" w:rsidP="00904497">
                                          <w:pPr>
                                            <w:rPr>
                                              <w:sz w:val="20"/>
                                              <w:szCs w:val="20"/>
                                            </w:rPr>
                                          </w:pPr>
                                        </w:p>
                                      </w:tc>
                                    </w:tr>
                                  </w:tbl>
                                  <w:p w14:paraId="6C2DE070" w14:textId="77777777" w:rsidR="00904497" w:rsidRDefault="00904497" w:rsidP="00904497">
                                    <w:pPr>
                                      <w:rPr>
                                        <w:rFonts w:ascii="Aptos" w:hAnsi="Aptos"/>
                                        <w:color w:val="212121"/>
                                      </w:rPr>
                                    </w:pPr>
                                  </w:p>
                                </w:tc>
                              </w:tr>
                              <w:tr w:rsidR="00904497" w14:paraId="4BB3B17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65457B80" w14:textId="77777777">
                                      <w:tc>
                                        <w:tcPr>
                                          <w:tcW w:w="0" w:type="auto"/>
                                          <w:tcMar>
                                            <w:top w:w="0" w:type="dxa"/>
                                            <w:left w:w="270" w:type="dxa"/>
                                            <w:bottom w:w="135" w:type="dxa"/>
                                            <w:right w:w="270" w:type="dxa"/>
                                          </w:tcMar>
                                          <w:hideMark/>
                                        </w:tcPr>
                                        <w:p w14:paraId="5A360408" w14:textId="77777777" w:rsidR="00904497" w:rsidRDefault="00904497" w:rsidP="00904497"/>
                                      </w:tc>
                                    </w:tr>
                                  </w:tbl>
                                  <w:p w14:paraId="359FBA1D" w14:textId="77777777" w:rsidR="00904497" w:rsidRDefault="00904497" w:rsidP="00904497">
                                    <w:pPr>
                                      <w:rPr>
                                        <w:rFonts w:ascii="Aptos" w:hAnsi="Aptos"/>
                                        <w:color w:val="212121"/>
                                      </w:rPr>
                                    </w:pPr>
                                  </w:p>
                                </w:tc>
                              </w:tr>
                              <w:tr w:rsidR="00904497" w:rsidRPr="00B6214E" w14:paraId="0B95657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B6214E" w14:paraId="5E1C1E60" w14:textId="77777777">
                                      <w:trPr>
                                        <w:tblCellSpacing w:w="0" w:type="dxa"/>
                                      </w:trPr>
                                      <w:tc>
                                        <w:tcPr>
                                          <w:tcW w:w="0" w:type="auto"/>
                                          <w:shd w:val="clear" w:color="auto" w:fill="222222"/>
                                          <w:tcMar>
                                            <w:top w:w="270" w:type="dxa"/>
                                            <w:left w:w="270" w:type="dxa"/>
                                            <w:bottom w:w="270" w:type="dxa"/>
                                            <w:right w:w="270" w:type="dxa"/>
                                          </w:tcMar>
                                          <w:vAlign w:val="center"/>
                                          <w:hideMark/>
                                        </w:tcPr>
                                        <w:p w14:paraId="54445FCD" w14:textId="77777777" w:rsidR="00904497" w:rsidRPr="00B6214E" w:rsidRDefault="00904497" w:rsidP="00904497">
                                          <w:pPr>
                                            <w:jc w:val="center"/>
                                            <w:rPr>
                                              <w:rFonts w:asciiTheme="minorHAnsi" w:hAnsiTheme="minorHAnsi" w:cstheme="minorHAnsi"/>
                                              <w:sz w:val="36"/>
                                              <w:szCs w:val="36"/>
                                            </w:rPr>
                                          </w:pPr>
                                          <w:hyperlink r:id="rId27" w:tgtFrame="_blank" w:tooltip="https://www.dropbox.com/scl/fi/maaaqk658prbt0oq2oghh/Brevutskick-om-PMA-april-2026.pdf?rlkey=ew0323w7s7zpuvq74zfr05z33&amp;dl=0" w:history="1">
                                            <w:r w:rsidRPr="00B6214E">
                                              <w:rPr>
                                                <w:rStyle w:val="Hyperlnk"/>
                                                <w:rFonts w:asciiTheme="minorHAnsi" w:hAnsiTheme="minorHAnsi" w:cstheme="minorHAnsi"/>
                                                <w:b/>
                                                <w:bCs/>
                                                <w:color w:val="FFFFFF"/>
                                                <w:sz w:val="36"/>
                                                <w:szCs w:val="36"/>
                                              </w:rPr>
                                              <w:t>BREVUTSKICK</w:t>
                                            </w:r>
                                          </w:hyperlink>
                                        </w:p>
                                      </w:tc>
                                    </w:tr>
                                  </w:tbl>
                                  <w:p w14:paraId="77C64015" w14:textId="77777777" w:rsidR="00904497" w:rsidRPr="00B6214E" w:rsidRDefault="00904497" w:rsidP="00904497">
                                    <w:pPr>
                                      <w:rPr>
                                        <w:rFonts w:asciiTheme="minorHAnsi" w:hAnsiTheme="minorHAnsi" w:cstheme="minorHAnsi"/>
                                        <w:color w:val="212121"/>
                                      </w:rPr>
                                    </w:pPr>
                                  </w:p>
                                </w:tc>
                              </w:tr>
                            </w:tbl>
                            <w:p w14:paraId="7D620EB2" w14:textId="77777777" w:rsidR="00904497" w:rsidRPr="00B6214E" w:rsidRDefault="00904497" w:rsidP="0090449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260"/>
                              </w:tblGrid>
                              <w:tr w:rsidR="00904497" w:rsidRPr="00B6214E" w14:paraId="2F3A58A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720"/>
                                    </w:tblGrid>
                                    <w:tr w:rsidR="00904497" w:rsidRPr="00B6214E" w14:paraId="21B80FC0" w14:textId="77777777">
                                      <w:trPr>
                                        <w:tblCellSpacing w:w="0" w:type="dxa"/>
                                      </w:trPr>
                                      <w:tc>
                                        <w:tcPr>
                                          <w:tcW w:w="0" w:type="auto"/>
                                          <w:shd w:val="clear" w:color="auto" w:fill="222222"/>
                                          <w:tcMar>
                                            <w:top w:w="270" w:type="dxa"/>
                                            <w:left w:w="270" w:type="dxa"/>
                                            <w:bottom w:w="270" w:type="dxa"/>
                                            <w:right w:w="270" w:type="dxa"/>
                                          </w:tcMar>
                                          <w:vAlign w:val="center"/>
                                          <w:hideMark/>
                                        </w:tcPr>
                                        <w:p w14:paraId="35DAB0A9" w14:textId="77777777" w:rsidR="00904497" w:rsidRPr="00B6214E" w:rsidRDefault="00904497" w:rsidP="00904497">
                                          <w:pPr>
                                            <w:jc w:val="center"/>
                                            <w:rPr>
                                              <w:rFonts w:asciiTheme="minorHAnsi" w:hAnsiTheme="minorHAnsi" w:cstheme="minorHAnsi"/>
                                              <w:sz w:val="36"/>
                                              <w:szCs w:val="36"/>
                                            </w:rPr>
                                          </w:pPr>
                                          <w:hyperlink r:id="rId28" w:tgtFrame="_blank" w:tooltip="https://www.dropbox.com/scl/fi/zz1b64chyt40oc2sl49ks/PMA-folder-2026-utvikt-presentation-2.pdf?rlkey=tagoybp53a55dxj307vcec3pp&amp;dl=0" w:history="1">
                                            <w:r w:rsidRPr="00B6214E">
                                              <w:rPr>
                                                <w:rStyle w:val="Hyperlnk"/>
                                                <w:rFonts w:asciiTheme="minorHAnsi" w:hAnsiTheme="minorHAnsi" w:cstheme="minorHAnsi"/>
                                                <w:b/>
                                                <w:bCs/>
                                                <w:color w:val="FFFFFF"/>
                                                <w:sz w:val="36"/>
                                                <w:szCs w:val="36"/>
                                              </w:rPr>
                                              <w:t>PMA FOLDER</w:t>
                                            </w:r>
                                          </w:hyperlink>
                                        </w:p>
                                      </w:tc>
                                    </w:tr>
                                  </w:tbl>
                                  <w:p w14:paraId="2D40EFC0" w14:textId="77777777" w:rsidR="00904497" w:rsidRPr="00B6214E" w:rsidRDefault="00904497" w:rsidP="00904497">
                                    <w:pPr>
                                      <w:rPr>
                                        <w:rFonts w:asciiTheme="minorHAnsi" w:hAnsiTheme="minorHAnsi" w:cstheme="minorHAnsi"/>
                                        <w:color w:val="212121"/>
                                      </w:rPr>
                                    </w:pPr>
                                  </w:p>
                                </w:tc>
                              </w:tr>
                              <w:tr w:rsidR="00904497" w14:paraId="5053CB0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7D280A77" w14:textId="77777777">
                                      <w:tc>
                                        <w:tcPr>
                                          <w:tcW w:w="0" w:type="auto"/>
                                          <w:tcMar>
                                            <w:top w:w="0" w:type="dxa"/>
                                            <w:left w:w="270" w:type="dxa"/>
                                            <w:bottom w:w="135" w:type="dxa"/>
                                            <w:right w:w="270" w:type="dxa"/>
                                          </w:tcMar>
                                          <w:hideMark/>
                                        </w:tcPr>
                                        <w:p w14:paraId="77CFE243" w14:textId="77777777" w:rsidR="00904497" w:rsidRDefault="00904497" w:rsidP="00904497"/>
                                      </w:tc>
                                    </w:tr>
                                  </w:tbl>
                                  <w:p w14:paraId="04266741" w14:textId="77777777" w:rsidR="00904497" w:rsidRDefault="00904497" w:rsidP="00904497">
                                    <w:pPr>
                                      <w:rPr>
                                        <w:rFonts w:ascii="Aptos" w:hAnsi="Aptos"/>
                                        <w:color w:val="212121"/>
                                      </w:rPr>
                                    </w:pPr>
                                  </w:p>
                                </w:tc>
                              </w:tr>
                              <w:tr w:rsidR="00904497" w14:paraId="442E03B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904497" w14:paraId="76C011D1" w14:textId="77777777">
                                      <w:tc>
                                        <w:tcPr>
                                          <w:tcW w:w="0" w:type="auto"/>
                                          <w:tcMar>
                                            <w:top w:w="0" w:type="dxa"/>
                                            <w:left w:w="135" w:type="dxa"/>
                                            <w:bottom w:w="0" w:type="dxa"/>
                                            <w:right w:w="135" w:type="dxa"/>
                                          </w:tcMar>
                                          <w:hideMark/>
                                        </w:tcPr>
                                        <w:p w14:paraId="429C06DD" w14:textId="0C109362" w:rsidR="00904497" w:rsidRDefault="00904497" w:rsidP="00904497">
                                          <w:pPr>
                                            <w:jc w:val="center"/>
                                          </w:pPr>
                                          <w:r>
                                            <w:fldChar w:fldCharType="begin"/>
                                          </w:r>
                                          <w:r>
                                            <w:instrText xml:space="preserve"> INCLUDEPICTURE "/Users/mariaolsson/Library/Group Containers/UBF8T346G9.ms/WebArchiveCopyPasteTempFiles/com.microsoft.Word/aa3ef2af-075b-5d9f-43e6-34f47c6b3b58.jpg" \* MERGEFORMATINET </w:instrText>
                                          </w:r>
                                          <w:r>
                                            <w:fldChar w:fldCharType="separate"/>
                                          </w:r>
                                          <w:r>
                                            <w:rPr>
                                              <w:noProof/>
                                            </w:rPr>
                                            <w:drawing>
                                              <wp:inline distT="0" distB="0" distL="0" distR="0" wp14:anchorId="12FFF178" wp14:editId="494CAF9A">
                                                <wp:extent cx="4944139" cy="4944139"/>
                                                <wp:effectExtent l="0" t="0" r="0" b="0"/>
                                                <wp:docPr id="47521202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7088" cy="4947088"/>
                                                        </a:xfrm>
                                                        <a:prstGeom prst="rect">
                                                          <a:avLst/>
                                                        </a:prstGeom>
                                                        <a:noFill/>
                                                        <a:ln>
                                                          <a:noFill/>
                                                        </a:ln>
                                                      </pic:spPr>
                                                    </pic:pic>
                                                  </a:graphicData>
                                                </a:graphic>
                                              </wp:inline>
                                            </w:drawing>
                                          </w:r>
                                          <w:r>
                                            <w:fldChar w:fldCharType="end"/>
                                          </w:r>
                                        </w:p>
                                      </w:tc>
                                    </w:tr>
                                  </w:tbl>
                                  <w:p w14:paraId="41786E58" w14:textId="77777777" w:rsidR="00904497" w:rsidRDefault="00904497" w:rsidP="00904497">
                                    <w:pPr>
                                      <w:rPr>
                                        <w:rFonts w:ascii="Aptos" w:hAnsi="Aptos"/>
                                        <w:color w:val="212121"/>
                                      </w:rPr>
                                    </w:pPr>
                                  </w:p>
                                </w:tc>
                              </w:tr>
                            </w:tbl>
                            <w:p w14:paraId="3450F326" w14:textId="77777777" w:rsidR="00904497" w:rsidRDefault="00904497" w:rsidP="00904497">
                              <w:pPr>
                                <w:rPr>
                                  <w:vanish/>
                                </w:rPr>
                              </w:pPr>
                            </w:p>
                            <w:tbl>
                              <w:tblPr>
                                <w:tblW w:w="5000" w:type="pct"/>
                                <w:tblCellMar>
                                  <w:left w:w="0" w:type="dxa"/>
                                  <w:right w:w="0" w:type="dxa"/>
                                </w:tblCellMar>
                                <w:tblLook w:val="04A0" w:firstRow="1" w:lastRow="0" w:firstColumn="1" w:lastColumn="0" w:noHBand="0" w:noVBand="1"/>
                              </w:tblPr>
                              <w:tblGrid>
                                <w:gridCol w:w="8260"/>
                              </w:tblGrid>
                              <w:tr w:rsidR="00904497" w14:paraId="664562C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520A3D30" w14:textId="77777777">
                                      <w:tc>
                                        <w:tcPr>
                                          <w:tcW w:w="0" w:type="auto"/>
                                          <w:tcMar>
                                            <w:top w:w="0" w:type="dxa"/>
                                            <w:left w:w="270" w:type="dxa"/>
                                            <w:bottom w:w="135" w:type="dxa"/>
                                            <w:right w:w="270" w:type="dxa"/>
                                          </w:tcMar>
                                          <w:hideMark/>
                                        </w:tcPr>
                                        <w:p w14:paraId="208CBBB8" w14:textId="77777777" w:rsidR="00904497" w:rsidRPr="00887E7A" w:rsidRDefault="00904497" w:rsidP="00904497">
                                          <w:pPr>
                                            <w:spacing w:line="360" w:lineRule="atLeast"/>
                                            <w:rPr>
                                              <w:rFonts w:asciiTheme="minorHAnsi" w:hAnsiTheme="minorHAnsi" w:cstheme="minorHAnsi"/>
                                              <w:color w:val="202020"/>
                                            </w:rPr>
                                          </w:pPr>
                                          <w:r>
                                            <w:rPr>
                                              <w:rFonts w:ascii="Helvetica" w:hAnsi="Helvetica"/>
                                              <w:color w:val="202020"/>
                                            </w:rPr>
                                            <w:br/>
                                          </w:r>
                                          <w:r w:rsidRPr="00887E7A">
                                            <w:rPr>
                                              <w:rStyle w:val="Stark"/>
                                              <w:rFonts w:asciiTheme="minorHAnsi" w:hAnsiTheme="minorHAnsi" w:cstheme="minorHAnsi"/>
                                              <w:color w:val="000000"/>
                                              <w:sz w:val="30"/>
                                              <w:szCs w:val="30"/>
                                            </w:rPr>
                                            <w:t>Product Media Tour 2026</w:t>
                                          </w:r>
                                          <w:r w:rsidRPr="00887E7A">
                                            <w:rPr>
                                              <w:rFonts w:asciiTheme="minorHAnsi" w:hAnsiTheme="minorHAnsi" w:cstheme="minorHAnsi"/>
                                              <w:color w:val="202020"/>
                                            </w:rPr>
                                            <w:br/>
                                          </w:r>
                                          <w:r w:rsidRPr="00887E7A">
                                            <w:rPr>
                                              <w:rFonts w:asciiTheme="minorHAnsi" w:hAnsiTheme="minorHAnsi" w:cstheme="minorHAnsi"/>
                                              <w:color w:val="000000"/>
                                            </w:rPr>
                                            <w:t>Sverigetouren arrangerades under vecka 12 på Göteborg Clarion Hotel</w:t>
                                          </w:r>
                                          <w:r w:rsidRPr="00887E7A">
                                            <w:rPr>
                                              <w:rStyle w:val="apple-converted-space"/>
                                              <w:rFonts w:asciiTheme="minorHAnsi" w:hAnsiTheme="minorHAnsi" w:cstheme="minorHAnsi"/>
                                              <w:color w:val="000000"/>
                                            </w:rPr>
                                            <w:t> </w:t>
                                          </w:r>
                                          <w:r w:rsidRPr="00887E7A">
                                            <w:rPr>
                                              <w:rFonts w:asciiTheme="minorHAnsi" w:hAnsiTheme="minorHAnsi" w:cstheme="minorHAnsi"/>
                                              <w:color w:val="000000"/>
                                            </w:rPr>
                                            <w:t>Post och Malmö Arena Hotel. Totalt 22 medlemmar ställde ut och vi fick</w:t>
                                          </w:r>
                                          <w:r w:rsidRPr="00887E7A">
                                            <w:rPr>
                                              <w:rStyle w:val="apple-converted-space"/>
                                              <w:rFonts w:asciiTheme="minorHAnsi" w:hAnsiTheme="minorHAnsi" w:cstheme="minorHAnsi"/>
                                              <w:color w:val="000000"/>
                                            </w:rPr>
                                            <w:t> </w:t>
                                          </w:r>
                                          <w:r w:rsidRPr="00887E7A">
                                            <w:rPr>
                                              <w:rFonts w:asciiTheme="minorHAnsi" w:hAnsiTheme="minorHAnsi" w:cstheme="minorHAnsi"/>
                                              <w:color w:val="000000"/>
                                            </w:rPr>
                                            <w:t>besök av 81 företag och ca 150 personer under 2 dagar. Trevliga dagar med glada kunder och så kallade medlemskollegor! </w:t>
                                          </w:r>
                                        </w:p>
                                      </w:tc>
                                    </w:tr>
                                  </w:tbl>
                                  <w:p w14:paraId="6DDA2EE1" w14:textId="77777777" w:rsidR="00904497" w:rsidRDefault="00904497" w:rsidP="00904497">
                                    <w:pPr>
                                      <w:rPr>
                                        <w:rFonts w:ascii="Aptos" w:hAnsi="Aptos"/>
                                        <w:color w:val="212121"/>
                                      </w:rPr>
                                    </w:pPr>
                                  </w:p>
                                </w:tc>
                              </w:tr>
                            </w:tbl>
                            <w:p w14:paraId="0EEB3B7F" w14:textId="77777777" w:rsidR="00904497" w:rsidRDefault="00904497" w:rsidP="00904497">
                              <w:pPr>
                                <w:rPr>
                                  <w:vanish/>
                                </w:rPr>
                              </w:pPr>
                            </w:p>
                            <w:tbl>
                              <w:tblPr>
                                <w:tblW w:w="5000" w:type="pct"/>
                                <w:tblCellMar>
                                  <w:left w:w="0" w:type="dxa"/>
                                  <w:right w:w="0" w:type="dxa"/>
                                </w:tblCellMar>
                                <w:tblLook w:val="04A0" w:firstRow="1" w:lastRow="0" w:firstColumn="1" w:lastColumn="0" w:noHBand="0" w:noVBand="1"/>
                              </w:tblPr>
                              <w:tblGrid>
                                <w:gridCol w:w="8260"/>
                              </w:tblGrid>
                              <w:tr w:rsidR="00904497" w14:paraId="4FABA7EE"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260"/>
                                    </w:tblGrid>
                                    <w:tr w:rsidR="00904497" w14:paraId="11A4FB19" w14:textId="77777777">
                                      <w:tc>
                                        <w:tcPr>
                                          <w:tcW w:w="0" w:type="auto"/>
                                          <w:tcMar>
                                            <w:top w:w="0" w:type="dxa"/>
                                            <w:left w:w="270" w:type="dxa"/>
                                            <w:bottom w:w="135" w:type="dxa"/>
                                            <w:right w:w="270" w:type="dxa"/>
                                          </w:tcMar>
                                          <w:hideMark/>
                                        </w:tcPr>
                                        <w:p w14:paraId="64764329" w14:textId="77777777" w:rsidR="00B6214E" w:rsidRDefault="00904497" w:rsidP="00904497">
                                          <w:pPr>
                                            <w:spacing w:line="360" w:lineRule="atLeast"/>
                                            <w:rPr>
                                              <w:rFonts w:asciiTheme="minorHAnsi" w:hAnsiTheme="minorHAnsi" w:cstheme="minorHAnsi"/>
                                              <w:color w:val="000000"/>
                                            </w:rPr>
                                          </w:pPr>
                                          <w:r>
                                            <w:rPr>
                                              <w:rFonts w:ascii="Helvetica" w:hAnsi="Helvetica"/>
                                              <w:color w:val="202020"/>
                                            </w:rPr>
                                            <w:br/>
                                          </w:r>
                                          <w:r w:rsidRPr="00887E7A">
                                            <w:rPr>
                                              <w:rStyle w:val="Stark"/>
                                              <w:rFonts w:asciiTheme="minorHAnsi" w:hAnsiTheme="minorHAnsi" w:cstheme="minorHAnsi"/>
                                              <w:color w:val="202020"/>
                                              <w:sz w:val="30"/>
                                              <w:szCs w:val="30"/>
                                            </w:rPr>
                                            <w:t>Bra bokat på Nordic Profile Fair 2026</w:t>
                                          </w:r>
                                          <w:r w:rsidRPr="00887E7A">
                                            <w:rPr>
                                              <w:rFonts w:asciiTheme="minorHAnsi" w:hAnsiTheme="minorHAnsi" w:cstheme="minorHAnsi"/>
                                              <w:color w:val="202020"/>
                                            </w:rPr>
                                            <w:br/>
                                          </w:r>
                                          <w:r w:rsidRPr="00887E7A">
                                            <w:rPr>
                                              <w:rFonts w:asciiTheme="minorHAnsi" w:hAnsiTheme="minorHAnsi" w:cstheme="minorHAnsi"/>
                                              <w:color w:val="000000"/>
                                            </w:rPr>
                                            <w:t xml:space="preserve">Nästa PMA event är augustimässan på Elmia i Jönköping. Nordic Profile Fair arrangeras den </w:t>
                                          </w:r>
                                          <w:r w:rsidR="00B6214E" w:rsidRPr="00887E7A">
                                            <w:rPr>
                                              <w:rFonts w:asciiTheme="minorHAnsi" w:hAnsiTheme="minorHAnsi" w:cstheme="minorHAnsi"/>
                                              <w:color w:val="000000"/>
                                            </w:rPr>
                                            <w:t>12–13</w:t>
                                          </w:r>
                                          <w:r w:rsidRPr="00887E7A">
                                            <w:rPr>
                                              <w:rFonts w:asciiTheme="minorHAnsi" w:hAnsiTheme="minorHAnsi" w:cstheme="minorHAnsi"/>
                                              <w:color w:val="000000"/>
                                            </w:rPr>
                                            <w:t xml:space="preserve"> augusti 2026. PMA kommer bjuda på appen Leads. </w:t>
                                          </w:r>
                                        </w:p>
                                        <w:p w14:paraId="726AC411" w14:textId="77777777" w:rsidR="00B6214E" w:rsidRDefault="00904497" w:rsidP="00904497">
                                          <w:pPr>
                                            <w:spacing w:line="360" w:lineRule="atLeast"/>
                                            <w:rPr>
                                              <w:rFonts w:asciiTheme="minorHAnsi" w:hAnsiTheme="minorHAnsi" w:cstheme="minorHAnsi"/>
                                              <w:color w:val="000000"/>
                                            </w:rPr>
                                          </w:pPr>
                                          <w:r w:rsidRPr="00887E7A">
                                            <w:rPr>
                                              <w:rFonts w:asciiTheme="minorHAnsi" w:hAnsiTheme="minorHAnsi" w:cstheme="minorHAnsi"/>
                                              <w:color w:val="000000"/>
                                            </w:rPr>
                                            <w:t xml:space="preserve">Annelie på Elmia sköter bokningar för Hall C och det ser riktigt bra ut! </w:t>
                                          </w:r>
                                        </w:p>
                                        <w:p w14:paraId="1073A0F5" w14:textId="77777777" w:rsidR="00B6214E" w:rsidRDefault="00B6214E" w:rsidP="00904497">
                                          <w:pPr>
                                            <w:spacing w:line="360" w:lineRule="atLeast"/>
                                            <w:rPr>
                                              <w:rFonts w:asciiTheme="minorHAnsi" w:hAnsiTheme="minorHAnsi" w:cstheme="minorHAnsi"/>
                                              <w:color w:val="000000"/>
                                            </w:rPr>
                                          </w:pPr>
                                        </w:p>
                                        <w:p w14:paraId="3501F3D9" w14:textId="77777777" w:rsidR="00B6214E" w:rsidRDefault="00904497" w:rsidP="00904497">
                                          <w:pPr>
                                            <w:spacing w:line="360" w:lineRule="atLeast"/>
                                            <w:rPr>
                                              <w:rFonts w:asciiTheme="minorHAnsi" w:hAnsiTheme="minorHAnsi" w:cstheme="minorHAnsi"/>
                                              <w:color w:val="000000"/>
                                            </w:rPr>
                                          </w:pPr>
                                          <w:r w:rsidRPr="00887E7A">
                                            <w:rPr>
                                              <w:rFonts w:asciiTheme="minorHAnsi" w:hAnsiTheme="minorHAnsi" w:cstheme="minorHAnsi"/>
                                              <w:color w:val="000000"/>
                                            </w:rPr>
                                            <w:lastRenderedPageBreak/>
                                            <w:t xml:space="preserve">Hittills har följande 37 medlemmar bokat yta: ACG Accent, ACG Nyström, </w:t>
                                          </w:r>
                                        </w:p>
                                        <w:p w14:paraId="71562A63" w14:textId="237E07E7" w:rsidR="00904497" w:rsidRPr="00887E7A" w:rsidRDefault="00904497" w:rsidP="00904497">
                                          <w:pPr>
                                            <w:spacing w:line="360" w:lineRule="atLeast"/>
                                            <w:rPr>
                                              <w:rFonts w:asciiTheme="minorHAnsi" w:hAnsiTheme="minorHAnsi" w:cstheme="minorHAnsi"/>
                                              <w:color w:val="202020"/>
                                            </w:rPr>
                                          </w:pPr>
                                          <w:r w:rsidRPr="00887E7A">
                                            <w:rPr>
                                              <w:rFonts w:asciiTheme="minorHAnsi" w:hAnsiTheme="minorHAnsi" w:cstheme="minorHAnsi"/>
                                              <w:color w:val="000000"/>
                                            </w:rPr>
                                            <w:t>AD Company, Addbrand Sweden, Askeroth, Avery Dennison, BlackHill, Carlobolaget, CTwo Products, Dahléns Konfektion, Easy Gifts, Ernst Alexis, Folier Sverige, Halfar Systems, Halmstads Handelshus, Headwear Scandinavia, Hot Screen, House of Regalo, Indukta, Ingli Sweden, Intemporel, Kalma, Karamello, L-Shop-Team, MEC Profil, PR Tryck, Prident, Prodir, Spelkortsförlaget, Stilo Skandinaviska, Tg-h, Tings, Trendfactory, UMA, Unitedprofile, Vrigstad Flaggor &amp; Expo och Zebro. Några till medlemmar har gjort sin reservation och håller på att välja plats i mässhallen. Från New Wave Group är Craft of Scandinavia, Jobman Texet, SagaForm, Tenson och Tg-h (medlem) klara i skrivande stund. </w:t>
                                          </w:r>
                                          <w:r w:rsidRPr="00887E7A">
                                            <w:rPr>
                                              <w:rFonts w:asciiTheme="minorHAnsi" w:hAnsiTheme="minorHAnsi" w:cstheme="minorHAnsi"/>
                                              <w:color w:val="000000"/>
                                            </w:rPr>
                                            <w:br/>
                                          </w:r>
                                          <w:r w:rsidRPr="00887E7A">
                                            <w:rPr>
                                              <w:rFonts w:asciiTheme="minorHAnsi" w:hAnsiTheme="minorHAnsi" w:cstheme="minorHAnsi"/>
                                              <w:color w:val="000000"/>
                                            </w:rPr>
                                            <w:br/>
                                            <w:t>Ta kontakt med Annelie för att säkra en bra plats i mässhallen om du inte redan gjort det. Hon hjälper dig med priser och att hitta den perfekta ytan för just ditt företag. Ju snabbare ni startar arbetet med att skissa in montern tillsammans desto bättre blir slutresultatet!</w:t>
                                          </w:r>
                                          <w:r w:rsidRPr="00887E7A">
                                            <w:rPr>
                                              <w:rFonts w:asciiTheme="minorHAnsi" w:hAnsiTheme="minorHAnsi" w:cstheme="minorHAnsi"/>
                                              <w:color w:val="000000"/>
                                            </w:rPr>
                                            <w:br/>
                                          </w:r>
                                          <w:r w:rsidRPr="00887E7A">
                                            <w:rPr>
                                              <w:rFonts w:asciiTheme="minorHAnsi" w:hAnsiTheme="minorHAnsi" w:cstheme="minorHAnsi"/>
                                              <w:color w:val="000000"/>
                                            </w:rPr>
                                            <w:br/>
                                            <w:t>Boka även in branschfest den 12 augusti. Festkvällen blir på nyrenoverade gamla "Twin City" som nu bytt namn till "Berseau". Tävlingen "Bästa monter" tas åter upp och nya utmaningen "Bjud in och vinn"!</w:t>
                                          </w:r>
                                        </w:p>
                                      </w:tc>
                                    </w:tr>
                                  </w:tbl>
                                  <w:p w14:paraId="0141AD8D" w14:textId="77777777" w:rsidR="00904497" w:rsidRDefault="00904497" w:rsidP="00904497">
                                    <w:pPr>
                                      <w:rPr>
                                        <w:rFonts w:ascii="Aptos" w:hAnsi="Aptos"/>
                                        <w:color w:val="212121"/>
                                      </w:rPr>
                                    </w:pPr>
                                  </w:p>
                                </w:tc>
                              </w:tr>
                              <w:tr w:rsidR="00A476AF" w:rsidRPr="00AB3C55" w14:paraId="70E45FF0" w14:textId="77777777">
                                <w:tc>
                                  <w:tcPr>
                                    <w:tcW w:w="0" w:type="auto"/>
                                    <w:tcMar>
                                      <w:top w:w="0" w:type="dxa"/>
                                      <w:left w:w="270" w:type="dxa"/>
                                      <w:bottom w:w="135" w:type="dxa"/>
                                      <w:right w:w="270" w:type="dxa"/>
                                    </w:tcMar>
                                    <w:hideMark/>
                                  </w:tcPr>
                                  <w:p w14:paraId="4E5A14FF" w14:textId="00C7631F" w:rsidR="00703334" w:rsidRPr="00AB3C55" w:rsidRDefault="00703334" w:rsidP="00703334">
                                    <w:pPr>
                                      <w:spacing w:line="360" w:lineRule="atLeast"/>
                                      <w:rPr>
                                        <w:rFonts w:asciiTheme="minorHAnsi" w:hAnsiTheme="minorHAnsi" w:cstheme="minorHAnsi"/>
                                        <w:color w:val="202020"/>
                                      </w:rPr>
                                    </w:pPr>
                                  </w:p>
                                </w:tc>
                              </w:tr>
                            </w:tbl>
                            <w:p w14:paraId="04416A36" w14:textId="77777777" w:rsidR="00A476AF" w:rsidRPr="00AB3C55" w:rsidRDefault="00A476AF" w:rsidP="00A476AF">
                              <w:pPr>
                                <w:rPr>
                                  <w:rFonts w:asciiTheme="minorHAnsi" w:hAnsiTheme="minorHAnsi" w:cstheme="minorHAnsi"/>
                                  <w:color w:val="212121"/>
                                </w:rPr>
                              </w:pPr>
                            </w:p>
                          </w:tc>
                        </w:tr>
                        <w:tr w:rsidR="00A476AF" w:rsidRPr="00AB3C55" w14:paraId="7E815D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rsidRPr="00AB3C55" w14:paraId="3C1E0ED7" w14:textId="77777777">
                                <w:tc>
                                  <w:tcPr>
                                    <w:tcW w:w="0" w:type="auto"/>
                                    <w:tcMar>
                                      <w:top w:w="0" w:type="dxa"/>
                                      <w:left w:w="135" w:type="dxa"/>
                                      <w:bottom w:w="0" w:type="dxa"/>
                                      <w:right w:w="135" w:type="dxa"/>
                                    </w:tcMar>
                                    <w:hideMark/>
                                  </w:tcPr>
                                  <w:p w14:paraId="49617DA5" w14:textId="4DD8A0C5" w:rsidR="00A476AF" w:rsidRPr="00AB3C55" w:rsidRDefault="00A476AF" w:rsidP="00A476AF">
                                    <w:pPr>
                                      <w:jc w:val="center"/>
                                      <w:rPr>
                                        <w:rFonts w:asciiTheme="minorHAnsi" w:hAnsiTheme="minorHAnsi" w:cstheme="minorHAnsi"/>
                                      </w:rPr>
                                    </w:pPr>
                                  </w:p>
                                </w:tc>
                              </w:tr>
                            </w:tbl>
                            <w:p w14:paraId="682C1729" w14:textId="77777777" w:rsidR="00A476AF" w:rsidRPr="00AB3C55" w:rsidRDefault="00A476AF" w:rsidP="00A476AF">
                              <w:pPr>
                                <w:rPr>
                                  <w:rFonts w:asciiTheme="minorHAnsi" w:hAnsiTheme="minorHAnsi" w:cstheme="minorHAnsi"/>
                                  <w:color w:val="212121"/>
                                </w:rPr>
                              </w:pPr>
                            </w:p>
                          </w:tc>
                        </w:tr>
                      </w:tbl>
                      <w:p w14:paraId="70CFA6EF" w14:textId="77777777" w:rsidR="00A476AF" w:rsidRPr="00AB3C55" w:rsidRDefault="00A476AF" w:rsidP="00A6467F">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D31D5F" w:rsidRPr="00AB3C55" w14:paraId="7F0CD77F" w14:textId="77777777" w:rsidTr="00970786">
                    <w:tc>
                      <w:tcPr>
                        <w:tcW w:w="4067" w:type="dxa"/>
                      </w:tcPr>
                      <w:p w14:paraId="11C85CCB" w14:textId="77777777" w:rsidR="00D31D5F" w:rsidRPr="00AB3C55" w:rsidRDefault="00D31D5F" w:rsidP="00D31D5F">
                        <w:pPr>
                          <w:rPr>
                            <w:rFonts w:asciiTheme="minorHAnsi" w:hAnsiTheme="minorHAnsi" w:cstheme="minorHAnsi"/>
                            <w:color w:val="212121"/>
                          </w:rPr>
                        </w:pPr>
                      </w:p>
                      <w:p w14:paraId="4E9C82AE" w14:textId="4E28D5E3" w:rsidR="00D31D5F" w:rsidRPr="00AB3C55" w:rsidRDefault="00CD263F" w:rsidP="00D31D5F">
                        <w:pPr>
                          <w:rPr>
                            <w:rFonts w:asciiTheme="minorHAnsi" w:hAnsiTheme="minorHAnsi" w:cstheme="minorHAnsi"/>
                            <w:color w:val="212121"/>
                          </w:rPr>
                        </w:pPr>
                        <w:r w:rsidRPr="00AB3C55">
                          <w:rPr>
                            <w:rFonts w:asciiTheme="minorHAnsi" w:hAnsiTheme="minorHAnsi" w:cstheme="minorHAnsi"/>
                            <w:b/>
                            <w:bCs/>
                            <w:color w:val="212121"/>
                          </w:rPr>
                          <w:t>Annelie Gemark</w:t>
                        </w:r>
                        <w:r w:rsidRPr="00AB3C55">
                          <w:rPr>
                            <w:rFonts w:asciiTheme="minorHAnsi" w:hAnsiTheme="minorHAnsi" w:cstheme="minorHAnsi"/>
                            <w:color w:val="212121"/>
                          </w:rPr>
                          <w:br/>
                          <w:t>Projektledare</w:t>
                        </w:r>
                        <w:r w:rsidRPr="00AB3C55">
                          <w:rPr>
                            <w:rFonts w:asciiTheme="minorHAnsi" w:hAnsiTheme="minorHAnsi" w:cstheme="minorHAnsi"/>
                            <w:color w:val="212121"/>
                          </w:rPr>
                          <w:br/>
                        </w:r>
                        <w:r w:rsidRPr="00AB3C55">
                          <w:rPr>
                            <w:rFonts w:asciiTheme="minorHAnsi" w:hAnsiTheme="minorHAnsi" w:cstheme="minorHAnsi"/>
                            <w:color w:val="212121"/>
                          </w:rPr>
                          <w:br/>
                        </w:r>
                        <w:hyperlink r:id="rId30" w:tgtFrame="_blank" w:tooltip="mailto:annelie.gemark@elmia.se?subject=Intresseanm%C3%A4lan%20Nordic%20Profile%20Fair%202026." w:history="1">
                          <w:r w:rsidRPr="00AB3C55">
                            <w:rPr>
                              <w:rStyle w:val="Hyperlnk"/>
                              <w:rFonts w:asciiTheme="minorHAnsi" w:hAnsiTheme="minorHAnsi" w:cstheme="minorHAnsi"/>
                              <w:color w:val="007C89"/>
                            </w:rPr>
                            <w:t>annelie.gemark@elmia.se</w:t>
                          </w:r>
                        </w:hyperlink>
                        <w:r w:rsidRPr="00AB3C55">
                          <w:rPr>
                            <w:rFonts w:asciiTheme="minorHAnsi" w:hAnsiTheme="minorHAnsi" w:cstheme="minorHAnsi"/>
                            <w:color w:val="212121"/>
                          </w:rPr>
                          <w:br/>
                        </w:r>
                        <w:hyperlink r:id="rId31" w:tooltip="tel:+4636152035" w:history="1">
                          <w:r w:rsidRPr="00AB3C55">
                            <w:rPr>
                              <w:rStyle w:val="Hyperlnk"/>
                              <w:rFonts w:asciiTheme="minorHAnsi" w:hAnsiTheme="minorHAnsi" w:cstheme="minorHAnsi"/>
                            </w:rPr>
                            <w:t>+46 36 15 20 35</w:t>
                          </w:r>
                        </w:hyperlink>
                      </w:p>
                      <w:p w14:paraId="654E2A1F" w14:textId="77777777" w:rsidR="00D31D5F" w:rsidRPr="00AB3C55" w:rsidRDefault="00D31D5F" w:rsidP="00D31D5F">
                        <w:pPr>
                          <w:rPr>
                            <w:rFonts w:asciiTheme="minorHAnsi" w:hAnsiTheme="minorHAnsi" w:cstheme="minorHAnsi"/>
                            <w:color w:val="212121"/>
                          </w:rPr>
                        </w:pPr>
                      </w:p>
                    </w:tc>
                    <w:tc>
                      <w:tcPr>
                        <w:tcW w:w="3923" w:type="dxa"/>
                      </w:tcPr>
                      <w:p w14:paraId="1FFFC49A" w14:textId="13B44ADA" w:rsidR="00D31D5F" w:rsidRPr="00AB3C55" w:rsidRDefault="00D31D5F" w:rsidP="00CD263F">
                        <w:pPr>
                          <w:jc w:val="center"/>
                          <w:rPr>
                            <w:rFonts w:asciiTheme="minorHAnsi" w:hAnsiTheme="minorHAnsi" w:cstheme="minorHAnsi"/>
                            <w:color w:val="212121"/>
                          </w:rPr>
                        </w:pPr>
                        <w:r w:rsidRPr="00AB3C55">
                          <w:rPr>
                            <w:rFonts w:asciiTheme="minorHAnsi" w:hAnsiTheme="minorHAnsi" w:cstheme="minorHAnsi"/>
                            <w:color w:val="212121"/>
                          </w:rPr>
                          <w:br/>
                        </w:r>
                        <w:r w:rsidR="00CD263F" w:rsidRPr="00AB3C55">
                          <w:rPr>
                            <w:rFonts w:asciiTheme="minorHAnsi" w:hAnsiTheme="minorHAnsi" w:cstheme="minorHAnsi"/>
                            <w:noProof/>
                            <w:color w:val="212121"/>
                          </w:rPr>
                          <w:drawing>
                            <wp:inline distT="0" distB="0" distL="0" distR="0" wp14:anchorId="75CA72FD" wp14:editId="63A8CA49">
                              <wp:extent cx="1558455" cy="1558455"/>
                              <wp:effectExtent l="0" t="0" r="3810" b="3810"/>
                              <wp:docPr id="617776632" name="Bildobjekt 11"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6632" name="Bildobjekt 11" descr="En bild som visar Människoansikte, person, leende, klädsel&#10;&#10;AI-genererat innehåll kan vara felaktig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4569" cy="1574569"/>
                                      </a:xfrm>
                                      <a:prstGeom prst="rect">
                                        <a:avLst/>
                                      </a:prstGeom>
                                    </pic:spPr>
                                  </pic:pic>
                                </a:graphicData>
                              </a:graphic>
                            </wp:inline>
                          </w:drawing>
                        </w:r>
                      </w:p>
                      <w:p w14:paraId="76BB0071" w14:textId="77777777" w:rsidR="00D31D5F" w:rsidRPr="00AB3C55"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rsidRPr="00AB3C55"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rsidRPr="00AB3C55" w14:paraId="6916D6D6" w14:textId="77777777">
                          <w:tc>
                            <w:tcPr>
                              <w:tcW w:w="0" w:type="auto"/>
                              <w:tcMar>
                                <w:top w:w="0" w:type="dxa"/>
                                <w:left w:w="270" w:type="dxa"/>
                                <w:bottom w:w="135" w:type="dxa"/>
                                <w:right w:w="270" w:type="dxa"/>
                              </w:tcMar>
                              <w:hideMark/>
                            </w:tcPr>
                            <w:p w14:paraId="141AF432" w14:textId="77777777" w:rsidR="00665FFC" w:rsidRPr="00AB3C55" w:rsidRDefault="00665FFC" w:rsidP="00665FFC">
                              <w:pPr>
                                <w:rPr>
                                  <w:rFonts w:asciiTheme="minorHAnsi" w:hAnsiTheme="minorHAnsi" w:cstheme="minorHAnsi"/>
                                </w:rPr>
                              </w:pPr>
                            </w:p>
                          </w:tc>
                        </w:tr>
                      </w:tbl>
                      <w:p w14:paraId="2C3CC42F" w14:textId="77777777" w:rsidR="00665FFC" w:rsidRPr="00AB3C55" w:rsidRDefault="00665FFC" w:rsidP="00665FFC">
                        <w:pPr>
                          <w:rPr>
                            <w:rFonts w:asciiTheme="minorHAnsi" w:hAnsiTheme="minorHAnsi" w:cstheme="minorHAnsi"/>
                          </w:rPr>
                        </w:pPr>
                      </w:p>
                    </w:tc>
                  </w:tr>
                  <w:tr w:rsidR="00665FFC" w:rsidRPr="00AB3C55"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rsidRPr="00AB3C55"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60476C" w:rsidRDefault="00665FFC" w:rsidP="00665FFC">
                              <w:pPr>
                                <w:jc w:val="center"/>
                                <w:rPr>
                                  <w:rFonts w:asciiTheme="minorHAnsi" w:hAnsiTheme="minorHAnsi" w:cstheme="minorHAnsi"/>
                                  <w:sz w:val="36"/>
                                  <w:szCs w:val="36"/>
                                </w:rPr>
                              </w:pPr>
                              <w:hyperlink r:id="rId33" w:tgtFrame="_blank" w:tooltip="https://www.elmia.se/nordic-profile-fair/for-utstallare/boka-yta/" w:history="1">
                                <w:r w:rsidRPr="0060476C">
                                  <w:rPr>
                                    <w:rStyle w:val="Hyperlnk"/>
                                    <w:rFonts w:asciiTheme="minorHAnsi" w:hAnsiTheme="minorHAnsi" w:cstheme="minorHAnsi"/>
                                    <w:b/>
                                    <w:bCs/>
                                    <w:color w:val="FFFFFF"/>
                                    <w:sz w:val="36"/>
                                    <w:szCs w:val="36"/>
                                    <w:u w:val="none"/>
                                  </w:rPr>
                                  <w:t>BOKA YTA</w:t>
                                </w:r>
                              </w:hyperlink>
                            </w:p>
                          </w:tc>
                        </w:tr>
                      </w:tbl>
                      <w:p w14:paraId="5C2327BB" w14:textId="77777777" w:rsidR="00665FFC" w:rsidRPr="00AB3C55" w:rsidRDefault="00665FFC" w:rsidP="00665FFC">
                        <w:pPr>
                          <w:rPr>
                            <w:rFonts w:asciiTheme="minorHAnsi" w:hAnsiTheme="minorHAnsi" w:cstheme="minorHAnsi"/>
                          </w:rPr>
                        </w:pPr>
                      </w:p>
                    </w:tc>
                  </w:tr>
                  <w:tr w:rsidR="00665FFC" w:rsidRPr="00AB3C55" w14:paraId="29169885" w14:textId="77777777" w:rsidTr="00CA4B51">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782E2D" w14:paraId="4CE9F00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82E2D" w14:paraId="2E09CAF0" w14:textId="77777777">
                                <w:tc>
                                  <w:tcPr>
                                    <w:tcW w:w="0" w:type="auto"/>
                                    <w:tcMar>
                                      <w:top w:w="0" w:type="dxa"/>
                                      <w:left w:w="270" w:type="dxa"/>
                                      <w:bottom w:w="135" w:type="dxa"/>
                                      <w:right w:w="270" w:type="dxa"/>
                                    </w:tcMar>
                                    <w:hideMark/>
                                  </w:tcPr>
                                  <w:p w14:paraId="0BCF62B1" w14:textId="77777777" w:rsidR="00782E2D" w:rsidRDefault="00782E2D" w:rsidP="00782E2D">
                                    <w:pPr>
                                      <w:rPr>
                                        <w:sz w:val="20"/>
                                        <w:szCs w:val="20"/>
                                      </w:rPr>
                                    </w:pPr>
                                  </w:p>
                                </w:tc>
                              </w:tr>
                            </w:tbl>
                            <w:p w14:paraId="48BB1A3A" w14:textId="77777777" w:rsidR="00782E2D" w:rsidRDefault="00782E2D" w:rsidP="00782E2D"/>
                          </w:tc>
                        </w:tr>
                      </w:tbl>
                      <w:p w14:paraId="45A9DE8F" w14:textId="77777777" w:rsidR="00782E2D" w:rsidRDefault="00782E2D" w:rsidP="00782E2D">
                        <w:pPr>
                          <w:rPr>
                            <w:vanish/>
                          </w:rPr>
                        </w:pPr>
                      </w:p>
                      <w:tbl>
                        <w:tblPr>
                          <w:tblW w:w="5000" w:type="pct"/>
                          <w:tblCellMar>
                            <w:left w:w="0" w:type="dxa"/>
                            <w:right w:w="0" w:type="dxa"/>
                          </w:tblCellMar>
                          <w:tblLook w:val="04A0" w:firstRow="1" w:lastRow="0" w:firstColumn="1" w:lastColumn="0" w:noHBand="0" w:noVBand="1"/>
                        </w:tblPr>
                        <w:tblGrid>
                          <w:gridCol w:w="8530"/>
                        </w:tblGrid>
                        <w:tr w:rsidR="00782E2D" w14:paraId="525F40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4D1A5146" w14:textId="77777777">
                                <w:tc>
                                  <w:tcPr>
                                    <w:tcW w:w="0" w:type="auto"/>
                                    <w:tcMar>
                                      <w:top w:w="0" w:type="dxa"/>
                                      <w:left w:w="135" w:type="dxa"/>
                                      <w:bottom w:w="0" w:type="dxa"/>
                                      <w:right w:w="135" w:type="dxa"/>
                                    </w:tcMar>
                                    <w:hideMark/>
                                  </w:tcPr>
                                  <w:p w14:paraId="20CBFFA0" w14:textId="266F921D" w:rsidR="00782E2D" w:rsidRDefault="00782E2D" w:rsidP="00782E2D">
                                    <w:pPr>
                                      <w:jc w:val="center"/>
                                    </w:pPr>
                                    <w:r>
                                      <w:fldChar w:fldCharType="begin"/>
                                    </w:r>
                                    <w:r>
                                      <w:instrText xml:space="preserve"> INCLUDEPICTURE "/Users/mariaolsson/Library/Group Containers/UBF8T346G9.ms/WebArchiveCopyPasteTempFiles/com.microsoft.Word/43d150ad-a74b-9b31-9980-63cd22a2e9d9.jpg" \* MERGEFORMATINET </w:instrText>
                                    </w:r>
                                    <w:r>
                                      <w:fldChar w:fldCharType="separate"/>
                                    </w:r>
                                    <w:r>
                                      <w:rPr>
                                        <w:noProof/>
                                      </w:rPr>
                                      <w:drawing>
                                        <wp:inline distT="0" distB="0" distL="0" distR="0" wp14:anchorId="3F8FD446" wp14:editId="2901B02F">
                                          <wp:extent cx="5103628" cy="5103628"/>
                                          <wp:effectExtent l="0" t="0" r="1905" b="1905"/>
                                          <wp:docPr id="97253004"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7016" cy="5117016"/>
                                                  </a:xfrm>
                                                  <a:prstGeom prst="rect">
                                                    <a:avLst/>
                                                  </a:prstGeom>
                                                  <a:noFill/>
                                                  <a:ln>
                                                    <a:noFill/>
                                                  </a:ln>
                                                </pic:spPr>
                                              </pic:pic>
                                            </a:graphicData>
                                          </a:graphic>
                                        </wp:inline>
                                      </w:drawing>
                                    </w:r>
                                    <w:r>
                                      <w:fldChar w:fldCharType="end"/>
                                    </w:r>
                                  </w:p>
                                </w:tc>
                              </w:tr>
                            </w:tbl>
                            <w:p w14:paraId="05ACD475" w14:textId="77777777" w:rsidR="00782E2D" w:rsidRDefault="00782E2D" w:rsidP="00782E2D"/>
                          </w:tc>
                        </w:tr>
                      </w:tbl>
                      <w:p w14:paraId="2B45F06F" w14:textId="77777777" w:rsidR="00782E2D" w:rsidRDefault="00782E2D" w:rsidP="00782E2D">
                        <w:pPr>
                          <w:rPr>
                            <w:vanish/>
                          </w:rPr>
                        </w:pPr>
                      </w:p>
                      <w:p w14:paraId="2659C89F" w14:textId="77777777" w:rsidR="00887E7A" w:rsidRDefault="00887E7A" w:rsidP="00782E2D">
                        <w:pPr>
                          <w:rPr>
                            <w:vanish/>
                          </w:rPr>
                        </w:pPr>
                      </w:p>
                      <w:p w14:paraId="03FD8122" w14:textId="77777777" w:rsidR="00887E7A" w:rsidRDefault="00887E7A" w:rsidP="00782E2D">
                        <w:pPr>
                          <w:rPr>
                            <w:vanish/>
                          </w:rPr>
                        </w:pPr>
                      </w:p>
                      <w:tbl>
                        <w:tblPr>
                          <w:tblW w:w="5000" w:type="pct"/>
                          <w:tblCellMar>
                            <w:left w:w="0" w:type="dxa"/>
                            <w:right w:w="0" w:type="dxa"/>
                          </w:tblCellMar>
                          <w:tblLook w:val="04A0" w:firstRow="1" w:lastRow="0" w:firstColumn="1" w:lastColumn="0" w:noHBand="0" w:noVBand="1"/>
                        </w:tblPr>
                        <w:tblGrid>
                          <w:gridCol w:w="8530"/>
                        </w:tblGrid>
                        <w:tr w:rsidR="00782E2D" w14:paraId="6685645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782E2D" w14:paraId="002E05BD" w14:textId="77777777">
                                <w:tc>
                                  <w:tcPr>
                                    <w:tcW w:w="0" w:type="auto"/>
                                    <w:tcMar>
                                      <w:top w:w="0" w:type="dxa"/>
                                      <w:left w:w="270" w:type="dxa"/>
                                      <w:bottom w:w="135" w:type="dxa"/>
                                      <w:right w:w="270" w:type="dxa"/>
                                    </w:tcMar>
                                    <w:hideMark/>
                                  </w:tcPr>
                                  <w:p w14:paraId="3525A4BF" w14:textId="77777777" w:rsidR="00782E2D" w:rsidRDefault="00782E2D" w:rsidP="00782E2D"/>
                                </w:tc>
                              </w:tr>
                            </w:tbl>
                            <w:p w14:paraId="009EC8AE" w14:textId="77777777" w:rsidR="00782E2D" w:rsidRDefault="00782E2D" w:rsidP="00782E2D"/>
                          </w:tc>
                        </w:tr>
                      </w:tbl>
                      <w:p w14:paraId="266787D5" w14:textId="43F5986D" w:rsidR="00782E2D" w:rsidRPr="00782E2D" w:rsidRDefault="00782E2D" w:rsidP="00782E2D">
                        <w:pPr>
                          <w:rPr>
                            <w:b/>
                            <w:bCs/>
                            <w:vanish/>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Containers/UBF8T346G9.ms/WebArchiveCopyPasteTempFiles/com.microsoft.Word/22f2477c-243b-dc7d-3589-af58017a4c52.jpg"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FE5644A" wp14:editId="5E454ACA">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rsidRPr="00AB3C55">
                          <w:rPr>
                            <w:rFonts w:asciiTheme="minorHAnsi" w:hAnsiTheme="minorHAnsi" w:cstheme="minorHAnsi"/>
                          </w:rPr>
                          <w:fldChar w:fldCharType="end"/>
                        </w:r>
                      </w:p>
                      <w:tbl>
                        <w:tblPr>
                          <w:tblW w:w="5000" w:type="pct"/>
                          <w:tblCellMar>
                            <w:left w:w="0" w:type="dxa"/>
                            <w:right w:w="0" w:type="dxa"/>
                          </w:tblCellMar>
                          <w:tblLook w:val="04A0" w:firstRow="1" w:lastRow="0" w:firstColumn="1" w:lastColumn="0" w:noHBand="0" w:noVBand="1"/>
                        </w:tblPr>
                        <w:tblGrid>
                          <w:gridCol w:w="8530"/>
                        </w:tblGrid>
                        <w:tr w:rsidR="00782E2D" w14:paraId="60144C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782E2D" w14:paraId="6BE74468" w14:textId="77777777">
                                <w:tc>
                                  <w:tcPr>
                                    <w:tcW w:w="0" w:type="auto"/>
                                    <w:vAlign w:val="center"/>
                                    <w:hideMark/>
                                  </w:tcPr>
                                  <w:p w14:paraId="6CD2BE9B" w14:textId="77777777" w:rsidR="00782E2D" w:rsidRDefault="00782E2D" w:rsidP="00782E2D"/>
                                </w:tc>
                              </w:tr>
                            </w:tbl>
                            <w:p w14:paraId="22382C9D" w14:textId="77777777" w:rsidR="00782E2D" w:rsidRDefault="00782E2D" w:rsidP="00782E2D">
                              <w:pPr>
                                <w:rPr>
                                  <w:rFonts w:ascii="Aptos" w:hAnsi="Aptos"/>
                                  <w:color w:val="212121"/>
                                </w:rPr>
                              </w:pPr>
                            </w:p>
                          </w:tc>
                        </w:tr>
                      </w:tbl>
                      <w:p w14:paraId="64AE84DF" w14:textId="75B44951" w:rsidR="00904497" w:rsidRDefault="00782E2D" w:rsidP="00665FFC">
                        <w:pPr>
                          <w:rPr>
                            <w:rFonts w:asciiTheme="minorHAnsi" w:hAnsiTheme="minorHAnsi" w:cstheme="minorHAnsi"/>
                            <w:color w:val="202020"/>
                          </w:rPr>
                        </w:pPr>
                        <w:r w:rsidRPr="00887E7A">
                          <w:rPr>
                            <w:rStyle w:val="Stark"/>
                            <w:rFonts w:asciiTheme="minorHAnsi" w:hAnsiTheme="minorHAnsi" w:cstheme="minorHAnsi"/>
                            <w:color w:val="202020"/>
                            <w:sz w:val="30"/>
                            <w:szCs w:val="30"/>
                          </w:rPr>
                          <w:t>Folier flyttar in på Product Media House</w:t>
                        </w:r>
                        <w:r w:rsidRPr="00887E7A">
                          <w:rPr>
                            <w:rFonts w:asciiTheme="minorHAnsi" w:hAnsiTheme="minorHAnsi" w:cstheme="minorHAnsi"/>
                            <w:color w:val="202020"/>
                          </w:rPr>
                          <w:br/>
                          <w:t>Trendfactory B2B Rituals har flyttat ut från Product Media House per 20260331. PMA har skrivit nytt kontrakt med den medlem som stod överst på kölistan och det innebär att Folier Sverige AB kommer ta över den lediga platsen och flytta in under april månad. Vi hälsar dem varmt välkomna till showroomet!</w:t>
                        </w:r>
                        <w:r w:rsidRPr="00887E7A">
                          <w:rPr>
                            <w:rFonts w:asciiTheme="minorHAnsi" w:hAnsiTheme="minorHAnsi" w:cstheme="minorHAnsi"/>
                            <w:color w:val="202020"/>
                          </w:rPr>
                          <w:br/>
                        </w:r>
                        <w:r w:rsidRPr="00887E7A">
                          <w:rPr>
                            <w:rFonts w:asciiTheme="minorHAnsi" w:hAnsiTheme="minorHAnsi" w:cstheme="minorHAnsi"/>
                            <w:color w:val="202020"/>
                          </w:rPr>
                          <w:br/>
                          <w:t>Product Media House har rullande bemanning av sina 28 hyresmedlemmar. Vem som har "vaktvecka" och öppettider ser man på PMA webbplats.</w:t>
                        </w:r>
                      </w:p>
                      <w:p w14:paraId="35394D5C" w14:textId="77777777" w:rsidR="00887E7A" w:rsidRDefault="00887E7A" w:rsidP="00665FFC">
                        <w:pPr>
                          <w:rPr>
                            <w:rFonts w:asciiTheme="minorHAnsi" w:hAnsiTheme="minorHAnsi" w:cstheme="minorHAnsi"/>
                            <w:color w:val="202020"/>
                          </w:rPr>
                        </w:pPr>
                      </w:p>
                      <w:tbl>
                        <w:tblPr>
                          <w:tblW w:w="5000" w:type="pct"/>
                          <w:tblCellMar>
                            <w:left w:w="0" w:type="dxa"/>
                            <w:right w:w="0" w:type="dxa"/>
                          </w:tblCellMar>
                          <w:tblLook w:val="04A0" w:firstRow="1" w:lastRow="0" w:firstColumn="1" w:lastColumn="0" w:noHBand="0" w:noVBand="1"/>
                        </w:tblPr>
                        <w:tblGrid>
                          <w:gridCol w:w="8530"/>
                        </w:tblGrid>
                        <w:tr w:rsidR="00887E7A" w:rsidRPr="00AB3C55" w14:paraId="173AC370" w14:textId="77777777" w:rsidTr="007B3158">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887E7A" w:rsidRPr="00AB3C55" w14:paraId="23208BDC" w14:textId="77777777" w:rsidTr="007B3158">
                                <w:trPr>
                                  <w:tblCellSpacing w:w="0" w:type="dxa"/>
                                </w:trPr>
                                <w:tc>
                                  <w:tcPr>
                                    <w:tcW w:w="0" w:type="auto"/>
                                    <w:shd w:val="clear" w:color="auto" w:fill="222222"/>
                                    <w:tcMar>
                                      <w:top w:w="270" w:type="dxa"/>
                                      <w:left w:w="270" w:type="dxa"/>
                                      <w:bottom w:w="270" w:type="dxa"/>
                                      <w:right w:w="270" w:type="dxa"/>
                                    </w:tcMar>
                                    <w:vAlign w:val="center"/>
                                    <w:hideMark/>
                                  </w:tcPr>
                                  <w:p w14:paraId="4F7A5520" w14:textId="77777777" w:rsidR="00887E7A" w:rsidRPr="00CA4B51" w:rsidRDefault="00887E7A" w:rsidP="00887E7A">
                                    <w:pPr>
                                      <w:jc w:val="center"/>
                                      <w:rPr>
                                        <w:rFonts w:asciiTheme="minorHAnsi" w:hAnsiTheme="minorHAnsi" w:cstheme="minorHAnsi"/>
                                        <w:sz w:val="36"/>
                                        <w:szCs w:val="36"/>
                                      </w:rPr>
                                    </w:pPr>
                                    <w:hyperlink r:id="rId36" w:tgtFrame="_blank" w:tooltip="https://www.productmediaassociation.com/productmediahouse" w:history="1">
                                      <w:r w:rsidRPr="0060476C">
                                        <w:rPr>
                                          <w:rStyle w:val="Hyperlnk"/>
                                          <w:rFonts w:asciiTheme="minorHAnsi" w:hAnsiTheme="minorHAnsi" w:cstheme="minorHAnsi"/>
                                          <w:b/>
                                          <w:bCs/>
                                          <w:color w:val="FFFFFF" w:themeColor="background1"/>
                                          <w:sz w:val="36"/>
                                          <w:szCs w:val="36"/>
                                          <w:u w:val="none"/>
                                        </w:rPr>
                                        <w:t>LÄS MER OM PROD</w:t>
                                      </w:r>
                                      <w:r w:rsidRPr="0060476C">
                                        <w:rPr>
                                          <w:rStyle w:val="Hyperlnk"/>
                                          <w:rFonts w:asciiTheme="minorHAnsi" w:hAnsiTheme="minorHAnsi" w:cstheme="minorHAnsi"/>
                                          <w:b/>
                                          <w:bCs/>
                                          <w:color w:val="FFFFFF" w:themeColor="background1"/>
                                          <w:sz w:val="36"/>
                                          <w:szCs w:val="36"/>
                                          <w:u w:val="none"/>
                                        </w:rPr>
                                        <w:t>U</w:t>
                                      </w:r>
                                      <w:r w:rsidRPr="0060476C">
                                        <w:rPr>
                                          <w:rStyle w:val="Hyperlnk"/>
                                          <w:rFonts w:asciiTheme="minorHAnsi" w:hAnsiTheme="minorHAnsi" w:cstheme="minorHAnsi"/>
                                          <w:b/>
                                          <w:bCs/>
                                          <w:color w:val="FFFFFF" w:themeColor="background1"/>
                                          <w:sz w:val="36"/>
                                          <w:szCs w:val="36"/>
                                          <w:u w:val="none"/>
                                        </w:rPr>
                                        <w:t>C</w:t>
                                      </w:r>
                                      <w:r w:rsidRPr="0060476C">
                                        <w:rPr>
                                          <w:rStyle w:val="Hyperlnk"/>
                                          <w:rFonts w:asciiTheme="minorHAnsi" w:hAnsiTheme="minorHAnsi" w:cstheme="minorHAnsi"/>
                                          <w:b/>
                                          <w:bCs/>
                                          <w:color w:val="FFFFFF" w:themeColor="background1"/>
                                          <w:sz w:val="36"/>
                                          <w:szCs w:val="36"/>
                                          <w:u w:val="none"/>
                                        </w:rPr>
                                        <w:t>T MEDIA HOUSE</w:t>
                                      </w:r>
                                    </w:hyperlink>
                                  </w:p>
                                </w:tc>
                              </w:tr>
                            </w:tbl>
                            <w:p w14:paraId="32A24B98" w14:textId="77777777" w:rsidR="00887E7A" w:rsidRPr="00AB3C55" w:rsidRDefault="00887E7A" w:rsidP="00887E7A">
                              <w:pPr>
                                <w:rPr>
                                  <w:rFonts w:asciiTheme="minorHAnsi" w:hAnsiTheme="minorHAnsi" w:cstheme="minorHAnsi"/>
                                </w:rPr>
                              </w:pPr>
                            </w:p>
                          </w:tc>
                        </w:tr>
                      </w:tbl>
                      <w:p w14:paraId="2629B522" w14:textId="1DC5DDBE" w:rsidR="00904497" w:rsidRPr="00AB3C55" w:rsidRDefault="00904497" w:rsidP="00665FFC">
                        <w:pPr>
                          <w:rPr>
                            <w:rFonts w:asciiTheme="minorHAnsi" w:hAnsiTheme="minorHAnsi" w:cstheme="minorHAnsi"/>
                            <w:color w:val="212121"/>
                          </w:rPr>
                        </w:pPr>
                      </w:p>
                    </w:tc>
                  </w:tr>
                  <w:tr w:rsidR="00D90F32" w:rsidRPr="00AB3C55"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AB3C55"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AB3C55"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rsidRPr="00AB3C55"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8844A1" w:rsidRPr="00AB3C55" w14:paraId="61225D0F" w14:textId="77777777">
                                            <w:tc>
                                              <w:tcPr>
                                                <w:tcW w:w="0" w:type="auto"/>
                                                <w:tcMar>
                                                  <w:top w:w="0" w:type="dxa"/>
                                                  <w:left w:w="270" w:type="dxa"/>
                                                  <w:bottom w:w="135" w:type="dxa"/>
                                                  <w:right w:w="270" w:type="dxa"/>
                                                </w:tcMar>
                                                <w:hideMark/>
                                              </w:tcPr>
                                              <w:p w14:paraId="739CCAF0" w14:textId="017D835E" w:rsidR="008844A1" w:rsidRPr="00AB3C55" w:rsidRDefault="008844A1" w:rsidP="008844A1">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Konferensrum Product Media House Barnhusgatan 16 Sthlm</w:t>
                                                </w:r>
                                                <w:r w:rsidRPr="00AB3C55">
                                                  <w:rPr>
                                                    <w:rFonts w:asciiTheme="minorHAnsi" w:hAnsiTheme="minorHAnsi" w:cstheme="minorHAnsi"/>
                                                    <w:color w:val="202020"/>
                                                  </w:rPr>
                                                  <w:br/>
                                                  <w:t xml:space="preserve">Man kan som PMA medlem boka tid via </w:t>
                                                </w:r>
                                                <w:r w:rsidR="001E6B6A" w:rsidRPr="00AB3C55">
                                                  <w:rPr>
                                                    <w:rFonts w:asciiTheme="minorHAnsi" w:hAnsiTheme="minorHAnsi" w:cstheme="minorHAnsi"/>
                                                    <w:color w:val="202020"/>
                                                  </w:rPr>
                                                  <w:t>P</w:t>
                                                </w:r>
                                                <w:r w:rsidRPr="00AB3C55">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AB3C55" w:rsidRDefault="008844A1" w:rsidP="008844A1">
                                          <w:pPr>
                                            <w:rPr>
                                              <w:rFonts w:asciiTheme="minorHAnsi" w:hAnsiTheme="minorHAnsi" w:cstheme="minorHAnsi"/>
                                              <w:color w:val="212121"/>
                                            </w:rPr>
                                          </w:pPr>
                                        </w:p>
                                      </w:tc>
                                    </w:tr>
                                  </w:tbl>
                                  <w:p w14:paraId="05622038" w14:textId="74D4FCD4" w:rsidR="00D538C0" w:rsidRPr="00AB3C55" w:rsidRDefault="00D538C0" w:rsidP="005F5770">
                                    <w:pPr>
                                      <w:rPr>
                                        <w:rFonts w:asciiTheme="minorHAnsi" w:hAnsiTheme="minorHAnsi" w:cstheme="minorHAnsi"/>
                                      </w:rPr>
                                    </w:pPr>
                                  </w:p>
                                </w:tc>
                              </w:tr>
                            </w:tbl>
                            <w:p w14:paraId="211E2B9E" w14:textId="77777777" w:rsidR="00D538C0" w:rsidRPr="00AB3C55" w:rsidRDefault="00D538C0" w:rsidP="00D538C0">
                              <w:pPr>
                                <w:rPr>
                                  <w:rFonts w:asciiTheme="minorHAnsi" w:hAnsiTheme="minorHAnsi" w:cstheme="minorHAnsi"/>
                                  <w:color w:val="212121"/>
                                </w:rPr>
                              </w:pPr>
                            </w:p>
                          </w:tc>
                        </w:tr>
                      </w:tbl>
                      <w:p w14:paraId="61235F75" w14:textId="77777777" w:rsidR="00D90F32" w:rsidRPr="00AB3C55" w:rsidRDefault="00D90F32" w:rsidP="00D90F32">
                        <w:pPr>
                          <w:rPr>
                            <w:rFonts w:asciiTheme="minorHAnsi" w:hAnsiTheme="minorHAnsi" w:cstheme="minorHAnsi"/>
                            <w:color w:val="212121"/>
                          </w:rPr>
                        </w:pPr>
                      </w:p>
                    </w:tc>
                  </w:tr>
                </w:tbl>
                <w:p w14:paraId="64218CC1" w14:textId="77777777" w:rsidR="00BA77DE" w:rsidRPr="00AB3C55"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AB3C55"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AB3C55"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rsidRPr="00AB3C55"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rsidRPr="00AB3C55" w14:paraId="550E19D5" w14:textId="77777777">
                                      <w:tc>
                                        <w:tcPr>
                                          <w:tcW w:w="0" w:type="auto"/>
                                          <w:tcMar>
                                            <w:top w:w="0" w:type="dxa"/>
                                            <w:left w:w="270" w:type="dxa"/>
                                            <w:bottom w:w="135" w:type="dxa"/>
                                            <w:right w:w="270" w:type="dxa"/>
                                          </w:tcMar>
                                          <w:hideMark/>
                                        </w:tcPr>
                                        <w:p w14:paraId="0959CCAF" w14:textId="5983EC44" w:rsidR="00433C1C" w:rsidRPr="00AB3C55" w:rsidRDefault="00066A4D" w:rsidP="00433C1C">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1901EC6E" w14:textId="77777777" w:rsidR="00433C1C" w:rsidRPr="00AB3C55" w:rsidRDefault="00433C1C" w:rsidP="00433C1C">
                                    <w:pPr>
                                      <w:rPr>
                                        <w:rFonts w:asciiTheme="minorHAnsi" w:hAnsiTheme="minorHAnsi" w:cstheme="minorHAnsi"/>
                                        <w:color w:val="212121"/>
                                      </w:rPr>
                                    </w:pPr>
                                  </w:p>
                                </w:tc>
                              </w:tr>
                            </w:tbl>
                            <w:p w14:paraId="6E96F102" w14:textId="77777777" w:rsidR="00BA77DE" w:rsidRPr="00AB3C55" w:rsidRDefault="00BA77DE" w:rsidP="00066A4D">
                              <w:pPr>
                                <w:rPr>
                                  <w:rFonts w:asciiTheme="minorHAnsi" w:hAnsiTheme="minorHAnsi" w:cstheme="minorHAnsi"/>
                                  <w:color w:val="212121"/>
                                </w:rPr>
                              </w:pPr>
                            </w:p>
                          </w:tc>
                          <w:tc>
                            <w:tcPr>
                              <w:tcW w:w="3923" w:type="dxa"/>
                            </w:tcPr>
                            <w:p w14:paraId="7664E311" w14:textId="77777777" w:rsidR="00066A4D" w:rsidRPr="00AB3C55" w:rsidRDefault="00066A4D" w:rsidP="00BA77DE">
                              <w:pPr>
                                <w:rPr>
                                  <w:rStyle w:val="Stark"/>
                                  <w:rFonts w:asciiTheme="minorHAnsi" w:hAnsiTheme="minorHAnsi" w:cstheme="minorHAnsi"/>
                                  <w:color w:val="202020"/>
                                </w:rPr>
                              </w:pPr>
                            </w:p>
                            <w:p w14:paraId="76DAE963" w14:textId="5738B56A" w:rsidR="00BA77DE" w:rsidRPr="00AB3C55" w:rsidRDefault="00BA77DE" w:rsidP="00BA77DE">
                              <w:pPr>
                                <w:rPr>
                                  <w:rFonts w:asciiTheme="minorHAnsi" w:hAnsiTheme="minorHAnsi" w:cstheme="minorHAnsi"/>
                                  <w:color w:val="202020"/>
                                </w:rPr>
                              </w:pPr>
                              <w:r w:rsidRPr="00AB3C55">
                                <w:rPr>
                                  <w:rStyle w:val="Stark"/>
                                  <w:rFonts w:asciiTheme="minorHAnsi" w:hAnsiTheme="minorHAnsi" w:cstheme="minorHAnsi"/>
                                  <w:color w:val="202020"/>
                                </w:rPr>
                                <w:t>Halvdag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9-12 alt. kl 12-15)</w:t>
                              </w:r>
                              <w:r w:rsidRPr="00AB3C55">
                                <w:rPr>
                                  <w:rFonts w:asciiTheme="minorHAnsi" w:hAnsiTheme="minorHAnsi" w:cstheme="minorHAnsi"/>
                                  <w:color w:val="202020"/>
                                </w:rPr>
                                <w:br/>
                                <w:t>750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Heldag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9-15)</w:t>
                              </w:r>
                              <w:r w:rsidRPr="00AB3C55">
                                <w:rPr>
                                  <w:rFonts w:asciiTheme="minorHAnsi" w:hAnsiTheme="minorHAnsi" w:cstheme="minorHAnsi"/>
                                  <w:color w:val="202020"/>
                                </w:rPr>
                                <w:br/>
                                <w:t>1500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Lokalens öppettider är:</w:t>
                              </w:r>
                              <w:r w:rsidRPr="00AB3C55">
                                <w:rPr>
                                  <w:rFonts w:asciiTheme="minorHAnsi" w:hAnsiTheme="minorHAnsi" w:cstheme="minorHAnsi"/>
                                  <w:color w:val="202020"/>
                                </w:rPr>
                                <w:br/>
                                <w:t>måndag-torsdag 9.00-16.00</w:t>
                              </w:r>
                              <w:r w:rsidRPr="00AB3C55">
                                <w:rPr>
                                  <w:rFonts w:asciiTheme="minorHAnsi" w:hAnsiTheme="minorHAnsi" w:cstheme="minorHAnsi"/>
                                  <w:color w:val="202020"/>
                                </w:rPr>
                                <w:br/>
                                <w:t>fredag 9.00-15.00</w:t>
                              </w:r>
                            </w:p>
                            <w:p w14:paraId="4738704D" w14:textId="77777777" w:rsidR="00BA77DE" w:rsidRPr="00AB3C55"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rsidRPr="00AB3C55" w14:paraId="5C6D30DF" w14:textId="77777777" w:rsidTr="00D02164">
                          <w:tc>
                            <w:tcPr>
                              <w:tcW w:w="0" w:type="auto"/>
                              <w:tcMar>
                                <w:top w:w="135" w:type="dxa"/>
                                <w:left w:w="0" w:type="dxa"/>
                                <w:bottom w:w="0" w:type="dxa"/>
                                <w:right w:w="0" w:type="dxa"/>
                              </w:tcMar>
                              <w:hideMark/>
                            </w:tcPr>
                            <w:p w14:paraId="50AB4BA8" w14:textId="77777777" w:rsidR="008B787D" w:rsidRPr="00AB3C55" w:rsidRDefault="008B787D">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7990"/>
                              </w:tblGrid>
                              <w:tr w:rsidR="00BC091E" w:rsidRPr="00AB3C55" w14:paraId="2080B541" w14:textId="77777777">
                                <w:tc>
                                  <w:tcPr>
                                    <w:tcW w:w="0" w:type="auto"/>
                                    <w:tcMar>
                                      <w:top w:w="0" w:type="dxa"/>
                                      <w:left w:w="270" w:type="dxa"/>
                                      <w:bottom w:w="135" w:type="dxa"/>
                                      <w:right w:w="270" w:type="dxa"/>
                                    </w:tcMar>
                                    <w:hideMark/>
                                  </w:tcPr>
                                  <w:p w14:paraId="6EAA90C5" w14:textId="2ED500B9" w:rsidR="00BC091E" w:rsidRPr="00AB3C55" w:rsidRDefault="00D05B44" w:rsidP="0053239B">
                                    <w:pPr>
                                      <w:spacing w:line="360" w:lineRule="atLeast"/>
                                      <w:rPr>
                                        <w:rFonts w:asciiTheme="minorHAnsi" w:hAnsiTheme="minorHAnsi" w:cstheme="minorHAnsi"/>
                                        <w:color w:val="202020"/>
                                      </w:rPr>
                                    </w:pPr>
                                    <w:r w:rsidRPr="00AB3C55">
                                      <w:rPr>
                                        <w:rFonts w:asciiTheme="minorHAnsi" w:hAnsiTheme="minorHAnsi" w:cstheme="minorHAnsi"/>
                                        <w:color w:val="202020"/>
                                        <w:shd w:val="clear" w:color="auto" w:fill="FFFFFF"/>
                                      </w:rPr>
                                      <w:t>Showroomet har även e</w:t>
                                    </w:r>
                                    <w:r w:rsidRPr="00AB3C55">
                                      <w:rPr>
                                        <w:rFonts w:asciiTheme="minorHAnsi" w:hAnsiTheme="minorHAnsi" w:cstheme="minorHAnsi"/>
                                        <w:color w:val="202020"/>
                                      </w:rPr>
                                      <w:t xml:space="preserve">n ny loungedel i samma rum inklusive köksdel </w:t>
                                    </w:r>
                                    <w:r w:rsidR="006B4B23" w:rsidRPr="00AB3C55">
                                      <w:rPr>
                                        <w:rFonts w:asciiTheme="minorHAnsi" w:hAnsiTheme="minorHAnsi" w:cstheme="minorHAnsi"/>
                                        <w:color w:val="202020"/>
                                      </w:rPr>
                                      <w:t>&amp;</w:t>
                                    </w:r>
                                    <w:r w:rsidRPr="00AB3C55">
                                      <w:rPr>
                                        <w:rFonts w:asciiTheme="minorHAnsi" w:hAnsiTheme="minorHAnsi" w:cstheme="minorHAnsi"/>
                                        <w:color w:val="202020"/>
                                      </w:rPr>
                                      <w:t xml:space="preserve"> bar. Här kommer man t ex att kunna bjuda in kunder på frukostvisning, lunch eller AW. TV'n har </w:t>
                                    </w:r>
                                    <w:r w:rsidR="00CF6CB4" w:rsidRPr="00AB3C55">
                                      <w:rPr>
                                        <w:rFonts w:asciiTheme="minorHAnsi" w:hAnsiTheme="minorHAnsi" w:cstheme="minorHAnsi"/>
                                        <w:color w:val="202020"/>
                                      </w:rPr>
                                      <w:t>v</w:t>
                                    </w:r>
                                    <w:r w:rsidRPr="00AB3C55">
                                      <w:rPr>
                                        <w:rFonts w:asciiTheme="minorHAnsi" w:hAnsiTheme="minorHAnsi" w:cstheme="minorHAnsi"/>
                                        <w:color w:val="202020"/>
                                      </w:rPr>
                                      <w:t xml:space="preserve">ridbar arm som kan vändas mot loungen om man vill kombinera mötet med skärmvisningar/matcher eller dylikt. </w:t>
                                    </w:r>
                                    <w:r w:rsidR="00BC091E" w:rsidRPr="00AB3C55">
                                      <w:rPr>
                                        <w:rFonts w:asciiTheme="minorHAnsi" w:hAnsiTheme="minorHAnsi" w:cstheme="minorHAnsi"/>
                                        <w:color w:val="202020"/>
                                      </w:rPr>
                                      <w:br/>
                                      <w:t> </w:t>
                                    </w:r>
                                  </w:p>
                                </w:tc>
                              </w:tr>
                            </w:tbl>
                            <w:p w14:paraId="04B63072" w14:textId="77777777" w:rsidR="00BC091E" w:rsidRPr="00AB3C55" w:rsidRDefault="00BC091E" w:rsidP="00BC091E">
                              <w:pPr>
                                <w:rPr>
                                  <w:rFonts w:asciiTheme="minorHAnsi" w:hAnsiTheme="minorHAnsi" w:cstheme="minorHAnsi"/>
                                </w:rPr>
                              </w:pPr>
                            </w:p>
                          </w:tc>
                        </w:tr>
                        <w:tr w:rsidR="00BC091E" w:rsidRPr="00AB3C55"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2BC7F25C" w14:textId="77777777">
                                <w:tc>
                                  <w:tcPr>
                                    <w:tcW w:w="0" w:type="auto"/>
                                    <w:tcMar>
                                      <w:top w:w="0" w:type="dxa"/>
                                      <w:left w:w="135" w:type="dxa"/>
                                      <w:bottom w:w="0" w:type="dxa"/>
                                      <w:right w:w="135" w:type="dxa"/>
                                    </w:tcMar>
                                    <w:hideMark/>
                                  </w:tcPr>
                                  <w:p w14:paraId="59444996" w14:textId="4E49C7EA" w:rsidR="00BC091E" w:rsidRPr="00AB3C55" w:rsidRDefault="00BC091E" w:rsidP="00CA4B51">
                                    <w:pPr>
                                      <w:jc w:val="both"/>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9A58BA7" wp14:editId="04CE345F">
                                          <wp:extent cx="4086971" cy="2173708"/>
                                          <wp:effectExtent l="0" t="0" r="254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5785" cy="2252857"/>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30A9785B" w14:textId="77777777" w:rsidR="00BC091E" w:rsidRPr="00AB3C55" w:rsidRDefault="00BC091E" w:rsidP="00BC091E">
                              <w:pPr>
                                <w:rPr>
                                  <w:rFonts w:asciiTheme="minorHAnsi" w:hAnsiTheme="minorHAnsi" w:cstheme="minorHAnsi"/>
                                </w:rPr>
                              </w:pPr>
                            </w:p>
                          </w:tc>
                        </w:tr>
                      </w:tbl>
                      <w:p w14:paraId="5B59D2A7" w14:textId="297FFFE5" w:rsidR="00BC091E" w:rsidRPr="00AB3C55" w:rsidRDefault="00CA4B51" w:rsidP="00CA4B51">
                        <w:pPr>
                          <w:rPr>
                            <w:rFonts w:asciiTheme="minorHAnsi" w:hAnsiTheme="minorHAnsi" w:cstheme="minorHAnsi"/>
                            <w:vanish/>
                          </w:rPr>
                        </w:pPr>
                        <w:r>
                          <w:rPr>
                            <w:rFonts w:asciiTheme="minorHAnsi" w:hAnsiTheme="minorHAnsi" w:cstheme="minorHAnsi"/>
                            <w:vanish/>
                          </w:rPr>
                          <w:t xml:space="preserve">     </w:t>
                        </w:r>
                        <w:r w:rsidR="00D02FC7" w:rsidRPr="00AB3C55">
                          <w:rPr>
                            <w:rFonts w:asciiTheme="minorHAnsi" w:hAnsiTheme="minorHAnsi" w:cstheme="minorHAnsi"/>
                            <w:noProof/>
                            <w:vanish/>
                          </w:rPr>
                          <w:drawing>
                            <wp:inline distT="0" distB="0" distL="0" distR="0" wp14:anchorId="18558820" wp14:editId="269E2E5E">
                              <wp:extent cx="4086860" cy="2724722"/>
                              <wp:effectExtent l="0" t="0" r="2540"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05080" cy="2803540"/>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BC091E" w:rsidRPr="00AB3C55"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3E8FA141" w14:textId="77777777">
                                <w:tc>
                                  <w:tcPr>
                                    <w:tcW w:w="0" w:type="auto"/>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DFADAA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73C3377" w14:textId="77777777">
                                            <w:tc>
                                              <w:tcPr>
                                                <w:tcW w:w="0" w:type="auto"/>
                                                <w:tcMar>
                                                  <w:top w:w="0" w:type="dxa"/>
                                                  <w:left w:w="270" w:type="dxa"/>
                                                  <w:bottom w:w="135" w:type="dxa"/>
                                                  <w:right w:w="270" w:type="dxa"/>
                                                </w:tcMar>
                                                <w:hideMark/>
                                              </w:tcPr>
                                              <w:p w14:paraId="32349B72" w14:textId="209E8887"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"Grannen" House of People Folkets Hus</w:t>
                                                </w:r>
                                                <w:r w:rsidRPr="00AB3C55">
                                                  <w:rPr>
                                                    <w:rFonts w:asciiTheme="minorHAnsi" w:hAnsiTheme="minorHAnsi" w:cstheme="minorHAnsi"/>
                                                    <w:color w:val="202020"/>
                                                  </w:rPr>
                                                  <w:br/>
                                                  <w:t xml:space="preserve">PMA har ett samarbetsavtal med House of People Folkets Hus på Barnhusgatan </w:t>
                                                </w:r>
                                                <w:r w:rsidR="00CA4B51" w:rsidRPr="00AB3C55">
                                                  <w:rPr>
                                                    <w:rFonts w:asciiTheme="minorHAnsi" w:hAnsiTheme="minorHAnsi" w:cstheme="minorHAnsi"/>
                                                    <w:color w:val="202020"/>
                                                  </w:rPr>
                                                  <w:t>12–14</w:t>
                                                </w:r>
                                                <w:r w:rsidRPr="00AB3C55">
                                                  <w:rPr>
                                                    <w:rFonts w:asciiTheme="minorHAnsi" w:hAnsiTheme="minorHAnsi" w:cstheme="minorHAnsi"/>
                                                    <w:color w:val="202020"/>
                                                  </w:rPr>
                                                  <w:t xml:space="preserve"> i Stockholm för våra medlemmar med rabatt vid bokningar av t ex luncher och konferensrum mm.</w:t>
                                                </w:r>
                                                <w:r w:rsidRPr="00AB3C55">
                                                  <w:rPr>
                                                    <w:rStyle w:val="apple-converted-space"/>
                                                    <w:rFonts w:asciiTheme="minorHAnsi" w:hAnsiTheme="minorHAnsi" w:cstheme="minorHAnsi"/>
                                                    <w:color w:val="202020"/>
                                                  </w:rPr>
                                                  <w:t> </w:t>
                                                </w:r>
                                                <w:r w:rsidRPr="00AB3C55">
                                                  <w:rPr>
                                                    <w:rStyle w:val="Stark"/>
                                                    <w:rFonts w:asciiTheme="minorHAnsi" w:hAnsiTheme="minorHAnsi" w:cstheme="minorHAnsi"/>
                                                    <w:color w:val="202020"/>
                                                  </w:rPr>
                                                  <w:t>Ange kod PMA</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och se erbjudande nedan. </w:t>
                                                </w:r>
                                                <w:r w:rsidRPr="00AB3C55">
                                                  <w:rPr>
                                                    <w:rFonts w:asciiTheme="minorHAnsi" w:hAnsiTheme="minorHAnsi" w:cstheme="minorHAnsi"/>
                                                    <w:color w:val="202020"/>
                                                  </w:rPr>
                                                  <w:br/>
                                                  <w:t> </w:t>
                                                </w:r>
                                              </w:p>
                                            </w:tc>
                                          </w:tr>
                                        </w:tbl>
                                        <w:p w14:paraId="4B8F27E8" w14:textId="77777777" w:rsidR="0087441A" w:rsidRPr="00AB3C55" w:rsidRDefault="0087441A" w:rsidP="0087441A">
                                          <w:pPr>
                                            <w:rPr>
                                              <w:rFonts w:asciiTheme="minorHAnsi" w:hAnsiTheme="minorHAnsi" w:cstheme="minorHAnsi"/>
                                              <w:color w:val="212121"/>
                                            </w:rPr>
                                          </w:pPr>
                                        </w:p>
                                      </w:tc>
                                    </w:tr>
                                  </w:tbl>
                                  <w:p w14:paraId="2BA31DAC"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C612C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581B0A8" w14:textId="77777777">
                                            <w:trPr>
                                              <w:tblCellSpacing w:w="0" w:type="dxa"/>
                                            </w:trPr>
                                            <w:tc>
                                              <w:tcPr>
                                                <w:tcW w:w="0" w:type="auto"/>
                                                <w:shd w:val="clear" w:color="auto" w:fill="222222"/>
                                                <w:tcMar>
                                                  <w:top w:w="270" w:type="dxa"/>
                                                  <w:left w:w="270" w:type="dxa"/>
                                                  <w:bottom w:w="270" w:type="dxa"/>
                                                  <w:right w:w="270" w:type="dxa"/>
                                                </w:tcMar>
                                                <w:vAlign w:val="center"/>
                                                <w:hideMark/>
                                              </w:tcPr>
                                              <w:p w14:paraId="2BB623A1" w14:textId="77777777" w:rsidR="0087441A" w:rsidRPr="00CA4B51" w:rsidRDefault="0087441A" w:rsidP="0087441A">
                                                <w:pPr>
                                                  <w:jc w:val="center"/>
                                                  <w:rPr>
                                                    <w:rFonts w:asciiTheme="minorHAnsi" w:hAnsiTheme="minorHAnsi" w:cstheme="minorHAnsi"/>
                                                    <w:sz w:val="36"/>
                                                    <w:szCs w:val="36"/>
                                                  </w:rPr>
                                                </w:pPr>
                                                <w:hyperlink r:id="rId40" w:tgtFrame="_blank" w:tooltip="https://www.dropbox.com/scl/fi/8g8jxo83v36b1pvre155e/PMA-erbjudande-House-of-People-Folkets-Hus-2026.pdf?rlkey=tstnlq7qipemsunw43pcu29lp&amp;dl=0" w:history="1">
                                                  <w:r w:rsidRPr="00CA4B51">
                                                    <w:rPr>
                                                      <w:rStyle w:val="Hyperlnk"/>
                                                      <w:rFonts w:asciiTheme="minorHAnsi" w:hAnsiTheme="minorHAnsi" w:cstheme="minorHAnsi"/>
                                                      <w:b/>
                                                      <w:bCs/>
                                                      <w:color w:val="FFFFFF"/>
                                                      <w:sz w:val="36"/>
                                                      <w:szCs w:val="36"/>
                                                      <w:u w:val="none"/>
                                                    </w:rPr>
                                                    <w:t>ERBJUDANDE HOUSE OF PEOPLE</w:t>
                                                  </w:r>
                                                </w:hyperlink>
                                              </w:p>
                                            </w:tc>
                                          </w:tr>
                                        </w:tbl>
                                        <w:p w14:paraId="5B62D65A" w14:textId="77777777" w:rsidR="0087441A" w:rsidRPr="00AB3C55" w:rsidRDefault="0087441A" w:rsidP="0087441A">
                                          <w:pPr>
                                            <w:rPr>
                                              <w:rFonts w:asciiTheme="minorHAnsi" w:hAnsiTheme="minorHAnsi" w:cstheme="minorHAnsi"/>
                                              <w:color w:val="212121"/>
                                            </w:rPr>
                                          </w:pPr>
                                        </w:p>
                                      </w:tc>
                                    </w:tr>
                                  </w:tbl>
                                  <w:p w14:paraId="3ECC806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510BE1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0429557D" w14:textId="77777777">
                                            <w:tc>
                                              <w:tcPr>
                                                <w:tcW w:w="0" w:type="auto"/>
                                                <w:tcMar>
                                                  <w:top w:w="0" w:type="dxa"/>
                                                  <w:left w:w="135" w:type="dxa"/>
                                                  <w:bottom w:w="0" w:type="dxa"/>
                                                  <w:right w:w="135" w:type="dxa"/>
                                                </w:tcMar>
                                                <w:hideMark/>
                                              </w:tcPr>
                                              <w:p w14:paraId="46674E08" w14:textId="2AB2D0FB" w:rsidR="0087441A" w:rsidRPr="00AB3C55" w:rsidRDefault="0087441A" w:rsidP="00CA4B51">
                                                <w:pPr>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Containers/UBF8T346G9.ms/WebArchiveCopyPasteTempFiles/com.microsoft.Word/ddbc8275-18f4-11bb-eeb4-cc946e7ec3ac.jpg"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20EC6E1" wp14:editId="1260CCD1">
                                                      <wp:extent cx="3228229" cy="716475"/>
                                                      <wp:effectExtent l="0" t="0" r="0" b="0"/>
                                                      <wp:docPr id="48731881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1868" cy="732818"/>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40C141F3" w14:textId="77777777" w:rsidR="0087441A" w:rsidRPr="00AB3C55" w:rsidRDefault="0087441A" w:rsidP="0087441A">
                                          <w:pPr>
                                            <w:rPr>
                                              <w:rFonts w:asciiTheme="minorHAnsi" w:hAnsiTheme="minorHAnsi" w:cstheme="minorHAnsi"/>
                                              <w:color w:val="212121"/>
                                            </w:rPr>
                                          </w:pPr>
                                        </w:p>
                                      </w:tc>
                                    </w:tr>
                                  </w:tbl>
                                  <w:p w14:paraId="4FCAED71"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0777A8B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A4E6164" w14:textId="77777777">
                                            <w:tc>
                                              <w:tcPr>
                                                <w:tcW w:w="0" w:type="auto"/>
                                                <w:tcMar>
                                                  <w:top w:w="0" w:type="dxa"/>
                                                  <w:left w:w="270" w:type="dxa"/>
                                                  <w:bottom w:w="135" w:type="dxa"/>
                                                  <w:right w:w="270" w:type="dxa"/>
                                                </w:tcMar>
                                                <w:hideMark/>
                                              </w:tcPr>
                                              <w:p w14:paraId="20256988" w14:textId="77777777" w:rsidR="005E4C95" w:rsidRPr="00AB3C55" w:rsidRDefault="0087441A" w:rsidP="0087441A">
                                                <w:pPr>
                                                  <w:spacing w:line="360" w:lineRule="atLeast"/>
                                                  <w:rPr>
                                                    <w:rFonts w:asciiTheme="minorHAnsi" w:hAnsiTheme="minorHAnsi" w:cstheme="minorHAnsi"/>
                                                    <w:color w:val="000000"/>
                                                  </w:rPr>
                                                </w:pPr>
                                                <w:r w:rsidRPr="00AB3C55">
                                                  <w:rPr>
                                                    <w:rStyle w:val="Stark"/>
                                                    <w:rFonts w:asciiTheme="minorHAnsi" w:hAnsiTheme="minorHAnsi" w:cstheme="minorHAnsi"/>
                                                    <w:color w:val="202020"/>
                                                  </w:rPr>
                                                  <w:t>Avtal med Clarion Sign / Strawberry</w:t>
                                                </w:r>
                                                <w:r w:rsidRPr="00AB3C55">
                                                  <w:rPr>
                                                    <w:rFonts w:asciiTheme="minorHAnsi" w:hAnsiTheme="minorHAnsi" w:cstheme="minorHAnsi"/>
                                                    <w:color w:val="202020"/>
                                                  </w:rPr>
                                                  <w:br/>
                                                </w:r>
                                                <w:r w:rsidRPr="00AB3C55">
                                                  <w:rPr>
                                                    <w:rFonts w:asciiTheme="minorHAnsi" w:hAnsiTheme="minorHAnsi" w:cstheme="minorHAnsi"/>
                                                    <w:color w:val="000000"/>
                                                  </w:rPr>
                                                  <w:t xml:space="preserve">För er PMA medlemmar som är nya vill vi påminna om att PMA har avtal med Strawberry. Alla PMA medlemmar får 10% rabatt vid bokning av Strawberry hotell i Norden, mest rabatt hos Clarion Sign (12%) som ligger närmast vårt nya showroom i Stockholm. </w:t>
                                                </w:r>
                                              </w:p>
                                              <w:p w14:paraId="3703DD52" w14:textId="7E14A439" w:rsidR="0087441A" w:rsidRPr="00AB3C55"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000000"/>
                                                  </w:rPr>
                                                  <w:t>När vi tillsammans i gruppen har bott 300</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nätter per år kommer omförhandling att ske. Läs mer hur ni gör för att ta del av rabatten i nedan manual</w:t>
                                                </w:r>
                                                <w:r w:rsidRPr="00AB3C55">
                                                  <w:rPr>
                                                    <w:rFonts w:asciiTheme="minorHAnsi" w:hAnsiTheme="minorHAnsi" w:cstheme="minorHAnsi"/>
                                                    <w:color w:val="202020"/>
                                                  </w:rPr>
                                                  <w:br/>
                                                  <w:t> </w:t>
                                                </w:r>
                                              </w:p>
                                            </w:tc>
                                          </w:tr>
                                        </w:tbl>
                                        <w:p w14:paraId="1BFB0190" w14:textId="77777777" w:rsidR="0087441A" w:rsidRPr="00AB3C55" w:rsidRDefault="0087441A" w:rsidP="0087441A">
                                          <w:pPr>
                                            <w:rPr>
                                              <w:rFonts w:asciiTheme="minorHAnsi" w:hAnsiTheme="minorHAnsi" w:cstheme="minorHAnsi"/>
                                              <w:color w:val="212121"/>
                                            </w:rPr>
                                          </w:pPr>
                                        </w:p>
                                      </w:tc>
                                    </w:tr>
                                  </w:tbl>
                                  <w:p w14:paraId="148F2455"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435732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6A3F8E16" w14:textId="77777777">
                                            <w:trPr>
                                              <w:tblCellSpacing w:w="0" w:type="dxa"/>
                                            </w:trPr>
                                            <w:tc>
                                              <w:tcPr>
                                                <w:tcW w:w="0" w:type="auto"/>
                                                <w:shd w:val="clear" w:color="auto" w:fill="222222"/>
                                                <w:tcMar>
                                                  <w:top w:w="270" w:type="dxa"/>
                                                  <w:left w:w="270" w:type="dxa"/>
                                                  <w:bottom w:w="270" w:type="dxa"/>
                                                  <w:right w:w="270" w:type="dxa"/>
                                                </w:tcMar>
                                                <w:vAlign w:val="center"/>
                                                <w:hideMark/>
                                              </w:tcPr>
                                              <w:p w14:paraId="527193CA" w14:textId="77777777" w:rsidR="0087441A" w:rsidRPr="001231B9" w:rsidRDefault="0087441A" w:rsidP="0087441A">
                                                <w:pPr>
                                                  <w:jc w:val="center"/>
                                                  <w:rPr>
                                                    <w:rFonts w:asciiTheme="minorHAnsi" w:hAnsiTheme="minorHAnsi" w:cstheme="minorHAnsi"/>
                                                    <w:sz w:val="36"/>
                                                    <w:szCs w:val="36"/>
                                                  </w:rPr>
                                                </w:pPr>
                                                <w:hyperlink r:id="rId42" w:tgtFrame="_blank" w:tooltip="https://www.dropbox.com/scl/fi/7ughzhgjv8xtjhcd26vnv/Strawberry-Web-Manual-PWA-2024-2025.pdf?rlkey=gweqyfh2ph33ik459dkc8h4v3&amp;dl=0" w:history="1">
                                                  <w:r w:rsidRPr="001231B9">
                                                    <w:rPr>
                                                      <w:rStyle w:val="Hyperlnk"/>
                                                      <w:rFonts w:asciiTheme="minorHAnsi" w:hAnsiTheme="minorHAnsi" w:cstheme="minorHAnsi"/>
                                                      <w:b/>
                                                      <w:bCs/>
                                                      <w:color w:val="FFFFFF"/>
                                                      <w:sz w:val="36"/>
                                                      <w:szCs w:val="36"/>
                                                      <w:u w:val="none"/>
                                                    </w:rPr>
                                                    <w:t>MANUAL STRAWBERRY</w:t>
                                                  </w:r>
                                                </w:hyperlink>
                                              </w:p>
                                            </w:tc>
                                          </w:tr>
                                        </w:tbl>
                                        <w:p w14:paraId="233ADCCD" w14:textId="77777777" w:rsidR="0087441A" w:rsidRPr="00AB3C55" w:rsidRDefault="0087441A" w:rsidP="0087441A">
                                          <w:pPr>
                                            <w:rPr>
                                              <w:rFonts w:asciiTheme="minorHAnsi" w:hAnsiTheme="minorHAnsi" w:cstheme="minorHAnsi"/>
                                              <w:color w:val="212121"/>
                                            </w:rPr>
                                          </w:pPr>
                                        </w:p>
                                      </w:tc>
                                    </w:tr>
                                    <w:tr w:rsidR="0087441A" w:rsidRPr="00AB3C55" w14:paraId="52B3EB96" w14:textId="77777777" w:rsidTr="00523B61">
                                      <w:tc>
                                        <w:tcPr>
                                          <w:tcW w:w="0" w:type="auto"/>
                                          <w:tcMar>
                                            <w:top w:w="135" w:type="dxa"/>
                                            <w:left w:w="0" w:type="dxa"/>
                                            <w:bottom w:w="0" w:type="dxa"/>
                                            <w:right w:w="0" w:type="dxa"/>
                                          </w:tcMar>
                                        </w:tcPr>
                                        <w:p w14:paraId="573CCDE7" w14:textId="77777777" w:rsidR="0087441A" w:rsidRPr="00AB3C55" w:rsidRDefault="0087441A" w:rsidP="0087441A">
                                          <w:pPr>
                                            <w:rPr>
                                              <w:rFonts w:asciiTheme="minorHAnsi" w:hAnsiTheme="minorHAnsi" w:cstheme="minorHAnsi"/>
                                              <w:color w:val="212121"/>
                                            </w:rPr>
                                          </w:pPr>
                                        </w:p>
                                      </w:tc>
                                    </w:tr>
                                  </w:tbl>
                                  <w:p w14:paraId="5B61BD12"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50C480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2C1CE166" w14:textId="77777777">
                                            <w:tc>
                                              <w:tcPr>
                                                <w:tcW w:w="0" w:type="auto"/>
                                                <w:tcMar>
                                                  <w:top w:w="0" w:type="dxa"/>
                                                  <w:left w:w="135" w:type="dxa"/>
                                                  <w:bottom w:w="0" w:type="dxa"/>
                                                  <w:right w:w="135" w:type="dxa"/>
                                                </w:tcMar>
                                                <w:hideMark/>
                                              </w:tcPr>
                                              <w:p w14:paraId="4F9F44BD" w14:textId="53EDBEF7" w:rsidR="0087441A" w:rsidRPr="00AB3C55" w:rsidRDefault="0087441A" w:rsidP="003A4A8F">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Containers/UBF8T346G9.ms/WebArchiveCopyPasteTempFiles/com.microsoft.Word/a410bfc3-1a50-cd6e-8a40-b7296415cd7c.jpg"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6AE27AB" wp14:editId="150D30CA">
                                                      <wp:extent cx="3697356" cy="1965673"/>
                                                      <wp:effectExtent l="0" t="0" r="0" b="3175"/>
                                                      <wp:docPr id="138573719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06922" cy="1970759"/>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6AFFDE9E" w14:textId="77777777" w:rsidR="0087441A" w:rsidRPr="00AB3C55" w:rsidRDefault="0087441A" w:rsidP="0087441A">
                                          <w:pPr>
                                            <w:rPr>
                                              <w:rFonts w:asciiTheme="minorHAnsi" w:hAnsiTheme="minorHAnsi" w:cstheme="minorHAnsi"/>
                                              <w:color w:val="212121"/>
                                            </w:rPr>
                                          </w:pPr>
                                        </w:p>
                                      </w:tc>
                                    </w:tr>
                                    <w:tr w:rsidR="0087441A" w:rsidRPr="00AB3C55" w14:paraId="1E85C47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530A3838" w14:textId="77777777">
                                            <w:tc>
                                              <w:tcPr>
                                                <w:tcW w:w="0" w:type="auto"/>
                                                <w:tcMar>
                                                  <w:top w:w="0" w:type="dxa"/>
                                                  <w:left w:w="270" w:type="dxa"/>
                                                  <w:bottom w:w="135" w:type="dxa"/>
                                                  <w:right w:w="270" w:type="dxa"/>
                                                </w:tcMar>
                                                <w:hideMark/>
                                              </w:tcPr>
                                              <w:p w14:paraId="61C80F92" w14:textId="28D52C32"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Avtal med DHL Freight</w:t>
                                                </w:r>
                                                <w:r w:rsidRPr="00AB3C55">
                                                  <w:rPr>
                                                    <w:rFonts w:asciiTheme="minorHAnsi" w:hAnsiTheme="minorHAnsi" w:cstheme="minorHAnsi"/>
                                                    <w:color w:val="202020"/>
                                                  </w:rPr>
                                                  <w:br/>
                                                  <w:t>Ladda ner årets uppdaterade prislista på knappen "Prislistor" nedan. Om ni inte redan använder PMA:s fraktavtal med DHL Freight och är intresserade av att teckna logistikavtal fyller ni i kundansökan nedan. Om ni redan har ett avtal med DHL anger ni nuvarande avtalsnummer. </w:t>
                                                </w:r>
                                                <w:r w:rsidR="003A4A8F" w:rsidRPr="00AB3C55">
                                                  <w:rPr>
                                                    <w:rFonts w:asciiTheme="minorHAnsi" w:hAnsiTheme="minorHAnsi" w:cstheme="minorHAnsi"/>
                                                    <w:color w:val="202020"/>
                                                  </w:rPr>
                                                  <w:t>Mejla</w:t>
                                                </w:r>
                                                <w:r w:rsidRPr="00AB3C55">
                                                  <w:rPr>
                                                    <w:rFonts w:asciiTheme="minorHAnsi" w:hAnsiTheme="minorHAnsi" w:cstheme="minorHAnsi"/>
                                                    <w:color w:val="202020"/>
                                                  </w:rPr>
                                                  <w:t xml:space="preserve"> in ansökan till Medlemsservice via </w:t>
                                                </w:r>
                                                <w:hyperlink r:id="rId44" w:tooltip="mailto:dhlfreight.medlemsservice@dhl.com" w:history="1">
                                                  <w:r w:rsidRPr="00AB3C55">
                                                    <w:rPr>
                                                      <w:rStyle w:val="Hyperlnk"/>
                                                      <w:rFonts w:asciiTheme="minorHAnsi" w:hAnsiTheme="minorHAnsi" w:cstheme="minorHAnsi"/>
                                                      <w:color w:val="007C89"/>
                                                    </w:rPr>
                                                    <w:t>dhlfreight.medlemsservice@dhl.com</w:t>
                                                  </w:r>
                                                </w:hyperlink>
                                                <w:r w:rsidRPr="00AB3C55">
                                                  <w:rPr>
                                                    <w:rFonts w:asciiTheme="minorHAnsi" w:hAnsiTheme="minorHAnsi" w:cstheme="minorHAnsi"/>
                                                    <w:color w:val="202020"/>
                                                  </w:rPr>
                                                  <w:br/>
                                                  <w:t> </w:t>
                                                </w:r>
                                              </w:p>
                                            </w:tc>
                                          </w:tr>
                                        </w:tbl>
                                        <w:p w14:paraId="4A1B9090" w14:textId="77777777" w:rsidR="0087441A" w:rsidRPr="00AB3C55" w:rsidRDefault="0087441A" w:rsidP="0087441A">
                                          <w:pPr>
                                            <w:rPr>
                                              <w:rFonts w:asciiTheme="minorHAnsi" w:hAnsiTheme="minorHAnsi" w:cstheme="minorHAnsi"/>
                                              <w:color w:val="212121"/>
                                            </w:rPr>
                                          </w:pPr>
                                        </w:p>
                                      </w:tc>
                                    </w:tr>
                                  </w:tbl>
                                  <w:p w14:paraId="0CCE24F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DE197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E87BB66" w14:textId="77777777">
                                            <w:trPr>
                                              <w:tblCellSpacing w:w="0" w:type="dxa"/>
                                            </w:trPr>
                                            <w:tc>
                                              <w:tcPr>
                                                <w:tcW w:w="0" w:type="auto"/>
                                                <w:shd w:val="clear" w:color="auto" w:fill="222222"/>
                                                <w:tcMar>
                                                  <w:top w:w="270" w:type="dxa"/>
                                                  <w:left w:w="270" w:type="dxa"/>
                                                  <w:bottom w:w="270" w:type="dxa"/>
                                                  <w:right w:w="270" w:type="dxa"/>
                                                </w:tcMar>
                                                <w:vAlign w:val="center"/>
                                                <w:hideMark/>
                                              </w:tcPr>
                                              <w:p w14:paraId="5B6D634F" w14:textId="77777777" w:rsidR="0087441A" w:rsidRPr="001231B9" w:rsidRDefault="0087441A" w:rsidP="0087441A">
                                                <w:pPr>
                                                  <w:jc w:val="center"/>
                                                  <w:rPr>
                                                    <w:rFonts w:asciiTheme="minorHAnsi" w:hAnsiTheme="minorHAnsi" w:cstheme="minorHAnsi"/>
                                                    <w:sz w:val="36"/>
                                                    <w:szCs w:val="36"/>
                                                  </w:rPr>
                                                </w:pPr>
                                                <w:hyperlink r:id="rId45" w:tgtFrame="_blank" w:tooltip="https://www.dropbox.com/scl/fi/fd8nz47jujtnm8n0dt7wp/DHL-PWA_avtal_oneflow-signed-9276343.pdf?rlkey=cijm588b96rka14f0eqbotmt9&amp;dl=0" w:history="1">
                                                  <w:r w:rsidRPr="001231B9">
                                                    <w:rPr>
                                                      <w:rStyle w:val="Hyperlnk"/>
                                                      <w:rFonts w:asciiTheme="minorHAnsi" w:hAnsiTheme="minorHAnsi" w:cstheme="minorHAnsi"/>
                                                      <w:b/>
                                                      <w:bCs/>
                                                      <w:color w:val="FFFFFF"/>
                                                      <w:sz w:val="36"/>
                                                      <w:szCs w:val="36"/>
                                                      <w:u w:val="none"/>
                                                    </w:rPr>
                                                    <w:t>DHL AVTAL</w:t>
                                                  </w:r>
                                                </w:hyperlink>
                                              </w:p>
                                            </w:tc>
                                          </w:tr>
                                        </w:tbl>
                                        <w:p w14:paraId="082CE889" w14:textId="77777777" w:rsidR="0087441A" w:rsidRPr="00AB3C55" w:rsidRDefault="0087441A" w:rsidP="0087441A">
                                          <w:pPr>
                                            <w:rPr>
                                              <w:rFonts w:asciiTheme="minorHAnsi" w:hAnsiTheme="minorHAnsi" w:cstheme="minorHAnsi"/>
                                              <w:color w:val="212121"/>
                                            </w:rPr>
                                          </w:pPr>
                                        </w:p>
                                      </w:tc>
                                    </w:tr>
                                  </w:tbl>
                                  <w:p w14:paraId="12745708"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FE82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BA2A9F8" w14:textId="77777777">
                                            <w:trPr>
                                              <w:tblCellSpacing w:w="0" w:type="dxa"/>
                                            </w:trPr>
                                            <w:tc>
                                              <w:tcPr>
                                                <w:tcW w:w="0" w:type="auto"/>
                                                <w:shd w:val="clear" w:color="auto" w:fill="222222"/>
                                                <w:tcMar>
                                                  <w:top w:w="270" w:type="dxa"/>
                                                  <w:left w:w="270" w:type="dxa"/>
                                                  <w:bottom w:w="270" w:type="dxa"/>
                                                  <w:right w:w="270" w:type="dxa"/>
                                                </w:tcMar>
                                                <w:vAlign w:val="center"/>
                                                <w:hideMark/>
                                              </w:tcPr>
                                              <w:p w14:paraId="143B8D26" w14:textId="77777777" w:rsidR="0087441A" w:rsidRPr="001231B9" w:rsidRDefault="0087441A" w:rsidP="0087441A">
                                                <w:pPr>
                                                  <w:jc w:val="center"/>
                                                  <w:rPr>
                                                    <w:rFonts w:asciiTheme="minorHAnsi" w:hAnsiTheme="minorHAnsi" w:cstheme="minorHAnsi"/>
                                                    <w:sz w:val="36"/>
                                                    <w:szCs w:val="36"/>
                                                  </w:rPr>
                                                </w:pPr>
                                                <w:hyperlink r:id="rId46" w:tgtFrame="_blank" w:tooltip="https://www.dropbox.com/scl/fi/zag6z6b534xe7kegc8io9/PMA_Kundnummerans-kan-2.7_.xlsx?rlkey=9eyk6jnpbqswvquol2ryiq2k3&amp;dl=0" w:history="1">
                                                  <w:r w:rsidRPr="001231B9">
                                                    <w:rPr>
                                                      <w:rStyle w:val="Hyperlnk"/>
                                                      <w:rFonts w:asciiTheme="minorHAnsi" w:hAnsiTheme="minorHAnsi" w:cstheme="minorHAnsi"/>
                                                      <w:b/>
                                                      <w:bCs/>
                                                      <w:color w:val="FFFFFF"/>
                                                      <w:sz w:val="36"/>
                                                      <w:szCs w:val="36"/>
                                                      <w:u w:val="none"/>
                                                    </w:rPr>
                                                    <w:t>KUNDANSÖKAN</w:t>
                                                  </w:r>
                                                </w:hyperlink>
                                              </w:p>
                                            </w:tc>
                                          </w:tr>
                                        </w:tbl>
                                        <w:p w14:paraId="3A5F6DA7" w14:textId="77777777" w:rsidR="0087441A" w:rsidRPr="00AB3C55" w:rsidRDefault="0087441A" w:rsidP="0087441A">
                                          <w:pPr>
                                            <w:rPr>
                                              <w:rFonts w:asciiTheme="minorHAnsi" w:hAnsiTheme="minorHAnsi" w:cstheme="minorHAnsi"/>
                                              <w:color w:val="212121"/>
                                            </w:rPr>
                                          </w:pPr>
                                        </w:p>
                                      </w:tc>
                                    </w:tr>
                                  </w:tbl>
                                  <w:p w14:paraId="33DB72A4"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6ACC15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A662311" w14:textId="77777777">
                                            <w:trPr>
                                              <w:tblCellSpacing w:w="0" w:type="dxa"/>
                                            </w:trPr>
                                            <w:tc>
                                              <w:tcPr>
                                                <w:tcW w:w="0" w:type="auto"/>
                                                <w:shd w:val="clear" w:color="auto" w:fill="222222"/>
                                                <w:tcMar>
                                                  <w:top w:w="270" w:type="dxa"/>
                                                  <w:left w:w="270" w:type="dxa"/>
                                                  <w:bottom w:w="270" w:type="dxa"/>
                                                  <w:right w:w="270" w:type="dxa"/>
                                                </w:tcMar>
                                                <w:vAlign w:val="center"/>
                                                <w:hideMark/>
                                              </w:tcPr>
                                              <w:p w14:paraId="04C9BD0C" w14:textId="77777777" w:rsidR="0087441A" w:rsidRPr="001231B9" w:rsidRDefault="0087441A" w:rsidP="0087441A">
                                                <w:pPr>
                                                  <w:jc w:val="center"/>
                                                  <w:rPr>
                                                    <w:rFonts w:asciiTheme="minorHAnsi" w:hAnsiTheme="minorHAnsi" w:cstheme="minorHAnsi"/>
                                                    <w:sz w:val="36"/>
                                                    <w:szCs w:val="36"/>
                                                  </w:rPr>
                                                </w:pPr>
                                                <w:hyperlink r:id="rId47" w:tgtFrame="_blank" w:tooltip="https://www.dropbox.com/scl/fi/svxv82wkpx7gg7yvvo5rh/Product-Media-Association_prislistor_2026.pdf?rlkey=3y43258viyoptcb72k75fqmwh&amp;dl=0" w:history="1">
                                                  <w:r w:rsidRPr="001231B9">
                                                    <w:rPr>
                                                      <w:rStyle w:val="Hyperlnk"/>
                                                      <w:rFonts w:asciiTheme="minorHAnsi" w:hAnsiTheme="minorHAnsi" w:cstheme="minorHAnsi"/>
                                                      <w:b/>
                                                      <w:bCs/>
                                                      <w:color w:val="FFFFFF"/>
                                                      <w:sz w:val="36"/>
                                                      <w:szCs w:val="36"/>
                                                      <w:u w:val="none"/>
                                                    </w:rPr>
                                                    <w:t>PRISLISTOR</w:t>
                                                  </w:r>
                                                </w:hyperlink>
                                              </w:p>
                                            </w:tc>
                                          </w:tr>
                                        </w:tbl>
                                        <w:p w14:paraId="4B5C155F" w14:textId="77777777" w:rsidR="0087441A" w:rsidRPr="00AB3C55" w:rsidRDefault="0087441A" w:rsidP="0087441A">
                                          <w:pPr>
                                            <w:rPr>
                                              <w:rFonts w:asciiTheme="minorHAnsi" w:hAnsiTheme="minorHAnsi" w:cstheme="minorHAnsi"/>
                                              <w:color w:val="212121"/>
                                            </w:rPr>
                                          </w:pPr>
                                        </w:p>
                                      </w:tc>
                                    </w:tr>
                                  </w:tbl>
                                  <w:p w14:paraId="4C81182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18348DE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149ECB54" w14:textId="77777777">
                                            <w:tc>
                                              <w:tcPr>
                                                <w:tcW w:w="0" w:type="auto"/>
                                                <w:tcMar>
                                                  <w:top w:w="0" w:type="dxa"/>
                                                  <w:left w:w="270" w:type="dxa"/>
                                                  <w:bottom w:w="135" w:type="dxa"/>
                                                  <w:right w:w="270" w:type="dxa"/>
                                                </w:tcMar>
                                                <w:hideMark/>
                                              </w:tcPr>
                                              <w:p w14:paraId="0F88F800" w14:textId="77777777" w:rsidR="0087441A" w:rsidRPr="00AB3C55" w:rsidRDefault="0087441A" w:rsidP="0087441A">
                                                <w:pPr>
                                                  <w:rPr>
                                                    <w:rFonts w:asciiTheme="minorHAnsi" w:hAnsiTheme="minorHAnsi" w:cstheme="minorHAnsi"/>
                                                  </w:rPr>
                                                </w:pPr>
                                              </w:p>
                                            </w:tc>
                                          </w:tr>
                                        </w:tbl>
                                        <w:p w14:paraId="2AEB1941" w14:textId="77777777" w:rsidR="0087441A" w:rsidRPr="00AB3C55" w:rsidRDefault="0087441A" w:rsidP="0087441A">
                                          <w:pPr>
                                            <w:rPr>
                                              <w:rFonts w:asciiTheme="minorHAnsi" w:hAnsiTheme="minorHAnsi" w:cstheme="minorHAnsi"/>
                                              <w:color w:val="212121"/>
                                            </w:rPr>
                                          </w:pPr>
                                        </w:p>
                                      </w:tc>
                                    </w:tr>
                                  </w:tbl>
                                  <w:p w14:paraId="3333E494" w14:textId="77777777" w:rsidR="0087441A" w:rsidRPr="00AB3C55" w:rsidRDefault="0087441A" w:rsidP="0087441A">
                                    <w:pPr>
                                      <w:rPr>
                                        <w:rFonts w:asciiTheme="minorHAnsi" w:hAnsiTheme="minorHAnsi" w:cstheme="minorHAnsi"/>
                                        <w:vanish/>
                                      </w:rPr>
                                    </w:pPr>
                                  </w:p>
                                  <w:p w14:paraId="11C5C1B0" w14:textId="77777777" w:rsidR="003B60FC" w:rsidRPr="00AB3C55" w:rsidRDefault="003B60FC" w:rsidP="0087441A">
                                    <w:pPr>
                                      <w:rPr>
                                        <w:rFonts w:asciiTheme="minorHAnsi" w:hAnsiTheme="minorHAnsi" w:cstheme="minorHAnsi"/>
                                        <w:vanish/>
                                      </w:rPr>
                                    </w:pPr>
                                  </w:p>
                                  <w:p w14:paraId="387D5D32" w14:textId="77777777" w:rsidR="003B60FC" w:rsidRPr="00AB3C55" w:rsidRDefault="003B60FC" w:rsidP="0087441A">
                                    <w:pPr>
                                      <w:rPr>
                                        <w:rFonts w:asciiTheme="minorHAnsi" w:hAnsiTheme="minorHAnsi" w:cstheme="minorHAnsi"/>
                                        <w:vanish/>
                                      </w:rPr>
                                    </w:pPr>
                                  </w:p>
                                  <w:p w14:paraId="42ABE89F" w14:textId="77777777" w:rsidR="003B60FC" w:rsidRPr="00AB3C55" w:rsidRDefault="003B60FC"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CA22A9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7EB6723" w14:textId="77777777">
                                            <w:tc>
                                              <w:tcPr>
                                                <w:tcW w:w="0" w:type="auto"/>
                                                <w:tcMar>
                                                  <w:top w:w="0" w:type="dxa"/>
                                                  <w:left w:w="270" w:type="dxa"/>
                                                  <w:bottom w:w="135" w:type="dxa"/>
                                                  <w:right w:w="270" w:type="dxa"/>
                                                </w:tcMar>
                                                <w:hideMark/>
                                              </w:tcPr>
                                              <w:p w14:paraId="68D4D48F" w14:textId="16A0E4B8"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Tidsplan PMA events 2026</w:t>
                                                </w:r>
                                                <w:r w:rsidRPr="00AB3C55">
                                                  <w:rPr>
                                                    <w:rFonts w:asciiTheme="minorHAnsi" w:hAnsiTheme="minorHAnsi" w:cstheme="minorHAnsi"/>
                                                    <w:color w:val="202020"/>
                                                  </w:rPr>
                                                  <w:br/>
                                                  <w:t>På årsmötet presenterades nästa års tidsplan - Notera och planera in dessa events i era almanackor redan nu:</w:t>
                                                </w:r>
                                                <w:r w:rsidRPr="00AB3C55">
                                                  <w:rPr>
                                                    <w:rFonts w:asciiTheme="minorHAnsi" w:hAnsiTheme="minorHAnsi" w:cstheme="minorHAnsi"/>
                                                    <w:color w:val="202020"/>
                                                  </w:rPr>
                                                  <w:br/>
                                                </w:r>
                                                <w:r w:rsidRPr="00AB3C55">
                                                  <w:rPr>
                                                    <w:rFonts w:asciiTheme="minorHAnsi" w:hAnsiTheme="minorHAnsi" w:cstheme="minorHAnsi"/>
                                                    <w:color w:val="000000"/>
                                                  </w:rPr>
                                                  <w:t> </w:t>
                                                </w:r>
                                                <w:r w:rsidRPr="00AB3C55">
                                                  <w:rPr>
                                                    <w:rFonts w:asciiTheme="minorHAnsi" w:hAnsiTheme="minorHAnsi" w:cstheme="minorHAnsi"/>
                                                    <w:color w:val="202020"/>
                                                  </w:rPr>
                                                  <w:br/>
                                                </w:r>
                                                <w:r w:rsidRPr="00AB3C55">
                                                  <w:rPr>
                                                    <w:rStyle w:val="Stark"/>
                                                    <w:rFonts w:asciiTheme="minorHAnsi" w:hAnsiTheme="minorHAnsi" w:cstheme="minorHAnsi"/>
                                                    <w:color w:val="A9A9A9"/>
                                                  </w:rPr>
                                                  <w:t>V.4 Product</w:t>
                                                </w:r>
                                                <w:r w:rsidRPr="00AB3C55">
                                                  <w:rPr>
                                                    <w:rStyle w:val="apple-converted-space"/>
                                                    <w:rFonts w:asciiTheme="minorHAnsi" w:hAnsiTheme="minorHAnsi" w:cstheme="minorHAnsi"/>
                                                    <w:b/>
                                                    <w:bCs/>
                                                    <w:color w:val="A9A9A9"/>
                                                  </w:rPr>
                                                  <w:t> </w:t>
                                                </w:r>
                                                <w:r w:rsidRPr="00AB3C55">
                                                  <w:rPr>
                                                    <w:rStyle w:val="Stark"/>
                                                    <w:rFonts w:asciiTheme="minorHAnsi" w:hAnsiTheme="minorHAnsi" w:cstheme="minorHAnsi"/>
                                                    <w:color w:val="A9A9A9"/>
                                                  </w:rPr>
                                                  <w:t>Media Days 2026</w:t>
                                                </w:r>
                                                <w:r w:rsidRPr="00AB3C55">
                                                  <w:rPr>
                                                    <w:rFonts w:asciiTheme="minorHAnsi" w:hAnsiTheme="minorHAnsi" w:cstheme="minorHAnsi"/>
                                                    <w:color w:val="A9A9A9"/>
                                                  </w:rPr>
                                                  <w:br/>
                                                  <w:t>House of People Folkets Hus</w:t>
                                                </w:r>
                                                <w:r w:rsidRPr="00AB3C55">
                                                  <w:rPr>
                                                    <w:rFonts w:asciiTheme="minorHAnsi" w:hAnsiTheme="minorHAnsi" w:cstheme="minorHAnsi"/>
                                                    <w:color w:val="A9A9A9"/>
                                                  </w:rPr>
                                                  <w:br/>
                                                  <w:t>Plats: Stockholm, Barnhusgatan 12-14</w:t>
                                                </w:r>
                                                <w:r w:rsidRPr="00AB3C55">
                                                  <w:rPr>
                                                    <w:rFonts w:asciiTheme="minorHAnsi" w:hAnsiTheme="minorHAnsi" w:cstheme="minorHAnsi"/>
                                                    <w:color w:val="A9A9A9"/>
                                                  </w:rPr>
                                                  <w:br/>
                                                  <w:t>Datum: 20-21 januari (rigg för utställare kvällen 19 jan)</w:t>
                                                </w:r>
                                                <w:r w:rsidRPr="00AB3C55">
                                                  <w:rPr>
                                                    <w:rFonts w:asciiTheme="minorHAnsi" w:hAnsiTheme="minorHAnsi" w:cstheme="minorHAnsi"/>
                                                    <w:color w:val="A9A9A9"/>
                                                  </w:rPr>
                                                  <w:br/>
                                                </w:r>
                                                <w:r w:rsidRPr="00AB3C55">
                                                  <w:rPr>
                                                    <w:rFonts w:asciiTheme="minorHAnsi" w:hAnsiTheme="minorHAnsi" w:cstheme="minorHAnsi"/>
                                                    <w:color w:val="A9A9A9"/>
                                                  </w:rPr>
                                                  <w:br/>
                                                </w:r>
                                                <w:r w:rsidRPr="00AB3C55">
                                                  <w:rPr>
                                                    <w:rStyle w:val="Stark"/>
                                                    <w:rFonts w:asciiTheme="minorHAnsi" w:hAnsiTheme="minorHAnsi" w:cstheme="minorHAnsi"/>
                                                    <w:color w:val="A9A9A9"/>
                                                  </w:rPr>
                                                  <w:t>V.4 Öppet Hus</w:t>
                                                </w:r>
                                                <w:r w:rsidRPr="00AB3C55">
                                                  <w:rPr>
                                                    <w:rFonts w:asciiTheme="minorHAnsi" w:hAnsiTheme="minorHAnsi" w:cstheme="minorHAnsi"/>
                                                    <w:color w:val="A9A9A9"/>
                                                  </w:rPr>
                                                  <w:br/>
                                                  <w:t>Product Media House</w:t>
                                                </w:r>
                                                <w:r w:rsidRPr="00AB3C55">
                                                  <w:rPr>
                                                    <w:rFonts w:asciiTheme="minorHAnsi" w:hAnsiTheme="minorHAnsi" w:cstheme="minorHAnsi"/>
                                                    <w:color w:val="A9A9A9"/>
                                                  </w:rPr>
                                                  <w:br/>
                                                  <w:t xml:space="preserve">Plats: Stockholm, Barnhusgatan 16, vån 4 i samarbete med Promotion </w:t>
                                                </w:r>
                                                <w:r w:rsidRPr="003C0674">
                                                  <w:rPr>
                                                    <w:rFonts w:asciiTheme="minorHAnsi" w:hAnsiTheme="minorHAnsi" w:cstheme="minorHAnsi"/>
                                                    <w:color w:val="A9A9A9"/>
                                                  </w:rPr>
                                                  <w:t xml:space="preserve">Gallery vån </w:t>
                                                </w:r>
                                                <w:r w:rsidRPr="00AB3C55">
                                                  <w:rPr>
                                                    <w:rFonts w:asciiTheme="minorHAnsi" w:hAnsiTheme="minorHAnsi" w:cstheme="minorHAnsi"/>
                                                    <w:color w:val="A9A9A9"/>
                                                  </w:rPr>
                                                  <w:t>2</w:t>
                                                </w:r>
                                                <w:r w:rsidRPr="00AB3C55">
                                                  <w:rPr>
                                                    <w:rFonts w:asciiTheme="minorHAnsi" w:hAnsiTheme="minorHAnsi" w:cstheme="minorHAnsi"/>
                                                    <w:color w:val="A9A9A9"/>
                                                  </w:rPr>
                                                  <w:br/>
                                                  <w:t>Datum: 20-22 januari</w:t>
                                                </w:r>
                                                <w:r w:rsidRPr="00AB3C55">
                                                  <w:rPr>
                                                    <w:rFonts w:asciiTheme="minorHAnsi" w:hAnsiTheme="minorHAnsi" w:cstheme="minorHAnsi"/>
                                                    <w:color w:val="202020"/>
                                                  </w:rPr>
                                                  <w:br/>
                                                </w:r>
                                                <w:r w:rsidRPr="00AB3C55">
                                                  <w:rPr>
                                                    <w:rFonts w:asciiTheme="minorHAnsi" w:hAnsiTheme="minorHAnsi" w:cstheme="minorHAnsi"/>
                                                    <w:color w:val="202020"/>
                                                  </w:rPr>
                                                  <w:br/>
                                                </w:r>
                                                <w:r w:rsidR="007A084A" w:rsidRPr="003C0674">
                                                  <w:rPr>
                                                    <w:rStyle w:val="Stark"/>
                                                    <w:rFonts w:asciiTheme="minorHAnsi" w:hAnsiTheme="minorHAnsi" w:cstheme="minorHAnsi"/>
                                                    <w:color w:val="A6A6A6" w:themeColor="background1" w:themeShade="A6"/>
                                                  </w:rPr>
                                                  <w:t>V.12 Sverigetour</w:t>
                                                </w:r>
                                                <w:r w:rsidR="007A084A" w:rsidRPr="003C0674">
                                                  <w:rPr>
                                                    <w:rFonts w:asciiTheme="minorHAnsi" w:hAnsiTheme="minorHAnsi" w:cstheme="minorHAnsi"/>
                                                    <w:color w:val="A6A6A6" w:themeColor="background1" w:themeShade="A6"/>
                                                  </w:rPr>
                                                  <w:br/>
                                                  <w:t>Product Media Tour</w:t>
                                                </w:r>
                                                <w:r w:rsidR="007A084A" w:rsidRPr="003C0674">
                                                  <w:rPr>
                                                    <w:rFonts w:asciiTheme="minorHAnsi" w:hAnsiTheme="minorHAnsi" w:cstheme="minorHAnsi"/>
                                                    <w:color w:val="A6A6A6" w:themeColor="background1" w:themeShade="A6"/>
                                                  </w:rPr>
                                                  <w:br/>
                                                  <w:t>Plats: Göteborg 17 mars Clarion Hotel Post </w:t>
                                                </w:r>
                                                <w:r w:rsidR="007A084A" w:rsidRPr="003C0674">
                                                  <w:rPr>
                                                    <w:rFonts w:asciiTheme="minorHAnsi" w:hAnsiTheme="minorHAnsi" w:cstheme="minorHAnsi"/>
                                                    <w:color w:val="A6A6A6" w:themeColor="background1" w:themeShade="A6"/>
                                                  </w:rPr>
                                                  <w:br/>
                                                  <w:t>Plats: Malmö 19 mars Malmö Arena Hotel </w:t>
                                                </w:r>
                                                <w:r w:rsidR="007A084A" w:rsidRPr="003C0674">
                                                  <w:rPr>
                                                    <w:rFonts w:asciiTheme="minorHAnsi" w:hAnsiTheme="minorHAnsi" w:cstheme="minorHAnsi"/>
                                                    <w:color w:val="A6A6A6" w:themeColor="background1" w:themeShade="A6"/>
                                                  </w:rPr>
                                                  <w:br/>
                                                  <w:t>Rigg: Kvällen före enligt tidigare</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 </w:t>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V.33 Mässa</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Nordic Profile Fair</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Plats: Elmia, Jönköping</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Datum: 12-13 augusti</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Branschfest: 13 augusti</w:t>
                                                </w:r>
                                                <w:r w:rsidR="007A084A" w:rsidRPr="00AB3C55">
                                                  <w:rPr>
                                                    <w:rFonts w:asciiTheme="minorHAnsi" w:hAnsiTheme="minorHAnsi" w:cstheme="minorHAnsi"/>
                                                    <w:color w:val="202020"/>
                                                  </w:rPr>
                                                  <w:br/>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V.34 Öppet Hus</w:t>
                                                </w:r>
                                                <w:r w:rsidR="007A084A" w:rsidRPr="00AB3C55">
                                                  <w:rPr>
                                                    <w:rFonts w:asciiTheme="minorHAnsi" w:hAnsiTheme="minorHAnsi" w:cstheme="minorHAnsi"/>
                                                    <w:color w:val="000000"/>
                                                  </w:rPr>
                                                  <w:br/>
                                                  <w:t>Product Media House</w:t>
                                                </w:r>
                                                <w:r w:rsidR="007A084A" w:rsidRPr="00AB3C55">
                                                  <w:rPr>
                                                    <w:rFonts w:asciiTheme="minorHAnsi" w:hAnsiTheme="minorHAnsi" w:cstheme="minorHAnsi"/>
                                                    <w:color w:val="000000"/>
                                                  </w:rPr>
                                                  <w:br/>
                                                  <w:t>Plats: Stockholm, Barnhusgatan 16, vån 4 i samarbete med Promotion Gallery vån 2</w:t>
                                                </w:r>
                                                <w:r w:rsidR="007A084A" w:rsidRPr="00AB3C55">
                                                  <w:rPr>
                                                    <w:rFonts w:asciiTheme="minorHAnsi" w:hAnsiTheme="minorHAnsi" w:cstheme="minorHAnsi"/>
                                                    <w:color w:val="000000"/>
                                                  </w:rPr>
                                                  <w:br/>
                                                  <w:t>Datum: 18-20 augusti</w:t>
                                                </w:r>
                                              </w:p>
                                            </w:tc>
                                          </w:tr>
                                        </w:tbl>
                                        <w:p w14:paraId="2CE086DA" w14:textId="77777777" w:rsidR="0087441A" w:rsidRPr="00AB3C55" w:rsidRDefault="0087441A" w:rsidP="0087441A">
                                          <w:pPr>
                                            <w:rPr>
                                              <w:rFonts w:asciiTheme="minorHAnsi" w:hAnsiTheme="minorHAnsi" w:cstheme="minorHAnsi"/>
                                              <w:color w:val="212121"/>
                                            </w:rPr>
                                          </w:pPr>
                                        </w:p>
                                      </w:tc>
                                    </w:tr>
                                    <w:tr w:rsidR="0087441A" w:rsidRPr="00AB3C55" w14:paraId="20FA47E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4F2DBDD" w14:textId="77777777">
                                            <w:tc>
                                              <w:tcPr>
                                                <w:tcW w:w="0" w:type="auto"/>
                                                <w:tcMar>
                                                  <w:top w:w="0" w:type="dxa"/>
                                                  <w:left w:w="270" w:type="dxa"/>
                                                  <w:bottom w:w="135" w:type="dxa"/>
                                                  <w:right w:w="270" w:type="dxa"/>
                                                </w:tcMar>
                                                <w:hideMark/>
                                              </w:tcPr>
                                              <w:p w14:paraId="48A755F3" w14:textId="13CFAA03" w:rsidR="003B60FC"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PMA nyhetsbrev</w:t>
                                                </w:r>
                                                <w:r w:rsidRPr="00AB3C55">
                                                  <w:rPr>
                                                    <w:rFonts w:asciiTheme="minorHAnsi" w:hAnsiTheme="minorHAnsi" w:cstheme="minorHAnsi"/>
                                                    <w:color w:val="202020"/>
                                                  </w:rPr>
                                                  <w:br/>
                                                  <w:t>Nyhetsbrevet riktar sig mot både ÅF, grossister och er medlemmar. Utskicket når nu totalt ca</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3700 p</w:t>
                                                </w:r>
                                                <w:r w:rsidRPr="00AB3C55">
                                                  <w:rPr>
                                                    <w:rFonts w:asciiTheme="minorHAnsi" w:hAnsiTheme="minorHAnsi" w:cstheme="minorHAnsi"/>
                                                    <w:color w:val="202020"/>
                                                  </w:rPr>
                                                  <w:t xml:space="preserve">ersoner i produktmediabranschen. Hittills i år har PMA skickat ut </w:t>
                                                </w:r>
                                                <w:r w:rsidR="007A084A" w:rsidRPr="00AB3C55">
                                                  <w:rPr>
                                                    <w:rFonts w:asciiTheme="minorHAnsi" w:hAnsiTheme="minorHAnsi" w:cstheme="minorHAnsi"/>
                                                    <w:color w:val="202020"/>
                                                  </w:rPr>
                                                  <w:t>1</w:t>
                                                </w:r>
                                                <w:r w:rsidR="003C0674">
                                                  <w:rPr>
                                                    <w:rFonts w:asciiTheme="minorHAnsi" w:hAnsiTheme="minorHAnsi" w:cstheme="minorHAnsi"/>
                                                    <w:color w:val="202020"/>
                                                  </w:rPr>
                                                  <w:t>9</w:t>
                                                </w:r>
                                                <w:r w:rsidRPr="00AB3C55">
                                                  <w:rPr>
                                                    <w:rFonts w:asciiTheme="minorHAnsi" w:hAnsiTheme="minorHAnsi" w:cstheme="minorHAnsi"/>
                                                    <w:color w:val="202020"/>
                                                  </w:rPr>
                                                  <w:t xml:space="preserve"> nyhetsbrev. </w:t>
                                                </w:r>
                                              </w:p>
                                              <w:p w14:paraId="351A850B" w14:textId="77777777" w:rsidR="00126DA8" w:rsidRPr="00AB3C55"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202020"/>
                                                  </w:rPr>
                                                  <w:lastRenderedPageBreak/>
                                                  <w:br/>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PMA sociala medier</w:t>
                                                </w:r>
                                                <w:r w:rsidRPr="00AB3C55">
                                                  <w:rPr>
                                                    <w:rFonts w:asciiTheme="minorHAnsi" w:hAnsiTheme="minorHAnsi" w:cstheme="minorHAnsi"/>
                                                    <w:color w:val="202020"/>
                                                  </w:rPr>
                                                  <w:br/>
                                                </w:r>
                                                <w:hyperlink r:id="rId48" w:tgtFrame="_blank" w:tooltip="https://www.linkedin.com/company/pwa-promotion-wholesalers-association/" w:history="1">
                                                  <w:r w:rsidRPr="00AB3C55">
                                                    <w:rPr>
                                                      <w:rStyle w:val="Hyperlnk"/>
                                                      <w:rFonts w:asciiTheme="minorHAnsi" w:hAnsiTheme="minorHAnsi" w:cstheme="minorHAnsi"/>
                                                      <w:color w:val="007C89"/>
                                                    </w:rPr>
                                                    <w:t>PMA LinkedIn</w:t>
                                                  </w:r>
                                                </w:hyperlink>
                                                <w:hyperlink r:id="rId49" w:tgtFrame="_blank" w:tooltip="https://www.linkedin.com/company/product-media-association/" w:history="1">
                                                  <w:r w:rsidRPr="00AB3C55">
                                                    <w:rPr>
                                                      <w:rStyle w:val="Hyperlnk"/>
                                                      <w:rFonts w:asciiTheme="minorHAnsi" w:hAnsiTheme="minorHAnsi" w:cstheme="minorHAnsi"/>
                                                      <w:color w:val="007C89"/>
                                                    </w:rPr>
                                                    <w:t> </w:t>
                                                  </w:r>
                                                </w:hyperlink>
                                                <w:r w:rsidRPr="00AB3C55">
                                                  <w:rPr>
                                                    <w:rFonts w:asciiTheme="minorHAnsi" w:hAnsiTheme="minorHAnsi" w:cstheme="minorHAnsi"/>
                                                    <w:color w:val="202020"/>
                                                  </w:rPr>
                                                  <w:br/>
                                                </w:r>
                                                <w:hyperlink r:id="rId50" w:tgtFrame="_blank" w:tooltip="https://www.facebook.com/productmediaassociation/" w:history="1">
                                                  <w:r w:rsidRPr="00AB3C55">
                                                    <w:rPr>
                                                      <w:rStyle w:val="Hyperlnk"/>
                                                      <w:rFonts w:asciiTheme="minorHAnsi" w:hAnsiTheme="minorHAnsi" w:cstheme="minorHAnsi"/>
                                                      <w:color w:val="007C89"/>
                                                    </w:rPr>
                                                    <w:t>PMA Facebook</w:t>
                                                  </w:r>
                                                </w:hyperlink>
                                                <w:r w:rsidRPr="00AB3C55">
                                                  <w:rPr>
                                                    <w:rFonts w:asciiTheme="minorHAnsi" w:hAnsiTheme="minorHAnsi" w:cstheme="minorHAnsi"/>
                                                    <w:color w:val="202020"/>
                                                  </w:rPr>
                                                  <w:t> </w:t>
                                                </w:r>
                                                <w:r w:rsidRPr="00AB3C55">
                                                  <w:rPr>
                                                    <w:rFonts w:asciiTheme="minorHAnsi" w:hAnsiTheme="minorHAnsi" w:cstheme="minorHAnsi"/>
                                                    <w:color w:val="202020"/>
                                                  </w:rPr>
                                                  <w:br/>
                                                </w:r>
                                                <w:hyperlink r:id="rId51" w:tgtFrame="_blank" w:tooltip="https://www.instagram.com/productmediaassociation/" w:history="1">
                                                  <w:r w:rsidRPr="00AB3C55">
                                                    <w:rPr>
                                                      <w:rStyle w:val="Hyperlnk"/>
                                                      <w:rFonts w:asciiTheme="minorHAnsi" w:hAnsiTheme="minorHAnsi" w:cstheme="minorHAnsi"/>
                                                      <w:color w:val="007C89"/>
                                                    </w:rPr>
                                                    <w:t>PMA Instagram</w:t>
                                                  </w:r>
                                                </w:hyperlink>
                                                <w:r w:rsidRPr="00AB3C55">
                                                  <w:rPr>
                                                    <w:rStyle w:val="Stark"/>
                                                    <w:rFonts w:asciiTheme="minorHAnsi" w:hAnsiTheme="minorHAnsi" w:cstheme="minorHAnsi"/>
                                                    <w:color w:val="202020"/>
                                                  </w:rPr>
                                                  <w:t> </w:t>
                                                </w:r>
                                                <w:r w:rsidRPr="00AB3C55">
                                                  <w:rPr>
                                                    <w:rFonts w:asciiTheme="minorHAnsi" w:hAnsiTheme="minorHAnsi" w:cstheme="minorHAnsi"/>
                                                    <w:color w:val="202020"/>
                                                  </w:rPr>
                                                  <w:br/>
                                                </w:r>
                                                <w:hyperlink r:id="rId52" w:tgtFrame="_blank" w:tooltip="https://www.youtube.com/channel/UCsx5n9Wx0ccFCNZiq6tjn4A" w:history="1">
                                                  <w:r w:rsidRPr="00AB3C55">
                                                    <w:rPr>
                                                      <w:rStyle w:val="Hyperlnk"/>
                                                      <w:rFonts w:asciiTheme="minorHAnsi" w:hAnsiTheme="minorHAnsi" w:cstheme="minorHAnsi"/>
                                                      <w:color w:val="007C89"/>
                                                    </w:rPr>
                                                    <w:t>PMA Youtube</w:t>
                                                  </w:r>
                                                </w:hyperlink>
                                                <w:r w:rsidRPr="00AB3C55">
                                                  <w:rPr>
                                                    <w:rFonts w:asciiTheme="minorHAnsi" w:hAnsiTheme="minorHAnsi" w:cstheme="minorHAnsi"/>
                                                    <w:color w:val="202020"/>
                                                  </w:rPr>
                                                  <w:t> </w:t>
                                                </w:r>
                                                <w:r w:rsidRPr="00AB3C55">
                                                  <w:rPr>
                                                    <w:rFonts w:asciiTheme="minorHAnsi" w:hAnsiTheme="minorHAnsi" w:cstheme="minorHAnsi"/>
                                                    <w:color w:val="202020"/>
                                                  </w:rPr>
                                                  <w:br/>
                                                  <w:t>Följ oss, gilla &amp; dela gärna våra inlägg för att sprida information.</w:t>
                                                </w:r>
                                                <w:r w:rsidRPr="00AB3C55">
                                                  <w:rPr>
                                                    <w:rFonts w:asciiTheme="minorHAnsi" w:hAnsiTheme="minorHAnsi" w:cstheme="minorHAnsi"/>
                                                    <w:color w:val="202020"/>
                                                  </w:rPr>
                                                  <w:br/>
                                                  <w:t> </w:t>
                                                </w:r>
                                                <w:r w:rsidRPr="00AB3C55">
                                                  <w:rPr>
                                                    <w:rFonts w:asciiTheme="minorHAnsi" w:hAnsiTheme="minorHAnsi" w:cstheme="minorHAnsi"/>
                                                    <w:color w:val="202020"/>
                                                  </w:rPr>
                                                  <w:br/>
                                                  <w:t>  </w:t>
                                                </w:r>
                                                <w:r w:rsidRPr="00AB3C55">
                                                  <w:rPr>
                                                    <w:rFonts w:asciiTheme="minorHAnsi" w:hAnsiTheme="minorHAnsi" w:cstheme="minorHAnsi"/>
                                                    <w:color w:val="202020"/>
                                                  </w:rPr>
                                                  <w:br/>
                                                </w:r>
                                                <w:r w:rsidRPr="00AB3C55">
                                                  <w:rPr>
                                                    <w:rStyle w:val="Stark"/>
                                                    <w:rFonts w:asciiTheme="minorHAnsi" w:hAnsiTheme="minorHAnsi" w:cstheme="minorHAnsi"/>
                                                    <w:color w:val="202020"/>
                                                  </w:rPr>
                                                  <w:t>BRANSCHMEDIA</w:t>
                                                </w:r>
                                                <w:r w:rsidRPr="00AB3C55">
                                                  <w:rPr>
                                                    <w:rFonts w:asciiTheme="minorHAnsi" w:hAnsiTheme="minorHAnsi" w:cstheme="minorHAnsi"/>
                                                    <w:color w:val="202020"/>
                                                  </w:rPr>
                                                  <w:br/>
                                                  <w:t>Här kommer länkar till de senaste artiklarna</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2026 - Artiklar Branschkoll</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br/>
                                                  <w:t>Branschkoll Promotion 20260119: </w:t>
                                                </w:r>
                                                <w:hyperlink r:id="rId53" w:tgtFrame="_blank" w:tooltip="https://www.branschkoll.se/artiklar/pma-sanker-intradesavgiften-till-1-krona"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(Sänkt inträdesavgift)</w:t>
                                                </w:r>
                                                <w:r w:rsidRPr="00AB3C55">
                                                  <w:rPr>
                                                    <w:rFonts w:asciiTheme="minorHAnsi" w:hAnsiTheme="minorHAnsi" w:cstheme="minorHAnsi"/>
                                                    <w:color w:val="202020"/>
                                                  </w:rPr>
                                                  <w:br/>
                                                  <w:t>Branschkoll Promotion 20260129: </w:t>
                                                </w:r>
                                                <w:hyperlink r:id="rId54" w:tgtFrame="_blank" w:tooltip="https://www.branschkoll.se/artiklar/arets-vinnare-i-produktmediabiet?utm_source=Branschkoll+Promotion&amp;utm_campaign=728a9802cf-EMAIL_CAMPAIGN_2026_01_27_03_4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(ProduktmediaBiet)</w:t>
                                                </w:r>
                                                <w:r w:rsidRPr="00AB3C55">
                                                  <w:rPr>
                                                    <w:rFonts w:asciiTheme="minorHAnsi" w:hAnsiTheme="minorHAnsi" w:cstheme="minorHAnsi"/>
                                                    <w:color w:val="202020"/>
                                                  </w:rPr>
                                                  <w:br/>
                                                  <w:t>Branschkoll Promotion 20260129: </w:t>
                                                </w:r>
                                                <w:hyperlink r:id="rId55" w:tgtFrame="_blank" w:tooltip="https://www.branschkoll.se/artiklar/profilbranschens-leverantorer-slot-upp-pa-pma-days?utm_source=Branschkoll+Promotion&amp;utm_campaign=728a9802cf-EMAIL_CAMPAIGN_2026_01_27_03_4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(Product Media Days)</w:t>
                                                </w:r>
                                              </w:p>
                                              <w:p w14:paraId="3C61BA95" w14:textId="77777777" w:rsidR="0087441A" w:rsidRDefault="00126DA8" w:rsidP="0087441A">
                                                <w:pPr>
                                                  <w:spacing w:line="360" w:lineRule="atLeast"/>
                                                </w:pPr>
                                                <w:r w:rsidRPr="00AB3C55">
                                                  <w:rPr>
                                                    <w:rFonts w:asciiTheme="minorHAnsi" w:hAnsiTheme="minorHAnsi" w:cstheme="minorHAnsi"/>
                                                    <w:color w:val="202020"/>
                                                  </w:rPr>
                                                  <w:t>Branschkoll Promotion 20260210: </w:t>
                                                </w:r>
                                                <w:hyperlink r:id="rId56" w:tgtFrame="_blank" w:tooltip="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(Product Media Tour)</w:t>
                                                </w:r>
                                                <w:r w:rsidRPr="00AB3C55">
                                                  <w:rPr>
                                                    <w:rFonts w:asciiTheme="minorHAnsi" w:hAnsiTheme="minorHAnsi" w:cstheme="minorHAnsi"/>
                                                    <w:color w:val="202020"/>
                                                  </w:rPr>
                                                  <w:br/>
                                                  <w:t>Branschkoll Promotion 20260223: </w:t>
                                                </w:r>
                                                <w:hyperlink r:id="rId57" w:tgtFrame="_blank" w:tooltip="https://www.branschkoll.se/artiklar/pma-akademi-erbjuder-ai-utbildningar-for-branschen?utm_source=Branschkoll+Promotion&amp;utm_campaign=e2403b3416-EMAIL_CAMPAIGN_2026_01_27_03_41_COPY_0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(PMA akademi)</w:t>
                                                </w:r>
                                                <w:r w:rsidR="0087441A" w:rsidRPr="00AB3C55">
                                                  <w:rPr>
                                                    <w:rFonts w:asciiTheme="minorHAnsi" w:hAnsiTheme="minorHAnsi" w:cstheme="minorHAnsi"/>
                                                    <w:color w:val="202020"/>
                                                  </w:rPr>
                                                  <w:br/>
                                                </w:r>
                                                <w:r w:rsidR="0087441A" w:rsidRPr="00AB3C55">
                                                  <w:rPr>
                                                    <w:rFonts w:asciiTheme="minorHAnsi" w:hAnsiTheme="minorHAnsi" w:cstheme="minorHAnsi"/>
                                                    <w:color w:val="202020"/>
                                                  </w:rPr>
                                                  <w:br/>
                                                </w:r>
                                                <w:r w:rsidR="0087441A" w:rsidRPr="00AB3C55">
                                                  <w:rPr>
                                                    <w:rStyle w:val="Stark"/>
                                                    <w:rFonts w:asciiTheme="minorHAnsi" w:hAnsiTheme="minorHAnsi" w:cstheme="minorHAnsi"/>
                                                    <w:color w:val="202020"/>
                                                  </w:rPr>
                                                  <w:t>2026 - Artiklar PRomotion </w:t>
                                                </w:r>
                                                <w:r w:rsidR="0087441A" w:rsidRPr="00AB3C55">
                                                  <w:rPr>
                                                    <w:rFonts w:asciiTheme="minorHAnsi" w:hAnsiTheme="minorHAnsi" w:cstheme="minorHAnsi"/>
                                                    <w:color w:val="202020"/>
                                                  </w:rPr>
                                                  <w:br/>
                                                  <w:t>Tidningen PRomotion nr 154: </w:t>
                                                </w:r>
                                                <w:hyperlink r:id="rId58" w:tgtFrame="_blank" w:tooltip="https://tidningen.promotion.nu/search?title=all" w:history="1">
                                                  <w:r w:rsidR="0087441A" w:rsidRPr="00AB3C55">
                                                    <w:rPr>
                                                      <w:rStyle w:val="Hyperlnk"/>
                                                      <w:rFonts w:asciiTheme="minorHAnsi" w:hAnsiTheme="minorHAnsi" w:cstheme="minorHAnsi"/>
                                                      <w:color w:val="007C89"/>
                                                    </w:rPr>
                                                    <w:t>Läs här</w:t>
                                                  </w:r>
                                                </w:hyperlink>
                                              </w:p>
                                              <w:p w14:paraId="447E864C" w14:textId="4FA70526" w:rsidR="0069489F" w:rsidRPr="0069489F" w:rsidRDefault="0069489F" w:rsidP="0087441A">
                                                <w:pPr>
                                                  <w:spacing w:line="360" w:lineRule="atLeast"/>
                                                  <w:rPr>
                                                    <w:rFonts w:asciiTheme="minorHAnsi" w:hAnsiTheme="minorHAnsi" w:cstheme="minorHAnsi"/>
                                                    <w:color w:val="202020"/>
                                                  </w:rPr>
                                                </w:pPr>
                                                <w:r w:rsidRPr="0069489F">
                                                  <w:rPr>
                                                    <w:rFonts w:asciiTheme="minorHAnsi" w:hAnsiTheme="minorHAnsi" w:cstheme="minorHAnsi"/>
                                                    <w:color w:val="202020"/>
                                                    <w:shd w:val="clear" w:color="auto" w:fill="FFFFFF"/>
                                                  </w:rPr>
                                                  <w:t>Material inlämnat till nästa nummer.</w:t>
                                                </w:r>
                                              </w:p>
                                            </w:tc>
                                          </w:tr>
                                        </w:tbl>
                                        <w:p w14:paraId="33E9875A" w14:textId="77777777" w:rsidR="0087441A" w:rsidRPr="00AB3C55" w:rsidRDefault="0087441A" w:rsidP="0087441A">
                                          <w:pPr>
                                            <w:rPr>
                                              <w:rFonts w:asciiTheme="minorHAnsi" w:hAnsiTheme="minorHAnsi" w:cstheme="minorHAnsi"/>
                                              <w:color w:val="212121"/>
                                            </w:rPr>
                                          </w:pPr>
                                        </w:p>
                                      </w:tc>
                                    </w:tr>
                                  </w:tbl>
                                  <w:p w14:paraId="7A58DFD3" w14:textId="04A6745E" w:rsidR="00BC091E" w:rsidRPr="00AB3C55" w:rsidRDefault="00BC091E" w:rsidP="00BC091E">
                                    <w:pPr>
                                      <w:jc w:val="center"/>
                                      <w:rPr>
                                        <w:rFonts w:asciiTheme="minorHAnsi" w:hAnsiTheme="minorHAnsi" w:cstheme="minorHAnsi"/>
                                      </w:rPr>
                                    </w:pPr>
                                  </w:p>
                                </w:tc>
                              </w:tr>
                            </w:tbl>
                            <w:p w14:paraId="272A2158" w14:textId="77777777" w:rsidR="00BC091E" w:rsidRPr="00AB3C55" w:rsidRDefault="00BC091E" w:rsidP="00BC091E">
                              <w:pPr>
                                <w:rPr>
                                  <w:rFonts w:asciiTheme="minorHAnsi" w:hAnsiTheme="minorHAnsi" w:cstheme="minorHAnsi"/>
                                </w:rPr>
                              </w:pPr>
                            </w:p>
                          </w:tc>
                        </w:tr>
                        <w:tr w:rsidR="00BC091E" w:rsidRPr="00AB3C55"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rsidRPr="00AB3C55" w14:paraId="7CDC24BD" w14:textId="77777777">
                                <w:tc>
                                  <w:tcPr>
                                    <w:tcW w:w="0" w:type="auto"/>
                                    <w:tcMar>
                                      <w:top w:w="0" w:type="dxa"/>
                                      <w:left w:w="270" w:type="dxa"/>
                                      <w:bottom w:w="135" w:type="dxa"/>
                                      <w:right w:w="270" w:type="dxa"/>
                                    </w:tcMar>
                                    <w:hideMark/>
                                  </w:tcPr>
                                  <w:p w14:paraId="44D36525" w14:textId="77777777" w:rsidR="00BC091E" w:rsidRPr="00AB3C55" w:rsidRDefault="00BC091E" w:rsidP="00BC091E">
                                    <w:pPr>
                                      <w:rPr>
                                        <w:rFonts w:asciiTheme="minorHAnsi" w:hAnsiTheme="minorHAnsi" w:cstheme="minorHAnsi"/>
                                      </w:rPr>
                                    </w:pPr>
                                  </w:p>
                                </w:tc>
                              </w:tr>
                            </w:tbl>
                            <w:p w14:paraId="247A60DF" w14:textId="77777777" w:rsidR="00BC091E" w:rsidRPr="00AB3C55" w:rsidRDefault="00BC091E" w:rsidP="00BC091E">
                              <w:pPr>
                                <w:rPr>
                                  <w:rFonts w:asciiTheme="minorHAnsi" w:hAnsiTheme="minorHAnsi" w:cstheme="minorHAnsi"/>
                                  <w:color w:val="212121"/>
                                </w:rPr>
                              </w:pPr>
                            </w:p>
                          </w:tc>
                        </w:tr>
                      </w:tbl>
                      <w:p w14:paraId="5A07F129" w14:textId="77777777" w:rsidR="00BA77DE" w:rsidRPr="00AB3C55" w:rsidRDefault="00BA77DE" w:rsidP="00BA77DE">
                        <w:pPr>
                          <w:rPr>
                            <w:rFonts w:asciiTheme="minorHAnsi" w:hAnsiTheme="minorHAnsi" w:cstheme="minorHAnsi"/>
                          </w:rPr>
                        </w:pPr>
                      </w:p>
                    </w:tc>
                  </w:tr>
                </w:tbl>
                <w:p w14:paraId="22B25184" w14:textId="77777777" w:rsidR="00BA77DE" w:rsidRPr="00AB3C55" w:rsidRDefault="00BA77DE" w:rsidP="00BA77DE">
                  <w:pPr>
                    <w:rPr>
                      <w:rFonts w:asciiTheme="minorHAnsi" w:hAnsiTheme="minorHAnsi" w:cstheme="minorHAnsi"/>
                      <w:color w:val="212121"/>
                    </w:rPr>
                  </w:pPr>
                </w:p>
              </w:tc>
            </w:tr>
          </w:tbl>
          <w:p w14:paraId="79393659" w14:textId="1CAC12AA" w:rsidR="00820EBC" w:rsidRPr="00126DA8" w:rsidRDefault="00820EBC" w:rsidP="00BD67A0">
            <w:pPr>
              <w:jc w:val="center"/>
              <w:rPr>
                <w:rFonts w:asciiTheme="minorHAnsi" w:hAnsiTheme="minorHAnsi" w:cstheme="minorHAnsi"/>
                <w:color w:val="000000"/>
              </w:rPr>
            </w:pPr>
            <w:r w:rsidRPr="00126DA8">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126DA8">
              <w:rPr>
                <w:rFonts w:asciiTheme="minorHAnsi" w:hAnsiTheme="minorHAnsi" w:cstheme="minorHAnsi"/>
                <w:color w:val="000000"/>
              </w:rPr>
              <w:t>P</w:t>
            </w:r>
            <w:r w:rsidR="00BC091E" w:rsidRPr="00126DA8">
              <w:rPr>
                <w:rFonts w:asciiTheme="minorHAnsi" w:hAnsiTheme="minorHAnsi" w:cstheme="minorHAnsi"/>
                <w:color w:val="000000"/>
              </w:rPr>
              <w:t>roduct Media A</w:t>
            </w:r>
            <w:r w:rsidRPr="00126DA8">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A546DF"/>
    <w:multiLevelType w:val="multilevel"/>
    <w:tmpl w:val="370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5"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4"/>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6"/>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8"/>
  </w:num>
  <w:num w:numId="20" w16cid:durableId="991836490">
    <w:abstractNumId w:val="10"/>
  </w:num>
  <w:num w:numId="21" w16cid:durableId="228465548">
    <w:abstractNumId w:val="25"/>
  </w:num>
  <w:num w:numId="22" w16cid:durableId="860969250">
    <w:abstractNumId w:val="20"/>
  </w:num>
  <w:num w:numId="23" w16cid:durableId="10835286">
    <w:abstractNumId w:val="8"/>
  </w:num>
  <w:num w:numId="24" w16cid:durableId="1701316045">
    <w:abstractNumId w:val="6"/>
  </w:num>
  <w:num w:numId="25" w16cid:durableId="5257145">
    <w:abstractNumId w:val="27"/>
  </w:num>
  <w:num w:numId="26" w16cid:durableId="1661303924">
    <w:abstractNumId w:val="9"/>
  </w:num>
  <w:num w:numId="27" w16cid:durableId="1738629428">
    <w:abstractNumId w:val="19"/>
  </w:num>
  <w:num w:numId="28" w16cid:durableId="870142507">
    <w:abstractNumId w:val="3"/>
  </w:num>
  <w:num w:numId="29" w16cid:durableId="10858079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0728"/>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31B9"/>
    <w:rsid w:val="00124584"/>
    <w:rsid w:val="00126DA8"/>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57670"/>
    <w:rsid w:val="0016251E"/>
    <w:rsid w:val="001632CD"/>
    <w:rsid w:val="00164D2D"/>
    <w:rsid w:val="00165AAB"/>
    <w:rsid w:val="00166AE2"/>
    <w:rsid w:val="00167511"/>
    <w:rsid w:val="00170901"/>
    <w:rsid w:val="001713EA"/>
    <w:rsid w:val="00174477"/>
    <w:rsid w:val="00181062"/>
    <w:rsid w:val="0018152B"/>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6F6"/>
    <w:rsid w:val="002318AD"/>
    <w:rsid w:val="00236103"/>
    <w:rsid w:val="00236CB8"/>
    <w:rsid w:val="0023784A"/>
    <w:rsid w:val="00237AC4"/>
    <w:rsid w:val="00245009"/>
    <w:rsid w:val="002458A9"/>
    <w:rsid w:val="00245AE3"/>
    <w:rsid w:val="00246CFF"/>
    <w:rsid w:val="00251F5B"/>
    <w:rsid w:val="00253821"/>
    <w:rsid w:val="00255ED4"/>
    <w:rsid w:val="00256504"/>
    <w:rsid w:val="0025762F"/>
    <w:rsid w:val="00261D22"/>
    <w:rsid w:val="0026241E"/>
    <w:rsid w:val="0026473B"/>
    <w:rsid w:val="0026474D"/>
    <w:rsid w:val="0026513B"/>
    <w:rsid w:val="002728BF"/>
    <w:rsid w:val="00276049"/>
    <w:rsid w:val="00277D0F"/>
    <w:rsid w:val="00280017"/>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1A57"/>
    <w:rsid w:val="002F2E93"/>
    <w:rsid w:val="002F50C0"/>
    <w:rsid w:val="002F6A63"/>
    <w:rsid w:val="002F6F1F"/>
    <w:rsid w:val="002F7413"/>
    <w:rsid w:val="00301C37"/>
    <w:rsid w:val="0030786A"/>
    <w:rsid w:val="00310E83"/>
    <w:rsid w:val="00311D21"/>
    <w:rsid w:val="003129F1"/>
    <w:rsid w:val="00314666"/>
    <w:rsid w:val="00322D33"/>
    <w:rsid w:val="00324383"/>
    <w:rsid w:val="00327FFD"/>
    <w:rsid w:val="0033163F"/>
    <w:rsid w:val="00331EA4"/>
    <w:rsid w:val="003323EC"/>
    <w:rsid w:val="00335CF7"/>
    <w:rsid w:val="00336630"/>
    <w:rsid w:val="003402D0"/>
    <w:rsid w:val="0034117D"/>
    <w:rsid w:val="0034170B"/>
    <w:rsid w:val="00343D07"/>
    <w:rsid w:val="00346724"/>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87FDF"/>
    <w:rsid w:val="003A28DD"/>
    <w:rsid w:val="003A4552"/>
    <w:rsid w:val="003A4A8F"/>
    <w:rsid w:val="003B0626"/>
    <w:rsid w:val="003B0C00"/>
    <w:rsid w:val="003B1ADE"/>
    <w:rsid w:val="003B1B70"/>
    <w:rsid w:val="003B60FC"/>
    <w:rsid w:val="003B7E94"/>
    <w:rsid w:val="003C067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2238"/>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3B61"/>
    <w:rsid w:val="00525840"/>
    <w:rsid w:val="00525ED5"/>
    <w:rsid w:val="00526CD3"/>
    <w:rsid w:val="00527230"/>
    <w:rsid w:val="00530849"/>
    <w:rsid w:val="00531DE8"/>
    <w:rsid w:val="0053239B"/>
    <w:rsid w:val="00534EE1"/>
    <w:rsid w:val="0053782F"/>
    <w:rsid w:val="00542C23"/>
    <w:rsid w:val="00543272"/>
    <w:rsid w:val="00544FF4"/>
    <w:rsid w:val="00547336"/>
    <w:rsid w:val="00553F12"/>
    <w:rsid w:val="00554D36"/>
    <w:rsid w:val="005567F4"/>
    <w:rsid w:val="00563CE9"/>
    <w:rsid w:val="00566000"/>
    <w:rsid w:val="00567F07"/>
    <w:rsid w:val="00574C14"/>
    <w:rsid w:val="00575C0E"/>
    <w:rsid w:val="00576930"/>
    <w:rsid w:val="00577F55"/>
    <w:rsid w:val="00580FC8"/>
    <w:rsid w:val="005825D4"/>
    <w:rsid w:val="00585B99"/>
    <w:rsid w:val="005919BB"/>
    <w:rsid w:val="00591FB4"/>
    <w:rsid w:val="00592054"/>
    <w:rsid w:val="005920C3"/>
    <w:rsid w:val="00592C29"/>
    <w:rsid w:val="0059444D"/>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7E6"/>
    <w:rsid w:val="005D7EC7"/>
    <w:rsid w:val="005E4083"/>
    <w:rsid w:val="005E4C95"/>
    <w:rsid w:val="005E5571"/>
    <w:rsid w:val="005E65F0"/>
    <w:rsid w:val="005E7AB1"/>
    <w:rsid w:val="005F04F7"/>
    <w:rsid w:val="005F5770"/>
    <w:rsid w:val="005F664A"/>
    <w:rsid w:val="00603415"/>
    <w:rsid w:val="0060476C"/>
    <w:rsid w:val="00604D79"/>
    <w:rsid w:val="00606AFA"/>
    <w:rsid w:val="00610925"/>
    <w:rsid w:val="00611187"/>
    <w:rsid w:val="00612497"/>
    <w:rsid w:val="0061320A"/>
    <w:rsid w:val="006139C3"/>
    <w:rsid w:val="00613E7B"/>
    <w:rsid w:val="00614186"/>
    <w:rsid w:val="00621A95"/>
    <w:rsid w:val="0062226C"/>
    <w:rsid w:val="00622BB4"/>
    <w:rsid w:val="00623D43"/>
    <w:rsid w:val="00625F38"/>
    <w:rsid w:val="00633861"/>
    <w:rsid w:val="00633D54"/>
    <w:rsid w:val="006366A0"/>
    <w:rsid w:val="0064029E"/>
    <w:rsid w:val="00641E12"/>
    <w:rsid w:val="00642B2B"/>
    <w:rsid w:val="00644A00"/>
    <w:rsid w:val="00653089"/>
    <w:rsid w:val="00655EB5"/>
    <w:rsid w:val="006566D2"/>
    <w:rsid w:val="00656DCC"/>
    <w:rsid w:val="00657795"/>
    <w:rsid w:val="00660B04"/>
    <w:rsid w:val="006646BF"/>
    <w:rsid w:val="00665FFC"/>
    <w:rsid w:val="00666D8A"/>
    <w:rsid w:val="006671F4"/>
    <w:rsid w:val="0067205F"/>
    <w:rsid w:val="006731BE"/>
    <w:rsid w:val="006733D0"/>
    <w:rsid w:val="006736E7"/>
    <w:rsid w:val="00682318"/>
    <w:rsid w:val="00682BAB"/>
    <w:rsid w:val="0069015D"/>
    <w:rsid w:val="0069314D"/>
    <w:rsid w:val="0069489F"/>
    <w:rsid w:val="00697685"/>
    <w:rsid w:val="006A383C"/>
    <w:rsid w:val="006A6176"/>
    <w:rsid w:val="006B4221"/>
    <w:rsid w:val="006B46C4"/>
    <w:rsid w:val="006B4B23"/>
    <w:rsid w:val="006C0521"/>
    <w:rsid w:val="006C09AD"/>
    <w:rsid w:val="006C4EE6"/>
    <w:rsid w:val="006D2AF7"/>
    <w:rsid w:val="006D35D6"/>
    <w:rsid w:val="006D5A2B"/>
    <w:rsid w:val="006E0C1C"/>
    <w:rsid w:val="006E2600"/>
    <w:rsid w:val="006E5E0E"/>
    <w:rsid w:val="006E5EA0"/>
    <w:rsid w:val="006F02EC"/>
    <w:rsid w:val="006F18E8"/>
    <w:rsid w:val="006F18EF"/>
    <w:rsid w:val="006F4784"/>
    <w:rsid w:val="006F5D7C"/>
    <w:rsid w:val="006F70C4"/>
    <w:rsid w:val="007008F7"/>
    <w:rsid w:val="00703334"/>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2E2D"/>
    <w:rsid w:val="00784B5A"/>
    <w:rsid w:val="00785C12"/>
    <w:rsid w:val="007A084A"/>
    <w:rsid w:val="007A5987"/>
    <w:rsid w:val="007A5BE2"/>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3662"/>
    <w:rsid w:val="00824C23"/>
    <w:rsid w:val="00827C4B"/>
    <w:rsid w:val="008355E5"/>
    <w:rsid w:val="00842DCC"/>
    <w:rsid w:val="00843354"/>
    <w:rsid w:val="008463C4"/>
    <w:rsid w:val="00853349"/>
    <w:rsid w:val="0085442D"/>
    <w:rsid w:val="00857DA0"/>
    <w:rsid w:val="00870873"/>
    <w:rsid w:val="008714DA"/>
    <w:rsid w:val="0087441A"/>
    <w:rsid w:val="00875326"/>
    <w:rsid w:val="00880663"/>
    <w:rsid w:val="00881AF1"/>
    <w:rsid w:val="0088403D"/>
    <w:rsid w:val="00884100"/>
    <w:rsid w:val="008844A1"/>
    <w:rsid w:val="00887293"/>
    <w:rsid w:val="00887E7A"/>
    <w:rsid w:val="00892704"/>
    <w:rsid w:val="008A3497"/>
    <w:rsid w:val="008A3D67"/>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4497"/>
    <w:rsid w:val="009069DF"/>
    <w:rsid w:val="009119DE"/>
    <w:rsid w:val="0091607D"/>
    <w:rsid w:val="00916A25"/>
    <w:rsid w:val="00921A94"/>
    <w:rsid w:val="00921C78"/>
    <w:rsid w:val="00921E70"/>
    <w:rsid w:val="009239A0"/>
    <w:rsid w:val="00933374"/>
    <w:rsid w:val="00933413"/>
    <w:rsid w:val="00934096"/>
    <w:rsid w:val="0093507C"/>
    <w:rsid w:val="00935DBF"/>
    <w:rsid w:val="00941882"/>
    <w:rsid w:val="00943023"/>
    <w:rsid w:val="0094538E"/>
    <w:rsid w:val="00952151"/>
    <w:rsid w:val="00953AA0"/>
    <w:rsid w:val="00954DF8"/>
    <w:rsid w:val="0096087D"/>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F30BC"/>
    <w:rsid w:val="009F34D9"/>
    <w:rsid w:val="009F5BD7"/>
    <w:rsid w:val="009F7DA6"/>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343FA"/>
    <w:rsid w:val="00A40736"/>
    <w:rsid w:val="00A408BE"/>
    <w:rsid w:val="00A4185D"/>
    <w:rsid w:val="00A42B4E"/>
    <w:rsid w:val="00A44EFE"/>
    <w:rsid w:val="00A471CC"/>
    <w:rsid w:val="00A476AF"/>
    <w:rsid w:val="00A528B3"/>
    <w:rsid w:val="00A56BEA"/>
    <w:rsid w:val="00A60832"/>
    <w:rsid w:val="00A61DF4"/>
    <w:rsid w:val="00A61EF7"/>
    <w:rsid w:val="00A63A1F"/>
    <w:rsid w:val="00A6467F"/>
    <w:rsid w:val="00A7004E"/>
    <w:rsid w:val="00A73221"/>
    <w:rsid w:val="00A74655"/>
    <w:rsid w:val="00A756E6"/>
    <w:rsid w:val="00A763D9"/>
    <w:rsid w:val="00A85119"/>
    <w:rsid w:val="00A86EFE"/>
    <w:rsid w:val="00A8742C"/>
    <w:rsid w:val="00A9231F"/>
    <w:rsid w:val="00A942FE"/>
    <w:rsid w:val="00A95F63"/>
    <w:rsid w:val="00A970FF"/>
    <w:rsid w:val="00AA105E"/>
    <w:rsid w:val="00AA23A6"/>
    <w:rsid w:val="00AA7D5C"/>
    <w:rsid w:val="00AB0C03"/>
    <w:rsid w:val="00AB2262"/>
    <w:rsid w:val="00AB29DF"/>
    <w:rsid w:val="00AB3C55"/>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3DE"/>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0A3F"/>
    <w:rsid w:val="00B368B9"/>
    <w:rsid w:val="00B37CEB"/>
    <w:rsid w:val="00B40629"/>
    <w:rsid w:val="00B4198E"/>
    <w:rsid w:val="00B41C46"/>
    <w:rsid w:val="00B509DE"/>
    <w:rsid w:val="00B524B2"/>
    <w:rsid w:val="00B57A8F"/>
    <w:rsid w:val="00B607BD"/>
    <w:rsid w:val="00B6214E"/>
    <w:rsid w:val="00B63B30"/>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7799A"/>
    <w:rsid w:val="00B81AAD"/>
    <w:rsid w:val="00B85852"/>
    <w:rsid w:val="00B85D00"/>
    <w:rsid w:val="00B96D03"/>
    <w:rsid w:val="00B972C6"/>
    <w:rsid w:val="00B97F67"/>
    <w:rsid w:val="00BA0AC5"/>
    <w:rsid w:val="00BA129C"/>
    <w:rsid w:val="00BA5FFD"/>
    <w:rsid w:val="00BA6362"/>
    <w:rsid w:val="00BA77DE"/>
    <w:rsid w:val="00BB2402"/>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67C0"/>
    <w:rsid w:val="00C97E19"/>
    <w:rsid w:val="00CA4B51"/>
    <w:rsid w:val="00CA5F72"/>
    <w:rsid w:val="00CA6CF8"/>
    <w:rsid w:val="00CB0F3B"/>
    <w:rsid w:val="00CB1066"/>
    <w:rsid w:val="00CB13EB"/>
    <w:rsid w:val="00CB37F0"/>
    <w:rsid w:val="00CB4B30"/>
    <w:rsid w:val="00CB7496"/>
    <w:rsid w:val="00CC47E8"/>
    <w:rsid w:val="00CD09D3"/>
    <w:rsid w:val="00CD0E38"/>
    <w:rsid w:val="00CD13DF"/>
    <w:rsid w:val="00CD177B"/>
    <w:rsid w:val="00CD18C8"/>
    <w:rsid w:val="00CD2399"/>
    <w:rsid w:val="00CD263F"/>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2D7"/>
    <w:rsid w:val="00D45C6B"/>
    <w:rsid w:val="00D50B0B"/>
    <w:rsid w:val="00D51830"/>
    <w:rsid w:val="00D538C0"/>
    <w:rsid w:val="00D60F26"/>
    <w:rsid w:val="00D71123"/>
    <w:rsid w:val="00D71801"/>
    <w:rsid w:val="00D71BC0"/>
    <w:rsid w:val="00D7415E"/>
    <w:rsid w:val="00D863DC"/>
    <w:rsid w:val="00D87560"/>
    <w:rsid w:val="00D90F32"/>
    <w:rsid w:val="00D94F8C"/>
    <w:rsid w:val="00D96B5B"/>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4CD"/>
    <w:rsid w:val="00E14D19"/>
    <w:rsid w:val="00E150DB"/>
    <w:rsid w:val="00E150F5"/>
    <w:rsid w:val="00E2154A"/>
    <w:rsid w:val="00E2600B"/>
    <w:rsid w:val="00E33818"/>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1939"/>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0A21"/>
    <w:rsid w:val="00F11AC3"/>
    <w:rsid w:val="00F11E3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2008"/>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0E1"/>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roductmediaassociation.com" TargetMode="External"/><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https://www.dropbox.com/scl/fi/7ughzhgjv8xtjhcd26vnv/Strawberry-Web-Manual-PWA-2024-2025.pdf?rlkey=gweqyfh2ph33ik459dkc8h4v3&amp;dl=0" TargetMode="External"/><Relationship Id="rId47" Type="http://schemas.openxmlformats.org/officeDocument/2006/relationships/hyperlink" Target="https://www.dropbox.com/scl/fi/svxv82wkpx7gg7yvvo5rh/Product-Media-Association_prislistor_2026.pdf?rlkey=3y43258viyoptcb72k75fqmwh&amp;dl=0" TargetMode="External"/><Relationship Id="rId50" Type="http://schemas.openxmlformats.org/officeDocument/2006/relationships/hyperlink" Target="https://www.facebook.com/productmediaassociation/" TargetMode="External"/><Relationship Id="rId55" Type="http://schemas.openxmlformats.org/officeDocument/2006/relationships/hyperlink" Target="https://www.branschkoll.se/artiklar/profilbranschens-leverantorer-slot-upp-pa-pma-days?utm_source=Branschkoll+Promotion&amp;utm_campaign=728a9802cf-EMAIL_CAMPAIGN_2026_01_27_03_41&amp;utm_medium=email&amp;utm_term=0_-728a9802cf-465870596"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dropbox.com/scl/fi/yn37gnlejuuqm2qegre9x/Produktmedia-2024.pdf?rlkey=8uvsfju2wfdizvbypxbnl3da8&amp;dl=0" TargetMode="External"/><Relationship Id="rId29" Type="http://schemas.openxmlformats.org/officeDocument/2006/relationships/image" Target="media/image8.jpeg"/><Relationship Id="rId11" Type="http://schemas.openxmlformats.org/officeDocument/2006/relationships/hyperlink" Target="https://www.dropbox.com/scl/fi/2mly22sgzhdqpwff1hxut/PMA-program-rsm-te-2026.pdf?rlkey=q61vdpcnwxmakhg8n0mlc6cnv&amp;dl=0" TargetMode="External"/><Relationship Id="rId24" Type="http://schemas.openxmlformats.org/officeDocument/2006/relationships/hyperlink" Target="mailto:maria@productmediaassociation.com?subject=Intresseanm%C3%A4lan%20-%20Utst%C3%A4llare%20Product%20Media%20Days%202026."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hyperlink" Target="https://www.dropbox.com/scl/fi/8g8jxo83v36b1pvre155e/PMA-erbjudande-House-of-People-Folkets-Hus-2026.pdf?rlkey=tstnlq7qipemsunw43pcu29lp&amp;dl=0" TargetMode="External"/><Relationship Id="rId45" Type="http://schemas.openxmlformats.org/officeDocument/2006/relationships/hyperlink" Target="https://www.dropbox.com/scl/fi/fd8nz47jujtnm8n0dt7wp/DHL-PWA_avtal_oneflow-signed-9276343.pdf?rlkey=cijm588b96rka14f0eqbotmt9&amp;dl=0" TargetMode="External"/><Relationship Id="rId53" Type="http://schemas.openxmlformats.org/officeDocument/2006/relationships/hyperlink" Target="https://www.branschkoll.se/artiklar/pma-sanker-intradesavgiften-till-1-krona" TargetMode="External"/><Relationship Id="rId58" Type="http://schemas.openxmlformats.org/officeDocument/2006/relationships/hyperlink" Target="https://tidningen.promotion.nu/search?title=al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productmediaassociation.com/medlemmar" TargetMode="External"/><Relationship Id="rId14" Type="http://schemas.openxmlformats.org/officeDocument/2006/relationships/hyperlink" Target="https://forms.office.com/e/2f4qWcNtaa?origin=lprLink" TargetMode="External"/><Relationship Id="rId22" Type="http://schemas.openxmlformats.org/officeDocument/2006/relationships/hyperlink" Target="mailto:hakan@productmediaassociation.com" TargetMode="External"/><Relationship Id="rId27" Type="http://schemas.openxmlformats.org/officeDocument/2006/relationships/hyperlink" Target="https://www.dropbox.com/scl/fi/maaaqk658prbt0oq2oghh/Brevutskick-om-PMA-april-2026.pdf?rlkey=ew0323w7s7zpuvq74zfr05z33&amp;dl=0" TargetMode="External"/><Relationship Id="rId30" Type="http://schemas.openxmlformats.org/officeDocument/2006/relationships/hyperlink" Target="mailto:annelie.gemark@elmia.se?subject=Intresseanm%C3%A4lan%20Nordic%20Profile%20Fair%202026." TargetMode="Externa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hyperlink" Target="https://www.linkedin.com/company/pwa-promotion-wholesalers-association/" TargetMode="External"/><Relationship Id="rId56" Type="http://schemas.openxmlformats.org/officeDocument/2006/relationships/hyperlink" Target="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TargetMode="External"/><Relationship Id="rId8" Type="http://schemas.openxmlformats.org/officeDocument/2006/relationships/hyperlink" Target="https://maryhillestate.com/en/" TargetMode="External"/><Relationship Id="rId51" Type="http://schemas.openxmlformats.org/officeDocument/2006/relationships/hyperlink" Target="https://www.instagram.com/productmediaassociatio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rm-media.se/" TargetMode="External"/><Relationship Id="rId25" Type="http://schemas.openxmlformats.org/officeDocument/2006/relationships/hyperlink" Target="tel:+46705638515" TargetMode="External"/><Relationship Id="rId33" Type="http://schemas.openxmlformats.org/officeDocument/2006/relationships/hyperlink" Target="https://www.elmia.se/nordic-profile-fair/for-utstallare/boka-yta/" TargetMode="External"/><Relationship Id="rId38" Type="http://schemas.openxmlformats.org/officeDocument/2006/relationships/image" Target="media/image13.jpeg"/><Relationship Id="rId46" Type="http://schemas.openxmlformats.org/officeDocument/2006/relationships/hyperlink" Target="https://www.dropbox.com/scl/fi/zag6z6b534xe7kegc8io9/PMA_Kundnummerans-kan-2.7_.xlsx?rlkey=9eyk6jnpbqswvquol2ryiq2k3&amp;dl=0" TargetMode="External"/><Relationship Id="rId59" Type="http://schemas.openxmlformats.org/officeDocument/2006/relationships/image" Target="media/image17.png"/><Relationship Id="rId20" Type="http://schemas.openxmlformats.org/officeDocument/2006/relationships/hyperlink" Target="https://www.branschkoll.se/artiklar/tva-fragor-i-fokus-for-nybildad-branschforening-i-profilbranschen" TargetMode="External"/><Relationship Id="rId41" Type="http://schemas.openxmlformats.org/officeDocument/2006/relationships/image" Target="media/image15.jpeg"/><Relationship Id="rId54" Type="http://schemas.openxmlformats.org/officeDocument/2006/relationships/hyperlink" Target="https://www.branschkoll.se/artiklar/arets-vinnare-i-produktmediabiet?utm_source=Branschkoll+Promotion&amp;utm_campaign=728a9802cf-EMAIL_CAMPAIGN_2026_01_27_03_41&amp;utm_medium=email&amp;utm_term=0_-728a9802cf-46587059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tel:+46708374615" TargetMode="External"/><Relationship Id="rId28" Type="http://schemas.openxmlformats.org/officeDocument/2006/relationships/hyperlink" Target="https://www.dropbox.com/scl/fi/zz1b64chyt40oc2sl49ks/PMA-folder-2026-utvikt-presentation-2.pdf?rlkey=tagoybp53a55dxj307vcec3pp&amp;dl=0" TargetMode="External"/><Relationship Id="rId36" Type="http://schemas.openxmlformats.org/officeDocument/2006/relationships/hyperlink" Target="https://www.productmediaassociation.com/productmediahouse" TargetMode="External"/><Relationship Id="rId49" Type="http://schemas.openxmlformats.org/officeDocument/2006/relationships/hyperlink" Target="https://www.linkedin.com/company/product-media-association/" TargetMode="External"/><Relationship Id="rId57" Type="http://schemas.openxmlformats.org/officeDocument/2006/relationships/hyperlink" Target="https://www.branschkoll.se/artiklar/pma-akademi-erbjuder-ai-utbildningar-for-branschen?utm_source=Branschkoll+Promotion&amp;utm_campaign=e2403b3416-EMAIL_CAMPAIGN_2026_01_27_03_41_COPY_01&amp;utm_medium=email&amp;utm_term=0_-728a9802cf-465870596" TargetMode="External"/><Relationship Id="rId10" Type="http://schemas.openxmlformats.org/officeDocument/2006/relationships/hyperlink" Target="https://forms.office.com/e/qih76nHyW7?origin=lprLink" TargetMode="External"/><Relationship Id="rId31" Type="http://schemas.openxmlformats.org/officeDocument/2006/relationships/hyperlink" Target="tel:+4636152035" TargetMode="External"/><Relationship Id="rId44" Type="http://schemas.openxmlformats.org/officeDocument/2006/relationships/hyperlink" Target="mailto:dhlfreight.medlemsservice@dhl.com" TargetMode="External"/><Relationship Id="rId52" Type="http://schemas.openxmlformats.org/officeDocument/2006/relationships/hyperlink" Target="https://www.youtube.com/channel/UCsx5n9Wx0ccFCNZiq6tjn4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ilchi.mp/pwa.se/anml-dig-och-besk-oss-p-pwa-promotion-on-tour-13918474?e=e327270f5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23</TotalTime>
  <Pages>14</Pages>
  <Words>3235</Words>
  <Characters>17148</Characters>
  <Application>Microsoft Office Word</Application>
  <DocSecurity>0</DocSecurity>
  <Lines>142</Lines>
  <Paragraphs>40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18</cp:revision>
  <cp:lastPrinted>2021-03-29T13:07:00Z</cp:lastPrinted>
  <dcterms:created xsi:type="dcterms:W3CDTF">2026-04-14T12:17:00Z</dcterms:created>
  <dcterms:modified xsi:type="dcterms:W3CDTF">2026-04-14T12:39:00Z</dcterms:modified>
</cp:coreProperties>
</file>