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7EBD5C36" w:rsidR="005B5D6E" w:rsidRPr="00157670" w:rsidRDefault="00C479CE" w:rsidP="00A73221">
                  <w:pPr>
                    <w:pStyle w:val="Rubrik1"/>
                    <w:spacing w:before="0" w:beforeAutospacing="0" w:after="0" w:afterAutospacing="0" w:line="488" w:lineRule="atLeast"/>
                    <w:jc w:val="center"/>
                    <w:rPr>
                      <w:rFonts w:ascii="Open Sans" w:hAnsi="Open Sans" w:cs="Open Sans"/>
                      <w:color w:val="D3D3D3"/>
                      <w:sz w:val="36"/>
                      <w:szCs w:val="36"/>
                    </w:rPr>
                  </w:pPr>
                  <w:bookmarkStart w:id="0" w:name="_MailOriginal"/>
                  <w:r w:rsidRPr="00157670">
                    <w:rPr>
                      <w:rFonts w:ascii="Open Sans" w:hAnsi="Open Sans" w:cs="Open Sans"/>
                      <w:color w:val="D3D3D3"/>
                      <w:sz w:val="36"/>
                      <w:szCs w:val="36"/>
                    </w:rPr>
                    <w:t>Medlemsinformation | P</w:t>
                  </w:r>
                  <w:r w:rsidR="00ED1939" w:rsidRPr="00157670">
                    <w:rPr>
                      <w:rFonts w:ascii="Open Sans" w:hAnsi="Open Sans" w:cs="Open Sans"/>
                      <w:color w:val="D3D3D3"/>
                      <w:sz w:val="36"/>
                      <w:szCs w:val="36"/>
                    </w:rPr>
                    <w:t>M</w:t>
                  </w:r>
                  <w:r w:rsidRPr="00157670">
                    <w:rPr>
                      <w:rFonts w:ascii="Open Sans" w:hAnsi="Open Sans" w:cs="Open Sans"/>
                      <w:color w:val="D3D3D3"/>
                      <w:sz w:val="36"/>
                      <w:szCs w:val="36"/>
                    </w:rPr>
                    <w:t>A rapport #</w:t>
                  </w:r>
                  <w:r w:rsidR="00CE7B9D">
                    <w:rPr>
                      <w:rFonts w:ascii="Open Sans" w:hAnsi="Open Sans" w:cs="Open Sans"/>
                      <w:color w:val="D3D3D3"/>
                      <w:sz w:val="36"/>
                      <w:szCs w:val="36"/>
                    </w:rPr>
                    <w:t>4</w:t>
                  </w:r>
                </w:p>
                <w:p w14:paraId="050A21E2" w14:textId="7868C43D" w:rsidR="00181062" w:rsidRPr="003A4552" w:rsidRDefault="009C230C" w:rsidP="00B33B1B">
                  <w:pPr>
                    <w:pStyle w:val="Rubrik1"/>
                    <w:spacing w:before="0" w:beforeAutospacing="0" w:after="0" w:afterAutospacing="0" w:line="488" w:lineRule="atLeast"/>
                    <w:jc w:val="center"/>
                    <w:rPr>
                      <w:rFonts w:asciiTheme="minorHAnsi" w:hAnsiTheme="minorHAnsi" w:cstheme="minorHAnsi"/>
                      <w:b w:val="0"/>
                      <w:bCs w:val="0"/>
                      <w:color w:val="202020"/>
                      <w:sz w:val="24"/>
                      <w:szCs w:val="24"/>
                    </w:rPr>
                  </w:pPr>
                  <w:r w:rsidRPr="00126DA8">
                    <w:rPr>
                      <w:rFonts w:asciiTheme="minorHAnsi" w:hAnsiTheme="minorHAnsi" w:cstheme="minorHAnsi"/>
                      <w:b w:val="0"/>
                      <w:bCs w:val="0"/>
                      <w:sz w:val="24"/>
                      <w:szCs w:val="24"/>
                    </w:rPr>
                    <w:t xml:space="preserve">Utskick </w:t>
                  </w:r>
                  <w:r w:rsidR="00FA20E1">
                    <w:rPr>
                      <w:rFonts w:asciiTheme="minorHAnsi" w:hAnsiTheme="minorHAnsi" w:cstheme="minorHAnsi"/>
                      <w:b w:val="0"/>
                      <w:bCs w:val="0"/>
                      <w:sz w:val="24"/>
                      <w:szCs w:val="24"/>
                    </w:rPr>
                    <w:t>1</w:t>
                  </w:r>
                  <w:r w:rsidR="00CE7B9D">
                    <w:rPr>
                      <w:rFonts w:asciiTheme="minorHAnsi" w:hAnsiTheme="minorHAnsi" w:cstheme="minorHAnsi"/>
                      <w:b w:val="0"/>
                      <w:bCs w:val="0"/>
                      <w:sz w:val="24"/>
                      <w:szCs w:val="24"/>
                    </w:rPr>
                    <w:t>1 maj</w:t>
                  </w:r>
                  <w:r w:rsidR="00500CE3" w:rsidRPr="00126DA8">
                    <w:rPr>
                      <w:rFonts w:asciiTheme="minorHAnsi" w:hAnsiTheme="minorHAnsi" w:cstheme="minorHAnsi"/>
                      <w:b w:val="0"/>
                      <w:bCs w:val="0"/>
                      <w:sz w:val="24"/>
                      <w:szCs w:val="24"/>
                    </w:rPr>
                    <w:t xml:space="preserve"> </w:t>
                  </w:r>
                  <w:r w:rsidRPr="00126DA8">
                    <w:rPr>
                      <w:rFonts w:asciiTheme="minorHAnsi" w:hAnsiTheme="minorHAnsi" w:cstheme="minorHAnsi"/>
                      <w:b w:val="0"/>
                      <w:bCs w:val="0"/>
                      <w:sz w:val="24"/>
                      <w:szCs w:val="24"/>
                    </w:rPr>
                    <w:t>20</w:t>
                  </w:r>
                  <w:r w:rsidR="005B5D6E" w:rsidRPr="00126DA8">
                    <w:rPr>
                      <w:rFonts w:asciiTheme="minorHAnsi" w:hAnsiTheme="minorHAnsi" w:cstheme="minorHAnsi"/>
                      <w:b w:val="0"/>
                      <w:bCs w:val="0"/>
                      <w:sz w:val="24"/>
                      <w:szCs w:val="24"/>
                    </w:rPr>
                    <w:t>2</w:t>
                  </w:r>
                  <w:r w:rsidR="00ED1939" w:rsidRPr="00126DA8">
                    <w:rPr>
                      <w:rFonts w:asciiTheme="minorHAnsi" w:hAnsiTheme="minorHAnsi" w:cstheme="minorHAnsi"/>
                      <w:b w:val="0"/>
                      <w:bCs w:val="0"/>
                      <w:sz w:val="24"/>
                      <w:szCs w:val="24"/>
                    </w:rPr>
                    <w:t>6</w:t>
                  </w: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rsidRPr="00AB3C55"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AC3F6A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46886A1"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34E2AABB"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6053D93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D551F9" w:rsidRPr="00B33B1B" w14:paraId="5DD2CC2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D551F9" w:rsidRPr="00B33B1B" w14:paraId="58697A36" w14:textId="77777777">
                                                        <w:tc>
                                                          <w:tcPr>
                                                            <w:tcW w:w="0" w:type="auto"/>
                                                            <w:tcMar>
                                                              <w:top w:w="0" w:type="dxa"/>
                                                              <w:left w:w="270" w:type="dxa"/>
                                                              <w:bottom w:w="135" w:type="dxa"/>
                                                              <w:right w:w="270" w:type="dxa"/>
                                                            </w:tcMar>
                                                            <w:hideMark/>
                                                          </w:tcPr>
                                                          <w:p w14:paraId="44D5C814" w14:textId="11DE92CB" w:rsidR="00D551F9" w:rsidRPr="00B33B1B" w:rsidRDefault="00310E83" w:rsidP="00D551F9">
                                                            <w:pPr>
                                                              <w:spacing w:line="360" w:lineRule="atLeast"/>
                                                              <w:rPr>
                                                                <w:rFonts w:asciiTheme="minorHAnsi" w:hAnsiTheme="minorHAnsi" w:cstheme="minorHAnsi"/>
                                                                <w:color w:val="202020"/>
                                                              </w:rPr>
                                                            </w:pPr>
                                                            <w:r w:rsidRPr="00060728">
                                                              <w:rPr>
                                                                <w:rFonts w:asciiTheme="minorHAnsi" w:hAnsiTheme="minorHAnsi" w:cstheme="minorHAnsi"/>
                                                                <w:color w:val="000000"/>
                                                              </w:rPr>
                                                              <w:t>Hej medlemmar,</w:t>
                                                            </w:r>
                                                            <w:r w:rsidRPr="00060728">
                                                              <w:rPr>
                                                                <w:rFonts w:asciiTheme="minorHAnsi" w:hAnsiTheme="minorHAnsi" w:cstheme="minorHAnsi"/>
                                                                <w:color w:val="202020"/>
                                                              </w:rPr>
                                                              <w:br/>
                                                            </w:r>
                                                            <w:r w:rsidRPr="00060728">
                                                              <w:rPr>
                                                                <w:rFonts w:asciiTheme="minorHAnsi" w:hAnsiTheme="minorHAnsi" w:cstheme="minorHAnsi"/>
                                                                <w:color w:val="000000"/>
                                                              </w:rPr>
                                                              <w:t> </w:t>
                                                            </w:r>
                                                            <w:r w:rsidRPr="00060728">
                                                              <w:rPr>
                                                                <w:rFonts w:asciiTheme="minorHAnsi" w:hAnsiTheme="minorHAnsi" w:cstheme="minorHAnsi"/>
                                                                <w:color w:val="202020"/>
                                                              </w:rPr>
                                                              <w:br/>
                                                            </w:r>
                                                            <w:r w:rsidR="00D551F9" w:rsidRPr="00B33B1B">
                                                              <w:rPr>
                                                                <w:rFonts w:asciiTheme="minorHAnsi" w:hAnsiTheme="minorHAnsi" w:cstheme="minorHAnsi"/>
                                                                <w:color w:val="202020"/>
                                                              </w:rPr>
                                                              <w:t>Här kommer årets fjärde medlemsinformation. IRM har ett resultat för Reklamkakan 2025, PMA akademin kör en cirkulär utbildning till hösten, många av oss ses på årsmötet, vårt kommande event</w:t>
                                                            </w:r>
                                                            <w:r w:rsidR="00D551F9" w:rsidRPr="00B33B1B">
                                                              <w:rPr>
                                                                <w:rStyle w:val="apple-converted-space"/>
                                                                <w:rFonts w:asciiTheme="minorHAnsi" w:hAnsiTheme="minorHAnsi" w:cstheme="minorHAnsi"/>
                                                                <w:color w:val="202020"/>
                                                              </w:rPr>
                                                              <w:t> </w:t>
                                                            </w:r>
                                                            <w:r w:rsidR="00D551F9" w:rsidRPr="00B33B1B">
                                                              <w:rPr>
                                                                <w:rFonts w:asciiTheme="minorHAnsi" w:hAnsiTheme="minorHAnsi" w:cstheme="minorHAnsi"/>
                                                                <w:color w:val="202020"/>
                                                              </w:rPr>
                                                              <w:t>Nordic Profile Fair fyller på med utställare och presenterar en ny tävling "Bjud in &amp; vinn". Läs mer nedan:</w:t>
                                                            </w:r>
                                                          </w:p>
                                                        </w:tc>
                                                      </w:tr>
                                                    </w:tbl>
                                                    <w:p w14:paraId="61824660" w14:textId="77777777" w:rsidR="00D551F9" w:rsidRPr="00B33B1B" w:rsidRDefault="00D551F9" w:rsidP="00D551F9">
                                                      <w:pPr>
                                                        <w:rPr>
                                                          <w:rFonts w:asciiTheme="minorHAnsi" w:hAnsiTheme="minorHAnsi" w:cstheme="minorHAnsi"/>
                                                          <w:color w:val="212121"/>
                                                        </w:rPr>
                                                      </w:pPr>
                                                    </w:p>
                                                  </w:tc>
                                                </w:tr>
                                                <w:tr w:rsidR="00D551F9" w:rsidRPr="00B33B1B" w14:paraId="7E935E9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D551F9" w:rsidRPr="00B33B1B" w14:paraId="487243AF" w14:textId="77777777">
                                                        <w:tc>
                                                          <w:tcPr>
                                                            <w:tcW w:w="0" w:type="auto"/>
                                                            <w:tcMar>
                                                              <w:top w:w="0" w:type="dxa"/>
                                                              <w:left w:w="270" w:type="dxa"/>
                                                              <w:bottom w:w="135" w:type="dxa"/>
                                                              <w:right w:w="270" w:type="dxa"/>
                                                            </w:tcMar>
                                                            <w:hideMark/>
                                                          </w:tcPr>
                                                          <w:p w14:paraId="6A6A7B6B" w14:textId="7822EB5B" w:rsidR="00D551F9" w:rsidRDefault="00D551F9" w:rsidP="00D551F9">
                                                            <w:pPr>
                                                              <w:spacing w:line="360" w:lineRule="atLeast"/>
                                                              <w:rPr>
                                                                <w:rFonts w:asciiTheme="minorHAnsi" w:hAnsiTheme="minorHAnsi" w:cstheme="minorHAnsi"/>
                                                                <w:color w:val="202020"/>
                                                              </w:rPr>
                                                            </w:pPr>
                                                            <w:r w:rsidRPr="00B33B1B">
                                                              <w:rPr>
                                                                <w:rStyle w:val="Stark"/>
                                                                <w:rFonts w:asciiTheme="minorHAnsi" w:hAnsiTheme="minorHAnsi" w:cstheme="minorHAnsi"/>
                                                                <w:color w:val="202020"/>
                                                              </w:rPr>
                                                              <w:t>Presentation av Reklamkakan 2025</w:t>
                                                            </w:r>
                                                            <w:r w:rsidRPr="00B33B1B">
                                                              <w:rPr>
                                                                <w:rFonts w:asciiTheme="minorHAnsi" w:hAnsiTheme="minorHAnsi" w:cstheme="minorHAnsi"/>
                                                                <w:color w:val="202020"/>
                                                              </w:rPr>
                                                              <w:br/>
                                                              <w:t>Vår samarbetspartner IRM (Institutet för reklam och mediestatistik) hjälper oss att ta fram undersökningen Reklamkakan och nu är den senaste statistiken äntligen klar! Tobias Hedström presenterar via Teams det positiva resultatet för 2025.</w:t>
                                                            </w:r>
                                                            <w:r w:rsidRPr="00B33B1B">
                                                              <w:rPr>
                                                                <w:rStyle w:val="apple-converted-space"/>
                                                                <w:rFonts w:asciiTheme="minorHAnsi" w:hAnsiTheme="minorHAnsi" w:cstheme="minorHAnsi"/>
                                                                <w:color w:val="202020"/>
                                                              </w:rPr>
                                                              <w:t> </w:t>
                                                            </w:r>
                                                            <w:r w:rsidRPr="00B33B1B">
                                                              <w:rPr>
                                                                <w:rStyle w:val="Stark"/>
                                                                <w:rFonts w:asciiTheme="minorHAnsi" w:hAnsiTheme="minorHAnsi" w:cstheme="minorHAnsi"/>
                                                                <w:color w:val="202020"/>
                                                              </w:rPr>
                                                              <w:t>Boka in den 22 maj för att ta del av info!</w:t>
                                                            </w:r>
                                                            <w:r w:rsidRPr="00B33B1B">
                                                              <w:rPr>
                                                                <w:rFonts w:asciiTheme="minorHAnsi" w:hAnsiTheme="minorHAnsi" w:cstheme="minorHAnsi"/>
                                                                <w:color w:val="202020"/>
                                                              </w:rPr>
                                                              <w:br/>
                                                            </w:r>
                                                            <w:r w:rsidRPr="00B33B1B">
                                                              <w:rPr>
                                                                <w:rFonts w:asciiTheme="minorHAnsi" w:hAnsiTheme="minorHAnsi" w:cstheme="minorHAnsi"/>
                                                                <w:color w:val="202020"/>
                                                              </w:rPr>
                                                              <w:br/>
                                                              <w:t xml:space="preserve">PMA skickar ut en möteskallelse till er idag. Genomgången startar klockan 10:00 och beräknas ta ca </w:t>
                                                            </w:r>
                                                            <w:r w:rsidR="003B3603" w:rsidRPr="00B33B1B">
                                                              <w:rPr>
                                                                <w:rFonts w:asciiTheme="minorHAnsi" w:hAnsiTheme="minorHAnsi" w:cstheme="minorHAnsi"/>
                                                                <w:color w:val="202020"/>
                                                              </w:rPr>
                                                              <w:t>15–20</w:t>
                                                            </w:r>
                                                            <w:r w:rsidRPr="00B33B1B">
                                                              <w:rPr>
                                                                <w:rFonts w:asciiTheme="minorHAnsi" w:hAnsiTheme="minorHAnsi" w:cstheme="minorHAnsi"/>
                                                                <w:color w:val="202020"/>
                                                              </w:rPr>
                                                              <w:t xml:space="preserve"> </w:t>
                                                            </w:r>
                                                            <w:r w:rsidRPr="00B33B1B">
                                                              <w:rPr>
                                                                <w:rFonts w:asciiTheme="minorHAnsi" w:hAnsiTheme="minorHAnsi" w:cstheme="minorHAnsi"/>
                                                                <w:color w:val="202020"/>
                                                              </w:rPr>
                                                              <w:t>minuter med tid för frågor efteråt.</w:t>
                                                            </w:r>
                                                            <w:r w:rsidRPr="00B33B1B">
                                                              <w:rPr>
                                                                <w:rFonts w:asciiTheme="minorHAnsi" w:hAnsiTheme="minorHAnsi" w:cstheme="minorHAnsi"/>
                                                                <w:color w:val="202020"/>
                                                              </w:rPr>
                                                              <w:br/>
                                                            </w:r>
                                                            <w:r w:rsidRPr="00B33B1B">
                                                              <w:rPr>
                                                                <w:rFonts w:asciiTheme="minorHAnsi" w:hAnsiTheme="minorHAnsi" w:cstheme="minorHAnsi"/>
                                                                <w:color w:val="202020"/>
                                                              </w:rPr>
                                                              <w:br/>
                                                              <w:t>Reklamkakan 2025 presenteras även på årsmötet den 24 juni men där kommer ingen representant från IRM att delta. Efter årsmötet delas undersökningen ut till samtliga medlemmar.</w:t>
                                                            </w:r>
                                                          </w:p>
                                                          <w:p w14:paraId="187B2CCC" w14:textId="28BA2451" w:rsidR="00B33B1B" w:rsidRPr="00B33B1B" w:rsidRDefault="00B33B1B" w:rsidP="00D551F9">
                                                            <w:pPr>
                                                              <w:spacing w:line="360" w:lineRule="atLeast"/>
                                                              <w:rPr>
                                                                <w:rFonts w:asciiTheme="minorHAnsi" w:hAnsiTheme="minorHAnsi" w:cstheme="minorHAnsi"/>
                                                                <w:color w:val="202020"/>
                                                              </w:rPr>
                                                            </w:pPr>
                                                          </w:p>
                                                        </w:tc>
                                                      </w:tr>
                                                    </w:tbl>
                                                    <w:p w14:paraId="629B658B" w14:textId="77777777" w:rsidR="00D551F9" w:rsidRPr="00B33B1B" w:rsidRDefault="00D551F9" w:rsidP="00D551F9">
                                                      <w:pPr>
                                                        <w:rPr>
                                                          <w:rFonts w:asciiTheme="minorHAnsi" w:hAnsiTheme="minorHAnsi" w:cstheme="minorHAnsi"/>
                                                          <w:color w:val="212121"/>
                                                        </w:rPr>
                                                      </w:pPr>
                                                    </w:p>
                                                  </w:tc>
                                                </w:tr>
                                                <w:tr w:rsidR="00D551F9" w14:paraId="00E0CC0C" w14:textId="77777777" w:rsidTr="00AB5551">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D551F9" w14:paraId="3D001AEC" w14:textId="77777777" w:rsidTr="00AB5551">
                                                        <w:trPr>
                                                          <w:tblCellSpacing w:w="0" w:type="dxa"/>
                                                        </w:trPr>
                                                        <w:tc>
                                                          <w:tcPr>
                                                            <w:tcW w:w="0" w:type="auto"/>
                                                            <w:shd w:val="clear" w:color="auto" w:fill="222222"/>
                                                            <w:tcMar>
                                                              <w:top w:w="270" w:type="dxa"/>
                                                              <w:left w:w="270" w:type="dxa"/>
                                                              <w:bottom w:w="270" w:type="dxa"/>
                                                              <w:right w:w="270" w:type="dxa"/>
                                                            </w:tcMar>
                                                            <w:vAlign w:val="center"/>
                                                            <w:hideMark/>
                                                          </w:tcPr>
                                                          <w:p w14:paraId="229B5B09" w14:textId="41712426" w:rsidR="00D551F9" w:rsidRPr="00A471CC" w:rsidRDefault="00310E83" w:rsidP="00D551F9">
                                                            <w:pPr>
                                                              <w:jc w:val="center"/>
                                                              <w:rPr>
                                                                <w:rFonts w:asciiTheme="minorHAnsi" w:hAnsiTheme="minorHAnsi" w:cstheme="minorHAnsi"/>
                                                                <w:sz w:val="36"/>
                                                                <w:szCs w:val="36"/>
                                                              </w:rPr>
                                                            </w:pPr>
                                                            <w:r w:rsidRPr="00060728">
                                                              <w:rPr>
                                                                <w:rFonts w:asciiTheme="minorHAnsi" w:hAnsiTheme="minorHAnsi" w:cstheme="minorHAnsi"/>
                                                                <w:color w:val="202020"/>
                                                              </w:rPr>
                                                              <w:br/>
                                                            </w:r>
                                                            <w:hyperlink r:id="rId7" w:tgtFrame="_blank" w:tooltip="https://www.dropbox.com/scl/fi/yn37gnlejuuqm2qegre9x/Produktmedia-2024.pdf?rlkey=8uvsfju2wfdizvbypxbnl3da8&amp;dl=0" w:history="1">
                                                              <w:r w:rsidR="00D551F9" w:rsidRPr="00A471CC">
                                                                <w:rPr>
                                                                  <w:rStyle w:val="Hyperlnk"/>
                                                                  <w:rFonts w:asciiTheme="minorHAnsi" w:hAnsiTheme="minorHAnsi" w:cstheme="minorHAnsi"/>
                                                                  <w:b/>
                                                                  <w:bCs/>
                                                                  <w:color w:val="FFFFFF"/>
                                                                  <w:sz w:val="36"/>
                                                                  <w:szCs w:val="36"/>
                                                                  <w:u w:val="none"/>
                                                                </w:rPr>
                                                                <w:t>REKLAMKAKAN 2024</w:t>
                                                              </w:r>
                                                            </w:hyperlink>
                                                          </w:p>
                                                        </w:tc>
                                                      </w:tr>
                                                    </w:tbl>
                                                    <w:p w14:paraId="4815A17B" w14:textId="77777777" w:rsidR="00D551F9" w:rsidRDefault="00D551F9" w:rsidP="00D551F9">
                                                      <w:pPr>
                                                        <w:rPr>
                                                          <w:rFonts w:ascii="Aptos" w:hAnsi="Aptos"/>
                                                          <w:color w:val="212121"/>
                                                        </w:rPr>
                                                      </w:pPr>
                                                    </w:p>
                                                  </w:tc>
                                                </w:tr>
                                                <w:tr w:rsidR="00D551F9" w14:paraId="3B192B98" w14:textId="77777777" w:rsidTr="00B67243">
                                                  <w:tc>
                                                    <w:tcPr>
                                                      <w:tcW w:w="0" w:type="auto"/>
                                                      <w:tcMar>
                                                        <w:top w:w="135" w:type="dxa"/>
                                                        <w:left w:w="135" w:type="dxa"/>
                                                        <w:bottom w:w="135" w:type="dxa"/>
                                                        <w:right w:w="135" w:type="dxa"/>
                                                      </w:tcMar>
                                                    </w:tcPr>
                                                    <w:p w14:paraId="0A8C1548" w14:textId="1063E430" w:rsidR="00D551F9" w:rsidRDefault="00D0519F" w:rsidP="00D551F9">
                                                      <w:pPr>
                                                        <w:rPr>
                                                          <w:rFonts w:ascii="Aptos" w:hAnsi="Aptos"/>
                                                          <w:color w:val="212121"/>
                                                        </w:rPr>
                                                      </w:pPr>
                                                      <w:r>
                                                        <w:rPr>
                                                          <w:rFonts w:ascii="Aptos" w:hAnsi="Aptos"/>
                                                          <w:noProof/>
                                                          <w:color w:val="212121"/>
                                                        </w:rPr>
                                                        <w:lastRenderedPageBreak/>
                                                        <w:drawing>
                                                          <wp:inline distT="0" distB="0" distL="0" distR="0" wp14:anchorId="6335AC79" wp14:editId="443EA721">
                                                            <wp:extent cx="4567314" cy="935665"/>
                                                            <wp:effectExtent l="0" t="0" r="5080" b="4445"/>
                                                            <wp:docPr id="1481916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688" name="Bildobjekt 1481916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3701" cy="939022"/>
                                                                    </a:xfrm>
                                                                    <a:prstGeom prst="rect">
                                                                      <a:avLst/>
                                                                    </a:prstGeom>
                                                                  </pic:spPr>
                                                                </pic:pic>
                                                              </a:graphicData>
                                                            </a:graphic>
                                                          </wp:inline>
                                                        </w:drawing>
                                                      </w:r>
                                                    </w:p>
                                                  </w:tc>
                                                </w:tr>
                                                <w:tr w:rsidR="00D551F9" w14:paraId="4B1B09CB" w14:textId="77777777" w:rsidTr="00AB55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D551F9" w14:paraId="529EC327" w14:textId="77777777" w:rsidTr="00AB5551">
                                                        <w:tc>
                                                          <w:tcPr>
                                                            <w:tcW w:w="0" w:type="auto"/>
                                                            <w:tcMar>
                                                              <w:top w:w="0" w:type="dxa"/>
                                                              <w:left w:w="270" w:type="dxa"/>
                                                              <w:bottom w:w="135" w:type="dxa"/>
                                                              <w:right w:w="270" w:type="dxa"/>
                                                            </w:tcMar>
                                                            <w:hideMark/>
                                                          </w:tcPr>
                                                          <w:p w14:paraId="4FAA4826" w14:textId="77777777" w:rsidR="00D551F9" w:rsidRDefault="00D551F9" w:rsidP="00D551F9"/>
                                                        </w:tc>
                                                      </w:tr>
                                                    </w:tbl>
                                                    <w:p w14:paraId="2FB197D8" w14:textId="77777777" w:rsidR="00D551F9" w:rsidRDefault="00D551F9" w:rsidP="00D551F9">
                                                      <w:pPr>
                                                        <w:rPr>
                                                          <w:rFonts w:ascii="Aptos" w:hAnsi="Aptos"/>
                                                          <w:color w:val="212121"/>
                                                        </w:rPr>
                                                      </w:pPr>
                                                    </w:p>
                                                  </w:tc>
                                                </w:tr>
                                              </w:tbl>
                                              <w:p w14:paraId="5A49E7F0" w14:textId="67537FCB" w:rsidR="00310E83" w:rsidRPr="00A343FA" w:rsidRDefault="00310E83" w:rsidP="00310E83">
                                                <w:pPr>
                                                  <w:spacing w:line="360" w:lineRule="atLeast"/>
                                                  <w:rPr>
                                                    <w:rFonts w:asciiTheme="minorHAnsi" w:hAnsiTheme="minorHAnsi" w:cstheme="minorHAnsi"/>
                                                    <w:color w:val="000000"/>
                                                  </w:rPr>
                                                </w:pPr>
                                              </w:p>
                                            </w:tc>
                                          </w:tr>
                                        </w:tbl>
                                        <w:p w14:paraId="0BC237C8" w14:textId="77777777" w:rsidR="00310E83" w:rsidRDefault="00310E83" w:rsidP="00310E83">
                                          <w:pPr>
                                            <w:rPr>
                                              <w:rFonts w:ascii="Aptos" w:hAnsi="Aptos"/>
                                              <w:color w:val="212121"/>
                                            </w:rPr>
                                          </w:pPr>
                                        </w:p>
                                      </w:tc>
                                    </w:tr>
                                    <w:tr w:rsidR="00310E83" w14:paraId="027C9CE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10E83" w14:paraId="68821912" w14:textId="77777777">
                                            <w:tc>
                                              <w:tcPr>
                                                <w:tcW w:w="0" w:type="auto"/>
                                                <w:tcMar>
                                                  <w:top w:w="0" w:type="dxa"/>
                                                  <w:left w:w="135" w:type="dxa"/>
                                                  <w:bottom w:w="0" w:type="dxa"/>
                                                  <w:right w:w="135" w:type="dxa"/>
                                                </w:tcMar>
                                                <w:hideMark/>
                                              </w:tcPr>
                                              <w:p w14:paraId="3ABFBB52" w14:textId="3361605A" w:rsidR="00310E83" w:rsidRDefault="00310E83" w:rsidP="00310E83">
                                                <w:pPr>
                                                  <w:jc w:val="center"/>
                                                </w:pPr>
                                                <w:r>
                                                  <w:lastRenderedPageBreak/>
                                                  <w:fldChar w:fldCharType="begin"/>
                                                </w:r>
                                                <w:r>
                                                  <w:instrText xml:space="preserve"> INCLUDEPICTURE "/Users/mariaolsson/Library/Group Containers/UBF8T346G9.ms/WebArchiveCopyPasteTempFiles/com.microsoft.Word/83d222b7-dde0-4c75-0869-afa868db1441.jpg" \* MERGEFORMATINET </w:instrText>
                                                </w:r>
                                                <w:r>
                                                  <w:fldChar w:fldCharType="separate"/>
                                                </w:r>
                                                <w:r>
                                                  <w:rPr>
                                                    <w:noProof/>
                                                  </w:rPr>
                                                  <w:drawing>
                                                    <wp:inline distT="0" distB="0" distL="0" distR="0" wp14:anchorId="0AD8DB5C" wp14:editId="7B4936B7">
                                                      <wp:extent cx="4774019" cy="1982244"/>
                                                      <wp:effectExtent l="0" t="0" r="1270" b="0"/>
                                                      <wp:docPr id="106126787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607" cy="1988301"/>
                                                              </a:xfrm>
                                                              <a:prstGeom prst="rect">
                                                                <a:avLst/>
                                                              </a:prstGeom>
                                                              <a:noFill/>
                                                              <a:ln>
                                                                <a:noFill/>
                                                              </a:ln>
                                                            </pic:spPr>
                                                          </pic:pic>
                                                        </a:graphicData>
                                                      </a:graphic>
                                                    </wp:inline>
                                                  </w:drawing>
                                                </w:r>
                                                <w:r>
                                                  <w:fldChar w:fldCharType="end"/>
                                                </w:r>
                                              </w:p>
                                            </w:tc>
                                          </w:tr>
                                        </w:tbl>
                                        <w:p w14:paraId="6208B109" w14:textId="77777777" w:rsidR="00310E83" w:rsidRDefault="00310E83" w:rsidP="00310E83">
                                          <w:pPr>
                                            <w:rPr>
                                              <w:rFonts w:ascii="Aptos" w:hAnsi="Aptos"/>
                                              <w:color w:val="212121"/>
                                            </w:rPr>
                                          </w:pPr>
                                        </w:p>
                                      </w:tc>
                                    </w:tr>
                                    <w:tr w:rsidR="00310E83" w14:paraId="16F3BAA1" w14:textId="77777777">
                                      <w:tc>
                                        <w:tcPr>
                                          <w:tcW w:w="0" w:type="auto"/>
                                          <w:tcMar>
                                            <w:top w:w="135" w:type="dxa"/>
                                            <w:left w:w="0" w:type="dxa"/>
                                            <w:bottom w:w="0" w:type="dxa"/>
                                            <w:right w:w="0" w:type="dxa"/>
                                          </w:tcMar>
                                          <w:hideMark/>
                                        </w:tcPr>
                                        <w:p w14:paraId="7A1B5F43" w14:textId="77777777" w:rsidR="00F52008" w:rsidRDefault="00F52008"/>
                                        <w:tbl>
                                          <w:tblPr>
                                            <w:tblW w:w="5000" w:type="pct"/>
                                            <w:tblCellMar>
                                              <w:left w:w="0" w:type="dxa"/>
                                              <w:right w:w="0" w:type="dxa"/>
                                            </w:tblCellMar>
                                            <w:tblLook w:val="04A0" w:firstRow="1" w:lastRow="0" w:firstColumn="1" w:lastColumn="0" w:noHBand="0" w:noVBand="1"/>
                                          </w:tblPr>
                                          <w:tblGrid>
                                            <w:gridCol w:w="7990"/>
                                          </w:tblGrid>
                                          <w:tr w:rsidR="00310E83" w14:paraId="003E0103" w14:textId="77777777">
                                            <w:tc>
                                              <w:tcPr>
                                                <w:tcW w:w="0" w:type="auto"/>
                                                <w:tcMar>
                                                  <w:top w:w="0" w:type="dxa"/>
                                                  <w:left w:w="270" w:type="dxa"/>
                                                  <w:bottom w:w="135" w:type="dxa"/>
                                                  <w:right w:w="270" w:type="dxa"/>
                                                </w:tcMar>
                                                <w:hideMark/>
                                              </w:tcPr>
                                              <w:p w14:paraId="014126EF" w14:textId="1BB685FB" w:rsidR="00310E83" w:rsidRDefault="0032456E" w:rsidP="00310E83">
                                                <w:pPr>
                                                  <w:spacing w:line="360" w:lineRule="atLeast"/>
                                                  <w:rPr>
                                                    <w:rFonts w:asciiTheme="minorHAnsi" w:hAnsiTheme="minorHAnsi" w:cstheme="minorHAnsi"/>
                                                    <w:color w:val="202020"/>
                                                  </w:rPr>
                                                </w:pPr>
                                                <w:r w:rsidRPr="00B33B1B">
                                                  <w:rPr>
                                                    <w:rStyle w:val="Stark"/>
                                                    <w:rFonts w:asciiTheme="minorHAnsi" w:hAnsiTheme="minorHAnsi" w:cstheme="minorHAnsi"/>
                                                    <w:color w:val="202020"/>
                                                  </w:rPr>
                                                  <w:t>Årsmöte vecka 26</w:t>
                                                </w:r>
                                                <w:r w:rsidRPr="00B33B1B">
                                                  <w:rPr>
                                                    <w:rFonts w:asciiTheme="minorHAnsi" w:hAnsiTheme="minorHAnsi" w:cstheme="minorHAnsi"/>
                                                    <w:color w:val="202020"/>
                                                  </w:rPr>
                                                  <w:br/>
                                                  <w:t>Inbjudan har skickats ut den 10 april. Datum för årsmötet är </w:t>
                                                </w:r>
                                                <w:r w:rsidR="00D0519F" w:rsidRPr="00B33B1B">
                                                  <w:rPr>
                                                    <w:rFonts w:asciiTheme="minorHAnsi" w:hAnsiTheme="minorHAnsi" w:cstheme="minorHAnsi"/>
                                                    <w:color w:val="202020"/>
                                                  </w:rPr>
                                                  <w:t>23–24</w:t>
                                                </w:r>
                                                <w:r w:rsidRPr="00B33B1B">
                                                  <w:rPr>
                                                    <w:rFonts w:asciiTheme="minorHAnsi" w:hAnsiTheme="minorHAnsi" w:cstheme="minorHAnsi"/>
                                                    <w:color w:val="202020"/>
                                                  </w:rPr>
                                                  <w:t xml:space="preserve"> juni. Platsen blir</w:t>
                                                </w:r>
                                                <w:r w:rsidRPr="00B33B1B">
                                                  <w:rPr>
                                                    <w:rStyle w:val="apple-converted-space"/>
                                                    <w:rFonts w:asciiTheme="minorHAnsi" w:hAnsiTheme="minorHAnsi" w:cstheme="minorHAnsi"/>
                                                    <w:color w:val="202020"/>
                                                  </w:rPr>
                                                  <w:t> </w:t>
                                                </w:r>
                                                <w:hyperlink r:id="rId10" w:tgtFrame="_blank" w:tooltip="https://maryhillestate.com/en/" w:history="1">
                                                  <w:r w:rsidRPr="00B33B1B">
                                                    <w:rPr>
                                                      <w:rStyle w:val="Hyperlnk"/>
                                                      <w:rFonts w:asciiTheme="minorHAnsi" w:hAnsiTheme="minorHAnsi" w:cstheme="minorHAnsi"/>
                                                      <w:color w:val="007C89"/>
                                                    </w:rPr>
                                                    <w:t>Maryhill Estate</w:t>
                                                  </w:r>
                                                </w:hyperlink>
                                                <w:r w:rsidRPr="00B33B1B">
                                                  <w:rPr>
                                                    <w:rStyle w:val="apple-converted-space"/>
                                                    <w:rFonts w:asciiTheme="minorHAnsi" w:hAnsiTheme="minorHAnsi" w:cstheme="minorHAnsi"/>
                                                    <w:color w:val="202020"/>
                                                  </w:rPr>
                                                  <w:t> </w:t>
                                                </w:r>
                                                <w:r w:rsidRPr="00B33B1B">
                                                  <w:rPr>
                                                    <w:rFonts w:asciiTheme="minorHAnsi" w:hAnsiTheme="minorHAnsi" w:cstheme="minorHAnsi"/>
                                                    <w:color w:val="202020"/>
                                                  </w:rPr>
                                                  <w:t>för ett 2 dagars lunch till lunch möte med teambuilding och årsmöte. Tack för era anmälningar! Vi blir ca 50 personer som deltar fysiskt och övriga kommer få en digital kallelse till själva årsmötet dag 2. Lämna in eventuella motioner senast 22 maj. Kallelse och dagordning kommer att skickas ut i god tid innan mötet.</w:t>
                                                </w:r>
                                              </w:p>
                                              <w:p w14:paraId="3EACA4E0" w14:textId="5D70BD6F" w:rsidR="00D0519F" w:rsidRPr="00B33B1B" w:rsidRDefault="00D0519F" w:rsidP="00310E83">
                                                <w:pPr>
                                                  <w:spacing w:line="360" w:lineRule="atLeast"/>
                                                  <w:rPr>
                                                    <w:rFonts w:asciiTheme="minorHAnsi" w:hAnsiTheme="minorHAnsi" w:cstheme="minorHAnsi"/>
                                                    <w:color w:val="202020"/>
                                                  </w:rPr>
                                                </w:pPr>
                                              </w:p>
                                            </w:tc>
                                          </w:tr>
                                        </w:tbl>
                                        <w:p w14:paraId="65B97614" w14:textId="77777777" w:rsidR="00310E83" w:rsidRDefault="00310E83" w:rsidP="00310E83">
                                          <w:pPr>
                                            <w:rPr>
                                              <w:rFonts w:ascii="Aptos" w:hAnsi="Aptos"/>
                                              <w:color w:val="212121"/>
                                            </w:rPr>
                                          </w:pPr>
                                        </w:p>
                                      </w:tc>
                                    </w:tr>
                                    <w:tr w:rsidR="00310E83" w:rsidRPr="00A471CC" w14:paraId="2A361C74"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rsidRPr="00A471CC" w14:paraId="2F100BAB" w14:textId="77777777">
                                            <w:trPr>
                                              <w:tblCellSpacing w:w="0" w:type="dxa"/>
                                            </w:trPr>
                                            <w:tc>
                                              <w:tcPr>
                                                <w:tcW w:w="0" w:type="auto"/>
                                                <w:shd w:val="clear" w:color="auto" w:fill="222222"/>
                                                <w:tcMar>
                                                  <w:top w:w="270" w:type="dxa"/>
                                                  <w:left w:w="270" w:type="dxa"/>
                                                  <w:bottom w:w="270" w:type="dxa"/>
                                                  <w:right w:w="270" w:type="dxa"/>
                                                </w:tcMar>
                                                <w:vAlign w:val="center"/>
                                                <w:hideMark/>
                                              </w:tcPr>
                                              <w:p w14:paraId="2E98981B" w14:textId="77777777" w:rsidR="00310E83" w:rsidRPr="00A471CC" w:rsidRDefault="00310E83" w:rsidP="00310E83">
                                                <w:pPr>
                                                  <w:jc w:val="center"/>
                                                  <w:rPr>
                                                    <w:rFonts w:asciiTheme="minorHAnsi" w:hAnsiTheme="minorHAnsi" w:cstheme="minorHAnsi"/>
                                                    <w:sz w:val="36"/>
                                                    <w:szCs w:val="36"/>
                                                  </w:rPr>
                                                </w:pPr>
                                                <w:hyperlink r:id="rId11" w:tgtFrame="_blank" w:tooltip="https://mailchi.mp/pwa.se/anml-dig-och-besk-oss-p-pwa-promotion-on-tour-13918474?e=e327270f5f" w:history="1">
                                                  <w:r w:rsidRPr="00A471CC">
                                                    <w:rPr>
                                                      <w:rStyle w:val="Hyperlnk"/>
                                                      <w:rFonts w:asciiTheme="minorHAnsi" w:hAnsiTheme="minorHAnsi" w:cstheme="minorHAnsi"/>
                                                      <w:b/>
                                                      <w:bCs/>
                                                      <w:color w:val="FFFFFF"/>
                                                      <w:sz w:val="36"/>
                                                      <w:szCs w:val="36"/>
                                                      <w:u w:val="none"/>
                                                    </w:rPr>
                                                    <w:t>INBJUDAN</w:t>
                                                  </w:r>
                                                </w:hyperlink>
                                              </w:p>
                                            </w:tc>
                                          </w:tr>
                                        </w:tbl>
                                        <w:p w14:paraId="159C5A05" w14:textId="77777777" w:rsidR="00310E83" w:rsidRPr="00A471CC" w:rsidRDefault="00310E83" w:rsidP="00310E83">
                                          <w:pPr>
                                            <w:rPr>
                                              <w:rFonts w:asciiTheme="minorHAnsi" w:hAnsiTheme="minorHAnsi" w:cstheme="minorHAnsi"/>
                                              <w:color w:val="212121"/>
                                            </w:rPr>
                                          </w:pPr>
                                        </w:p>
                                      </w:tc>
                                    </w:tr>
                                  </w:tbl>
                                  <w:p w14:paraId="351C5A8C" w14:textId="77777777" w:rsidR="00310E83" w:rsidRPr="00A471CC" w:rsidRDefault="00310E83" w:rsidP="00310E8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310E83" w:rsidRPr="00A471CC" w14:paraId="0D2B6DCD"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rsidRPr="00A471CC" w14:paraId="4336D75B" w14:textId="77777777">
                                            <w:trPr>
                                              <w:tblCellSpacing w:w="0" w:type="dxa"/>
                                            </w:trPr>
                                            <w:tc>
                                              <w:tcPr>
                                                <w:tcW w:w="0" w:type="auto"/>
                                                <w:shd w:val="clear" w:color="auto" w:fill="222222"/>
                                                <w:tcMar>
                                                  <w:top w:w="270" w:type="dxa"/>
                                                  <w:left w:w="270" w:type="dxa"/>
                                                  <w:bottom w:w="270" w:type="dxa"/>
                                                  <w:right w:w="270" w:type="dxa"/>
                                                </w:tcMar>
                                                <w:vAlign w:val="center"/>
                                                <w:hideMark/>
                                              </w:tcPr>
                                              <w:p w14:paraId="1BCA8401" w14:textId="77777777" w:rsidR="00310E83" w:rsidRPr="00A471CC" w:rsidRDefault="00310E83" w:rsidP="00310E83">
                                                <w:pPr>
                                                  <w:jc w:val="center"/>
                                                  <w:rPr>
                                                    <w:rFonts w:asciiTheme="minorHAnsi" w:hAnsiTheme="minorHAnsi" w:cstheme="minorHAnsi"/>
                                                    <w:sz w:val="36"/>
                                                    <w:szCs w:val="36"/>
                                                  </w:rPr>
                                                </w:pPr>
                                                <w:hyperlink r:id="rId12" w:tgtFrame="_blank" w:tooltip="https://www.dropbox.com/scl/fi/2mly22sgzhdqpwff1hxut/PMA-program-rsm-te-2026.pdf?rlkey=q61vdpcnwxmakhg8n0mlc6cnv&amp;dl=0" w:history="1">
                                                  <w:r w:rsidRPr="00A471CC">
                                                    <w:rPr>
                                                      <w:rStyle w:val="Hyperlnk"/>
                                                      <w:rFonts w:asciiTheme="minorHAnsi" w:hAnsiTheme="minorHAnsi" w:cstheme="minorHAnsi"/>
                                                      <w:b/>
                                                      <w:bCs/>
                                                      <w:color w:val="FFFFFF"/>
                                                      <w:sz w:val="36"/>
                                                      <w:szCs w:val="36"/>
                                                      <w:u w:val="none"/>
                                                    </w:rPr>
                                                    <w:t>PROGRAM</w:t>
                                                  </w:r>
                                                </w:hyperlink>
                                              </w:p>
                                            </w:tc>
                                          </w:tr>
                                        </w:tbl>
                                        <w:p w14:paraId="29F0925B" w14:textId="77777777" w:rsidR="00310E83" w:rsidRPr="00A471CC" w:rsidRDefault="00310E83" w:rsidP="00310E83">
                                          <w:pPr>
                                            <w:rPr>
                                              <w:rFonts w:asciiTheme="minorHAnsi" w:hAnsiTheme="minorHAnsi" w:cstheme="minorHAnsi"/>
                                              <w:color w:val="212121"/>
                                            </w:rPr>
                                          </w:pPr>
                                        </w:p>
                                      </w:tc>
                                    </w:tr>
                                    <w:tr w:rsidR="00310E83" w14:paraId="5E3B32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401F9A2A" w14:textId="77777777">
                                            <w:tc>
                                              <w:tcPr>
                                                <w:tcW w:w="0" w:type="auto"/>
                                                <w:tcMar>
                                                  <w:top w:w="0" w:type="dxa"/>
                                                  <w:left w:w="270" w:type="dxa"/>
                                                  <w:bottom w:w="135" w:type="dxa"/>
                                                  <w:right w:w="270" w:type="dxa"/>
                                                </w:tcMar>
                                                <w:hideMark/>
                                              </w:tcPr>
                                              <w:p w14:paraId="250EB417" w14:textId="77777777" w:rsidR="00310E83" w:rsidRDefault="00310E83" w:rsidP="00310E83"/>
                                            </w:tc>
                                          </w:tr>
                                        </w:tbl>
                                        <w:p w14:paraId="176A25DC" w14:textId="77777777" w:rsidR="00310E83" w:rsidRDefault="00310E83" w:rsidP="00310E83">
                                          <w:pPr>
                                            <w:rPr>
                                              <w:rFonts w:ascii="Aptos" w:hAnsi="Aptos"/>
                                              <w:color w:val="212121"/>
                                            </w:rPr>
                                          </w:pPr>
                                        </w:p>
                                      </w:tc>
                                    </w:tr>
                                    <w:tr w:rsidR="00310E83" w14:paraId="4AE8781D" w14:textId="77777777" w:rsidTr="0032456E">
                                      <w:tc>
                                        <w:tcPr>
                                          <w:tcW w:w="0" w:type="auto"/>
                                          <w:tcMar>
                                            <w:top w:w="135" w:type="dxa"/>
                                            <w:left w:w="135" w:type="dxa"/>
                                            <w:bottom w:w="135" w:type="dxa"/>
                                            <w:right w:w="135" w:type="dxa"/>
                                          </w:tcMar>
                                        </w:tcPr>
                                        <w:p w14:paraId="36392FB8" w14:textId="77777777" w:rsidR="00310E83" w:rsidRDefault="00310E83" w:rsidP="00310E83">
                                          <w:pPr>
                                            <w:rPr>
                                              <w:rFonts w:ascii="Aptos" w:hAnsi="Aptos"/>
                                              <w:color w:val="212121"/>
                                            </w:rPr>
                                          </w:pPr>
                                        </w:p>
                                      </w:tc>
                                    </w:tr>
                                  </w:tbl>
                                  <w:p w14:paraId="5354DB4F" w14:textId="77777777" w:rsidR="00310E83" w:rsidRDefault="00310E83" w:rsidP="00310E83">
                                    <w:pPr>
                                      <w:rPr>
                                        <w:vanish/>
                                      </w:rPr>
                                    </w:pPr>
                                  </w:p>
                                  <w:tbl>
                                    <w:tblPr>
                                      <w:tblW w:w="5000" w:type="pct"/>
                                      <w:tblCellMar>
                                        <w:left w:w="0" w:type="dxa"/>
                                        <w:right w:w="0" w:type="dxa"/>
                                      </w:tblCellMar>
                                      <w:tblLook w:val="04A0" w:firstRow="1" w:lastRow="0" w:firstColumn="1" w:lastColumn="0" w:noHBand="0" w:noVBand="1"/>
                                    </w:tblPr>
                                    <w:tblGrid>
                                      <w:gridCol w:w="7990"/>
                                    </w:tblGrid>
                                    <w:tr w:rsidR="00310E83" w14:paraId="1BFB285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1499CD8B"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5C0093" w14:paraId="75C7C01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5C0093" w14:paraId="6EE49069" w14:textId="77777777">
                                                        <w:tc>
                                                          <w:tcPr>
                                                            <w:tcW w:w="0" w:type="auto"/>
                                                            <w:tcMar>
                                                              <w:top w:w="0" w:type="dxa"/>
                                                              <w:left w:w="270" w:type="dxa"/>
                                                              <w:bottom w:w="135" w:type="dxa"/>
                                                              <w:right w:w="270" w:type="dxa"/>
                                                            </w:tcMar>
                                                            <w:hideMark/>
                                                          </w:tcPr>
                                                          <w:p w14:paraId="2B66B386" w14:textId="77777777" w:rsidR="00860BA4" w:rsidRDefault="005C0093" w:rsidP="005C0093">
                                                            <w:pPr>
                                                              <w:spacing w:line="360" w:lineRule="atLeast"/>
                                                              <w:rPr>
                                                                <w:rStyle w:val="apple-converted-space"/>
                                                                <w:rFonts w:asciiTheme="minorHAnsi" w:hAnsiTheme="minorHAnsi" w:cstheme="minorHAnsi"/>
                                                                <w:color w:val="202020"/>
                                                              </w:rPr>
                                                            </w:pPr>
                                                            <w:r w:rsidRPr="00B33B1B">
                                                              <w:rPr>
                                                                <w:rStyle w:val="Stark"/>
                                                                <w:rFonts w:asciiTheme="minorHAnsi" w:hAnsiTheme="minorHAnsi" w:cstheme="minorHAnsi"/>
                                                                <w:color w:val="202020"/>
                                                              </w:rPr>
                                                              <w:lastRenderedPageBreak/>
                                                              <w:t>PMA akademins kurser 2026</w:t>
                                                            </w:r>
                                                            <w:r w:rsidRPr="00B33B1B">
                                                              <w:rPr>
                                                                <w:rFonts w:asciiTheme="minorHAnsi" w:hAnsiTheme="minorHAnsi" w:cstheme="minorHAnsi"/>
                                                                <w:color w:val="202020"/>
                                                              </w:rPr>
                                                              <w:br/>
                                                              <w:t>PMA fortsätter efter en lyckad start under 2025 att erbjuda aktuella utbildningar via vår </w:t>
                                                            </w:r>
                                                            <w:r w:rsidRPr="00B33B1B">
                                                              <w:rPr>
                                                                <w:rStyle w:val="Stark"/>
                                                                <w:rFonts w:asciiTheme="minorHAnsi" w:hAnsiTheme="minorHAnsi" w:cstheme="minorHAnsi"/>
                                                                <w:color w:val="202020"/>
                                                              </w:rPr>
                                                              <w:t>PMA akademi </w:t>
                                                            </w:r>
                                                            <w:r w:rsidRPr="00B33B1B">
                                                              <w:rPr>
                                                                <w:rFonts w:asciiTheme="minorHAnsi" w:hAnsiTheme="minorHAnsi" w:cstheme="minorHAnsi"/>
                                                                <w:color w:val="202020"/>
                                                              </w:rPr>
                                                              <w:t>till er medlemmar och övriga i branschen. Vårens kurser om AI (Artificiell intelligens) är nu genomförda och mottagandet har varit positivt och lärorikt från de som deltagit.</w:t>
                                                            </w:r>
                                                            <w:r w:rsidRPr="00B33B1B">
                                                              <w:rPr>
                                                                <w:rFonts w:asciiTheme="minorHAnsi" w:hAnsiTheme="minorHAnsi" w:cstheme="minorHAnsi"/>
                                                                <w:color w:val="202020"/>
                                                              </w:rPr>
                                                              <w:br/>
                                                            </w:r>
                                                            <w:r w:rsidRPr="00B33B1B">
                                                              <w:rPr>
                                                                <w:rFonts w:asciiTheme="minorHAnsi" w:hAnsiTheme="minorHAnsi" w:cstheme="minorHAnsi"/>
                                                                <w:color w:val="202020"/>
                                                              </w:rPr>
                                                              <w:br/>
                                                              <w:t xml:space="preserve">Scribill, företaget som hållit de 2 kurserna för PMA:s räkning har delat sitt kursmaterial och för dem som önskat har man även fått ett certifikat. Det erbjuds också support 1 gång/vecka till dem som gått kursen för att man ska komma </w:t>
                                                            </w:r>
                                                            <w:r w:rsidR="00A1226B" w:rsidRPr="00B33B1B">
                                                              <w:rPr>
                                                                <w:rFonts w:asciiTheme="minorHAnsi" w:hAnsiTheme="minorHAnsi" w:cstheme="minorHAnsi"/>
                                                                <w:color w:val="202020"/>
                                                              </w:rPr>
                                                              <w:t>i gång</w:t>
                                                            </w:r>
                                                            <w:r w:rsidRPr="00B33B1B">
                                                              <w:rPr>
                                                                <w:rFonts w:asciiTheme="minorHAnsi" w:hAnsiTheme="minorHAnsi" w:cstheme="minorHAnsi"/>
                                                                <w:color w:val="202020"/>
                                                              </w:rPr>
                                                              <w:t xml:space="preserve"> </w:t>
                                                            </w:r>
                                                            <w:r w:rsidRPr="00B33B1B">
                                                              <w:rPr>
                                                                <w:rFonts w:asciiTheme="minorHAnsi" w:hAnsiTheme="minorHAnsi" w:cstheme="minorHAnsi"/>
                                                                <w:color w:val="202020"/>
                                                              </w:rPr>
                                                              <w:t>med sitt användande på ett så bra sätt som möjligt. För dem som eventuellt missat eller haft förhinder att vara med på vårens tillfällen kommer PMA göra en intresseförfrågan innan semestern om att eventuellt köra repris på AI utbildningarna under hösten. </w:t>
                                                            </w:r>
                                                            <w:r w:rsidRPr="00B33B1B">
                                                              <w:rPr>
                                                                <w:rFonts w:asciiTheme="minorHAnsi" w:hAnsiTheme="minorHAnsi" w:cstheme="minorHAnsi"/>
                                                                <w:color w:val="202020"/>
                                                              </w:rPr>
                                                              <w:br/>
                                                            </w:r>
                                                            <w:r w:rsidRPr="00B33B1B">
                                                              <w:rPr>
                                                                <w:rFonts w:asciiTheme="minorHAnsi" w:hAnsiTheme="minorHAnsi" w:cstheme="minorHAnsi"/>
                                                                <w:color w:val="202020"/>
                                                              </w:rPr>
                                                              <w:br/>
                                                              <w:t>Höstens första kurs är också klar. Datumet blir den 10 september och då kommer Nordiska Textilakademin hålla en digital utbildning på ca 2 timmar gällande cirkulära materialval, cirkulär design och placering/val av märkning på produkter för en ökad livslängd. Ett nyhetsbrev med anmälan ska ut så snart vi har allt material klart.</w:t>
                                                            </w:r>
                                                            <w:r w:rsidRPr="00B33B1B">
                                                              <w:rPr>
                                                                <w:rStyle w:val="apple-converted-space"/>
                                                                <w:rFonts w:asciiTheme="minorHAnsi" w:hAnsiTheme="minorHAnsi" w:cstheme="minorHAnsi"/>
                                                                <w:color w:val="202020"/>
                                                              </w:rPr>
                                                              <w:t> </w:t>
                                                            </w:r>
                                                          </w:p>
                                                          <w:p w14:paraId="4915A4F1" w14:textId="77777777" w:rsidR="00860BA4" w:rsidRDefault="00860BA4" w:rsidP="005C0093">
                                                            <w:pPr>
                                                              <w:spacing w:line="360" w:lineRule="atLeast"/>
                                                              <w:rPr>
                                                                <w:rStyle w:val="apple-converted-space"/>
                                                              </w:rPr>
                                                            </w:pPr>
                                                          </w:p>
                                                          <w:p w14:paraId="408FFCDD" w14:textId="77C6D6D3" w:rsidR="005C0093" w:rsidRPr="00B33B1B" w:rsidRDefault="00860BA4" w:rsidP="005C0093">
                                                            <w:pPr>
                                                              <w:spacing w:line="360" w:lineRule="atLeast"/>
                                                              <w:rPr>
                                                                <w:rFonts w:asciiTheme="minorHAnsi" w:hAnsiTheme="minorHAnsi" w:cstheme="minorHAnsi"/>
                                                                <w:color w:val="202020"/>
                                                              </w:rPr>
                                                            </w:pPr>
                                                            <w:r>
                                                              <w:rPr>
                                                                <w:rFonts w:asciiTheme="minorHAnsi" w:hAnsiTheme="minorHAnsi" w:cstheme="minorHAnsi"/>
                                                                <w:noProof/>
                                                                <w:color w:val="202020"/>
                                                              </w:rPr>
                                                              <w:drawing>
                                                                <wp:inline distT="0" distB="0" distL="0" distR="0" wp14:anchorId="222C62B4" wp14:editId="68D5913B">
                                                                  <wp:extent cx="4335771" cy="882502"/>
                                                                  <wp:effectExtent l="0" t="0" r="0" b="0"/>
                                                                  <wp:docPr id="143973489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4898" name="Bildobjekt 14397348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4113" cy="892341"/>
                                                                          </a:xfrm>
                                                                          <a:prstGeom prst="rect">
                                                                            <a:avLst/>
                                                                          </a:prstGeom>
                                                                        </pic:spPr>
                                                                      </pic:pic>
                                                                    </a:graphicData>
                                                                  </a:graphic>
                                                                </wp:inline>
                                                              </w:drawing>
                                                            </w:r>
                                                            <w:r w:rsidR="005C0093" w:rsidRPr="00B33B1B">
                                                              <w:rPr>
                                                                <w:rFonts w:asciiTheme="minorHAnsi" w:hAnsiTheme="minorHAnsi" w:cstheme="minorHAnsi"/>
                                                                <w:color w:val="202020"/>
                                                              </w:rPr>
                                                              <w:br/>
                                                              <w:t> </w:t>
                                                            </w:r>
                                                          </w:p>
                                                        </w:tc>
                                                      </w:tr>
                                                    </w:tbl>
                                                    <w:p w14:paraId="5184FC16" w14:textId="77777777" w:rsidR="005C0093" w:rsidRDefault="005C0093" w:rsidP="005C0093"/>
                                                  </w:tc>
                                                </w:tr>
                                                <w:tr w:rsidR="005C0093" w14:paraId="2AEC795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5C0093" w14:paraId="31ACE0F8" w14:textId="77777777">
                                                        <w:tc>
                                                          <w:tcPr>
                                                            <w:tcW w:w="0" w:type="auto"/>
                                                            <w:vAlign w:val="center"/>
                                                            <w:hideMark/>
                                                          </w:tcPr>
                                                          <w:p w14:paraId="6054D644" w14:textId="77777777" w:rsidR="005C0093" w:rsidRDefault="005C0093" w:rsidP="005C0093"/>
                                                        </w:tc>
                                                      </w:tr>
                                                    </w:tbl>
                                                    <w:p w14:paraId="503F6402" w14:textId="77777777" w:rsidR="005C0093" w:rsidRDefault="005C0093" w:rsidP="005C0093"/>
                                                  </w:tc>
                                                </w:tr>
                                              </w:tbl>
                                              <w:p w14:paraId="796E3951" w14:textId="2C9470EB" w:rsidR="00310E83" w:rsidRDefault="00310E83" w:rsidP="00310E83">
                                                <w:pPr>
                                                  <w:spacing w:line="360" w:lineRule="atLeast"/>
                                                  <w:rPr>
                                                    <w:rFonts w:ascii="Helvetica" w:hAnsi="Helvetica"/>
                                                    <w:color w:val="202020"/>
                                                  </w:rPr>
                                                </w:pPr>
                                              </w:p>
                                            </w:tc>
                                          </w:tr>
                                        </w:tbl>
                                        <w:p w14:paraId="6B6EFD5F" w14:textId="77777777" w:rsidR="00310E83" w:rsidRDefault="00310E83" w:rsidP="00310E83">
                                          <w:pPr>
                                            <w:rPr>
                                              <w:rFonts w:ascii="Aptos" w:hAnsi="Aptos"/>
                                              <w:color w:val="212121"/>
                                            </w:rPr>
                                          </w:pPr>
                                        </w:p>
                                      </w:tc>
                                    </w:tr>
                                  </w:tbl>
                                  <w:p w14:paraId="0D474AA1" w14:textId="129B9D2F" w:rsidR="00310E83" w:rsidRDefault="0032456E" w:rsidP="00860BA4">
                                    <w:pPr>
                                      <w:jc w:val="center"/>
                                    </w:pPr>
                                    <w:r>
                                      <w:lastRenderedPageBreak/>
                                      <w:fldChar w:fldCharType="begin"/>
                                    </w:r>
                                    <w:r>
                                      <w:instrText xml:space="preserve"> INCLUDEPICTURE "/Users/mariaolsson/Library/Group Containers/UBF8T346G9.ms/WebArchiveCopyPasteTempFiles/com.microsoft.Word/c5fe2ede-58fe-fdbd-da87-b7d8ef4082d2.jpg" \* MERGEFORMATINET </w:instrText>
                                    </w:r>
                                    <w:r>
                                      <w:fldChar w:fldCharType="separate"/>
                                    </w:r>
                                    <w:r>
                                      <w:rPr>
                                        <w:noProof/>
                                      </w:rPr>
                                      <w:drawing>
                                        <wp:inline distT="0" distB="0" distL="0" distR="0" wp14:anchorId="76E9C4A0" wp14:editId="012922F1">
                                          <wp:extent cx="3125972" cy="3125972"/>
                                          <wp:effectExtent l="0" t="0" r="0" b="0"/>
                                          <wp:docPr id="27528390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0258" cy="3130258"/>
                                                  </a:xfrm>
                                                  <a:prstGeom prst="rect">
                                                    <a:avLst/>
                                                  </a:prstGeom>
                                                  <a:noFill/>
                                                  <a:ln>
                                                    <a:noFill/>
                                                  </a:ln>
                                                </pic:spPr>
                                              </pic:pic>
                                            </a:graphicData>
                                          </a:graphic>
                                        </wp:inline>
                                      </w:drawing>
                                    </w:r>
                                    <w:r>
                                      <w:fldChar w:fldCharType="end"/>
                                    </w:r>
                                  </w:p>
                                  <w:tbl>
                                    <w:tblPr>
                                      <w:tblW w:w="5000" w:type="pct"/>
                                      <w:tblCellMar>
                                        <w:left w:w="0" w:type="dxa"/>
                                        <w:right w:w="0" w:type="dxa"/>
                                      </w:tblCellMar>
                                      <w:tblLook w:val="04A0" w:firstRow="1" w:lastRow="0" w:firstColumn="1" w:lastColumn="0" w:noHBand="0" w:noVBand="1"/>
                                    </w:tblPr>
                                    <w:tblGrid>
                                      <w:gridCol w:w="7990"/>
                                    </w:tblGrid>
                                    <w:tr w:rsidR="00310E83" w14:paraId="77AD882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rsidRPr="00B33B1B" w14:paraId="66A3A67F" w14:textId="77777777">
                                            <w:tc>
                                              <w:tcPr>
                                                <w:tcW w:w="0" w:type="auto"/>
                                                <w:tcMar>
                                                  <w:top w:w="0" w:type="dxa"/>
                                                  <w:left w:w="270" w:type="dxa"/>
                                                  <w:bottom w:w="135" w:type="dxa"/>
                                                  <w:right w:w="270" w:type="dxa"/>
                                                </w:tcMar>
                                                <w:hideMark/>
                                              </w:tcPr>
                                              <w:p w14:paraId="5E8D1D23" w14:textId="6EF9CC61" w:rsidR="00310E83" w:rsidRPr="00B33B1B" w:rsidRDefault="00310E83" w:rsidP="00310E83">
                                                <w:pPr>
                                                  <w:spacing w:line="360" w:lineRule="atLeast"/>
                                                  <w:rPr>
                                                    <w:rFonts w:asciiTheme="minorHAnsi" w:hAnsiTheme="minorHAnsi" w:cstheme="minorHAnsi"/>
                                                    <w:color w:val="202020"/>
                                                  </w:rPr>
                                                </w:pPr>
                                                <w:r w:rsidRPr="00B33B1B">
                                                  <w:rPr>
                                                    <w:rFonts w:asciiTheme="minorHAnsi" w:hAnsiTheme="minorHAnsi" w:cstheme="minorHAnsi"/>
                                                    <w:color w:val="202020"/>
                                                  </w:rPr>
                                                  <w:br/>
                                                </w:r>
                                                <w:r w:rsidRPr="00B33B1B">
                                                  <w:rPr>
                                                    <w:rStyle w:val="Stark"/>
                                                    <w:rFonts w:asciiTheme="minorHAnsi" w:hAnsiTheme="minorHAnsi" w:cstheme="minorHAnsi"/>
                                                    <w:color w:val="202020"/>
                                                  </w:rPr>
                                                  <w:t>Nya medlemmar &amp; medlemsrekrytering</w:t>
                                                </w:r>
                                                <w:r w:rsidRPr="00B33B1B">
                                                  <w:rPr>
                                                    <w:rFonts w:asciiTheme="minorHAnsi" w:hAnsiTheme="minorHAnsi" w:cstheme="minorHAnsi"/>
                                                    <w:color w:val="202020"/>
                                                  </w:rPr>
                                                  <w:br/>
                                                </w:r>
                                                <w:r w:rsidR="002A3B05" w:rsidRPr="00B33B1B">
                                                  <w:rPr>
                                                    <w:rFonts w:asciiTheme="minorHAnsi" w:hAnsiTheme="minorHAnsi" w:cstheme="minorHAnsi"/>
                                                    <w:color w:val="202020"/>
                                                  </w:rPr>
                                                  <w:t>Sen vi senast skickade rapport (14 april) har ingen ny medlem anslutit sig men dialog pågår med flera företag. PMA har just nu</w:t>
                                                </w:r>
                                                <w:r w:rsidR="002A3B05" w:rsidRPr="00B33B1B">
                                                  <w:rPr>
                                                    <w:rStyle w:val="apple-converted-space"/>
                                                    <w:rFonts w:asciiTheme="minorHAnsi" w:hAnsiTheme="minorHAnsi" w:cstheme="minorHAnsi"/>
                                                    <w:color w:val="202020"/>
                                                  </w:rPr>
                                                  <w:t> </w:t>
                                                </w:r>
                                                <w:r w:rsidR="002A3B05" w:rsidRPr="00B33B1B">
                                                  <w:rPr>
                                                    <w:rFonts w:asciiTheme="minorHAnsi" w:hAnsiTheme="minorHAnsi" w:cstheme="minorHAnsi"/>
                                                    <w:color w:val="000000"/>
                                                  </w:rPr>
                                                  <w:t>110</w:t>
                                                </w:r>
                                                <w:r w:rsidR="002A3B05" w:rsidRPr="00B33B1B">
                                                  <w:rPr>
                                                    <w:rStyle w:val="apple-converted-space"/>
                                                    <w:rFonts w:asciiTheme="minorHAnsi" w:hAnsiTheme="minorHAnsi" w:cstheme="minorHAnsi"/>
                                                    <w:color w:val="202020"/>
                                                  </w:rPr>
                                                  <w:t> </w:t>
                                                </w:r>
                                                <w:r w:rsidR="002A3B05" w:rsidRPr="00B33B1B">
                                                  <w:rPr>
                                                    <w:rFonts w:asciiTheme="minorHAnsi" w:hAnsiTheme="minorHAnsi" w:cstheme="minorHAnsi"/>
                                                    <w:color w:val="202020"/>
                                                  </w:rPr>
                                                  <w:t>medlemmar. Några av de senaste medlemmarnas material (Avery Dennison, GEP Communication, Parnass Presentreklam) har ännu inte hunnit komma upp på vår webbplats under medlemssidan men är på gång. </w:t>
                                                </w:r>
                                                <w:hyperlink r:id="rId15" w:tgtFrame="_blank" w:tooltip="https://www.productmediaassociation.com/medlemmar" w:history="1">
                                                  <w:r w:rsidR="002A3B05" w:rsidRPr="00B33B1B">
                                                    <w:rPr>
                                                      <w:rStyle w:val="Hyperlnk"/>
                                                      <w:rFonts w:asciiTheme="minorHAnsi" w:hAnsiTheme="minorHAnsi" w:cstheme="minorHAnsi"/>
                                                      <w:color w:val="007C89"/>
                                                    </w:rPr>
                                                    <w:t>Se övriga här</w:t>
                                                  </w:r>
                                                </w:hyperlink>
                                                <w:r w:rsidR="002A3B05" w:rsidRPr="00B33B1B">
                                                  <w:rPr>
                                                    <w:rFonts w:asciiTheme="minorHAnsi" w:hAnsiTheme="minorHAnsi" w:cstheme="minorHAnsi"/>
                                                    <w:color w:val="202020"/>
                                                  </w:rPr>
                                                  <w:br/>
                                                </w:r>
                                                <w:r w:rsidR="002A3B05" w:rsidRPr="00B33B1B">
                                                  <w:rPr>
                                                    <w:rFonts w:asciiTheme="minorHAnsi" w:hAnsiTheme="minorHAnsi" w:cstheme="minorHAnsi"/>
                                                    <w:color w:val="202020"/>
                                                  </w:rPr>
                                                  <w:br/>
                                                  <w:t>Fokus framåt ligger på medlemsrekryteringen och att höja gränsen för skattefria gåvor där förhandlingarna med Finansdepartementet startat. Läs intervju med PMA ordförande Håkan Pettersson från Branschkoll </w:t>
                                                </w:r>
                                                <w:hyperlink r:id="rId16" w:tgtFrame="_blank" w:tooltip="https://www.branschkoll.se/artiklar/tva-fragor-i-fokus-for-nybildad-branschforening-i-profilbranschen" w:history="1">
                                                  <w:r w:rsidR="002A3B05" w:rsidRPr="00B33B1B">
                                                    <w:rPr>
                                                      <w:rStyle w:val="Hyperlnk"/>
                                                      <w:rFonts w:asciiTheme="minorHAnsi" w:hAnsiTheme="minorHAnsi" w:cstheme="minorHAnsi"/>
                                                      <w:color w:val="007C89"/>
                                                    </w:rPr>
                                                    <w:t>här</w:t>
                                                  </w:r>
                                                </w:hyperlink>
                                                <w:r w:rsidR="002A3B05" w:rsidRPr="00B33B1B">
                                                  <w:rPr>
                                                    <w:rFonts w:asciiTheme="minorHAnsi" w:hAnsiTheme="minorHAnsi" w:cstheme="minorHAnsi"/>
                                                    <w:color w:val="202020"/>
                                                  </w:rPr>
                                                  <w:t> </w:t>
                                                </w:r>
                                              </w:p>
                                            </w:tc>
                                          </w:tr>
                                        </w:tbl>
                                        <w:p w14:paraId="2F374DB9" w14:textId="77777777" w:rsidR="00310E83" w:rsidRPr="00B33B1B" w:rsidRDefault="00310E83" w:rsidP="00310E83">
                                          <w:pPr>
                                            <w:rPr>
                                              <w:rFonts w:asciiTheme="minorHAnsi" w:hAnsiTheme="minorHAnsi" w:cstheme="minorHAnsi"/>
                                              <w:color w:val="212121"/>
                                            </w:rPr>
                                          </w:pPr>
                                        </w:p>
                                      </w:tc>
                                    </w:tr>
                                  </w:tbl>
                                  <w:p w14:paraId="0031DFEF" w14:textId="64ACD986" w:rsidR="00310E83" w:rsidRPr="00AB3C55" w:rsidRDefault="00310E83" w:rsidP="00A528B3">
                                    <w:pPr>
                                      <w:spacing w:line="360" w:lineRule="atLeast"/>
                                      <w:rPr>
                                        <w:rFonts w:asciiTheme="minorHAnsi" w:hAnsiTheme="minorHAnsi" w:cstheme="minorHAnsi"/>
                                        <w:color w:val="202020"/>
                                      </w:rPr>
                                    </w:pPr>
                                  </w:p>
                                </w:tc>
                              </w:tr>
                            </w:tbl>
                            <w:p w14:paraId="090187D0" w14:textId="77777777" w:rsidR="00A528B3" w:rsidRPr="00AB3C55" w:rsidRDefault="00A528B3" w:rsidP="00A528B3">
                              <w:pPr>
                                <w:rPr>
                                  <w:rFonts w:asciiTheme="minorHAnsi" w:hAnsiTheme="minorHAnsi" w:cstheme="minorHAnsi"/>
                                  <w:color w:val="212121"/>
                                </w:rPr>
                              </w:pPr>
                            </w:p>
                          </w:tc>
                        </w:tr>
                      </w:tbl>
                      <w:p w14:paraId="6C4A4FAC" w14:textId="77777777" w:rsidR="00124584" w:rsidRPr="00AB3C55" w:rsidRDefault="00124584" w:rsidP="00124584">
                        <w:pPr>
                          <w:rPr>
                            <w:rFonts w:asciiTheme="minorHAnsi" w:hAnsiTheme="minorHAnsi" w:cstheme="minorHAnsi"/>
                          </w:rPr>
                        </w:pPr>
                      </w:p>
                    </w:tc>
                  </w:tr>
                  <w:tr w:rsidR="00124584" w:rsidRPr="00AB3C55"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rsidRPr="00AB3C55" w14:paraId="25257B75" w14:textId="77777777" w:rsidTr="00096786">
                          <w:tc>
                            <w:tcPr>
                              <w:tcW w:w="0" w:type="auto"/>
                              <w:tcMar>
                                <w:top w:w="0" w:type="dxa"/>
                                <w:left w:w="270" w:type="dxa"/>
                                <w:bottom w:w="135" w:type="dxa"/>
                                <w:right w:w="270" w:type="dxa"/>
                              </w:tcMar>
                              <w:hideMark/>
                            </w:tcPr>
                            <w:p w14:paraId="5BD212BB" w14:textId="77777777" w:rsidR="00124584" w:rsidRPr="00AB3C55" w:rsidRDefault="00124584" w:rsidP="0023784A">
                              <w:pPr>
                                <w:spacing w:line="360" w:lineRule="atLeast"/>
                                <w:rPr>
                                  <w:rFonts w:asciiTheme="minorHAnsi" w:hAnsiTheme="minorHAnsi" w:cstheme="minorHAnsi"/>
                                  <w:color w:val="202020"/>
                                </w:rPr>
                              </w:pPr>
                            </w:p>
                          </w:tc>
                        </w:tr>
                      </w:tbl>
                      <w:p w14:paraId="29FE0415" w14:textId="77777777" w:rsidR="00124584" w:rsidRPr="00AB3C55" w:rsidRDefault="00124584" w:rsidP="00124584">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69"/>
                  </w:tblGrid>
                  <w:tr w:rsidR="00124584" w:rsidRPr="00AB3C55" w14:paraId="1748AC80" w14:textId="77777777" w:rsidTr="00096786">
                    <w:tc>
                      <w:tcPr>
                        <w:tcW w:w="4067" w:type="dxa"/>
                      </w:tcPr>
                      <w:p w14:paraId="4B16EC52" w14:textId="77777777" w:rsidR="00124584" w:rsidRPr="00AB3C55" w:rsidRDefault="00124584" w:rsidP="00124584">
                        <w:pPr>
                          <w:rPr>
                            <w:rFonts w:asciiTheme="minorHAnsi" w:hAnsiTheme="minorHAnsi" w:cstheme="minorHAnsi"/>
                            <w:color w:val="212121"/>
                          </w:rPr>
                        </w:pPr>
                      </w:p>
                      <w:p w14:paraId="4974DE6E" w14:textId="77777777" w:rsidR="00124584" w:rsidRPr="00AB3C55" w:rsidRDefault="00124584" w:rsidP="00124584">
                        <w:pPr>
                          <w:rPr>
                            <w:rFonts w:asciiTheme="minorHAnsi" w:hAnsiTheme="minorHAnsi" w:cstheme="minorHAnsi"/>
                            <w:color w:val="212121"/>
                          </w:rPr>
                        </w:pPr>
                        <w:r w:rsidRPr="00AB3C55">
                          <w:rPr>
                            <w:rFonts w:asciiTheme="minorHAnsi" w:hAnsiTheme="minorHAnsi" w:cstheme="minorHAnsi"/>
                            <w:color w:val="212121"/>
                          </w:rPr>
                          <w:t xml:space="preserve">       </w:t>
                        </w: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Containers/UBF8T346G9.ms/WebArchiveCopyPasteTempFiles/com.microsoft.Word/21dc4565-5dbf-ccfb-9a2f-c4717aada7a6.jpg"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AB3C55">
                          <w:rPr>
                            <w:rFonts w:asciiTheme="minorHAnsi" w:hAnsiTheme="minorHAnsi" w:cstheme="minorHAnsi"/>
                          </w:rPr>
                          <w:fldChar w:fldCharType="end"/>
                        </w:r>
                      </w:p>
                      <w:p w14:paraId="2385F73B" w14:textId="77777777" w:rsidR="00124584" w:rsidRPr="00AB3C55" w:rsidRDefault="00124584" w:rsidP="00124584">
                        <w:pPr>
                          <w:rPr>
                            <w:rFonts w:asciiTheme="minorHAnsi" w:hAnsiTheme="minorHAnsi" w:cstheme="minorHAnsi"/>
                            <w:color w:val="212121"/>
                          </w:rPr>
                        </w:pPr>
                      </w:p>
                    </w:tc>
                    <w:tc>
                      <w:tcPr>
                        <w:tcW w:w="3969" w:type="dxa"/>
                      </w:tcPr>
                      <w:p w14:paraId="6C1E96AD" w14:textId="77777777" w:rsidR="00FA24CE" w:rsidRPr="00AB3C55" w:rsidRDefault="00124584" w:rsidP="00124584">
                        <w:pPr>
                          <w:rPr>
                            <w:rStyle w:val="Stark"/>
                            <w:rFonts w:asciiTheme="minorHAnsi" w:hAnsiTheme="minorHAnsi" w:cstheme="minorHAnsi"/>
                            <w:color w:val="202020"/>
                          </w:rPr>
                        </w:pPr>
                        <w:r w:rsidRPr="00AB3C55">
                          <w:rPr>
                            <w:rFonts w:asciiTheme="minorHAnsi" w:hAnsiTheme="minorHAnsi" w:cstheme="minorHAnsi"/>
                            <w:color w:val="212121"/>
                          </w:rPr>
                          <w:br/>
                        </w:r>
                      </w:p>
                      <w:p w14:paraId="0CD30A8E" w14:textId="4EE61774" w:rsidR="00124584" w:rsidRPr="00AB3C55" w:rsidRDefault="00FA24CE" w:rsidP="00124584">
                        <w:pPr>
                          <w:rPr>
                            <w:rFonts w:asciiTheme="minorHAnsi" w:hAnsiTheme="minorHAnsi" w:cstheme="minorHAnsi"/>
                            <w:color w:val="212121"/>
                          </w:rPr>
                        </w:pPr>
                        <w:r w:rsidRPr="00AB3C55">
                          <w:rPr>
                            <w:rStyle w:val="Stark"/>
                            <w:rFonts w:asciiTheme="minorHAnsi" w:hAnsiTheme="minorHAnsi" w:cstheme="minorHAnsi"/>
                            <w:color w:val="202020"/>
                          </w:rPr>
                          <w:t>Håkan Pettersson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Ordförande</w:t>
                        </w:r>
                        <w:r w:rsidRPr="00AB3C55">
                          <w:rPr>
                            <w:rFonts w:asciiTheme="minorHAnsi" w:hAnsiTheme="minorHAnsi" w:cstheme="minorHAnsi"/>
                            <w:color w:val="202020"/>
                          </w:rPr>
                          <w:br/>
                        </w:r>
                        <w:r w:rsidRPr="00AB3C55">
                          <w:rPr>
                            <w:rFonts w:asciiTheme="minorHAnsi" w:hAnsiTheme="minorHAnsi" w:cstheme="minorHAnsi"/>
                            <w:color w:val="202020"/>
                          </w:rPr>
                          <w:br/>
                        </w:r>
                        <w:hyperlink r:id="rId18" w:tgtFrame="_blank" w:tooltip="mailto:hakan@productmediaassociation.com" w:history="1">
                          <w:r w:rsidRPr="00AB3C55">
                            <w:rPr>
                              <w:rStyle w:val="Hyperlnk"/>
                              <w:rFonts w:asciiTheme="minorHAnsi" w:hAnsiTheme="minorHAnsi" w:cstheme="minorHAnsi"/>
                              <w:color w:val="007C89"/>
                            </w:rPr>
                            <w:t>hakan@productmediaassociation.com</w:t>
                          </w:r>
                        </w:hyperlink>
                        <w:r w:rsidRPr="00AB3C55">
                          <w:rPr>
                            <w:rFonts w:asciiTheme="minorHAnsi" w:hAnsiTheme="minorHAnsi" w:cstheme="minorHAnsi"/>
                            <w:color w:val="202020"/>
                          </w:rPr>
                          <w:br/>
                        </w:r>
                        <w:hyperlink r:id="rId19" w:history="1">
                          <w:r w:rsidRPr="00AB3C55">
                            <w:rPr>
                              <w:rStyle w:val="Hyperlnk"/>
                              <w:rFonts w:asciiTheme="minorHAnsi" w:hAnsiTheme="minorHAnsi" w:cstheme="minorHAnsi"/>
                              <w:color w:val="007C89"/>
                            </w:rPr>
                            <w:t>+46 70 837 46 15</w:t>
                          </w:r>
                        </w:hyperlink>
                      </w:p>
                    </w:tc>
                  </w:tr>
                </w:tbl>
                <w:tbl>
                  <w:tblPr>
                    <w:tblW w:w="5000" w:type="pct"/>
                    <w:tblCellMar>
                      <w:left w:w="0" w:type="dxa"/>
                      <w:right w:w="0" w:type="dxa"/>
                    </w:tblCellMar>
                    <w:tblLook w:val="04A0" w:firstRow="1" w:lastRow="0" w:firstColumn="1" w:lastColumn="0" w:noHBand="0" w:noVBand="1"/>
                  </w:tblPr>
                  <w:tblGrid>
                    <w:gridCol w:w="8530"/>
                  </w:tblGrid>
                  <w:tr w:rsidR="003323EC" w:rsidRPr="00AB3C55" w14:paraId="03C11C8A" w14:textId="77777777">
                    <w:tc>
                      <w:tcPr>
                        <w:tcW w:w="0" w:type="auto"/>
                        <w:tcMar>
                          <w:top w:w="135" w:type="dxa"/>
                          <w:left w:w="135" w:type="dxa"/>
                          <w:bottom w:w="135" w:type="dxa"/>
                          <w:right w:w="135" w:type="dxa"/>
                        </w:tcMar>
                        <w:hideMark/>
                      </w:tcPr>
                      <w:p w14:paraId="5D3D5B0C" w14:textId="77777777" w:rsidR="00703334" w:rsidRDefault="00703334" w:rsidP="00D96B5B"/>
                      <w:tbl>
                        <w:tblPr>
                          <w:tblW w:w="5000" w:type="pct"/>
                          <w:tblCellMar>
                            <w:left w:w="0" w:type="dxa"/>
                            <w:right w:w="0" w:type="dxa"/>
                          </w:tblCellMar>
                          <w:tblLook w:val="04A0" w:firstRow="1" w:lastRow="0" w:firstColumn="1" w:lastColumn="0" w:noHBand="0" w:noVBand="1"/>
                        </w:tblPr>
                        <w:tblGrid>
                          <w:gridCol w:w="8260"/>
                        </w:tblGrid>
                        <w:tr w:rsidR="003323EC" w:rsidRPr="00AB3C55" w14:paraId="54934988" w14:textId="77777777">
                          <w:tc>
                            <w:tcPr>
                              <w:tcW w:w="0" w:type="auto"/>
                              <w:tcMar>
                                <w:top w:w="0" w:type="dxa"/>
                                <w:left w:w="135" w:type="dxa"/>
                                <w:bottom w:w="0" w:type="dxa"/>
                                <w:right w:w="135" w:type="dxa"/>
                              </w:tcMar>
                              <w:hideMark/>
                            </w:tcPr>
                            <w:p w14:paraId="41DD8266" w14:textId="77777777" w:rsidR="003323EC" w:rsidRPr="00B33B1B" w:rsidRDefault="002A3B05" w:rsidP="00D96B5B">
                              <w:pPr>
                                <w:rPr>
                                  <w:rFonts w:asciiTheme="minorHAnsi" w:hAnsiTheme="minorHAnsi" w:cstheme="minorHAnsi"/>
                                  <w:color w:val="202020"/>
                                </w:rPr>
                              </w:pPr>
                              <w:r w:rsidRPr="00B33B1B">
                                <w:rPr>
                                  <w:rFonts w:asciiTheme="minorHAnsi" w:hAnsiTheme="minorHAnsi" w:cstheme="minorHAnsi"/>
                                  <w:color w:val="202020"/>
                                </w:rPr>
                                <w:lastRenderedPageBreak/>
                                <w:t>I början på året under de 2 branschdagarna i</w:t>
                              </w:r>
                              <w:r w:rsidRPr="00B33B1B">
                                <w:rPr>
                                  <w:rStyle w:val="apple-converted-space"/>
                                  <w:rFonts w:asciiTheme="minorHAnsi" w:hAnsiTheme="minorHAnsi" w:cstheme="minorHAnsi"/>
                                  <w:color w:val="202020"/>
                                </w:rPr>
                                <w:t> </w:t>
                              </w:r>
                              <w:r w:rsidRPr="00B33B1B">
                                <w:rPr>
                                  <w:rFonts w:asciiTheme="minorHAnsi" w:hAnsiTheme="minorHAnsi" w:cstheme="minorHAnsi"/>
                                  <w:color w:val="202020"/>
                                </w:rPr>
                                <w:t>Stockholm delade PMA ut ca 300 folders för att marknadsföra föreningen och värva fler nya medlemmar. Senaste initiativet från Styrelsen är att PMA skickat ut 200 brev + folders till återförsäljarledet under april för att informera om vår branschförening och rekrytera vidare. Kontakta gärna Maria eller Håkan om ni har tips gällande branschkollegor som ännu inte anslutit sig! Se även brevutskicket och folder under knapparna nedan:</w:t>
                              </w:r>
                            </w:p>
                            <w:p w14:paraId="04ABF99A" w14:textId="366A2295" w:rsidR="002A3B05" w:rsidRPr="00AB3C55" w:rsidRDefault="002A3B05" w:rsidP="00D96B5B">
                              <w:pPr>
                                <w:rPr>
                                  <w:rFonts w:asciiTheme="minorHAnsi" w:hAnsiTheme="minorHAnsi" w:cstheme="minorHAnsi"/>
                                </w:rPr>
                              </w:pPr>
                            </w:p>
                          </w:tc>
                        </w:tr>
                      </w:tbl>
                      <w:p w14:paraId="3178D647" w14:textId="77777777" w:rsidR="003323EC" w:rsidRPr="00AB3C55" w:rsidRDefault="003323EC" w:rsidP="003323EC">
                        <w:pPr>
                          <w:rPr>
                            <w:rFonts w:asciiTheme="minorHAnsi" w:hAnsiTheme="minorHAnsi" w:cstheme="minorHAnsi"/>
                            <w:color w:val="212121"/>
                          </w:rPr>
                        </w:pPr>
                      </w:p>
                    </w:tc>
                  </w:tr>
                  <w:tr w:rsidR="00A6467F" w:rsidRPr="00AB3C55" w14:paraId="69440925" w14:textId="77777777" w:rsidTr="003323EC">
                    <w:tc>
                      <w:tcPr>
                        <w:tcW w:w="0" w:type="auto"/>
                        <w:tcMar>
                          <w:top w:w="135" w:type="dxa"/>
                          <w:left w:w="135" w:type="dxa"/>
                          <w:bottom w:w="135" w:type="dxa"/>
                          <w:right w:w="135" w:type="dxa"/>
                        </w:tcMar>
                      </w:tcPr>
                      <w:tbl>
                        <w:tblPr>
                          <w:tblStyle w:val="Tabellrutnt"/>
                          <w:tblW w:w="0" w:type="auto"/>
                          <w:tblLook w:val="04A0" w:firstRow="1" w:lastRow="0" w:firstColumn="1" w:lastColumn="0" w:noHBand="0" w:noVBand="1"/>
                        </w:tblPr>
                        <w:tblGrid>
                          <w:gridCol w:w="4067"/>
                          <w:gridCol w:w="3969"/>
                        </w:tblGrid>
                        <w:tr w:rsidR="0053782F" w:rsidRPr="00AB3C55" w14:paraId="3B6B06E5" w14:textId="77777777" w:rsidTr="00737384">
                          <w:tc>
                            <w:tcPr>
                              <w:tcW w:w="4067" w:type="dxa"/>
                            </w:tcPr>
                            <w:p w14:paraId="2537F02B" w14:textId="77777777" w:rsidR="0053782F" w:rsidRPr="00AB3C55" w:rsidRDefault="0053782F" w:rsidP="0053782F">
                              <w:pPr>
                                <w:rPr>
                                  <w:rFonts w:asciiTheme="minorHAnsi" w:hAnsiTheme="minorHAnsi" w:cstheme="minorHAnsi"/>
                                  <w:color w:val="212121"/>
                                </w:rPr>
                              </w:pPr>
                            </w:p>
                            <w:p w14:paraId="6E056BB9" w14:textId="77777777" w:rsidR="0053782F" w:rsidRPr="00AB3C55" w:rsidRDefault="0053782F" w:rsidP="0053782F">
                              <w:pPr>
                                <w:rPr>
                                  <w:rFonts w:asciiTheme="minorHAnsi" w:hAnsiTheme="minorHAnsi" w:cstheme="minorHAnsi"/>
                                  <w:color w:val="212121"/>
                                </w:rPr>
                              </w:pPr>
                            </w:p>
                            <w:p w14:paraId="61028AB2" w14:textId="77777777" w:rsidR="0053782F" w:rsidRPr="00AB3C55" w:rsidRDefault="0053782F" w:rsidP="0053782F">
                              <w:pPr>
                                <w:rPr>
                                  <w:rFonts w:asciiTheme="minorHAnsi" w:hAnsiTheme="minorHAnsi" w:cstheme="minorHAnsi"/>
                                  <w:color w:val="212121"/>
                                </w:rPr>
                              </w:pPr>
                              <w:r w:rsidRPr="00AB3C55">
                                <w:rPr>
                                  <w:rStyle w:val="Stark"/>
                                  <w:rFonts w:asciiTheme="minorHAnsi" w:hAnsiTheme="minorHAnsi" w:cstheme="minorHAnsi"/>
                                  <w:color w:val="202020"/>
                                </w:rPr>
                                <w:t>Maria Olsson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Projektledare</w:t>
                              </w:r>
                              <w:r w:rsidRPr="00AB3C55">
                                <w:rPr>
                                  <w:rFonts w:asciiTheme="minorHAnsi" w:hAnsiTheme="minorHAnsi" w:cstheme="minorHAnsi"/>
                                  <w:color w:val="202020"/>
                                </w:rPr>
                                <w:br/>
                              </w:r>
                              <w:r w:rsidRPr="00AB3C55">
                                <w:rPr>
                                  <w:rFonts w:asciiTheme="minorHAnsi" w:hAnsiTheme="minorHAnsi" w:cstheme="minorHAnsi"/>
                                  <w:color w:val="202020"/>
                                </w:rPr>
                                <w:br/>
                              </w:r>
                              <w:hyperlink r:id="rId20" w:tgtFrame="_blank" w:tooltip="mailto:maria@productmediaassociation.com?subject=Intresseanm%C3%A4lan%20-%20Utst%C3%A4llare%20Product%20Media%20Days%202026." w:history="1">
                                <w:r w:rsidRPr="00AB3C55">
                                  <w:rPr>
                                    <w:rStyle w:val="Hyperlnk"/>
                                    <w:rFonts w:asciiTheme="minorHAnsi" w:hAnsiTheme="minorHAnsi" w:cstheme="minorHAnsi"/>
                                    <w:color w:val="007C89"/>
                                  </w:rPr>
                                  <w:t>maria@productmediaassociation.com</w:t>
                                </w:r>
                              </w:hyperlink>
                              <w:r w:rsidRPr="00AB3C55">
                                <w:rPr>
                                  <w:rFonts w:asciiTheme="minorHAnsi" w:hAnsiTheme="minorHAnsi" w:cstheme="minorHAnsi"/>
                                  <w:color w:val="202020"/>
                                </w:rPr>
                                <w:br/>
                              </w:r>
                              <w:hyperlink r:id="rId21" w:history="1">
                                <w:r w:rsidRPr="00AB3C55">
                                  <w:rPr>
                                    <w:rStyle w:val="Hyperlnk"/>
                                    <w:rFonts w:asciiTheme="minorHAnsi" w:hAnsiTheme="minorHAnsi" w:cstheme="minorHAnsi"/>
                                    <w:color w:val="007C89"/>
                                  </w:rPr>
                                  <w:t>+46 70 563 85 15</w:t>
                                </w:r>
                              </w:hyperlink>
                            </w:p>
                            <w:p w14:paraId="398FBD7C" w14:textId="77777777" w:rsidR="0053782F" w:rsidRPr="00AB3C55" w:rsidRDefault="0053782F" w:rsidP="0053782F">
                              <w:pPr>
                                <w:rPr>
                                  <w:rFonts w:asciiTheme="minorHAnsi" w:hAnsiTheme="minorHAnsi" w:cstheme="minorHAnsi"/>
                                  <w:color w:val="212121"/>
                                </w:rPr>
                              </w:pPr>
                            </w:p>
                          </w:tc>
                          <w:tc>
                            <w:tcPr>
                              <w:tcW w:w="3969" w:type="dxa"/>
                            </w:tcPr>
                            <w:p w14:paraId="5A650A53" w14:textId="77777777" w:rsidR="0053782F" w:rsidRPr="00AB3C55" w:rsidRDefault="0053782F" w:rsidP="0053782F">
                              <w:pPr>
                                <w:jc w:val="center"/>
                                <w:rPr>
                                  <w:rFonts w:asciiTheme="minorHAnsi" w:hAnsiTheme="minorHAnsi" w:cstheme="minorHAnsi"/>
                                  <w:color w:val="212121"/>
                                </w:rPr>
                              </w:pPr>
                              <w:r w:rsidRPr="00AB3C55">
                                <w:rPr>
                                  <w:rFonts w:asciiTheme="minorHAnsi" w:hAnsiTheme="minorHAnsi" w:cstheme="minorHAnsi"/>
                                  <w:noProof/>
                                  <w:color w:val="212121"/>
                                </w:rPr>
                                <w:drawing>
                                  <wp:inline distT="0" distB="0" distL="0" distR="0" wp14:anchorId="3104ECF2" wp14:editId="2502D8C8">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7149E88B" w14:textId="77777777" w:rsidR="0053782F" w:rsidRPr="00AB3C55" w:rsidRDefault="0053782F" w:rsidP="0053782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260"/>
                        </w:tblGrid>
                        <w:tr w:rsidR="00A476AF" w:rsidRPr="00AB3C55" w14:paraId="5C943C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37082A2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314CD902" w14:textId="77777777">
                                      <w:tc>
                                        <w:tcPr>
                                          <w:tcW w:w="0" w:type="auto"/>
                                          <w:tcMar>
                                            <w:top w:w="0" w:type="dxa"/>
                                            <w:left w:w="270" w:type="dxa"/>
                                            <w:bottom w:w="135" w:type="dxa"/>
                                            <w:right w:w="270" w:type="dxa"/>
                                          </w:tcMar>
                                          <w:hideMark/>
                                        </w:tcPr>
                                        <w:p w14:paraId="7FDF36F9" w14:textId="77777777" w:rsidR="00904497" w:rsidRDefault="00904497" w:rsidP="00904497">
                                          <w:pPr>
                                            <w:rPr>
                                              <w:sz w:val="20"/>
                                              <w:szCs w:val="20"/>
                                            </w:rPr>
                                          </w:pPr>
                                        </w:p>
                                      </w:tc>
                                    </w:tr>
                                  </w:tbl>
                                  <w:p w14:paraId="6C2DE070" w14:textId="77777777" w:rsidR="00904497" w:rsidRDefault="00904497" w:rsidP="00904497">
                                    <w:pPr>
                                      <w:rPr>
                                        <w:rFonts w:ascii="Aptos" w:hAnsi="Aptos"/>
                                        <w:color w:val="212121"/>
                                      </w:rPr>
                                    </w:pPr>
                                  </w:p>
                                </w:tc>
                              </w:tr>
                              <w:tr w:rsidR="00904497" w14:paraId="4BB3B17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65457B80" w14:textId="77777777">
                                      <w:tc>
                                        <w:tcPr>
                                          <w:tcW w:w="0" w:type="auto"/>
                                          <w:tcMar>
                                            <w:top w:w="0" w:type="dxa"/>
                                            <w:left w:w="270" w:type="dxa"/>
                                            <w:bottom w:w="135" w:type="dxa"/>
                                            <w:right w:w="270" w:type="dxa"/>
                                          </w:tcMar>
                                          <w:hideMark/>
                                        </w:tcPr>
                                        <w:p w14:paraId="5A360408" w14:textId="77777777" w:rsidR="00904497" w:rsidRDefault="00904497" w:rsidP="00904497"/>
                                      </w:tc>
                                    </w:tr>
                                  </w:tbl>
                                  <w:p w14:paraId="359FBA1D" w14:textId="77777777" w:rsidR="00904497" w:rsidRDefault="00904497" w:rsidP="00904497">
                                    <w:pPr>
                                      <w:rPr>
                                        <w:rFonts w:ascii="Aptos" w:hAnsi="Aptos"/>
                                        <w:color w:val="212121"/>
                                      </w:rPr>
                                    </w:pPr>
                                  </w:p>
                                </w:tc>
                              </w:tr>
                              <w:tr w:rsidR="00904497" w:rsidRPr="00B6214E" w14:paraId="0B95657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B6214E" w14:paraId="5E1C1E60" w14:textId="77777777">
                                      <w:trPr>
                                        <w:tblCellSpacing w:w="0" w:type="dxa"/>
                                      </w:trPr>
                                      <w:tc>
                                        <w:tcPr>
                                          <w:tcW w:w="0" w:type="auto"/>
                                          <w:shd w:val="clear" w:color="auto" w:fill="222222"/>
                                          <w:tcMar>
                                            <w:top w:w="270" w:type="dxa"/>
                                            <w:left w:w="270" w:type="dxa"/>
                                            <w:bottom w:w="270" w:type="dxa"/>
                                            <w:right w:w="270" w:type="dxa"/>
                                          </w:tcMar>
                                          <w:vAlign w:val="center"/>
                                          <w:hideMark/>
                                        </w:tcPr>
                                        <w:p w14:paraId="54445FCD" w14:textId="77777777" w:rsidR="00904497" w:rsidRPr="00B6214E" w:rsidRDefault="00904497" w:rsidP="00904497">
                                          <w:pPr>
                                            <w:jc w:val="center"/>
                                            <w:rPr>
                                              <w:rFonts w:asciiTheme="minorHAnsi" w:hAnsiTheme="minorHAnsi" w:cstheme="minorHAnsi"/>
                                              <w:sz w:val="36"/>
                                              <w:szCs w:val="36"/>
                                            </w:rPr>
                                          </w:pPr>
                                          <w:hyperlink r:id="rId23" w:tgtFrame="_blank" w:tooltip="https://www.dropbox.com/scl/fi/maaaqk658prbt0oq2oghh/Brevutskick-om-PMA-april-2026.pdf?rlkey=ew0323w7s7zpuvq74zfr05z33&amp;dl=0" w:history="1">
                                            <w:r w:rsidRPr="00B6214E">
                                              <w:rPr>
                                                <w:rStyle w:val="Hyperlnk"/>
                                                <w:rFonts w:asciiTheme="minorHAnsi" w:hAnsiTheme="minorHAnsi" w:cstheme="minorHAnsi"/>
                                                <w:b/>
                                                <w:bCs/>
                                                <w:color w:val="FFFFFF"/>
                                                <w:sz w:val="36"/>
                                                <w:szCs w:val="36"/>
                                              </w:rPr>
                                              <w:t>BREVUTSKICK</w:t>
                                            </w:r>
                                          </w:hyperlink>
                                        </w:p>
                                      </w:tc>
                                    </w:tr>
                                  </w:tbl>
                                  <w:p w14:paraId="77C64015" w14:textId="77777777" w:rsidR="00904497" w:rsidRPr="00B6214E" w:rsidRDefault="00904497" w:rsidP="00904497">
                                    <w:pPr>
                                      <w:rPr>
                                        <w:rFonts w:asciiTheme="minorHAnsi" w:hAnsiTheme="minorHAnsi" w:cstheme="minorHAnsi"/>
                                        <w:color w:val="212121"/>
                                      </w:rPr>
                                    </w:pPr>
                                  </w:p>
                                </w:tc>
                              </w:tr>
                            </w:tbl>
                            <w:p w14:paraId="7D620EB2" w14:textId="77777777" w:rsidR="00904497" w:rsidRPr="00B6214E" w:rsidRDefault="00904497" w:rsidP="0090449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260"/>
                              </w:tblGrid>
                              <w:tr w:rsidR="00904497" w:rsidRPr="00B6214E" w14:paraId="2F3A58A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B6214E" w14:paraId="21B80FC0" w14:textId="77777777">
                                      <w:trPr>
                                        <w:tblCellSpacing w:w="0" w:type="dxa"/>
                                      </w:trPr>
                                      <w:tc>
                                        <w:tcPr>
                                          <w:tcW w:w="0" w:type="auto"/>
                                          <w:shd w:val="clear" w:color="auto" w:fill="222222"/>
                                          <w:tcMar>
                                            <w:top w:w="270" w:type="dxa"/>
                                            <w:left w:w="270" w:type="dxa"/>
                                            <w:bottom w:w="270" w:type="dxa"/>
                                            <w:right w:w="270" w:type="dxa"/>
                                          </w:tcMar>
                                          <w:vAlign w:val="center"/>
                                          <w:hideMark/>
                                        </w:tcPr>
                                        <w:p w14:paraId="35DAB0A9" w14:textId="77777777" w:rsidR="00904497" w:rsidRPr="00B6214E" w:rsidRDefault="00904497" w:rsidP="00904497">
                                          <w:pPr>
                                            <w:jc w:val="center"/>
                                            <w:rPr>
                                              <w:rFonts w:asciiTheme="minorHAnsi" w:hAnsiTheme="minorHAnsi" w:cstheme="minorHAnsi"/>
                                              <w:sz w:val="36"/>
                                              <w:szCs w:val="36"/>
                                            </w:rPr>
                                          </w:pPr>
                                          <w:hyperlink r:id="rId24" w:tgtFrame="_blank" w:tooltip="https://www.dropbox.com/scl/fi/zz1b64chyt40oc2sl49ks/PMA-folder-2026-utvikt-presentation-2.pdf?rlkey=tagoybp53a55dxj307vcec3pp&amp;dl=0" w:history="1">
                                            <w:r w:rsidRPr="00B6214E">
                                              <w:rPr>
                                                <w:rStyle w:val="Hyperlnk"/>
                                                <w:rFonts w:asciiTheme="minorHAnsi" w:hAnsiTheme="minorHAnsi" w:cstheme="minorHAnsi"/>
                                                <w:b/>
                                                <w:bCs/>
                                                <w:color w:val="FFFFFF"/>
                                                <w:sz w:val="36"/>
                                                <w:szCs w:val="36"/>
                                              </w:rPr>
                                              <w:t>PMA FOLDER</w:t>
                                            </w:r>
                                          </w:hyperlink>
                                        </w:p>
                                      </w:tc>
                                    </w:tr>
                                  </w:tbl>
                                  <w:p w14:paraId="2D40EFC0" w14:textId="77777777" w:rsidR="00904497" w:rsidRPr="00B6214E" w:rsidRDefault="00904497" w:rsidP="00904497">
                                    <w:pPr>
                                      <w:rPr>
                                        <w:rFonts w:asciiTheme="minorHAnsi" w:hAnsiTheme="minorHAnsi" w:cstheme="minorHAnsi"/>
                                        <w:color w:val="212121"/>
                                      </w:rPr>
                                    </w:pPr>
                                  </w:p>
                                </w:tc>
                              </w:tr>
                              <w:tr w:rsidR="00904497" w14:paraId="5053CB0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7D280A77" w14:textId="77777777">
                                      <w:tc>
                                        <w:tcPr>
                                          <w:tcW w:w="0" w:type="auto"/>
                                          <w:tcMar>
                                            <w:top w:w="0" w:type="dxa"/>
                                            <w:left w:w="270" w:type="dxa"/>
                                            <w:bottom w:w="135" w:type="dxa"/>
                                            <w:right w:w="270" w:type="dxa"/>
                                          </w:tcMar>
                                          <w:hideMark/>
                                        </w:tcPr>
                                        <w:p w14:paraId="77CFE243" w14:textId="77777777" w:rsidR="00904497" w:rsidRDefault="00904497" w:rsidP="00904497"/>
                                      </w:tc>
                                    </w:tr>
                                  </w:tbl>
                                  <w:p w14:paraId="04266741" w14:textId="77777777" w:rsidR="00904497" w:rsidRDefault="00904497" w:rsidP="00904497">
                                    <w:pPr>
                                      <w:rPr>
                                        <w:rFonts w:ascii="Aptos" w:hAnsi="Aptos"/>
                                        <w:color w:val="212121"/>
                                      </w:rPr>
                                    </w:pPr>
                                  </w:p>
                                </w:tc>
                              </w:tr>
                              <w:tr w:rsidR="00904497" w14:paraId="442E03B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904497" w14:paraId="76C011D1" w14:textId="77777777">
                                      <w:tc>
                                        <w:tcPr>
                                          <w:tcW w:w="0" w:type="auto"/>
                                          <w:tcMar>
                                            <w:top w:w="0" w:type="dxa"/>
                                            <w:left w:w="135" w:type="dxa"/>
                                            <w:bottom w:w="0" w:type="dxa"/>
                                            <w:right w:w="135" w:type="dxa"/>
                                          </w:tcMar>
                                          <w:hideMark/>
                                        </w:tcPr>
                                        <w:p w14:paraId="429C06DD" w14:textId="69E06702" w:rsidR="00904497" w:rsidRDefault="00904497" w:rsidP="00904497">
                                          <w:pPr>
                                            <w:jc w:val="center"/>
                                          </w:pPr>
                                        </w:p>
                                      </w:tc>
                                    </w:tr>
                                  </w:tbl>
                                  <w:p w14:paraId="41786E58" w14:textId="77777777" w:rsidR="00904497" w:rsidRDefault="00904497" w:rsidP="00904497">
                                    <w:pPr>
                                      <w:rPr>
                                        <w:rFonts w:ascii="Aptos" w:hAnsi="Aptos"/>
                                        <w:color w:val="212121"/>
                                      </w:rPr>
                                    </w:pPr>
                                  </w:p>
                                </w:tc>
                              </w:tr>
                              <w:tr w:rsidR="00587B0F" w14:paraId="4EBC854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587B0F" w14:paraId="1AD1B20E" w14:textId="77777777">
                                      <w:tc>
                                        <w:tcPr>
                                          <w:tcW w:w="0" w:type="auto"/>
                                          <w:tcMar>
                                            <w:top w:w="0" w:type="dxa"/>
                                            <w:left w:w="270" w:type="dxa"/>
                                            <w:bottom w:w="135" w:type="dxa"/>
                                            <w:right w:w="270" w:type="dxa"/>
                                          </w:tcMar>
                                          <w:hideMark/>
                                        </w:tcPr>
                                        <w:p w14:paraId="58B7B619" w14:textId="77777777" w:rsidR="00587B0F" w:rsidRDefault="00587B0F" w:rsidP="00587B0F">
                                          <w:pPr>
                                            <w:rPr>
                                              <w:sz w:val="20"/>
                                              <w:szCs w:val="20"/>
                                            </w:rPr>
                                          </w:pPr>
                                        </w:p>
                                      </w:tc>
                                    </w:tr>
                                  </w:tbl>
                                  <w:p w14:paraId="79A875CF" w14:textId="77777777" w:rsidR="00587B0F" w:rsidRDefault="00587B0F" w:rsidP="00587B0F">
                                    <w:pPr>
                                      <w:rPr>
                                        <w:rFonts w:ascii="Aptos" w:hAnsi="Aptos"/>
                                        <w:color w:val="212121"/>
                                      </w:rPr>
                                    </w:pPr>
                                  </w:p>
                                </w:tc>
                              </w:tr>
                            </w:tbl>
                            <w:p w14:paraId="3151D108" w14:textId="77777777" w:rsidR="00587B0F" w:rsidRDefault="00587B0F" w:rsidP="00587B0F">
                              <w:pPr>
                                <w:rPr>
                                  <w:vanish/>
                                </w:rPr>
                              </w:pPr>
                            </w:p>
                            <w:tbl>
                              <w:tblPr>
                                <w:tblW w:w="5000" w:type="pct"/>
                                <w:tblCellMar>
                                  <w:left w:w="0" w:type="dxa"/>
                                  <w:right w:w="0" w:type="dxa"/>
                                </w:tblCellMar>
                                <w:tblLook w:val="04A0" w:firstRow="1" w:lastRow="0" w:firstColumn="1" w:lastColumn="0" w:noHBand="0" w:noVBand="1"/>
                              </w:tblPr>
                              <w:tblGrid>
                                <w:gridCol w:w="8260"/>
                              </w:tblGrid>
                              <w:tr w:rsidR="00587B0F" w14:paraId="779C1AC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587B0F" w14:paraId="1248A093" w14:textId="77777777">
                                      <w:tc>
                                        <w:tcPr>
                                          <w:tcW w:w="0" w:type="auto"/>
                                          <w:tcMar>
                                            <w:top w:w="0" w:type="dxa"/>
                                            <w:left w:w="135" w:type="dxa"/>
                                            <w:bottom w:w="0" w:type="dxa"/>
                                            <w:right w:w="135" w:type="dxa"/>
                                          </w:tcMar>
                                          <w:hideMark/>
                                        </w:tcPr>
                                        <w:p w14:paraId="2ACCEA63" w14:textId="36D01435" w:rsidR="00587B0F" w:rsidRDefault="00587B0F" w:rsidP="00587B0F">
                                          <w:pPr>
                                            <w:jc w:val="center"/>
                                          </w:pPr>
                                          <w:r>
                                            <w:lastRenderedPageBreak/>
                                            <w:fldChar w:fldCharType="begin"/>
                                          </w:r>
                                          <w:r>
                                            <w:instrText xml:space="preserve"> INCLUDEPICTURE "/Users/mariaolsson/Library/Group Containers/UBF8T346G9.ms/WebArchiveCopyPasteTempFiles/com.microsoft.Word/1ee93cf5-ac83-c26d-da24-f2b9eb11a7e5.jpg" \* MERGEFORMATINET </w:instrText>
                                          </w:r>
                                          <w:r>
                                            <w:fldChar w:fldCharType="separate"/>
                                          </w:r>
                                          <w:r>
                                            <w:rPr>
                                              <w:noProof/>
                                            </w:rPr>
                                            <w:drawing>
                                              <wp:inline distT="0" distB="0" distL="0" distR="0" wp14:anchorId="0BE12E3E" wp14:editId="5CA35992">
                                                <wp:extent cx="4954772" cy="2780026"/>
                                                <wp:effectExtent l="0" t="0" r="0" b="1905"/>
                                                <wp:docPr id="108804879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6415" cy="2786558"/>
                                                        </a:xfrm>
                                                        <a:prstGeom prst="rect">
                                                          <a:avLst/>
                                                        </a:prstGeom>
                                                        <a:noFill/>
                                                        <a:ln>
                                                          <a:noFill/>
                                                        </a:ln>
                                                      </pic:spPr>
                                                    </pic:pic>
                                                  </a:graphicData>
                                                </a:graphic>
                                              </wp:inline>
                                            </w:drawing>
                                          </w:r>
                                          <w:r>
                                            <w:fldChar w:fldCharType="end"/>
                                          </w:r>
                                        </w:p>
                                      </w:tc>
                                    </w:tr>
                                  </w:tbl>
                                  <w:p w14:paraId="0744DB42" w14:textId="77777777" w:rsidR="00587B0F" w:rsidRDefault="00587B0F" w:rsidP="00587B0F">
                                    <w:pPr>
                                      <w:rPr>
                                        <w:rFonts w:ascii="Aptos" w:hAnsi="Aptos"/>
                                        <w:color w:val="212121"/>
                                      </w:rPr>
                                    </w:pPr>
                                  </w:p>
                                </w:tc>
                              </w:tr>
                              <w:tr w:rsidR="00587B0F" w14:paraId="3DAFF8F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587B0F" w14:paraId="495FBC3C" w14:textId="77777777">
                                      <w:tc>
                                        <w:tcPr>
                                          <w:tcW w:w="0" w:type="auto"/>
                                          <w:tcMar>
                                            <w:top w:w="0" w:type="dxa"/>
                                            <w:left w:w="270" w:type="dxa"/>
                                            <w:bottom w:w="135" w:type="dxa"/>
                                            <w:right w:w="270" w:type="dxa"/>
                                          </w:tcMar>
                                          <w:hideMark/>
                                        </w:tcPr>
                                        <w:p w14:paraId="4975DB02" w14:textId="77777777" w:rsidR="00587B0F" w:rsidRPr="00B33B1B" w:rsidRDefault="00587B0F" w:rsidP="00587B0F">
                                          <w:pPr>
                                            <w:spacing w:line="360" w:lineRule="atLeast"/>
                                            <w:rPr>
                                              <w:rFonts w:asciiTheme="minorHAnsi" w:hAnsiTheme="minorHAnsi" w:cstheme="minorHAnsi"/>
                                              <w:color w:val="202020"/>
                                            </w:rPr>
                                          </w:pPr>
                                          <w:r w:rsidRPr="00B33B1B">
                                            <w:rPr>
                                              <w:rFonts w:asciiTheme="minorHAnsi" w:hAnsiTheme="minorHAnsi" w:cstheme="minorHAnsi"/>
                                              <w:color w:val="202020"/>
                                            </w:rPr>
                                            <w:br/>
                                          </w:r>
                                          <w:r w:rsidRPr="00B33B1B">
                                            <w:rPr>
                                              <w:rStyle w:val="Stark"/>
                                              <w:rFonts w:asciiTheme="minorHAnsi" w:hAnsiTheme="minorHAnsi" w:cstheme="minorHAnsi"/>
                                              <w:color w:val="202020"/>
                                            </w:rPr>
                                            <w:t>Haaks underhåller på branschfesten vecka 33</w:t>
                                          </w:r>
                                          <w:r w:rsidRPr="00B33B1B">
                                            <w:rPr>
                                              <w:rFonts w:asciiTheme="minorHAnsi" w:hAnsiTheme="minorHAnsi" w:cstheme="minorHAnsi"/>
                                              <w:color w:val="202020"/>
                                            </w:rPr>
                                            <w:br/>
                                          </w:r>
                                          <w:r w:rsidRPr="00B33B1B">
                                            <w:rPr>
                                              <w:rFonts w:asciiTheme="minorHAnsi" w:hAnsiTheme="minorHAnsi" w:cstheme="minorHAnsi"/>
                                              <w:color w:val="000000"/>
                                            </w:rPr>
                                            <w:t>Boka in branschfest den 12 augusti! Festkvällen blir på nyrenoverade gamla "Twin City" som bytt namn till "Berseau". PMA har abonnerat restaurangen för en kväll med branschfolket. Det populära coverbandet Haaks kommer tillbaka och underhåller oss med härliga favoritlåtar! Biljettsläpp är planerat till mitten av maj och vi har 200 platser. Håll utkik!</w:t>
                                          </w:r>
                                        </w:p>
                                      </w:tc>
                                    </w:tr>
                                  </w:tbl>
                                  <w:p w14:paraId="78C521D6" w14:textId="77777777" w:rsidR="00587B0F" w:rsidRDefault="00587B0F" w:rsidP="00587B0F">
                                    <w:pPr>
                                      <w:rPr>
                                        <w:rFonts w:ascii="Aptos" w:hAnsi="Aptos"/>
                                        <w:color w:val="212121"/>
                                      </w:rPr>
                                    </w:pPr>
                                  </w:p>
                                </w:tc>
                              </w:tr>
                              <w:tr w:rsidR="00E8311F" w14:paraId="5E3160D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E8311F" w14:paraId="03199B72" w14:textId="77777777">
                                      <w:tc>
                                        <w:tcPr>
                                          <w:tcW w:w="0" w:type="auto"/>
                                          <w:tcMar>
                                            <w:top w:w="0" w:type="dxa"/>
                                            <w:left w:w="270" w:type="dxa"/>
                                            <w:bottom w:w="135" w:type="dxa"/>
                                            <w:right w:w="270" w:type="dxa"/>
                                          </w:tcMar>
                                          <w:hideMark/>
                                        </w:tcPr>
                                        <w:p w14:paraId="30388380" w14:textId="2A81E2B1" w:rsidR="00E8311F" w:rsidRDefault="00E8311F" w:rsidP="00E8311F">
                                          <w:pPr>
                                            <w:spacing w:line="360" w:lineRule="atLeast"/>
                                            <w:rPr>
                                              <w:rFonts w:ascii="Helvetica" w:hAnsi="Helvetica"/>
                                              <w:color w:val="202020"/>
                                            </w:rPr>
                                          </w:pPr>
                                          <w:r>
                                            <w:rPr>
                                              <w:rFonts w:ascii="Helvetica" w:hAnsi="Helvetica"/>
                                              <w:color w:val="202020"/>
                                            </w:rPr>
                                            <w:t> </w:t>
                                          </w:r>
                                        </w:p>
                                      </w:tc>
                                    </w:tr>
                                  </w:tbl>
                                  <w:p w14:paraId="086D2502" w14:textId="77777777" w:rsidR="00E8311F" w:rsidRDefault="00E8311F" w:rsidP="00E8311F"/>
                                </w:tc>
                              </w:tr>
                              <w:tr w:rsidR="00E8311F" w14:paraId="7F5885D2"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E8311F" w14:paraId="6D1BE0A8" w14:textId="77777777">
                                      <w:trPr>
                                        <w:tblCellSpacing w:w="0" w:type="dxa"/>
                                      </w:trPr>
                                      <w:tc>
                                        <w:tcPr>
                                          <w:tcW w:w="0" w:type="auto"/>
                                          <w:shd w:val="clear" w:color="auto" w:fill="222222"/>
                                          <w:tcMar>
                                            <w:top w:w="270" w:type="dxa"/>
                                            <w:left w:w="270" w:type="dxa"/>
                                            <w:bottom w:w="270" w:type="dxa"/>
                                            <w:right w:w="270" w:type="dxa"/>
                                          </w:tcMar>
                                          <w:vAlign w:val="center"/>
                                          <w:hideMark/>
                                        </w:tcPr>
                                        <w:p w14:paraId="6081C2D2" w14:textId="77777777" w:rsidR="00E8311F" w:rsidRPr="00B33B1B" w:rsidRDefault="00E8311F" w:rsidP="00E8311F">
                                          <w:pPr>
                                            <w:jc w:val="center"/>
                                            <w:rPr>
                                              <w:rFonts w:asciiTheme="minorHAnsi" w:hAnsiTheme="minorHAnsi" w:cstheme="minorHAnsi"/>
                                              <w:sz w:val="36"/>
                                              <w:szCs w:val="36"/>
                                            </w:rPr>
                                          </w:pPr>
                                          <w:hyperlink r:id="rId26" w:tgtFrame="_blank" w:tooltip="https://haaks.se" w:history="1">
                                            <w:r w:rsidRPr="00B33B1B">
                                              <w:rPr>
                                                <w:rStyle w:val="Hyperlnk"/>
                                                <w:rFonts w:asciiTheme="minorHAnsi" w:hAnsiTheme="minorHAnsi" w:cstheme="minorHAnsi"/>
                                                <w:b/>
                                                <w:bCs/>
                                                <w:color w:val="FFFFFF"/>
                                                <w:sz w:val="36"/>
                                                <w:szCs w:val="36"/>
                                                <w:u w:val="none"/>
                                              </w:rPr>
                                              <w:t>LÄS MER OM HAAKS</w:t>
                                            </w:r>
                                          </w:hyperlink>
                                        </w:p>
                                      </w:tc>
                                    </w:tr>
                                  </w:tbl>
                                  <w:p w14:paraId="61867C39" w14:textId="77777777" w:rsidR="00E8311F" w:rsidRDefault="00E8311F" w:rsidP="00E8311F"/>
                                </w:tc>
                              </w:tr>
                            </w:tbl>
                            <w:p w14:paraId="0212D7CF" w14:textId="77777777" w:rsidR="00E8311F" w:rsidRDefault="00E8311F" w:rsidP="00E8311F">
                              <w:pPr>
                                <w:rPr>
                                  <w:vanish/>
                                </w:rPr>
                              </w:pPr>
                            </w:p>
                            <w:tbl>
                              <w:tblPr>
                                <w:tblW w:w="5000" w:type="pct"/>
                                <w:tblCellMar>
                                  <w:left w:w="0" w:type="dxa"/>
                                  <w:right w:w="0" w:type="dxa"/>
                                </w:tblCellMar>
                                <w:tblLook w:val="04A0" w:firstRow="1" w:lastRow="0" w:firstColumn="1" w:lastColumn="0" w:noHBand="0" w:noVBand="1"/>
                              </w:tblPr>
                              <w:tblGrid>
                                <w:gridCol w:w="8260"/>
                              </w:tblGrid>
                              <w:tr w:rsidR="00E8311F" w14:paraId="14EFA8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E8311F" w14:paraId="66E1C7EC" w14:textId="77777777">
                                      <w:trPr>
                                        <w:tblCellSpacing w:w="0" w:type="dxa"/>
                                      </w:trPr>
                                      <w:tc>
                                        <w:tcPr>
                                          <w:tcW w:w="0" w:type="auto"/>
                                          <w:shd w:val="clear" w:color="auto" w:fill="222222"/>
                                          <w:tcMar>
                                            <w:top w:w="270" w:type="dxa"/>
                                            <w:left w:w="270" w:type="dxa"/>
                                            <w:bottom w:w="270" w:type="dxa"/>
                                            <w:right w:w="270" w:type="dxa"/>
                                          </w:tcMar>
                                          <w:vAlign w:val="center"/>
                                          <w:hideMark/>
                                        </w:tcPr>
                                        <w:p w14:paraId="27EDBFBF" w14:textId="77777777" w:rsidR="00E8311F" w:rsidRPr="00B33B1B" w:rsidRDefault="00E8311F" w:rsidP="00E8311F">
                                          <w:pPr>
                                            <w:jc w:val="center"/>
                                            <w:rPr>
                                              <w:rFonts w:asciiTheme="minorHAnsi" w:hAnsiTheme="minorHAnsi" w:cstheme="minorHAnsi"/>
                                              <w:sz w:val="36"/>
                                              <w:szCs w:val="36"/>
                                            </w:rPr>
                                          </w:pPr>
                                          <w:hyperlink r:id="rId27" w:tgtFrame="_blank" w:tooltip="https://www.berseau.se" w:history="1">
                                            <w:r w:rsidRPr="00B33B1B">
                                              <w:rPr>
                                                <w:rStyle w:val="Hyperlnk"/>
                                                <w:rFonts w:asciiTheme="minorHAnsi" w:hAnsiTheme="minorHAnsi" w:cstheme="minorHAnsi"/>
                                                <w:b/>
                                                <w:bCs/>
                                                <w:color w:val="FFFFFF"/>
                                                <w:sz w:val="36"/>
                                                <w:szCs w:val="36"/>
                                                <w:u w:val="none"/>
                                              </w:rPr>
                                              <w:t>LÄS MER OM BERSEAU</w:t>
                                            </w:r>
                                          </w:hyperlink>
                                        </w:p>
                                      </w:tc>
                                    </w:tr>
                                  </w:tbl>
                                  <w:p w14:paraId="7EBF88CA" w14:textId="77777777" w:rsidR="00E8311F" w:rsidRDefault="00E8311F" w:rsidP="00E8311F"/>
                                </w:tc>
                              </w:tr>
                              <w:tr w:rsidR="00904497" w14:paraId="4FABA7E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11A4FB19" w14:textId="77777777">
                                      <w:tc>
                                        <w:tcPr>
                                          <w:tcW w:w="0" w:type="auto"/>
                                          <w:tcMar>
                                            <w:top w:w="0" w:type="dxa"/>
                                            <w:left w:w="270" w:type="dxa"/>
                                            <w:bottom w:w="135" w:type="dxa"/>
                                            <w:right w:w="270" w:type="dxa"/>
                                          </w:tcMar>
                                          <w:hideMark/>
                                        </w:tcPr>
                                        <w:p w14:paraId="71562A63" w14:textId="0CB37BDC" w:rsidR="00904497" w:rsidRPr="00B33B1B" w:rsidRDefault="00904497" w:rsidP="00904497">
                                          <w:pPr>
                                            <w:spacing w:line="360" w:lineRule="atLeast"/>
                                            <w:rPr>
                                              <w:rFonts w:asciiTheme="minorHAnsi" w:hAnsiTheme="minorHAnsi" w:cstheme="minorHAnsi"/>
                                              <w:color w:val="202020"/>
                                            </w:rPr>
                                          </w:pPr>
                                          <w:r w:rsidRPr="00B33B1B">
                                            <w:rPr>
                                              <w:rStyle w:val="Stark"/>
                                              <w:rFonts w:asciiTheme="minorHAnsi" w:hAnsiTheme="minorHAnsi" w:cstheme="minorHAnsi"/>
                                              <w:color w:val="202020"/>
                                            </w:rPr>
                                            <w:t>Bra bokat på Nordic Profile Fair 2026</w:t>
                                          </w:r>
                                          <w:r w:rsidRPr="00B33B1B">
                                            <w:rPr>
                                              <w:rFonts w:asciiTheme="minorHAnsi" w:hAnsiTheme="minorHAnsi" w:cstheme="minorHAnsi"/>
                                              <w:color w:val="202020"/>
                                            </w:rPr>
                                            <w:br/>
                                          </w:r>
                                          <w:r w:rsidR="00792D39" w:rsidRPr="00B33B1B">
                                            <w:rPr>
                                              <w:rFonts w:asciiTheme="minorHAnsi" w:hAnsiTheme="minorHAnsi" w:cstheme="minorHAnsi"/>
                                              <w:color w:val="000000"/>
                                              <w:shd w:val="clear" w:color="auto" w:fill="FFFFFF"/>
                                            </w:rPr>
                                            <w:t xml:space="preserve">Nästa PMA event är augustimässan på Elmia i Jönköping. Nordic Profile Fair arrangeras den </w:t>
                                          </w:r>
                                          <w:r w:rsidR="000C5FF4" w:rsidRPr="00B33B1B">
                                            <w:rPr>
                                              <w:rFonts w:asciiTheme="minorHAnsi" w:hAnsiTheme="minorHAnsi" w:cstheme="minorHAnsi"/>
                                              <w:color w:val="000000"/>
                                              <w:shd w:val="clear" w:color="auto" w:fill="FFFFFF"/>
                                            </w:rPr>
                                            <w:t>12–13</w:t>
                                          </w:r>
                                          <w:r w:rsidR="00792D39" w:rsidRPr="00B33B1B">
                                            <w:rPr>
                                              <w:rFonts w:asciiTheme="minorHAnsi" w:hAnsiTheme="minorHAnsi" w:cstheme="minorHAnsi"/>
                                              <w:color w:val="000000"/>
                                              <w:shd w:val="clear" w:color="auto" w:fill="FFFFFF"/>
                                            </w:rPr>
                                            <w:t xml:space="preserve"> augusti 2026. PMA kommer bjuda på appen Leads. Annelie på Elmia sköter bokningar för Hall C och det ser riktigt bra ut! Hittills har följande 40 medlemmar bokat yta: ACG Accent, ACG Nyström, AD Company, Addbrand Sweden, Askeroth, Avery Dennison, BlackHill, Borgstena of Sweden, Carlobolaget, CTwo Products, Dahléns Konfektion, Easy Gifts, Ernst Alexis, Folier Sverige, Halfar Systems, Halmstads Handelshus, Headwear </w:t>
                                          </w:r>
                                          <w:r w:rsidR="00792D39" w:rsidRPr="00B33B1B">
                                            <w:rPr>
                                              <w:rFonts w:asciiTheme="minorHAnsi" w:hAnsiTheme="minorHAnsi" w:cstheme="minorHAnsi"/>
                                              <w:color w:val="000000"/>
                                              <w:shd w:val="clear" w:color="auto" w:fill="FFFFFF"/>
                                            </w:rPr>
                                            <w:lastRenderedPageBreak/>
                                            <w:t>Scandinavia, Hot Screen, House of Regalo, Indukta, Ingli Sweden, Intemporel, Kalma, Karamello, L-Shop-Team, MEC Profil, PR Tryck, Prident, Prodir, Solo Midocean, Spelkortsförlaget, Stilo Skandinaviska, Tg-h, Tings, Tipe Produkter, Trendfactory, UMA, Unitedprofile, Vrigstad Flaggor &amp; Expo och Zebro. Några till medlemmar har gjort sin reservation och håller på att välja plats i mässhallen. Från New Wave Group är Craft of Scandinavia, Jobman Texet, SagaForm, Tenson och Tg-h (medlem) klara i skrivande stund. </w:t>
                                          </w:r>
                                          <w:r w:rsidR="00792D39" w:rsidRPr="00B33B1B">
                                            <w:rPr>
                                              <w:rFonts w:asciiTheme="minorHAnsi" w:hAnsiTheme="minorHAnsi" w:cstheme="minorHAnsi"/>
                                              <w:color w:val="000000"/>
                                            </w:rPr>
                                            <w:br/>
                                          </w:r>
                                          <w:r w:rsidR="00792D39" w:rsidRPr="00B33B1B">
                                            <w:rPr>
                                              <w:rFonts w:asciiTheme="minorHAnsi" w:hAnsiTheme="minorHAnsi" w:cstheme="minorHAnsi"/>
                                              <w:color w:val="000000"/>
                                            </w:rPr>
                                            <w:br/>
                                          </w:r>
                                          <w:r w:rsidR="00792D39" w:rsidRPr="00B33B1B">
                                            <w:rPr>
                                              <w:rFonts w:asciiTheme="minorHAnsi" w:hAnsiTheme="minorHAnsi" w:cstheme="minorHAnsi"/>
                                              <w:color w:val="000000"/>
                                              <w:shd w:val="clear" w:color="auto" w:fill="FFFFFF"/>
                                            </w:rPr>
                                            <w:t>Ta kontakt med Annelie för att säkra en bra plats i mässhallen om du inte redan gjort det. Hon hjälper dig med priser och att hitta den perfekta ytan för just ditt företag. Ju snabbare ni startar arbetet med att skissa in montern tillsammans desto bättre blir slutresultatet!</w:t>
                                          </w:r>
                                          <w:r w:rsidR="00792D39" w:rsidRPr="00B33B1B">
                                            <w:rPr>
                                              <w:rFonts w:asciiTheme="minorHAnsi" w:hAnsiTheme="minorHAnsi" w:cstheme="minorHAnsi"/>
                                              <w:color w:val="000000"/>
                                            </w:rPr>
                                            <w:br/>
                                          </w:r>
                                          <w:r w:rsidR="00792D39" w:rsidRPr="00B33B1B">
                                            <w:rPr>
                                              <w:rFonts w:asciiTheme="minorHAnsi" w:hAnsiTheme="minorHAnsi" w:cstheme="minorHAnsi"/>
                                              <w:color w:val="000000"/>
                                            </w:rPr>
                                            <w:br/>
                                          </w:r>
                                          <w:r w:rsidR="00792D39" w:rsidRPr="00B33B1B">
                                            <w:rPr>
                                              <w:rFonts w:asciiTheme="minorHAnsi" w:hAnsiTheme="minorHAnsi" w:cstheme="minorHAnsi"/>
                                              <w:color w:val="000000"/>
                                              <w:shd w:val="clear" w:color="auto" w:fill="FFFFFF"/>
                                            </w:rPr>
                                            <w:t>Tävlingen "Bästa monter" tas åter upp och nya utmaningen</w:t>
                                          </w:r>
                                          <w:r w:rsidR="00792D39" w:rsidRPr="00B33B1B">
                                            <w:rPr>
                                              <w:rStyle w:val="apple-converted-space"/>
                                              <w:rFonts w:asciiTheme="minorHAnsi" w:hAnsiTheme="minorHAnsi" w:cstheme="minorHAnsi"/>
                                              <w:b/>
                                              <w:bCs/>
                                              <w:color w:val="000000"/>
                                            </w:rPr>
                                            <w:t> </w:t>
                                          </w:r>
                                          <w:r w:rsidR="00792D39" w:rsidRPr="00B33B1B">
                                            <w:rPr>
                                              <w:rStyle w:val="Stark"/>
                                              <w:rFonts w:asciiTheme="minorHAnsi" w:hAnsiTheme="minorHAnsi" w:cstheme="minorHAnsi"/>
                                              <w:color w:val="000000"/>
                                            </w:rPr>
                                            <w:t>"Bjud in och vinn" där du som utställare kan vinna 10 kvm på nästa mässa!</w:t>
                                          </w:r>
                                          <w:r w:rsidR="00792D39" w:rsidRPr="00B33B1B">
                                            <w:rPr>
                                              <w:rStyle w:val="apple-converted-space"/>
                                              <w:rFonts w:asciiTheme="minorHAnsi" w:hAnsiTheme="minorHAnsi" w:cstheme="minorHAnsi"/>
                                              <w:b/>
                                              <w:bCs/>
                                              <w:color w:val="000000"/>
                                            </w:rPr>
                                            <w:t> </w:t>
                                          </w:r>
                                          <w:r w:rsidR="00792D39" w:rsidRPr="00B33B1B">
                                            <w:rPr>
                                              <w:rFonts w:asciiTheme="minorHAnsi" w:hAnsiTheme="minorHAnsi" w:cstheme="minorHAnsi"/>
                                              <w:color w:val="000000"/>
                                              <w:shd w:val="clear" w:color="auto" w:fill="FFFFFF"/>
                                            </w:rPr>
                                            <w:t>Läs mer om hur detta går till nedan.</w:t>
                                          </w:r>
                                        </w:p>
                                      </w:tc>
                                    </w:tr>
                                  </w:tbl>
                                  <w:p w14:paraId="0141AD8D" w14:textId="77777777" w:rsidR="00904497" w:rsidRDefault="00904497" w:rsidP="00904497">
                                    <w:pPr>
                                      <w:rPr>
                                        <w:rFonts w:ascii="Aptos" w:hAnsi="Aptos"/>
                                        <w:color w:val="212121"/>
                                      </w:rPr>
                                    </w:pPr>
                                  </w:p>
                                </w:tc>
                              </w:tr>
                              <w:tr w:rsidR="00A476AF" w:rsidRPr="00AB3C55" w14:paraId="70E45FF0" w14:textId="77777777" w:rsidTr="00792D39">
                                <w:tc>
                                  <w:tcPr>
                                    <w:tcW w:w="0" w:type="auto"/>
                                    <w:tcMar>
                                      <w:top w:w="0" w:type="dxa"/>
                                      <w:left w:w="270" w:type="dxa"/>
                                      <w:bottom w:w="135" w:type="dxa"/>
                                      <w:right w:w="270" w:type="dxa"/>
                                    </w:tcMar>
                                  </w:tcPr>
                                  <w:p w14:paraId="4E5A14FF" w14:textId="00C7631F" w:rsidR="00703334" w:rsidRPr="00AB3C55" w:rsidRDefault="00703334" w:rsidP="00703334">
                                    <w:pPr>
                                      <w:spacing w:line="360" w:lineRule="atLeast"/>
                                      <w:rPr>
                                        <w:rFonts w:asciiTheme="minorHAnsi" w:hAnsiTheme="minorHAnsi" w:cstheme="minorHAnsi"/>
                                        <w:color w:val="202020"/>
                                      </w:rPr>
                                    </w:pPr>
                                  </w:p>
                                </w:tc>
                              </w:tr>
                            </w:tbl>
                            <w:p w14:paraId="04416A36" w14:textId="77777777" w:rsidR="00A476AF" w:rsidRPr="00AB3C55" w:rsidRDefault="00A476AF" w:rsidP="00A476AF">
                              <w:pPr>
                                <w:rPr>
                                  <w:rFonts w:asciiTheme="minorHAnsi" w:hAnsiTheme="minorHAnsi" w:cstheme="minorHAnsi"/>
                                  <w:color w:val="212121"/>
                                </w:rPr>
                              </w:pPr>
                            </w:p>
                          </w:tc>
                        </w:tr>
                        <w:tr w:rsidR="00A476AF" w:rsidRPr="00AB3C55" w14:paraId="7E815D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rsidRPr="00AB3C55" w14:paraId="3C1E0ED7" w14:textId="77777777">
                                <w:tc>
                                  <w:tcPr>
                                    <w:tcW w:w="0" w:type="auto"/>
                                    <w:tcMar>
                                      <w:top w:w="0" w:type="dxa"/>
                                      <w:left w:w="135" w:type="dxa"/>
                                      <w:bottom w:w="0" w:type="dxa"/>
                                      <w:right w:w="135" w:type="dxa"/>
                                    </w:tcMar>
                                    <w:hideMark/>
                                  </w:tcPr>
                                  <w:p w14:paraId="49617DA5" w14:textId="4DD8A0C5" w:rsidR="00A476AF" w:rsidRPr="00AB3C55" w:rsidRDefault="00A476AF" w:rsidP="00A476AF">
                                    <w:pPr>
                                      <w:jc w:val="center"/>
                                      <w:rPr>
                                        <w:rFonts w:asciiTheme="minorHAnsi" w:hAnsiTheme="minorHAnsi" w:cstheme="minorHAnsi"/>
                                      </w:rPr>
                                    </w:pPr>
                                  </w:p>
                                </w:tc>
                              </w:tr>
                            </w:tbl>
                            <w:p w14:paraId="682C1729" w14:textId="77777777" w:rsidR="00A476AF" w:rsidRPr="00AB3C55" w:rsidRDefault="00A476AF" w:rsidP="00A476AF">
                              <w:pPr>
                                <w:rPr>
                                  <w:rFonts w:asciiTheme="minorHAnsi" w:hAnsiTheme="minorHAnsi" w:cstheme="minorHAnsi"/>
                                  <w:color w:val="212121"/>
                                </w:rPr>
                              </w:pPr>
                            </w:p>
                          </w:tc>
                        </w:tr>
                      </w:tbl>
                      <w:p w14:paraId="70CFA6EF" w14:textId="77777777" w:rsidR="00A476AF" w:rsidRPr="00AB3C55" w:rsidRDefault="00A476AF" w:rsidP="00A6467F">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D31D5F" w:rsidRPr="00AB3C55" w14:paraId="7F0CD77F" w14:textId="77777777" w:rsidTr="00970786">
                    <w:tc>
                      <w:tcPr>
                        <w:tcW w:w="4067" w:type="dxa"/>
                      </w:tcPr>
                      <w:p w14:paraId="11C85CCB" w14:textId="77777777" w:rsidR="00D31D5F" w:rsidRPr="00AB3C55" w:rsidRDefault="00D31D5F" w:rsidP="00D31D5F">
                        <w:pPr>
                          <w:rPr>
                            <w:rFonts w:asciiTheme="minorHAnsi" w:hAnsiTheme="minorHAnsi" w:cstheme="minorHAnsi"/>
                            <w:color w:val="212121"/>
                          </w:rPr>
                        </w:pPr>
                      </w:p>
                      <w:p w14:paraId="4E9C82AE" w14:textId="4E28D5E3" w:rsidR="00D31D5F" w:rsidRPr="00AB3C55" w:rsidRDefault="00CD263F" w:rsidP="00D31D5F">
                        <w:pPr>
                          <w:rPr>
                            <w:rFonts w:asciiTheme="minorHAnsi" w:hAnsiTheme="minorHAnsi" w:cstheme="minorHAnsi"/>
                            <w:color w:val="212121"/>
                          </w:rPr>
                        </w:pPr>
                        <w:r w:rsidRPr="00AB3C55">
                          <w:rPr>
                            <w:rFonts w:asciiTheme="minorHAnsi" w:hAnsiTheme="minorHAnsi" w:cstheme="minorHAnsi"/>
                            <w:b/>
                            <w:bCs/>
                            <w:color w:val="212121"/>
                          </w:rPr>
                          <w:t>Annelie Gemark</w:t>
                        </w:r>
                        <w:r w:rsidRPr="00AB3C55">
                          <w:rPr>
                            <w:rFonts w:asciiTheme="minorHAnsi" w:hAnsiTheme="minorHAnsi" w:cstheme="minorHAnsi"/>
                            <w:color w:val="212121"/>
                          </w:rPr>
                          <w:br/>
                          <w:t>Projektledare</w:t>
                        </w:r>
                        <w:r w:rsidRPr="00AB3C55">
                          <w:rPr>
                            <w:rFonts w:asciiTheme="minorHAnsi" w:hAnsiTheme="minorHAnsi" w:cstheme="minorHAnsi"/>
                            <w:color w:val="212121"/>
                          </w:rPr>
                          <w:br/>
                        </w:r>
                        <w:r w:rsidRPr="00AB3C55">
                          <w:rPr>
                            <w:rFonts w:asciiTheme="minorHAnsi" w:hAnsiTheme="minorHAnsi" w:cstheme="minorHAnsi"/>
                            <w:color w:val="212121"/>
                          </w:rPr>
                          <w:br/>
                        </w:r>
                        <w:hyperlink r:id="rId28" w:tgtFrame="_blank" w:tooltip="mailto:annelie.gemark@elmia.se?subject=Intresseanm%C3%A4lan%20Nordic%20Profile%20Fair%202026." w:history="1">
                          <w:r w:rsidRPr="00AB3C55">
                            <w:rPr>
                              <w:rStyle w:val="Hyperlnk"/>
                              <w:rFonts w:asciiTheme="minorHAnsi" w:hAnsiTheme="minorHAnsi" w:cstheme="minorHAnsi"/>
                              <w:color w:val="007C89"/>
                            </w:rPr>
                            <w:t>annelie.gemark@elmia.se</w:t>
                          </w:r>
                        </w:hyperlink>
                        <w:r w:rsidRPr="00AB3C55">
                          <w:rPr>
                            <w:rFonts w:asciiTheme="minorHAnsi" w:hAnsiTheme="minorHAnsi" w:cstheme="minorHAnsi"/>
                            <w:color w:val="212121"/>
                          </w:rPr>
                          <w:br/>
                        </w:r>
                        <w:hyperlink r:id="rId29" w:tooltip="tel:+4636152035" w:history="1">
                          <w:r w:rsidRPr="00AB3C55">
                            <w:rPr>
                              <w:rStyle w:val="Hyperlnk"/>
                              <w:rFonts w:asciiTheme="minorHAnsi" w:hAnsiTheme="minorHAnsi" w:cstheme="minorHAnsi"/>
                            </w:rPr>
                            <w:t>+46 36 15 20 35</w:t>
                          </w:r>
                        </w:hyperlink>
                      </w:p>
                      <w:p w14:paraId="654E2A1F" w14:textId="77777777" w:rsidR="00D31D5F" w:rsidRPr="00AB3C55" w:rsidRDefault="00D31D5F" w:rsidP="00D31D5F">
                        <w:pPr>
                          <w:rPr>
                            <w:rFonts w:asciiTheme="minorHAnsi" w:hAnsiTheme="minorHAnsi" w:cstheme="minorHAnsi"/>
                            <w:color w:val="212121"/>
                          </w:rPr>
                        </w:pPr>
                      </w:p>
                    </w:tc>
                    <w:tc>
                      <w:tcPr>
                        <w:tcW w:w="3923" w:type="dxa"/>
                      </w:tcPr>
                      <w:p w14:paraId="1FFFC49A" w14:textId="13B44ADA" w:rsidR="00D31D5F" w:rsidRPr="00AB3C55" w:rsidRDefault="00D31D5F" w:rsidP="00CD263F">
                        <w:pPr>
                          <w:jc w:val="center"/>
                          <w:rPr>
                            <w:rFonts w:asciiTheme="minorHAnsi" w:hAnsiTheme="minorHAnsi" w:cstheme="minorHAnsi"/>
                            <w:color w:val="212121"/>
                          </w:rPr>
                        </w:pPr>
                        <w:r w:rsidRPr="00AB3C55">
                          <w:rPr>
                            <w:rFonts w:asciiTheme="minorHAnsi" w:hAnsiTheme="minorHAnsi" w:cstheme="minorHAnsi"/>
                            <w:color w:val="212121"/>
                          </w:rPr>
                          <w:br/>
                        </w:r>
                        <w:r w:rsidR="00CD263F" w:rsidRPr="00AB3C55">
                          <w:rPr>
                            <w:rFonts w:asciiTheme="minorHAnsi" w:hAnsiTheme="minorHAnsi" w:cstheme="minorHAnsi"/>
                            <w:noProof/>
                            <w:color w:val="212121"/>
                          </w:rPr>
                          <w:drawing>
                            <wp:inline distT="0" distB="0" distL="0" distR="0" wp14:anchorId="75CA72FD" wp14:editId="63A8CA49">
                              <wp:extent cx="1558455" cy="1558455"/>
                              <wp:effectExtent l="0" t="0" r="3810" b="3810"/>
                              <wp:docPr id="617776632" name="Bildobjekt 11"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6632" name="Bildobjekt 11" descr="En bild som visar Människoansikte, person, leende, klädsel&#10;&#10;AI-genererat innehåll kan vara felakti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4569" cy="1574569"/>
                                      </a:xfrm>
                                      <a:prstGeom prst="rect">
                                        <a:avLst/>
                                      </a:prstGeom>
                                    </pic:spPr>
                                  </pic:pic>
                                </a:graphicData>
                              </a:graphic>
                            </wp:inline>
                          </w:drawing>
                        </w:r>
                      </w:p>
                      <w:p w14:paraId="76BB0071" w14:textId="77777777" w:rsidR="00D31D5F" w:rsidRPr="00AB3C55"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rsidRPr="00AB3C55"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rsidRPr="00AB3C55" w14:paraId="6916D6D6" w14:textId="77777777">
                          <w:tc>
                            <w:tcPr>
                              <w:tcW w:w="0" w:type="auto"/>
                              <w:tcMar>
                                <w:top w:w="0" w:type="dxa"/>
                                <w:left w:w="270" w:type="dxa"/>
                                <w:bottom w:w="135" w:type="dxa"/>
                                <w:right w:w="270" w:type="dxa"/>
                              </w:tcMar>
                              <w:hideMark/>
                            </w:tcPr>
                            <w:p w14:paraId="141AF432" w14:textId="77777777" w:rsidR="00665FFC" w:rsidRPr="00AB3C55" w:rsidRDefault="00665FFC" w:rsidP="00665FFC">
                              <w:pPr>
                                <w:rPr>
                                  <w:rFonts w:asciiTheme="minorHAnsi" w:hAnsiTheme="minorHAnsi" w:cstheme="minorHAnsi"/>
                                </w:rPr>
                              </w:pPr>
                            </w:p>
                          </w:tc>
                        </w:tr>
                      </w:tbl>
                      <w:p w14:paraId="2C3CC42F" w14:textId="77777777" w:rsidR="00665FFC" w:rsidRPr="00AB3C55" w:rsidRDefault="00665FFC" w:rsidP="00665FFC">
                        <w:pPr>
                          <w:rPr>
                            <w:rFonts w:asciiTheme="minorHAnsi" w:hAnsiTheme="minorHAnsi" w:cstheme="minorHAnsi"/>
                          </w:rPr>
                        </w:pPr>
                      </w:p>
                    </w:tc>
                  </w:tr>
                  <w:tr w:rsidR="00665FFC" w:rsidRPr="00AB3C55"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rsidRPr="00AB3C55"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60476C" w:rsidRDefault="00665FFC" w:rsidP="00665FFC">
                              <w:pPr>
                                <w:jc w:val="center"/>
                                <w:rPr>
                                  <w:rFonts w:asciiTheme="minorHAnsi" w:hAnsiTheme="minorHAnsi" w:cstheme="minorHAnsi"/>
                                  <w:sz w:val="36"/>
                                  <w:szCs w:val="36"/>
                                </w:rPr>
                              </w:pPr>
                              <w:hyperlink r:id="rId31" w:tgtFrame="_blank" w:tooltip="https://www.elmia.se/nordic-profile-fair/for-utstallare/boka-yta/" w:history="1">
                                <w:r w:rsidRPr="0060476C">
                                  <w:rPr>
                                    <w:rStyle w:val="Hyperlnk"/>
                                    <w:rFonts w:asciiTheme="minorHAnsi" w:hAnsiTheme="minorHAnsi" w:cstheme="minorHAnsi"/>
                                    <w:b/>
                                    <w:bCs/>
                                    <w:color w:val="FFFFFF"/>
                                    <w:sz w:val="36"/>
                                    <w:szCs w:val="36"/>
                                    <w:u w:val="none"/>
                                  </w:rPr>
                                  <w:t>BOKA YTA</w:t>
                                </w:r>
                              </w:hyperlink>
                            </w:p>
                          </w:tc>
                        </w:tr>
                      </w:tbl>
                      <w:p w14:paraId="5C2327BB" w14:textId="77777777" w:rsidR="00665FFC" w:rsidRPr="00AB3C55" w:rsidRDefault="00665FFC" w:rsidP="00665FFC">
                        <w:pPr>
                          <w:rPr>
                            <w:rFonts w:asciiTheme="minorHAnsi" w:hAnsiTheme="minorHAnsi" w:cstheme="minorHAnsi"/>
                          </w:rPr>
                        </w:pPr>
                      </w:p>
                    </w:tc>
                  </w:tr>
                  <w:tr w:rsidR="00665FFC" w:rsidRPr="00AB3C55" w14:paraId="29169885" w14:textId="77777777" w:rsidTr="00CA4B51">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782E2D" w14:paraId="4CE9F00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82E2D" w14:paraId="2E09CAF0" w14:textId="77777777">
                                <w:tc>
                                  <w:tcPr>
                                    <w:tcW w:w="0" w:type="auto"/>
                                    <w:tcMar>
                                      <w:top w:w="0" w:type="dxa"/>
                                      <w:left w:w="270" w:type="dxa"/>
                                      <w:bottom w:w="135" w:type="dxa"/>
                                      <w:right w:w="270" w:type="dxa"/>
                                    </w:tcMar>
                                    <w:hideMark/>
                                  </w:tcPr>
                                  <w:p w14:paraId="0BCF62B1" w14:textId="77777777" w:rsidR="00782E2D" w:rsidRDefault="00782E2D" w:rsidP="00782E2D">
                                    <w:pPr>
                                      <w:rPr>
                                        <w:sz w:val="20"/>
                                        <w:szCs w:val="20"/>
                                      </w:rPr>
                                    </w:pPr>
                                  </w:p>
                                </w:tc>
                              </w:tr>
                            </w:tbl>
                            <w:p w14:paraId="48BB1A3A" w14:textId="77777777" w:rsidR="00782E2D" w:rsidRDefault="00782E2D" w:rsidP="00782E2D"/>
                          </w:tc>
                        </w:tr>
                      </w:tbl>
                      <w:p w14:paraId="45A9DE8F" w14:textId="77777777" w:rsidR="00782E2D" w:rsidRDefault="00782E2D" w:rsidP="00782E2D">
                        <w:pPr>
                          <w:rPr>
                            <w:vanish/>
                          </w:rPr>
                        </w:pPr>
                      </w:p>
                      <w:tbl>
                        <w:tblPr>
                          <w:tblW w:w="5000" w:type="pct"/>
                          <w:tblCellMar>
                            <w:left w:w="0" w:type="dxa"/>
                            <w:right w:w="0" w:type="dxa"/>
                          </w:tblCellMar>
                          <w:tblLook w:val="04A0" w:firstRow="1" w:lastRow="0" w:firstColumn="1" w:lastColumn="0" w:noHBand="0" w:noVBand="1"/>
                        </w:tblPr>
                        <w:tblGrid>
                          <w:gridCol w:w="8530"/>
                        </w:tblGrid>
                        <w:tr w:rsidR="00782E2D" w14:paraId="525F40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4D1A5146" w14:textId="77777777">
                                <w:tc>
                                  <w:tcPr>
                                    <w:tcW w:w="0" w:type="auto"/>
                                    <w:tcMar>
                                      <w:top w:w="0" w:type="dxa"/>
                                      <w:left w:w="135" w:type="dxa"/>
                                      <w:bottom w:w="0" w:type="dxa"/>
                                      <w:right w:w="135" w:type="dxa"/>
                                    </w:tcMar>
                                    <w:hideMark/>
                                  </w:tcPr>
                                  <w:p w14:paraId="20CBFFA0" w14:textId="266F921D" w:rsidR="00782E2D" w:rsidRDefault="00782E2D" w:rsidP="00782E2D">
                                    <w:pPr>
                                      <w:jc w:val="center"/>
                                    </w:pPr>
                                    <w:r>
                                      <w:lastRenderedPageBreak/>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3F8FD446" wp14:editId="2901B02F">
                                          <wp:extent cx="5103628" cy="5103628"/>
                                          <wp:effectExtent l="0" t="0" r="1905" b="1905"/>
                                          <wp:docPr id="9725300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7016" cy="5117016"/>
                                                  </a:xfrm>
                                                  <a:prstGeom prst="rect">
                                                    <a:avLst/>
                                                  </a:prstGeom>
                                                  <a:noFill/>
                                                  <a:ln>
                                                    <a:noFill/>
                                                  </a:ln>
                                                </pic:spPr>
                                              </pic:pic>
                                            </a:graphicData>
                                          </a:graphic>
                                        </wp:inline>
                                      </w:drawing>
                                    </w:r>
                                    <w:r>
                                      <w:fldChar w:fldCharType="end"/>
                                    </w:r>
                                  </w:p>
                                </w:tc>
                              </w:tr>
                            </w:tbl>
                            <w:p w14:paraId="05ACD475" w14:textId="77777777" w:rsidR="00782E2D" w:rsidRDefault="00782E2D" w:rsidP="00782E2D"/>
                          </w:tc>
                        </w:tr>
                      </w:tbl>
                      <w:p w14:paraId="2B45F06F" w14:textId="77777777" w:rsidR="00782E2D" w:rsidRDefault="00782E2D" w:rsidP="00782E2D">
                        <w:pPr>
                          <w:rPr>
                            <w:vanish/>
                          </w:rPr>
                        </w:pPr>
                      </w:p>
                      <w:p w14:paraId="260A676D" w14:textId="77777777" w:rsidR="00FF5AEA" w:rsidRDefault="00FF5AEA" w:rsidP="00782E2D">
                        <w:pPr>
                          <w:rPr>
                            <w:vanish/>
                          </w:rPr>
                        </w:pPr>
                      </w:p>
                      <w:p w14:paraId="2E777168" w14:textId="77777777" w:rsidR="00FF5AEA" w:rsidRDefault="00FF5AEA" w:rsidP="00782E2D">
                        <w:pPr>
                          <w:rPr>
                            <w:vanish/>
                          </w:rPr>
                        </w:pPr>
                      </w:p>
                      <w:tbl>
                        <w:tblPr>
                          <w:tblW w:w="5000" w:type="pct"/>
                          <w:tblCellMar>
                            <w:left w:w="0" w:type="dxa"/>
                            <w:right w:w="0" w:type="dxa"/>
                          </w:tblCellMar>
                          <w:tblLook w:val="04A0" w:firstRow="1" w:lastRow="0" w:firstColumn="1" w:lastColumn="0" w:noHBand="0" w:noVBand="1"/>
                        </w:tblPr>
                        <w:tblGrid>
                          <w:gridCol w:w="8530"/>
                        </w:tblGrid>
                        <w:tr w:rsidR="00782E2D" w14:paraId="6685645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82E2D" w14:paraId="002E05BD" w14:textId="77777777">
                                <w:tc>
                                  <w:tcPr>
                                    <w:tcW w:w="0" w:type="auto"/>
                                    <w:tcMar>
                                      <w:top w:w="0" w:type="dxa"/>
                                      <w:left w:w="270" w:type="dxa"/>
                                      <w:bottom w:w="135" w:type="dxa"/>
                                      <w:right w:w="270" w:type="dxa"/>
                                    </w:tcMar>
                                    <w:hideMark/>
                                  </w:tcPr>
                                  <w:p w14:paraId="3525A4BF" w14:textId="77777777" w:rsidR="00782E2D" w:rsidRDefault="00782E2D" w:rsidP="00782E2D"/>
                                </w:tc>
                              </w:tr>
                            </w:tbl>
                            <w:p w14:paraId="009EC8AE" w14:textId="77777777" w:rsidR="00782E2D" w:rsidRDefault="00782E2D" w:rsidP="00782E2D"/>
                          </w:tc>
                        </w:tr>
                      </w:tbl>
                      <w:p w14:paraId="266787D5" w14:textId="43F5986D" w:rsidR="00782E2D" w:rsidRPr="00782E2D" w:rsidRDefault="00782E2D" w:rsidP="00FF5AEA">
                        <w:pPr>
                          <w:jc w:val="center"/>
                          <w:rPr>
                            <w:b/>
                            <w:bCs/>
                            <w:vanish/>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Containers/UBF8T346G9.ms/WebArchiveCopyPasteTempFiles/com.microsoft.Word/22f2477c-243b-dc7d-3589-af58017a4c52.jpg"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FE5644A" wp14:editId="5E454ACA">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rsidRPr="00AB3C55">
                          <w:rPr>
                            <w:rFonts w:asciiTheme="minorHAnsi" w:hAnsiTheme="minorHAnsi" w:cstheme="minorHAnsi"/>
                          </w:rPr>
                          <w:fldChar w:fldCharType="end"/>
                        </w:r>
                      </w:p>
                      <w:tbl>
                        <w:tblPr>
                          <w:tblW w:w="5000" w:type="pct"/>
                          <w:tblCellMar>
                            <w:left w:w="0" w:type="dxa"/>
                            <w:right w:w="0" w:type="dxa"/>
                          </w:tblCellMar>
                          <w:tblLook w:val="04A0" w:firstRow="1" w:lastRow="0" w:firstColumn="1" w:lastColumn="0" w:noHBand="0" w:noVBand="1"/>
                        </w:tblPr>
                        <w:tblGrid>
                          <w:gridCol w:w="8530"/>
                        </w:tblGrid>
                        <w:tr w:rsidR="00782E2D" w14:paraId="60144C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6BE74468" w14:textId="77777777">
                                <w:tc>
                                  <w:tcPr>
                                    <w:tcW w:w="0" w:type="auto"/>
                                    <w:vAlign w:val="center"/>
                                    <w:hideMark/>
                                  </w:tcPr>
                                  <w:p w14:paraId="6CD2BE9B" w14:textId="77777777" w:rsidR="00782E2D" w:rsidRDefault="00782E2D" w:rsidP="00782E2D"/>
                                </w:tc>
                              </w:tr>
                            </w:tbl>
                            <w:p w14:paraId="22382C9D" w14:textId="77777777" w:rsidR="00782E2D" w:rsidRDefault="00782E2D" w:rsidP="00782E2D">
                              <w:pPr>
                                <w:rPr>
                                  <w:rFonts w:ascii="Aptos" w:hAnsi="Aptos"/>
                                  <w:color w:val="212121"/>
                                </w:rPr>
                              </w:pPr>
                            </w:p>
                          </w:tc>
                        </w:tr>
                      </w:tbl>
                      <w:p w14:paraId="35394D5C" w14:textId="2C4258F9" w:rsidR="00887E7A" w:rsidRPr="006149AF" w:rsidRDefault="008A7742" w:rsidP="00665FFC">
                        <w:pPr>
                          <w:rPr>
                            <w:rFonts w:asciiTheme="minorHAnsi" w:hAnsiTheme="minorHAnsi" w:cstheme="minorHAnsi"/>
                            <w:color w:val="202020"/>
                          </w:rPr>
                        </w:pPr>
                        <w:r w:rsidRPr="006149AF">
                          <w:rPr>
                            <w:rStyle w:val="Stark"/>
                            <w:rFonts w:asciiTheme="minorHAnsi" w:hAnsiTheme="minorHAnsi" w:cstheme="minorHAnsi"/>
                            <w:color w:val="202020"/>
                          </w:rPr>
                          <w:t>Nytt hos Product Media House</w:t>
                        </w:r>
                        <w:r w:rsidRPr="006149AF">
                          <w:rPr>
                            <w:rFonts w:asciiTheme="minorHAnsi" w:hAnsiTheme="minorHAnsi" w:cstheme="minorHAnsi"/>
                            <w:color w:val="202020"/>
                          </w:rPr>
                          <w:br/>
                          <w:t>Folier Sverige har flyttat in i lokalerna den 22 april och Eurosweet Add Value har bytt plats i samband med detta till den yta som tidigare hyrdes av Trendfactory.</w:t>
                        </w:r>
                        <w:r w:rsidRPr="006149AF">
                          <w:rPr>
                            <w:rStyle w:val="apple-converted-space"/>
                            <w:rFonts w:asciiTheme="minorHAnsi" w:hAnsiTheme="minorHAnsi" w:cstheme="minorHAnsi"/>
                            <w:color w:val="202020"/>
                          </w:rPr>
                          <w:t> </w:t>
                        </w:r>
                        <w:r w:rsidRPr="006149AF">
                          <w:rPr>
                            <w:rFonts w:asciiTheme="minorHAnsi" w:hAnsiTheme="minorHAnsi" w:cstheme="minorHAnsi"/>
                            <w:color w:val="202020"/>
                          </w:rPr>
                          <w:br/>
                        </w:r>
                        <w:r w:rsidRPr="006149AF">
                          <w:rPr>
                            <w:rFonts w:asciiTheme="minorHAnsi" w:hAnsiTheme="minorHAnsi" w:cstheme="minorHAnsi"/>
                            <w:color w:val="202020"/>
                          </w:rPr>
                          <w:br/>
                          <w:t>Product Media House har rullande bemanning av sina 28 hyresmedlemmar. Vem som har "vaktvecka" och öppettider ser man på PMA webbplats.</w:t>
                        </w:r>
                      </w:p>
                      <w:p w14:paraId="6246CC4B" w14:textId="77777777" w:rsidR="008A7742" w:rsidRDefault="008A7742" w:rsidP="00665FFC">
                        <w:pPr>
                          <w:rPr>
                            <w:rFonts w:ascii="Open Sans" w:hAnsi="Open Sans" w:cs="Open Sans"/>
                            <w:color w:val="202020"/>
                          </w:rPr>
                        </w:pPr>
                      </w:p>
                      <w:p w14:paraId="2D51EC48" w14:textId="77777777" w:rsidR="008A7742" w:rsidRDefault="008A7742" w:rsidP="00665FFC">
                        <w:pPr>
                          <w:rPr>
                            <w:rFonts w:asciiTheme="minorHAnsi" w:hAnsiTheme="minorHAnsi" w:cstheme="minorHAnsi"/>
                            <w:color w:val="202020"/>
                          </w:rPr>
                        </w:pPr>
                      </w:p>
                      <w:tbl>
                        <w:tblPr>
                          <w:tblW w:w="5000" w:type="pct"/>
                          <w:tblCellMar>
                            <w:left w:w="0" w:type="dxa"/>
                            <w:right w:w="0" w:type="dxa"/>
                          </w:tblCellMar>
                          <w:tblLook w:val="04A0" w:firstRow="1" w:lastRow="0" w:firstColumn="1" w:lastColumn="0" w:noHBand="0" w:noVBand="1"/>
                        </w:tblPr>
                        <w:tblGrid>
                          <w:gridCol w:w="8530"/>
                        </w:tblGrid>
                        <w:tr w:rsidR="00887E7A" w:rsidRPr="00AB3C55" w14:paraId="173AC370" w14:textId="77777777" w:rsidTr="007B3158">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87E7A" w:rsidRPr="00AB3C55" w14:paraId="23208BDC" w14:textId="77777777" w:rsidTr="007B3158">
                                <w:trPr>
                                  <w:tblCellSpacing w:w="0" w:type="dxa"/>
                                </w:trPr>
                                <w:tc>
                                  <w:tcPr>
                                    <w:tcW w:w="0" w:type="auto"/>
                                    <w:shd w:val="clear" w:color="auto" w:fill="222222"/>
                                    <w:tcMar>
                                      <w:top w:w="270" w:type="dxa"/>
                                      <w:left w:w="270" w:type="dxa"/>
                                      <w:bottom w:w="270" w:type="dxa"/>
                                      <w:right w:w="270" w:type="dxa"/>
                                    </w:tcMar>
                                    <w:vAlign w:val="center"/>
                                    <w:hideMark/>
                                  </w:tcPr>
                                  <w:p w14:paraId="4F7A5520" w14:textId="77777777" w:rsidR="00887E7A" w:rsidRPr="00CA4B51" w:rsidRDefault="00887E7A" w:rsidP="00887E7A">
                                    <w:pPr>
                                      <w:jc w:val="center"/>
                                      <w:rPr>
                                        <w:rFonts w:asciiTheme="minorHAnsi" w:hAnsiTheme="minorHAnsi" w:cstheme="minorHAnsi"/>
                                        <w:sz w:val="36"/>
                                        <w:szCs w:val="36"/>
                                      </w:rPr>
                                    </w:pPr>
                                    <w:hyperlink r:id="rId34" w:tgtFrame="_blank" w:tooltip="https://www.productmediaassociation.com/productmediahouse" w:history="1">
                                      <w:r w:rsidRPr="0060476C">
                                        <w:rPr>
                                          <w:rStyle w:val="Hyperlnk"/>
                                          <w:rFonts w:asciiTheme="minorHAnsi" w:hAnsiTheme="minorHAnsi" w:cstheme="minorHAnsi"/>
                                          <w:b/>
                                          <w:bCs/>
                                          <w:color w:val="FFFFFF" w:themeColor="background1"/>
                                          <w:sz w:val="36"/>
                                          <w:szCs w:val="36"/>
                                          <w:u w:val="none"/>
                                        </w:rPr>
                                        <w:t>LÄS MER OM PRODUCT MEDIA HOUSE</w:t>
                                      </w:r>
                                    </w:hyperlink>
                                  </w:p>
                                </w:tc>
                              </w:tr>
                            </w:tbl>
                            <w:p w14:paraId="32A24B98" w14:textId="77777777" w:rsidR="00887E7A" w:rsidRPr="00AB3C55" w:rsidRDefault="00887E7A" w:rsidP="00887E7A">
                              <w:pPr>
                                <w:rPr>
                                  <w:rFonts w:asciiTheme="minorHAnsi" w:hAnsiTheme="minorHAnsi" w:cstheme="minorHAnsi"/>
                                </w:rPr>
                              </w:pPr>
                            </w:p>
                          </w:tc>
                        </w:tr>
                      </w:tbl>
                      <w:p w14:paraId="2629B522" w14:textId="1DC5DDBE" w:rsidR="00904497" w:rsidRPr="00AB3C55" w:rsidRDefault="00904497" w:rsidP="00665FFC">
                        <w:pPr>
                          <w:rPr>
                            <w:rFonts w:asciiTheme="minorHAnsi" w:hAnsiTheme="minorHAnsi" w:cstheme="minorHAnsi"/>
                            <w:color w:val="212121"/>
                          </w:rPr>
                        </w:pPr>
                      </w:p>
                    </w:tc>
                  </w:tr>
                  <w:tr w:rsidR="00D90F32" w:rsidRPr="00AB3C55"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AB3C55"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AB3C55"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rsidRPr="00AB3C55"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8844A1" w:rsidRPr="00AB3C55" w14:paraId="61225D0F" w14:textId="77777777">
                                            <w:tc>
                                              <w:tcPr>
                                                <w:tcW w:w="0" w:type="auto"/>
                                                <w:tcMar>
                                                  <w:top w:w="0" w:type="dxa"/>
                                                  <w:left w:w="270" w:type="dxa"/>
                                                  <w:bottom w:w="135" w:type="dxa"/>
                                                  <w:right w:w="270" w:type="dxa"/>
                                                </w:tcMar>
                                                <w:hideMark/>
                                              </w:tcPr>
                                              <w:p w14:paraId="739CCAF0" w14:textId="017D835E" w:rsidR="008844A1" w:rsidRPr="00AB3C55" w:rsidRDefault="008844A1" w:rsidP="008844A1">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Konferensrum Product Media House Barnhusgatan 16 Sthlm</w:t>
                                                </w:r>
                                                <w:r w:rsidRPr="00AB3C55">
                                                  <w:rPr>
                                                    <w:rFonts w:asciiTheme="minorHAnsi" w:hAnsiTheme="minorHAnsi" w:cstheme="minorHAnsi"/>
                                                    <w:color w:val="202020"/>
                                                  </w:rPr>
                                                  <w:br/>
                                                  <w:t xml:space="preserve">Man kan som PMA medlem boka tid via </w:t>
                                                </w:r>
                                                <w:r w:rsidR="001E6B6A" w:rsidRPr="00AB3C55">
                                                  <w:rPr>
                                                    <w:rFonts w:asciiTheme="minorHAnsi" w:hAnsiTheme="minorHAnsi" w:cstheme="minorHAnsi"/>
                                                    <w:color w:val="202020"/>
                                                  </w:rPr>
                                                  <w:t>P</w:t>
                                                </w:r>
                                                <w:r w:rsidRPr="00AB3C55">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AB3C55" w:rsidRDefault="008844A1" w:rsidP="008844A1">
                                          <w:pPr>
                                            <w:rPr>
                                              <w:rFonts w:asciiTheme="minorHAnsi" w:hAnsiTheme="minorHAnsi" w:cstheme="minorHAnsi"/>
                                              <w:color w:val="212121"/>
                                            </w:rPr>
                                          </w:pPr>
                                        </w:p>
                                      </w:tc>
                                    </w:tr>
                                  </w:tbl>
                                  <w:p w14:paraId="05622038" w14:textId="74D4FCD4" w:rsidR="00D538C0" w:rsidRPr="00AB3C55" w:rsidRDefault="00D538C0" w:rsidP="005F5770">
                                    <w:pPr>
                                      <w:rPr>
                                        <w:rFonts w:asciiTheme="minorHAnsi" w:hAnsiTheme="minorHAnsi" w:cstheme="minorHAnsi"/>
                                      </w:rPr>
                                    </w:pPr>
                                  </w:p>
                                </w:tc>
                              </w:tr>
                            </w:tbl>
                            <w:p w14:paraId="211E2B9E" w14:textId="77777777" w:rsidR="00D538C0" w:rsidRPr="00AB3C55" w:rsidRDefault="00D538C0" w:rsidP="00D538C0">
                              <w:pPr>
                                <w:rPr>
                                  <w:rFonts w:asciiTheme="minorHAnsi" w:hAnsiTheme="minorHAnsi" w:cstheme="minorHAnsi"/>
                                  <w:color w:val="212121"/>
                                </w:rPr>
                              </w:pPr>
                            </w:p>
                          </w:tc>
                        </w:tr>
                      </w:tbl>
                      <w:p w14:paraId="61235F75" w14:textId="77777777" w:rsidR="00D90F32" w:rsidRPr="00AB3C55" w:rsidRDefault="00D90F32" w:rsidP="00D90F32">
                        <w:pPr>
                          <w:rPr>
                            <w:rFonts w:asciiTheme="minorHAnsi" w:hAnsiTheme="minorHAnsi" w:cstheme="minorHAnsi"/>
                            <w:color w:val="212121"/>
                          </w:rPr>
                        </w:pPr>
                      </w:p>
                    </w:tc>
                  </w:tr>
                </w:tbl>
                <w:p w14:paraId="64218CC1" w14:textId="77777777" w:rsidR="00BA77DE" w:rsidRPr="00AB3C55"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AB3C55"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AB3C55"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rsidRPr="00AB3C55"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rsidRPr="00AB3C55" w14:paraId="550E19D5" w14:textId="77777777">
                                      <w:tc>
                                        <w:tcPr>
                                          <w:tcW w:w="0" w:type="auto"/>
                                          <w:tcMar>
                                            <w:top w:w="0" w:type="dxa"/>
                                            <w:left w:w="270" w:type="dxa"/>
                                            <w:bottom w:w="135" w:type="dxa"/>
                                            <w:right w:w="270" w:type="dxa"/>
                                          </w:tcMar>
                                          <w:hideMark/>
                                        </w:tcPr>
                                        <w:p w14:paraId="0959CCAF" w14:textId="5983EC44" w:rsidR="00433C1C" w:rsidRPr="00AB3C55" w:rsidRDefault="00066A4D" w:rsidP="00433C1C">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1901EC6E" w14:textId="77777777" w:rsidR="00433C1C" w:rsidRPr="00AB3C55" w:rsidRDefault="00433C1C" w:rsidP="00433C1C">
                                    <w:pPr>
                                      <w:rPr>
                                        <w:rFonts w:asciiTheme="minorHAnsi" w:hAnsiTheme="minorHAnsi" w:cstheme="minorHAnsi"/>
                                        <w:color w:val="212121"/>
                                      </w:rPr>
                                    </w:pPr>
                                  </w:p>
                                </w:tc>
                              </w:tr>
                            </w:tbl>
                            <w:p w14:paraId="6E96F102" w14:textId="77777777" w:rsidR="00BA77DE" w:rsidRPr="00AB3C55" w:rsidRDefault="00BA77DE" w:rsidP="00066A4D">
                              <w:pPr>
                                <w:rPr>
                                  <w:rFonts w:asciiTheme="minorHAnsi" w:hAnsiTheme="minorHAnsi" w:cstheme="minorHAnsi"/>
                                  <w:color w:val="212121"/>
                                </w:rPr>
                              </w:pPr>
                            </w:p>
                          </w:tc>
                          <w:tc>
                            <w:tcPr>
                              <w:tcW w:w="3923" w:type="dxa"/>
                            </w:tcPr>
                            <w:p w14:paraId="7664E311" w14:textId="77777777" w:rsidR="00066A4D" w:rsidRPr="00AB3C55" w:rsidRDefault="00066A4D" w:rsidP="00BA77DE">
                              <w:pPr>
                                <w:rPr>
                                  <w:rStyle w:val="Stark"/>
                                  <w:rFonts w:asciiTheme="minorHAnsi" w:hAnsiTheme="minorHAnsi" w:cstheme="minorHAnsi"/>
                                  <w:color w:val="202020"/>
                                </w:rPr>
                              </w:pPr>
                            </w:p>
                            <w:p w14:paraId="76DAE963" w14:textId="5738B56A" w:rsidR="00BA77DE" w:rsidRPr="00AB3C55" w:rsidRDefault="00BA77DE" w:rsidP="00BA77DE">
                              <w:pPr>
                                <w:rPr>
                                  <w:rFonts w:asciiTheme="minorHAnsi" w:hAnsiTheme="minorHAnsi" w:cstheme="minorHAnsi"/>
                                  <w:color w:val="202020"/>
                                </w:rPr>
                              </w:pPr>
                              <w:r w:rsidRPr="00AB3C55">
                                <w:rPr>
                                  <w:rStyle w:val="Stark"/>
                                  <w:rFonts w:asciiTheme="minorHAnsi" w:hAnsiTheme="minorHAnsi" w:cstheme="minorHAnsi"/>
                                  <w:color w:val="202020"/>
                                </w:rPr>
                                <w:t>Halvdag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9-12 alt. kl 12-15)</w:t>
                              </w:r>
                              <w:r w:rsidRPr="00AB3C55">
                                <w:rPr>
                                  <w:rFonts w:asciiTheme="minorHAnsi" w:hAnsiTheme="minorHAnsi" w:cstheme="minorHAnsi"/>
                                  <w:color w:val="202020"/>
                                </w:rPr>
                                <w:br/>
                                <w:t>750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Heldag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9-15)</w:t>
                              </w:r>
                              <w:r w:rsidRPr="00AB3C55">
                                <w:rPr>
                                  <w:rFonts w:asciiTheme="minorHAnsi" w:hAnsiTheme="minorHAnsi" w:cstheme="minorHAnsi"/>
                                  <w:color w:val="202020"/>
                                </w:rPr>
                                <w:br/>
                                <w:t>1500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Lokalens öppettider är:</w:t>
                              </w:r>
                              <w:r w:rsidRPr="00AB3C55">
                                <w:rPr>
                                  <w:rFonts w:asciiTheme="minorHAnsi" w:hAnsiTheme="minorHAnsi" w:cstheme="minorHAnsi"/>
                                  <w:color w:val="202020"/>
                                </w:rPr>
                                <w:br/>
                                <w:t>måndag-torsdag 9.00-16.00</w:t>
                              </w:r>
                              <w:r w:rsidRPr="00AB3C55">
                                <w:rPr>
                                  <w:rFonts w:asciiTheme="minorHAnsi" w:hAnsiTheme="minorHAnsi" w:cstheme="minorHAnsi"/>
                                  <w:color w:val="202020"/>
                                </w:rPr>
                                <w:br/>
                                <w:t>fredag 9.00-15.00</w:t>
                              </w:r>
                            </w:p>
                            <w:p w14:paraId="4738704D" w14:textId="77777777" w:rsidR="00BA77DE" w:rsidRPr="00AB3C55"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rsidRPr="00AB3C55" w14:paraId="5C6D30DF" w14:textId="77777777" w:rsidTr="00D02164">
                          <w:tc>
                            <w:tcPr>
                              <w:tcW w:w="0" w:type="auto"/>
                              <w:tcMar>
                                <w:top w:w="135" w:type="dxa"/>
                                <w:left w:w="0" w:type="dxa"/>
                                <w:bottom w:w="0" w:type="dxa"/>
                                <w:right w:w="0" w:type="dxa"/>
                              </w:tcMar>
                              <w:hideMark/>
                            </w:tcPr>
                            <w:p w14:paraId="50AB4BA8" w14:textId="77777777" w:rsidR="008B787D" w:rsidRPr="00AB3C55" w:rsidRDefault="008B787D">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7990"/>
                              </w:tblGrid>
                              <w:tr w:rsidR="00BC091E" w:rsidRPr="00AB3C55" w14:paraId="2080B541" w14:textId="77777777">
                                <w:tc>
                                  <w:tcPr>
                                    <w:tcW w:w="0" w:type="auto"/>
                                    <w:tcMar>
                                      <w:top w:w="0" w:type="dxa"/>
                                      <w:left w:w="270" w:type="dxa"/>
                                      <w:bottom w:w="135" w:type="dxa"/>
                                      <w:right w:w="270" w:type="dxa"/>
                                    </w:tcMar>
                                    <w:hideMark/>
                                  </w:tcPr>
                                  <w:p w14:paraId="6EAA90C5" w14:textId="2ED500B9" w:rsidR="00BC091E" w:rsidRPr="00AB3C55" w:rsidRDefault="00D05B44" w:rsidP="0053239B">
                                    <w:pPr>
                                      <w:spacing w:line="360" w:lineRule="atLeast"/>
                                      <w:rPr>
                                        <w:rFonts w:asciiTheme="minorHAnsi" w:hAnsiTheme="minorHAnsi" w:cstheme="minorHAnsi"/>
                                        <w:color w:val="202020"/>
                                      </w:rPr>
                                    </w:pPr>
                                    <w:r w:rsidRPr="00AB3C55">
                                      <w:rPr>
                                        <w:rFonts w:asciiTheme="minorHAnsi" w:hAnsiTheme="minorHAnsi" w:cstheme="minorHAnsi"/>
                                        <w:color w:val="202020"/>
                                        <w:shd w:val="clear" w:color="auto" w:fill="FFFFFF"/>
                                      </w:rPr>
                                      <w:t>Showroomet har även e</w:t>
                                    </w:r>
                                    <w:r w:rsidRPr="00AB3C55">
                                      <w:rPr>
                                        <w:rFonts w:asciiTheme="minorHAnsi" w:hAnsiTheme="minorHAnsi" w:cstheme="minorHAnsi"/>
                                        <w:color w:val="202020"/>
                                      </w:rPr>
                                      <w:t xml:space="preserve">n ny loungedel i samma rum inklusive köksdel </w:t>
                                    </w:r>
                                    <w:r w:rsidR="006B4B23" w:rsidRPr="00AB3C55">
                                      <w:rPr>
                                        <w:rFonts w:asciiTheme="minorHAnsi" w:hAnsiTheme="minorHAnsi" w:cstheme="minorHAnsi"/>
                                        <w:color w:val="202020"/>
                                      </w:rPr>
                                      <w:t>&amp;</w:t>
                                    </w:r>
                                    <w:r w:rsidRPr="00AB3C55">
                                      <w:rPr>
                                        <w:rFonts w:asciiTheme="minorHAnsi" w:hAnsiTheme="minorHAnsi" w:cstheme="minorHAnsi"/>
                                        <w:color w:val="202020"/>
                                      </w:rPr>
                                      <w:t xml:space="preserve"> bar. Här kommer man t ex att kunna bjuda in kunder på frukostvisning, lunch eller AW. TV'n har </w:t>
                                    </w:r>
                                    <w:r w:rsidR="00CF6CB4" w:rsidRPr="00AB3C55">
                                      <w:rPr>
                                        <w:rFonts w:asciiTheme="minorHAnsi" w:hAnsiTheme="minorHAnsi" w:cstheme="minorHAnsi"/>
                                        <w:color w:val="202020"/>
                                      </w:rPr>
                                      <w:t>v</w:t>
                                    </w:r>
                                    <w:r w:rsidRPr="00AB3C55">
                                      <w:rPr>
                                        <w:rFonts w:asciiTheme="minorHAnsi" w:hAnsiTheme="minorHAnsi" w:cstheme="minorHAnsi"/>
                                        <w:color w:val="202020"/>
                                      </w:rPr>
                                      <w:t xml:space="preserve">ridbar arm som kan vändas mot loungen om man vill kombinera mötet med skärmvisningar/matcher eller dylikt. </w:t>
                                    </w:r>
                                    <w:r w:rsidR="00BC091E" w:rsidRPr="00AB3C55">
                                      <w:rPr>
                                        <w:rFonts w:asciiTheme="minorHAnsi" w:hAnsiTheme="minorHAnsi" w:cstheme="minorHAnsi"/>
                                        <w:color w:val="202020"/>
                                      </w:rPr>
                                      <w:br/>
                                      <w:t> </w:t>
                                    </w:r>
                                  </w:p>
                                </w:tc>
                              </w:tr>
                            </w:tbl>
                            <w:p w14:paraId="04B63072" w14:textId="77777777" w:rsidR="00BC091E" w:rsidRPr="00AB3C55" w:rsidRDefault="00BC091E" w:rsidP="00BC091E">
                              <w:pPr>
                                <w:rPr>
                                  <w:rFonts w:asciiTheme="minorHAnsi" w:hAnsiTheme="minorHAnsi" w:cstheme="minorHAnsi"/>
                                </w:rPr>
                              </w:pPr>
                            </w:p>
                          </w:tc>
                        </w:tr>
                        <w:tr w:rsidR="00BC091E" w:rsidRPr="00AB3C55"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2BC7F25C" w14:textId="77777777">
                                <w:tc>
                                  <w:tcPr>
                                    <w:tcW w:w="0" w:type="auto"/>
                                    <w:tcMar>
                                      <w:top w:w="0" w:type="dxa"/>
                                      <w:left w:w="135" w:type="dxa"/>
                                      <w:bottom w:w="0" w:type="dxa"/>
                                      <w:right w:w="135" w:type="dxa"/>
                                    </w:tcMar>
                                    <w:hideMark/>
                                  </w:tcPr>
                                  <w:p w14:paraId="59444996" w14:textId="4E49C7EA" w:rsidR="00BC091E" w:rsidRPr="00AB3C55" w:rsidRDefault="00BC091E" w:rsidP="00CA4B51">
                                    <w:pPr>
                                      <w:jc w:val="both"/>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9A58BA7" wp14:editId="04CE345F">
                                          <wp:extent cx="4086971" cy="2173708"/>
                                          <wp:effectExtent l="0" t="0" r="254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5785" cy="2252857"/>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30A9785B" w14:textId="77777777" w:rsidR="00BC091E" w:rsidRPr="00AB3C55" w:rsidRDefault="00BC091E" w:rsidP="00BC091E">
                              <w:pPr>
                                <w:rPr>
                                  <w:rFonts w:asciiTheme="minorHAnsi" w:hAnsiTheme="minorHAnsi" w:cstheme="minorHAnsi"/>
                                </w:rPr>
                              </w:pPr>
                            </w:p>
                          </w:tc>
                        </w:tr>
                      </w:tbl>
                      <w:p w14:paraId="5B59D2A7" w14:textId="297FFFE5" w:rsidR="00BC091E" w:rsidRPr="00AB3C55" w:rsidRDefault="00CA4B51" w:rsidP="00CA4B51">
                        <w:pPr>
                          <w:rPr>
                            <w:rFonts w:asciiTheme="minorHAnsi" w:hAnsiTheme="minorHAnsi" w:cstheme="minorHAnsi"/>
                            <w:vanish/>
                          </w:rPr>
                        </w:pPr>
                        <w:r>
                          <w:rPr>
                            <w:rFonts w:asciiTheme="minorHAnsi" w:hAnsiTheme="minorHAnsi" w:cstheme="minorHAnsi"/>
                            <w:vanish/>
                          </w:rPr>
                          <w:t xml:space="preserve">     </w:t>
                        </w:r>
                        <w:r w:rsidR="00D02FC7" w:rsidRPr="00AB3C55">
                          <w:rPr>
                            <w:rFonts w:asciiTheme="minorHAnsi" w:hAnsiTheme="minorHAnsi" w:cstheme="minorHAnsi"/>
                            <w:noProof/>
                            <w:vanish/>
                          </w:rPr>
                          <w:drawing>
                            <wp:inline distT="0" distB="0" distL="0" distR="0" wp14:anchorId="18558820" wp14:editId="269E2E5E">
                              <wp:extent cx="4086860" cy="2724722"/>
                              <wp:effectExtent l="0" t="0" r="2540"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05080" cy="2803540"/>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BC091E" w:rsidRPr="00AB3C55"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3E8FA141" w14:textId="77777777">
                                <w:tc>
                                  <w:tcPr>
                                    <w:tcW w:w="0" w:type="auto"/>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DFADAA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73C3377" w14:textId="77777777">
                                            <w:tc>
                                              <w:tcPr>
                                                <w:tcW w:w="0" w:type="auto"/>
                                                <w:tcMar>
                                                  <w:top w:w="0" w:type="dxa"/>
                                                  <w:left w:w="270" w:type="dxa"/>
                                                  <w:bottom w:w="135" w:type="dxa"/>
                                                  <w:right w:w="270" w:type="dxa"/>
                                                </w:tcMar>
                                                <w:hideMark/>
                                              </w:tcPr>
                                              <w:p w14:paraId="32349B72" w14:textId="209E8887"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"Grannen" House of People Folkets Hus</w:t>
                                                </w:r>
                                                <w:r w:rsidRPr="00AB3C55">
                                                  <w:rPr>
                                                    <w:rFonts w:asciiTheme="minorHAnsi" w:hAnsiTheme="minorHAnsi" w:cstheme="minorHAnsi"/>
                                                    <w:color w:val="202020"/>
                                                  </w:rPr>
                                                  <w:br/>
                                                  <w:t xml:space="preserve">PMA har ett samarbetsavtal med House of People Folkets Hus på Barnhusgatan </w:t>
                                                </w:r>
                                                <w:r w:rsidR="00CA4B51" w:rsidRPr="00AB3C55">
                                                  <w:rPr>
                                                    <w:rFonts w:asciiTheme="minorHAnsi" w:hAnsiTheme="minorHAnsi" w:cstheme="minorHAnsi"/>
                                                    <w:color w:val="202020"/>
                                                  </w:rPr>
                                                  <w:t>12–14</w:t>
                                                </w:r>
                                                <w:r w:rsidRPr="00AB3C55">
                                                  <w:rPr>
                                                    <w:rFonts w:asciiTheme="minorHAnsi" w:hAnsiTheme="minorHAnsi" w:cstheme="minorHAnsi"/>
                                                    <w:color w:val="202020"/>
                                                  </w:rPr>
                                                  <w:t xml:space="preserve"> i Stockholm för våra medlemmar med rabatt vid bokningar av t ex luncher och konferensrum mm.</w:t>
                                                </w:r>
                                                <w:r w:rsidRPr="00AB3C55">
                                                  <w:rPr>
                                                    <w:rStyle w:val="apple-converted-space"/>
                                                    <w:rFonts w:asciiTheme="minorHAnsi" w:hAnsiTheme="minorHAnsi" w:cstheme="minorHAnsi"/>
                                                    <w:color w:val="202020"/>
                                                  </w:rPr>
                                                  <w:t> </w:t>
                                                </w:r>
                                                <w:r w:rsidRPr="00AB3C55">
                                                  <w:rPr>
                                                    <w:rStyle w:val="Stark"/>
                                                    <w:rFonts w:asciiTheme="minorHAnsi" w:hAnsiTheme="minorHAnsi" w:cstheme="minorHAnsi"/>
                                                    <w:color w:val="202020"/>
                                                  </w:rPr>
                                                  <w:t>Ange kod PMA</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och se erbjudande nedan. </w:t>
                                                </w:r>
                                                <w:r w:rsidRPr="00AB3C55">
                                                  <w:rPr>
                                                    <w:rFonts w:asciiTheme="minorHAnsi" w:hAnsiTheme="minorHAnsi" w:cstheme="minorHAnsi"/>
                                                    <w:color w:val="202020"/>
                                                  </w:rPr>
                                                  <w:br/>
                                                  <w:t> </w:t>
                                                </w:r>
                                              </w:p>
                                            </w:tc>
                                          </w:tr>
                                        </w:tbl>
                                        <w:p w14:paraId="4B8F27E8" w14:textId="77777777" w:rsidR="0087441A" w:rsidRPr="00AB3C55" w:rsidRDefault="0087441A" w:rsidP="0087441A">
                                          <w:pPr>
                                            <w:rPr>
                                              <w:rFonts w:asciiTheme="minorHAnsi" w:hAnsiTheme="minorHAnsi" w:cstheme="minorHAnsi"/>
                                              <w:color w:val="212121"/>
                                            </w:rPr>
                                          </w:pPr>
                                        </w:p>
                                      </w:tc>
                                    </w:tr>
                                  </w:tbl>
                                  <w:p w14:paraId="2BA31DAC"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C612C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581B0A8" w14:textId="77777777">
                                            <w:trPr>
                                              <w:tblCellSpacing w:w="0" w:type="dxa"/>
                                            </w:trPr>
                                            <w:tc>
                                              <w:tcPr>
                                                <w:tcW w:w="0" w:type="auto"/>
                                                <w:shd w:val="clear" w:color="auto" w:fill="222222"/>
                                                <w:tcMar>
                                                  <w:top w:w="270" w:type="dxa"/>
                                                  <w:left w:w="270" w:type="dxa"/>
                                                  <w:bottom w:w="270" w:type="dxa"/>
                                                  <w:right w:w="270" w:type="dxa"/>
                                                </w:tcMar>
                                                <w:vAlign w:val="center"/>
                                                <w:hideMark/>
                                              </w:tcPr>
                                              <w:p w14:paraId="2BB623A1" w14:textId="77777777" w:rsidR="0087441A" w:rsidRPr="00CA4B51" w:rsidRDefault="0087441A" w:rsidP="0087441A">
                                                <w:pPr>
                                                  <w:jc w:val="center"/>
                                                  <w:rPr>
                                                    <w:rFonts w:asciiTheme="minorHAnsi" w:hAnsiTheme="minorHAnsi" w:cstheme="minorHAnsi"/>
                                                    <w:sz w:val="36"/>
                                                    <w:szCs w:val="36"/>
                                                  </w:rPr>
                                                </w:pPr>
                                                <w:hyperlink r:id="rId38" w:tgtFrame="_blank" w:tooltip="https://www.dropbox.com/scl/fi/8g8jxo83v36b1pvre155e/PMA-erbjudande-House-of-People-Folkets-Hus-2026.pdf?rlkey=tstnlq7qipemsunw43pcu29lp&amp;dl=0" w:history="1">
                                                  <w:r w:rsidRPr="00CA4B51">
                                                    <w:rPr>
                                                      <w:rStyle w:val="Hyperlnk"/>
                                                      <w:rFonts w:asciiTheme="minorHAnsi" w:hAnsiTheme="minorHAnsi" w:cstheme="minorHAnsi"/>
                                                      <w:b/>
                                                      <w:bCs/>
                                                      <w:color w:val="FFFFFF"/>
                                                      <w:sz w:val="36"/>
                                                      <w:szCs w:val="36"/>
                                                      <w:u w:val="none"/>
                                                    </w:rPr>
                                                    <w:t>ERBJUDANDE HOUSE OF PEOPLE</w:t>
                                                  </w:r>
                                                </w:hyperlink>
                                              </w:p>
                                            </w:tc>
                                          </w:tr>
                                        </w:tbl>
                                        <w:p w14:paraId="5B62D65A" w14:textId="77777777" w:rsidR="0087441A" w:rsidRPr="00AB3C55" w:rsidRDefault="0087441A" w:rsidP="0087441A">
                                          <w:pPr>
                                            <w:rPr>
                                              <w:rFonts w:asciiTheme="minorHAnsi" w:hAnsiTheme="minorHAnsi" w:cstheme="minorHAnsi"/>
                                              <w:color w:val="212121"/>
                                            </w:rPr>
                                          </w:pPr>
                                        </w:p>
                                      </w:tc>
                                    </w:tr>
                                  </w:tbl>
                                  <w:p w14:paraId="3ECC806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510BE1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0429557D" w14:textId="77777777">
                                            <w:tc>
                                              <w:tcPr>
                                                <w:tcW w:w="0" w:type="auto"/>
                                                <w:tcMar>
                                                  <w:top w:w="0" w:type="dxa"/>
                                                  <w:left w:w="135" w:type="dxa"/>
                                                  <w:bottom w:w="0" w:type="dxa"/>
                                                  <w:right w:w="135" w:type="dxa"/>
                                                </w:tcMar>
                                                <w:hideMark/>
                                              </w:tcPr>
                                              <w:p w14:paraId="46674E08" w14:textId="2AB2D0FB" w:rsidR="0087441A" w:rsidRPr="00AB3C55" w:rsidRDefault="0087441A" w:rsidP="00CA4B51">
                                                <w:pPr>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Containers/UBF8T346G9.ms/WebArchiveCopyPasteTempFiles/com.microsoft.Word/ddbc8275-18f4-11bb-eeb4-cc946e7ec3ac.jpg"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20EC6E1" wp14:editId="1260CCD1">
                                                      <wp:extent cx="3228229" cy="716475"/>
                                                      <wp:effectExtent l="0" t="0" r="0" b="0"/>
                                                      <wp:docPr id="48731881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1868" cy="732818"/>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40C141F3" w14:textId="77777777" w:rsidR="0087441A" w:rsidRPr="00AB3C55" w:rsidRDefault="0087441A" w:rsidP="0087441A">
                                          <w:pPr>
                                            <w:rPr>
                                              <w:rFonts w:asciiTheme="minorHAnsi" w:hAnsiTheme="minorHAnsi" w:cstheme="minorHAnsi"/>
                                              <w:color w:val="212121"/>
                                            </w:rPr>
                                          </w:pPr>
                                        </w:p>
                                      </w:tc>
                                    </w:tr>
                                  </w:tbl>
                                  <w:p w14:paraId="4FCAED71"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0777A8B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A4E6164" w14:textId="77777777">
                                            <w:tc>
                                              <w:tcPr>
                                                <w:tcW w:w="0" w:type="auto"/>
                                                <w:tcMar>
                                                  <w:top w:w="0" w:type="dxa"/>
                                                  <w:left w:w="270" w:type="dxa"/>
                                                  <w:bottom w:w="135" w:type="dxa"/>
                                                  <w:right w:w="270" w:type="dxa"/>
                                                </w:tcMar>
                                                <w:hideMark/>
                                              </w:tcPr>
                                              <w:p w14:paraId="20256988" w14:textId="77777777" w:rsidR="005E4C95" w:rsidRPr="00AB3C55" w:rsidRDefault="0087441A" w:rsidP="0087441A">
                                                <w:pPr>
                                                  <w:spacing w:line="360" w:lineRule="atLeast"/>
                                                  <w:rPr>
                                                    <w:rFonts w:asciiTheme="minorHAnsi" w:hAnsiTheme="minorHAnsi" w:cstheme="minorHAnsi"/>
                                                    <w:color w:val="000000"/>
                                                  </w:rPr>
                                                </w:pPr>
                                                <w:r w:rsidRPr="00AB3C55">
                                                  <w:rPr>
                                                    <w:rStyle w:val="Stark"/>
                                                    <w:rFonts w:asciiTheme="minorHAnsi" w:hAnsiTheme="minorHAnsi" w:cstheme="minorHAnsi"/>
                                                    <w:color w:val="202020"/>
                                                  </w:rPr>
                                                  <w:t>Avtal med Clarion Sign / Strawberry</w:t>
                                                </w:r>
                                                <w:r w:rsidRPr="00AB3C55">
                                                  <w:rPr>
                                                    <w:rFonts w:asciiTheme="minorHAnsi" w:hAnsiTheme="minorHAnsi" w:cstheme="minorHAnsi"/>
                                                    <w:color w:val="202020"/>
                                                  </w:rPr>
                                                  <w:br/>
                                                </w:r>
                                                <w:r w:rsidRPr="00AB3C55">
                                                  <w:rPr>
                                                    <w:rFonts w:asciiTheme="minorHAnsi" w:hAnsiTheme="minorHAnsi" w:cstheme="minorHAnsi"/>
                                                    <w:color w:val="000000"/>
                                                  </w:rPr>
                                                  <w:t xml:space="preserve">För er PMA medlemmar som är nya vill vi påminna om att PMA har avtal med Strawberry. Alla PMA medlemmar får 10% rabatt vid bokning av Strawberry hotell i Norden, mest rabatt hos Clarion Sign (12%) som ligger närmast vårt nya showroom i Stockholm. </w:t>
                                                </w:r>
                                              </w:p>
                                              <w:p w14:paraId="3703DD52" w14:textId="7E14A439" w:rsidR="0087441A" w:rsidRPr="00AB3C55"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000000"/>
                                                  </w:rPr>
                                                  <w:t>När vi tillsammans i gruppen har bott 300</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nätter per år kommer omförhandling att ske. Läs mer hur ni gör för att ta del av rabatten i nedan manual</w:t>
                                                </w:r>
                                                <w:r w:rsidRPr="00AB3C55">
                                                  <w:rPr>
                                                    <w:rFonts w:asciiTheme="minorHAnsi" w:hAnsiTheme="minorHAnsi" w:cstheme="minorHAnsi"/>
                                                    <w:color w:val="202020"/>
                                                  </w:rPr>
                                                  <w:br/>
                                                  <w:t> </w:t>
                                                </w:r>
                                              </w:p>
                                            </w:tc>
                                          </w:tr>
                                        </w:tbl>
                                        <w:p w14:paraId="1BFB0190" w14:textId="77777777" w:rsidR="0087441A" w:rsidRPr="00AB3C55" w:rsidRDefault="0087441A" w:rsidP="0087441A">
                                          <w:pPr>
                                            <w:rPr>
                                              <w:rFonts w:asciiTheme="minorHAnsi" w:hAnsiTheme="minorHAnsi" w:cstheme="minorHAnsi"/>
                                              <w:color w:val="212121"/>
                                            </w:rPr>
                                          </w:pPr>
                                        </w:p>
                                      </w:tc>
                                    </w:tr>
                                  </w:tbl>
                                  <w:p w14:paraId="148F2455"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435732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6A3F8E16" w14:textId="77777777">
                                            <w:trPr>
                                              <w:tblCellSpacing w:w="0" w:type="dxa"/>
                                            </w:trPr>
                                            <w:tc>
                                              <w:tcPr>
                                                <w:tcW w:w="0" w:type="auto"/>
                                                <w:shd w:val="clear" w:color="auto" w:fill="222222"/>
                                                <w:tcMar>
                                                  <w:top w:w="270" w:type="dxa"/>
                                                  <w:left w:w="270" w:type="dxa"/>
                                                  <w:bottom w:w="270" w:type="dxa"/>
                                                  <w:right w:w="270" w:type="dxa"/>
                                                </w:tcMar>
                                                <w:vAlign w:val="center"/>
                                                <w:hideMark/>
                                              </w:tcPr>
                                              <w:p w14:paraId="527193CA" w14:textId="77777777" w:rsidR="0087441A" w:rsidRPr="001231B9" w:rsidRDefault="0087441A" w:rsidP="0087441A">
                                                <w:pPr>
                                                  <w:jc w:val="center"/>
                                                  <w:rPr>
                                                    <w:rFonts w:asciiTheme="minorHAnsi" w:hAnsiTheme="minorHAnsi" w:cstheme="minorHAnsi"/>
                                                    <w:sz w:val="36"/>
                                                    <w:szCs w:val="36"/>
                                                  </w:rPr>
                                                </w:pPr>
                                                <w:hyperlink r:id="rId40" w:tgtFrame="_blank" w:tooltip="https://www.dropbox.com/scl/fi/7ughzhgjv8xtjhcd26vnv/Strawberry-Web-Manual-PWA-2024-2025.pdf?rlkey=gweqyfh2ph33ik459dkc8h4v3&amp;dl=0" w:history="1">
                                                  <w:r w:rsidRPr="001231B9">
                                                    <w:rPr>
                                                      <w:rStyle w:val="Hyperlnk"/>
                                                      <w:rFonts w:asciiTheme="minorHAnsi" w:hAnsiTheme="minorHAnsi" w:cstheme="minorHAnsi"/>
                                                      <w:b/>
                                                      <w:bCs/>
                                                      <w:color w:val="FFFFFF"/>
                                                      <w:sz w:val="36"/>
                                                      <w:szCs w:val="36"/>
                                                      <w:u w:val="none"/>
                                                    </w:rPr>
                                                    <w:t>MANUAL STRAWBERRY</w:t>
                                                  </w:r>
                                                </w:hyperlink>
                                              </w:p>
                                            </w:tc>
                                          </w:tr>
                                        </w:tbl>
                                        <w:p w14:paraId="233ADCCD" w14:textId="77777777" w:rsidR="0087441A" w:rsidRPr="00AB3C55" w:rsidRDefault="0087441A" w:rsidP="0087441A">
                                          <w:pPr>
                                            <w:rPr>
                                              <w:rFonts w:asciiTheme="minorHAnsi" w:hAnsiTheme="minorHAnsi" w:cstheme="minorHAnsi"/>
                                              <w:color w:val="212121"/>
                                            </w:rPr>
                                          </w:pPr>
                                        </w:p>
                                      </w:tc>
                                    </w:tr>
                                    <w:tr w:rsidR="0087441A" w:rsidRPr="00AB3C55" w14:paraId="52B3EB96" w14:textId="77777777" w:rsidTr="00523B61">
                                      <w:tc>
                                        <w:tcPr>
                                          <w:tcW w:w="0" w:type="auto"/>
                                          <w:tcMar>
                                            <w:top w:w="135" w:type="dxa"/>
                                            <w:left w:w="0" w:type="dxa"/>
                                            <w:bottom w:w="0" w:type="dxa"/>
                                            <w:right w:w="0" w:type="dxa"/>
                                          </w:tcMar>
                                        </w:tcPr>
                                        <w:p w14:paraId="573CCDE7" w14:textId="77777777" w:rsidR="0087441A" w:rsidRPr="00AB3C55" w:rsidRDefault="0087441A" w:rsidP="0087441A">
                                          <w:pPr>
                                            <w:rPr>
                                              <w:rFonts w:asciiTheme="minorHAnsi" w:hAnsiTheme="minorHAnsi" w:cstheme="minorHAnsi"/>
                                              <w:color w:val="212121"/>
                                            </w:rPr>
                                          </w:pPr>
                                        </w:p>
                                      </w:tc>
                                    </w:tr>
                                  </w:tbl>
                                  <w:p w14:paraId="5B61BD12"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50C480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2C1CE166" w14:textId="77777777">
                                            <w:tc>
                                              <w:tcPr>
                                                <w:tcW w:w="0" w:type="auto"/>
                                                <w:tcMar>
                                                  <w:top w:w="0" w:type="dxa"/>
                                                  <w:left w:w="135" w:type="dxa"/>
                                                  <w:bottom w:w="0" w:type="dxa"/>
                                                  <w:right w:w="135" w:type="dxa"/>
                                                </w:tcMar>
                                                <w:hideMark/>
                                              </w:tcPr>
                                              <w:p w14:paraId="4F9F44BD" w14:textId="53EDBEF7" w:rsidR="0087441A" w:rsidRPr="00AB3C55" w:rsidRDefault="0087441A" w:rsidP="003A4A8F">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Containers/UBF8T346G9.ms/WebArchiveCopyPasteTempFiles/com.microsoft.Word/a410bfc3-1a50-cd6e-8a40-b7296415cd7c.jpg"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6AE27AB" wp14:editId="150D30CA">
                                                      <wp:extent cx="3697356" cy="1965673"/>
                                                      <wp:effectExtent l="0" t="0" r="0" b="3175"/>
                                                      <wp:docPr id="138573719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6922" cy="1970759"/>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6AFFDE9E" w14:textId="77777777" w:rsidR="0087441A" w:rsidRPr="00AB3C55" w:rsidRDefault="0087441A" w:rsidP="0087441A">
                                          <w:pPr>
                                            <w:rPr>
                                              <w:rFonts w:asciiTheme="minorHAnsi" w:hAnsiTheme="minorHAnsi" w:cstheme="minorHAnsi"/>
                                              <w:color w:val="212121"/>
                                            </w:rPr>
                                          </w:pPr>
                                        </w:p>
                                      </w:tc>
                                    </w:tr>
                                    <w:tr w:rsidR="0087441A" w:rsidRPr="00AB3C55" w14:paraId="1E85C47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530A3838" w14:textId="77777777">
                                            <w:tc>
                                              <w:tcPr>
                                                <w:tcW w:w="0" w:type="auto"/>
                                                <w:tcMar>
                                                  <w:top w:w="0" w:type="dxa"/>
                                                  <w:left w:w="270" w:type="dxa"/>
                                                  <w:bottom w:w="135" w:type="dxa"/>
                                                  <w:right w:w="270" w:type="dxa"/>
                                                </w:tcMar>
                                                <w:hideMark/>
                                              </w:tcPr>
                                              <w:p w14:paraId="61C80F92" w14:textId="28D52C32"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Avtal med DHL Freight</w:t>
                                                </w:r>
                                                <w:r w:rsidRPr="00AB3C55">
                                                  <w:rPr>
                                                    <w:rFonts w:asciiTheme="minorHAnsi" w:hAnsiTheme="minorHAnsi" w:cstheme="minorHAnsi"/>
                                                    <w:color w:val="202020"/>
                                                  </w:rPr>
                                                  <w:br/>
                                                  <w:t>Ladda ner årets uppdaterade prislista på knappen "Prislistor" nedan. Om ni inte redan använder PMA:s fraktavtal med DHL Freight och är intresserade av att teckna logistikavtal fyller ni i kundansökan nedan. Om ni redan har ett avtal med DHL anger ni nuvarande avtalsnummer. </w:t>
                                                </w:r>
                                                <w:r w:rsidR="003A4A8F" w:rsidRPr="00AB3C55">
                                                  <w:rPr>
                                                    <w:rFonts w:asciiTheme="minorHAnsi" w:hAnsiTheme="minorHAnsi" w:cstheme="minorHAnsi"/>
                                                    <w:color w:val="202020"/>
                                                  </w:rPr>
                                                  <w:t>Mejla</w:t>
                                                </w:r>
                                                <w:r w:rsidRPr="00AB3C55">
                                                  <w:rPr>
                                                    <w:rFonts w:asciiTheme="minorHAnsi" w:hAnsiTheme="minorHAnsi" w:cstheme="minorHAnsi"/>
                                                    <w:color w:val="202020"/>
                                                  </w:rPr>
                                                  <w:t xml:space="preserve"> in ansökan till Medlemsservice via </w:t>
                                                </w:r>
                                                <w:hyperlink r:id="rId42" w:tooltip="mailto:dhlfreight.medlemsservice@dhl.com" w:history="1">
                                                  <w:r w:rsidRPr="00AB3C55">
                                                    <w:rPr>
                                                      <w:rStyle w:val="Hyperlnk"/>
                                                      <w:rFonts w:asciiTheme="minorHAnsi" w:hAnsiTheme="minorHAnsi" w:cstheme="minorHAnsi"/>
                                                      <w:color w:val="007C89"/>
                                                    </w:rPr>
                                                    <w:t>dhlfreight.medlemsservice@dhl.com</w:t>
                                                  </w:r>
                                                </w:hyperlink>
                                                <w:r w:rsidRPr="00AB3C55">
                                                  <w:rPr>
                                                    <w:rFonts w:asciiTheme="minorHAnsi" w:hAnsiTheme="minorHAnsi" w:cstheme="minorHAnsi"/>
                                                    <w:color w:val="202020"/>
                                                  </w:rPr>
                                                  <w:br/>
                                                  <w:t> </w:t>
                                                </w:r>
                                              </w:p>
                                            </w:tc>
                                          </w:tr>
                                        </w:tbl>
                                        <w:p w14:paraId="4A1B9090" w14:textId="77777777" w:rsidR="0087441A" w:rsidRPr="00AB3C55" w:rsidRDefault="0087441A" w:rsidP="0087441A">
                                          <w:pPr>
                                            <w:rPr>
                                              <w:rFonts w:asciiTheme="minorHAnsi" w:hAnsiTheme="minorHAnsi" w:cstheme="minorHAnsi"/>
                                              <w:color w:val="212121"/>
                                            </w:rPr>
                                          </w:pPr>
                                        </w:p>
                                      </w:tc>
                                    </w:tr>
                                  </w:tbl>
                                  <w:p w14:paraId="0CCE24F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DE197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E87BB66" w14:textId="77777777">
                                            <w:trPr>
                                              <w:tblCellSpacing w:w="0" w:type="dxa"/>
                                            </w:trPr>
                                            <w:tc>
                                              <w:tcPr>
                                                <w:tcW w:w="0" w:type="auto"/>
                                                <w:shd w:val="clear" w:color="auto" w:fill="222222"/>
                                                <w:tcMar>
                                                  <w:top w:w="270" w:type="dxa"/>
                                                  <w:left w:w="270" w:type="dxa"/>
                                                  <w:bottom w:w="270" w:type="dxa"/>
                                                  <w:right w:w="270" w:type="dxa"/>
                                                </w:tcMar>
                                                <w:vAlign w:val="center"/>
                                                <w:hideMark/>
                                              </w:tcPr>
                                              <w:p w14:paraId="5B6D634F" w14:textId="77777777" w:rsidR="0087441A" w:rsidRPr="001231B9" w:rsidRDefault="0087441A" w:rsidP="0087441A">
                                                <w:pPr>
                                                  <w:jc w:val="center"/>
                                                  <w:rPr>
                                                    <w:rFonts w:asciiTheme="minorHAnsi" w:hAnsiTheme="minorHAnsi" w:cstheme="minorHAnsi"/>
                                                    <w:sz w:val="36"/>
                                                    <w:szCs w:val="36"/>
                                                  </w:rPr>
                                                </w:pPr>
                                                <w:hyperlink r:id="rId43" w:tgtFrame="_blank" w:tooltip="https://www.dropbox.com/scl/fi/fd8nz47jujtnm8n0dt7wp/DHL-PWA_avtal_oneflow-signed-9276343.pdf?rlkey=cijm588b96rka14f0eqbotmt9&amp;dl=0" w:history="1">
                                                  <w:r w:rsidRPr="001231B9">
                                                    <w:rPr>
                                                      <w:rStyle w:val="Hyperlnk"/>
                                                      <w:rFonts w:asciiTheme="minorHAnsi" w:hAnsiTheme="minorHAnsi" w:cstheme="minorHAnsi"/>
                                                      <w:b/>
                                                      <w:bCs/>
                                                      <w:color w:val="FFFFFF"/>
                                                      <w:sz w:val="36"/>
                                                      <w:szCs w:val="36"/>
                                                      <w:u w:val="none"/>
                                                    </w:rPr>
                                                    <w:t>DHL AVTAL</w:t>
                                                  </w:r>
                                                </w:hyperlink>
                                              </w:p>
                                            </w:tc>
                                          </w:tr>
                                        </w:tbl>
                                        <w:p w14:paraId="082CE889" w14:textId="77777777" w:rsidR="0087441A" w:rsidRPr="00AB3C55" w:rsidRDefault="0087441A" w:rsidP="0087441A">
                                          <w:pPr>
                                            <w:rPr>
                                              <w:rFonts w:asciiTheme="minorHAnsi" w:hAnsiTheme="minorHAnsi" w:cstheme="minorHAnsi"/>
                                              <w:color w:val="212121"/>
                                            </w:rPr>
                                          </w:pPr>
                                        </w:p>
                                      </w:tc>
                                    </w:tr>
                                  </w:tbl>
                                  <w:p w14:paraId="12745708"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FE82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BA2A9F8" w14:textId="77777777">
                                            <w:trPr>
                                              <w:tblCellSpacing w:w="0" w:type="dxa"/>
                                            </w:trPr>
                                            <w:tc>
                                              <w:tcPr>
                                                <w:tcW w:w="0" w:type="auto"/>
                                                <w:shd w:val="clear" w:color="auto" w:fill="222222"/>
                                                <w:tcMar>
                                                  <w:top w:w="270" w:type="dxa"/>
                                                  <w:left w:w="270" w:type="dxa"/>
                                                  <w:bottom w:w="270" w:type="dxa"/>
                                                  <w:right w:w="270" w:type="dxa"/>
                                                </w:tcMar>
                                                <w:vAlign w:val="center"/>
                                                <w:hideMark/>
                                              </w:tcPr>
                                              <w:p w14:paraId="143B8D26" w14:textId="77777777" w:rsidR="0087441A" w:rsidRPr="001231B9" w:rsidRDefault="0087441A" w:rsidP="0087441A">
                                                <w:pPr>
                                                  <w:jc w:val="center"/>
                                                  <w:rPr>
                                                    <w:rFonts w:asciiTheme="minorHAnsi" w:hAnsiTheme="minorHAnsi" w:cstheme="minorHAnsi"/>
                                                    <w:sz w:val="36"/>
                                                    <w:szCs w:val="36"/>
                                                  </w:rPr>
                                                </w:pPr>
                                                <w:hyperlink r:id="rId44" w:tgtFrame="_blank" w:tooltip="https://www.dropbox.com/scl/fi/zag6z6b534xe7kegc8io9/PMA_Kundnummerans-kan-2.7_.xlsx?rlkey=9eyk6jnpbqswvquol2ryiq2k3&amp;dl=0" w:history="1">
                                                  <w:r w:rsidRPr="001231B9">
                                                    <w:rPr>
                                                      <w:rStyle w:val="Hyperlnk"/>
                                                      <w:rFonts w:asciiTheme="minorHAnsi" w:hAnsiTheme="minorHAnsi" w:cstheme="minorHAnsi"/>
                                                      <w:b/>
                                                      <w:bCs/>
                                                      <w:color w:val="FFFFFF"/>
                                                      <w:sz w:val="36"/>
                                                      <w:szCs w:val="36"/>
                                                      <w:u w:val="none"/>
                                                    </w:rPr>
                                                    <w:t>KUNDANSÖKAN</w:t>
                                                  </w:r>
                                                </w:hyperlink>
                                              </w:p>
                                            </w:tc>
                                          </w:tr>
                                        </w:tbl>
                                        <w:p w14:paraId="3A5F6DA7" w14:textId="77777777" w:rsidR="0087441A" w:rsidRPr="00AB3C55" w:rsidRDefault="0087441A" w:rsidP="0087441A">
                                          <w:pPr>
                                            <w:rPr>
                                              <w:rFonts w:asciiTheme="minorHAnsi" w:hAnsiTheme="minorHAnsi" w:cstheme="minorHAnsi"/>
                                              <w:color w:val="212121"/>
                                            </w:rPr>
                                          </w:pPr>
                                        </w:p>
                                      </w:tc>
                                    </w:tr>
                                  </w:tbl>
                                  <w:p w14:paraId="33DB72A4"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6ACC15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A662311" w14:textId="77777777">
                                            <w:trPr>
                                              <w:tblCellSpacing w:w="0" w:type="dxa"/>
                                            </w:trPr>
                                            <w:tc>
                                              <w:tcPr>
                                                <w:tcW w:w="0" w:type="auto"/>
                                                <w:shd w:val="clear" w:color="auto" w:fill="222222"/>
                                                <w:tcMar>
                                                  <w:top w:w="270" w:type="dxa"/>
                                                  <w:left w:w="270" w:type="dxa"/>
                                                  <w:bottom w:w="270" w:type="dxa"/>
                                                  <w:right w:w="270" w:type="dxa"/>
                                                </w:tcMar>
                                                <w:vAlign w:val="center"/>
                                                <w:hideMark/>
                                              </w:tcPr>
                                              <w:p w14:paraId="04C9BD0C" w14:textId="77777777" w:rsidR="0087441A" w:rsidRPr="001231B9" w:rsidRDefault="0087441A" w:rsidP="0087441A">
                                                <w:pPr>
                                                  <w:jc w:val="center"/>
                                                  <w:rPr>
                                                    <w:rFonts w:asciiTheme="minorHAnsi" w:hAnsiTheme="minorHAnsi" w:cstheme="minorHAnsi"/>
                                                    <w:sz w:val="36"/>
                                                    <w:szCs w:val="36"/>
                                                  </w:rPr>
                                                </w:pPr>
                                                <w:hyperlink r:id="rId45" w:tgtFrame="_blank" w:tooltip="https://www.dropbox.com/scl/fi/svxv82wkpx7gg7yvvo5rh/Product-Media-Association_prislistor_2026.pdf?rlkey=3y43258viyoptcb72k75fqmwh&amp;dl=0" w:history="1">
                                                  <w:r w:rsidRPr="001231B9">
                                                    <w:rPr>
                                                      <w:rStyle w:val="Hyperlnk"/>
                                                      <w:rFonts w:asciiTheme="minorHAnsi" w:hAnsiTheme="minorHAnsi" w:cstheme="minorHAnsi"/>
                                                      <w:b/>
                                                      <w:bCs/>
                                                      <w:color w:val="FFFFFF"/>
                                                      <w:sz w:val="36"/>
                                                      <w:szCs w:val="36"/>
                                                      <w:u w:val="none"/>
                                                    </w:rPr>
                                                    <w:t>PRISLISTOR</w:t>
                                                  </w:r>
                                                </w:hyperlink>
                                              </w:p>
                                            </w:tc>
                                          </w:tr>
                                        </w:tbl>
                                        <w:p w14:paraId="4B5C155F" w14:textId="77777777" w:rsidR="0087441A" w:rsidRPr="00AB3C55" w:rsidRDefault="0087441A" w:rsidP="0087441A">
                                          <w:pPr>
                                            <w:rPr>
                                              <w:rFonts w:asciiTheme="minorHAnsi" w:hAnsiTheme="minorHAnsi" w:cstheme="minorHAnsi"/>
                                              <w:color w:val="212121"/>
                                            </w:rPr>
                                          </w:pPr>
                                        </w:p>
                                      </w:tc>
                                    </w:tr>
                                  </w:tbl>
                                  <w:p w14:paraId="4C81182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18348DE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149ECB54" w14:textId="77777777">
                                            <w:tc>
                                              <w:tcPr>
                                                <w:tcW w:w="0" w:type="auto"/>
                                                <w:tcMar>
                                                  <w:top w:w="0" w:type="dxa"/>
                                                  <w:left w:w="270" w:type="dxa"/>
                                                  <w:bottom w:w="135" w:type="dxa"/>
                                                  <w:right w:w="270" w:type="dxa"/>
                                                </w:tcMar>
                                                <w:hideMark/>
                                              </w:tcPr>
                                              <w:p w14:paraId="0F88F800" w14:textId="77777777" w:rsidR="0087441A" w:rsidRPr="00AB3C55" w:rsidRDefault="0087441A" w:rsidP="0087441A">
                                                <w:pPr>
                                                  <w:rPr>
                                                    <w:rFonts w:asciiTheme="minorHAnsi" w:hAnsiTheme="minorHAnsi" w:cstheme="minorHAnsi"/>
                                                  </w:rPr>
                                                </w:pPr>
                                              </w:p>
                                            </w:tc>
                                          </w:tr>
                                        </w:tbl>
                                        <w:p w14:paraId="2AEB1941" w14:textId="77777777" w:rsidR="0087441A" w:rsidRPr="00AB3C55" w:rsidRDefault="0087441A" w:rsidP="0087441A">
                                          <w:pPr>
                                            <w:rPr>
                                              <w:rFonts w:asciiTheme="minorHAnsi" w:hAnsiTheme="minorHAnsi" w:cstheme="minorHAnsi"/>
                                              <w:color w:val="212121"/>
                                            </w:rPr>
                                          </w:pPr>
                                        </w:p>
                                      </w:tc>
                                    </w:tr>
                                  </w:tbl>
                                  <w:p w14:paraId="3333E494" w14:textId="77777777" w:rsidR="0087441A" w:rsidRPr="00AB3C55" w:rsidRDefault="0087441A" w:rsidP="0087441A">
                                    <w:pPr>
                                      <w:rPr>
                                        <w:rFonts w:asciiTheme="minorHAnsi" w:hAnsiTheme="minorHAnsi" w:cstheme="minorHAnsi"/>
                                        <w:vanish/>
                                      </w:rPr>
                                    </w:pPr>
                                  </w:p>
                                  <w:p w14:paraId="11C5C1B0" w14:textId="77777777" w:rsidR="003B60FC" w:rsidRPr="00AB3C55" w:rsidRDefault="003B60FC" w:rsidP="0087441A">
                                    <w:pPr>
                                      <w:rPr>
                                        <w:rFonts w:asciiTheme="minorHAnsi" w:hAnsiTheme="minorHAnsi" w:cstheme="minorHAnsi"/>
                                        <w:vanish/>
                                      </w:rPr>
                                    </w:pPr>
                                  </w:p>
                                  <w:p w14:paraId="387D5D32" w14:textId="77777777" w:rsidR="003B60FC" w:rsidRPr="00AB3C55" w:rsidRDefault="003B60FC" w:rsidP="0087441A">
                                    <w:pPr>
                                      <w:rPr>
                                        <w:rFonts w:asciiTheme="minorHAnsi" w:hAnsiTheme="minorHAnsi" w:cstheme="minorHAnsi"/>
                                        <w:vanish/>
                                      </w:rPr>
                                    </w:pPr>
                                  </w:p>
                                  <w:p w14:paraId="42ABE89F" w14:textId="77777777" w:rsidR="003B60FC" w:rsidRPr="00AB3C55" w:rsidRDefault="003B60FC"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CA22A9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7EB6723" w14:textId="77777777">
                                            <w:tc>
                                              <w:tcPr>
                                                <w:tcW w:w="0" w:type="auto"/>
                                                <w:tcMar>
                                                  <w:top w:w="0" w:type="dxa"/>
                                                  <w:left w:w="270" w:type="dxa"/>
                                                  <w:bottom w:w="135" w:type="dxa"/>
                                                  <w:right w:w="270" w:type="dxa"/>
                                                </w:tcMar>
                                                <w:hideMark/>
                                              </w:tcPr>
                                              <w:p w14:paraId="68D4D48F" w14:textId="16A0E4B8"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Tidsplan PMA events 2026</w:t>
                                                </w:r>
                                                <w:r w:rsidRPr="00AB3C55">
                                                  <w:rPr>
                                                    <w:rFonts w:asciiTheme="minorHAnsi" w:hAnsiTheme="minorHAnsi" w:cstheme="minorHAnsi"/>
                                                    <w:color w:val="202020"/>
                                                  </w:rPr>
                                                  <w:br/>
                                                  <w:t>På årsmötet presenterades nästa års tidsplan - Notera och planera in dessa events i era almanackor redan nu:</w:t>
                                                </w:r>
                                                <w:r w:rsidRPr="00AB3C55">
                                                  <w:rPr>
                                                    <w:rFonts w:asciiTheme="minorHAnsi" w:hAnsiTheme="minorHAnsi" w:cstheme="minorHAnsi"/>
                                                    <w:color w:val="202020"/>
                                                  </w:rPr>
                                                  <w:br/>
                                                </w:r>
                                                <w:r w:rsidRPr="00AB3C55">
                                                  <w:rPr>
                                                    <w:rFonts w:asciiTheme="minorHAnsi" w:hAnsiTheme="minorHAnsi" w:cstheme="minorHAnsi"/>
                                                    <w:color w:val="000000"/>
                                                  </w:rPr>
                                                  <w:t> </w:t>
                                                </w:r>
                                                <w:r w:rsidRPr="00AB3C55">
                                                  <w:rPr>
                                                    <w:rFonts w:asciiTheme="minorHAnsi" w:hAnsiTheme="minorHAnsi" w:cstheme="minorHAnsi"/>
                                                    <w:color w:val="202020"/>
                                                  </w:rPr>
                                                  <w:br/>
                                                </w:r>
                                                <w:r w:rsidRPr="00AB3C55">
                                                  <w:rPr>
                                                    <w:rStyle w:val="Stark"/>
                                                    <w:rFonts w:asciiTheme="minorHAnsi" w:hAnsiTheme="minorHAnsi" w:cstheme="minorHAnsi"/>
                                                    <w:color w:val="A9A9A9"/>
                                                  </w:rPr>
                                                  <w:t>V.4 Product</w:t>
                                                </w:r>
                                                <w:r w:rsidRPr="00AB3C55">
                                                  <w:rPr>
                                                    <w:rStyle w:val="apple-converted-space"/>
                                                    <w:rFonts w:asciiTheme="minorHAnsi" w:hAnsiTheme="minorHAnsi" w:cstheme="minorHAnsi"/>
                                                    <w:b/>
                                                    <w:bCs/>
                                                    <w:color w:val="A9A9A9"/>
                                                  </w:rPr>
                                                  <w:t> </w:t>
                                                </w:r>
                                                <w:r w:rsidRPr="00AB3C55">
                                                  <w:rPr>
                                                    <w:rStyle w:val="Stark"/>
                                                    <w:rFonts w:asciiTheme="minorHAnsi" w:hAnsiTheme="minorHAnsi" w:cstheme="minorHAnsi"/>
                                                    <w:color w:val="A9A9A9"/>
                                                  </w:rPr>
                                                  <w:t>Media Days 2026</w:t>
                                                </w:r>
                                                <w:r w:rsidRPr="00AB3C55">
                                                  <w:rPr>
                                                    <w:rFonts w:asciiTheme="minorHAnsi" w:hAnsiTheme="minorHAnsi" w:cstheme="minorHAnsi"/>
                                                    <w:color w:val="A9A9A9"/>
                                                  </w:rPr>
                                                  <w:br/>
                                                  <w:t>House of People Folkets Hus</w:t>
                                                </w:r>
                                                <w:r w:rsidRPr="00AB3C55">
                                                  <w:rPr>
                                                    <w:rFonts w:asciiTheme="minorHAnsi" w:hAnsiTheme="minorHAnsi" w:cstheme="minorHAnsi"/>
                                                    <w:color w:val="A9A9A9"/>
                                                  </w:rPr>
                                                  <w:br/>
                                                  <w:t>Plats: Stockholm, Barnhusgatan 12-14</w:t>
                                                </w:r>
                                                <w:r w:rsidRPr="00AB3C55">
                                                  <w:rPr>
                                                    <w:rFonts w:asciiTheme="minorHAnsi" w:hAnsiTheme="minorHAnsi" w:cstheme="minorHAnsi"/>
                                                    <w:color w:val="A9A9A9"/>
                                                  </w:rPr>
                                                  <w:br/>
                                                  <w:t>Datum: 20-21 januari (rigg för utställare kvällen 19 jan)</w:t>
                                                </w:r>
                                                <w:r w:rsidRPr="00AB3C55">
                                                  <w:rPr>
                                                    <w:rFonts w:asciiTheme="minorHAnsi" w:hAnsiTheme="minorHAnsi" w:cstheme="minorHAnsi"/>
                                                    <w:color w:val="A9A9A9"/>
                                                  </w:rPr>
                                                  <w:br/>
                                                </w:r>
                                                <w:r w:rsidRPr="00AB3C55">
                                                  <w:rPr>
                                                    <w:rFonts w:asciiTheme="minorHAnsi" w:hAnsiTheme="minorHAnsi" w:cstheme="minorHAnsi"/>
                                                    <w:color w:val="A9A9A9"/>
                                                  </w:rPr>
                                                  <w:br/>
                                                </w:r>
                                                <w:r w:rsidRPr="00AB3C55">
                                                  <w:rPr>
                                                    <w:rStyle w:val="Stark"/>
                                                    <w:rFonts w:asciiTheme="minorHAnsi" w:hAnsiTheme="minorHAnsi" w:cstheme="minorHAnsi"/>
                                                    <w:color w:val="A9A9A9"/>
                                                  </w:rPr>
                                                  <w:t>V.4 Öppet Hus</w:t>
                                                </w:r>
                                                <w:r w:rsidRPr="00AB3C55">
                                                  <w:rPr>
                                                    <w:rFonts w:asciiTheme="minorHAnsi" w:hAnsiTheme="minorHAnsi" w:cstheme="minorHAnsi"/>
                                                    <w:color w:val="A9A9A9"/>
                                                  </w:rPr>
                                                  <w:br/>
                                                  <w:t>Product Media House</w:t>
                                                </w:r>
                                                <w:r w:rsidRPr="00AB3C55">
                                                  <w:rPr>
                                                    <w:rFonts w:asciiTheme="minorHAnsi" w:hAnsiTheme="minorHAnsi" w:cstheme="minorHAnsi"/>
                                                    <w:color w:val="A9A9A9"/>
                                                  </w:rPr>
                                                  <w:br/>
                                                  <w:t xml:space="preserve">Plats: Stockholm, Barnhusgatan 16, vån 4 i samarbete med Promotion </w:t>
                                                </w:r>
                                                <w:r w:rsidRPr="003C0674">
                                                  <w:rPr>
                                                    <w:rFonts w:asciiTheme="minorHAnsi" w:hAnsiTheme="minorHAnsi" w:cstheme="minorHAnsi"/>
                                                    <w:color w:val="A9A9A9"/>
                                                  </w:rPr>
                                                  <w:t xml:space="preserve">Gallery vån </w:t>
                                                </w:r>
                                                <w:r w:rsidRPr="00AB3C55">
                                                  <w:rPr>
                                                    <w:rFonts w:asciiTheme="minorHAnsi" w:hAnsiTheme="minorHAnsi" w:cstheme="minorHAnsi"/>
                                                    <w:color w:val="A9A9A9"/>
                                                  </w:rPr>
                                                  <w:t>2</w:t>
                                                </w:r>
                                                <w:r w:rsidRPr="00AB3C55">
                                                  <w:rPr>
                                                    <w:rFonts w:asciiTheme="minorHAnsi" w:hAnsiTheme="minorHAnsi" w:cstheme="minorHAnsi"/>
                                                    <w:color w:val="A9A9A9"/>
                                                  </w:rPr>
                                                  <w:br/>
                                                  <w:t>Datum: 20-22 januari</w:t>
                                                </w:r>
                                                <w:r w:rsidRPr="00AB3C55">
                                                  <w:rPr>
                                                    <w:rFonts w:asciiTheme="minorHAnsi" w:hAnsiTheme="minorHAnsi" w:cstheme="minorHAnsi"/>
                                                    <w:color w:val="202020"/>
                                                  </w:rPr>
                                                  <w:br/>
                                                </w:r>
                                                <w:r w:rsidRPr="00AB3C55">
                                                  <w:rPr>
                                                    <w:rFonts w:asciiTheme="minorHAnsi" w:hAnsiTheme="minorHAnsi" w:cstheme="minorHAnsi"/>
                                                    <w:color w:val="202020"/>
                                                  </w:rPr>
                                                  <w:br/>
                                                </w:r>
                                                <w:r w:rsidR="007A084A" w:rsidRPr="003C0674">
                                                  <w:rPr>
                                                    <w:rStyle w:val="Stark"/>
                                                    <w:rFonts w:asciiTheme="minorHAnsi" w:hAnsiTheme="minorHAnsi" w:cstheme="minorHAnsi"/>
                                                    <w:color w:val="A6A6A6" w:themeColor="background1" w:themeShade="A6"/>
                                                  </w:rPr>
                                                  <w:t>V.12 Sverigetour</w:t>
                                                </w:r>
                                                <w:r w:rsidR="007A084A" w:rsidRPr="003C0674">
                                                  <w:rPr>
                                                    <w:rFonts w:asciiTheme="minorHAnsi" w:hAnsiTheme="minorHAnsi" w:cstheme="minorHAnsi"/>
                                                    <w:color w:val="A6A6A6" w:themeColor="background1" w:themeShade="A6"/>
                                                  </w:rPr>
                                                  <w:br/>
                                                  <w:t>Product Media Tour</w:t>
                                                </w:r>
                                                <w:r w:rsidR="007A084A" w:rsidRPr="003C0674">
                                                  <w:rPr>
                                                    <w:rFonts w:asciiTheme="minorHAnsi" w:hAnsiTheme="minorHAnsi" w:cstheme="minorHAnsi"/>
                                                    <w:color w:val="A6A6A6" w:themeColor="background1" w:themeShade="A6"/>
                                                  </w:rPr>
                                                  <w:br/>
                                                  <w:t>Plats: Göteborg 17 mars Clarion Hotel Post </w:t>
                                                </w:r>
                                                <w:r w:rsidR="007A084A" w:rsidRPr="003C0674">
                                                  <w:rPr>
                                                    <w:rFonts w:asciiTheme="minorHAnsi" w:hAnsiTheme="minorHAnsi" w:cstheme="minorHAnsi"/>
                                                    <w:color w:val="A6A6A6" w:themeColor="background1" w:themeShade="A6"/>
                                                  </w:rPr>
                                                  <w:br/>
                                                  <w:t>Plats: Malmö 19 mars Malmö Arena Hotel </w:t>
                                                </w:r>
                                                <w:r w:rsidR="007A084A" w:rsidRPr="003C0674">
                                                  <w:rPr>
                                                    <w:rFonts w:asciiTheme="minorHAnsi" w:hAnsiTheme="minorHAnsi" w:cstheme="minorHAnsi"/>
                                                    <w:color w:val="A6A6A6" w:themeColor="background1" w:themeShade="A6"/>
                                                  </w:rPr>
                                                  <w:br/>
                                                  <w:t>Rigg: Kvällen före enligt tidigare</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 </w:t>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V.33 Mässa</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Nordic Profile Fair</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Plats: Elmia, Jönköping</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Datum: 12-13 augusti</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Branschfest: 13 augusti</w:t>
                                                </w:r>
                                                <w:r w:rsidR="007A084A" w:rsidRPr="00AB3C55">
                                                  <w:rPr>
                                                    <w:rFonts w:asciiTheme="minorHAnsi" w:hAnsiTheme="minorHAnsi" w:cstheme="minorHAnsi"/>
                                                    <w:color w:val="202020"/>
                                                  </w:rPr>
                                                  <w:br/>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V.34 Öppet Hus</w:t>
                                                </w:r>
                                                <w:r w:rsidR="007A084A" w:rsidRPr="00AB3C55">
                                                  <w:rPr>
                                                    <w:rFonts w:asciiTheme="minorHAnsi" w:hAnsiTheme="minorHAnsi" w:cstheme="minorHAnsi"/>
                                                    <w:color w:val="000000"/>
                                                  </w:rPr>
                                                  <w:br/>
                                                  <w:t>Product Media House</w:t>
                                                </w:r>
                                                <w:r w:rsidR="007A084A" w:rsidRPr="00AB3C55">
                                                  <w:rPr>
                                                    <w:rFonts w:asciiTheme="minorHAnsi" w:hAnsiTheme="minorHAnsi" w:cstheme="minorHAnsi"/>
                                                    <w:color w:val="000000"/>
                                                  </w:rPr>
                                                  <w:br/>
                                                  <w:t>Plats: Stockholm, Barnhusgatan 16, vån 4 i samarbete med Promotion Gallery vån 2</w:t>
                                                </w:r>
                                                <w:r w:rsidR="007A084A" w:rsidRPr="00AB3C55">
                                                  <w:rPr>
                                                    <w:rFonts w:asciiTheme="minorHAnsi" w:hAnsiTheme="minorHAnsi" w:cstheme="minorHAnsi"/>
                                                    <w:color w:val="000000"/>
                                                  </w:rPr>
                                                  <w:br/>
                                                  <w:t>Datum: 18-20 augusti</w:t>
                                                </w:r>
                                              </w:p>
                                            </w:tc>
                                          </w:tr>
                                        </w:tbl>
                                        <w:p w14:paraId="2CE086DA" w14:textId="77777777" w:rsidR="0087441A" w:rsidRPr="00AB3C55" w:rsidRDefault="0087441A" w:rsidP="0087441A">
                                          <w:pPr>
                                            <w:rPr>
                                              <w:rFonts w:asciiTheme="minorHAnsi" w:hAnsiTheme="minorHAnsi" w:cstheme="minorHAnsi"/>
                                              <w:color w:val="212121"/>
                                            </w:rPr>
                                          </w:pPr>
                                        </w:p>
                                      </w:tc>
                                    </w:tr>
                                    <w:tr w:rsidR="0087441A" w:rsidRPr="00AB3C55" w14:paraId="20FA47E9" w14:textId="77777777">
                                      <w:tc>
                                        <w:tcPr>
                                          <w:tcW w:w="0" w:type="auto"/>
                                          <w:tcMar>
                                            <w:top w:w="135" w:type="dxa"/>
                                            <w:left w:w="0" w:type="dxa"/>
                                            <w:bottom w:w="0" w:type="dxa"/>
                                            <w:right w:w="0" w:type="dxa"/>
                                          </w:tcMar>
                                          <w:hideMark/>
                                        </w:tcPr>
                                        <w:p w14:paraId="37465D27" w14:textId="77777777" w:rsidR="00FF5AEA" w:rsidRDefault="00FF5AEA"/>
                                        <w:p w14:paraId="70490EA2" w14:textId="77777777" w:rsidR="00FF5AEA" w:rsidRDefault="00FF5AEA"/>
                                        <w:p w14:paraId="0882AE88" w14:textId="77777777" w:rsidR="00FF5AEA" w:rsidRDefault="00FF5AEA"/>
                                        <w:p w14:paraId="5B8622E6" w14:textId="77777777" w:rsidR="00FF5AEA" w:rsidRDefault="00FF5AEA"/>
                                        <w:p w14:paraId="46634955" w14:textId="77777777" w:rsidR="00FF5AEA" w:rsidRDefault="00FF5AEA"/>
                                        <w:tbl>
                                          <w:tblPr>
                                            <w:tblW w:w="5000" w:type="pct"/>
                                            <w:tblCellMar>
                                              <w:left w:w="0" w:type="dxa"/>
                                              <w:right w:w="0" w:type="dxa"/>
                                            </w:tblCellMar>
                                            <w:tblLook w:val="04A0" w:firstRow="1" w:lastRow="0" w:firstColumn="1" w:lastColumn="0" w:noHBand="0" w:noVBand="1"/>
                                          </w:tblPr>
                                          <w:tblGrid>
                                            <w:gridCol w:w="7450"/>
                                          </w:tblGrid>
                                          <w:tr w:rsidR="0087441A" w:rsidRPr="00AB3C55" w14:paraId="44F2DBDD" w14:textId="77777777">
                                            <w:tc>
                                              <w:tcPr>
                                                <w:tcW w:w="0" w:type="auto"/>
                                                <w:tcMar>
                                                  <w:top w:w="0" w:type="dxa"/>
                                                  <w:left w:w="270" w:type="dxa"/>
                                                  <w:bottom w:w="135" w:type="dxa"/>
                                                  <w:right w:w="270" w:type="dxa"/>
                                                </w:tcMar>
                                                <w:hideMark/>
                                              </w:tcPr>
                                              <w:p w14:paraId="48A755F3" w14:textId="08E6CFFD" w:rsidR="003B60FC"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PMA nyhetsbrev</w:t>
                                                </w:r>
                                                <w:r w:rsidRPr="00AB3C55">
                                                  <w:rPr>
                                                    <w:rFonts w:asciiTheme="minorHAnsi" w:hAnsiTheme="minorHAnsi" w:cstheme="minorHAnsi"/>
                                                    <w:color w:val="202020"/>
                                                  </w:rPr>
                                                  <w:br/>
                                                  <w:t>Nyhetsbrevet riktar sig mot både ÅF, grossister och er medlemmar. Utskicket når nu totalt ca</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3700 p</w:t>
                                                </w:r>
                                                <w:r w:rsidRPr="00AB3C55">
                                                  <w:rPr>
                                                    <w:rFonts w:asciiTheme="minorHAnsi" w:hAnsiTheme="minorHAnsi" w:cstheme="minorHAnsi"/>
                                                    <w:color w:val="202020"/>
                                                  </w:rPr>
                                                  <w:t xml:space="preserve">ersoner i produktmediabranschen. Hittills i år har PMA skickat ut </w:t>
                                                </w:r>
                                                <w:r w:rsidR="006149AF">
                                                  <w:rPr>
                                                    <w:rFonts w:asciiTheme="minorHAnsi" w:hAnsiTheme="minorHAnsi" w:cstheme="minorHAnsi"/>
                                                    <w:color w:val="202020"/>
                                                  </w:rPr>
                                                  <w:t>20</w:t>
                                                </w:r>
                                                <w:r w:rsidRPr="00AB3C55">
                                                  <w:rPr>
                                                    <w:rFonts w:asciiTheme="minorHAnsi" w:hAnsiTheme="minorHAnsi" w:cstheme="minorHAnsi"/>
                                                    <w:color w:val="202020"/>
                                                  </w:rPr>
                                                  <w:t xml:space="preserve"> nyhetsbrev. </w:t>
                                                </w:r>
                                              </w:p>
                                              <w:p w14:paraId="351A850B" w14:textId="6764CF91" w:rsidR="00126DA8" w:rsidRPr="006149AF"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202020"/>
                                                  </w:rPr>
                                                  <w:br/>
                                                </w:r>
                                                <w:r w:rsidRPr="00AB3C55">
                                                  <w:rPr>
                                                    <w:rStyle w:val="Stark"/>
                                                    <w:rFonts w:asciiTheme="minorHAnsi" w:hAnsiTheme="minorHAnsi" w:cstheme="minorHAnsi"/>
                                                    <w:color w:val="202020"/>
                                                  </w:rPr>
                                                  <w:t>PMA sociala medier</w:t>
                                                </w:r>
                                                <w:r w:rsidRPr="00AB3C55">
                                                  <w:rPr>
                                                    <w:rFonts w:asciiTheme="minorHAnsi" w:hAnsiTheme="minorHAnsi" w:cstheme="minorHAnsi"/>
                                                    <w:color w:val="202020"/>
                                                  </w:rPr>
                                                  <w:br/>
                                                </w:r>
                                                <w:hyperlink r:id="rId46" w:tgtFrame="_blank" w:tooltip="https://www.linkedin.com/company/pwa-promotion-wholesalers-association/" w:history="1">
                                                  <w:r w:rsidRPr="00AB3C55">
                                                    <w:rPr>
                                                      <w:rStyle w:val="Hyperlnk"/>
                                                      <w:rFonts w:asciiTheme="minorHAnsi" w:hAnsiTheme="minorHAnsi" w:cstheme="minorHAnsi"/>
                                                      <w:color w:val="007C89"/>
                                                    </w:rPr>
                                                    <w:t>PMA LinkedIn</w:t>
                                                  </w:r>
                                                </w:hyperlink>
                                                <w:hyperlink r:id="rId47" w:tgtFrame="_blank" w:tooltip="https://www.linkedin.com/company/product-media-association/" w:history="1">
                                                  <w:r w:rsidRPr="00AB3C55">
                                                    <w:rPr>
                                                      <w:rStyle w:val="Hyperlnk"/>
                                                      <w:rFonts w:asciiTheme="minorHAnsi" w:hAnsiTheme="minorHAnsi" w:cstheme="minorHAnsi"/>
                                                      <w:color w:val="007C89"/>
                                                    </w:rPr>
                                                    <w:t> </w:t>
                                                  </w:r>
                                                </w:hyperlink>
                                                <w:r w:rsidRPr="00AB3C55">
                                                  <w:rPr>
                                                    <w:rFonts w:asciiTheme="minorHAnsi" w:hAnsiTheme="minorHAnsi" w:cstheme="minorHAnsi"/>
                                                    <w:color w:val="202020"/>
                                                  </w:rPr>
                                                  <w:br/>
                                                </w:r>
                                                <w:hyperlink r:id="rId48" w:tgtFrame="_blank" w:tooltip="https://www.facebook.com/productmediaassociation/" w:history="1">
                                                  <w:r w:rsidRPr="00AB3C55">
                                                    <w:rPr>
                                                      <w:rStyle w:val="Hyperlnk"/>
                                                      <w:rFonts w:asciiTheme="minorHAnsi" w:hAnsiTheme="minorHAnsi" w:cstheme="minorHAnsi"/>
                                                      <w:color w:val="007C89"/>
                                                    </w:rPr>
                                                    <w:t>PMA Facebook</w:t>
                                                  </w:r>
                                                </w:hyperlink>
                                                <w:r w:rsidRPr="00AB3C55">
                                                  <w:rPr>
                                                    <w:rFonts w:asciiTheme="minorHAnsi" w:hAnsiTheme="minorHAnsi" w:cstheme="minorHAnsi"/>
                                                    <w:color w:val="202020"/>
                                                  </w:rPr>
                                                  <w:t> </w:t>
                                                </w:r>
                                                <w:r w:rsidRPr="00AB3C55">
                                                  <w:rPr>
                                                    <w:rFonts w:asciiTheme="minorHAnsi" w:hAnsiTheme="minorHAnsi" w:cstheme="minorHAnsi"/>
                                                    <w:color w:val="202020"/>
                                                  </w:rPr>
                                                  <w:br/>
                                                </w:r>
                                                <w:hyperlink r:id="rId49" w:tgtFrame="_blank" w:tooltip="https://www.instagram.com/productmediaassociation/" w:history="1">
                                                  <w:r w:rsidRPr="00AB3C55">
                                                    <w:rPr>
                                                      <w:rStyle w:val="Hyperlnk"/>
                                                      <w:rFonts w:asciiTheme="minorHAnsi" w:hAnsiTheme="minorHAnsi" w:cstheme="minorHAnsi"/>
                                                      <w:color w:val="007C89"/>
                                                    </w:rPr>
                                                    <w:t>PMA Instagram</w:t>
                                                  </w:r>
                                                </w:hyperlink>
                                                <w:r w:rsidRPr="00AB3C55">
                                                  <w:rPr>
                                                    <w:rStyle w:val="Stark"/>
                                                    <w:rFonts w:asciiTheme="minorHAnsi" w:hAnsiTheme="minorHAnsi" w:cstheme="minorHAnsi"/>
                                                    <w:color w:val="202020"/>
                                                  </w:rPr>
                                                  <w:t> </w:t>
                                                </w:r>
                                                <w:r w:rsidRPr="00AB3C55">
                                                  <w:rPr>
                                                    <w:rFonts w:asciiTheme="minorHAnsi" w:hAnsiTheme="minorHAnsi" w:cstheme="minorHAnsi"/>
                                                    <w:color w:val="202020"/>
                                                  </w:rPr>
                                                  <w:br/>
                                                </w:r>
                                                <w:hyperlink r:id="rId50" w:tgtFrame="_blank" w:tooltip="https://www.youtube.com/channel/UCsx5n9Wx0ccFCNZiq6tjn4A" w:history="1">
                                                  <w:r w:rsidRPr="00AB3C55">
                                                    <w:rPr>
                                                      <w:rStyle w:val="Hyperlnk"/>
                                                      <w:rFonts w:asciiTheme="minorHAnsi" w:hAnsiTheme="minorHAnsi" w:cstheme="minorHAnsi"/>
                                                      <w:color w:val="007C89"/>
                                                    </w:rPr>
                                                    <w:t>PMA Youtube</w:t>
                                                  </w:r>
                                                </w:hyperlink>
                                                <w:r w:rsidRPr="00AB3C55">
                                                  <w:rPr>
                                                    <w:rFonts w:asciiTheme="minorHAnsi" w:hAnsiTheme="minorHAnsi" w:cstheme="minorHAnsi"/>
                                                    <w:color w:val="202020"/>
                                                  </w:rPr>
                                                  <w:t> </w:t>
                                                </w:r>
                                                <w:r w:rsidRPr="00AB3C55">
                                                  <w:rPr>
                                                    <w:rFonts w:asciiTheme="minorHAnsi" w:hAnsiTheme="minorHAnsi" w:cstheme="minorHAnsi"/>
                                                    <w:color w:val="202020"/>
                                                  </w:rPr>
                                                  <w:br/>
                                                  <w:t>Följ oss, gilla &amp; dela gärna våra inlägg för att sprida information.</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BRANSCHMEDIA</w:t>
                                                </w:r>
                                                <w:r w:rsidRPr="00AB3C55">
                                                  <w:rPr>
                                                    <w:rFonts w:asciiTheme="minorHAnsi" w:hAnsiTheme="minorHAnsi" w:cstheme="minorHAnsi"/>
                                                    <w:color w:val="202020"/>
                                                  </w:rPr>
                                                  <w:br/>
                                                  <w:t>Här kommer länkar till de senaste artiklarna</w:t>
                                                </w:r>
                                                <w:r w:rsidRPr="00AB3C55">
                                                  <w:rPr>
                                                    <w:rFonts w:asciiTheme="minorHAnsi" w:hAnsiTheme="minorHAnsi" w:cstheme="minorHAnsi"/>
                                                    <w:color w:val="202020"/>
                                                  </w:rPr>
                                                  <w:br/>
                                                </w:r>
                                                <w:r w:rsidRPr="00AB3C55">
                                                  <w:rPr>
                                                    <w:rFonts w:asciiTheme="minorHAnsi" w:hAnsiTheme="minorHAnsi" w:cstheme="minorHAnsi"/>
                                                    <w:color w:val="202020"/>
                                                  </w:rPr>
                                                  <w:br/>
                                                </w:r>
                                                <w:r w:rsidRPr="006149AF">
                                                  <w:rPr>
                                                    <w:rStyle w:val="Stark"/>
                                                    <w:rFonts w:asciiTheme="minorHAnsi" w:hAnsiTheme="minorHAnsi" w:cstheme="minorHAnsi"/>
                                                    <w:color w:val="202020"/>
                                                  </w:rPr>
                                                  <w:t>2026 - Artiklar Branschkoll</w:t>
                                                </w:r>
                                                <w:r w:rsidRPr="006149AF">
                                                  <w:rPr>
                                                    <w:rStyle w:val="apple-converted-space"/>
                                                    <w:rFonts w:asciiTheme="minorHAnsi" w:hAnsiTheme="minorHAnsi" w:cstheme="minorHAnsi"/>
                                                    <w:b/>
                                                    <w:bCs/>
                                                    <w:color w:val="202020"/>
                                                  </w:rPr>
                                                  <w:t> </w:t>
                                                </w:r>
                                                <w:r w:rsidRPr="006149AF">
                                                  <w:rPr>
                                                    <w:rFonts w:asciiTheme="minorHAnsi" w:hAnsiTheme="minorHAnsi" w:cstheme="minorHAnsi"/>
                                                    <w:color w:val="202020"/>
                                                  </w:rPr>
                                                  <w:br/>
                                                  <w:t>Branschkoll Promotion 20260119: </w:t>
                                                </w:r>
                                                <w:hyperlink r:id="rId51" w:tgtFrame="_blank" w:tooltip="https://www.branschkoll.se/artiklar/pma-sanker-intradesavgiften-till-1-krona"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(Sänkt inträdesavgift)</w:t>
                                                </w:r>
                                                <w:r w:rsidRPr="006149AF">
                                                  <w:rPr>
                                                    <w:rFonts w:asciiTheme="minorHAnsi" w:hAnsiTheme="minorHAnsi" w:cstheme="minorHAnsi"/>
                                                    <w:color w:val="202020"/>
                                                  </w:rPr>
                                                  <w:br/>
                                                  <w:t>Branschkoll Promotion 20260129: </w:t>
                                                </w:r>
                                                <w:hyperlink r:id="rId52" w:tgtFrame="_blank" w:tooltip="https://www.branschkoll.se/artiklar/arets-vinnare-i-produktmediabiet?utm_source=Branschkoll+Promotion&amp;utm_campaign=728a9802cf-EMAIL_CAMPAIGN_2026_01_27_03_4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(ProduktmediaBiet)</w:t>
                                                </w:r>
                                                <w:r w:rsidRPr="006149AF">
                                                  <w:rPr>
                                                    <w:rFonts w:asciiTheme="minorHAnsi" w:hAnsiTheme="minorHAnsi" w:cstheme="minorHAnsi"/>
                                                    <w:color w:val="202020"/>
                                                  </w:rPr>
                                                  <w:br/>
                                                  <w:t>Branschkoll Promotion 20260129: </w:t>
                                                </w:r>
                                                <w:hyperlink r:id="rId53" w:tgtFrame="_blank" w:tooltip="https://www.branschkoll.se/artiklar/profilbranschens-leverantorer-slot-upp-pa-pma-days?utm_source=Branschkoll+Promotion&amp;utm_campaign=728a9802cf-EMAIL_CAMPAIGN_2026_01_27_03_4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(Product Media Days)</w:t>
                                                </w:r>
                                              </w:p>
                                              <w:p w14:paraId="528A3A2E" w14:textId="77777777" w:rsidR="006149AF" w:rsidRPr="006149AF" w:rsidRDefault="00126DA8" w:rsidP="0087441A">
                                                <w:pPr>
                                                  <w:spacing w:line="360" w:lineRule="atLeast"/>
                                                  <w:rPr>
                                                    <w:rFonts w:asciiTheme="minorHAnsi" w:hAnsiTheme="minorHAnsi" w:cstheme="minorHAnsi"/>
                                                    <w:color w:val="202020"/>
                                                  </w:rPr>
                                                </w:pPr>
                                                <w:r w:rsidRPr="006149AF">
                                                  <w:rPr>
                                                    <w:rFonts w:asciiTheme="minorHAnsi" w:hAnsiTheme="minorHAnsi" w:cstheme="minorHAnsi"/>
                                                    <w:color w:val="202020"/>
                                                  </w:rPr>
                                                  <w:t>Branschkoll Promotion 20260210: </w:t>
                                                </w:r>
                                                <w:hyperlink r:id="rId54" w:tgtFrame="_blank" w:tooltip="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(Product Media Tour)</w:t>
                                                </w:r>
                                                <w:r w:rsidRPr="006149AF">
                                                  <w:rPr>
                                                    <w:rFonts w:asciiTheme="minorHAnsi" w:hAnsiTheme="minorHAnsi" w:cstheme="minorHAnsi"/>
                                                    <w:color w:val="202020"/>
                                                  </w:rPr>
                                                  <w:br/>
                                                  <w:t>Branschkoll Promotion 20260223: </w:t>
                                                </w:r>
                                                <w:hyperlink r:id="rId55" w:tgtFrame="_blank" w:tooltip="https://www.branschkoll.se/artiklar/pma-akademi-erbjuder-ai-utbildningar-for-branschen?utm_source=Branschkoll+Promotion&amp;utm_campaign=e2403b3416-EMAIL_CAMPAIGN_2026_01_27_03_41_COPY_01&amp;utm_medium=email&amp;utm_term=0_-728a9802cf-465870596"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(PMA akademi)</w:t>
                                                </w:r>
                                              </w:p>
                                              <w:p w14:paraId="447E864C" w14:textId="69822DD0" w:rsidR="0069489F" w:rsidRPr="006149AF" w:rsidRDefault="006149AF" w:rsidP="0087441A">
                                                <w:pPr>
                                                  <w:spacing w:line="360" w:lineRule="atLeast"/>
                                                </w:pPr>
                                                <w:r w:rsidRPr="006149AF">
                                                  <w:rPr>
                                                    <w:rFonts w:asciiTheme="minorHAnsi" w:hAnsiTheme="minorHAnsi" w:cstheme="minorHAnsi"/>
                                                    <w:color w:val="202020"/>
                                                  </w:rPr>
                                                  <w:t>Branschkoll Promotion 20260505: </w:t>
                                                </w:r>
                                                <w:hyperlink r:id="rId56" w:tgtFrame="_blank" w:tooltip="https://www.branschkoll.se/artiklar/bade-fest-och-tavling-pa-profilmassan-i-augusti" w:history="1">
                                                  <w:r w:rsidRPr="006149AF">
                                                    <w:rPr>
                                                      <w:rStyle w:val="Hyperlnk"/>
                                                      <w:rFonts w:asciiTheme="minorHAnsi" w:hAnsiTheme="minorHAnsi" w:cstheme="minorHAnsi"/>
                                                      <w:color w:val="007C89"/>
                                                    </w:rPr>
                                                    <w:t>Läs här </w:t>
                                                  </w:r>
                                                </w:hyperlink>
                                                <w:r w:rsidRPr="006149AF">
                                                  <w:rPr>
                                                    <w:rFonts w:asciiTheme="minorHAnsi" w:hAnsiTheme="minorHAnsi" w:cstheme="minorHAnsi"/>
                                                    <w:color w:val="202020"/>
                                                  </w:rPr>
                                                  <w:t> (Nordic Profile Fair)</w:t>
                                                </w:r>
                                                <w:r w:rsidR="0087441A" w:rsidRPr="006149AF">
                                                  <w:rPr>
                                                    <w:rFonts w:asciiTheme="minorHAnsi" w:hAnsiTheme="minorHAnsi" w:cstheme="minorHAnsi"/>
                                                    <w:color w:val="202020"/>
                                                  </w:rPr>
                                                  <w:br/>
                                                </w:r>
                                                <w:r w:rsidR="0087441A" w:rsidRPr="006149AF">
                                                  <w:rPr>
                                                    <w:rFonts w:asciiTheme="minorHAnsi" w:hAnsiTheme="minorHAnsi" w:cstheme="minorHAnsi"/>
                                                    <w:color w:val="202020"/>
                                                  </w:rPr>
                                                  <w:br/>
                                                </w:r>
                                                <w:r w:rsidR="0087441A" w:rsidRPr="006149AF">
                                                  <w:rPr>
                                                    <w:rStyle w:val="Stark"/>
                                                    <w:rFonts w:asciiTheme="minorHAnsi" w:hAnsiTheme="minorHAnsi" w:cstheme="minorHAnsi"/>
                                                    <w:color w:val="202020"/>
                                                  </w:rPr>
                                                  <w:t>2026 - Artiklar PRomotion </w:t>
                                                </w:r>
                                                <w:r w:rsidR="0087441A" w:rsidRPr="006149AF">
                                                  <w:rPr>
                                                    <w:rFonts w:asciiTheme="minorHAnsi" w:hAnsiTheme="minorHAnsi" w:cstheme="minorHAnsi"/>
                                                    <w:color w:val="202020"/>
                                                  </w:rPr>
                                                  <w:br/>
                                                </w:r>
                                                <w:r w:rsidRPr="006149AF">
                                                  <w:rPr>
                                                    <w:rFonts w:asciiTheme="minorHAnsi" w:hAnsiTheme="minorHAnsi" w:cstheme="minorHAnsi"/>
                                                    <w:color w:val="202020"/>
                                                    <w:shd w:val="clear" w:color="auto" w:fill="FFFFFF"/>
                                                  </w:rPr>
                                                  <w:t>Tidningen PRomotion nr 155: </w:t>
                                                </w:r>
                                                <w:hyperlink r:id="rId57" w:tgtFrame="_blank" w:tooltip="https://tidningen.promotion.nu/search?title=all" w:history="1">
                                                  <w:r w:rsidRPr="006149AF">
                                                    <w:rPr>
                                                      <w:rStyle w:val="Hyperlnk"/>
                                                      <w:rFonts w:asciiTheme="minorHAnsi" w:hAnsiTheme="minorHAnsi" w:cstheme="minorHAnsi"/>
                                                      <w:color w:val="007C89"/>
                                                    </w:rPr>
                                                    <w:t>Läs här</w:t>
                                                  </w:r>
                                                </w:hyperlink>
                                              </w:p>
                                            </w:tc>
                                          </w:tr>
                                        </w:tbl>
                                        <w:p w14:paraId="33E9875A" w14:textId="77777777" w:rsidR="0087441A" w:rsidRPr="00AB3C55" w:rsidRDefault="0087441A" w:rsidP="0087441A">
                                          <w:pPr>
                                            <w:rPr>
                                              <w:rFonts w:asciiTheme="minorHAnsi" w:hAnsiTheme="minorHAnsi" w:cstheme="minorHAnsi"/>
                                              <w:color w:val="212121"/>
                                            </w:rPr>
                                          </w:pPr>
                                        </w:p>
                                      </w:tc>
                                    </w:tr>
                                  </w:tbl>
                                  <w:p w14:paraId="7A58DFD3" w14:textId="04A6745E" w:rsidR="00BC091E" w:rsidRPr="00AB3C55" w:rsidRDefault="00BC091E" w:rsidP="00BC091E">
                                    <w:pPr>
                                      <w:jc w:val="center"/>
                                      <w:rPr>
                                        <w:rFonts w:asciiTheme="minorHAnsi" w:hAnsiTheme="minorHAnsi" w:cstheme="minorHAnsi"/>
                                      </w:rPr>
                                    </w:pPr>
                                  </w:p>
                                </w:tc>
                              </w:tr>
                            </w:tbl>
                            <w:p w14:paraId="272A2158" w14:textId="77777777" w:rsidR="00BC091E" w:rsidRPr="00AB3C55" w:rsidRDefault="00BC091E" w:rsidP="00BC091E">
                              <w:pPr>
                                <w:rPr>
                                  <w:rFonts w:asciiTheme="minorHAnsi" w:hAnsiTheme="minorHAnsi" w:cstheme="minorHAnsi"/>
                                </w:rPr>
                              </w:pPr>
                            </w:p>
                          </w:tc>
                        </w:tr>
                        <w:tr w:rsidR="00BC091E" w:rsidRPr="00AB3C55"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rsidRPr="00AB3C55" w14:paraId="7CDC24BD" w14:textId="77777777">
                                <w:tc>
                                  <w:tcPr>
                                    <w:tcW w:w="0" w:type="auto"/>
                                    <w:tcMar>
                                      <w:top w:w="0" w:type="dxa"/>
                                      <w:left w:w="270" w:type="dxa"/>
                                      <w:bottom w:w="135" w:type="dxa"/>
                                      <w:right w:w="270" w:type="dxa"/>
                                    </w:tcMar>
                                    <w:hideMark/>
                                  </w:tcPr>
                                  <w:p w14:paraId="44D36525" w14:textId="77777777" w:rsidR="00BC091E" w:rsidRPr="00AB3C55" w:rsidRDefault="00BC091E" w:rsidP="00BC091E">
                                    <w:pPr>
                                      <w:rPr>
                                        <w:rFonts w:asciiTheme="minorHAnsi" w:hAnsiTheme="minorHAnsi" w:cstheme="minorHAnsi"/>
                                      </w:rPr>
                                    </w:pPr>
                                  </w:p>
                                </w:tc>
                              </w:tr>
                            </w:tbl>
                            <w:p w14:paraId="247A60DF" w14:textId="77777777" w:rsidR="00BC091E" w:rsidRPr="00AB3C55" w:rsidRDefault="00BC091E" w:rsidP="00BC091E">
                              <w:pPr>
                                <w:rPr>
                                  <w:rFonts w:asciiTheme="minorHAnsi" w:hAnsiTheme="minorHAnsi" w:cstheme="minorHAnsi"/>
                                  <w:color w:val="212121"/>
                                </w:rPr>
                              </w:pPr>
                            </w:p>
                          </w:tc>
                        </w:tr>
                      </w:tbl>
                      <w:p w14:paraId="5A07F129" w14:textId="77777777" w:rsidR="00BA77DE" w:rsidRPr="00AB3C55" w:rsidRDefault="00BA77DE" w:rsidP="00BA77DE">
                        <w:pPr>
                          <w:rPr>
                            <w:rFonts w:asciiTheme="minorHAnsi" w:hAnsiTheme="minorHAnsi" w:cstheme="minorHAnsi"/>
                          </w:rPr>
                        </w:pPr>
                      </w:p>
                    </w:tc>
                  </w:tr>
                </w:tbl>
                <w:p w14:paraId="22B25184" w14:textId="77777777" w:rsidR="00BA77DE" w:rsidRPr="00AB3C55" w:rsidRDefault="00BA77DE" w:rsidP="00BA77DE">
                  <w:pPr>
                    <w:rPr>
                      <w:rFonts w:asciiTheme="minorHAnsi" w:hAnsiTheme="minorHAnsi" w:cstheme="minorHAnsi"/>
                      <w:color w:val="212121"/>
                    </w:rPr>
                  </w:pPr>
                </w:p>
              </w:tc>
            </w:tr>
          </w:tbl>
          <w:p w14:paraId="79393659" w14:textId="1CAC12AA" w:rsidR="00820EBC" w:rsidRPr="00126DA8" w:rsidRDefault="00820EBC" w:rsidP="00BD67A0">
            <w:pPr>
              <w:jc w:val="center"/>
              <w:rPr>
                <w:rFonts w:asciiTheme="minorHAnsi" w:hAnsiTheme="minorHAnsi" w:cstheme="minorHAnsi"/>
                <w:color w:val="000000"/>
              </w:rPr>
            </w:pPr>
            <w:r w:rsidRPr="00126DA8">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126DA8">
              <w:rPr>
                <w:rFonts w:asciiTheme="minorHAnsi" w:hAnsiTheme="minorHAnsi" w:cstheme="minorHAnsi"/>
                <w:color w:val="000000"/>
              </w:rPr>
              <w:t>P</w:t>
            </w:r>
            <w:r w:rsidR="00BC091E" w:rsidRPr="00126DA8">
              <w:rPr>
                <w:rFonts w:asciiTheme="minorHAnsi" w:hAnsiTheme="minorHAnsi" w:cstheme="minorHAnsi"/>
                <w:color w:val="000000"/>
              </w:rPr>
              <w:t>roduct Media A</w:t>
            </w:r>
            <w:r w:rsidRPr="00126DA8">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A546DF"/>
    <w:multiLevelType w:val="multilevel"/>
    <w:tmpl w:val="370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5"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4"/>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6"/>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8"/>
  </w:num>
  <w:num w:numId="20" w16cid:durableId="991836490">
    <w:abstractNumId w:val="10"/>
  </w:num>
  <w:num w:numId="21" w16cid:durableId="228465548">
    <w:abstractNumId w:val="25"/>
  </w:num>
  <w:num w:numId="22" w16cid:durableId="860969250">
    <w:abstractNumId w:val="20"/>
  </w:num>
  <w:num w:numId="23" w16cid:durableId="10835286">
    <w:abstractNumId w:val="8"/>
  </w:num>
  <w:num w:numId="24" w16cid:durableId="1701316045">
    <w:abstractNumId w:val="6"/>
  </w:num>
  <w:num w:numId="25" w16cid:durableId="5257145">
    <w:abstractNumId w:val="27"/>
  </w:num>
  <w:num w:numId="26" w16cid:durableId="1661303924">
    <w:abstractNumId w:val="9"/>
  </w:num>
  <w:num w:numId="27" w16cid:durableId="1738629428">
    <w:abstractNumId w:val="19"/>
  </w:num>
  <w:num w:numId="28" w16cid:durableId="870142507">
    <w:abstractNumId w:val="3"/>
  </w:num>
  <w:num w:numId="29" w16cid:durableId="10858079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0728"/>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5FF4"/>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31B9"/>
    <w:rsid w:val="00124584"/>
    <w:rsid w:val="00126DA8"/>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57670"/>
    <w:rsid w:val="0016251E"/>
    <w:rsid w:val="001632CD"/>
    <w:rsid w:val="00164D2D"/>
    <w:rsid w:val="00165AAB"/>
    <w:rsid w:val="00166AE2"/>
    <w:rsid w:val="00167511"/>
    <w:rsid w:val="00170901"/>
    <w:rsid w:val="001713EA"/>
    <w:rsid w:val="00174477"/>
    <w:rsid w:val="00181062"/>
    <w:rsid w:val="0018152B"/>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6F6"/>
    <w:rsid w:val="002318AD"/>
    <w:rsid w:val="00236103"/>
    <w:rsid w:val="00236CB8"/>
    <w:rsid w:val="0023784A"/>
    <w:rsid w:val="00237AC4"/>
    <w:rsid w:val="00245009"/>
    <w:rsid w:val="002458A9"/>
    <w:rsid w:val="00245AE3"/>
    <w:rsid w:val="00246CFF"/>
    <w:rsid w:val="00251F5B"/>
    <w:rsid w:val="00253821"/>
    <w:rsid w:val="00255ED4"/>
    <w:rsid w:val="00256504"/>
    <w:rsid w:val="0025762F"/>
    <w:rsid w:val="00261D22"/>
    <w:rsid w:val="0026241E"/>
    <w:rsid w:val="0026473B"/>
    <w:rsid w:val="0026474D"/>
    <w:rsid w:val="0026513B"/>
    <w:rsid w:val="002728BF"/>
    <w:rsid w:val="00276049"/>
    <w:rsid w:val="00277D0F"/>
    <w:rsid w:val="00280017"/>
    <w:rsid w:val="0028499D"/>
    <w:rsid w:val="00291E51"/>
    <w:rsid w:val="0029300B"/>
    <w:rsid w:val="002A058F"/>
    <w:rsid w:val="002A0B90"/>
    <w:rsid w:val="002A29E3"/>
    <w:rsid w:val="002A3623"/>
    <w:rsid w:val="002A3B05"/>
    <w:rsid w:val="002A4639"/>
    <w:rsid w:val="002A7EDC"/>
    <w:rsid w:val="002B0242"/>
    <w:rsid w:val="002B20C3"/>
    <w:rsid w:val="002B2963"/>
    <w:rsid w:val="002B3B39"/>
    <w:rsid w:val="002D1CDB"/>
    <w:rsid w:val="002D3030"/>
    <w:rsid w:val="002E295D"/>
    <w:rsid w:val="002F1A57"/>
    <w:rsid w:val="002F2E93"/>
    <w:rsid w:val="002F50C0"/>
    <w:rsid w:val="002F6A63"/>
    <w:rsid w:val="002F6F1F"/>
    <w:rsid w:val="002F7413"/>
    <w:rsid w:val="00301C37"/>
    <w:rsid w:val="0030786A"/>
    <w:rsid w:val="00310E83"/>
    <w:rsid w:val="00311D21"/>
    <w:rsid w:val="003129F1"/>
    <w:rsid w:val="00314666"/>
    <w:rsid w:val="00322D33"/>
    <w:rsid w:val="00324383"/>
    <w:rsid w:val="0032456E"/>
    <w:rsid w:val="00327FFD"/>
    <w:rsid w:val="0033163F"/>
    <w:rsid w:val="00331EA4"/>
    <w:rsid w:val="003323EC"/>
    <w:rsid w:val="00335CF7"/>
    <w:rsid w:val="00336630"/>
    <w:rsid w:val="003402D0"/>
    <w:rsid w:val="0034117D"/>
    <w:rsid w:val="0034170B"/>
    <w:rsid w:val="00343D07"/>
    <w:rsid w:val="00346724"/>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87FDF"/>
    <w:rsid w:val="003A28DD"/>
    <w:rsid w:val="003A4552"/>
    <w:rsid w:val="003A4A8F"/>
    <w:rsid w:val="003B0626"/>
    <w:rsid w:val="003B0C00"/>
    <w:rsid w:val="003B1ADE"/>
    <w:rsid w:val="003B1B70"/>
    <w:rsid w:val="003B3603"/>
    <w:rsid w:val="003B60FC"/>
    <w:rsid w:val="003B7E94"/>
    <w:rsid w:val="003C067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2238"/>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3B61"/>
    <w:rsid w:val="00525840"/>
    <w:rsid w:val="00525ED5"/>
    <w:rsid w:val="00526CD3"/>
    <w:rsid w:val="00527230"/>
    <w:rsid w:val="00530849"/>
    <w:rsid w:val="00531DE8"/>
    <w:rsid w:val="0053239B"/>
    <w:rsid w:val="00534EE1"/>
    <w:rsid w:val="0053782F"/>
    <w:rsid w:val="00542C23"/>
    <w:rsid w:val="00543272"/>
    <w:rsid w:val="00544FF4"/>
    <w:rsid w:val="00547336"/>
    <w:rsid w:val="00553F12"/>
    <w:rsid w:val="00554D36"/>
    <w:rsid w:val="005567F4"/>
    <w:rsid w:val="00563CE9"/>
    <w:rsid w:val="00566000"/>
    <w:rsid w:val="00567F07"/>
    <w:rsid w:val="00574C14"/>
    <w:rsid w:val="00575C0E"/>
    <w:rsid w:val="00576930"/>
    <w:rsid w:val="00577F55"/>
    <w:rsid w:val="00580FC8"/>
    <w:rsid w:val="005825D4"/>
    <w:rsid w:val="00585B99"/>
    <w:rsid w:val="00587B0F"/>
    <w:rsid w:val="005919BB"/>
    <w:rsid w:val="00591FB4"/>
    <w:rsid w:val="00592054"/>
    <w:rsid w:val="005920C3"/>
    <w:rsid w:val="00592C29"/>
    <w:rsid w:val="0059444D"/>
    <w:rsid w:val="00597DDA"/>
    <w:rsid w:val="005A0DBD"/>
    <w:rsid w:val="005A4360"/>
    <w:rsid w:val="005A4470"/>
    <w:rsid w:val="005A4A80"/>
    <w:rsid w:val="005A7841"/>
    <w:rsid w:val="005A7DB0"/>
    <w:rsid w:val="005A7FAA"/>
    <w:rsid w:val="005B0271"/>
    <w:rsid w:val="005B0D9C"/>
    <w:rsid w:val="005B3D5A"/>
    <w:rsid w:val="005B420D"/>
    <w:rsid w:val="005B5D6E"/>
    <w:rsid w:val="005C0093"/>
    <w:rsid w:val="005C04E6"/>
    <w:rsid w:val="005C0A69"/>
    <w:rsid w:val="005C363D"/>
    <w:rsid w:val="005C38D0"/>
    <w:rsid w:val="005C695E"/>
    <w:rsid w:val="005C72E8"/>
    <w:rsid w:val="005D06CC"/>
    <w:rsid w:val="005D4283"/>
    <w:rsid w:val="005D6630"/>
    <w:rsid w:val="005D77E6"/>
    <w:rsid w:val="005D7EC7"/>
    <w:rsid w:val="005E4083"/>
    <w:rsid w:val="005E4C95"/>
    <w:rsid w:val="005E5571"/>
    <w:rsid w:val="005E65F0"/>
    <w:rsid w:val="005E7AB1"/>
    <w:rsid w:val="005F04F7"/>
    <w:rsid w:val="005F5770"/>
    <w:rsid w:val="005F664A"/>
    <w:rsid w:val="00603415"/>
    <w:rsid w:val="0060476C"/>
    <w:rsid w:val="00604D79"/>
    <w:rsid w:val="00606AFA"/>
    <w:rsid w:val="00610925"/>
    <w:rsid w:val="00611187"/>
    <w:rsid w:val="00612497"/>
    <w:rsid w:val="0061320A"/>
    <w:rsid w:val="006139C3"/>
    <w:rsid w:val="00613E7B"/>
    <w:rsid w:val="00614186"/>
    <w:rsid w:val="006149AF"/>
    <w:rsid w:val="00621A95"/>
    <w:rsid w:val="0062226C"/>
    <w:rsid w:val="00622BB4"/>
    <w:rsid w:val="00623D43"/>
    <w:rsid w:val="00625F38"/>
    <w:rsid w:val="00633861"/>
    <w:rsid w:val="00633D54"/>
    <w:rsid w:val="006366A0"/>
    <w:rsid w:val="0064029E"/>
    <w:rsid w:val="00641E12"/>
    <w:rsid w:val="00642B2B"/>
    <w:rsid w:val="00644A00"/>
    <w:rsid w:val="00653089"/>
    <w:rsid w:val="00655EB5"/>
    <w:rsid w:val="006566D2"/>
    <w:rsid w:val="00656DCC"/>
    <w:rsid w:val="00657795"/>
    <w:rsid w:val="00660B04"/>
    <w:rsid w:val="006646BF"/>
    <w:rsid w:val="00665FFC"/>
    <w:rsid w:val="00666D8A"/>
    <w:rsid w:val="006671F4"/>
    <w:rsid w:val="0067205F"/>
    <w:rsid w:val="006731BE"/>
    <w:rsid w:val="006733D0"/>
    <w:rsid w:val="006736E7"/>
    <w:rsid w:val="00682318"/>
    <w:rsid w:val="00682BAB"/>
    <w:rsid w:val="0069015D"/>
    <w:rsid w:val="0069314D"/>
    <w:rsid w:val="0069489F"/>
    <w:rsid w:val="00697685"/>
    <w:rsid w:val="006A383C"/>
    <w:rsid w:val="006A6176"/>
    <w:rsid w:val="006B4221"/>
    <w:rsid w:val="006B46C4"/>
    <w:rsid w:val="006B4B23"/>
    <w:rsid w:val="006C0521"/>
    <w:rsid w:val="006C09AD"/>
    <w:rsid w:val="006C4EE6"/>
    <w:rsid w:val="006D2AF7"/>
    <w:rsid w:val="006D35D6"/>
    <w:rsid w:val="006D5A2B"/>
    <w:rsid w:val="006E0C1C"/>
    <w:rsid w:val="006E2600"/>
    <w:rsid w:val="006E5E0E"/>
    <w:rsid w:val="006E5EA0"/>
    <w:rsid w:val="006F02EC"/>
    <w:rsid w:val="006F18E8"/>
    <w:rsid w:val="006F18EF"/>
    <w:rsid w:val="006F4784"/>
    <w:rsid w:val="006F5D7C"/>
    <w:rsid w:val="006F70C4"/>
    <w:rsid w:val="007008F7"/>
    <w:rsid w:val="00703334"/>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2E2D"/>
    <w:rsid w:val="00784B5A"/>
    <w:rsid w:val="00785C12"/>
    <w:rsid w:val="00792D39"/>
    <w:rsid w:val="007A084A"/>
    <w:rsid w:val="007A5987"/>
    <w:rsid w:val="007A5BE2"/>
    <w:rsid w:val="007B4374"/>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05E11"/>
    <w:rsid w:val="008159C9"/>
    <w:rsid w:val="00816CCF"/>
    <w:rsid w:val="008176FE"/>
    <w:rsid w:val="00820946"/>
    <w:rsid w:val="00820EBC"/>
    <w:rsid w:val="00821E62"/>
    <w:rsid w:val="00822403"/>
    <w:rsid w:val="00823662"/>
    <w:rsid w:val="00824C23"/>
    <w:rsid w:val="00827C4B"/>
    <w:rsid w:val="008355E5"/>
    <w:rsid w:val="00842DCC"/>
    <w:rsid w:val="00843354"/>
    <w:rsid w:val="008463C4"/>
    <w:rsid w:val="00853349"/>
    <w:rsid w:val="0085442D"/>
    <w:rsid w:val="00857DA0"/>
    <w:rsid w:val="00860BA4"/>
    <w:rsid w:val="00870873"/>
    <w:rsid w:val="008714DA"/>
    <w:rsid w:val="0087441A"/>
    <w:rsid w:val="00875326"/>
    <w:rsid w:val="00880663"/>
    <w:rsid w:val="00881AF1"/>
    <w:rsid w:val="0088403D"/>
    <w:rsid w:val="00884100"/>
    <w:rsid w:val="008844A1"/>
    <w:rsid w:val="00887293"/>
    <w:rsid w:val="00887E7A"/>
    <w:rsid w:val="00892704"/>
    <w:rsid w:val="008A3497"/>
    <w:rsid w:val="008A3D67"/>
    <w:rsid w:val="008A7742"/>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4497"/>
    <w:rsid w:val="009069DF"/>
    <w:rsid w:val="009119DE"/>
    <w:rsid w:val="0091607D"/>
    <w:rsid w:val="00916A25"/>
    <w:rsid w:val="00921A94"/>
    <w:rsid w:val="00921C78"/>
    <w:rsid w:val="00921E70"/>
    <w:rsid w:val="009239A0"/>
    <w:rsid w:val="00933374"/>
    <w:rsid w:val="00933413"/>
    <w:rsid w:val="00934096"/>
    <w:rsid w:val="0093507C"/>
    <w:rsid w:val="00935DBF"/>
    <w:rsid w:val="00941882"/>
    <w:rsid w:val="00943023"/>
    <w:rsid w:val="0094538E"/>
    <w:rsid w:val="00952151"/>
    <w:rsid w:val="00953AA0"/>
    <w:rsid w:val="00954DF8"/>
    <w:rsid w:val="0096087D"/>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E432F"/>
    <w:rsid w:val="009F30BC"/>
    <w:rsid w:val="009F34D9"/>
    <w:rsid w:val="009F5BD7"/>
    <w:rsid w:val="009F7DA6"/>
    <w:rsid w:val="00A00D28"/>
    <w:rsid w:val="00A024B3"/>
    <w:rsid w:val="00A03519"/>
    <w:rsid w:val="00A11B1E"/>
    <w:rsid w:val="00A11D68"/>
    <w:rsid w:val="00A1226B"/>
    <w:rsid w:val="00A15A75"/>
    <w:rsid w:val="00A179D9"/>
    <w:rsid w:val="00A17F12"/>
    <w:rsid w:val="00A22217"/>
    <w:rsid w:val="00A22C24"/>
    <w:rsid w:val="00A27D8C"/>
    <w:rsid w:val="00A32400"/>
    <w:rsid w:val="00A329E8"/>
    <w:rsid w:val="00A32ADB"/>
    <w:rsid w:val="00A343FA"/>
    <w:rsid w:val="00A40736"/>
    <w:rsid w:val="00A408BE"/>
    <w:rsid w:val="00A4185D"/>
    <w:rsid w:val="00A42B4E"/>
    <w:rsid w:val="00A44EFE"/>
    <w:rsid w:val="00A471CC"/>
    <w:rsid w:val="00A476AF"/>
    <w:rsid w:val="00A528B3"/>
    <w:rsid w:val="00A56BEA"/>
    <w:rsid w:val="00A60832"/>
    <w:rsid w:val="00A61DF4"/>
    <w:rsid w:val="00A61EF7"/>
    <w:rsid w:val="00A63A1F"/>
    <w:rsid w:val="00A6467F"/>
    <w:rsid w:val="00A7004E"/>
    <w:rsid w:val="00A73221"/>
    <w:rsid w:val="00A74655"/>
    <w:rsid w:val="00A756E6"/>
    <w:rsid w:val="00A763D9"/>
    <w:rsid w:val="00A85119"/>
    <w:rsid w:val="00A86EFE"/>
    <w:rsid w:val="00A8742C"/>
    <w:rsid w:val="00A9231F"/>
    <w:rsid w:val="00A942FE"/>
    <w:rsid w:val="00A95F63"/>
    <w:rsid w:val="00A970FF"/>
    <w:rsid w:val="00AA105E"/>
    <w:rsid w:val="00AA23A6"/>
    <w:rsid w:val="00AA7D5C"/>
    <w:rsid w:val="00AB0C03"/>
    <w:rsid w:val="00AB2262"/>
    <w:rsid w:val="00AB29DF"/>
    <w:rsid w:val="00AB3C55"/>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3DE"/>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0A3F"/>
    <w:rsid w:val="00B33B1B"/>
    <w:rsid w:val="00B368B9"/>
    <w:rsid w:val="00B37CEB"/>
    <w:rsid w:val="00B40629"/>
    <w:rsid w:val="00B4198E"/>
    <w:rsid w:val="00B41C46"/>
    <w:rsid w:val="00B509DE"/>
    <w:rsid w:val="00B524B2"/>
    <w:rsid w:val="00B57A8F"/>
    <w:rsid w:val="00B607BD"/>
    <w:rsid w:val="00B6214E"/>
    <w:rsid w:val="00B63B30"/>
    <w:rsid w:val="00B65BC6"/>
    <w:rsid w:val="00B65D23"/>
    <w:rsid w:val="00B65DF4"/>
    <w:rsid w:val="00B66155"/>
    <w:rsid w:val="00B66F92"/>
    <w:rsid w:val="00B67243"/>
    <w:rsid w:val="00B7180A"/>
    <w:rsid w:val="00B7205C"/>
    <w:rsid w:val="00B7247B"/>
    <w:rsid w:val="00B740F9"/>
    <w:rsid w:val="00B74940"/>
    <w:rsid w:val="00B75B09"/>
    <w:rsid w:val="00B75F78"/>
    <w:rsid w:val="00B76B58"/>
    <w:rsid w:val="00B76C65"/>
    <w:rsid w:val="00B7799A"/>
    <w:rsid w:val="00B81AAD"/>
    <w:rsid w:val="00B85852"/>
    <w:rsid w:val="00B85D00"/>
    <w:rsid w:val="00B96D03"/>
    <w:rsid w:val="00B972C6"/>
    <w:rsid w:val="00B97F67"/>
    <w:rsid w:val="00BA0AC5"/>
    <w:rsid w:val="00BA129C"/>
    <w:rsid w:val="00BA5FFD"/>
    <w:rsid w:val="00BA6362"/>
    <w:rsid w:val="00BA77DE"/>
    <w:rsid w:val="00BB2402"/>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67C0"/>
    <w:rsid w:val="00C97E19"/>
    <w:rsid w:val="00CA4B51"/>
    <w:rsid w:val="00CA5F72"/>
    <w:rsid w:val="00CA6CF8"/>
    <w:rsid w:val="00CB0F3B"/>
    <w:rsid w:val="00CB1066"/>
    <w:rsid w:val="00CB13EB"/>
    <w:rsid w:val="00CB37F0"/>
    <w:rsid w:val="00CB4B30"/>
    <w:rsid w:val="00CB7496"/>
    <w:rsid w:val="00CC47E8"/>
    <w:rsid w:val="00CD09D3"/>
    <w:rsid w:val="00CD0E38"/>
    <w:rsid w:val="00CD13DF"/>
    <w:rsid w:val="00CD177B"/>
    <w:rsid w:val="00CD18C8"/>
    <w:rsid w:val="00CD2399"/>
    <w:rsid w:val="00CD263F"/>
    <w:rsid w:val="00CE223B"/>
    <w:rsid w:val="00CE3127"/>
    <w:rsid w:val="00CE7105"/>
    <w:rsid w:val="00CE7579"/>
    <w:rsid w:val="00CE7B9D"/>
    <w:rsid w:val="00CF003B"/>
    <w:rsid w:val="00CF0C6D"/>
    <w:rsid w:val="00CF2653"/>
    <w:rsid w:val="00CF49E8"/>
    <w:rsid w:val="00CF4CF7"/>
    <w:rsid w:val="00CF5038"/>
    <w:rsid w:val="00CF6CB4"/>
    <w:rsid w:val="00D02164"/>
    <w:rsid w:val="00D02FC7"/>
    <w:rsid w:val="00D0354D"/>
    <w:rsid w:val="00D042D1"/>
    <w:rsid w:val="00D0519F"/>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2D7"/>
    <w:rsid w:val="00D45C6B"/>
    <w:rsid w:val="00D50B0B"/>
    <w:rsid w:val="00D51830"/>
    <w:rsid w:val="00D538C0"/>
    <w:rsid w:val="00D551F9"/>
    <w:rsid w:val="00D60F26"/>
    <w:rsid w:val="00D71123"/>
    <w:rsid w:val="00D71801"/>
    <w:rsid w:val="00D71BC0"/>
    <w:rsid w:val="00D7415E"/>
    <w:rsid w:val="00D863DC"/>
    <w:rsid w:val="00D87560"/>
    <w:rsid w:val="00D90F32"/>
    <w:rsid w:val="00D94F8C"/>
    <w:rsid w:val="00D96B5B"/>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4CD"/>
    <w:rsid w:val="00E14D19"/>
    <w:rsid w:val="00E150DB"/>
    <w:rsid w:val="00E150F5"/>
    <w:rsid w:val="00E2154A"/>
    <w:rsid w:val="00E2600B"/>
    <w:rsid w:val="00E33818"/>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11F"/>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1939"/>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0A21"/>
    <w:rsid w:val="00F11AC3"/>
    <w:rsid w:val="00F11E3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2008"/>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0E1"/>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5AEA"/>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hakan@productmediaassociation.com" TargetMode="External"/><Relationship Id="rId26" Type="http://schemas.openxmlformats.org/officeDocument/2006/relationships/hyperlink" Target="https://haaks.se" TargetMode="External"/><Relationship Id="rId39" Type="http://schemas.openxmlformats.org/officeDocument/2006/relationships/image" Target="media/image15.jpeg"/><Relationship Id="rId21" Type="http://schemas.openxmlformats.org/officeDocument/2006/relationships/hyperlink" Target="tel:+46705638515" TargetMode="External"/><Relationship Id="rId34" Type="http://schemas.openxmlformats.org/officeDocument/2006/relationships/hyperlink" Target="https://www.productmediaassociation.com/productmediahouse" TargetMode="External"/><Relationship Id="rId42" Type="http://schemas.openxmlformats.org/officeDocument/2006/relationships/hyperlink" Target="mailto:dhlfreight.medlemsservice@dhl.com" TargetMode="External"/><Relationship Id="rId47" Type="http://schemas.openxmlformats.org/officeDocument/2006/relationships/hyperlink" Target="https://www.linkedin.com/company/product-media-association/" TargetMode="External"/><Relationship Id="rId50" Type="http://schemas.openxmlformats.org/officeDocument/2006/relationships/hyperlink" Target="https://www.youtube.com/channel/UCsx5n9Wx0ccFCNZiq6tjn4A" TargetMode="External"/><Relationship Id="rId55" Type="http://schemas.openxmlformats.org/officeDocument/2006/relationships/hyperlink" Target="https://www.branschkoll.se/artiklar/pma-akademi-erbjuder-ai-utbildningar-for-branschen?utm_source=Branschkoll+Promotion&amp;utm_campaign=e2403b3416-EMAIL_CAMPAIGN_2026_01_27_03_41_COPY_01&amp;utm_medium=email&amp;utm_term=0_-728a9802cf-465870596" TargetMode="External"/><Relationship Id="rId7" Type="http://schemas.openxmlformats.org/officeDocument/2006/relationships/hyperlink" Target="https://www.dropbox.com/scl/fi/yn37gnlejuuqm2qegre9x/Produktmedia-2024.pdf?rlkey=8uvsfju2wfdizvbypxbnl3da8&amp;dl=0" TargetMode="External"/><Relationship Id="rId2" Type="http://schemas.openxmlformats.org/officeDocument/2006/relationships/numbering" Target="numbering.xml"/><Relationship Id="rId16" Type="http://schemas.openxmlformats.org/officeDocument/2006/relationships/hyperlink" Target="https://www.branschkoll.se/artiklar/tva-fragor-i-fokus-for-nybildad-branschforening-i-profilbranschen" TargetMode="External"/><Relationship Id="rId29" Type="http://schemas.openxmlformats.org/officeDocument/2006/relationships/hyperlink" Target="tel:+4636152035" TargetMode="External"/><Relationship Id="rId11" Type="http://schemas.openxmlformats.org/officeDocument/2006/relationships/hyperlink" Target="https://mailchi.mp/pwa.se/anml-dig-och-besk-oss-p-pwa-promotion-on-tour-13918474?e=e327270f5f" TargetMode="External"/><Relationship Id="rId24" Type="http://schemas.openxmlformats.org/officeDocument/2006/relationships/hyperlink" Target="https://www.dropbox.com/scl/fi/zz1b64chyt40oc2sl49ks/PMA-folder-2026-utvikt-presentation-2.pdf?rlkey=tagoybp53a55dxj307vcec3pp&amp;dl=0"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yperlink" Target="https://www.dropbox.com/scl/fi/7ughzhgjv8xtjhcd26vnv/Strawberry-Web-Manual-PWA-2024-2025.pdf?rlkey=gweqyfh2ph33ik459dkc8h4v3&amp;dl=0" TargetMode="External"/><Relationship Id="rId45" Type="http://schemas.openxmlformats.org/officeDocument/2006/relationships/hyperlink" Target="https://www.dropbox.com/scl/fi/svxv82wkpx7gg7yvvo5rh/Product-Media-Association_prislistor_2026.pdf?rlkey=3y43258viyoptcb72k75fqmwh&amp;dl=0" TargetMode="External"/><Relationship Id="rId53" Type="http://schemas.openxmlformats.org/officeDocument/2006/relationships/hyperlink" Target="https://www.branschkoll.se/artiklar/profilbranschens-leverantorer-slot-upp-pa-pma-days?utm_source=Branschkoll+Promotion&amp;utm_campaign=728a9802cf-EMAIL_CAMPAIGN_2026_01_27_03_41&amp;utm_medium=email&amp;utm_term=0_-728a9802cf-465870596" TargetMode="External"/><Relationship Id="rId58" Type="http://schemas.openxmlformats.org/officeDocument/2006/relationships/image" Target="media/image17.png"/><Relationship Id="rId5" Type="http://schemas.openxmlformats.org/officeDocument/2006/relationships/webSettings" Target="webSettings.xml"/><Relationship Id="rId19" Type="http://schemas.openxmlformats.org/officeDocument/2006/relationships/hyperlink" Target="tel:+4670837461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www.berseau.se"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www.dropbox.com/scl/fi/fd8nz47jujtnm8n0dt7wp/DHL-PWA_avtal_oneflow-signed-9276343.pdf?rlkey=cijm588b96rka14f0eqbotmt9&amp;dl=0" TargetMode="External"/><Relationship Id="rId48" Type="http://schemas.openxmlformats.org/officeDocument/2006/relationships/hyperlink" Target="https://www.facebook.com/productmediaassociation/" TargetMode="External"/><Relationship Id="rId56" Type="http://schemas.openxmlformats.org/officeDocument/2006/relationships/hyperlink" Target="https://www.branschkoll.se/artiklar/bade-fest-och-tavling-pa-profilmassan-i-augusti" TargetMode="External"/><Relationship Id="rId8" Type="http://schemas.openxmlformats.org/officeDocument/2006/relationships/image" Target="media/image2.png"/><Relationship Id="rId51" Type="http://schemas.openxmlformats.org/officeDocument/2006/relationships/hyperlink" Target="https://www.branschkoll.se/artiklar/pma-sanker-intradesavgiften-till-1-krona" TargetMode="External"/><Relationship Id="rId3" Type="http://schemas.openxmlformats.org/officeDocument/2006/relationships/styles" Target="styles.xml"/><Relationship Id="rId12" Type="http://schemas.openxmlformats.org/officeDocument/2006/relationships/hyperlink" Target="https://www.dropbox.com/scl/fi/2mly22sgzhdqpwff1hxut/PMA-program-rsm-te-2026.pdf?rlkey=q61vdpcnwxmakhg8n0mlc6cnv&amp;dl=0"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s://www.dropbox.com/scl/fi/8g8jxo83v36b1pvre155e/PMA-erbjudande-House-of-People-Folkets-Hus-2026.pdf?rlkey=tstnlq7qipemsunw43pcu29lp&amp;dl=0" TargetMode="External"/><Relationship Id="rId46" Type="http://schemas.openxmlformats.org/officeDocument/2006/relationships/hyperlink" Target="https://www.linkedin.com/company/pwa-promotion-wholesalers-association/" TargetMode="External"/><Relationship Id="rId59" Type="http://schemas.openxmlformats.org/officeDocument/2006/relationships/fontTable" Target="fontTable.xml"/><Relationship Id="rId20" Type="http://schemas.openxmlformats.org/officeDocument/2006/relationships/hyperlink" Target="mailto:maria@productmediaassociation.com?subject=Intresseanm%C3%A4lan%20-%20Utst%C3%A4llare%20Product%20Media%20Days%202026." TargetMode="External"/><Relationship Id="rId41" Type="http://schemas.openxmlformats.org/officeDocument/2006/relationships/image" Target="media/image16.jpeg"/><Relationship Id="rId54" Type="http://schemas.openxmlformats.org/officeDocument/2006/relationships/hyperlink" Target="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productmediaassociation.com/medlemmar" TargetMode="External"/><Relationship Id="rId23" Type="http://schemas.openxmlformats.org/officeDocument/2006/relationships/hyperlink" Target="https://www.dropbox.com/scl/fi/maaaqk658prbt0oq2oghh/Brevutskick-om-PMA-april-2026.pdf?rlkey=ew0323w7s7zpuvq74zfr05z33&amp;dl=0" TargetMode="External"/><Relationship Id="rId28" Type="http://schemas.openxmlformats.org/officeDocument/2006/relationships/hyperlink" Target="mailto:annelie.gemark@elmia.se?subject=Intresseanm%C3%A4lan%20Nordic%20Profile%20Fair%202026." TargetMode="External"/><Relationship Id="rId36" Type="http://schemas.openxmlformats.org/officeDocument/2006/relationships/image" Target="media/image13.jpeg"/><Relationship Id="rId49" Type="http://schemas.openxmlformats.org/officeDocument/2006/relationships/hyperlink" Target="https://www.instagram.com/productmediaassociation/" TargetMode="External"/><Relationship Id="rId57" Type="http://schemas.openxmlformats.org/officeDocument/2006/relationships/hyperlink" Target="https://tidningen.promotion.nu/search?title=all" TargetMode="External"/><Relationship Id="rId10" Type="http://schemas.openxmlformats.org/officeDocument/2006/relationships/hyperlink" Target="https://maryhillestate.com/en/" TargetMode="External"/><Relationship Id="rId31" Type="http://schemas.openxmlformats.org/officeDocument/2006/relationships/hyperlink" Target="https://www.elmia.se/nordic-profile-fair/for-utstallare/boka-yta/" TargetMode="External"/><Relationship Id="rId44" Type="http://schemas.openxmlformats.org/officeDocument/2006/relationships/hyperlink" Target="https://www.dropbox.com/scl/fi/zag6z6b534xe7kegc8io9/PMA_Kundnummerans-kan-2.7_.xlsx?rlkey=9eyk6jnpbqswvquol2ryiq2k3&amp;dl=0" TargetMode="External"/><Relationship Id="rId52" Type="http://schemas.openxmlformats.org/officeDocument/2006/relationships/hyperlink" Target="https://www.branschkoll.se/artiklar/arets-vinnare-i-produktmediabiet?utm_source=Branschkoll+Promotion&amp;utm_campaign=728a9802cf-EMAIL_CAMPAIGN_2026_01_27_03_41&amp;utm_medium=email&amp;utm_term=0_-728a9802cf-465870596"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29</TotalTime>
  <Pages>14</Pages>
  <Words>3224</Words>
  <Characters>17089</Characters>
  <Application>Microsoft Office Word</Application>
  <DocSecurity>0</DocSecurity>
  <Lines>142</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21</cp:revision>
  <cp:lastPrinted>2021-03-29T13:07:00Z</cp:lastPrinted>
  <dcterms:created xsi:type="dcterms:W3CDTF">2026-05-11T07:51:00Z</dcterms:created>
  <dcterms:modified xsi:type="dcterms:W3CDTF">2026-05-11T08:52:00Z</dcterms:modified>
</cp:coreProperties>
</file>