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42AD5" w14:textId="5D8DF286" w:rsidR="00FC474F" w:rsidRDefault="00BC091E" w:rsidP="00D272D3">
      <w:pPr>
        <w:jc w:val="center"/>
        <w:rPr>
          <w:noProof/>
        </w:rPr>
      </w:pPr>
      <w:r>
        <w:rPr>
          <w:noProof/>
        </w:rPr>
        <w:drawing>
          <wp:inline distT="0" distB="0" distL="0" distR="0" wp14:anchorId="299DD838" wp14:editId="2ED3EBEB">
            <wp:extent cx="1565175" cy="1003300"/>
            <wp:effectExtent l="0" t="0" r="0" b="0"/>
            <wp:docPr id="1165897872"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905" cy="1050562"/>
                    </a:xfrm>
                    <a:prstGeom prst="rect">
                      <a:avLst/>
                    </a:prstGeom>
                  </pic:spPr>
                </pic:pic>
              </a:graphicData>
            </a:graphic>
          </wp:inline>
        </w:drawing>
      </w:r>
    </w:p>
    <w:p w14:paraId="3E1C1CB9" w14:textId="4FEA8433" w:rsidR="00C06E73" w:rsidRDefault="00C06E73" w:rsidP="00353BD3">
      <w:pPr>
        <w:rPr>
          <w:b/>
          <w:sz w:val="36"/>
          <w:szCs w:val="36"/>
        </w:rPr>
      </w:pPr>
    </w:p>
    <w:tbl>
      <w:tblPr>
        <w:tblW w:w="5000" w:type="pct"/>
        <w:tblCellMar>
          <w:left w:w="0" w:type="dxa"/>
          <w:right w:w="0" w:type="dxa"/>
        </w:tblCellMar>
        <w:tblLook w:val="04A0" w:firstRow="1" w:lastRow="0" w:firstColumn="1" w:lastColumn="0" w:noHBand="0" w:noVBand="1"/>
      </w:tblPr>
      <w:tblGrid>
        <w:gridCol w:w="9070"/>
      </w:tblGrid>
      <w:tr w:rsidR="005B5D6E" w:rsidRPr="003A4552" w14:paraId="559C00C5" w14:textId="77777777" w:rsidTr="005B5D6E">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70"/>
            </w:tblGrid>
            <w:tr w:rsidR="005B5D6E" w:rsidRPr="003A4552" w14:paraId="70C29F49" w14:textId="77777777">
              <w:tc>
                <w:tcPr>
                  <w:tcW w:w="0" w:type="auto"/>
                  <w:tcMar>
                    <w:top w:w="0" w:type="dxa"/>
                    <w:left w:w="270" w:type="dxa"/>
                    <w:bottom w:w="135" w:type="dxa"/>
                    <w:right w:w="270" w:type="dxa"/>
                  </w:tcMar>
                  <w:hideMark/>
                </w:tcPr>
                <w:p w14:paraId="7C3AF85E" w14:textId="5B32CB10" w:rsidR="005B5D6E" w:rsidRPr="00157670" w:rsidRDefault="00C479CE" w:rsidP="00A73221">
                  <w:pPr>
                    <w:pStyle w:val="Rubrik1"/>
                    <w:spacing w:before="0" w:beforeAutospacing="0" w:after="0" w:afterAutospacing="0" w:line="488" w:lineRule="atLeast"/>
                    <w:jc w:val="center"/>
                    <w:rPr>
                      <w:rFonts w:ascii="Open Sans" w:hAnsi="Open Sans" w:cs="Open Sans"/>
                      <w:color w:val="D3D3D3"/>
                      <w:sz w:val="36"/>
                      <w:szCs w:val="36"/>
                    </w:rPr>
                  </w:pPr>
                  <w:bookmarkStart w:id="0" w:name="_MailOriginal"/>
                  <w:r w:rsidRPr="00157670">
                    <w:rPr>
                      <w:rFonts w:ascii="Open Sans" w:hAnsi="Open Sans" w:cs="Open Sans"/>
                      <w:color w:val="D3D3D3"/>
                      <w:sz w:val="36"/>
                      <w:szCs w:val="36"/>
                    </w:rPr>
                    <w:t>Medlemsinformation | P</w:t>
                  </w:r>
                  <w:r w:rsidR="00ED1939" w:rsidRPr="00157670">
                    <w:rPr>
                      <w:rFonts w:ascii="Open Sans" w:hAnsi="Open Sans" w:cs="Open Sans"/>
                      <w:color w:val="D3D3D3"/>
                      <w:sz w:val="36"/>
                      <w:szCs w:val="36"/>
                    </w:rPr>
                    <w:t>M</w:t>
                  </w:r>
                  <w:r w:rsidRPr="00157670">
                    <w:rPr>
                      <w:rFonts w:ascii="Open Sans" w:hAnsi="Open Sans" w:cs="Open Sans"/>
                      <w:color w:val="D3D3D3"/>
                      <w:sz w:val="36"/>
                      <w:szCs w:val="36"/>
                    </w:rPr>
                    <w:t>A rapport #</w:t>
                  </w:r>
                  <w:r w:rsidR="001463F3">
                    <w:rPr>
                      <w:rFonts w:ascii="Open Sans" w:hAnsi="Open Sans" w:cs="Open Sans"/>
                      <w:color w:val="D3D3D3"/>
                      <w:sz w:val="36"/>
                      <w:szCs w:val="36"/>
                    </w:rPr>
                    <w:t>6</w:t>
                  </w:r>
                </w:p>
                <w:p w14:paraId="050A21E2" w14:textId="02749EA1" w:rsidR="00181062" w:rsidRPr="003A4552" w:rsidRDefault="009C230C" w:rsidP="00B33B1B">
                  <w:pPr>
                    <w:pStyle w:val="Rubrik1"/>
                    <w:spacing w:before="0" w:beforeAutospacing="0" w:after="0" w:afterAutospacing="0" w:line="488" w:lineRule="atLeast"/>
                    <w:jc w:val="center"/>
                    <w:rPr>
                      <w:rFonts w:asciiTheme="minorHAnsi" w:hAnsiTheme="minorHAnsi" w:cstheme="minorHAnsi"/>
                      <w:b w:val="0"/>
                      <w:bCs w:val="0"/>
                      <w:color w:val="202020"/>
                      <w:sz w:val="24"/>
                      <w:szCs w:val="24"/>
                    </w:rPr>
                  </w:pPr>
                  <w:r w:rsidRPr="00126DA8">
                    <w:rPr>
                      <w:rFonts w:asciiTheme="minorHAnsi" w:hAnsiTheme="minorHAnsi" w:cstheme="minorHAnsi"/>
                      <w:b w:val="0"/>
                      <w:bCs w:val="0"/>
                      <w:sz w:val="24"/>
                      <w:szCs w:val="24"/>
                    </w:rPr>
                    <w:t xml:space="preserve">Utskick </w:t>
                  </w:r>
                  <w:r w:rsidR="001463F3">
                    <w:rPr>
                      <w:rFonts w:asciiTheme="minorHAnsi" w:hAnsiTheme="minorHAnsi" w:cstheme="minorHAnsi"/>
                      <w:b w:val="0"/>
                      <w:bCs w:val="0"/>
                      <w:sz w:val="24"/>
                      <w:szCs w:val="24"/>
                    </w:rPr>
                    <w:t>1 september</w:t>
                  </w:r>
                  <w:r w:rsidR="00500CE3" w:rsidRPr="00126DA8">
                    <w:rPr>
                      <w:rFonts w:asciiTheme="minorHAnsi" w:hAnsiTheme="minorHAnsi" w:cstheme="minorHAnsi"/>
                      <w:b w:val="0"/>
                      <w:bCs w:val="0"/>
                      <w:sz w:val="24"/>
                      <w:szCs w:val="24"/>
                    </w:rPr>
                    <w:t xml:space="preserve"> </w:t>
                  </w:r>
                  <w:r w:rsidRPr="00126DA8">
                    <w:rPr>
                      <w:rFonts w:asciiTheme="minorHAnsi" w:hAnsiTheme="minorHAnsi" w:cstheme="minorHAnsi"/>
                      <w:b w:val="0"/>
                      <w:bCs w:val="0"/>
                      <w:sz w:val="24"/>
                      <w:szCs w:val="24"/>
                    </w:rPr>
                    <w:t>20</w:t>
                  </w:r>
                  <w:r w:rsidR="005B5D6E" w:rsidRPr="00126DA8">
                    <w:rPr>
                      <w:rFonts w:asciiTheme="minorHAnsi" w:hAnsiTheme="minorHAnsi" w:cstheme="minorHAnsi"/>
                      <w:b w:val="0"/>
                      <w:bCs w:val="0"/>
                      <w:sz w:val="24"/>
                      <w:szCs w:val="24"/>
                    </w:rPr>
                    <w:t>2</w:t>
                  </w:r>
                  <w:r w:rsidR="00ED1939" w:rsidRPr="00126DA8">
                    <w:rPr>
                      <w:rFonts w:asciiTheme="minorHAnsi" w:hAnsiTheme="minorHAnsi" w:cstheme="minorHAnsi"/>
                      <w:b w:val="0"/>
                      <w:bCs w:val="0"/>
                      <w:sz w:val="24"/>
                      <w:szCs w:val="24"/>
                    </w:rPr>
                    <w:t>6</w:t>
                  </w:r>
                </w:p>
              </w:tc>
            </w:tr>
          </w:tbl>
          <w:p w14:paraId="75659898" w14:textId="77777777" w:rsidR="005B5D6E" w:rsidRPr="003A4552" w:rsidRDefault="005B5D6E" w:rsidP="005B5D6E">
            <w:pPr>
              <w:rPr>
                <w:rFonts w:asciiTheme="minorHAnsi" w:hAnsiTheme="minorHAnsi" w:cstheme="minorHAnsi"/>
              </w:rPr>
            </w:pPr>
          </w:p>
        </w:tc>
      </w:tr>
      <w:tr w:rsidR="005B5D6E" w:rsidRPr="003A4552" w14:paraId="539447AC" w14:textId="77777777" w:rsidTr="0037009D">
        <w:tc>
          <w:tcPr>
            <w:tcW w:w="0" w:type="auto"/>
            <w:tcMar>
              <w:top w:w="270" w:type="dxa"/>
              <w:left w:w="270" w:type="dxa"/>
              <w:bottom w:w="270" w:type="dxa"/>
              <w:right w:w="270" w:type="dxa"/>
            </w:tcMar>
            <w:vAlign w:val="center"/>
          </w:tcPr>
          <w:tbl>
            <w:tblPr>
              <w:tblW w:w="5000" w:type="pct"/>
              <w:tblCellMar>
                <w:left w:w="0" w:type="dxa"/>
                <w:right w:w="0" w:type="dxa"/>
              </w:tblCellMar>
              <w:tblLook w:val="04A0" w:firstRow="1" w:lastRow="0" w:firstColumn="1" w:lastColumn="0" w:noHBand="0" w:noVBand="1"/>
            </w:tblPr>
            <w:tblGrid>
              <w:gridCol w:w="8530"/>
            </w:tblGrid>
            <w:tr w:rsidR="00BA77DE" w:rsidRPr="003A4552" w14:paraId="7621A7F2" w14:textId="77777777" w:rsidTr="00F91656">
              <w:tc>
                <w:tcPr>
                  <w:tcW w:w="0" w:type="auto"/>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8530"/>
                  </w:tblGrid>
                  <w:tr w:rsidR="00124584" w:rsidRPr="00AB3C55" w14:paraId="79DF750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AC3F6AF"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46886A1"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990"/>
                                    </w:tblGrid>
                                    <w:tr w:rsidR="00F12002" w14:paraId="49B1D436"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F12002" w14:paraId="69868F02"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450"/>
                                                </w:tblGrid>
                                                <w:tr w:rsidR="00617B46" w:rsidRPr="005834CB" w14:paraId="5FE521BF"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617B46" w:rsidRPr="005834CB" w14:paraId="3D389465" w14:textId="77777777">
                                                        <w:tc>
                                                          <w:tcPr>
                                                            <w:tcW w:w="0" w:type="auto"/>
                                                            <w:tcMar>
                                                              <w:top w:w="0" w:type="dxa"/>
                                                              <w:left w:w="270" w:type="dxa"/>
                                                              <w:bottom w:w="135" w:type="dxa"/>
                                                              <w:right w:w="270" w:type="dxa"/>
                                                            </w:tcMar>
                                                            <w:hideMark/>
                                                          </w:tcPr>
                                                          <w:p w14:paraId="17CF7726" w14:textId="77777777" w:rsidR="001836C2" w:rsidRDefault="00617B46" w:rsidP="00617B46">
                                                            <w:pPr>
                                                              <w:spacing w:line="360" w:lineRule="atLeast"/>
                                                              <w:rPr>
                                                                <w:rFonts w:asciiTheme="minorHAnsi" w:hAnsiTheme="minorHAnsi" w:cstheme="minorHAnsi"/>
                                                                <w:color w:val="202020"/>
                                                              </w:rPr>
                                                            </w:pPr>
                                                            <w:r w:rsidRPr="005834CB">
                                                              <w:rPr>
                                                                <w:rFonts w:asciiTheme="minorHAnsi" w:hAnsiTheme="minorHAnsi" w:cstheme="minorHAnsi"/>
                                                                <w:color w:val="000000"/>
                                                              </w:rPr>
                                                              <w:t>Hej medlemmar,</w:t>
                                                            </w:r>
                                                            <w:r w:rsidRPr="005834CB">
                                                              <w:rPr>
                                                                <w:rFonts w:asciiTheme="minorHAnsi" w:hAnsiTheme="minorHAnsi" w:cstheme="minorHAnsi"/>
                                                                <w:color w:val="202020"/>
                                                              </w:rPr>
                                                              <w:br/>
                                                            </w:r>
                                                            <w:r w:rsidRPr="005834CB">
                                                              <w:rPr>
                                                                <w:rFonts w:asciiTheme="minorHAnsi" w:hAnsiTheme="minorHAnsi" w:cstheme="minorHAnsi"/>
                                                                <w:color w:val="000000"/>
                                                              </w:rPr>
                                                              <w:t> </w:t>
                                                            </w:r>
                                                            <w:r w:rsidRPr="005834CB">
                                                              <w:rPr>
                                                                <w:rFonts w:asciiTheme="minorHAnsi" w:hAnsiTheme="minorHAnsi" w:cstheme="minorHAnsi"/>
                                                                <w:color w:val="202020"/>
                                                              </w:rPr>
                                                              <w:br/>
                                                              <w:t xml:space="preserve">Här kommer årets sjätte medlemsinformation. Efter sommaren har </w:t>
                                                            </w:r>
                                                          </w:p>
                                                          <w:p w14:paraId="51A91A25" w14:textId="77777777" w:rsidR="001836C2" w:rsidRDefault="00617B46" w:rsidP="00617B46">
                                                            <w:pPr>
                                                              <w:spacing w:line="360" w:lineRule="atLeast"/>
                                                              <w:rPr>
                                                                <w:rFonts w:asciiTheme="minorHAnsi" w:hAnsiTheme="minorHAnsi" w:cstheme="minorHAnsi"/>
                                                                <w:color w:val="202020"/>
                                                              </w:rPr>
                                                            </w:pPr>
                                                            <w:r w:rsidRPr="005834CB">
                                                              <w:rPr>
                                                                <w:rFonts w:asciiTheme="minorHAnsi" w:hAnsiTheme="minorHAnsi" w:cstheme="minorHAnsi"/>
                                                                <w:color w:val="202020"/>
                                                              </w:rPr>
                                                              <w:t xml:space="preserve">vi träffats på Nordic Profile Fair och på Product Media House, PMA </w:t>
                                                            </w:r>
                                                          </w:p>
                                                          <w:p w14:paraId="5583D2BE" w14:textId="0D1AA142" w:rsidR="00617B46" w:rsidRPr="005834CB" w:rsidRDefault="00617B46" w:rsidP="00617B46">
                                                            <w:pPr>
                                                              <w:spacing w:line="360" w:lineRule="atLeast"/>
                                                              <w:rPr>
                                                                <w:rFonts w:asciiTheme="minorHAnsi" w:hAnsiTheme="minorHAnsi" w:cstheme="minorHAnsi"/>
                                                                <w:color w:val="202020"/>
                                                              </w:rPr>
                                                            </w:pPr>
                                                            <w:r w:rsidRPr="005834CB">
                                                              <w:rPr>
                                                                <w:rFonts w:asciiTheme="minorHAnsi" w:hAnsiTheme="minorHAnsi" w:cstheme="minorHAnsi"/>
                                                                <w:color w:val="202020"/>
                                                              </w:rPr>
                                                              <w:t>har skapat en film för att marknadsföra vårt arbete vid medlems</w:t>
                                                            </w:r>
                                                            <w:r w:rsidR="001836C2">
                                                              <w:rPr>
                                                                <w:rFonts w:asciiTheme="minorHAnsi" w:hAnsiTheme="minorHAnsi" w:cstheme="minorHAnsi"/>
                                                                <w:color w:val="202020"/>
                                                              </w:rPr>
                                                              <w:t>-</w:t>
                                                            </w:r>
                                                            <w:r w:rsidRPr="005834CB">
                                                              <w:rPr>
                                                                <w:rFonts w:asciiTheme="minorHAnsi" w:hAnsiTheme="minorHAnsi" w:cstheme="minorHAnsi"/>
                                                                <w:color w:val="202020"/>
                                                              </w:rPr>
                                                              <w:t>rekrytering och missa inte våra nya samarbetspartners och deras erbjudanden till dig som är medlem! Läs mer nedan:</w:t>
                                                            </w:r>
                                                            <w:r w:rsidRPr="005834CB">
                                                              <w:rPr>
                                                                <w:rFonts w:asciiTheme="minorHAnsi" w:hAnsiTheme="minorHAnsi" w:cstheme="minorHAnsi"/>
                                                                <w:color w:val="202020"/>
                                                              </w:rPr>
                                                              <w:br/>
                                                              <w:t> </w:t>
                                                            </w:r>
                                                          </w:p>
                                                        </w:tc>
                                                      </w:tr>
                                                    </w:tbl>
                                                    <w:p w14:paraId="3EA1CA92" w14:textId="77777777" w:rsidR="00617B46" w:rsidRPr="005834CB" w:rsidRDefault="00617B46" w:rsidP="00617B46">
                                                      <w:pPr>
                                                        <w:rPr>
                                                          <w:rFonts w:asciiTheme="minorHAnsi" w:hAnsiTheme="minorHAnsi" w:cstheme="minorHAnsi"/>
                                                        </w:rPr>
                                                      </w:pPr>
                                                    </w:p>
                                                  </w:tc>
                                                </w:tr>
                                                <w:tr w:rsidR="00617B46" w:rsidRPr="005834CB" w14:paraId="0991EA3A"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617B46" w:rsidRPr="005834CB" w14:paraId="6409F12C" w14:textId="77777777">
                                                        <w:tc>
                                                          <w:tcPr>
                                                            <w:tcW w:w="0" w:type="auto"/>
                                                            <w:tcMar>
                                                              <w:top w:w="0" w:type="dxa"/>
                                                              <w:left w:w="270" w:type="dxa"/>
                                                              <w:bottom w:w="135" w:type="dxa"/>
                                                              <w:right w:w="270" w:type="dxa"/>
                                                            </w:tcMar>
                                                            <w:hideMark/>
                                                          </w:tcPr>
                                                          <w:p w14:paraId="5F0BF7D2" w14:textId="77777777" w:rsidR="00557104" w:rsidRDefault="00617B46" w:rsidP="00617B46">
                                                            <w:pPr>
                                                              <w:spacing w:line="360" w:lineRule="atLeast"/>
                                                              <w:rPr>
                                                                <w:rStyle w:val="Stark"/>
                                                                <w:rFonts w:asciiTheme="minorHAnsi" w:hAnsiTheme="minorHAnsi" w:cstheme="minorHAnsi"/>
                                                                <w:color w:val="202020"/>
                                                              </w:rPr>
                                                            </w:pPr>
                                                            <w:r w:rsidRPr="003A158E">
                                                              <w:rPr>
                                                                <w:rStyle w:val="Stark"/>
                                                                <w:rFonts w:asciiTheme="minorHAnsi" w:hAnsiTheme="minorHAnsi" w:cstheme="minorHAnsi"/>
                                                                <w:color w:val="202020"/>
                                                                <w:sz w:val="28"/>
                                                                <w:szCs w:val="28"/>
                                                              </w:rPr>
                                                              <w:t>Nya medlemmar &amp; medlemsrekrytering</w:t>
                                                            </w:r>
                                                            <w:r w:rsidRPr="005834CB">
                                                              <w:rPr>
                                                                <w:rFonts w:asciiTheme="minorHAnsi" w:hAnsiTheme="minorHAnsi" w:cstheme="minorHAnsi"/>
                                                                <w:color w:val="202020"/>
                                                              </w:rPr>
                                                              <w:br/>
                                                              <w:t>Under augusti har vi fått två nya medlemmar - Varmt välkomna till</w:t>
                                                            </w:r>
                                                            <w:r w:rsidRPr="005834CB">
                                                              <w:rPr>
                                                                <w:rStyle w:val="Stark"/>
                                                                <w:rFonts w:asciiTheme="minorHAnsi" w:hAnsiTheme="minorHAnsi" w:cstheme="minorHAnsi"/>
                                                                <w:color w:val="202020"/>
                                                              </w:rPr>
                                                              <w:t> </w:t>
                                                            </w:r>
                                                          </w:p>
                                                          <w:p w14:paraId="37CA396E" w14:textId="7D707A2C" w:rsidR="00617B46" w:rsidRPr="005834CB" w:rsidRDefault="00617B46" w:rsidP="00617B46">
                                                            <w:pPr>
                                                              <w:spacing w:line="360" w:lineRule="atLeast"/>
                                                              <w:rPr>
                                                                <w:rFonts w:asciiTheme="minorHAnsi" w:hAnsiTheme="minorHAnsi" w:cstheme="minorHAnsi"/>
                                                                <w:color w:val="202020"/>
                                                              </w:rPr>
                                                            </w:pPr>
                                                            <w:r w:rsidRPr="005834CB">
                                                              <w:rPr>
                                                                <w:rStyle w:val="Stark"/>
                                                                <w:rFonts w:asciiTheme="minorHAnsi" w:hAnsiTheme="minorHAnsi" w:cstheme="minorHAnsi"/>
                                                                <w:color w:val="202020"/>
                                                              </w:rPr>
                                                              <w:t>Innoflame OY </w:t>
                                                            </w:r>
                                                            <w:r w:rsidRPr="005834CB">
                                                              <w:rPr>
                                                                <w:rFonts w:asciiTheme="minorHAnsi" w:hAnsiTheme="minorHAnsi" w:cstheme="minorHAnsi"/>
                                                                <w:color w:val="202020"/>
                                                              </w:rPr>
                                                              <w:t>Kaisa Ala-Laurila &amp; Jan Nyberg och</w:t>
                                                            </w:r>
                                                            <w:r w:rsidRPr="005834CB">
                                                              <w:rPr>
                                                                <w:rStyle w:val="apple-converted-space"/>
                                                                <w:rFonts w:asciiTheme="minorHAnsi" w:hAnsiTheme="minorHAnsi" w:cstheme="minorHAnsi"/>
                                                                <w:color w:val="202020"/>
                                                              </w:rPr>
                                                              <w:t> </w:t>
                                                            </w:r>
                                                            <w:r w:rsidRPr="005834CB">
                                                              <w:rPr>
                                                                <w:rStyle w:val="Stark"/>
                                                                <w:rFonts w:asciiTheme="minorHAnsi" w:hAnsiTheme="minorHAnsi" w:cstheme="minorHAnsi"/>
                                                                <w:color w:val="202020"/>
                                                              </w:rPr>
                                                              <w:t>Sibon Production AB - Profile Production </w:t>
                                                            </w:r>
                                                            <w:r w:rsidRPr="005834CB">
                                                              <w:rPr>
                                                                <w:rFonts w:asciiTheme="minorHAnsi" w:hAnsiTheme="minorHAnsi" w:cstheme="minorHAnsi"/>
                                                                <w:color w:val="202020"/>
                                                              </w:rPr>
                                                              <w:t>Christian Griwell. Det innebär att PMA just nu har 115 medlemmar. Några av de senaste medlemmarnas material (GEP Communication och Innoflame) har ännu inte hunnit komma upp på vår webbplats under medlemssidan men är på gång. </w:t>
                                                            </w:r>
                                                            <w:hyperlink r:id="rId7" w:tgtFrame="_blank" w:tooltip="https://www.productmediaassociation.com/medlemmar" w:history="1">
                                                              <w:r w:rsidRPr="005834CB">
                                                                <w:rPr>
                                                                  <w:rStyle w:val="Hyperlnk"/>
                                                                  <w:rFonts w:asciiTheme="minorHAnsi" w:hAnsiTheme="minorHAnsi" w:cstheme="minorHAnsi"/>
                                                                  <w:color w:val="007C89"/>
                                                                </w:rPr>
                                                                <w:t>Se övriga här</w:t>
                                                              </w:r>
                                                            </w:hyperlink>
                                                            <w:r w:rsidRPr="005834CB">
                                                              <w:rPr>
                                                                <w:rFonts w:asciiTheme="minorHAnsi" w:hAnsiTheme="minorHAnsi" w:cstheme="minorHAnsi"/>
                                                                <w:color w:val="202020"/>
                                                              </w:rPr>
                                                              <w:br/>
                                                            </w:r>
                                                            <w:r w:rsidRPr="005834CB">
                                                              <w:rPr>
                                                                <w:rFonts w:asciiTheme="minorHAnsi" w:hAnsiTheme="minorHAnsi" w:cstheme="minorHAnsi"/>
                                                                <w:color w:val="202020"/>
                                                              </w:rPr>
                                                              <w:br/>
                                                              <w:t>Arbetet med medlemsrekrytering fortsätter. I skrivande stund planerar PMA för en höstkampanj som ska skickas ut under Q4.</w:t>
                                                            </w:r>
                                                            <w:r w:rsidRPr="005834CB">
                                                              <w:rPr>
                                                                <w:rFonts w:asciiTheme="minorHAnsi" w:hAnsiTheme="minorHAnsi" w:cstheme="minorHAnsi"/>
                                                                <w:color w:val="202020"/>
                                                              </w:rPr>
                                                              <w:br/>
                                                            </w:r>
                                                            <w:r w:rsidRPr="005834CB">
                                                              <w:rPr>
                                                                <w:rFonts w:asciiTheme="minorHAnsi" w:hAnsiTheme="minorHAnsi" w:cstheme="minorHAnsi"/>
                                                                <w:color w:val="202020"/>
                                                              </w:rPr>
                                                              <w:br/>
                                                              <w:t>PMA har även tagit fram en film som lyfter att föreningen</w:t>
                                                            </w:r>
                                                            <w:r w:rsidRPr="005834CB">
                                                              <w:rPr>
                                                                <w:rStyle w:val="apple-converted-space"/>
                                                                <w:rFonts w:asciiTheme="minorHAnsi" w:hAnsiTheme="minorHAnsi" w:cstheme="minorHAnsi"/>
                                                                <w:color w:val="202020"/>
                                                              </w:rPr>
                                                              <w:t> </w:t>
                                                            </w:r>
                                                            <w:r w:rsidRPr="005834CB">
                                                              <w:rPr>
                                                                <w:rFonts w:asciiTheme="minorHAnsi" w:hAnsiTheme="minorHAnsi" w:cstheme="minorHAnsi"/>
                                                                <w:color w:val="000000"/>
                                                              </w:rPr>
                                                              <w:t>tillsammans med sina medlemmar utvecklar produktmediabranschen. Se nedan:</w:t>
                                                            </w:r>
                                                            <w:r w:rsidRPr="005834CB">
                                                              <w:rPr>
                                                                <w:rFonts w:asciiTheme="minorHAnsi" w:hAnsiTheme="minorHAnsi" w:cstheme="minorHAnsi"/>
                                                                <w:color w:val="202020"/>
                                                              </w:rPr>
                                                              <w:br/>
                                                              <w:t> </w:t>
                                                            </w:r>
                                                          </w:p>
                                                        </w:tc>
                                                      </w:tr>
                                                    </w:tbl>
                                                    <w:p w14:paraId="6C76185F" w14:textId="77777777" w:rsidR="00617B46" w:rsidRPr="005834CB" w:rsidRDefault="00617B46" w:rsidP="00617B46">
                                                      <w:pPr>
                                                        <w:rPr>
                                                          <w:rFonts w:asciiTheme="minorHAnsi" w:hAnsiTheme="minorHAnsi" w:cstheme="minorHAnsi"/>
                                                        </w:rPr>
                                                      </w:pPr>
                                                    </w:p>
                                                  </w:tc>
                                                </w:tr>
                                              </w:tbl>
                                              <w:p w14:paraId="3DD37455" w14:textId="77777777" w:rsidR="00617B46" w:rsidRDefault="00617B46" w:rsidP="00617B46">
                                                <w:pPr>
                                                  <w:rPr>
                                                    <w:vanish/>
                                                  </w:rPr>
                                                </w:pPr>
                                              </w:p>
                                              <w:p w14:paraId="51F70488" w14:textId="77777777" w:rsidR="00557104" w:rsidRDefault="00557104" w:rsidP="00617B46">
                                                <w:pPr>
                                                  <w:rPr>
                                                    <w:vanish/>
                                                  </w:rPr>
                                                </w:pPr>
                                              </w:p>
                                              <w:p w14:paraId="1BED3D3F" w14:textId="77777777" w:rsidR="00557104" w:rsidRDefault="00557104" w:rsidP="00617B46">
                                                <w:pPr>
                                                  <w:rPr>
                                                    <w:vanish/>
                                                  </w:rPr>
                                                </w:pPr>
                                              </w:p>
                                              <w:p w14:paraId="6E13A2DA" w14:textId="77777777" w:rsidR="005508E8" w:rsidRDefault="005508E8" w:rsidP="00617B46">
                                                <w:pPr>
                                                  <w:rPr>
                                                    <w:vanish/>
                                                  </w:rPr>
                                                </w:pPr>
                                              </w:p>
                                              <w:p w14:paraId="0A6D1F00" w14:textId="77777777" w:rsidR="005508E8" w:rsidRDefault="005508E8"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3802A26F" w14:textId="77777777">
                                                  <w:tc>
                                                    <w:tcPr>
                                                      <w:tcW w:w="0" w:type="auto"/>
                                                      <w:tcMar>
                                                        <w:top w:w="135" w:type="dxa"/>
                                                        <w:left w:w="270" w:type="dxa"/>
                                                        <w:bottom w:w="135" w:type="dxa"/>
                                                        <w:right w:w="270" w:type="dxa"/>
                                                      </w:tcMar>
                                                      <w:hideMark/>
                                                    </w:tcPr>
                                                    <w:tbl>
                                                      <w:tblPr>
                                                        <w:tblW w:w="5000" w:type="pct"/>
                                                        <w:shd w:val="clear" w:color="auto" w:fill="222222"/>
                                                        <w:tblCellMar>
                                                          <w:left w:w="0" w:type="dxa"/>
                                                          <w:right w:w="0" w:type="dxa"/>
                                                        </w:tblCellMar>
                                                        <w:tblLook w:val="04A0" w:firstRow="1" w:lastRow="0" w:firstColumn="1" w:lastColumn="0" w:noHBand="0" w:noVBand="1"/>
                                                      </w:tblPr>
                                                      <w:tblGrid>
                                                        <w:gridCol w:w="6910"/>
                                                      </w:tblGrid>
                                                      <w:tr w:rsidR="00617B46" w14:paraId="749588AD" w14:textId="77777777">
                                                        <w:tc>
                                                          <w:tcPr>
                                                            <w:tcW w:w="8175" w:type="dxa"/>
                                                            <w:shd w:val="clear" w:color="auto" w:fill="222222"/>
                                                            <w:tcMar>
                                                              <w:top w:w="270" w:type="dxa"/>
                                                              <w:left w:w="270" w:type="dxa"/>
                                                              <w:bottom w:w="0" w:type="dxa"/>
                                                              <w:right w:w="270" w:type="dxa"/>
                                                            </w:tcMar>
                                                            <w:hideMark/>
                                                          </w:tcPr>
                                                          <w:p w14:paraId="7422C2BB" w14:textId="77777777" w:rsidR="00617B46" w:rsidRPr="003A158E" w:rsidRDefault="00617B46" w:rsidP="00617B46">
                                                            <w:pPr>
                                                              <w:spacing w:line="315" w:lineRule="atLeast"/>
                                                              <w:jc w:val="center"/>
                                                              <w:rPr>
                                                                <w:rFonts w:asciiTheme="minorHAnsi" w:hAnsiTheme="minorHAnsi" w:cstheme="minorHAnsi"/>
                                                                <w:color w:val="F2F2F2"/>
                                                                <w:sz w:val="32"/>
                                                                <w:szCs w:val="32"/>
                                                              </w:rPr>
                                                            </w:pPr>
                                                            <w:r w:rsidRPr="003A158E">
                                                              <w:rPr>
                                                                <w:rStyle w:val="Stark"/>
                                                                <w:rFonts w:asciiTheme="minorHAnsi" w:hAnsiTheme="minorHAnsi" w:cstheme="minorHAnsi"/>
                                                                <w:color w:val="F2F2F2"/>
                                                                <w:sz w:val="32"/>
                                                                <w:szCs w:val="32"/>
                                                              </w:rPr>
                                                              <w:lastRenderedPageBreak/>
                                                              <w:t>KLICKA PÅ BILDEN FÖR ATT SE FILM OM PMA</w:t>
                                                            </w:r>
                                                          </w:p>
                                                        </w:tc>
                                                      </w:tr>
                                                      <w:tr w:rsidR="00617B46" w14:paraId="234B06D6" w14:textId="77777777">
                                                        <w:tc>
                                                          <w:tcPr>
                                                            <w:tcW w:w="0" w:type="auto"/>
                                                            <w:shd w:val="clear" w:color="auto" w:fill="222222"/>
                                                            <w:tcMar>
                                                              <w:top w:w="135" w:type="dxa"/>
                                                              <w:left w:w="0" w:type="dxa"/>
                                                              <w:bottom w:w="0" w:type="dxa"/>
                                                              <w:right w:w="0" w:type="dxa"/>
                                                            </w:tcMar>
                                                            <w:hideMark/>
                                                          </w:tcPr>
                                                          <w:p w14:paraId="27A941B8" w14:textId="172D14EA" w:rsidR="00617B46" w:rsidRDefault="00617B46" w:rsidP="00617B46">
                                                            <w:r>
                                                              <w:rPr>
                                                                <w:noProof/>
                                                                <w:color w:val="1FA774"/>
                                                              </w:rPr>
                                                              <w:drawing>
                                                                <wp:inline distT="0" distB="0" distL="0" distR="0" wp14:anchorId="6092ACB1" wp14:editId="04F338AF">
                                                                  <wp:extent cx="4401879" cy="1998921"/>
                                                                  <wp:effectExtent l="0" t="0" r="5080" b="0"/>
                                                                  <wp:docPr id="1845691706" name="Bildobjekt 3">
                                                                    <a:hlinkClick xmlns:a="http://schemas.openxmlformats.org/drawingml/2006/main" r:id="rId8" tgtFrame="&quot;&quot;" tooltip="&quot;https://vimeo.com/1220841511?fl=ml&amp;fe=e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tgtFrame="&quot;&quot;" tooltip="&quot;https://vimeo.com/1220841511?fl=ml&amp;fe=ec&quot;"/>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 r="-358" b="17904"/>
                                                                          <a:stretch>
                                                                            <a:fillRect/>
                                                                          </a:stretch>
                                                                        </pic:blipFill>
                                                                        <pic:spPr bwMode="auto">
                                                                          <a:xfrm>
                                                                            <a:off x="0" y="0"/>
                                                                            <a:ext cx="4401879" cy="199892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52152A" w14:textId="77777777" w:rsidR="00617B46" w:rsidRDefault="00617B46" w:rsidP="00617B46"/>
                                                  </w:tc>
                                                </w:tr>
                                                <w:tr w:rsidR="00617B46" w14:paraId="21414EB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617B46" w:rsidRPr="00557104" w14:paraId="69B48192" w14:textId="77777777">
                                                        <w:tc>
                                                          <w:tcPr>
                                                            <w:tcW w:w="0" w:type="auto"/>
                                                            <w:tcMar>
                                                              <w:top w:w="0" w:type="dxa"/>
                                                              <w:left w:w="270" w:type="dxa"/>
                                                              <w:bottom w:w="135" w:type="dxa"/>
                                                              <w:right w:w="270" w:type="dxa"/>
                                                            </w:tcMar>
                                                            <w:hideMark/>
                                                          </w:tcPr>
                                                          <w:p w14:paraId="1AFCA78D" w14:textId="72723E18" w:rsidR="00617B46" w:rsidRPr="00557104" w:rsidRDefault="00617B46" w:rsidP="00617B46">
                                                            <w:pPr>
                                                              <w:spacing w:line="360" w:lineRule="atLeast"/>
                                                              <w:rPr>
                                                                <w:rFonts w:asciiTheme="minorHAnsi" w:hAnsiTheme="minorHAnsi" w:cstheme="minorHAnsi"/>
                                                                <w:color w:val="202020"/>
                                                              </w:rPr>
                                                            </w:pPr>
                                                            <w:r w:rsidRPr="00557104">
                                                              <w:rPr>
                                                                <w:rFonts w:asciiTheme="minorHAnsi" w:hAnsiTheme="minorHAnsi" w:cstheme="minorHAnsi"/>
                                                                <w:color w:val="202020"/>
                                                              </w:rPr>
                                                              <w:br/>
                                                            </w:r>
                                                            <w:r w:rsidRPr="00557104">
                                                              <w:rPr>
                                                                <w:rStyle w:val="Stark"/>
                                                                <w:rFonts w:asciiTheme="minorHAnsi" w:hAnsiTheme="minorHAnsi" w:cstheme="minorHAnsi"/>
                                                                <w:color w:val="202020"/>
                                                                <w:sz w:val="28"/>
                                                                <w:szCs w:val="28"/>
                                                              </w:rPr>
                                                              <w:t>Aktuellt i september! Missa inte Cirkulär kurs!</w:t>
                                                            </w:r>
                                                            <w:r w:rsidRPr="00557104">
                                                              <w:rPr>
                                                                <w:rFonts w:asciiTheme="minorHAnsi" w:hAnsiTheme="minorHAnsi" w:cstheme="minorHAnsi"/>
                                                                <w:color w:val="202020"/>
                                                              </w:rPr>
                                                              <w:br/>
                                                              <w:t>PMA fortsätter efter en lyckad start under 2025 att erbjuda aktuella utbildningar via vår </w:t>
                                                            </w:r>
                                                            <w:r w:rsidRPr="00557104">
                                                              <w:rPr>
                                                                <w:rStyle w:val="Stark"/>
                                                                <w:rFonts w:asciiTheme="minorHAnsi" w:hAnsiTheme="minorHAnsi" w:cstheme="minorHAnsi"/>
                                                                <w:color w:val="202020"/>
                                                              </w:rPr>
                                                              <w:t>PMA akademi </w:t>
                                                            </w:r>
                                                            <w:r w:rsidRPr="00557104">
                                                              <w:rPr>
                                                                <w:rFonts w:asciiTheme="minorHAnsi" w:hAnsiTheme="minorHAnsi" w:cstheme="minorHAnsi"/>
                                                                <w:color w:val="202020"/>
                                                              </w:rPr>
                                                              <w:t>till er medlemmar och övriga i branschen. </w:t>
                                                            </w:r>
                                                            <w:r w:rsidRPr="00557104">
                                                              <w:rPr>
                                                                <w:rFonts w:asciiTheme="minorHAnsi" w:hAnsiTheme="minorHAnsi" w:cstheme="minorHAnsi"/>
                                                                <w:color w:val="202020"/>
                                                              </w:rPr>
                                                              <w:br/>
                                                            </w:r>
                                                            <w:r w:rsidRPr="00557104">
                                                              <w:rPr>
                                                                <w:rFonts w:asciiTheme="minorHAnsi" w:hAnsiTheme="minorHAnsi" w:cstheme="minorHAnsi"/>
                                                                <w:color w:val="202020"/>
                                                              </w:rPr>
                                                              <w:br/>
                                                              <w:t>Höstens kurs</w:t>
                                                            </w:r>
                                                            <w:r w:rsidRPr="00557104">
                                                              <w:rPr>
                                                                <w:rStyle w:val="apple-converted-space"/>
                                                                <w:rFonts w:asciiTheme="minorHAnsi" w:hAnsiTheme="minorHAnsi" w:cstheme="minorHAnsi"/>
                                                                <w:color w:val="202020"/>
                                                              </w:rPr>
                                                              <w:t> </w:t>
                                                            </w:r>
                                                            <w:r w:rsidRPr="00557104">
                                                              <w:rPr>
                                                                <w:rStyle w:val="Stark"/>
                                                                <w:rFonts w:asciiTheme="minorHAnsi" w:hAnsiTheme="minorHAnsi" w:cstheme="minorHAnsi"/>
                                                                <w:color w:val="202020"/>
                                                              </w:rPr>
                                                              <w:t>Cirkulär Produktdesign</w:t>
                                                            </w:r>
                                                            <w:r w:rsidRPr="00557104">
                                                              <w:rPr>
                                                                <w:rFonts w:asciiTheme="minorHAnsi" w:hAnsiTheme="minorHAnsi" w:cstheme="minorHAnsi"/>
                                                                <w:color w:val="202020"/>
                                                              </w:rPr>
                                                              <w:t xml:space="preserve"> startar upp den 10 september när Nordiska Textilakademin håller en digital utbildning klockan </w:t>
                                                            </w:r>
                                                            <w:r w:rsidR="00557104" w:rsidRPr="00557104">
                                                              <w:rPr>
                                                                <w:rFonts w:asciiTheme="minorHAnsi" w:hAnsiTheme="minorHAnsi" w:cstheme="minorHAnsi"/>
                                                                <w:color w:val="202020"/>
                                                              </w:rPr>
                                                              <w:t>9–11</w:t>
                                                            </w:r>
                                                            <w:r w:rsidRPr="00557104">
                                                              <w:rPr>
                                                                <w:rFonts w:asciiTheme="minorHAnsi" w:hAnsiTheme="minorHAnsi" w:cstheme="minorHAnsi"/>
                                                                <w:color w:val="202020"/>
                                                              </w:rPr>
                                                              <w:t xml:space="preserve"> gällande cirkulära materialval, cirkulär design och placering/val av märkning på produkter för en ökad livslängd. Utbildningen kommer ledas av Ingrid Grankvist som är ämnesledare Design på NTA.</w:t>
                                                            </w:r>
                                                            <w:r w:rsidRPr="00557104">
                                                              <w:rPr>
                                                                <w:rStyle w:val="apple-converted-space"/>
                                                                <w:rFonts w:asciiTheme="minorHAnsi" w:hAnsiTheme="minorHAnsi" w:cstheme="minorHAnsi"/>
                                                                <w:color w:val="202020"/>
                                                              </w:rPr>
                                                              <w:t> </w:t>
                                                            </w:r>
                                                            <w:r w:rsidRPr="00557104">
                                                              <w:rPr>
                                                                <w:rStyle w:val="Stark"/>
                                                                <w:rFonts w:asciiTheme="minorHAnsi" w:hAnsiTheme="minorHAnsi" w:cstheme="minorHAnsi"/>
                                                                <w:color w:val="202020"/>
                                                              </w:rPr>
                                                              <w:t>Det finns fortfarande några platser kvar!</w:t>
                                                            </w:r>
                                                            <w:r w:rsidRPr="00557104">
                                                              <w:rPr>
                                                                <w:rStyle w:val="apple-converted-space"/>
                                                                <w:rFonts w:asciiTheme="minorHAnsi" w:hAnsiTheme="minorHAnsi" w:cstheme="minorHAnsi"/>
                                                                <w:color w:val="202020"/>
                                                              </w:rPr>
                                                              <w:t> </w:t>
                                                            </w:r>
                                                            <w:r w:rsidRPr="00557104">
                                                              <w:rPr>
                                                                <w:rFonts w:asciiTheme="minorHAnsi" w:hAnsiTheme="minorHAnsi" w:cstheme="minorHAnsi"/>
                                                                <w:color w:val="202020"/>
                                                              </w:rPr>
                                                              <w:t>Anmäl dig via knappen nedan:</w:t>
                                                            </w:r>
                                                            <w:r w:rsidRPr="00557104">
                                                              <w:rPr>
                                                                <w:rFonts w:asciiTheme="minorHAnsi" w:hAnsiTheme="minorHAnsi" w:cstheme="minorHAnsi"/>
                                                                <w:color w:val="202020"/>
                                                              </w:rPr>
                                                              <w:br/>
                                                              <w:t> </w:t>
                                                            </w:r>
                                                          </w:p>
                                                        </w:tc>
                                                      </w:tr>
                                                    </w:tbl>
                                                    <w:p w14:paraId="4CDBA477" w14:textId="77777777" w:rsidR="00617B46" w:rsidRPr="00557104" w:rsidRDefault="00617B46" w:rsidP="00617B46">
                                                      <w:pPr>
                                                        <w:rPr>
                                                          <w:rFonts w:asciiTheme="minorHAnsi" w:hAnsiTheme="minorHAnsi" w:cstheme="minorHAnsi"/>
                                                        </w:rPr>
                                                      </w:pPr>
                                                    </w:p>
                                                  </w:tc>
                                                </w:tr>
                                              </w:tbl>
                                              <w:p w14:paraId="6174672A"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122EC72C"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617B46" w14:paraId="17E42A62" w14:textId="77777777">
                                                        <w:trPr>
                                                          <w:tblCellSpacing w:w="0" w:type="dxa"/>
                                                        </w:trPr>
                                                        <w:tc>
                                                          <w:tcPr>
                                                            <w:tcW w:w="0" w:type="auto"/>
                                                            <w:shd w:val="clear" w:color="auto" w:fill="222222"/>
                                                            <w:tcMar>
                                                              <w:top w:w="270" w:type="dxa"/>
                                                              <w:left w:w="270" w:type="dxa"/>
                                                              <w:bottom w:w="270" w:type="dxa"/>
                                                              <w:right w:w="270" w:type="dxa"/>
                                                            </w:tcMar>
                                                            <w:vAlign w:val="center"/>
                                                            <w:hideMark/>
                                                          </w:tcPr>
                                                          <w:p w14:paraId="49A69D0F" w14:textId="77777777" w:rsidR="00617B46" w:rsidRPr="00557104" w:rsidRDefault="00617B46" w:rsidP="00617B46">
                                                            <w:pPr>
                                                              <w:jc w:val="center"/>
                                                              <w:rPr>
                                                                <w:rFonts w:asciiTheme="minorHAnsi" w:hAnsiTheme="minorHAnsi" w:cstheme="minorHAnsi"/>
                                                                <w:sz w:val="36"/>
                                                                <w:szCs w:val="36"/>
                                                              </w:rPr>
                                                            </w:pPr>
                                                            <w:hyperlink r:id="rId10" w:tgtFrame="_blank" w:tooltip="https://forms.office.com/pages/responsepage.aspx?id=9RFgIwwy5UqWSjk_U3ezyqhKL0QO-XxFvKE67rCfucBUQzFPRkhBRkxKNkhFNjJQSzRPREhVWkMyQy4u&amp;origin=lprLink&amp;route=shorturl" w:history="1">
                                                              <w:r w:rsidRPr="00557104">
                                                                <w:rPr>
                                                                  <w:rStyle w:val="Hyperlnk"/>
                                                                  <w:rFonts w:asciiTheme="minorHAnsi" w:hAnsiTheme="minorHAnsi" w:cstheme="minorHAnsi"/>
                                                                  <w:b/>
                                                                  <w:bCs/>
                                                                  <w:color w:val="FFFFFF"/>
                                                                  <w:sz w:val="36"/>
                                                                  <w:szCs w:val="36"/>
                                                                  <w:u w:val="none"/>
                                                                </w:rPr>
                                                                <w:t>ANMÄLAN TEXTILUTBILDNING</w:t>
                                                              </w:r>
                                                            </w:hyperlink>
                                                          </w:p>
                                                        </w:tc>
                                                      </w:tr>
                                                    </w:tbl>
                                                    <w:p w14:paraId="273AB497" w14:textId="77777777" w:rsidR="00617B46" w:rsidRDefault="00617B46" w:rsidP="00617B46"/>
                                                  </w:tc>
                                                </w:tr>
                                              </w:tbl>
                                              <w:p w14:paraId="279B8CF2"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5FD8C72B"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617B46" w14:paraId="282E4569" w14:textId="77777777">
                                                        <w:tc>
                                                          <w:tcPr>
                                                            <w:tcW w:w="0" w:type="auto"/>
                                                            <w:tcMar>
                                                              <w:top w:w="0" w:type="dxa"/>
                                                              <w:left w:w="135" w:type="dxa"/>
                                                              <w:bottom w:w="0" w:type="dxa"/>
                                                              <w:right w:w="135" w:type="dxa"/>
                                                            </w:tcMar>
                                                            <w:hideMark/>
                                                          </w:tcPr>
                                                          <w:p w14:paraId="157AEEF7" w14:textId="5CB280AE" w:rsidR="00617B46" w:rsidRDefault="00617B46" w:rsidP="00617B46">
                                                            <w:pPr>
                                                              <w:jc w:val="center"/>
                                                            </w:pPr>
                                                            <w:r>
                                                              <w:rPr>
                                                                <w:noProof/>
                                                                <w:color w:val="1FA774"/>
                                                              </w:rPr>
                                                              <w:drawing>
                                                                <wp:inline distT="0" distB="0" distL="0" distR="0" wp14:anchorId="75F7F264" wp14:editId="2FDBB368">
                                                                  <wp:extent cx="4401356" cy="882503"/>
                                                                  <wp:effectExtent l="0" t="0" r="0" b="0"/>
                                                                  <wp:docPr id="903357500" name="Bildobjekt 2">
                                                                    <a:hlinkClick xmlns:a="http://schemas.openxmlformats.org/drawingml/2006/main" r:id="rId11" tgtFrame="&quot;_blank&quot;" tooltip="&quo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1" tgtFrame="&quot;_blank&quot;" tooltip="&quo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quo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1" r="-3758" b="107"/>
                                                                          <a:stretch>
                                                                            <a:fillRect/>
                                                                          </a:stretch>
                                                                        </pic:blipFill>
                                                                        <pic:spPr bwMode="auto">
                                                                          <a:xfrm>
                                                                            <a:off x="0" y="0"/>
                                                                            <a:ext cx="4401820" cy="88259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299228" w14:textId="77777777" w:rsidR="00617B46" w:rsidRDefault="00617B46" w:rsidP="00617B46"/>
                                                  </w:tc>
                                                </w:tr>
                                              </w:tbl>
                                              <w:p w14:paraId="1A5DB722"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31F46BEB"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617B46" w14:paraId="015B25DB" w14:textId="77777777">
                                                        <w:tc>
                                                          <w:tcPr>
                                                            <w:tcW w:w="0" w:type="auto"/>
                                                            <w:tcMar>
                                                              <w:top w:w="0" w:type="dxa"/>
                                                              <w:left w:w="270" w:type="dxa"/>
                                                              <w:bottom w:w="135" w:type="dxa"/>
                                                              <w:right w:w="270" w:type="dxa"/>
                                                            </w:tcMar>
                                                            <w:hideMark/>
                                                          </w:tcPr>
                                                          <w:p w14:paraId="18474628" w14:textId="4B95C128" w:rsidR="00617B46" w:rsidRPr="005633E0" w:rsidRDefault="00617B46" w:rsidP="00617B46">
                                                            <w:pPr>
                                                              <w:spacing w:line="360" w:lineRule="atLeast"/>
                                                              <w:rPr>
                                                                <w:rFonts w:asciiTheme="minorHAnsi" w:hAnsiTheme="minorHAnsi" w:cstheme="minorHAnsi"/>
                                                                <w:color w:val="202020"/>
                                                              </w:rPr>
                                                            </w:pPr>
                                                            <w:r>
                                                              <w:rPr>
                                                                <w:rFonts w:ascii="Helvetica" w:hAnsi="Helvetica"/>
                                                                <w:color w:val="202020"/>
                                                              </w:rPr>
                                                              <w:lastRenderedPageBreak/>
                                                              <w:br/>
                                                            </w:r>
                                                            <w:r w:rsidRPr="005633E0">
                                                              <w:rPr>
                                                                <w:rFonts w:asciiTheme="minorHAnsi" w:hAnsiTheme="minorHAnsi" w:cstheme="minorHAnsi"/>
                                                                <w:color w:val="202020"/>
                                                              </w:rPr>
                                                              <w:t>Vårens kurser handlade om AI (Artificiell intelligens) och för dem som eventuellt missat eller haft förhinder att vara med gör PMA här en sista intresseförfrågan om att eventuellt köra repris på AI utbildning</w:t>
                                                            </w:r>
                                                            <w:r w:rsidR="0036705F">
                                                              <w:rPr>
                                                                <w:rFonts w:asciiTheme="minorHAnsi" w:hAnsiTheme="minorHAnsi" w:cstheme="minorHAnsi"/>
                                                                <w:color w:val="202020"/>
                                                              </w:rPr>
                                                              <w:t>-</w:t>
                                                            </w:r>
                                                            <w:r w:rsidRPr="005633E0">
                                                              <w:rPr>
                                                                <w:rFonts w:asciiTheme="minorHAnsi" w:hAnsiTheme="minorHAnsi" w:cstheme="minorHAnsi"/>
                                                                <w:color w:val="202020"/>
                                                              </w:rPr>
                                                              <w:t>arna den 15 oktober (grundkurs) och 15 december (fortsättning). Lämna in din intresseanmälan nedan:</w:t>
                                                            </w:r>
                                                            <w:r w:rsidRPr="005633E0">
                                                              <w:rPr>
                                                                <w:rFonts w:asciiTheme="minorHAnsi" w:hAnsiTheme="minorHAnsi" w:cstheme="minorHAnsi"/>
                                                                <w:color w:val="202020"/>
                                                              </w:rPr>
                                                              <w:br/>
                                                              <w:t> </w:t>
                                                            </w:r>
                                                          </w:p>
                                                        </w:tc>
                                                      </w:tr>
                                                    </w:tbl>
                                                    <w:p w14:paraId="20C7F450" w14:textId="77777777" w:rsidR="00617B46" w:rsidRDefault="00617B46" w:rsidP="00617B46"/>
                                                  </w:tc>
                                                </w:tr>
                                              </w:tbl>
                                              <w:p w14:paraId="08DCE6F6"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40823EAD"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617B46" w14:paraId="7BF6EFC6" w14:textId="77777777">
                                                        <w:trPr>
                                                          <w:tblCellSpacing w:w="0" w:type="dxa"/>
                                                        </w:trPr>
                                                        <w:tc>
                                                          <w:tcPr>
                                                            <w:tcW w:w="0" w:type="auto"/>
                                                            <w:shd w:val="clear" w:color="auto" w:fill="222222"/>
                                                            <w:tcMar>
                                                              <w:top w:w="270" w:type="dxa"/>
                                                              <w:left w:w="270" w:type="dxa"/>
                                                              <w:bottom w:w="270" w:type="dxa"/>
                                                              <w:right w:w="270" w:type="dxa"/>
                                                            </w:tcMar>
                                                            <w:vAlign w:val="center"/>
                                                            <w:hideMark/>
                                                          </w:tcPr>
                                                          <w:p w14:paraId="1D951943" w14:textId="77777777" w:rsidR="00617B46" w:rsidRPr="0036705F" w:rsidRDefault="00617B46" w:rsidP="00617B46">
                                                            <w:pPr>
                                                              <w:jc w:val="center"/>
                                                              <w:rPr>
                                                                <w:rFonts w:asciiTheme="minorHAnsi" w:hAnsiTheme="minorHAnsi" w:cstheme="minorHAnsi"/>
                                                                <w:sz w:val="36"/>
                                                                <w:szCs w:val="36"/>
                                                              </w:rPr>
                                                            </w:pPr>
                                                            <w:hyperlink r:id="rId13" w:tgtFrame="_blank" w:tooltip="https://forms.office.com/pages/responsepage.aspx?id=9RFgIwwy5UqWSjk_U3ezyqhKL0QO-XxFvKE67rCfucBUNjJISTZQNkI1TVlWR0FYWFZPN0dCVzQwRy4u&amp;origin=lprLink&amp;route=shorturl" w:history="1">
                                                              <w:r w:rsidRPr="0036705F">
                                                                <w:rPr>
                                                                  <w:rStyle w:val="Hyperlnk"/>
                                                                  <w:rFonts w:asciiTheme="minorHAnsi" w:hAnsiTheme="minorHAnsi" w:cstheme="minorHAnsi"/>
                                                                  <w:b/>
                                                                  <w:bCs/>
                                                                  <w:color w:val="FFFFFF"/>
                                                                  <w:sz w:val="36"/>
                                                                  <w:szCs w:val="36"/>
                                                                  <w:u w:val="none"/>
                                                                </w:rPr>
                                                                <w:t>AI - INTRESSEANMÄLAN</w:t>
                                                              </w:r>
                                                              <w:r w:rsidRPr="0036705F">
                                                                <w:rPr>
                                                                  <w:rStyle w:val="apple-converted-space"/>
                                                                  <w:rFonts w:asciiTheme="minorHAnsi" w:hAnsiTheme="minorHAnsi" w:cstheme="minorHAnsi"/>
                                                                  <w:b/>
                                                                  <w:bCs/>
                                                                  <w:color w:val="FFFFFF"/>
                                                                  <w:sz w:val="36"/>
                                                                  <w:szCs w:val="36"/>
                                                                </w:rPr>
                                                                <w:t> </w:t>
                                                              </w:r>
                                                            </w:hyperlink>
                                                          </w:p>
                                                        </w:tc>
                                                      </w:tr>
                                                    </w:tbl>
                                                    <w:p w14:paraId="4B596B9D" w14:textId="77777777" w:rsidR="00617B46" w:rsidRDefault="00617B46" w:rsidP="00617B46"/>
                                                  </w:tc>
                                                </w:tr>
                                              </w:tbl>
                                              <w:p w14:paraId="5FAB481D"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00B568E1"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617B46" w14:paraId="4B7A77BB" w14:textId="77777777">
                                                        <w:tc>
                                                          <w:tcPr>
                                                            <w:tcW w:w="0" w:type="auto"/>
                                                            <w:tcMar>
                                                              <w:top w:w="0" w:type="dxa"/>
                                                              <w:left w:w="135" w:type="dxa"/>
                                                              <w:bottom w:w="0" w:type="dxa"/>
                                                              <w:right w:w="135" w:type="dxa"/>
                                                            </w:tcMar>
                                                            <w:hideMark/>
                                                          </w:tcPr>
                                                          <w:p w14:paraId="48FA757F" w14:textId="2202BF4A" w:rsidR="00617B46" w:rsidRDefault="00617B46" w:rsidP="00617B46">
                                                            <w:pPr>
                                                              <w:jc w:val="center"/>
                                                            </w:pPr>
                                                            <w:r>
                                                              <w:fldChar w:fldCharType="begin"/>
                                                            </w:r>
                                                            <w:r>
                                                              <w:instrText xml:space="preserve"> INCLUDEPICTURE "/Users/mariaolsson/Library/Group Containers/UBF8T346G9.ms/WebArchiveCopyPasteTempFiles/com.microsoft.Word/c5fe2ede-58fe-fdbd-da87-b7d8ef4082d2.jpg" \* MERGEFORMATINET </w:instrText>
                                                            </w:r>
                                                            <w:r>
                                                              <w:fldChar w:fldCharType="separate"/>
                                                            </w:r>
                                                            <w:r>
                                                              <w:rPr>
                                                                <w:noProof/>
                                                              </w:rPr>
                                                              <w:drawing>
                                                                <wp:inline distT="0" distB="0" distL="0" distR="0" wp14:anchorId="441ADC57" wp14:editId="5A72AE88">
                                                                  <wp:extent cx="4338084" cy="4338084"/>
                                                                  <wp:effectExtent l="0" t="0" r="5715" b="5715"/>
                                                                  <wp:docPr id="102172776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51366" cy="4351366"/>
                                                                          </a:xfrm>
                                                                          <a:prstGeom prst="rect">
                                                                            <a:avLst/>
                                                                          </a:prstGeom>
                                                                          <a:noFill/>
                                                                          <a:ln>
                                                                            <a:noFill/>
                                                                          </a:ln>
                                                                        </pic:spPr>
                                                                      </pic:pic>
                                                                    </a:graphicData>
                                                                  </a:graphic>
                                                                </wp:inline>
                                                              </w:drawing>
                                                            </w:r>
                                                            <w:r>
                                                              <w:fldChar w:fldCharType="end"/>
                                                            </w:r>
                                                          </w:p>
                                                        </w:tc>
                                                      </w:tr>
                                                    </w:tbl>
                                                    <w:p w14:paraId="34501EAC" w14:textId="77777777" w:rsidR="00617B46" w:rsidRDefault="00617B46" w:rsidP="00617B46"/>
                                                  </w:tc>
                                                </w:tr>
                                              </w:tbl>
                                              <w:p w14:paraId="4A8542A6"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7690D6E2"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617B46" w14:paraId="34EB9F00" w14:textId="77777777">
                                                        <w:tc>
                                                          <w:tcPr>
                                                            <w:tcW w:w="0" w:type="auto"/>
                                                            <w:tcMar>
                                                              <w:top w:w="0" w:type="dxa"/>
                                                              <w:left w:w="270" w:type="dxa"/>
                                                              <w:bottom w:w="135" w:type="dxa"/>
                                                              <w:right w:w="270" w:type="dxa"/>
                                                            </w:tcMar>
                                                            <w:hideMark/>
                                                          </w:tcPr>
                                                          <w:p w14:paraId="755ABC02" w14:textId="77777777" w:rsidR="00617B46" w:rsidRDefault="00617B46" w:rsidP="00617B46"/>
                                                        </w:tc>
                                                      </w:tr>
                                                    </w:tbl>
                                                    <w:p w14:paraId="4E3F89A8" w14:textId="77777777" w:rsidR="00617B46" w:rsidRDefault="00617B46" w:rsidP="00617B46"/>
                                                  </w:tc>
                                                </w:tr>
                                              </w:tbl>
                                              <w:p w14:paraId="2D9088AD" w14:textId="77777777" w:rsidR="00617B46" w:rsidRDefault="00617B46" w:rsidP="00617B46">
                                                <w:pPr>
                                                  <w:rPr>
                                                    <w:vanish/>
                                                  </w:rPr>
                                                </w:pPr>
                                              </w:p>
                                              <w:tbl>
                                                <w:tblPr>
                                                  <w:tblW w:w="5000" w:type="pct"/>
                                                  <w:tblCellMar>
                                                    <w:left w:w="0" w:type="dxa"/>
                                                    <w:right w:w="0" w:type="dxa"/>
                                                  </w:tblCellMar>
                                                  <w:tblLook w:val="04A0" w:firstRow="1" w:lastRow="0" w:firstColumn="1" w:lastColumn="0" w:noHBand="0" w:noVBand="1"/>
                                                </w:tblPr>
                                                <w:tblGrid>
                                                  <w:gridCol w:w="7450"/>
                                                </w:tblGrid>
                                                <w:tr w:rsidR="00617B46" w14:paraId="3DB731E7"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617B46" w14:paraId="27E95CA2" w14:textId="77777777">
                                                        <w:tc>
                                                          <w:tcPr>
                                                            <w:tcW w:w="0" w:type="auto"/>
                                                            <w:vAlign w:val="center"/>
                                                            <w:hideMark/>
                                                          </w:tcPr>
                                                          <w:p w14:paraId="1CD80FF8" w14:textId="77777777" w:rsidR="00617B46" w:rsidRDefault="00617B46" w:rsidP="00617B46"/>
                                                        </w:tc>
                                                      </w:tr>
                                                    </w:tbl>
                                                    <w:p w14:paraId="3E938DE4" w14:textId="77777777" w:rsidR="00617B46" w:rsidRDefault="00617B46" w:rsidP="00617B46">
                                                      <w:pPr>
                                                        <w:rPr>
                                                          <w:rFonts w:ascii="Aptos" w:hAnsi="Aptos"/>
                                                          <w:color w:val="212121"/>
                                                        </w:rPr>
                                                      </w:pPr>
                                                    </w:p>
                                                  </w:tc>
                                                </w:tr>
                                                <w:tr w:rsidR="00807A58" w14:paraId="7D90BE18" w14:textId="77777777" w:rsidTr="00F57E2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07A58" w14:paraId="512BFEF2" w14:textId="77777777" w:rsidTr="00F57E2E">
                                                        <w:tc>
                                                          <w:tcPr>
                                                            <w:tcW w:w="0" w:type="auto"/>
                                                            <w:tcMar>
                                                              <w:top w:w="0" w:type="dxa"/>
                                                              <w:left w:w="135" w:type="dxa"/>
                                                              <w:bottom w:w="0" w:type="dxa"/>
                                                              <w:right w:w="135" w:type="dxa"/>
                                                            </w:tcMar>
                                                            <w:hideMark/>
                                                          </w:tcPr>
                                                          <w:p w14:paraId="7E77B371" w14:textId="77777777" w:rsidR="00807A58" w:rsidRDefault="00807A58" w:rsidP="00807A58">
                                                            <w:pPr>
                                                              <w:jc w:val="center"/>
                                                            </w:pPr>
                                                            <w:r>
                                                              <w:lastRenderedPageBreak/>
                                                              <w:fldChar w:fldCharType="begin"/>
                                                            </w:r>
                                                            <w:r>
                                                              <w:instrText xml:space="preserve"> INCLUDEPICTURE "/Users/mariaolsson/Library/Group Containers/UBF8T346G9.ms/WebArchiveCopyPasteTempFiles/com.microsoft.Word/598fc074-9757-515f-41e7-1123a7d1d88c.jpg" \* MERGEFORMATINET </w:instrText>
                                                            </w:r>
                                                            <w:r>
                                                              <w:fldChar w:fldCharType="separate"/>
                                                            </w:r>
                                                            <w:r>
                                                              <w:rPr>
                                                                <w:noProof/>
                                                              </w:rPr>
                                                              <w:drawing>
                                                                <wp:inline distT="0" distB="0" distL="0" distR="0" wp14:anchorId="32A46620" wp14:editId="67EEA680">
                                                                  <wp:extent cx="3785191" cy="836748"/>
                                                                  <wp:effectExtent l="0" t="0" r="0" b="1905"/>
                                                                  <wp:docPr id="51988875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97846" cy="839546"/>
                                                                          </a:xfrm>
                                                                          <a:prstGeom prst="rect">
                                                                            <a:avLst/>
                                                                          </a:prstGeom>
                                                                          <a:noFill/>
                                                                          <a:ln>
                                                                            <a:noFill/>
                                                                          </a:ln>
                                                                        </pic:spPr>
                                                                      </pic:pic>
                                                                    </a:graphicData>
                                                                  </a:graphic>
                                                                </wp:inline>
                                                              </w:drawing>
                                                            </w:r>
                                                            <w:r>
                                                              <w:fldChar w:fldCharType="end"/>
                                                            </w:r>
                                                          </w:p>
                                                        </w:tc>
                                                      </w:tr>
                                                    </w:tbl>
                                                    <w:p w14:paraId="1FE05E5C" w14:textId="77777777" w:rsidR="00807A58" w:rsidRDefault="00807A58" w:rsidP="00807A58">
                                                      <w:pPr>
                                                        <w:rPr>
                                                          <w:rFonts w:ascii="Aptos" w:hAnsi="Aptos"/>
                                                          <w:color w:val="212121"/>
                                                        </w:rPr>
                                                      </w:pPr>
                                                    </w:p>
                                                  </w:tc>
                                                </w:tr>
                                                <w:tr w:rsidR="00807A58" w14:paraId="69D93723"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090BA350" w14:textId="77777777" w:rsidTr="00F57E2E">
                                                        <w:tc>
                                                          <w:tcPr>
                                                            <w:tcW w:w="0" w:type="auto"/>
                                                            <w:tcMar>
                                                              <w:top w:w="0" w:type="dxa"/>
                                                              <w:left w:w="270" w:type="dxa"/>
                                                              <w:bottom w:w="135" w:type="dxa"/>
                                                              <w:right w:w="270" w:type="dxa"/>
                                                            </w:tcMar>
                                                            <w:hideMark/>
                                                          </w:tcPr>
                                                          <w:p w14:paraId="1A1A67D9" w14:textId="77777777" w:rsidR="00807A58" w:rsidRPr="00D57483" w:rsidRDefault="00807A58" w:rsidP="00807A58">
                                                            <w:pPr>
                                                              <w:spacing w:line="360" w:lineRule="atLeast"/>
                                                              <w:rPr>
                                                                <w:rFonts w:asciiTheme="minorHAnsi" w:hAnsiTheme="minorHAnsi" w:cstheme="minorHAnsi"/>
                                                                <w:color w:val="202020"/>
                                                              </w:rPr>
                                                            </w:pPr>
                                                            <w:r>
                                                              <w:rPr>
                                                                <w:rFonts w:ascii="Helvetica" w:hAnsi="Helvetica"/>
                                                                <w:color w:val="202020"/>
                                                              </w:rPr>
                                                              <w:br/>
                                                            </w:r>
                                                            <w:r w:rsidRPr="00D57483">
                                                              <w:rPr>
                                                                <w:rStyle w:val="Stark"/>
                                                                <w:rFonts w:asciiTheme="minorHAnsi" w:hAnsiTheme="minorHAnsi" w:cstheme="minorHAnsi"/>
                                                                <w:color w:val="202020"/>
                                                                <w:sz w:val="28"/>
                                                                <w:szCs w:val="28"/>
                                                              </w:rPr>
                                                              <w:t>Nytt samarbetsavtal med 3Företag</w:t>
                                                            </w:r>
                                                            <w:r w:rsidRPr="00B25149">
                                                              <w:rPr>
                                                                <w:rFonts w:asciiTheme="minorHAnsi" w:hAnsiTheme="minorHAnsi" w:cstheme="minorHAnsi"/>
                                                                <w:color w:val="202020"/>
                                                              </w:rPr>
                                                              <w:br/>
                                                            </w:r>
                                                            <w:r w:rsidRPr="00D57483">
                                                              <w:rPr>
                                                                <w:rFonts w:asciiTheme="minorHAnsi" w:hAnsiTheme="minorHAnsi" w:cstheme="minorHAnsi"/>
                                                                <w:color w:val="202020"/>
                                                              </w:rPr>
                                                              <w:t>PMA har startat ett nytt samarbete med Tre Företag. Medlemmar får tillgång till tre olika abonnemangsformer enligt info under knappen nedan. </w:t>
                                                            </w:r>
                                                          </w:p>
                                                          <w:p w14:paraId="5EC58456" w14:textId="77777777" w:rsidR="00D57483" w:rsidRDefault="00807A58" w:rsidP="00807A58">
                                                            <w:pPr>
                                                              <w:pStyle w:val="Normalwebb"/>
                                                              <w:spacing w:before="150" w:beforeAutospacing="0" w:after="150" w:afterAutospacing="0" w:line="360" w:lineRule="atLeast"/>
                                                              <w:rPr>
                                                                <w:rStyle w:val="apple-converted-space"/>
                                                                <w:rFonts w:asciiTheme="minorHAnsi" w:hAnsiTheme="minorHAnsi" w:cstheme="minorHAnsi"/>
                                                                <w:color w:val="202020"/>
                                                              </w:rPr>
                                                            </w:pPr>
                                                            <w:r w:rsidRPr="00D57483">
                                                              <w:rPr>
                                                                <w:rFonts w:asciiTheme="minorHAnsi" w:hAnsiTheme="minorHAnsi" w:cstheme="minorHAnsi"/>
                                                                <w:color w:val="202020"/>
                                                              </w:rPr>
                                                              <w:t>Alla beställningar och frågor hanteras via Casper Lundström, kontaktperson, Tre:</w:t>
                                                            </w:r>
                                                            <w:r w:rsidRPr="00D57483">
                                                              <w:rPr>
                                                                <w:rStyle w:val="apple-converted-space"/>
                                                                <w:rFonts w:asciiTheme="minorHAnsi" w:hAnsiTheme="minorHAnsi" w:cstheme="minorHAnsi"/>
                                                                <w:color w:val="202020"/>
                                                              </w:rPr>
                                                              <w:t> </w:t>
                                                            </w:r>
                                                            <w:hyperlink r:id="rId16" w:tooltip="mailto:Casper.Lundstrom@tre.se" w:history="1">
                                                              <w:r w:rsidRPr="00D57483">
                                                                <w:rPr>
                                                                  <w:rStyle w:val="Hyperlnk"/>
                                                                  <w:rFonts w:asciiTheme="minorHAnsi" w:hAnsiTheme="minorHAnsi" w:cstheme="minorHAnsi"/>
                                                                  <w:color w:val="007C89"/>
                                                                </w:rPr>
                                                                <w:t>Casper.Lundstrom@tre.se</w:t>
                                                              </w:r>
                                                            </w:hyperlink>
                                                            <w:r w:rsidRPr="00D57483">
                                                              <w:rPr>
                                                                <w:rFonts w:asciiTheme="minorHAnsi" w:hAnsiTheme="minorHAnsi" w:cstheme="minorHAnsi"/>
                                                                <w:color w:val="202020"/>
                                                              </w:rPr>
                                                              <w:t> eller tel:</w:t>
                                                            </w:r>
                                                            <w:r w:rsidRPr="00D57483">
                                                              <w:rPr>
                                                                <w:rStyle w:val="apple-converted-space"/>
                                                                <w:rFonts w:asciiTheme="minorHAnsi" w:hAnsiTheme="minorHAnsi" w:cstheme="minorHAnsi"/>
                                                                <w:color w:val="202020"/>
                                                              </w:rPr>
                                                              <w:t> </w:t>
                                                            </w:r>
                                                          </w:p>
                                                          <w:p w14:paraId="020EB392" w14:textId="638775F8" w:rsidR="00807A58" w:rsidRDefault="00807A58" w:rsidP="00807A58">
                                                            <w:pPr>
                                                              <w:pStyle w:val="Normalwebb"/>
                                                              <w:spacing w:before="150" w:beforeAutospacing="0" w:after="150" w:afterAutospacing="0" w:line="360" w:lineRule="atLeast"/>
                                                              <w:rPr>
                                                                <w:rFonts w:ascii="Helvetica" w:hAnsi="Helvetica"/>
                                                                <w:color w:val="202020"/>
                                                              </w:rPr>
                                                            </w:pPr>
                                                            <w:hyperlink r:id="rId17" w:history="1">
                                                              <w:r w:rsidRPr="00D57483">
                                                                <w:rPr>
                                                                  <w:rStyle w:val="Hyperlnk"/>
                                                                  <w:rFonts w:asciiTheme="minorHAnsi" w:hAnsiTheme="minorHAnsi" w:cstheme="minorHAnsi"/>
                                                                  <w:color w:val="007C89"/>
                                                                </w:rPr>
                                                                <w:t>+46 735 43 80 39</w:t>
                                                              </w:r>
                                                            </w:hyperlink>
                                                            <w:r w:rsidRPr="00CB0E04">
                                                              <w:rPr>
                                                                <w:rFonts w:ascii="Helvetica" w:hAnsi="Helvetica"/>
                                                                <w:color w:val="202020"/>
                                                              </w:rPr>
                                                              <w:br/>
                                                            </w:r>
                                                            <w:r>
                                                              <w:rPr>
                                                                <w:rFonts w:ascii="Helvetica" w:hAnsi="Helvetica"/>
                                                                <w:color w:val="202020"/>
                                                              </w:rPr>
                                                              <w:t> </w:t>
                                                            </w:r>
                                                          </w:p>
                                                        </w:tc>
                                                      </w:tr>
                                                    </w:tbl>
                                                    <w:p w14:paraId="1E84DB2E" w14:textId="77777777" w:rsidR="00807A58" w:rsidRDefault="00807A58" w:rsidP="00807A58">
                                                      <w:pPr>
                                                        <w:rPr>
                                                          <w:rFonts w:ascii="Aptos" w:hAnsi="Aptos"/>
                                                          <w:color w:val="212121"/>
                                                        </w:rPr>
                                                      </w:pPr>
                                                    </w:p>
                                                  </w:tc>
                                                </w:tr>
                                                <w:tr w:rsidR="00807A58" w14:paraId="11ED7289"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14:paraId="22E06B0F"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4D251697" w14:textId="77777777" w:rsidR="00807A58" w:rsidRPr="001C3A0C" w:rsidRDefault="00807A58" w:rsidP="00807A58">
                                                            <w:pPr>
                                                              <w:jc w:val="center"/>
                                                              <w:rPr>
                                                                <w:rFonts w:asciiTheme="minorHAnsi" w:hAnsiTheme="minorHAnsi" w:cstheme="minorHAnsi"/>
                                                                <w:sz w:val="36"/>
                                                                <w:szCs w:val="36"/>
                                                              </w:rPr>
                                                            </w:pPr>
                                                            <w:hyperlink r:id="rId18" w:tgtFrame="_blank" w:tooltip="https://www.dropbox.com/scl/fi/we0oakwlhu52iy5q1xhnx/PMA_presentation_-rsm-te_20260624_Tre_F-retag.pdf?rlkey=8f5q3cgqw5e87agggdcvkmttg&amp;dl=0" w:history="1">
                                                              <w:r w:rsidRPr="001C3A0C">
                                                                <w:rPr>
                                                                  <w:rStyle w:val="Hyperlnk"/>
                                                                  <w:rFonts w:asciiTheme="minorHAnsi" w:hAnsiTheme="minorHAnsi" w:cstheme="minorHAnsi"/>
                                                                  <w:b/>
                                                                  <w:bCs/>
                                                                  <w:color w:val="FFFFFF"/>
                                                                  <w:sz w:val="36"/>
                                                                  <w:szCs w:val="36"/>
                                                                  <w:u w:val="none"/>
                                                                </w:rPr>
                                                                <w:t>3 FÖRETAG - ABONNEMANGSFORMER</w:t>
                                                              </w:r>
                                                            </w:hyperlink>
                                                          </w:p>
                                                        </w:tc>
                                                      </w:tr>
                                                    </w:tbl>
                                                    <w:p w14:paraId="1677EDE0" w14:textId="77777777" w:rsidR="00807A58" w:rsidRDefault="00807A58" w:rsidP="00807A58">
                                                      <w:pPr>
                                                        <w:rPr>
                                                          <w:rFonts w:ascii="Aptos" w:hAnsi="Aptos"/>
                                                          <w:color w:val="212121"/>
                                                        </w:rPr>
                                                      </w:pPr>
                                                    </w:p>
                                                  </w:tc>
                                                </w:tr>
                                              </w:tbl>
                                              <w:p w14:paraId="5D4FA22C" w14:textId="77777777" w:rsidR="00807A58" w:rsidRDefault="00807A58" w:rsidP="00807A58">
                                                <w:pPr>
                                                  <w:rPr>
                                                    <w:vanish/>
                                                  </w:rPr>
                                                </w:pPr>
                                              </w:p>
                                              <w:tbl>
                                                <w:tblPr>
                                                  <w:tblW w:w="5000" w:type="pct"/>
                                                  <w:tblCellMar>
                                                    <w:left w:w="0" w:type="dxa"/>
                                                    <w:right w:w="0" w:type="dxa"/>
                                                  </w:tblCellMar>
                                                  <w:tblLook w:val="04A0" w:firstRow="1" w:lastRow="0" w:firstColumn="1" w:lastColumn="0" w:noHBand="0" w:noVBand="1"/>
                                                </w:tblPr>
                                                <w:tblGrid>
                                                  <w:gridCol w:w="7450"/>
                                                </w:tblGrid>
                                                <w:tr w:rsidR="00807A58" w14:paraId="65AD3479" w14:textId="77777777" w:rsidTr="00F57E2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07A58" w14:paraId="5645A087" w14:textId="77777777" w:rsidTr="00F57E2E">
                                                        <w:tc>
                                                          <w:tcPr>
                                                            <w:tcW w:w="0" w:type="auto"/>
                                                            <w:tcMar>
                                                              <w:top w:w="0" w:type="dxa"/>
                                                              <w:left w:w="135" w:type="dxa"/>
                                                              <w:bottom w:w="0" w:type="dxa"/>
                                                              <w:right w:w="135" w:type="dxa"/>
                                                            </w:tcMar>
                                                            <w:hideMark/>
                                                          </w:tcPr>
                                                          <w:p w14:paraId="74E37D2A" w14:textId="77777777" w:rsidR="00807A58" w:rsidRDefault="00807A58" w:rsidP="00807A58">
                                                            <w:pPr>
                                                              <w:jc w:val="center"/>
                                                            </w:pPr>
                                                            <w:r>
                                                              <w:fldChar w:fldCharType="begin"/>
                                                            </w:r>
                                                            <w:r>
                                                              <w:instrText xml:space="preserve"> INCLUDEPICTURE "/Users/mariaolsson/Library/Group Containers/UBF8T346G9.ms/WebArchiveCopyPasteTempFiles/com.microsoft.Word/765bc780-3e40-2dd2-93d4-e9ecb0900251.jpg" \* MERGEFORMATINET </w:instrText>
                                                            </w:r>
                                                            <w:r>
                                                              <w:fldChar w:fldCharType="separate"/>
                                                            </w:r>
                                                            <w:r>
                                                              <w:rPr>
                                                                <w:noProof/>
                                                              </w:rPr>
                                                              <w:drawing>
                                                                <wp:inline distT="0" distB="0" distL="0" distR="0" wp14:anchorId="49766447" wp14:editId="5DF1C139">
                                                                  <wp:extent cx="3891516" cy="860252"/>
                                                                  <wp:effectExtent l="0" t="0" r="0" b="3810"/>
                                                                  <wp:docPr id="188076853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17881" cy="866080"/>
                                                                          </a:xfrm>
                                                                          <a:prstGeom prst="rect">
                                                                            <a:avLst/>
                                                                          </a:prstGeom>
                                                                          <a:noFill/>
                                                                          <a:ln>
                                                                            <a:noFill/>
                                                                          </a:ln>
                                                                        </pic:spPr>
                                                                      </pic:pic>
                                                                    </a:graphicData>
                                                                  </a:graphic>
                                                                </wp:inline>
                                                              </w:drawing>
                                                            </w:r>
                                                            <w:r>
                                                              <w:fldChar w:fldCharType="end"/>
                                                            </w:r>
                                                          </w:p>
                                                        </w:tc>
                                                      </w:tr>
                                                    </w:tbl>
                                                    <w:p w14:paraId="482C4704" w14:textId="77777777" w:rsidR="00807A58" w:rsidRDefault="00807A58" w:rsidP="00807A58">
                                                      <w:pPr>
                                                        <w:rPr>
                                                          <w:rFonts w:ascii="Aptos" w:hAnsi="Aptos"/>
                                                          <w:color w:val="212121"/>
                                                        </w:rPr>
                                                      </w:pPr>
                                                    </w:p>
                                                  </w:tc>
                                                </w:tr>
                                                <w:tr w:rsidR="00807A58" w14:paraId="69662196"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14C4A516" w14:textId="77777777" w:rsidTr="00F57E2E">
                                                        <w:tc>
                                                          <w:tcPr>
                                                            <w:tcW w:w="0" w:type="auto"/>
                                                            <w:tcMar>
                                                              <w:top w:w="0" w:type="dxa"/>
                                                              <w:left w:w="270" w:type="dxa"/>
                                                              <w:bottom w:w="135" w:type="dxa"/>
                                                              <w:right w:w="270" w:type="dxa"/>
                                                            </w:tcMar>
                                                            <w:hideMark/>
                                                          </w:tcPr>
                                                          <w:p w14:paraId="40C305DC" w14:textId="77777777" w:rsidR="00807A58" w:rsidRPr="00CB0E04" w:rsidRDefault="00807A58" w:rsidP="00807A58">
                                                            <w:pPr>
                                                              <w:spacing w:line="360" w:lineRule="atLeast"/>
                                                              <w:rPr>
                                                                <w:rFonts w:asciiTheme="minorHAnsi" w:hAnsiTheme="minorHAnsi" w:cstheme="minorHAnsi"/>
                                                                <w:color w:val="202020"/>
                                                              </w:rPr>
                                                            </w:pPr>
                                                            <w:r w:rsidRPr="001C3A0C">
                                                              <w:rPr>
                                                                <w:rStyle w:val="Stark"/>
                                                                <w:rFonts w:asciiTheme="minorHAnsi" w:hAnsiTheme="minorHAnsi" w:cstheme="minorHAnsi"/>
                                                                <w:color w:val="202020"/>
                                                                <w:sz w:val="28"/>
                                                                <w:szCs w:val="28"/>
                                                              </w:rPr>
                                                              <w:t>Nytt samarbetsavtal med Scrive</w:t>
                                                            </w:r>
                                                            <w:r w:rsidRPr="00CB0E04">
                                                              <w:rPr>
                                                                <w:rFonts w:asciiTheme="minorHAnsi" w:hAnsiTheme="minorHAnsi" w:cstheme="minorHAnsi"/>
                                                                <w:color w:val="202020"/>
                                                              </w:rPr>
                                                              <w:br/>
                                                              <w:t>PMA har startat ett nytt samarbete med Scrive - eSign Online. Medlemmar får 20% rabatt om man vill använda deras tjänster. Skicka, signera och hantera alla dina avtal via Scrives signeringsportal online. Förenkla vardagen &amp; spara tid med färdiga mallar!</w:t>
                                                            </w:r>
                                                            <w:r w:rsidRPr="00CB0E04">
                                                              <w:rPr>
                                                                <w:rStyle w:val="apple-converted-space"/>
                                                                <w:rFonts w:asciiTheme="minorHAnsi" w:hAnsiTheme="minorHAnsi" w:cstheme="minorHAnsi"/>
                                                                <w:color w:val="202020"/>
                                                              </w:rPr>
                                                              <w:t> </w:t>
                                                            </w:r>
                                                            <w:hyperlink r:id="rId20" w:tgtFrame="_blank" w:tooltip="https://www.dropbox.com/scl/fi/mry6hig78239h2c5sphrk/22b_Scrive_eSign_Online_SE-1.pdf?rlkey=z4cttq0xegxxt5yg3pgxn7kt7&amp;dl=0" w:history="1">
                                                              <w:r w:rsidRPr="00CB0E04">
                                                                <w:rPr>
                                                                  <w:rStyle w:val="Hyperlnk"/>
                                                                  <w:rFonts w:asciiTheme="minorHAnsi" w:hAnsiTheme="minorHAnsi" w:cstheme="minorHAnsi"/>
                                                                  <w:color w:val="007C89"/>
                                                                </w:rPr>
                                                                <w:t>Läs mer hur det fungerar här</w:t>
                                                              </w:r>
                                                            </w:hyperlink>
                                                            <w:r w:rsidRPr="00CB0E04">
                                                              <w:rPr>
                                                                <w:rStyle w:val="apple-converted-space"/>
                                                                <w:rFonts w:asciiTheme="minorHAnsi" w:hAnsiTheme="minorHAnsi" w:cstheme="minorHAnsi"/>
                                                                <w:color w:val="202020"/>
                                                              </w:rPr>
                                                              <w:t> </w:t>
                                                            </w:r>
                                                            <w:r w:rsidRPr="00CB0E04">
                                                              <w:rPr>
                                                                <w:rFonts w:asciiTheme="minorHAnsi" w:hAnsiTheme="minorHAnsi" w:cstheme="minorHAnsi"/>
                                                                <w:color w:val="202020"/>
                                                              </w:rPr>
                                                              <w:t>eller gör din förfrågan direkt under knappen nedan:</w:t>
                                                            </w:r>
                                                            <w:r w:rsidRPr="00CB0E04">
                                                              <w:rPr>
                                                                <w:rFonts w:asciiTheme="minorHAnsi" w:hAnsiTheme="minorHAnsi" w:cstheme="minorHAnsi"/>
                                                                <w:color w:val="202020"/>
                                                              </w:rPr>
                                                              <w:br/>
                                                            </w:r>
                                                            <w:r w:rsidRPr="00CB0E04">
                                                              <w:rPr>
                                                                <w:rFonts w:asciiTheme="minorHAnsi" w:hAnsiTheme="minorHAnsi" w:cstheme="minorHAnsi"/>
                                                                <w:color w:val="202020"/>
                                                              </w:rPr>
                                                              <w:br/>
                                                              <w:t> </w:t>
                                                            </w:r>
                                                          </w:p>
                                                        </w:tc>
                                                      </w:tr>
                                                    </w:tbl>
                                                    <w:p w14:paraId="56FE0080" w14:textId="77777777" w:rsidR="00807A58" w:rsidRDefault="00807A58" w:rsidP="00807A58">
                                                      <w:pPr>
                                                        <w:rPr>
                                                          <w:rFonts w:ascii="Aptos" w:hAnsi="Aptos"/>
                                                          <w:color w:val="212121"/>
                                                        </w:rPr>
                                                      </w:pPr>
                                                    </w:p>
                                                  </w:tc>
                                                </w:tr>
                                                <w:tr w:rsidR="00807A58" w14:paraId="5217A214"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14:paraId="01B3B957"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0E2377B3" w14:textId="77777777" w:rsidR="00807A58" w:rsidRPr="001C3A0C" w:rsidRDefault="00807A58" w:rsidP="00807A58">
                                                            <w:pPr>
                                                              <w:jc w:val="center"/>
                                                              <w:rPr>
                                                                <w:rFonts w:asciiTheme="minorHAnsi" w:hAnsiTheme="minorHAnsi" w:cstheme="minorHAnsi"/>
                                                                <w:sz w:val="36"/>
                                                                <w:szCs w:val="36"/>
                                                              </w:rPr>
                                                            </w:pPr>
                                                            <w:hyperlink r:id="rId21" w:tgtFrame="_blank" w:tooltip="https://www.scrive.com/c/pma-and-scrive" w:history="1">
                                                              <w:r w:rsidRPr="001C3A0C">
                                                                <w:rPr>
                                                                  <w:rStyle w:val="Hyperlnk"/>
                                                                  <w:rFonts w:asciiTheme="minorHAnsi" w:hAnsiTheme="minorHAnsi" w:cstheme="minorHAnsi"/>
                                                                  <w:b/>
                                                                  <w:bCs/>
                                                                  <w:color w:val="FFFFFF"/>
                                                                  <w:sz w:val="36"/>
                                                                  <w:szCs w:val="36"/>
                                                                  <w:u w:val="none"/>
                                                                </w:rPr>
                                                                <w:t>FÖRFRÅGAN SCRIVE</w:t>
                                                              </w:r>
                                                            </w:hyperlink>
                                                          </w:p>
                                                        </w:tc>
                                                      </w:tr>
                                                    </w:tbl>
                                                    <w:p w14:paraId="66D9F1A1" w14:textId="77777777" w:rsidR="00807A58" w:rsidRDefault="00807A58" w:rsidP="00807A58">
                                                      <w:pPr>
                                                        <w:rPr>
                                                          <w:rFonts w:ascii="Aptos" w:hAnsi="Aptos"/>
                                                          <w:color w:val="212121"/>
                                                        </w:rPr>
                                                      </w:pPr>
                                                    </w:p>
                                                  </w:tc>
                                                </w:tr>
                                                <w:tr w:rsidR="00807A58" w14:paraId="444FFB21" w14:textId="77777777" w:rsidTr="00F57E2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07A58" w14:paraId="1086F518" w14:textId="77777777" w:rsidTr="00F57E2E">
                                                        <w:tc>
                                                          <w:tcPr>
                                                            <w:tcW w:w="0" w:type="auto"/>
                                                            <w:tcMar>
                                                              <w:top w:w="0" w:type="dxa"/>
                                                              <w:left w:w="135" w:type="dxa"/>
                                                              <w:bottom w:w="0" w:type="dxa"/>
                                                              <w:right w:w="135" w:type="dxa"/>
                                                            </w:tcMar>
                                                            <w:hideMark/>
                                                          </w:tcPr>
                                                          <w:p w14:paraId="6FB1BC05" w14:textId="77777777" w:rsidR="00807A58" w:rsidRDefault="00807A58" w:rsidP="00807A58">
                                                            <w:pPr>
                                                              <w:jc w:val="center"/>
                                                            </w:pPr>
                                                            <w:r>
                                                              <w:lastRenderedPageBreak/>
                                                              <w:fldChar w:fldCharType="begin"/>
                                                            </w:r>
                                                            <w:r>
                                                              <w:instrText xml:space="preserve"> INCLUDEPICTURE "/Users/mariaolsson/Library/Group Containers/UBF8T346G9.ms/WebArchiveCopyPasteTempFiles/com.microsoft.Word/6ecb56cc-6e4e-a61d-1738-326541389b1e.jpg" \* MERGEFORMATINET </w:instrText>
                                                            </w:r>
                                                            <w:r>
                                                              <w:fldChar w:fldCharType="separate"/>
                                                            </w:r>
                                                            <w:r>
                                                              <w:rPr>
                                                                <w:noProof/>
                                                              </w:rPr>
                                                              <w:drawing>
                                                                <wp:inline distT="0" distB="0" distL="0" distR="0" wp14:anchorId="1E8E81D9" wp14:editId="5C182903">
                                                                  <wp:extent cx="4540102" cy="1003628"/>
                                                                  <wp:effectExtent l="0" t="0" r="0" b="0"/>
                                                                  <wp:docPr id="34038464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3584" cy="1011029"/>
                                                                          </a:xfrm>
                                                                          <a:prstGeom prst="rect">
                                                                            <a:avLst/>
                                                                          </a:prstGeom>
                                                                          <a:noFill/>
                                                                          <a:ln>
                                                                            <a:noFill/>
                                                                          </a:ln>
                                                                        </pic:spPr>
                                                                      </pic:pic>
                                                                    </a:graphicData>
                                                                  </a:graphic>
                                                                </wp:inline>
                                                              </w:drawing>
                                                            </w:r>
                                                            <w:r>
                                                              <w:fldChar w:fldCharType="end"/>
                                                            </w:r>
                                                          </w:p>
                                                        </w:tc>
                                                      </w:tr>
                                                    </w:tbl>
                                                    <w:p w14:paraId="24755524" w14:textId="77777777" w:rsidR="00807A58" w:rsidRDefault="00807A58" w:rsidP="00807A58">
                                                      <w:pPr>
                                                        <w:rPr>
                                                          <w:rFonts w:ascii="Aptos" w:hAnsi="Aptos"/>
                                                          <w:color w:val="212121"/>
                                                        </w:rPr>
                                                      </w:pPr>
                                                    </w:p>
                                                  </w:tc>
                                                </w:tr>
                                                <w:tr w:rsidR="00807A58" w14:paraId="66F8D860"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06960313" w14:textId="77777777" w:rsidTr="00F57E2E">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6910"/>
                                                            </w:tblGrid>
                                                            <w:tr w:rsidR="00F0033D" w14:paraId="30FD2B8B"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910"/>
                                                                  </w:tblGrid>
                                                                  <w:tr w:rsidR="00F0033D" w14:paraId="0B9E2B3E" w14:textId="77777777">
                                                                    <w:tc>
                                                                      <w:tcPr>
                                                                        <w:tcW w:w="0" w:type="auto"/>
                                                                        <w:tcMar>
                                                                          <w:top w:w="0" w:type="dxa"/>
                                                                          <w:left w:w="270" w:type="dxa"/>
                                                                          <w:bottom w:w="135" w:type="dxa"/>
                                                                          <w:right w:w="270" w:type="dxa"/>
                                                                        </w:tcMar>
                                                                        <w:hideMark/>
                                                                      </w:tcPr>
                                                                      <w:p w14:paraId="51F3A8C3" w14:textId="5098CBA6" w:rsidR="00F0033D" w:rsidRDefault="00807A58" w:rsidP="00F0033D">
                                                                        <w:pPr>
                                                                          <w:spacing w:line="360" w:lineRule="atLeast"/>
                                                                          <w:rPr>
                                                                            <w:rFonts w:ascii="Helvetica" w:hAnsi="Helvetica"/>
                                                                            <w:color w:val="202020"/>
                                                                          </w:rPr>
                                                                        </w:pPr>
                                                                        <w:r w:rsidRPr="00AF10A2">
                                                                          <w:rPr>
                                                                            <w:rStyle w:val="Stark"/>
                                                                            <w:rFonts w:asciiTheme="minorHAnsi" w:hAnsiTheme="minorHAnsi" w:cstheme="minorHAnsi"/>
                                                                            <w:color w:val="202020"/>
                                                                            <w:sz w:val="28"/>
                                                                            <w:szCs w:val="28"/>
                                                                          </w:rPr>
                                                                          <w:t>Lupper - förvandla kunddata till affärer</w:t>
                                                                        </w:r>
                                                                        <w:r w:rsidRPr="00CB0E04">
                                                                          <w:rPr>
                                                                            <w:rFonts w:asciiTheme="minorHAnsi" w:hAnsiTheme="minorHAnsi" w:cstheme="minorHAnsi"/>
                                                                            <w:color w:val="202020"/>
                                                                          </w:rPr>
                                                                          <w:br/>
                                                                        </w:r>
                                                                        <w:r w:rsidR="00AF10A2" w:rsidRPr="00AF10A2">
                                                                          <w:rPr>
                                                                            <w:rFonts w:asciiTheme="minorHAnsi" w:hAnsiTheme="minorHAnsi" w:cstheme="minorHAnsi"/>
                                                                            <w:color w:val="202020"/>
                                                                          </w:rPr>
                                                                          <w:t>Lupper deltog på Nordic Profile Fair för att visa hur företag kan arbeta med automatiska segment, nyhetsbrev, pop-ups och automationer i en och samma plattform.</w:t>
                                                                        </w:r>
                                                                        <w:r w:rsidR="00AF10A2" w:rsidRPr="00AF10A2">
                                                                          <w:rPr>
                                                                            <w:rFonts w:asciiTheme="minorHAnsi" w:hAnsiTheme="minorHAnsi" w:cstheme="minorHAnsi"/>
                                                                            <w:color w:val="202020"/>
                                                                          </w:rPr>
                                                                          <w:br/>
                                                                        </w:r>
                                                                        <w:r w:rsidR="00AF10A2" w:rsidRPr="00AF10A2">
                                                                          <w:rPr>
                                                                            <w:rFonts w:asciiTheme="minorHAnsi" w:hAnsiTheme="minorHAnsi" w:cstheme="minorHAnsi"/>
                                                                            <w:color w:val="202020"/>
                                                                          </w:rPr>
                                                                          <w:br/>
                                                                          <w:t>Kontakta Carl Johansson via</w:t>
                                                                        </w:r>
                                                                        <w:r w:rsidR="00AF10A2" w:rsidRPr="00AF10A2">
                                                                          <w:rPr>
                                                                            <w:rStyle w:val="apple-converted-space"/>
                                                                            <w:rFonts w:asciiTheme="minorHAnsi" w:hAnsiTheme="minorHAnsi" w:cstheme="minorHAnsi"/>
                                                                            <w:color w:val="202020"/>
                                                                          </w:rPr>
                                                                          <w:t> </w:t>
                                                                        </w:r>
                                                                        <w:hyperlink r:id="rId23" w:tgtFrame="_blank" w:tooltip="mailto:info@unseald.com" w:history="1">
                                                                          <w:r w:rsidR="00AF10A2" w:rsidRPr="00AF10A2">
                                                                            <w:rPr>
                                                                              <w:rStyle w:val="Hyperlnk"/>
                                                                              <w:rFonts w:asciiTheme="minorHAnsi" w:hAnsiTheme="minorHAnsi" w:cstheme="minorHAnsi"/>
                                                                              <w:color w:val="007C89"/>
                                                                            </w:rPr>
                                                                            <w:t>info@unseald.com</w:t>
                                                                          </w:r>
                                                                        </w:hyperlink>
                                                                        <w:r w:rsidR="00AF10A2" w:rsidRPr="00AF10A2">
                                                                          <w:rPr>
                                                                            <w:rStyle w:val="apple-converted-space"/>
                                                                            <w:rFonts w:asciiTheme="minorHAnsi" w:hAnsiTheme="minorHAnsi" w:cstheme="minorHAnsi"/>
                                                                            <w:color w:val="202020"/>
                                                                          </w:rPr>
                                                                          <w:t> </w:t>
                                                                        </w:r>
                                                                        <w:r w:rsidR="00AF10A2" w:rsidRPr="00AF10A2">
                                                                          <w:rPr>
                                                                            <w:rFonts w:asciiTheme="minorHAnsi" w:hAnsiTheme="minorHAnsi" w:cstheme="minorHAnsi"/>
                                                                            <w:color w:val="202020"/>
                                                                          </w:rPr>
                                                                          <w:t>för att se hur ni kan skapa mer relevant kommunikation, automatisera kundresan och driva fler affärer. Få 25% rabatt vid tecknande innan 30/9 enligt nedan erbjudande:</w:t>
                                                                        </w:r>
                                                                        <w:r w:rsidR="00F0033D">
                                                                          <w:rPr>
                                                                            <w:rFonts w:ascii="Helvetica" w:hAnsi="Helvetica"/>
                                                                            <w:color w:val="202020"/>
                                                                          </w:rPr>
                                                                          <w:br/>
                                                                          <w:t> </w:t>
                                                                        </w:r>
                                                                      </w:p>
                                                                    </w:tc>
                                                                  </w:tr>
                                                                </w:tbl>
                                                                <w:p w14:paraId="4DEDA5C4" w14:textId="77777777" w:rsidR="00F0033D" w:rsidRDefault="00F0033D" w:rsidP="00F0033D"/>
                                                              </w:tc>
                                                            </w:tr>
                                                            <w:tr w:rsidR="00F0033D" w14:paraId="17599936"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0033D" w14:paraId="00FEE9F3" w14:textId="77777777">
                                                                    <w:trPr>
                                                                      <w:tblCellSpacing w:w="0" w:type="dxa"/>
                                                                    </w:trPr>
                                                                    <w:tc>
                                                                      <w:tcPr>
                                                                        <w:tcW w:w="0" w:type="auto"/>
                                                                        <w:shd w:val="clear" w:color="auto" w:fill="222222"/>
                                                                        <w:tcMar>
                                                                          <w:top w:w="270" w:type="dxa"/>
                                                                          <w:left w:w="270" w:type="dxa"/>
                                                                          <w:bottom w:w="270" w:type="dxa"/>
                                                                          <w:right w:w="270" w:type="dxa"/>
                                                                        </w:tcMar>
                                                                        <w:vAlign w:val="center"/>
                                                                        <w:hideMark/>
                                                                      </w:tcPr>
                                                                      <w:p w14:paraId="6759F452" w14:textId="77777777" w:rsidR="00F0033D" w:rsidRPr="00AF10A2" w:rsidRDefault="00F0033D" w:rsidP="00F0033D">
                                                                        <w:pPr>
                                                                          <w:jc w:val="center"/>
                                                                          <w:rPr>
                                                                            <w:rFonts w:asciiTheme="minorHAnsi" w:hAnsiTheme="minorHAnsi" w:cstheme="minorHAnsi"/>
                                                                            <w:sz w:val="36"/>
                                                                            <w:szCs w:val="36"/>
                                                                          </w:rPr>
                                                                        </w:pPr>
                                                                        <w:hyperlink r:id="rId24" w:tgtFrame="_blank" w:tooltip="https://www.dropbox.com/scl/fi/5ebqhadg0ooebucs4xtv0/Lupper_erbjudande_PMA_medlem.pdf?rlkey=6n7q9e841e1q8b5efaxee7puw&amp;dl=0" w:history="1">
                                                                          <w:r w:rsidRPr="00AF10A2">
                                                                            <w:rPr>
                                                                              <w:rStyle w:val="Hyperlnk"/>
                                                                              <w:rFonts w:asciiTheme="minorHAnsi" w:hAnsiTheme="minorHAnsi" w:cstheme="minorHAnsi"/>
                                                                              <w:b/>
                                                                              <w:bCs/>
                                                                              <w:color w:val="FFFFFF"/>
                                                                              <w:sz w:val="36"/>
                                                                              <w:szCs w:val="36"/>
                                                                              <w:u w:val="none"/>
                                                                            </w:rPr>
                                                                            <w:t>ERBJUDANDE LUPPER</w:t>
                                                                          </w:r>
                                                                        </w:hyperlink>
                                                                      </w:p>
                                                                    </w:tc>
                                                                  </w:tr>
                                                                </w:tbl>
                                                                <w:p w14:paraId="4E61C1EE" w14:textId="77777777" w:rsidR="00F0033D" w:rsidRDefault="00F0033D" w:rsidP="00F0033D"/>
                                                              </w:tc>
                                                            </w:tr>
                                                          </w:tbl>
                                                          <w:p w14:paraId="4B61EB8B" w14:textId="20304E96" w:rsidR="00807A58" w:rsidRPr="00CB0E04" w:rsidRDefault="00807A58" w:rsidP="00807A58">
                                                            <w:pPr>
                                                              <w:spacing w:line="360" w:lineRule="atLeast"/>
                                                              <w:rPr>
                                                                <w:rFonts w:asciiTheme="minorHAnsi" w:hAnsiTheme="minorHAnsi" w:cstheme="minorHAnsi"/>
                                                                <w:color w:val="202020"/>
                                                              </w:rPr>
                                                            </w:pPr>
                                                          </w:p>
                                                        </w:tc>
                                                      </w:tr>
                                                    </w:tbl>
                                                    <w:p w14:paraId="44009FA2" w14:textId="77777777" w:rsidR="00807A58" w:rsidRDefault="00807A58" w:rsidP="00807A58">
                                                      <w:pPr>
                                                        <w:rPr>
                                                          <w:rFonts w:ascii="Aptos" w:hAnsi="Aptos"/>
                                                          <w:color w:val="212121"/>
                                                        </w:rPr>
                                                      </w:pPr>
                                                    </w:p>
                                                  </w:tc>
                                                </w:tr>
                                                <w:tr w:rsidR="00807A58" w14:paraId="52E3607C" w14:textId="77777777" w:rsidTr="00F57E2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07A58" w14:paraId="39DF8A5B" w14:textId="77777777" w:rsidTr="00F57E2E">
                                                        <w:tc>
                                                          <w:tcPr>
                                                            <w:tcW w:w="0" w:type="auto"/>
                                                            <w:tcMar>
                                                              <w:top w:w="0" w:type="dxa"/>
                                                              <w:left w:w="135" w:type="dxa"/>
                                                              <w:bottom w:w="0" w:type="dxa"/>
                                                              <w:right w:w="135" w:type="dxa"/>
                                                            </w:tcMar>
                                                            <w:hideMark/>
                                                          </w:tcPr>
                                                          <w:p w14:paraId="7391C27F" w14:textId="77777777" w:rsidR="00807A58" w:rsidRDefault="00807A58" w:rsidP="00807A58">
                                                            <w:pPr>
                                                              <w:jc w:val="center"/>
                                                            </w:pPr>
                                                            <w:r>
                                                              <w:fldChar w:fldCharType="begin"/>
                                                            </w:r>
                                                            <w:r>
                                                              <w:instrText xml:space="preserve"> INCLUDEPICTURE "/Users/mariaolsson/Library/Group Containers/UBF8T346G9.ms/WebArchiveCopyPasteTempFiles/com.microsoft.Word/a410bfc3-1a50-cd6e-8a40-b7296415cd7c.jpg" \* MERGEFORMATINET </w:instrText>
                                                            </w:r>
                                                            <w:r>
                                                              <w:fldChar w:fldCharType="separate"/>
                                                            </w:r>
                                                            <w:r>
                                                              <w:rPr>
                                                                <w:noProof/>
                                                              </w:rPr>
                                                              <w:drawing>
                                                                <wp:inline distT="0" distB="0" distL="0" distR="0" wp14:anchorId="25EA475C" wp14:editId="07D99D31">
                                                                  <wp:extent cx="4008475" cy="2128867"/>
                                                                  <wp:effectExtent l="0" t="0" r="5080" b="5080"/>
                                                                  <wp:docPr id="213998863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28748" cy="2139634"/>
                                                                          </a:xfrm>
                                                                          <a:prstGeom prst="rect">
                                                                            <a:avLst/>
                                                                          </a:prstGeom>
                                                                          <a:noFill/>
                                                                          <a:ln>
                                                                            <a:noFill/>
                                                                          </a:ln>
                                                                        </pic:spPr>
                                                                      </pic:pic>
                                                                    </a:graphicData>
                                                                  </a:graphic>
                                                                </wp:inline>
                                                              </w:drawing>
                                                            </w:r>
                                                            <w:r>
                                                              <w:fldChar w:fldCharType="end"/>
                                                            </w:r>
                                                          </w:p>
                                                        </w:tc>
                                                      </w:tr>
                                                    </w:tbl>
                                                    <w:p w14:paraId="4FCBA770" w14:textId="77777777" w:rsidR="00807A58" w:rsidRDefault="00807A58" w:rsidP="00807A58">
                                                      <w:pPr>
                                                        <w:rPr>
                                                          <w:rFonts w:ascii="Aptos" w:hAnsi="Aptos"/>
                                                          <w:color w:val="212121"/>
                                                        </w:rPr>
                                                      </w:pPr>
                                                    </w:p>
                                                  </w:tc>
                                                </w:tr>
                                                <w:tr w:rsidR="00807A58" w14:paraId="696CC344"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30D8BD35" w14:textId="77777777" w:rsidTr="00F57E2E">
                                                        <w:tc>
                                                          <w:tcPr>
                                                            <w:tcW w:w="0" w:type="auto"/>
                                                            <w:tcMar>
                                                              <w:top w:w="0" w:type="dxa"/>
                                                              <w:left w:w="270" w:type="dxa"/>
                                                              <w:bottom w:w="135" w:type="dxa"/>
                                                              <w:right w:w="270" w:type="dxa"/>
                                                            </w:tcMar>
                                                            <w:hideMark/>
                                                          </w:tcPr>
                                                          <w:p w14:paraId="77F944FE" w14:textId="323D165D" w:rsidR="00807A58" w:rsidRPr="0061193E" w:rsidRDefault="00807A58" w:rsidP="00807A58">
                                                            <w:pPr>
                                                              <w:spacing w:line="360" w:lineRule="atLeast"/>
                                                              <w:rPr>
                                                                <w:rFonts w:asciiTheme="minorHAnsi" w:hAnsiTheme="minorHAnsi" w:cstheme="minorHAnsi"/>
                                                                <w:color w:val="202020"/>
                                                              </w:rPr>
                                                            </w:pPr>
                                                            <w:r w:rsidRPr="0061193E">
                                                              <w:rPr>
                                                                <w:rStyle w:val="Stark"/>
                                                                <w:rFonts w:asciiTheme="minorHAnsi" w:hAnsiTheme="minorHAnsi" w:cstheme="minorHAnsi"/>
                                                                <w:color w:val="202020"/>
                                                                <w:sz w:val="28"/>
                                                                <w:szCs w:val="28"/>
                                                              </w:rPr>
                                                              <w:t>Avtal med DHL Freight</w:t>
                                                            </w:r>
                                                            <w:r w:rsidRPr="0061193E">
                                                              <w:rPr>
                                                                <w:rFonts w:asciiTheme="minorHAnsi" w:hAnsiTheme="minorHAnsi" w:cstheme="minorHAnsi"/>
                                                                <w:color w:val="202020"/>
                                                              </w:rPr>
                                                              <w:br/>
                                                              <w:t>Ladda ner årets prislista på knappen "Prislistor" nedan. Om ni inte redan använder PMA:s fraktavtal med DHL Freight och är intresserade av att teckna logistikavtal fyller ni i kundansökan nedan. Om ni redan har ett avtal med DHL anger ni nuvarande avtalsnummer. Mejla in ansökan till Medlemsservice via </w:t>
                                                            </w:r>
                                                            <w:hyperlink r:id="rId26" w:tooltip="mailto:dhlfreight.medlemsservice@dhl.com" w:history="1">
                                                              <w:r w:rsidRPr="0061193E">
                                                                <w:rPr>
                                                                  <w:rStyle w:val="Hyperlnk"/>
                                                                  <w:rFonts w:asciiTheme="minorHAnsi" w:hAnsiTheme="minorHAnsi" w:cstheme="minorHAnsi"/>
                                                                  <w:color w:val="007C89"/>
                                                                </w:rPr>
                                                                <w:t>dhlfreight.medlemsservice@dhl.com</w:t>
                                                              </w:r>
                                                            </w:hyperlink>
                                                            <w:r w:rsidRPr="0061193E">
                                                              <w:rPr>
                                                                <w:rFonts w:asciiTheme="minorHAnsi" w:hAnsiTheme="minorHAnsi" w:cstheme="minorHAnsi"/>
                                                                <w:color w:val="202020"/>
                                                              </w:rPr>
                                                              <w:br/>
                                                            </w:r>
                                                            <w:r w:rsidRPr="0061193E">
                                                              <w:rPr>
                                                                <w:rFonts w:asciiTheme="minorHAnsi" w:hAnsiTheme="minorHAnsi" w:cstheme="minorHAnsi"/>
                                                                <w:color w:val="202020"/>
                                                              </w:rPr>
                                                              <w:lastRenderedPageBreak/>
                                                              <w:br/>
                                                              <w:t> </w:t>
                                                            </w:r>
                                                          </w:p>
                                                        </w:tc>
                                                      </w:tr>
                                                    </w:tbl>
                                                    <w:p w14:paraId="05DF7A8A" w14:textId="77777777" w:rsidR="00807A58" w:rsidRDefault="00807A58" w:rsidP="00807A58">
                                                      <w:pPr>
                                                        <w:rPr>
                                                          <w:rFonts w:ascii="Aptos" w:hAnsi="Aptos"/>
                                                          <w:color w:val="212121"/>
                                                        </w:rPr>
                                                      </w:pPr>
                                                    </w:p>
                                                  </w:tc>
                                                </w:tr>
                                                <w:tr w:rsidR="00807A58" w:rsidRPr="00721CAD" w14:paraId="166C4BBF"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rsidRPr="00721CAD" w14:paraId="5C801806"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71A83181" w14:textId="77777777" w:rsidR="00807A58" w:rsidRPr="00B76EC3" w:rsidRDefault="00807A58" w:rsidP="00807A58">
                                                            <w:pPr>
                                                              <w:jc w:val="center"/>
                                                              <w:rPr>
                                                                <w:rFonts w:asciiTheme="minorHAnsi" w:hAnsiTheme="minorHAnsi" w:cstheme="minorHAnsi"/>
                                                                <w:sz w:val="36"/>
                                                                <w:szCs w:val="36"/>
                                                              </w:rPr>
                                                            </w:pPr>
                                                            <w:hyperlink r:id="rId27" w:tgtFrame="_blank" w:tooltip="https://www.dropbox.com/scl/fi/fd8nz47jujtnm8n0dt7wp/DHL-PWA_avtal_oneflow-signed-9276343.pdf?rlkey=cijm588b96rka14f0eqbotmt9&amp;dl=0" w:history="1">
                                                              <w:r w:rsidRPr="00B76EC3">
                                                                <w:rPr>
                                                                  <w:rStyle w:val="Hyperlnk"/>
                                                                  <w:rFonts w:asciiTheme="minorHAnsi" w:hAnsiTheme="minorHAnsi" w:cstheme="minorHAnsi"/>
                                                                  <w:b/>
                                                                  <w:bCs/>
                                                                  <w:color w:val="FFFFFF"/>
                                                                  <w:sz w:val="36"/>
                                                                  <w:szCs w:val="36"/>
                                                                  <w:u w:val="none"/>
                                                                </w:rPr>
                                                                <w:t>DHL AVTAL</w:t>
                                                              </w:r>
                                                            </w:hyperlink>
                                                          </w:p>
                                                        </w:tc>
                                                      </w:tr>
                                                    </w:tbl>
                                                    <w:p w14:paraId="39268941" w14:textId="77777777" w:rsidR="00807A58" w:rsidRPr="00721CAD" w:rsidRDefault="00807A58" w:rsidP="00807A58">
                                                      <w:pPr>
                                                        <w:rPr>
                                                          <w:rFonts w:asciiTheme="minorHAnsi" w:hAnsiTheme="minorHAnsi" w:cstheme="minorHAnsi"/>
                                                          <w:color w:val="212121"/>
                                                        </w:rPr>
                                                      </w:pPr>
                                                    </w:p>
                                                  </w:tc>
                                                </w:tr>
                                              </w:tbl>
                                              <w:p w14:paraId="53A29CA7" w14:textId="77777777" w:rsidR="00807A58" w:rsidRPr="00721CAD" w:rsidRDefault="00807A58" w:rsidP="00807A58">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07A58" w:rsidRPr="00721CAD" w14:paraId="6D567442"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rsidRPr="00721CAD" w14:paraId="32A7CCA6"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20608A56" w14:textId="77777777" w:rsidR="00807A58" w:rsidRPr="00721CAD" w:rsidRDefault="00807A58" w:rsidP="00807A58">
                                                            <w:pPr>
                                                              <w:jc w:val="center"/>
                                                              <w:rPr>
                                                                <w:rFonts w:asciiTheme="minorHAnsi" w:hAnsiTheme="minorHAnsi" w:cstheme="minorHAnsi"/>
                                                                <w:sz w:val="36"/>
                                                                <w:szCs w:val="36"/>
                                                              </w:rPr>
                                                            </w:pPr>
                                                            <w:hyperlink r:id="rId28" w:tgtFrame="_blank" w:tooltip="https://www.dropbox.com/scl/fi/zag6z6b534xe7kegc8io9/PMA_Kundnummerans-kan-2.7_.xlsx?rlkey=9eyk6jnpbqswvquol2ryiq2k3&amp;dl=0" w:history="1">
                                                              <w:r w:rsidRPr="00721CAD">
                                                                <w:rPr>
                                                                  <w:rStyle w:val="Hyperlnk"/>
                                                                  <w:rFonts w:asciiTheme="minorHAnsi" w:hAnsiTheme="minorHAnsi" w:cstheme="minorHAnsi"/>
                                                                  <w:b/>
                                                                  <w:bCs/>
                                                                  <w:color w:val="FFFFFF"/>
                                                                  <w:sz w:val="36"/>
                                                                  <w:szCs w:val="36"/>
                                                                  <w:u w:val="none"/>
                                                                </w:rPr>
                                                                <w:t>KUNDANSÖKAN</w:t>
                                                              </w:r>
                                                            </w:hyperlink>
                                                          </w:p>
                                                        </w:tc>
                                                      </w:tr>
                                                    </w:tbl>
                                                    <w:p w14:paraId="6A62DA1D" w14:textId="77777777" w:rsidR="00807A58" w:rsidRPr="00721CAD" w:rsidRDefault="00807A58" w:rsidP="00807A58">
                                                      <w:pPr>
                                                        <w:rPr>
                                                          <w:rFonts w:asciiTheme="minorHAnsi" w:hAnsiTheme="minorHAnsi" w:cstheme="minorHAnsi"/>
                                                          <w:color w:val="212121"/>
                                                        </w:rPr>
                                                      </w:pPr>
                                                    </w:p>
                                                  </w:tc>
                                                </w:tr>
                                              </w:tbl>
                                              <w:p w14:paraId="28B6ED22" w14:textId="77777777" w:rsidR="00807A58" w:rsidRPr="00721CAD" w:rsidRDefault="00807A58" w:rsidP="00807A58">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807A58" w:rsidRPr="00721CAD" w14:paraId="15FCCA1F"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rsidRPr="00721CAD" w14:paraId="6D9A9C76"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0CB3ED13" w14:textId="77777777" w:rsidR="00807A58" w:rsidRPr="00721CAD" w:rsidRDefault="00807A58" w:rsidP="00807A58">
                                                            <w:pPr>
                                                              <w:jc w:val="center"/>
                                                              <w:rPr>
                                                                <w:rFonts w:asciiTheme="minorHAnsi" w:hAnsiTheme="minorHAnsi" w:cstheme="minorHAnsi"/>
                                                                <w:sz w:val="36"/>
                                                                <w:szCs w:val="36"/>
                                                              </w:rPr>
                                                            </w:pPr>
                                                            <w:hyperlink r:id="rId29" w:tgtFrame="_blank" w:tooltip="https://www.dropbox.com/scl/fi/svxv82wkpx7gg7yvvo5rh/Product-Media-Association_prislistor_2026.pdf?rlkey=3y43258viyoptcb72k75fqmwh&amp;dl=0" w:history="1">
                                                              <w:r w:rsidRPr="00721CAD">
                                                                <w:rPr>
                                                                  <w:rStyle w:val="Hyperlnk"/>
                                                                  <w:rFonts w:asciiTheme="minorHAnsi" w:hAnsiTheme="minorHAnsi" w:cstheme="minorHAnsi"/>
                                                                  <w:b/>
                                                                  <w:bCs/>
                                                                  <w:color w:val="FFFFFF"/>
                                                                  <w:sz w:val="36"/>
                                                                  <w:szCs w:val="36"/>
                                                                  <w:u w:val="none"/>
                                                                </w:rPr>
                                                                <w:t>PRISLISTOR</w:t>
                                                              </w:r>
                                                            </w:hyperlink>
                                                          </w:p>
                                                        </w:tc>
                                                      </w:tr>
                                                    </w:tbl>
                                                    <w:p w14:paraId="5F713B4C" w14:textId="77777777" w:rsidR="00807A58" w:rsidRPr="00721CAD" w:rsidRDefault="00807A58" w:rsidP="00807A58">
                                                      <w:pPr>
                                                        <w:rPr>
                                                          <w:rFonts w:asciiTheme="minorHAnsi" w:hAnsiTheme="minorHAnsi" w:cstheme="minorHAnsi"/>
                                                          <w:color w:val="212121"/>
                                                        </w:rPr>
                                                      </w:pPr>
                                                    </w:p>
                                                  </w:tc>
                                                </w:tr>
                                                <w:tr w:rsidR="00807A58" w14:paraId="0DAC83B6"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2241A6DF" w14:textId="77777777" w:rsidTr="00F57E2E">
                                                        <w:tc>
                                                          <w:tcPr>
                                                            <w:tcW w:w="0" w:type="auto"/>
                                                            <w:tcMar>
                                                              <w:top w:w="0" w:type="dxa"/>
                                                              <w:left w:w="270" w:type="dxa"/>
                                                              <w:bottom w:w="135" w:type="dxa"/>
                                                              <w:right w:w="270" w:type="dxa"/>
                                                            </w:tcMar>
                                                            <w:hideMark/>
                                                          </w:tcPr>
                                                          <w:p w14:paraId="1DE2D63D" w14:textId="77777777" w:rsidR="00807A58" w:rsidRDefault="00807A58" w:rsidP="00807A58"/>
                                                        </w:tc>
                                                      </w:tr>
                                                    </w:tbl>
                                                    <w:p w14:paraId="4BAB8224" w14:textId="77777777" w:rsidR="00807A58" w:rsidRDefault="00807A58" w:rsidP="00807A58">
                                                      <w:pPr>
                                                        <w:rPr>
                                                          <w:rFonts w:ascii="Aptos" w:hAnsi="Aptos"/>
                                                          <w:color w:val="212121"/>
                                                        </w:rPr>
                                                      </w:pPr>
                                                    </w:p>
                                                  </w:tc>
                                                </w:tr>
                                                <w:tr w:rsidR="00807A58" w14:paraId="0422B8B1" w14:textId="77777777" w:rsidTr="00F57E2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807A58" w14:paraId="3D758CA4" w14:textId="77777777" w:rsidTr="00F57E2E">
                                                        <w:tc>
                                                          <w:tcPr>
                                                            <w:tcW w:w="0" w:type="auto"/>
                                                            <w:tcMar>
                                                              <w:top w:w="0" w:type="dxa"/>
                                                              <w:left w:w="135" w:type="dxa"/>
                                                              <w:bottom w:w="0" w:type="dxa"/>
                                                              <w:right w:w="135" w:type="dxa"/>
                                                            </w:tcMar>
                                                            <w:hideMark/>
                                                          </w:tcPr>
                                                          <w:p w14:paraId="2E458E6C" w14:textId="77777777" w:rsidR="00807A58" w:rsidRDefault="00807A58" w:rsidP="00807A58">
                                                            <w:pPr>
                                                              <w:jc w:val="center"/>
                                                            </w:pPr>
                                                            <w:r>
                                                              <w:fldChar w:fldCharType="begin"/>
                                                            </w:r>
                                                            <w:r>
                                                              <w:instrText xml:space="preserve"> INCLUDEPICTURE "/Users/mariaolsson/Library/Group Containers/UBF8T346G9.ms/WebArchiveCopyPasteTempFiles/com.microsoft.Word/ddbc8275-18f4-11bb-eeb4-cc946e7ec3ac.jpg" \* MERGEFORMATINET </w:instrText>
                                                            </w:r>
                                                            <w:r>
                                                              <w:fldChar w:fldCharType="separate"/>
                                                            </w:r>
                                                            <w:r>
                                                              <w:rPr>
                                                                <w:noProof/>
                                                              </w:rPr>
                                                              <w:drawing>
                                                                <wp:inline distT="0" distB="0" distL="0" distR="0" wp14:anchorId="1ACEC379" wp14:editId="092DBF3E">
                                                                  <wp:extent cx="4146698" cy="916663"/>
                                                                  <wp:effectExtent l="0" t="0" r="0" b="0"/>
                                                                  <wp:docPr id="207162420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1525" cy="922151"/>
                                                                          </a:xfrm>
                                                                          <a:prstGeom prst="rect">
                                                                            <a:avLst/>
                                                                          </a:prstGeom>
                                                                          <a:noFill/>
                                                                          <a:ln>
                                                                            <a:noFill/>
                                                                          </a:ln>
                                                                        </pic:spPr>
                                                                      </pic:pic>
                                                                    </a:graphicData>
                                                                  </a:graphic>
                                                                </wp:inline>
                                                              </w:drawing>
                                                            </w:r>
                                                            <w:r>
                                                              <w:fldChar w:fldCharType="end"/>
                                                            </w:r>
                                                          </w:p>
                                                        </w:tc>
                                                      </w:tr>
                                                    </w:tbl>
                                                    <w:p w14:paraId="61A14D63" w14:textId="77777777" w:rsidR="00807A58" w:rsidRDefault="00807A58" w:rsidP="00807A58">
                                                      <w:pPr>
                                                        <w:rPr>
                                                          <w:rFonts w:ascii="Aptos" w:hAnsi="Aptos"/>
                                                          <w:color w:val="212121"/>
                                                        </w:rPr>
                                                      </w:pPr>
                                                    </w:p>
                                                  </w:tc>
                                                </w:tr>
                                                <w:tr w:rsidR="00807A58" w14:paraId="407D5B1B"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807A58" w14:paraId="75ACDD6F" w14:textId="77777777" w:rsidTr="00F57E2E">
                                                        <w:tc>
                                                          <w:tcPr>
                                                            <w:tcW w:w="0" w:type="auto"/>
                                                            <w:tcMar>
                                                              <w:top w:w="0" w:type="dxa"/>
                                                              <w:left w:w="270" w:type="dxa"/>
                                                              <w:bottom w:w="135" w:type="dxa"/>
                                                              <w:right w:w="270" w:type="dxa"/>
                                                            </w:tcMar>
                                                            <w:hideMark/>
                                                          </w:tcPr>
                                                          <w:p w14:paraId="43141D17" w14:textId="77777777" w:rsidR="00807A58" w:rsidRPr="00CB0E04" w:rsidRDefault="00807A58" w:rsidP="00807A58">
                                                            <w:pPr>
                                                              <w:spacing w:line="360" w:lineRule="atLeast"/>
                                                              <w:rPr>
                                                                <w:rFonts w:asciiTheme="minorHAnsi" w:hAnsiTheme="minorHAnsi" w:cstheme="minorHAnsi"/>
                                                                <w:color w:val="202020"/>
                                                              </w:rPr>
                                                            </w:pPr>
                                                            <w:r w:rsidRPr="00B76EC3">
                                                              <w:rPr>
                                                                <w:rStyle w:val="Stark"/>
                                                                <w:rFonts w:asciiTheme="minorHAnsi" w:hAnsiTheme="minorHAnsi" w:cstheme="minorHAnsi"/>
                                                                <w:color w:val="202020"/>
                                                                <w:sz w:val="28"/>
                                                                <w:szCs w:val="28"/>
                                                              </w:rPr>
                                                              <w:t>Avtal med Clarion Sign / Strawberry</w:t>
                                                            </w:r>
                                                            <w:r w:rsidRPr="00CB0E04">
                                                              <w:rPr>
                                                                <w:rFonts w:asciiTheme="minorHAnsi" w:hAnsiTheme="minorHAnsi" w:cstheme="minorHAnsi"/>
                                                                <w:color w:val="202020"/>
                                                              </w:rPr>
                                                              <w:br/>
                                                            </w:r>
                                                            <w:r w:rsidRPr="00CB0E04">
                                                              <w:rPr>
                                                                <w:rFonts w:asciiTheme="minorHAnsi" w:hAnsiTheme="minorHAnsi" w:cstheme="minorHAnsi"/>
                                                                <w:color w:val="000000"/>
                                                              </w:rPr>
                                                              <w:t>För er PMA medlemmar som är nya vill vi påminna om att PMA har avtal med Strawberry. Alla PMA medlemmar får 10% rabatt vid bokning av Strawberry hotell i Norden, mest rabatt hos Clarion Sign (12%) som ligger närmast vårt nya showroom i Stockholm. När vi tillsammans i gruppen har bott 300</w:t>
                                                            </w:r>
                                                            <w:r w:rsidRPr="00CB0E04">
                                                              <w:rPr>
                                                                <w:rStyle w:val="apple-converted-space"/>
                                                                <w:rFonts w:asciiTheme="minorHAnsi" w:hAnsiTheme="minorHAnsi" w:cstheme="minorHAnsi"/>
                                                                <w:color w:val="000000"/>
                                                              </w:rPr>
                                                              <w:t> </w:t>
                                                            </w:r>
                                                            <w:r w:rsidRPr="00CB0E04">
                                                              <w:rPr>
                                                                <w:rFonts w:asciiTheme="minorHAnsi" w:hAnsiTheme="minorHAnsi" w:cstheme="minorHAnsi"/>
                                                                <w:color w:val="000000"/>
                                                              </w:rPr>
                                                              <w:t>nätter per år kommer omförhandling att ske. Läs mer hur ni gör för att ta del av rabatten i nedan manual:</w:t>
                                                            </w:r>
                                                            <w:r w:rsidRPr="00CB0E04">
                                                              <w:rPr>
                                                                <w:rFonts w:asciiTheme="minorHAnsi" w:hAnsiTheme="minorHAnsi" w:cstheme="minorHAnsi"/>
                                                                <w:color w:val="202020"/>
                                                              </w:rPr>
                                                              <w:br/>
                                                            </w:r>
                                                            <w:r w:rsidRPr="00CB0E04">
                                                              <w:rPr>
                                                                <w:rFonts w:asciiTheme="minorHAnsi" w:hAnsiTheme="minorHAnsi" w:cstheme="minorHAnsi"/>
                                                                <w:color w:val="202020"/>
                                                              </w:rPr>
                                                              <w:br/>
                                                              <w:t> </w:t>
                                                            </w:r>
                                                          </w:p>
                                                        </w:tc>
                                                      </w:tr>
                                                    </w:tbl>
                                                    <w:p w14:paraId="03B7E29D" w14:textId="77777777" w:rsidR="00807A58" w:rsidRDefault="00807A58" w:rsidP="00807A58">
                                                      <w:pPr>
                                                        <w:rPr>
                                                          <w:rFonts w:ascii="Aptos" w:hAnsi="Aptos"/>
                                                          <w:color w:val="212121"/>
                                                        </w:rPr>
                                                      </w:pPr>
                                                    </w:p>
                                                  </w:tc>
                                                </w:tr>
                                                <w:tr w:rsidR="00807A58" w14:paraId="14D10B1F" w14:textId="77777777" w:rsidTr="00F57E2E">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807A58" w14:paraId="0492051D" w14:textId="77777777" w:rsidTr="00F57E2E">
                                                        <w:trPr>
                                                          <w:tblCellSpacing w:w="0" w:type="dxa"/>
                                                        </w:trPr>
                                                        <w:tc>
                                                          <w:tcPr>
                                                            <w:tcW w:w="0" w:type="auto"/>
                                                            <w:shd w:val="clear" w:color="auto" w:fill="222222"/>
                                                            <w:tcMar>
                                                              <w:top w:w="270" w:type="dxa"/>
                                                              <w:left w:w="270" w:type="dxa"/>
                                                              <w:bottom w:w="270" w:type="dxa"/>
                                                              <w:right w:w="270" w:type="dxa"/>
                                                            </w:tcMar>
                                                            <w:vAlign w:val="center"/>
                                                            <w:hideMark/>
                                                          </w:tcPr>
                                                          <w:p w14:paraId="241CEBE2" w14:textId="77777777" w:rsidR="00807A58" w:rsidRDefault="00807A58" w:rsidP="00807A58">
                                                            <w:pPr>
                                                              <w:jc w:val="center"/>
                                                              <w:rPr>
                                                                <w:rFonts w:ascii="Arial" w:hAnsi="Arial" w:cs="Arial"/>
                                                                <w:sz w:val="36"/>
                                                                <w:szCs w:val="36"/>
                                                              </w:rPr>
                                                            </w:pPr>
                                                            <w:hyperlink r:id="rId31" w:tgtFrame="_blank" w:tooltip="https://www.dropbox.com/scl/fi/lzdr9hfid5xew8bewvk3k/Strawberry-Webmanual-PMA-2026.pdf?rlkey=042545qt82xoiu035znlhe9ba&amp;dl=0" w:history="1">
                                                              <w:r>
                                                                <w:rPr>
                                                                  <w:rStyle w:val="Hyperlnk"/>
                                                                  <w:rFonts w:ascii="Arial" w:hAnsi="Arial" w:cs="Arial"/>
                                                                  <w:b/>
                                                                  <w:bCs/>
                                                                  <w:color w:val="FFFFFF"/>
                                                                  <w:sz w:val="36"/>
                                                                  <w:szCs w:val="36"/>
                                                                  <w:u w:val="none"/>
                                                                </w:rPr>
                                                                <w:t>MANUAL STRAWBERRY</w:t>
                                                              </w:r>
                                                            </w:hyperlink>
                                                          </w:p>
                                                        </w:tc>
                                                      </w:tr>
                                                    </w:tbl>
                                                    <w:p w14:paraId="70DACC00" w14:textId="77777777" w:rsidR="00807A58" w:rsidRDefault="00807A58" w:rsidP="00807A58">
                                                      <w:pPr>
                                                        <w:rPr>
                                                          <w:rFonts w:ascii="Aptos" w:hAnsi="Aptos"/>
                                                          <w:color w:val="212121"/>
                                                        </w:rPr>
                                                      </w:pPr>
                                                    </w:p>
                                                  </w:tc>
                                                </w:tr>
                                              </w:tbl>
                                              <w:p w14:paraId="40B48CB3" w14:textId="441EFF65" w:rsidR="00F12002" w:rsidRPr="00653675" w:rsidRDefault="00F12002" w:rsidP="00F12002">
                                                <w:pPr>
                                                  <w:spacing w:line="360" w:lineRule="atLeast"/>
                                                  <w:rPr>
                                                    <w:rFonts w:asciiTheme="minorHAnsi" w:hAnsiTheme="minorHAnsi" w:cstheme="minorHAnsi"/>
                                                    <w:color w:val="202020"/>
                                                  </w:rPr>
                                                </w:pPr>
                                              </w:p>
                                            </w:tc>
                                          </w:tr>
                                        </w:tbl>
                                        <w:p w14:paraId="6A2933B7" w14:textId="77777777" w:rsidR="00F12002" w:rsidRDefault="00F12002" w:rsidP="00F12002">
                                          <w:pPr>
                                            <w:rPr>
                                              <w:rFonts w:ascii="Aptos" w:hAnsi="Aptos"/>
                                              <w:color w:val="212121"/>
                                            </w:rPr>
                                          </w:pPr>
                                        </w:p>
                                      </w:tc>
                                    </w:tr>
                                  </w:tbl>
                                  <w:p w14:paraId="0031DFEF" w14:textId="64ACD986" w:rsidR="00310E83" w:rsidRPr="00AB3C55" w:rsidRDefault="00310E83" w:rsidP="00A528B3">
                                    <w:pPr>
                                      <w:spacing w:line="360" w:lineRule="atLeast"/>
                                      <w:rPr>
                                        <w:rFonts w:asciiTheme="minorHAnsi" w:hAnsiTheme="minorHAnsi" w:cstheme="minorHAnsi"/>
                                        <w:color w:val="202020"/>
                                      </w:rPr>
                                    </w:pPr>
                                  </w:p>
                                </w:tc>
                              </w:tr>
                            </w:tbl>
                            <w:p w14:paraId="090187D0" w14:textId="77777777" w:rsidR="00A528B3" w:rsidRPr="00AB3C55" w:rsidRDefault="00A528B3" w:rsidP="00A528B3">
                              <w:pPr>
                                <w:rPr>
                                  <w:rFonts w:asciiTheme="minorHAnsi" w:hAnsiTheme="minorHAnsi" w:cstheme="minorHAnsi"/>
                                  <w:color w:val="212121"/>
                                </w:rPr>
                              </w:pPr>
                            </w:p>
                          </w:tc>
                        </w:tr>
                      </w:tbl>
                      <w:p w14:paraId="6C4A4FAC" w14:textId="77777777" w:rsidR="00124584" w:rsidRPr="00AB3C55" w:rsidRDefault="00124584" w:rsidP="00124584">
                        <w:pPr>
                          <w:rPr>
                            <w:rFonts w:asciiTheme="minorHAnsi" w:hAnsiTheme="minorHAnsi" w:cstheme="minorHAnsi"/>
                          </w:rPr>
                        </w:pPr>
                      </w:p>
                    </w:tc>
                  </w:tr>
                  <w:tr w:rsidR="003323EC" w:rsidRPr="00AB3C55" w14:paraId="03C11C8A"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3323EC" w:rsidRPr="00AB3C55" w14:paraId="54934988" w14:textId="77777777">
                          <w:tc>
                            <w:tcPr>
                              <w:tcW w:w="0" w:type="auto"/>
                              <w:tcMar>
                                <w:top w:w="0" w:type="dxa"/>
                                <w:left w:w="135" w:type="dxa"/>
                                <w:bottom w:w="0" w:type="dxa"/>
                                <w:right w:w="135" w:type="dxa"/>
                              </w:tcMar>
                              <w:hideMark/>
                            </w:tcPr>
                            <w:tbl>
                              <w:tblPr>
                                <w:tblW w:w="5000" w:type="pct"/>
                                <w:tblCellMar>
                                  <w:left w:w="0" w:type="dxa"/>
                                  <w:right w:w="0" w:type="dxa"/>
                                </w:tblCellMar>
                                <w:tblLook w:val="04A0" w:firstRow="1" w:lastRow="0" w:firstColumn="1" w:lastColumn="0" w:noHBand="0" w:noVBand="1"/>
                              </w:tblPr>
                              <w:tblGrid>
                                <w:gridCol w:w="7990"/>
                              </w:tblGrid>
                              <w:tr w:rsidR="005F3774" w14:paraId="6684A487"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5F3774" w14:paraId="76291DEB" w14:textId="77777777">
                                      <w:tc>
                                        <w:tcPr>
                                          <w:tcW w:w="0" w:type="auto"/>
                                          <w:tcMar>
                                            <w:top w:w="0" w:type="dxa"/>
                                            <w:left w:w="270" w:type="dxa"/>
                                            <w:bottom w:w="135" w:type="dxa"/>
                                            <w:right w:w="270" w:type="dxa"/>
                                          </w:tcMar>
                                          <w:hideMark/>
                                        </w:tcPr>
                                        <w:p w14:paraId="54BE3790" w14:textId="77777777" w:rsidR="00A55FF6" w:rsidRDefault="005F3774" w:rsidP="005F3774">
                                          <w:pPr>
                                            <w:spacing w:line="360" w:lineRule="atLeast"/>
                                            <w:rPr>
                                              <w:rStyle w:val="apple-converted-space"/>
                                              <w:rFonts w:asciiTheme="minorHAnsi" w:hAnsiTheme="minorHAnsi" w:cstheme="minorHAnsi"/>
                                              <w:color w:val="000000"/>
                                            </w:rPr>
                                          </w:pPr>
                                          <w:r w:rsidRPr="00A55FF6">
                                            <w:rPr>
                                              <w:rStyle w:val="Stark"/>
                                              <w:rFonts w:asciiTheme="minorHAnsi" w:hAnsiTheme="minorHAnsi" w:cstheme="minorHAnsi"/>
                                              <w:color w:val="202020"/>
                                              <w:sz w:val="28"/>
                                              <w:szCs w:val="28"/>
                                            </w:rPr>
                                            <w:lastRenderedPageBreak/>
                                            <w:t>Nordic Profile Fair 2026</w:t>
                                          </w:r>
                                          <w:r w:rsidRPr="00A55FF6">
                                            <w:rPr>
                                              <w:rFonts w:asciiTheme="minorHAnsi" w:hAnsiTheme="minorHAnsi" w:cstheme="minorHAnsi"/>
                                              <w:color w:val="202020"/>
                                            </w:rPr>
                                            <w:br/>
                                          </w:r>
                                          <w:r w:rsidRPr="00A55FF6">
                                            <w:rPr>
                                              <w:rFonts w:asciiTheme="minorHAnsi" w:hAnsiTheme="minorHAnsi" w:cstheme="minorHAnsi"/>
                                              <w:color w:val="000000"/>
                                            </w:rPr>
                                            <w:t>Mässan arrangerades den 12-13 augusti 2026. Den här gången</w:t>
                                          </w:r>
                                          <w:r w:rsidRPr="00A55FF6">
                                            <w:rPr>
                                              <w:rStyle w:val="apple-converted-space"/>
                                              <w:rFonts w:asciiTheme="minorHAnsi" w:hAnsiTheme="minorHAnsi" w:cstheme="minorHAnsi"/>
                                              <w:color w:val="000000"/>
                                            </w:rPr>
                                            <w:t> </w:t>
                                          </w:r>
                                        </w:p>
                                        <w:p w14:paraId="0DCD28CC" w14:textId="77777777" w:rsidR="0088726F" w:rsidRDefault="005F3774" w:rsidP="005F3774">
                                          <w:pPr>
                                            <w:spacing w:line="360" w:lineRule="atLeast"/>
                                            <w:rPr>
                                              <w:rFonts w:asciiTheme="minorHAnsi" w:hAnsiTheme="minorHAnsi" w:cstheme="minorHAnsi"/>
                                              <w:color w:val="000000"/>
                                            </w:rPr>
                                          </w:pPr>
                                          <w:r w:rsidRPr="00A55FF6">
                                            <w:rPr>
                                              <w:rFonts w:asciiTheme="minorHAnsi" w:hAnsiTheme="minorHAnsi" w:cstheme="minorHAnsi"/>
                                              <w:color w:val="000000"/>
                                            </w:rPr>
                                            <w:t xml:space="preserve">välkomnades besökarna av en ny hallayout med en röd matta som </w:t>
                                          </w:r>
                                        </w:p>
                                        <w:p w14:paraId="20B90CB4" w14:textId="66B067BB" w:rsidR="005F3774" w:rsidRPr="00A55FF6" w:rsidRDefault="005F3774" w:rsidP="005F3774">
                                          <w:pPr>
                                            <w:spacing w:line="360" w:lineRule="atLeast"/>
                                            <w:rPr>
                                              <w:rFonts w:asciiTheme="minorHAnsi" w:hAnsiTheme="minorHAnsi" w:cstheme="minorHAnsi"/>
                                              <w:color w:val="202020"/>
                                            </w:rPr>
                                          </w:pPr>
                                          <w:r w:rsidRPr="00A55FF6">
                                            <w:rPr>
                                              <w:rFonts w:asciiTheme="minorHAnsi" w:hAnsiTheme="minorHAnsi" w:cstheme="minorHAnsi"/>
                                              <w:color w:val="000000"/>
                                            </w:rPr>
                                            <w:t>delade av hallen snett och som gav ett nytt flöde. Nyhetstorget presenterade naturligtvis några av utställarnas nyheter men marknads</w:t>
                                          </w:r>
                                          <w:r w:rsidR="0088726F">
                                            <w:rPr>
                                              <w:rFonts w:asciiTheme="minorHAnsi" w:hAnsiTheme="minorHAnsi" w:cstheme="minorHAnsi"/>
                                              <w:color w:val="000000"/>
                                            </w:rPr>
                                            <w:t>-</w:t>
                                          </w:r>
                                          <w:r w:rsidRPr="00A55FF6">
                                            <w:rPr>
                                              <w:rFonts w:asciiTheme="minorHAnsi" w:hAnsiTheme="minorHAnsi" w:cstheme="minorHAnsi"/>
                                              <w:color w:val="000000"/>
                                            </w:rPr>
                                            <w:t>förde även det pågående arbetet för att höja gåvogränsen hos Finansdepartementet. </w:t>
                                          </w:r>
                                          <w:r w:rsidRPr="00A55FF6">
                                            <w:rPr>
                                              <w:rFonts w:asciiTheme="minorHAnsi" w:hAnsiTheme="minorHAnsi" w:cstheme="minorHAnsi"/>
                                              <w:color w:val="202020"/>
                                            </w:rPr>
                                            <w:t>Mässhallen hade 80 utställare (aug 90) varav 42</w:t>
                                          </w:r>
                                          <w:r w:rsidRPr="00A55FF6">
                                            <w:rPr>
                                              <w:rFonts w:asciiTheme="minorHAnsi" w:hAnsiTheme="minorHAnsi" w:cstheme="minorHAnsi"/>
                                              <w:color w:val="000000"/>
                                            </w:rPr>
                                            <w:t> medlemmar (aug 40).</w:t>
                                          </w:r>
                                          <w:r w:rsidRPr="00A55FF6">
                                            <w:rPr>
                                              <w:rFonts w:asciiTheme="minorHAnsi" w:hAnsiTheme="minorHAnsi" w:cstheme="minorHAnsi"/>
                                              <w:color w:val="202020"/>
                                            </w:rPr>
                                            <w:t> </w:t>
                                          </w:r>
                                          <w:r w:rsidRPr="00A55FF6">
                                            <w:rPr>
                                              <w:rFonts w:asciiTheme="minorHAnsi" w:hAnsiTheme="minorHAnsi" w:cstheme="minorHAnsi"/>
                                              <w:color w:val="000000"/>
                                            </w:rPr>
                                            <w:t>Under de 2 mässdagarna hade Elmia 748 besökare (aug 835) varav 686 var unika (aug 757).</w:t>
                                          </w:r>
                                          <w:r w:rsidRPr="00A55FF6">
                                            <w:rPr>
                                              <w:rFonts w:asciiTheme="minorHAnsi" w:hAnsiTheme="minorHAnsi" w:cstheme="minorHAnsi"/>
                                              <w:color w:val="000000"/>
                                            </w:rPr>
                                            <w:br/>
                                          </w:r>
                                          <w:r w:rsidRPr="00A55FF6">
                                            <w:rPr>
                                              <w:rFonts w:asciiTheme="minorHAnsi" w:hAnsiTheme="minorHAnsi" w:cstheme="minorHAnsi"/>
                                              <w:color w:val="000000"/>
                                            </w:rPr>
                                            <w:br/>
                                            <w:t>Ute sken solen och det var en mycket skön sommarkväll för branschfesten som hölls på nyrenoverade restaurang Berseau mitt i stan. Det blev ca 150 personer som njöt av en fantastiskt god buffé och grymma låtar när Haaks spelade.</w:t>
                                          </w:r>
                                          <w:r w:rsidRPr="00A55FF6">
                                            <w:rPr>
                                              <w:rFonts w:asciiTheme="minorHAnsi" w:hAnsiTheme="minorHAnsi" w:cstheme="minorHAnsi"/>
                                              <w:color w:val="202020"/>
                                            </w:rPr>
                                            <w:br/>
                                            <w:t> </w:t>
                                          </w:r>
                                        </w:p>
                                      </w:tc>
                                    </w:tr>
                                  </w:tbl>
                                  <w:p w14:paraId="226DB9FB" w14:textId="77777777" w:rsidR="005F3774" w:rsidRDefault="005F3774" w:rsidP="005F3774"/>
                                </w:tc>
                              </w:tr>
                            </w:tbl>
                            <w:p w14:paraId="09A8C0CA"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5EA57BEA"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5F3774" w14:paraId="444BF371" w14:textId="77777777">
                                      <w:tc>
                                        <w:tcPr>
                                          <w:tcW w:w="0" w:type="auto"/>
                                          <w:tcMar>
                                            <w:top w:w="0" w:type="dxa"/>
                                            <w:left w:w="135" w:type="dxa"/>
                                            <w:bottom w:w="0" w:type="dxa"/>
                                            <w:right w:w="135" w:type="dxa"/>
                                          </w:tcMar>
                                          <w:hideMark/>
                                        </w:tcPr>
                                        <w:p w14:paraId="29F8AE85" w14:textId="3D650B42" w:rsidR="005F3774" w:rsidRDefault="005F3774" w:rsidP="005F3774">
                                          <w:pPr>
                                            <w:jc w:val="center"/>
                                          </w:pPr>
                                          <w:r>
                                            <w:fldChar w:fldCharType="begin"/>
                                          </w:r>
                                          <w:r>
                                            <w:instrText xml:space="preserve"> INCLUDEPICTURE "/Users/mariaolsson/Library/Group Containers/UBF8T346G9.ms/WebArchiveCopyPasteTempFiles/com.microsoft.Word/4e3f6474-abb9-229b-340a-2536592d4dac.jpg" \* MERGEFORMATINET </w:instrText>
                                          </w:r>
                                          <w:r>
                                            <w:fldChar w:fldCharType="separate"/>
                                          </w:r>
                                          <w:r>
                                            <w:rPr>
                                              <w:noProof/>
                                            </w:rPr>
                                            <w:drawing>
                                              <wp:inline distT="0" distB="0" distL="0" distR="0" wp14:anchorId="31644203" wp14:editId="45B0B047">
                                                <wp:extent cx="4433748" cy="4433748"/>
                                                <wp:effectExtent l="0" t="0" r="0" b="0"/>
                                                <wp:docPr id="1870060230"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49841" cy="4449841"/>
                                                        </a:xfrm>
                                                        <a:prstGeom prst="rect">
                                                          <a:avLst/>
                                                        </a:prstGeom>
                                                        <a:noFill/>
                                                        <a:ln>
                                                          <a:noFill/>
                                                        </a:ln>
                                                      </pic:spPr>
                                                    </pic:pic>
                                                  </a:graphicData>
                                                </a:graphic>
                                              </wp:inline>
                                            </w:drawing>
                                          </w:r>
                                          <w:r>
                                            <w:fldChar w:fldCharType="end"/>
                                          </w:r>
                                        </w:p>
                                      </w:tc>
                                    </w:tr>
                                  </w:tbl>
                                  <w:p w14:paraId="30C708B3" w14:textId="77777777" w:rsidR="005F3774" w:rsidRDefault="005F3774" w:rsidP="005F3774"/>
                                </w:tc>
                              </w:tr>
                            </w:tbl>
                            <w:p w14:paraId="0D8FA564"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72E14CD8"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5F3774" w14:paraId="1C1FC95E" w14:textId="77777777">
                                      <w:tc>
                                        <w:tcPr>
                                          <w:tcW w:w="0" w:type="auto"/>
                                          <w:tcMar>
                                            <w:top w:w="0" w:type="dxa"/>
                                            <w:left w:w="270" w:type="dxa"/>
                                            <w:bottom w:w="135" w:type="dxa"/>
                                            <w:right w:w="270" w:type="dxa"/>
                                          </w:tcMar>
                                          <w:hideMark/>
                                        </w:tcPr>
                                        <w:p w14:paraId="5AC89796" w14:textId="77777777" w:rsidR="005F3774" w:rsidRPr="00BB628B" w:rsidRDefault="005F3774" w:rsidP="005F3774">
                                          <w:pPr>
                                            <w:spacing w:line="360" w:lineRule="atLeast"/>
                                            <w:rPr>
                                              <w:rFonts w:asciiTheme="minorHAnsi" w:hAnsiTheme="minorHAnsi" w:cstheme="minorHAnsi"/>
                                              <w:color w:val="202020"/>
                                              <w:sz w:val="28"/>
                                              <w:szCs w:val="28"/>
                                            </w:rPr>
                                          </w:pPr>
                                          <w:r w:rsidRPr="00BB628B">
                                            <w:rPr>
                                              <w:rFonts w:asciiTheme="minorHAnsi" w:hAnsiTheme="minorHAnsi" w:cstheme="minorHAnsi"/>
                                              <w:color w:val="202020"/>
                                            </w:rPr>
                                            <w:lastRenderedPageBreak/>
                                            <w:br/>
                                          </w:r>
                                          <w:r w:rsidRPr="00BB628B">
                                            <w:rPr>
                                              <w:rStyle w:val="Stark"/>
                                              <w:rFonts w:asciiTheme="minorHAnsi" w:hAnsiTheme="minorHAnsi" w:cstheme="minorHAnsi"/>
                                              <w:color w:val="202020"/>
                                              <w:sz w:val="28"/>
                                              <w:szCs w:val="28"/>
                                            </w:rPr>
                                            <w:t>Vinnare - Bästa Monter &amp; Bjud in och vinn</w:t>
                                          </w:r>
                                        </w:p>
                                        <w:p w14:paraId="5C6C406A" w14:textId="77777777" w:rsidR="005F3774" w:rsidRPr="00BB628B" w:rsidRDefault="005F3774" w:rsidP="005F3774">
                                          <w:pPr>
                                            <w:pStyle w:val="Normalwebb"/>
                                            <w:spacing w:before="150" w:beforeAutospacing="0" w:after="150" w:afterAutospacing="0" w:line="360" w:lineRule="atLeast"/>
                                            <w:rPr>
                                              <w:rFonts w:asciiTheme="minorHAnsi" w:hAnsiTheme="minorHAnsi" w:cstheme="minorHAnsi"/>
                                              <w:color w:val="202020"/>
                                            </w:rPr>
                                          </w:pPr>
                                          <w:r w:rsidRPr="00BB628B">
                                            <w:rPr>
                                              <w:rFonts w:asciiTheme="minorHAnsi" w:hAnsiTheme="minorHAnsi" w:cstheme="minorHAnsi"/>
                                              <w:color w:val="202020"/>
                                            </w:rPr>
                                            <w:t>Under sista mässdagen delade PMA och Elmia juryn ut pris för</w:t>
                                          </w:r>
                                          <w:r w:rsidRPr="00BB628B">
                                            <w:rPr>
                                              <w:rStyle w:val="Stark"/>
                                              <w:rFonts w:asciiTheme="minorHAnsi" w:hAnsiTheme="minorHAnsi" w:cstheme="minorHAnsi"/>
                                              <w:color w:val="202020"/>
                                            </w:rPr>
                                            <w:t> Bästa Monter augusti 2026.</w:t>
                                          </w:r>
                                          <w:r w:rsidRPr="00BB628B">
                                            <w:rPr>
                                              <w:rFonts w:asciiTheme="minorHAnsi" w:hAnsiTheme="minorHAnsi" w:cstheme="minorHAnsi"/>
                                              <w:color w:val="202020"/>
                                            </w:rPr>
                                            <w:t> De 5 utställare som nominerades var: AD CO., Ingli Sweden, Kalma, Prident och Zebro International. Juryns bedömningskriterier var följande:</w:t>
                                          </w:r>
                                          <w:r w:rsidRPr="00BB628B">
                                            <w:rPr>
                                              <w:rFonts w:asciiTheme="minorHAnsi" w:hAnsiTheme="minorHAnsi" w:cstheme="minorHAnsi"/>
                                              <w:color w:val="202020"/>
                                            </w:rPr>
                                            <w:br/>
                                            <w:t> </w:t>
                                          </w:r>
                                        </w:p>
                                        <w:p w14:paraId="3FF00411" w14:textId="77777777" w:rsidR="005F3774" w:rsidRPr="00BB628B" w:rsidRDefault="005F3774" w:rsidP="005F3774">
                                          <w:pPr>
                                            <w:numPr>
                                              <w:ilvl w:val="0"/>
                                              <w:numId w:val="31"/>
                                            </w:numPr>
                                            <w:spacing w:before="100" w:beforeAutospacing="1" w:after="100" w:afterAutospacing="1" w:line="360" w:lineRule="atLeast"/>
                                            <w:rPr>
                                              <w:rFonts w:asciiTheme="minorHAnsi" w:hAnsiTheme="minorHAnsi" w:cstheme="minorHAnsi"/>
                                              <w:color w:val="202020"/>
                                            </w:rPr>
                                          </w:pPr>
                                          <w:r w:rsidRPr="00BB628B">
                                            <w:rPr>
                                              <w:rStyle w:val="Stark"/>
                                              <w:rFonts w:asciiTheme="minorHAnsi" w:hAnsiTheme="minorHAnsi" w:cstheme="minorHAnsi"/>
                                              <w:color w:val="202020"/>
                                            </w:rPr>
                                            <w:t>Tydlighet </w:t>
                                          </w:r>
                                          <w:r w:rsidRPr="00BB628B">
                                            <w:rPr>
                                              <w:rFonts w:asciiTheme="minorHAnsi" w:hAnsiTheme="minorHAnsi" w:cstheme="minorHAnsi"/>
                                              <w:color w:val="202020"/>
                                            </w:rPr>
                                            <w:t>- i budskap och produktexponering</w:t>
                                          </w:r>
                                        </w:p>
                                        <w:p w14:paraId="75D8C6AE" w14:textId="77777777" w:rsidR="005F3774" w:rsidRPr="00BB628B" w:rsidRDefault="005F3774" w:rsidP="005F3774">
                                          <w:pPr>
                                            <w:numPr>
                                              <w:ilvl w:val="0"/>
                                              <w:numId w:val="31"/>
                                            </w:numPr>
                                            <w:spacing w:before="100" w:beforeAutospacing="1" w:after="100" w:afterAutospacing="1" w:line="360" w:lineRule="atLeast"/>
                                            <w:rPr>
                                              <w:rFonts w:asciiTheme="minorHAnsi" w:hAnsiTheme="minorHAnsi" w:cstheme="minorHAnsi"/>
                                              <w:color w:val="202020"/>
                                            </w:rPr>
                                          </w:pPr>
                                          <w:r w:rsidRPr="00BB628B">
                                            <w:rPr>
                                              <w:rStyle w:val="Stark"/>
                                              <w:rFonts w:asciiTheme="minorHAnsi" w:hAnsiTheme="minorHAnsi" w:cstheme="minorHAnsi"/>
                                              <w:color w:val="202020"/>
                                            </w:rPr>
                                            <w:t>Samspel </w:t>
                                          </w:r>
                                          <w:r w:rsidRPr="00BB628B">
                                            <w:rPr>
                                              <w:rFonts w:asciiTheme="minorHAnsi" w:hAnsiTheme="minorHAnsi" w:cstheme="minorHAnsi"/>
                                              <w:color w:val="202020"/>
                                            </w:rPr>
                                            <w:t>- monterpersonal och monter</w:t>
                                          </w:r>
                                        </w:p>
                                        <w:p w14:paraId="184AFE7E" w14:textId="77777777" w:rsidR="005F3774" w:rsidRPr="00BB628B" w:rsidRDefault="005F3774" w:rsidP="005F3774">
                                          <w:pPr>
                                            <w:numPr>
                                              <w:ilvl w:val="0"/>
                                              <w:numId w:val="31"/>
                                            </w:numPr>
                                            <w:spacing w:before="100" w:beforeAutospacing="1" w:after="100" w:afterAutospacing="1" w:line="360" w:lineRule="atLeast"/>
                                            <w:rPr>
                                              <w:rFonts w:asciiTheme="minorHAnsi" w:hAnsiTheme="minorHAnsi" w:cstheme="minorHAnsi"/>
                                              <w:color w:val="202020"/>
                                            </w:rPr>
                                          </w:pPr>
                                          <w:r w:rsidRPr="00BB628B">
                                            <w:rPr>
                                              <w:rStyle w:val="Stark"/>
                                              <w:rFonts w:asciiTheme="minorHAnsi" w:hAnsiTheme="minorHAnsi" w:cstheme="minorHAnsi"/>
                                              <w:color w:val="202020"/>
                                            </w:rPr>
                                            <w:t>Exponering</w:t>
                                          </w:r>
                                          <w:r w:rsidRPr="00BB628B">
                                            <w:rPr>
                                              <w:rFonts w:asciiTheme="minorHAnsi" w:hAnsiTheme="minorHAnsi" w:cstheme="minorHAnsi"/>
                                              <w:color w:val="202020"/>
                                            </w:rPr>
                                            <w:t> - hur produkterna exponeras</w:t>
                                          </w:r>
                                        </w:p>
                                        <w:p w14:paraId="1011F63A" w14:textId="3A2049BC" w:rsidR="005F3774" w:rsidRDefault="005F3774" w:rsidP="005F3774">
                                          <w:pPr>
                                            <w:pStyle w:val="Normalwebb"/>
                                            <w:spacing w:before="150" w:beforeAutospacing="0" w:after="150" w:afterAutospacing="0" w:line="360" w:lineRule="atLeast"/>
                                            <w:rPr>
                                              <w:rFonts w:ascii="Helvetica" w:hAnsi="Helvetica"/>
                                              <w:color w:val="202020"/>
                                            </w:rPr>
                                          </w:pPr>
                                          <w:r w:rsidRPr="00BB628B">
                                            <w:rPr>
                                              <w:rFonts w:asciiTheme="minorHAnsi" w:hAnsiTheme="minorHAnsi" w:cstheme="minorHAnsi"/>
                                              <w:color w:val="202020"/>
                                            </w:rPr>
                                            <w:br/>
                                          </w:r>
                                          <w:r w:rsidRPr="00BB628B">
                                            <w:rPr>
                                              <w:rStyle w:val="Stark"/>
                                              <w:rFonts w:asciiTheme="minorHAnsi" w:hAnsiTheme="minorHAnsi" w:cstheme="minorHAnsi"/>
                                              <w:color w:val="202020"/>
                                            </w:rPr>
                                            <w:t>Bästa Monter</w:t>
                                          </w:r>
                                          <w:r w:rsidRPr="00BB628B">
                                            <w:rPr>
                                              <w:rFonts w:asciiTheme="minorHAnsi" w:hAnsiTheme="minorHAnsi" w:cstheme="minorHAnsi"/>
                                              <w:color w:val="202020"/>
                                            </w:rPr>
                                            <w:t> vinnaren Ingli Sweden tilldelas priset på 10</w:t>
                                          </w:r>
                                          <w:r w:rsidR="00994460">
                                            <w:rPr>
                                              <w:rFonts w:asciiTheme="minorHAnsi" w:hAnsiTheme="minorHAnsi" w:cstheme="minorHAnsi"/>
                                              <w:color w:val="202020"/>
                                            </w:rPr>
                                            <w:t xml:space="preserve"> </w:t>
                                          </w:r>
                                          <w:r w:rsidRPr="00BB628B">
                                            <w:rPr>
                                              <w:rFonts w:asciiTheme="minorHAnsi" w:hAnsiTheme="minorHAnsi" w:cstheme="minorHAnsi"/>
                                              <w:color w:val="202020"/>
                                            </w:rPr>
                                            <w:t>000 sek ex moms som presentkort till nästa års genomförande på Nordic Profile Fair. </w:t>
                                          </w:r>
                                          <w:r w:rsidRPr="00BB628B">
                                            <w:rPr>
                                              <w:rFonts w:asciiTheme="minorHAnsi" w:hAnsiTheme="minorHAnsi" w:cstheme="minorHAnsi"/>
                                              <w:color w:val="202020"/>
                                            </w:rPr>
                                            <w:br/>
                                          </w:r>
                                          <w:r w:rsidRPr="00BB628B">
                                            <w:rPr>
                                              <w:rFonts w:asciiTheme="minorHAnsi" w:hAnsiTheme="minorHAnsi" w:cstheme="minorHAnsi"/>
                                              <w:color w:val="202020"/>
                                            </w:rPr>
                                            <w:br/>
                                            <w:t>Pris delades även ut för nya tävlingen </w:t>
                                          </w:r>
                                          <w:r w:rsidRPr="00BB628B">
                                            <w:rPr>
                                              <w:rStyle w:val="Stark"/>
                                              <w:rFonts w:asciiTheme="minorHAnsi" w:hAnsiTheme="minorHAnsi" w:cstheme="minorHAnsi"/>
                                              <w:color w:val="202020"/>
                                            </w:rPr>
                                            <w:t>Bjud in &amp; vinn</w:t>
                                          </w:r>
                                          <w:r w:rsidRPr="00BB628B">
                                            <w:rPr>
                                              <w:rFonts w:asciiTheme="minorHAnsi" w:hAnsiTheme="minorHAnsi" w:cstheme="minorHAnsi"/>
                                              <w:color w:val="202020"/>
                                            </w:rPr>
                                            <w:t> där MEC Profil vann 10 fria kvadratmeter som presentkort till nästa års genomförande på Nordic P</w:t>
                                          </w:r>
                                          <w:r w:rsidR="00994460">
                                            <w:rPr>
                                              <w:rFonts w:asciiTheme="minorHAnsi" w:hAnsiTheme="minorHAnsi" w:cstheme="minorHAnsi"/>
                                              <w:color w:val="202020"/>
                                            </w:rPr>
                                            <w:t>r</w:t>
                                          </w:r>
                                          <w:r w:rsidRPr="00BB628B">
                                            <w:rPr>
                                              <w:rFonts w:asciiTheme="minorHAnsi" w:hAnsiTheme="minorHAnsi" w:cstheme="minorHAnsi"/>
                                              <w:color w:val="202020"/>
                                            </w:rPr>
                                            <w:t>ofile Fair.</w:t>
                                          </w:r>
                                          <w:r w:rsidRPr="00BB628B">
                                            <w:rPr>
                                              <w:rFonts w:asciiTheme="minorHAnsi" w:hAnsiTheme="minorHAnsi" w:cstheme="minorHAnsi"/>
                                              <w:color w:val="202020"/>
                                            </w:rPr>
                                            <w:br/>
                                          </w:r>
                                          <w:r w:rsidRPr="00BB628B">
                                            <w:rPr>
                                              <w:rFonts w:asciiTheme="minorHAnsi" w:hAnsiTheme="minorHAnsi" w:cstheme="minorHAnsi"/>
                                              <w:color w:val="202020"/>
                                            </w:rPr>
                                            <w:br/>
                                          </w:r>
                                          <w:r w:rsidRPr="00BB628B">
                                            <w:rPr>
                                              <w:rStyle w:val="Stark"/>
                                              <w:rFonts w:asciiTheme="minorHAnsi" w:hAnsiTheme="minorHAnsi" w:cstheme="minorHAnsi"/>
                                              <w:color w:val="202020"/>
                                            </w:rPr>
                                            <w:t>Stort Grattis Ingli Sweden &amp; MEC Profil!</w:t>
                                          </w:r>
                                        </w:p>
                                      </w:tc>
                                    </w:tr>
                                  </w:tbl>
                                  <w:p w14:paraId="0A7CDAC4" w14:textId="77777777" w:rsidR="005F3774" w:rsidRDefault="005F3774" w:rsidP="005F3774"/>
                                </w:tc>
                              </w:tr>
                            </w:tbl>
                            <w:p w14:paraId="484DEAC9"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59731F18"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5F3774" w14:paraId="3D2688F9" w14:textId="77777777">
                                      <w:tc>
                                        <w:tcPr>
                                          <w:tcW w:w="0" w:type="auto"/>
                                          <w:tcMar>
                                            <w:top w:w="0" w:type="dxa"/>
                                            <w:left w:w="135" w:type="dxa"/>
                                            <w:bottom w:w="0" w:type="dxa"/>
                                            <w:right w:w="135" w:type="dxa"/>
                                          </w:tcMar>
                                          <w:hideMark/>
                                        </w:tcPr>
                                        <w:p w14:paraId="703505A5" w14:textId="28BA8647" w:rsidR="005F3774" w:rsidRDefault="005F3774" w:rsidP="001827D5">
                                          <w:r>
                                            <w:fldChar w:fldCharType="begin"/>
                                          </w:r>
                                          <w:r>
                                            <w:instrText xml:space="preserve"> INCLUDEPICTURE "/Users/mariaolsson/Library/Group Containers/UBF8T346G9.ms/WebArchiveCopyPasteTempFiles/com.microsoft.Word/b6649e69-eee4-bcb8-4c18-44edd4db57b1.jpg" \* MERGEFORMATINET </w:instrText>
                                          </w:r>
                                          <w:r>
                                            <w:fldChar w:fldCharType="separate"/>
                                          </w:r>
                                          <w:r>
                                            <w:rPr>
                                              <w:noProof/>
                                            </w:rPr>
                                            <w:drawing>
                                              <wp:inline distT="0" distB="0" distL="0" distR="0" wp14:anchorId="6E454654" wp14:editId="7D09C7D5">
                                                <wp:extent cx="3593805" cy="3593805"/>
                                                <wp:effectExtent l="0" t="0" r="635" b="635"/>
                                                <wp:docPr id="100041139"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3139" cy="3603139"/>
                                                        </a:xfrm>
                                                        <a:prstGeom prst="rect">
                                                          <a:avLst/>
                                                        </a:prstGeom>
                                                        <a:noFill/>
                                                        <a:ln>
                                                          <a:noFill/>
                                                        </a:ln>
                                                      </pic:spPr>
                                                    </pic:pic>
                                                  </a:graphicData>
                                                </a:graphic>
                                              </wp:inline>
                                            </w:drawing>
                                          </w:r>
                                          <w:r>
                                            <w:fldChar w:fldCharType="end"/>
                                          </w:r>
                                        </w:p>
                                      </w:tc>
                                    </w:tr>
                                  </w:tbl>
                                  <w:p w14:paraId="0A617FDE" w14:textId="77777777" w:rsidR="005F3774" w:rsidRDefault="005F3774" w:rsidP="005F3774"/>
                                </w:tc>
                              </w:tr>
                            </w:tbl>
                            <w:p w14:paraId="307CC572"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41C36BAC"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5F3774" w14:paraId="0CCA5DFA" w14:textId="77777777">
                                      <w:tc>
                                        <w:tcPr>
                                          <w:tcW w:w="0" w:type="auto"/>
                                          <w:tcMar>
                                            <w:top w:w="0" w:type="dxa"/>
                                            <w:left w:w="135" w:type="dxa"/>
                                            <w:bottom w:w="0" w:type="dxa"/>
                                            <w:right w:w="135" w:type="dxa"/>
                                          </w:tcMar>
                                          <w:hideMark/>
                                        </w:tcPr>
                                        <w:p w14:paraId="3DAF6534" w14:textId="481D95C1" w:rsidR="005F3774" w:rsidRDefault="005F3774" w:rsidP="00214675">
                                          <w:pPr>
                                            <w:jc w:val="center"/>
                                          </w:pPr>
                                          <w:r>
                                            <w:fldChar w:fldCharType="begin"/>
                                          </w:r>
                                          <w:r>
                                            <w:instrText xml:space="preserve"> INCLUDEPICTURE "/Users/mariaolsson/Library/Group Containers/UBF8T346G9.ms/WebArchiveCopyPasteTempFiles/com.microsoft.Word/22f2477c-243b-dc7d-3589-af58017a4c52.jpg" \* MERGEFORMATINET </w:instrText>
                                          </w:r>
                                          <w:r>
                                            <w:fldChar w:fldCharType="separate"/>
                                          </w:r>
                                          <w:r>
                                            <w:rPr>
                                              <w:noProof/>
                                            </w:rPr>
                                            <w:drawing>
                                              <wp:inline distT="0" distB="0" distL="0" distR="0" wp14:anchorId="72A7EB2A" wp14:editId="796B2937">
                                                <wp:extent cx="1519169" cy="1977656"/>
                                                <wp:effectExtent l="0" t="0" r="5080" b="3810"/>
                                                <wp:docPr id="1541302078"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883" cy="1985094"/>
                                                        </a:xfrm>
                                                        <a:prstGeom prst="rect">
                                                          <a:avLst/>
                                                        </a:prstGeom>
                                                        <a:noFill/>
                                                        <a:ln>
                                                          <a:noFill/>
                                                        </a:ln>
                                                      </pic:spPr>
                                                    </pic:pic>
                                                  </a:graphicData>
                                                </a:graphic>
                                              </wp:inline>
                                            </w:drawing>
                                          </w:r>
                                          <w:r>
                                            <w:fldChar w:fldCharType="end"/>
                                          </w:r>
                                        </w:p>
                                      </w:tc>
                                    </w:tr>
                                  </w:tbl>
                                  <w:p w14:paraId="4A83EA61" w14:textId="77777777" w:rsidR="005F3774" w:rsidRDefault="005F3774" w:rsidP="005F3774"/>
                                </w:tc>
                              </w:tr>
                            </w:tbl>
                            <w:p w14:paraId="01067690"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69F4E45E"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5F3774" w14:paraId="27AD66D6" w14:textId="77777777">
                                      <w:tc>
                                        <w:tcPr>
                                          <w:tcW w:w="0" w:type="auto"/>
                                          <w:tcMar>
                                            <w:top w:w="0" w:type="dxa"/>
                                            <w:left w:w="270" w:type="dxa"/>
                                            <w:bottom w:w="135" w:type="dxa"/>
                                            <w:right w:w="270" w:type="dxa"/>
                                          </w:tcMar>
                                          <w:hideMark/>
                                        </w:tcPr>
                                        <w:p w14:paraId="6FFF13F4" w14:textId="77777777" w:rsidR="005F3774" w:rsidRPr="006A18A0" w:rsidRDefault="005F3774" w:rsidP="005F3774">
                                          <w:pPr>
                                            <w:spacing w:line="360" w:lineRule="atLeast"/>
                                            <w:rPr>
                                              <w:rFonts w:asciiTheme="minorHAnsi" w:hAnsiTheme="minorHAnsi" w:cstheme="minorHAnsi"/>
                                              <w:color w:val="202020"/>
                                            </w:rPr>
                                          </w:pPr>
                                          <w:r w:rsidRPr="006A18A0">
                                            <w:rPr>
                                              <w:rStyle w:val="Stark"/>
                                              <w:rFonts w:asciiTheme="minorHAnsi" w:hAnsiTheme="minorHAnsi" w:cstheme="minorHAnsi"/>
                                              <w:color w:val="202020"/>
                                              <w:sz w:val="28"/>
                                              <w:szCs w:val="28"/>
                                            </w:rPr>
                                            <w:t>Öppet hus på Product Media House vecka 34</w:t>
                                          </w:r>
                                          <w:r w:rsidRPr="006A18A0">
                                            <w:rPr>
                                              <w:rFonts w:asciiTheme="minorHAnsi" w:hAnsiTheme="minorHAnsi" w:cstheme="minorHAnsi"/>
                                              <w:color w:val="202020"/>
                                            </w:rPr>
                                            <w:br/>
                                            <w:t>De medlemsleverantörer som hyr showroom på Barnhusgatan 16 hade Öppet hus 18-20 augusti. Det var mest besökare under onsdagen då man även hade en festkväll på Teaterskeppet med god middag. Johan Karlsson på GTK och Johan Jüngling på Adelante var de som roddade allt praktiskt.</w:t>
                                          </w:r>
                                          <w:r w:rsidRPr="006A18A0">
                                            <w:rPr>
                                              <w:rFonts w:asciiTheme="minorHAnsi" w:hAnsiTheme="minorHAnsi" w:cstheme="minorHAnsi"/>
                                              <w:color w:val="202020"/>
                                            </w:rPr>
                                            <w:br/>
                                          </w:r>
                                          <w:r w:rsidRPr="006A18A0">
                                            <w:rPr>
                                              <w:rFonts w:asciiTheme="minorHAnsi" w:hAnsiTheme="minorHAnsi" w:cstheme="minorHAnsi"/>
                                              <w:color w:val="202020"/>
                                            </w:rPr>
                                            <w:br/>
                                            <w:t>Product Media House har rullande bemanning av sina 28 hyresmedlemmar. Vem som har "vaktvecka" och öppettider ser man på PMA webbplats. </w:t>
                                          </w:r>
                                          <w:r w:rsidRPr="006A18A0">
                                            <w:rPr>
                                              <w:rFonts w:asciiTheme="minorHAnsi" w:hAnsiTheme="minorHAnsi" w:cstheme="minorHAnsi"/>
                                              <w:color w:val="202020"/>
                                            </w:rPr>
                                            <w:br/>
                                            <w:t> </w:t>
                                          </w:r>
                                        </w:p>
                                      </w:tc>
                                    </w:tr>
                                  </w:tbl>
                                  <w:p w14:paraId="424EF409" w14:textId="77777777" w:rsidR="005F3774" w:rsidRDefault="005F3774" w:rsidP="005F3774"/>
                                </w:tc>
                              </w:tr>
                            </w:tbl>
                            <w:p w14:paraId="72E9E7F3"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22BBEC5E"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7450"/>
                                    </w:tblGrid>
                                    <w:tr w:rsidR="005F3774" w14:paraId="13DAC30A" w14:textId="77777777">
                                      <w:trPr>
                                        <w:tblCellSpacing w:w="0" w:type="dxa"/>
                                      </w:trPr>
                                      <w:tc>
                                        <w:tcPr>
                                          <w:tcW w:w="0" w:type="auto"/>
                                          <w:shd w:val="clear" w:color="auto" w:fill="222222"/>
                                          <w:tcMar>
                                            <w:top w:w="270" w:type="dxa"/>
                                            <w:left w:w="270" w:type="dxa"/>
                                            <w:bottom w:w="270" w:type="dxa"/>
                                            <w:right w:w="270" w:type="dxa"/>
                                          </w:tcMar>
                                          <w:vAlign w:val="center"/>
                                          <w:hideMark/>
                                        </w:tcPr>
                                        <w:p w14:paraId="12745482" w14:textId="77777777" w:rsidR="005F3774" w:rsidRPr="006A18A0" w:rsidRDefault="005F3774" w:rsidP="005F3774">
                                          <w:pPr>
                                            <w:jc w:val="center"/>
                                            <w:rPr>
                                              <w:rFonts w:asciiTheme="minorHAnsi" w:hAnsiTheme="minorHAnsi" w:cstheme="minorHAnsi"/>
                                              <w:sz w:val="36"/>
                                              <w:szCs w:val="36"/>
                                            </w:rPr>
                                          </w:pPr>
                                          <w:hyperlink r:id="rId35" w:tgtFrame="_blank" w:tooltip="https://www.productmediaassociation.com/productmediahouse" w:history="1">
                                            <w:r w:rsidRPr="006A18A0">
                                              <w:rPr>
                                                <w:rStyle w:val="Hyperlnk"/>
                                                <w:rFonts w:asciiTheme="minorHAnsi" w:hAnsiTheme="minorHAnsi" w:cstheme="minorHAnsi"/>
                                                <w:b/>
                                                <w:bCs/>
                                                <w:color w:val="FFFFFF"/>
                                                <w:sz w:val="36"/>
                                                <w:szCs w:val="36"/>
                                                <w:u w:val="none"/>
                                              </w:rPr>
                                              <w:t>LÄS MER OM PRODUCT MEDIA HOUSE</w:t>
                                            </w:r>
                                          </w:hyperlink>
                                        </w:p>
                                      </w:tc>
                                    </w:tr>
                                  </w:tbl>
                                  <w:p w14:paraId="4A7918DE" w14:textId="77777777" w:rsidR="005F3774" w:rsidRDefault="005F3774" w:rsidP="005F3774"/>
                                </w:tc>
                              </w:tr>
                            </w:tbl>
                            <w:p w14:paraId="1E67A552"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115FA369"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5F3774" w14:paraId="2B7C8F40" w14:textId="77777777">
                                      <w:tc>
                                        <w:tcPr>
                                          <w:tcW w:w="0" w:type="auto"/>
                                          <w:tcMar>
                                            <w:top w:w="0" w:type="dxa"/>
                                            <w:left w:w="135" w:type="dxa"/>
                                            <w:bottom w:w="0" w:type="dxa"/>
                                            <w:right w:w="135" w:type="dxa"/>
                                          </w:tcMar>
                                          <w:hideMark/>
                                        </w:tcPr>
                                        <w:p w14:paraId="093E0618" w14:textId="545A74C4" w:rsidR="005F3774" w:rsidRDefault="005F3774" w:rsidP="00214675">
                                          <w:pPr>
                                            <w:jc w:val="center"/>
                                          </w:pPr>
                                          <w:r>
                                            <w:fldChar w:fldCharType="begin"/>
                                          </w:r>
                                          <w:r>
                                            <w:instrText xml:space="preserve"> INCLUDEPICTURE "/Users/mariaolsson/Library/Group Containers/UBF8T346G9.ms/WebArchiveCopyPasteTempFiles/com.microsoft.Word/adea635b-280f-7b89-cabd-aa1e8a0fe367.jpg" \* MERGEFORMATINET </w:instrText>
                                          </w:r>
                                          <w:r>
                                            <w:fldChar w:fldCharType="separate"/>
                                          </w:r>
                                          <w:r>
                                            <w:rPr>
                                              <w:noProof/>
                                            </w:rPr>
                                            <w:drawing>
                                              <wp:inline distT="0" distB="0" distL="0" distR="0" wp14:anchorId="2EF5A49E" wp14:editId="6A851EB6">
                                                <wp:extent cx="2721935" cy="2721935"/>
                                                <wp:effectExtent l="0" t="0" r="0" b="0"/>
                                                <wp:docPr id="204181901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27643" cy="2727643"/>
                                                        </a:xfrm>
                                                        <a:prstGeom prst="rect">
                                                          <a:avLst/>
                                                        </a:prstGeom>
                                                        <a:noFill/>
                                                        <a:ln>
                                                          <a:noFill/>
                                                        </a:ln>
                                                      </pic:spPr>
                                                    </pic:pic>
                                                  </a:graphicData>
                                                </a:graphic>
                                              </wp:inline>
                                            </w:drawing>
                                          </w:r>
                                          <w:r>
                                            <w:fldChar w:fldCharType="end"/>
                                          </w:r>
                                        </w:p>
                                      </w:tc>
                                    </w:tr>
                                  </w:tbl>
                                  <w:p w14:paraId="64905D7E" w14:textId="77777777" w:rsidR="005F3774" w:rsidRDefault="005F3774" w:rsidP="005F3774"/>
                                </w:tc>
                              </w:tr>
                            </w:tbl>
                            <w:p w14:paraId="1D0CB78E" w14:textId="77777777" w:rsidR="005F3774" w:rsidRDefault="005F3774" w:rsidP="005F3774">
                              <w:pPr>
                                <w:rPr>
                                  <w:vanish/>
                                </w:rPr>
                              </w:pPr>
                            </w:p>
                            <w:tbl>
                              <w:tblPr>
                                <w:tblW w:w="5000" w:type="pct"/>
                                <w:tblCellMar>
                                  <w:left w:w="0" w:type="dxa"/>
                                  <w:right w:w="0" w:type="dxa"/>
                                </w:tblCellMar>
                                <w:tblLook w:val="04A0" w:firstRow="1" w:lastRow="0" w:firstColumn="1" w:lastColumn="0" w:noHBand="0" w:noVBand="1"/>
                              </w:tblPr>
                              <w:tblGrid>
                                <w:gridCol w:w="7990"/>
                              </w:tblGrid>
                              <w:tr w:rsidR="005F3774" w14:paraId="41913E01" w14:textId="77777777">
                                <w:tc>
                                  <w:tcPr>
                                    <w:tcW w:w="0" w:type="auto"/>
                                    <w:vAlign w:val="center"/>
                                    <w:hideMark/>
                                  </w:tcPr>
                                  <w:p w14:paraId="0BEA9636" w14:textId="77777777" w:rsidR="005F3774" w:rsidRDefault="005F3774" w:rsidP="005F3774"/>
                                </w:tc>
                              </w:tr>
                            </w:tbl>
                            <w:p w14:paraId="04ABF99A" w14:textId="366A2295" w:rsidR="002A3B05" w:rsidRPr="00AB3C55" w:rsidRDefault="002A3B05" w:rsidP="00714EC2">
                              <w:pPr>
                                <w:rPr>
                                  <w:rFonts w:asciiTheme="minorHAnsi" w:hAnsiTheme="minorHAnsi" w:cstheme="minorHAnsi"/>
                                </w:rPr>
                              </w:pPr>
                            </w:p>
                          </w:tc>
                        </w:tr>
                      </w:tbl>
                      <w:p w14:paraId="3178D647" w14:textId="77777777" w:rsidR="003323EC" w:rsidRPr="00AB3C55" w:rsidRDefault="003323EC" w:rsidP="003323EC">
                        <w:pPr>
                          <w:rPr>
                            <w:rFonts w:asciiTheme="minorHAnsi" w:hAnsiTheme="minorHAnsi" w:cstheme="minorHAnsi"/>
                            <w:color w:val="212121"/>
                          </w:rPr>
                        </w:pPr>
                      </w:p>
                    </w:tc>
                  </w:tr>
                  <w:tr w:rsidR="00D90F32" w:rsidRPr="00AB3C55" w14:paraId="2511E306" w14:textId="77777777" w:rsidTr="00D90F32">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D538C0" w:rsidRPr="00AB3C55" w14:paraId="1D7BFD54" w14:textId="77777777" w:rsidTr="00D538C0">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D538C0" w:rsidRPr="00AB3C55" w14:paraId="207AC682" w14:textId="77777777" w:rsidTr="008844A1">
                                <w:tc>
                                  <w:tcPr>
                                    <w:tcW w:w="0" w:type="auto"/>
                                    <w:tcMar>
                                      <w:top w:w="0" w:type="dxa"/>
                                      <w:left w:w="135" w:type="dxa"/>
                                      <w:bottom w:w="0" w:type="dxa"/>
                                      <w:right w:w="135" w:type="dxa"/>
                                    </w:tcMar>
                                  </w:tcPr>
                                  <w:tbl>
                                    <w:tblPr>
                                      <w:tblW w:w="5000" w:type="pct"/>
                                      <w:tblCellMar>
                                        <w:left w:w="0" w:type="dxa"/>
                                        <w:right w:w="0" w:type="dxa"/>
                                      </w:tblCellMar>
                                      <w:tblLook w:val="04A0" w:firstRow="1" w:lastRow="0" w:firstColumn="1" w:lastColumn="0" w:noHBand="0" w:noVBand="1"/>
                                    </w:tblPr>
                                    <w:tblGrid>
                                      <w:gridCol w:w="7990"/>
                                    </w:tblGrid>
                                    <w:tr w:rsidR="008844A1" w:rsidRPr="00AB3C55" w14:paraId="36E1D508" w14:textId="77777777" w:rsidTr="008844A1">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8844A1" w:rsidRPr="00AB3C55" w14:paraId="61225D0F" w14:textId="77777777">
                                            <w:tc>
                                              <w:tcPr>
                                                <w:tcW w:w="0" w:type="auto"/>
                                                <w:tcMar>
                                                  <w:top w:w="0" w:type="dxa"/>
                                                  <w:left w:w="270" w:type="dxa"/>
                                                  <w:bottom w:w="135" w:type="dxa"/>
                                                  <w:right w:w="270" w:type="dxa"/>
                                                </w:tcMar>
                                                <w:hideMark/>
                                              </w:tcPr>
                                              <w:p w14:paraId="739CCAF0" w14:textId="017D835E" w:rsidR="008844A1" w:rsidRPr="00AB3C55" w:rsidRDefault="008844A1" w:rsidP="008844A1">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Konferensrum Product Media House Barnhusgatan 16 Sthlm</w:t>
                                                </w:r>
                                                <w:r w:rsidRPr="00AB3C55">
                                                  <w:rPr>
                                                    <w:rFonts w:asciiTheme="minorHAnsi" w:hAnsiTheme="minorHAnsi" w:cstheme="minorHAnsi"/>
                                                    <w:color w:val="202020"/>
                                                  </w:rPr>
                                                  <w:br/>
                                                  <w:t xml:space="preserve">Man kan som PMA medlem boka tid via </w:t>
                                                </w:r>
                                                <w:r w:rsidR="001E6B6A" w:rsidRPr="00AB3C55">
                                                  <w:rPr>
                                                    <w:rFonts w:asciiTheme="minorHAnsi" w:hAnsiTheme="minorHAnsi" w:cstheme="minorHAnsi"/>
                                                    <w:color w:val="202020"/>
                                                  </w:rPr>
                                                  <w:t>P</w:t>
                                                </w:r>
                                                <w:r w:rsidRPr="00AB3C55">
                                                  <w:rPr>
                                                    <w:rFonts w:asciiTheme="minorHAnsi" w:hAnsiTheme="minorHAnsi" w:cstheme="minorHAnsi"/>
                                                    <w:color w:val="202020"/>
                                                  </w:rPr>
                                                  <w:t>MA. Konferensrummet har en golvhylla och en vägghylla som kan inredas med era egna produkter för visning. Enda kravet är att den skyltning som råder sätts tillbaka i samma skick efter ert eget möte. Det finns TV skärm 58" och HDMI kabel för att köra t ex en Power Point för kunden. Äkta bryggkaffe ingår - vi har en Moccamaster! Köp med eget tilltugg!</w:t>
                                                </w:r>
                                              </w:p>
                                            </w:tc>
                                          </w:tr>
                                        </w:tbl>
                                        <w:p w14:paraId="7E58FCA9" w14:textId="77777777" w:rsidR="008844A1" w:rsidRPr="00AB3C55" w:rsidRDefault="008844A1" w:rsidP="008844A1">
                                          <w:pPr>
                                            <w:rPr>
                                              <w:rFonts w:asciiTheme="minorHAnsi" w:hAnsiTheme="minorHAnsi" w:cstheme="minorHAnsi"/>
                                              <w:color w:val="212121"/>
                                            </w:rPr>
                                          </w:pPr>
                                        </w:p>
                                      </w:tc>
                                    </w:tr>
                                  </w:tbl>
                                  <w:p w14:paraId="05622038" w14:textId="74D4FCD4" w:rsidR="00D538C0" w:rsidRPr="00AB3C55" w:rsidRDefault="00D538C0" w:rsidP="005F5770">
                                    <w:pPr>
                                      <w:rPr>
                                        <w:rFonts w:asciiTheme="minorHAnsi" w:hAnsiTheme="minorHAnsi" w:cstheme="minorHAnsi"/>
                                      </w:rPr>
                                    </w:pPr>
                                  </w:p>
                                </w:tc>
                              </w:tr>
                            </w:tbl>
                            <w:p w14:paraId="211E2B9E" w14:textId="77777777" w:rsidR="00D538C0" w:rsidRPr="00AB3C55" w:rsidRDefault="00D538C0" w:rsidP="00D538C0">
                              <w:pPr>
                                <w:rPr>
                                  <w:rFonts w:asciiTheme="minorHAnsi" w:hAnsiTheme="minorHAnsi" w:cstheme="minorHAnsi"/>
                                  <w:color w:val="212121"/>
                                </w:rPr>
                              </w:pPr>
                            </w:p>
                          </w:tc>
                        </w:tr>
                      </w:tbl>
                      <w:p w14:paraId="61235F75" w14:textId="77777777" w:rsidR="00D90F32" w:rsidRPr="00AB3C55" w:rsidRDefault="00D90F32" w:rsidP="00D90F32">
                        <w:pPr>
                          <w:rPr>
                            <w:rFonts w:asciiTheme="minorHAnsi" w:hAnsiTheme="minorHAnsi" w:cstheme="minorHAnsi"/>
                            <w:color w:val="212121"/>
                          </w:rPr>
                        </w:pPr>
                      </w:p>
                    </w:tc>
                  </w:tr>
                </w:tbl>
                <w:p w14:paraId="64218CC1" w14:textId="77777777" w:rsidR="00BA77DE" w:rsidRPr="00AB3C55" w:rsidRDefault="00BA77DE" w:rsidP="00544FF4">
                  <w:pPr>
                    <w:rPr>
                      <w:rFonts w:asciiTheme="minorHAnsi" w:hAnsiTheme="minorHAnsi" w:cstheme="minorHAnsi"/>
                      <w:color w:val="212121"/>
                    </w:rPr>
                  </w:pPr>
                </w:p>
              </w:tc>
            </w:tr>
            <w:tr w:rsidR="00BA77DE" w:rsidRPr="003A4552" w14:paraId="2DEE0ABF" w14:textId="77777777" w:rsidTr="00BA77D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BA77DE" w:rsidRPr="00AB3C55" w14:paraId="7DBBA4E8" w14:textId="77777777">
                    <w:tc>
                      <w:tcPr>
                        <w:tcW w:w="0" w:type="auto"/>
                        <w:tcMar>
                          <w:top w:w="0" w:type="dxa"/>
                          <w:left w:w="135" w:type="dxa"/>
                          <w:bottom w:w="0" w:type="dxa"/>
                          <w:right w:w="135" w:type="dxa"/>
                        </w:tcMar>
                        <w:hideMark/>
                      </w:tcPr>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3923"/>
                        </w:tblGrid>
                        <w:tr w:rsidR="00BA77DE" w:rsidRPr="00AB3C55" w14:paraId="5B39250B" w14:textId="77777777" w:rsidTr="00B607BD">
                          <w:tc>
                            <w:tcPr>
                              <w:tcW w:w="4067" w:type="dxa"/>
                            </w:tcPr>
                            <w:tbl>
                              <w:tblPr>
                                <w:tblW w:w="5000" w:type="pct"/>
                                <w:tblCellMar>
                                  <w:left w:w="0" w:type="dxa"/>
                                  <w:right w:w="0" w:type="dxa"/>
                                </w:tblCellMar>
                                <w:tblLook w:val="04A0" w:firstRow="1" w:lastRow="0" w:firstColumn="1" w:lastColumn="0" w:noHBand="0" w:noVBand="1"/>
                              </w:tblPr>
                              <w:tblGrid>
                                <w:gridCol w:w="3851"/>
                              </w:tblGrid>
                              <w:tr w:rsidR="00433C1C" w:rsidRPr="00AB3C55" w14:paraId="79D7E896" w14:textId="77777777" w:rsidTr="00433C1C">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3851"/>
                                    </w:tblGrid>
                                    <w:tr w:rsidR="00433C1C" w:rsidRPr="00AB3C55" w14:paraId="550E19D5" w14:textId="77777777">
                                      <w:tc>
                                        <w:tcPr>
                                          <w:tcW w:w="0" w:type="auto"/>
                                          <w:tcMar>
                                            <w:top w:w="0" w:type="dxa"/>
                                            <w:left w:w="270" w:type="dxa"/>
                                            <w:bottom w:w="135" w:type="dxa"/>
                                            <w:right w:w="270" w:type="dxa"/>
                                          </w:tcMar>
                                          <w:hideMark/>
                                        </w:tcPr>
                                        <w:p w14:paraId="0959CCAF" w14:textId="5983EC44" w:rsidR="00433C1C" w:rsidRPr="00AB3C55" w:rsidRDefault="00066A4D" w:rsidP="00433C1C">
                                          <w:pPr>
                                            <w:rPr>
                                              <w:rFonts w:asciiTheme="minorHAnsi" w:hAnsiTheme="minorHAnsi" w:cstheme="minorHAnsi"/>
                                            </w:rPr>
                                          </w:pPr>
                                          <w:r w:rsidRPr="00AB3C55">
                                            <w:rPr>
                                              <w:rFonts w:asciiTheme="minorHAnsi" w:hAnsiTheme="minorHAnsi" w:cstheme="minorHAnsi"/>
                                            </w:rPr>
                                            <w:lastRenderedPageBreak/>
                                            <w:fldChar w:fldCharType="begin"/>
                                          </w:r>
                                          <w:r w:rsidRPr="00AB3C55">
                                            <w:rPr>
                                              <w:rFonts w:asciiTheme="minorHAnsi" w:hAnsiTheme="minorHAnsi" w:cstheme="minorHAnsi"/>
                                            </w:rPr>
                                            <w:instrText xml:space="preserve"> INCLUDEPICTURE "/Users/mariaolsson/Library/Group Containers/UBF8T346G9.ms/WebArchiveCopyPasteTempFiles/com.microsoft.Word/76250e8d-374a-b6aa-34d4-0e4ba65506ec.jpg"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350BC50B" wp14:editId="4E761CC4">
                                                <wp:extent cx="1704976" cy="2273300"/>
                                                <wp:effectExtent l="0" t="0" r="0" b="0"/>
                                                <wp:docPr id="38707612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12492" cy="2283321"/>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1901EC6E" w14:textId="77777777" w:rsidR="00433C1C" w:rsidRPr="00AB3C55" w:rsidRDefault="00433C1C" w:rsidP="00433C1C">
                                    <w:pPr>
                                      <w:rPr>
                                        <w:rFonts w:asciiTheme="minorHAnsi" w:hAnsiTheme="minorHAnsi" w:cstheme="minorHAnsi"/>
                                        <w:color w:val="212121"/>
                                      </w:rPr>
                                    </w:pPr>
                                  </w:p>
                                </w:tc>
                              </w:tr>
                            </w:tbl>
                            <w:p w14:paraId="6E96F102" w14:textId="77777777" w:rsidR="00BA77DE" w:rsidRPr="00AB3C55" w:rsidRDefault="00BA77DE" w:rsidP="00066A4D">
                              <w:pPr>
                                <w:rPr>
                                  <w:rFonts w:asciiTheme="minorHAnsi" w:hAnsiTheme="minorHAnsi" w:cstheme="minorHAnsi"/>
                                  <w:color w:val="212121"/>
                                </w:rPr>
                              </w:pPr>
                            </w:p>
                          </w:tc>
                          <w:tc>
                            <w:tcPr>
                              <w:tcW w:w="3923" w:type="dxa"/>
                            </w:tcPr>
                            <w:p w14:paraId="7664E311" w14:textId="77777777" w:rsidR="00066A4D" w:rsidRPr="00AB3C55" w:rsidRDefault="00066A4D" w:rsidP="00BA77DE">
                              <w:pPr>
                                <w:rPr>
                                  <w:rStyle w:val="Stark"/>
                                  <w:rFonts w:asciiTheme="minorHAnsi" w:hAnsiTheme="minorHAnsi" w:cstheme="minorHAnsi"/>
                                  <w:color w:val="202020"/>
                                </w:rPr>
                              </w:pPr>
                            </w:p>
                            <w:p w14:paraId="76DAE963" w14:textId="5738B56A" w:rsidR="00BA77DE" w:rsidRPr="00AB3C55" w:rsidRDefault="00BA77DE" w:rsidP="00BA77DE">
                              <w:pPr>
                                <w:rPr>
                                  <w:rFonts w:asciiTheme="minorHAnsi" w:hAnsiTheme="minorHAnsi" w:cstheme="minorHAnsi"/>
                                  <w:color w:val="202020"/>
                                </w:rPr>
                              </w:pPr>
                              <w:r w:rsidRPr="00AB3C55">
                                <w:rPr>
                                  <w:rStyle w:val="Stark"/>
                                  <w:rFonts w:asciiTheme="minorHAnsi" w:hAnsiTheme="minorHAnsi" w:cstheme="minorHAnsi"/>
                                  <w:color w:val="202020"/>
                                </w:rPr>
                                <w:t>Halvdag</w:t>
                              </w:r>
                              <w:r w:rsidRPr="00AB3C55">
                                <w:rPr>
                                  <w:rStyle w:val="apple-converted-space"/>
                                  <w:rFonts w:asciiTheme="minorHAnsi" w:hAnsiTheme="minorHAnsi" w:cstheme="minorHAnsi"/>
                                  <w:b/>
                                  <w:bCs/>
                                  <w:color w:val="202020"/>
                                </w:rPr>
                                <w:t> </w:t>
                              </w:r>
                              <w:r w:rsidRPr="00AB3C55">
                                <w:rPr>
                                  <w:rFonts w:asciiTheme="minorHAnsi" w:hAnsiTheme="minorHAnsi" w:cstheme="minorHAnsi"/>
                                  <w:color w:val="202020"/>
                                </w:rPr>
                                <w:t>(kl 9-12 alt. kl 12-15)</w:t>
                              </w:r>
                              <w:r w:rsidRPr="00AB3C55">
                                <w:rPr>
                                  <w:rFonts w:asciiTheme="minorHAnsi" w:hAnsiTheme="minorHAnsi" w:cstheme="minorHAnsi"/>
                                  <w:color w:val="202020"/>
                                </w:rPr>
                                <w:br/>
                                <w:t>750 kr + moms</w:t>
                              </w:r>
                              <w:r w:rsidR="00D0354D" w:rsidRPr="00AB3C55">
                                <w:rPr>
                                  <w:rFonts w:asciiTheme="minorHAnsi" w:hAnsiTheme="minorHAnsi" w:cstheme="minorHAnsi"/>
                                  <w:color w:val="202020"/>
                                </w:rPr>
                                <w:t xml:space="preserve"> (ÅF gratis)</w:t>
                              </w:r>
                              <w:r w:rsidRPr="00AB3C55">
                                <w:rPr>
                                  <w:rFonts w:asciiTheme="minorHAnsi" w:hAnsiTheme="minorHAnsi" w:cstheme="minorHAnsi"/>
                                  <w:color w:val="202020"/>
                                </w:rPr>
                                <w:br/>
                              </w:r>
                              <w:r w:rsidRPr="00AB3C55">
                                <w:rPr>
                                  <w:rFonts w:asciiTheme="minorHAnsi" w:hAnsiTheme="minorHAnsi" w:cstheme="minorHAnsi"/>
                                  <w:color w:val="202020"/>
                                </w:rPr>
                                <w:br/>
                              </w:r>
                              <w:r w:rsidRPr="00AB3C55">
                                <w:rPr>
                                  <w:rStyle w:val="Stark"/>
                                  <w:rFonts w:asciiTheme="minorHAnsi" w:hAnsiTheme="minorHAnsi" w:cstheme="minorHAnsi"/>
                                  <w:color w:val="202020"/>
                                </w:rPr>
                                <w:t>Heldag</w:t>
                              </w:r>
                              <w:r w:rsidRPr="00AB3C55">
                                <w:rPr>
                                  <w:rStyle w:val="apple-converted-space"/>
                                  <w:rFonts w:asciiTheme="minorHAnsi" w:hAnsiTheme="minorHAnsi" w:cstheme="minorHAnsi"/>
                                  <w:b/>
                                  <w:bCs/>
                                  <w:color w:val="202020"/>
                                </w:rPr>
                                <w:t> </w:t>
                              </w:r>
                              <w:r w:rsidRPr="00AB3C55">
                                <w:rPr>
                                  <w:rFonts w:asciiTheme="minorHAnsi" w:hAnsiTheme="minorHAnsi" w:cstheme="minorHAnsi"/>
                                  <w:color w:val="202020"/>
                                </w:rPr>
                                <w:t>(kl 9-15)</w:t>
                              </w:r>
                              <w:r w:rsidRPr="00AB3C55">
                                <w:rPr>
                                  <w:rFonts w:asciiTheme="minorHAnsi" w:hAnsiTheme="minorHAnsi" w:cstheme="minorHAnsi"/>
                                  <w:color w:val="202020"/>
                                </w:rPr>
                                <w:br/>
                                <w:t>1500 kr + moms</w:t>
                              </w:r>
                              <w:r w:rsidR="00D0354D" w:rsidRPr="00AB3C55">
                                <w:rPr>
                                  <w:rFonts w:asciiTheme="minorHAnsi" w:hAnsiTheme="minorHAnsi" w:cstheme="minorHAnsi"/>
                                  <w:color w:val="202020"/>
                                </w:rPr>
                                <w:t xml:space="preserve"> (ÅF gratis)</w:t>
                              </w:r>
                              <w:r w:rsidRPr="00AB3C55">
                                <w:rPr>
                                  <w:rFonts w:asciiTheme="minorHAnsi" w:hAnsiTheme="minorHAnsi" w:cstheme="minorHAnsi"/>
                                  <w:color w:val="202020"/>
                                </w:rPr>
                                <w:br/>
                              </w:r>
                              <w:r w:rsidRPr="00AB3C55">
                                <w:rPr>
                                  <w:rFonts w:asciiTheme="minorHAnsi" w:hAnsiTheme="minorHAnsi" w:cstheme="minorHAnsi"/>
                                  <w:color w:val="202020"/>
                                </w:rPr>
                                <w:br/>
                              </w:r>
                              <w:r w:rsidRPr="00AB3C55">
                                <w:rPr>
                                  <w:rStyle w:val="Stark"/>
                                  <w:rFonts w:asciiTheme="minorHAnsi" w:hAnsiTheme="minorHAnsi" w:cstheme="minorHAnsi"/>
                                  <w:color w:val="202020"/>
                                </w:rPr>
                                <w:t>Lokalens öppettider är:</w:t>
                              </w:r>
                              <w:r w:rsidRPr="00AB3C55">
                                <w:rPr>
                                  <w:rFonts w:asciiTheme="minorHAnsi" w:hAnsiTheme="minorHAnsi" w:cstheme="minorHAnsi"/>
                                  <w:color w:val="202020"/>
                                </w:rPr>
                                <w:br/>
                                <w:t>måndag-torsdag 9.00-16.00</w:t>
                              </w:r>
                              <w:r w:rsidRPr="00AB3C55">
                                <w:rPr>
                                  <w:rFonts w:asciiTheme="minorHAnsi" w:hAnsiTheme="minorHAnsi" w:cstheme="minorHAnsi"/>
                                  <w:color w:val="202020"/>
                                </w:rPr>
                                <w:br/>
                                <w:t>fredag 9.00-15.00</w:t>
                              </w:r>
                            </w:p>
                            <w:p w14:paraId="4738704D" w14:textId="77777777" w:rsidR="00BA77DE" w:rsidRPr="00AB3C55" w:rsidRDefault="00BA77DE" w:rsidP="00BA77DE">
                              <w:pPr>
                                <w:rPr>
                                  <w:rFonts w:asciiTheme="minorHAnsi" w:hAnsiTheme="minorHAnsi" w:cstheme="minorHAnsi"/>
                                  <w:color w:val="212121"/>
                                </w:rPr>
                              </w:pPr>
                            </w:p>
                          </w:tc>
                        </w:tr>
                      </w:tbl>
                      <w:tbl>
                        <w:tblPr>
                          <w:tblW w:w="7990" w:type="dxa"/>
                          <w:tblCellMar>
                            <w:left w:w="0" w:type="dxa"/>
                            <w:right w:w="0" w:type="dxa"/>
                          </w:tblCellMar>
                          <w:tblLook w:val="04A0" w:firstRow="1" w:lastRow="0" w:firstColumn="1" w:lastColumn="0" w:noHBand="0" w:noVBand="1"/>
                        </w:tblPr>
                        <w:tblGrid>
                          <w:gridCol w:w="7990"/>
                        </w:tblGrid>
                        <w:tr w:rsidR="00BC091E" w:rsidRPr="00AB3C55" w14:paraId="5C6D30DF" w14:textId="77777777" w:rsidTr="00D02164">
                          <w:tc>
                            <w:tcPr>
                              <w:tcW w:w="0" w:type="auto"/>
                              <w:tcMar>
                                <w:top w:w="135" w:type="dxa"/>
                                <w:left w:w="0" w:type="dxa"/>
                                <w:bottom w:w="0" w:type="dxa"/>
                                <w:right w:w="0" w:type="dxa"/>
                              </w:tcMar>
                              <w:hideMark/>
                            </w:tcPr>
                            <w:p w14:paraId="50AB4BA8" w14:textId="77777777" w:rsidR="008B787D" w:rsidRPr="00AB3C55" w:rsidRDefault="008B787D">
                              <w:pPr>
                                <w:rPr>
                                  <w:rFonts w:asciiTheme="minorHAnsi" w:hAnsiTheme="minorHAnsi" w:cstheme="minorHAnsi"/>
                                </w:rPr>
                              </w:pPr>
                            </w:p>
                            <w:tbl>
                              <w:tblPr>
                                <w:tblW w:w="5000" w:type="pct"/>
                                <w:tblCellMar>
                                  <w:left w:w="0" w:type="dxa"/>
                                  <w:right w:w="0" w:type="dxa"/>
                                </w:tblCellMar>
                                <w:tblLook w:val="04A0" w:firstRow="1" w:lastRow="0" w:firstColumn="1" w:lastColumn="0" w:noHBand="0" w:noVBand="1"/>
                              </w:tblPr>
                              <w:tblGrid>
                                <w:gridCol w:w="7990"/>
                              </w:tblGrid>
                              <w:tr w:rsidR="00BC091E" w:rsidRPr="00AB3C55" w14:paraId="2080B541" w14:textId="77777777">
                                <w:tc>
                                  <w:tcPr>
                                    <w:tcW w:w="0" w:type="auto"/>
                                    <w:tcMar>
                                      <w:top w:w="0" w:type="dxa"/>
                                      <w:left w:w="270" w:type="dxa"/>
                                      <w:bottom w:w="135" w:type="dxa"/>
                                      <w:right w:w="270" w:type="dxa"/>
                                    </w:tcMar>
                                    <w:hideMark/>
                                  </w:tcPr>
                                  <w:p w14:paraId="6EAA90C5" w14:textId="2ED500B9" w:rsidR="00BC091E" w:rsidRPr="00AB3C55" w:rsidRDefault="00D05B44" w:rsidP="0053239B">
                                    <w:pPr>
                                      <w:spacing w:line="360" w:lineRule="atLeast"/>
                                      <w:rPr>
                                        <w:rFonts w:asciiTheme="minorHAnsi" w:hAnsiTheme="minorHAnsi" w:cstheme="minorHAnsi"/>
                                        <w:color w:val="202020"/>
                                      </w:rPr>
                                    </w:pPr>
                                    <w:r w:rsidRPr="00AB3C55">
                                      <w:rPr>
                                        <w:rFonts w:asciiTheme="minorHAnsi" w:hAnsiTheme="minorHAnsi" w:cstheme="minorHAnsi"/>
                                        <w:color w:val="202020"/>
                                        <w:shd w:val="clear" w:color="auto" w:fill="FFFFFF"/>
                                      </w:rPr>
                                      <w:t>Showroomet har även e</w:t>
                                    </w:r>
                                    <w:r w:rsidRPr="00AB3C55">
                                      <w:rPr>
                                        <w:rFonts w:asciiTheme="minorHAnsi" w:hAnsiTheme="minorHAnsi" w:cstheme="minorHAnsi"/>
                                        <w:color w:val="202020"/>
                                      </w:rPr>
                                      <w:t xml:space="preserve">n ny loungedel i samma rum inklusive köksdel </w:t>
                                    </w:r>
                                    <w:r w:rsidR="006B4B23" w:rsidRPr="00AB3C55">
                                      <w:rPr>
                                        <w:rFonts w:asciiTheme="minorHAnsi" w:hAnsiTheme="minorHAnsi" w:cstheme="minorHAnsi"/>
                                        <w:color w:val="202020"/>
                                      </w:rPr>
                                      <w:t>&amp;</w:t>
                                    </w:r>
                                    <w:r w:rsidRPr="00AB3C55">
                                      <w:rPr>
                                        <w:rFonts w:asciiTheme="minorHAnsi" w:hAnsiTheme="minorHAnsi" w:cstheme="minorHAnsi"/>
                                        <w:color w:val="202020"/>
                                      </w:rPr>
                                      <w:t xml:space="preserve"> bar. Här kommer man t ex att kunna bjuda in kunder på frukostvisning, lunch eller AW. TV'n har </w:t>
                                    </w:r>
                                    <w:r w:rsidR="00CF6CB4" w:rsidRPr="00AB3C55">
                                      <w:rPr>
                                        <w:rFonts w:asciiTheme="minorHAnsi" w:hAnsiTheme="minorHAnsi" w:cstheme="minorHAnsi"/>
                                        <w:color w:val="202020"/>
                                      </w:rPr>
                                      <w:t>v</w:t>
                                    </w:r>
                                    <w:r w:rsidRPr="00AB3C55">
                                      <w:rPr>
                                        <w:rFonts w:asciiTheme="minorHAnsi" w:hAnsiTheme="minorHAnsi" w:cstheme="minorHAnsi"/>
                                        <w:color w:val="202020"/>
                                      </w:rPr>
                                      <w:t xml:space="preserve">ridbar arm som kan vändas mot loungen om man vill kombinera mötet med skärmvisningar/matcher eller dylikt. </w:t>
                                    </w:r>
                                    <w:r w:rsidR="00BC091E" w:rsidRPr="00AB3C55">
                                      <w:rPr>
                                        <w:rFonts w:asciiTheme="minorHAnsi" w:hAnsiTheme="minorHAnsi" w:cstheme="minorHAnsi"/>
                                        <w:color w:val="202020"/>
                                      </w:rPr>
                                      <w:br/>
                                      <w:t> </w:t>
                                    </w:r>
                                  </w:p>
                                </w:tc>
                              </w:tr>
                            </w:tbl>
                            <w:p w14:paraId="04B63072" w14:textId="77777777" w:rsidR="00BC091E" w:rsidRPr="00AB3C55" w:rsidRDefault="00BC091E" w:rsidP="00BC091E">
                              <w:pPr>
                                <w:rPr>
                                  <w:rFonts w:asciiTheme="minorHAnsi" w:hAnsiTheme="minorHAnsi" w:cstheme="minorHAnsi"/>
                                </w:rPr>
                              </w:pPr>
                            </w:p>
                          </w:tc>
                        </w:tr>
                        <w:tr w:rsidR="00BC091E" w:rsidRPr="00AB3C55" w14:paraId="707B1917" w14:textId="77777777" w:rsidTr="00D0216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B3C55" w14:paraId="2BC7F25C" w14:textId="77777777">
                                <w:tc>
                                  <w:tcPr>
                                    <w:tcW w:w="0" w:type="auto"/>
                                    <w:tcMar>
                                      <w:top w:w="0" w:type="dxa"/>
                                      <w:left w:w="135" w:type="dxa"/>
                                      <w:bottom w:w="0" w:type="dxa"/>
                                      <w:right w:w="135" w:type="dxa"/>
                                    </w:tcMar>
                                    <w:hideMark/>
                                  </w:tcPr>
                                  <w:p w14:paraId="59444996" w14:textId="4E49C7EA" w:rsidR="00BC091E" w:rsidRPr="00AB3C55" w:rsidRDefault="00BC091E" w:rsidP="00CA4B51">
                                    <w:pPr>
                                      <w:jc w:val="both"/>
                                      <w:rPr>
                                        <w:rFonts w:asciiTheme="minorHAnsi" w:hAnsiTheme="minorHAnsi" w:cstheme="minorHAnsi"/>
                                      </w:rPr>
                                    </w:pP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Containers/UBF8T346G9.ms/WebArchiveCopyPasteTempFiles/com.microsoft.Word/d9616396-3c22-b611-9169-1b19d51cf716.jpg"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19A58BA7" wp14:editId="04CE345F">
                                          <wp:extent cx="4086971" cy="2173708"/>
                                          <wp:effectExtent l="0" t="0" r="2540" b="0"/>
                                          <wp:docPr id="204227713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35785" cy="2252857"/>
                                                  </a:xfrm>
                                                  <a:prstGeom prst="rect">
                                                    <a:avLst/>
                                                  </a:prstGeom>
                                                  <a:noFill/>
                                                  <a:ln>
                                                    <a:noFill/>
                                                  </a:ln>
                                                </pic:spPr>
                                              </pic:pic>
                                            </a:graphicData>
                                          </a:graphic>
                                        </wp:inline>
                                      </w:drawing>
                                    </w:r>
                                    <w:r w:rsidRPr="00AB3C55">
                                      <w:rPr>
                                        <w:rFonts w:asciiTheme="minorHAnsi" w:hAnsiTheme="minorHAnsi" w:cstheme="minorHAnsi"/>
                                      </w:rPr>
                                      <w:fldChar w:fldCharType="end"/>
                                    </w:r>
                                  </w:p>
                                </w:tc>
                              </w:tr>
                            </w:tbl>
                            <w:p w14:paraId="30A9785B" w14:textId="77777777" w:rsidR="00BC091E" w:rsidRPr="00AB3C55" w:rsidRDefault="00BC091E" w:rsidP="00BC091E">
                              <w:pPr>
                                <w:rPr>
                                  <w:rFonts w:asciiTheme="minorHAnsi" w:hAnsiTheme="minorHAnsi" w:cstheme="minorHAnsi"/>
                                </w:rPr>
                              </w:pPr>
                            </w:p>
                          </w:tc>
                        </w:tr>
                      </w:tbl>
                      <w:p w14:paraId="5B59D2A7" w14:textId="297FFFE5" w:rsidR="00BC091E" w:rsidRPr="00AB3C55" w:rsidRDefault="00CA4B51" w:rsidP="00CA4B51">
                        <w:pPr>
                          <w:rPr>
                            <w:rFonts w:asciiTheme="minorHAnsi" w:hAnsiTheme="minorHAnsi" w:cstheme="minorHAnsi"/>
                            <w:vanish/>
                          </w:rPr>
                        </w:pPr>
                        <w:r>
                          <w:rPr>
                            <w:rFonts w:asciiTheme="minorHAnsi" w:hAnsiTheme="minorHAnsi" w:cstheme="minorHAnsi"/>
                            <w:vanish/>
                          </w:rPr>
                          <w:lastRenderedPageBreak/>
                          <w:t xml:space="preserve">     </w:t>
                        </w:r>
                        <w:r w:rsidR="00D02FC7" w:rsidRPr="00AB3C55">
                          <w:rPr>
                            <w:rFonts w:asciiTheme="minorHAnsi" w:hAnsiTheme="minorHAnsi" w:cstheme="minorHAnsi"/>
                            <w:noProof/>
                            <w:vanish/>
                          </w:rPr>
                          <w:drawing>
                            <wp:inline distT="0" distB="0" distL="0" distR="0" wp14:anchorId="18558820" wp14:editId="269E2E5E">
                              <wp:extent cx="4086860" cy="2724722"/>
                              <wp:effectExtent l="0" t="0" r="2540" b="6350"/>
                              <wp:docPr id="1087007245" name="Bildobjekt 30" descr="En bild som visar inomhus, vägg, sal, konsertsa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07245" name="Bildobjekt 30" descr="En bild som visar inomhus, vägg, sal, konsertsal&#10;&#10;AI-genererat innehåll kan vara felaktig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05080" cy="2803540"/>
                                      </a:xfrm>
                                      <a:prstGeom prst="rect">
                                        <a:avLst/>
                                      </a:prstGeom>
                                    </pic:spPr>
                                  </pic:pic>
                                </a:graphicData>
                              </a:graphic>
                            </wp:inline>
                          </w:drawing>
                        </w:r>
                      </w:p>
                      <w:tbl>
                        <w:tblPr>
                          <w:tblW w:w="5000" w:type="pct"/>
                          <w:tblCellMar>
                            <w:left w:w="0" w:type="dxa"/>
                            <w:right w:w="0" w:type="dxa"/>
                          </w:tblCellMar>
                          <w:tblLook w:val="04A0" w:firstRow="1" w:lastRow="0" w:firstColumn="1" w:lastColumn="0" w:noHBand="0" w:noVBand="1"/>
                        </w:tblPr>
                        <w:tblGrid>
                          <w:gridCol w:w="7990"/>
                        </w:tblGrid>
                        <w:tr w:rsidR="00BC091E" w:rsidRPr="00AB3C55" w14:paraId="164DE192" w14:textId="77777777" w:rsidTr="00BC091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B3C55" w14:paraId="3E8FA141" w14:textId="77777777">
                                <w:tc>
                                  <w:tcPr>
                                    <w:tcW w:w="0" w:type="auto"/>
                                    <w:tcMar>
                                      <w:top w:w="0" w:type="dxa"/>
                                      <w:left w:w="135" w:type="dxa"/>
                                      <w:bottom w:w="0" w:type="dxa"/>
                                      <w:right w:w="135"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B3C55" w14:paraId="20FA47E9"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4711DA" w14:paraId="2DA4C71C"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4711DA" w14:paraId="735E9600" w14:textId="77777777">
                                                  <w:tc>
                                                    <w:tcPr>
                                                      <w:tcW w:w="0" w:type="auto"/>
                                                      <w:tcMar>
                                                        <w:top w:w="0" w:type="dxa"/>
                                                        <w:left w:w="270" w:type="dxa"/>
                                                        <w:bottom w:w="135" w:type="dxa"/>
                                                        <w:right w:w="270" w:type="dxa"/>
                                                      </w:tcMar>
                                                      <w:hideMark/>
                                                    </w:tcPr>
                                                    <w:p w14:paraId="513B84B3" w14:textId="3DD4F8C8" w:rsidR="004711DA" w:rsidRPr="00CB0E04" w:rsidRDefault="004711DA" w:rsidP="004711DA">
                                                      <w:pPr>
                                                        <w:spacing w:line="360" w:lineRule="atLeast"/>
                                                        <w:rPr>
                                                          <w:rFonts w:asciiTheme="minorHAnsi" w:hAnsiTheme="minorHAnsi" w:cstheme="minorHAnsi"/>
                                                          <w:color w:val="202020"/>
                                                        </w:rPr>
                                                      </w:pPr>
                                                      <w:r w:rsidRPr="00CB0E04">
                                                        <w:rPr>
                                                          <w:rStyle w:val="Stark"/>
                                                          <w:rFonts w:asciiTheme="minorHAnsi" w:hAnsiTheme="minorHAnsi" w:cstheme="minorHAnsi"/>
                                                          <w:color w:val="202020"/>
                                                        </w:rPr>
                                                        <w:t>"Grannen" House of People Folkets Hus</w:t>
                                                      </w:r>
                                                      <w:r w:rsidRPr="00CB0E04">
                                                        <w:rPr>
                                                          <w:rFonts w:asciiTheme="minorHAnsi" w:hAnsiTheme="minorHAnsi" w:cstheme="minorHAnsi"/>
                                                          <w:color w:val="202020"/>
                                                        </w:rPr>
                                                        <w:br/>
                                                        <w:t xml:space="preserve">PMA har ett samarbetsavtal med House of People Folkets Hus på Barnhusgatan </w:t>
                                                      </w:r>
                                                      <w:r w:rsidR="00772311" w:rsidRPr="00CB0E04">
                                                        <w:rPr>
                                                          <w:rFonts w:asciiTheme="minorHAnsi" w:hAnsiTheme="minorHAnsi" w:cstheme="minorHAnsi"/>
                                                          <w:color w:val="202020"/>
                                                        </w:rPr>
                                                        <w:t>12–14</w:t>
                                                      </w:r>
                                                      <w:r w:rsidRPr="00CB0E04">
                                                        <w:rPr>
                                                          <w:rFonts w:asciiTheme="minorHAnsi" w:hAnsiTheme="minorHAnsi" w:cstheme="minorHAnsi"/>
                                                          <w:color w:val="202020"/>
                                                        </w:rPr>
                                                        <w:t xml:space="preserve"> i Stockholm för våra medlemmar med rabatt vid bokningar av t ex luncher och konferensrum mm.</w:t>
                                                      </w:r>
                                                      <w:r w:rsidRPr="00CB0E04">
                                                        <w:rPr>
                                                          <w:rStyle w:val="apple-converted-space"/>
                                                          <w:rFonts w:asciiTheme="minorHAnsi" w:hAnsiTheme="minorHAnsi" w:cstheme="minorHAnsi"/>
                                                          <w:color w:val="202020"/>
                                                        </w:rPr>
                                                        <w:t> </w:t>
                                                      </w:r>
                                                      <w:r w:rsidRPr="00CB0E04">
                                                        <w:rPr>
                                                          <w:rStyle w:val="Stark"/>
                                                          <w:rFonts w:asciiTheme="minorHAnsi" w:hAnsiTheme="minorHAnsi" w:cstheme="minorHAnsi"/>
                                                          <w:color w:val="202020"/>
                                                        </w:rPr>
                                                        <w:t>Ange kod PMA</w:t>
                                                      </w:r>
                                                      <w:r w:rsidRPr="00CB0E04">
                                                        <w:rPr>
                                                          <w:rStyle w:val="apple-converted-space"/>
                                                          <w:rFonts w:asciiTheme="minorHAnsi" w:hAnsiTheme="minorHAnsi" w:cstheme="minorHAnsi"/>
                                                          <w:color w:val="202020"/>
                                                        </w:rPr>
                                                        <w:t> </w:t>
                                                      </w:r>
                                                      <w:r w:rsidRPr="00CB0E04">
                                                        <w:rPr>
                                                          <w:rFonts w:asciiTheme="minorHAnsi" w:hAnsiTheme="minorHAnsi" w:cstheme="minorHAnsi"/>
                                                          <w:color w:val="202020"/>
                                                        </w:rPr>
                                                        <w:t>och se erbjudande nedan. </w:t>
                                                      </w:r>
                                                      <w:r w:rsidRPr="00CB0E04">
                                                        <w:rPr>
                                                          <w:rFonts w:asciiTheme="minorHAnsi" w:hAnsiTheme="minorHAnsi" w:cstheme="minorHAnsi"/>
                                                          <w:color w:val="202020"/>
                                                        </w:rPr>
                                                        <w:br/>
                                                        <w:t> </w:t>
                                                      </w:r>
                                                    </w:p>
                                                  </w:tc>
                                                </w:tr>
                                              </w:tbl>
                                              <w:p w14:paraId="0EAD6913" w14:textId="77777777" w:rsidR="004711DA" w:rsidRDefault="004711DA" w:rsidP="004711DA">
                                                <w:pPr>
                                                  <w:rPr>
                                                    <w:rFonts w:ascii="Aptos" w:hAnsi="Aptos"/>
                                                    <w:color w:val="212121"/>
                                                  </w:rPr>
                                                </w:pPr>
                                              </w:p>
                                            </w:tc>
                                          </w:tr>
                                          <w:tr w:rsidR="004711DA" w14:paraId="45DD32AC"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4711DA" w14:paraId="605E554C" w14:textId="77777777">
                                                  <w:trPr>
                                                    <w:tblCellSpacing w:w="0" w:type="dxa"/>
                                                  </w:trPr>
                                                  <w:tc>
                                                    <w:tcPr>
                                                      <w:tcW w:w="0" w:type="auto"/>
                                                      <w:shd w:val="clear" w:color="auto" w:fill="222222"/>
                                                      <w:tcMar>
                                                        <w:top w:w="270" w:type="dxa"/>
                                                        <w:left w:w="270" w:type="dxa"/>
                                                        <w:bottom w:w="270" w:type="dxa"/>
                                                        <w:right w:w="270" w:type="dxa"/>
                                                      </w:tcMar>
                                                      <w:vAlign w:val="center"/>
                                                      <w:hideMark/>
                                                    </w:tcPr>
                                                    <w:p w14:paraId="6B3B6353" w14:textId="77777777" w:rsidR="004711DA" w:rsidRPr="00B25149" w:rsidRDefault="004711DA" w:rsidP="004711DA">
                                                      <w:pPr>
                                                        <w:jc w:val="center"/>
                                                        <w:rPr>
                                                          <w:rFonts w:asciiTheme="minorHAnsi" w:hAnsiTheme="minorHAnsi" w:cstheme="minorHAnsi"/>
                                                          <w:sz w:val="36"/>
                                                          <w:szCs w:val="36"/>
                                                        </w:rPr>
                                                      </w:pPr>
                                                      <w:hyperlink r:id="rId40" w:tgtFrame="_blank" w:tooltip="https://www.dropbox.com/scl/fi/8g8jxo83v36b1pvre155e/PMA-erbjudande-House-of-People-Folkets-Hus-2026.pdf?rlkey=tstnlq7qipemsunw43pcu29lp&amp;dl=0" w:history="1">
                                                        <w:r w:rsidRPr="00B25149">
                                                          <w:rPr>
                                                            <w:rStyle w:val="Hyperlnk"/>
                                                            <w:rFonts w:asciiTheme="minorHAnsi" w:hAnsiTheme="minorHAnsi" w:cstheme="minorHAnsi"/>
                                                            <w:b/>
                                                            <w:bCs/>
                                                            <w:color w:val="FFFFFF"/>
                                                            <w:sz w:val="36"/>
                                                            <w:szCs w:val="36"/>
                                                            <w:u w:val="none"/>
                                                          </w:rPr>
                                                          <w:t>ERBJUDANDE HOUSE OF PEOPLE</w:t>
                                                        </w:r>
                                                      </w:hyperlink>
                                                    </w:p>
                                                  </w:tc>
                                                </w:tr>
                                              </w:tbl>
                                              <w:p w14:paraId="1DFB1EE6" w14:textId="77777777" w:rsidR="004711DA" w:rsidRDefault="004711DA" w:rsidP="004711DA">
                                                <w:pPr>
                                                  <w:rPr>
                                                    <w:rFonts w:ascii="Aptos" w:hAnsi="Aptos"/>
                                                    <w:color w:val="212121"/>
                                                  </w:rPr>
                                                </w:pPr>
                                              </w:p>
                                            </w:tc>
                                          </w:tr>
                                          <w:tr w:rsidR="004711DA" w14:paraId="5A8731F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438B9" w14:paraId="6FDE93AC"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438B9" w14:paraId="17A9F801" w14:textId="77777777">
                                                        <w:tc>
                                                          <w:tcPr>
                                                            <w:tcW w:w="0" w:type="auto"/>
                                                            <w:tcMar>
                                                              <w:top w:w="0" w:type="dxa"/>
                                                              <w:left w:w="270" w:type="dxa"/>
                                                              <w:bottom w:w="135" w:type="dxa"/>
                                                              <w:right w:w="270" w:type="dxa"/>
                                                            </w:tcMar>
                                                            <w:hideMark/>
                                                          </w:tcPr>
                                                          <w:p w14:paraId="773A6E64" w14:textId="77777777" w:rsidR="00D438B9" w:rsidRPr="00F37C8D" w:rsidRDefault="00D438B9" w:rsidP="00D438B9">
                                                            <w:pPr>
                                                              <w:spacing w:line="360" w:lineRule="atLeast"/>
                                                              <w:rPr>
                                                                <w:rFonts w:asciiTheme="minorHAnsi" w:hAnsiTheme="minorHAnsi" w:cstheme="minorHAnsi"/>
                                                                <w:color w:val="202020"/>
                                                              </w:rPr>
                                                            </w:pPr>
                                                            <w:r w:rsidRPr="00F37C8D">
                                                              <w:rPr>
                                                                <w:rStyle w:val="Stark"/>
                                                                <w:rFonts w:asciiTheme="minorHAnsi" w:hAnsiTheme="minorHAnsi" w:cstheme="minorHAnsi"/>
                                                                <w:color w:val="202020"/>
                                                                <w:sz w:val="28"/>
                                                                <w:szCs w:val="28"/>
                                                              </w:rPr>
                                                              <w:t>Reklamkakan 2025</w:t>
                                                            </w:r>
                                                            <w:r w:rsidRPr="00F37C8D">
                                                              <w:rPr>
                                                                <w:rFonts w:asciiTheme="minorHAnsi" w:hAnsiTheme="minorHAnsi" w:cstheme="minorHAnsi"/>
                                                                <w:color w:val="202020"/>
                                                              </w:rPr>
                                                              <w:br/>
                                                              <w:t>Undersökningen Reklamkakan tas årligen fram i samarbete med Institutet för Reklam- och Mediestatistik (IRM) varje år för att mäta marknadens medieutveckling. Efter två svaga år har det äntligen vänt uppåt för produktmedia och marknaden växte med nästan 5% - en starkare utveckling än för den samlade reklambranschen. Ladda ner pdf via knappen nedan.</w:t>
                                                            </w:r>
                                                            <w:r w:rsidRPr="00F37C8D">
                                                              <w:rPr>
                                                                <w:rFonts w:asciiTheme="minorHAnsi" w:hAnsiTheme="minorHAnsi" w:cstheme="minorHAnsi"/>
                                                                <w:color w:val="202020"/>
                                                              </w:rPr>
                                                              <w:br/>
                                                              <w:t> </w:t>
                                                            </w:r>
                                                          </w:p>
                                                        </w:tc>
                                                      </w:tr>
                                                    </w:tbl>
                                                    <w:p w14:paraId="6E9BF3A3" w14:textId="77777777" w:rsidR="00D438B9" w:rsidRDefault="00D438B9" w:rsidP="00D438B9"/>
                                                  </w:tc>
                                                </w:tr>
                                                <w:tr w:rsidR="00D438B9" w14:paraId="337DAA27"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D438B9" w14:paraId="196950F4" w14:textId="77777777">
                                                        <w:trPr>
                                                          <w:tblCellSpacing w:w="0" w:type="dxa"/>
                                                        </w:trPr>
                                                        <w:tc>
                                                          <w:tcPr>
                                                            <w:tcW w:w="0" w:type="auto"/>
                                                            <w:shd w:val="clear" w:color="auto" w:fill="222222"/>
                                                            <w:tcMar>
                                                              <w:top w:w="270" w:type="dxa"/>
                                                              <w:left w:w="270" w:type="dxa"/>
                                                              <w:bottom w:w="270" w:type="dxa"/>
                                                              <w:right w:w="270" w:type="dxa"/>
                                                            </w:tcMar>
                                                            <w:vAlign w:val="center"/>
                                                            <w:hideMark/>
                                                          </w:tcPr>
                                                          <w:p w14:paraId="0B8571BF" w14:textId="77777777" w:rsidR="00D438B9" w:rsidRPr="00F37C8D" w:rsidRDefault="00D438B9" w:rsidP="00D438B9">
                                                            <w:pPr>
                                                              <w:jc w:val="center"/>
                                                              <w:rPr>
                                                                <w:rFonts w:asciiTheme="minorHAnsi" w:hAnsiTheme="minorHAnsi" w:cstheme="minorHAnsi"/>
                                                                <w:sz w:val="36"/>
                                                                <w:szCs w:val="36"/>
                                                              </w:rPr>
                                                            </w:pPr>
                                                            <w:hyperlink r:id="rId41" w:tgtFrame="_blank" w:tooltip="https://www.dropbox.com/scl/fi/ttkd58zzkmxqc7bvog9rc/22c_Reklamkakan_2025_PMA_IRM_-rsm-te_20260624.pdf?rlkey=80egznn1i0kkl2m71d14lno1v&amp;dl=0" w:history="1">
                                                              <w:r w:rsidRPr="00F37C8D">
                                                                <w:rPr>
                                                                  <w:rStyle w:val="Hyperlnk"/>
                                                                  <w:rFonts w:asciiTheme="minorHAnsi" w:hAnsiTheme="minorHAnsi" w:cstheme="minorHAnsi"/>
                                                                  <w:b/>
                                                                  <w:bCs/>
                                                                  <w:color w:val="FFFFFF"/>
                                                                  <w:sz w:val="36"/>
                                                                  <w:szCs w:val="36"/>
                                                                  <w:u w:val="none"/>
                                                                </w:rPr>
                                                                <w:t>REKLAMKAKAN 2025</w:t>
                                                              </w:r>
                                                            </w:hyperlink>
                                                          </w:p>
                                                        </w:tc>
                                                      </w:tr>
                                                    </w:tbl>
                                                    <w:p w14:paraId="78536CB1" w14:textId="77777777" w:rsidR="00D438B9" w:rsidRDefault="00D438B9" w:rsidP="00D438B9"/>
                                                  </w:tc>
                                                </w:tr>
                                                <w:tr w:rsidR="00D438B9" w14:paraId="4407FE38" w14:textId="77777777">
                                                  <w:tc>
                                                    <w:tcPr>
                                                      <w:tcW w:w="0" w:type="auto"/>
                                                      <w:vAlign w:val="center"/>
                                                      <w:hideMark/>
                                                    </w:tcPr>
                                                    <w:p w14:paraId="400612B2" w14:textId="77777777" w:rsidR="00D438B9" w:rsidRDefault="00D438B9" w:rsidP="00D438B9"/>
                                                  </w:tc>
                                                </w:tr>
                                              </w:tbl>
                                              <w:p w14:paraId="31B8865F" w14:textId="1F57C13C" w:rsidR="00882A1A" w:rsidRDefault="00882A1A" w:rsidP="00441FEE">
                                                <w:pPr>
                                                  <w:jc w:val="center"/>
                                                </w:pPr>
                                                <w:r>
                                                  <w:rPr>
                                                    <w:rFonts w:ascii="Aptos" w:hAnsi="Aptos"/>
                                                    <w:noProof/>
                                                    <w:color w:val="212121"/>
                                                  </w:rPr>
                                                  <w:drawing>
                                                    <wp:inline distT="0" distB="0" distL="0" distR="0" wp14:anchorId="049CD4DF" wp14:editId="46A93D2A">
                                                      <wp:extent cx="3285461" cy="673063"/>
                                                      <wp:effectExtent l="0" t="0" r="0" b="635"/>
                                                      <wp:docPr id="14819168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1688" name="Bildobjekt 14819168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27898" cy="681757"/>
                                                              </a:xfrm>
                                                              <a:prstGeom prst="rect">
                                                                <a:avLst/>
                                                              </a:prstGeom>
                                                            </pic:spPr>
                                                          </pic:pic>
                                                        </a:graphicData>
                                                      </a:graphic>
                                                    </wp:inline>
                                                  </w:drawing>
                                                </w:r>
                                              </w:p>
                                              <w:tbl>
                                                <w:tblPr>
                                                  <w:tblW w:w="5000" w:type="pct"/>
                                                  <w:tblCellMar>
                                                    <w:left w:w="0" w:type="dxa"/>
                                                    <w:right w:w="0" w:type="dxa"/>
                                                  </w:tblCellMar>
                                                  <w:tblLook w:val="04A0" w:firstRow="1" w:lastRow="0" w:firstColumn="1" w:lastColumn="0" w:noHBand="0" w:noVBand="1"/>
                                                </w:tblPr>
                                                <w:tblGrid>
                                                  <w:gridCol w:w="7450"/>
                                                </w:tblGrid>
                                                <w:tr w:rsidR="004711DA" w:rsidRPr="00CB0E04" w14:paraId="06AB7CFD" w14:textId="77777777">
                                                  <w:tc>
                                                    <w:tcPr>
                                                      <w:tcW w:w="0" w:type="auto"/>
                                                      <w:tcMar>
                                                        <w:top w:w="0" w:type="dxa"/>
                                                        <w:left w:w="270" w:type="dxa"/>
                                                        <w:bottom w:w="135" w:type="dxa"/>
                                                        <w:right w:w="270" w:type="dxa"/>
                                                      </w:tcMar>
                                                      <w:hideMark/>
                                                    </w:tcPr>
                                                    <w:p w14:paraId="5E79C7CD" w14:textId="77777777" w:rsidR="00D438B9" w:rsidRPr="00441FEE" w:rsidRDefault="004711DA" w:rsidP="004711DA">
                                                      <w:pPr>
                                                        <w:spacing w:line="360" w:lineRule="atLeast"/>
                                                        <w:rPr>
                                                          <w:rStyle w:val="Betoning"/>
                                                          <w:rFonts w:asciiTheme="minorHAnsi" w:hAnsiTheme="minorHAnsi" w:cstheme="minorHAnsi"/>
                                                          <w:color w:val="000000"/>
                                                        </w:rPr>
                                                      </w:pPr>
                                                      <w:r w:rsidRPr="00441FEE">
                                                        <w:rPr>
                                                          <w:rStyle w:val="Stark"/>
                                                          <w:rFonts w:asciiTheme="minorHAnsi" w:hAnsiTheme="minorHAnsi" w:cstheme="minorHAnsi"/>
                                                          <w:color w:val="202020"/>
                                                          <w:sz w:val="28"/>
                                                          <w:szCs w:val="28"/>
                                                        </w:rPr>
                                                        <w:lastRenderedPageBreak/>
                                                        <w:t>Tidsplan PMA events 2026 - 2027</w:t>
                                                      </w:r>
                                                      <w:r w:rsidRPr="00CB0E04">
                                                        <w:rPr>
                                                          <w:rFonts w:asciiTheme="minorHAnsi" w:hAnsiTheme="minorHAnsi" w:cstheme="minorHAnsi"/>
                                                          <w:color w:val="202020"/>
                                                        </w:rPr>
                                                        <w:br/>
                                                        <w:t>På årsmötet presenterades nästa års tidsplan - Notera och planera in dessa events i era almanackor redan nu:</w:t>
                                                      </w:r>
                                                      <w:r w:rsidRPr="00CB0E04">
                                                        <w:rPr>
                                                          <w:rFonts w:asciiTheme="minorHAnsi" w:hAnsiTheme="minorHAnsi" w:cstheme="minorHAnsi"/>
                                                          <w:color w:val="202020"/>
                                                        </w:rPr>
                                                        <w:br/>
                                                      </w:r>
                                                      <w:r w:rsidRPr="00CB0E04">
                                                        <w:rPr>
                                                          <w:rFonts w:asciiTheme="minorHAnsi" w:hAnsiTheme="minorHAnsi" w:cstheme="minorHAnsi"/>
                                                          <w:color w:val="000000"/>
                                                        </w:rPr>
                                                        <w:t> </w:t>
                                                      </w:r>
                                                      <w:r w:rsidRPr="00CB0E04">
                                                        <w:rPr>
                                                          <w:rFonts w:asciiTheme="minorHAnsi" w:hAnsiTheme="minorHAnsi" w:cstheme="minorHAnsi"/>
                                                          <w:color w:val="202020"/>
                                                        </w:rPr>
                                                        <w:br/>
                                                      </w:r>
                                                      <w:r w:rsidR="00D438B9" w:rsidRPr="00441FEE">
                                                        <w:rPr>
                                                          <w:rStyle w:val="Stark"/>
                                                          <w:rFonts w:asciiTheme="minorHAnsi" w:hAnsiTheme="minorHAnsi" w:cstheme="minorHAnsi"/>
                                                          <w:color w:val="808080"/>
                                                        </w:rPr>
                                                        <w:t>V.33 Mässa</w:t>
                                                      </w:r>
                                                      <w:r w:rsidR="00D438B9" w:rsidRPr="00441FEE">
                                                        <w:rPr>
                                                          <w:rFonts w:asciiTheme="minorHAnsi" w:hAnsiTheme="minorHAnsi" w:cstheme="minorHAnsi"/>
                                                          <w:color w:val="202020"/>
                                                        </w:rPr>
                                                        <w:br/>
                                                      </w:r>
                                                      <w:r w:rsidR="00D438B9" w:rsidRPr="00441FEE">
                                                        <w:rPr>
                                                          <w:rFonts w:asciiTheme="minorHAnsi" w:hAnsiTheme="minorHAnsi" w:cstheme="minorHAnsi"/>
                                                          <w:color w:val="A9A9A9"/>
                                                        </w:rPr>
                                                        <w:t>Nordic Profile Fair</w:t>
                                                      </w:r>
                                                      <w:r w:rsidR="00D438B9" w:rsidRPr="00441FEE">
                                                        <w:rPr>
                                                          <w:rFonts w:asciiTheme="minorHAnsi" w:hAnsiTheme="minorHAnsi" w:cstheme="minorHAnsi"/>
                                                          <w:color w:val="202020"/>
                                                        </w:rPr>
                                                        <w:br/>
                                                      </w:r>
                                                      <w:r w:rsidR="00D438B9" w:rsidRPr="00441FEE">
                                                        <w:rPr>
                                                          <w:rFonts w:asciiTheme="minorHAnsi" w:hAnsiTheme="minorHAnsi" w:cstheme="minorHAnsi"/>
                                                          <w:color w:val="808080"/>
                                                        </w:rPr>
                                                        <w:t>Plats: Elmia, Jönköping</w:t>
                                                      </w:r>
                                                      <w:r w:rsidR="00D438B9" w:rsidRPr="00441FEE">
                                                        <w:rPr>
                                                          <w:rFonts w:asciiTheme="minorHAnsi" w:hAnsiTheme="minorHAnsi" w:cstheme="minorHAnsi"/>
                                                          <w:color w:val="808080"/>
                                                        </w:rPr>
                                                        <w:br/>
                                                        <w:t>Datum: 12-13 augusti</w:t>
                                                      </w:r>
                                                      <w:r w:rsidR="00D438B9" w:rsidRPr="00441FEE">
                                                        <w:rPr>
                                                          <w:rFonts w:asciiTheme="minorHAnsi" w:hAnsiTheme="minorHAnsi" w:cstheme="minorHAnsi"/>
                                                          <w:color w:val="808080"/>
                                                        </w:rPr>
                                                        <w:br/>
                                                        <w:t>Branschfest: Berseau, 12 augusti</w:t>
                                                      </w:r>
                                                      <w:r w:rsidR="00D438B9" w:rsidRPr="00441FEE">
                                                        <w:rPr>
                                                          <w:rFonts w:asciiTheme="minorHAnsi" w:hAnsiTheme="minorHAnsi" w:cstheme="minorHAnsi"/>
                                                          <w:color w:val="808080"/>
                                                        </w:rPr>
                                                        <w:br/>
                                                      </w:r>
                                                      <w:r w:rsidR="00D438B9" w:rsidRPr="00441FEE">
                                                        <w:rPr>
                                                          <w:rFonts w:asciiTheme="minorHAnsi" w:hAnsiTheme="minorHAnsi" w:cstheme="minorHAnsi"/>
                                                          <w:color w:val="808080"/>
                                                        </w:rPr>
                                                        <w:br/>
                                                      </w:r>
                                                      <w:r w:rsidR="00D438B9" w:rsidRPr="00441FEE">
                                                        <w:rPr>
                                                          <w:rStyle w:val="Stark"/>
                                                          <w:rFonts w:asciiTheme="minorHAnsi" w:hAnsiTheme="minorHAnsi" w:cstheme="minorHAnsi"/>
                                                          <w:color w:val="808080"/>
                                                        </w:rPr>
                                                        <w:t>V.34 Öppet Hus</w:t>
                                                      </w:r>
                                                      <w:r w:rsidR="00D438B9" w:rsidRPr="00441FEE">
                                                        <w:rPr>
                                                          <w:rFonts w:asciiTheme="minorHAnsi" w:hAnsiTheme="minorHAnsi" w:cstheme="minorHAnsi"/>
                                                          <w:color w:val="808080"/>
                                                        </w:rPr>
                                                        <w:br/>
                                                        <w:t>Product Media House</w:t>
                                                      </w:r>
                                                      <w:r w:rsidR="00D438B9" w:rsidRPr="00441FEE">
                                                        <w:rPr>
                                                          <w:rFonts w:asciiTheme="minorHAnsi" w:hAnsiTheme="minorHAnsi" w:cstheme="minorHAnsi"/>
                                                          <w:color w:val="808080"/>
                                                        </w:rPr>
                                                        <w:br/>
                                                        <w:t>Plats: Stockholm, Barnhusgatan 16, vån 4 i samarbete med Promotion Gallery vån 2</w:t>
                                                      </w:r>
                                                      <w:r w:rsidR="00D438B9" w:rsidRPr="00441FEE">
                                                        <w:rPr>
                                                          <w:rFonts w:asciiTheme="minorHAnsi" w:hAnsiTheme="minorHAnsi" w:cstheme="minorHAnsi"/>
                                                          <w:color w:val="808080"/>
                                                        </w:rPr>
                                                        <w:br/>
                                                        <w:t>Datum: 18-20 augusti</w:t>
                                                      </w:r>
                                                      <w:r w:rsidR="00D438B9" w:rsidRPr="00441FEE">
                                                        <w:rPr>
                                                          <w:rFonts w:asciiTheme="minorHAnsi" w:hAnsiTheme="minorHAnsi" w:cstheme="minorHAnsi"/>
                                                          <w:color w:val="202020"/>
                                                        </w:rPr>
                                                        <w:br/>
                                                      </w:r>
                                                      <w:r w:rsidR="00D438B9" w:rsidRPr="00441FEE">
                                                        <w:rPr>
                                                          <w:rFonts w:asciiTheme="minorHAnsi" w:hAnsiTheme="minorHAnsi" w:cstheme="minorHAnsi"/>
                                                          <w:color w:val="202020"/>
                                                        </w:rPr>
                                                        <w:br/>
                                                      </w:r>
                                                      <w:r w:rsidR="00D438B9" w:rsidRPr="00441FEE">
                                                        <w:rPr>
                                                          <w:rStyle w:val="Stark"/>
                                                          <w:rFonts w:asciiTheme="minorHAnsi" w:hAnsiTheme="minorHAnsi" w:cstheme="minorHAnsi"/>
                                                          <w:i/>
                                                          <w:iCs/>
                                                          <w:color w:val="000000"/>
                                                        </w:rPr>
                                                        <w:t>V.4 Product</w:t>
                                                      </w:r>
                                                      <w:r w:rsidR="00D438B9" w:rsidRPr="00441FEE">
                                                        <w:rPr>
                                                          <w:rStyle w:val="apple-converted-space"/>
                                                          <w:rFonts w:asciiTheme="minorHAnsi" w:hAnsiTheme="minorHAnsi" w:cstheme="minorHAnsi"/>
                                                          <w:b/>
                                                          <w:bCs/>
                                                          <w:i/>
                                                          <w:iCs/>
                                                          <w:color w:val="000000"/>
                                                        </w:rPr>
                                                        <w:t> </w:t>
                                                      </w:r>
                                                      <w:r w:rsidR="00D438B9" w:rsidRPr="00441FEE">
                                                        <w:rPr>
                                                          <w:rStyle w:val="Stark"/>
                                                          <w:rFonts w:asciiTheme="minorHAnsi" w:hAnsiTheme="minorHAnsi" w:cstheme="minorHAnsi"/>
                                                          <w:i/>
                                                          <w:iCs/>
                                                          <w:color w:val="000000"/>
                                                        </w:rPr>
                                                        <w:t>Media Day 2027 ?!</w:t>
                                                      </w:r>
                                                      <w:r w:rsidR="00D438B9" w:rsidRPr="00441FEE">
                                                        <w:rPr>
                                                          <w:rFonts w:asciiTheme="minorHAnsi" w:hAnsiTheme="minorHAnsi" w:cstheme="minorHAnsi"/>
                                                          <w:b/>
                                                          <w:bCs/>
                                                          <w:i/>
                                                          <w:iCs/>
                                                          <w:color w:val="000000"/>
                                                        </w:rPr>
                                                        <w:br/>
                                                      </w:r>
                                                      <w:r w:rsidR="00D438B9" w:rsidRPr="00441FEE">
                                                        <w:rPr>
                                                          <w:rStyle w:val="Stark"/>
                                                          <w:rFonts w:asciiTheme="minorHAnsi" w:hAnsiTheme="minorHAnsi" w:cstheme="minorHAnsi"/>
                                                          <w:i/>
                                                          <w:iCs/>
                                                          <w:color w:val="000000"/>
                                                        </w:rPr>
                                                        <w:t>Årsmötet diskuterade preliminärt upplägg.</w:t>
                                                      </w:r>
                                                      <w:r w:rsidR="00D438B9" w:rsidRPr="00441FEE">
                                                        <w:rPr>
                                                          <w:rFonts w:asciiTheme="minorHAnsi" w:hAnsiTheme="minorHAnsi" w:cstheme="minorHAnsi"/>
                                                          <w:i/>
                                                          <w:iCs/>
                                                          <w:color w:val="000000"/>
                                                        </w:rPr>
                                                        <w:br/>
                                                      </w:r>
                                                      <w:r w:rsidR="00D438B9" w:rsidRPr="00441FEE">
                                                        <w:rPr>
                                                          <w:rStyle w:val="Betoning"/>
                                                          <w:rFonts w:asciiTheme="minorHAnsi" w:hAnsiTheme="minorHAnsi" w:cstheme="minorHAnsi"/>
                                                          <w:color w:val="000000"/>
                                                        </w:rPr>
                                                        <w:t>Arbete pågår och PMA återkommer.</w:t>
                                                      </w:r>
                                                    </w:p>
                                                    <w:p w14:paraId="2B5212E4" w14:textId="2032F8A6" w:rsidR="004711DA" w:rsidRPr="00CB0E04" w:rsidRDefault="004711DA" w:rsidP="004711DA">
                                                      <w:pPr>
                                                        <w:spacing w:line="360" w:lineRule="atLeast"/>
                                                        <w:rPr>
                                                          <w:rFonts w:asciiTheme="minorHAnsi" w:hAnsiTheme="minorHAnsi" w:cstheme="minorHAnsi"/>
                                                          <w:color w:val="202020"/>
                                                        </w:rPr>
                                                      </w:pPr>
                                                      <w:r w:rsidRPr="00CB0E04">
                                                        <w:rPr>
                                                          <w:rFonts w:asciiTheme="minorHAnsi" w:hAnsiTheme="minorHAnsi" w:cstheme="minorHAnsi"/>
                                                          <w:color w:val="202020"/>
                                                        </w:rPr>
                                                        <w:br/>
                                                      </w:r>
                                                      <w:r w:rsidRPr="00CB0E04">
                                                        <w:rPr>
                                                          <w:rStyle w:val="Stark"/>
                                                          <w:rFonts w:asciiTheme="minorHAnsi" w:hAnsiTheme="minorHAnsi" w:cstheme="minorHAnsi"/>
                                                          <w:color w:val="000000"/>
                                                        </w:rPr>
                                                        <w:t>V.4 Öppet Hus</w:t>
                                                      </w:r>
                                                      <w:r w:rsidRPr="00CB0E04">
                                                        <w:rPr>
                                                          <w:rFonts w:asciiTheme="minorHAnsi" w:hAnsiTheme="minorHAnsi" w:cstheme="minorHAnsi"/>
                                                          <w:color w:val="000000"/>
                                                        </w:rPr>
                                                        <w:br/>
                                                        <w:t>Product Media House</w:t>
                                                      </w:r>
                                                      <w:r w:rsidRPr="00CB0E04">
                                                        <w:rPr>
                                                          <w:rFonts w:asciiTheme="minorHAnsi" w:hAnsiTheme="minorHAnsi" w:cstheme="minorHAnsi"/>
                                                          <w:color w:val="000000"/>
                                                        </w:rPr>
                                                        <w:br/>
                                                        <w:t>Plats: Stockholm, Barnhusgatan 16, vån 4 i samarbete med Promotion Gallery vån 2</w:t>
                                                      </w:r>
                                                      <w:r w:rsidRPr="00CB0E04">
                                                        <w:rPr>
                                                          <w:rFonts w:asciiTheme="minorHAnsi" w:hAnsiTheme="minorHAnsi" w:cstheme="minorHAnsi"/>
                                                          <w:color w:val="000000"/>
                                                        </w:rPr>
                                                        <w:br/>
                                                        <w:t xml:space="preserve">Datum: </w:t>
                                                      </w:r>
                                                      <w:r w:rsidR="00D17A5D" w:rsidRPr="00CB0E04">
                                                        <w:rPr>
                                                          <w:rFonts w:asciiTheme="minorHAnsi" w:hAnsiTheme="minorHAnsi" w:cstheme="minorHAnsi"/>
                                                          <w:color w:val="000000"/>
                                                        </w:rPr>
                                                        <w:t>26–28</w:t>
                                                      </w:r>
                                                      <w:r w:rsidRPr="00CB0E04">
                                                        <w:rPr>
                                                          <w:rFonts w:asciiTheme="minorHAnsi" w:hAnsiTheme="minorHAnsi" w:cstheme="minorHAnsi"/>
                                                          <w:color w:val="000000"/>
                                                        </w:rPr>
                                                        <w:t> januari</w:t>
                                                      </w:r>
                                                      <w:r w:rsidRPr="00CB0E04">
                                                        <w:rPr>
                                                          <w:rFonts w:asciiTheme="minorHAnsi" w:hAnsiTheme="minorHAnsi" w:cstheme="minorHAnsi"/>
                                                          <w:color w:val="000000"/>
                                                        </w:rPr>
                                                        <w:br/>
                                                      </w:r>
                                                      <w:r w:rsidRPr="00CB0E04">
                                                        <w:rPr>
                                                          <w:rFonts w:asciiTheme="minorHAnsi" w:hAnsiTheme="minorHAnsi" w:cstheme="minorHAnsi"/>
                                                          <w:color w:val="000000"/>
                                                        </w:rPr>
                                                        <w:br/>
                                                      </w:r>
                                                      <w:r w:rsidRPr="00CB0E04">
                                                        <w:rPr>
                                                          <w:rStyle w:val="Stark"/>
                                                          <w:rFonts w:asciiTheme="minorHAnsi" w:hAnsiTheme="minorHAnsi" w:cstheme="minorHAnsi"/>
                                                          <w:color w:val="000000"/>
                                                        </w:rPr>
                                                        <w:t>V.11 Sverigetour</w:t>
                                                      </w:r>
                                                      <w:r w:rsidRPr="00CB0E04">
                                                        <w:rPr>
                                                          <w:rFonts w:asciiTheme="minorHAnsi" w:hAnsiTheme="minorHAnsi" w:cstheme="minorHAnsi"/>
                                                          <w:color w:val="000000"/>
                                                        </w:rPr>
                                                        <w:br/>
                                                        <w:t>Product Media Tour</w:t>
                                                      </w:r>
                                                      <w:r w:rsidRPr="00CB0E04">
                                                        <w:rPr>
                                                          <w:rFonts w:asciiTheme="minorHAnsi" w:hAnsiTheme="minorHAnsi" w:cstheme="minorHAnsi"/>
                                                          <w:color w:val="000000"/>
                                                        </w:rPr>
                                                        <w:br/>
                                                        <w:t>Plats: Göteborg och Malmö </w:t>
                                                      </w:r>
                                                      <w:r w:rsidRPr="00CB0E04">
                                                        <w:rPr>
                                                          <w:rFonts w:asciiTheme="minorHAnsi" w:hAnsiTheme="minorHAnsi" w:cstheme="minorHAnsi"/>
                                                          <w:color w:val="000000"/>
                                                        </w:rPr>
                                                        <w:br/>
                                                        <w:t>Datum: 16 och 18:e mars</w:t>
                                                      </w:r>
                                                      <w:r w:rsidRPr="00CB0E04">
                                                        <w:rPr>
                                                          <w:rFonts w:asciiTheme="minorHAnsi" w:hAnsiTheme="minorHAnsi" w:cstheme="minorHAnsi"/>
                                                          <w:color w:val="000000"/>
                                                        </w:rPr>
                                                        <w:br/>
                                                        <w:t>Rigg: Kvällen före enligt tidigare</w:t>
                                                      </w:r>
                                                      <w:r w:rsidRPr="00CB0E04">
                                                        <w:rPr>
                                                          <w:rFonts w:asciiTheme="minorHAnsi" w:hAnsiTheme="minorHAnsi" w:cstheme="minorHAnsi"/>
                                                          <w:color w:val="202020"/>
                                                        </w:rPr>
                                                        <w:br/>
                                                      </w:r>
                                                      <w:r w:rsidRPr="00CB0E04">
                                                        <w:rPr>
                                                          <w:rFonts w:asciiTheme="minorHAnsi" w:hAnsiTheme="minorHAnsi" w:cstheme="minorHAnsi"/>
                                                          <w:color w:val="202020"/>
                                                        </w:rPr>
                                                        <w:br/>
                                                      </w:r>
                                                      <w:r w:rsidRPr="00CB0E04">
                                                        <w:rPr>
                                                          <w:rStyle w:val="Stark"/>
                                                          <w:rFonts w:asciiTheme="minorHAnsi" w:hAnsiTheme="minorHAnsi" w:cstheme="minorHAnsi"/>
                                                          <w:color w:val="000000"/>
                                                        </w:rPr>
                                                        <w:t>V.33 Mässa</w:t>
                                                      </w:r>
                                                      <w:r w:rsidRPr="00CB0E04">
                                                        <w:rPr>
                                                          <w:rFonts w:asciiTheme="minorHAnsi" w:hAnsiTheme="minorHAnsi" w:cstheme="minorHAnsi"/>
                                                          <w:color w:val="202020"/>
                                                        </w:rPr>
                                                        <w:br/>
                                                      </w:r>
                                                      <w:r w:rsidRPr="00CB0E04">
                                                        <w:rPr>
                                                          <w:rFonts w:asciiTheme="minorHAnsi" w:hAnsiTheme="minorHAnsi" w:cstheme="minorHAnsi"/>
                                                          <w:color w:val="000000"/>
                                                        </w:rPr>
                                                        <w:t>Nordic Profile Fair</w:t>
                                                      </w:r>
                                                      <w:r w:rsidRPr="00CB0E04">
                                                        <w:rPr>
                                                          <w:rFonts w:asciiTheme="minorHAnsi" w:hAnsiTheme="minorHAnsi" w:cstheme="minorHAnsi"/>
                                                          <w:color w:val="202020"/>
                                                        </w:rPr>
                                                        <w:br/>
                                                      </w:r>
                                                      <w:r w:rsidRPr="00CB0E04">
                                                        <w:rPr>
                                                          <w:rFonts w:asciiTheme="minorHAnsi" w:hAnsiTheme="minorHAnsi" w:cstheme="minorHAnsi"/>
                                                          <w:color w:val="000000"/>
                                                        </w:rPr>
                                                        <w:t>Plats: Elmia, Jönköping</w:t>
                                                      </w:r>
                                                      <w:r w:rsidRPr="00CB0E04">
                                                        <w:rPr>
                                                          <w:rFonts w:asciiTheme="minorHAnsi" w:hAnsiTheme="minorHAnsi" w:cstheme="minorHAnsi"/>
                                                          <w:color w:val="202020"/>
                                                        </w:rPr>
                                                        <w:br/>
                                                      </w:r>
                                                      <w:r w:rsidRPr="00CB0E04">
                                                        <w:rPr>
                                                          <w:rFonts w:asciiTheme="minorHAnsi" w:hAnsiTheme="minorHAnsi" w:cstheme="minorHAnsi"/>
                                                          <w:color w:val="000000"/>
                                                        </w:rPr>
                                                        <w:t>Datum: 18-19 augusti</w:t>
                                                      </w:r>
                                                      <w:r w:rsidRPr="00CB0E04">
                                                        <w:rPr>
                                                          <w:rFonts w:asciiTheme="minorHAnsi" w:hAnsiTheme="minorHAnsi" w:cstheme="minorHAnsi"/>
                                                          <w:color w:val="202020"/>
                                                        </w:rPr>
                                                        <w:br/>
                                                      </w:r>
                                                      <w:r w:rsidRPr="00CB0E04">
                                                        <w:rPr>
                                                          <w:rFonts w:asciiTheme="minorHAnsi" w:hAnsiTheme="minorHAnsi" w:cstheme="minorHAnsi"/>
                                                          <w:color w:val="000000"/>
                                                        </w:rPr>
                                                        <w:t>Branschfest under onsdagskvällen</w:t>
                                                      </w:r>
                                                    </w:p>
                                                  </w:tc>
                                                </w:tr>
                                              </w:tbl>
                                              <w:p w14:paraId="7BE6A64F" w14:textId="77777777" w:rsidR="004711DA" w:rsidRPr="00CB0E04" w:rsidRDefault="004711DA" w:rsidP="004711DA">
                                                <w:pPr>
                                                  <w:rPr>
                                                    <w:rFonts w:asciiTheme="minorHAnsi" w:hAnsiTheme="minorHAnsi" w:cstheme="minorHAnsi"/>
                                                    <w:color w:val="212121"/>
                                                  </w:rPr>
                                                </w:pPr>
                                              </w:p>
                                            </w:tc>
                                          </w:tr>
                                        </w:tbl>
                                        <w:p w14:paraId="37465D27" w14:textId="77777777" w:rsidR="00FF5AEA" w:rsidRDefault="00FF5AEA"/>
                                        <w:p w14:paraId="46634955" w14:textId="77777777" w:rsidR="00FF5AEA" w:rsidRDefault="00FF5AEA"/>
                                        <w:tbl>
                                          <w:tblPr>
                                            <w:tblW w:w="5000" w:type="pct"/>
                                            <w:tblCellMar>
                                              <w:left w:w="0" w:type="dxa"/>
                                              <w:right w:w="0" w:type="dxa"/>
                                            </w:tblCellMar>
                                            <w:tblLook w:val="04A0" w:firstRow="1" w:lastRow="0" w:firstColumn="1" w:lastColumn="0" w:noHBand="0" w:noVBand="1"/>
                                          </w:tblPr>
                                          <w:tblGrid>
                                            <w:gridCol w:w="7450"/>
                                          </w:tblGrid>
                                          <w:tr w:rsidR="0087441A" w:rsidRPr="00AB3C55" w14:paraId="44F2DBDD" w14:textId="77777777">
                                            <w:tc>
                                              <w:tcPr>
                                                <w:tcW w:w="0" w:type="auto"/>
                                                <w:tcMar>
                                                  <w:top w:w="0" w:type="dxa"/>
                                                  <w:left w:w="270" w:type="dxa"/>
                                                  <w:bottom w:w="135" w:type="dxa"/>
                                                  <w:right w:w="270" w:type="dxa"/>
                                                </w:tcMar>
                                                <w:hideMark/>
                                              </w:tcPr>
                                              <w:p w14:paraId="48A755F3" w14:textId="4AACE2E1" w:rsidR="003B60FC" w:rsidRPr="00AB3C55"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t>PMA nyhetsbrev</w:t>
                                                </w:r>
                                                <w:r w:rsidRPr="00AB3C55">
                                                  <w:rPr>
                                                    <w:rFonts w:asciiTheme="minorHAnsi" w:hAnsiTheme="minorHAnsi" w:cstheme="minorHAnsi"/>
                                                    <w:color w:val="202020"/>
                                                  </w:rPr>
                                                  <w:br/>
                                                  <w:t>Nyhetsbrevet riktar sig mot både ÅF, grossister och er medlemmar. Utskicket når nu totalt ca</w:t>
                                                </w:r>
                                                <w:r w:rsidRPr="00AB3C55">
                                                  <w:rPr>
                                                    <w:rStyle w:val="apple-converted-space"/>
                                                    <w:rFonts w:asciiTheme="minorHAnsi" w:hAnsiTheme="minorHAnsi" w:cstheme="minorHAnsi"/>
                                                    <w:color w:val="000000"/>
                                                  </w:rPr>
                                                  <w:t> </w:t>
                                                </w:r>
                                                <w:r w:rsidRPr="00AB3C55">
                                                  <w:rPr>
                                                    <w:rFonts w:asciiTheme="minorHAnsi" w:hAnsiTheme="minorHAnsi" w:cstheme="minorHAnsi"/>
                                                    <w:color w:val="000000"/>
                                                  </w:rPr>
                                                  <w:t>3700 p</w:t>
                                                </w:r>
                                                <w:r w:rsidRPr="00AB3C55">
                                                  <w:rPr>
                                                    <w:rFonts w:asciiTheme="minorHAnsi" w:hAnsiTheme="minorHAnsi" w:cstheme="minorHAnsi"/>
                                                    <w:color w:val="202020"/>
                                                  </w:rPr>
                                                  <w:t xml:space="preserve">ersoner i produktmediabranschen. Hittills i år har PMA skickat ut </w:t>
                                                </w:r>
                                                <w:r w:rsidR="00C17B5D">
                                                  <w:rPr>
                                                    <w:rFonts w:asciiTheme="minorHAnsi" w:hAnsiTheme="minorHAnsi" w:cstheme="minorHAnsi"/>
                                                    <w:color w:val="202020"/>
                                                  </w:rPr>
                                                  <w:t>30</w:t>
                                                </w:r>
                                                <w:r w:rsidRPr="00AB3C55">
                                                  <w:rPr>
                                                    <w:rFonts w:asciiTheme="minorHAnsi" w:hAnsiTheme="minorHAnsi" w:cstheme="minorHAnsi"/>
                                                    <w:color w:val="202020"/>
                                                  </w:rPr>
                                                  <w:t xml:space="preserve"> nyhetsbrev. </w:t>
                                                </w:r>
                                              </w:p>
                                              <w:p w14:paraId="1CDFDFCA" w14:textId="77777777" w:rsidR="00D17A5D" w:rsidRDefault="0087441A" w:rsidP="0087441A">
                                                <w:pPr>
                                                  <w:spacing w:line="360" w:lineRule="atLeast"/>
                                                  <w:rPr>
                                                    <w:rFonts w:asciiTheme="minorHAnsi" w:hAnsiTheme="minorHAnsi" w:cstheme="minorHAnsi"/>
                                                    <w:color w:val="202020"/>
                                                  </w:rPr>
                                                </w:pPr>
                                                <w:r w:rsidRPr="00AB3C55">
                                                  <w:rPr>
                                                    <w:rFonts w:asciiTheme="minorHAnsi" w:hAnsiTheme="minorHAnsi" w:cstheme="minorHAnsi"/>
                                                    <w:color w:val="202020"/>
                                                  </w:rPr>
                                                  <w:br/>
                                                </w:r>
                                                <w:r w:rsidRPr="00AB3C55">
                                                  <w:rPr>
                                                    <w:rStyle w:val="Stark"/>
                                                    <w:rFonts w:asciiTheme="minorHAnsi" w:hAnsiTheme="minorHAnsi" w:cstheme="minorHAnsi"/>
                                                    <w:color w:val="202020"/>
                                                  </w:rPr>
                                                  <w:t>PMA sociala medier</w:t>
                                                </w:r>
                                                <w:r w:rsidRPr="00AB3C55">
                                                  <w:rPr>
                                                    <w:rFonts w:asciiTheme="minorHAnsi" w:hAnsiTheme="minorHAnsi" w:cstheme="minorHAnsi"/>
                                                    <w:color w:val="202020"/>
                                                  </w:rPr>
                                                  <w:br/>
                                                </w:r>
                                                <w:hyperlink r:id="rId43" w:tgtFrame="_blank" w:tooltip="https://www.linkedin.com/company/pwa-promotion-wholesalers-association/" w:history="1">
                                                  <w:r w:rsidRPr="00AB3C55">
                                                    <w:rPr>
                                                      <w:rStyle w:val="Hyperlnk"/>
                                                      <w:rFonts w:asciiTheme="minorHAnsi" w:hAnsiTheme="minorHAnsi" w:cstheme="minorHAnsi"/>
                                                      <w:color w:val="007C89"/>
                                                    </w:rPr>
                                                    <w:t>PMA LinkedIn</w:t>
                                                  </w:r>
                                                </w:hyperlink>
                                                <w:hyperlink r:id="rId44" w:tgtFrame="_blank" w:tooltip="https://www.linkedin.com/company/product-media-association/" w:history="1">
                                                  <w:r w:rsidRPr="00AB3C55">
                                                    <w:rPr>
                                                      <w:rStyle w:val="Hyperlnk"/>
                                                      <w:rFonts w:asciiTheme="minorHAnsi" w:hAnsiTheme="minorHAnsi" w:cstheme="minorHAnsi"/>
                                                      <w:color w:val="007C89"/>
                                                    </w:rPr>
                                                    <w:t> </w:t>
                                                  </w:r>
                                                </w:hyperlink>
                                                <w:r w:rsidRPr="00AB3C55">
                                                  <w:rPr>
                                                    <w:rFonts w:asciiTheme="minorHAnsi" w:hAnsiTheme="minorHAnsi" w:cstheme="minorHAnsi"/>
                                                    <w:color w:val="202020"/>
                                                  </w:rPr>
                                                  <w:br/>
                                                </w:r>
                                                <w:hyperlink r:id="rId45" w:tgtFrame="_blank" w:tooltip="https://www.facebook.com/productmediaassociation/" w:history="1">
                                                  <w:r w:rsidRPr="00AB3C55">
                                                    <w:rPr>
                                                      <w:rStyle w:val="Hyperlnk"/>
                                                      <w:rFonts w:asciiTheme="minorHAnsi" w:hAnsiTheme="minorHAnsi" w:cstheme="minorHAnsi"/>
                                                      <w:color w:val="007C89"/>
                                                    </w:rPr>
                                                    <w:t>PMA Facebook</w:t>
                                                  </w:r>
                                                </w:hyperlink>
                                                <w:r w:rsidRPr="00AB3C55">
                                                  <w:rPr>
                                                    <w:rFonts w:asciiTheme="minorHAnsi" w:hAnsiTheme="minorHAnsi" w:cstheme="minorHAnsi"/>
                                                    <w:color w:val="202020"/>
                                                  </w:rPr>
                                                  <w:t> </w:t>
                                                </w:r>
                                                <w:r w:rsidRPr="00AB3C55">
                                                  <w:rPr>
                                                    <w:rFonts w:asciiTheme="minorHAnsi" w:hAnsiTheme="minorHAnsi" w:cstheme="minorHAnsi"/>
                                                    <w:color w:val="202020"/>
                                                  </w:rPr>
                                                  <w:br/>
                                                </w:r>
                                                <w:hyperlink r:id="rId46" w:tgtFrame="_blank" w:tooltip="https://www.instagram.com/productmediaassociation/" w:history="1">
                                                  <w:r w:rsidRPr="00AB3C55">
                                                    <w:rPr>
                                                      <w:rStyle w:val="Hyperlnk"/>
                                                      <w:rFonts w:asciiTheme="minorHAnsi" w:hAnsiTheme="minorHAnsi" w:cstheme="minorHAnsi"/>
                                                      <w:color w:val="007C89"/>
                                                    </w:rPr>
                                                    <w:t>PMA Instagram</w:t>
                                                  </w:r>
                                                </w:hyperlink>
                                                <w:r w:rsidRPr="00AB3C55">
                                                  <w:rPr>
                                                    <w:rStyle w:val="Stark"/>
                                                    <w:rFonts w:asciiTheme="minorHAnsi" w:hAnsiTheme="minorHAnsi" w:cstheme="minorHAnsi"/>
                                                    <w:color w:val="202020"/>
                                                  </w:rPr>
                                                  <w:t> </w:t>
                                                </w:r>
                                                <w:r w:rsidRPr="00AB3C55">
                                                  <w:rPr>
                                                    <w:rFonts w:asciiTheme="minorHAnsi" w:hAnsiTheme="minorHAnsi" w:cstheme="minorHAnsi"/>
                                                    <w:color w:val="202020"/>
                                                  </w:rPr>
                                                  <w:br/>
                                                </w:r>
                                                <w:hyperlink r:id="rId47" w:tgtFrame="_blank" w:tooltip="https://www.youtube.com/channel/UCsx5n9Wx0ccFCNZiq6tjn4A" w:history="1">
                                                  <w:r w:rsidRPr="00AB3C55">
                                                    <w:rPr>
                                                      <w:rStyle w:val="Hyperlnk"/>
                                                      <w:rFonts w:asciiTheme="minorHAnsi" w:hAnsiTheme="minorHAnsi" w:cstheme="minorHAnsi"/>
                                                      <w:color w:val="007C89"/>
                                                    </w:rPr>
                                                    <w:t>PMA Youtube</w:t>
                                                  </w:r>
                                                </w:hyperlink>
                                                <w:r w:rsidRPr="00AB3C55">
                                                  <w:rPr>
                                                    <w:rFonts w:asciiTheme="minorHAnsi" w:hAnsiTheme="minorHAnsi" w:cstheme="minorHAnsi"/>
                                                    <w:color w:val="202020"/>
                                                  </w:rPr>
                                                  <w:t> </w:t>
                                                </w:r>
                                                <w:r w:rsidRPr="00AB3C55">
                                                  <w:rPr>
                                                    <w:rFonts w:asciiTheme="minorHAnsi" w:hAnsiTheme="minorHAnsi" w:cstheme="minorHAnsi"/>
                                                    <w:color w:val="202020"/>
                                                  </w:rPr>
                                                  <w:br/>
                                                  <w:t>Följ oss, gilla &amp; dela gärna våra inlägg för att sprida information.</w:t>
                                                </w:r>
                                                <w:r w:rsidRPr="00AB3C55">
                                                  <w:rPr>
                                                    <w:rFonts w:asciiTheme="minorHAnsi" w:hAnsiTheme="minorHAnsi" w:cstheme="minorHAnsi"/>
                                                    <w:color w:val="202020"/>
                                                  </w:rPr>
                                                  <w:br/>
                                                </w:r>
                                              </w:p>
                                              <w:p w14:paraId="351A850B" w14:textId="5398F9C2" w:rsidR="00126DA8" w:rsidRPr="006149AF" w:rsidRDefault="0087441A" w:rsidP="0087441A">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t>BRANSCHMEDIA</w:t>
                                                </w:r>
                                                <w:r w:rsidRPr="00AB3C55">
                                                  <w:rPr>
                                                    <w:rFonts w:asciiTheme="minorHAnsi" w:hAnsiTheme="minorHAnsi" w:cstheme="minorHAnsi"/>
                                                    <w:color w:val="202020"/>
                                                  </w:rPr>
                                                  <w:br/>
                                                  <w:t>Här kommer länkar till de senaste artiklarna</w:t>
                                                </w:r>
                                                <w:r w:rsidRPr="00AB3C55">
                                                  <w:rPr>
                                                    <w:rFonts w:asciiTheme="minorHAnsi" w:hAnsiTheme="minorHAnsi" w:cstheme="minorHAnsi"/>
                                                    <w:color w:val="202020"/>
                                                  </w:rPr>
                                                  <w:br/>
                                                </w:r>
                                                <w:r w:rsidRPr="00AB3C55">
                                                  <w:rPr>
                                                    <w:rFonts w:asciiTheme="minorHAnsi" w:hAnsiTheme="minorHAnsi" w:cstheme="minorHAnsi"/>
                                                    <w:color w:val="202020"/>
                                                  </w:rPr>
                                                  <w:br/>
                                                </w:r>
                                                <w:r w:rsidRPr="006149AF">
                                                  <w:rPr>
                                                    <w:rStyle w:val="Stark"/>
                                                    <w:rFonts w:asciiTheme="minorHAnsi" w:hAnsiTheme="minorHAnsi" w:cstheme="minorHAnsi"/>
                                                    <w:color w:val="202020"/>
                                                  </w:rPr>
                                                  <w:t>2026 - Artiklar Branschkoll</w:t>
                                                </w:r>
                                                <w:r w:rsidRPr="006149AF">
                                                  <w:rPr>
                                                    <w:rStyle w:val="apple-converted-space"/>
                                                    <w:rFonts w:asciiTheme="minorHAnsi" w:hAnsiTheme="minorHAnsi" w:cstheme="minorHAnsi"/>
                                                    <w:b/>
                                                    <w:bCs/>
                                                    <w:color w:val="202020"/>
                                                  </w:rPr>
                                                  <w:t> </w:t>
                                                </w:r>
                                                <w:r w:rsidRPr="006149AF">
                                                  <w:rPr>
                                                    <w:rFonts w:asciiTheme="minorHAnsi" w:hAnsiTheme="minorHAnsi" w:cstheme="minorHAnsi"/>
                                                    <w:color w:val="202020"/>
                                                  </w:rPr>
                                                  <w:br/>
                                                  <w:t>Branschkoll Promotion 20260119: </w:t>
                                                </w:r>
                                                <w:hyperlink r:id="rId48" w:tgtFrame="_blank" w:tooltip="https://www.branschkoll.se/artiklar/pma-sanker-intradesavgiften-till-1-krona"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(Sänkt inträdesavgift)</w:t>
                                                </w:r>
                                                <w:r w:rsidRPr="006149AF">
                                                  <w:rPr>
                                                    <w:rFonts w:asciiTheme="minorHAnsi" w:hAnsiTheme="minorHAnsi" w:cstheme="minorHAnsi"/>
                                                    <w:color w:val="202020"/>
                                                  </w:rPr>
                                                  <w:br/>
                                                  <w:t>Branschkoll Promotion 20260129: </w:t>
                                                </w:r>
                                                <w:hyperlink r:id="rId49" w:tgtFrame="_blank" w:tooltip="https://www.branschkoll.se/artiklar/arets-vinnare-i-produktmediabiet?utm_source=Branschkoll+Promotion&amp;utm_campaign=728a9802cf-EMAIL_CAMPAIGN_2026_01_27_03_4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(ProduktmediaBiet)</w:t>
                                                </w:r>
                                                <w:r w:rsidRPr="006149AF">
                                                  <w:rPr>
                                                    <w:rFonts w:asciiTheme="minorHAnsi" w:hAnsiTheme="minorHAnsi" w:cstheme="minorHAnsi"/>
                                                    <w:color w:val="202020"/>
                                                  </w:rPr>
                                                  <w:br/>
                                                  <w:t>Branschkoll Promotion 20260129: </w:t>
                                                </w:r>
                                                <w:hyperlink r:id="rId50" w:tgtFrame="_blank" w:tooltip="https://www.branschkoll.se/artiklar/profilbranschens-leverantorer-slot-upp-pa-pma-days?utm_source=Branschkoll+Promotion&amp;utm_campaign=728a9802cf-EMAIL_CAMPAIGN_2026_01_27_03_4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(Product Media Days)</w:t>
                                                </w:r>
                                              </w:p>
                                              <w:p w14:paraId="528A3A2E" w14:textId="77777777" w:rsidR="006149AF" w:rsidRPr="006149AF" w:rsidRDefault="00126DA8" w:rsidP="0087441A">
                                                <w:pPr>
                                                  <w:spacing w:line="360" w:lineRule="atLeast"/>
                                                  <w:rPr>
                                                    <w:rFonts w:asciiTheme="minorHAnsi" w:hAnsiTheme="minorHAnsi" w:cstheme="minorHAnsi"/>
                                                    <w:color w:val="202020"/>
                                                  </w:rPr>
                                                </w:pPr>
                                                <w:r w:rsidRPr="006149AF">
                                                  <w:rPr>
                                                    <w:rFonts w:asciiTheme="minorHAnsi" w:hAnsiTheme="minorHAnsi" w:cstheme="minorHAnsi"/>
                                                    <w:color w:val="202020"/>
                                                  </w:rPr>
                                                  <w:t>Branschkoll Promotion 20260210: </w:t>
                                                </w:r>
                                                <w:hyperlink r:id="rId51" w:tgtFrame="_blank" w:tooltip="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(Product Media Tour)</w:t>
                                                </w:r>
                                                <w:r w:rsidRPr="006149AF">
                                                  <w:rPr>
                                                    <w:rFonts w:asciiTheme="minorHAnsi" w:hAnsiTheme="minorHAnsi" w:cstheme="minorHAnsi"/>
                                                    <w:color w:val="202020"/>
                                                  </w:rPr>
                                                  <w:br/>
                                                  <w:t>Branschkoll Promotion 20260223: </w:t>
                                                </w:r>
                                                <w:hyperlink r:id="rId52" w:tgtFrame="_blank" w:tooltip="https://www.branschkoll.se/artiklar/pma-akademi-erbjuder-ai-utbildningar-for-branschen?utm_source=Branschkoll+Promotion&amp;utm_campaign=e2403b3416-EMAIL_CAMPAIGN_2026_01_27_03_41_COPY_01&amp;utm_medium=email&amp;utm_term=0_-728a9802cf-465870596"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(PMA akademi)</w:t>
                                                </w:r>
                                              </w:p>
                                              <w:p w14:paraId="28F7981C" w14:textId="77777777" w:rsidR="00653675" w:rsidRDefault="006149AF" w:rsidP="0087441A">
                                                <w:pPr>
                                                  <w:spacing w:line="360" w:lineRule="atLeast"/>
                                                  <w:rPr>
                                                    <w:rFonts w:asciiTheme="minorHAnsi" w:hAnsiTheme="minorHAnsi" w:cstheme="minorHAnsi"/>
                                                    <w:color w:val="202020"/>
                                                  </w:rPr>
                                                </w:pPr>
                                                <w:r w:rsidRPr="006149AF">
                                                  <w:rPr>
                                                    <w:rFonts w:asciiTheme="minorHAnsi" w:hAnsiTheme="minorHAnsi" w:cstheme="minorHAnsi"/>
                                                    <w:color w:val="202020"/>
                                                  </w:rPr>
                                                  <w:t>Branschkoll Promotion 20260505: </w:t>
                                                </w:r>
                                                <w:hyperlink r:id="rId53" w:tgtFrame="_blank" w:tooltip="https://www.branschkoll.se/artiklar/bade-fest-och-tavling-pa-profilmassan-i-augusti" w:history="1">
                                                  <w:r w:rsidRPr="006149AF">
                                                    <w:rPr>
                                                      <w:rStyle w:val="Hyperlnk"/>
                                                      <w:rFonts w:asciiTheme="minorHAnsi" w:hAnsiTheme="minorHAnsi" w:cstheme="minorHAnsi"/>
                                                      <w:color w:val="007C89"/>
                                                    </w:rPr>
                                                    <w:t>Läs här </w:t>
                                                  </w:r>
                                                </w:hyperlink>
                                                <w:r w:rsidRPr="006149AF">
                                                  <w:rPr>
                                                    <w:rFonts w:asciiTheme="minorHAnsi" w:hAnsiTheme="minorHAnsi" w:cstheme="minorHAnsi"/>
                                                    <w:color w:val="202020"/>
                                                  </w:rPr>
                                                  <w:t> (Nordic Profile Fair)</w:t>
                                                </w:r>
                                              </w:p>
                                              <w:p w14:paraId="35059283" w14:textId="77777777" w:rsidR="00C17B5D" w:rsidRDefault="00653675" w:rsidP="0087441A">
                                                <w:pPr>
                                                  <w:spacing w:line="360" w:lineRule="atLeast"/>
                                                  <w:rPr>
                                                    <w:rFonts w:ascii="Open Sans" w:hAnsi="Open Sans" w:cs="Open Sans"/>
                                                    <w:color w:val="202020"/>
                                                  </w:rPr>
                                                </w:pPr>
                                                <w:r w:rsidRPr="00D17A5D">
                                                  <w:rPr>
                                                    <w:rFonts w:asciiTheme="minorHAnsi" w:hAnsiTheme="minorHAnsi" w:cstheme="minorHAnsi"/>
                                                    <w:color w:val="202020"/>
                                                  </w:rPr>
                                                  <w:t>Branschkoll Promotion 20260601: </w:t>
                                                </w:r>
                                                <w:hyperlink r:id="rId54" w:tgtFrame="_blank" w:tooltip="https://www.branschkoll.se/artiklar/produktmedia-vaxer-snabbare-an-totala-reklamkakan?utm_source=Branschkoll+Promotion&amp;utm_campaign=e362c60671-EMAIL_CAMPAIGN_2026_01_27_03_41_COPY_01&amp;utm_medium=email&amp;utm_term=0_-728a9802cf-465870596" w:history="1">
                                                  <w:r w:rsidRPr="00D17A5D">
                                                    <w:rPr>
                                                      <w:rStyle w:val="Hyperlnk"/>
                                                      <w:rFonts w:asciiTheme="minorHAnsi" w:hAnsiTheme="minorHAnsi" w:cstheme="minorHAnsi"/>
                                                      <w:color w:val="007C89"/>
                                                    </w:rPr>
                                                    <w:t>Läs här </w:t>
                                                  </w:r>
                                                </w:hyperlink>
                                                <w:r w:rsidRPr="00D17A5D">
                                                  <w:rPr>
                                                    <w:rFonts w:asciiTheme="minorHAnsi" w:hAnsiTheme="minorHAnsi" w:cstheme="minorHAnsi"/>
                                                    <w:color w:val="202020"/>
                                                  </w:rPr>
                                                  <w:t> (Reklamkakan)</w:t>
                                                </w:r>
                                                <w:r w:rsidR="0087441A" w:rsidRPr="006149AF">
                                                  <w:rPr>
                                                    <w:rFonts w:asciiTheme="minorHAnsi" w:hAnsiTheme="minorHAnsi" w:cstheme="minorHAnsi"/>
                                                    <w:color w:val="202020"/>
                                                  </w:rPr>
                                                  <w:br/>
                                                </w:r>
                                                <w:r w:rsidR="00C17B5D">
                                                  <w:rPr>
                                                    <w:rFonts w:ascii="Open Sans" w:hAnsi="Open Sans" w:cs="Open Sans"/>
                                                    <w:color w:val="202020"/>
                                                  </w:rPr>
                                                  <w:t>Branschkoll Promotion 20260818: </w:t>
                                                </w:r>
                                                <w:hyperlink r:id="rId55" w:tgtFrame="_blank" w:tooltip="https://www.branschkoll.se/artiklar/pma-academy-haller-kurs-i-cirkular-produktdesign-i-september?utm_source=Branschkoll+Promotion&amp;utm_campaign=ea1ac00a34-EMAIL_CAMPAIGN_2026_01_27_03_41_COPY_01&amp;utm_medium=email&amp;utm_term=0_-728a9802cf-465870596" w:history="1">
                                                  <w:r w:rsidR="00C17B5D">
                                                    <w:rPr>
                                                      <w:rStyle w:val="Hyperlnk"/>
                                                      <w:rFonts w:ascii="Open Sans" w:hAnsi="Open Sans" w:cs="Open Sans"/>
                                                      <w:color w:val="007C89"/>
                                                    </w:rPr>
                                                    <w:t>Läs här </w:t>
                                                  </w:r>
                                                </w:hyperlink>
                                                <w:r w:rsidR="00C17B5D">
                                                  <w:rPr>
                                                    <w:rFonts w:ascii="Open Sans" w:hAnsi="Open Sans" w:cs="Open Sans"/>
                                                    <w:color w:val="202020"/>
                                                  </w:rPr>
                                                  <w:t> (PMA akademi)</w:t>
                                                </w:r>
                                                <w:r w:rsidR="00C17B5D">
                                                  <w:rPr>
                                                    <w:rFonts w:ascii="Open Sans" w:hAnsi="Open Sans" w:cs="Open Sans"/>
                                                    <w:color w:val="202020"/>
                                                  </w:rPr>
                                                  <w:br/>
                                                  <w:t>Branschkoll Promotion 20260825: </w:t>
                                                </w:r>
                                                <w:hyperlink r:id="rId56" w:tgtFrame="_blank" w:tooltip="https://www.branschkoll.se/artiklar/kvalitet-fore-pris-pyrande-tema-pa-profilmassan?utm_source=Branschkoll+Promotion&amp;utm_campaign=d1aad3605b-EMAIL_CAMPAIGN_2026_01_27_03_41_COPY_01&amp;utm_medium=email&amp;utm_term=0_-728a9802cf-465870596" w:history="1">
                                                  <w:r w:rsidR="00C17B5D">
                                                    <w:rPr>
                                                      <w:rStyle w:val="Hyperlnk"/>
                                                      <w:rFonts w:ascii="Open Sans" w:hAnsi="Open Sans" w:cs="Open Sans"/>
                                                      <w:color w:val="007C89"/>
                                                    </w:rPr>
                                                    <w:t>Läs här </w:t>
                                                  </w:r>
                                                </w:hyperlink>
                                                <w:r w:rsidR="00C17B5D">
                                                  <w:rPr>
                                                    <w:rFonts w:ascii="Open Sans" w:hAnsi="Open Sans" w:cs="Open Sans"/>
                                                    <w:color w:val="202020"/>
                                                  </w:rPr>
                                                  <w:t> (Nordic Profile Fair)</w:t>
                                                </w:r>
                                              </w:p>
                                              <w:p w14:paraId="7EB66850" w14:textId="70CC275E" w:rsidR="0069489F" w:rsidRDefault="0087441A" w:rsidP="0087441A">
                                                <w:pPr>
                                                  <w:spacing w:line="360" w:lineRule="atLeast"/>
                                                </w:pPr>
                                                <w:r w:rsidRPr="006149AF">
                                                  <w:rPr>
                                                    <w:rFonts w:asciiTheme="minorHAnsi" w:hAnsiTheme="minorHAnsi" w:cstheme="minorHAnsi"/>
                                                    <w:color w:val="202020"/>
                                                  </w:rPr>
                                                  <w:br/>
                                                </w:r>
                                                <w:r w:rsidRPr="006149AF">
                                                  <w:rPr>
                                                    <w:rStyle w:val="Stark"/>
                                                    <w:rFonts w:asciiTheme="minorHAnsi" w:hAnsiTheme="minorHAnsi" w:cstheme="minorHAnsi"/>
                                                    <w:color w:val="202020"/>
                                                  </w:rPr>
                                                  <w:t>2026 - Artiklar PRomotion </w:t>
                                                </w:r>
                                                <w:r w:rsidRPr="006149AF">
                                                  <w:rPr>
                                                    <w:rFonts w:asciiTheme="minorHAnsi" w:hAnsiTheme="minorHAnsi" w:cstheme="minorHAnsi"/>
                                                    <w:color w:val="202020"/>
                                                  </w:rPr>
                                                  <w:br/>
                                                </w:r>
                                                <w:r w:rsidR="006149AF" w:rsidRPr="006149AF">
                                                  <w:rPr>
                                                    <w:rFonts w:asciiTheme="minorHAnsi" w:hAnsiTheme="minorHAnsi" w:cstheme="minorHAnsi"/>
                                                    <w:color w:val="202020"/>
                                                    <w:shd w:val="clear" w:color="auto" w:fill="FFFFFF"/>
                                                  </w:rPr>
                                                  <w:t>Tidningen PRomotion nr 15</w:t>
                                                </w:r>
                                                <w:r w:rsidR="00C17B5D">
                                                  <w:rPr>
                                                    <w:rFonts w:asciiTheme="minorHAnsi" w:hAnsiTheme="minorHAnsi" w:cstheme="minorHAnsi"/>
                                                    <w:color w:val="202020"/>
                                                    <w:shd w:val="clear" w:color="auto" w:fill="FFFFFF"/>
                                                  </w:rPr>
                                                  <w:t>6</w:t>
                                                </w:r>
                                                <w:r w:rsidR="006149AF" w:rsidRPr="006149AF">
                                                  <w:rPr>
                                                    <w:rFonts w:asciiTheme="minorHAnsi" w:hAnsiTheme="minorHAnsi" w:cstheme="minorHAnsi"/>
                                                    <w:color w:val="202020"/>
                                                    <w:shd w:val="clear" w:color="auto" w:fill="FFFFFF"/>
                                                  </w:rPr>
                                                  <w:t>: </w:t>
                                                </w:r>
                                                <w:hyperlink r:id="rId57" w:tgtFrame="_blank" w:tooltip="https://tidningen.promotion.nu/search?title=all" w:history="1">
                                                  <w:r w:rsidR="006149AF" w:rsidRPr="006149AF">
                                                    <w:rPr>
                                                      <w:rStyle w:val="Hyperlnk"/>
                                                      <w:rFonts w:asciiTheme="minorHAnsi" w:hAnsiTheme="minorHAnsi" w:cstheme="minorHAnsi"/>
                                                      <w:color w:val="007C89"/>
                                                    </w:rPr>
                                                    <w:t>Läs här</w:t>
                                                  </w:r>
                                                </w:hyperlink>
                                              </w:p>
                                              <w:p w14:paraId="447E864C" w14:textId="630F3AAE" w:rsidR="00653675" w:rsidRPr="00D17A5D" w:rsidRDefault="00653675" w:rsidP="0087441A">
                                                <w:pPr>
                                                  <w:spacing w:line="360" w:lineRule="atLeast"/>
                                                  <w:rPr>
                                                    <w:rFonts w:asciiTheme="minorHAnsi" w:hAnsiTheme="minorHAnsi" w:cstheme="minorHAnsi"/>
                                                    <w:color w:val="202020"/>
                                                  </w:rPr>
                                                </w:pPr>
                                              </w:p>
                                            </w:tc>
                                          </w:tr>
                                        </w:tbl>
                                        <w:p w14:paraId="33E9875A" w14:textId="77777777" w:rsidR="0087441A" w:rsidRPr="00AB3C55" w:rsidRDefault="0087441A" w:rsidP="0087441A">
                                          <w:pPr>
                                            <w:rPr>
                                              <w:rFonts w:asciiTheme="minorHAnsi" w:hAnsiTheme="minorHAnsi" w:cstheme="minorHAnsi"/>
                                              <w:color w:val="212121"/>
                                            </w:rPr>
                                          </w:pPr>
                                        </w:p>
                                      </w:tc>
                                    </w:tr>
                                  </w:tbl>
                                  <w:p w14:paraId="7A58DFD3" w14:textId="04A6745E" w:rsidR="00BC091E" w:rsidRPr="00AB3C55" w:rsidRDefault="00BC091E" w:rsidP="00BC091E">
                                    <w:pPr>
                                      <w:jc w:val="center"/>
                                      <w:rPr>
                                        <w:rFonts w:asciiTheme="minorHAnsi" w:hAnsiTheme="minorHAnsi" w:cstheme="minorHAnsi"/>
                                      </w:rPr>
                                    </w:pPr>
                                  </w:p>
                                </w:tc>
                              </w:tr>
                            </w:tbl>
                            <w:p w14:paraId="272A2158" w14:textId="77777777" w:rsidR="00BC091E" w:rsidRPr="00AB3C55" w:rsidRDefault="00BC091E" w:rsidP="00BC091E">
                              <w:pPr>
                                <w:rPr>
                                  <w:rFonts w:asciiTheme="minorHAnsi" w:hAnsiTheme="minorHAnsi" w:cstheme="minorHAnsi"/>
                                </w:rPr>
                              </w:pPr>
                            </w:p>
                          </w:tc>
                        </w:tr>
                        <w:tr w:rsidR="00BC091E" w:rsidRPr="00AB3C55" w14:paraId="05E30862"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BC091E" w:rsidRPr="00AB3C55" w14:paraId="7CDC24BD" w14:textId="77777777">
                                <w:tc>
                                  <w:tcPr>
                                    <w:tcW w:w="0" w:type="auto"/>
                                    <w:tcMar>
                                      <w:top w:w="0" w:type="dxa"/>
                                      <w:left w:w="270" w:type="dxa"/>
                                      <w:bottom w:w="135" w:type="dxa"/>
                                      <w:right w:w="270" w:type="dxa"/>
                                    </w:tcMar>
                                    <w:hideMark/>
                                  </w:tcPr>
                                  <w:p w14:paraId="44D36525" w14:textId="77777777" w:rsidR="00BC091E" w:rsidRPr="00AB3C55" w:rsidRDefault="00BC091E" w:rsidP="00BC091E">
                                    <w:pPr>
                                      <w:rPr>
                                        <w:rFonts w:asciiTheme="minorHAnsi" w:hAnsiTheme="minorHAnsi" w:cstheme="minorHAnsi"/>
                                      </w:rPr>
                                    </w:pPr>
                                  </w:p>
                                </w:tc>
                              </w:tr>
                            </w:tbl>
                            <w:p w14:paraId="247A60DF" w14:textId="77777777" w:rsidR="00BC091E" w:rsidRPr="00AB3C55" w:rsidRDefault="00BC091E" w:rsidP="00BC091E">
                              <w:pPr>
                                <w:rPr>
                                  <w:rFonts w:asciiTheme="minorHAnsi" w:hAnsiTheme="minorHAnsi" w:cstheme="minorHAnsi"/>
                                  <w:color w:val="212121"/>
                                </w:rPr>
                              </w:pPr>
                            </w:p>
                          </w:tc>
                        </w:tr>
                      </w:tbl>
                      <w:p w14:paraId="5A07F129" w14:textId="77777777" w:rsidR="00BA77DE" w:rsidRPr="00AB3C55" w:rsidRDefault="00BA77DE" w:rsidP="00BA77DE">
                        <w:pPr>
                          <w:rPr>
                            <w:rFonts w:asciiTheme="minorHAnsi" w:hAnsiTheme="minorHAnsi" w:cstheme="minorHAnsi"/>
                          </w:rPr>
                        </w:pPr>
                      </w:p>
                    </w:tc>
                  </w:tr>
                </w:tbl>
                <w:p w14:paraId="22B25184" w14:textId="77777777" w:rsidR="00BA77DE" w:rsidRPr="00AB3C55" w:rsidRDefault="00BA77DE" w:rsidP="00BA77DE">
                  <w:pPr>
                    <w:rPr>
                      <w:rFonts w:asciiTheme="minorHAnsi" w:hAnsiTheme="minorHAnsi" w:cstheme="minorHAnsi"/>
                      <w:color w:val="212121"/>
                    </w:rPr>
                  </w:pPr>
                </w:p>
              </w:tc>
            </w:tr>
          </w:tbl>
          <w:p w14:paraId="48CBA1D5" w14:textId="77777777" w:rsidR="00441FEE" w:rsidRDefault="00441FEE" w:rsidP="00A4185D">
            <w:pPr>
              <w:jc w:val="center"/>
              <w:rPr>
                <w:rFonts w:asciiTheme="minorHAnsi" w:hAnsiTheme="minorHAnsi" w:cstheme="minorHAnsi"/>
                <w:color w:val="000000"/>
                <w:shd w:val="clear" w:color="auto" w:fill="FFFFFF"/>
              </w:rPr>
            </w:pPr>
          </w:p>
          <w:p w14:paraId="3B527BA8" w14:textId="77777777" w:rsidR="00441FEE" w:rsidRDefault="00441FEE" w:rsidP="00A4185D">
            <w:pPr>
              <w:jc w:val="center"/>
              <w:rPr>
                <w:rFonts w:asciiTheme="minorHAnsi" w:hAnsiTheme="minorHAnsi" w:cstheme="minorHAnsi"/>
                <w:color w:val="000000"/>
                <w:shd w:val="clear" w:color="auto" w:fill="FFFFFF"/>
              </w:rPr>
            </w:pPr>
          </w:p>
          <w:p w14:paraId="587A1472" w14:textId="77777777" w:rsidR="00441FEE" w:rsidRDefault="00441FEE" w:rsidP="00A4185D">
            <w:pPr>
              <w:jc w:val="center"/>
              <w:rPr>
                <w:rFonts w:asciiTheme="minorHAnsi" w:hAnsiTheme="minorHAnsi" w:cstheme="minorHAnsi"/>
                <w:color w:val="000000"/>
                <w:shd w:val="clear" w:color="auto" w:fill="FFFFFF"/>
              </w:rPr>
            </w:pPr>
          </w:p>
          <w:p w14:paraId="6A72DD44" w14:textId="77777777" w:rsidR="00441FEE" w:rsidRDefault="00441FEE" w:rsidP="00A4185D">
            <w:pPr>
              <w:jc w:val="center"/>
              <w:rPr>
                <w:rFonts w:asciiTheme="minorHAnsi" w:hAnsiTheme="minorHAnsi" w:cstheme="minorHAnsi"/>
                <w:color w:val="000000"/>
                <w:shd w:val="clear" w:color="auto" w:fill="FFFFFF"/>
              </w:rPr>
            </w:pPr>
          </w:p>
          <w:p w14:paraId="26DE18EC" w14:textId="77777777" w:rsidR="00441FEE" w:rsidRDefault="00441FEE" w:rsidP="00A4185D">
            <w:pPr>
              <w:jc w:val="center"/>
              <w:rPr>
                <w:rFonts w:asciiTheme="minorHAnsi" w:hAnsiTheme="minorHAnsi" w:cstheme="minorHAnsi"/>
                <w:color w:val="000000"/>
                <w:shd w:val="clear" w:color="auto" w:fill="FFFFFF"/>
              </w:rPr>
            </w:pPr>
          </w:p>
          <w:p w14:paraId="058E073D" w14:textId="77777777" w:rsidR="00441FEE" w:rsidRDefault="00441FEE" w:rsidP="00A4185D">
            <w:pPr>
              <w:jc w:val="center"/>
              <w:rPr>
                <w:rFonts w:asciiTheme="minorHAnsi" w:hAnsiTheme="minorHAnsi" w:cstheme="minorHAnsi"/>
                <w:color w:val="000000"/>
                <w:shd w:val="clear" w:color="auto" w:fill="FFFFFF"/>
              </w:rPr>
            </w:pPr>
          </w:p>
          <w:p w14:paraId="1E11F6E5" w14:textId="77777777" w:rsidR="00441FEE" w:rsidRDefault="00441FEE" w:rsidP="00A4185D">
            <w:pPr>
              <w:jc w:val="center"/>
              <w:rPr>
                <w:rFonts w:asciiTheme="minorHAnsi" w:hAnsiTheme="minorHAnsi" w:cstheme="minorHAnsi"/>
                <w:color w:val="000000"/>
                <w:shd w:val="clear" w:color="auto" w:fill="FFFFFF"/>
              </w:rPr>
            </w:pPr>
          </w:p>
          <w:p w14:paraId="5E06D1BE" w14:textId="77777777" w:rsidR="00441FEE" w:rsidRDefault="00441FEE" w:rsidP="00A4185D">
            <w:pPr>
              <w:jc w:val="center"/>
              <w:rPr>
                <w:rFonts w:asciiTheme="minorHAnsi" w:hAnsiTheme="minorHAnsi" w:cstheme="minorHAnsi"/>
                <w:color w:val="000000"/>
                <w:shd w:val="clear" w:color="auto" w:fill="FFFFFF"/>
              </w:rPr>
            </w:pPr>
          </w:p>
          <w:p w14:paraId="5818A579" w14:textId="32395F39" w:rsidR="00653675" w:rsidRPr="00CB0E04" w:rsidRDefault="00C17B5D" w:rsidP="00A4185D">
            <w:pPr>
              <w:jc w:val="center"/>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Hälsningar</w:t>
            </w:r>
          </w:p>
          <w:p w14:paraId="22E6FAC1" w14:textId="3D71F6DF" w:rsidR="00820EBC" w:rsidRDefault="00820EBC" w:rsidP="00A4185D">
            <w:pPr>
              <w:jc w:val="center"/>
              <w:rPr>
                <w:rFonts w:asciiTheme="minorHAnsi" w:hAnsiTheme="minorHAnsi" w:cstheme="minorHAnsi"/>
                <w:color w:val="000000"/>
              </w:rPr>
            </w:pPr>
            <w:r w:rsidRPr="008033E8">
              <w:rPr>
                <w:rFonts w:asciiTheme="minorHAnsi" w:hAnsiTheme="minorHAnsi" w:cstheme="minorHAnsi" w:hint="cs"/>
                <w:color w:val="202020"/>
                <w:sz w:val="36"/>
                <w:szCs w:val="36"/>
              </w:rPr>
              <w:br/>
            </w:r>
            <w:r w:rsidRPr="008033E8">
              <w:rPr>
                <w:rFonts w:asciiTheme="minorHAnsi" w:hAnsiTheme="minorHAnsi" w:cstheme="minorHAnsi" w:hint="cs"/>
                <w:i/>
                <w:color w:val="202020"/>
                <w:sz w:val="36"/>
                <w:szCs w:val="36"/>
              </w:rPr>
              <w:t> </w:t>
            </w:r>
            <w:r w:rsidRPr="00660B04">
              <w:rPr>
                <w:rFonts w:ascii="Modern Love Grunge" w:hAnsi="Modern Love Grunge" w:cstheme="minorHAnsi"/>
                <w:i/>
                <w:color w:val="202020"/>
                <w:sz w:val="36"/>
                <w:szCs w:val="36"/>
              </w:rPr>
              <w:t xml:space="preserve">Maria &amp; </w:t>
            </w:r>
            <w:r w:rsidR="00FD6831">
              <w:rPr>
                <w:rFonts w:ascii="Modern Love Grunge" w:hAnsi="Modern Love Grunge" w:cstheme="minorHAnsi"/>
                <w:i/>
                <w:color w:val="202020"/>
                <w:sz w:val="36"/>
                <w:szCs w:val="36"/>
              </w:rPr>
              <w:t>H</w:t>
            </w:r>
            <w:r w:rsidR="00FD6831">
              <w:rPr>
                <w:rFonts w:ascii="Modern Love Grunge" w:hAnsi="Modern Love Grunge"/>
                <w:i/>
                <w:sz w:val="36"/>
                <w:szCs w:val="36"/>
              </w:rPr>
              <w:t>åkan</w:t>
            </w:r>
            <w:r w:rsidRPr="003A4552">
              <w:rPr>
                <w:rFonts w:asciiTheme="minorHAnsi" w:hAnsiTheme="minorHAnsi" w:cstheme="minorHAnsi"/>
                <w:color w:val="202020"/>
              </w:rPr>
              <w:br/>
            </w:r>
            <w:r w:rsidRPr="00126DA8">
              <w:rPr>
                <w:rFonts w:asciiTheme="minorHAnsi" w:hAnsiTheme="minorHAnsi" w:cstheme="minorHAnsi"/>
                <w:color w:val="000000"/>
              </w:rPr>
              <w:t>P</w:t>
            </w:r>
            <w:r w:rsidR="00BC091E" w:rsidRPr="00126DA8">
              <w:rPr>
                <w:rFonts w:asciiTheme="minorHAnsi" w:hAnsiTheme="minorHAnsi" w:cstheme="minorHAnsi"/>
                <w:color w:val="000000"/>
              </w:rPr>
              <w:t>roduct Media A</w:t>
            </w:r>
            <w:r w:rsidRPr="00126DA8">
              <w:rPr>
                <w:rFonts w:asciiTheme="minorHAnsi" w:hAnsiTheme="minorHAnsi" w:cstheme="minorHAnsi"/>
                <w:color w:val="000000"/>
              </w:rPr>
              <w:t>ssociation</w:t>
            </w:r>
          </w:p>
          <w:p w14:paraId="3D4BE82C" w14:textId="77777777" w:rsidR="00BD67A0" w:rsidRPr="00BD67A0" w:rsidRDefault="00BD67A0" w:rsidP="00A4185D">
            <w:pPr>
              <w:jc w:val="center"/>
              <w:rPr>
                <w:rFonts w:asciiTheme="minorHAnsi" w:hAnsiTheme="minorHAnsi" w:cstheme="minorHAnsi"/>
                <w:color w:val="000000"/>
              </w:rPr>
            </w:pPr>
          </w:p>
          <w:p w14:paraId="068FBEB8" w14:textId="3C3DFF6E" w:rsidR="00820EBC" w:rsidRPr="003A4552" w:rsidRDefault="00BC091E" w:rsidP="00820EBC">
            <w:pPr>
              <w:jc w:val="center"/>
              <w:rPr>
                <w:rFonts w:asciiTheme="minorHAnsi" w:hAnsiTheme="minorHAnsi" w:cstheme="minorHAnsi"/>
              </w:rPr>
            </w:pPr>
            <w:r w:rsidRPr="008033E8">
              <w:rPr>
                <w:rFonts w:asciiTheme="minorHAnsi" w:hAnsiTheme="minorHAnsi" w:cstheme="minorHAnsi"/>
                <w:noProof/>
              </w:rPr>
              <w:drawing>
                <wp:inline distT="0" distB="0" distL="0" distR="0" wp14:anchorId="317CEBB0" wp14:editId="5F009524">
                  <wp:extent cx="1219200" cy="781525"/>
                  <wp:effectExtent l="0" t="0" r="0" b="0"/>
                  <wp:docPr id="748483931"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296372" cy="830993"/>
                          </a:xfrm>
                          <a:prstGeom prst="rect">
                            <a:avLst/>
                          </a:prstGeom>
                        </pic:spPr>
                      </pic:pic>
                    </a:graphicData>
                  </a:graphic>
                </wp:inline>
              </w:drawing>
            </w:r>
          </w:p>
        </w:tc>
      </w:tr>
      <w:bookmarkEnd w:id="0"/>
      <w:tr w:rsidR="00CE11F2" w:rsidRPr="00AB3C55" w14:paraId="4CC94EFD"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070"/>
            </w:tblGrid>
            <w:tr w:rsidR="00CE11F2" w:rsidRPr="00AB3C55" w14:paraId="7730F3C5" w14:textId="77777777" w:rsidTr="00F57E2E">
              <w:tc>
                <w:tcPr>
                  <w:tcW w:w="0" w:type="auto"/>
                  <w:tcMar>
                    <w:top w:w="0" w:type="dxa"/>
                    <w:left w:w="270" w:type="dxa"/>
                    <w:bottom w:w="135" w:type="dxa"/>
                    <w:right w:w="270" w:type="dxa"/>
                  </w:tcMar>
                  <w:hideMark/>
                </w:tcPr>
                <w:p w14:paraId="34CB52B7" w14:textId="77777777" w:rsidR="00CE11F2" w:rsidRPr="00AB3C55" w:rsidRDefault="00CE11F2" w:rsidP="00F57E2E">
                  <w:pPr>
                    <w:spacing w:line="360" w:lineRule="atLeast"/>
                    <w:rPr>
                      <w:rFonts w:asciiTheme="minorHAnsi" w:hAnsiTheme="minorHAnsi" w:cstheme="minorHAnsi"/>
                      <w:color w:val="202020"/>
                    </w:rPr>
                  </w:pPr>
                </w:p>
              </w:tc>
            </w:tr>
          </w:tbl>
          <w:p w14:paraId="2C04BCBC" w14:textId="77777777" w:rsidR="00CE11F2" w:rsidRPr="00AB3C55" w:rsidRDefault="00CE11F2" w:rsidP="00F57E2E">
            <w:pPr>
              <w:rPr>
                <w:rFonts w:asciiTheme="minorHAnsi" w:hAnsiTheme="minorHAnsi" w:cstheme="minorHAnsi"/>
                <w:color w:val="212121"/>
              </w:rPr>
            </w:pPr>
          </w:p>
        </w:tc>
      </w:tr>
    </w:tbl>
    <w:tbl>
      <w:tblPr>
        <w:tblStyle w:val="Tabellrutnt"/>
        <w:tblW w:w="0" w:type="auto"/>
        <w:tblLook w:val="04A0" w:firstRow="1" w:lastRow="0" w:firstColumn="1" w:lastColumn="0" w:noHBand="0" w:noVBand="1"/>
      </w:tblPr>
      <w:tblGrid>
        <w:gridCol w:w="4067"/>
        <w:gridCol w:w="3969"/>
      </w:tblGrid>
      <w:tr w:rsidR="00F83E69" w:rsidRPr="00653675" w14:paraId="1208E480" w14:textId="77777777" w:rsidTr="00F83E69">
        <w:tc>
          <w:tcPr>
            <w:tcW w:w="4067" w:type="dxa"/>
          </w:tcPr>
          <w:p w14:paraId="628AC93B" w14:textId="77777777" w:rsidR="00F83E69" w:rsidRPr="00653675" w:rsidRDefault="00F83E69" w:rsidP="00F57E2E">
            <w:pPr>
              <w:rPr>
                <w:rFonts w:asciiTheme="minorHAnsi" w:hAnsiTheme="minorHAnsi" w:cstheme="minorHAnsi"/>
                <w:color w:val="212121"/>
              </w:rPr>
            </w:pPr>
          </w:p>
          <w:p w14:paraId="0156C6C3" w14:textId="77777777" w:rsidR="00F83E69" w:rsidRPr="00653675" w:rsidRDefault="00F83E69" w:rsidP="00F57E2E">
            <w:pPr>
              <w:rPr>
                <w:rFonts w:asciiTheme="minorHAnsi" w:hAnsiTheme="minorHAnsi" w:cstheme="minorHAnsi"/>
                <w:color w:val="212121"/>
              </w:rPr>
            </w:pPr>
          </w:p>
          <w:p w14:paraId="7913D0A6" w14:textId="77777777" w:rsidR="00F83E69" w:rsidRPr="00653675" w:rsidRDefault="00F83E69" w:rsidP="00F57E2E">
            <w:pPr>
              <w:rPr>
                <w:rFonts w:asciiTheme="minorHAnsi" w:hAnsiTheme="minorHAnsi" w:cstheme="minorHAnsi"/>
                <w:color w:val="212121"/>
              </w:rPr>
            </w:pPr>
            <w:r w:rsidRPr="00653675">
              <w:rPr>
                <w:rStyle w:val="Stark"/>
                <w:rFonts w:asciiTheme="minorHAnsi" w:hAnsiTheme="minorHAnsi" w:cstheme="minorHAnsi"/>
                <w:color w:val="202020"/>
              </w:rPr>
              <w:t>Maria Olsson</w:t>
            </w:r>
            <w:r w:rsidRPr="00653675">
              <w:rPr>
                <w:rFonts w:asciiTheme="minorHAnsi" w:hAnsiTheme="minorHAnsi" w:cstheme="minorHAnsi"/>
                <w:color w:val="202020"/>
              </w:rPr>
              <w:br/>
            </w:r>
            <w:r w:rsidRPr="00653675">
              <w:rPr>
                <w:rFonts w:asciiTheme="minorHAnsi" w:hAnsiTheme="minorHAnsi" w:cstheme="minorHAnsi"/>
                <w:color w:val="202020"/>
                <w:shd w:val="clear" w:color="auto" w:fill="FFFFFF"/>
              </w:rPr>
              <w:t>Projektledare</w:t>
            </w:r>
            <w:r w:rsidRPr="00653675">
              <w:rPr>
                <w:rFonts w:asciiTheme="minorHAnsi" w:hAnsiTheme="minorHAnsi" w:cstheme="minorHAnsi"/>
                <w:color w:val="202020"/>
              </w:rPr>
              <w:br/>
            </w:r>
            <w:r w:rsidRPr="00653675">
              <w:rPr>
                <w:rFonts w:asciiTheme="minorHAnsi" w:hAnsiTheme="minorHAnsi" w:cstheme="minorHAnsi"/>
                <w:color w:val="202020"/>
              </w:rPr>
              <w:br/>
            </w:r>
            <w:hyperlink r:id="rId59" w:tgtFrame="_blank" w:tooltip="mailto:maria@productmediaassociation.com?subject=Intresseanm%C3%A4lan%20-%20Utst%C3%A4llare%20Product%20Media%20Days%202026." w:history="1">
              <w:r w:rsidRPr="00653675">
                <w:rPr>
                  <w:rStyle w:val="Hyperlnk"/>
                  <w:rFonts w:asciiTheme="minorHAnsi" w:hAnsiTheme="minorHAnsi" w:cstheme="minorHAnsi"/>
                  <w:color w:val="007C89"/>
                </w:rPr>
                <w:t>maria@productmediaassociation.com</w:t>
              </w:r>
            </w:hyperlink>
            <w:r w:rsidRPr="00653675">
              <w:rPr>
                <w:rFonts w:asciiTheme="minorHAnsi" w:hAnsiTheme="minorHAnsi" w:cstheme="minorHAnsi"/>
                <w:color w:val="202020"/>
              </w:rPr>
              <w:br/>
            </w:r>
            <w:hyperlink r:id="rId60" w:history="1">
              <w:r w:rsidRPr="00653675">
                <w:rPr>
                  <w:rStyle w:val="Hyperlnk"/>
                  <w:rFonts w:asciiTheme="minorHAnsi" w:hAnsiTheme="minorHAnsi" w:cstheme="minorHAnsi"/>
                  <w:color w:val="007C89"/>
                </w:rPr>
                <w:t>+46 70 563 85 15</w:t>
              </w:r>
            </w:hyperlink>
          </w:p>
          <w:p w14:paraId="083857C9" w14:textId="77777777" w:rsidR="00F83E69" w:rsidRPr="00653675" w:rsidRDefault="00F83E69" w:rsidP="00F57E2E">
            <w:pPr>
              <w:rPr>
                <w:rFonts w:asciiTheme="minorHAnsi" w:hAnsiTheme="minorHAnsi" w:cstheme="minorHAnsi"/>
                <w:color w:val="212121"/>
              </w:rPr>
            </w:pPr>
          </w:p>
        </w:tc>
        <w:tc>
          <w:tcPr>
            <w:tcW w:w="3969" w:type="dxa"/>
          </w:tcPr>
          <w:p w14:paraId="748C7309" w14:textId="77777777" w:rsidR="00F83E69" w:rsidRPr="00653675" w:rsidRDefault="00F83E69" w:rsidP="00F57E2E">
            <w:pPr>
              <w:jc w:val="center"/>
              <w:rPr>
                <w:rFonts w:asciiTheme="minorHAnsi" w:hAnsiTheme="minorHAnsi" w:cstheme="minorHAnsi"/>
                <w:color w:val="212121"/>
              </w:rPr>
            </w:pPr>
            <w:r w:rsidRPr="00653675">
              <w:rPr>
                <w:rFonts w:asciiTheme="minorHAnsi" w:hAnsiTheme="minorHAnsi" w:cstheme="minorHAnsi"/>
                <w:noProof/>
                <w:color w:val="212121"/>
              </w:rPr>
              <w:drawing>
                <wp:inline distT="0" distB="0" distL="0" distR="0" wp14:anchorId="7A32C615" wp14:editId="08E60DB1">
                  <wp:extent cx="1574800" cy="1914069"/>
                  <wp:effectExtent l="0" t="0" r="0" b="3810"/>
                  <wp:docPr id="41939594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95940" name="Bildobjekt 41939594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02167" cy="1947332"/>
                          </a:xfrm>
                          <a:prstGeom prst="rect">
                            <a:avLst/>
                          </a:prstGeom>
                        </pic:spPr>
                      </pic:pic>
                    </a:graphicData>
                  </a:graphic>
                </wp:inline>
              </w:drawing>
            </w:r>
          </w:p>
          <w:p w14:paraId="4B26293D" w14:textId="77777777" w:rsidR="00F83E69" w:rsidRPr="00653675" w:rsidRDefault="00F83E69" w:rsidP="00F57E2E">
            <w:pPr>
              <w:jc w:val="center"/>
              <w:rPr>
                <w:rFonts w:asciiTheme="minorHAnsi" w:hAnsiTheme="minorHAnsi" w:cstheme="minorHAnsi"/>
                <w:color w:val="212121"/>
              </w:rPr>
            </w:pPr>
          </w:p>
        </w:tc>
      </w:tr>
      <w:tr w:rsidR="00F83E69" w:rsidRPr="00AB3C55" w14:paraId="359279AC" w14:textId="77777777" w:rsidTr="00F83E69">
        <w:tc>
          <w:tcPr>
            <w:tcW w:w="4067" w:type="dxa"/>
          </w:tcPr>
          <w:p w14:paraId="486AE46D" w14:textId="77777777" w:rsidR="00F83E69" w:rsidRPr="00AB3C55" w:rsidRDefault="00F83E69" w:rsidP="00F57E2E">
            <w:pPr>
              <w:rPr>
                <w:rFonts w:asciiTheme="minorHAnsi" w:hAnsiTheme="minorHAnsi" w:cstheme="minorHAnsi"/>
                <w:color w:val="212121"/>
              </w:rPr>
            </w:pPr>
          </w:p>
          <w:p w14:paraId="47C9F68D" w14:textId="77777777" w:rsidR="00F83E69" w:rsidRPr="00AB3C55" w:rsidRDefault="00F83E69" w:rsidP="00F57E2E">
            <w:pPr>
              <w:rPr>
                <w:rFonts w:asciiTheme="minorHAnsi" w:hAnsiTheme="minorHAnsi" w:cstheme="minorHAnsi"/>
                <w:color w:val="212121"/>
              </w:rPr>
            </w:pPr>
            <w:r w:rsidRPr="00AB3C55">
              <w:rPr>
                <w:rFonts w:asciiTheme="minorHAnsi" w:hAnsiTheme="minorHAnsi" w:cstheme="minorHAnsi"/>
                <w:color w:val="212121"/>
              </w:rPr>
              <w:t xml:space="preserve">       </w:t>
            </w: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Containers/UBF8T346G9.ms/WebArchiveCopyPasteTempFiles/com.microsoft.Word/21dc4565-5dbf-ccfb-9a2f-c4717aada7a6.jpg"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4F527B3F" wp14:editId="2A4F0FD5">
                  <wp:extent cx="1866900" cy="1866900"/>
                  <wp:effectExtent l="0" t="0" r="0" b="0"/>
                  <wp:docPr id="991734534"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r w:rsidRPr="00AB3C55">
              <w:rPr>
                <w:rFonts w:asciiTheme="minorHAnsi" w:hAnsiTheme="minorHAnsi" w:cstheme="minorHAnsi"/>
              </w:rPr>
              <w:fldChar w:fldCharType="end"/>
            </w:r>
          </w:p>
          <w:p w14:paraId="2A04479B" w14:textId="77777777" w:rsidR="00F83E69" w:rsidRPr="00AB3C55" w:rsidRDefault="00F83E69" w:rsidP="00F57E2E">
            <w:pPr>
              <w:rPr>
                <w:rFonts w:asciiTheme="minorHAnsi" w:hAnsiTheme="minorHAnsi" w:cstheme="minorHAnsi"/>
                <w:color w:val="212121"/>
              </w:rPr>
            </w:pPr>
          </w:p>
        </w:tc>
        <w:tc>
          <w:tcPr>
            <w:tcW w:w="3969" w:type="dxa"/>
          </w:tcPr>
          <w:p w14:paraId="013BCA9F" w14:textId="77777777" w:rsidR="00F83E69" w:rsidRPr="00AB3C55" w:rsidRDefault="00F83E69" w:rsidP="00F57E2E">
            <w:pPr>
              <w:rPr>
                <w:rStyle w:val="Stark"/>
                <w:rFonts w:asciiTheme="minorHAnsi" w:hAnsiTheme="minorHAnsi" w:cstheme="minorHAnsi"/>
                <w:color w:val="202020"/>
              </w:rPr>
            </w:pPr>
            <w:r w:rsidRPr="00AB3C55">
              <w:rPr>
                <w:rFonts w:asciiTheme="minorHAnsi" w:hAnsiTheme="minorHAnsi" w:cstheme="minorHAnsi"/>
                <w:color w:val="212121"/>
              </w:rPr>
              <w:br/>
            </w:r>
          </w:p>
          <w:p w14:paraId="6DD8E9E9" w14:textId="77777777" w:rsidR="00F83E69" w:rsidRPr="00AB3C55" w:rsidRDefault="00F83E69" w:rsidP="00F57E2E">
            <w:pPr>
              <w:rPr>
                <w:rFonts w:asciiTheme="minorHAnsi" w:hAnsiTheme="minorHAnsi" w:cstheme="minorHAnsi"/>
                <w:color w:val="212121"/>
              </w:rPr>
            </w:pPr>
            <w:r w:rsidRPr="00AB3C55">
              <w:rPr>
                <w:rStyle w:val="Stark"/>
                <w:rFonts w:asciiTheme="minorHAnsi" w:hAnsiTheme="minorHAnsi" w:cstheme="minorHAnsi"/>
                <w:color w:val="202020"/>
              </w:rPr>
              <w:t>Håkan Pettersson</w:t>
            </w:r>
            <w:r w:rsidRPr="00AB3C55">
              <w:rPr>
                <w:rFonts w:asciiTheme="minorHAnsi" w:hAnsiTheme="minorHAnsi" w:cstheme="minorHAnsi"/>
                <w:color w:val="202020"/>
              </w:rPr>
              <w:br/>
            </w:r>
            <w:r w:rsidRPr="00AB3C55">
              <w:rPr>
                <w:rFonts w:asciiTheme="minorHAnsi" w:hAnsiTheme="minorHAnsi" w:cstheme="minorHAnsi"/>
                <w:color w:val="202020"/>
                <w:shd w:val="clear" w:color="auto" w:fill="FFFFFF"/>
              </w:rPr>
              <w:t>Ordförande</w:t>
            </w:r>
            <w:r w:rsidRPr="00AB3C55">
              <w:rPr>
                <w:rFonts w:asciiTheme="minorHAnsi" w:hAnsiTheme="minorHAnsi" w:cstheme="minorHAnsi"/>
                <w:color w:val="202020"/>
              </w:rPr>
              <w:br/>
            </w:r>
            <w:r w:rsidRPr="00AB3C55">
              <w:rPr>
                <w:rFonts w:asciiTheme="minorHAnsi" w:hAnsiTheme="minorHAnsi" w:cstheme="minorHAnsi"/>
                <w:color w:val="202020"/>
              </w:rPr>
              <w:br/>
            </w:r>
            <w:hyperlink r:id="rId63" w:tgtFrame="_blank" w:tooltip="mailto:hakan@productmediaassociation.com" w:history="1">
              <w:r w:rsidRPr="00AB3C55">
                <w:rPr>
                  <w:rStyle w:val="Hyperlnk"/>
                  <w:rFonts w:asciiTheme="minorHAnsi" w:hAnsiTheme="minorHAnsi" w:cstheme="minorHAnsi"/>
                  <w:color w:val="007C89"/>
                </w:rPr>
                <w:t>hakan@productmediaassociation.com</w:t>
              </w:r>
            </w:hyperlink>
            <w:r w:rsidRPr="00AB3C55">
              <w:rPr>
                <w:rFonts w:asciiTheme="minorHAnsi" w:hAnsiTheme="minorHAnsi" w:cstheme="minorHAnsi"/>
                <w:color w:val="202020"/>
              </w:rPr>
              <w:br/>
            </w:r>
            <w:hyperlink r:id="rId64" w:history="1">
              <w:r w:rsidRPr="00AB3C55">
                <w:rPr>
                  <w:rStyle w:val="Hyperlnk"/>
                  <w:rFonts w:asciiTheme="minorHAnsi" w:hAnsiTheme="minorHAnsi" w:cstheme="minorHAnsi"/>
                  <w:color w:val="007C89"/>
                </w:rPr>
                <w:t>+46 70 837 46 15</w:t>
              </w:r>
            </w:hyperlink>
          </w:p>
        </w:tc>
      </w:tr>
    </w:tbl>
    <w:p w14:paraId="3D37C7F2" w14:textId="77777777" w:rsidR="005B5D6E" w:rsidRPr="005B5D6E" w:rsidRDefault="005B5D6E" w:rsidP="00D02FC7">
      <w:pPr>
        <w:rPr>
          <w:rFonts w:asciiTheme="minorHAnsi" w:hAnsiTheme="minorHAnsi" w:cstheme="minorHAnsi"/>
          <w:vanish/>
          <w:sz w:val="22"/>
          <w:szCs w:val="22"/>
        </w:rPr>
      </w:pPr>
    </w:p>
    <w:sectPr w:rsidR="005B5D6E" w:rsidRPr="005B5D6E" w:rsidSect="00E36A2D">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20B0604020202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dern Love Grunge">
    <w:panose1 w:val="04070805081005020601"/>
    <w:charset w:val="00"/>
    <w:family w:val="decorative"/>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05DB0"/>
    <w:multiLevelType w:val="multilevel"/>
    <w:tmpl w:val="F560F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74798"/>
    <w:multiLevelType w:val="hybridMultilevel"/>
    <w:tmpl w:val="0BCE46AC"/>
    <w:lvl w:ilvl="0" w:tplc="254C5486">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E9E0815"/>
    <w:multiLevelType w:val="multilevel"/>
    <w:tmpl w:val="8974A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1A7270"/>
    <w:multiLevelType w:val="multilevel"/>
    <w:tmpl w:val="F66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747BF"/>
    <w:multiLevelType w:val="multilevel"/>
    <w:tmpl w:val="41A81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26B59"/>
    <w:multiLevelType w:val="hybridMultilevel"/>
    <w:tmpl w:val="AE5A68A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18385A17"/>
    <w:multiLevelType w:val="multilevel"/>
    <w:tmpl w:val="B642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242C7"/>
    <w:multiLevelType w:val="hybridMultilevel"/>
    <w:tmpl w:val="7A36F6DC"/>
    <w:lvl w:ilvl="0" w:tplc="5574D2F4">
      <w:start w:val="1"/>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EFE323D"/>
    <w:multiLevelType w:val="multilevel"/>
    <w:tmpl w:val="F926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E22A0"/>
    <w:multiLevelType w:val="multilevel"/>
    <w:tmpl w:val="FE3E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A7CD4"/>
    <w:multiLevelType w:val="multilevel"/>
    <w:tmpl w:val="4A80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E56E5"/>
    <w:multiLevelType w:val="multilevel"/>
    <w:tmpl w:val="B50E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33957"/>
    <w:multiLevelType w:val="multilevel"/>
    <w:tmpl w:val="1B1C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A26F79"/>
    <w:multiLevelType w:val="multilevel"/>
    <w:tmpl w:val="91724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8E48DE"/>
    <w:multiLevelType w:val="multilevel"/>
    <w:tmpl w:val="7BEC8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A02D9F"/>
    <w:multiLevelType w:val="hybridMultilevel"/>
    <w:tmpl w:val="CA36199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46E33C47"/>
    <w:multiLevelType w:val="multilevel"/>
    <w:tmpl w:val="65ACE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24183B"/>
    <w:multiLevelType w:val="multilevel"/>
    <w:tmpl w:val="7BCA5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82137"/>
    <w:multiLevelType w:val="hybridMultilevel"/>
    <w:tmpl w:val="2EC47BE4"/>
    <w:lvl w:ilvl="0" w:tplc="041D0019">
      <w:start w:val="1"/>
      <w:numFmt w:val="lowerLetter"/>
      <w:lvlText w:val="%1."/>
      <w:lvlJc w:val="left"/>
      <w:pPr>
        <w:ind w:left="1440"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4ECC2E9E"/>
    <w:multiLevelType w:val="multilevel"/>
    <w:tmpl w:val="3A542D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92ABE"/>
    <w:multiLevelType w:val="multilevel"/>
    <w:tmpl w:val="1044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FA0CE6"/>
    <w:multiLevelType w:val="multilevel"/>
    <w:tmpl w:val="24AE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DE3AED"/>
    <w:multiLevelType w:val="hybridMultilevel"/>
    <w:tmpl w:val="A02AFF9C"/>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3" w15:restartNumberingAfterBreak="0">
    <w:nsid w:val="63EA544C"/>
    <w:multiLevelType w:val="multilevel"/>
    <w:tmpl w:val="733A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A546DF"/>
    <w:multiLevelType w:val="multilevel"/>
    <w:tmpl w:val="370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76A2"/>
    <w:multiLevelType w:val="multilevel"/>
    <w:tmpl w:val="F986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5370A0"/>
    <w:multiLevelType w:val="hybridMultilevel"/>
    <w:tmpl w:val="657A53B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rPr>
        <w:rFonts w:hint="default"/>
      </w:r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7" w15:restartNumberingAfterBreak="0">
    <w:nsid w:val="6C5F4172"/>
    <w:multiLevelType w:val="multilevel"/>
    <w:tmpl w:val="DF9E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0272C"/>
    <w:multiLevelType w:val="multilevel"/>
    <w:tmpl w:val="D9008F7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6F7C3CC7"/>
    <w:multiLevelType w:val="multilevel"/>
    <w:tmpl w:val="BAB2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92B1B"/>
    <w:multiLevelType w:val="multilevel"/>
    <w:tmpl w:val="C4EA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2823207">
    <w:abstractNumId w:val="26"/>
  </w:num>
  <w:num w:numId="2" w16cid:durableId="1629316312">
    <w:abstractNumId w:val="7"/>
  </w:num>
  <w:num w:numId="3" w16cid:durableId="242878099">
    <w:abstractNumId w:val="5"/>
  </w:num>
  <w:num w:numId="4" w16cid:durableId="2325072">
    <w:abstractNumId w:val="1"/>
  </w:num>
  <w:num w:numId="5" w16cid:durableId="487018724">
    <w:abstractNumId w:val="15"/>
  </w:num>
  <w:num w:numId="6" w16cid:durableId="167911698">
    <w:abstractNumId w:val="18"/>
  </w:num>
  <w:num w:numId="7" w16cid:durableId="2027126659">
    <w:abstractNumId w:val="22"/>
  </w:num>
  <w:num w:numId="8" w16cid:durableId="1112165014">
    <w:abstractNumId w:val="28"/>
  </w:num>
  <w:num w:numId="9" w16cid:durableId="247344901">
    <w:abstractNumId w:val="17"/>
  </w:num>
  <w:num w:numId="10" w16cid:durableId="20598143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064907">
    <w:abstractNumId w:val="4"/>
  </w:num>
  <w:num w:numId="12" w16cid:durableId="1981034359">
    <w:abstractNumId w:val="13"/>
  </w:num>
  <w:num w:numId="13" w16cid:durableId="1232042000">
    <w:abstractNumId w:val="23"/>
  </w:num>
  <w:num w:numId="14" w16cid:durableId="1473643178">
    <w:abstractNumId w:val="0"/>
  </w:num>
  <w:num w:numId="15" w16cid:durableId="1664697653">
    <w:abstractNumId w:val="16"/>
  </w:num>
  <w:num w:numId="16" w16cid:durableId="685637791">
    <w:abstractNumId w:val="14"/>
  </w:num>
  <w:num w:numId="17" w16cid:durableId="514686015">
    <w:abstractNumId w:val="19"/>
  </w:num>
  <w:num w:numId="18" w16cid:durableId="742413540">
    <w:abstractNumId w:val="12"/>
  </w:num>
  <w:num w:numId="19" w16cid:durableId="145976465">
    <w:abstractNumId w:val="30"/>
  </w:num>
  <w:num w:numId="20" w16cid:durableId="991836490">
    <w:abstractNumId w:val="10"/>
  </w:num>
  <w:num w:numId="21" w16cid:durableId="228465548">
    <w:abstractNumId w:val="27"/>
  </w:num>
  <w:num w:numId="22" w16cid:durableId="860969250">
    <w:abstractNumId w:val="21"/>
  </w:num>
  <w:num w:numId="23" w16cid:durableId="10835286">
    <w:abstractNumId w:val="8"/>
  </w:num>
  <w:num w:numId="24" w16cid:durableId="1701316045">
    <w:abstractNumId w:val="6"/>
  </w:num>
  <w:num w:numId="25" w16cid:durableId="5257145">
    <w:abstractNumId w:val="29"/>
  </w:num>
  <w:num w:numId="26" w16cid:durableId="1661303924">
    <w:abstractNumId w:val="9"/>
  </w:num>
  <w:num w:numId="27" w16cid:durableId="1738629428">
    <w:abstractNumId w:val="20"/>
  </w:num>
  <w:num w:numId="28" w16cid:durableId="870142507">
    <w:abstractNumId w:val="3"/>
  </w:num>
  <w:num w:numId="29" w16cid:durableId="1085807911">
    <w:abstractNumId w:val="24"/>
  </w:num>
  <w:num w:numId="30" w16cid:durableId="1083187879">
    <w:abstractNumId w:val="11"/>
  </w:num>
  <w:num w:numId="31" w16cid:durableId="1540238666">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6FE"/>
    <w:rsid w:val="00004874"/>
    <w:rsid w:val="0000585B"/>
    <w:rsid w:val="00011319"/>
    <w:rsid w:val="000139E9"/>
    <w:rsid w:val="000209BB"/>
    <w:rsid w:val="00021073"/>
    <w:rsid w:val="000210FD"/>
    <w:rsid w:val="000225CB"/>
    <w:rsid w:val="000251C3"/>
    <w:rsid w:val="00027708"/>
    <w:rsid w:val="000316CC"/>
    <w:rsid w:val="00031A77"/>
    <w:rsid w:val="00036BC0"/>
    <w:rsid w:val="000425D0"/>
    <w:rsid w:val="0004381C"/>
    <w:rsid w:val="0004673E"/>
    <w:rsid w:val="00050419"/>
    <w:rsid w:val="000551A6"/>
    <w:rsid w:val="000556E0"/>
    <w:rsid w:val="00056611"/>
    <w:rsid w:val="00060728"/>
    <w:rsid w:val="0006143A"/>
    <w:rsid w:val="00066A4D"/>
    <w:rsid w:val="00067994"/>
    <w:rsid w:val="00067ACC"/>
    <w:rsid w:val="00070AE6"/>
    <w:rsid w:val="00071174"/>
    <w:rsid w:val="00072D72"/>
    <w:rsid w:val="00076BE3"/>
    <w:rsid w:val="000829FE"/>
    <w:rsid w:val="00085191"/>
    <w:rsid w:val="00085F59"/>
    <w:rsid w:val="000879EA"/>
    <w:rsid w:val="0009061A"/>
    <w:rsid w:val="00090EFC"/>
    <w:rsid w:val="000920EF"/>
    <w:rsid w:val="00092F04"/>
    <w:rsid w:val="0009345E"/>
    <w:rsid w:val="000935DE"/>
    <w:rsid w:val="0009421D"/>
    <w:rsid w:val="000B2467"/>
    <w:rsid w:val="000B4147"/>
    <w:rsid w:val="000B637A"/>
    <w:rsid w:val="000C4580"/>
    <w:rsid w:val="000C5741"/>
    <w:rsid w:val="000C5FF4"/>
    <w:rsid w:val="000C7361"/>
    <w:rsid w:val="000C7E63"/>
    <w:rsid w:val="000E0797"/>
    <w:rsid w:val="000E274A"/>
    <w:rsid w:val="000E366E"/>
    <w:rsid w:val="000E41FF"/>
    <w:rsid w:val="000E46B7"/>
    <w:rsid w:val="000E4B18"/>
    <w:rsid w:val="000E5004"/>
    <w:rsid w:val="000E67EE"/>
    <w:rsid w:val="000F050D"/>
    <w:rsid w:val="000F3431"/>
    <w:rsid w:val="000F3757"/>
    <w:rsid w:val="000F4C51"/>
    <w:rsid w:val="000F5AD5"/>
    <w:rsid w:val="000F69ED"/>
    <w:rsid w:val="001016BA"/>
    <w:rsid w:val="00106B14"/>
    <w:rsid w:val="00107267"/>
    <w:rsid w:val="00111523"/>
    <w:rsid w:val="00112797"/>
    <w:rsid w:val="001136D7"/>
    <w:rsid w:val="00113C1E"/>
    <w:rsid w:val="00121224"/>
    <w:rsid w:val="00121367"/>
    <w:rsid w:val="001231B9"/>
    <w:rsid w:val="00124584"/>
    <w:rsid w:val="00126DA8"/>
    <w:rsid w:val="00127AE7"/>
    <w:rsid w:val="00127FEA"/>
    <w:rsid w:val="001309CF"/>
    <w:rsid w:val="00131936"/>
    <w:rsid w:val="001320B5"/>
    <w:rsid w:val="00133368"/>
    <w:rsid w:val="00134D89"/>
    <w:rsid w:val="001363D4"/>
    <w:rsid w:val="001371A0"/>
    <w:rsid w:val="00142704"/>
    <w:rsid w:val="00144F1A"/>
    <w:rsid w:val="001463F3"/>
    <w:rsid w:val="001474E9"/>
    <w:rsid w:val="00152CFF"/>
    <w:rsid w:val="00154401"/>
    <w:rsid w:val="00154A52"/>
    <w:rsid w:val="00154DC9"/>
    <w:rsid w:val="001550AB"/>
    <w:rsid w:val="00155257"/>
    <w:rsid w:val="00157670"/>
    <w:rsid w:val="0016251E"/>
    <w:rsid w:val="001632CD"/>
    <w:rsid w:val="00164D2D"/>
    <w:rsid w:val="00165AAB"/>
    <w:rsid w:val="00166AE2"/>
    <w:rsid w:val="00167511"/>
    <w:rsid w:val="00170901"/>
    <w:rsid w:val="001713EA"/>
    <w:rsid w:val="00174477"/>
    <w:rsid w:val="00181062"/>
    <w:rsid w:val="0018152B"/>
    <w:rsid w:val="001827D5"/>
    <w:rsid w:val="001836C2"/>
    <w:rsid w:val="0018510B"/>
    <w:rsid w:val="00187E8F"/>
    <w:rsid w:val="00192B40"/>
    <w:rsid w:val="00192DAC"/>
    <w:rsid w:val="001939A9"/>
    <w:rsid w:val="0019678C"/>
    <w:rsid w:val="0019778E"/>
    <w:rsid w:val="001A05A7"/>
    <w:rsid w:val="001A3D6F"/>
    <w:rsid w:val="001B3B48"/>
    <w:rsid w:val="001B47C4"/>
    <w:rsid w:val="001B4FCD"/>
    <w:rsid w:val="001B5480"/>
    <w:rsid w:val="001B58F7"/>
    <w:rsid w:val="001B7799"/>
    <w:rsid w:val="001C3A0C"/>
    <w:rsid w:val="001C669E"/>
    <w:rsid w:val="001D0C38"/>
    <w:rsid w:val="001D1736"/>
    <w:rsid w:val="001D25DC"/>
    <w:rsid w:val="001D364B"/>
    <w:rsid w:val="001E4D5B"/>
    <w:rsid w:val="001E6B6A"/>
    <w:rsid w:val="001F00A7"/>
    <w:rsid w:val="001F5A59"/>
    <w:rsid w:val="001F5E83"/>
    <w:rsid w:val="00201722"/>
    <w:rsid w:val="0020464C"/>
    <w:rsid w:val="00205412"/>
    <w:rsid w:val="002064DA"/>
    <w:rsid w:val="00206662"/>
    <w:rsid w:val="0020785B"/>
    <w:rsid w:val="00207B07"/>
    <w:rsid w:val="00210B9F"/>
    <w:rsid w:val="002117C0"/>
    <w:rsid w:val="002128E0"/>
    <w:rsid w:val="00214675"/>
    <w:rsid w:val="00227A14"/>
    <w:rsid w:val="00230EB1"/>
    <w:rsid w:val="00231268"/>
    <w:rsid w:val="002316F6"/>
    <w:rsid w:val="002318AD"/>
    <w:rsid w:val="00236103"/>
    <w:rsid w:val="00236CB8"/>
    <w:rsid w:val="0023784A"/>
    <w:rsid w:val="00237AC4"/>
    <w:rsid w:val="00245009"/>
    <w:rsid w:val="002458A9"/>
    <w:rsid w:val="00245AE3"/>
    <w:rsid w:val="00246CFF"/>
    <w:rsid w:val="00251F5B"/>
    <w:rsid w:val="00253821"/>
    <w:rsid w:val="00255ED4"/>
    <w:rsid w:val="00256504"/>
    <w:rsid w:val="0025762F"/>
    <w:rsid w:val="00261D22"/>
    <w:rsid w:val="0026241E"/>
    <w:rsid w:val="0026473B"/>
    <w:rsid w:val="0026474D"/>
    <w:rsid w:val="0026513B"/>
    <w:rsid w:val="002728BF"/>
    <w:rsid w:val="00276049"/>
    <w:rsid w:val="00277D0F"/>
    <w:rsid w:val="00280017"/>
    <w:rsid w:val="0028499D"/>
    <w:rsid w:val="00291E51"/>
    <w:rsid w:val="0029300B"/>
    <w:rsid w:val="002A058F"/>
    <w:rsid w:val="002A0B90"/>
    <w:rsid w:val="002A29E3"/>
    <w:rsid w:val="002A3623"/>
    <w:rsid w:val="002A3B05"/>
    <w:rsid w:val="002A4639"/>
    <w:rsid w:val="002A7EDC"/>
    <w:rsid w:val="002B0242"/>
    <w:rsid w:val="002B20C3"/>
    <w:rsid w:val="002B2963"/>
    <w:rsid w:val="002B3B39"/>
    <w:rsid w:val="002B5610"/>
    <w:rsid w:val="002D1CDB"/>
    <w:rsid w:val="002D3030"/>
    <w:rsid w:val="002D781C"/>
    <w:rsid w:val="002E295D"/>
    <w:rsid w:val="002F1A57"/>
    <w:rsid w:val="002F2E93"/>
    <w:rsid w:val="002F50C0"/>
    <w:rsid w:val="002F6A63"/>
    <w:rsid w:val="002F6F1F"/>
    <w:rsid w:val="002F7413"/>
    <w:rsid w:val="00301C37"/>
    <w:rsid w:val="0030786A"/>
    <w:rsid w:val="00310E83"/>
    <w:rsid w:val="00311D21"/>
    <w:rsid w:val="003129F1"/>
    <w:rsid w:val="00314666"/>
    <w:rsid w:val="00322D33"/>
    <w:rsid w:val="00324383"/>
    <w:rsid w:val="0032456E"/>
    <w:rsid w:val="00327FFD"/>
    <w:rsid w:val="0033163F"/>
    <w:rsid w:val="00331A2C"/>
    <w:rsid w:val="00331EA4"/>
    <w:rsid w:val="003323EC"/>
    <w:rsid w:val="00335CF7"/>
    <w:rsid w:val="00336630"/>
    <w:rsid w:val="003402D0"/>
    <w:rsid w:val="0034117D"/>
    <w:rsid w:val="0034170B"/>
    <w:rsid w:val="00343D07"/>
    <w:rsid w:val="00346724"/>
    <w:rsid w:val="0034673E"/>
    <w:rsid w:val="00351265"/>
    <w:rsid w:val="003523C0"/>
    <w:rsid w:val="00353BD3"/>
    <w:rsid w:val="00355060"/>
    <w:rsid w:val="003562F8"/>
    <w:rsid w:val="00362445"/>
    <w:rsid w:val="00364E3E"/>
    <w:rsid w:val="00366382"/>
    <w:rsid w:val="0036705F"/>
    <w:rsid w:val="003679AC"/>
    <w:rsid w:val="0037009D"/>
    <w:rsid w:val="00371585"/>
    <w:rsid w:val="00372E83"/>
    <w:rsid w:val="0037320A"/>
    <w:rsid w:val="003801FA"/>
    <w:rsid w:val="00380EA4"/>
    <w:rsid w:val="00386258"/>
    <w:rsid w:val="00386ECC"/>
    <w:rsid w:val="0038730A"/>
    <w:rsid w:val="00387FDF"/>
    <w:rsid w:val="003A158E"/>
    <w:rsid w:val="003A28DD"/>
    <w:rsid w:val="003A4552"/>
    <w:rsid w:val="003A4A8F"/>
    <w:rsid w:val="003B0626"/>
    <w:rsid w:val="003B0C00"/>
    <w:rsid w:val="003B1ADE"/>
    <w:rsid w:val="003B1B70"/>
    <w:rsid w:val="003B3603"/>
    <w:rsid w:val="003B60FC"/>
    <w:rsid w:val="003B7E94"/>
    <w:rsid w:val="003C0674"/>
    <w:rsid w:val="003C1F75"/>
    <w:rsid w:val="003C313E"/>
    <w:rsid w:val="003C517C"/>
    <w:rsid w:val="003C63A5"/>
    <w:rsid w:val="003C6B2B"/>
    <w:rsid w:val="003C709A"/>
    <w:rsid w:val="003C757B"/>
    <w:rsid w:val="003D3BD0"/>
    <w:rsid w:val="003E01DD"/>
    <w:rsid w:val="003E16B7"/>
    <w:rsid w:val="003E3303"/>
    <w:rsid w:val="003E37B8"/>
    <w:rsid w:val="003E5890"/>
    <w:rsid w:val="003F0D14"/>
    <w:rsid w:val="003F16B8"/>
    <w:rsid w:val="003F1FF7"/>
    <w:rsid w:val="003F2772"/>
    <w:rsid w:val="003F59A3"/>
    <w:rsid w:val="003F7152"/>
    <w:rsid w:val="004012CC"/>
    <w:rsid w:val="00402739"/>
    <w:rsid w:val="00402B63"/>
    <w:rsid w:val="00403CC9"/>
    <w:rsid w:val="00405737"/>
    <w:rsid w:val="00415C7C"/>
    <w:rsid w:val="00415FBD"/>
    <w:rsid w:val="00416FCB"/>
    <w:rsid w:val="00417DDB"/>
    <w:rsid w:val="00426D07"/>
    <w:rsid w:val="00431D68"/>
    <w:rsid w:val="00432548"/>
    <w:rsid w:val="00432F4E"/>
    <w:rsid w:val="00433C1C"/>
    <w:rsid w:val="00433F7B"/>
    <w:rsid w:val="004344D4"/>
    <w:rsid w:val="00436D4D"/>
    <w:rsid w:val="00437060"/>
    <w:rsid w:val="004408C1"/>
    <w:rsid w:val="00440E6D"/>
    <w:rsid w:val="00441FEE"/>
    <w:rsid w:val="00442185"/>
    <w:rsid w:val="00442543"/>
    <w:rsid w:val="004455CF"/>
    <w:rsid w:val="00446183"/>
    <w:rsid w:val="00446F00"/>
    <w:rsid w:val="0045240E"/>
    <w:rsid w:val="0045271F"/>
    <w:rsid w:val="00461F0A"/>
    <w:rsid w:val="00461FC9"/>
    <w:rsid w:val="00462238"/>
    <w:rsid w:val="004654F9"/>
    <w:rsid w:val="0046749D"/>
    <w:rsid w:val="00467713"/>
    <w:rsid w:val="004678B5"/>
    <w:rsid w:val="004711DA"/>
    <w:rsid w:val="00472101"/>
    <w:rsid w:val="00472207"/>
    <w:rsid w:val="0047664D"/>
    <w:rsid w:val="00477F1E"/>
    <w:rsid w:val="00477F29"/>
    <w:rsid w:val="0048086B"/>
    <w:rsid w:val="004830A9"/>
    <w:rsid w:val="00483BAB"/>
    <w:rsid w:val="0048530A"/>
    <w:rsid w:val="00486671"/>
    <w:rsid w:val="004A00BB"/>
    <w:rsid w:val="004A02A9"/>
    <w:rsid w:val="004A16A6"/>
    <w:rsid w:val="004A1C85"/>
    <w:rsid w:val="004A23B7"/>
    <w:rsid w:val="004A30A2"/>
    <w:rsid w:val="004A3626"/>
    <w:rsid w:val="004C081E"/>
    <w:rsid w:val="004C3C2C"/>
    <w:rsid w:val="004C653F"/>
    <w:rsid w:val="004D1A11"/>
    <w:rsid w:val="004D31B0"/>
    <w:rsid w:val="004D5916"/>
    <w:rsid w:val="004D7655"/>
    <w:rsid w:val="004E0ECC"/>
    <w:rsid w:val="004E32C8"/>
    <w:rsid w:val="004F48A2"/>
    <w:rsid w:val="004F70D3"/>
    <w:rsid w:val="00500CE3"/>
    <w:rsid w:val="00503E31"/>
    <w:rsid w:val="00504CEE"/>
    <w:rsid w:val="00523B61"/>
    <w:rsid w:val="00525840"/>
    <w:rsid w:val="00525ED5"/>
    <w:rsid w:val="00526CD3"/>
    <w:rsid w:val="00527230"/>
    <w:rsid w:val="00530849"/>
    <w:rsid w:val="00531DE8"/>
    <w:rsid w:val="0053239B"/>
    <w:rsid w:val="00534EE1"/>
    <w:rsid w:val="0053782F"/>
    <w:rsid w:val="00542C23"/>
    <w:rsid w:val="00543272"/>
    <w:rsid w:val="00544FF4"/>
    <w:rsid w:val="00547336"/>
    <w:rsid w:val="005508E8"/>
    <w:rsid w:val="00553F12"/>
    <w:rsid w:val="00554D36"/>
    <w:rsid w:val="005567F4"/>
    <w:rsid w:val="00557104"/>
    <w:rsid w:val="005633E0"/>
    <w:rsid w:val="00563CE9"/>
    <w:rsid w:val="00566000"/>
    <w:rsid w:val="00567F07"/>
    <w:rsid w:val="00574C14"/>
    <w:rsid w:val="00575C0E"/>
    <w:rsid w:val="00576930"/>
    <w:rsid w:val="00577F55"/>
    <w:rsid w:val="00580FC8"/>
    <w:rsid w:val="005825D4"/>
    <w:rsid w:val="005834CB"/>
    <w:rsid w:val="00585B99"/>
    <w:rsid w:val="00587B0F"/>
    <w:rsid w:val="005919BB"/>
    <w:rsid w:val="00591FB4"/>
    <w:rsid w:val="00592054"/>
    <w:rsid w:val="005920C3"/>
    <w:rsid w:val="00592C29"/>
    <w:rsid w:val="0059444D"/>
    <w:rsid w:val="00597DDA"/>
    <w:rsid w:val="005A0DBD"/>
    <w:rsid w:val="005A4360"/>
    <w:rsid w:val="005A4470"/>
    <w:rsid w:val="005A4A80"/>
    <w:rsid w:val="005A7841"/>
    <w:rsid w:val="005A7DB0"/>
    <w:rsid w:val="005A7FAA"/>
    <w:rsid w:val="005B0271"/>
    <w:rsid w:val="005B0D9C"/>
    <w:rsid w:val="005B3D5A"/>
    <w:rsid w:val="005B420D"/>
    <w:rsid w:val="005B5D6E"/>
    <w:rsid w:val="005C0093"/>
    <w:rsid w:val="005C04E6"/>
    <w:rsid w:val="005C0A69"/>
    <w:rsid w:val="005C363D"/>
    <w:rsid w:val="005C38D0"/>
    <w:rsid w:val="005C695E"/>
    <w:rsid w:val="005C72E8"/>
    <w:rsid w:val="005D06CC"/>
    <w:rsid w:val="005D4283"/>
    <w:rsid w:val="005D51C8"/>
    <w:rsid w:val="005D6630"/>
    <w:rsid w:val="005D77E6"/>
    <w:rsid w:val="005D7EC7"/>
    <w:rsid w:val="005E4083"/>
    <w:rsid w:val="005E4C95"/>
    <w:rsid w:val="005E5571"/>
    <w:rsid w:val="005E65F0"/>
    <w:rsid w:val="005E7AB1"/>
    <w:rsid w:val="005F04F7"/>
    <w:rsid w:val="005F3774"/>
    <w:rsid w:val="005F5770"/>
    <w:rsid w:val="005F664A"/>
    <w:rsid w:val="00603415"/>
    <w:rsid w:val="0060387F"/>
    <w:rsid w:val="0060476C"/>
    <w:rsid w:val="00604D79"/>
    <w:rsid w:val="00606AFA"/>
    <w:rsid w:val="00610925"/>
    <w:rsid w:val="00611187"/>
    <w:rsid w:val="0061193E"/>
    <w:rsid w:val="00612497"/>
    <w:rsid w:val="0061320A"/>
    <w:rsid w:val="006139C3"/>
    <w:rsid w:val="00613E7B"/>
    <w:rsid w:val="00614186"/>
    <w:rsid w:val="006149AF"/>
    <w:rsid w:val="00617B46"/>
    <w:rsid w:val="00621A95"/>
    <w:rsid w:val="0062226C"/>
    <w:rsid w:val="00622BB4"/>
    <w:rsid w:val="00623D43"/>
    <w:rsid w:val="00625F38"/>
    <w:rsid w:val="00633861"/>
    <w:rsid w:val="00633D54"/>
    <w:rsid w:val="006366A0"/>
    <w:rsid w:val="0064029E"/>
    <w:rsid w:val="00641E12"/>
    <w:rsid w:val="00642B2B"/>
    <w:rsid w:val="00644A00"/>
    <w:rsid w:val="00653089"/>
    <w:rsid w:val="00653675"/>
    <w:rsid w:val="006548D8"/>
    <w:rsid w:val="00655EB5"/>
    <w:rsid w:val="006566D2"/>
    <w:rsid w:val="00656DCC"/>
    <w:rsid w:val="00657795"/>
    <w:rsid w:val="00660B04"/>
    <w:rsid w:val="006646BF"/>
    <w:rsid w:val="00665FFC"/>
    <w:rsid w:val="00666D8A"/>
    <w:rsid w:val="006671F4"/>
    <w:rsid w:val="0067205F"/>
    <w:rsid w:val="006731BE"/>
    <w:rsid w:val="006733D0"/>
    <w:rsid w:val="006736E7"/>
    <w:rsid w:val="00682318"/>
    <w:rsid w:val="00682BAB"/>
    <w:rsid w:val="0069015D"/>
    <w:rsid w:val="0069314D"/>
    <w:rsid w:val="0069489F"/>
    <w:rsid w:val="00697685"/>
    <w:rsid w:val="006A0587"/>
    <w:rsid w:val="006A18A0"/>
    <w:rsid w:val="006A383C"/>
    <w:rsid w:val="006A6176"/>
    <w:rsid w:val="006B4221"/>
    <w:rsid w:val="006B46C4"/>
    <w:rsid w:val="006B4B23"/>
    <w:rsid w:val="006C0521"/>
    <w:rsid w:val="006C09AD"/>
    <w:rsid w:val="006C4EE6"/>
    <w:rsid w:val="006D2AF7"/>
    <w:rsid w:val="006D35D6"/>
    <w:rsid w:val="006D5A2B"/>
    <w:rsid w:val="006E0C1C"/>
    <w:rsid w:val="006E2600"/>
    <w:rsid w:val="006E5E0E"/>
    <w:rsid w:val="006E5EA0"/>
    <w:rsid w:val="006F02EC"/>
    <w:rsid w:val="006F18E8"/>
    <w:rsid w:val="006F18EF"/>
    <w:rsid w:val="006F4784"/>
    <w:rsid w:val="006F5D7C"/>
    <w:rsid w:val="006F70C4"/>
    <w:rsid w:val="007008F7"/>
    <w:rsid w:val="00703334"/>
    <w:rsid w:val="00703992"/>
    <w:rsid w:val="00704268"/>
    <w:rsid w:val="00705621"/>
    <w:rsid w:val="00706087"/>
    <w:rsid w:val="00711095"/>
    <w:rsid w:val="00713A93"/>
    <w:rsid w:val="00714EC2"/>
    <w:rsid w:val="00721136"/>
    <w:rsid w:val="00721CAD"/>
    <w:rsid w:val="00726007"/>
    <w:rsid w:val="00726CE3"/>
    <w:rsid w:val="0072758C"/>
    <w:rsid w:val="00731175"/>
    <w:rsid w:val="0073554D"/>
    <w:rsid w:val="0073707E"/>
    <w:rsid w:val="00737464"/>
    <w:rsid w:val="0073791A"/>
    <w:rsid w:val="0074070A"/>
    <w:rsid w:val="00741846"/>
    <w:rsid w:val="00747082"/>
    <w:rsid w:val="00747B4C"/>
    <w:rsid w:val="00751307"/>
    <w:rsid w:val="007535E4"/>
    <w:rsid w:val="007614E1"/>
    <w:rsid w:val="00761D66"/>
    <w:rsid w:val="00763A99"/>
    <w:rsid w:val="00766F0D"/>
    <w:rsid w:val="00767042"/>
    <w:rsid w:val="00772311"/>
    <w:rsid w:val="0077237D"/>
    <w:rsid w:val="00777FB2"/>
    <w:rsid w:val="00782E2D"/>
    <w:rsid w:val="00784B5A"/>
    <w:rsid w:val="00785C12"/>
    <w:rsid w:val="00792D39"/>
    <w:rsid w:val="007A084A"/>
    <w:rsid w:val="007A5987"/>
    <w:rsid w:val="007A5BE2"/>
    <w:rsid w:val="007B4374"/>
    <w:rsid w:val="007B5A94"/>
    <w:rsid w:val="007B5D5D"/>
    <w:rsid w:val="007B726D"/>
    <w:rsid w:val="007C1388"/>
    <w:rsid w:val="007C23D0"/>
    <w:rsid w:val="007C7194"/>
    <w:rsid w:val="007D332A"/>
    <w:rsid w:val="007D3D35"/>
    <w:rsid w:val="007E0721"/>
    <w:rsid w:val="007E0979"/>
    <w:rsid w:val="007E11E2"/>
    <w:rsid w:val="007E14FC"/>
    <w:rsid w:val="007E1EC4"/>
    <w:rsid w:val="007E2585"/>
    <w:rsid w:val="007E35D4"/>
    <w:rsid w:val="007E4ADF"/>
    <w:rsid w:val="007E60AE"/>
    <w:rsid w:val="007F06F6"/>
    <w:rsid w:val="007F598C"/>
    <w:rsid w:val="007F5F9E"/>
    <w:rsid w:val="007F6AB5"/>
    <w:rsid w:val="007F7E5F"/>
    <w:rsid w:val="0080177A"/>
    <w:rsid w:val="008033E8"/>
    <w:rsid w:val="00805E11"/>
    <w:rsid w:val="00807A58"/>
    <w:rsid w:val="008159C9"/>
    <w:rsid w:val="00816CCF"/>
    <w:rsid w:val="008176FE"/>
    <w:rsid w:val="00820946"/>
    <w:rsid w:val="00820EBC"/>
    <w:rsid w:val="00821E62"/>
    <w:rsid w:val="00822403"/>
    <w:rsid w:val="00823662"/>
    <w:rsid w:val="00824C23"/>
    <w:rsid w:val="00827C4B"/>
    <w:rsid w:val="008355E5"/>
    <w:rsid w:val="00842DCC"/>
    <w:rsid w:val="00843354"/>
    <w:rsid w:val="008463C4"/>
    <w:rsid w:val="00853349"/>
    <w:rsid w:val="0085442D"/>
    <w:rsid w:val="00857DA0"/>
    <w:rsid w:val="00860BA4"/>
    <w:rsid w:val="00870873"/>
    <w:rsid w:val="008714DA"/>
    <w:rsid w:val="0087441A"/>
    <w:rsid w:val="00875326"/>
    <w:rsid w:val="00880663"/>
    <w:rsid w:val="00881AF1"/>
    <w:rsid w:val="00882A1A"/>
    <w:rsid w:val="0088403D"/>
    <w:rsid w:val="00884100"/>
    <w:rsid w:val="008844A1"/>
    <w:rsid w:val="0088726F"/>
    <w:rsid w:val="00887293"/>
    <w:rsid w:val="00887E7A"/>
    <w:rsid w:val="00892704"/>
    <w:rsid w:val="008A3497"/>
    <w:rsid w:val="008A3D67"/>
    <w:rsid w:val="008A7742"/>
    <w:rsid w:val="008B0BE4"/>
    <w:rsid w:val="008B1FB5"/>
    <w:rsid w:val="008B59B0"/>
    <w:rsid w:val="008B787D"/>
    <w:rsid w:val="008B7995"/>
    <w:rsid w:val="008C178B"/>
    <w:rsid w:val="008C4871"/>
    <w:rsid w:val="008C4A94"/>
    <w:rsid w:val="008D45A6"/>
    <w:rsid w:val="008E0862"/>
    <w:rsid w:val="008E467D"/>
    <w:rsid w:val="008F1A1D"/>
    <w:rsid w:val="008F1EBE"/>
    <w:rsid w:val="008F2FC8"/>
    <w:rsid w:val="008F56F9"/>
    <w:rsid w:val="008F7987"/>
    <w:rsid w:val="00900B3B"/>
    <w:rsid w:val="00904497"/>
    <w:rsid w:val="009069DF"/>
    <w:rsid w:val="009119DE"/>
    <w:rsid w:val="0091607D"/>
    <w:rsid w:val="00916A25"/>
    <w:rsid w:val="00921A94"/>
    <w:rsid w:val="00921C78"/>
    <w:rsid w:val="00921E70"/>
    <w:rsid w:val="009239A0"/>
    <w:rsid w:val="00933374"/>
    <w:rsid w:val="00933413"/>
    <w:rsid w:val="00934096"/>
    <w:rsid w:val="0093507C"/>
    <w:rsid w:val="00935DBF"/>
    <w:rsid w:val="00941882"/>
    <w:rsid w:val="00943023"/>
    <w:rsid w:val="0094538E"/>
    <w:rsid w:val="00952151"/>
    <w:rsid w:val="00953AA0"/>
    <w:rsid w:val="00954DF8"/>
    <w:rsid w:val="0096087D"/>
    <w:rsid w:val="00963CFD"/>
    <w:rsid w:val="009676AE"/>
    <w:rsid w:val="009718AB"/>
    <w:rsid w:val="00971BB3"/>
    <w:rsid w:val="00975B8E"/>
    <w:rsid w:val="009823A9"/>
    <w:rsid w:val="009929C2"/>
    <w:rsid w:val="00994136"/>
    <w:rsid w:val="00994460"/>
    <w:rsid w:val="00995213"/>
    <w:rsid w:val="0099682E"/>
    <w:rsid w:val="009969CB"/>
    <w:rsid w:val="009A0465"/>
    <w:rsid w:val="009A0802"/>
    <w:rsid w:val="009A09F1"/>
    <w:rsid w:val="009A23CA"/>
    <w:rsid w:val="009A2F09"/>
    <w:rsid w:val="009A7585"/>
    <w:rsid w:val="009A7610"/>
    <w:rsid w:val="009B104C"/>
    <w:rsid w:val="009B492B"/>
    <w:rsid w:val="009B627D"/>
    <w:rsid w:val="009C0AC8"/>
    <w:rsid w:val="009C1995"/>
    <w:rsid w:val="009C230C"/>
    <w:rsid w:val="009C4B31"/>
    <w:rsid w:val="009D032B"/>
    <w:rsid w:val="009D07AE"/>
    <w:rsid w:val="009D0BFA"/>
    <w:rsid w:val="009D0E59"/>
    <w:rsid w:val="009D2CAE"/>
    <w:rsid w:val="009D3534"/>
    <w:rsid w:val="009D48A7"/>
    <w:rsid w:val="009D6830"/>
    <w:rsid w:val="009D6F1B"/>
    <w:rsid w:val="009E432F"/>
    <w:rsid w:val="009F30BC"/>
    <w:rsid w:val="009F34D9"/>
    <w:rsid w:val="009F5BD7"/>
    <w:rsid w:val="009F7DA6"/>
    <w:rsid w:val="00A00D28"/>
    <w:rsid w:val="00A024B3"/>
    <w:rsid w:val="00A03519"/>
    <w:rsid w:val="00A11B1E"/>
    <w:rsid w:val="00A11D68"/>
    <w:rsid w:val="00A1226B"/>
    <w:rsid w:val="00A15A75"/>
    <w:rsid w:val="00A179D9"/>
    <w:rsid w:val="00A17F12"/>
    <w:rsid w:val="00A22217"/>
    <w:rsid w:val="00A22C24"/>
    <w:rsid w:val="00A27D8C"/>
    <w:rsid w:val="00A32400"/>
    <w:rsid w:val="00A329E8"/>
    <w:rsid w:val="00A32ADB"/>
    <w:rsid w:val="00A343FA"/>
    <w:rsid w:val="00A40736"/>
    <w:rsid w:val="00A408BE"/>
    <w:rsid w:val="00A4185D"/>
    <w:rsid w:val="00A42B4E"/>
    <w:rsid w:val="00A44EFE"/>
    <w:rsid w:val="00A471CC"/>
    <w:rsid w:val="00A476AF"/>
    <w:rsid w:val="00A528B3"/>
    <w:rsid w:val="00A55FF6"/>
    <w:rsid w:val="00A56BEA"/>
    <w:rsid w:val="00A60832"/>
    <w:rsid w:val="00A60E1C"/>
    <w:rsid w:val="00A61DF4"/>
    <w:rsid w:val="00A61EF7"/>
    <w:rsid w:val="00A63A1F"/>
    <w:rsid w:val="00A6467F"/>
    <w:rsid w:val="00A7004E"/>
    <w:rsid w:val="00A73221"/>
    <w:rsid w:val="00A74655"/>
    <w:rsid w:val="00A756E6"/>
    <w:rsid w:val="00A763D9"/>
    <w:rsid w:val="00A85119"/>
    <w:rsid w:val="00A86EFE"/>
    <w:rsid w:val="00A8742C"/>
    <w:rsid w:val="00A9231F"/>
    <w:rsid w:val="00A942FE"/>
    <w:rsid w:val="00A95F63"/>
    <w:rsid w:val="00A970FF"/>
    <w:rsid w:val="00AA105E"/>
    <w:rsid w:val="00AA23A6"/>
    <w:rsid w:val="00AA7D5C"/>
    <w:rsid w:val="00AB0C03"/>
    <w:rsid w:val="00AB2262"/>
    <w:rsid w:val="00AB29DF"/>
    <w:rsid w:val="00AB3C55"/>
    <w:rsid w:val="00AB5573"/>
    <w:rsid w:val="00AB587A"/>
    <w:rsid w:val="00AB68D7"/>
    <w:rsid w:val="00AB7F2F"/>
    <w:rsid w:val="00AC2DB6"/>
    <w:rsid w:val="00AC6280"/>
    <w:rsid w:val="00AC668E"/>
    <w:rsid w:val="00AC67F2"/>
    <w:rsid w:val="00AD171B"/>
    <w:rsid w:val="00AD3309"/>
    <w:rsid w:val="00AD4E82"/>
    <w:rsid w:val="00AE0F16"/>
    <w:rsid w:val="00AE12C9"/>
    <w:rsid w:val="00AE21D7"/>
    <w:rsid w:val="00AE71BA"/>
    <w:rsid w:val="00AE73DE"/>
    <w:rsid w:val="00AE7BF3"/>
    <w:rsid w:val="00AF10A2"/>
    <w:rsid w:val="00AF4380"/>
    <w:rsid w:val="00AF472F"/>
    <w:rsid w:val="00AF47A4"/>
    <w:rsid w:val="00B0035E"/>
    <w:rsid w:val="00B021B7"/>
    <w:rsid w:val="00B0373A"/>
    <w:rsid w:val="00B046FA"/>
    <w:rsid w:val="00B05154"/>
    <w:rsid w:val="00B106D0"/>
    <w:rsid w:val="00B11F98"/>
    <w:rsid w:val="00B14C0F"/>
    <w:rsid w:val="00B14C8E"/>
    <w:rsid w:val="00B15E81"/>
    <w:rsid w:val="00B16445"/>
    <w:rsid w:val="00B174CA"/>
    <w:rsid w:val="00B176F7"/>
    <w:rsid w:val="00B2062D"/>
    <w:rsid w:val="00B25020"/>
    <w:rsid w:val="00B25149"/>
    <w:rsid w:val="00B25D91"/>
    <w:rsid w:val="00B30A3F"/>
    <w:rsid w:val="00B330F5"/>
    <w:rsid w:val="00B33B1B"/>
    <w:rsid w:val="00B368B9"/>
    <w:rsid w:val="00B37CEB"/>
    <w:rsid w:val="00B40629"/>
    <w:rsid w:val="00B4198E"/>
    <w:rsid w:val="00B41C46"/>
    <w:rsid w:val="00B509DE"/>
    <w:rsid w:val="00B524B2"/>
    <w:rsid w:val="00B57A8F"/>
    <w:rsid w:val="00B607BD"/>
    <w:rsid w:val="00B6214E"/>
    <w:rsid w:val="00B63B30"/>
    <w:rsid w:val="00B65BC6"/>
    <w:rsid w:val="00B65D23"/>
    <w:rsid w:val="00B65DF4"/>
    <w:rsid w:val="00B66155"/>
    <w:rsid w:val="00B66F92"/>
    <w:rsid w:val="00B67243"/>
    <w:rsid w:val="00B7180A"/>
    <w:rsid w:val="00B7205C"/>
    <w:rsid w:val="00B7247B"/>
    <w:rsid w:val="00B740F9"/>
    <w:rsid w:val="00B74940"/>
    <w:rsid w:val="00B75B09"/>
    <w:rsid w:val="00B75F78"/>
    <w:rsid w:val="00B76B58"/>
    <w:rsid w:val="00B76C65"/>
    <w:rsid w:val="00B76EC3"/>
    <w:rsid w:val="00B7799A"/>
    <w:rsid w:val="00B81AAD"/>
    <w:rsid w:val="00B85852"/>
    <w:rsid w:val="00B85D00"/>
    <w:rsid w:val="00B865E2"/>
    <w:rsid w:val="00B96D03"/>
    <w:rsid w:val="00B972C6"/>
    <w:rsid w:val="00B97F67"/>
    <w:rsid w:val="00BA0AC5"/>
    <w:rsid w:val="00BA129C"/>
    <w:rsid w:val="00BA5FFD"/>
    <w:rsid w:val="00BA6362"/>
    <w:rsid w:val="00BA77DE"/>
    <w:rsid w:val="00BB2402"/>
    <w:rsid w:val="00BB628B"/>
    <w:rsid w:val="00BB68AE"/>
    <w:rsid w:val="00BB774D"/>
    <w:rsid w:val="00BB7BE6"/>
    <w:rsid w:val="00BC0454"/>
    <w:rsid w:val="00BC091E"/>
    <w:rsid w:val="00BC16AB"/>
    <w:rsid w:val="00BC346D"/>
    <w:rsid w:val="00BC5147"/>
    <w:rsid w:val="00BD325B"/>
    <w:rsid w:val="00BD362B"/>
    <w:rsid w:val="00BD6109"/>
    <w:rsid w:val="00BD67A0"/>
    <w:rsid w:val="00BF08F3"/>
    <w:rsid w:val="00BF1DF6"/>
    <w:rsid w:val="00BF3976"/>
    <w:rsid w:val="00BF4BFC"/>
    <w:rsid w:val="00BF7354"/>
    <w:rsid w:val="00C00820"/>
    <w:rsid w:val="00C00C2E"/>
    <w:rsid w:val="00C0169E"/>
    <w:rsid w:val="00C02858"/>
    <w:rsid w:val="00C047C2"/>
    <w:rsid w:val="00C06E73"/>
    <w:rsid w:val="00C1057C"/>
    <w:rsid w:val="00C11270"/>
    <w:rsid w:val="00C11715"/>
    <w:rsid w:val="00C1515F"/>
    <w:rsid w:val="00C152E9"/>
    <w:rsid w:val="00C15AAE"/>
    <w:rsid w:val="00C1745F"/>
    <w:rsid w:val="00C17B5D"/>
    <w:rsid w:val="00C21958"/>
    <w:rsid w:val="00C24F20"/>
    <w:rsid w:val="00C27476"/>
    <w:rsid w:val="00C30900"/>
    <w:rsid w:val="00C30D51"/>
    <w:rsid w:val="00C311E2"/>
    <w:rsid w:val="00C31AC5"/>
    <w:rsid w:val="00C31EFC"/>
    <w:rsid w:val="00C32200"/>
    <w:rsid w:val="00C32FD9"/>
    <w:rsid w:val="00C36804"/>
    <w:rsid w:val="00C37901"/>
    <w:rsid w:val="00C410B0"/>
    <w:rsid w:val="00C41998"/>
    <w:rsid w:val="00C4508E"/>
    <w:rsid w:val="00C479CE"/>
    <w:rsid w:val="00C52A15"/>
    <w:rsid w:val="00C60347"/>
    <w:rsid w:val="00C61C65"/>
    <w:rsid w:val="00C64000"/>
    <w:rsid w:val="00C64978"/>
    <w:rsid w:val="00C65556"/>
    <w:rsid w:val="00C67A1F"/>
    <w:rsid w:val="00C67E73"/>
    <w:rsid w:val="00C71C2E"/>
    <w:rsid w:val="00C72AF1"/>
    <w:rsid w:val="00C74F17"/>
    <w:rsid w:val="00C76932"/>
    <w:rsid w:val="00C80C8E"/>
    <w:rsid w:val="00C81581"/>
    <w:rsid w:val="00C86264"/>
    <w:rsid w:val="00C93C60"/>
    <w:rsid w:val="00C96464"/>
    <w:rsid w:val="00C964B6"/>
    <w:rsid w:val="00C967C0"/>
    <w:rsid w:val="00C97E19"/>
    <w:rsid w:val="00CA4B51"/>
    <w:rsid w:val="00CA5F72"/>
    <w:rsid w:val="00CA6CF8"/>
    <w:rsid w:val="00CB0E04"/>
    <w:rsid w:val="00CB0F3B"/>
    <w:rsid w:val="00CB1066"/>
    <w:rsid w:val="00CB13EB"/>
    <w:rsid w:val="00CB37F0"/>
    <w:rsid w:val="00CB4B30"/>
    <w:rsid w:val="00CB7496"/>
    <w:rsid w:val="00CC47E8"/>
    <w:rsid w:val="00CD09D3"/>
    <w:rsid w:val="00CD0E38"/>
    <w:rsid w:val="00CD13DF"/>
    <w:rsid w:val="00CD177B"/>
    <w:rsid w:val="00CD18C8"/>
    <w:rsid w:val="00CD2399"/>
    <w:rsid w:val="00CD263F"/>
    <w:rsid w:val="00CE11F2"/>
    <w:rsid w:val="00CE223B"/>
    <w:rsid w:val="00CE3127"/>
    <w:rsid w:val="00CE7105"/>
    <w:rsid w:val="00CE7579"/>
    <w:rsid w:val="00CE7B9D"/>
    <w:rsid w:val="00CF003B"/>
    <w:rsid w:val="00CF0C6D"/>
    <w:rsid w:val="00CF2653"/>
    <w:rsid w:val="00CF49E8"/>
    <w:rsid w:val="00CF4CF7"/>
    <w:rsid w:val="00CF5038"/>
    <w:rsid w:val="00CF638D"/>
    <w:rsid w:val="00CF6CB4"/>
    <w:rsid w:val="00D02164"/>
    <w:rsid w:val="00D02FC7"/>
    <w:rsid w:val="00D0354D"/>
    <w:rsid w:val="00D042D1"/>
    <w:rsid w:val="00D0519F"/>
    <w:rsid w:val="00D05982"/>
    <w:rsid w:val="00D05B44"/>
    <w:rsid w:val="00D11FBE"/>
    <w:rsid w:val="00D17A5D"/>
    <w:rsid w:val="00D22F95"/>
    <w:rsid w:val="00D26491"/>
    <w:rsid w:val="00D269C4"/>
    <w:rsid w:val="00D272D3"/>
    <w:rsid w:val="00D30E88"/>
    <w:rsid w:val="00D3165B"/>
    <w:rsid w:val="00D31D5F"/>
    <w:rsid w:val="00D32A4F"/>
    <w:rsid w:val="00D40EFE"/>
    <w:rsid w:val="00D41511"/>
    <w:rsid w:val="00D43156"/>
    <w:rsid w:val="00D438B9"/>
    <w:rsid w:val="00D44D47"/>
    <w:rsid w:val="00D452D7"/>
    <w:rsid w:val="00D45C6B"/>
    <w:rsid w:val="00D50B0B"/>
    <w:rsid w:val="00D51830"/>
    <w:rsid w:val="00D538C0"/>
    <w:rsid w:val="00D551F9"/>
    <w:rsid w:val="00D560DA"/>
    <w:rsid w:val="00D57483"/>
    <w:rsid w:val="00D60F26"/>
    <w:rsid w:val="00D71123"/>
    <w:rsid w:val="00D71801"/>
    <w:rsid w:val="00D71BC0"/>
    <w:rsid w:val="00D7415E"/>
    <w:rsid w:val="00D863DC"/>
    <w:rsid w:val="00D87560"/>
    <w:rsid w:val="00D90F32"/>
    <w:rsid w:val="00D93D71"/>
    <w:rsid w:val="00D94F8C"/>
    <w:rsid w:val="00D96B5B"/>
    <w:rsid w:val="00DA136F"/>
    <w:rsid w:val="00DA1884"/>
    <w:rsid w:val="00DA330D"/>
    <w:rsid w:val="00DA5E7C"/>
    <w:rsid w:val="00DB073A"/>
    <w:rsid w:val="00DB149E"/>
    <w:rsid w:val="00DB46EE"/>
    <w:rsid w:val="00DB483C"/>
    <w:rsid w:val="00DB771E"/>
    <w:rsid w:val="00DC114E"/>
    <w:rsid w:val="00DC2097"/>
    <w:rsid w:val="00DD224A"/>
    <w:rsid w:val="00DD4DA7"/>
    <w:rsid w:val="00DD520C"/>
    <w:rsid w:val="00DD5EF8"/>
    <w:rsid w:val="00DE0A2F"/>
    <w:rsid w:val="00DE3104"/>
    <w:rsid w:val="00DF2511"/>
    <w:rsid w:val="00DF2BF9"/>
    <w:rsid w:val="00DF5AE5"/>
    <w:rsid w:val="00E0484B"/>
    <w:rsid w:val="00E130AA"/>
    <w:rsid w:val="00E134CD"/>
    <w:rsid w:val="00E14D19"/>
    <w:rsid w:val="00E150DB"/>
    <w:rsid w:val="00E150F5"/>
    <w:rsid w:val="00E2154A"/>
    <w:rsid w:val="00E2600B"/>
    <w:rsid w:val="00E33818"/>
    <w:rsid w:val="00E33AE7"/>
    <w:rsid w:val="00E340F9"/>
    <w:rsid w:val="00E36A2D"/>
    <w:rsid w:val="00E41AA3"/>
    <w:rsid w:val="00E4509F"/>
    <w:rsid w:val="00E462E2"/>
    <w:rsid w:val="00E477F4"/>
    <w:rsid w:val="00E51043"/>
    <w:rsid w:val="00E51560"/>
    <w:rsid w:val="00E526A2"/>
    <w:rsid w:val="00E52B20"/>
    <w:rsid w:val="00E613DE"/>
    <w:rsid w:val="00E627E8"/>
    <w:rsid w:val="00E6513A"/>
    <w:rsid w:val="00E70447"/>
    <w:rsid w:val="00E706A3"/>
    <w:rsid w:val="00E76858"/>
    <w:rsid w:val="00E82E03"/>
    <w:rsid w:val="00E8311F"/>
    <w:rsid w:val="00E83466"/>
    <w:rsid w:val="00E84957"/>
    <w:rsid w:val="00E84CA1"/>
    <w:rsid w:val="00E85BB2"/>
    <w:rsid w:val="00E86E4E"/>
    <w:rsid w:val="00E91400"/>
    <w:rsid w:val="00E94246"/>
    <w:rsid w:val="00E94EF5"/>
    <w:rsid w:val="00EA1D75"/>
    <w:rsid w:val="00EA1FD2"/>
    <w:rsid w:val="00EA407C"/>
    <w:rsid w:val="00EA4293"/>
    <w:rsid w:val="00EA675F"/>
    <w:rsid w:val="00EA7593"/>
    <w:rsid w:val="00EB1751"/>
    <w:rsid w:val="00EB1B21"/>
    <w:rsid w:val="00EB2F83"/>
    <w:rsid w:val="00EB4978"/>
    <w:rsid w:val="00EC0CB5"/>
    <w:rsid w:val="00EC2221"/>
    <w:rsid w:val="00EC50A2"/>
    <w:rsid w:val="00ED1939"/>
    <w:rsid w:val="00ED476D"/>
    <w:rsid w:val="00ED5D4B"/>
    <w:rsid w:val="00ED6E36"/>
    <w:rsid w:val="00EE104C"/>
    <w:rsid w:val="00EE2E21"/>
    <w:rsid w:val="00EE5D42"/>
    <w:rsid w:val="00EE6E52"/>
    <w:rsid w:val="00EE7256"/>
    <w:rsid w:val="00EE76BD"/>
    <w:rsid w:val="00EF0EDA"/>
    <w:rsid w:val="00EF15CF"/>
    <w:rsid w:val="00EF239D"/>
    <w:rsid w:val="00EF30AC"/>
    <w:rsid w:val="00EF3E21"/>
    <w:rsid w:val="00F0033D"/>
    <w:rsid w:val="00F004F7"/>
    <w:rsid w:val="00F010F0"/>
    <w:rsid w:val="00F07743"/>
    <w:rsid w:val="00F10229"/>
    <w:rsid w:val="00F10A21"/>
    <w:rsid w:val="00F11AC3"/>
    <w:rsid w:val="00F11E32"/>
    <w:rsid w:val="00F12002"/>
    <w:rsid w:val="00F121D8"/>
    <w:rsid w:val="00F12B4F"/>
    <w:rsid w:val="00F12C95"/>
    <w:rsid w:val="00F15884"/>
    <w:rsid w:val="00F16D44"/>
    <w:rsid w:val="00F16F91"/>
    <w:rsid w:val="00F17978"/>
    <w:rsid w:val="00F21A85"/>
    <w:rsid w:val="00F2534A"/>
    <w:rsid w:val="00F26A8A"/>
    <w:rsid w:val="00F31431"/>
    <w:rsid w:val="00F32026"/>
    <w:rsid w:val="00F321B9"/>
    <w:rsid w:val="00F34C5F"/>
    <w:rsid w:val="00F350B9"/>
    <w:rsid w:val="00F354DB"/>
    <w:rsid w:val="00F37C8D"/>
    <w:rsid w:val="00F410B7"/>
    <w:rsid w:val="00F42EE9"/>
    <w:rsid w:val="00F43F83"/>
    <w:rsid w:val="00F46EB3"/>
    <w:rsid w:val="00F47B1A"/>
    <w:rsid w:val="00F52008"/>
    <w:rsid w:val="00F53B0B"/>
    <w:rsid w:val="00F57F0C"/>
    <w:rsid w:val="00F6019C"/>
    <w:rsid w:val="00F606FF"/>
    <w:rsid w:val="00F61309"/>
    <w:rsid w:val="00F644E5"/>
    <w:rsid w:val="00F70A27"/>
    <w:rsid w:val="00F77600"/>
    <w:rsid w:val="00F77FF0"/>
    <w:rsid w:val="00F82F04"/>
    <w:rsid w:val="00F83E69"/>
    <w:rsid w:val="00F85943"/>
    <w:rsid w:val="00F91656"/>
    <w:rsid w:val="00F92B6D"/>
    <w:rsid w:val="00F936D9"/>
    <w:rsid w:val="00F96FCC"/>
    <w:rsid w:val="00F97363"/>
    <w:rsid w:val="00F97C35"/>
    <w:rsid w:val="00F97FF9"/>
    <w:rsid w:val="00FA20E1"/>
    <w:rsid w:val="00FA24CE"/>
    <w:rsid w:val="00FA24F7"/>
    <w:rsid w:val="00FA26E5"/>
    <w:rsid w:val="00FA4A10"/>
    <w:rsid w:val="00FA5081"/>
    <w:rsid w:val="00FA6255"/>
    <w:rsid w:val="00FA68BC"/>
    <w:rsid w:val="00FB01FE"/>
    <w:rsid w:val="00FB08C9"/>
    <w:rsid w:val="00FB26F4"/>
    <w:rsid w:val="00FB6E27"/>
    <w:rsid w:val="00FC23AC"/>
    <w:rsid w:val="00FC33E0"/>
    <w:rsid w:val="00FC3A09"/>
    <w:rsid w:val="00FC474F"/>
    <w:rsid w:val="00FC4A57"/>
    <w:rsid w:val="00FC516A"/>
    <w:rsid w:val="00FC56F3"/>
    <w:rsid w:val="00FC5931"/>
    <w:rsid w:val="00FC70C0"/>
    <w:rsid w:val="00FD258D"/>
    <w:rsid w:val="00FD6831"/>
    <w:rsid w:val="00FD747A"/>
    <w:rsid w:val="00FD74A8"/>
    <w:rsid w:val="00FD7F89"/>
    <w:rsid w:val="00FE2094"/>
    <w:rsid w:val="00FE3161"/>
    <w:rsid w:val="00FE54E1"/>
    <w:rsid w:val="00FE7472"/>
    <w:rsid w:val="00FE74F2"/>
    <w:rsid w:val="00FF5AEA"/>
    <w:rsid w:val="00FF6A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8A33"/>
  <w15:docId w15:val="{B265429F-33B1-CB4E-8DC3-37520B5C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293"/>
    <w:rPr>
      <w:rFonts w:ascii="Times New Roman" w:eastAsia="Times New Roman" w:hAnsi="Times New Roman" w:cs="Times New Roman"/>
      <w:sz w:val="24"/>
      <w:szCs w:val="24"/>
      <w:lang w:eastAsia="sv-SE"/>
    </w:rPr>
  </w:style>
  <w:style w:type="paragraph" w:styleId="Rubrik1">
    <w:name w:val="heading 1"/>
    <w:basedOn w:val="Normal"/>
    <w:link w:val="Rubrik1Char"/>
    <w:uiPriority w:val="9"/>
    <w:qFormat/>
    <w:rsid w:val="00DA5E7C"/>
    <w:pPr>
      <w:spacing w:before="100" w:beforeAutospacing="1" w:after="100" w:afterAutospacing="1"/>
      <w:outlineLvl w:val="0"/>
    </w:pPr>
    <w:rPr>
      <w:b/>
      <w:bCs/>
      <w:kern w:val="36"/>
      <w:sz w:val="48"/>
      <w:szCs w:val="4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3BD3"/>
    <w:pPr>
      <w:ind w:left="720"/>
      <w:contextualSpacing/>
    </w:pPr>
  </w:style>
  <w:style w:type="paragraph" w:styleId="Ballongtext">
    <w:name w:val="Balloon Text"/>
    <w:basedOn w:val="Normal"/>
    <w:link w:val="BallongtextChar"/>
    <w:uiPriority w:val="99"/>
    <w:semiHidden/>
    <w:unhideWhenUsed/>
    <w:rsid w:val="00353BD3"/>
    <w:rPr>
      <w:rFonts w:ascii="Tahoma" w:hAnsi="Tahoma" w:cs="Tahoma"/>
      <w:sz w:val="16"/>
      <w:szCs w:val="16"/>
    </w:rPr>
  </w:style>
  <w:style w:type="character" w:customStyle="1" w:styleId="BallongtextChar">
    <w:name w:val="Ballongtext Char"/>
    <w:basedOn w:val="Standardstycketeckensnitt"/>
    <w:link w:val="Ballongtext"/>
    <w:uiPriority w:val="99"/>
    <w:semiHidden/>
    <w:rsid w:val="00353BD3"/>
    <w:rPr>
      <w:rFonts w:ascii="Tahoma" w:hAnsi="Tahoma" w:cs="Tahoma"/>
      <w:sz w:val="16"/>
      <w:szCs w:val="16"/>
    </w:rPr>
  </w:style>
  <w:style w:type="character" w:styleId="Hyperlnk">
    <w:name w:val="Hyperlink"/>
    <w:basedOn w:val="Standardstycketeckensnitt"/>
    <w:uiPriority w:val="99"/>
    <w:unhideWhenUsed/>
    <w:rsid w:val="00CE7105"/>
    <w:rPr>
      <w:color w:val="0000FF"/>
      <w:u w:val="single"/>
    </w:rPr>
  </w:style>
  <w:style w:type="character" w:styleId="Olstomnmnande">
    <w:name w:val="Unresolved Mention"/>
    <w:basedOn w:val="Standardstycketeckensnitt"/>
    <w:uiPriority w:val="99"/>
    <w:semiHidden/>
    <w:unhideWhenUsed/>
    <w:rsid w:val="0046749D"/>
    <w:rPr>
      <w:color w:val="605E5C"/>
      <w:shd w:val="clear" w:color="auto" w:fill="E1DFDD"/>
    </w:rPr>
  </w:style>
  <w:style w:type="paragraph" w:styleId="Normalwebb">
    <w:name w:val="Normal (Web)"/>
    <w:basedOn w:val="Normal"/>
    <w:uiPriority w:val="99"/>
    <w:unhideWhenUsed/>
    <w:rsid w:val="007E14FC"/>
    <w:pPr>
      <w:spacing w:before="100" w:beforeAutospacing="1" w:after="100" w:afterAutospacing="1"/>
    </w:pPr>
  </w:style>
  <w:style w:type="character" w:customStyle="1" w:styleId="apple-converted-space">
    <w:name w:val="apple-converted-space"/>
    <w:basedOn w:val="Standardstycketeckensnitt"/>
    <w:rsid w:val="00CF49E8"/>
  </w:style>
  <w:style w:type="paragraph" w:styleId="Ingetavstnd">
    <w:name w:val="No Spacing"/>
    <w:basedOn w:val="Normal"/>
    <w:uiPriority w:val="1"/>
    <w:qFormat/>
    <w:rsid w:val="00A11B1E"/>
    <w:rPr>
      <w:rFonts w:ascii="Calibri" w:eastAsiaTheme="minorHAnsi" w:hAnsi="Calibri" w:cs="Calibri"/>
      <w:sz w:val="22"/>
      <w:szCs w:val="22"/>
    </w:rPr>
  </w:style>
  <w:style w:type="character" w:styleId="Stark">
    <w:name w:val="Strong"/>
    <w:basedOn w:val="Standardstycketeckensnitt"/>
    <w:uiPriority w:val="22"/>
    <w:qFormat/>
    <w:rsid w:val="00C31AC5"/>
    <w:rPr>
      <w:b/>
      <w:bCs/>
    </w:rPr>
  </w:style>
  <w:style w:type="character" w:styleId="Betoning">
    <w:name w:val="Emphasis"/>
    <w:basedOn w:val="Standardstycketeckensnitt"/>
    <w:uiPriority w:val="20"/>
    <w:qFormat/>
    <w:rsid w:val="006F18E8"/>
    <w:rPr>
      <w:i/>
      <w:iCs/>
    </w:rPr>
  </w:style>
  <w:style w:type="character" w:styleId="AnvndHyperlnk">
    <w:name w:val="FollowedHyperlink"/>
    <w:basedOn w:val="Standardstycketeckensnitt"/>
    <w:uiPriority w:val="99"/>
    <w:semiHidden/>
    <w:unhideWhenUsed/>
    <w:rsid w:val="00A00D28"/>
    <w:rPr>
      <w:color w:val="800080" w:themeColor="followedHyperlink"/>
      <w:u w:val="single"/>
    </w:rPr>
  </w:style>
  <w:style w:type="character" w:customStyle="1" w:styleId="Rubrik1Char">
    <w:name w:val="Rubrik 1 Char"/>
    <w:basedOn w:val="Standardstycketeckensnitt"/>
    <w:link w:val="Rubrik1"/>
    <w:uiPriority w:val="9"/>
    <w:rsid w:val="00DA5E7C"/>
    <w:rPr>
      <w:rFonts w:ascii="Times New Roman" w:eastAsia="Times New Roman" w:hAnsi="Times New Roman" w:cs="Times New Roman"/>
      <w:b/>
      <w:bCs/>
      <w:kern w:val="36"/>
      <w:sz w:val="48"/>
      <w:szCs w:val="48"/>
      <w:lang w:eastAsia="sv-SE"/>
    </w:rPr>
  </w:style>
  <w:style w:type="table" w:styleId="Tabellrutnt">
    <w:name w:val="Table Grid"/>
    <w:basedOn w:val="Normaltabell"/>
    <w:uiPriority w:val="59"/>
    <w:rsid w:val="00245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65663">
      <w:bodyDiv w:val="1"/>
      <w:marLeft w:val="0"/>
      <w:marRight w:val="0"/>
      <w:marTop w:val="0"/>
      <w:marBottom w:val="0"/>
      <w:divBdr>
        <w:top w:val="none" w:sz="0" w:space="0" w:color="auto"/>
        <w:left w:val="none" w:sz="0" w:space="0" w:color="auto"/>
        <w:bottom w:val="none" w:sz="0" w:space="0" w:color="auto"/>
        <w:right w:val="none" w:sz="0" w:space="0" w:color="auto"/>
      </w:divBdr>
    </w:div>
    <w:div w:id="100490107">
      <w:bodyDiv w:val="1"/>
      <w:marLeft w:val="0"/>
      <w:marRight w:val="0"/>
      <w:marTop w:val="0"/>
      <w:marBottom w:val="0"/>
      <w:divBdr>
        <w:top w:val="none" w:sz="0" w:space="0" w:color="auto"/>
        <w:left w:val="none" w:sz="0" w:space="0" w:color="auto"/>
        <w:bottom w:val="none" w:sz="0" w:space="0" w:color="auto"/>
        <w:right w:val="none" w:sz="0" w:space="0" w:color="auto"/>
      </w:divBdr>
    </w:div>
    <w:div w:id="115415371">
      <w:bodyDiv w:val="1"/>
      <w:marLeft w:val="0"/>
      <w:marRight w:val="0"/>
      <w:marTop w:val="0"/>
      <w:marBottom w:val="0"/>
      <w:divBdr>
        <w:top w:val="none" w:sz="0" w:space="0" w:color="auto"/>
        <w:left w:val="none" w:sz="0" w:space="0" w:color="auto"/>
        <w:bottom w:val="none" w:sz="0" w:space="0" w:color="auto"/>
        <w:right w:val="none" w:sz="0" w:space="0" w:color="auto"/>
      </w:divBdr>
    </w:div>
    <w:div w:id="153687314">
      <w:bodyDiv w:val="1"/>
      <w:marLeft w:val="0"/>
      <w:marRight w:val="0"/>
      <w:marTop w:val="0"/>
      <w:marBottom w:val="0"/>
      <w:divBdr>
        <w:top w:val="none" w:sz="0" w:space="0" w:color="auto"/>
        <w:left w:val="none" w:sz="0" w:space="0" w:color="auto"/>
        <w:bottom w:val="none" w:sz="0" w:space="0" w:color="auto"/>
        <w:right w:val="none" w:sz="0" w:space="0" w:color="auto"/>
      </w:divBdr>
    </w:div>
    <w:div w:id="178931746">
      <w:bodyDiv w:val="1"/>
      <w:marLeft w:val="0"/>
      <w:marRight w:val="0"/>
      <w:marTop w:val="0"/>
      <w:marBottom w:val="0"/>
      <w:divBdr>
        <w:top w:val="none" w:sz="0" w:space="0" w:color="auto"/>
        <w:left w:val="none" w:sz="0" w:space="0" w:color="auto"/>
        <w:bottom w:val="none" w:sz="0" w:space="0" w:color="auto"/>
        <w:right w:val="none" w:sz="0" w:space="0" w:color="auto"/>
      </w:divBdr>
    </w:div>
    <w:div w:id="179510354">
      <w:bodyDiv w:val="1"/>
      <w:marLeft w:val="0"/>
      <w:marRight w:val="0"/>
      <w:marTop w:val="0"/>
      <w:marBottom w:val="0"/>
      <w:divBdr>
        <w:top w:val="none" w:sz="0" w:space="0" w:color="auto"/>
        <w:left w:val="none" w:sz="0" w:space="0" w:color="auto"/>
        <w:bottom w:val="none" w:sz="0" w:space="0" w:color="auto"/>
        <w:right w:val="none" w:sz="0" w:space="0" w:color="auto"/>
      </w:divBdr>
    </w:div>
    <w:div w:id="184903974">
      <w:bodyDiv w:val="1"/>
      <w:marLeft w:val="0"/>
      <w:marRight w:val="0"/>
      <w:marTop w:val="0"/>
      <w:marBottom w:val="0"/>
      <w:divBdr>
        <w:top w:val="none" w:sz="0" w:space="0" w:color="auto"/>
        <w:left w:val="none" w:sz="0" w:space="0" w:color="auto"/>
        <w:bottom w:val="none" w:sz="0" w:space="0" w:color="auto"/>
        <w:right w:val="none" w:sz="0" w:space="0" w:color="auto"/>
      </w:divBdr>
    </w:div>
    <w:div w:id="194269231">
      <w:bodyDiv w:val="1"/>
      <w:marLeft w:val="0"/>
      <w:marRight w:val="0"/>
      <w:marTop w:val="0"/>
      <w:marBottom w:val="0"/>
      <w:divBdr>
        <w:top w:val="none" w:sz="0" w:space="0" w:color="auto"/>
        <w:left w:val="none" w:sz="0" w:space="0" w:color="auto"/>
        <w:bottom w:val="none" w:sz="0" w:space="0" w:color="auto"/>
        <w:right w:val="none" w:sz="0" w:space="0" w:color="auto"/>
      </w:divBdr>
    </w:div>
    <w:div w:id="225339377">
      <w:bodyDiv w:val="1"/>
      <w:marLeft w:val="0"/>
      <w:marRight w:val="0"/>
      <w:marTop w:val="0"/>
      <w:marBottom w:val="0"/>
      <w:divBdr>
        <w:top w:val="none" w:sz="0" w:space="0" w:color="auto"/>
        <w:left w:val="none" w:sz="0" w:space="0" w:color="auto"/>
        <w:bottom w:val="none" w:sz="0" w:space="0" w:color="auto"/>
        <w:right w:val="none" w:sz="0" w:space="0" w:color="auto"/>
      </w:divBdr>
    </w:div>
    <w:div w:id="264966758">
      <w:bodyDiv w:val="1"/>
      <w:marLeft w:val="0"/>
      <w:marRight w:val="0"/>
      <w:marTop w:val="0"/>
      <w:marBottom w:val="0"/>
      <w:divBdr>
        <w:top w:val="none" w:sz="0" w:space="0" w:color="auto"/>
        <w:left w:val="none" w:sz="0" w:space="0" w:color="auto"/>
        <w:bottom w:val="none" w:sz="0" w:space="0" w:color="auto"/>
        <w:right w:val="none" w:sz="0" w:space="0" w:color="auto"/>
      </w:divBdr>
    </w:div>
    <w:div w:id="267155198">
      <w:bodyDiv w:val="1"/>
      <w:marLeft w:val="0"/>
      <w:marRight w:val="0"/>
      <w:marTop w:val="0"/>
      <w:marBottom w:val="0"/>
      <w:divBdr>
        <w:top w:val="none" w:sz="0" w:space="0" w:color="auto"/>
        <w:left w:val="none" w:sz="0" w:space="0" w:color="auto"/>
        <w:bottom w:val="none" w:sz="0" w:space="0" w:color="auto"/>
        <w:right w:val="none" w:sz="0" w:space="0" w:color="auto"/>
      </w:divBdr>
    </w:div>
    <w:div w:id="270093160">
      <w:bodyDiv w:val="1"/>
      <w:marLeft w:val="0"/>
      <w:marRight w:val="0"/>
      <w:marTop w:val="0"/>
      <w:marBottom w:val="0"/>
      <w:divBdr>
        <w:top w:val="none" w:sz="0" w:space="0" w:color="auto"/>
        <w:left w:val="none" w:sz="0" w:space="0" w:color="auto"/>
        <w:bottom w:val="none" w:sz="0" w:space="0" w:color="auto"/>
        <w:right w:val="none" w:sz="0" w:space="0" w:color="auto"/>
      </w:divBdr>
    </w:div>
    <w:div w:id="271936426">
      <w:bodyDiv w:val="1"/>
      <w:marLeft w:val="0"/>
      <w:marRight w:val="0"/>
      <w:marTop w:val="0"/>
      <w:marBottom w:val="0"/>
      <w:divBdr>
        <w:top w:val="none" w:sz="0" w:space="0" w:color="auto"/>
        <w:left w:val="none" w:sz="0" w:space="0" w:color="auto"/>
        <w:bottom w:val="none" w:sz="0" w:space="0" w:color="auto"/>
        <w:right w:val="none" w:sz="0" w:space="0" w:color="auto"/>
      </w:divBdr>
    </w:div>
    <w:div w:id="284653788">
      <w:bodyDiv w:val="1"/>
      <w:marLeft w:val="0"/>
      <w:marRight w:val="0"/>
      <w:marTop w:val="0"/>
      <w:marBottom w:val="0"/>
      <w:divBdr>
        <w:top w:val="none" w:sz="0" w:space="0" w:color="auto"/>
        <w:left w:val="none" w:sz="0" w:space="0" w:color="auto"/>
        <w:bottom w:val="none" w:sz="0" w:space="0" w:color="auto"/>
        <w:right w:val="none" w:sz="0" w:space="0" w:color="auto"/>
      </w:divBdr>
    </w:div>
    <w:div w:id="294069839">
      <w:bodyDiv w:val="1"/>
      <w:marLeft w:val="0"/>
      <w:marRight w:val="0"/>
      <w:marTop w:val="0"/>
      <w:marBottom w:val="0"/>
      <w:divBdr>
        <w:top w:val="none" w:sz="0" w:space="0" w:color="auto"/>
        <w:left w:val="none" w:sz="0" w:space="0" w:color="auto"/>
        <w:bottom w:val="none" w:sz="0" w:space="0" w:color="auto"/>
        <w:right w:val="none" w:sz="0" w:space="0" w:color="auto"/>
      </w:divBdr>
    </w:div>
    <w:div w:id="298801525">
      <w:bodyDiv w:val="1"/>
      <w:marLeft w:val="0"/>
      <w:marRight w:val="0"/>
      <w:marTop w:val="0"/>
      <w:marBottom w:val="0"/>
      <w:divBdr>
        <w:top w:val="none" w:sz="0" w:space="0" w:color="auto"/>
        <w:left w:val="none" w:sz="0" w:space="0" w:color="auto"/>
        <w:bottom w:val="none" w:sz="0" w:space="0" w:color="auto"/>
        <w:right w:val="none" w:sz="0" w:space="0" w:color="auto"/>
      </w:divBdr>
    </w:div>
    <w:div w:id="311641948">
      <w:bodyDiv w:val="1"/>
      <w:marLeft w:val="0"/>
      <w:marRight w:val="0"/>
      <w:marTop w:val="0"/>
      <w:marBottom w:val="0"/>
      <w:divBdr>
        <w:top w:val="none" w:sz="0" w:space="0" w:color="auto"/>
        <w:left w:val="none" w:sz="0" w:space="0" w:color="auto"/>
        <w:bottom w:val="none" w:sz="0" w:space="0" w:color="auto"/>
        <w:right w:val="none" w:sz="0" w:space="0" w:color="auto"/>
      </w:divBdr>
    </w:div>
    <w:div w:id="369499958">
      <w:bodyDiv w:val="1"/>
      <w:marLeft w:val="0"/>
      <w:marRight w:val="0"/>
      <w:marTop w:val="0"/>
      <w:marBottom w:val="0"/>
      <w:divBdr>
        <w:top w:val="none" w:sz="0" w:space="0" w:color="auto"/>
        <w:left w:val="none" w:sz="0" w:space="0" w:color="auto"/>
        <w:bottom w:val="none" w:sz="0" w:space="0" w:color="auto"/>
        <w:right w:val="none" w:sz="0" w:space="0" w:color="auto"/>
      </w:divBdr>
    </w:div>
    <w:div w:id="370956789">
      <w:bodyDiv w:val="1"/>
      <w:marLeft w:val="0"/>
      <w:marRight w:val="0"/>
      <w:marTop w:val="0"/>
      <w:marBottom w:val="0"/>
      <w:divBdr>
        <w:top w:val="none" w:sz="0" w:space="0" w:color="auto"/>
        <w:left w:val="none" w:sz="0" w:space="0" w:color="auto"/>
        <w:bottom w:val="none" w:sz="0" w:space="0" w:color="auto"/>
        <w:right w:val="none" w:sz="0" w:space="0" w:color="auto"/>
      </w:divBdr>
    </w:div>
    <w:div w:id="387655254">
      <w:bodyDiv w:val="1"/>
      <w:marLeft w:val="0"/>
      <w:marRight w:val="0"/>
      <w:marTop w:val="0"/>
      <w:marBottom w:val="0"/>
      <w:divBdr>
        <w:top w:val="none" w:sz="0" w:space="0" w:color="auto"/>
        <w:left w:val="none" w:sz="0" w:space="0" w:color="auto"/>
        <w:bottom w:val="none" w:sz="0" w:space="0" w:color="auto"/>
        <w:right w:val="none" w:sz="0" w:space="0" w:color="auto"/>
      </w:divBdr>
    </w:div>
    <w:div w:id="405347935">
      <w:bodyDiv w:val="1"/>
      <w:marLeft w:val="0"/>
      <w:marRight w:val="0"/>
      <w:marTop w:val="0"/>
      <w:marBottom w:val="0"/>
      <w:divBdr>
        <w:top w:val="none" w:sz="0" w:space="0" w:color="auto"/>
        <w:left w:val="none" w:sz="0" w:space="0" w:color="auto"/>
        <w:bottom w:val="none" w:sz="0" w:space="0" w:color="auto"/>
        <w:right w:val="none" w:sz="0" w:space="0" w:color="auto"/>
      </w:divBdr>
    </w:div>
    <w:div w:id="413552647">
      <w:bodyDiv w:val="1"/>
      <w:marLeft w:val="0"/>
      <w:marRight w:val="0"/>
      <w:marTop w:val="0"/>
      <w:marBottom w:val="0"/>
      <w:divBdr>
        <w:top w:val="none" w:sz="0" w:space="0" w:color="auto"/>
        <w:left w:val="none" w:sz="0" w:space="0" w:color="auto"/>
        <w:bottom w:val="none" w:sz="0" w:space="0" w:color="auto"/>
        <w:right w:val="none" w:sz="0" w:space="0" w:color="auto"/>
      </w:divBdr>
    </w:div>
    <w:div w:id="415367778">
      <w:bodyDiv w:val="1"/>
      <w:marLeft w:val="0"/>
      <w:marRight w:val="0"/>
      <w:marTop w:val="0"/>
      <w:marBottom w:val="0"/>
      <w:divBdr>
        <w:top w:val="none" w:sz="0" w:space="0" w:color="auto"/>
        <w:left w:val="none" w:sz="0" w:space="0" w:color="auto"/>
        <w:bottom w:val="none" w:sz="0" w:space="0" w:color="auto"/>
        <w:right w:val="none" w:sz="0" w:space="0" w:color="auto"/>
      </w:divBdr>
    </w:div>
    <w:div w:id="423769973">
      <w:bodyDiv w:val="1"/>
      <w:marLeft w:val="0"/>
      <w:marRight w:val="0"/>
      <w:marTop w:val="0"/>
      <w:marBottom w:val="0"/>
      <w:divBdr>
        <w:top w:val="none" w:sz="0" w:space="0" w:color="auto"/>
        <w:left w:val="none" w:sz="0" w:space="0" w:color="auto"/>
        <w:bottom w:val="none" w:sz="0" w:space="0" w:color="auto"/>
        <w:right w:val="none" w:sz="0" w:space="0" w:color="auto"/>
      </w:divBdr>
    </w:div>
    <w:div w:id="444421154">
      <w:bodyDiv w:val="1"/>
      <w:marLeft w:val="0"/>
      <w:marRight w:val="0"/>
      <w:marTop w:val="0"/>
      <w:marBottom w:val="0"/>
      <w:divBdr>
        <w:top w:val="none" w:sz="0" w:space="0" w:color="auto"/>
        <w:left w:val="none" w:sz="0" w:space="0" w:color="auto"/>
        <w:bottom w:val="none" w:sz="0" w:space="0" w:color="auto"/>
        <w:right w:val="none" w:sz="0" w:space="0" w:color="auto"/>
      </w:divBdr>
    </w:div>
    <w:div w:id="447625882">
      <w:bodyDiv w:val="1"/>
      <w:marLeft w:val="0"/>
      <w:marRight w:val="0"/>
      <w:marTop w:val="0"/>
      <w:marBottom w:val="0"/>
      <w:divBdr>
        <w:top w:val="none" w:sz="0" w:space="0" w:color="auto"/>
        <w:left w:val="none" w:sz="0" w:space="0" w:color="auto"/>
        <w:bottom w:val="none" w:sz="0" w:space="0" w:color="auto"/>
        <w:right w:val="none" w:sz="0" w:space="0" w:color="auto"/>
      </w:divBdr>
    </w:div>
    <w:div w:id="494537936">
      <w:bodyDiv w:val="1"/>
      <w:marLeft w:val="0"/>
      <w:marRight w:val="0"/>
      <w:marTop w:val="0"/>
      <w:marBottom w:val="0"/>
      <w:divBdr>
        <w:top w:val="none" w:sz="0" w:space="0" w:color="auto"/>
        <w:left w:val="none" w:sz="0" w:space="0" w:color="auto"/>
        <w:bottom w:val="none" w:sz="0" w:space="0" w:color="auto"/>
        <w:right w:val="none" w:sz="0" w:space="0" w:color="auto"/>
      </w:divBdr>
    </w:div>
    <w:div w:id="500974388">
      <w:bodyDiv w:val="1"/>
      <w:marLeft w:val="0"/>
      <w:marRight w:val="0"/>
      <w:marTop w:val="0"/>
      <w:marBottom w:val="0"/>
      <w:divBdr>
        <w:top w:val="none" w:sz="0" w:space="0" w:color="auto"/>
        <w:left w:val="none" w:sz="0" w:space="0" w:color="auto"/>
        <w:bottom w:val="none" w:sz="0" w:space="0" w:color="auto"/>
        <w:right w:val="none" w:sz="0" w:space="0" w:color="auto"/>
      </w:divBdr>
    </w:div>
    <w:div w:id="501044600">
      <w:bodyDiv w:val="1"/>
      <w:marLeft w:val="0"/>
      <w:marRight w:val="0"/>
      <w:marTop w:val="0"/>
      <w:marBottom w:val="0"/>
      <w:divBdr>
        <w:top w:val="none" w:sz="0" w:space="0" w:color="auto"/>
        <w:left w:val="none" w:sz="0" w:space="0" w:color="auto"/>
        <w:bottom w:val="none" w:sz="0" w:space="0" w:color="auto"/>
        <w:right w:val="none" w:sz="0" w:space="0" w:color="auto"/>
      </w:divBdr>
    </w:div>
    <w:div w:id="508911086">
      <w:bodyDiv w:val="1"/>
      <w:marLeft w:val="0"/>
      <w:marRight w:val="0"/>
      <w:marTop w:val="0"/>
      <w:marBottom w:val="0"/>
      <w:divBdr>
        <w:top w:val="none" w:sz="0" w:space="0" w:color="auto"/>
        <w:left w:val="none" w:sz="0" w:space="0" w:color="auto"/>
        <w:bottom w:val="none" w:sz="0" w:space="0" w:color="auto"/>
        <w:right w:val="none" w:sz="0" w:space="0" w:color="auto"/>
      </w:divBdr>
    </w:div>
    <w:div w:id="510878186">
      <w:bodyDiv w:val="1"/>
      <w:marLeft w:val="0"/>
      <w:marRight w:val="0"/>
      <w:marTop w:val="0"/>
      <w:marBottom w:val="0"/>
      <w:divBdr>
        <w:top w:val="none" w:sz="0" w:space="0" w:color="auto"/>
        <w:left w:val="none" w:sz="0" w:space="0" w:color="auto"/>
        <w:bottom w:val="none" w:sz="0" w:space="0" w:color="auto"/>
        <w:right w:val="none" w:sz="0" w:space="0" w:color="auto"/>
      </w:divBdr>
    </w:div>
    <w:div w:id="511991971">
      <w:bodyDiv w:val="1"/>
      <w:marLeft w:val="0"/>
      <w:marRight w:val="0"/>
      <w:marTop w:val="0"/>
      <w:marBottom w:val="0"/>
      <w:divBdr>
        <w:top w:val="none" w:sz="0" w:space="0" w:color="auto"/>
        <w:left w:val="none" w:sz="0" w:space="0" w:color="auto"/>
        <w:bottom w:val="none" w:sz="0" w:space="0" w:color="auto"/>
        <w:right w:val="none" w:sz="0" w:space="0" w:color="auto"/>
      </w:divBdr>
    </w:div>
    <w:div w:id="516116186">
      <w:bodyDiv w:val="1"/>
      <w:marLeft w:val="0"/>
      <w:marRight w:val="0"/>
      <w:marTop w:val="0"/>
      <w:marBottom w:val="0"/>
      <w:divBdr>
        <w:top w:val="none" w:sz="0" w:space="0" w:color="auto"/>
        <w:left w:val="none" w:sz="0" w:space="0" w:color="auto"/>
        <w:bottom w:val="none" w:sz="0" w:space="0" w:color="auto"/>
        <w:right w:val="none" w:sz="0" w:space="0" w:color="auto"/>
      </w:divBdr>
    </w:div>
    <w:div w:id="538278290">
      <w:bodyDiv w:val="1"/>
      <w:marLeft w:val="0"/>
      <w:marRight w:val="0"/>
      <w:marTop w:val="0"/>
      <w:marBottom w:val="0"/>
      <w:divBdr>
        <w:top w:val="none" w:sz="0" w:space="0" w:color="auto"/>
        <w:left w:val="none" w:sz="0" w:space="0" w:color="auto"/>
        <w:bottom w:val="none" w:sz="0" w:space="0" w:color="auto"/>
        <w:right w:val="none" w:sz="0" w:space="0" w:color="auto"/>
      </w:divBdr>
    </w:div>
    <w:div w:id="542325343">
      <w:bodyDiv w:val="1"/>
      <w:marLeft w:val="0"/>
      <w:marRight w:val="0"/>
      <w:marTop w:val="0"/>
      <w:marBottom w:val="0"/>
      <w:divBdr>
        <w:top w:val="none" w:sz="0" w:space="0" w:color="auto"/>
        <w:left w:val="none" w:sz="0" w:space="0" w:color="auto"/>
        <w:bottom w:val="none" w:sz="0" w:space="0" w:color="auto"/>
        <w:right w:val="none" w:sz="0" w:space="0" w:color="auto"/>
      </w:divBdr>
    </w:div>
    <w:div w:id="559098847">
      <w:bodyDiv w:val="1"/>
      <w:marLeft w:val="0"/>
      <w:marRight w:val="0"/>
      <w:marTop w:val="0"/>
      <w:marBottom w:val="0"/>
      <w:divBdr>
        <w:top w:val="none" w:sz="0" w:space="0" w:color="auto"/>
        <w:left w:val="none" w:sz="0" w:space="0" w:color="auto"/>
        <w:bottom w:val="none" w:sz="0" w:space="0" w:color="auto"/>
        <w:right w:val="none" w:sz="0" w:space="0" w:color="auto"/>
      </w:divBdr>
    </w:div>
    <w:div w:id="568656858">
      <w:bodyDiv w:val="1"/>
      <w:marLeft w:val="0"/>
      <w:marRight w:val="0"/>
      <w:marTop w:val="0"/>
      <w:marBottom w:val="0"/>
      <w:divBdr>
        <w:top w:val="none" w:sz="0" w:space="0" w:color="auto"/>
        <w:left w:val="none" w:sz="0" w:space="0" w:color="auto"/>
        <w:bottom w:val="none" w:sz="0" w:space="0" w:color="auto"/>
        <w:right w:val="none" w:sz="0" w:space="0" w:color="auto"/>
      </w:divBdr>
    </w:div>
    <w:div w:id="589314047">
      <w:bodyDiv w:val="1"/>
      <w:marLeft w:val="0"/>
      <w:marRight w:val="0"/>
      <w:marTop w:val="0"/>
      <w:marBottom w:val="0"/>
      <w:divBdr>
        <w:top w:val="none" w:sz="0" w:space="0" w:color="auto"/>
        <w:left w:val="none" w:sz="0" w:space="0" w:color="auto"/>
        <w:bottom w:val="none" w:sz="0" w:space="0" w:color="auto"/>
        <w:right w:val="none" w:sz="0" w:space="0" w:color="auto"/>
      </w:divBdr>
    </w:div>
    <w:div w:id="604701563">
      <w:bodyDiv w:val="1"/>
      <w:marLeft w:val="0"/>
      <w:marRight w:val="0"/>
      <w:marTop w:val="0"/>
      <w:marBottom w:val="0"/>
      <w:divBdr>
        <w:top w:val="none" w:sz="0" w:space="0" w:color="auto"/>
        <w:left w:val="none" w:sz="0" w:space="0" w:color="auto"/>
        <w:bottom w:val="none" w:sz="0" w:space="0" w:color="auto"/>
        <w:right w:val="none" w:sz="0" w:space="0" w:color="auto"/>
      </w:divBdr>
    </w:div>
    <w:div w:id="626743350">
      <w:bodyDiv w:val="1"/>
      <w:marLeft w:val="0"/>
      <w:marRight w:val="0"/>
      <w:marTop w:val="0"/>
      <w:marBottom w:val="0"/>
      <w:divBdr>
        <w:top w:val="none" w:sz="0" w:space="0" w:color="auto"/>
        <w:left w:val="none" w:sz="0" w:space="0" w:color="auto"/>
        <w:bottom w:val="none" w:sz="0" w:space="0" w:color="auto"/>
        <w:right w:val="none" w:sz="0" w:space="0" w:color="auto"/>
      </w:divBdr>
    </w:div>
    <w:div w:id="642008037">
      <w:bodyDiv w:val="1"/>
      <w:marLeft w:val="0"/>
      <w:marRight w:val="0"/>
      <w:marTop w:val="0"/>
      <w:marBottom w:val="0"/>
      <w:divBdr>
        <w:top w:val="none" w:sz="0" w:space="0" w:color="auto"/>
        <w:left w:val="none" w:sz="0" w:space="0" w:color="auto"/>
        <w:bottom w:val="none" w:sz="0" w:space="0" w:color="auto"/>
        <w:right w:val="none" w:sz="0" w:space="0" w:color="auto"/>
      </w:divBdr>
    </w:div>
    <w:div w:id="643194811">
      <w:bodyDiv w:val="1"/>
      <w:marLeft w:val="0"/>
      <w:marRight w:val="0"/>
      <w:marTop w:val="0"/>
      <w:marBottom w:val="0"/>
      <w:divBdr>
        <w:top w:val="none" w:sz="0" w:space="0" w:color="auto"/>
        <w:left w:val="none" w:sz="0" w:space="0" w:color="auto"/>
        <w:bottom w:val="none" w:sz="0" w:space="0" w:color="auto"/>
        <w:right w:val="none" w:sz="0" w:space="0" w:color="auto"/>
      </w:divBdr>
    </w:div>
    <w:div w:id="654065230">
      <w:bodyDiv w:val="1"/>
      <w:marLeft w:val="0"/>
      <w:marRight w:val="0"/>
      <w:marTop w:val="0"/>
      <w:marBottom w:val="0"/>
      <w:divBdr>
        <w:top w:val="none" w:sz="0" w:space="0" w:color="auto"/>
        <w:left w:val="none" w:sz="0" w:space="0" w:color="auto"/>
        <w:bottom w:val="none" w:sz="0" w:space="0" w:color="auto"/>
        <w:right w:val="none" w:sz="0" w:space="0" w:color="auto"/>
      </w:divBdr>
    </w:div>
    <w:div w:id="663894557">
      <w:bodyDiv w:val="1"/>
      <w:marLeft w:val="0"/>
      <w:marRight w:val="0"/>
      <w:marTop w:val="0"/>
      <w:marBottom w:val="0"/>
      <w:divBdr>
        <w:top w:val="none" w:sz="0" w:space="0" w:color="auto"/>
        <w:left w:val="none" w:sz="0" w:space="0" w:color="auto"/>
        <w:bottom w:val="none" w:sz="0" w:space="0" w:color="auto"/>
        <w:right w:val="none" w:sz="0" w:space="0" w:color="auto"/>
      </w:divBdr>
    </w:div>
    <w:div w:id="665285674">
      <w:bodyDiv w:val="1"/>
      <w:marLeft w:val="0"/>
      <w:marRight w:val="0"/>
      <w:marTop w:val="0"/>
      <w:marBottom w:val="0"/>
      <w:divBdr>
        <w:top w:val="none" w:sz="0" w:space="0" w:color="auto"/>
        <w:left w:val="none" w:sz="0" w:space="0" w:color="auto"/>
        <w:bottom w:val="none" w:sz="0" w:space="0" w:color="auto"/>
        <w:right w:val="none" w:sz="0" w:space="0" w:color="auto"/>
      </w:divBdr>
    </w:div>
    <w:div w:id="675963321">
      <w:bodyDiv w:val="1"/>
      <w:marLeft w:val="0"/>
      <w:marRight w:val="0"/>
      <w:marTop w:val="0"/>
      <w:marBottom w:val="0"/>
      <w:divBdr>
        <w:top w:val="none" w:sz="0" w:space="0" w:color="auto"/>
        <w:left w:val="none" w:sz="0" w:space="0" w:color="auto"/>
        <w:bottom w:val="none" w:sz="0" w:space="0" w:color="auto"/>
        <w:right w:val="none" w:sz="0" w:space="0" w:color="auto"/>
      </w:divBdr>
    </w:div>
    <w:div w:id="686638218">
      <w:bodyDiv w:val="1"/>
      <w:marLeft w:val="0"/>
      <w:marRight w:val="0"/>
      <w:marTop w:val="0"/>
      <w:marBottom w:val="0"/>
      <w:divBdr>
        <w:top w:val="none" w:sz="0" w:space="0" w:color="auto"/>
        <w:left w:val="none" w:sz="0" w:space="0" w:color="auto"/>
        <w:bottom w:val="none" w:sz="0" w:space="0" w:color="auto"/>
        <w:right w:val="none" w:sz="0" w:space="0" w:color="auto"/>
      </w:divBdr>
    </w:div>
    <w:div w:id="737899304">
      <w:bodyDiv w:val="1"/>
      <w:marLeft w:val="0"/>
      <w:marRight w:val="0"/>
      <w:marTop w:val="0"/>
      <w:marBottom w:val="0"/>
      <w:divBdr>
        <w:top w:val="none" w:sz="0" w:space="0" w:color="auto"/>
        <w:left w:val="none" w:sz="0" w:space="0" w:color="auto"/>
        <w:bottom w:val="none" w:sz="0" w:space="0" w:color="auto"/>
        <w:right w:val="none" w:sz="0" w:space="0" w:color="auto"/>
      </w:divBdr>
    </w:div>
    <w:div w:id="763261206">
      <w:bodyDiv w:val="1"/>
      <w:marLeft w:val="0"/>
      <w:marRight w:val="0"/>
      <w:marTop w:val="0"/>
      <w:marBottom w:val="0"/>
      <w:divBdr>
        <w:top w:val="none" w:sz="0" w:space="0" w:color="auto"/>
        <w:left w:val="none" w:sz="0" w:space="0" w:color="auto"/>
        <w:bottom w:val="none" w:sz="0" w:space="0" w:color="auto"/>
        <w:right w:val="none" w:sz="0" w:space="0" w:color="auto"/>
      </w:divBdr>
    </w:div>
    <w:div w:id="783304677">
      <w:bodyDiv w:val="1"/>
      <w:marLeft w:val="0"/>
      <w:marRight w:val="0"/>
      <w:marTop w:val="0"/>
      <w:marBottom w:val="0"/>
      <w:divBdr>
        <w:top w:val="none" w:sz="0" w:space="0" w:color="auto"/>
        <w:left w:val="none" w:sz="0" w:space="0" w:color="auto"/>
        <w:bottom w:val="none" w:sz="0" w:space="0" w:color="auto"/>
        <w:right w:val="none" w:sz="0" w:space="0" w:color="auto"/>
      </w:divBdr>
    </w:div>
    <w:div w:id="789277037">
      <w:bodyDiv w:val="1"/>
      <w:marLeft w:val="0"/>
      <w:marRight w:val="0"/>
      <w:marTop w:val="0"/>
      <w:marBottom w:val="0"/>
      <w:divBdr>
        <w:top w:val="none" w:sz="0" w:space="0" w:color="auto"/>
        <w:left w:val="none" w:sz="0" w:space="0" w:color="auto"/>
        <w:bottom w:val="none" w:sz="0" w:space="0" w:color="auto"/>
        <w:right w:val="none" w:sz="0" w:space="0" w:color="auto"/>
      </w:divBdr>
    </w:div>
    <w:div w:id="793257672">
      <w:bodyDiv w:val="1"/>
      <w:marLeft w:val="0"/>
      <w:marRight w:val="0"/>
      <w:marTop w:val="0"/>
      <w:marBottom w:val="0"/>
      <w:divBdr>
        <w:top w:val="none" w:sz="0" w:space="0" w:color="auto"/>
        <w:left w:val="none" w:sz="0" w:space="0" w:color="auto"/>
        <w:bottom w:val="none" w:sz="0" w:space="0" w:color="auto"/>
        <w:right w:val="none" w:sz="0" w:space="0" w:color="auto"/>
      </w:divBdr>
    </w:div>
    <w:div w:id="821510091">
      <w:bodyDiv w:val="1"/>
      <w:marLeft w:val="0"/>
      <w:marRight w:val="0"/>
      <w:marTop w:val="0"/>
      <w:marBottom w:val="0"/>
      <w:divBdr>
        <w:top w:val="none" w:sz="0" w:space="0" w:color="auto"/>
        <w:left w:val="none" w:sz="0" w:space="0" w:color="auto"/>
        <w:bottom w:val="none" w:sz="0" w:space="0" w:color="auto"/>
        <w:right w:val="none" w:sz="0" w:space="0" w:color="auto"/>
      </w:divBdr>
    </w:div>
    <w:div w:id="833956583">
      <w:bodyDiv w:val="1"/>
      <w:marLeft w:val="0"/>
      <w:marRight w:val="0"/>
      <w:marTop w:val="0"/>
      <w:marBottom w:val="0"/>
      <w:divBdr>
        <w:top w:val="none" w:sz="0" w:space="0" w:color="auto"/>
        <w:left w:val="none" w:sz="0" w:space="0" w:color="auto"/>
        <w:bottom w:val="none" w:sz="0" w:space="0" w:color="auto"/>
        <w:right w:val="none" w:sz="0" w:space="0" w:color="auto"/>
      </w:divBdr>
    </w:div>
    <w:div w:id="885214845">
      <w:bodyDiv w:val="1"/>
      <w:marLeft w:val="0"/>
      <w:marRight w:val="0"/>
      <w:marTop w:val="0"/>
      <w:marBottom w:val="0"/>
      <w:divBdr>
        <w:top w:val="none" w:sz="0" w:space="0" w:color="auto"/>
        <w:left w:val="none" w:sz="0" w:space="0" w:color="auto"/>
        <w:bottom w:val="none" w:sz="0" w:space="0" w:color="auto"/>
        <w:right w:val="none" w:sz="0" w:space="0" w:color="auto"/>
      </w:divBdr>
    </w:div>
    <w:div w:id="892666259">
      <w:bodyDiv w:val="1"/>
      <w:marLeft w:val="0"/>
      <w:marRight w:val="0"/>
      <w:marTop w:val="0"/>
      <w:marBottom w:val="0"/>
      <w:divBdr>
        <w:top w:val="none" w:sz="0" w:space="0" w:color="auto"/>
        <w:left w:val="none" w:sz="0" w:space="0" w:color="auto"/>
        <w:bottom w:val="none" w:sz="0" w:space="0" w:color="auto"/>
        <w:right w:val="none" w:sz="0" w:space="0" w:color="auto"/>
      </w:divBdr>
    </w:div>
    <w:div w:id="921832816">
      <w:bodyDiv w:val="1"/>
      <w:marLeft w:val="0"/>
      <w:marRight w:val="0"/>
      <w:marTop w:val="0"/>
      <w:marBottom w:val="0"/>
      <w:divBdr>
        <w:top w:val="none" w:sz="0" w:space="0" w:color="auto"/>
        <w:left w:val="none" w:sz="0" w:space="0" w:color="auto"/>
        <w:bottom w:val="none" w:sz="0" w:space="0" w:color="auto"/>
        <w:right w:val="none" w:sz="0" w:space="0" w:color="auto"/>
      </w:divBdr>
    </w:div>
    <w:div w:id="932973134">
      <w:bodyDiv w:val="1"/>
      <w:marLeft w:val="0"/>
      <w:marRight w:val="0"/>
      <w:marTop w:val="0"/>
      <w:marBottom w:val="0"/>
      <w:divBdr>
        <w:top w:val="none" w:sz="0" w:space="0" w:color="auto"/>
        <w:left w:val="none" w:sz="0" w:space="0" w:color="auto"/>
        <w:bottom w:val="none" w:sz="0" w:space="0" w:color="auto"/>
        <w:right w:val="none" w:sz="0" w:space="0" w:color="auto"/>
      </w:divBdr>
    </w:div>
    <w:div w:id="938369335">
      <w:bodyDiv w:val="1"/>
      <w:marLeft w:val="0"/>
      <w:marRight w:val="0"/>
      <w:marTop w:val="0"/>
      <w:marBottom w:val="0"/>
      <w:divBdr>
        <w:top w:val="none" w:sz="0" w:space="0" w:color="auto"/>
        <w:left w:val="none" w:sz="0" w:space="0" w:color="auto"/>
        <w:bottom w:val="none" w:sz="0" w:space="0" w:color="auto"/>
        <w:right w:val="none" w:sz="0" w:space="0" w:color="auto"/>
      </w:divBdr>
    </w:div>
    <w:div w:id="971178422">
      <w:bodyDiv w:val="1"/>
      <w:marLeft w:val="0"/>
      <w:marRight w:val="0"/>
      <w:marTop w:val="0"/>
      <w:marBottom w:val="0"/>
      <w:divBdr>
        <w:top w:val="none" w:sz="0" w:space="0" w:color="auto"/>
        <w:left w:val="none" w:sz="0" w:space="0" w:color="auto"/>
        <w:bottom w:val="none" w:sz="0" w:space="0" w:color="auto"/>
        <w:right w:val="none" w:sz="0" w:space="0" w:color="auto"/>
      </w:divBdr>
    </w:div>
    <w:div w:id="980043089">
      <w:bodyDiv w:val="1"/>
      <w:marLeft w:val="0"/>
      <w:marRight w:val="0"/>
      <w:marTop w:val="0"/>
      <w:marBottom w:val="0"/>
      <w:divBdr>
        <w:top w:val="none" w:sz="0" w:space="0" w:color="auto"/>
        <w:left w:val="none" w:sz="0" w:space="0" w:color="auto"/>
        <w:bottom w:val="none" w:sz="0" w:space="0" w:color="auto"/>
        <w:right w:val="none" w:sz="0" w:space="0" w:color="auto"/>
      </w:divBdr>
    </w:div>
    <w:div w:id="1019892971">
      <w:bodyDiv w:val="1"/>
      <w:marLeft w:val="0"/>
      <w:marRight w:val="0"/>
      <w:marTop w:val="0"/>
      <w:marBottom w:val="0"/>
      <w:divBdr>
        <w:top w:val="none" w:sz="0" w:space="0" w:color="auto"/>
        <w:left w:val="none" w:sz="0" w:space="0" w:color="auto"/>
        <w:bottom w:val="none" w:sz="0" w:space="0" w:color="auto"/>
        <w:right w:val="none" w:sz="0" w:space="0" w:color="auto"/>
      </w:divBdr>
    </w:div>
    <w:div w:id="1076243332">
      <w:bodyDiv w:val="1"/>
      <w:marLeft w:val="0"/>
      <w:marRight w:val="0"/>
      <w:marTop w:val="0"/>
      <w:marBottom w:val="0"/>
      <w:divBdr>
        <w:top w:val="none" w:sz="0" w:space="0" w:color="auto"/>
        <w:left w:val="none" w:sz="0" w:space="0" w:color="auto"/>
        <w:bottom w:val="none" w:sz="0" w:space="0" w:color="auto"/>
        <w:right w:val="none" w:sz="0" w:space="0" w:color="auto"/>
      </w:divBdr>
    </w:div>
    <w:div w:id="1080179088">
      <w:bodyDiv w:val="1"/>
      <w:marLeft w:val="0"/>
      <w:marRight w:val="0"/>
      <w:marTop w:val="0"/>
      <w:marBottom w:val="0"/>
      <w:divBdr>
        <w:top w:val="none" w:sz="0" w:space="0" w:color="auto"/>
        <w:left w:val="none" w:sz="0" w:space="0" w:color="auto"/>
        <w:bottom w:val="none" w:sz="0" w:space="0" w:color="auto"/>
        <w:right w:val="none" w:sz="0" w:space="0" w:color="auto"/>
      </w:divBdr>
    </w:div>
    <w:div w:id="1090466913">
      <w:bodyDiv w:val="1"/>
      <w:marLeft w:val="0"/>
      <w:marRight w:val="0"/>
      <w:marTop w:val="0"/>
      <w:marBottom w:val="0"/>
      <w:divBdr>
        <w:top w:val="none" w:sz="0" w:space="0" w:color="auto"/>
        <w:left w:val="none" w:sz="0" w:space="0" w:color="auto"/>
        <w:bottom w:val="none" w:sz="0" w:space="0" w:color="auto"/>
        <w:right w:val="none" w:sz="0" w:space="0" w:color="auto"/>
      </w:divBdr>
    </w:div>
    <w:div w:id="1119030488">
      <w:bodyDiv w:val="1"/>
      <w:marLeft w:val="0"/>
      <w:marRight w:val="0"/>
      <w:marTop w:val="0"/>
      <w:marBottom w:val="0"/>
      <w:divBdr>
        <w:top w:val="none" w:sz="0" w:space="0" w:color="auto"/>
        <w:left w:val="none" w:sz="0" w:space="0" w:color="auto"/>
        <w:bottom w:val="none" w:sz="0" w:space="0" w:color="auto"/>
        <w:right w:val="none" w:sz="0" w:space="0" w:color="auto"/>
      </w:divBdr>
    </w:div>
    <w:div w:id="1121270260">
      <w:bodyDiv w:val="1"/>
      <w:marLeft w:val="0"/>
      <w:marRight w:val="0"/>
      <w:marTop w:val="0"/>
      <w:marBottom w:val="0"/>
      <w:divBdr>
        <w:top w:val="none" w:sz="0" w:space="0" w:color="auto"/>
        <w:left w:val="none" w:sz="0" w:space="0" w:color="auto"/>
        <w:bottom w:val="none" w:sz="0" w:space="0" w:color="auto"/>
        <w:right w:val="none" w:sz="0" w:space="0" w:color="auto"/>
      </w:divBdr>
    </w:div>
    <w:div w:id="1149588069">
      <w:bodyDiv w:val="1"/>
      <w:marLeft w:val="0"/>
      <w:marRight w:val="0"/>
      <w:marTop w:val="0"/>
      <w:marBottom w:val="0"/>
      <w:divBdr>
        <w:top w:val="none" w:sz="0" w:space="0" w:color="auto"/>
        <w:left w:val="none" w:sz="0" w:space="0" w:color="auto"/>
        <w:bottom w:val="none" w:sz="0" w:space="0" w:color="auto"/>
        <w:right w:val="none" w:sz="0" w:space="0" w:color="auto"/>
      </w:divBdr>
    </w:div>
    <w:div w:id="1189830491">
      <w:bodyDiv w:val="1"/>
      <w:marLeft w:val="0"/>
      <w:marRight w:val="0"/>
      <w:marTop w:val="0"/>
      <w:marBottom w:val="0"/>
      <w:divBdr>
        <w:top w:val="none" w:sz="0" w:space="0" w:color="auto"/>
        <w:left w:val="none" w:sz="0" w:space="0" w:color="auto"/>
        <w:bottom w:val="none" w:sz="0" w:space="0" w:color="auto"/>
        <w:right w:val="none" w:sz="0" w:space="0" w:color="auto"/>
      </w:divBdr>
    </w:div>
    <w:div w:id="1208882143">
      <w:bodyDiv w:val="1"/>
      <w:marLeft w:val="0"/>
      <w:marRight w:val="0"/>
      <w:marTop w:val="0"/>
      <w:marBottom w:val="0"/>
      <w:divBdr>
        <w:top w:val="none" w:sz="0" w:space="0" w:color="auto"/>
        <w:left w:val="none" w:sz="0" w:space="0" w:color="auto"/>
        <w:bottom w:val="none" w:sz="0" w:space="0" w:color="auto"/>
        <w:right w:val="none" w:sz="0" w:space="0" w:color="auto"/>
      </w:divBdr>
    </w:div>
    <w:div w:id="1242446866">
      <w:bodyDiv w:val="1"/>
      <w:marLeft w:val="0"/>
      <w:marRight w:val="0"/>
      <w:marTop w:val="0"/>
      <w:marBottom w:val="0"/>
      <w:divBdr>
        <w:top w:val="none" w:sz="0" w:space="0" w:color="auto"/>
        <w:left w:val="none" w:sz="0" w:space="0" w:color="auto"/>
        <w:bottom w:val="none" w:sz="0" w:space="0" w:color="auto"/>
        <w:right w:val="none" w:sz="0" w:space="0" w:color="auto"/>
      </w:divBdr>
    </w:div>
    <w:div w:id="1276140027">
      <w:bodyDiv w:val="1"/>
      <w:marLeft w:val="0"/>
      <w:marRight w:val="0"/>
      <w:marTop w:val="0"/>
      <w:marBottom w:val="0"/>
      <w:divBdr>
        <w:top w:val="none" w:sz="0" w:space="0" w:color="auto"/>
        <w:left w:val="none" w:sz="0" w:space="0" w:color="auto"/>
        <w:bottom w:val="none" w:sz="0" w:space="0" w:color="auto"/>
        <w:right w:val="none" w:sz="0" w:space="0" w:color="auto"/>
      </w:divBdr>
    </w:div>
    <w:div w:id="1276643705">
      <w:bodyDiv w:val="1"/>
      <w:marLeft w:val="0"/>
      <w:marRight w:val="0"/>
      <w:marTop w:val="0"/>
      <w:marBottom w:val="0"/>
      <w:divBdr>
        <w:top w:val="none" w:sz="0" w:space="0" w:color="auto"/>
        <w:left w:val="none" w:sz="0" w:space="0" w:color="auto"/>
        <w:bottom w:val="none" w:sz="0" w:space="0" w:color="auto"/>
        <w:right w:val="none" w:sz="0" w:space="0" w:color="auto"/>
      </w:divBdr>
    </w:div>
    <w:div w:id="1285383962">
      <w:bodyDiv w:val="1"/>
      <w:marLeft w:val="0"/>
      <w:marRight w:val="0"/>
      <w:marTop w:val="0"/>
      <w:marBottom w:val="0"/>
      <w:divBdr>
        <w:top w:val="none" w:sz="0" w:space="0" w:color="auto"/>
        <w:left w:val="none" w:sz="0" w:space="0" w:color="auto"/>
        <w:bottom w:val="none" w:sz="0" w:space="0" w:color="auto"/>
        <w:right w:val="none" w:sz="0" w:space="0" w:color="auto"/>
      </w:divBdr>
    </w:div>
    <w:div w:id="1297418656">
      <w:bodyDiv w:val="1"/>
      <w:marLeft w:val="0"/>
      <w:marRight w:val="0"/>
      <w:marTop w:val="0"/>
      <w:marBottom w:val="0"/>
      <w:divBdr>
        <w:top w:val="none" w:sz="0" w:space="0" w:color="auto"/>
        <w:left w:val="none" w:sz="0" w:space="0" w:color="auto"/>
        <w:bottom w:val="none" w:sz="0" w:space="0" w:color="auto"/>
        <w:right w:val="none" w:sz="0" w:space="0" w:color="auto"/>
      </w:divBdr>
    </w:div>
    <w:div w:id="1303390704">
      <w:bodyDiv w:val="1"/>
      <w:marLeft w:val="0"/>
      <w:marRight w:val="0"/>
      <w:marTop w:val="0"/>
      <w:marBottom w:val="0"/>
      <w:divBdr>
        <w:top w:val="none" w:sz="0" w:space="0" w:color="auto"/>
        <w:left w:val="none" w:sz="0" w:space="0" w:color="auto"/>
        <w:bottom w:val="none" w:sz="0" w:space="0" w:color="auto"/>
        <w:right w:val="none" w:sz="0" w:space="0" w:color="auto"/>
      </w:divBdr>
    </w:div>
    <w:div w:id="1304844902">
      <w:bodyDiv w:val="1"/>
      <w:marLeft w:val="0"/>
      <w:marRight w:val="0"/>
      <w:marTop w:val="0"/>
      <w:marBottom w:val="0"/>
      <w:divBdr>
        <w:top w:val="none" w:sz="0" w:space="0" w:color="auto"/>
        <w:left w:val="none" w:sz="0" w:space="0" w:color="auto"/>
        <w:bottom w:val="none" w:sz="0" w:space="0" w:color="auto"/>
        <w:right w:val="none" w:sz="0" w:space="0" w:color="auto"/>
      </w:divBdr>
    </w:div>
    <w:div w:id="1305350179">
      <w:bodyDiv w:val="1"/>
      <w:marLeft w:val="0"/>
      <w:marRight w:val="0"/>
      <w:marTop w:val="0"/>
      <w:marBottom w:val="0"/>
      <w:divBdr>
        <w:top w:val="none" w:sz="0" w:space="0" w:color="auto"/>
        <w:left w:val="none" w:sz="0" w:space="0" w:color="auto"/>
        <w:bottom w:val="none" w:sz="0" w:space="0" w:color="auto"/>
        <w:right w:val="none" w:sz="0" w:space="0" w:color="auto"/>
      </w:divBdr>
    </w:div>
    <w:div w:id="1330058637">
      <w:bodyDiv w:val="1"/>
      <w:marLeft w:val="0"/>
      <w:marRight w:val="0"/>
      <w:marTop w:val="0"/>
      <w:marBottom w:val="0"/>
      <w:divBdr>
        <w:top w:val="none" w:sz="0" w:space="0" w:color="auto"/>
        <w:left w:val="none" w:sz="0" w:space="0" w:color="auto"/>
        <w:bottom w:val="none" w:sz="0" w:space="0" w:color="auto"/>
        <w:right w:val="none" w:sz="0" w:space="0" w:color="auto"/>
      </w:divBdr>
    </w:div>
    <w:div w:id="1344014836">
      <w:bodyDiv w:val="1"/>
      <w:marLeft w:val="0"/>
      <w:marRight w:val="0"/>
      <w:marTop w:val="0"/>
      <w:marBottom w:val="0"/>
      <w:divBdr>
        <w:top w:val="none" w:sz="0" w:space="0" w:color="auto"/>
        <w:left w:val="none" w:sz="0" w:space="0" w:color="auto"/>
        <w:bottom w:val="none" w:sz="0" w:space="0" w:color="auto"/>
        <w:right w:val="none" w:sz="0" w:space="0" w:color="auto"/>
      </w:divBdr>
    </w:div>
    <w:div w:id="1402555147">
      <w:bodyDiv w:val="1"/>
      <w:marLeft w:val="0"/>
      <w:marRight w:val="0"/>
      <w:marTop w:val="0"/>
      <w:marBottom w:val="0"/>
      <w:divBdr>
        <w:top w:val="none" w:sz="0" w:space="0" w:color="auto"/>
        <w:left w:val="none" w:sz="0" w:space="0" w:color="auto"/>
        <w:bottom w:val="none" w:sz="0" w:space="0" w:color="auto"/>
        <w:right w:val="none" w:sz="0" w:space="0" w:color="auto"/>
      </w:divBdr>
    </w:div>
    <w:div w:id="1405495837">
      <w:bodyDiv w:val="1"/>
      <w:marLeft w:val="0"/>
      <w:marRight w:val="0"/>
      <w:marTop w:val="0"/>
      <w:marBottom w:val="0"/>
      <w:divBdr>
        <w:top w:val="none" w:sz="0" w:space="0" w:color="auto"/>
        <w:left w:val="none" w:sz="0" w:space="0" w:color="auto"/>
        <w:bottom w:val="none" w:sz="0" w:space="0" w:color="auto"/>
        <w:right w:val="none" w:sz="0" w:space="0" w:color="auto"/>
      </w:divBdr>
    </w:div>
    <w:div w:id="1429545884">
      <w:bodyDiv w:val="1"/>
      <w:marLeft w:val="0"/>
      <w:marRight w:val="0"/>
      <w:marTop w:val="0"/>
      <w:marBottom w:val="0"/>
      <w:divBdr>
        <w:top w:val="none" w:sz="0" w:space="0" w:color="auto"/>
        <w:left w:val="none" w:sz="0" w:space="0" w:color="auto"/>
        <w:bottom w:val="none" w:sz="0" w:space="0" w:color="auto"/>
        <w:right w:val="none" w:sz="0" w:space="0" w:color="auto"/>
      </w:divBdr>
    </w:div>
    <w:div w:id="1454179696">
      <w:bodyDiv w:val="1"/>
      <w:marLeft w:val="0"/>
      <w:marRight w:val="0"/>
      <w:marTop w:val="0"/>
      <w:marBottom w:val="0"/>
      <w:divBdr>
        <w:top w:val="none" w:sz="0" w:space="0" w:color="auto"/>
        <w:left w:val="none" w:sz="0" w:space="0" w:color="auto"/>
        <w:bottom w:val="none" w:sz="0" w:space="0" w:color="auto"/>
        <w:right w:val="none" w:sz="0" w:space="0" w:color="auto"/>
      </w:divBdr>
    </w:div>
    <w:div w:id="1462268201">
      <w:bodyDiv w:val="1"/>
      <w:marLeft w:val="0"/>
      <w:marRight w:val="0"/>
      <w:marTop w:val="0"/>
      <w:marBottom w:val="0"/>
      <w:divBdr>
        <w:top w:val="none" w:sz="0" w:space="0" w:color="auto"/>
        <w:left w:val="none" w:sz="0" w:space="0" w:color="auto"/>
        <w:bottom w:val="none" w:sz="0" w:space="0" w:color="auto"/>
        <w:right w:val="none" w:sz="0" w:space="0" w:color="auto"/>
      </w:divBdr>
    </w:div>
    <w:div w:id="1476339093">
      <w:bodyDiv w:val="1"/>
      <w:marLeft w:val="0"/>
      <w:marRight w:val="0"/>
      <w:marTop w:val="0"/>
      <w:marBottom w:val="0"/>
      <w:divBdr>
        <w:top w:val="none" w:sz="0" w:space="0" w:color="auto"/>
        <w:left w:val="none" w:sz="0" w:space="0" w:color="auto"/>
        <w:bottom w:val="none" w:sz="0" w:space="0" w:color="auto"/>
        <w:right w:val="none" w:sz="0" w:space="0" w:color="auto"/>
      </w:divBdr>
    </w:div>
    <w:div w:id="1481536422">
      <w:bodyDiv w:val="1"/>
      <w:marLeft w:val="0"/>
      <w:marRight w:val="0"/>
      <w:marTop w:val="0"/>
      <w:marBottom w:val="0"/>
      <w:divBdr>
        <w:top w:val="none" w:sz="0" w:space="0" w:color="auto"/>
        <w:left w:val="none" w:sz="0" w:space="0" w:color="auto"/>
        <w:bottom w:val="none" w:sz="0" w:space="0" w:color="auto"/>
        <w:right w:val="none" w:sz="0" w:space="0" w:color="auto"/>
      </w:divBdr>
    </w:div>
    <w:div w:id="1509323757">
      <w:bodyDiv w:val="1"/>
      <w:marLeft w:val="0"/>
      <w:marRight w:val="0"/>
      <w:marTop w:val="0"/>
      <w:marBottom w:val="0"/>
      <w:divBdr>
        <w:top w:val="none" w:sz="0" w:space="0" w:color="auto"/>
        <w:left w:val="none" w:sz="0" w:space="0" w:color="auto"/>
        <w:bottom w:val="none" w:sz="0" w:space="0" w:color="auto"/>
        <w:right w:val="none" w:sz="0" w:space="0" w:color="auto"/>
      </w:divBdr>
    </w:div>
    <w:div w:id="1526216258">
      <w:bodyDiv w:val="1"/>
      <w:marLeft w:val="0"/>
      <w:marRight w:val="0"/>
      <w:marTop w:val="0"/>
      <w:marBottom w:val="0"/>
      <w:divBdr>
        <w:top w:val="none" w:sz="0" w:space="0" w:color="auto"/>
        <w:left w:val="none" w:sz="0" w:space="0" w:color="auto"/>
        <w:bottom w:val="none" w:sz="0" w:space="0" w:color="auto"/>
        <w:right w:val="none" w:sz="0" w:space="0" w:color="auto"/>
      </w:divBdr>
    </w:div>
    <w:div w:id="1537085109">
      <w:bodyDiv w:val="1"/>
      <w:marLeft w:val="0"/>
      <w:marRight w:val="0"/>
      <w:marTop w:val="0"/>
      <w:marBottom w:val="0"/>
      <w:divBdr>
        <w:top w:val="none" w:sz="0" w:space="0" w:color="auto"/>
        <w:left w:val="none" w:sz="0" w:space="0" w:color="auto"/>
        <w:bottom w:val="none" w:sz="0" w:space="0" w:color="auto"/>
        <w:right w:val="none" w:sz="0" w:space="0" w:color="auto"/>
      </w:divBdr>
    </w:div>
    <w:div w:id="1558738438">
      <w:bodyDiv w:val="1"/>
      <w:marLeft w:val="0"/>
      <w:marRight w:val="0"/>
      <w:marTop w:val="0"/>
      <w:marBottom w:val="0"/>
      <w:divBdr>
        <w:top w:val="none" w:sz="0" w:space="0" w:color="auto"/>
        <w:left w:val="none" w:sz="0" w:space="0" w:color="auto"/>
        <w:bottom w:val="none" w:sz="0" w:space="0" w:color="auto"/>
        <w:right w:val="none" w:sz="0" w:space="0" w:color="auto"/>
      </w:divBdr>
    </w:div>
    <w:div w:id="1566182379">
      <w:bodyDiv w:val="1"/>
      <w:marLeft w:val="0"/>
      <w:marRight w:val="0"/>
      <w:marTop w:val="0"/>
      <w:marBottom w:val="0"/>
      <w:divBdr>
        <w:top w:val="none" w:sz="0" w:space="0" w:color="auto"/>
        <w:left w:val="none" w:sz="0" w:space="0" w:color="auto"/>
        <w:bottom w:val="none" w:sz="0" w:space="0" w:color="auto"/>
        <w:right w:val="none" w:sz="0" w:space="0" w:color="auto"/>
      </w:divBdr>
    </w:div>
    <w:div w:id="1583442723">
      <w:bodyDiv w:val="1"/>
      <w:marLeft w:val="0"/>
      <w:marRight w:val="0"/>
      <w:marTop w:val="0"/>
      <w:marBottom w:val="0"/>
      <w:divBdr>
        <w:top w:val="none" w:sz="0" w:space="0" w:color="auto"/>
        <w:left w:val="none" w:sz="0" w:space="0" w:color="auto"/>
        <w:bottom w:val="none" w:sz="0" w:space="0" w:color="auto"/>
        <w:right w:val="none" w:sz="0" w:space="0" w:color="auto"/>
      </w:divBdr>
    </w:div>
    <w:div w:id="1614096494">
      <w:bodyDiv w:val="1"/>
      <w:marLeft w:val="0"/>
      <w:marRight w:val="0"/>
      <w:marTop w:val="0"/>
      <w:marBottom w:val="0"/>
      <w:divBdr>
        <w:top w:val="none" w:sz="0" w:space="0" w:color="auto"/>
        <w:left w:val="none" w:sz="0" w:space="0" w:color="auto"/>
        <w:bottom w:val="none" w:sz="0" w:space="0" w:color="auto"/>
        <w:right w:val="none" w:sz="0" w:space="0" w:color="auto"/>
      </w:divBdr>
    </w:div>
    <w:div w:id="1647196946">
      <w:bodyDiv w:val="1"/>
      <w:marLeft w:val="0"/>
      <w:marRight w:val="0"/>
      <w:marTop w:val="0"/>
      <w:marBottom w:val="0"/>
      <w:divBdr>
        <w:top w:val="none" w:sz="0" w:space="0" w:color="auto"/>
        <w:left w:val="none" w:sz="0" w:space="0" w:color="auto"/>
        <w:bottom w:val="none" w:sz="0" w:space="0" w:color="auto"/>
        <w:right w:val="none" w:sz="0" w:space="0" w:color="auto"/>
      </w:divBdr>
    </w:div>
    <w:div w:id="1678927136">
      <w:bodyDiv w:val="1"/>
      <w:marLeft w:val="0"/>
      <w:marRight w:val="0"/>
      <w:marTop w:val="0"/>
      <w:marBottom w:val="0"/>
      <w:divBdr>
        <w:top w:val="none" w:sz="0" w:space="0" w:color="auto"/>
        <w:left w:val="none" w:sz="0" w:space="0" w:color="auto"/>
        <w:bottom w:val="none" w:sz="0" w:space="0" w:color="auto"/>
        <w:right w:val="none" w:sz="0" w:space="0" w:color="auto"/>
      </w:divBdr>
    </w:div>
    <w:div w:id="1685008982">
      <w:bodyDiv w:val="1"/>
      <w:marLeft w:val="0"/>
      <w:marRight w:val="0"/>
      <w:marTop w:val="0"/>
      <w:marBottom w:val="0"/>
      <w:divBdr>
        <w:top w:val="none" w:sz="0" w:space="0" w:color="auto"/>
        <w:left w:val="none" w:sz="0" w:space="0" w:color="auto"/>
        <w:bottom w:val="none" w:sz="0" w:space="0" w:color="auto"/>
        <w:right w:val="none" w:sz="0" w:space="0" w:color="auto"/>
      </w:divBdr>
    </w:div>
    <w:div w:id="1688406915">
      <w:bodyDiv w:val="1"/>
      <w:marLeft w:val="0"/>
      <w:marRight w:val="0"/>
      <w:marTop w:val="0"/>
      <w:marBottom w:val="0"/>
      <w:divBdr>
        <w:top w:val="none" w:sz="0" w:space="0" w:color="auto"/>
        <w:left w:val="none" w:sz="0" w:space="0" w:color="auto"/>
        <w:bottom w:val="none" w:sz="0" w:space="0" w:color="auto"/>
        <w:right w:val="none" w:sz="0" w:space="0" w:color="auto"/>
      </w:divBdr>
    </w:div>
    <w:div w:id="1692756788">
      <w:bodyDiv w:val="1"/>
      <w:marLeft w:val="0"/>
      <w:marRight w:val="0"/>
      <w:marTop w:val="0"/>
      <w:marBottom w:val="0"/>
      <w:divBdr>
        <w:top w:val="none" w:sz="0" w:space="0" w:color="auto"/>
        <w:left w:val="none" w:sz="0" w:space="0" w:color="auto"/>
        <w:bottom w:val="none" w:sz="0" w:space="0" w:color="auto"/>
        <w:right w:val="none" w:sz="0" w:space="0" w:color="auto"/>
      </w:divBdr>
    </w:div>
    <w:div w:id="1723367323">
      <w:bodyDiv w:val="1"/>
      <w:marLeft w:val="0"/>
      <w:marRight w:val="0"/>
      <w:marTop w:val="0"/>
      <w:marBottom w:val="0"/>
      <w:divBdr>
        <w:top w:val="none" w:sz="0" w:space="0" w:color="auto"/>
        <w:left w:val="none" w:sz="0" w:space="0" w:color="auto"/>
        <w:bottom w:val="none" w:sz="0" w:space="0" w:color="auto"/>
        <w:right w:val="none" w:sz="0" w:space="0" w:color="auto"/>
      </w:divBdr>
    </w:div>
    <w:div w:id="1727218804">
      <w:bodyDiv w:val="1"/>
      <w:marLeft w:val="0"/>
      <w:marRight w:val="0"/>
      <w:marTop w:val="0"/>
      <w:marBottom w:val="0"/>
      <w:divBdr>
        <w:top w:val="none" w:sz="0" w:space="0" w:color="auto"/>
        <w:left w:val="none" w:sz="0" w:space="0" w:color="auto"/>
        <w:bottom w:val="none" w:sz="0" w:space="0" w:color="auto"/>
        <w:right w:val="none" w:sz="0" w:space="0" w:color="auto"/>
      </w:divBdr>
    </w:div>
    <w:div w:id="1742827128">
      <w:bodyDiv w:val="1"/>
      <w:marLeft w:val="0"/>
      <w:marRight w:val="0"/>
      <w:marTop w:val="0"/>
      <w:marBottom w:val="0"/>
      <w:divBdr>
        <w:top w:val="none" w:sz="0" w:space="0" w:color="auto"/>
        <w:left w:val="none" w:sz="0" w:space="0" w:color="auto"/>
        <w:bottom w:val="none" w:sz="0" w:space="0" w:color="auto"/>
        <w:right w:val="none" w:sz="0" w:space="0" w:color="auto"/>
      </w:divBdr>
    </w:div>
    <w:div w:id="1746872575">
      <w:bodyDiv w:val="1"/>
      <w:marLeft w:val="0"/>
      <w:marRight w:val="0"/>
      <w:marTop w:val="0"/>
      <w:marBottom w:val="0"/>
      <w:divBdr>
        <w:top w:val="none" w:sz="0" w:space="0" w:color="auto"/>
        <w:left w:val="none" w:sz="0" w:space="0" w:color="auto"/>
        <w:bottom w:val="none" w:sz="0" w:space="0" w:color="auto"/>
        <w:right w:val="none" w:sz="0" w:space="0" w:color="auto"/>
      </w:divBdr>
    </w:div>
    <w:div w:id="1753501506">
      <w:bodyDiv w:val="1"/>
      <w:marLeft w:val="0"/>
      <w:marRight w:val="0"/>
      <w:marTop w:val="0"/>
      <w:marBottom w:val="0"/>
      <w:divBdr>
        <w:top w:val="none" w:sz="0" w:space="0" w:color="auto"/>
        <w:left w:val="none" w:sz="0" w:space="0" w:color="auto"/>
        <w:bottom w:val="none" w:sz="0" w:space="0" w:color="auto"/>
        <w:right w:val="none" w:sz="0" w:space="0" w:color="auto"/>
      </w:divBdr>
    </w:div>
    <w:div w:id="1785148757">
      <w:bodyDiv w:val="1"/>
      <w:marLeft w:val="0"/>
      <w:marRight w:val="0"/>
      <w:marTop w:val="0"/>
      <w:marBottom w:val="0"/>
      <w:divBdr>
        <w:top w:val="none" w:sz="0" w:space="0" w:color="auto"/>
        <w:left w:val="none" w:sz="0" w:space="0" w:color="auto"/>
        <w:bottom w:val="none" w:sz="0" w:space="0" w:color="auto"/>
        <w:right w:val="none" w:sz="0" w:space="0" w:color="auto"/>
      </w:divBdr>
    </w:div>
    <w:div w:id="1823110999">
      <w:bodyDiv w:val="1"/>
      <w:marLeft w:val="0"/>
      <w:marRight w:val="0"/>
      <w:marTop w:val="0"/>
      <w:marBottom w:val="0"/>
      <w:divBdr>
        <w:top w:val="none" w:sz="0" w:space="0" w:color="auto"/>
        <w:left w:val="none" w:sz="0" w:space="0" w:color="auto"/>
        <w:bottom w:val="none" w:sz="0" w:space="0" w:color="auto"/>
        <w:right w:val="none" w:sz="0" w:space="0" w:color="auto"/>
      </w:divBdr>
    </w:div>
    <w:div w:id="1832210858">
      <w:bodyDiv w:val="1"/>
      <w:marLeft w:val="0"/>
      <w:marRight w:val="0"/>
      <w:marTop w:val="0"/>
      <w:marBottom w:val="0"/>
      <w:divBdr>
        <w:top w:val="none" w:sz="0" w:space="0" w:color="auto"/>
        <w:left w:val="none" w:sz="0" w:space="0" w:color="auto"/>
        <w:bottom w:val="none" w:sz="0" w:space="0" w:color="auto"/>
        <w:right w:val="none" w:sz="0" w:space="0" w:color="auto"/>
      </w:divBdr>
    </w:div>
    <w:div w:id="1841459935">
      <w:bodyDiv w:val="1"/>
      <w:marLeft w:val="0"/>
      <w:marRight w:val="0"/>
      <w:marTop w:val="0"/>
      <w:marBottom w:val="0"/>
      <w:divBdr>
        <w:top w:val="none" w:sz="0" w:space="0" w:color="auto"/>
        <w:left w:val="none" w:sz="0" w:space="0" w:color="auto"/>
        <w:bottom w:val="none" w:sz="0" w:space="0" w:color="auto"/>
        <w:right w:val="none" w:sz="0" w:space="0" w:color="auto"/>
      </w:divBdr>
    </w:div>
    <w:div w:id="1848666923">
      <w:bodyDiv w:val="1"/>
      <w:marLeft w:val="0"/>
      <w:marRight w:val="0"/>
      <w:marTop w:val="0"/>
      <w:marBottom w:val="0"/>
      <w:divBdr>
        <w:top w:val="none" w:sz="0" w:space="0" w:color="auto"/>
        <w:left w:val="none" w:sz="0" w:space="0" w:color="auto"/>
        <w:bottom w:val="none" w:sz="0" w:space="0" w:color="auto"/>
        <w:right w:val="none" w:sz="0" w:space="0" w:color="auto"/>
      </w:divBdr>
    </w:div>
    <w:div w:id="1857308362">
      <w:bodyDiv w:val="1"/>
      <w:marLeft w:val="0"/>
      <w:marRight w:val="0"/>
      <w:marTop w:val="0"/>
      <w:marBottom w:val="0"/>
      <w:divBdr>
        <w:top w:val="none" w:sz="0" w:space="0" w:color="auto"/>
        <w:left w:val="none" w:sz="0" w:space="0" w:color="auto"/>
        <w:bottom w:val="none" w:sz="0" w:space="0" w:color="auto"/>
        <w:right w:val="none" w:sz="0" w:space="0" w:color="auto"/>
      </w:divBdr>
    </w:div>
    <w:div w:id="1885557812">
      <w:bodyDiv w:val="1"/>
      <w:marLeft w:val="0"/>
      <w:marRight w:val="0"/>
      <w:marTop w:val="0"/>
      <w:marBottom w:val="0"/>
      <w:divBdr>
        <w:top w:val="none" w:sz="0" w:space="0" w:color="auto"/>
        <w:left w:val="none" w:sz="0" w:space="0" w:color="auto"/>
        <w:bottom w:val="none" w:sz="0" w:space="0" w:color="auto"/>
        <w:right w:val="none" w:sz="0" w:space="0" w:color="auto"/>
      </w:divBdr>
    </w:div>
    <w:div w:id="1888563312">
      <w:bodyDiv w:val="1"/>
      <w:marLeft w:val="0"/>
      <w:marRight w:val="0"/>
      <w:marTop w:val="0"/>
      <w:marBottom w:val="0"/>
      <w:divBdr>
        <w:top w:val="none" w:sz="0" w:space="0" w:color="auto"/>
        <w:left w:val="none" w:sz="0" w:space="0" w:color="auto"/>
        <w:bottom w:val="none" w:sz="0" w:space="0" w:color="auto"/>
        <w:right w:val="none" w:sz="0" w:space="0" w:color="auto"/>
      </w:divBdr>
    </w:div>
    <w:div w:id="1894004886">
      <w:bodyDiv w:val="1"/>
      <w:marLeft w:val="0"/>
      <w:marRight w:val="0"/>
      <w:marTop w:val="0"/>
      <w:marBottom w:val="0"/>
      <w:divBdr>
        <w:top w:val="none" w:sz="0" w:space="0" w:color="auto"/>
        <w:left w:val="none" w:sz="0" w:space="0" w:color="auto"/>
        <w:bottom w:val="none" w:sz="0" w:space="0" w:color="auto"/>
        <w:right w:val="none" w:sz="0" w:space="0" w:color="auto"/>
      </w:divBdr>
    </w:div>
    <w:div w:id="1899513077">
      <w:bodyDiv w:val="1"/>
      <w:marLeft w:val="0"/>
      <w:marRight w:val="0"/>
      <w:marTop w:val="0"/>
      <w:marBottom w:val="0"/>
      <w:divBdr>
        <w:top w:val="none" w:sz="0" w:space="0" w:color="auto"/>
        <w:left w:val="none" w:sz="0" w:space="0" w:color="auto"/>
        <w:bottom w:val="none" w:sz="0" w:space="0" w:color="auto"/>
        <w:right w:val="none" w:sz="0" w:space="0" w:color="auto"/>
      </w:divBdr>
    </w:div>
    <w:div w:id="1900362441">
      <w:bodyDiv w:val="1"/>
      <w:marLeft w:val="0"/>
      <w:marRight w:val="0"/>
      <w:marTop w:val="0"/>
      <w:marBottom w:val="0"/>
      <w:divBdr>
        <w:top w:val="none" w:sz="0" w:space="0" w:color="auto"/>
        <w:left w:val="none" w:sz="0" w:space="0" w:color="auto"/>
        <w:bottom w:val="none" w:sz="0" w:space="0" w:color="auto"/>
        <w:right w:val="none" w:sz="0" w:space="0" w:color="auto"/>
      </w:divBdr>
    </w:div>
    <w:div w:id="1921089370">
      <w:bodyDiv w:val="1"/>
      <w:marLeft w:val="0"/>
      <w:marRight w:val="0"/>
      <w:marTop w:val="0"/>
      <w:marBottom w:val="0"/>
      <w:divBdr>
        <w:top w:val="none" w:sz="0" w:space="0" w:color="auto"/>
        <w:left w:val="none" w:sz="0" w:space="0" w:color="auto"/>
        <w:bottom w:val="none" w:sz="0" w:space="0" w:color="auto"/>
        <w:right w:val="none" w:sz="0" w:space="0" w:color="auto"/>
      </w:divBdr>
    </w:div>
    <w:div w:id="1921792342">
      <w:bodyDiv w:val="1"/>
      <w:marLeft w:val="0"/>
      <w:marRight w:val="0"/>
      <w:marTop w:val="0"/>
      <w:marBottom w:val="0"/>
      <w:divBdr>
        <w:top w:val="none" w:sz="0" w:space="0" w:color="auto"/>
        <w:left w:val="none" w:sz="0" w:space="0" w:color="auto"/>
        <w:bottom w:val="none" w:sz="0" w:space="0" w:color="auto"/>
        <w:right w:val="none" w:sz="0" w:space="0" w:color="auto"/>
      </w:divBdr>
    </w:div>
    <w:div w:id="1939481638">
      <w:bodyDiv w:val="1"/>
      <w:marLeft w:val="0"/>
      <w:marRight w:val="0"/>
      <w:marTop w:val="0"/>
      <w:marBottom w:val="0"/>
      <w:divBdr>
        <w:top w:val="none" w:sz="0" w:space="0" w:color="auto"/>
        <w:left w:val="none" w:sz="0" w:space="0" w:color="auto"/>
        <w:bottom w:val="none" w:sz="0" w:space="0" w:color="auto"/>
        <w:right w:val="none" w:sz="0" w:space="0" w:color="auto"/>
      </w:divBdr>
    </w:div>
    <w:div w:id="1986229895">
      <w:bodyDiv w:val="1"/>
      <w:marLeft w:val="0"/>
      <w:marRight w:val="0"/>
      <w:marTop w:val="0"/>
      <w:marBottom w:val="0"/>
      <w:divBdr>
        <w:top w:val="none" w:sz="0" w:space="0" w:color="auto"/>
        <w:left w:val="none" w:sz="0" w:space="0" w:color="auto"/>
        <w:bottom w:val="none" w:sz="0" w:space="0" w:color="auto"/>
        <w:right w:val="none" w:sz="0" w:space="0" w:color="auto"/>
      </w:divBdr>
    </w:div>
    <w:div w:id="2004358916">
      <w:bodyDiv w:val="1"/>
      <w:marLeft w:val="0"/>
      <w:marRight w:val="0"/>
      <w:marTop w:val="0"/>
      <w:marBottom w:val="0"/>
      <w:divBdr>
        <w:top w:val="none" w:sz="0" w:space="0" w:color="auto"/>
        <w:left w:val="none" w:sz="0" w:space="0" w:color="auto"/>
        <w:bottom w:val="none" w:sz="0" w:space="0" w:color="auto"/>
        <w:right w:val="none" w:sz="0" w:space="0" w:color="auto"/>
      </w:divBdr>
    </w:div>
    <w:div w:id="2024934431">
      <w:bodyDiv w:val="1"/>
      <w:marLeft w:val="0"/>
      <w:marRight w:val="0"/>
      <w:marTop w:val="0"/>
      <w:marBottom w:val="0"/>
      <w:divBdr>
        <w:top w:val="none" w:sz="0" w:space="0" w:color="auto"/>
        <w:left w:val="none" w:sz="0" w:space="0" w:color="auto"/>
        <w:bottom w:val="none" w:sz="0" w:space="0" w:color="auto"/>
        <w:right w:val="none" w:sz="0" w:space="0" w:color="auto"/>
      </w:divBdr>
    </w:div>
    <w:div w:id="2043826117">
      <w:bodyDiv w:val="1"/>
      <w:marLeft w:val="0"/>
      <w:marRight w:val="0"/>
      <w:marTop w:val="0"/>
      <w:marBottom w:val="0"/>
      <w:divBdr>
        <w:top w:val="none" w:sz="0" w:space="0" w:color="auto"/>
        <w:left w:val="none" w:sz="0" w:space="0" w:color="auto"/>
        <w:bottom w:val="none" w:sz="0" w:space="0" w:color="auto"/>
        <w:right w:val="none" w:sz="0" w:space="0" w:color="auto"/>
      </w:divBdr>
    </w:div>
    <w:div w:id="2084180812">
      <w:bodyDiv w:val="1"/>
      <w:marLeft w:val="0"/>
      <w:marRight w:val="0"/>
      <w:marTop w:val="0"/>
      <w:marBottom w:val="0"/>
      <w:divBdr>
        <w:top w:val="none" w:sz="0" w:space="0" w:color="auto"/>
        <w:left w:val="none" w:sz="0" w:space="0" w:color="auto"/>
        <w:bottom w:val="none" w:sz="0" w:space="0" w:color="auto"/>
        <w:right w:val="none" w:sz="0" w:space="0" w:color="auto"/>
      </w:divBdr>
    </w:div>
    <w:div w:id="211886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hlfreight.medlemsservice@dhl.com" TargetMode="External"/><Relationship Id="rId21" Type="http://schemas.openxmlformats.org/officeDocument/2006/relationships/hyperlink" Target="https://www.scrive.com/c/pma-and-scrive" TargetMode="External"/><Relationship Id="rId34" Type="http://schemas.openxmlformats.org/officeDocument/2006/relationships/image" Target="media/image12.jpeg"/><Relationship Id="rId42" Type="http://schemas.openxmlformats.org/officeDocument/2006/relationships/image" Target="media/image17.png"/><Relationship Id="rId47" Type="http://schemas.openxmlformats.org/officeDocument/2006/relationships/hyperlink" Target="https://www.youtube.com/channel/UCsx5n9Wx0ccFCNZiq6tjn4A" TargetMode="External"/><Relationship Id="rId50" Type="http://schemas.openxmlformats.org/officeDocument/2006/relationships/hyperlink" Target="https://www.branschkoll.se/artiklar/profilbranschens-leverantorer-slot-upp-pa-pma-days?utm_source=Branschkoll+Promotion&amp;utm_campaign=728a9802cf-EMAIL_CAMPAIGN_2026_01_27_03_41&amp;utm_medium=email&amp;utm_term=0_-728a9802cf-465870596" TargetMode="External"/><Relationship Id="rId55" Type="http://schemas.openxmlformats.org/officeDocument/2006/relationships/hyperlink" Target="https://www.branschkoll.se/artiklar/pma-academy-haller-kurs-i-cirkular-produktdesign-i-september?utm_source=Branschkoll+Promotion&amp;utm_campaign=ea1ac00a34-EMAIL_CAMPAIGN_2026_01_27_03_41_COPY_01&amp;utm_medium=email&amp;utm_term=0_-728a9802cf-465870596" TargetMode="External"/><Relationship Id="rId63" Type="http://schemas.openxmlformats.org/officeDocument/2006/relationships/hyperlink" Target="mailto:hakan@productmediaassociation.com" TargetMode="External"/><Relationship Id="rId7" Type="http://schemas.openxmlformats.org/officeDocument/2006/relationships/hyperlink" Target="https://www.productmediaassociation.com/medlemmar" TargetMode="External"/><Relationship Id="rId2" Type="http://schemas.openxmlformats.org/officeDocument/2006/relationships/numbering" Target="numbering.xml"/><Relationship Id="rId16" Type="http://schemas.openxmlformats.org/officeDocument/2006/relationships/hyperlink" Target="mailto:Casper.Lundstrom@tre.se" TargetMode="External"/><Relationship Id="rId29" Type="http://schemas.openxmlformats.org/officeDocument/2006/relationships/hyperlink" Target="https://www.dropbox.com/scl/fi/svxv82wkpx7gg7yvvo5rh/Product-Media-Association_prislistor_2026.pdf?rlkey=3y43258viyoptcb72k75fqmwh&amp;dl=0" TargetMode="External"/><Relationship Id="rId11" Type="http://schemas.openxmlformats.org/officeDocument/2006/relationships/hyperlink" Targe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 TargetMode="External"/><Relationship Id="rId24" Type="http://schemas.openxmlformats.org/officeDocument/2006/relationships/hyperlink" Target="https://www.dropbox.com/scl/fi/5ebqhadg0ooebucs4xtv0/Lupper_erbjudande_PMA_medlem.pdf?rlkey=6n7q9e841e1q8b5efaxee7puw&amp;dl=0" TargetMode="External"/><Relationship Id="rId32" Type="http://schemas.openxmlformats.org/officeDocument/2006/relationships/image" Target="media/image10.jpeg"/><Relationship Id="rId37" Type="http://schemas.openxmlformats.org/officeDocument/2006/relationships/image" Target="media/image14.jpeg"/><Relationship Id="rId40" Type="http://schemas.openxmlformats.org/officeDocument/2006/relationships/hyperlink" Target="https://www.dropbox.com/scl/fi/8g8jxo83v36b1pvre155e/PMA-erbjudande-House-of-People-Folkets-Hus-2026.pdf?rlkey=tstnlq7qipemsunw43pcu29lp&amp;dl=0" TargetMode="External"/><Relationship Id="rId45" Type="http://schemas.openxmlformats.org/officeDocument/2006/relationships/hyperlink" Target="https://www.facebook.com/productmediaassociation/" TargetMode="External"/><Relationship Id="rId53" Type="http://schemas.openxmlformats.org/officeDocument/2006/relationships/hyperlink" Target="https://www.branschkoll.se/artiklar/bade-fest-och-tavling-pa-profilmassan-i-augusti" TargetMode="External"/><Relationship Id="rId58" Type="http://schemas.openxmlformats.org/officeDocument/2006/relationships/image" Target="media/image18.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9.jpeg"/><Relationship Id="rId19" Type="http://schemas.openxmlformats.org/officeDocument/2006/relationships/image" Target="media/image6.jpeg"/><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hyperlink" Target="https://www.dropbox.com/scl/fi/fd8nz47jujtnm8n0dt7wp/DHL-PWA_avtal_oneflow-signed-9276343.pdf?rlkey=cijm588b96rka14f0eqbotmt9&amp;dl=0" TargetMode="External"/><Relationship Id="rId30" Type="http://schemas.openxmlformats.org/officeDocument/2006/relationships/image" Target="media/image9.jpeg"/><Relationship Id="rId35" Type="http://schemas.openxmlformats.org/officeDocument/2006/relationships/hyperlink" Target="https://www.productmediaassociation.com/productmediahouse" TargetMode="External"/><Relationship Id="rId43" Type="http://schemas.openxmlformats.org/officeDocument/2006/relationships/hyperlink" Target="https://www.linkedin.com/company/pwa-promotion-wholesalers-association/" TargetMode="External"/><Relationship Id="rId48" Type="http://schemas.openxmlformats.org/officeDocument/2006/relationships/hyperlink" Target="https://www.branschkoll.se/artiklar/pma-sanker-intradesavgiften-till-1-krona" TargetMode="External"/><Relationship Id="rId56" Type="http://schemas.openxmlformats.org/officeDocument/2006/relationships/hyperlink" Target="https://www.branschkoll.se/artiklar/kvalitet-fore-pris-pyrande-tema-pa-profilmassan?utm_source=Branschkoll+Promotion&amp;utm_campaign=d1aad3605b-EMAIL_CAMPAIGN_2026_01_27_03_41_COPY_01&amp;utm_medium=email&amp;utm_term=0_-728a9802cf-465870596" TargetMode="External"/><Relationship Id="rId64" Type="http://schemas.openxmlformats.org/officeDocument/2006/relationships/hyperlink" Target="tel:+46708374615" TargetMode="External"/><Relationship Id="rId8" Type="http://schemas.openxmlformats.org/officeDocument/2006/relationships/hyperlink" Target="https://vimeo.com/1220841511?fl=ml&amp;fe=ec" TargetMode="External"/><Relationship Id="rId51" Type="http://schemas.openxmlformats.org/officeDocument/2006/relationships/hyperlink" Target="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tel:+46735438039" TargetMode="External"/><Relationship Id="rId25" Type="http://schemas.openxmlformats.org/officeDocument/2006/relationships/image" Target="media/image8.jpeg"/><Relationship Id="rId33" Type="http://schemas.openxmlformats.org/officeDocument/2006/relationships/image" Target="media/image11.jpeg"/><Relationship Id="rId38" Type="http://schemas.openxmlformats.org/officeDocument/2006/relationships/image" Target="media/image15.jpeg"/><Relationship Id="rId46" Type="http://schemas.openxmlformats.org/officeDocument/2006/relationships/hyperlink" Target="https://www.instagram.com/productmediaassociation/" TargetMode="External"/><Relationship Id="rId59" Type="http://schemas.openxmlformats.org/officeDocument/2006/relationships/hyperlink" Target="mailto:maria@productmediaassociation.com?subject=Intresseanm%C3%A4lan%20-%20Utst%C3%A4llare%20Product%20Media%20Days%202026." TargetMode="External"/><Relationship Id="rId20" Type="http://schemas.openxmlformats.org/officeDocument/2006/relationships/hyperlink" Target="https://www.dropbox.com/scl/fi/mry6hig78239h2c5sphrk/22b_Scrive_eSign_Online_SE-1.pdf?rlkey=z4cttq0xegxxt5yg3pgxn7kt7&amp;dl=0" TargetMode="External"/><Relationship Id="rId41" Type="http://schemas.openxmlformats.org/officeDocument/2006/relationships/hyperlink" Target="https://www.dropbox.com/scl/fi/ttkd58zzkmxqc7bvog9rc/22c_Reklamkakan_2025_PMA_IRM_-rsm-te_20260624.pdf?rlkey=80egznn1i0kkl2m71d14lno1v&amp;dl=0" TargetMode="External"/><Relationship Id="rId54" Type="http://schemas.openxmlformats.org/officeDocument/2006/relationships/hyperlink" Target="https://www.branschkoll.se/artiklar/produktmedia-vaxer-snabbare-an-totala-reklamkakan?utm_source=Branschkoll+Promotion&amp;utm_campaign=e362c60671-EMAIL_CAMPAIGN_2026_01_27_03_41_COPY_01&amp;utm_medium=email&amp;utm_term=0_-728a9802cf-465870596" TargetMode="External"/><Relationship Id="rId62"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5.jpeg"/><Relationship Id="rId23" Type="http://schemas.openxmlformats.org/officeDocument/2006/relationships/hyperlink" Target="mailto:info@unseald.com" TargetMode="External"/><Relationship Id="rId28" Type="http://schemas.openxmlformats.org/officeDocument/2006/relationships/hyperlink" Target="https://www.dropbox.com/scl/fi/zag6z6b534xe7kegc8io9/PMA_Kundnummerans-kan-2.7_.xlsx?rlkey=9eyk6jnpbqswvquol2ryiq2k3&amp;dl=0" TargetMode="External"/><Relationship Id="rId36" Type="http://schemas.openxmlformats.org/officeDocument/2006/relationships/image" Target="media/image13.jpeg"/><Relationship Id="rId49" Type="http://schemas.openxmlformats.org/officeDocument/2006/relationships/hyperlink" Target="https://www.branschkoll.se/artiklar/arets-vinnare-i-produktmediabiet?utm_source=Branschkoll+Promotion&amp;utm_campaign=728a9802cf-EMAIL_CAMPAIGN_2026_01_27_03_41&amp;utm_medium=email&amp;utm_term=0_-728a9802cf-465870596" TargetMode="External"/><Relationship Id="rId57" Type="http://schemas.openxmlformats.org/officeDocument/2006/relationships/hyperlink" Target="https://tidningen.promotion.nu/search?title=all" TargetMode="External"/><Relationship Id="rId10" Type="http://schemas.openxmlformats.org/officeDocument/2006/relationships/hyperlink" Target="https://forms.office.com/pages/responsepage.aspx?id=9RFgIwwy5UqWSjk_U3ezyqhKL0QO-XxFvKE67rCfucBUQzFPRkhBRkxKNkhFNjJQSzRPREhVWkMyQy4u&amp;origin=lprLink&amp;route=shorturl" TargetMode="External"/><Relationship Id="rId31" Type="http://schemas.openxmlformats.org/officeDocument/2006/relationships/hyperlink" Target="https://www.dropbox.com/scl/fi/lzdr9hfid5xew8bewvk3k/Strawberry-Webmanual-PMA-2026.pdf?rlkey=042545qt82xoiu035znlhe9ba&amp;dl=0" TargetMode="External"/><Relationship Id="rId44" Type="http://schemas.openxmlformats.org/officeDocument/2006/relationships/hyperlink" Target="https://www.linkedin.com/company/product-media-association/" TargetMode="External"/><Relationship Id="rId52" Type="http://schemas.openxmlformats.org/officeDocument/2006/relationships/hyperlink" Target="https://www.branschkoll.se/artiklar/pma-akademi-erbjuder-ai-utbildningar-for-branschen?utm_source=Branschkoll+Promotion&amp;utm_campaign=e2403b3416-EMAIL_CAMPAIGN_2026_01_27_03_41_COPY_01&amp;utm_medium=email&amp;utm_term=0_-728a9802cf-465870596" TargetMode="External"/><Relationship Id="rId60" Type="http://schemas.openxmlformats.org/officeDocument/2006/relationships/hyperlink" Target="tel:+46705638515"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forms.office.com/pages/responsepage.aspx?id=9RFgIwwy5UqWSjk_U3ezyqhKL0QO-XxFvKE67rCfucBUNjJISTZQNkI1TVlWR0FYWFZPN0dCVzQwRy4u&amp;origin=lprLink&amp;route=shorturl" TargetMode="External"/><Relationship Id="rId18" Type="http://schemas.openxmlformats.org/officeDocument/2006/relationships/hyperlink" Target="https://www.dropbox.com/scl/fi/we0oakwlhu52iy5q1xhnx/PMA_presentation_-rsm-te_20260624_Tre_F-retag.pdf?rlkey=8f5q3cgqw5e87agggdcvkmttg&amp;dl=0" TargetMode="External"/><Relationship Id="rId39" Type="http://schemas.openxmlformats.org/officeDocument/2006/relationships/image" Target="media/image16.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aolsson/OneDrive%20-%20PWA/Medlemsinformation/2021/Medlemsinformation%20%231%20januari%20202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F733F-40A6-194A-B06A-A736994B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Medlemsinformation #1 januari 2021.dotx</Template>
  <TotalTime>55</TotalTime>
  <Pages>14</Pages>
  <Words>3499</Words>
  <Characters>18548</Characters>
  <Application>Microsoft Office Word</Application>
  <DocSecurity>0</DocSecurity>
  <Lines>154</Lines>
  <Paragraphs>44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Olsson</dc:creator>
  <cp:lastModifiedBy>Maria Olsson</cp:lastModifiedBy>
  <cp:revision>71</cp:revision>
  <cp:lastPrinted>2021-03-29T13:07:00Z</cp:lastPrinted>
  <dcterms:created xsi:type="dcterms:W3CDTF">2026-06-30T12:32:00Z</dcterms:created>
  <dcterms:modified xsi:type="dcterms:W3CDTF">2026-09-01T09:02:00Z</dcterms:modified>
</cp:coreProperties>
</file>