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F42AD5" w14:textId="5D8DF286" w:rsidR="00FC474F" w:rsidRDefault="00BC091E" w:rsidP="00D272D3">
      <w:pPr>
        <w:jc w:val="center"/>
        <w:rPr>
          <w:noProof/>
        </w:rPr>
      </w:pPr>
      <w:r>
        <w:rPr>
          <w:noProof/>
        </w:rPr>
        <w:drawing>
          <wp:inline distT="0" distB="0" distL="0" distR="0" wp14:anchorId="299DD838" wp14:editId="2ED3EBEB">
            <wp:extent cx="1565175" cy="1003300"/>
            <wp:effectExtent l="0" t="0" r="0" b="0"/>
            <wp:docPr id="1165897872" name="Bildobjekt 14" descr="En bild som visar Grafik, Teckensnitt, skärmbild, svar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897872" name="Bildobjekt 14" descr="En bild som visar Grafik, Teckensnitt, skärmbild, svart&#10;&#10;AI-genererat innehåll kan vara felaktigt."/>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38905" cy="1050562"/>
                    </a:xfrm>
                    <a:prstGeom prst="rect">
                      <a:avLst/>
                    </a:prstGeom>
                  </pic:spPr>
                </pic:pic>
              </a:graphicData>
            </a:graphic>
          </wp:inline>
        </w:drawing>
      </w:r>
    </w:p>
    <w:p w14:paraId="3E1C1CB9" w14:textId="4FEA8433" w:rsidR="00C06E73" w:rsidRDefault="00C06E73" w:rsidP="00353BD3">
      <w:pPr>
        <w:rPr>
          <w:b/>
          <w:sz w:val="36"/>
          <w:szCs w:val="36"/>
        </w:rPr>
      </w:pPr>
    </w:p>
    <w:tbl>
      <w:tblPr>
        <w:tblW w:w="5000" w:type="pct"/>
        <w:tblCellMar>
          <w:left w:w="0" w:type="dxa"/>
          <w:right w:w="0" w:type="dxa"/>
        </w:tblCellMar>
        <w:tblLook w:val="04A0" w:firstRow="1" w:lastRow="0" w:firstColumn="1" w:lastColumn="0" w:noHBand="0" w:noVBand="1"/>
      </w:tblPr>
      <w:tblGrid>
        <w:gridCol w:w="9070"/>
      </w:tblGrid>
      <w:tr w:rsidR="005B5D6E" w:rsidRPr="003A4552" w14:paraId="559C00C5" w14:textId="77777777" w:rsidTr="005B5D6E">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70"/>
            </w:tblGrid>
            <w:tr w:rsidR="005B5D6E" w:rsidRPr="003A4552" w14:paraId="70C29F49" w14:textId="77777777">
              <w:tc>
                <w:tcPr>
                  <w:tcW w:w="0" w:type="auto"/>
                  <w:tcMar>
                    <w:top w:w="0" w:type="dxa"/>
                    <w:left w:w="270" w:type="dxa"/>
                    <w:bottom w:w="135" w:type="dxa"/>
                    <w:right w:w="270" w:type="dxa"/>
                  </w:tcMar>
                  <w:hideMark/>
                </w:tcPr>
                <w:p w14:paraId="7C3AF85E" w14:textId="742FDF9C" w:rsidR="005B5D6E" w:rsidRPr="00157670" w:rsidRDefault="00C479CE" w:rsidP="00A73221">
                  <w:pPr>
                    <w:pStyle w:val="Rubrik1"/>
                    <w:spacing w:before="0" w:beforeAutospacing="0" w:after="0" w:afterAutospacing="0" w:line="488" w:lineRule="atLeast"/>
                    <w:jc w:val="center"/>
                    <w:rPr>
                      <w:rFonts w:ascii="Open Sans" w:hAnsi="Open Sans" w:cs="Open Sans"/>
                      <w:color w:val="D3D3D3"/>
                      <w:sz w:val="36"/>
                      <w:szCs w:val="36"/>
                    </w:rPr>
                  </w:pPr>
                  <w:bookmarkStart w:id="0" w:name="_MailOriginal"/>
                  <w:r w:rsidRPr="00157670">
                    <w:rPr>
                      <w:rFonts w:ascii="Open Sans" w:hAnsi="Open Sans" w:cs="Open Sans"/>
                      <w:color w:val="D3D3D3"/>
                      <w:sz w:val="36"/>
                      <w:szCs w:val="36"/>
                    </w:rPr>
                    <w:t>Medlemsinformation | P</w:t>
                  </w:r>
                  <w:r w:rsidR="00ED1939" w:rsidRPr="00157670">
                    <w:rPr>
                      <w:rFonts w:ascii="Open Sans" w:hAnsi="Open Sans" w:cs="Open Sans"/>
                      <w:color w:val="D3D3D3"/>
                      <w:sz w:val="36"/>
                      <w:szCs w:val="36"/>
                    </w:rPr>
                    <w:t>M</w:t>
                  </w:r>
                  <w:r w:rsidRPr="00157670">
                    <w:rPr>
                      <w:rFonts w:ascii="Open Sans" w:hAnsi="Open Sans" w:cs="Open Sans"/>
                      <w:color w:val="D3D3D3"/>
                      <w:sz w:val="36"/>
                      <w:szCs w:val="36"/>
                    </w:rPr>
                    <w:t>A rapport #</w:t>
                  </w:r>
                  <w:r w:rsidR="00270861">
                    <w:rPr>
                      <w:rFonts w:ascii="Open Sans" w:hAnsi="Open Sans" w:cs="Open Sans"/>
                      <w:color w:val="D3D3D3"/>
                      <w:sz w:val="36"/>
                      <w:szCs w:val="36"/>
                    </w:rPr>
                    <w:t>7</w:t>
                  </w:r>
                </w:p>
                <w:p w14:paraId="050A21E2" w14:textId="36063385" w:rsidR="00181062" w:rsidRPr="003A4552" w:rsidRDefault="009C230C" w:rsidP="00B33B1B">
                  <w:pPr>
                    <w:pStyle w:val="Rubrik1"/>
                    <w:spacing w:before="0" w:beforeAutospacing="0" w:after="0" w:afterAutospacing="0" w:line="488" w:lineRule="atLeast"/>
                    <w:jc w:val="center"/>
                    <w:rPr>
                      <w:rFonts w:asciiTheme="minorHAnsi" w:hAnsiTheme="minorHAnsi" w:cstheme="minorHAnsi"/>
                      <w:b w:val="0"/>
                      <w:bCs w:val="0"/>
                      <w:color w:val="202020"/>
                      <w:sz w:val="24"/>
                      <w:szCs w:val="24"/>
                    </w:rPr>
                  </w:pPr>
                  <w:r w:rsidRPr="00126DA8">
                    <w:rPr>
                      <w:rFonts w:asciiTheme="minorHAnsi" w:hAnsiTheme="minorHAnsi" w:cstheme="minorHAnsi"/>
                      <w:b w:val="0"/>
                      <w:bCs w:val="0"/>
                      <w:sz w:val="24"/>
                      <w:szCs w:val="24"/>
                    </w:rPr>
                    <w:t xml:space="preserve">Utskick </w:t>
                  </w:r>
                  <w:r w:rsidR="00270861">
                    <w:rPr>
                      <w:rFonts w:asciiTheme="minorHAnsi" w:hAnsiTheme="minorHAnsi" w:cstheme="minorHAnsi"/>
                      <w:b w:val="0"/>
                      <w:bCs w:val="0"/>
                      <w:sz w:val="24"/>
                      <w:szCs w:val="24"/>
                    </w:rPr>
                    <w:t>2 oktober</w:t>
                  </w:r>
                  <w:r w:rsidR="00500CE3" w:rsidRPr="00126DA8">
                    <w:rPr>
                      <w:rFonts w:asciiTheme="minorHAnsi" w:hAnsiTheme="minorHAnsi" w:cstheme="minorHAnsi"/>
                      <w:b w:val="0"/>
                      <w:bCs w:val="0"/>
                      <w:sz w:val="24"/>
                      <w:szCs w:val="24"/>
                    </w:rPr>
                    <w:t xml:space="preserve"> </w:t>
                  </w:r>
                  <w:r w:rsidRPr="00126DA8">
                    <w:rPr>
                      <w:rFonts w:asciiTheme="minorHAnsi" w:hAnsiTheme="minorHAnsi" w:cstheme="minorHAnsi"/>
                      <w:b w:val="0"/>
                      <w:bCs w:val="0"/>
                      <w:sz w:val="24"/>
                      <w:szCs w:val="24"/>
                    </w:rPr>
                    <w:t>20</w:t>
                  </w:r>
                  <w:r w:rsidR="005B5D6E" w:rsidRPr="00126DA8">
                    <w:rPr>
                      <w:rFonts w:asciiTheme="minorHAnsi" w:hAnsiTheme="minorHAnsi" w:cstheme="minorHAnsi"/>
                      <w:b w:val="0"/>
                      <w:bCs w:val="0"/>
                      <w:sz w:val="24"/>
                      <w:szCs w:val="24"/>
                    </w:rPr>
                    <w:t>2</w:t>
                  </w:r>
                  <w:r w:rsidR="00ED1939" w:rsidRPr="00126DA8">
                    <w:rPr>
                      <w:rFonts w:asciiTheme="minorHAnsi" w:hAnsiTheme="minorHAnsi" w:cstheme="minorHAnsi"/>
                      <w:b w:val="0"/>
                      <w:bCs w:val="0"/>
                      <w:sz w:val="24"/>
                      <w:szCs w:val="24"/>
                    </w:rPr>
                    <w:t>6</w:t>
                  </w:r>
                </w:p>
              </w:tc>
            </w:tr>
          </w:tbl>
          <w:p w14:paraId="75659898" w14:textId="77777777" w:rsidR="005B5D6E" w:rsidRPr="003A4552" w:rsidRDefault="005B5D6E" w:rsidP="005B5D6E">
            <w:pPr>
              <w:rPr>
                <w:rFonts w:asciiTheme="minorHAnsi" w:hAnsiTheme="minorHAnsi" w:cstheme="minorHAnsi"/>
              </w:rPr>
            </w:pPr>
          </w:p>
        </w:tc>
      </w:tr>
      <w:tr w:rsidR="005B5D6E" w:rsidRPr="003A4552" w14:paraId="539447AC" w14:textId="77777777" w:rsidTr="0037009D">
        <w:tc>
          <w:tcPr>
            <w:tcW w:w="0" w:type="auto"/>
            <w:tcMar>
              <w:top w:w="270" w:type="dxa"/>
              <w:left w:w="270" w:type="dxa"/>
              <w:bottom w:w="270" w:type="dxa"/>
              <w:right w:w="270" w:type="dxa"/>
            </w:tcMar>
            <w:vAlign w:val="center"/>
          </w:tcPr>
          <w:tbl>
            <w:tblPr>
              <w:tblW w:w="5000" w:type="pct"/>
              <w:tblCellMar>
                <w:left w:w="0" w:type="dxa"/>
                <w:right w:w="0" w:type="dxa"/>
              </w:tblCellMar>
              <w:tblLook w:val="04A0" w:firstRow="1" w:lastRow="0" w:firstColumn="1" w:lastColumn="0" w:noHBand="0" w:noVBand="1"/>
            </w:tblPr>
            <w:tblGrid>
              <w:gridCol w:w="8530"/>
            </w:tblGrid>
            <w:tr w:rsidR="00BA77DE" w:rsidRPr="003A4552" w14:paraId="7621A7F2" w14:textId="77777777" w:rsidTr="00F91656">
              <w:tc>
                <w:tcPr>
                  <w:tcW w:w="0" w:type="auto"/>
                  <w:tcMar>
                    <w:top w:w="135" w:type="dxa"/>
                    <w:left w:w="0" w:type="dxa"/>
                    <w:bottom w:w="0" w:type="dxa"/>
                    <w:right w:w="0" w:type="dxa"/>
                  </w:tcMar>
                </w:tcPr>
                <w:tbl>
                  <w:tblPr>
                    <w:tblW w:w="5000" w:type="pct"/>
                    <w:tblCellMar>
                      <w:left w:w="0" w:type="dxa"/>
                      <w:right w:w="0" w:type="dxa"/>
                    </w:tblCellMar>
                    <w:tblLook w:val="04A0" w:firstRow="1" w:lastRow="0" w:firstColumn="1" w:lastColumn="0" w:noHBand="0" w:noVBand="1"/>
                  </w:tblPr>
                  <w:tblGrid>
                    <w:gridCol w:w="8530"/>
                  </w:tblGrid>
                  <w:tr w:rsidR="00124584" w:rsidRPr="00AB3C55" w14:paraId="79DF7500"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8530"/>
                        </w:tblGrid>
                        <w:tr w:rsidR="00A528B3" w:rsidRPr="00AB3C55" w14:paraId="1AC3F6AF"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8530"/>
                              </w:tblGrid>
                              <w:tr w:rsidR="00A528B3" w:rsidRPr="00AB3C55" w14:paraId="146886A1" w14:textId="77777777" w:rsidTr="0048792F">
                                <w:trPr>
                                  <w:trHeight w:val="2879"/>
                                </w:trPr>
                                <w:tc>
                                  <w:tcPr>
                                    <w:tcW w:w="0" w:type="auto"/>
                                    <w:tcMar>
                                      <w:top w:w="0" w:type="dxa"/>
                                      <w:left w:w="270" w:type="dxa"/>
                                      <w:bottom w:w="135" w:type="dxa"/>
                                      <w:right w:w="270" w:type="dxa"/>
                                    </w:tcMar>
                                    <w:hideMark/>
                                  </w:tcPr>
                                  <w:tbl>
                                    <w:tblPr>
                                      <w:tblW w:w="5000" w:type="pct"/>
                                      <w:tblCellMar>
                                        <w:left w:w="0" w:type="dxa"/>
                                        <w:right w:w="0" w:type="dxa"/>
                                      </w:tblCellMar>
                                      <w:tblLook w:val="04A0" w:firstRow="1" w:lastRow="0" w:firstColumn="1" w:lastColumn="0" w:noHBand="0" w:noVBand="1"/>
                                    </w:tblPr>
                                    <w:tblGrid>
                                      <w:gridCol w:w="7990"/>
                                    </w:tblGrid>
                                    <w:tr w:rsidR="00F12002" w14:paraId="49B1D436"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990"/>
                                          </w:tblGrid>
                                          <w:tr w:rsidR="00F12002" w14:paraId="69868F02" w14:textId="77777777">
                                            <w:tc>
                                              <w:tcPr>
                                                <w:tcW w:w="0" w:type="auto"/>
                                                <w:tcMar>
                                                  <w:top w:w="0" w:type="dxa"/>
                                                  <w:left w:w="270" w:type="dxa"/>
                                                  <w:bottom w:w="135" w:type="dxa"/>
                                                  <w:right w:w="270" w:type="dxa"/>
                                                </w:tcMar>
                                                <w:hideMark/>
                                              </w:tcPr>
                                              <w:tbl>
                                                <w:tblPr>
                                                  <w:tblW w:w="5000" w:type="pct"/>
                                                  <w:tblCellMar>
                                                    <w:left w:w="0" w:type="dxa"/>
                                                    <w:right w:w="0" w:type="dxa"/>
                                                  </w:tblCellMar>
                                                  <w:tblLook w:val="04A0" w:firstRow="1" w:lastRow="0" w:firstColumn="1" w:lastColumn="0" w:noHBand="0" w:noVBand="1"/>
                                                </w:tblPr>
                                                <w:tblGrid>
                                                  <w:gridCol w:w="7450"/>
                                                </w:tblGrid>
                                                <w:tr w:rsidR="000A1D6F" w:rsidRPr="003236CC" w14:paraId="40EFC165"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450"/>
                                                      </w:tblGrid>
                                                      <w:tr w:rsidR="000A1D6F" w:rsidRPr="003236CC" w14:paraId="35F31740" w14:textId="77777777">
                                                        <w:tc>
                                                          <w:tcPr>
                                                            <w:tcW w:w="0" w:type="auto"/>
                                                            <w:tcMar>
                                                              <w:top w:w="0" w:type="dxa"/>
                                                              <w:left w:w="270" w:type="dxa"/>
                                                              <w:bottom w:w="135" w:type="dxa"/>
                                                              <w:right w:w="270" w:type="dxa"/>
                                                            </w:tcMar>
                                                            <w:hideMark/>
                                                          </w:tcPr>
                                                          <w:p w14:paraId="6B123E76" w14:textId="13097118" w:rsidR="000A1D6F" w:rsidRPr="003236CC" w:rsidRDefault="000A1D6F" w:rsidP="0075424D">
                                                            <w:pPr>
                                                              <w:spacing w:line="360" w:lineRule="atLeast"/>
                                                              <w:rPr>
                                                                <w:rFonts w:asciiTheme="minorHAnsi" w:hAnsiTheme="minorHAnsi" w:cstheme="minorHAnsi"/>
                                                                <w:color w:val="202020"/>
                                                              </w:rPr>
                                                            </w:pPr>
                                                            <w:r w:rsidRPr="003236CC">
                                                              <w:rPr>
                                                                <w:rFonts w:asciiTheme="minorHAnsi" w:hAnsiTheme="minorHAnsi" w:cstheme="minorHAnsi"/>
                                                                <w:color w:val="000000"/>
                                                              </w:rPr>
                                                              <w:t>Hej medlemmar,</w:t>
                                                            </w:r>
                                                            <w:r w:rsidRPr="003236CC">
                                                              <w:rPr>
                                                                <w:rFonts w:asciiTheme="minorHAnsi" w:hAnsiTheme="minorHAnsi" w:cstheme="minorHAnsi"/>
                                                                <w:color w:val="202020"/>
                                                              </w:rPr>
                                                              <w:br/>
                                                            </w:r>
                                                            <w:r w:rsidRPr="003236CC">
                                                              <w:rPr>
                                                                <w:rFonts w:asciiTheme="minorHAnsi" w:hAnsiTheme="minorHAnsi" w:cstheme="minorHAnsi"/>
                                                                <w:color w:val="000000"/>
                                                              </w:rPr>
                                                              <w:t> </w:t>
                                                            </w:r>
                                                            <w:r w:rsidRPr="003236CC">
                                                              <w:rPr>
                                                                <w:rFonts w:asciiTheme="minorHAnsi" w:hAnsiTheme="minorHAnsi" w:cstheme="minorHAnsi"/>
                                                                <w:color w:val="202020"/>
                                                              </w:rPr>
                                                              <w:br/>
                                                            </w:r>
                                                            <w:r w:rsidRPr="003236CC">
                                                              <w:rPr>
                                                                <w:rFonts w:asciiTheme="minorHAnsi" w:hAnsiTheme="minorHAnsi" w:cstheme="minorHAnsi"/>
                                                                <w:color w:val="000000"/>
                                                              </w:rPr>
                                                              <w:t>Här kommer årets sjunde medlemsinformation. Högaktuella ämnet PPWR tas upp på PMA akademins sista kurs för året, höstkampanjen går ut i nästa vecka och nu är det som utställare dags att boka in PMA events under 2027! Det blir PMA Uppackning, Product Media Tour och Nordic Profile Fair. Läs mer nedan:</w:t>
                                                            </w:r>
                                                            <w:r w:rsidRPr="003236CC">
                                                              <w:rPr>
                                                                <w:rFonts w:asciiTheme="minorHAnsi" w:hAnsiTheme="minorHAnsi" w:cstheme="minorHAnsi"/>
                                                                <w:color w:val="202020"/>
                                                              </w:rPr>
                                                              <w:br/>
                                                            </w:r>
                                                          </w:p>
                                                        </w:tc>
                                                      </w:tr>
                                                    </w:tbl>
                                                    <w:p w14:paraId="49CFB8C2" w14:textId="77777777" w:rsidR="000A1D6F" w:rsidRPr="003236CC" w:rsidRDefault="000A1D6F" w:rsidP="0075424D">
                                                      <w:pPr>
                                                        <w:rPr>
                                                          <w:rFonts w:asciiTheme="minorHAnsi" w:hAnsiTheme="minorHAnsi" w:cstheme="minorHAnsi"/>
                                                        </w:rPr>
                                                      </w:pPr>
                                                    </w:p>
                                                  </w:tc>
                                                </w:tr>
                                                <w:tr w:rsidR="000A1D6F" w:rsidRPr="003236CC" w14:paraId="07F9FEA5"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450"/>
                                                      </w:tblGrid>
                                                      <w:tr w:rsidR="000A1D6F" w:rsidRPr="003236CC" w14:paraId="065E2147" w14:textId="77777777">
                                                        <w:tc>
                                                          <w:tcPr>
                                                            <w:tcW w:w="0" w:type="auto"/>
                                                            <w:tcMar>
                                                              <w:top w:w="0" w:type="dxa"/>
                                                              <w:left w:w="270" w:type="dxa"/>
                                                              <w:bottom w:w="135" w:type="dxa"/>
                                                              <w:right w:w="270" w:type="dxa"/>
                                                            </w:tcMar>
                                                            <w:hideMark/>
                                                          </w:tcPr>
                                                          <w:p w14:paraId="16BA5BBD" w14:textId="6C4472E4" w:rsidR="000A1D6F" w:rsidRPr="003236CC" w:rsidRDefault="000A1D6F" w:rsidP="0075424D">
                                                            <w:pPr>
                                                              <w:spacing w:line="360" w:lineRule="atLeast"/>
                                                              <w:rPr>
                                                                <w:rFonts w:asciiTheme="minorHAnsi" w:hAnsiTheme="minorHAnsi" w:cstheme="minorHAnsi"/>
                                                                <w:color w:val="202020"/>
                                                              </w:rPr>
                                                            </w:pPr>
                                                            <w:r w:rsidRPr="003236CC">
                                                              <w:rPr>
                                                                <w:rFonts w:asciiTheme="minorHAnsi" w:hAnsiTheme="minorHAnsi" w:cstheme="minorHAnsi"/>
                                                                <w:color w:val="202020"/>
                                                              </w:rPr>
                                                              <w:br/>
                                                            </w:r>
                                                            <w:r w:rsidRPr="003236CC">
                                                              <w:rPr>
                                                                <w:rStyle w:val="Stark"/>
                                                                <w:rFonts w:asciiTheme="minorHAnsi" w:hAnsiTheme="minorHAnsi" w:cstheme="minorHAnsi"/>
                                                                <w:color w:val="202020"/>
                                                              </w:rPr>
                                                              <w:t>Aktuellt i oktober! Missa inte PPWR kurs!</w:t>
                                                            </w:r>
                                                            <w:r w:rsidRPr="003236CC">
                                                              <w:rPr>
                                                                <w:rFonts w:asciiTheme="minorHAnsi" w:hAnsiTheme="minorHAnsi" w:cstheme="minorHAnsi"/>
                                                                <w:color w:val="202020"/>
                                                              </w:rPr>
                                                              <w:br/>
                                                              <w:t>PMA fortsätter efter en lyckad start under 2025 att erbjuda aktuella utbildningar via vår </w:t>
                                                            </w:r>
                                                            <w:r w:rsidRPr="003236CC">
                                                              <w:rPr>
                                                                <w:rStyle w:val="Stark"/>
                                                                <w:rFonts w:asciiTheme="minorHAnsi" w:hAnsiTheme="minorHAnsi" w:cstheme="minorHAnsi"/>
                                                                <w:color w:val="202020"/>
                                                              </w:rPr>
                                                              <w:t>PMA akademi </w:t>
                                                            </w:r>
                                                            <w:r w:rsidRPr="003236CC">
                                                              <w:rPr>
                                                                <w:rFonts w:asciiTheme="minorHAnsi" w:hAnsiTheme="minorHAnsi" w:cstheme="minorHAnsi"/>
                                                                <w:color w:val="202020"/>
                                                              </w:rPr>
                                                              <w:t>till er medlemmar och övriga i branschen. </w:t>
                                                            </w:r>
                                                            <w:r w:rsidRPr="003236CC">
                                                              <w:rPr>
                                                                <w:rFonts w:asciiTheme="minorHAnsi" w:hAnsiTheme="minorHAnsi" w:cstheme="minorHAnsi"/>
                                                                <w:color w:val="202020"/>
                                                              </w:rPr>
                                                              <w:br/>
                                                            </w:r>
                                                            <w:r w:rsidRPr="003236CC">
                                                              <w:rPr>
                                                                <w:rFonts w:asciiTheme="minorHAnsi" w:hAnsiTheme="minorHAnsi" w:cstheme="minorHAnsi"/>
                                                                <w:color w:val="202020"/>
                                                              </w:rPr>
                                                              <w:br/>
                                                              <w:t>Höstens andra kurs</w:t>
                                                            </w:r>
                                                            <w:r w:rsidRPr="003236CC">
                                                              <w:rPr>
                                                                <w:rStyle w:val="apple-converted-space"/>
                                                                <w:rFonts w:asciiTheme="minorHAnsi" w:hAnsiTheme="minorHAnsi" w:cstheme="minorHAnsi"/>
                                                                <w:color w:val="202020"/>
                                                              </w:rPr>
                                                              <w:t> </w:t>
                                                            </w:r>
                                                            <w:r w:rsidRPr="003236CC">
                                                              <w:rPr>
                                                                <w:rStyle w:val="Stark"/>
                                                                <w:rFonts w:asciiTheme="minorHAnsi" w:hAnsiTheme="minorHAnsi" w:cstheme="minorHAnsi"/>
                                                                <w:color w:val="202020"/>
                                                              </w:rPr>
                                                              <w:t>Förpackningsförordningen</w:t>
                                                            </w:r>
                                                            <w:r w:rsidRPr="003236CC">
                                                              <w:rPr>
                                                                <w:rFonts w:asciiTheme="minorHAnsi" w:hAnsiTheme="minorHAnsi" w:cstheme="minorHAnsi"/>
                                                                <w:color w:val="202020"/>
                                                              </w:rPr>
                                                              <w:t xml:space="preserve"> leds den 19 oktober av Nordiska Textilakademin som håller en digital genomgång klockan </w:t>
                                                            </w:r>
                                                            <w:r w:rsidR="007260F6" w:rsidRPr="003236CC">
                                                              <w:rPr>
                                                                <w:rFonts w:asciiTheme="minorHAnsi" w:hAnsiTheme="minorHAnsi" w:cstheme="minorHAnsi"/>
                                                                <w:color w:val="202020"/>
                                                              </w:rPr>
                                                              <w:t>9–11</w:t>
                                                            </w:r>
                                                            <w:r w:rsidRPr="003236CC">
                                                              <w:rPr>
                                                                <w:rFonts w:asciiTheme="minorHAnsi" w:hAnsiTheme="minorHAnsi" w:cstheme="minorHAnsi"/>
                                                                <w:color w:val="202020"/>
                                                              </w:rPr>
                                                              <w:t xml:space="preserve"> om förpackningsförordningen (PPWR – Packaging and Packaging Waste Regulation) och vad den innebär för tillverkare, importörer och distributörer. Utbildningen kommer ledas av Lena Berger-Andersson som är ämnesledare Hållbarhet på NTA.</w:t>
                                                            </w:r>
                                                            <w:r w:rsidRPr="003236CC">
                                                              <w:rPr>
                                                                <w:rStyle w:val="apple-converted-space"/>
                                                                <w:rFonts w:asciiTheme="minorHAnsi" w:hAnsiTheme="minorHAnsi" w:cstheme="minorHAnsi"/>
                                                                <w:color w:val="202020"/>
                                                              </w:rPr>
                                                              <w:t> </w:t>
                                                            </w:r>
                                                            <w:r w:rsidRPr="003236CC">
                                                              <w:rPr>
                                                                <w:rStyle w:val="Stark"/>
                                                                <w:rFonts w:asciiTheme="minorHAnsi" w:hAnsiTheme="minorHAnsi" w:cstheme="minorHAnsi"/>
                                                                <w:color w:val="202020"/>
                                                              </w:rPr>
                                                              <w:t>Det finns fortfarande några platser kvar!</w:t>
                                                            </w:r>
                                                            <w:r w:rsidR="007260F6">
                                                              <w:rPr>
                                                                <w:rStyle w:val="Stark"/>
                                                                <w:rFonts w:asciiTheme="minorHAnsi" w:hAnsiTheme="minorHAnsi" w:cstheme="minorHAnsi"/>
                                                                <w:color w:val="202020"/>
                                                              </w:rPr>
                                                              <w:t xml:space="preserve"> </w:t>
                                                            </w:r>
                                                            <w:r w:rsidRPr="003236CC">
                                                              <w:rPr>
                                                                <w:rFonts w:asciiTheme="minorHAnsi" w:hAnsiTheme="minorHAnsi" w:cstheme="minorHAnsi"/>
                                                                <w:color w:val="202020"/>
                                                              </w:rPr>
                                                              <w:t>Anmäl dig via knappen nedan:</w:t>
                                                            </w:r>
                                                            <w:r w:rsidRPr="003236CC">
                                                              <w:rPr>
                                                                <w:rFonts w:asciiTheme="minorHAnsi" w:hAnsiTheme="minorHAnsi" w:cstheme="minorHAnsi"/>
                                                                <w:color w:val="202020"/>
                                                              </w:rPr>
                                                              <w:br/>
                                                            </w:r>
                                                          </w:p>
                                                        </w:tc>
                                                      </w:tr>
                                                    </w:tbl>
                                                    <w:p w14:paraId="642F5C6F" w14:textId="77777777" w:rsidR="000A1D6F" w:rsidRPr="003236CC" w:rsidRDefault="000A1D6F" w:rsidP="0075424D">
                                                      <w:pPr>
                                                        <w:rPr>
                                                          <w:rFonts w:asciiTheme="minorHAnsi" w:hAnsiTheme="minorHAnsi" w:cstheme="minorHAnsi"/>
                                                        </w:rPr>
                                                      </w:pPr>
                                                    </w:p>
                                                  </w:tc>
                                                </w:tr>
                                              </w:tbl>
                                              <w:p w14:paraId="1CAABE22" w14:textId="77777777" w:rsidR="000A1D6F" w:rsidRPr="003236CC" w:rsidRDefault="000A1D6F" w:rsidP="00C0263F">
                                                <w:pPr>
                                                  <w:jc w:val="center"/>
                                                  <w:rPr>
                                                    <w:rFonts w:asciiTheme="minorHAnsi" w:hAnsiTheme="minorHAnsi" w:cstheme="minorHAnsi"/>
                                                    <w:vanish/>
                                                  </w:rPr>
                                                </w:pPr>
                                              </w:p>
                                              <w:tbl>
                                                <w:tblPr>
                                                  <w:tblW w:w="5000" w:type="pct"/>
                                                  <w:tblCellMar>
                                                    <w:left w:w="0" w:type="dxa"/>
                                                    <w:right w:w="0" w:type="dxa"/>
                                                  </w:tblCellMar>
                                                  <w:tblLook w:val="04A0" w:firstRow="1" w:lastRow="0" w:firstColumn="1" w:lastColumn="0" w:noHBand="0" w:noVBand="1"/>
                                                </w:tblPr>
                                                <w:tblGrid>
                                                  <w:gridCol w:w="7450"/>
                                                </w:tblGrid>
                                                <w:tr w:rsidR="000A1D6F" w14:paraId="149923E6" w14:textId="77777777">
                                                  <w:tc>
                                                    <w:tcPr>
                                                      <w:tcW w:w="0" w:type="auto"/>
                                                      <w:tcMar>
                                                        <w:top w:w="0" w:type="dxa"/>
                                                        <w:left w:w="270" w:type="dxa"/>
                                                        <w:bottom w:w="270" w:type="dxa"/>
                                                        <w:right w:w="270" w:type="dxa"/>
                                                      </w:tcMar>
                                                      <w:hideMark/>
                                                    </w:tcPr>
                                                    <w:tbl>
                                                      <w:tblPr>
                                                        <w:tblW w:w="5000" w:type="pct"/>
                                                        <w:tblCellSpacing w:w="0" w:type="dxa"/>
                                                        <w:shd w:val="clear" w:color="auto" w:fill="222222"/>
                                                        <w:tblCellMar>
                                                          <w:left w:w="0" w:type="dxa"/>
                                                          <w:right w:w="0" w:type="dxa"/>
                                                        </w:tblCellMar>
                                                        <w:tblLook w:val="04A0" w:firstRow="1" w:lastRow="0" w:firstColumn="1" w:lastColumn="0" w:noHBand="0" w:noVBand="1"/>
                                                      </w:tblPr>
                                                      <w:tblGrid>
                                                        <w:gridCol w:w="6910"/>
                                                      </w:tblGrid>
                                                      <w:tr w:rsidR="000A1D6F" w14:paraId="6B7B9140" w14:textId="77777777">
                                                        <w:trPr>
                                                          <w:tblCellSpacing w:w="0" w:type="dxa"/>
                                                        </w:trPr>
                                                        <w:tc>
                                                          <w:tcPr>
                                                            <w:tcW w:w="0" w:type="auto"/>
                                                            <w:shd w:val="clear" w:color="auto" w:fill="222222"/>
                                                            <w:tcMar>
                                                              <w:top w:w="270" w:type="dxa"/>
                                                              <w:left w:w="270" w:type="dxa"/>
                                                              <w:bottom w:w="270" w:type="dxa"/>
                                                              <w:right w:w="270" w:type="dxa"/>
                                                            </w:tcMar>
                                                            <w:vAlign w:val="center"/>
                                                            <w:hideMark/>
                                                          </w:tcPr>
                                                          <w:p w14:paraId="5D4CEF0C" w14:textId="77777777" w:rsidR="000A1D6F" w:rsidRPr="007260F6" w:rsidRDefault="000A1D6F" w:rsidP="00C0263F">
                                                            <w:pPr>
                                                              <w:jc w:val="center"/>
                                                              <w:rPr>
                                                                <w:rFonts w:asciiTheme="minorHAnsi" w:hAnsiTheme="minorHAnsi" w:cstheme="minorHAnsi"/>
                                                                <w:sz w:val="36"/>
                                                                <w:szCs w:val="36"/>
                                                              </w:rPr>
                                                            </w:pPr>
                                                            <w:hyperlink r:id="rId7" w:tgtFrame="_blank" w:tooltip="https://forms.cloud.microsoft/pages/responsepage.aspx?id=9RFgIwwy5UqWSjk_U3ezyqhKL0QO-XxFvKE67rCfucBUMDJZRTlWN0hLOTlTQzUzUzJaOExSODIwSy4u&amp;origin=lprLink&amp;route=shorturl" w:history="1">
                                                              <w:r w:rsidRPr="007260F6">
                                                                <w:rPr>
                                                                  <w:rStyle w:val="Hyperlnk"/>
                                                                  <w:rFonts w:asciiTheme="minorHAnsi" w:hAnsiTheme="minorHAnsi" w:cstheme="minorHAnsi"/>
                                                                  <w:b/>
                                                                  <w:bCs/>
                                                                  <w:color w:val="FFFFFF"/>
                                                                  <w:sz w:val="36"/>
                                                                  <w:szCs w:val="36"/>
                                                                  <w:u w:val="none"/>
                                                                </w:rPr>
                                                                <w:t>ANMÄLAN PPWR KURS</w:t>
                                                              </w:r>
                                                            </w:hyperlink>
                                                          </w:p>
                                                        </w:tc>
                                                      </w:tr>
                                                    </w:tbl>
                                                    <w:p w14:paraId="7E8021AF" w14:textId="77777777" w:rsidR="000A1D6F" w:rsidRDefault="000A1D6F" w:rsidP="00C0263F">
                                                      <w:pPr>
                                                        <w:jc w:val="center"/>
                                                      </w:pPr>
                                                    </w:p>
                                                  </w:tc>
                                                </w:tr>
                                                <w:tr w:rsidR="000A1D6F" w14:paraId="38761603" w14:textId="77777777">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7180"/>
                                                      </w:tblGrid>
                                                      <w:tr w:rsidR="000A1D6F" w14:paraId="4709B676" w14:textId="77777777">
                                                        <w:tc>
                                                          <w:tcPr>
                                                            <w:tcW w:w="0" w:type="auto"/>
                                                            <w:tcMar>
                                                              <w:top w:w="0" w:type="dxa"/>
                                                              <w:left w:w="135" w:type="dxa"/>
                                                              <w:bottom w:w="0" w:type="dxa"/>
                                                              <w:right w:w="135" w:type="dxa"/>
                                                            </w:tcMar>
                                                            <w:hideMark/>
                                                          </w:tcPr>
                                                          <w:p w14:paraId="00F80CA5" w14:textId="433A3270" w:rsidR="000A1D6F" w:rsidRDefault="000A1D6F" w:rsidP="00C0263F">
                                                            <w:pPr>
                                                              <w:jc w:val="center"/>
                                                            </w:pPr>
                                                          </w:p>
                                                        </w:tc>
                                                      </w:tr>
                                                    </w:tbl>
                                                    <w:p w14:paraId="5AA9A043" w14:textId="77777777" w:rsidR="000A1D6F" w:rsidRDefault="000A1D6F" w:rsidP="00C0263F">
                                                      <w:pPr>
                                                        <w:jc w:val="center"/>
                                                      </w:pPr>
                                                    </w:p>
                                                  </w:tc>
                                                </w:tr>
                                                <w:tr w:rsidR="000A1D6F" w14:paraId="2205CF53" w14:textId="77777777">
                                                  <w:trPr>
                                                    <w:hidden/>
                                                  </w:trPr>
                                                  <w:tc>
                                                    <w:tcPr>
                                                      <w:tcW w:w="0" w:type="auto"/>
                                                      <w:tcMar>
                                                        <w:top w:w="135" w:type="dxa"/>
                                                        <w:left w:w="0" w:type="dxa"/>
                                                        <w:bottom w:w="0" w:type="dxa"/>
                                                        <w:right w:w="0" w:type="dxa"/>
                                                      </w:tcMar>
                                                      <w:hideMark/>
                                                    </w:tcPr>
                                                    <w:p w14:paraId="0B76567F" w14:textId="77777777" w:rsidR="00C0263F" w:rsidRDefault="00C0263F" w:rsidP="00C0263F">
                                                      <w:pPr>
                                                        <w:jc w:val="center"/>
                                                        <w:rPr>
                                                          <w:vanish/>
                                                        </w:rPr>
                                                      </w:pPr>
                                                    </w:p>
                                                    <w:tbl>
                                                      <w:tblPr>
                                                        <w:tblW w:w="5000" w:type="pct"/>
                                                        <w:tblCellMar>
                                                          <w:left w:w="0" w:type="dxa"/>
                                                          <w:right w:w="0" w:type="dxa"/>
                                                        </w:tblCellMar>
                                                        <w:tblLook w:val="04A0" w:firstRow="1" w:lastRow="0" w:firstColumn="1" w:lastColumn="0" w:noHBand="0" w:noVBand="1"/>
                                                      </w:tblPr>
                                                      <w:tblGrid>
                                                        <w:gridCol w:w="7450"/>
                                                      </w:tblGrid>
                                                      <w:tr w:rsidR="00C0263F" w14:paraId="3F15D8CB" w14:textId="77777777" w:rsidTr="000B109C">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7180"/>
                                                            </w:tblGrid>
                                                            <w:tr w:rsidR="00C0263F" w14:paraId="35C5EBD3" w14:textId="77777777" w:rsidTr="000B109C">
                                                              <w:tc>
                                                                <w:tcPr>
                                                                  <w:tcW w:w="0" w:type="auto"/>
                                                                  <w:tcMar>
                                                                    <w:top w:w="0" w:type="dxa"/>
                                                                    <w:left w:w="135" w:type="dxa"/>
                                                                    <w:bottom w:w="0" w:type="dxa"/>
                                                                    <w:right w:w="135" w:type="dxa"/>
                                                                  </w:tcMar>
                                                                  <w:hideMark/>
                                                                </w:tcPr>
                                                                <w:p w14:paraId="55E10D3E" w14:textId="77777777" w:rsidR="00C0263F" w:rsidRDefault="00C0263F" w:rsidP="00C0263F">
                                                                  <w:pPr>
                                                                    <w:jc w:val="center"/>
                                                                  </w:pPr>
                                                                  <w:r>
                                                                    <w:rPr>
                                                                      <w:noProof/>
                                                                      <w:color w:val="1FA774"/>
                                                                    </w:rPr>
                                                                    <w:drawing>
                                                                      <wp:inline distT="0" distB="0" distL="0" distR="0" wp14:anchorId="3450D0D7" wp14:editId="1B68A10C">
                                                                        <wp:extent cx="4401356" cy="882503"/>
                                                                        <wp:effectExtent l="0" t="0" r="0" b="0"/>
                                                                        <wp:docPr id="903357500" name="Bildobjekt 2">
                                                                          <a:hlinkClick xmlns:a="http://schemas.openxmlformats.org/drawingml/2006/main" r:id="rId8" tgtFrame="&quot;_blank&quot;" tooltip="&quot;https://www.nordiskatextilakademin.se/kurser/?utm_term=nordiska%20textilakademin&amp;utm_campaign=Nordiska+Textilakademin+%5Bvm%5D&amp;utm_source=adwords&amp;utm_medium=ppc&amp;hsa_acc=3787467566&amp;hsa_cam=19162748087&amp;hsa_grp=144226442876&amp;hsa_ad=639709075099&amp;hsa_src=g&amp;hsa_tgt=kwd-1479024758770&amp;hsa_kw=nordiska%20textilakademin&amp;hsa_mt=b&amp;hsa_net=adwords&amp;hsa_ver=3&amp;gad_source=1&amp;gad_campaignid=19162748087&amp;gbraid=0AAAAAoSRRUU_ZRFXKbG9nApgudr8X20-n&amp;gclid=Cj0KCQjwk_bPBhDXARIsACiq8R172l5uv2r_1ZDIvG42ozbIjgivAcBKphq_G_ZAp2oqJrIMzPTDyO4aAuBwEALw_wcB&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8" tgtFrame="&quot;_blank&quot;" tooltip="&quot;https://www.nordiskatextilakademin.se/kurser/?utm_term=nordiska%20textilakademin&amp;utm_campaign=Nordiska+Textilakademin+%5Bvm%5D&amp;utm_source=adwords&amp;utm_medium=ppc&amp;hsa_acc=3787467566&amp;hsa_cam=19162748087&amp;hsa_grp=144226442876&amp;hsa_ad=639709075099&amp;hsa_src=g&amp;hsa_tgt=kwd-1479024758770&amp;hsa_kw=nordiska%20textilakademin&amp;hsa_mt=b&amp;hsa_net=adwords&amp;hsa_ver=3&amp;gad_source=1&amp;gad_campaignid=19162748087&amp;gbraid=0AAAAAoSRRUU_ZRFXKbG9nApgudr8X20-n&amp;gclid=Cj0KCQjwk_bPBhDXARIsACiq8R172l5uv2r_1ZDIvG42ozbIjgivAcBKphq_G_ZAp2oqJrIMzPTDyO4aAuBwEALw_wcB&quot;"/>
                                                                                </pic:cNvPr>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 t="1" r="-3758" b="107"/>
                                                                                <a:stretch>
                                                                                  <a:fillRect/>
                                                                                </a:stretch>
                                                                              </pic:blipFill>
                                                                              <pic:spPr bwMode="auto">
                                                                                <a:xfrm>
                                                                                  <a:off x="0" y="0"/>
                                                                                  <a:ext cx="4401820" cy="882596"/>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04F4D180" w14:textId="77777777" w:rsidR="00C0263F" w:rsidRDefault="00C0263F" w:rsidP="00C0263F">
                                                            <w:pPr>
                                                              <w:jc w:val="center"/>
                                                            </w:pPr>
                                                          </w:p>
                                                        </w:tc>
                                                      </w:tr>
                                                    </w:tbl>
                                                    <w:p w14:paraId="442AAD8D" w14:textId="77777777" w:rsidR="00C0263F" w:rsidRDefault="00C0263F" w:rsidP="00C0263F">
                                                      <w:pPr>
                                                        <w:jc w:val="center"/>
                                                        <w:rPr>
                                                          <w:vanish/>
                                                        </w:rPr>
                                                      </w:pPr>
                                                    </w:p>
                                                    <w:p w14:paraId="449AE68C" w14:textId="6ABC2A8F" w:rsidR="00C0263F" w:rsidRDefault="00C0263F" w:rsidP="00C0263F">
                                                      <w:pPr>
                                                        <w:jc w:val="center"/>
                                                      </w:pPr>
                                                      <w:r>
                                                        <w:rPr>
                                                          <w:noProof/>
                                                        </w:rPr>
                                                        <w:drawing>
                                                          <wp:inline distT="0" distB="0" distL="0" distR="0" wp14:anchorId="4FB9AE94" wp14:editId="0D7A2D03">
                                                            <wp:extent cx="4699591" cy="4699591"/>
                                                            <wp:effectExtent l="0" t="0" r="0" b="0"/>
                                                            <wp:docPr id="730270588"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270588" name="Bildobjekt 730270588"/>
                                                                    <pic:cNvPicPr/>
                                                                  </pic:nvPicPr>
                                                                  <pic:blipFill>
                                                                    <a:blip r:embed="rId10">
                                                                      <a:extLst>
                                                                        <a:ext uri="{28A0092B-C50C-407E-A947-70E740481C1C}">
                                                                          <a14:useLocalDpi xmlns:a14="http://schemas.microsoft.com/office/drawing/2010/main" val="0"/>
                                                                        </a:ext>
                                                                      </a:extLst>
                                                                    </a:blip>
                                                                    <a:stretch>
                                                                      <a:fillRect/>
                                                                    </a:stretch>
                                                                  </pic:blipFill>
                                                                  <pic:spPr>
                                                                    <a:xfrm>
                                                                      <a:off x="0" y="0"/>
                                                                      <a:ext cx="4720063" cy="4720063"/>
                                                                    </a:xfrm>
                                                                    <a:prstGeom prst="rect">
                                                                      <a:avLst/>
                                                                    </a:prstGeom>
                                                                  </pic:spPr>
                                                                </pic:pic>
                                                              </a:graphicData>
                                                            </a:graphic>
                                                          </wp:inline>
                                                        </w:drawing>
                                                      </w:r>
                                                    </w:p>
                                                    <w:p w14:paraId="4F1FA128" w14:textId="77777777" w:rsidR="00C0263F" w:rsidRDefault="00C0263F" w:rsidP="00C0263F">
                                                      <w:pPr>
                                                        <w:jc w:val="center"/>
                                                      </w:pPr>
                                                    </w:p>
                                                    <w:p w14:paraId="0E69FF76" w14:textId="77777777" w:rsidR="00C0263F" w:rsidRDefault="00C0263F" w:rsidP="00C0263F">
                                                      <w:pPr>
                                                        <w:jc w:val="center"/>
                                                      </w:pPr>
                                                    </w:p>
                                                    <w:p w14:paraId="7DC63011" w14:textId="1EAC3CF9" w:rsidR="00C0263F" w:rsidRDefault="00C0263F" w:rsidP="00C0263F">
                                                      <w:pPr>
                                                        <w:jc w:val="center"/>
                                                      </w:pPr>
                                                      <w:r>
                                                        <w:rPr>
                                                          <w:noProof/>
                                                        </w:rPr>
                                                        <w:lastRenderedPageBreak/>
                                                        <w:drawing>
                                                          <wp:inline distT="0" distB="0" distL="0" distR="0" wp14:anchorId="50ABE07E" wp14:editId="289C6633">
                                                            <wp:extent cx="4391025" cy="2337814"/>
                                                            <wp:effectExtent l="0" t="0" r="3175" b="0"/>
                                                            <wp:docPr id="126415975"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15975" name="Bildobjekt 126415975"/>
                                                                    <pic:cNvPicPr/>
                                                                  </pic:nvPicPr>
                                                                  <pic:blipFill>
                                                                    <a:blip r:embed="rId11">
                                                                      <a:extLst>
                                                                        <a:ext uri="{28A0092B-C50C-407E-A947-70E740481C1C}">
                                                                          <a14:useLocalDpi xmlns:a14="http://schemas.microsoft.com/office/drawing/2010/main" val="0"/>
                                                                        </a:ext>
                                                                      </a:extLst>
                                                                    </a:blip>
                                                                    <a:stretch>
                                                                      <a:fillRect/>
                                                                    </a:stretch>
                                                                  </pic:blipFill>
                                                                  <pic:spPr>
                                                                    <a:xfrm>
                                                                      <a:off x="0" y="0"/>
                                                                      <a:ext cx="4401261" cy="2343264"/>
                                                                    </a:xfrm>
                                                                    <a:prstGeom prst="rect">
                                                                      <a:avLst/>
                                                                    </a:prstGeom>
                                                                  </pic:spPr>
                                                                </pic:pic>
                                                              </a:graphicData>
                                                            </a:graphic>
                                                          </wp:inline>
                                                        </w:drawing>
                                                      </w:r>
                                                    </w:p>
                                                    <w:p w14:paraId="3BA5A704" w14:textId="77777777" w:rsidR="00C0263F" w:rsidRDefault="00C0263F" w:rsidP="00001F39"/>
                                                    <w:p w14:paraId="265FAC54" w14:textId="77777777" w:rsidR="00C0263F" w:rsidRDefault="00C0263F" w:rsidP="00001F39"/>
                                                    <w:tbl>
                                                      <w:tblPr>
                                                        <w:tblW w:w="5000" w:type="pct"/>
                                                        <w:tblCellMar>
                                                          <w:left w:w="0" w:type="dxa"/>
                                                          <w:right w:w="0" w:type="dxa"/>
                                                        </w:tblCellMar>
                                                        <w:tblLook w:val="04A0" w:firstRow="1" w:lastRow="0" w:firstColumn="1" w:lastColumn="0" w:noHBand="0" w:noVBand="1"/>
                                                      </w:tblPr>
                                                      <w:tblGrid>
                                                        <w:gridCol w:w="7450"/>
                                                      </w:tblGrid>
                                                      <w:tr w:rsidR="000A1D6F" w14:paraId="4E9BD0C2" w14:textId="77777777">
                                                        <w:tc>
                                                          <w:tcPr>
                                                            <w:tcW w:w="0" w:type="auto"/>
                                                            <w:tcMar>
                                                              <w:top w:w="0" w:type="dxa"/>
                                                              <w:left w:w="270" w:type="dxa"/>
                                                              <w:bottom w:w="135" w:type="dxa"/>
                                                              <w:right w:w="270" w:type="dxa"/>
                                                            </w:tcMar>
                                                            <w:hideMark/>
                                                          </w:tcPr>
                                                          <w:p w14:paraId="555C3CF8" w14:textId="18F8987B" w:rsidR="000A1D6F" w:rsidRPr="00C0263F" w:rsidRDefault="000A1D6F" w:rsidP="00001F39">
                                                            <w:pPr>
                                                              <w:spacing w:line="360" w:lineRule="atLeast"/>
                                                              <w:rPr>
                                                                <w:rFonts w:asciiTheme="minorHAnsi" w:hAnsiTheme="minorHAnsi" w:cstheme="minorHAnsi"/>
                                                                <w:color w:val="202020"/>
                                                              </w:rPr>
                                                            </w:pPr>
                                                            <w:r w:rsidRPr="00C0263F">
                                                              <w:rPr>
                                                                <w:rStyle w:val="Stark"/>
                                                                <w:rFonts w:asciiTheme="minorHAnsi" w:hAnsiTheme="minorHAnsi" w:cstheme="minorHAnsi"/>
                                                                <w:color w:val="202020"/>
                                                                <w:sz w:val="30"/>
                                                                <w:szCs w:val="30"/>
                                                              </w:rPr>
                                                              <w:t>Höstkampanj medlemsrekrytering</w:t>
                                                            </w:r>
                                                            <w:r w:rsidRPr="00C0263F">
                                                              <w:rPr>
                                                                <w:rFonts w:asciiTheme="minorHAnsi" w:hAnsiTheme="minorHAnsi" w:cstheme="minorHAnsi"/>
                                                                <w:color w:val="202020"/>
                                                              </w:rPr>
                                                              <w:br/>
                                                              <w:t>Arbetet med medlemsrekrytering fortsätter. PMA:s höstkampanj är klar och korrektur från leverantörsmedlemmar som deltar godkända. Under vecka 41 startar marknadsföringen via PMA nyhetsbrev och blogg, Sociala Medier och Branschmedia. Kampanjen kommer gälla under perioden 15 oktober - 15 december. Filmen som togs fram i samband med höstens event kommer också användas. Om ni inte redan tagit er en titt kan ni göra det genom ett klicka på bilden nedan:</w:t>
                                                            </w:r>
                                                            <w:r w:rsidRPr="00C0263F">
                                                              <w:rPr>
                                                                <w:rFonts w:asciiTheme="minorHAnsi" w:hAnsiTheme="minorHAnsi" w:cstheme="minorHAnsi"/>
                                                                <w:color w:val="202020"/>
                                                              </w:rPr>
                                                              <w:br/>
                                                            </w:r>
                                                          </w:p>
                                                        </w:tc>
                                                      </w:tr>
                                                    </w:tbl>
                                                    <w:p w14:paraId="4AA47413" w14:textId="77777777" w:rsidR="000A1D6F" w:rsidRDefault="000A1D6F" w:rsidP="00C0263F">
                                                      <w:pPr>
                                                        <w:jc w:val="center"/>
                                                      </w:pPr>
                                                    </w:p>
                                                  </w:tc>
                                                </w:tr>
                                              </w:tbl>
                                              <w:p w14:paraId="0F58A3CB" w14:textId="77777777" w:rsidR="008C322E" w:rsidRDefault="008C322E" w:rsidP="00C0263F">
                                                <w:pPr>
                                                  <w:jc w:val="center"/>
                                                  <w:rPr>
                                                    <w:vanish/>
                                                  </w:rPr>
                                                </w:pPr>
                                              </w:p>
                                              <w:tbl>
                                                <w:tblPr>
                                                  <w:tblW w:w="5000" w:type="pct"/>
                                                  <w:tblCellMar>
                                                    <w:left w:w="0" w:type="dxa"/>
                                                    <w:right w:w="0" w:type="dxa"/>
                                                  </w:tblCellMar>
                                                  <w:tblLook w:val="04A0" w:firstRow="1" w:lastRow="0" w:firstColumn="1" w:lastColumn="0" w:noHBand="0" w:noVBand="1"/>
                                                </w:tblPr>
                                                <w:tblGrid>
                                                  <w:gridCol w:w="7450"/>
                                                </w:tblGrid>
                                                <w:tr w:rsidR="008C322E" w14:paraId="11F36068" w14:textId="77777777" w:rsidTr="000B109C">
                                                  <w:tc>
                                                    <w:tcPr>
                                                      <w:tcW w:w="0" w:type="auto"/>
                                                      <w:tcMar>
                                                        <w:top w:w="135" w:type="dxa"/>
                                                        <w:left w:w="270" w:type="dxa"/>
                                                        <w:bottom w:w="135" w:type="dxa"/>
                                                        <w:right w:w="270" w:type="dxa"/>
                                                      </w:tcMar>
                                                      <w:hideMark/>
                                                    </w:tcPr>
                                                    <w:tbl>
                                                      <w:tblPr>
                                                        <w:tblW w:w="5000" w:type="pct"/>
                                                        <w:shd w:val="clear" w:color="auto" w:fill="222222"/>
                                                        <w:tblCellMar>
                                                          <w:left w:w="0" w:type="dxa"/>
                                                          <w:right w:w="0" w:type="dxa"/>
                                                        </w:tblCellMar>
                                                        <w:tblLook w:val="04A0" w:firstRow="1" w:lastRow="0" w:firstColumn="1" w:lastColumn="0" w:noHBand="0" w:noVBand="1"/>
                                                      </w:tblPr>
                                                      <w:tblGrid>
                                                        <w:gridCol w:w="6910"/>
                                                      </w:tblGrid>
                                                      <w:tr w:rsidR="008C322E" w14:paraId="7C3FA3BE" w14:textId="77777777" w:rsidTr="000B109C">
                                                        <w:tc>
                                                          <w:tcPr>
                                                            <w:tcW w:w="8175" w:type="dxa"/>
                                                            <w:shd w:val="clear" w:color="auto" w:fill="222222"/>
                                                            <w:tcMar>
                                                              <w:top w:w="270" w:type="dxa"/>
                                                              <w:left w:w="270" w:type="dxa"/>
                                                              <w:bottom w:w="0" w:type="dxa"/>
                                                              <w:right w:w="270" w:type="dxa"/>
                                                            </w:tcMar>
                                                            <w:hideMark/>
                                                          </w:tcPr>
                                                          <w:p w14:paraId="56906355" w14:textId="77777777" w:rsidR="008C322E" w:rsidRPr="003A158E" w:rsidRDefault="008C322E" w:rsidP="00C0263F">
                                                            <w:pPr>
                                                              <w:spacing w:line="315" w:lineRule="atLeast"/>
                                                              <w:jc w:val="center"/>
                                                              <w:rPr>
                                                                <w:rFonts w:asciiTheme="minorHAnsi" w:hAnsiTheme="minorHAnsi" w:cstheme="minorHAnsi"/>
                                                                <w:color w:val="F2F2F2"/>
                                                                <w:sz w:val="32"/>
                                                                <w:szCs w:val="32"/>
                                                              </w:rPr>
                                                            </w:pPr>
                                                            <w:r w:rsidRPr="003A158E">
                                                              <w:rPr>
                                                                <w:rStyle w:val="Stark"/>
                                                                <w:rFonts w:asciiTheme="minorHAnsi" w:hAnsiTheme="minorHAnsi" w:cstheme="minorHAnsi"/>
                                                                <w:color w:val="F2F2F2"/>
                                                                <w:sz w:val="32"/>
                                                                <w:szCs w:val="32"/>
                                                              </w:rPr>
                                                              <w:t>KLICKA PÅ BILDEN FÖR ATT SE FILM OM PMA</w:t>
                                                            </w:r>
                                                          </w:p>
                                                        </w:tc>
                                                      </w:tr>
                                                      <w:tr w:rsidR="008C322E" w14:paraId="48814633" w14:textId="77777777" w:rsidTr="000B109C">
                                                        <w:tc>
                                                          <w:tcPr>
                                                            <w:tcW w:w="0" w:type="auto"/>
                                                            <w:shd w:val="clear" w:color="auto" w:fill="222222"/>
                                                            <w:tcMar>
                                                              <w:top w:w="135" w:type="dxa"/>
                                                              <w:left w:w="0" w:type="dxa"/>
                                                              <w:bottom w:w="0" w:type="dxa"/>
                                                              <w:right w:w="0" w:type="dxa"/>
                                                            </w:tcMar>
                                                            <w:hideMark/>
                                                          </w:tcPr>
                                                          <w:p w14:paraId="3079B77F" w14:textId="77777777" w:rsidR="008C322E" w:rsidRDefault="008C322E" w:rsidP="00C0263F">
                                                            <w:pPr>
                                                              <w:jc w:val="center"/>
                                                            </w:pPr>
                                                            <w:r>
                                                              <w:rPr>
                                                                <w:noProof/>
                                                                <w:color w:val="1FA774"/>
                                                              </w:rPr>
                                                              <w:drawing>
                                                                <wp:inline distT="0" distB="0" distL="0" distR="0" wp14:anchorId="40C61ED8" wp14:editId="0B9A0CA1">
                                                                  <wp:extent cx="4401879" cy="1998921"/>
                                                                  <wp:effectExtent l="0" t="0" r="5080" b="0"/>
                                                                  <wp:docPr id="1845691706" name="Bildobjekt 3">
                                                                    <a:hlinkClick xmlns:a="http://schemas.openxmlformats.org/drawingml/2006/main" r:id="rId12" tgtFrame="&quot;&quot;" tooltip="&quot;https://vimeo.com/1220841511?fl=ml&amp;fe=ec&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12" tgtFrame="&quot;&quot;" tooltip="&quot;https://vimeo.com/1220841511?fl=ml&amp;fe=ec&quot;"/>
                                                                          </pic:cNvPr>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 t="-1" r="-358" b="17904"/>
                                                                          <a:stretch>
                                                                            <a:fillRect/>
                                                                          </a:stretch>
                                                                        </pic:blipFill>
                                                                        <pic:spPr bwMode="auto">
                                                                          <a:xfrm>
                                                                            <a:off x="0" y="0"/>
                                                                            <a:ext cx="4401879" cy="1998921"/>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226EDBCF" w14:textId="77777777" w:rsidR="008C322E" w:rsidRDefault="008C322E" w:rsidP="00C0263F">
                                                      <w:pPr>
                                                        <w:jc w:val="center"/>
                                                      </w:pPr>
                                                    </w:p>
                                                  </w:tc>
                                                </w:tr>
                                              </w:tbl>
                                              <w:p w14:paraId="7F0843EE" w14:textId="77777777" w:rsidR="000A1D6F" w:rsidRDefault="000A1D6F" w:rsidP="00C0263F">
                                                <w:pPr>
                                                  <w:jc w:val="center"/>
                                                  <w:rPr>
                                                    <w:vanish/>
                                                  </w:rPr>
                                                </w:pPr>
                                              </w:p>
                                              <w:tbl>
                                                <w:tblPr>
                                                  <w:tblW w:w="5000" w:type="pct"/>
                                                  <w:tblCellMar>
                                                    <w:left w:w="0" w:type="dxa"/>
                                                    <w:right w:w="0" w:type="dxa"/>
                                                  </w:tblCellMar>
                                                  <w:tblLook w:val="04A0" w:firstRow="1" w:lastRow="0" w:firstColumn="1" w:lastColumn="0" w:noHBand="0" w:noVBand="1"/>
                                                </w:tblPr>
                                                <w:tblGrid>
                                                  <w:gridCol w:w="7450"/>
                                                </w:tblGrid>
                                                <w:tr w:rsidR="000A1D6F" w14:paraId="33E76419"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450"/>
                                                      </w:tblGrid>
                                                      <w:tr w:rsidR="000A1D6F" w14:paraId="05D34D3D" w14:textId="77777777">
                                                        <w:tc>
                                                          <w:tcPr>
                                                            <w:tcW w:w="0" w:type="auto"/>
                                                            <w:tcMar>
                                                              <w:top w:w="0" w:type="dxa"/>
                                                              <w:left w:w="270" w:type="dxa"/>
                                                              <w:bottom w:w="135" w:type="dxa"/>
                                                              <w:right w:w="270" w:type="dxa"/>
                                                            </w:tcMar>
                                                            <w:hideMark/>
                                                          </w:tcPr>
                                                          <w:p w14:paraId="56F61339" w14:textId="77777777" w:rsidR="00C0263F" w:rsidRDefault="000A1D6F" w:rsidP="00C0263F">
                                                            <w:pPr>
                                                              <w:spacing w:line="360" w:lineRule="atLeast"/>
                                                              <w:jc w:val="center"/>
                                                              <w:rPr>
                                                                <w:rStyle w:val="Stark"/>
                                                                <w:rFonts w:ascii="Open Sans" w:hAnsi="Open Sans" w:cs="Open Sans"/>
                                                                <w:color w:val="202020"/>
                                                                <w:sz w:val="30"/>
                                                                <w:szCs w:val="30"/>
                                                              </w:rPr>
                                                            </w:pPr>
                                                            <w:r>
                                                              <w:rPr>
                                                                <w:rFonts w:ascii="Helvetica" w:hAnsi="Helvetica"/>
                                                                <w:color w:val="202020"/>
                                                              </w:rPr>
                                                              <w:br/>
                                                            </w:r>
                                                          </w:p>
                                                          <w:p w14:paraId="7B22EC61" w14:textId="4C5AEAFF" w:rsidR="000A1D6F" w:rsidRPr="00C0263F" w:rsidRDefault="000A1D6F" w:rsidP="00001F39">
                                                            <w:pPr>
                                                              <w:spacing w:line="360" w:lineRule="atLeast"/>
                                                              <w:rPr>
                                                                <w:rFonts w:asciiTheme="minorHAnsi" w:hAnsiTheme="minorHAnsi" w:cstheme="minorHAnsi"/>
                                                                <w:color w:val="202020"/>
                                                              </w:rPr>
                                                            </w:pPr>
                                                            <w:r w:rsidRPr="00C0263F">
                                                              <w:rPr>
                                                                <w:rStyle w:val="Stark"/>
                                                                <w:rFonts w:asciiTheme="minorHAnsi" w:hAnsiTheme="minorHAnsi" w:cstheme="minorHAnsi"/>
                                                                <w:color w:val="202020"/>
                                                                <w:sz w:val="30"/>
                                                                <w:szCs w:val="30"/>
                                                              </w:rPr>
                                                              <w:lastRenderedPageBreak/>
                                                              <w:t>PMA Uppackning i Stockholm!</w:t>
                                                            </w:r>
                                                            <w:r w:rsidRPr="00C0263F">
                                                              <w:rPr>
                                                                <w:rFonts w:asciiTheme="minorHAnsi" w:hAnsiTheme="minorHAnsi" w:cstheme="minorHAnsi"/>
                                                                <w:color w:val="202020"/>
                                                              </w:rPr>
                                                              <w:br/>
                                                              <w:t>Under vecka 4 arrangerar PMA en uppackning på Strawberry Hotel C som ligger nära T-Centralen med gångavstånd till Barnhusgatan 16. Anmälan har gått ut via mejl till våra leverantörsmedlemmar 30 september. PMA behöver få ihop minst 20 utställare för att köra eventet. Externa utställare kommer få möjlighet att medverka till ett högre pris vilket ger oss på PMA möjlighet att värva fler medlemmar vid införsäljningen.</w:t>
                                                            </w:r>
                                                            <w:r w:rsidRPr="00C0263F">
                                                              <w:rPr>
                                                                <w:rFonts w:asciiTheme="minorHAnsi" w:hAnsiTheme="minorHAnsi" w:cstheme="minorHAnsi"/>
                                                                <w:color w:val="202020"/>
                                                              </w:rPr>
                                                              <w:br/>
                                                            </w:r>
                                                            <w:r w:rsidRPr="00C0263F">
                                                              <w:rPr>
                                                                <w:rFonts w:asciiTheme="minorHAnsi" w:hAnsiTheme="minorHAnsi" w:cstheme="minorHAnsi"/>
                                                                <w:color w:val="202020"/>
                                                              </w:rPr>
                                                              <w:br/>
                                                              <w:t>Vad ingår? Monterplats 3x2 meter, 2 bord med stolar, eluttag, matig lunchsmörgås, kaffe, vatten. Pris per utställare 20 000 kr + moms.</w:t>
                                                            </w:r>
                                                            <w:r w:rsidRPr="00C0263F">
                                                              <w:rPr>
                                                                <w:rFonts w:asciiTheme="minorHAnsi" w:hAnsiTheme="minorHAnsi" w:cstheme="minorHAnsi"/>
                                                                <w:color w:val="202020"/>
                                                              </w:rPr>
                                                              <w:br/>
                                                            </w:r>
                                                            <w:r w:rsidRPr="00C0263F">
                                                              <w:rPr>
                                                                <w:rFonts w:asciiTheme="minorHAnsi" w:hAnsiTheme="minorHAnsi" w:cstheme="minorHAnsi"/>
                                                                <w:color w:val="202020"/>
                                                              </w:rPr>
                                                              <w:br/>
                                                              <w:t>Om ni inte redan anmält er gör det direkt via knappen nedan. Vi behöver svar senast 15 oktober!</w:t>
                                                            </w:r>
                                                            <w:r w:rsidRPr="00C0263F">
                                                              <w:rPr>
                                                                <w:rFonts w:asciiTheme="minorHAnsi" w:hAnsiTheme="minorHAnsi" w:cstheme="minorHAnsi"/>
                                                                <w:color w:val="202020"/>
                                                              </w:rPr>
                                                              <w:br/>
                                                            </w:r>
                                                          </w:p>
                                                        </w:tc>
                                                      </w:tr>
                                                    </w:tbl>
                                                    <w:p w14:paraId="1646C45A" w14:textId="77777777" w:rsidR="000A1D6F" w:rsidRDefault="000A1D6F" w:rsidP="00C0263F">
                                                      <w:pPr>
                                                        <w:jc w:val="center"/>
                                                      </w:pPr>
                                                    </w:p>
                                                  </w:tc>
                                                </w:tr>
                                              </w:tbl>
                                              <w:p w14:paraId="4EF7DDC9" w14:textId="77777777" w:rsidR="000A1D6F" w:rsidRDefault="000A1D6F" w:rsidP="00C0263F">
                                                <w:pPr>
                                                  <w:jc w:val="center"/>
                                                  <w:rPr>
                                                    <w:vanish/>
                                                  </w:rPr>
                                                </w:pPr>
                                              </w:p>
                                              <w:tbl>
                                                <w:tblPr>
                                                  <w:tblW w:w="5000" w:type="pct"/>
                                                  <w:tblCellMar>
                                                    <w:left w:w="0" w:type="dxa"/>
                                                    <w:right w:w="0" w:type="dxa"/>
                                                  </w:tblCellMar>
                                                  <w:tblLook w:val="04A0" w:firstRow="1" w:lastRow="0" w:firstColumn="1" w:lastColumn="0" w:noHBand="0" w:noVBand="1"/>
                                                </w:tblPr>
                                                <w:tblGrid>
                                                  <w:gridCol w:w="7450"/>
                                                </w:tblGrid>
                                                <w:tr w:rsidR="000A1D6F" w14:paraId="51A5BED5" w14:textId="77777777">
                                                  <w:tc>
                                                    <w:tcPr>
                                                      <w:tcW w:w="0" w:type="auto"/>
                                                      <w:tcMar>
                                                        <w:top w:w="0" w:type="dxa"/>
                                                        <w:left w:w="270" w:type="dxa"/>
                                                        <w:bottom w:w="270" w:type="dxa"/>
                                                        <w:right w:w="270" w:type="dxa"/>
                                                      </w:tcMar>
                                                      <w:hideMark/>
                                                    </w:tcPr>
                                                    <w:tbl>
                                                      <w:tblPr>
                                                        <w:tblW w:w="5000" w:type="pct"/>
                                                        <w:tblCellSpacing w:w="0" w:type="dxa"/>
                                                        <w:shd w:val="clear" w:color="auto" w:fill="222222"/>
                                                        <w:tblCellMar>
                                                          <w:left w:w="0" w:type="dxa"/>
                                                          <w:right w:w="0" w:type="dxa"/>
                                                        </w:tblCellMar>
                                                        <w:tblLook w:val="04A0" w:firstRow="1" w:lastRow="0" w:firstColumn="1" w:lastColumn="0" w:noHBand="0" w:noVBand="1"/>
                                                      </w:tblPr>
                                                      <w:tblGrid>
                                                        <w:gridCol w:w="6910"/>
                                                      </w:tblGrid>
                                                      <w:tr w:rsidR="000A1D6F" w14:paraId="3CEC4042" w14:textId="77777777">
                                                        <w:trPr>
                                                          <w:tblCellSpacing w:w="0" w:type="dxa"/>
                                                        </w:trPr>
                                                        <w:tc>
                                                          <w:tcPr>
                                                            <w:tcW w:w="0" w:type="auto"/>
                                                            <w:shd w:val="clear" w:color="auto" w:fill="222222"/>
                                                            <w:tcMar>
                                                              <w:top w:w="270" w:type="dxa"/>
                                                              <w:left w:w="270" w:type="dxa"/>
                                                              <w:bottom w:w="270" w:type="dxa"/>
                                                              <w:right w:w="270" w:type="dxa"/>
                                                            </w:tcMar>
                                                            <w:vAlign w:val="center"/>
                                                            <w:hideMark/>
                                                          </w:tcPr>
                                                          <w:p w14:paraId="16044588" w14:textId="77777777" w:rsidR="000A1D6F" w:rsidRPr="00C0263F" w:rsidRDefault="000A1D6F" w:rsidP="00C0263F">
                                                            <w:pPr>
                                                              <w:jc w:val="center"/>
                                                              <w:rPr>
                                                                <w:rFonts w:asciiTheme="minorHAnsi" w:hAnsiTheme="minorHAnsi" w:cstheme="minorHAnsi"/>
                                                                <w:sz w:val="36"/>
                                                                <w:szCs w:val="36"/>
                                                              </w:rPr>
                                                            </w:pPr>
                                                            <w:hyperlink r:id="rId14" w:tgtFrame="_blank" w:tooltip="https://forms.cloud.microsoft/pages/responsepage.aspx?id=9RFgIwwy5UqWSjk_U3ezyqhKL0QO-XxFvKE67rCfucBUQUNGVDlIN00zU1AwR0w1QUlNR1Y1SU41Ti4u&amp;origin=lprLink&amp;route=shorturl" w:history="1">
                                                              <w:r w:rsidRPr="00C0263F">
                                                                <w:rPr>
                                                                  <w:rStyle w:val="Hyperlnk"/>
                                                                  <w:rFonts w:asciiTheme="minorHAnsi" w:hAnsiTheme="minorHAnsi" w:cstheme="minorHAnsi"/>
                                                                  <w:b/>
                                                                  <w:bCs/>
                                                                  <w:color w:val="FFFFFF"/>
                                                                  <w:sz w:val="36"/>
                                                                  <w:szCs w:val="36"/>
                                                                  <w:u w:val="none"/>
                                                                </w:rPr>
                                                                <w:t>ANMÄLAN UPPACKNING</w:t>
                                                              </w:r>
                                                            </w:hyperlink>
                                                          </w:p>
                                                        </w:tc>
                                                      </w:tr>
                                                    </w:tbl>
                                                    <w:p w14:paraId="4E69F340" w14:textId="77777777" w:rsidR="000A1D6F" w:rsidRDefault="000A1D6F" w:rsidP="00C0263F">
                                                      <w:pPr>
                                                        <w:jc w:val="center"/>
                                                      </w:pPr>
                                                    </w:p>
                                                  </w:tc>
                                                </w:tr>
                                              </w:tbl>
                                              <w:p w14:paraId="07D34066" w14:textId="5B930C87" w:rsidR="000A1D6F" w:rsidRDefault="00C0263F" w:rsidP="00C0263F">
                                                <w:pPr>
                                                  <w:jc w:val="center"/>
                                                  <w:rPr>
                                                    <w:vanish/>
                                                  </w:rPr>
                                                </w:pPr>
                                                <w:r>
                                                  <w:rPr>
                                                    <w:noProof/>
                                                    <w:vanish/>
                                                  </w:rPr>
                                                  <w:drawing>
                                                    <wp:inline distT="0" distB="0" distL="0" distR="0" wp14:anchorId="335471A2" wp14:editId="57F16C8C">
                                                      <wp:extent cx="4582633" cy="2763726"/>
                                                      <wp:effectExtent l="0" t="0" r="2540" b="5080"/>
                                                      <wp:docPr id="673527043"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527043" name="Bildobjekt 673527043"/>
                                                              <pic:cNvPicPr/>
                                                            </pic:nvPicPr>
                                                            <pic:blipFill>
                                                              <a:blip r:embed="rId15">
                                                                <a:extLst>
                                                                  <a:ext uri="{28A0092B-C50C-407E-A947-70E740481C1C}">
                                                                    <a14:useLocalDpi xmlns:a14="http://schemas.microsoft.com/office/drawing/2010/main" val="0"/>
                                                                  </a:ext>
                                                                </a:extLst>
                                                              </a:blip>
                                                              <a:stretch>
                                                                <a:fillRect/>
                                                              </a:stretch>
                                                            </pic:blipFill>
                                                            <pic:spPr>
                                                              <a:xfrm>
                                                                <a:off x="0" y="0"/>
                                                                <a:ext cx="4605806" cy="2777702"/>
                                                              </a:xfrm>
                                                              <a:prstGeom prst="rect">
                                                                <a:avLst/>
                                                              </a:prstGeom>
                                                            </pic:spPr>
                                                          </pic:pic>
                                                        </a:graphicData>
                                                      </a:graphic>
                                                    </wp:inline>
                                                  </w:drawing>
                                                </w:r>
                                              </w:p>
                                              <w:tbl>
                                                <w:tblPr>
                                                  <w:tblW w:w="5000" w:type="pct"/>
                                                  <w:tblCellMar>
                                                    <w:left w:w="0" w:type="dxa"/>
                                                    <w:right w:w="0" w:type="dxa"/>
                                                  </w:tblCellMar>
                                                  <w:tblLook w:val="04A0" w:firstRow="1" w:lastRow="0" w:firstColumn="1" w:lastColumn="0" w:noHBand="0" w:noVBand="1"/>
                                                </w:tblPr>
                                                <w:tblGrid>
                                                  <w:gridCol w:w="7450"/>
                                                </w:tblGrid>
                                                <w:tr w:rsidR="000A1D6F" w14:paraId="685272E1"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450"/>
                                                      </w:tblGrid>
                                                      <w:tr w:rsidR="000A1D6F" w14:paraId="75F7F8D7" w14:textId="77777777">
                                                        <w:tc>
                                                          <w:tcPr>
                                                            <w:tcW w:w="0" w:type="auto"/>
                                                            <w:tcMar>
                                                              <w:top w:w="0" w:type="dxa"/>
                                                              <w:left w:w="270" w:type="dxa"/>
                                                              <w:bottom w:w="135" w:type="dxa"/>
                                                              <w:right w:w="270" w:type="dxa"/>
                                                            </w:tcMar>
                                                            <w:hideMark/>
                                                          </w:tcPr>
                                                          <w:p w14:paraId="01F41C50" w14:textId="77777777" w:rsidR="0075424D" w:rsidRDefault="000A1D6F" w:rsidP="00C0263F">
                                                            <w:pPr>
                                                              <w:spacing w:line="360" w:lineRule="atLeast"/>
                                                              <w:jc w:val="center"/>
                                                              <w:rPr>
                                                                <w:rStyle w:val="Stark"/>
                                                                <w:rFonts w:ascii="Open Sans" w:hAnsi="Open Sans" w:cs="Open Sans"/>
                                                                <w:color w:val="202020"/>
                                                                <w:sz w:val="30"/>
                                                                <w:szCs w:val="30"/>
                                                              </w:rPr>
                                                            </w:pPr>
                                                            <w:r>
                                                              <w:rPr>
                                                                <w:rFonts w:ascii="Helvetica" w:hAnsi="Helvetica"/>
                                                                <w:color w:val="202020"/>
                                                              </w:rPr>
                                                              <w:br/>
                                                            </w:r>
                                                          </w:p>
                                                          <w:p w14:paraId="4258CE44" w14:textId="77777777" w:rsidR="0075424D" w:rsidRDefault="0075424D" w:rsidP="00C0263F">
                                                            <w:pPr>
                                                              <w:spacing w:line="360" w:lineRule="atLeast"/>
                                                              <w:jc w:val="center"/>
                                                              <w:rPr>
                                                                <w:rStyle w:val="Stark"/>
                                                                <w:rFonts w:ascii="Open Sans" w:hAnsi="Open Sans" w:cs="Open Sans"/>
                                                                <w:color w:val="202020"/>
                                                                <w:sz w:val="30"/>
                                                                <w:szCs w:val="30"/>
                                                              </w:rPr>
                                                            </w:pPr>
                                                          </w:p>
                                                          <w:p w14:paraId="35A982BB" w14:textId="77777777" w:rsidR="0075424D" w:rsidRDefault="0075424D" w:rsidP="00C0263F">
                                                            <w:pPr>
                                                              <w:spacing w:line="360" w:lineRule="atLeast"/>
                                                              <w:jc w:val="center"/>
                                                              <w:rPr>
                                                                <w:rStyle w:val="Stark"/>
                                                                <w:rFonts w:ascii="Open Sans" w:hAnsi="Open Sans" w:cs="Open Sans"/>
                                                                <w:color w:val="202020"/>
                                                                <w:sz w:val="30"/>
                                                                <w:szCs w:val="30"/>
                                                              </w:rPr>
                                                            </w:pPr>
                                                          </w:p>
                                                          <w:p w14:paraId="4E5A36DF" w14:textId="58F70F25" w:rsidR="000A1D6F" w:rsidRPr="0075424D" w:rsidRDefault="000A1D6F" w:rsidP="0075424D">
                                                            <w:pPr>
                                                              <w:spacing w:line="360" w:lineRule="atLeast"/>
                                                              <w:rPr>
                                                                <w:rFonts w:ascii="Calibri" w:hAnsi="Calibri" w:cs="Calibri"/>
                                                                <w:color w:val="202020"/>
                                                              </w:rPr>
                                                            </w:pPr>
                                                            <w:r w:rsidRPr="0075424D">
                                                              <w:rPr>
                                                                <w:rStyle w:val="Stark"/>
                                                                <w:rFonts w:ascii="Calibri" w:hAnsi="Calibri" w:cs="Calibri"/>
                                                                <w:color w:val="202020"/>
                                                                <w:sz w:val="30"/>
                                                                <w:szCs w:val="30"/>
                                                              </w:rPr>
                                                              <w:lastRenderedPageBreak/>
                                                              <w:t>Sverigetour i Malmö &amp; Göteborg!</w:t>
                                                            </w:r>
                                                            <w:r w:rsidRPr="0075424D">
                                                              <w:rPr>
                                                                <w:rFonts w:ascii="Calibri" w:hAnsi="Calibri" w:cs="Calibri"/>
                                                                <w:color w:val="202020"/>
                                                              </w:rPr>
                                                              <w:br/>
                                                              <w:t>Under vecka 11 arrangeras populära Product Media Tour igen! Det blir nu för sjätte året och vi startar på Malmö Arena Hotel den 16 mars. Kvällen innan blir det en gemensam middag enligt tradition. Sen går touren vidare till Göteborg där vi besöker Quality Hotel Weaver den 18 mars. PMA behöver även här få ihop minst 20 utställare för att köra eventet. Att ställa ut på Product Media Tour erbjuds endast för medlemmar då lokalerna har en begränsad yta. </w:t>
                                                            </w:r>
                                                            <w:r w:rsidRPr="0075424D">
                                                              <w:rPr>
                                                                <w:rFonts w:ascii="Calibri" w:hAnsi="Calibri" w:cs="Calibri"/>
                                                                <w:color w:val="202020"/>
                                                              </w:rPr>
                                                              <w:br/>
                                                            </w:r>
                                                            <w:r w:rsidRPr="0075424D">
                                                              <w:rPr>
                                                                <w:rFonts w:ascii="Calibri" w:hAnsi="Calibri" w:cs="Calibri"/>
                                                                <w:color w:val="202020"/>
                                                              </w:rPr>
                                                              <w:br/>
                                                              <w:t>Vad ingår? Monterplats 3x2 meter, 2 bord med stolar, eluttag, frukostmacka, lunchwrap, fika, kaffe, vatten. Pris per utställare 22 500 kr + moms.</w:t>
                                                            </w:r>
                                                            <w:r w:rsidRPr="0075424D">
                                                              <w:rPr>
                                                                <w:rFonts w:ascii="Calibri" w:hAnsi="Calibri" w:cs="Calibri"/>
                                                                <w:color w:val="202020"/>
                                                              </w:rPr>
                                                              <w:br/>
                                                            </w:r>
                                                            <w:r w:rsidRPr="0075424D">
                                                              <w:rPr>
                                                                <w:rFonts w:ascii="Calibri" w:hAnsi="Calibri" w:cs="Calibri"/>
                                                                <w:color w:val="202020"/>
                                                              </w:rPr>
                                                              <w:br/>
                                                              <w:t>Om ni inte redan anmält er gör det direkt via knappen nedan. Vi behöver svar senast 15 oktober!</w:t>
                                                            </w:r>
                                                            <w:r w:rsidRPr="0075424D">
                                                              <w:rPr>
                                                                <w:rFonts w:ascii="Calibri" w:hAnsi="Calibri" w:cs="Calibri"/>
                                                                <w:color w:val="202020"/>
                                                              </w:rPr>
                                                              <w:br/>
                                                            </w:r>
                                                          </w:p>
                                                        </w:tc>
                                                      </w:tr>
                                                    </w:tbl>
                                                    <w:p w14:paraId="451240F3" w14:textId="77777777" w:rsidR="000A1D6F" w:rsidRDefault="000A1D6F" w:rsidP="00C0263F">
                                                      <w:pPr>
                                                        <w:jc w:val="center"/>
                                                      </w:pPr>
                                                    </w:p>
                                                  </w:tc>
                                                </w:tr>
                                              </w:tbl>
                                              <w:p w14:paraId="3E0E2251" w14:textId="77777777" w:rsidR="000A1D6F" w:rsidRDefault="000A1D6F" w:rsidP="00C0263F">
                                                <w:pPr>
                                                  <w:jc w:val="center"/>
                                                  <w:rPr>
                                                    <w:vanish/>
                                                  </w:rPr>
                                                </w:pPr>
                                              </w:p>
                                              <w:tbl>
                                                <w:tblPr>
                                                  <w:tblW w:w="5000" w:type="pct"/>
                                                  <w:tblCellMar>
                                                    <w:left w:w="0" w:type="dxa"/>
                                                    <w:right w:w="0" w:type="dxa"/>
                                                  </w:tblCellMar>
                                                  <w:tblLook w:val="04A0" w:firstRow="1" w:lastRow="0" w:firstColumn="1" w:lastColumn="0" w:noHBand="0" w:noVBand="1"/>
                                                </w:tblPr>
                                                <w:tblGrid>
                                                  <w:gridCol w:w="7450"/>
                                                </w:tblGrid>
                                                <w:tr w:rsidR="000A1D6F" w14:paraId="694A304B" w14:textId="77777777">
                                                  <w:tc>
                                                    <w:tcPr>
                                                      <w:tcW w:w="0" w:type="auto"/>
                                                      <w:tcMar>
                                                        <w:top w:w="0" w:type="dxa"/>
                                                        <w:left w:w="270" w:type="dxa"/>
                                                        <w:bottom w:w="270" w:type="dxa"/>
                                                        <w:right w:w="270" w:type="dxa"/>
                                                      </w:tcMar>
                                                      <w:hideMark/>
                                                    </w:tcPr>
                                                    <w:tbl>
                                                      <w:tblPr>
                                                        <w:tblW w:w="5000" w:type="pct"/>
                                                        <w:tblCellSpacing w:w="0" w:type="dxa"/>
                                                        <w:shd w:val="clear" w:color="auto" w:fill="222222"/>
                                                        <w:tblCellMar>
                                                          <w:left w:w="0" w:type="dxa"/>
                                                          <w:right w:w="0" w:type="dxa"/>
                                                        </w:tblCellMar>
                                                        <w:tblLook w:val="04A0" w:firstRow="1" w:lastRow="0" w:firstColumn="1" w:lastColumn="0" w:noHBand="0" w:noVBand="1"/>
                                                      </w:tblPr>
                                                      <w:tblGrid>
                                                        <w:gridCol w:w="6910"/>
                                                      </w:tblGrid>
                                                      <w:tr w:rsidR="000A1D6F" w14:paraId="2D2B318D" w14:textId="77777777">
                                                        <w:trPr>
                                                          <w:tblCellSpacing w:w="0" w:type="dxa"/>
                                                        </w:trPr>
                                                        <w:tc>
                                                          <w:tcPr>
                                                            <w:tcW w:w="0" w:type="auto"/>
                                                            <w:shd w:val="clear" w:color="auto" w:fill="222222"/>
                                                            <w:tcMar>
                                                              <w:top w:w="270" w:type="dxa"/>
                                                              <w:left w:w="270" w:type="dxa"/>
                                                              <w:bottom w:w="270" w:type="dxa"/>
                                                              <w:right w:w="270" w:type="dxa"/>
                                                            </w:tcMar>
                                                            <w:vAlign w:val="center"/>
                                                            <w:hideMark/>
                                                          </w:tcPr>
                                                          <w:p w14:paraId="3F474B94" w14:textId="77777777" w:rsidR="000A1D6F" w:rsidRPr="00001F39" w:rsidRDefault="000A1D6F" w:rsidP="00C0263F">
                                                            <w:pPr>
                                                              <w:jc w:val="center"/>
                                                              <w:rPr>
                                                                <w:rFonts w:asciiTheme="minorHAnsi" w:hAnsiTheme="minorHAnsi" w:cstheme="minorHAnsi"/>
                                                                <w:sz w:val="36"/>
                                                                <w:szCs w:val="36"/>
                                                              </w:rPr>
                                                            </w:pPr>
                                                            <w:hyperlink r:id="rId16" w:tgtFrame="_blank" w:tooltip="https://forms.cloud.microsoft/pages/responsepage.aspx?id=9RFgIwwy5UqWSjk_U3ezyqhKL0QO-XxFvKE67rCfucBUOEJLN0Q0NFFHQ0JRT1k3UUpCRTRZV1hGSC4u&amp;origin=lprLink&amp;route=shorturl" w:history="1">
                                                              <w:r w:rsidRPr="00001F39">
                                                                <w:rPr>
                                                                  <w:rStyle w:val="Hyperlnk"/>
                                                                  <w:rFonts w:asciiTheme="minorHAnsi" w:hAnsiTheme="minorHAnsi" w:cstheme="minorHAnsi"/>
                                                                  <w:b/>
                                                                  <w:bCs/>
                                                                  <w:color w:val="FFFFFF"/>
                                                                  <w:sz w:val="36"/>
                                                                  <w:szCs w:val="36"/>
                                                                  <w:u w:val="none"/>
                                                                </w:rPr>
                                                                <w:t>ANMÄLAN SVERIGETOUR</w:t>
                                                              </w:r>
                                                            </w:hyperlink>
                                                          </w:p>
                                                        </w:tc>
                                                      </w:tr>
                                                    </w:tbl>
                                                    <w:p w14:paraId="6D18BE52" w14:textId="77777777" w:rsidR="000A1D6F" w:rsidRDefault="000A1D6F" w:rsidP="00C0263F">
                                                      <w:pPr>
                                                        <w:jc w:val="center"/>
                                                      </w:pPr>
                                                    </w:p>
                                                  </w:tc>
                                                </w:tr>
                                              </w:tbl>
                                              <w:p w14:paraId="5E2BABA6" w14:textId="57B4CDB7" w:rsidR="000A1D6F" w:rsidRDefault="00001F39" w:rsidP="00C0263F">
                                                <w:pPr>
                                                  <w:jc w:val="center"/>
                                                  <w:rPr>
                                                    <w:vanish/>
                                                  </w:rPr>
                                                </w:pPr>
                                                <w:r>
                                                  <w:rPr>
                                                    <w:noProof/>
                                                    <w:vanish/>
                                                  </w:rPr>
                                                  <w:drawing>
                                                    <wp:inline distT="0" distB="0" distL="0" distR="0" wp14:anchorId="4E44BCEC" wp14:editId="0787E465">
                                                      <wp:extent cx="4646428" cy="2802200"/>
                                                      <wp:effectExtent l="0" t="0" r="1905" b="5080"/>
                                                      <wp:docPr id="1621222722"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222722" name="Bildobjekt 1621222722"/>
                                                              <pic:cNvPicPr/>
                                                            </pic:nvPicPr>
                                                            <pic:blipFill>
                                                              <a:blip r:embed="rId17">
                                                                <a:extLst>
                                                                  <a:ext uri="{28A0092B-C50C-407E-A947-70E740481C1C}">
                                                                    <a14:useLocalDpi xmlns:a14="http://schemas.microsoft.com/office/drawing/2010/main" val="0"/>
                                                                  </a:ext>
                                                                </a:extLst>
                                                              </a:blip>
                                                              <a:stretch>
                                                                <a:fillRect/>
                                                              </a:stretch>
                                                            </pic:blipFill>
                                                            <pic:spPr>
                                                              <a:xfrm>
                                                                <a:off x="0" y="0"/>
                                                                <a:ext cx="4669459" cy="2816090"/>
                                                              </a:xfrm>
                                                              <a:prstGeom prst="rect">
                                                                <a:avLst/>
                                                              </a:prstGeom>
                                                            </pic:spPr>
                                                          </pic:pic>
                                                        </a:graphicData>
                                                      </a:graphic>
                                                    </wp:inline>
                                                  </w:drawing>
                                                </w:r>
                                              </w:p>
                                              <w:p w14:paraId="6CBFB6B6" w14:textId="77777777" w:rsidR="000A1D6F" w:rsidRDefault="000A1D6F" w:rsidP="00C0263F">
                                                <w:pPr>
                                                  <w:jc w:val="center"/>
                                                  <w:rPr>
                                                    <w:vanish/>
                                                  </w:rPr>
                                                </w:pPr>
                                              </w:p>
                                              <w:tbl>
                                                <w:tblPr>
                                                  <w:tblW w:w="5000" w:type="pct"/>
                                                  <w:tblCellMar>
                                                    <w:left w:w="0" w:type="dxa"/>
                                                    <w:right w:w="0" w:type="dxa"/>
                                                  </w:tblCellMar>
                                                  <w:tblLook w:val="04A0" w:firstRow="1" w:lastRow="0" w:firstColumn="1" w:lastColumn="0" w:noHBand="0" w:noVBand="1"/>
                                                </w:tblPr>
                                                <w:tblGrid>
                                                  <w:gridCol w:w="7450"/>
                                                </w:tblGrid>
                                                <w:tr w:rsidR="000A1D6F" w14:paraId="4F4A8C4F"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450"/>
                                                      </w:tblGrid>
                                                      <w:tr w:rsidR="000A1D6F" w14:paraId="2913AEC3" w14:textId="77777777">
                                                        <w:tc>
                                                          <w:tcPr>
                                                            <w:tcW w:w="0" w:type="auto"/>
                                                            <w:tcMar>
                                                              <w:top w:w="0" w:type="dxa"/>
                                                              <w:left w:w="270" w:type="dxa"/>
                                                              <w:bottom w:w="135" w:type="dxa"/>
                                                              <w:right w:w="270" w:type="dxa"/>
                                                            </w:tcMar>
                                                            <w:hideMark/>
                                                          </w:tcPr>
                                                          <w:p w14:paraId="6F9DDDEB" w14:textId="77777777" w:rsidR="00001F39" w:rsidRDefault="000A1D6F" w:rsidP="00C0263F">
                                                            <w:pPr>
                                                              <w:spacing w:line="360" w:lineRule="atLeast"/>
                                                              <w:jc w:val="center"/>
                                                              <w:rPr>
                                                                <w:rStyle w:val="Stark"/>
                                                                <w:rFonts w:ascii="Open Sans" w:hAnsi="Open Sans" w:cs="Open Sans"/>
                                                                <w:color w:val="202020"/>
                                                                <w:sz w:val="30"/>
                                                                <w:szCs w:val="30"/>
                                                              </w:rPr>
                                                            </w:pPr>
                                                            <w:r>
                                                              <w:rPr>
                                                                <w:rFonts w:ascii="Helvetica" w:hAnsi="Helvetica"/>
                                                                <w:color w:val="202020"/>
                                                              </w:rPr>
                                                              <w:br/>
                                                            </w:r>
                                                          </w:p>
                                                          <w:p w14:paraId="352618ED" w14:textId="77777777" w:rsidR="00001F39" w:rsidRDefault="00001F39" w:rsidP="00C0263F">
                                                            <w:pPr>
                                                              <w:spacing w:line="360" w:lineRule="atLeast"/>
                                                              <w:jc w:val="center"/>
                                                              <w:rPr>
                                                                <w:rStyle w:val="Stark"/>
                                                                <w:rFonts w:ascii="Open Sans" w:hAnsi="Open Sans" w:cs="Open Sans"/>
                                                                <w:color w:val="202020"/>
                                                                <w:sz w:val="30"/>
                                                                <w:szCs w:val="30"/>
                                                              </w:rPr>
                                                            </w:pPr>
                                                          </w:p>
                                                          <w:p w14:paraId="11D164C6" w14:textId="226AA940" w:rsidR="000A1D6F" w:rsidRPr="00001F39" w:rsidRDefault="000A1D6F" w:rsidP="00001F39">
                                                            <w:pPr>
                                                              <w:spacing w:line="360" w:lineRule="atLeast"/>
                                                              <w:rPr>
                                                                <w:rFonts w:asciiTheme="minorHAnsi" w:hAnsiTheme="minorHAnsi" w:cstheme="minorHAnsi"/>
                                                                <w:color w:val="202020"/>
                                                              </w:rPr>
                                                            </w:pPr>
                                                            <w:r w:rsidRPr="00001F39">
                                                              <w:rPr>
                                                                <w:rStyle w:val="Stark"/>
                                                                <w:rFonts w:asciiTheme="minorHAnsi" w:hAnsiTheme="minorHAnsi" w:cstheme="minorHAnsi"/>
                                                                <w:color w:val="202020"/>
                                                                <w:sz w:val="30"/>
                                                                <w:szCs w:val="30"/>
                                                              </w:rPr>
                                                              <w:lastRenderedPageBreak/>
                                                              <w:t>Nordic Profile Fair 2027</w:t>
                                                            </w:r>
                                                            <w:r w:rsidRPr="00001F39">
                                                              <w:rPr>
                                                                <w:rFonts w:asciiTheme="minorHAnsi" w:hAnsiTheme="minorHAnsi" w:cstheme="minorHAnsi"/>
                                                                <w:color w:val="202020"/>
                                                              </w:rPr>
                                                              <w:br/>
                                                            </w:r>
                                                            <w:r w:rsidRPr="00001F39">
                                                              <w:rPr>
                                                                <w:rFonts w:asciiTheme="minorHAnsi" w:hAnsiTheme="minorHAnsi" w:cstheme="minorHAnsi"/>
                                                                <w:color w:val="000000"/>
                                                              </w:rPr>
                                                              <w:t xml:space="preserve">Kommande mässa arrangeras den </w:t>
                                                            </w:r>
                                                            <w:r w:rsidR="00001F39" w:rsidRPr="00001F39">
                                                              <w:rPr>
                                                                <w:rFonts w:asciiTheme="minorHAnsi" w:hAnsiTheme="minorHAnsi" w:cstheme="minorHAnsi"/>
                                                                <w:color w:val="000000"/>
                                                              </w:rPr>
                                                              <w:t>18–19</w:t>
                                                            </w:r>
                                                            <w:r w:rsidRPr="00001F39">
                                                              <w:rPr>
                                                                <w:rFonts w:asciiTheme="minorHAnsi" w:hAnsiTheme="minorHAnsi" w:cstheme="minorHAnsi"/>
                                                                <w:color w:val="000000"/>
                                                              </w:rPr>
                                                              <w:t xml:space="preserve"> augusti 2027 på Elmia i Jönköping. PMA startar åter upp planeringen tillsammans med Elmia under oktober och mer information kommer successivt. </w:t>
                                                            </w:r>
                                                            <w:r w:rsidRPr="00001F39">
                                                              <w:rPr>
                                                                <w:rFonts w:asciiTheme="minorHAnsi" w:hAnsiTheme="minorHAnsi" w:cstheme="minorHAnsi"/>
                                                                <w:color w:val="202020"/>
                                                              </w:rPr>
                                                              <w:t>Redan nu kan man lämna in en intresseanmälan till Annelie på Elmia via knappen nedan:</w:t>
                                                            </w:r>
                                                            <w:r w:rsidRPr="00001F39">
                                                              <w:rPr>
                                                                <w:rFonts w:asciiTheme="minorHAnsi" w:hAnsiTheme="minorHAnsi" w:cstheme="minorHAnsi"/>
                                                                <w:color w:val="202020"/>
                                                              </w:rPr>
                                                              <w:br/>
                                                            </w:r>
                                                          </w:p>
                                                        </w:tc>
                                                      </w:tr>
                                                    </w:tbl>
                                                    <w:p w14:paraId="73243678" w14:textId="77777777" w:rsidR="000A1D6F" w:rsidRDefault="000A1D6F" w:rsidP="00C0263F">
                                                      <w:pPr>
                                                        <w:jc w:val="center"/>
                                                      </w:pPr>
                                                    </w:p>
                                                  </w:tc>
                                                </w:tr>
                                              </w:tbl>
                                              <w:p w14:paraId="79F59022" w14:textId="77777777" w:rsidR="000A1D6F" w:rsidRDefault="000A1D6F" w:rsidP="00C0263F">
                                                <w:pPr>
                                                  <w:jc w:val="center"/>
                                                  <w:rPr>
                                                    <w:vanish/>
                                                  </w:rPr>
                                                </w:pPr>
                                              </w:p>
                                              <w:tbl>
                                                <w:tblPr>
                                                  <w:tblW w:w="5000" w:type="pct"/>
                                                  <w:tblCellMar>
                                                    <w:left w:w="0" w:type="dxa"/>
                                                    <w:right w:w="0" w:type="dxa"/>
                                                  </w:tblCellMar>
                                                  <w:tblLook w:val="04A0" w:firstRow="1" w:lastRow="0" w:firstColumn="1" w:lastColumn="0" w:noHBand="0" w:noVBand="1"/>
                                                </w:tblPr>
                                                <w:tblGrid>
                                                  <w:gridCol w:w="7450"/>
                                                </w:tblGrid>
                                                <w:tr w:rsidR="000A1D6F" w14:paraId="01BFF314" w14:textId="77777777">
                                                  <w:tc>
                                                    <w:tcPr>
                                                      <w:tcW w:w="0" w:type="auto"/>
                                                      <w:tcMar>
                                                        <w:top w:w="0" w:type="dxa"/>
                                                        <w:left w:w="270" w:type="dxa"/>
                                                        <w:bottom w:w="270" w:type="dxa"/>
                                                        <w:right w:w="270" w:type="dxa"/>
                                                      </w:tcMar>
                                                      <w:hideMark/>
                                                    </w:tcPr>
                                                    <w:tbl>
                                                      <w:tblPr>
                                                        <w:tblW w:w="5000" w:type="pct"/>
                                                        <w:tblCellSpacing w:w="0" w:type="dxa"/>
                                                        <w:shd w:val="clear" w:color="auto" w:fill="222222"/>
                                                        <w:tblCellMar>
                                                          <w:left w:w="0" w:type="dxa"/>
                                                          <w:right w:w="0" w:type="dxa"/>
                                                        </w:tblCellMar>
                                                        <w:tblLook w:val="04A0" w:firstRow="1" w:lastRow="0" w:firstColumn="1" w:lastColumn="0" w:noHBand="0" w:noVBand="1"/>
                                                      </w:tblPr>
                                                      <w:tblGrid>
                                                        <w:gridCol w:w="6910"/>
                                                      </w:tblGrid>
                                                      <w:tr w:rsidR="000A1D6F" w14:paraId="1A8BA1FB" w14:textId="77777777">
                                                        <w:trPr>
                                                          <w:tblCellSpacing w:w="0" w:type="dxa"/>
                                                        </w:trPr>
                                                        <w:tc>
                                                          <w:tcPr>
                                                            <w:tcW w:w="0" w:type="auto"/>
                                                            <w:shd w:val="clear" w:color="auto" w:fill="222222"/>
                                                            <w:tcMar>
                                                              <w:top w:w="270" w:type="dxa"/>
                                                              <w:left w:w="270" w:type="dxa"/>
                                                              <w:bottom w:w="270" w:type="dxa"/>
                                                              <w:right w:w="270" w:type="dxa"/>
                                                            </w:tcMar>
                                                            <w:vAlign w:val="center"/>
                                                            <w:hideMark/>
                                                          </w:tcPr>
                                                          <w:p w14:paraId="5CA75598" w14:textId="77777777" w:rsidR="000A1D6F" w:rsidRPr="00001F39" w:rsidRDefault="000A1D6F" w:rsidP="00C0263F">
                                                            <w:pPr>
                                                              <w:jc w:val="center"/>
                                                              <w:rPr>
                                                                <w:rFonts w:asciiTheme="minorHAnsi" w:hAnsiTheme="minorHAnsi" w:cstheme="minorHAnsi"/>
                                                                <w:sz w:val="36"/>
                                                                <w:szCs w:val="36"/>
                                                              </w:rPr>
                                                            </w:pPr>
                                                            <w:hyperlink r:id="rId18" w:tgtFrame="_blank" w:tooltip="https://www.elmia.se/nordic-profile-fair/for-utstallare/boka-yta/intresseanmalan/" w:history="1">
                                                              <w:r w:rsidRPr="00001F39">
                                                                <w:rPr>
                                                                  <w:rStyle w:val="Hyperlnk"/>
                                                                  <w:rFonts w:asciiTheme="minorHAnsi" w:hAnsiTheme="minorHAnsi" w:cstheme="minorHAnsi"/>
                                                                  <w:b/>
                                                                  <w:bCs/>
                                                                  <w:color w:val="FFFFFF"/>
                                                                  <w:sz w:val="36"/>
                                                                  <w:szCs w:val="36"/>
                                                                  <w:u w:val="none"/>
                                                                </w:rPr>
                                                                <w:t>TILL INTRESSEANMÄLAN</w:t>
                                                              </w:r>
                                                            </w:hyperlink>
                                                          </w:p>
                                                        </w:tc>
                                                      </w:tr>
                                                    </w:tbl>
                                                    <w:p w14:paraId="79D1D406" w14:textId="77777777" w:rsidR="000A1D6F" w:rsidRDefault="000A1D6F" w:rsidP="00C0263F">
                                                      <w:pPr>
                                                        <w:jc w:val="center"/>
                                                      </w:pPr>
                                                    </w:p>
                                                  </w:tc>
                                                </w:tr>
                                              </w:tbl>
                                              <w:tbl>
                                                <w:tblPr>
                                                  <w:tblStyle w:val="Tabellrutnt"/>
                                                  <w:tblW w:w="0" w:type="auto"/>
                                                  <w:tblLook w:val="04A0" w:firstRow="1" w:lastRow="0" w:firstColumn="1" w:lastColumn="0" w:noHBand="0" w:noVBand="1"/>
                                                </w:tblPr>
                                                <w:tblGrid>
                                                  <w:gridCol w:w="3784"/>
                                                  <w:gridCol w:w="3656"/>
                                                </w:tblGrid>
                                                <w:tr w:rsidR="00F972B0" w:rsidRPr="00AB3C55" w14:paraId="114F67B8" w14:textId="77777777" w:rsidTr="00F972B0">
                                                  <w:tc>
                                                    <w:tcPr>
                                                      <w:tcW w:w="3784" w:type="dxa"/>
                                                    </w:tcPr>
                                                    <w:p w14:paraId="7E539A0E" w14:textId="77777777" w:rsidR="00F972B0" w:rsidRPr="00AB3C55" w:rsidRDefault="00F972B0" w:rsidP="00C0263F">
                                                      <w:pPr>
                                                        <w:jc w:val="center"/>
                                                        <w:rPr>
                                                          <w:rFonts w:asciiTheme="minorHAnsi" w:hAnsiTheme="minorHAnsi" w:cstheme="minorHAnsi"/>
                                                          <w:color w:val="212121"/>
                                                        </w:rPr>
                                                      </w:pPr>
                                                    </w:p>
                                                    <w:p w14:paraId="684A0FA2" w14:textId="77777777" w:rsidR="00F972B0" w:rsidRPr="00AB3C55" w:rsidRDefault="00F972B0" w:rsidP="00C0263F">
                                                      <w:pPr>
                                                        <w:jc w:val="center"/>
                                                        <w:rPr>
                                                          <w:rFonts w:asciiTheme="minorHAnsi" w:hAnsiTheme="minorHAnsi" w:cstheme="minorHAnsi"/>
                                                          <w:color w:val="212121"/>
                                                        </w:rPr>
                                                      </w:pPr>
                                                      <w:r w:rsidRPr="00AB3C55">
                                                        <w:rPr>
                                                          <w:rFonts w:asciiTheme="minorHAnsi" w:hAnsiTheme="minorHAnsi" w:cstheme="minorHAnsi"/>
                                                          <w:b/>
                                                          <w:bCs/>
                                                          <w:color w:val="212121"/>
                                                        </w:rPr>
                                                        <w:t>Annelie Gemark</w:t>
                                                      </w:r>
                                                      <w:r w:rsidRPr="00AB3C55">
                                                        <w:rPr>
                                                          <w:rFonts w:asciiTheme="minorHAnsi" w:hAnsiTheme="minorHAnsi" w:cstheme="minorHAnsi"/>
                                                          <w:color w:val="212121"/>
                                                        </w:rPr>
                                                        <w:br/>
                                                        <w:t>Projektledare</w:t>
                                                      </w:r>
                                                      <w:r w:rsidRPr="00AB3C55">
                                                        <w:rPr>
                                                          <w:rFonts w:asciiTheme="minorHAnsi" w:hAnsiTheme="minorHAnsi" w:cstheme="minorHAnsi"/>
                                                          <w:color w:val="212121"/>
                                                        </w:rPr>
                                                        <w:br/>
                                                      </w:r>
                                                      <w:r w:rsidRPr="00AB3C55">
                                                        <w:rPr>
                                                          <w:rFonts w:asciiTheme="minorHAnsi" w:hAnsiTheme="minorHAnsi" w:cstheme="minorHAnsi"/>
                                                          <w:color w:val="212121"/>
                                                        </w:rPr>
                                                        <w:br/>
                                                      </w:r>
                                                      <w:hyperlink r:id="rId19" w:tgtFrame="_blank" w:tooltip="mailto:annelie.gemark@elmia.se?subject=Intresseanm%C3%A4lan%20Nordic%20Profile%20Fair%202026." w:history="1">
                                                        <w:r w:rsidRPr="00AB3C55">
                                                          <w:rPr>
                                                            <w:rStyle w:val="Hyperlnk"/>
                                                            <w:rFonts w:asciiTheme="minorHAnsi" w:hAnsiTheme="minorHAnsi" w:cstheme="minorHAnsi"/>
                                                            <w:color w:val="007C89"/>
                                                          </w:rPr>
                                                          <w:t>annelie.gemark@elmia.se</w:t>
                                                        </w:r>
                                                      </w:hyperlink>
                                                      <w:r w:rsidRPr="00AB3C55">
                                                        <w:rPr>
                                                          <w:rFonts w:asciiTheme="minorHAnsi" w:hAnsiTheme="minorHAnsi" w:cstheme="minorHAnsi"/>
                                                          <w:color w:val="212121"/>
                                                        </w:rPr>
                                                        <w:br/>
                                                      </w:r>
                                                      <w:hyperlink r:id="rId20" w:tooltip="tel:+4636152035" w:history="1">
                                                        <w:r w:rsidRPr="00AB3C55">
                                                          <w:rPr>
                                                            <w:rStyle w:val="Hyperlnk"/>
                                                            <w:rFonts w:asciiTheme="minorHAnsi" w:hAnsiTheme="minorHAnsi" w:cstheme="minorHAnsi"/>
                                                          </w:rPr>
                                                          <w:t>+46 36 15 20 35</w:t>
                                                        </w:r>
                                                      </w:hyperlink>
                                                    </w:p>
                                                    <w:p w14:paraId="7C46A020" w14:textId="77777777" w:rsidR="00F972B0" w:rsidRPr="00AB3C55" w:rsidRDefault="00F972B0" w:rsidP="00C0263F">
                                                      <w:pPr>
                                                        <w:jc w:val="center"/>
                                                        <w:rPr>
                                                          <w:rFonts w:asciiTheme="minorHAnsi" w:hAnsiTheme="minorHAnsi" w:cstheme="minorHAnsi"/>
                                                          <w:color w:val="212121"/>
                                                        </w:rPr>
                                                      </w:pPr>
                                                    </w:p>
                                                  </w:tc>
                                                  <w:tc>
                                                    <w:tcPr>
                                                      <w:tcW w:w="3656" w:type="dxa"/>
                                                    </w:tcPr>
                                                    <w:p w14:paraId="3C79E981" w14:textId="77777777" w:rsidR="00F972B0" w:rsidRPr="00AB3C55" w:rsidRDefault="00F972B0" w:rsidP="00C0263F">
                                                      <w:pPr>
                                                        <w:jc w:val="center"/>
                                                        <w:rPr>
                                                          <w:rFonts w:asciiTheme="minorHAnsi" w:hAnsiTheme="minorHAnsi" w:cstheme="minorHAnsi"/>
                                                          <w:color w:val="212121"/>
                                                        </w:rPr>
                                                      </w:pPr>
                                                      <w:r w:rsidRPr="00AB3C55">
                                                        <w:rPr>
                                                          <w:rFonts w:asciiTheme="minorHAnsi" w:hAnsiTheme="minorHAnsi" w:cstheme="minorHAnsi"/>
                                                          <w:color w:val="212121"/>
                                                        </w:rPr>
                                                        <w:br/>
                                                      </w:r>
                                                      <w:r w:rsidRPr="00AB3C55">
                                                        <w:rPr>
                                                          <w:rFonts w:asciiTheme="minorHAnsi" w:hAnsiTheme="minorHAnsi" w:cstheme="minorHAnsi"/>
                                                          <w:noProof/>
                                                          <w:color w:val="212121"/>
                                                        </w:rPr>
                                                        <w:drawing>
                                                          <wp:inline distT="0" distB="0" distL="0" distR="0" wp14:anchorId="2E4AC075" wp14:editId="04C60E57">
                                                            <wp:extent cx="1558455" cy="1558455"/>
                                                            <wp:effectExtent l="0" t="0" r="3810" b="3810"/>
                                                            <wp:docPr id="617776632" name="Bildobjekt 11" descr="En bild som visar Människoansikte, person, leende, klädsel&#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776632" name="Bildobjekt 11" descr="En bild som visar Människoansikte, person, leende, klädsel&#10;&#10;AI-genererat innehåll kan vara felaktig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574569" cy="1574569"/>
                                                                    </a:xfrm>
                                                                    <a:prstGeom prst="rect">
                                                                      <a:avLst/>
                                                                    </a:prstGeom>
                                                                  </pic:spPr>
                                                                </pic:pic>
                                                              </a:graphicData>
                                                            </a:graphic>
                                                          </wp:inline>
                                                        </w:drawing>
                                                      </w:r>
                                                    </w:p>
                                                    <w:p w14:paraId="2BFFD9B3" w14:textId="77777777" w:rsidR="00F972B0" w:rsidRPr="00AB3C55" w:rsidRDefault="00F972B0" w:rsidP="00C0263F">
                                                      <w:pPr>
                                                        <w:jc w:val="center"/>
                                                        <w:rPr>
                                                          <w:rFonts w:asciiTheme="minorHAnsi" w:hAnsiTheme="minorHAnsi" w:cstheme="minorHAnsi"/>
                                                          <w:color w:val="212121"/>
                                                        </w:rPr>
                                                      </w:pPr>
                                                    </w:p>
                                                  </w:tc>
                                                </w:tr>
                                              </w:tbl>
                                              <w:tbl>
                                                <w:tblPr>
                                                  <w:tblW w:w="5000" w:type="pct"/>
                                                  <w:shd w:val="clear" w:color="auto" w:fill="FFFFFF"/>
                                                  <w:tblCellMar>
                                                    <w:left w:w="0" w:type="dxa"/>
                                                    <w:right w:w="0" w:type="dxa"/>
                                                  </w:tblCellMar>
                                                  <w:tblLook w:val="04A0" w:firstRow="1" w:lastRow="0" w:firstColumn="1" w:lastColumn="0" w:noHBand="0" w:noVBand="1"/>
                                                </w:tblPr>
                                                <w:tblGrid>
                                                  <w:gridCol w:w="7450"/>
                                                </w:tblGrid>
                                                <w:tr w:rsidR="0048046A" w14:paraId="79F19C5C" w14:textId="77777777">
                                                  <w:tc>
                                                    <w:tcPr>
                                                      <w:tcW w:w="0" w:type="auto"/>
                                                      <w:shd w:val="clear" w:color="auto" w:fill="FFFFFF"/>
                                                      <w:tcMar>
                                                        <w:top w:w="135" w:type="dxa"/>
                                                        <w:left w:w="0" w:type="dxa"/>
                                                        <w:bottom w:w="0" w:type="dxa"/>
                                                        <w:right w:w="0" w:type="dxa"/>
                                                      </w:tcMar>
                                                      <w:hideMark/>
                                                    </w:tcPr>
                                                    <w:p w14:paraId="13A5B05E" w14:textId="77777777" w:rsidR="00F972B0" w:rsidRDefault="00F972B0" w:rsidP="00C0263F">
                                                      <w:pPr>
                                                        <w:jc w:val="center"/>
                                                      </w:pPr>
                                                    </w:p>
                                                    <w:p w14:paraId="1FB26DDD" w14:textId="39B2FD83" w:rsidR="00001F39" w:rsidRDefault="00001F39" w:rsidP="00C0263F">
                                                      <w:pPr>
                                                        <w:jc w:val="center"/>
                                                      </w:pPr>
                                                      <w:r>
                                                        <w:rPr>
                                                          <w:noProof/>
                                                        </w:rPr>
                                                        <w:drawing>
                                                          <wp:inline distT="0" distB="0" distL="0" distR="0" wp14:anchorId="22B4524C" wp14:editId="352CFD72">
                                                            <wp:extent cx="4344020" cy="2619822"/>
                                                            <wp:effectExtent l="0" t="0" r="0" b="0"/>
                                                            <wp:docPr id="892599854"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599854" name="Bildobjekt 892599854"/>
                                                                    <pic:cNvPicPr/>
                                                                  </pic:nvPicPr>
                                                                  <pic:blipFill>
                                                                    <a:blip r:embed="rId22">
                                                                      <a:extLst>
                                                                        <a:ext uri="{28A0092B-C50C-407E-A947-70E740481C1C}">
                                                                          <a14:useLocalDpi xmlns:a14="http://schemas.microsoft.com/office/drawing/2010/main" val="0"/>
                                                                        </a:ext>
                                                                      </a:extLst>
                                                                    </a:blip>
                                                                    <a:stretch>
                                                                      <a:fillRect/>
                                                                    </a:stretch>
                                                                  </pic:blipFill>
                                                                  <pic:spPr>
                                                                    <a:xfrm>
                                                                      <a:off x="0" y="0"/>
                                                                      <a:ext cx="4349340" cy="2623031"/>
                                                                    </a:xfrm>
                                                                    <a:prstGeom prst="rect">
                                                                      <a:avLst/>
                                                                    </a:prstGeom>
                                                                  </pic:spPr>
                                                                </pic:pic>
                                                              </a:graphicData>
                                                            </a:graphic>
                                                          </wp:inline>
                                                        </w:drawing>
                                                      </w:r>
                                                    </w:p>
                                                    <w:p w14:paraId="7D10888E" w14:textId="77777777" w:rsidR="00F972B0" w:rsidRDefault="00F972B0" w:rsidP="00C0263F">
                                                      <w:pPr>
                                                        <w:jc w:val="center"/>
                                                      </w:pPr>
                                                    </w:p>
                                                    <w:tbl>
                                                      <w:tblPr>
                                                        <w:tblW w:w="5000" w:type="pct"/>
                                                        <w:tblCellMar>
                                                          <w:left w:w="0" w:type="dxa"/>
                                                          <w:right w:w="0" w:type="dxa"/>
                                                        </w:tblCellMar>
                                                        <w:tblLook w:val="04A0" w:firstRow="1" w:lastRow="0" w:firstColumn="1" w:lastColumn="0" w:noHBand="0" w:noVBand="1"/>
                                                      </w:tblPr>
                                                      <w:tblGrid>
                                                        <w:gridCol w:w="7450"/>
                                                      </w:tblGrid>
                                                      <w:tr w:rsidR="0048046A" w14:paraId="00D23087" w14:textId="77777777">
                                                        <w:tc>
                                                          <w:tcPr>
                                                            <w:tcW w:w="0" w:type="auto"/>
                                                            <w:tcMar>
                                                              <w:top w:w="0" w:type="dxa"/>
                                                              <w:left w:w="270" w:type="dxa"/>
                                                              <w:bottom w:w="135" w:type="dxa"/>
                                                              <w:right w:w="270" w:type="dxa"/>
                                                            </w:tcMar>
                                                            <w:hideMark/>
                                                          </w:tcPr>
                                                          <w:p w14:paraId="1FA8F181" w14:textId="77777777" w:rsidR="00001F39" w:rsidRDefault="00001F39" w:rsidP="00C0263F">
                                                            <w:pPr>
                                                              <w:spacing w:line="360" w:lineRule="atLeast"/>
                                                              <w:jc w:val="center"/>
                                                              <w:rPr>
                                                                <w:rStyle w:val="Stark"/>
                                                                <w:rFonts w:ascii="Open Sans" w:hAnsi="Open Sans" w:cs="Open Sans"/>
                                                                <w:color w:val="202020"/>
                                                                <w:sz w:val="30"/>
                                                                <w:szCs w:val="30"/>
                                                              </w:rPr>
                                                            </w:pPr>
                                                          </w:p>
                                                          <w:p w14:paraId="1E397CDA" w14:textId="77777777" w:rsidR="00001F39" w:rsidRDefault="00001F39" w:rsidP="00C0263F">
                                                            <w:pPr>
                                                              <w:spacing w:line="360" w:lineRule="atLeast"/>
                                                              <w:jc w:val="center"/>
                                                              <w:rPr>
                                                                <w:rStyle w:val="Stark"/>
                                                                <w:rFonts w:ascii="Open Sans" w:hAnsi="Open Sans" w:cs="Open Sans"/>
                                                                <w:color w:val="202020"/>
                                                                <w:sz w:val="30"/>
                                                                <w:szCs w:val="30"/>
                                                              </w:rPr>
                                                            </w:pPr>
                                                          </w:p>
                                                          <w:tbl>
                                                            <w:tblPr>
                                                              <w:tblW w:w="5000" w:type="pct"/>
                                                              <w:tblCellMar>
                                                                <w:left w:w="0" w:type="dxa"/>
                                                                <w:right w:w="0" w:type="dxa"/>
                                                              </w:tblCellMar>
                                                              <w:tblLook w:val="04A0" w:firstRow="1" w:lastRow="0" w:firstColumn="1" w:lastColumn="0" w:noHBand="0" w:noVBand="1"/>
                                                            </w:tblPr>
                                                            <w:tblGrid>
                                                              <w:gridCol w:w="6910"/>
                                                            </w:tblGrid>
                                                            <w:tr w:rsidR="0082058F" w14:paraId="7B87245D" w14:textId="77777777" w:rsidTr="000B109C">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6640"/>
                                                                  </w:tblGrid>
                                                                  <w:tr w:rsidR="0082058F" w14:paraId="4B87CD8B" w14:textId="77777777" w:rsidTr="000B109C">
                                                                    <w:tc>
                                                                      <w:tcPr>
                                                                        <w:tcW w:w="0" w:type="auto"/>
                                                                        <w:tcMar>
                                                                          <w:top w:w="0" w:type="dxa"/>
                                                                          <w:left w:w="135" w:type="dxa"/>
                                                                          <w:bottom w:w="0" w:type="dxa"/>
                                                                          <w:right w:w="135" w:type="dxa"/>
                                                                        </w:tcMar>
                                                                        <w:hideMark/>
                                                                      </w:tcPr>
                                                                      <w:p w14:paraId="5202ABDB" w14:textId="77777777" w:rsidR="0082058F" w:rsidRDefault="0082058F" w:rsidP="0082058F">
                                                                        <w:pPr>
                                                                          <w:jc w:val="center"/>
                                                                        </w:pPr>
                                                                        <w:r>
                                                                          <w:lastRenderedPageBreak/>
                                                                          <w:fldChar w:fldCharType="begin"/>
                                                                        </w:r>
                                                                        <w:r>
                                                                          <w:instrText xml:space="preserve"> INCLUDEPICTURE "/Users/mariaolsson/Library/Group Containers/UBF8T346G9.ms/WebArchiveCopyPasteTempFiles/com.microsoft.Word/22f2477c-243b-dc7d-3589-af58017a4c52.jpg" \* MERGEFORMATINET </w:instrText>
                                                                        </w:r>
                                                                        <w:r>
                                                                          <w:fldChar w:fldCharType="separate"/>
                                                                        </w:r>
                                                                        <w:r>
                                                                          <w:rPr>
                                                                            <w:noProof/>
                                                                          </w:rPr>
                                                                          <w:drawing>
                                                                            <wp:inline distT="0" distB="0" distL="0" distR="0" wp14:anchorId="0A8B081D" wp14:editId="12C2EB79">
                                                                              <wp:extent cx="1519169" cy="1977656"/>
                                                                              <wp:effectExtent l="0" t="0" r="5080" b="3810"/>
                                                                              <wp:docPr id="1541302078"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24883" cy="1985094"/>
                                                                                      </a:xfrm>
                                                                                      <a:prstGeom prst="rect">
                                                                                        <a:avLst/>
                                                                                      </a:prstGeom>
                                                                                      <a:noFill/>
                                                                                      <a:ln>
                                                                                        <a:noFill/>
                                                                                      </a:ln>
                                                                                    </pic:spPr>
                                                                                  </pic:pic>
                                                                                </a:graphicData>
                                                                              </a:graphic>
                                                                            </wp:inline>
                                                                          </w:drawing>
                                                                        </w:r>
                                                                        <w:r>
                                                                          <w:fldChar w:fldCharType="end"/>
                                                                        </w:r>
                                                                      </w:p>
                                                                    </w:tc>
                                                                  </w:tr>
                                                                </w:tbl>
                                                                <w:p w14:paraId="33E5374C" w14:textId="77777777" w:rsidR="0082058F" w:rsidRDefault="0082058F" w:rsidP="0082058F"/>
                                                              </w:tc>
                                                            </w:tr>
                                                          </w:tbl>
                                                          <w:p w14:paraId="0BA69CD1" w14:textId="77777777" w:rsidR="00001F39" w:rsidRDefault="00001F39" w:rsidP="00C0263F">
                                                            <w:pPr>
                                                              <w:spacing w:line="360" w:lineRule="atLeast"/>
                                                              <w:jc w:val="center"/>
                                                              <w:rPr>
                                                                <w:rStyle w:val="Stark"/>
                                                                <w:rFonts w:ascii="Open Sans" w:hAnsi="Open Sans" w:cs="Open Sans"/>
                                                                <w:color w:val="202020"/>
                                                                <w:sz w:val="30"/>
                                                                <w:szCs w:val="30"/>
                                                              </w:rPr>
                                                            </w:pPr>
                                                          </w:p>
                                                          <w:p w14:paraId="6403CCBC" w14:textId="492459A5" w:rsidR="0048046A" w:rsidRPr="0082058F" w:rsidRDefault="0048046A" w:rsidP="0082058F">
                                                            <w:pPr>
                                                              <w:spacing w:line="360" w:lineRule="atLeast"/>
                                                              <w:rPr>
                                                                <w:rFonts w:asciiTheme="minorHAnsi" w:hAnsiTheme="minorHAnsi" w:cstheme="minorHAnsi"/>
                                                                <w:color w:val="202020"/>
                                                              </w:rPr>
                                                            </w:pPr>
                                                            <w:r w:rsidRPr="0082058F">
                                                              <w:rPr>
                                                                <w:rStyle w:val="Stark"/>
                                                                <w:rFonts w:asciiTheme="minorHAnsi" w:hAnsiTheme="minorHAnsi" w:cstheme="minorHAnsi"/>
                                                                <w:color w:val="202020"/>
                                                                <w:sz w:val="30"/>
                                                                <w:szCs w:val="30"/>
                                                              </w:rPr>
                                                              <w:t>Höstens bemanning på Product Media House</w:t>
                                                            </w:r>
                                                            <w:r w:rsidRPr="0082058F">
                                                              <w:rPr>
                                                                <w:rFonts w:asciiTheme="minorHAnsi" w:hAnsiTheme="minorHAnsi" w:cstheme="minorHAnsi"/>
                                                                <w:color w:val="202020"/>
                                                              </w:rPr>
                                                              <w:br/>
                                                              <w:t>Product Media House på Barnhusgatan 16 i Stockholm har rullande bemanning av sina 28 hyresmedlemmar. Vem som har "vaktvecka" och öppettider ser man på PMA webbplats.</w:t>
                                                            </w:r>
                                                            <w:r w:rsidRPr="0082058F">
                                                              <w:rPr>
                                                                <w:rFonts w:asciiTheme="minorHAnsi" w:hAnsiTheme="minorHAnsi" w:cstheme="minorHAnsi"/>
                                                                <w:color w:val="202020"/>
                                                              </w:rPr>
                                                              <w:br/>
                                                            </w:r>
                                                            <w:r w:rsidRPr="0082058F">
                                                              <w:rPr>
                                                                <w:rFonts w:asciiTheme="minorHAnsi" w:hAnsiTheme="minorHAnsi" w:cstheme="minorHAnsi"/>
                                                                <w:color w:val="202020"/>
                                                              </w:rPr>
                                                              <w:br/>
                                                              <w:t xml:space="preserve">Under vecka 4 nästa år håller Product Media House och våra 12 medlemmar på Promotion Gallery Öppet hus den </w:t>
                                                            </w:r>
                                                            <w:r w:rsidR="0082058F" w:rsidRPr="0082058F">
                                                              <w:rPr>
                                                                <w:rFonts w:asciiTheme="minorHAnsi" w:hAnsiTheme="minorHAnsi" w:cstheme="minorHAnsi"/>
                                                                <w:color w:val="202020"/>
                                                              </w:rPr>
                                                              <w:t>26–28</w:t>
                                                            </w:r>
                                                            <w:r w:rsidRPr="0082058F">
                                                              <w:rPr>
                                                                <w:rFonts w:asciiTheme="minorHAnsi" w:hAnsiTheme="minorHAnsi" w:cstheme="minorHAnsi"/>
                                                                <w:color w:val="202020"/>
                                                              </w:rPr>
                                                              <w:t xml:space="preserve"> januari.</w:t>
                                                            </w:r>
                                                            <w:r w:rsidRPr="0082058F">
                                                              <w:rPr>
                                                                <w:rFonts w:asciiTheme="minorHAnsi" w:hAnsiTheme="minorHAnsi" w:cstheme="minorHAnsi"/>
                                                                <w:color w:val="202020"/>
                                                              </w:rPr>
                                                              <w:br/>
                                                            </w:r>
                                                          </w:p>
                                                        </w:tc>
                                                      </w:tr>
                                                    </w:tbl>
                                                    <w:p w14:paraId="1A9C518F" w14:textId="77777777" w:rsidR="0048046A" w:rsidRDefault="0048046A" w:rsidP="00C0263F">
                                                      <w:pPr>
                                                        <w:jc w:val="center"/>
                                                        <w:rPr>
                                                          <w:rFonts w:ascii="Aptos" w:hAnsi="Aptos"/>
                                                          <w:color w:val="212121"/>
                                                        </w:rPr>
                                                      </w:pPr>
                                                    </w:p>
                                                  </w:tc>
                                                </w:tr>
                                              </w:tbl>
                                              <w:p w14:paraId="006AFF04" w14:textId="77777777" w:rsidR="00541EB4" w:rsidRDefault="00541EB4" w:rsidP="00541EB4">
                                                <w:pPr>
                                                  <w:rPr>
                                                    <w:vanish/>
                                                  </w:rPr>
                                                </w:pPr>
                                              </w:p>
                                              <w:tbl>
                                                <w:tblPr>
                                                  <w:tblW w:w="5000" w:type="pct"/>
                                                  <w:tblCellMar>
                                                    <w:left w:w="0" w:type="dxa"/>
                                                    <w:right w:w="0" w:type="dxa"/>
                                                  </w:tblCellMar>
                                                  <w:tblLook w:val="04A0" w:firstRow="1" w:lastRow="0" w:firstColumn="1" w:lastColumn="0" w:noHBand="0" w:noVBand="1"/>
                                                </w:tblPr>
                                                <w:tblGrid>
                                                  <w:gridCol w:w="7450"/>
                                                </w:tblGrid>
                                                <w:tr w:rsidR="00541EB4" w14:paraId="109C3E4B" w14:textId="77777777" w:rsidTr="000B109C">
                                                  <w:tc>
                                                    <w:tcPr>
                                                      <w:tcW w:w="0" w:type="auto"/>
                                                      <w:tcMar>
                                                        <w:top w:w="0" w:type="dxa"/>
                                                        <w:left w:w="270" w:type="dxa"/>
                                                        <w:bottom w:w="270" w:type="dxa"/>
                                                        <w:right w:w="270" w:type="dxa"/>
                                                      </w:tcMar>
                                                      <w:hideMark/>
                                                    </w:tcPr>
                                                    <w:tbl>
                                                      <w:tblPr>
                                                        <w:tblW w:w="5000" w:type="pct"/>
                                                        <w:tblCellSpacing w:w="0" w:type="dxa"/>
                                                        <w:shd w:val="clear" w:color="auto" w:fill="222222"/>
                                                        <w:tblCellMar>
                                                          <w:left w:w="0" w:type="dxa"/>
                                                          <w:right w:w="0" w:type="dxa"/>
                                                        </w:tblCellMar>
                                                        <w:tblLook w:val="04A0" w:firstRow="1" w:lastRow="0" w:firstColumn="1" w:lastColumn="0" w:noHBand="0" w:noVBand="1"/>
                                                      </w:tblPr>
                                                      <w:tblGrid>
                                                        <w:gridCol w:w="6910"/>
                                                      </w:tblGrid>
                                                      <w:tr w:rsidR="00541EB4" w14:paraId="7DBA364D" w14:textId="77777777" w:rsidTr="000B109C">
                                                        <w:trPr>
                                                          <w:tblCellSpacing w:w="0" w:type="dxa"/>
                                                        </w:trPr>
                                                        <w:tc>
                                                          <w:tcPr>
                                                            <w:tcW w:w="0" w:type="auto"/>
                                                            <w:shd w:val="clear" w:color="auto" w:fill="222222"/>
                                                            <w:tcMar>
                                                              <w:top w:w="270" w:type="dxa"/>
                                                              <w:left w:w="270" w:type="dxa"/>
                                                              <w:bottom w:w="270" w:type="dxa"/>
                                                              <w:right w:w="270" w:type="dxa"/>
                                                            </w:tcMar>
                                                            <w:vAlign w:val="center"/>
                                                            <w:hideMark/>
                                                          </w:tcPr>
                                                          <w:p w14:paraId="23C5FE51" w14:textId="77777777" w:rsidR="00541EB4" w:rsidRPr="003173BA" w:rsidRDefault="00541EB4" w:rsidP="00541EB4">
                                                            <w:pPr>
                                                              <w:jc w:val="center"/>
                                                              <w:rPr>
                                                                <w:rFonts w:asciiTheme="minorHAnsi" w:hAnsiTheme="minorHAnsi" w:cstheme="minorHAnsi"/>
                                                                <w:sz w:val="36"/>
                                                                <w:szCs w:val="36"/>
                                                              </w:rPr>
                                                            </w:pPr>
                                                            <w:hyperlink r:id="rId24" w:tgtFrame="_blank" w:tooltip="https://www.productmediaassociation.com/productmediahouse" w:history="1">
                                                              <w:r w:rsidRPr="003173BA">
                                                                <w:rPr>
                                                                  <w:rStyle w:val="Hyperlnk"/>
                                                                  <w:rFonts w:asciiTheme="minorHAnsi" w:hAnsiTheme="minorHAnsi" w:cstheme="minorHAnsi"/>
                                                                  <w:b/>
                                                                  <w:bCs/>
                                                                  <w:color w:val="FFFFFF"/>
                                                                  <w:sz w:val="36"/>
                                                                  <w:szCs w:val="36"/>
                                                                  <w:u w:val="none"/>
                                                                </w:rPr>
                                                                <w:t>LÄS MER OM PRODUCT MEDIA HOUSE</w:t>
                                                              </w:r>
                                                            </w:hyperlink>
                                                          </w:p>
                                                        </w:tc>
                                                      </w:tr>
                                                    </w:tbl>
                                                    <w:p w14:paraId="6BC21B3F" w14:textId="77777777" w:rsidR="00541EB4" w:rsidRDefault="00541EB4" w:rsidP="00541EB4"/>
                                                  </w:tc>
                                                </w:tr>
                                              </w:tbl>
                                              <w:p w14:paraId="40B48CB3" w14:textId="441EFF65" w:rsidR="00F12002" w:rsidRPr="00653675" w:rsidRDefault="00F12002" w:rsidP="00C0263F">
                                                <w:pPr>
                                                  <w:spacing w:line="360" w:lineRule="atLeast"/>
                                                  <w:jc w:val="center"/>
                                                  <w:rPr>
                                                    <w:rFonts w:asciiTheme="minorHAnsi" w:hAnsiTheme="minorHAnsi" w:cstheme="minorHAnsi"/>
                                                    <w:color w:val="202020"/>
                                                  </w:rPr>
                                                </w:pPr>
                                              </w:p>
                                            </w:tc>
                                          </w:tr>
                                        </w:tbl>
                                        <w:p w14:paraId="6A2933B7" w14:textId="77777777" w:rsidR="00F12002" w:rsidRDefault="00F12002" w:rsidP="00C0263F">
                                          <w:pPr>
                                            <w:jc w:val="center"/>
                                            <w:rPr>
                                              <w:rFonts w:ascii="Aptos" w:hAnsi="Aptos"/>
                                              <w:color w:val="212121"/>
                                            </w:rPr>
                                          </w:pPr>
                                        </w:p>
                                      </w:tc>
                                    </w:tr>
                                  </w:tbl>
                                  <w:p w14:paraId="0031DFEF" w14:textId="64ACD986" w:rsidR="00310E83" w:rsidRPr="00AB3C55" w:rsidRDefault="00310E83" w:rsidP="00C0263F">
                                    <w:pPr>
                                      <w:spacing w:line="360" w:lineRule="atLeast"/>
                                      <w:jc w:val="center"/>
                                      <w:rPr>
                                        <w:rFonts w:asciiTheme="minorHAnsi" w:hAnsiTheme="minorHAnsi" w:cstheme="minorHAnsi"/>
                                        <w:color w:val="202020"/>
                                      </w:rPr>
                                    </w:pPr>
                                  </w:p>
                                </w:tc>
                              </w:tr>
                            </w:tbl>
                            <w:p w14:paraId="090187D0" w14:textId="77777777" w:rsidR="00A528B3" w:rsidRPr="00AB3C55" w:rsidRDefault="00A528B3" w:rsidP="00C0263F">
                              <w:pPr>
                                <w:jc w:val="center"/>
                                <w:rPr>
                                  <w:rFonts w:asciiTheme="minorHAnsi" w:hAnsiTheme="minorHAnsi" w:cstheme="minorHAnsi"/>
                                  <w:color w:val="212121"/>
                                </w:rPr>
                              </w:pPr>
                            </w:p>
                          </w:tc>
                        </w:tr>
                      </w:tbl>
                      <w:p w14:paraId="6C4A4FAC" w14:textId="77777777" w:rsidR="00124584" w:rsidRPr="00AB3C55" w:rsidRDefault="00124584" w:rsidP="00C0263F">
                        <w:pPr>
                          <w:jc w:val="center"/>
                          <w:rPr>
                            <w:rFonts w:asciiTheme="minorHAnsi" w:hAnsiTheme="minorHAnsi" w:cstheme="minorHAnsi"/>
                          </w:rPr>
                        </w:pPr>
                      </w:p>
                    </w:tc>
                  </w:tr>
                  <w:tr w:rsidR="00D90F32" w:rsidRPr="00AB3C55" w14:paraId="2511E306" w14:textId="77777777" w:rsidTr="00D90F32">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8530"/>
                        </w:tblGrid>
                        <w:tr w:rsidR="00D538C0" w:rsidRPr="00AB3C55" w14:paraId="1D7BFD54" w14:textId="77777777" w:rsidTr="00D538C0">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8260"/>
                              </w:tblGrid>
                              <w:tr w:rsidR="00D538C0" w:rsidRPr="00AB3C55" w14:paraId="207AC682" w14:textId="77777777" w:rsidTr="008844A1">
                                <w:tc>
                                  <w:tcPr>
                                    <w:tcW w:w="0" w:type="auto"/>
                                    <w:tcMar>
                                      <w:top w:w="0" w:type="dxa"/>
                                      <w:left w:w="135" w:type="dxa"/>
                                      <w:bottom w:w="0" w:type="dxa"/>
                                      <w:right w:w="135" w:type="dxa"/>
                                    </w:tcMar>
                                  </w:tcPr>
                                  <w:tbl>
                                    <w:tblPr>
                                      <w:tblW w:w="5000" w:type="pct"/>
                                      <w:tblCellMar>
                                        <w:left w:w="0" w:type="dxa"/>
                                        <w:right w:w="0" w:type="dxa"/>
                                      </w:tblCellMar>
                                      <w:tblLook w:val="04A0" w:firstRow="1" w:lastRow="0" w:firstColumn="1" w:lastColumn="0" w:noHBand="0" w:noVBand="1"/>
                                    </w:tblPr>
                                    <w:tblGrid>
                                      <w:gridCol w:w="7990"/>
                                    </w:tblGrid>
                                    <w:tr w:rsidR="008844A1" w:rsidRPr="00AB3C55" w14:paraId="36E1D508" w14:textId="77777777" w:rsidTr="008844A1">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990"/>
                                          </w:tblGrid>
                                          <w:tr w:rsidR="008844A1" w:rsidRPr="00AB3C55" w14:paraId="61225D0F" w14:textId="77777777">
                                            <w:tc>
                                              <w:tcPr>
                                                <w:tcW w:w="0" w:type="auto"/>
                                                <w:tcMar>
                                                  <w:top w:w="0" w:type="dxa"/>
                                                  <w:left w:w="270" w:type="dxa"/>
                                                  <w:bottom w:w="135" w:type="dxa"/>
                                                  <w:right w:w="270" w:type="dxa"/>
                                                </w:tcMar>
                                                <w:hideMark/>
                                              </w:tcPr>
                                              <w:p w14:paraId="739CCAF0" w14:textId="017D835E" w:rsidR="008844A1" w:rsidRPr="00AB3C55" w:rsidRDefault="008844A1" w:rsidP="00B821AB">
                                                <w:pPr>
                                                  <w:spacing w:line="360" w:lineRule="atLeast"/>
                                                  <w:rPr>
                                                    <w:rFonts w:asciiTheme="minorHAnsi" w:hAnsiTheme="minorHAnsi" w:cstheme="minorHAnsi"/>
                                                    <w:color w:val="202020"/>
                                                  </w:rPr>
                                                </w:pPr>
                                                <w:r w:rsidRPr="00AB3C55">
                                                  <w:rPr>
                                                    <w:rStyle w:val="Stark"/>
                                                    <w:rFonts w:asciiTheme="minorHAnsi" w:hAnsiTheme="minorHAnsi" w:cstheme="minorHAnsi"/>
                                                    <w:color w:val="202020"/>
                                                  </w:rPr>
                                                  <w:lastRenderedPageBreak/>
                                                  <w:t>Konferensrum Product Media House Barnhusgatan 16 Sthlm</w:t>
                                                </w:r>
                                                <w:r w:rsidRPr="00AB3C55">
                                                  <w:rPr>
                                                    <w:rFonts w:asciiTheme="minorHAnsi" w:hAnsiTheme="minorHAnsi" w:cstheme="minorHAnsi"/>
                                                    <w:color w:val="202020"/>
                                                  </w:rPr>
                                                  <w:br/>
                                                  <w:t xml:space="preserve">Man kan som PMA medlem boka tid via </w:t>
                                                </w:r>
                                                <w:r w:rsidR="001E6B6A" w:rsidRPr="00AB3C55">
                                                  <w:rPr>
                                                    <w:rFonts w:asciiTheme="minorHAnsi" w:hAnsiTheme="minorHAnsi" w:cstheme="minorHAnsi"/>
                                                    <w:color w:val="202020"/>
                                                  </w:rPr>
                                                  <w:t>P</w:t>
                                                </w:r>
                                                <w:r w:rsidRPr="00AB3C55">
                                                  <w:rPr>
                                                    <w:rFonts w:asciiTheme="minorHAnsi" w:hAnsiTheme="minorHAnsi" w:cstheme="minorHAnsi"/>
                                                    <w:color w:val="202020"/>
                                                  </w:rPr>
                                                  <w:t>MA. Konferensrummet har en golvhylla och en vägghylla som kan inredas med era egna produkter för visning. Enda kravet är att den skyltning som råder sätts tillbaka i samma skick efter ert eget möte. Det finns TV skärm 58" och HDMI kabel för att köra t ex en Power Point för kunden. Äkta bryggkaffe ingår - vi har en Moccamaster! Köp med eget tilltugg!</w:t>
                                                </w:r>
                                              </w:p>
                                            </w:tc>
                                          </w:tr>
                                        </w:tbl>
                                        <w:p w14:paraId="7E58FCA9" w14:textId="77777777" w:rsidR="008844A1" w:rsidRPr="00AB3C55" w:rsidRDefault="008844A1" w:rsidP="00C0263F">
                                          <w:pPr>
                                            <w:jc w:val="center"/>
                                            <w:rPr>
                                              <w:rFonts w:asciiTheme="minorHAnsi" w:hAnsiTheme="minorHAnsi" w:cstheme="minorHAnsi"/>
                                              <w:color w:val="212121"/>
                                            </w:rPr>
                                          </w:pPr>
                                        </w:p>
                                      </w:tc>
                                    </w:tr>
                                  </w:tbl>
                                  <w:p w14:paraId="05622038" w14:textId="74D4FCD4" w:rsidR="00D538C0" w:rsidRPr="00AB3C55" w:rsidRDefault="00D538C0" w:rsidP="00C0263F">
                                    <w:pPr>
                                      <w:jc w:val="center"/>
                                      <w:rPr>
                                        <w:rFonts w:asciiTheme="minorHAnsi" w:hAnsiTheme="minorHAnsi" w:cstheme="minorHAnsi"/>
                                      </w:rPr>
                                    </w:pPr>
                                  </w:p>
                                </w:tc>
                              </w:tr>
                            </w:tbl>
                            <w:p w14:paraId="211E2B9E" w14:textId="77777777" w:rsidR="00D538C0" w:rsidRPr="00AB3C55" w:rsidRDefault="00D538C0" w:rsidP="00C0263F">
                              <w:pPr>
                                <w:jc w:val="center"/>
                                <w:rPr>
                                  <w:rFonts w:asciiTheme="minorHAnsi" w:hAnsiTheme="minorHAnsi" w:cstheme="minorHAnsi"/>
                                  <w:color w:val="212121"/>
                                </w:rPr>
                              </w:pPr>
                            </w:p>
                          </w:tc>
                        </w:tr>
                      </w:tbl>
                      <w:p w14:paraId="61235F75" w14:textId="77777777" w:rsidR="00D90F32" w:rsidRPr="00AB3C55" w:rsidRDefault="00D90F32" w:rsidP="00C0263F">
                        <w:pPr>
                          <w:jc w:val="center"/>
                          <w:rPr>
                            <w:rFonts w:asciiTheme="minorHAnsi" w:hAnsiTheme="minorHAnsi" w:cstheme="minorHAnsi"/>
                            <w:color w:val="212121"/>
                          </w:rPr>
                        </w:pPr>
                      </w:p>
                    </w:tc>
                  </w:tr>
                </w:tbl>
                <w:p w14:paraId="64218CC1" w14:textId="77777777" w:rsidR="00BA77DE" w:rsidRPr="00AB3C55" w:rsidRDefault="00BA77DE" w:rsidP="00C0263F">
                  <w:pPr>
                    <w:jc w:val="center"/>
                    <w:rPr>
                      <w:rFonts w:asciiTheme="minorHAnsi" w:hAnsiTheme="minorHAnsi" w:cstheme="minorHAnsi"/>
                      <w:color w:val="212121"/>
                    </w:rPr>
                  </w:pPr>
                </w:p>
              </w:tc>
            </w:tr>
            <w:tr w:rsidR="00BA77DE" w:rsidRPr="003A4552" w14:paraId="2DEE0ABF" w14:textId="77777777" w:rsidTr="00BA77DE">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8260"/>
                  </w:tblGrid>
                  <w:tr w:rsidR="00BA77DE" w:rsidRPr="00AF781E" w14:paraId="7DBBA4E8" w14:textId="77777777">
                    <w:tc>
                      <w:tcPr>
                        <w:tcW w:w="0" w:type="auto"/>
                        <w:tcMar>
                          <w:top w:w="0" w:type="dxa"/>
                          <w:left w:w="135" w:type="dxa"/>
                          <w:bottom w:w="0" w:type="dxa"/>
                          <w:right w:w="135" w:type="dxa"/>
                        </w:tcMar>
                        <w:hideMark/>
                      </w:tcPr>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7"/>
                          <w:gridCol w:w="3923"/>
                        </w:tblGrid>
                        <w:tr w:rsidR="00BA77DE" w:rsidRPr="00AF781E" w14:paraId="5B39250B" w14:textId="77777777" w:rsidTr="00B607BD">
                          <w:tc>
                            <w:tcPr>
                              <w:tcW w:w="4067" w:type="dxa"/>
                            </w:tcPr>
                            <w:tbl>
                              <w:tblPr>
                                <w:tblW w:w="5000" w:type="pct"/>
                                <w:tblCellMar>
                                  <w:left w:w="0" w:type="dxa"/>
                                  <w:right w:w="0" w:type="dxa"/>
                                </w:tblCellMar>
                                <w:tblLook w:val="04A0" w:firstRow="1" w:lastRow="0" w:firstColumn="1" w:lastColumn="0" w:noHBand="0" w:noVBand="1"/>
                              </w:tblPr>
                              <w:tblGrid>
                                <w:gridCol w:w="3851"/>
                              </w:tblGrid>
                              <w:tr w:rsidR="00433C1C" w:rsidRPr="00AF781E" w14:paraId="79D7E896" w14:textId="77777777" w:rsidTr="00433C1C">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3851"/>
                                    </w:tblGrid>
                                    <w:tr w:rsidR="00433C1C" w:rsidRPr="00AF781E" w14:paraId="550E19D5" w14:textId="77777777">
                                      <w:tc>
                                        <w:tcPr>
                                          <w:tcW w:w="0" w:type="auto"/>
                                          <w:tcMar>
                                            <w:top w:w="0" w:type="dxa"/>
                                            <w:left w:w="270" w:type="dxa"/>
                                            <w:bottom w:w="135" w:type="dxa"/>
                                            <w:right w:w="270" w:type="dxa"/>
                                          </w:tcMar>
                                          <w:hideMark/>
                                        </w:tcPr>
                                        <w:p w14:paraId="0959CCAF" w14:textId="5983EC44" w:rsidR="00433C1C" w:rsidRPr="00AF781E" w:rsidRDefault="00066A4D" w:rsidP="00AF781E">
                                          <w:pPr>
                                            <w:rPr>
                                              <w:rFonts w:asciiTheme="minorHAnsi" w:hAnsiTheme="minorHAnsi" w:cstheme="minorHAnsi"/>
                                            </w:rPr>
                                          </w:pPr>
                                          <w:r w:rsidRPr="00AF781E">
                                            <w:rPr>
                                              <w:rFonts w:asciiTheme="minorHAnsi" w:hAnsiTheme="minorHAnsi" w:cstheme="minorHAnsi"/>
                                            </w:rPr>
                                            <w:lastRenderedPageBreak/>
                                            <w:fldChar w:fldCharType="begin"/>
                                          </w:r>
                                          <w:r w:rsidRPr="00AF781E">
                                            <w:rPr>
                                              <w:rFonts w:asciiTheme="minorHAnsi" w:hAnsiTheme="minorHAnsi" w:cstheme="minorHAnsi"/>
                                            </w:rPr>
                                            <w:instrText xml:space="preserve"> INCLUDEPICTURE "/Users/mariaolsson/Library/Group Containers/UBF8T346G9.ms/WebArchiveCopyPasteTempFiles/com.microsoft.Word/76250e8d-374a-b6aa-34d4-0e4ba65506ec.jpg" \* MERGEFORMATINET </w:instrText>
                                          </w:r>
                                          <w:r w:rsidRPr="00AF781E">
                                            <w:rPr>
                                              <w:rFonts w:asciiTheme="minorHAnsi" w:hAnsiTheme="minorHAnsi" w:cstheme="minorHAnsi"/>
                                            </w:rPr>
                                            <w:fldChar w:fldCharType="separate"/>
                                          </w:r>
                                          <w:r w:rsidRPr="00AF781E">
                                            <w:rPr>
                                              <w:rFonts w:asciiTheme="minorHAnsi" w:hAnsiTheme="minorHAnsi" w:cstheme="minorHAnsi"/>
                                              <w:noProof/>
                                            </w:rPr>
                                            <w:drawing>
                                              <wp:inline distT="0" distB="0" distL="0" distR="0" wp14:anchorId="350BC50B" wp14:editId="4E761CC4">
                                                <wp:extent cx="1704976" cy="2273300"/>
                                                <wp:effectExtent l="0" t="0" r="0" b="0"/>
                                                <wp:docPr id="38707612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712492" cy="2283321"/>
                                                        </a:xfrm>
                                                        <a:prstGeom prst="rect">
                                                          <a:avLst/>
                                                        </a:prstGeom>
                                                        <a:noFill/>
                                                        <a:ln>
                                                          <a:noFill/>
                                                        </a:ln>
                                                      </pic:spPr>
                                                    </pic:pic>
                                                  </a:graphicData>
                                                </a:graphic>
                                              </wp:inline>
                                            </w:drawing>
                                          </w:r>
                                          <w:r w:rsidRPr="00AF781E">
                                            <w:rPr>
                                              <w:rFonts w:asciiTheme="minorHAnsi" w:hAnsiTheme="minorHAnsi" w:cstheme="minorHAnsi"/>
                                            </w:rPr>
                                            <w:fldChar w:fldCharType="end"/>
                                          </w:r>
                                        </w:p>
                                      </w:tc>
                                    </w:tr>
                                  </w:tbl>
                                  <w:p w14:paraId="1901EC6E" w14:textId="77777777" w:rsidR="00433C1C" w:rsidRPr="00AF781E" w:rsidRDefault="00433C1C" w:rsidP="00AF781E">
                                    <w:pPr>
                                      <w:rPr>
                                        <w:rFonts w:asciiTheme="minorHAnsi" w:hAnsiTheme="minorHAnsi" w:cstheme="minorHAnsi"/>
                                        <w:color w:val="212121"/>
                                      </w:rPr>
                                    </w:pPr>
                                  </w:p>
                                </w:tc>
                              </w:tr>
                            </w:tbl>
                            <w:p w14:paraId="6E96F102" w14:textId="77777777" w:rsidR="00BA77DE" w:rsidRPr="00AF781E" w:rsidRDefault="00BA77DE" w:rsidP="00AF781E">
                              <w:pPr>
                                <w:rPr>
                                  <w:rFonts w:asciiTheme="minorHAnsi" w:hAnsiTheme="minorHAnsi" w:cstheme="minorHAnsi"/>
                                  <w:color w:val="212121"/>
                                </w:rPr>
                              </w:pPr>
                            </w:p>
                          </w:tc>
                          <w:tc>
                            <w:tcPr>
                              <w:tcW w:w="3923" w:type="dxa"/>
                            </w:tcPr>
                            <w:p w14:paraId="7664E311" w14:textId="77777777" w:rsidR="00066A4D" w:rsidRPr="00AF781E" w:rsidRDefault="00066A4D" w:rsidP="00AF781E">
                              <w:pPr>
                                <w:rPr>
                                  <w:rStyle w:val="Stark"/>
                                  <w:rFonts w:asciiTheme="minorHAnsi" w:hAnsiTheme="minorHAnsi" w:cstheme="minorHAnsi"/>
                                  <w:color w:val="202020"/>
                                </w:rPr>
                              </w:pPr>
                            </w:p>
                            <w:p w14:paraId="76DAE963" w14:textId="5738B56A" w:rsidR="00BA77DE" w:rsidRPr="00AF781E" w:rsidRDefault="00BA77DE" w:rsidP="00AF781E">
                              <w:pPr>
                                <w:rPr>
                                  <w:rFonts w:asciiTheme="minorHAnsi" w:hAnsiTheme="minorHAnsi" w:cstheme="minorHAnsi"/>
                                  <w:color w:val="202020"/>
                                </w:rPr>
                              </w:pPr>
                              <w:r w:rsidRPr="00AF781E">
                                <w:rPr>
                                  <w:rStyle w:val="Stark"/>
                                  <w:rFonts w:asciiTheme="minorHAnsi" w:hAnsiTheme="minorHAnsi" w:cstheme="minorHAnsi"/>
                                  <w:color w:val="202020"/>
                                </w:rPr>
                                <w:t>Halvdag</w:t>
                              </w:r>
                              <w:r w:rsidRPr="00AF781E">
                                <w:rPr>
                                  <w:rStyle w:val="apple-converted-space"/>
                                  <w:rFonts w:asciiTheme="minorHAnsi" w:hAnsiTheme="minorHAnsi" w:cstheme="minorHAnsi"/>
                                  <w:b/>
                                  <w:bCs/>
                                  <w:color w:val="202020"/>
                                </w:rPr>
                                <w:t> </w:t>
                              </w:r>
                              <w:r w:rsidRPr="00AF781E">
                                <w:rPr>
                                  <w:rFonts w:asciiTheme="minorHAnsi" w:hAnsiTheme="minorHAnsi" w:cstheme="minorHAnsi"/>
                                  <w:color w:val="202020"/>
                                </w:rPr>
                                <w:t>(kl 9-12 alt. kl 12-15)</w:t>
                              </w:r>
                              <w:r w:rsidRPr="00AF781E">
                                <w:rPr>
                                  <w:rFonts w:asciiTheme="minorHAnsi" w:hAnsiTheme="minorHAnsi" w:cstheme="minorHAnsi"/>
                                  <w:color w:val="202020"/>
                                </w:rPr>
                                <w:br/>
                                <w:t>750 kr + moms</w:t>
                              </w:r>
                              <w:r w:rsidR="00D0354D" w:rsidRPr="00AF781E">
                                <w:rPr>
                                  <w:rFonts w:asciiTheme="minorHAnsi" w:hAnsiTheme="minorHAnsi" w:cstheme="minorHAnsi"/>
                                  <w:color w:val="202020"/>
                                </w:rPr>
                                <w:t xml:space="preserve"> (ÅF gratis)</w:t>
                              </w:r>
                              <w:r w:rsidRPr="00AF781E">
                                <w:rPr>
                                  <w:rFonts w:asciiTheme="minorHAnsi" w:hAnsiTheme="minorHAnsi" w:cstheme="minorHAnsi"/>
                                  <w:color w:val="202020"/>
                                </w:rPr>
                                <w:br/>
                              </w:r>
                              <w:r w:rsidRPr="00AF781E">
                                <w:rPr>
                                  <w:rFonts w:asciiTheme="minorHAnsi" w:hAnsiTheme="minorHAnsi" w:cstheme="minorHAnsi"/>
                                  <w:color w:val="202020"/>
                                </w:rPr>
                                <w:br/>
                              </w:r>
                              <w:r w:rsidRPr="00AF781E">
                                <w:rPr>
                                  <w:rStyle w:val="Stark"/>
                                  <w:rFonts w:asciiTheme="minorHAnsi" w:hAnsiTheme="minorHAnsi" w:cstheme="minorHAnsi"/>
                                  <w:color w:val="202020"/>
                                </w:rPr>
                                <w:t>Heldag</w:t>
                              </w:r>
                              <w:r w:rsidRPr="00AF781E">
                                <w:rPr>
                                  <w:rStyle w:val="apple-converted-space"/>
                                  <w:rFonts w:asciiTheme="minorHAnsi" w:hAnsiTheme="minorHAnsi" w:cstheme="minorHAnsi"/>
                                  <w:b/>
                                  <w:bCs/>
                                  <w:color w:val="202020"/>
                                </w:rPr>
                                <w:t> </w:t>
                              </w:r>
                              <w:r w:rsidRPr="00AF781E">
                                <w:rPr>
                                  <w:rFonts w:asciiTheme="minorHAnsi" w:hAnsiTheme="minorHAnsi" w:cstheme="minorHAnsi"/>
                                  <w:color w:val="202020"/>
                                </w:rPr>
                                <w:t>(kl 9-15)</w:t>
                              </w:r>
                              <w:r w:rsidRPr="00AF781E">
                                <w:rPr>
                                  <w:rFonts w:asciiTheme="minorHAnsi" w:hAnsiTheme="minorHAnsi" w:cstheme="minorHAnsi"/>
                                  <w:color w:val="202020"/>
                                </w:rPr>
                                <w:br/>
                                <w:t>1500 kr + moms</w:t>
                              </w:r>
                              <w:r w:rsidR="00D0354D" w:rsidRPr="00AF781E">
                                <w:rPr>
                                  <w:rFonts w:asciiTheme="minorHAnsi" w:hAnsiTheme="minorHAnsi" w:cstheme="minorHAnsi"/>
                                  <w:color w:val="202020"/>
                                </w:rPr>
                                <w:t xml:space="preserve"> (ÅF gratis)</w:t>
                              </w:r>
                              <w:r w:rsidRPr="00AF781E">
                                <w:rPr>
                                  <w:rFonts w:asciiTheme="minorHAnsi" w:hAnsiTheme="minorHAnsi" w:cstheme="minorHAnsi"/>
                                  <w:color w:val="202020"/>
                                </w:rPr>
                                <w:br/>
                              </w:r>
                              <w:r w:rsidRPr="00AF781E">
                                <w:rPr>
                                  <w:rFonts w:asciiTheme="minorHAnsi" w:hAnsiTheme="minorHAnsi" w:cstheme="minorHAnsi"/>
                                  <w:color w:val="202020"/>
                                </w:rPr>
                                <w:br/>
                              </w:r>
                              <w:r w:rsidRPr="00AF781E">
                                <w:rPr>
                                  <w:rStyle w:val="Stark"/>
                                  <w:rFonts w:asciiTheme="minorHAnsi" w:hAnsiTheme="minorHAnsi" w:cstheme="minorHAnsi"/>
                                  <w:color w:val="202020"/>
                                </w:rPr>
                                <w:t>Lokalens öppettider är:</w:t>
                              </w:r>
                              <w:r w:rsidRPr="00AF781E">
                                <w:rPr>
                                  <w:rFonts w:asciiTheme="minorHAnsi" w:hAnsiTheme="minorHAnsi" w:cstheme="minorHAnsi"/>
                                  <w:color w:val="202020"/>
                                </w:rPr>
                                <w:br/>
                                <w:t>måndag-torsdag 9.00-16.00</w:t>
                              </w:r>
                              <w:r w:rsidRPr="00AF781E">
                                <w:rPr>
                                  <w:rFonts w:asciiTheme="minorHAnsi" w:hAnsiTheme="minorHAnsi" w:cstheme="minorHAnsi"/>
                                  <w:color w:val="202020"/>
                                </w:rPr>
                                <w:br/>
                                <w:t>fredag 9.00-15.00</w:t>
                              </w:r>
                            </w:p>
                            <w:p w14:paraId="4738704D" w14:textId="77777777" w:rsidR="00BA77DE" w:rsidRPr="00AF781E" w:rsidRDefault="00BA77DE" w:rsidP="00AF781E">
                              <w:pPr>
                                <w:rPr>
                                  <w:rFonts w:asciiTheme="minorHAnsi" w:hAnsiTheme="minorHAnsi" w:cstheme="minorHAnsi"/>
                                  <w:color w:val="212121"/>
                                </w:rPr>
                              </w:pPr>
                            </w:p>
                          </w:tc>
                        </w:tr>
                      </w:tbl>
                      <w:tbl>
                        <w:tblPr>
                          <w:tblW w:w="7990" w:type="dxa"/>
                          <w:tblCellMar>
                            <w:left w:w="0" w:type="dxa"/>
                            <w:right w:w="0" w:type="dxa"/>
                          </w:tblCellMar>
                          <w:tblLook w:val="04A0" w:firstRow="1" w:lastRow="0" w:firstColumn="1" w:lastColumn="0" w:noHBand="0" w:noVBand="1"/>
                        </w:tblPr>
                        <w:tblGrid>
                          <w:gridCol w:w="7990"/>
                        </w:tblGrid>
                        <w:tr w:rsidR="00BC091E" w:rsidRPr="00AF781E" w14:paraId="5C6D30DF" w14:textId="77777777" w:rsidTr="00D02164">
                          <w:tc>
                            <w:tcPr>
                              <w:tcW w:w="0" w:type="auto"/>
                              <w:tcMar>
                                <w:top w:w="135" w:type="dxa"/>
                                <w:left w:w="0" w:type="dxa"/>
                                <w:bottom w:w="0" w:type="dxa"/>
                                <w:right w:w="0" w:type="dxa"/>
                              </w:tcMar>
                              <w:hideMark/>
                            </w:tcPr>
                            <w:p w14:paraId="50AB4BA8" w14:textId="77777777" w:rsidR="008B787D" w:rsidRPr="00AF781E" w:rsidRDefault="008B787D" w:rsidP="00AF781E">
                              <w:pPr>
                                <w:rPr>
                                  <w:rFonts w:asciiTheme="minorHAnsi" w:hAnsiTheme="minorHAnsi" w:cstheme="minorHAnsi"/>
                                </w:rPr>
                              </w:pPr>
                            </w:p>
                            <w:tbl>
                              <w:tblPr>
                                <w:tblW w:w="5000" w:type="pct"/>
                                <w:tblCellMar>
                                  <w:left w:w="0" w:type="dxa"/>
                                  <w:right w:w="0" w:type="dxa"/>
                                </w:tblCellMar>
                                <w:tblLook w:val="04A0" w:firstRow="1" w:lastRow="0" w:firstColumn="1" w:lastColumn="0" w:noHBand="0" w:noVBand="1"/>
                              </w:tblPr>
                              <w:tblGrid>
                                <w:gridCol w:w="7990"/>
                              </w:tblGrid>
                              <w:tr w:rsidR="00BC091E" w:rsidRPr="00AF781E" w14:paraId="2080B541" w14:textId="77777777">
                                <w:tc>
                                  <w:tcPr>
                                    <w:tcW w:w="0" w:type="auto"/>
                                    <w:tcMar>
                                      <w:top w:w="0" w:type="dxa"/>
                                      <w:left w:w="270" w:type="dxa"/>
                                      <w:bottom w:w="135" w:type="dxa"/>
                                      <w:right w:w="270" w:type="dxa"/>
                                    </w:tcMar>
                                    <w:hideMark/>
                                  </w:tcPr>
                                  <w:p w14:paraId="44E44F58" w14:textId="77777777" w:rsidR="008659B2" w:rsidRPr="00AF781E" w:rsidRDefault="008659B2" w:rsidP="00AF781E">
                                    <w:pPr>
                                      <w:spacing w:line="360" w:lineRule="atLeast"/>
                                      <w:rPr>
                                        <w:rFonts w:asciiTheme="minorHAnsi" w:hAnsiTheme="minorHAnsi" w:cstheme="minorHAnsi"/>
                                      </w:rPr>
                                    </w:pPr>
                                    <w:r w:rsidRPr="00AF781E">
                                      <w:rPr>
                                        <w:rFonts w:asciiTheme="minorHAnsi" w:hAnsiTheme="minorHAnsi" w:cstheme="minorHAnsi"/>
                                      </w:rPr>
                                      <w:fldChar w:fldCharType="begin"/>
                                    </w:r>
                                    <w:r w:rsidRPr="00AF781E">
                                      <w:rPr>
                                        <w:rFonts w:asciiTheme="minorHAnsi" w:hAnsiTheme="minorHAnsi" w:cstheme="minorHAnsi"/>
                                      </w:rPr>
                                      <w:instrText xml:space="preserve"> INCLUDEPICTURE "/Users/mariaolsson/Library/Group Containers/UBF8T346G9.ms/WebArchiveCopyPasteTempFiles/com.microsoft.Word/d9616396-3c22-b611-9169-1b19d51cf716.jpg" \* MERGEFORMATINET </w:instrText>
                                    </w:r>
                                    <w:r w:rsidRPr="00AF781E">
                                      <w:rPr>
                                        <w:rFonts w:asciiTheme="minorHAnsi" w:hAnsiTheme="minorHAnsi" w:cstheme="minorHAnsi"/>
                                      </w:rPr>
                                      <w:fldChar w:fldCharType="separate"/>
                                    </w:r>
                                    <w:r w:rsidRPr="00AF781E">
                                      <w:rPr>
                                        <w:rFonts w:asciiTheme="minorHAnsi" w:hAnsiTheme="minorHAnsi" w:cstheme="minorHAnsi"/>
                                        <w:noProof/>
                                      </w:rPr>
                                      <w:drawing>
                                        <wp:inline distT="0" distB="0" distL="0" distR="0" wp14:anchorId="3AA05618" wp14:editId="34139C8E">
                                          <wp:extent cx="4086971" cy="2173708"/>
                                          <wp:effectExtent l="0" t="0" r="2540" b="0"/>
                                          <wp:docPr id="2042277133"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235785" cy="2252857"/>
                                                  </a:xfrm>
                                                  <a:prstGeom prst="rect">
                                                    <a:avLst/>
                                                  </a:prstGeom>
                                                  <a:noFill/>
                                                  <a:ln>
                                                    <a:noFill/>
                                                  </a:ln>
                                                </pic:spPr>
                                              </pic:pic>
                                            </a:graphicData>
                                          </a:graphic>
                                        </wp:inline>
                                      </w:drawing>
                                    </w:r>
                                    <w:r w:rsidRPr="00AF781E">
                                      <w:rPr>
                                        <w:rFonts w:asciiTheme="minorHAnsi" w:hAnsiTheme="minorHAnsi" w:cstheme="minorHAnsi"/>
                                      </w:rPr>
                                      <w:fldChar w:fldCharType="end"/>
                                    </w:r>
                                  </w:p>
                                  <w:p w14:paraId="68105CEC" w14:textId="77777777" w:rsidR="008659B2" w:rsidRPr="00AF781E" w:rsidRDefault="008659B2" w:rsidP="00AF781E">
                                    <w:pPr>
                                      <w:spacing w:line="360" w:lineRule="atLeast"/>
                                      <w:rPr>
                                        <w:rFonts w:asciiTheme="minorHAnsi" w:hAnsiTheme="minorHAnsi" w:cstheme="minorHAnsi"/>
                                      </w:rPr>
                                    </w:pPr>
                                  </w:p>
                                  <w:p w14:paraId="6EAA90C5" w14:textId="6560AA79" w:rsidR="00BC091E" w:rsidRPr="00AF781E" w:rsidRDefault="00D05B44" w:rsidP="00AF781E">
                                    <w:pPr>
                                      <w:spacing w:line="360" w:lineRule="atLeast"/>
                                      <w:rPr>
                                        <w:rFonts w:asciiTheme="minorHAnsi" w:hAnsiTheme="minorHAnsi" w:cstheme="minorHAnsi"/>
                                        <w:color w:val="202020"/>
                                      </w:rPr>
                                    </w:pPr>
                                    <w:r w:rsidRPr="00AF781E">
                                      <w:rPr>
                                        <w:rFonts w:asciiTheme="minorHAnsi" w:hAnsiTheme="minorHAnsi" w:cstheme="minorHAnsi"/>
                                        <w:color w:val="202020"/>
                                        <w:shd w:val="clear" w:color="auto" w:fill="FFFFFF"/>
                                      </w:rPr>
                                      <w:t>Showroomet har även e</w:t>
                                    </w:r>
                                    <w:r w:rsidRPr="00AF781E">
                                      <w:rPr>
                                        <w:rFonts w:asciiTheme="minorHAnsi" w:hAnsiTheme="minorHAnsi" w:cstheme="minorHAnsi"/>
                                        <w:color w:val="202020"/>
                                      </w:rPr>
                                      <w:t xml:space="preserve">n ny loungedel i samma rum inklusive köksdel </w:t>
                                    </w:r>
                                    <w:r w:rsidR="006B4B23" w:rsidRPr="00AF781E">
                                      <w:rPr>
                                        <w:rFonts w:asciiTheme="minorHAnsi" w:hAnsiTheme="minorHAnsi" w:cstheme="minorHAnsi"/>
                                        <w:color w:val="202020"/>
                                      </w:rPr>
                                      <w:t>&amp;</w:t>
                                    </w:r>
                                    <w:r w:rsidRPr="00AF781E">
                                      <w:rPr>
                                        <w:rFonts w:asciiTheme="minorHAnsi" w:hAnsiTheme="minorHAnsi" w:cstheme="minorHAnsi"/>
                                        <w:color w:val="202020"/>
                                      </w:rPr>
                                      <w:t xml:space="preserve"> bar. Här kommer man t ex att kunna bjuda in kunder på frukostvisning, lunch eller AW. TV'n har </w:t>
                                    </w:r>
                                    <w:r w:rsidR="00CF6CB4" w:rsidRPr="00AF781E">
                                      <w:rPr>
                                        <w:rFonts w:asciiTheme="minorHAnsi" w:hAnsiTheme="minorHAnsi" w:cstheme="minorHAnsi"/>
                                        <w:color w:val="202020"/>
                                      </w:rPr>
                                      <w:t>v</w:t>
                                    </w:r>
                                    <w:r w:rsidRPr="00AF781E">
                                      <w:rPr>
                                        <w:rFonts w:asciiTheme="minorHAnsi" w:hAnsiTheme="minorHAnsi" w:cstheme="minorHAnsi"/>
                                        <w:color w:val="202020"/>
                                      </w:rPr>
                                      <w:t xml:space="preserve">ridbar arm som kan vändas mot loungen om man vill kombinera mötet med skärmvisningar/matcher eller dylikt. </w:t>
                                    </w:r>
                                    <w:r w:rsidR="00BC091E" w:rsidRPr="00AF781E">
                                      <w:rPr>
                                        <w:rFonts w:asciiTheme="minorHAnsi" w:hAnsiTheme="minorHAnsi" w:cstheme="minorHAnsi"/>
                                        <w:color w:val="202020"/>
                                      </w:rPr>
                                      <w:br/>
                                    </w:r>
                                  </w:p>
                                </w:tc>
                              </w:tr>
                            </w:tbl>
                            <w:p w14:paraId="04B63072" w14:textId="77777777" w:rsidR="00BC091E" w:rsidRPr="00AF781E" w:rsidRDefault="00BC091E" w:rsidP="00AF781E">
                              <w:pPr>
                                <w:rPr>
                                  <w:rFonts w:asciiTheme="minorHAnsi" w:hAnsiTheme="minorHAnsi" w:cstheme="minorHAnsi"/>
                                </w:rPr>
                              </w:pPr>
                            </w:p>
                          </w:tc>
                        </w:tr>
                        <w:tr w:rsidR="00BC091E" w:rsidRPr="00AF781E" w14:paraId="707B1917" w14:textId="77777777" w:rsidTr="00D02164">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7720"/>
                              </w:tblGrid>
                              <w:tr w:rsidR="00BC091E" w:rsidRPr="00AF781E" w14:paraId="2BC7F25C" w14:textId="77777777">
                                <w:tc>
                                  <w:tcPr>
                                    <w:tcW w:w="0" w:type="auto"/>
                                    <w:tcMar>
                                      <w:top w:w="0" w:type="dxa"/>
                                      <w:left w:w="135" w:type="dxa"/>
                                      <w:bottom w:w="0" w:type="dxa"/>
                                      <w:right w:w="135" w:type="dxa"/>
                                    </w:tcMar>
                                    <w:hideMark/>
                                  </w:tcPr>
                                  <w:p w14:paraId="59444996" w14:textId="4DF3D7BD" w:rsidR="00BC091E" w:rsidRPr="00AF781E" w:rsidRDefault="00BC091E" w:rsidP="00AF781E">
                                    <w:pPr>
                                      <w:rPr>
                                        <w:rFonts w:asciiTheme="minorHAnsi" w:hAnsiTheme="minorHAnsi" w:cstheme="minorHAnsi"/>
                                      </w:rPr>
                                    </w:pPr>
                                  </w:p>
                                </w:tc>
                              </w:tr>
                            </w:tbl>
                            <w:p w14:paraId="30A9785B" w14:textId="77777777" w:rsidR="00BC091E" w:rsidRPr="00AF781E" w:rsidRDefault="00BC091E" w:rsidP="00AF781E">
                              <w:pPr>
                                <w:rPr>
                                  <w:rFonts w:asciiTheme="minorHAnsi" w:hAnsiTheme="minorHAnsi" w:cstheme="minorHAnsi"/>
                                </w:rPr>
                              </w:pPr>
                            </w:p>
                          </w:tc>
                        </w:tr>
                      </w:tbl>
                      <w:p w14:paraId="6A390FA4" w14:textId="4878E00A" w:rsidR="006E2875" w:rsidRPr="00AF781E" w:rsidRDefault="006E2875" w:rsidP="00AF781E">
                        <w:pPr>
                          <w:rPr>
                            <w:rFonts w:asciiTheme="minorHAnsi" w:hAnsiTheme="minorHAnsi" w:cstheme="minorHAnsi"/>
                            <w:vanish/>
                          </w:rPr>
                        </w:pPr>
                      </w:p>
                      <w:tbl>
                        <w:tblPr>
                          <w:tblW w:w="5000" w:type="pct"/>
                          <w:shd w:val="clear" w:color="auto" w:fill="FFFFFF"/>
                          <w:tblCellMar>
                            <w:left w:w="0" w:type="dxa"/>
                            <w:right w:w="0" w:type="dxa"/>
                          </w:tblCellMar>
                          <w:tblLook w:val="04A0" w:firstRow="1" w:lastRow="0" w:firstColumn="1" w:lastColumn="0" w:noHBand="0" w:noVBand="1"/>
                        </w:tblPr>
                        <w:tblGrid>
                          <w:gridCol w:w="7990"/>
                        </w:tblGrid>
                        <w:tr w:rsidR="006E2875" w:rsidRPr="00AF781E" w14:paraId="0C4B523F" w14:textId="77777777">
                          <w:tc>
                            <w:tcPr>
                              <w:tcW w:w="0" w:type="auto"/>
                              <w:shd w:val="clear" w:color="auto" w:fill="FFFFFF"/>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7720"/>
                              </w:tblGrid>
                              <w:tr w:rsidR="006E2875" w:rsidRPr="00AF781E" w14:paraId="6BF74233" w14:textId="77777777">
                                <w:tc>
                                  <w:tcPr>
                                    <w:tcW w:w="0" w:type="auto"/>
                                    <w:tcMar>
                                      <w:top w:w="0" w:type="dxa"/>
                                      <w:left w:w="135" w:type="dxa"/>
                                      <w:bottom w:w="0" w:type="dxa"/>
                                      <w:right w:w="135" w:type="dxa"/>
                                    </w:tcMar>
                                    <w:hideMark/>
                                  </w:tcPr>
                                  <w:p w14:paraId="3E58B3D2" w14:textId="13CCF4AD" w:rsidR="006E2875" w:rsidRPr="00AF781E" w:rsidRDefault="006E2875" w:rsidP="00AF781E">
                                    <w:pPr>
                                      <w:rPr>
                                        <w:rFonts w:asciiTheme="minorHAnsi" w:hAnsiTheme="minorHAnsi" w:cstheme="minorHAnsi"/>
                                      </w:rPr>
                                    </w:pPr>
                                    <w:r w:rsidRPr="00AF781E">
                                      <w:rPr>
                                        <w:rFonts w:asciiTheme="minorHAnsi" w:hAnsiTheme="minorHAnsi" w:cstheme="minorHAnsi"/>
                                      </w:rPr>
                                      <w:lastRenderedPageBreak/>
                                      <w:fldChar w:fldCharType="begin"/>
                                    </w:r>
                                    <w:r w:rsidRPr="00AF781E">
                                      <w:rPr>
                                        <w:rFonts w:asciiTheme="minorHAnsi" w:hAnsiTheme="minorHAnsi" w:cstheme="minorHAnsi"/>
                                      </w:rPr>
                                      <w:instrText xml:space="preserve"> INCLUDEPICTURE "/Users/mariaolsson/Library/Group Containers/UBF8T346G9.ms/WebArchiveCopyPasteTempFiles/com.microsoft.Word/39885ad6-3c64-d8a2-b82e-34e3dd9b8aae.jpg" \* MERGEFORMATINET </w:instrText>
                                    </w:r>
                                    <w:r w:rsidRPr="00AF781E">
                                      <w:rPr>
                                        <w:rFonts w:asciiTheme="minorHAnsi" w:hAnsiTheme="minorHAnsi" w:cstheme="minorHAnsi"/>
                                      </w:rPr>
                                      <w:fldChar w:fldCharType="separate"/>
                                    </w:r>
                                    <w:r w:rsidRPr="00AF781E">
                                      <w:rPr>
                                        <w:rFonts w:asciiTheme="minorHAnsi" w:hAnsiTheme="minorHAnsi" w:cstheme="minorHAnsi"/>
                                        <w:noProof/>
                                      </w:rPr>
                                      <w:drawing>
                                        <wp:inline distT="0" distB="0" distL="0" distR="0" wp14:anchorId="2A19E451" wp14:editId="40B1F3BD">
                                          <wp:extent cx="3476846" cy="2095308"/>
                                          <wp:effectExtent l="0" t="0" r="3175" b="635"/>
                                          <wp:docPr id="2044493011"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508141" cy="2114168"/>
                                                  </a:xfrm>
                                                  <a:prstGeom prst="rect">
                                                    <a:avLst/>
                                                  </a:prstGeom>
                                                  <a:noFill/>
                                                  <a:ln>
                                                    <a:noFill/>
                                                  </a:ln>
                                                </pic:spPr>
                                              </pic:pic>
                                            </a:graphicData>
                                          </a:graphic>
                                        </wp:inline>
                                      </w:drawing>
                                    </w:r>
                                    <w:r w:rsidRPr="00AF781E">
                                      <w:rPr>
                                        <w:rFonts w:asciiTheme="minorHAnsi" w:hAnsiTheme="minorHAnsi" w:cstheme="minorHAnsi"/>
                                      </w:rPr>
                                      <w:fldChar w:fldCharType="end"/>
                                    </w:r>
                                  </w:p>
                                </w:tc>
                              </w:tr>
                            </w:tbl>
                            <w:p w14:paraId="07B3803D" w14:textId="77777777" w:rsidR="006E2875" w:rsidRPr="00AF781E" w:rsidRDefault="006E2875" w:rsidP="00AF781E">
                              <w:pPr>
                                <w:rPr>
                                  <w:rFonts w:asciiTheme="minorHAnsi" w:hAnsiTheme="minorHAnsi" w:cstheme="minorHAnsi"/>
                                  <w:color w:val="212121"/>
                                </w:rPr>
                              </w:pPr>
                            </w:p>
                          </w:tc>
                        </w:tr>
                        <w:tr w:rsidR="00BC091E" w:rsidRPr="00AF781E" w14:paraId="164DE192" w14:textId="77777777" w:rsidTr="00BC091E">
                          <w:tblPrEx>
                            <w:shd w:val="clear" w:color="auto" w:fill="auto"/>
                          </w:tblPrEx>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7720"/>
                              </w:tblGrid>
                              <w:tr w:rsidR="00BC091E" w:rsidRPr="00AF781E" w14:paraId="3E8FA141" w14:textId="77777777">
                                <w:tc>
                                  <w:tcPr>
                                    <w:tcW w:w="0" w:type="auto"/>
                                    <w:tcMar>
                                      <w:top w:w="0" w:type="dxa"/>
                                      <w:left w:w="135" w:type="dxa"/>
                                      <w:bottom w:w="0" w:type="dxa"/>
                                      <w:right w:w="135" w:type="dxa"/>
                                    </w:tcMar>
                                    <w:hideMark/>
                                  </w:tcPr>
                                  <w:tbl>
                                    <w:tblPr>
                                      <w:tblW w:w="5000" w:type="pct"/>
                                      <w:tblCellMar>
                                        <w:left w:w="0" w:type="dxa"/>
                                        <w:right w:w="0" w:type="dxa"/>
                                      </w:tblCellMar>
                                      <w:tblLook w:val="04A0" w:firstRow="1" w:lastRow="0" w:firstColumn="1" w:lastColumn="0" w:noHBand="0" w:noVBand="1"/>
                                    </w:tblPr>
                                    <w:tblGrid>
                                      <w:gridCol w:w="7450"/>
                                    </w:tblGrid>
                                    <w:tr w:rsidR="0087441A" w:rsidRPr="00AF781E" w14:paraId="20FA47E9"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450"/>
                                          </w:tblGrid>
                                          <w:tr w:rsidR="004711DA" w:rsidRPr="00AF781E" w14:paraId="2DA4C71C"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450"/>
                                                </w:tblGrid>
                                                <w:tr w:rsidR="004711DA" w:rsidRPr="00AF781E" w14:paraId="735E9600" w14:textId="77777777">
                                                  <w:tc>
                                                    <w:tcPr>
                                                      <w:tcW w:w="0" w:type="auto"/>
                                                      <w:tcMar>
                                                        <w:top w:w="0" w:type="dxa"/>
                                                        <w:left w:w="270" w:type="dxa"/>
                                                        <w:bottom w:w="135" w:type="dxa"/>
                                                        <w:right w:w="270" w:type="dxa"/>
                                                      </w:tcMar>
                                                      <w:hideMark/>
                                                    </w:tcPr>
                                                    <w:p w14:paraId="513B84B3" w14:textId="6037B1AD" w:rsidR="004711DA" w:rsidRPr="00AF781E" w:rsidRDefault="004711DA" w:rsidP="00AF781E">
                                                      <w:pPr>
                                                        <w:spacing w:line="360" w:lineRule="atLeast"/>
                                                        <w:rPr>
                                                          <w:rFonts w:asciiTheme="minorHAnsi" w:hAnsiTheme="minorHAnsi" w:cstheme="minorHAnsi"/>
                                                          <w:color w:val="202020"/>
                                                        </w:rPr>
                                                      </w:pPr>
                                                      <w:r w:rsidRPr="00AF781E">
                                                        <w:rPr>
                                                          <w:rStyle w:val="Stark"/>
                                                          <w:rFonts w:asciiTheme="minorHAnsi" w:hAnsiTheme="minorHAnsi" w:cstheme="minorHAnsi"/>
                                                          <w:color w:val="202020"/>
                                                        </w:rPr>
                                                        <w:t>"Grannen" House of People Folkets Hus</w:t>
                                                      </w:r>
                                                      <w:r w:rsidRPr="00AF781E">
                                                        <w:rPr>
                                                          <w:rFonts w:asciiTheme="minorHAnsi" w:hAnsiTheme="minorHAnsi" w:cstheme="minorHAnsi"/>
                                                          <w:color w:val="202020"/>
                                                        </w:rPr>
                                                        <w:br/>
                                                        <w:t xml:space="preserve">PMA har ett samarbetsavtal med House of People Folkets Hus på Barnhusgatan </w:t>
                                                      </w:r>
                                                      <w:r w:rsidR="00772311" w:rsidRPr="00AF781E">
                                                        <w:rPr>
                                                          <w:rFonts w:asciiTheme="minorHAnsi" w:hAnsiTheme="minorHAnsi" w:cstheme="minorHAnsi"/>
                                                          <w:color w:val="202020"/>
                                                        </w:rPr>
                                                        <w:t>12–14</w:t>
                                                      </w:r>
                                                      <w:r w:rsidRPr="00AF781E">
                                                        <w:rPr>
                                                          <w:rFonts w:asciiTheme="minorHAnsi" w:hAnsiTheme="minorHAnsi" w:cstheme="minorHAnsi"/>
                                                          <w:color w:val="202020"/>
                                                        </w:rPr>
                                                        <w:t xml:space="preserve"> i Stockholm för våra medlemmar med rabatt vid bokningar av t ex luncher och konferensrum mm.</w:t>
                                                      </w:r>
                                                      <w:r w:rsidRPr="00AF781E">
                                                        <w:rPr>
                                                          <w:rStyle w:val="apple-converted-space"/>
                                                          <w:rFonts w:asciiTheme="minorHAnsi" w:hAnsiTheme="minorHAnsi" w:cstheme="minorHAnsi"/>
                                                          <w:color w:val="202020"/>
                                                        </w:rPr>
                                                        <w:t> </w:t>
                                                      </w:r>
                                                      <w:r w:rsidRPr="00AF781E">
                                                        <w:rPr>
                                                          <w:rStyle w:val="Stark"/>
                                                          <w:rFonts w:asciiTheme="minorHAnsi" w:hAnsiTheme="minorHAnsi" w:cstheme="minorHAnsi"/>
                                                          <w:color w:val="202020"/>
                                                        </w:rPr>
                                                        <w:t>Ange kod PMA</w:t>
                                                      </w:r>
                                                      <w:r w:rsidRPr="00AF781E">
                                                        <w:rPr>
                                                          <w:rStyle w:val="apple-converted-space"/>
                                                          <w:rFonts w:asciiTheme="minorHAnsi" w:hAnsiTheme="minorHAnsi" w:cstheme="minorHAnsi"/>
                                                          <w:color w:val="202020"/>
                                                        </w:rPr>
                                                        <w:t> </w:t>
                                                      </w:r>
                                                      <w:r w:rsidRPr="00AF781E">
                                                        <w:rPr>
                                                          <w:rFonts w:asciiTheme="minorHAnsi" w:hAnsiTheme="minorHAnsi" w:cstheme="minorHAnsi"/>
                                                          <w:color w:val="202020"/>
                                                        </w:rPr>
                                                        <w:t>och se erbjudande nedan. </w:t>
                                                      </w:r>
                                                      <w:r w:rsidRPr="00AF781E">
                                                        <w:rPr>
                                                          <w:rFonts w:asciiTheme="minorHAnsi" w:hAnsiTheme="minorHAnsi" w:cstheme="minorHAnsi"/>
                                                          <w:color w:val="202020"/>
                                                        </w:rPr>
                                                        <w:br/>
                                                      </w:r>
                                                    </w:p>
                                                  </w:tc>
                                                </w:tr>
                                              </w:tbl>
                                              <w:p w14:paraId="0EAD6913" w14:textId="77777777" w:rsidR="004711DA" w:rsidRPr="00AF781E" w:rsidRDefault="004711DA" w:rsidP="00AF781E">
                                                <w:pPr>
                                                  <w:rPr>
                                                    <w:rFonts w:asciiTheme="minorHAnsi" w:hAnsiTheme="minorHAnsi" w:cstheme="minorHAnsi"/>
                                                    <w:color w:val="212121"/>
                                                  </w:rPr>
                                                </w:pPr>
                                              </w:p>
                                            </w:tc>
                                          </w:tr>
                                          <w:tr w:rsidR="004711DA" w:rsidRPr="00AF781E" w14:paraId="45DD32AC" w14:textId="77777777">
                                            <w:tc>
                                              <w:tcPr>
                                                <w:tcW w:w="0" w:type="auto"/>
                                                <w:tcMar>
                                                  <w:top w:w="0" w:type="dxa"/>
                                                  <w:left w:w="270" w:type="dxa"/>
                                                  <w:bottom w:w="270" w:type="dxa"/>
                                                  <w:right w:w="270" w:type="dxa"/>
                                                </w:tcMar>
                                                <w:hideMark/>
                                              </w:tcPr>
                                              <w:tbl>
                                                <w:tblPr>
                                                  <w:tblW w:w="5000" w:type="pct"/>
                                                  <w:tblCellSpacing w:w="0" w:type="dxa"/>
                                                  <w:shd w:val="clear" w:color="auto" w:fill="222222"/>
                                                  <w:tblCellMar>
                                                    <w:left w:w="0" w:type="dxa"/>
                                                    <w:right w:w="0" w:type="dxa"/>
                                                  </w:tblCellMar>
                                                  <w:tblLook w:val="04A0" w:firstRow="1" w:lastRow="0" w:firstColumn="1" w:lastColumn="0" w:noHBand="0" w:noVBand="1"/>
                                                </w:tblPr>
                                                <w:tblGrid>
                                                  <w:gridCol w:w="6910"/>
                                                </w:tblGrid>
                                                <w:tr w:rsidR="004711DA" w:rsidRPr="00AF781E" w14:paraId="605E554C" w14:textId="77777777">
                                                  <w:trPr>
                                                    <w:tblCellSpacing w:w="0" w:type="dxa"/>
                                                  </w:trPr>
                                                  <w:tc>
                                                    <w:tcPr>
                                                      <w:tcW w:w="0" w:type="auto"/>
                                                      <w:shd w:val="clear" w:color="auto" w:fill="222222"/>
                                                      <w:tcMar>
                                                        <w:top w:w="270" w:type="dxa"/>
                                                        <w:left w:w="270" w:type="dxa"/>
                                                        <w:bottom w:w="270" w:type="dxa"/>
                                                        <w:right w:w="270" w:type="dxa"/>
                                                      </w:tcMar>
                                                      <w:vAlign w:val="center"/>
                                                      <w:hideMark/>
                                                    </w:tcPr>
                                                    <w:p w14:paraId="6B3B6353" w14:textId="77777777" w:rsidR="004711DA" w:rsidRPr="00AF781E" w:rsidRDefault="004711DA" w:rsidP="00AF781E">
                                                      <w:pPr>
                                                        <w:rPr>
                                                          <w:rFonts w:asciiTheme="minorHAnsi" w:hAnsiTheme="minorHAnsi" w:cstheme="minorHAnsi"/>
                                                          <w:sz w:val="36"/>
                                                          <w:szCs w:val="36"/>
                                                        </w:rPr>
                                                      </w:pPr>
                                                      <w:hyperlink r:id="rId28" w:tgtFrame="_blank" w:tooltip="https://www.dropbox.com/scl/fi/8g8jxo83v36b1pvre155e/PMA-erbjudande-House-of-People-Folkets-Hus-2026.pdf?rlkey=tstnlq7qipemsunw43pcu29lp&amp;dl=0" w:history="1">
                                                        <w:r w:rsidRPr="00AF781E">
                                                          <w:rPr>
                                                            <w:rStyle w:val="Hyperlnk"/>
                                                            <w:rFonts w:asciiTheme="minorHAnsi" w:hAnsiTheme="minorHAnsi" w:cstheme="minorHAnsi"/>
                                                            <w:b/>
                                                            <w:bCs/>
                                                            <w:color w:val="FFFFFF"/>
                                                            <w:sz w:val="36"/>
                                                            <w:szCs w:val="36"/>
                                                            <w:u w:val="none"/>
                                                          </w:rPr>
                                                          <w:t>ERBJUDANDE HOUSE OF PEOPLE</w:t>
                                                        </w:r>
                                                      </w:hyperlink>
                                                    </w:p>
                                                  </w:tc>
                                                </w:tr>
                                              </w:tbl>
                                              <w:p w14:paraId="1DFB1EE6" w14:textId="77777777" w:rsidR="004711DA" w:rsidRPr="00AF781E" w:rsidRDefault="004711DA" w:rsidP="00AF781E">
                                                <w:pPr>
                                                  <w:rPr>
                                                    <w:rFonts w:asciiTheme="minorHAnsi" w:hAnsiTheme="minorHAnsi" w:cstheme="minorHAnsi"/>
                                                    <w:color w:val="212121"/>
                                                  </w:rPr>
                                                </w:pPr>
                                              </w:p>
                                            </w:tc>
                                          </w:tr>
                                          <w:tr w:rsidR="00D73C2F" w:rsidRPr="00AF781E" w14:paraId="1DE36184" w14:textId="77777777" w:rsidTr="006B0499">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7180"/>
                                                </w:tblGrid>
                                                <w:tr w:rsidR="00D73C2F" w:rsidRPr="00AF781E" w14:paraId="72DE2314" w14:textId="77777777" w:rsidTr="006B0499">
                                                  <w:tc>
                                                    <w:tcPr>
                                                      <w:tcW w:w="0" w:type="auto"/>
                                                      <w:tcMar>
                                                        <w:top w:w="0" w:type="dxa"/>
                                                        <w:left w:w="135" w:type="dxa"/>
                                                        <w:bottom w:w="0" w:type="dxa"/>
                                                        <w:right w:w="135" w:type="dxa"/>
                                                      </w:tcMar>
                                                      <w:hideMark/>
                                                    </w:tcPr>
                                                    <w:p w14:paraId="7728CA19" w14:textId="77777777" w:rsidR="00D73C2F" w:rsidRPr="00AF781E" w:rsidRDefault="00D73C2F" w:rsidP="00AF781E">
                                                      <w:pPr>
                                                        <w:rPr>
                                                          <w:rFonts w:asciiTheme="minorHAnsi" w:hAnsiTheme="minorHAnsi" w:cstheme="minorHAnsi"/>
                                                        </w:rPr>
                                                      </w:pPr>
                                                      <w:r w:rsidRPr="00AF781E">
                                                        <w:rPr>
                                                          <w:rFonts w:asciiTheme="minorHAnsi" w:hAnsiTheme="minorHAnsi" w:cstheme="minorHAnsi"/>
                                                        </w:rPr>
                                                        <w:fldChar w:fldCharType="begin"/>
                                                      </w:r>
                                                      <w:r w:rsidRPr="00AF781E">
                                                        <w:rPr>
                                                          <w:rFonts w:asciiTheme="minorHAnsi" w:hAnsiTheme="minorHAnsi" w:cstheme="minorHAnsi"/>
                                                        </w:rPr>
                                                        <w:instrText xml:space="preserve"> INCLUDEPICTURE "/Users/mariaolsson/Library/Group Containers/UBF8T346G9.ms/WebArchiveCopyPasteTempFiles/com.microsoft.Word/ddbc8275-18f4-11bb-eeb4-cc946e7ec3ac.jpg" \* MERGEFORMATINET </w:instrText>
                                                      </w:r>
                                                      <w:r w:rsidRPr="00AF781E">
                                                        <w:rPr>
                                                          <w:rFonts w:asciiTheme="minorHAnsi" w:hAnsiTheme="minorHAnsi" w:cstheme="minorHAnsi"/>
                                                        </w:rPr>
                                                        <w:fldChar w:fldCharType="separate"/>
                                                      </w:r>
                                                      <w:r w:rsidRPr="00AF781E">
                                                        <w:rPr>
                                                          <w:rFonts w:asciiTheme="minorHAnsi" w:hAnsiTheme="minorHAnsi" w:cstheme="minorHAnsi"/>
                                                          <w:noProof/>
                                                        </w:rPr>
                                                        <w:drawing>
                                                          <wp:inline distT="0" distB="0" distL="0" distR="0" wp14:anchorId="5CD6ACE3" wp14:editId="32B36804">
                                                            <wp:extent cx="4146698" cy="916663"/>
                                                            <wp:effectExtent l="0" t="0" r="0" b="0"/>
                                                            <wp:docPr id="2071624205"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71525" cy="922151"/>
                                                                    </a:xfrm>
                                                                    <a:prstGeom prst="rect">
                                                                      <a:avLst/>
                                                                    </a:prstGeom>
                                                                    <a:noFill/>
                                                                    <a:ln>
                                                                      <a:noFill/>
                                                                    </a:ln>
                                                                  </pic:spPr>
                                                                </pic:pic>
                                                              </a:graphicData>
                                                            </a:graphic>
                                                          </wp:inline>
                                                        </w:drawing>
                                                      </w:r>
                                                      <w:r w:rsidRPr="00AF781E">
                                                        <w:rPr>
                                                          <w:rFonts w:asciiTheme="minorHAnsi" w:hAnsiTheme="minorHAnsi" w:cstheme="minorHAnsi"/>
                                                        </w:rPr>
                                                        <w:fldChar w:fldCharType="end"/>
                                                      </w:r>
                                                    </w:p>
                                                  </w:tc>
                                                </w:tr>
                                              </w:tbl>
                                              <w:p w14:paraId="4EF4BC29" w14:textId="77777777" w:rsidR="00D73C2F" w:rsidRPr="00AF781E" w:rsidRDefault="00D73C2F" w:rsidP="00AF781E">
                                                <w:pPr>
                                                  <w:rPr>
                                                    <w:rFonts w:asciiTheme="minorHAnsi" w:hAnsiTheme="minorHAnsi" w:cstheme="minorHAnsi"/>
                                                    <w:color w:val="212121"/>
                                                  </w:rPr>
                                                </w:pPr>
                                              </w:p>
                                            </w:tc>
                                          </w:tr>
                                          <w:tr w:rsidR="00D73C2F" w:rsidRPr="00AF781E" w14:paraId="2E75B65C" w14:textId="77777777" w:rsidTr="006B0499">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450"/>
                                                </w:tblGrid>
                                                <w:tr w:rsidR="00D73C2F" w:rsidRPr="00AF781E" w14:paraId="7D58C53E" w14:textId="77777777" w:rsidTr="006B0499">
                                                  <w:tc>
                                                    <w:tcPr>
                                                      <w:tcW w:w="0" w:type="auto"/>
                                                      <w:tcMar>
                                                        <w:top w:w="0" w:type="dxa"/>
                                                        <w:left w:w="270" w:type="dxa"/>
                                                        <w:bottom w:w="135" w:type="dxa"/>
                                                        <w:right w:w="270" w:type="dxa"/>
                                                      </w:tcMar>
                                                      <w:hideMark/>
                                                    </w:tcPr>
                                                    <w:p w14:paraId="326DFDE4" w14:textId="77777777" w:rsidR="00D73C2F" w:rsidRPr="00AF781E" w:rsidRDefault="00D73C2F" w:rsidP="00AF781E">
                                                      <w:pPr>
                                                        <w:spacing w:line="360" w:lineRule="atLeast"/>
                                                        <w:rPr>
                                                          <w:rFonts w:asciiTheme="minorHAnsi" w:hAnsiTheme="minorHAnsi" w:cstheme="minorHAnsi"/>
                                                          <w:color w:val="000000"/>
                                                        </w:rPr>
                                                      </w:pPr>
                                                      <w:r w:rsidRPr="00AF781E">
                                                        <w:rPr>
                                                          <w:rStyle w:val="Stark"/>
                                                          <w:rFonts w:asciiTheme="minorHAnsi" w:hAnsiTheme="minorHAnsi" w:cstheme="minorHAnsi"/>
                                                          <w:color w:val="202020"/>
                                                          <w:sz w:val="28"/>
                                                          <w:szCs w:val="28"/>
                                                        </w:rPr>
                                                        <w:t>Avtal med Clarion Sign / Strawberry</w:t>
                                                      </w:r>
                                                      <w:r w:rsidRPr="00AF781E">
                                                        <w:rPr>
                                                          <w:rFonts w:asciiTheme="minorHAnsi" w:hAnsiTheme="minorHAnsi" w:cstheme="minorHAnsi"/>
                                                          <w:color w:val="202020"/>
                                                        </w:rPr>
                                                        <w:br/>
                                                      </w:r>
                                                      <w:r w:rsidRPr="00AF781E">
                                                        <w:rPr>
                                                          <w:rFonts w:asciiTheme="minorHAnsi" w:hAnsiTheme="minorHAnsi" w:cstheme="minorHAnsi"/>
                                                          <w:color w:val="000000"/>
                                                        </w:rPr>
                                                        <w:t>För er PMA medlemmar som är nya vill vi påminna om att PMA har avtal med Strawberry. Alla PMA medlemmar får 10% rabatt vid bokning av Strawberry hotell i Norden, mest rabatt hos Clarion Sign (12%) som ligger närmast vårt nya showroom i Stockholm. När vi tillsammans i gruppen har bott 300</w:t>
                                                      </w:r>
                                                      <w:r w:rsidRPr="00AF781E">
                                                        <w:rPr>
                                                          <w:rStyle w:val="apple-converted-space"/>
                                                          <w:rFonts w:asciiTheme="minorHAnsi" w:hAnsiTheme="minorHAnsi" w:cstheme="minorHAnsi"/>
                                                          <w:color w:val="000000"/>
                                                        </w:rPr>
                                                        <w:t> </w:t>
                                                      </w:r>
                                                      <w:r w:rsidRPr="00AF781E">
                                                        <w:rPr>
                                                          <w:rFonts w:asciiTheme="minorHAnsi" w:hAnsiTheme="minorHAnsi" w:cstheme="minorHAnsi"/>
                                                          <w:color w:val="000000"/>
                                                        </w:rPr>
                                                        <w:t>nätter per år kommer omförhandling att ske. Läs mer hur ni gör för att ta del av rabatten i nedan manual:</w:t>
                                                      </w:r>
                                                    </w:p>
                                                    <w:p w14:paraId="3720B8A8" w14:textId="242259FB" w:rsidR="00D17FB6" w:rsidRPr="00AF781E" w:rsidRDefault="00D17FB6" w:rsidP="00AF781E">
                                                      <w:pPr>
                                                        <w:spacing w:line="360" w:lineRule="atLeast"/>
                                                        <w:rPr>
                                                          <w:rFonts w:asciiTheme="minorHAnsi" w:hAnsiTheme="minorHAnsi" w:cstheme="minorHAnsi"/>
                                                          <w:color w:val="202020"/>
                                                        </w:rPr>
                                                      </w:pPr>
                                                    </w:p>
                                                  </w:tc>
                                                </w:tr>
                                              </w:tbl>
                                              <w:p w14:paraId="5193CEEA" w14:textId="77777777" w:rsidR="00D73C2F" w:rsidRPr="00AF781E" w:rsidRDefault="00D73C2F" w:rsidP="00AF781E">
                                                <w:pPr>
                                                  <w:rPr>
                                                    <w:rFonts w:asciiTheme="minorHAnsi" w:hAnsiTheme="minorHAnsi" w:cstheme="minorHAnsi"/>
                                                    <w:color w:val="212121"/>
                                                  </w:rPr>
                                                </w:pPr>
                                              </w:p>
                                            </w:tc>
                                          </w:tr>
                                          <w:tr w:rsidR="00D73C2F" w:rsidRPr="00AF781E" w14:paraId="2EBB2712" w14:textId="77777777" w:rsidTr="006B0499">
                                            <w:tc>
                                              <w:tcPr>
                                                <w:tcW w:w="0" w:type="auto"/>
                                                <w:tcMar>
                                                  <w:top w:w="0" w:type="dxa"/>
                                                  <w:left w:w="270" w:type="dxa"/>
                                                  <w:bottom w:w="270" w:type="dxa"/>
                                                  <w:right w:w="270" w:type="dxa"/>
                                                </w:tcMar>
                                                <w:hideMark/>
                                              </w:tcPr>
                                              <w:tbl>
                                                <w:tblPr>
                                                  <w:tblW w:w="5000" w:type="pct"/>
                                                  <w:tblCellSpacing w:w="0" w:type="dxa"/>
                                                  <w:shd w:val="clear" w:color="auto" w:fill="222222"/>
                                                  <w:tblCellMar>
                                                    <w:left w:w="0" w:type="dxa"/>
                                                    <w:right w:w="0" w:type="dxa"/>
                                                  </w:tblCellMar>
                                                  <w:tblLook w:val="04A0" w:firstRow="1" w:lastRow="0" w:firstColumn="1" w:lastColumn="0" w:noHBand="0" w:noVBand="1"/>
                                                </w:tblPr>
                                                <w:tblGrid>
                                                  <w:gridCol w:w="6910"/>
                                                </w:tblGrid>
                                                <w:tr w:rsidR="00D73C2F" w:rsidRPr="00AF781E" w14:paraId="100E4390" w14:textId="77777777" w:rsidTr="006B0499">
                                                  <w:trPr>
                                                    <w:tblCellSpacing w:w="0" w:type="dxa"/>
                                                  </w:trPr>
                                                  <w:tc>
                                                    <w:tcPr>
                                                      <w:tcW w:w="0" w:type="auto"/>
                                                      <w:shd w:val="clear" w:color="auto" w:fill="222222"/>
                                                      <w:tcMar>
                                                        <w:top w:w="270" w:type="dxa"/>
                                                        <w:left w:w="270" w:type="dxa"/>
                                                        <w:bottom w:w="270" w:type="dxa"/>
                                                        <w:right w:w="270" w:type="dxa"/>
                                                      </w:tcMar>
                                                      <w:vAlign w:val="center"/>
                                                      <w:hideMark/>
                                                    </w:tcPr>
                                                    <w:p w14:paraId="74E1A89B" w14:textId="77777777" w:rsidR="00D73C2F" w:rsidRPr="00AF781E" w:rsidRDefault="00D73C2F" w:rsidP="00AF781E">
                                                      <w:pPr>
                                                        <w:rPr>
                                                          <w:rFonts w:asciiTheme="minorHAnsi" w:hAnsiTheme="minorHAnsi" w:cstheme="minorHAnsi"/>
                                                          <w:sz w:val="36"/>
                                                          <w:szCs w:val="36"/>
                                                        </w:rPr>
                                                      </w:pPr>
                                                      <w:hyperlink r:id="rId30" w:tgtFrame="_blank" w:tooltip="https://www.dropbox.com/scl/fi/lzdr9hfid5xew8bewvk3k/Strawberry-Webmanual-PMA-2026.pdf?rlkey=042545qt82xoiu035znlhe9ba&amp;dl=0" w:history="1">
                                                        <w:r w:rsidRPr="00AF781E">
                                                          <w:rPr>
                                                            <w:rStyle w:val="Hyperlnk"/>
                                                            <w:rFonts w:asciiTheme="minorHAnsi" w:hAnsiTheme="minorHAnsi" w:cstheme="minorHAnsi"/>
                                                            <w:b/>
                                                            <w:bCs/>
                                                            <w:color w:val="FFFFFF"/>
                                                            <w:sz w:val="36"/>
                                                            <w:szCs w:val="36"/>
                                                            <w:u w:val="none"/>
                                                          </w:rPr>
                                                          <w:t>MANUAL STRAWBERRY</w:t>
                                                        </w:r>
                                                      </w:hyperlink>
                                                    </w:p>
                                                  </w:tc>
                                                </w:tr>
                                              </w:tbl>
                                              <w:p w14:paraId="0E42AB88" w14:textId="77777777" w:rsidR="00D73C2F" w:rsidRPr="00AF781E" w:rsidRDefault="00D73C2F" w:rsidP="00AF781E">
                                                <w:pPr>
                                                  <w:rPr>
                                                    <w:rFonts w:asciiTheme="minorHAnsi" w:hAnsiTheme="minorHAnsi" w:cstheme="minorHAnsi"/>
                                                    <w:color w:val="212121"/>
                                                  </w:rPr>
                                                </w:pPr>
                                              </w:p>
                                            </w:tc>
                                          </w:tr>
                                          <w:tr w:rsidR="004711DA" w:rsidRPr="00AF781E" w14:paraId="5A8731F0" w14:textId="77777777">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450"/>
                                                </w:tblGrid>
                                                <w:tr w:rsidR="00D438B9" w:rsidRPr="00AF781E" w14:paraId="6FDE93AC" w14:textId="77777777">
                                                  <w:tc>
                                                    <w:tcPr>
                                                      <w:tcW w:w="0" w:type="auto"/>
                                                      <w:tcMar>
                                                        <w:top w:w="135" w:type="dxa"/>
                                                        <w:left w:w="0" w:type="dxa"/>
                                                        <w:bottom w:w="0" w:type="dxa"/>
                                                        <w:right w:w="0" w:type="dxa"/>
                                                      </w:tcMar>
                                                      <w:hideMark/>
                                                    </w:tcPr>
                                                    <w:tbl>
                                                      <w:tblPr>
                                                        <w:tblW w:w="546" w:type="dxa"/>
                                                        <w:tblCellMar>
                                                          <w:left w:w="0" w:type="dxa"/>
                                                          <w:right w:w="0" w:type="dxa"/>
                                                        </w:tblCellMar>
                                                        <w:tblLook w:val="04A0" w:firstRow="1" w:lastRow="0" w:firstColumn="1" w:lastColumn="0" w:noHBand="0" w:noVBand="1"/>
                                                      </w:tblPr>
                                                      <w:tblGrid>
                                                        <w:gridCol w:w="7450"/>
                                                      </w:tblGrid>
                                                      <w:tr w:rsidR="008E501F" w:rsidRPr="00AF781E" w14:paraId="17A9F801" w14:textId="77777777" w:rsidTr="008E501F">
                                                        <w:tc>
                                                          <w:tcPr>
                                                            <w:tcW w:w="0" w:type="auto"/>
                                                            <w:tcMar>
                                                              <w:top w:w="0" w:type="dxa"/>
                                                              <w:left w:w="270" w:type="dxa"/>
                                                              <w:bottom w:w="135" w:type="dxa"/>
                                                              <w:right w:w="270" w:type="dxa"/>
                                                            </w:tcMar>
                                                          </w:tcPr>
                                                          <w:tbl>
                                                            <w:tblPr>
                                                              <w:tblW w:w="5000" w:type="pct"/>
                                                              <w:tblCellMar>
                                                                <w:left w:w="0" w:type="dxa"/>
                                                                <w:right w:w="0" w:type="dxa"/>
                                                              </w:tblCellMar>
                                                              <w:tblLook w:val="04A0" w:firstRow="1" w:lastRow="0" w:firstColumn="1" w:lastColumn="0" w:noHBand="0" w:noVBand="1"/>
                                                            </w:tblPr>
                                                            <w:tblGrid>
                                                              <w:gridCol w:w="6910"/>
                                                            </w:tblGrid>
                                                            <w:tr w:rsidR="00F837C6" w:rsidRPr="00AF781E" w14:paraId="75879910" w14:textId="77777777" w:rsidTr="006B0499">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6640"/>
                                                                  </w:tblGrid>
                                                                  <w:tr w:rsidR="00F837C6" w:rsidRPr="00AF781E" w14:paraId="1B3BB35F" w14:textId="77777777" w:rsidTr="006B0499">
                                                                    <w:tc>
                                                                      <w:tcPr>
                                                                        <w:tcW w:w="0" w:type="auto"/>
                                                                        <w:tcMar>
                                                                          <w:top w:w="0" w:type="dxa"/>
                                                                          <w:left w:w="135" w:type="dxa"/>
                                                                          <w:bottom w:w="0" w:type="dxa"/>
                                                                          <w:right w:w="135" w:type="dxa"/>
                                                                        </w:tcMar>
                                                                        <w:hideMark/>
                                                                      </w:tcPr>
                                                                      <w:p w14:paraId="75A021C0" w14:textId="77777777" w:rsidR="00F837C6" w:rsidRPr="00AF781E" w:rsidRDefault="00F837C6" w:rsidP="00AF781E">
                                                                        <w:pPr>
                                                                          <w:rPr>
                                                                            <w:rFonts w:asciiTheme="minorHAnsi" w:hAnsiTheme="minorHAnsi" w:cstheme="minorHAnsi"/>
                                                                          </w:rPr>
                                                                        </w:pPr>
                                                                        <w:r w:rsidRPr="00AF781E">
                                                                          <w:rPr>
                                                                            <w:rFonts w:asciiTheme="minorHAnsi" w:hAnsiTheme="minorHAnsi" w:cstheme="minorHAnsi"/>
                                                                          </w:rPr>
                                                                          <w:lastRenderedPageBreak/>
                                                                          <w:fldChar w:fldCharType="begin"/>
                                                                        </w:r>
                                                                        <w:r w:rsidRPr="00AF781E">
                                                                          <w:rPr>
                                                                            <w:rFonts w:asciiTheme="minorHAnsi" w:hAnsiTheme="minorHAnsi" w:cstheme="minorHAnsi"/>
                                                                          </w:rPr>
                                                                          <w:instrText xml:space="preserve"> INCLUDEPICTURE "/Users/mariaolsson/Library/Group Containers/UBF8T346G9.ms/WebArchiveCopyPasteTempFiles/com.microsoft.Word/598fc074-9757-515f-41e7-1123a7d1d88c.jpg" \* MERGEFORMATINET </w:instrText>
                                                                        </w:r>
                                                                        <w:r w:rsidRPr="00AF781E">
                                                                          <w:rPr>
                                                                            <w:rFonts w:asciiTheme="minorHAnsi" w:hAnsiTheme="minorHAnsi" w:cstheme="minorHAnsi"/>
                                                                          </w:rPr>
                                                                          <w:fldChar w:fldCharType="separate"/>
                                                                        </w:r>
                                                                        <w:r w:rsidRPr="00AF781E">
                                                                          <w:rPr>
                                                                            <w:rFonts w:asciiTheme="minorHAnsi" w:hAnsiTheme="minorHAnsi" w:cstheme="minorHAnsi"/>
                                                                            <w:noProof/>
                                                                          </w:rPr>
                                                                          <w:drawing>
                                                                            <wp:inline distT="0" distB="0" distL="0" distR="0" wp14:anchorId="65FBB0DB" wp14:editId="03BCA9DD">
                                                                              <wp:extent cx="3785191" cy="836748"/>
                                                                              <wp:effectExtent l="0" t="0" r="0" b="1905"/>
                                                                              <wp:docPr id="51988875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797846" cy="839546"/>
                                                                                      </a:xfrm>
                                                                                      <a:prstGeom prst="rect">
                                                                                        <a:avLst/>
                                                                                      </a:prstGeom>
                                                                                      <a:noFill/>
                                                                                      <a:ln>
                                                                                        <a:noFill/>
                                                                                      </a:ln>
                                                                                    </pic:spPr>
                                                                                  </pic:pic>
                                                                                </a:graphicData>
                                                                              </a:graphic>
                                                                            </wp:inline>
                                                                          </w:drawing>
                                                                        </w:r>
                                                                        <w:r w:rsidRPr="00AF781E">
                                                                          <w:rPr>
                                                                            <w:rFonts w:asciiTheme="minorHAnsi" w:hAnsiTheme="minorHAnsi" w:cstheme="minorHAnsi"/>
                                                                          </w:rPr>
                                                                          <w:fldChar w:fldCharType="end"/>
                                                                        </w:r>
                                                                      </w:p>
                                                                    </w:tc>
                                                                  </w:tr>
                                                                </w:tbl>
                                                                <w:p w14:paraId="5C5CF749" w14:textId="77777777" w:rsidR="00F837C6" w:rsidRPr="00AF781E" w:rsidRDefault="00F837C6" w:rsidP="00AF781E">
                                                                  <w:pPr>
                                                                    <w:rPr>
                                                                      <w:rFonts w:asciiTheme="minorHAnsi" w:hAnsiTheme="minorHAnsi" w:cstheme="minorHAnsi"/>
                                                                      <w:color w:val="212121"/>
                                                                    </w:rPr>
                                                                  </w:pPr>
                                                                </w:p>
                                                              </w:tc>
                                                            </w:tr>
                                                            <w:tr w:rsidR="00F837C6" w:rsidRPr="00AF781E" w14:paraId="57745E6C" w14:textId="77777777" w:rsidTr="006B0499">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6910"/>
                                                                  </w:tblGrid>
                                                                  <w:tr w:rsidR="00F837C6" w:rsidRPr="00AF781E" w14:paraId="51A6BE9D" w14:textId="77777777" w:rsidTr="006B0499">
                                                                    <w:tc>
                                                                      <w:tcPr>
                                                                        <w:tcW w:w="0" w:type="auto"/>
                                                                        <w:tcMar>
                                                                          <w:top w:w="0" w:type="dxa"/>
                                                                          <w:left w:w="270" w:type="dxa"/>
                                                                          <w:bottom w:w="135" w:type="dxa"/>
                                                                          <w:right w:w="270" w:type="dxa"/>
                                                                        </w:tcMar>
                                                                        <w:hideMark/>
                                                                      </w:tcPr>
                                                                      <w:p w14:paraId="6E07EA14" w14:textId="772F7D3F" w:rsidR="00F837C6" w:rsidRPr="00AF781E" w:rsidRDefault="00F837C6" w:rsidP="00AF781E">
                                                                        <w:pPr>
                                                                          <w:spacing w:line="360" w:lineRule="atLeast"/>
                                                                          <w:rPr>
                                                                            <w:rFonts w:asciiTheme="minorHAnsi" w:hAnsiTheme="minorHAnsi" w:cstheme="minorHAnsi"/>
                                                                            <w:color w:val="202020"/>
                                                                          </w:rPr>
                                                                        </w:pPr>
                                                                        <w:r w:rsidRPr="00AF781E">
                                                                          <w:rPr>
                                                                            <w:rFonts w:asciiTheme="minorHAnsi" w:hAnsiTheme="minorHAnsi" w:cstheme="minorHAnsi"/>
                                                                            <w:color w:val="202020"/>
                                                                          </w:rPr>
                                                                          <w:br/>
                                                                        </w:r>
                                                                        <w:r w:rsidRPr="00AF781E">
                                                                          <w:rPr>
                                                                            <w:rStyle w:val="Stark"/>
                                                                            <w:rFonts w:asciiTheme="minorHAnsi" w:hAnsiTheme="minorHAnsi" w:cstheme="minorHAnsi"/>
                                                                            <w:color w:val="202020"/>
                                                                            <w:sz w:val="28"/>
                                                                            <w:szCs w:val="28"/>
                                                                          </w:rPr>
                                                                          <w:t>Nytt samarbetsavtal med 3Företag</w:t>
                                                                        </w:r>
                                                                        <w:r w:rsidRPr="00AF781E">
                                                                          <w:rPr>
                                                                            <w:rFonts w:asciiTheme="minorHAnsi" w:hAnsiTheme="minorHAnsi" w:cstheme="minorHAnsi"/>
                                                                            <w:color w:val="202020"/>
                                                                          </w:rPr>
                                                                          <w:br/>
                                                                          <w:t>PMA har startat ett nytt samarbete med Tre Företag. Medlemmar får tillgång till tre olika abonnemangsformer enligt info under knappen nedan.</w:t>
                                                                        </w:r>
                                                                      </w:p>
                                                                      <w:p w14:paraId="40ABF76E" w14:textId="73E4CDDF" w:rsidR="00F837C6" w:rsidRPr="00AF781E" w:rsidRDefault="00F837C6" w:rsidP="00AF781E">
                                                                        <w:pPr>
                                                                          <w:pStyle w:val="Normalwebb"/>
                                                                          <w:spacing w:before="150" w:beforeAutospacing="0" w:after="150" w:afterAutospacing="0" w:line="360" w:lineRule="atLeast"/>
                                                                          <w:rPr>
                                                                            <w:rStyle w:val="apple-converted-space"/>
                                                                            <w:rFonts w:asciiTheme="minorHAnsi" w:hAnsiTheme="minorHAnsi" w:cstheme="minorHAnsi"/>
                                                                            <w:color w:val="202020"/>
                                                                          </w:rPr>
                                                                        </w:pPr>
                                                                        <w:r w:rsidRPr="00AF781E">
                                                                          <w:rPr>
                                                                            <w:rFonts w:asciiTheme="minorHAnsi" w:hAnsiTheme="minorHAnsi" w:cstheme="minorHAnsi"/>
                                                                            <w:color w:val="202020"/>
                                                                          </w:rPr>
                                                                          <w:t>Alla beställningar och frågor hanteras via Casper Lundström, kontaktperson, Tre:</w:t>
                                                                        </w:r>
                                                                        <w:r w:rsidRPr="00AF781E">
                                                                          <w:rPr>
                                                                            <w:rStyle w:val="apple-converted-space"/>
                                                                            <w:rFonts w:asciiTheme="minorHAnsi" w:hAnsiTheme="minorHAnsi" w:cstheme="minorHAnsi"/>
                                                                            <w:color w:val="202020"/>
                                                                          </w:rPr>
                                                                          <w:t> </w:t>
                                                                        </w:r>
                                                                        <w:hyperlink r:id="rId32" w:tooltip="mailto:Casper.Lundstrom@tre.se" w:history="1">
                                                                          <w:r w:rsidRPr="00AF781E">
                                                                            <w:rPr>
                                                                              <w:rStyle w:val="Hyperlnk"/>
                                                                              <w:rFonts w:asciiTheme="minorHAnsi" w:hAnsiTheme="minorHAnsi" w:cstheme="minorHAnsi"/>
                                                                              <w:color w:val="007C89"/>
                                                                            </w:rPr>
                                                                            <w:t>Casper.Lundstrom@tre.se</w:t>
                                                                          </w:r>
                                                                        </w:hyperlink>
                                                                        <w:r w:rsidRPr="00AF781E">
                                                                          <w:rPr>
                                                                            <w:rFonts w:asciiTheme="minorHAnsi" w:hAnsiTheme="minorHAnsi" w:cstheme="minorHAnsi"/>
                                                                            <w:color w:val="202020"/>
                                                                          </w:rPr>
                                                                          <w:t> eller tel:</w:t>
                                                                        </w:r>
                                                                      </w:p>
                                                                      <w:p w14:paraId="203FFBAC" w14:textId="2BBAEB1C" w:rsidR="00F837C6" w:rsidRPr="00AF781E" w:rsidRDefault="00F837C6" w:rsidP="00AF781E">
                                                                        <w:pPr>
                                                                          <w:pStyle w:val="Normalwebb"/>
                                                                          <w:spacing w:before="150" w:beforeAutospacing="0" w:after="150" w:afterAutospacing="0" w:line="360" w:lineRule="atLeast"/>
                                                                          <w:rPr>
                                                                            <w:rFonts w:asciiTheme="minorHAnsi" w:hAnsiTheme="minorHAnsi" w:cstheme="minorHAnsi"/>
                                                                            <w:color w:val="202020"/>
                                                                          </w:rPr>
                                                                        </w:pPr>
                                                                        <w:hyperlink r:id="rId33" w:history="1">
                                                                          <w:r w:rsidRPr="00AF781E">
                                                                            <w:rPr>
                                                                              <w:rStyle w:val="Hyperlnk"/>
                                                                              <w:rFonts w:asciiTheme="minorHAnsi" w:hAnsiTheme="minorHAnsi" w:cstheme="minorHAnsi"/>
                                                                              <w:color w:val="007C89"/>
                                                                            </w:rPr>
                                                                            <w:t>+46 735 43 80 39</w:t>
                                                                          </w:r>
                                                                        </w:hyperlink>
                                                                        <w:r w:rsidRPr="00AF781E">
                                                                          <w:rPr>
                                                                            <w:rFonts w:asciiTheme="minorHAnsi" w:hAnsiTheme="minorHAnsi" w:cstheme="minorHAnsi"/>
                                                                            <w:color w:val="202020"/>
                                                                          </w:rPr>
                                                                          <w:br/>
                                                                        </w:r>
                                                                      </w:p>
                                                                    </w:tc>
                                                                  </w:tr>
                                                                </w:tbl>
                                                                <w:p w14:paraId="04EB71AB" w14:textId="77777777" w:rsidR="00F837C6" w:rsidRPr="00AF781E" w:rsidRDefault="00F837C6" w:rsidP="00AF781E">
                                                                  <w:pPr>
                                                                    <w:rPr>
                                                                      <w:rFonts w:asciiTheme="minorHAnsi" w:hAnsiTheme="minorHAnsi" w:cstheme="minorHAnsi"/>
                                                                      <w:color w:val="212121"/>
                                                                    </w:rPr>
                                                                  </w:pPr>
                                                                </w:p>
                                                              </w:tc>
                                                            </w:tr>
                                                            <w:tr w:rsidR="00F837C6" w:rsidRPr="00AF781E" w14:paraId="509C54FB" w14:textId="77777777" w:rsidTr="006B0499">
                                                              <w:tc>
                                                                <w:tcPr>
                                                                  <w:tcW w:w="0" w:type="auto"/>
                                                                  <w:tcMar>
                                                                    <w:top w:w="0" w:type="dxa"/>
                                                                    <w:left w:w="270" w:type="dxa"/>
                                                                    <w:bottom w:w="270" w:type="dxa"/>
                                                                    <w:right w:w="270" w:type="dxa"/>
                                                                  </w:tcMar>
                                                                  <w:hideMark/>
                                                                </w:tcPr>
                                                                <w:tbl>
                                                                  <w:tblPr>
                                                                    <w:tblW w:w="5000" w:type="pct"/>
                                                                    <w:tblCellSpacing w:w="0" w:type="dxa"/>
                                                                    <w:shd w:val="clear" w:color="auto" w:fill="222222"/>
                                                                    <w:tblCellMar>
                                                                      <w:left w:w="0" w:type="dxa"/>
                                                                      <w:right w:w="0" w:type="dxa"/>
                                                                    </w:tblCellMar>
                                                                    <w:tblLook w:val="04A0" w:firstRow="1" w:lastRow="0" w:firstColumn="1" w:lastColumn="0" w:noHBand="0" w:noVBand="1"/>
                                                                  </w:tblPr>
                                                                  <w:tblGrid>
                                                                    <w:gridCol w:w="6370"/>
                                                                  </w:tblGrid>
                                                                  <w:tr w:rsidR="00F837C6" w:rsidRPr="00AF781E" w14:paraId="7CB25B2C" w14:textId="77777777" w:rsidTr="006B0499">
                                                                    <w:trPr>
                                                                      <w:tblCellSpacing w:w="0" w:type="dxa"/>
                                                                    </w:trPr>
                                                                    <w:tc>
                                                                      <w:tcPr>
                                                                        <w:tcW w:w="0" w:type="auto"/>
                                                                        <w:shd w:val="clear" w:color="auto" w:fill="222222"/>
                                                                        <w:tcMar>
                                                                          <w:top w:w="270" w:type="dxa"/>
                                                                          <w:left w:w="270" w:type="dxa"/>
                                                                          <w:bottom w:w="270" w:type="dxa"/>
                                                                          <w:right w:w="270" w:type="dxa"/>
                                                                        </w:tcMar>
                                                                        <w:vAlign w:val="center"/>
                                                                        <w:hideMark/>
                                                                      </w:tcPr>
                                                                      <w:p w14:paraId="26574302" w14:textId="77777777" w:rsidR="00F837C6" w:rsidRPr="00AF781E" w:rsidRDefault="00F837C6" w:rsidP="00AF781E">
                                                                        <w:pPr>
                                                                          <w:rPr>
                                                                            <w:rFonts w:asciiTheme="minorHAnsi" w:hAnsiTheme="minorHAnsi" w:cstheme="minorHAnsi"/>
                                                                            <w:sz w:val="36"/>
                                                                            <w:szCs w:val="36"/>
                                                                          </w:rPr>
                                                                        </w:pPr>
                                                                        <w:hyperlink r:id="rId34" w:tgtFrame="_blank" w:tooltip="https://www.dropbox.com/scl/fi/we0oakwlhu52iy5q1xhnx/PMA_presentation_-rsm-te_20260624_Tre_F-retag.pdf?rlkey=8f5q3cgqw5e87agggdcvkmttg&amp;dl=0" w:history="1">
                                                                          <w:r w:rsidRPr="00AF781E">
                                                                            <w:rPr>
                                                                              <w:rStyle w:val="Hyperlnk"/>
                                                                              <w:rFonts w:asciiTheme="minorHAnsi" w:hAnsiTheme="minorHAnsi" w:cstheme="minorHAnsi"/>
                                                                              <w:b/>
                                                                              <w:bCs/>
                                                                              <w:color w:val="FFFFFF"/>
                                                                              <w:sz w:val="36"/>
                                                                              <w:szCs w:val="36"/>
                                                                              <w:u w:val="none"/>
                                                                            </w:rPr>
                                                                            <w:t>3 FÖRETAG - ABONNEMANGSFORMER</w:t>
                                                                          </w:r>
                                                                        </w:hyperlink>
                                                                      </w:p>
                                                                    </w:tc>
                                                                  </w:tr>
                                                                </w:tbl>
                                                                <w:p w14:paraId="616090B5" w14:textId="77777777" w:rsidR="00F837C6" w:rsidRPr="00AF781E" w:rsidRDefault="00F837C6" w:rsidP="00AF781E">
                                                                  <w:pPr>
                                                                    <w:rPr>
                                                                      <w:rFonts w:asciiTheme="minorHAnsi" w:hAnsiTheme="minorHAnsi" w:cstheme="minorHAnsi"/>
                                                                      <w:color w:val="212121"/>
                                                                    </w:rPr>
                                                                  </w:pPr>
                                                                </w:p>
                                                              </w:tc>
                                                            </w:tr>
                                                          </w:tbl>
                                                          <w:p w14:paraId="18750A3C" w14:textId="77777777" w:rsidR="00F837C6" w:rsidRPr="00AF781E" w:rsidRDefault="00F837C6" w:rsidP="00AF781E">
                                                            <w:pPr>
                                                              <w:rPr>
                                                                <w:rFonts w:asciiTheme="minorHAnsi" w:hAnsiTheme="minorHAnsi" w:cstheme="minorHAnsi"/>
                                                                <w:vanish/>
                                                              </w:rPr>
                                                            </w:pPr>
                                                          </w:p>
                                                          <w:tbl>
                                                            <w:tblPr>
                                                              <w:tblW w:w="5000" w:type="pct"/>
                                                              <w:tblCellMar>
                                                                <w:left w:w="0" w:type="dxa"/>
                                                                <w:right w:w="0" w:type="dxa"/>
                                                              </w:tblCellMar>
                                                              <w:tblLook w:val="04A0" w:firstRow="1" w:lastRow="0" w:firstColumn="1" w:lastColumn="0" w:noHBand="0" w:noVBand="1"/>
                                                            </w:tblPr>
                                                            <w:tblGrid>
                                                              <w:gridCol w:w="6910"/>
                                                            </w:tblGrid>
                                                            <w:tr w:rsidR="00F837C6" w:rsidRPr="00AF781E" w14:paraId="5E1F7080" w14:textId="77777777" w:rsidTr="006B0499">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6640"/>
                                                                  </w:tblGrid>
                                                                  <w:tr w:rsidR="00F837C6" w:rsidRPr="00AF781E" w14:paraId="40510A64" w14:textId="77777777" w:rsidTr="006B0499">
                                                                    <w:tc>
                                                                      <w:tcPr>
                                                                        <w:tcW w:w="0" w:type="auto"/>
                                                                        <w:tcMar>
                                                                          <w:top w:w="0" w:type="dxa"/>
                                                                          <w:left w:w="135" w:type="dxa"/>
                                                                          <w:bottom w:w="0" w:type="dxa"/>
                                                                          <w:right w:w="135" w:type="dxa"/>
                                                                        </w:tcMar>
                                                                        <w:hideMark/>
                                                                      </w:tcPr>
                                                                      <w:p w14:paraId="5D166C99" w14:textId="77777777" w:rsidR="00F837C6" w:rsidRPr="00AF781E" w:rsidRDefault="00F837C6" w:rsidP="00AF781E">
                                                                        <w:pPr>
                                                                          <w:rPr>
                                                                            <w:rFonts w:asciiTheme="minorHAnsi" w:hAnsiTheme="minorHAnsi" w:cstheme="minorHAnsi"/>
                                                                          </w:rPr>
                                                                        </w:pPr>
                                                                        <w:r w:rsidRPr="00AF781E">
                                                                          <w:rPr>
                                                                            <w:rFonts w:asciiTheme="minorHAnsi" w:hAnsiTheme="minorHAnsi" w:cstheme="minorHAnsi"/>
                                                                          </w:rPr>
                                                                          <w:fldChar w:fldCharType="begin"/>
                                                                        </w:r>
                                                                        <w:r w:rsidRPr="00AF781E">
                                                                          <w:rPr>
                                                                            <w:rFonts w:asciiTheme="minorHAnsi" w:hAnsiTheme="minorHAnsi" w:cstheme="minorHAnsi"/>
                                                                          </w:rPr>
                                                                          <w:instrText xml:space="preserve"> INCLUDEPICTURE "/Users/mariaolsson/Library/Group Containers/UBF8T346G9.ms/WebArchiveCopyPasteTempFiles/com.microsoft.Word/765bc780-3e40-2dd2-93d4-e9ecb0900251.jpg" \* MERGEFORMATINET </w:instrText>
                                                                        </w:r>
                                                                        <w:r w:rsidRPr="00AF781E">
                                                                          <w:rPr>
                                                                            <w:rFonts w:asciiTheme="minorHAnsi" w:hAnsiTheme="minorHAnsi" w:cstheme="minorHAnsi"/>
                                                                          </w:rPr>
                                                                          <w:fldChar w:fldCharType="separate"/>
                                                                        </w:r>
                                                                        <w:r w:rsidRPr="00AF781E">
                                                                          <w:rPr>
                                                                            <w:rFonts w:asciiTheme="minorHAnsi" w:hAnsiTheme="minorHAnsi" w:cstheme="minorHAnsi"/>
                                                                            <w:noProof/>
                                                                          </w:rPr>
                                                                          <w:drawing>
                                                                            <wp:inline distT="0" distB="0" distL="0" distR="0" wp14:anchorId="77CD30C3" wp14:editId="15D4B2DC">
                                                                              <wp:extent cx="3891516" cy="860252"/>
                                                                              <wp:effectExtent l="0" t="0" r="0" b="3810"/>
                                                                              <wp:docPr id="188076853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17881" cy="866080"/>
                                                                                      </a:xfrm>
                                                                                      <a:prstGeom prst="rect">
                                                                                        <a:avLst/>
                                                                                      </a:prstGeom>
                                                                                      <a:noFill/>
                                                                                      <a:ln>
                                                                                        <a:noFill/>
                                                                                      </a:ln>
                                                                                    </pic:spPr>
                                                                                  </pic:pic>
                                                                                </a:graphicData>
                                                                              </a:graphic>
                                                                            </wp:inline>
                                                                          </w:drawing>
                                                                        </w:r>
                                                                        <w:r w:rsidRPr="00AF781E">
                                                                          <w:rPr>
                                                                            <w:rFonts w:asciiTheme="minorHAnsi" w:hAnsiTheme="minorHAnsi" w:cstheme="minorHAnsi"/>
                                                                          </w:rPr>
                                                                          <w:fldChar w:fldCharType="end"/>
                                                                        </w:r>
                                                                      </w:p>
                                                                    </w:tc>
                                                                  </w:tr>
                                                                </w:tbl>
                                                                <w:p w14:paraId="00086BE2" w14:textId="77777777" w:rsidR="00F837C6" w:rsidRPr="00AF781E" w:rsidRDefault="00F837C6" w:rsidP="00AF781E">
                                                                  <w:pPr>
                                                                    <w:rPr>
                                                                      <w:rFonts w:asciiTheme="minorHAnsi" w:hAnsiTheme="minorHAnsi" w:cstheme="minorHAnsi"/>
                                                                      <w:color w:val="212121"/>
                                                                    </w:rPr>
                                                                  </w:pPr>
                                                                </w:p>
                                                              </w:tc>
                                                            </w:tr>
                                                            <w:tr w:rsidR="00F837C6" w:rsidRPr="00AF781E" w14:paraId="3A393442" w14:textId="77777777" w:rsidTr="006B0499">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6910"/>
                                                                  </w:tblGrid>
                                                                  <w:tr w:rsidR="00F837C6" w:rsidRPr="00AF781E" w14:paraId="66C6D8D2" w14:textId="77777777" w:rsidTr="006B0499">
                                                                    <w:tc>
                                                                      <w:tcPr>
                                                                        <w:tcW w:w="0" w:type="auto"/>
                                                                        <w:tcMar>
                                                                          <w:top w:w="0" w:type="dxa"/>
                                                                          <w:left w:w="270" w:type="dxa"/>
                                                                          <w:bottom w:w="135" w:type="dxa"/>
                                                                          <w:right w:w="270" w:type="dxa"/>
                                                                        </w:tcMar>
                                                                        <w:hideMark/>
                                                                      </w:tcPr>
                                                                      <w:p w14:paraId="772BCF91" w14:textId="3CDA57D4" w:rsidR="00F837C6" w:rsidRPr="00AF781E" w:rsidRDefault="00F837C6" w:rsidP="00AF781E">
                                                                        <w:pPr>
                                                                          <w:spacing w:line="360" w:lineRule="atLeast"/>
                                                                          <w:rPr>
                                                                            <w:rFonts w:asciiTheme="minorHAnsi" w:hAnsiTheme="minorHAnsi" w:cstheme="minorHAnsi"/>
                                                                            <w:color w:val="202020"/>
                                                                          </w:rPr>
                                                                        </w:pPr>
                                                                        <w:r w:rsidRPr="00AF781E">
                                                                          <w:rPr>
                                                                            <w:rStyle w:val="Stark"/>
                                                                            <w:rFonts w:asciiTheme="minorHAnsi" w:hAnsiTheme="minorHAnsi" w:cstheme="minorHAnsi"/>
                                                                            <w:color w:val="202020"/>
                                                                            <w:sz w:val="28"/>
                                                                            <w:szCs w:val="28"/>
                                                                          </w:rPr>
                                                                          <w:t>Nytt samarbetsavtal med Scrive</w:t>
                                                                        </w:r>
                                                                        <w:r w:rsidRPr="00AF781E">
                                                                          <w:rPr>
                                                                            <w:rFonts w:asciiTheme="minorHAnsi" w:hAnsiTheme="minorHAnsi" w:cstheme="minorHAnsi"/>
                                                                            <w:color w:val="202020"/>
                                                                          </w:rPr>
                                                                          <w:br/>
                                                                          <w:t>PMA har startat ett nytt samarbete med Scrive - eSign Online. Medlemmar får 20% rabatt om man vill använda deras tjänster. Skicka, signera och hantera alla dina avtal via Scrives signeringsportal online. Förenkla vardagen &amp; spara tid med färdiga mallar!</w:t>
                                                                        </w:r>
                                                                        <w:r w:rsidRPr="00AF781E">
                                                                          <w:rPr>
                                                                            <w:rStyle w:val="apple-converted-space"/>
                                                                            <w:rFonts w:asciiTheme="minorHAnsi" w:hAnsiTheme="minorHAnsi" w:cstheme="minorHAnsi"/>
                                                                            <w:color w:val="202020"/>
                                                                          </w:rPr>
                                                                          <w:t> </w:t>
                                                                        </w:r>
                                                                        <w:hyperlink r:id="rId36" w:tgtFrame="_blank" w:tooltip="https://www.dropbox.com/scl/fi/mry6hig78239h2c5sphrk/22b_Scrive_eSign_Online_SE-1.pdf?rlkey=z4cttq0xegxxt5yg3pgxn7kt7&amp;dl=0" w:history="1">
                                                                          <w:r w:rsidRPr="00AF781E">
                                                                            <w:rPr>
                                                                              <w:rStyle w:val="Hyperlnk"/>
                                                                              <w:rFonts w:asciiTheme="minorHAnsi" w:hAnsiTheme="minorHAnsi" w:cstheme="minorHAnsi"/>
                                                                              <w:color w:val="007C89"/>
                                                                            </w:rPr>
                                                                            <w:t>Läs mer hur det fungerar här</w:t>
                                                                          </w:r>
                                                                        </w:hyperlink>
                                                                        <w:r w:rsidRPr="00AF781E">
                                                                          <w:rPr>
                                                                            <w:rStyle w:val="apple-converted-space"/>
                                                                            <w:rFonts w:asciiTheme="minorHAnsi" w:hAnsiTheme="minorHAnsi" w:cstheme="minorHAnsi"/>
                                                                            <w:color w:val="202020"/>
                                                                          </w:rPr>
                                                                          <w:t> </w:t>
                                                                        </w:r>
                                                                        <w:r w:rsidRPr="00AF781E">
                                                                          <w:rPr>
                                                                            <w:rFonts w:asciiTheme="minorHAnsi" w:hAnsiTheme="minorHAnsi" w:cstheme="minorHAnsi"/>
                                                                            <w:color w:val="202020"/>
                                                                          </w:rPr>
                                                                          <w:t>eller gör din förfrågan direkt under knappen nedan:</w:t>
                                                                        </w:r>
                                                                        <w:r w:rsidRPr="00AF781E">
                                                                          <w:rPr>
                                                                            <w:rFonts w:asciiTheme="minorHAnsi" w:hAnsiTheme="minorHAnsi" w:cstheme="minorHAnsi"/>
                                                                            <w:color w:val="202020"/>
                                                                          </w:rPr>
                                                                          <w:br/>
                                                                        </w:r>
                                                                        <w:r w:rsidRPr="00AF781E">
                                                                          <w:rPr>
                                                                            <w:rFonts w:asciiTheme="minorHAnsi" w:hAnsiTheme="minorHAnsi" w:cstheme="minorHAnsi"/>
                                                                            <w:color w:val="202020"/>
                                                                          </w:rPr>
                                                                          <w:br/>
                                                                        </w:r>
                                                                      </w:p>
                                                                    </w:tc>
                                                                  </w:tr>
                                                                </w:tbl>
                                                                <w:p w14:paraId="7578E6BF" w14:textId="77777777" w:rsidR="00F837C6" w:rsidRPr="00AF781E" w:rsidRDefault="00F837C6" w:rsidP="00AF781E">
                                                                  <w:pPr>
                                                                    <w:rPr>
                                                                      <w:rFonts w:asciiTheme="minorHAnsi" w:hAnsiTheme="minorHAnsi" w:cstheme="minorHAnsi"/>
                                                                      <w:color w:val="212121"/>
                                                                    </w:rPr>
                                                                  </w:pPr>
                                                                </w:p>
                                                              </w:tc>
                                                            </w:tr>
                                                            <w:tr w:rsidR="00F837C6" w:rsidRPr="00AF781E" w14:paraId="1EA527D1" w14:textId="77777777" w:rsidTr="006B0499">
                                                              <w:tc>
                                                                <w:tcPr>
                                                                  <w:tcW w:w="0" w:type="auto"/>
                                                                  <w:tcMar>
                                                                    <w:top w:w="0" w:type="dxa"/>
                                                                    <w:left w:w="270" w:type="dxa"/>
                                                                    <w:bottom w:w="270" w:type="dxa"/>
                                                                    <w:right w:w="270" w:type="dxa"/>
                                                                  </w:tcMar>
                                                                  <w:hideMark/>
                                                                </w:tcPr>
                                                                <w:tbl>
                                                                  <w:tblPr>
                                                                    <w:tblW w:w="5000" w:type="pct"/>
                                                                    <w:tblCellSpacing w:w="0" w:type="dxa"/>
                                                                    <w:shd w:val="clear" w:color="auto" w:fill="222222"/>
                                                                    <w:tblCellMar>
                                                                      <w:left w:w="0" w:type="dxa"/>
                                                                      <w:right w:w="0" w:type="dxa"/>
                                                                    </w:tblCellMar>
                                                                    <w:tblLook w:val="04A0" w:firstRow="1" w:lastRow="0" w:firstColumn="1" w:lastColumn="0" w:noHBand="0" w:noVBand="1"/>
                                                                  </w:tblPr>
                                                                  <w:tblGrid>
                                                                    <w:gridCol w:w="6370"/>
                                                                  </w:tblGrid>
                                                                  <w:tr w:rsidR="00F837C6" w:rsidRPr="00AF781E" w14:paraId="1085A3B4" w14:textId="77777777" w:rsidTr="006B0499">
                                                                    <w:trPr>
                                                                      <w:tblCellSpacing w:w="0" w:type="dxa"/>
                                                                    </w:trPr>
                                                                    <w:tc>
                                                                      <w:tcPr>
                                                                        <w:tcW w:w="0" w:type="auto"/>
                                                                        <w:shd w:val="clear" w:color="auto" w:fill="222222"/>
                                                                        <w:tcMar>
                                                                          <w:top w:w="270" w:type="dxa"/>
                                                                          <w:left w:w="270" w:type="dxa"/>
                                                                          <w:bottom w:w="270" w:type="dxa"/>
                                                                          <w:right w:w="270" w:type="dxa"/>
                                                                        </w:tcMar>
                                                                        <w:vAlign w:val="center"/>
                                                                        <w:hideMark/>
                                                                      </w:tcPr>
                                                                      <w:p w14:paraId="3F96A005" w14:textId="77777777" w:rsidR="00F837C6" w:rsidRPr="00AF781E" w:rsidRDefault="00F837C6" w:rsidP="00AF781E">
                                                                        <w:pPr>
                                                                          <w:rPr>
                                                                            <w:rFonts w:asciiTheme="minorHAnsi" w:hAnsiTheme="minorHAnsi" w:cstheme="minorHAnsi"/>
                                                                            <w:sz w:val="36"/>
                                                                            <w:szCs w:val="36"/>
                                                                          </w:rPr>
                                                                        </w:pPr>
                                                                        <w:hyperlink r:id="rId37" w:tgtFrame="_blank" w:tooltip="https://www.scrive.com/c/pma-and-scrive" w:history="1">
                                                                          <w:r w:rsidRPr="00AF781E">
                                                                            <w:rPr>
                                                                              <w:rStyle w:val="Hyperlnk"/>
                                                                              <w:rFonts w:asciiTheme="minorHAnsi" w:hAnsiTheme="minorHAnsi" w:cstheme="minorHAnsi"/>
                                                                              <w:b/>
                                                                              <w:bCs/>
                                                                              <w:color w:val="FFFFFF"/>
                                                                              <w:sz w:val="36"/>
                                                                              <w:szCs w:val="36"/>
                                                                              <w:u w:val="none"/>
                                                                            </w:rPr>
                                                                            <w:t>FÖRFRÅGAN SCRIVE</w:t>
                                                                          </w:r>
                                                                        </w:hyperlink>
                                                                      </w:p>
                                                                    </w:tc>
                                                                  </w:tr>
                                                                </w:tbl>
                                                                <w:p w14:paraId="71E5F998" w14:textId="77777777" w:rsidR="00F837C6" w:rsidRPr="00AF781E" w:rsidRDefault="00F837C6" w:rsidP="00AF781E">
                                                                  <w:pPr>
                                                                    <w:rPr>
                                                                      <w:rFonts w:asciiTheme="minorHAnsi" w:hAnsiTheme="minorHAnsi" w:cstheme="minorHAnsi"/>
                                                                      <w:color w:val="212121"/>
                                                                    </w:rPr>
                                                                  </w:pPr>
                                                                </w:p>
                                                              </w:tc>
                                                            </w:tr>
                                                            <w:tr w:rsidR="00F837C6" w:rsidRPr="00AF781E" w14:paraId="6542BC65" w14:textId="77777777" w:rsidTr="006B0499">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6640"/>
                                                                  </w:tblGrid>
                                                                  <w:tr w:rsidR="00F837C6" w:rsidRPr="00AF781E" w14:paraId="1E1CF9BE" w14:textId="77777777" w:rsidTr="006B0499">
                                                                    <w:tc>
                                                                      <w:tcPr>
                                                                        <w:tcW w:w="0" w:type="auto"/>
                                                                        <w:tcMar>
                                                                          <w:top w:w="0" w:type="dxa"/>
                                                                          <w:left w:w="135" w:type="dxa"/>
                                                                          <w:bottom w:w="0" w:type="dxa"/>
                                                                          <w:right w:w="135" w:type="dxa"/>
                                                                        </w:tcMar>
                                                                        <w:hideMark/>
                                                                      </w:tcPr>
                                                                      <w:p w14:paraId="40F55079" w14:textId="77777777" w:rsidR="00F837C6" w:rsidRPr="00AF781E" w:rsidRDefault="00F837C6" w:rsidP="00AF781E">
                                                                        <w:pPr>
                                                                          <w:rPr>
                                                                            <w:rFonts w:asciiTheme="minorHAnsi" w:hAnsiTheme="minorHAnsi" w:cstheme="minorHAnsi"/>
                                                                          </w:rPr>
                                                                        </w:pPr>
                                                                        <w:r w:rsidRPr="00AF781E">
                                                                          <w:rPr>
                                                                            <w:rFonts w:asciiTheme="minorHAnsi" w:hAnsiTheme="minorHAnsi" w:cstheme="minorHAnsi"/>
                                                                          </w:rPr>
                                                                          <w:lastRenderedPageBreak/>
                                                                          <w:fldChar w:fldCharType="begin"/>
                                                                        </w:r>
                                                                        <w:r w:rsidRPr="00AF781E">
                                                                          <w:rPr>
                                                                            <w:rFonts w:asciiTheme="minorHAnsi" w:hAnsiTheme="minorHAnsi" w:cstheme="minorHAnsi"/>
                                                                          </w:rPr>
                                                                          <w:instrText xml:space="preserve"> INCLUDEPICTURE "/Users/mariaolsson/Library/Group Containers/UBF8T346G9.ms/WebArchiveCopyPasteTempFiles/com.microsoft.Word/6ecb56cc-6e4e-a61d-1738-326541389b1e.jpg" \* MERGEFORMATINET </w:instrText>
                                                                        </w:r>
                                                                        <w:r w:rsidRPr="00AF781E">
                                                                          <w:rPr>
                                                                            <w:rFonts w:asciiTheme="minorHAnsi" w:hAnsiTheme="minorHAnsi" w:cstheme="minorHAnsi"/>
                                                                          </w:rPr>
                                                                          <w:fldChar w:fldCharType="separate"/>
                                                                        </w:r>
                                                                        <w:r w:rsidRPr="00AF781E">
                                                                          <w:rPr>
                                                                            <w:rFonts w:asciiTheme="minorHAnsi" w:hAnsiTheme="minorHAnsi" w:cstheme="minorHAnsi"/>
                                                                            <w:noProof/>
                                                                          </w:rPr>
                                                                          <w:drawing>
                                                                            <wp:inline distT="0" distB="0" distL="0" distR="0" wp14:anchorId="1BDE6BBB" wp14:editId="3ED79530">
                                                                              <wp:extent cx="4540102" cy="1003628"/>
                                                                              <wp:effectExtent l="0" t="0" r="0" b="0"/>
                                                                              <wp:docPr id="340384640"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73584" cy="1011029"/>
                                                                                      </a:xfrm>
                                                                                      <a:prstGeom prst="rect">
                                                                                        <a:avLst/>
                                                                                      </a:prstGeom>
                                                                                      <a:noFill/>
                                                                                      <a:ln>
                                                                                        <a:noFill/>
                                                                                      </a:ln>
                                                                                    </pic:spPr>
                                                                                  </pic:pic>
                                                                                </a:graphicData>
                                                                              </a:graphic>
                                                                            </wp:inline>
                                                                          </w:drawing>
                                                                        </w:r>
                                                                        <w:r w:rsidRPr="00AF781E">
                                                                          <w:rPr>
                                                                            <w:rFonts w:asciiTheme="minorHAnsi" w:hAnsiTheme="minorHAnsi" w:cstheme="minorHAnsi"/>
                                                                          </w:rPr>
                                                                          <w:fldChar w:fldCharType="end"/>
                                                                        </w:r>
                                                                      </w:p>
                                                                    </w:tc>
                                                                  </w:tr>
                                                                </w:tbl>
                                                                <w:p w14:paraId="58A5A1F3" w14:textId="77777777" w:rsidR="00F837C6" w:rsidRPr="00AF781E" w:rsidRDefault="00F837C6" w:rsidP="00AF781E">
                                                                  <w:pPr>
                                                                    <w:rPr>
                                                                      <w:rFonts w:asciiTheme="minorHAnsi" w:hAnsiTheme="minorHAnsi" w:cstheme="minorHAnsi"/>
                                                                      <w:color w:val="212121"/>
                                                                    </w:rPr>
                                                                  </w:pPr>
                                                                </w:p>
                                                              </w:tc>
                                                            </w:tr>
                                                            <w:tr w:rsidR="00F837C6" w:rsidRPr="00AF781E" w14:paraId="42CCCED9" w14:textId="77777777" w:rsidTr="006B0499">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6910"/>
                                                                  </w:tblGrid>
                                                                  <w:tr w:rsidR="00F837C6" w:rsidRPr="00AF781E" w14:paraId="388112C1" w14:textId="77777777" w:rsidTr="006B0499">
                                                                    <w:tc>
                                                                      <w:tcPr>
                                                                        <w:tcW w:w="0" w:type="auto"/>
                                                                        <w:tcMar>
                                                                          <w:top w:w="0" w:type="dxa"/>
                                                                          <w:left w:w="270" w:type="dxa"/>
                                                                          <w:bottom w:w="135" w:type="dxa"/>
                                                                          <w:right w:w="270" w:type="dxa"/>
                                                                        </w:tcMar>
                                                                        <w:hideMark/>
                                                                      </w:tcPr>
                                                                      <w:tbl>
                                                                        <w:tblPr>
                                                                          <w:tblW w:w="5000" w:type="pct"/>
                                                                          <w:tblCellMar>
                                                                            <w:left w:w="0" w:type="dxa"/>
                                                                            <w:right w:w="0" w:type="dxa"/>
                                                                          </w:tblCellMar>
                                                                          <w:tblLook w:val="04A0" w:firstRow="1" w:lastRow="0" w:firstColumn="1" w:lastColumn="0" w:noHBand="0" w:noVBand="1"/>
                                                                        </w:tblPr>
                                                                        <w:tblGrid>
                                                                          <w:gridCol w:w="6370"/>
                                                                        </w:tblGrid>
                                                                        <w:tr w:rsidR="00F837C6" w:rsidRPr="00AF781E" w14:paraId="08B209F2" w14:textId="77777777" w:rsidTr="006B0499">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6370"/>
                                                                              </w:tblGrid>
                                                                              <w:tr w:rsidR="00F837C6" w:rsidRPr="00AF781E" w14:paraId="27DF4452" w14:textId="77777777" w:rsidTr="006B0499">
                                                                                <w:tc>
                                                                                  <w:tcPr>
                                                                                    <w:tcW w:w="0" w:type="auto"/>
                                                                                    <w:tcMar>
                                                                                      <w:top w:w="0" w:type="dxa"/>
                                                                                      <w:left w:w="270" w:type="dxa"/>
                                                                                      <w:bottom w:w="135" w:type="dxa"/>
                                                                                      <w:right w:w="270" w:type="dxa"/>
                                                                                    </w:tcMar>
                                                                                    <w:hideMark/>
                                                                                  </w:tcPr>
                                                                                  <w:p w14:paraId="4C4255B8" w14:textId="0FBAB751" w:rsidR="00F837C6" w:rsidRPr="00AF781E" w:rsidRDefault="00F837C6" w:rsidP="00AF781E">
                                                                                    <w:pPr>
                                                                                      <w:spacing w:line="360" w:lineRule="atLeast"/>
                                                                                      <w:rPr>
                                                                                        <w:rFonts w:asciiTheme="minorHAnsi" w:hAnsiTheme="minorHAnsi" w:cstheme="minorHAnsi"/>
                                                                                        <w:color w:val="202020"/>
                                                                                      </w:rPr>
                                                                                    </w:pPr>
                                                                                    <w:r w:rsidRPr="00AF781E">
                                                                                      <w:rPr>
                                                                                        <w:rStyle w:val="Stark"/>
                                                                                        <w:rFonts w:asciiTheme="minorHAnsi" w:hAnsiTheme="minorHAnsi" w:cstheme="minorHAnsi"/>
                                                                                        <w:color w:val="202020"/>
                                                                                        <w:sz w:val="28"/>
                                                                                        <w:szCs w:val="28"/>
                                                                                      </w:rPr>
                                                                                      <w:t>Lupper - förvandla kunddata till affärer</w:t>
                                                                                    </w:r>
                                                                                    <w:r w:rsidRPr="00AF781E">
                                                                                      <w:rPr>
                                                                                        <w:rFonts w:asciiTheme="minorHAnsi" w:hAnsiTheme="minorHAnsi" w:cstheme="minorHAnsi"/>
                                                                                        <w:color w:val="202020"/>
                                                                                      </w:rPr>
                                                                                      <w:br/>
                                                                                      <w:t>Lupper deltog på Nordic Profile Fair för att visa hur företag kan arbeta med automatiska segment, nyhetsbrev, pop-ups och automationer i en och samma plattform.</w:t>
                                                                                    </w:r>
                                                                                    <w:r w:rsidR="00AF781E" w:rsidRPr="00AF781E">
                                                                                      <w:rPr>
                                                                                        <w:rFonts w:asciiTheme="minorHAnsi" w:hAnsiTheme="minorHAnsi" w:cstheme="minorHAnsi"/>
                                                                                        <w:color w:val="202020"/>
                                                                                      </w:rPr>
                                                                                      <w:t xml:space="preserve"> </w:t>
                                                                                    </w:r>
                                                                                    <w:r w:rsidRPr="00AF781E">
                                                                                      <w:rPr>
                                                                                        <w:rFonts w:asciiTheme="minorHAnsi" w:hAnsiTheme="minorHAnsi" w:cstheme="minorHAnsi"/>
                                                                                        <w:color w:val="202020"/>
                                                                                      </w:rPr>
                                                                                      <w:t>Kontakta Carl Johansson via</w:t>
                                                                                    </w:r>
                                                                                    <w:r w:rsidRPr="00AF781E">
                                                                                      <w:rPr>
                                                                                        <w:rStyle w:val="apple-converted-space"/>
                                                                                        <w:rFonts w:asciiTheme="minorHAnsi" w:hAnsiTheme="minorHAnsi" w:cstheme="minorHAnsi"/>
                                                                                        <w:color w:val="202020"/>
                                                                                      </w:rPr>
                                                                                      <w:t> </w:t>
                                                                                    </w:r>
                                                                                    <w:hyperlink r:id="rId39" w:tgtFrame="_blank" w:tooltip="mailto:info@unseald.com" w:history="1">
                                                                                      <w:r w:rsidRPr="00AF781E">
                                                                                        <w:rPr>
                                                                                          <w:rStyle w:val="Hyperlnk"/>
                                                                                          <w:rFonts w:asciiTheme="minorHAnsi" w:hAnsiTheme="minorHAnsi" w:cstheme="minorHAnsi"/>
                                                                                          <w:color w:val="007C89"/>
                                                                                        </w:rPr>
                                                                                        <w:t>info@unseald.com</w:t>
                                                                                      </w:r>
                                                                                    </w:hyperlink>
                                                                                    <w:r w:rsidRPr="00AF781E">
                                                                                      <w:rPr>
                                                                                        <w:rStyle w:val="apple-converted-space"/>
                                                                                        <w:rFonts w:asciiTheme="minorHAnsi" w:hAnsiTheme="minorHAnsi" w:cstheme="minorHAnsi"/>
                                                                                        <w:color w:val="202020"/>
                                                                                      </w:rPr>
                                                                                      <w:t> </w:t>
                                                                                    </w:r>
                                                                                    <w:r w:rsidRPr="00AF781E">
                                                                                      <w:rPr>
                                                                                        <w:rFonts w:asciiTheme="minorHAnsi" w:hAnsiTheme="minorHAnsi" w:cstheme="minorHAnsi"/>
                                                                                        <w:color w:val="202020"/>
                                                                                      </w:rPr>
                                                                                      <w:t>för att se hur ni kan skapa mer relevant kommunikation, automatisera kundresan och driva fler affärer. Få 25% rabatt vid tecknande innan 30/9 enligt nedan erbjudande:</w:t>
                                                                                    </w:r>
                                                                                    <w:r w:rsidRPr="00AF781E">
                                                                                      <w:rPr>
                                                                                        <w:rFonts w:asciiTheme="minorHAnsi" w:hAnsiTheme="minorHAnsi" w:cstheme="minorHAnsi"/>
                                                                                        <w:color w:val="202020"/>
                                                                                      </w:rPr>
                                                                                      <w:br/>
                                                                                    </w:r>
                                                                                  </w:p>
                                                                                </w:tc>
                                                                              </w:tr>
                                                                            </w:tbl>
                                                                            <w:p w14:paraId="3B4CB46A" w14:textId="77777777" w:rsidR="00F837C6" w:rsidRPr="00AF781E" w:rsidRDefault="00F837C6" w:rsidP="00AF781E">
                                                                              <w:pPr>
                                                                                <w:rPr>
                                                                                  <w:rFonts w:asciiTheme="minorHAnsi" w:hAnsiTheme="minorHAnsi" w:cstheme="minorHAnsi"/>
                                                                                </w:rPr>
                                                                              </w:pPr>
                                                                            </w:p>
                                                                          </w:tc>
                                                                        </w:tr>
                                                                        <w:tr w:rsidR="00F837C6" w:rsidRPr="00AF781E" w14:paraId="3688FB07" w14:textId="77777777" w:rsidTr="006B0499">
                                                                          <w:tc>
                                                                            <w:tcPr>
                                                                              <w:tcW w:w="0" w:type="auto"/>
                                                                              <w:tcMar>
                                                                                <w:top w:w="0" w:type="dxa"/>
                                                                                <w:left w:w="270" w:type="dxa"/>
                                                                                <w:bottom w:w="270" w:type="dxa"/>
                                                                                <w:right w:w="270" w:type="dxa"/>
                                                                              </w:tcMar>
                                                                              <w:hideMark/>
                                                                            </w:tcPr>
                                                                            <w:tbl>
                                                                              <w:tblPr>
                                                                                <w:tblW w:w="5000" w:type="pct"/>
                                                                                <w:tblCellSpacing w:w="0" w:type="dxa"/>
                                                                                <w:shd w:val="clear" w:color="auto" w:fill="222222"/>
                                                                                <w:tblCellMar>
                                                                                  <w:left w:w="0" w:type="dxa"/>
                                                                                  <w:right w:w="0" w:type="dxa"/>
                                                                                </w:tblCellMar>
                                                                                <w:tblLook w:val="04A0" w:firstRow="1" w:lastRow="0" w:firstColumn="1" w:lastColumn="0" w:noHBand="0" w:noVBand="1"/>
                                                                              </w:tblPr>
                                                                              <w:tblGrid>
                                                                                <w:gridCol w:w="5830"/>
                                                                              </w:tblGrid>
                                                                              <w:tr w:rsidR="00F837C6" w:rsidRPr="00AF781E" w14:paraId="3EBAFA72" w14:textId="77777777" w:rsidTr="006B0499">
                                                                                <w:trPr>
                                                                                  <w:tblCellSpacing w:w="0" w:type="dxa"/>
                                                                                </w:trPr>
                                                                                <w:tc>
                                                                                  <w:tcPr>
                                                                                    <w:tcW w:w="0" w:type="auto"/>
                                                                                    <w:shd w:val="clear" w:color="auto" w:fill="222222"/>
                                                                                    <w:tcMar>
                                                                                      <w:top w:w="270" w:type="dxa"/>
                                                                                      <w:left w:w="270" w:type="dxa"/>
                                                                                      <w:bottom w:w="270" w:type="dxa"/>
                                                                                      <w:right w:w="270" w:type="dxa"/>
                                                                                    </w:tcMar>
                                                                                    <w:vAlign w:val="center"/>
                                                                                    <w:hideMark/>
                                                                                  </w:tcPr>
                                                                                  <w:p w14:paraId="31344EAC" w14:textId="77777777" w:rsidR="00F837C6" w:rsidRPr="00AF781E" w:rsidRDefault="00F837C6" w:rsidP="00AF781E">
                                                                                    <w:pPr>
                                                                                      <w:rPr>
                                                                                        <w:rFonts w:asciiTheme="minorHAnsi" w:hAnsiTheme="minorHAnsi" w:cstheme="minorHAnsi"/>
                                                                                        <w:sz w:val="36"/>
                                                                                        <w:szCs w:val="36"/>
                                                                                      </w:rPr>
                                                                                    </w:pPr>
                                                                                    <w:hyperlink r:id="rId40" w:tgtFrame="_blank" w:tooltip="https://www.dropbox.com/scl/fi/5ebqhadg0ooebucs4xtv0/Lupper_erbjudande_PMA_medlem.pdf?rlkey=6n7q9e841e1q8b5efaxee7puw&amp;dl=0" w:history="1">
                                                                                      <w:r w:rsidRPr="00AF781E">
                                                                                        <w:rPr>
                                                                                          <w:rStyle w:val="Hyperlnk"/>
                                                                                          <w:rFonts w:asciiTheme="minorHAnsi" w:hAnsiTheme="minorHAnsi" w:cstheme="minorHAnsi"/>
                                                                                          <w:b/>
                                                                                          <w:bCs/>
                                                                                          <w:color w:val="FFFFFF"/>
                                                                                          <w:sz w:val="36"/>
                                                                                          <w:szCs w:val="36"/>
                                                                                          <w:u w:val="none"/>
                                                                                        </w:rPr>
                                                                                        <w:t>ERBJUDANDE LUPPER</w:t>
                                                                                      </w:r>
                                                                                    </w:hyperlink>
                                                                                  </w:p>
                                                                                </w:tc>
                                                                              </w:tr>
                                                                            </w:tbl>
                                                                            <w:p w14:paraId="2626B8B7" w14:textId="77777777" w:rsidR="00F837C6" w:rsidRPr="00AF781E" w:rsidRDefault="00F837C6" w:rsidP="00AF781E">
                                                                              <w:pPr>
                                                                                <w:rPr>
                                                                                  <w:rFonts w:asciiTheme="minorHAnsi" w:hAnsiTheme="minorHAnsi" w:cstheme="minorHAnsi"/>
                                                                                </w:rPr>
                                                                              </w:pPr>
                                                                            </w:p>
                                                                          </w:tc>
                                                                        </w:tr>
                                                                      </w:tbl>
                                                                      <w:p w14:paraId="40131E60" w14:textId="77777777" w:rsidR="00F837C6" w:rsidRPr="00AF781E" w:rsidRDefault="00F837C6" w:rsidP="00AF781E">
                                                                        <w:pPr>
                                                                          <w:spacing w:line="360" w:lineRule="atLeast"/>
                                                                          <w:rPr>
                                                                            <w:rFonts w:asciiTheme="minorHAnsi" w:hAnsiTheme="minorHAnsi" w:cstheme="minorHAnsi"/>
                                                                            <w:color w:val="202020"/>
                                                                          </w:rPr>
                                                                        </w:pPr>
                                                                      </w:p>
                                                                    </w:tc>
                                                                  </w:tr>
                                                                </w:tbl>
                                                                <w:p w14:paraId="4AB953B3" w14:textId="77777777" w:rsidR="00F837C6" w:rsidRPr="00AF781E" w:rsidRDefault="00F837C6" w:rsidP="00AF781E">
                                                                  <w:pPr>
                                                                    <w:rPr>
                                                                      <w:rFonts w:asciiTheme="minorHAnsi" w:hAnsiTheme="minorHAnsi" w:cstheme="minorHAnsi"/>
                                                                      <w:color w:val="212121"/>
                                                                    </w:rPr>
                                                                  </w:pPr>
                                                                </w:p>
                                                              </w:tc>
                                                            </w:tr>
                                                            <w:tr w:rsidR="00F837C6" w:rsidRPr="00AF781E" w14:paraId="11733B38" w14:textId="77777777" w:rsidTr="006B0499">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6640"/>
                                                                  </w:tblGrid>
                                                                  <w:tr w:rsidR="00F837C6" w:rsidRPr="00AF781E" w14:paraId="0D461582" w14:textId="77777777" w:rsidTr="006B0499">
                                                                    <w:tc>
                                                                      <w:tcPr>
                                                                        <w:tcW w:w="0" w:type="auto"/>
                                                                        <w:tcMar>
                                                                          <w:top w:w="0" w:type="dxa"/>
                                                                          <w:left w:w="135" w:type="dxa"/>
                                                                          <w:bottom w:w="0" w:type="dxa"/>
                                                                          <w:right w:w="135" w:type="dxa"/>
                                                                        </w:tcMar>
                                                                        <w:hideMark/>
                                                                      </w:tcPr>
                                                                      <w:p w14:paraId="462825FC" w14:textId="77777777" w:rsidR="00F837C6" w:rsidRPr="00AF781E" w:rsidRDefault="00F837C6" w:rsidP="00AF781E">
                                                                        <w:pPr>
                                                                          <w:rPr>
                                                                            <w:rFonts w:asciiTheme="minorHAnsi" w:hAnsiTheme="minorHAnsi" w:cstheme="minorHAnsi"/>
                                                                          </w:rPr>
                                                                        </w:pPr>
                                                                        <w:r w:rsidRPr="00AF781E">
                                                                          <w:rPr>
                                                                            <w:rFonts w:asciiTheme="minorHAnsi" w:hAnsiTheme="minorHAnsi" w:cstheme="minorHAnsi"/>
                                                                          </w:rPr>
                                                                          <w:fldChar w:fldCharType="begin"/>
                                                                        </w:r>
                                                                        <w:r w:rsidRPr="00AF781E">
                                                                          <w:rPr>
                                                                            <w:rFonts w:asciiTheme="minorHAnsi" w:hAnsiTheme="minorHAnsi" w:cstheme="minorHAnsi"/>
                                                                          </w:rPr>
                                                                          <w:instrText xml:space="preserve"> INCLUDEPICTURE "/Users/mariaolsson/Library/Group Containers/UBF8T346G9.ms/WebArchiveCopyPasteTempFiles/com.microsoft.Word/a410bfc3-1a50-cd6e-8a40-b7296415cd7c.jpg" \* MERGEFORMATINET </w:instrText>
                                                                        </w:r>
                                                                        <w:r w:rsidRPr="00AF781E">
                                                                          <w:rPr>
                                                                            <w:rFonts w:asciiTheme="minorHAnsi" w:hAnsiTheme="minorHAnsi" w:cstheme="minorHAnsi"/>
                                                                          </w:rPr>
                                                                          <w:fldChar w:fldCharType="separate"/>
                                                                        </w:r>
                                                                        <w:r w:rsidRPr="00AF781E">
                                                                          <w:rPr>
                                                                            <w:rFonts w:asciiTheme="minorHAnsi" w:hAnsiTheme="minorHAnsi" w:cstheme="minorHAnsi"/>
                                                                            <w:noProof/>
                                                                          </w:rPr>
                                                                          <w:drawing>
                                                                            <wp:inline distT="0" distB="0" distL="0" distR="0" wp14:anchorId="6F832B60" wp14:editId="1623F305">
                                                                              <wp:extent cx="4008475" cy="2128867"/>
                                                                              <wp:effectExtent l="0" t="0" r="5080" b="5080"/>
                                                                              <wp:docPr id="2139988636"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028748" cy="2139634"/>
                                                                                      </a:xfrm>
                                                                                      <a:prstGeom prst="rect">
                                                                                        <a:avLst/>
                                                                                      </a:prstGeom>
                                                                                      <a:noFill/>
                                                                                      <a:ln>
                                                                                        <a:noFill/>
                                                                                      </a:ln>
                                                                                    </pic:spPr>
                                                                                  </pic:pic>
                                                                                </a:graphicData>
                                                                              </a:graphic>
                                                                            </wp:inline>
                                                                          </w:drawing>
                                                                        </w:r>
                                                                        <w:r w:rsidRPr="00AF781E">
                                                                          <w:rPr>
                                                                            <w:rFonts w:asciiTheme="minorHAnsi" w:hAnsiTheme="minorHAnsi" w:cstheme="minorHAnsi"/>
                                                                          </w:rPr>
                                                                          <w:fldChar w:fldCharType="end"/>
                                                                        </w:r>
                                                                      </w:p>
                                                                    </w:tc>
                                                                  </w:tr>
                                                                </w:tbl>
                                                                <w:p w14:paraId="54B3D15A" w14:textId="77777777" w:rsidR="00F837C6" w:rsidRPr="00AF781E" w:rsidRDefault="00F837C6" w:rsidP="00AF781E">
                                                                  <w:pPr>
                                                                    <w:rPr>
                                                                      <w:rFonts w:asciiTheme="minorHAnsi" w:hAnsiTheme="minorHAnsi" w:cstheme="minorHAnsi"/>
                                                                      <w:color w:val="212121"/>
                                                                    </w:rPr>
                                                                  </w:pPr>
                                                                </w:p>
                                                              </w:tc>
                                                            </w:tr>
                                                            <w:tr w:rsidR="00F837C6" w:rsidRPr="00AF781E" w14:paraId="6D7D2E96" w14:textId="77777777" w:rsidTr="006B0499">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6910"/>
                                                                  </w:tblGrid>
                                                                  <w:tr w:rsidR="00F837C6" w:rsidRPr="00AF781E" w14:paraId="61DFCE93" w14:textId="77777777" w:rsidTr="006B0499">
                                                                    <w:tc>
                                                                      <w:tcPr>
                                                                        <w:tcW w:w="0" w:type="auto"/>
                                                                        <w:tcMar>
                                                                          <w:top w:w="0" w:type="dxa"/>
                                                                          <w:left w:w="270" w:type="dxa"/>
                                                                          <w:bottom w:w="135" w:type="dxa"/>
                                                                          <w:right w:w="270" w:type="dxa"/>
                                                                        </w:tcMar>
                                                                        <w:hideMark/>
                                                                      </w:tcPr>
                                                                      <w:p w14:paraId="0CB39ECD" w14:textId="7E26E537" w:rsidR="00F837C6" w:rsidRPr="00AF781E" w:rsidRDefault="00F837C6" w:rsidP="00AF781E">
                                                                        <w:pPr>
                                                                          <w:spacing w:line="360" w:lineRule="atLeast"/>
                                                                          <w:rPr>
                                                                            <w:rFonts w:asciiTheme="minorHAnsi" w:hAnsiTheme="minorHAnsi" w:cstheme="minorHAnsi"/>
                                                                            <w:color w:val="202020"/>
                                                                          </w:rPr>
                                                                        </w:pPr>
                                                                        <w:r w:rsidRPr="00AF781E">
                                                                          <w:rPr>
                                                                            <w:rStyle w:val="Stark"/>
                                                                            <w:rFonts w:asciiTheme="minorHAnsi" w:hAnsiTheme="minorHAnsi" w:cstheme="minorHAnsi"/>
                                                                            <w:color w:val="202020"/>
                                                                            <w:sz w:val="28"/>
                                                                            <w:szCs w:val="28"/>
                                                                          </w:rPr>
                                                                          <w:t>Avtal med DHL Freight</w:t>
                                                                        </w:r>
                                                                        <w:r w:rsidRPr="00AF781E">
                                                                          <w:rPr>
                                                                            <w:rFonts w:asciiTheme="minorHAnsi" w:hAnsiTheme="minorHAnsi" w:cstheme="minorHAnsi"/>
                                                                            <w:color w:val="202020"/>
                                                                          </w:rPr>
                                                                          <w:br/>
                                                                          <w:t>Ladda ner årets prislista på knappen "Prislistor" nedan. Om ni inte redan använder PMA:s fraktavtal med DHL Freight och är intresserade av att teckna logistikavtal fyller ni i kundansökan nedan. Om ni redan har ett avtal med DHL anger ni nuvarande avtalsnummer. Mejla in ansökan till Medlemsservice via </w:t>
                                                                        </w:r>
                                                                        <w:hyperlink r:id="rId42" w:tooltip="mailto:dhlfreight.medlemsservice@dhl.com" w:history="1">
                                                                          <w:r w:rsidRPr="00AF781E">
                                                                            <w:rPr>
                                                                              <w:rStyle w:val="Hyperlnk"/>
                                                                              <w:rFonts w:asciiTheme="minorHAnsi" w:hAnsiTheme="minorHAnsi" w:cstheme="minorHAnsi"/>
                                                                              <w:color w:val="007C89"/>
                                                                            </w:rPr>
                                                                            <w:t>dhlfreight.medlemsservice@dhl.com</w:t>
                                                                          </w:r>
                                                                        </w:hyperlink>
                                                                        <w:r w:rsidRPr="00AF781E">
                                                                          <w:rPr>
                                                                            <w:rFonts w:asciiTheme="minorHAnsi" w:hAnsiTheme="minorHAnsi" w:cstheme="minorHAnsi"/>
                                                                            <w:color w:val="202020"/>
                                                                          </w:rPr>
                                                                          <w:br/>
                                                                        </w:r>
                                                                        <w:r w:rsidRPr="00AF781E">
                                                                          <w:rPr>
                                                                            <w:rFonts w:asciiTheme="minorHAnsi" w:hAnsiTheme="minorHAnsi" w:cstheme="minorHAnsi"/>
                                                                            <w:color w:val="202020"/>
                                                                          </w:rPr>
                                                                          <w:lastRenderedPageBreak/>
                                                                          <w:br/>
                                                                        </w:r>
                                                                      </w:p>
                                                                    </w:tc>
                                                                  </w:tr>
                                                                </w:tbl>
                                                                <w:p w14:paraId="6204CEC4" w14:textId="77777777" w:rsidR="00F837C6" w:rsidRPr="00AF781E" w:rsidRDefault="00F837C6" w:rsidP="00AF781E">
                                                                  <w:pPr>
                                                                    <w:rPr>
                                                                      <w:rFonts w:asciiTheme="minorHAnsi" w:hAnsiTheme="minorHAnsi" w:cstheme="minorHAnsi"/>
                                                                      <w:color w:val="212121"/>
                                                                    </w:rPr>
                                                                  </w:pPr>
                                                                </w:p>
                                                              </w:tc>
                                                            </w:tr>
                                                            <w:tr w:rsidR="00F837C6" w:rsidRPr="00AF781E" w14:paraId="18267BDD" w14:textId="77777777" w:rsidTr="006B0499">
                                                              <w:tc>
                                                                <w:tcPr>
                                                                  <w:tcW w:w="0" w:type="auto"/>
                                                                  <w:tcMar>
                                                                    <w:top w:w="0" w:type="dxa"/>
                                                                    <w:left w:w="270" w:type="dxa"/>
                                                                    <w:bottom w:w="270" w:type="dxa"/>
                                                                    <w:right w:w="270" w:type="dxa"/>
                                                                  </w:tcMar>
                                                                  <w:hideMark/>
                                                                </w:tcPr>
                                                                <w:tbl>
                                                                  <w:tblPr>
                                                                    <w:tblW w:w="5000" w:type="pct"/>
                                                                    <w:tblCellSpacing w:w="0" w:type="dxa"/>
                                                                    <w:shd w:val="clear" w:color="auto" w:fill="222222"/>
                                                                    <w:tblCellMar>
                                                                      <w:left w:w="0" w:type="dxa"/>
                                                                      <w:right w:w="0" w:type="dxa"/>
                                                                    </w:tblCellMar>
                                                                    <w:tblLook w:val="04A0" w:firstRow="1" w:lastRow="0" w:firstColumn="1" w:lastColumn="0" w:noHBand="0" w:noVBand="1"/>
                                                                  </w:tblPr>
                                                                  <w:tblGrid>
                                                                    <w:gridCol w:w="6370"/>
                                                                  </w:tblGrid>
                                                                  <w:tr w:rsidR="00F837C6" w:rsidRPr="00AF781E" w14:paraId="6B219F8D" w14:textId="77777777" w:rsidTr="006B0499">
                                                                    <w:trPr>
                                                                      <w:tblCellSpacing w:w="0" w:type="dxa"/>
                                                                    </w:trPr>
                                                                    <w:tc>
                                                                      <w:tcPr>
                                                                        <w:tcW w:w="0" w:type="auto"/>
                                                                        <w:shd w:val="clear" w:color="auto" w:fill="222222"/>
                                                                        <w:tcMar>
                                                                          <w:top w:w="270" w:type="dxa"/>
                                                                          <w:left w:w="270" w:type="dxa"/>
                                                                          <w:bottom w:w="270" w:type="dxa"/>
                                                                          <w:right w:w="270" w:type="dxa"/>
                                                                        </w:tcMar>
                                                                        <w:vAlign w:val="center"/>
                                                                        <w:hideMark/>
                                                                      </w:tcPr>
                                                                      <w:p w14:paraId="76711438" w14:textId="77777777" w:rsidR="00F837C6" w:rsidRPr="00AF781E" w:rsidRDefault="00F837C6" w:rsidP="00AF781E">
                                                                        <w:pPr>
                                                                          <w:rPr>
                                                                            <w:rFonts w:asciiTheme="minorHAnsi" w:hAnsiTheme="minorHAnsi" w:cstheme="minorHAnsi"/>
                                                                            <w:sz w:val="36"/>
                                                                            <w:szCs w:val="36"/>
                                                                          </w:rPr>
                                                                        </w:pPr>
                                                                        <w:hyperlink r:id="rId43" w:tgtFrame="_blank" w:tooltip="https://www.dropbox.com/scl/fi/fd8nz47jujtnm8n0dt7wp/DHL-PWA_avtal_oneflow-signed-9276343.pdf?rlkey=cijm588b96rka14f0eqbotmt9&amp;dl=0" w:history="1">
                                                                          <w:r w:rsidRPr="00AF781E">
                                                                            <w:rPr>
                                                                              <w:rStyle w:val="Hyperlnk"/>
                                                                              <w:rFonts w:asciiTheme="minorHAnsi" w:hAnsiTheme="minorHAnsi" w:cstheme="minorHAnsi"/>
                                                                              <w:b/>
                                                                              <w:bCs/>
                                                                              <w:color w:val="FFFFFF"/>
                                                                              <w:sz w:val="36"/>
                                                                              <w:szCs w:val="36"/>
                                                                              <w:u w:val="none"/>
                                                                            </w:rPr>
                                                                            <w:t>DHL AVTAL</w:t>
                                                                          </w:r>
                                                                        </w:hyperlink>
                                                                      </w:p>
                                                                    </w:tc>
                                                                  </w:tr>
                                                                </w:tbl>
                                                                <w:p w14:paraId="03F2E421" w14:textId="77777777" w:rsidR="00F837C6" w:rsidRPr="00AF781E" w:rsidRDefault="00F837C6" w:rsidP="00AF781E">
                                                                  <w:pPr>
                                                                    <w:rPr>
                                                                      <w:rFonts w:asciiTheme="minorHAnsi" w:hAnsiTheme="minorHAnsi" w:cstheme="minorHAnsi"/>
                                                                      <w:color w:val="212121"/>
                                                                    </w:rPr>
                                                                  </w:pPr>
                                                                </w:p>
                                                              </w:tc>
                                                            </w:tr>
                                                          </w:tbl>
                                                          <w:p w14:paraId="176A97C4" w14:textId="77777777" w:rsidR="00F837C6" w:rsidRPr="00AF781E" w:rsidRDefault="00F837C6" w:rsidP="00AF781E">
                                                            <w:pPr>
                                                              <w:rPr>
                                                                <w:rFonts w:asciiTheme="minorHAnsi" w:hAnsiTheme="minorHAnsi" w:cstheme="minorHAnsi"/>
                                                                <w:vanish/>
                                                              </w:rPr>
                                                            </w:pPr>
                                                          </w:p>
                                                          <w:tbl>
                                                            <w:tblPr>
                                                              <w:tblW w:w="5000" w:type="pct"/>
                                                              <w:tblCellMar>
                                                                <w:left w:w="0" w:type="dxa"/>
                                                                <w:right w:w="0" w:type="dxa"/>
                                                              </w:tblCellMar>
                                                              <w:tblLook w:val="04A0" w:firstRow="1" w:lastRow="0" w:firstColumn="1" w:lastColumn="0" w:noHBand="0" w:noVBand="1"/>
                                                            </w:tblPr>
                                                            <w:tblGrid>
                                                              <w:gridCol w:w="6910"/>
                                                            </w:tblGrid>
                                                            <w:tr w:rsidR="00F837C6" w:rsidRPr="00AF781E" w14:paraId="4CD82941" w14:textId="77777777" w:rsidTr="006B0499">
                                                              <w:tc>
                                                                <w:tcPr>
                                                                  <w:tcW w:w="0" w:type="auto"/>
                                                                  <w:tcMar>
                                                                    <w:top w:w="0" w:type="dxa"/>
                                                                    <w:left w:w="270" w:type="dxa"/>
                                                                    <w:bottom w:w="270" w:type="dxa"/>
                                                                    <w:right w:w="270" w:type="dxa"/>
                                                                  </w:tcMar>
                                                                  <w:hideMark/>
                                                                </w:tcPr>
                                                                <w:tbl>
                                                                  <w:tblPr>
                                                                    <w:tblW w:w="5000" w:type="pct"/>
                                                                    <w:tblCellSpacing w:w="0" w:type="dxa"/>
                                                                    <w:shd w:val="clear" w:color="auto" w:fill="222222"/>
                                                                    <w:tblCellMar>
                                                                      <w:left w:w="0" w:type="dxa"/>
                                                                      <w:right w:w="0" w:type="dxa"/>
                                                                    </w:tblCellMar>
                                                                    <w:tblLook w:val="04A0" w:firstRow="1" w:lastRow="0" w:firstColumn="1" w:lastColumn="0" w:noHBand="0" w:noVBand="1"/>
                                                                  </w:tblPr>
                                                                  <w:tblGrid>
                                                                    <w:gridCol w:w="6370"/>
                                                                  </w:tblGrid>
                                                                  <w:tr w:rsidR="00F837C6" w:rsidRPr="00AF781E" w14:paraId="78719969" w14:textId="77777777" w:rsidTr="006B0499">
                                                                    <w:trPr>
                                                                      <w:tblCellSpacing w:w="0" w:type="dxa"/>
                                                                    </w:trPr>
                                                                    <w:tc>
                                                                      <w:tcPr>
                                                                        <w:tcW w:w="0" w:type="auto"/>
                                                                        <w:shd w:val="clear" w:color="auto" w:fill="222222"/>
                                                                        <w:tcMar>
                                                                          <w:top w:w="270" w:type="dxa"/>
                                                                          <w:left w:w="270" w:type="dxa"/>
                                                                          <w:bottom w:w="270" w:type="dxa"/>
                                                                          <w:right w:w="270" w:type="dxa"/>
                                                                        </w:tcMar>
                                                                        <w:vAlign w:val="center"/>
                                                                        <w:hideMark/>
                                                                      </w:tcPr>
                                                                      <w:p w14:paraId="6F4D02CE" w14:textId="77777777" w:rsidR="00F837C6" w:rsidRPr="00AF781E" w:rsidRDefault="00F837C6" w:rsidP="00AF781E">
                                                                        <w:pPr>
                                                                          <w:rPr>
                                                                            <w:rFonts w:asciiTheme="minorHAnsi" w:hAnsiTheme="minorHAnsi" w:cstheme="minorHAnsi"/>
                                                                            <w:sz w:val="36"/>
                                                                            <w:szCs w:val="36"/>
                                                                          </w:rPr>
                                                                        </w:pPr>
                                                                        <w:hyperlink r:id="rId44" w:tgtFrame="_blank" w:tooltip="https://www.dropbox.com/scl/fi/zag6z6b534xe7kegc8io9/PMA_Kundnummerans-kan-2.7_.xlsx?rlkey=9eyk6jnpbqswvquol2ryiq2k3&amp;dl=0" w:history="1">
                                                                          <w:r w:rsidRPr="00AF781E">
                                                                            <w:rPr>
                                                                              <w:rStyle w:val="Hyperlnk"/>
                                                                              <w:rFonts w:asciiTheme="minorHAnsi" w:hAnsiTheme="minorHAnsi" w:cstheme="minorHAnsi"/>
                                                                              <w:b/>
                                                                              <w:bCs/>
                                                                              <w:color w:val="FFFFFF"/>
                                                                              <w:sz w:val="36"/>
                                                                              <w:szCs w:val="36"/>
                                                                              <w:u w:val="none"/>
                                                                            </w:rPr>
                                                                            <w:t>KUNDANSÖKAN</w:t>
                                                                          </w:r>
                                                                        </w:hyperlink>
                                                                      </w:p>
                                                                    </w:tc>
                                                                  </w:tr>
                                                                </w:tbl>
                                                                <w:p w14:paraId="391745A9" w14:textId="77777777" w:rsidR="00F837C6" w:rsidRPr="00AF781E" w:rsidRDefault="00F837C6" w:rsidP="00AF781E">
                                                                  <w:pPr>
                                                                    <w:rPr>
                                                                      <w:rFonts w:asciiTheme="minorHAnsi" w:hAnsiTheme="minorHAnsi" w:cstheme="minorHAnsi"/>
                                                                      <w:color w:val="212121"/>
                                                                    </w:rPr>
                                                                  </w:pPr>
                                                                </w:p>
                                                              </w:tc>
                                                            </w:tr>
                                                          </w:tbl>
                                                          <w:p w14:paraId="1BB379AF" w14:textId="77777777" w:rsidR="00F837C6" w:rsidRPr="00AF781E" w:rsidRDefault="00F837C6" w:rsidP="00AF781E">
                                                            <w:pPr>
                                                              <w:rPr>
                                                                <w:rFonts w:asciiTheme="minorHAnsi" w:hAnsiTheme="minorHAnsi" w:cstheme="minorHAnsi"/>
                                                                <w:vanish/>
                                                              </w:rPr>
                                                            </w:pPr>
                                                          </w:p>
                                                          <w:tbl>
                                                            <w:tblPr>
                                                              <w:tblW w:w="5000" w:type="pct"/>
                                                              <w:tblCellMar>
                                                                <w:left w:w="0" w:type="dxa"/>
                                                                <w:right w:w="0" w:type="dxa"/>
                                                              </w:tblCellMar>
                                                              <w:tblLook w:val="04A0" w:firstRow="1" w:lastRow="0" w:firstColumn="1" w:lastColumn="0" w:noHBand="0" w:noVBand="1"/>
                                                            </w:tblPr>
                                                            <w:tblGrid>
                                                              <w:gridCol w:w="6910"/>
                                                            </w:tblGrid>
                                                            <w:tr w:rsidR="00F837C6" w:rsidRPr="00AF781E" w14:paraId="283074C0" w14:textId="77777777" w:rsidTr="006B0499">
                                                              <w:tc>
                                                                <w:tcPr>
                                                                  <w:tcW w:w="0" w:type="auto"/>
                                                                  <w:tcMar>
                                                                    <w:top w:w="0" w:type="dxa"/>
                                                                    <w:left w:w="270" w:type="dxa"/>
                                                                    <w:bottom w:w="270" w:type="dxa"/>
                                                                    <w:right w:w="270" w:type="dxa"/>
                                                                  </w:tcMar>
                                                                  <w:hideMark/>
                                                                </w:tcPr>
                                                                <w:tbl>
                                                                  <w:tblPr>
                                                                    <w:tblW w:w="5000" w:type="pct"/>
                                                                    <w:tblCellSpacing w:w="0" w:type="dxa"/>
                                                                    <w:shd w:val="clear" w:color="auto" w:fill="222222"/>
                                                                    <w:tblCellMar>
                                                                      <w:left w:w="0" w:type="dxa"/>
                                                                      <w:right w:w="0" w:type="dxa"/>
                                                                    </w:tblCellMar>
                                                                    <w:tblLook w:val="04A0" w:firstRow="1" w:lastRow="0" w:firstColumn="1" w:lastColumn="0" w:noHBand="0" w:noVBand="1"/>
                                                                  </w:tblPr>
                                                                  <w:tblGrid>
                                                                    <w:gridCol w:w="6370"/>
                                                                  </w:tblGrid>
                                                                  <w:tr w:rsidR="00F837C6" w:rsidRPr="00AF781E" w14:paraId="470199FF" w14:textId="77777777" w:rsidTr="006B0499">
                                                                    <w:trPr>
                                                                      <w:tblCellSpacing w:w="0" w:type="dxa"/>
                                                                    </w:trPr>
                                                                    <w:tc>
                                                                      <w:tcPr>
                                                                        <w:tcW w:w="0" w:type="auto"/>
                                                                        <w:shd w:val="clear" w:color="auto" w:fill="222222"/>
                                                                        <w:tcMar>
                                                                          <w:top w:w="270" w:type="dxa"/>
                                                                          <w:left w:w="270" w:type="dxa"/>
                                                                          <w:bottom w:w="270" w:type="dxa"/>
                                                                          <w:right w:w="270" w:type="dxa"/>
                                                                        </w:tcMar>
                                                                        <w:vAlign w:val="center"/>
                                                                        <w:hideMark/>
                                                                      </w:tcPr>
                                                                      <w:p w14:paraId="4F4FE499" w14:textId="77777777" w:rsidR="00F837C6" w:rsidRPr="00AF781E" w:rsidRDefault="00F837C6" w:rsidP="00AF781E">
                                                                        <w:pPr>
                                                                          <w:rPr>
                                                                            <w:rFonts w:asciiTheme="minorHAnsi" w:hAnsiTheme="minorHAnsi" w:cstheme="minorHAnsi"/>
                                                                            <w:sz w:val="36"/>
                                                                            <w:szCs w:val="36"/>
                                                                          </w:rPr>
                                                                        </w:pPr>
                                                                        <w:hyperlink r:id="rId45" w:tgtFrame="_blank" w:tooltip="https://www.dropbox.com/scl/fi/svxv82wkpx7gg7yvvo5rh/Product-Media-Association_prislistor_2026.pdf?rlkey=3y43258viyoptcb72k75fqmwh&amp;dl=0" w:history="1">
                                                                          <w:r w:rsidRPr="00AF781E">
                                                                            <w:rPr>
                                                                              <w:rStyle w:val="Hyperlnk"/>
                                                                              <w:rFonts w:asciiTheme="minorHAnsi" w:hAnsiTheme="minorHAnsi" w:cstheme="minorHAnsi"/>
                                                                              <w:b/>
                                                                              <w:bCs/>
                                                                              <w:color w:val="FFFFFF"/>
                                                                              <w:sz w:val="36"/>
                                                                              <w:szCs w:val="36"/>
                                                                              <w:u w:val="none"/>
                                                                            </w:rPr>
                                                                            <w:t>PRISLISTOR</w:t>
                                                                          </w:r>
                                                                        </w:hyperlink>
                                                                      </w:p>
                                                                    </w:tc>
                                                                  </w:tr>
                                                                </w:tbl>
                                                                <w:p w14:paraId="237DB25E" w14:textId="77777777" w:rsidR="00F837C6" w:rsidRPr="00AF781E" w:rsidRDefault="00F837C6" w:rsidP="00AF781E">
                                                                  <w:pPr>
                                                                    <w:rPr>
                                                                      <w:rFonts w:asciiTheme="minorHAnsi" w:hAnsiTheme="minorHAnsi" w:cstheme="minorHAnsi"/>
                                                                      <w:color w:val="212121"/>
                                                                    </w:rPr>
                                                                  </w:pPr>
                                                                </w:p>
                                                              </w:tc>
                                                            </w:tr>
                                                          </w:tbl>
                                                          <w:p w14:paraId="773A6E64" w14:textId="19DC86C6" w:rsidR="008E501F" w:rsidRPr="00AF781E" w:rsidRDefault="008E501F" w:rsidP="00AF781E">
                                                            <w:pPr>
                                                              <w:spacing w:line="360" w:lineRule="atLeast"/>
                                                              <w:rPr>
                                                                <w:rFonts w:asciiTheme="minorHAnsi" w:hAnsiTheme="minorHAnsi" w:cstheme="minorHAnsi"/>
                                                                <w:color w:val="202020"/>
                                                              </w:rPr>
                                                            </w:pPr>
                                                          </w:p>
                                                        </w:tc>
                                                      </w:tr>
                                                      <w:tr w:rsidR="008E501F" w:rsidRPr="00AF781E" w14:paraId="45864F9B" w14:textId="77777777" w:rsidTr="008E501F">
                                                        <w:tc>
                                                          <w:tcPr>
                                                            <w:tcW w:w="0" w:type="auto"/>
                                                            <w:tcMar>
                                                              <w:top w:w="0" w:type="dxa"/>
                                                              <w:left w:w="270" w:type="dxa"/>
                                                              <w:bottom w:w="135" w:type="dxa"/>
                                                              <w:right w:w="270" w:type="dxa"/>
                                                            </w:tcMar>
                                                          </w:tcPr>
                                                          <w:p w14:paraId="39D5435E" w14:textId="77777777" w:rsidR="008E501F" w:rsidRPr="00AF781E" w:rsidRDefault="008E501F" w:rsidP="00AF781E">
                                                            <w:pPr>
                                                              <w:spacing w:line="360" w:lineRule="atLeast"/>
                                                              <w:rPr>
                                                                <w:rStyle w:val="Stark"/>
                                                                <w:rFonts w:asciiTheme="minorHAnsi" w:hAnsiTheme="minorHAnsi" w:cstheme="minorHAnsi"/>
                                                                <w:color w:val="202020"/>
                                                                <w:sz w:val="28"/>
                                                                <w:szCs w:val="28"/>
                                                              </w:rPr>
                                                            </w:pPr>
                                                          </w:p>
                                                        </w:tc>
                                                      </w:tr>
                                                      <w:tr w:rsidR="008E501F" w:rsidRPr="00AF781E" w14:paraId="1F78E94A" w14:textId="77777777" w:rsidTr="008E501F">
                                                        <w:tc>
                                                          <w:tcPr>
                                                            <w:tcW w:w="0" w:type="auto"/>
                                                            <w:tcMar>
                                                              <w:top w:w="0" w:type="dxa"/>
                                                              <w:left w:w="270" w:type="dxa"/>
                                                              <w:bottom w:w="135" w:type="dxa"/>
                                                              <w:right w:w="270" w:type="dxa"/>
                                                            </w:tcMar>
                                                          </w:tcPr>
                                                          <w:p w14:paraId="596C0140" w14:textId="2AAC48E4" w:rsidR="008E501F" w:rsidRPr="00AF781E" w:rsidRDefault="00F837C6" w:rsidP="00AF781E">
                                                            <w:pPr>
                                                              <w:spacing w:line="360" w:lineRule="atLeast"/>
                                                              <w:rPr>
                                                                <w:rStyle w:val="Stark"/>
                                                                <w:rFonts w:asciiTheme="minorHAnsi" w:hAnsiTheme="minorHAnsi" w:cstheme="minorHAnsi"/>
                                                                <w:color w:val="202020"/>
                                                                <w:sz w:val="28"/>
                                                                <w:szCs w:val="28"/>
                                                              </w:rPr>
                                                            </w:pPr>
                                                            <w:r w:rsidRPr="00AF781E">
                                                              <w:rPr>
                                                                <w:rFonts w:asciiTheme="minorHAnsi" w:hAnsiTheme="minorHAnsi" w:cstheme="minorHAnsi"/>
                                                                <w:noProof/>
                                                                <w:color w:val="212121"/>
                                                              </w:rPr>
                                                              <w:drawing>
                                                                <wp:inline distT="0" distB="0" distL="0" distR="0" wp14:anchorId="2E751597" wp14:editId="5EE77572">
                                                                  <wp:extent cx="3285461" cy="673063"/>
                                                                  <wp:effectExtent l="0" t="0" r="0" b="635"/>
                                                                  <wp:docPr id="148191688"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91688" name="Bildobjekt 148191688"/>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327898" cy="681757"/>
                                                                          </a:xfrm>
                                                                          <a:prstGeom prst="rect">
                                                                            <a:avLst/>
                                                                          </a:prstGeom>
                                                                        </pic:spPr>
                                                                      </pic:pic>
                                                                    </a:graphicData>
                                                                  </a:graphic>
                                                                </wp:inline>
                                                              </w:drawing>
                                                            </w:r>
                                                          </w:p>
                                                        </w:tc>
                                                      </w:tr>
                                                      <w:tr w:rsidR="008E501F" w:rsidRPr="00AF781E" w14:paraId="2A608E7B" w14:textId="77777777" w:rsidTr="008E501F">
                                                        <w:tc>
                                                          <w:tcPr>
                                                            <w:tcW w:w="0" w:type="auto"/>
                                                            <w:tcMar>
                                                              <w:top w:w="0" w:type="dxa"/>
                                                              <w:left w:w="270" w:type="dxa"/>
                                                              <w:bottom w:w="135" w:type="dxa"/>
                                                              <w:right w:w="270" w:type="dxa"/>
                                                            </w:tcMar>
                                                          </w:tcPr>
                                                          <w:p w14:paraId="378C9CF1" w14:textId="77777777" w:rsidR="00AF781E" w:rsidRPr="00AF781E" w:rsidRDefault="00AF781E" w:rsidP="00AF781E">
                                                            <w:pPr>
                                                              <w:spacing w:line="360" w:lineRule="atLeast"/>
                                                              <w:rPr>
                                                                <w:rStyle w:val="Stark"/>
                                                                <w:rFonts w:asciiTheme="minorHAnsi" w:hAnsiTheme="minorHAnsi" w:cstheme="minorHAnsi"/>
                                                                <w:color w:val="202020"/>
                                                                <w:sz w:val="30"/>
                                                                <w:szCs w:val="30"/>
                                                                <w:shd w:val="clear" w:color="auto" w:fill="FFFFFF"/>
                                                              </w:rPr>
                                                            </w:pPr>
                                                          </w:p>
                                                          <w:p w14:paraId="21A0A181" w14:textId="59309337" w:rsidR="008E501F" w:rsidRPr="00AF781E" w:rsidRDefault="00C4268B" w:rsidP="00AF781E">
                                                            <w:pPr>
                                                              <w:spacing w:line="360" w:lineRule="atLeast"/>
                                                              <w:rPr>
                                                                <w:rStyle w:val="Stark"/>
                                                                <w:rFonts w:asciiTheme="minorHAnsi" w:hAnsiTheme="minorHAnsi" w:cstheme="minorHAnsi"/>
                                                                <w:color w:val="202020"/>
                                                                <w:sz w:val="28"/>
                                                                <w:szCs w:val="28"/>
                                                              </w:rPr>
                                                            </w:pPr>
                                                            <w:r w:rsidRPr="00AF781E">
                                                              <w:rPr>
                                                                <w:rStyle w:val="Stark"/>
                                                                <w:rFonts w:asciiTheme="minorHAnsi" w:hAnsiTheme="minorHAnsi" w:cstheme="minorHAnsi"/>
                                                                <w:color w:val="202020"/>
                                                                <w:sz w:val="30"/>
                                                                <w:szCs w:val="30"/>
                                                                <w:shd w:val="clear" w:color="auto" w:fill="FFFFFF"/>
                                                              </w:rPr>
                                                              <w:t>Reklamkakan 2025</w:t>
                                                            </w:r>
                                                            <w:r w:rsidRPr="00AF781E">
                                                              <w:rPr>
                                                                <w:rFonts w:asciiTheme="minorHAnsi" w:hAnsiTheme="minorHAnsi" w:cstheme="minorHAnsi"/>
                                                                <w:color w:val="202020"/>
                                                              </w:rPr>
                                                              <w:br/>
                                                            </w:r>
                                                            <w:r w:rsidRPr="00AF781E">
                                                              <w:rPr>
                                                                <w:rFonts w:asciiTheme="minorHAnsi" w:hAnsiTheme="minorHAnsi" w:cstheme="minorHAnsi"/>
                                                                <w:color w:val="202020"/>
                                                                <w:shd w:val="clear" w:color="auto" w:fill="FFFFFF"/>
                                                              </w:rPr>
                                                              <w:t>Undersökningen Reklamkakan tas årligen fram i samarbete med Institutet för Reklam- och Mediestatistik (IRM) varje år för att mäta marknadens medieutveckling. Efter två svaga år har det äntligen vänt uppåt för produktmedia och marknaden växte med nästan 5% - en starkare utveckling än för den samlade reklambranschen. </w:t>
                                                            </w:r>
                                                            <w:r w:rsidRPr="00AF781E">
                                                              <w:rPr>
                                                                <w:rFonts w:asciiTheme="minorHAnsi" w:hAnsiTheme="minorHAnsi" w:cstheme="minorHAnsi"/>
                                                                <w:color w:val="202020"/>
                                                                <w:sz w:val="27"/>
                                                                <w:szCs w:val="27"/>
                                                                <w:shd w:val="clear" w:color="auto" w:fill="FFFFFF"/>
                                                              </w:rPr>
                                                              <w:t>Ladda ner pdf via knappen nedan.</w:t>
                                                            </w:r>
                                                          </w:p>
                                                        </w:tc>
                                                      </w:tr>
                                                      <w:tr w:rsidR="008E501F" w:rsidRPr="00AF781E" w14:paraId="7CF95F28" w14:textId="77777777" w:rsidTr="008E501F">
                                                        <w:tc>
                                                          <w:tcPr>
                                                            <w:tcW w:w="0" w:type="auto"/>
                                                            <w:tcMar>
                                                              <w:top w:w="0" w:type="dxa"/>
                                                              <w:left w:w="270" w:type="dxa"/>
                                                              <w:bottom w:w="135" w:type="dxa"/>
                                                              <w:right w:w="270" w:type="dxa"/>
                                                            </w:tcMar>
                                                          </w:tcPr>
                                                          <w:p w14:paraId="7DAD5095" w14:textId="77777777" w:rsidR="008E501F" w:rsidRPr="00AF781E" w:rsidRDefault="008E501F" w:rsidP="00AF781E">
                                                            <w:pPr>
                                                              <w:spacing w:line="360" w:lineRule="atLeast"/>
                                                              <w:rPr>
                                                                <w:rStyle w:val="Stark"/>
                                                                <w:rFonts w:asciiTheme="minorHAnsi" w:hAnsiTheme="minorHAnsi" w:cstheme="minorHAnsi"/>
                                                                <w:color w:val="202020"/>
                                                                <w:sz w:val="28"/>
                                                                <w:szCs w:val="28"/>
                                                              </w:rPr>
                                                            </w:pPr>
                                                          </w:p>
                                                        </w:tc>
                                                      </w:tr>
                                                    </w:tbl>
                                                    <w:p w14:paraId="6E9BF3A3" w14:textId="77777777" w:rsidR="00D438B9" w:rsidRPr="00AF781E" w:rsidRDefault="00D438B9" w:rsidP="00AF781E">
                                                      <w:pPr>
                                                        <w:rPr>
                                                          <w:rFonts w:asciiTheme="minorHAnsi" w:hAnsiTheme="minorHAnsi" w:cstheme="minorHAnsi"/>
                                                        </w:rPr>
                                                      </w:pPr>
                                                    </w:p>
                                                  </w:tc>
                                                </w:tr>
                                                <w:tr w:rsidR="00D438B9" w:rsidRPr="00AF781E" w14:paraId="337DAA27" w14:textId="77777777">
                                                  <w:tc>
                                                    <w:tcPr>
                                                      <w:tcW w:w="0" w:type="auto"/>
                                                      <w:tcMar>
                                                        <w:top w:w="0" w:type="dxa"/>
                                                        <w:left w:w="270" w:type="dxa"/>
                                                        <w:bottom w:w="270" w:type="dxa"/>
                                                        <w:right w:w="270" w:type="dxa"/>
                                                      </w:tcMar>
                                                      <w:hideMark/>
                                                    </w:tcPr>
                                                    <w:tbl>
                                                      <w:tblPr>
                                                        <w:tblW w:w="5000" w:type="pct"/>
                                                        <w:tblCellSpacing w:w="0" w:type="dxa"/>
                                                        <w:shd w:val="clear" w:color="auto" w:fill="222222"/>
                                                        <w:tblCellMar>
                                                          <w:left w:w="0" w:type="dxa"/>
                                                          <w:right w:w="0" w:type="dxa"/>
                                                        </w:tblCellMar>
                                                        <w:tblLook w:val="04A0" w:firstRow="1" w:lastRow="0" w:firstColumn="1" w:lastColumn="0" w:noHBand="0" w:noVBand="1"/>
                                                      </w:tblPr>
                                                      <w:tblGrid>
                                                        <w:gridCol w:w="6910"/>
                                                      </w:tblGrid>
                                                      <w:tr w:rsidR="00D438B9" w:rsidRPr="00AF781E" w14:paraId="196950F4" w14:textId="77777777">
                                                        <w:trPr>
                                                          <w:tblCellSpacing w:w="0" w:type="dxa"/>
                                                        </w:trPr>
                                                        <w:tc>
                                                          <w:tcPr>
                                                            <w:tcW w:w="0" w:type="auto"/>
                                                            <w:shd w:val="clear" w:color="auto" w:fill="222222"/>
                                                            <w:tcMar>
                                                              <w:top w:w="270" w:type="dxa"/>
                                                              <w:left w:w="270" w:type="dxa"/>
                                                              <w:bottom w:w="270" w:type="dxa"/>
                                                              <w:right w:w="270" w:type="dxa"/>
                                                            </w:tcMar>
                                                            <w:vAlign w:val="center"/>
                                                            <w:hideMark/>
                                                          </w:tcPr>
                                                          <w:p w14:paraId="0B8571BF" w14:textId="77777777" w:rsidR="00D438B9" w:rsidRPr="00AF781E" w:rsidRDefault="00D438B9" w:rsidP="00AF781E">
                                                            <w:pPr>
                                                              <w:rPr>
                                                                <w:rFonts w:asciiTheme="minorHAnsi" w:hAnsiTheme="minorHAnsi" w:cstheme="minorHAnsi"/>
                                                                <w:sz w:val="36"/>
                                                                <w:szCs w:val="36"/>
                                                              </w:rPr>
                                                            </w:pPr>
                                                            <w:hyperlink r:id="rId47" w:tgtFrame="_blank" w:tooltip="https://www.dropbox.com/scl/fi/ttkd58zzkmxqc7bvog9rc/22c_Reklamkakan_2025_PMA_IRM_-rsm-te_20260624.pdf?rlkey=80egznn1i0kkl2m71d14lno1v&amp;dl=0" w:history="1">
                                                              <w:r w:rsidRPr="00AF781E">
                                                                <w:rPr>
                                                                  <w:rStyle w:val="Hyperlnk"/>
                                                                  <w:rFonts w:asciiTheme="minorHAnsi" w:hAnsiTheme="minorHAnsi" w:cstheme="minorHAnsi"/>
                                                                  <w:b/>
                                                                  <w:bCs/>
                                                                  <w:color w:val="FFFFFF"/>
                                                                  <w:sz w:val="36"/>
                                                                  <w:szCs w:val="36"/>
                                                                  <w:u w:val="none"/>
                                                                </w:rPr>
                                                                <w:t>REKLAMKAKAN 2025</w:t>
                                                              </w:r>
                                                            </w:hyperlink>
                                                          </w:p>
                                                        </w:tc>
                                                      </w:tr>
                                                    </w:tbl>
                                                    <w:p w14:paraId="78536CB1" w14:textId="77777777" w:rsidR="00D438B9" w:rsidRPr="00AF781E" w:rsidRDefault="00D438B9" w:rsidP="00AF781E">
                                                      <w:pPr>
                                                        <w:rPr>
                                                          <w:rFonts w:asciiTheme="minorHAnsi" w:hAnsiTheme="minorHAnsi" w:cstheme="minorHAnsi"/>
                                                        </w:rPr>
                                                      </w:pPr>
                                                    </w:p>
                                                  </w:tc>
                                                </w:tr>
                                                <w:tr w:rsidR="00D438B9" w:rsidRPr="00AF781E" w14:paraId="4407FE38" w14:textId="77777777">
                                                  <w:tc>
                                                    <w:tcPr>
                                                      <w:tcW w:w="0" w:type="auto"/>
                                                      <w:vAlign w:val="center"/>
                                                      <w:hideMark/>
                                                    </w:tcPr>
                                                    <w:p w14:paraId="400612B2" w14:textId="77777777" w:rsidR="00D438B9" w:rsidRPr="00AF781E" w:rsidRDefault="00D438B9" w:rsidP="00AF781E">
                                                      <w:pPr>
                                                        <w:rPr>
                                                          <w:rFonts w:asciiTheme="minorHAnsi" w:hAnsiTheme="minorHAnsi" w:cstheme="minorHAnsi"/>
                                                        </w:rPr>
                                                      </w:pPr>
                                                    </w:p>
                                                  </w:tc>
                                                </w:tr>
                                              </w:tbl>
                                              <w:p w14:paraId="31B8865F" w14:textId="17E7AD7E" w:rsidR="00882A1A" w:rsidRPr="00AF781E" w:rsidRDefault="00882A1A" w:rsidP="00AF781E">
                                                <w:pPr>
                                                  <w:rPr>
                                                    <w:rFonts w:asciiTheme="minorHAnsi" w:hAnsiTheme="minorHAnsi" w:cstheme="minorHAnsi"/>
                                                  </w:rPr>
                                                </w:pPr>
                                              </w:p>
                                              <w:p w14:paraId="2D58E61C" w14:textId="77777777" w:rsidR="00AF781E" w:rsidRPr="00AF781E" w:rsidRDefault="00AF781E" w:rsidP="00AF781E">
                                                <w:pPr>
                                                  <w:rPr>
                                                    <w:rFonts w:asciiTheme="minorHAnsi" w:hAnsiTheme="minorHAnsi" w:cstheme="minorHAnsi"/>
                                                  </w:rPr>
                                                </w:pPr>
                                              </w:p>
                                              <w:p w14:paraId="4E84780E" w14:textId="77777777" w:rsidR="00AF781E" w:rsidRPr="00AF781E" w:rsidRDefault="00AF781E" w:rsidP="00AF781E">
                                                <w:pPr>
                                                  <w:rPr>
                                                    <w:rFonts w:asciiTheme="minorHAnsi" w:hAnsiTheme="minorHAnsi" w:cstheme="minorHAnsi"/>
                                                  </w:rPr>
                                                </w:pPr>
                                              </w:p>
                                              <w:tbl>
                                                <w:tblPr>
                                                  <w:tblW w:w="5000" w:type="pct"/>
                                                  <w:tblCellMar>
                                                    <w:left w:w="0" w:type="dxa"/>
                                                    <w:right w:w="0" w:type="dxa"/>
                                                  </w:tblCellMar>
                                                  <w:tblLook w:val="04A0" w:firstRow="1" w:lastRow="0" w:firstColumn="1" w:lastColumn="0" w:noHBand="0" w:noVBand="1"/>
                                                </w:tblPr>
                                                <w:tblGrid>
                                                  <w:gridCol w:w="7450"/>
                                                </w:tblGrid>
                                                <w:tr w:rsidR="004711DA" w:rsidRPr="00AF781E" w14:paraId="06AB7CFD" w14:textId="77777777">
                                                  <w:tc>
                                                    <w:tcPr>
                                                      <w:tcW w:w="0" w:type="auto"/>
                                                      <w:tcMar>
                                                        <w:top w:w="0" w:type="dxa"/>
                                                        <w:left w:w="270" w:type="dxa"/>
                                                        <w:bottom w:w="135" w:type="dxa"/>
                                                        <w:right w:w="270" w:type="dxa"/>
                                                      </w:tcMar>
                                                      <w:hideMark/>
                                                    </w:tcPr>
                                                    <w:p w14:paraId="54872128" w14:textId="069C6CF5" w:rsidR="00C4268B" w:rsidRPr="00AF781E" w:rsidRDefault="004711DA" w:rsidP="00AF781E">
                                                      <w:pPr>
                                                        <w:spacing w:line="360" w:lineRule="atLeast"/>
                                                        <w:rPr>
                                                          <w:rFonts w:asciiTheme="minorHAnsi" w:hAnsiTheme="minorHAnsi" w:cstheme="minorHAnsi"/>
                                                          <w:color w:val="202020"/>
                                                          <w:shd w:val="clear" w:color="auto" w:fill="FFFFFF"/>
                                                        </w:rPr>
                                                      </w:pPr>
                                                      <w:r w:rsidRPr="00AF781E">
                                                        <w:rPr>
                                                          <w:rStyle w:val="Stark"/>
                                                          <w:rFonts w:asciiTheme="minorHAnsi" w:hAnsiTheme="minorHAnsi" w:cstheme="minorHAnsi"/>
                                                          <w:color w:val="202020"/>
                                                          <w:sz w:val="28"/>
                                                          <w:szCs w:val="28"/>
                                                        </w:rPr>
                                                        <w:lastRenderedPageBreak/>
                                                        <w:t>Tidsplan PMA events 2026 - 2027</w:t>
                                                      </w:r>
                                                      <w:r w:rsidRPr="00AF781E">
                                                        <w:rPr>
                                                          <w:rFonts w:asciiTheme="minorHAnsi" w:hAnsiTheme="minorHAnsi" w:cstheme="minorHAnsi"/>
                                                          <w:color w:val="202020"/>
                                                        </w:rPr>
                                                        <w:br/>
                                                        <w:t>På årsmötet presenterades nästa års tidsplan - Notera och planera in dessa events i era almanackor redan nu:</w:t>
                                                      </w:r>
                                                      <w:r w:rsidRPr="00AF781E">
                                                        <w:rPr>
                                                          <w:rFonts w:asciiTheme="minorHAnsi" w:hAnsiTheme="minorHAnsi" w:cstheme="minorHAnsi"/>
                                                          <w:color w:val="202020"/>
                                                        </w:rPr>
                                                        <w:br/>
                                                      </w:r>
                                                      <w:r w:rsidRPr="00AF781E">
                                                        <w:rPr>
                                                          <w:rFonts w:asciiTheme="minorHAnsi" w:hAnsiTheme="minorHAnsi" w:cstheme="minorHAnsi"/>
                                                          <w:color w:val="000000"/>
                                                        </w:rPr>
                                                        <w:t> </w:t>
                                                      </w:r>
                                                      <w:r w:rsidRPr="00AF781E">
                                                        <w:rPr>
                                                          <w:rFonts w:asciiTheme="minorHAnsi" w:hAnsiTheme="minorHAnsi" w:cstheme="minorHAnsi"/>
                                                          <w:color w:val="202020"/>
                                                        </w:rPr>
                                                        <w:br/>
                                                      </w:r>
                                                      <w:r w:rsidR="00D438B9" w:rsidRPr="00AF781E">
                                                        <w:rPr>
                                                          <w:rStyle w:val="Stark"/>
                                                          <w:rFonts w:asciiTheme="minorHAnsi" w:hAnsiTheme="minorHAnsi" w:cstheme="minorHAnsi"/>
                                                          <w:color w:val="808080"/>
                                                        </w:rPr>
                                                        <w:t>V.33 Mässa</w:t>
                                                      </w:r>
                                                      <w:r w:rsidR="00D438B9" w:rsidRPr="00AF781E">
                                                        <w:rPr>
                                                          <w:rFonts w:asciiTheme="minorHAnsi" w:hAnsiTheme="minorHAnsi" w:cstheme="minorHAnsi"/>
                                                          <w:color w:val="202020"/>
                                                        </w:rPr>
                                                        <w:br/>
                                                      </w:r>
                                                      <w:r w:rsidR="00D438B9" w:rsidRPr="00AF781E">
                                                        <w:rPr>
                                                          <w:rFonts w:asciiTheme="minorHAnsi" w:hAnsiTheme="minorHAnsi" w:cstheme="minorHAnsi"/>
                                                          <w:color w:val="A9A9A9"/>
                                                        </w:rPr>
                                                        <w:t>Nordic Profile Fair</w:t>
                                                      </w:r>
                                                      <w:r w:rsidR="00D438B9" w:rsidRPr="00AF781E">
                                                        <w:rPr>
                                                          <w:rFonts w:asciiTheme="minorHAnsi" w:hAnsiTheme="minorHAnsi" w:cstheme="minorHAnsi"/>
                                                          <w:color w:val="202020"/>
                                                        </w:rPr>
                                                        <w:br/>
                                                      </w:r>
                                                      <w:r w:rsidR="00D438B9" w:rsidRPr="00AF781E">
                                                        <w:rPr>
                                                          <w:rFonts w:asciiTheme="minorHAnsi" w:hAnsiTheme="minorHAnsi" w:cstheme="minorHAnsi"/>
                                                          <w:color w:val="808080"/>
                                                        </w:rPr>
                                                        <w:t>Plats: Elmia, Jönköping</w:t>
                                                      </w:r>
                                                      <w:r w:rsidR="00D438B9" w:rsidRPr="00AF781E">
                                                        <w:rPr>
                                                          <w:rFonts w:asciiTheme="minorHAnsi" w:hAnsiTheme="minorHAnsi" w:cstheme="minorHAnsi"/>
                                                          <w:color w:val="808080"/>
                                                        </w:rPr>
                                                        <w:br/>
                                                        <w:t>Datum: 12-13 augusti</w:t>
                                                      </w:r>
                                                      <w:r w:rsidR="00D438B9" w:rsidRPr="00AF781E">
                                                        <w:rPr>
                                                          <w:rFonts w:asciiTheme="minorHAnsi" w:hAnsiTheme="minorHAnsi" w:cstheme="minorHAnsi"/>
                                                          <w:color w:val="808080"/>
                                                        </w:rPr>
                                                        <w:br/>
                                                        <w:t>Branschfest: Berseau, 12 augusti</w:t>
                                                      </w:r>
                                                      <w:r w:rsidR="00D438B9" w:rsidRPr="00AF781E">
                                                        <w:rPr>
                                                          <w:rFonts w:asciiTheme="minorHAnsi" w:hAnsiTheme="minorHAnsi" w:cstheme="minorHAnsi"/>
                                                          <w:color w:val="808080"/>
                                                        </w:rPr>
                                                        <w:br/>
                                                      </w:r>
                                                      <w:r w:rsidR="00D438B9" w:rsidRPr="00AF781E">
                                                        <w:rPr>
                                                          <w:rFonts w:asciiTheme="minorHAnsi" w:hAnsiTheme="minorHAnsi" w:cstheme="minorHAnsi"/>
                                                          <w:color w:val="808080"/>
                                                        </w:rPr>
                                                        <w:br/>
                                                      </w:r>
                                                      <w:r w:rsidR="00D438B9" w:rsidRPr="00AF781E">
                                                        <w:rPr>
                                                          <w:rStyle w:val="Stark"/>
                                                          <w:rFonts w:asciiTheme="minorHAnsi" w:hAnsiTheme="minorHAnsi" w:cstheme="minorHAnsi"/>
                                                          <w:color w:val="808080"/>
                                                        </w:rPr>
                                                        <w:t>V.34 Öppet Hus</w:t>
                                                      </w:r>
                                                      <w:r w:rsidR="00D438B9" w:rsidRPr="00AF781E">
                                                        <w:rPr>
                                                          <w:rFonts w:asciiTheme="minorHAnsi" w:hAnsiTheme="minorHAnsi" w:cstheme="minorHAnsi"/>
                                                          <w:color w:val="808080"/>
                                                        </w:rPr>
                                                        <w:br/>
                                                        <w:t>Product Media House</w:t>
                                                      </w:r>
                                                      <w:r w:rsidR="00D438B9" w:rsidRPr="00AF781E">
                                                        <w:rPr>
                                                          <w:rFonts w:asciiTheme="minorHAnsi" w:hAnsiTheme="minorHAnsi" w:cstheme="minorHAnsi"/>
                                                          <w:color w:val="808080"/>
                                                        </w:rPr>
                                                        <w:br/>
                                                        <w:t>Plats: Stockholm, Barnhusgatan 16, vån 4 i samarbete med Promotion Gallery vån 2</w:t>
                                                      </w:r>
                                                      <w:r w:rsidR="00D438B9" w:rsidRPr="00AF781E">
                                                        <w:rPr>
                                                          <w:rFonts w:asciiTheme="minorHAnsi" w:hAnsiTheme="minorHAnsi" w:cstheme="minorHAnsi"/>
                                                          <w:color w:val="808080"/>
                                                        </w:rPr>
                                                        <w:br/>
                                                        <w:t>Datum: 18-20 augusti</w:t>
                                                      </w:r>
                                                      <w:r w:rsidR="00D438B9" w:rsidRPr="00AF781E">
                                                        <w:rPr>
                                                          <w:rFonts w:asciiTheme="minorHAnsi" w:hAnsiTheme="minorHAnsi" w:cstheme="minorHAnsi"/>
                                                          <w:color w:val="202020"/>
                                                        </w:rPr>
                                                        <w:br/>
                                                      </w:r>
                                                      <w:r w:rsidR="00D438B9" w:rsidRPr="00AF781E">
                                                        <w:rPr>
                                                          <w:rFonts w:asciiTheme="minorHAnsi" w:hAnsiTheme="minorHAnsi" w:cstheme="minorHAnsi"/>
                                                          <w:color w:val="202020"/>
                                                        </w:rPr>
                                                        <w:br/>
                                                      </w:r>
                                                      <w:r w:rsidR="00C4268B" w:rsidRPr="00AF781E">
                                                        <w:rPr>
                                                          <w:rStyle w:val="Stark"/>
                                                          <w:rFonts w:asciiTheme="minorHAnsi" w:hAnsiTheme="minorHAnsi" w:cstheme="minorHAnsi"/>
                                                          <w:color w:val="000000"/>
                                                          <w:shd w:val="clear" w:color="auto" w:fill="FFFFFF"/>
                                                        </w:rPr>
                                                        <w:t>V.4 PMA Uppackning</w:t>
                                                      </w:r>
                                                      <w:r w:rsidR="00C4268B" w:rsidRPr="00AF781E">
                                                        <w:rPr>
                                                          <w:rFonts w:asciiTheme="minorHAnsi" w:hAnsiTheme="minorHAnsi" w:cstheme="minorHAnsi"/>
                                                          <w:color w:val="000000"/>
                                                          <w:shd w:val="clear" w:color="auto" w:fill="FFFFFF"/>
                                                        </w:rPr>
                                                        <w:br/>
                                                        <w:t>Plats: Stockholm, Strawberry Hotel C </w:t>
                                                      </w:r>
                                                      <w:r w:rsidR="00C4268B" w:rsidRPr="00AF781E">
                                                        <w:rPr>
                                                          <w:rFonts w:asciiTheme="minorHAnsi" w:hAnsiTheme="minorHAnsi" w:cstheme="minorHAnsi"/>
                                                          <w:color w:val="000000"/>
                                                          <w:shd w:val="clear" w:color="auto" w:fill="FFFFFF"/>
                                                        </w:rPr>
                                                        <w:br/>
                                                        <w:t>Datum: 26-27 januari</w:t>
                                                      </w:r>
                                                      <w:r w:rsidR="00C4268B" w:rsidRPr="00AF781E">
                                                        <w:rPr>
                                                          <w:rFonts w:asciiTheme="minorHAnsi" w:hAnsiTheme="minorHAnsi" w:cstheme="minorHAnsi"/>
                                                          <w:color w:val="202020"/>
                                                          <w:shd w:val="clear" w:color="auto" w:fill="FFFFFF"/>
                                                        </w:rPr>
                                                        <w:br/>
                                                        <w:t>AW i samarbete med Product Media House, Promotion Gallery och er som anmäler sig till PMA Uppackning. Vi återkommer med mer info.</w:t>
                                                      </w:r>
                                                      <w:r w:rsidR="00C4268B" w:rsidRPr="00AF781E">
                                                        <w:rPr>
                                                          <w:rFonts w:asciiTheme="minorHAnsi" w:hAnsiTheme="minorHAnsi" w:cstheme="minorHAnsi"/>
                                                          <w:color w:val="202020"/>
                                                        </w:rPr>
                                                        <w:br/>
                                                      </w:r>
                                                      <w:r w:rsidR="00C4268B" w:rsidRPr="00AF781E">
                                                        <w:rPr>
                                                          <w:rFonts w:asciiTheme="minorHAnsi" w:hAnsiTheme="minorHAnsi" w:cstheme="minorHAnsi"/>
                                                          <w:color w:val="202020"/>
                                                        </w:rPr>
                                                        <w:br/>
                                                      </w:r>
                                                      <w:r w:rsidR="00C4268B" w:rsidRPr="00AF781E">
                                                        <w:rPr>
                                                          <w:rStyle w:val="Stark"/>
                                                          <w:rFonts w:asciiTheme="minorHAnsi" w:hAnsiTheme="minorHAnsi" w:cstheme="minorHAnsi"/>
                                                          <w:color w:val="000000"/>
                                                          <w:shd w:val="clear" w:color="auto" w:fill="FFFFFF"/>
                                                        </w:rPr>
                                                        <w:t>V.4 Öppet Hus</w:t>
                                                      </w:r>
                                                      <w:r w:rsidR="00C4268B" w:rsidRPr="00AF781E">
                                                        <w:rPr>
                                                          <w:rFonts w:asciiTheme="minorHAnsi" w:hAnsiTheme="minorHAnsi" w:cstheme="minorHAnsi"/>
                                                          <w:color w:val="000000"/>
                                                          <w:shd w:val="clear" w:color="auto" w:fill="FFFFFF"/>
                                                        </w:rPr>
                                                        <w:br/>
                                                        <w:t>Product Media House</w:t>
                                                      </w:r>
                                                      <w:r w:rsidR="00C4268B" w:rsidRPr="00AF781E">
                                                        <w:rPr>
                                                          <w:rFonts w:asciiTheme="minorHAnsi" w:hAnsiTheme="minorHAnsi" w:cstheme="minorHAnsi"/>
                                                          <w:color w:val="000000"/>
                                                          <w:shd w:val="clear" w:color="auto" w:fill="FFFFFF"/>
                                                        </w:rPr>
                                                        <w:br/>
                                                        <w:t>Plats: Stockholm, Barnhusgatan 16, vån 4 i samarbete med Promotion Gallery vån 2</w:t>
                                                      </w:r>
                                                      <w:r w:rsidR="00C4268B" w:rsidRPr="00AF781E">
                                                        <w:rPr>
                                                          <w:rFonts w:asciiTheme="minorHAnsi" w:hAnsiTheme="minorHAnsi" w:cstheme="minorHAnsi"/>
                                                          <w:color w:val="000000"/>
                                                          <w:shd w:val="clear" w:color="auto" w:fill="FFFFFF"/>
                                                        </w:rPr>
                                                        <w:br/>
                                                        <w:t xml:space="preserve">Datum: </w:t>
                                                      </w:r>
                                                      <w:r w:rsidR="00AF781E" w:rsidRPr="00AF781E">
                                                        <w:rPr>
                                                          <w:rFonts w:asciiTheme="minorHAnsi" w:hAnsiTheme="minorHAnsi" w:cstheme="minorHAnsi"/>
                                                          <w:color w:val="000000"/>
                                                          <w:shd w:val="clear" w:color="auto" w:fill="FFFFFF"/>
                                                        </w:rPr>
                                                        <w:t>26–28</w:t>
                                                      </w:r>
                                                      <w:r w:rsidR="00C4268B" w:rsidRPr="00AF781E">
                                                        <w:rPr>
                                                          <w:rFonts w:asciiTheme="minorHAnsi" w:hAnsiTheme="minorHAnsi" w:cstheme="minorHAnsi"/>
                                                          <w:color w:val="000000"/>
                                                          <w:shd w:val="clear" w:color="auto" w:fill="FFFFFF"/>
                                                        </w:rPr>
                                                        <w:t> januari</w:t>
                                                      </w:r>
                                                      <w:r w:rsidR="00C4268B" w:rsidRPr="00AF781E">
                                                        <w:rPr>
                                                          <w:rFonts w:asciiTheme="minorHAnsi" w:hAnsiTheme="minorHAnsi" w:cstheme="minorHAnsi"/>
                                                          <w:color w:val="000000"/>
                                                          <w:shd w:val="clear" w:color="auto" w:fill="FFFFFF"/>
                                                        </w:rPr>
                                                        <w:br/>
                                                      </w:r>
                                                      <w:r w:rsidR="00C4268B" w:rsidRPr="00AF781E">
                                                        <w:rPr>
                                                          <w:rFonts w:asciiTheme="minorHAnsi" w:hAnsiTheme="minorHAnsi" w:cstheme="minorHAnsi"/>
                                                          <w:color w:val="000000"/>
                                                          <w:shd w:val="clear" w:color="auto" w:fill="FFFFFF"/>
                                                        </w:rPr>
                                                        <w:br/>
                                                      </w:r>
                                                      <w:r w:rsidR="00C4268B" w:rsidRPr="00AF781E">
                                                        <w:rPr>
                                                          <w:rStyle w:val="Stark"/>
                                                          <w:rFonts w:asciiTheme="minorHAnsi" w:hAnsiTheme="minorHAnsi" w:cstheme="minorHAnsi"/>
                                                          <w:color w:val="000000"/>
                                                          <w:shd w:val="clear" w:color="auto" w:fill="FFFFFF"/>
                                                        </w:rPr>
                                                        <w:t>V.11 Sverigetour</w:t>
                                                      </w:r>
                                                      <w:r w:rsidR="00C4268B" w:rsidRPr="00AF781E">
                                                        <w:rPr>
                                                          <w:rFonts w:asciiTheme="minorHAnsi" w:hAnsiTheme="minorHAnsi" w:cstheme="minorHAnsi"/>
                                                          <w:color w:val="000000"/>
                                                          <w:shd w:val="clear" w:color="auto" w:fill="FFFFFF"/>
                                                        </w:rPr>
                                                        <w:br/>
                                                        <w:t>Product Media Tour</w:t>
                                                      </w:r>
                                                      <w:r w:rsidR="00C4268B" w:rsidRPr="00AF781E">
                                                        <w:rPr>
                                                          <w:rFonts w:asciiTheme="minorHAnsi" w:hAnsiTheme="minorHAnsi" w:cstheme="minorHAnsi"/>
                                                          <w:color w:val="202020"/>
                                                          <w:shd w:val="clear" w:color="auto" w:fill="FFFFFF"/>
                                                        </w:rPr>
                                                        <w:br/>
                                                        <w:t>Plats: Malmö 16 mars Malmö Arena Hotel </w:t>
                                                      </w:r>
                                                      <w:r w:rsidR="00C4268B" w:rsidRPr="00AF781E">
                                                        <w:rPr>
                                                          <w:rFonts w:asciiTheme="minorHAnsi" w:hAnsiTheme="minorHAnsi" w:cstheme="minorHAnsi"/>
                                                          <w:color w:val="202020"/>
                                                          <w:shd w:val="clear" w:color="auto" w:fill="FFFFFF"/>
                                                        </w:rPr>
                                                        <w:br/>
                                                        <w:t>Plats: Göteborg 18 mars Quality Hotel Weaver</w:t>
                                                      </w:r>
                                                      <w:r w:rsidR="00C4268B" w:rsidRPr="00AF781E">
                                                        <w:rPr>
                                                          <w:rFonts w:asciiTheme="minorHAnsi" w:hAnsiTheme="minorHAnsi" w:cstheme="minorHAnsi"/>
                                                          <w:color w:val="202020"/>
                                                          <w:shd w:val="clear" w:color="auto" w:fill="FFFFFF"/>
                                                        </w:rPr>
                                                        <w:br/>
                                                        <w:t>Rigg: Kvällen före per ort enligt tidigare</w:t>
                                                      </w:r>
                                                    </w:p>
                                                    <w:p w14:paraId="3A0F69E7" w14:textId="77777777" w:rsidR="00AF781E" w:rsidRDefault="00AF781E" w:rsidP="00AF781E">
                                                      <w:pPr>
                                                        <w:spacing w:line="360" w:lineRule="atLeast"/>
                                                        <w:rPr>
                                                          <w:rFonts w:asciiTheme="minorHAnsi" w:hAnsiTheme="minorHAnsi" w:cstheme="minorHAnsi"/>
                                                          <w:color w:val="202020"/>
                                                        </w:rPr>
                                                      </w:pPr>
                                                    </w:p>
                                                    <w:p w14:paraId="5312A2C5" w14:textId="77777777" w:rsidR="00AF781E" w:rsidRDefault="00AF781E" w:rsidP="00AF781E">
                                                      <w:pPr>
                                                        <w:spacing w:line="360" w:lineRule="atLeast"/>
                                                        <w:rPr>
                                                          <w:rFonts w:asciiTheme="minorHAnsi" w:hAnsiTheme="minorHAnsi" w:cstheme="minorHAnsi"/>
                                                          <w:color w:val="202020"/>
                                                        </w:rPr>
                                                      </w:pPr>
                                                    </w:p>
                                                    <w:p w14:paraId="1F76BE31" w14:textId="77777777" w:rsidR="00AF781E" w:rsidRDefault="00AF781E" w:rsidP="00AF781E">
                                                      <w:pPr>
                                                        <w:spacing w:line="360" w:lineRule="atLeast"/>
                                                        <w:rPr>
                                                          <w:rFonts w:asciiTheme="minorHAnsi" w:hAnsiTheme="minorHAnsi" w:cstheme="minorHAnsi"/>
                                                          <w:color w:val="202020"/>
                                                        </w:rPr>
                                                      </w:pPr>
                                                    </w:p>
                                                    <w:p w14:paraId="2B5212E4" w14:textId="296B31F2" w:rsidR="004711DA" w:rsidRPr="00AF781E" w:rsidRDefault="004711DA" w:rsidP="00AF781E">
                                                      <w:pPr>
                                                        <w:spacing w:line="360" w:lineRule="atLeast"/>
                                                        <w:rPr>
                                                          <w:rFonts w:asciiTheme="minorHAnsi" w:hAnsiTheme="minorHAnsi" w:cstheme="minorHAnsi"/>
                                                          <w:color w:val="202020"/>
                                                        </w:rPr>
                                                      </w:pPr>
                                                      <w:r w:rsidRPr="00AF781E">
                                                        <w:rPr>
                                                          <w:rStyle w:val="Stark"/>
                                                          <w:rFonts w:asciiTheme="minorHAnsi" w:hAnsiTheme="minorHAnsi" w:cstheme="minorHAnsi"/>
                                                          <w:color w:val="000000"/>
                                                        </w:rPr>
                                                        <w:lastRenderedPageBreak/>
                                                        <w:t>V.33 Mässa</w:t>
                                                      </w:r>
                                                      <w:r w:rsidRPr="00AF781E">
                                                        <w:rPr>
                                                          <w:rFonts w:asciiTheme="minorHAnsi" w:hAnsiTheme="minorHAnsi" w:cstheme="minorHAnsi"/>
                                                          <w:color w:val="202020"/>
                                                        </w:rPr>
                                                        <w:br/>
                                                      </w:r>
                                                      <w:r w:rsidRPr="00AF781E">
                                                        <w:rPr>
                                                          <w:rFonts w:asciiTheme="minorHAnsi" w:hAnsiTheme="minorHAnsi" w:cstheme="minorHAnsi"/>
                                                          <w:color w:val="000000"/>
                                                        </w:rPr>
                                                        <w:t>Nordic Profile Fair</w:t>
                                                      </w:r>
                                                      <w:r w:rsidRPr="00AF781E">
                                                        <w:rPr>
                                                          <w:rFonts w:asciiTheme="minorHAnsi" w:hAnsiTheme="minorHAnsi" w:cstheme="minorHAnsi"/>
                                                          <w:color w:val="202020"/>
                                                        </w:rPr>
                                                        <w:br/>
                                                      </w:r>
                                                      <w:r w:rsidRPr="00AF781E">
                                                        <w:rPr>
                                                          <w:rFonts w:asciiTheme="minorHAnsi" w:hAnsiTheme="minorHAnsi" w:cstheme="minorHAnsi"/>
                                                          <w:color w:val="000000"/>
                                                        </w:rPr>
                                                        <w:t>Plats: Elmia, Jönköping</w:t>
                                                      </w:r>
                                                      <w:r w:rsidRPr="00AF781E">
                                                        <w:rPr>
                                                          <w:rFonts w:asciiTheme="minorHAnsi" w:hAnsiTheme="minorHAnsi" w:cstheme="minorHAnsi"/>
                                                          <w:color w:val="202020"/>
                                                        </w:rPr>
                                                        <w:br/>
                                                      </w:r>
                                                      <w:r w:rsidRPr="00AF781E">
                                                        <w:rPr>
                                                          <w:rFonts w:asciiTheme="minorHAnsi" w:hAnsiTheme="minorHAnsi" w:cstheme="minorHAnsi"/>
                                                          <w:color w:val="000000"/>
                                                        </w:rPr>
                                                        <w:t xml:space="preserve">Datum: </w:t>
                                                      </w:r>
                                                      <w:r w:rsidR="00AF781E" w:rsidRPr="00AF781E">
                                                        <w:rPr>
                                                          <w:rFonts w:asciiTheme="minorHAnsi" w:hAnsiTheme="minorHAnsi" w:cstheme="minorHAnsi"/>
                                                          <w:color w:val="000000"/>
                                                        </w:rPr>
                                                        <w:t>18–19</w:t>
                                                      </w:r>
                                                      <w:r w:rsidRPr="00AF781E">
                                                        <w:rPr>
                                                          <w:rFonts w:asciiTheme="minorHAnsi" w:hAnsiTheme="minorHAnsi" w:cstheme="minorHAnsi"/>
                                                          <w:color w:val="000000"/>
                                                        </w:rPr>
                                                        <w:t> augusti</w:t>
                                                      </w:r>
                                                      <w:r w:rsidRPr="00AF781E">
                                                        <w:rPr>
                                                          <w:rFonts w:asciiTheme="minorHAnsi" w:hAnsiTheme="minorHAnsi" w:cstheme="minorHAnsi"/>
                                                          <w:color w:val="202020"/>
                                                        </w:rPr>
                                                        <w:br/>
                                                      </w:r>
                                                      <w:r w:rsidRPr="00AF781E">
                                                        <w:rPr>
                                                          <w:rFonts w:asciiTheme="minorHAnsi" w:hAnsiTheme="minorHAnsi" w:cstheme="minorHAnsi"/>
                                                          <w:color w:val="000000"/>
                                                        </w:rPr>
                                                        <w:t>Branschfest under onsdagskvällen</w:t>
                                                      </w:r>
                                                    </w:p>
                                                  </w:tc>
                                                </w:tr>
                                              </w:tbl>
                                              <w:p w14:paraId="7BE6A64F" w14:textId="77777777" w:rsidR="004711DA" w:rsidRPr="00AF781E" w:rsidRDefault="004711DA" w:rsidP="00AF781E">
                                                <w:pPr>
                                                  <w:rPr>
                                                    <w:rFonts w:asciiTheme="minorHAnsi" w:hAnsiTheme="minorHAnsi" w:cstheme="minorHAnsi"/>
                                                    <w:color w:val="212121"/>
                                                  </w:rPr>
                                                </w:pPr>
                                              </w:p>
                                            </w:tc>
                                          </w:tr>
                                        </w:tbl>
                                        <w:p w14:paraId="37465D27" w14:textId="77777777" w:rsidR="00FF5AEA" w:rsidRPr="00AF781E" w:rsidRDefault="00FF5AEA" w:rsidP="00AF781E">
                                          <w:pPr>
                                            <w:rPr>
                                              <w:rFonts w:asciiTheme="minorHAnsi" w:hAnsiTheme="minorHAnsi" w:cstheme="minorHAnsi"/>
                                            </w:rPr>
                                          </w:pPr>
                                        </w:p>
                                        <w:p w14:paraId="46634955" w14:textId="77777777" w:rsidR="00FF5AEA" w:rsidRPr="00AF781E" w:rsidRDefault="00FF5AEA" w:rsidP="00AF781E">
                                          <w:pPr>
                                            <w:rPr>
                                              <w:rFonts w:asciiTheme="minorHAnsi" w:hAnsiTheme="minorHAnsi" w:cstheme="minorHAnsi"/>
                                            </w:rPr>
                                          </w:pPr>
                                        </w:p>
                                        <w:tbl>
                                          <w:tblPr>
                                            <w:tblW w:w="5000" w:type="pct"/>
                                            <w:tblCellMar>
                                              <w:left w:w="0" w:type="dxa"/>
                                              <w:right w:w="0" w:type="dxa"/>
                                            </w:tblCellMar>
                                            <w:tblLook w:val="04A0" w:firstRow="1" w:lastRow="0" w:firstColumn="1" w:lastColumn="0" w:noHBand="0" w:noVBand="1"/>
                                          </w:tblPr>
                                          <w:tblGrid>
                                            <w:gridCol w:w="7450"/>
                                          </w:tblGrid>
                                          <w:tr w:rsidR="0087441A" w:rsidRPr="00AF781E" w14:paraId="44F2DBDD" w14:textId="77777777">
                                            <w:tc>
                                              <w:tcPr>
                                                <w:tcW w:w="0" w:type="auto"/>
                                                <w:tcMar>
                                                  <w:top w:w="0" w:type="dxa"/>
                                                  <w:left w:w="270" w:type="dxa"/>
                                                  <w:bottom w:w="135" w:type="dxa"/>
                                                  <w:right w:w="270" w:type="dxa"/>
                                                </w:tcMar>
                                                <w:hideMark/>
                                              </w:tcPr>
                                              <w:p w14:paraId="48A755F3" w14:textId="353476C0" w:rsidR="003B60FC" w:rsidRPr="00AF781E" w:rsidRDefault="0087441A" w:rsidP="00AF781E">
                                                <w:pPr>
                                                  <w:spacing w:line="360" w:lineRule="atLeast"/>
                                                  <w:rPr>
                                                    <w:rFonts w:asciiTheme="minorHAnsi" w:hAnsiTheme="minorHAnsi" w:cstheme="minorHAnsi"/>
                                                    <w:color w:val="202020"/>
                                                  </w:rPr>
                                                </w:pPr>
                                                <w:r w:rsidRPr="00AF781E">
                                                  <w:rPr>
                                                    <w:rStyle w:val="Stark"/>
                                                    <w:rFonts w:asciiTheme="minorHAnsi" w:hAnsiTheme="minorHAnsi" w:cstheme="minorHAnsi"/>
                                                    <w:color w:val="202020"/>
                                                  </w:rPr>
                                                  <w:t>PMA nyhetsbrev</w:t>
                                                </w:r>
                                                <w:r w:rsidRPr="00AF781E">
                                                  <w:rPr>
                                                    <w:rFonts w:asciiTheme="minorHAnsi" w:hAnsiTheme="minorHAnsi" w:cstheme="minorHAnsi"/>
                                                    <w:color w:val="202020"/>
                                                  </w:rPr>
                                                  <w:br/>
                                                  <w:t>Nyhetsbrevet riktar sig mot både ÅF, grossister och er medlemmar. Utskicket når nu totalt ca</w:t>
                                                </w:r>
                                                <w:r w:rsidRPr="00AF781E">
                                                  <w:rPr>
                                                    <w:rStyle w:val="apple-converted-space"/>
                                                    <w:rFonts w:asciiTheme="minorHAnsi" w:hAnsiTheme="minorHAnsi" w:cstheme="minorHAnsi"/>
                                                    <w:color w:val="000000"/>
                                                  </w:rPr>
                                                  <w:t> </w:t>
                                                </w:r>
                                                <w:r w:rsidRPr="00AF781E">
                                                  <w:rPr>
                                                    <w:rFonts w:asciiTheme="minorHAnsi" w:hAnsiTheme="minorHAnsi" w:cstheme="minorHAnsi"/>
                                                    <w:color w:val="000000"/>
                                                  </w:rPr>
                                                  <w:t>3700 p</w:t>
                                                </w:r>
                                                <w:r w:rsidRPr="00AF781E">
                                                  <w:rPr>
                                                    <w:rFonts w:asciiTheme="minorHAnsi" w:hAnsiTheme="minorHAnsi" w:cstheme="minorHAnsi"/>
                                                    <w:color w:val="202020"/>
                                                  </w:rPr>
                                                  <w:t xml:space="preserve">ersoner i produktmediabranschen. Hittills i år har PMA skickat ut </w:t>
                                                </w:r>
                                                <w:r w:rsidR="00C17B5D" w:rsidRPr="00AF781E">
                                                  <w:rPr>
                                                    <w:rFonts w:asciiTheme="minorHAnsi" w:hAnsiTheme="minorHAnsi" w:cstheme="minorHAnsi"/>
                                                    <w:color w:val="202020"/>
                                                  </w:rPr>
                                                  <w:t>3</w:t>
                                                </w:r>
                                                <w:r w:rsidR="00C4268B" w:rsidRPr="00AF781E">
                                                  <w:rPr>
                                                    <w:rFonts w:asciiTheme="minorHAnsi" w:hAnsiTheme="minorHAnsi" w:cstheme="minorHAnsi"/>
                                                    <w:color w:val="202020"/>
                                                  </w:rPr>
                                                  <w:t>4</w:t>
                                                </w:r>
                                                <w:r w:rsidRPr="00AF781E">
                                                  <w:rPr>
                                                    <w:rFonts w:asciiTheme="minorHAnsi" w:hAnsiTheme="minorHAnsi" w:cstheme="minorHAnsi"/>
                                                    <w:color w:val="202020"/>
                                                  </w:rPr>
                                                  <w:t xml:space="preserve"> nyhetsbrev.</w:t>
                                                </w:r>
                                              </w:p>
                                              <w:p w14:paraId="1CDFDFCA" w14:textId="77777777" w:rsidR="00D17A5D" w:rsidRPr="00AF781E" w:rsidRDefault="0087441A" w:rsidP="00AF781E">
                                                <w:pPr>
                                                  <w:spacing w:line="360" w:lineRule="atLeast"/>
                                                  <w:rPr>
                                                    <w:rFonts w:asciiTheme="minorHAnsi" w:hAnsiTheme="minorHAnsi" w:cstheme="minorHAnsi"/>
                                                    <w:color w:val="202020"/>
                                                  </w:rPr>
                                                </w:pPr>
                                                <w:r w:rsidRPr="00AF781E">
                                                  <w:rPr>
                                                    <w:rFonts w:asciiTheme="minorHAnsi" w:hAnsiTheme="minorHAnsi" w:cstheme="minorHAnsi"/>
                                                    <w:color w:val="202020"/>
                                                  </w:rPr>
                                                  <w:br/>
                                                </w:r>
                                                <w:r w:rsidRPr="00AF781E">
                                                  <w:rPr>
                                                    <w:rStyle w:val="Stark"/>
                                                    <w:rFonts w:asciiTheme="minorHAnsi" w:hAnsiTheme="minorHAnsi" w:cstheme="minorHAnsi"/>
                                                    <w:color w:val="202020"/>
                                                  </w:rPr>
                                                  <w:t>PMA sociala medier</w:t>
                                                </w:r>
                                                <w:r w:rsidRPr="00AF781E">
                                                  <w:rPr>
                                                    <w:rFonts w:asciiTheme="minorHAnsi" w:hAnsiTheme="minorHAnsi" w:cstheme="minorHAnsi"/>
                                                    <w:color w:val="202020"/>
                                                  </w:rPr>
                                                  <w:br/>
                                                </w:r>
                                                <w:hyperlink r:id="rId48" w:tgtFrame="_blank" w:tooltip="https://www.linkedin.com/company/pwa-promotion-wholesalers-association/" w:history="1">
                                                  <w:r w:rsidRPr="00AF781E">
                                                    <w:rPr>
                                                      <w:rStyle w:val="Hyperlnk"/>
                                                      <w:rFonts w:asciiTheme="minorHAnsi" w:hAnsiTheme="minorHAnsi" w:cstheme="minorHAnsi"/>
                                                      <w:color w:val="007C89"/>
                                                    </w:rPr>
                                                    <w:t>PMA LinkedIn</w:t>
                                                  </w:r>
                                                </w:hyperlink>
                                                <w:hyperlink r:id="rId49" w:tgtFrame="_blank" w:tooltip="https://www.linkedin.com/company/product-media-association/" w:history="1">
                                                  <w:r w:rsidRPr="00AF781E">
                                                    <w:rPr>
                                                      <w:rStyle w:val="Hyperlnk"/>
                                                      <w:rFonts w:asciiTheme="minorHAnsi" w:hAnsiTheme="minorHAnsi" w:cstheme="minorHAnsi"/>
                                                      <w:color w:val="007C89"/>
                                                    </w:rPr>
                                                    <w:t> </w:t>
                                                  </w:r>
                                                </w:hyperlink>
                                                <w:r w:rsidRPr="00AF781E">
                                                  <w:rPr>
                                                    <w:rFonts w:asciiTheme="minorHAnsi" w:hAnsiTheme="minorHAnsi" w:cstheme="minorHAnsi"/>
                                                    <w:color w:val="202020"/>
                                                  </w:rPr>
                                                  <w:br/>
                                                </w:r>
                                                <w:hyperlink r:id="rId50" w:tgtFrame="_blank" w:tooltip="https://www.facebook.com/productmediaassociation/" w:history="1">
                                                  <w:r w:rsidRPr="00AF781E">
                                                    <w:rPr>
                                                      <w:rStyle w:val="Hyperlnk"/>
                                                      <w:rFonts w:asciiTheme="minorHAnsi" w:hAnsiTheme="minorHAnsi" w:cstheme="minorHAnsi"/>
                                                      <w:color w:val="007C89"/>
                                                    </w:rPr>
                                                    <w:t>PMA Facebook</w:t>
                                                  </w:r>
                                                </w:hyperlink>
                                                <w:r w:rsidRPr="00AF781E">
                                                  <w:rPr>
                                                    <w:rFonts w:asciiTheme="minorHAnsi" w:hAnsiTheme="minorHAnsi" w:cstheme="minorHAnsi"/>
                                                    <w:color w:val="202020"/>
                                                  </w:rPr>
                                                  <w:t> </w:t>
                                                </w:r>
                                                <w:r w:rsidRPr="00AF781E">
                                                  <w:rPr>
                                                    <w:rFonts w:asciiTheme="minorHAnsi" w:hAnsiTheme="minorHAnsi" w:cstheme="minorHAnsi"/>
                                                    <w:color w:val="202020"/>
                                                  </w:rPr>
                                                  <w:br/>
                                                </w:r>
                                                <w:hyperlink r:id="rId51" w:tgtFrame="_blank" w:tooltip="https://www.instagram.com/productmediaassociation/" w:history="1">
                                                  <w:r w:rsidRPr="00AF781E">
                                                    <w:rPr>
                                                      <w:rStyle w:val="Hyperlnk"/>
                                                      <w:rFonts w:asciiTheme="minorHAnsi" w:hAnsiTheme="minorHAnsi" w:cstheme="minorHAnsi"/>
                                                      <w:color w:val="007C89"/>
                                                    </w:rPr>
                                                    <w:t>PMA Instagram</w:t>
                                                  </w:r>
                                                </w:hyperlink>
                                                <w:r w:rsidRPr="00AF781E">
                                                  <w:rPr>
                                                    <w:rStyle w:val="Stark"/>
                                                    <w:rFonts w:asciiTheme="minorHAnsi" w:hAnsiTheme="minorHAnsi" w:cstheme="minorHAnsi"/>
                                                    <w:color w:val="202020"/>
                                                  </w:rPr>
                                                  <w:t> </w:t>
                                                </w:r>
                                                <w:r w:rsidRPr="00AF781E">
                                                  <w:rPr>
                                                    <w:rFonts w:asciiTheme="minorHAnsi" w:hAnsiTheme="minorHAnsi" w:cstheme="minorHAnsi"/>
                                                    <w:color w:val="202020"/>
                                                  </w:rPr>
                                                  <w:br/>
                                                </w:r>
                                                <w:hyperlink r:id="rId52" w:tgtFrame="_blank" w:tooltip="https://www.youtube.com/channel/UCsx5n9Wx0ccFCNZiq6tjn4A" w:history="1">
                                                  <w:r w:rsidRPr="00AF781E">
                                                    <w:rPr>
                                                      <w:rStyle w:val="Hyperlnk"/>
                                                      <w:rFonts w:asciiTheme="minorHAnsi" w:hAnsiTheme="minorHAnsi" w:cstheme="minorHAnsi"/>
                                                      <w:color w:val="007C89"/>
                                                    </w:rPr>
                                                    <w:t>PMA Youtube</w:t>
                                                  </w:r>
                                                </w:hyperlink>
                                                <w:r w:rsidRPr="00AF781E">
                                                  <w:rPr>
                                                    <w:rFonts w:asciiTheme="minorHAnsi" w:hAnsiTheme="minorHAnsi" w:cstheme="minorHAnsi"/>
                                                    <w:color w:val="202020"/>
                                                  </w:rPr>
                                                  <w:t> </w:t>
                                                </w:r>
                                                <w:r w:rsidRPr="00AF781E">
                                                  <w:rPr>
                                                    <w:rFonts w:asciiTheme="minorHAnsi" w:hAnsiTheme="minorHAnsi" w:cstheme="minorHAnsi"/>
                                                    <w:color w:val="202020"/>
                                                  </w:rPr>
                                                  <w:br/>
                                                  <w:t>Följ oss, gilla &amp; dela gärna våra inlägg för att sprida information.</w:t>
                                                </w:r>
                                                <w:r w:rsidRPr="00AF781E">
                                                  <w:rPr>
                                                    <w:rFonts w:asciiTheme="minorHAnsi" w:hAnsiTheme="minorHAnsi" w:cstheme="minorHAnsi"/>
                                                    <w:color w:val="202020"/>
                                                  </w:rPr>
                                                  <w:br/>
                                                </w:r>
                                              </w:p>
                                              <w:p w14:paraId="351A850B" w14:textId="5398F9C2" w:rsidR="00126DA8" w:rsidRPr="00AF781E" w:rsidRDefault="0087441A" w:rsidP="00AF781E">
                                                <w:pPr>
                                                  <w:spacing w:line="360" w:lineRule="atLeast"/>
                                                  <w:rPr>
                                                    <w:rFonts w:asciiTheme="minorHAnsi" w:hAnsiTheme="minorHAnsi" w:cstheme="minorHAnsi"/>
                                                    <w:color w:val="202020"/>
                                                  </w:rPr>
                                                </w:pPr>
                                                <w:r w:rsidRPr="00AF781E">
                                                  <w:rPr>
                                                    <w:rStyle w:val="Stark"/>
                                                    <w:rFonts w:asciiTheme="minorHAnsi" w:hAnsiTheme="minorHAnsi" w:cstheme="minorHAnsi"/>
                                                    <w:color w:val="202020"/>
                                                  </w:rPr>
                                                  <w:t>BRANSCHMEDIA</w:t>
                                                </w:r>
                                                <w:r w:rsidRPr="00AF781E">
                                                  <w:rPr>
                                                    <w:rFonts w:asciiTheme="minorHAnsi" w:hAnsiTheme="minorHAnsi" w:cstheme="minorHAnsi"/>
                                                    <w:color w:val="202020"/>
                                                  </w:rPr>
                                                  <w:br/>
                                                  <w:t>Här kommer länkar till de senaste artiklarna</w:t>
                                                </w:r>
                                                <w:r w:rsidRPr="00AF781E">
                                                  <w:rPr>
                                                    <w:rFonts w:asciiTheme="minorHAnsi" w:hAnsiTheme="minorHAnsi" w:cstheme="minorHAnsi"/>
                                                    <w:color w:val="202020"/>
                                                  </w:rPr>
                                                  <w:br/>
                                                </w:r>
                                                <w:r w:rsidRPr="00AF781E">
                                                  <w:rPr>
                                                    <w:rFonts w:asciiTheme="minorHAnsi" w:hAnsiTheme="minorHAnsi" w:cstheme="minorHAnsi"/>
                                                    <w:color w:val="202020"/>
                                                  </w:rPr>
                                                  <w:br/>
                                                </w:r>
                                                <w:r w:rsidRPr="00AF781E">
                                                  <w:rPr>
                                                    <w:rStyle w:val="Stark"/>
                                                    <w:rFonts w:asciiTheme="minorHAnsi" w:hAnsiTheme="minorHAnsi" w:cstheme="minorHAnsi"/>
                                                    <w:color w:val="202020"/>
                                                  </w:rPr>
                                                  <w:t>2026 - Artiklar Branschkoll</w:t>
                                                </w:r>
                                                <w:r w:rsidRPr="00AF781E">
                                                  <w:rPr>
                                                    <w:rStyle w:val="apple-converted-space"/>
                                                    <w:rFonts w:asciiTheme="minorHAnsi" w:hAnsiTheme="minorHAnsi" w:cstheme="minorHAnsi"/>
                                                    <w:b/>
                                                    <w:bCs/>
                                                    <w:color w:val="202020"/>
                                                  </w:rPr>
                                                  <w:t> </w:t>
                                                </w:r>
                                                <w:r w:rsidRPr="00AF781E">
                                                  <w:rPr>
                                                    <w:rFonts w:asciiTheme="minorHAnsi" w:hAnsiTheme="minorHAnsi" w:cstheme="minorHAnsi"/>
                                                    <w:color w:val="202020"/>
                                                  </w:rPr>
                                                  <w:br/>
                                                  <w:t>Branschkoll Promotion 20260119: </w:t>
                                                </w:r>
                                                <w:hyperlink r:id="rId53" w:tgtFrame="_blank" w:tooltip="https://www.branschkoll.se/artiklar/pma-sanker-intradesavgiften-till-1-krona" w:history="1">
                                                  <w:r w:rsidRPr="00AF781E">
                                                    <w:rPr>
                                                      <w:rStyle w:val="Hyperlnk"/>
                                                      <w:rFonts w:asciiTheme="minorHAnsi" w:hAnsiTheme="minorHAnsi" w:cstheme="minorHAnsi"/>
                                                      <w:color w:val="007C89"/>
                                                    </w:rPr>
                                                    <w:t>Läs här </w:t>
                                                  </w:r>
                                                </w:hyperlink>
                                                <w:r w:rsidRPr="00AF781E">
                                                  <w:rPr>
                                                    <w:rFonts w:asciiTheme="minorHAnsi" w:hAnsiTheme="minorHAnsi" w:cstheme="minorHAnsi"/>
                                                    <w:color w:val="202020"/>
                                                  </w:rPr>
                                                  <w:t> (Sänkt inträdesavgift)</w:t>
                                                </w:r>
                                                <w:r w:rsidRPr="00AF781E">
                                                  <w:rPr>
                                                    <w:rFonts w:asciiTheme="minorHAnsi" w:hAnsiTheme="minorHAnsi" w:cstheme="minorHAnsi"/>
                                                    <w:color w:val="202020"/>
                                                  </w:rPr>
                                                  <w:br/>
                                                  <w:t>Branschkoll Promotion 20260129: </w:t>
                                                </w:r>
                                                <w:hyperlink r:id="rId54" w:tgtFrame="_blank" w:tooltip="https://www.branschkoll.se/artiklar/arets-vinnare-i-produktmediabiet?utm_source=Branschkoll+Promotion&amp;utm_campaign=728a9802cf-EMAIL_CAMPAIGN_2026_01_27_03_41&amp;utm_medium=email&amp;utm_term=0_-728a9802cf-465870596" w:history="1">
                                                  <w:r w:rsidRPr="00AF781E">
                                                    <w:rPr>
                                                      <w:rStyle w:val="Hyperlnk"/>
                                                      <w:rFonts w:asciiTheme="minorHAnsi" w:hAnsiTheme="minorHAnsi" w:cstheme="minorHAnsi"/>
                                                      <w:color w:val="007C89"/>
                                                    </w:rPr>
                                                    <w:t>Läs här </w:t>
                                                  </w:r>
                                                </w:hyperlink>
                                                <w:r w:rsidRPr="00AF781E">
                                                  <w:rPr>
                                                    <w:rFonts w:asciiTheme="minorHAnsi" w:hAnsiTheme="minorHAnsi" w:cstheme="minorHAnsi"/>
                                                    <w:color w:val="202020"/>
                                                  </w:rPr>
                                                  <w:t> (ProduktmediaBiet)</w:t>
                                                </w:r>
                                                <w:r w:rsidRPr="00AF781E">
                                                  <w:rPr>
                                                    <w:rFonts w:asciiTheme="minorHAnsi" w:hAnsiTheme="minorHAnsi" w:cstheme="minorHAnsi"/>
                                                    <w:color w:val="202020"/>
                                                  </w:rPr>
                                                  <w:br/>
                                                  <w:t>Branschkoll Promotion 20260129: </w:t>
                                                </w:r>
                                                <w:hyperlink r:id="rId55" w:tgtFrame="_blank" w:tooltip="https://www.branschkoll.se/artiklar/profilbranschens-leverantorer-slot-upp-pa-pma-days?utm_source=Branschkoll+Promotion&amp;utm_campaign=728a9802cf-EMAIL_CAMPAIGN_2026_01_27_03_41&amp;utm_medium=email&amp;utm_term=0_-728a9802cf-465870596" w:history="1">
                                                  <w:r w:rsidRPr="00AF781E">
                                                    <w:rPr>
                                                      <w:rStyle w:val="Hyperlnk"/>
                                                      <w:rFonts w:asciiTheme="minorHAnsi" w:hAnsiTheme="minorHAnsi" w:cstheme="minorHAnsi"/>
                                                      <w:color w:val="007C89"/>
                                                    </w:rPr>
                                                    <w:t>Läs här </w:t>
                                                  </w:r>
                                                </w:hyperlink>
                                                <w:r w:rsidRPr="00AF781E">
                                                  <w:rPr>
                                                    <w:rFonts w:asciiTheme="minorHAnsi" w:hAnsiTheme="minorHAnsi" w:cstheme="minorHAnsi"/>
                                                    <w:color w:val="202020"/>
                                                  </w:rPr>
                                                  <w:t> (Product Media Days)</w:t>
                                                </w:r>
                                              </w:p>
                                              <w:p w14:paraId="528A3A2E" w14:textId="77777777" w:rsidR="006149AF" w:rsidRPr="00AF781E" w:rsidRDefault="00126DA8" w:rsidP="00AF781E">
                                                <w:pPr>
                                                  <w:spacing w:line="360" w:lineRule="atLeast"/>
                                                  <w:rPr>
                                                    <w:rFonts w:asciiTheme="minorHAnsi" w:hAnsiTheme="minorHAnsi" w:cstheme="minorHAnsi"/>
                                                    <w:color w:val="202020"/>
                                                  </w:rPr>
                                                </w:pPr>
                                                <w:r w:rsidRPr="00AF781E">
                                                  <w:rPr>
                                                    <w:rFonts w:asciiTheme="minorHAnsi" w:hAnsiTheme="minorHAnsi" w:cstheme="minorHAnsi"/>
                                                    <w:color w:val="202020"/>
                                                  </w:rPr>
                                                  <w:t>Branschkoll Promotion 20260210: </w:t>
                                                </w:r>
                                                <w:hyperlink r:id="rId56" w:tgtFrame="_blank" w:tooltip="https://www.branschkoll.se/artiklar/produktmediabranschen-pa-turne-till-goteborg-och-malmo?utm_source=Branschkoll+Promotion&amp;utm_campaign=07951dce1e-EMAIL_CAMPAIGN_2026_01_27_03_41_COPY_01&amp;utmhttps://www.branschkoll.se/artiklar/produktmediabranschen-pa-turne-till-goteborg-och-malmo?utm_source=Branschkoll+Promotion&amp;utm_campaign=07951dce1e-EMAIL_CAMPAIGN_2026_01_27_03_41_COPY_01&amp;utm_medium=email&amp;utm_term=0_-728a9802cf-" w:history="1">
                                                  <w:r w:rsidRPr="00AF781E">
                                                    <w:rPr>
                                                      <w:rStyle w:val="Hyperlnk"/>
                                                      <w:rFonts w:asciiTheme="minorHAnsi" w:hAnsiTheme="minorHAnsi" w:cstheme="minorHAnsi"/>
                                                      <w:color w:val="007C89"/>
                                                    </w:rPr>
                                                    <w:t>Läs här </w:t>
                                                  </w:r>
                                                </w:hyperlink>
                                                <w:r w:rsidRPr="00AF781E">
                                                  <w:rPr>
                                                    <w:rFonts w:asciiTheme="minorHAnsi" w:hAnsiTheme="minorHAnsi" w:cstheme="minorHAnsi"/>
                                                    <w:color w:val="202020"/>
                                                  </w:rPr>
                                                  <w:t> (Product Media Tour)</w:t>
                                                </w:r>
                                                <w:r w:rsidRPr="00AF781E">
                                                  <w:rPr>
                                                    <w:rFonts w:asciiTheme="minorHAnsi" w:hAnsiTheme="minorHAnsi" w:cstheme="minorHAnsi"/>
                                                    <w:color w:val="202020"/>
                                                  </w:rPr>
                                                  <w:br/>
                                                  <w:t>Branschkoll Promotion 20260223: </w:t>
                                                </w:r>
                                                <w:hyperlink r:id="rId57" w:tgtFrame="_blank" w:tooltip="https://www.branschkoll.se/artiklar/pma-akademi-erbjuder-ai-utbildningar-for-branschen?utm_source=Branschkoll+Promotion&amp;utm_campaign=e2403b3416-EMAIL_CAMPAIGN_2026_01_27_03_41_COPY_01&amp;utm_medium=email&amp;utm_term=0_-728a9802cf-465870596" w:history="1">
                                                  <w:r w:rsidRPr="00AF781E">
                                                    <w:rPr>
                                                      <w:rStyle w:val="Hyperlnk"/>
                                                      <w:rFonts w:asciiTheme="minorHAnsi" w:hAnsiTheme="minorHAnsi" w:cstheme="minorHAnsi"/>
                                                      <w:color w:val="007C89"/>
                                                    </w:rPr>
                                                    <w:t>Läs här </w:t>
                                                  </w:r>
                                                </w:hyperlink>
                                                <w:r w:rsidRPr="00AF781E">
                                                  <w:rPr>
                                                    <w:rFonts w:asciiTheme="minorHAnsi" w:hAnsiTheme="minorHAnsi" w:cstheme="minorHAnsi"/>
                                                    <w:color w:val="202020"/>
                                                  </w:rPr>
                                                  <w:t> (PMA akademi)</w:t>
                                                </w:r>
                                              </w:p>
                                              <w:p w14:paraId="28F7981C" w14:textId="77777777" w:rsidR="00653675" w:rsidRPr="00AF781E" w:rsidRDefault="006149AF" w:rsidP="00AF781E">
                                                <w:pPr>
                                                  <w:spacing w:line="360" w:lineRule="atLeast"/>
                                                  <w:rPr>
                                                    <w:rFonts w:asciiTheme="minorHAnsi" w:hAnsiTheme="minorHAnsi" w:cstheme="minorHAnsi"/>
                                                    <w:color w:val="202020"/>
                                                  </w:rPr>
                                                </w:pPr>
                                                <w:r w:rsidRPr="00AF781E">
                                                  <w:rPr>
                                                    <w:rFonts w:asciiTheme="minorHAnsi" w:hAnsiTheme="minorHAnsi" w:cstheme="minorHAnsi"/>
                                                    <w:color w:val="202020"/>
                                                  </w:rPr>
                                                  <w:t>Branschkoll Promotion 20260505: </w:t>
                                                </w:r>
                                                <w:hyperlink r:id="rId58" w:tgtFrame="_blank" w:tooltip="https://www.branschkoll.se/artiklar/bade-fest-och-tavling-pa-profilmassan-i-augusti" w:history="1">
                                                  <w:r w:rsidRPr="00AF781E">
                                                    <w:rPr>
                                                      <w:rStyle w:val="Hyperlnk"/>
                                                      <w:rFonts w:asciiTheme="minorHAnsi" w:hAnsiTheme="minorHAnsi" w:cstheme="minorHAnsi"/>
                                                      <w:color w:val="007C89"/>
                                                    </w:rPr>
                                                    <w:t>Läs här </w:t>
                                                  </w:r>
                                                </w:hyperlink>
                                                <w:r w:rsidRPr="00AF781E">
                                                  <w:rPr>
                                                    <w:rFonts w:asciiTheme="minorHAnsi" w:hAnsiTheme="minorHAnsi" w:cstheme="minorHAnsi"/>
                                                    <w:color w:val="202020"/>
                                                  </w:rPr>
                                                  <w:t> (Nordic Profile Fair)</w:t>
                                                </w:r>
                                              </w:p>
                                              <w:p w14:paraId="35059283" w14:textId="77777777" w:rsidR="00C17B5D" w:rsidRPr="00AF781E" w:rsidRDefault="00653675" w:rsidP="00AF781E">
                                                <w:pPr>
                                                  <w:spacing w:line="360" w:lineRule="atLeast"/>
                                                  <w:rPr>
                                                    <w:rFonts w:asciiTheme="minorHAnsi" w:hAnsiTheme="minorHAnsi" w:cstheme="minorHAnsi"/>
                                                    <w:color w:val="202020"/>
                                                  </w:rPr>
                                                </w:pPr>
                                                <w:r w:rsidRPr="00AF781E">
                                                  <w:rPr>
                                                    <w:rFonts w:asciiTheme="minorHAnsi" w:hAnsiTheme="minorHAnsi" w:cstheme="minorHAnsi"/>
                                                    <w:color w:val="202020"/>
                                                  </w:rPr>
                                                  <w:t>Branschkoll Promotion 20260601: </w:t>
                                                </w:r>
                                                <w:hyperlink r:id="rId59" w:tgtFrame="_blank" w:tooltip="https://www.branschkoll.se/artiklar/produktmedia-vaxer-snabbare-an-totala-reklamkakan?utm_source=Branschkoll+Promotion&amp;utm_campaign=e362c60671-EMAIL_CAMPAIGN_2026_01_27_03_41_COPY_01&amp;utm_medium=email&amp;utm_term=0_-728a9802cf-465870596" w:history="1">
                                                  <w:r w:rsidRPr="00AF781E">
                                                    <w:rPr>
                                                      <w:rStyle w:val="Hyperlnk"/>
                                                      <w:rFonts w:asciiTheme="minorHAnsi" w:hAnsiTheme="minorHAnsi" w:cstheme="minorHAnsi"/>
                                                      <w:color w:val="007C89"/>
                                                    </w:rPr>
                                                    <w:t>Läs här </w:t>
                                                  </w:r>
                                                </w:hyperlink>
                                                <w:r w:rsidRPr="00AF781E">
                                                  <w:rPr>
                                                    <w:rFonts w:asciiTheme="minorHAnsi" w:hAnsiTheme="minorHAnsi" w:cstheme="minorHAnsi"/>
                                                    <w:color w:val="202020"/>
                                                  </w:rPr>
                                                  <w:t> (Reklamkakan)</w:t>
                                                </w:r>
                                                <w:r w:rsidR="0087441A" w:rsidRPr="00AF781E">
                                                  <w:rPr>
                                                    <w:rFonts w:asciiTheme="minorHAnsi" w:hAnsiTheme="minorHAnsi" w:cstheme="minorHAnsi"/>
                                                    <w:color w:val="202020"/>
                                                  </w:rPr>
                                                  <w:br/>
                                                </w:r>
                                                <w:r w:rsidR="00C17B5D" w:rsidRPr="00AF781E">
                                                  <w:rPr>
                                                    <w:rFonts w:asciiTheme="minorHAnsi" w:hAnsiTheme="minorHAnsi" w:cstheme="minorHAnsi"/>
                                                    <w:color w:val="202020"/>
                                                  </w:rPr>
                                                  <w:t>Branschkoll Promotion 20260818: </w:t>
                                                </w:r>
                                                <w:hyperlink r:id="rId60" w:tgtFrame="_blank" w:tooltip="https://www.branschkoll.se/artiklar/pma-academy-haller-kurs-i-cirkular-produktdesign-i-september?utm_source=Branschkoll+Promotion&amp;utm_campaign=ea1ac00a34-EMAIL_CAMPAIGN_2026_01_27_03_41_COPY_01&amp;utm_medium=email&amp;utm_term=0_-728a9802cf-465870596" w:history="1">
                                                  <w:r w:rsidR="00C17B5D" w:rsidRPr="00AF781E">
                                                    <w:rPr>
                                                      <w:rStyle w:val="Hyperlnk"/>
                                                      <w:rFonts w:asciiTheme="minorHAnsi" w:hAnsiTheme="minorHAnsi" w:cstheme="minorHAnsi"/>
                                                      <w:color w:val="007C89"/>
                                                    </w:rPr>
                                                    <w:t>Läs här </w:t>
                                                  </w:r>
                                                </w:hyperlink>
                                                <w:r w:rsidR="00C17B5D" w:rsidRPr="00AF781E">
                                                  <w:rPr>
                                                    <w:rFonts w:asciiTheme="minorHAnsi" w:hAnsiTheme="minorHAnsi" w:cstheme="minorHAnsi"/>
                                                    <w:color w:val="202020"/>
                                                  </w:rPr>
                                                  <w:t> (PMA akademi)</w:t>
                                                </w:r>
                                                <w:r w:rsidR="00C17B5D" w:rsidRPr="00AF781E">
                                                  <w:rPr>
                                                    <w:rFonts w:asciiTheme="minorHAnsi" w:hAnsiTheme="minorHAnsi" w:cstheme="minorHAnsi"/>
                                                    <w:color w:val="202020"/>
                                                  </w:rPr>
                                                  <w:br/>
                                                  <w:t>Branschkoll Promotion 20260825: </w:t>
                                                </w:r>
                                                <w:hyperlink r:id="rId61" w:tgtFrame="_blank" w:tooltip="https://www.branschkoll.se/artiklar/kvalitet-fore-pris-pyrande-tema-pa-profilmassan?utm_source=Branschkoll+Promotion&amp;utm_campaign=d1aad3605b-EMAIL_CAMPAIGN_2026_01_27_03_41_COPY_01&amp;utm_medium=email&amp;utm_term=0_-728a9802cf-465870596" w:history="1">
                                                  <w:r w:rsidR="00C17B5D" w:rsidRPr="00AF781E">
                                                    <w:rPr>
                                                      <w:rStyle w:val="Hyperlnk"/>
                                                      <w:rFonts w:asciiTheme="minorHAnsi" w:hAnsiTheme="minorHAnsi" w:cstheme="minorHAnsi"/>
                                                      <w:color w:val="007C89"/>
                                                    </w:rPr>
                                                    <w:t>Läs här </w:t>
                                                  </w:r>
                                                </w:hyperlink>
                                                <w:r w:rsidR="00C17B5D" w:rsidRPr="00AF781E">
                                                  <w:rPr>
                                                    <w:rFonts w:asciiTheme="minorHAnsi" w:hAnsiTheme="minorHAnsi" w:cstheme="minorHAnsi"/>
                                                    <w:color w:val="202020"/>
                                                  </w:rPr>
                                                  <w:t> (Nordic Profile Fair)</w:t>
                                                </w:r>
                                              </w:p>
                                              <w:p w14:paraId="2F4ADA6C" w14:textId="41FB8C08" w:rsidR="003D36D8" w:rsidRPr="00AF781E" w:rsidRDefault="003D36D8" w:rsidP="00AF781E">
                                                <w:pPr>
                                                  <w:spacing w:line="360" w:lineRule="atLeast"/>
                                                  <w:rPr>
                                                    <w:rFonts w:asciiTheme="minorHAnsi" w:hAnsiTheme="minorHAnsi" w:cstheme="minorHAnsi"/>
                                                    <w:color w:val="202020"/>
                                                  </w:rPr>
                                                </w:pPr>
                                                <w:r w:rsidRPr="00AF781E">
                                                  <w:rPr>
                                                    <w:rFonts w:asciiTheme="minorHAnsi" w:hAnsiTheme="minorHAnsi" w:cstheme="minorHAnsi"/>
                                                    <w:color w:val="202020"/>
                                                    <w:shd w:val="clear" w:color="auto" w:fill="FFFFFF"/>
                                                  </w:rPr>
                                                  <w:t>Branschkoll Promotion 20260923: </w:t>
                                                </w:r>
                                                <w:hyperlink r:id="rId62" w:tgtFrame="_blank" w:tooltip="https://www.branschkoll.se/artiklar/pma-haller-kurs-om-forpackningsforordningen-ppwr-i-oktober?utm_source=Branschkoll+Promotion&amp;utm_campaign=3031c1ca23-EMAIL_CAMPAIGN_2026_01_27_03_41_COPY_01&amp;utm_medium=email&amp;utm_term=0_-728a9802cf-465870596" w:history="1">
                                                  <w:r w:rsidRPr="00AF781E">
                                                    <w:rPr>
                                                      <w:rStyle w:val="Hyperlnk"/>
                                                      <w:rFonts w:asciiTheme="minorHAnsi" w:hAnsiTheme="minorHAnsi" w:cstheme="minorHAnsi"/>
                                                      <w:color w:val="007C89"/>
                                                      <w:shd w:val="clear" w:color="auto" w:fill="FFFFFF"/>
                                                    </w:rPr>
                                                    <w:t>Läs här </w:t>
                                                  </w:r>
                                                </w:hyperlink>
                                                <w:r w:rsidRPr="00AF781E">
                                                  <w:rPr>
                                                    <w:rFonts w:asciiTheme="minorHAnsi" w:hAnsiTheme="minorHAnsi" w:cstheme="minorHAnsi"/>
                                                    <w:color w:val="202020"/>
                                                    <w:shd w:val="clear" w:color="auto" w:fill="FFFFFF"/>
                                                  </w:rPr>
                                                  <w:t> (PMA akademi)</w:t>
                                                </w:r>
                                              </w:p>
                                              <w:p w14:paraId="7EB66850" w14:textId="70CC275E" w:rsidR="0069489F" w:rsidRPr="00AF781E" w:rsidRDefault="0087441A" w:rsidP="00AF781E">
                                                <w:pPr>
                                                  <w:spacing w:line="360" w:lineRule="atLeast"/>
                                                  <w:rPr>
                                                    <w:rFonts w:asciiTheme="minorHAnsi" w:hAnsiTheme="minorHAnsi" w:cstheme="minorHAnsi"/>
                                                  </w:rPr>
                                                </w:pPr>
                                                <w:r w:rsidRPr="00AF781E">
                                                  <w:rPr>
                                                    <w:rFonts w:asciiTheme="minorHAnsi" w:hAnsiTheme="minorHAnsi" w:cstheme="minorHAnsi"/>
                                                    <w:color w:val="202020"/>
                                                  </w:rPr>
                                                  <w:br/>
                                                </w:r>
                                                <w:r w:rsidRPr="00AF781E">
                                                  <w:rPr>
                                                    <w:rStyle w:val="Stark"/>
                                                    <w:rFonts w:asciiTheme="minorHAnsi" w:hAnsiTheme="minorHAnsi" w:cstheme="minorHAnsi"/>
                                                    <w:color w:val="202020"/>
                                                  </w:rPr>
                                                  <w:t>2026 - Artiklar PRomotion </w:t>
                                                </w:r>
                                                <w:r w:rsidRPr="00AF781E">
                                                  <w:rPr>
                                                    <w:rFonts w:asciiTheme="minorHAnsi" w:hAnsiTheme="minorHAnsi" w:cstheme="minorHAnsi"/>
                                                    <w:color w:val="202020"/>
                                                  </w:rPr>
                                                  <w:br/>
                                                </w:r>
                                                <w:r w:rsidR="006149AF" w:rsidRPr="00AF781E">
                                                  <w:rPr>
                                                    <w:rFonts w:asciiTheme="minorHAnsi" w:hAnsiTheme="minorHAnsi" w:cstheme="minorHAnsi"/>
                                                    <w:color w:val="202020"/>
                                                    <w:shd w:val="clear" w:color="auto" w:fill="FFFFFF"/>
                                                  </w:rPr>
                                                  <w:t>Tidningen PRomotion nr 15</w:t>
                                                </w:r>
                                                <w:r w:rsidR="00C17B5D" w:rsidRPr="00AF781E">
                                                  <w:rPr>
                                                    <w:rFonts w:asciiTheme="minorHAnsi" w:hAnsiTheme="minorHAnsi" w:cstheme="minorHAnsi"/>
                                                    <w:color w:val="202020"/>
                                                    <w:shd w:val="clear" w:color="auto" w:fill="FFFFFF"/>
                                                  </w:rPr>
                                                  <w:t>6</w:t>
                                                </w:r>
                                                <w:r w:rsidR="006149AF" w:rsidRPr="00AF781E">
                                                  <w:rPr>
                                                    <w:rFonts w:asciiTheme="minorHAnsi" w:hAnsiTheme="minorHAnsi" w:cstheme="minorHAnsi"/>
                                                    <w:color w:val="202020"/>
                                                    <w:shd w:val="clear" w:color="auto" w:fill="FFFFFF"/>
                                                  </w:rPr>
                                                  <w:t>: </w:t>
                                                </w:r>
                                                <w:hyperlink r:id="rId63" w:tgtFrame="_blank" w:tooltip="https://tidningen.promotion.nu/search?title=all" w:history="1">
                                                  <w:r w:rsidR="006149AF" w:rsidRPr="00AF781E">
                                                    <w:rPr>
                                                      <w:rStyle w:val="Hyperlnk"/>
                                                      <w:rFonts w:asciiTheme="minorHAnsi" w:hAnsiTheme="minorHAnsi" w:cstheme="minorHAnsi"/>
                                                      <w:color w:val="007C89"/>
                                                    </w:rPr>
                                                    <w:t>Läs här</w:t>
                                                  </w:r>
                                                </w:hyperlink>
                                              </w:p>
                                              <w:p w14:paraId="447E864C" w14:textId="2F9186D7" w:rsidR="00653675" w:rsidRPr="00AF781E" w:rsidRDefault="003D36D8" w:rsidP="00AF781E">
                                                <w:pPr>
                                                  <w:spacing w:line="360" w:lineRule="atLeast"/>
                                                  <w:rPr>
                                                    <w:rFonts w:asciiTheme="minorHAnsi" w:hAnsiTheme="minorHAnsi" w:cstheme="minorHAnsi"/>
                                                    <w:color w:val="202020"/>
                                                  </w:rPr>
                                                </w:pPr>
                                                <w:r w:rsidRPr="00AF781E">
                                                  <w:rPr>
                                                    <w:rFonts w:asciiTheme="minorHAnsi" w:hAnsiTheme="minorHAnsi" w:cstheme="minorHAnsi"/>
                                                    <w:color w:val="202020"/>
                                                    <w:shd w:val="clear" w:color="auto" w:fill="FFFFFF"/>
                                                  </w:rPr>
                                                  <w:t>Material inlämnat till nästa nummer.</w:t>
                                                </w:r>
                                              </w:p>
                                            </w:tc>
                                          </w:tr>
                                        </w:tbl>
                                        <w:p w14:paraId="33E9875A" w14:textId="77777777" w:rsidR="0087441A" w:rsidRPr="00AF781E" w:rsidRDefault="0087441A" w:rsidP="00AF781E">
                                          <w:pPr>
                                            <w:rPr>
                                              <w:rFonts w:asciiTheme="minorHAnsi" w:hAnsiTheme="minorHAnsi" w:cstheme="minorHAnsi"/>
                                              <w:color w:val="212121"/>
                                            </w:rPr>
                                          </w:pPr>
                                        </w:p>
                                      </w:tc>
                                    </w:tr>
                                  </w:tbl>
                                  <w:p w14:paraId="7A58DFD3" w14:textId="04A6745E" w:rsidR="00BC091E" w:rsidRPr="00AF781E" w:rsidRDefault="00BC091E" w:rsidP="00AF781E">
                                    <w:pPr>
                                      <w:rPr>
                                        <w:rFonts w:asciiTheme="minorHAnsi" w:hAnsiTheme="minorHAnsi" w:cstheme="minorHAnsi"/>
                                      </w:rPr>
                                    </w:pPr>
                                  </w:p>
                                </w:tc>
                              </w:tr>
                            </w:tbl>
                            <w:p w14:paraId="272A2158" w14:textId="77777777" w:rsidR="00BC091E" w:rsidRPr="00AF781E" w:rsidRDefault="00BC091E" w:rsidP="00AF781E">
                              <w:pPr>
                                <w:rPr>
                                  <w:rFonts w:asciiTheme="minorHAnsi" w:hAnsiTheme="minorHAnsi" w:cstheme="minorHAnsi"/>
                                </w:rPr>
                              </w:pPr>
                            </w:p>
                          </w:tc>
                        </w:tr>
                        <w:tr w:rsidR="00BC091E" w:rsidRPr="00AF781E" w14:paraId="05E30862" w14:textId="77777777">
                          <w:tblPrEx>
                            <w:shd w:val="clear" w:color="auto" w:fill="auto"/>
                          </w:tblPrEx>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7990"/>
                              </w:tblGrid>
                              <w:tr w:rsidR="00BC091E" w:rsidRPr="00AF781E" w14:paraId="7CDC24BD" w14:textId="77777777">
                                <w:tc>
                                  <w:tcPr>
                                    <w:tcW w:w="0" w:type="auto"/>
                                    <w:tcMar>
                                      <w:top w:w="0" w:type="dxa"/>
                                      <w:left w:w="270" w:type="dxa"/>
                                      <w:bottom w:w="135" w:type="dxa"/>
                                      <w:right w:w="270" w:type="dxa"/>
                                    </w:tcMar>
                                    <w:hideMark/>
                                  </w:tcPr>
                                  <w:p w14:paraId="44D36525" w14:textId="77777777" w:rsidR="00BC091E" w:rsidRPr="00AF781E" w:rsidRDefault="00BC091E" w:rsidP="00AF781E">
                                    <w:pPr>
                                      <w:rPr>
                                        <w:rFonts w:asciiTheme="minorHAnsi" w:hAnsiTheme="minorHAnsi" w:cstheme="minorHAnsi"/>
                                      </w:rPr>
                                    </w:pPr>
                                  </w:p>
                                </w:tc>
                              </w:tr>
                            </w:tbl>
                            <w:p w14:paraId="247A60DF" w14:textId="77777777" w:rsidR="00BC091E" w:rsidRPr="00AF781E" w:rsidRDefault="00BC091E" w:rsidP="00AF781E">
                              <w:pPr>
                                <w:rPr>
                                  <w:rFonts w:asciiTheme="minorHAnsi" w:hAnsiTheme="minorHAnsi" w:cstheme="minorHAnsi"/>
                                  <w:color w:val="212121"/>
                                </w:rPr>
                              </w:pPr>
                            </w:p>
                          </w:tc>
                        </w:tr>
                      </w:tbl>
                      <w:p w14:paraId="5A07F129" w14:textId="77777777" w:rsidR="00BA77DE" w:rsidRPr="00AF781E" w:rsidRDefault="00BA77DE" w:rsidP="00AF781E">
                        <w:pPr>
                          <w:rPr>
                            <w:rFonts w:asciiTheme="minorHAnsi" w:hAnsiTheme="minorHAnsi" w:cstheme="minorHAnsi"/>
                          </w:rPr>
                        </w:pPr>
                      </w:p>
                    </w:tc>
                  </w:tr>
                </w:tbl>
                <w:p w14:paraId="22B25184" w14:textId="77777777" w:rsidR="00BA77DE" w:rsidRPr="00AF781E" w:rsidRDefault="00BA77DE" w:rsidP="00AF781E">
                  <w:pPr>
                    <w:rPr>
                      <w:rFonts w:asciiTheme="minorHAnsi" w:hAnsiTheme="minorHAnsi" w:cstheme="minorHAnsi"/>
                      <w:color w:val="212121"/>
                    </w:rPr>
                  </w:pPr>
                </w:p>
              </w:tc>
            </w:tr>
          </w:tbl>
          <w:p w14:paraId="5E06D1BE" w14:textId="77777777" w:rsidR="00441FEE" w:rsidRDefault="00441FEE" w:rsidP="00C0263F">
            <w:pPr>
              <w:jc w:val="center"/>
              <w:rPr>
                <w:rFonts w:asciiTheme="minorHAnsi" w:hAnsiTheme="minorHAnsi" w:cstheme="minorHAnsi"/>
                <w:color w:val="000000"/>
                <w:shd w:val="clear" w:color="auto" w:fill="FFFFFF"/>
              </w:rPr>
            </w:pPr>
          </w:p>
          <w:p w14:paraId="5818A579" w14:textId="32395F39" w:rsidR="00653675" w:rsidRPr="00CB0E04" w:rsidRDefault="00C17B5D" w:rsidP="00C0263F">
            <w:pPr>
              <w:jc w:val="center"/>
              <w:rPr>
                <w:rFonts w:asciiTheme="minorHAnsi" w:hAnsiTheme="minorHAnsi" w:cstheme="minorHAnsi"/>
                <w:color w:val="000000"/>
                <w:shd w:val="clear" w:color="auto" w:fill="FFFFFF"/>
              </w:rPr>
            </w:pPr>
            <w:r>
              <w:rPr>
                <w:rFonts w:asciiTheme="minorHAnsi" w:hAnsiTheme="minorHAnsi" w:cstheme="minorHAnsi"/>
                <w:color w:val="000000"/>
                <w:shd w:val="clear" w:color="auto" w:fill="FFFFFF"/>
              </w:rPr>
              <w:t>Hälsningar</w:t>
            </w:r>
          </w:p>
          <w:p w14:paraId="22E6FAC1" w14:textId="3D71F6DF" w:rsidR="00820EBC" w:rsidRDefault="00820EBC" w:rsidP="00C0263F">
            <w:pPr>
              <w:jc w:val="center"/>
              <w:rPr>
                <w:rFonts w:asciiTheme="minorHAnsi" w:hAnsiTheme="minorHAnsi" w:cstheme="minorHAnsi"/>
                <w:color w:val="000000"/>
              </w:rPr>
            </w:pPr>
            <w:r w:rsidRPr="008033E8">
              <w:rPr>
                <w:rFonts w:asciiTheme="minorHAnsi" w:hAnsiTheme="minorHAnsi" w:cstheme="minorHAnsi" w:hint="cs"/>
                <w:color w:val="202020"/>
                <w:sz w:val="36"/>
                <w:szCs w:val="36"/>
              </w:rPr>
              <w:br/>
            </w:r>
            <w:r w:rsidRPr="008033E8">
              <w:rPr>
                <w:rFonts w:asciiTheme="minorHAnsi" w:hAnsiTheme="minorHAnsi" w:cstheme="minorHAnsi" w:hint="cs"/>
                <w:i/>
                <w:color w:val="202020"/>
                <w:sz w:val="36"/>
                <w:szCs w:val="36"/>
              </w:rPr>
              <w:t> </w:t>
            </w:r>
            <w:r w:rsidRPr="00660B04">
              <w:rPr>
                <w:rFonts w:ascii="Modern Love Grunge" w:hAnsi="Modern Love Grunge" w:cstheme="minorHAnsi"/>
                <w:i/>
                <w:color w:val="202020"/>
                <w:sz w:val="36"/>
                <w:szCs w:val="36"/>
              </w:rPr>
              <w:t xml:space="preserve">Maria &amp; </w:t>
            </w:r>
            <w:r w:rsidR="00FD6831">
              <w:rPr>
                <w:rFonts w:ascii="Modern Love Grunge" w:hAnsi="Modern Love Grunge" w:cstheme="minorHAnsi"/>
                <w:i/>
                <w:color w:val="202020"/>
                <w:sz w:val="36"/>
                <w:szCs w:val="36"/>
              </w:rPr>
              <w:t>H</w:t>
            </w:r>
            <w:r w:rsidR="00FD6831">
              <w:rPr>
                <w:rFonts w:ascii="Modern Love Grunge" w:hAnsi="Modern Love Grunge"/>
                <w:i/>
                <w:sz w:val="36"/>
                <w:szCs w:val="36"/>
              </w:rPr>
              <w:t>åkan</w:t>
            </w:r>
            <w:r w:rsidRPr="003A4552">
              <w:rPr>
                <w:rFonts w:asciiTheme="minorHAnsi" w:hAnsiTheme="minorHAnsi" w:cstheme="minorHAnsi"/>
                <w:color w:val="202020"/>
              </w:rPr>
              <w:br/>
            </w:r>
            <w:r w:rsidRPr="00126DA8">
              <w:rPr>
                <w:rFonts w:asciiTheme="minorHAnsi" w:hAnsiTheme="minorHAnsi" w:cstheme="minorHAnsi"/>
                <w:color w:val="000000"/>
              </w:rPr>
              <w:t>P</w:t>
            </w:r>
            <w:r w:rsidR="00BC091E" w:rsidRPr="00126DA8">
              <w:rPr>
                <w:rFonts w:asciiTheme="minorHAnsi" w:hAnsiTheme="minorHAnsi" w:cstheme="minorHAnsi"/>
                <w:color w:val="000000"/>
              </w:rPr>
              <w:t>roduct Media A</w:t>
            </w:r>
            <w:r w:rsidRPr="00126DA8">
              <w:rPr>
                <w:rFonts w:asciiTheme="minorHAnsi" w:hAnsiTheme="minorHAnsi" w:cstheme="minorHAnsi"/>
                <w:color w:val="000000"/>
              </w:rPr>
              <w:t>ssociation</w:t>
            </w:r>
          </w:p>
          <w:p w14:paraId="3D4BE82C" w14:textId="77777777" w:rsidR="00BD67A0" w:rsidRPr="00BD67A0" w:rsidRDefault="00BD67A0" w:rsidP="00C0263F">
            <w:pPr>
              <w:jc w:val="center"/>
              <w:rPr>
                <w:rFonts w:asciiTheme="minorHAnsi" w:hAnsiTheme="minorHAnsi" w:cstheme="minorHAnsi"/>
                <w:color w:val="000000"/>
              </w:rPr>
            </w:pPr>
          </w:p>
          <w:p w14:paraId="068FBEB8" w14:textId="3C3DFF6E" w:rsidR="00820EBC" w:rsidRPr="003A4552" w:rsidRDefault="00BC091E" w:rsidP="00C0263F">
            <w:pPr>
              <w:jc w:val="center"/>
              <w:rPr>
                <w:rFonts w:asciiTheme="minorHAnsi" w:hAnsiTheme="minorHAnsi" w:cstheme="minorHAnsi"/>
              </w:rPr>
            </w:pPr>
            <w:r w:rsidRPr="008033E8">
              <w:rPr>
                <w:rFonts w:asciiTheme="minorHAnsi" w:hAnsiTheme="minorHAnsi" w:cstheme="minorHAnsi"/>
                <w:noProof/>
              </w:rPr>
              <w:drawing>
                <wp:inline distT="0" distB="0" distL="0" distR="0" wp14:anchorId="317CEBB0" wp14:editId="5F009524">
                  <wp:extent cx="1219200" cy="781525"/>
                  <wp:effectExtent l="0" t="0" r="0" b="0"/>
                  <wp:docPr id="748483931" name="Bildobjekt 14" descr="En bild som visar Grafik, Teckensnitt, skärmbild, svar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897872" name="Bildobjekt 14" descr="En bild som visar Grafik, Teckensnitt, skärmbild, svart&#10;&#10;AI-genererat innehåll kan vara felaktigt."/>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296372" cy="830993"/>
                          </a:xfrm>
                          <a:prstGeom prst="rect">
                            <a:avLst/>
                          </a:prstGeom>
                        </pic:spPr>
                      </pic:pic>
                    </a:graphicData>
                  </a:graphic>
                </wp:inline>
              </w:drawing>
            </w:r>
          </w:p>
        </w:tc>
      </w:tr>
      <w:bookmarkEnd w:id="0"/>
      <w:tr w:rsidR="00CE11F2" w:rsidRPr="00AB3C55" w14:paraId="4CC94EFD" w14:textId="77777777" w:rsidTr="00F57E2E">
        <w:tc>
          <w:tcPr>
            <w:tcW w:w="0" w:type="auto"/>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9070"/>
            </w:tblGrid>
            <w:tr w:rsidR="00CE11F2" w:rsidRPr="00AB3C55" w14:paraId="7730F3C5" w14:textId="77777777" w:rsidTr="00F57E2E">
              <w:tc>
                <w:tcPr>
                  <w:tcW w:w="0" w:type="auto"/>
                  <w:tcMar>
                    <w:top w:w="0" w:type="dxa"/>
                    <w:left w:w="270" w:type="dxa"/>
                    <w:bottom w:w="135" w:type="dxa"/>
                    <w:right w:w="270" w:type="dxa"/>
                  </w:tcMar>
                  <w:hideMark/>
                </w:tcPr>
                <w:p w14:paraId="34CB52B7" w14:textId="77777777" w:rsidR="00CE11F2" w:rsidRPr="00AB3C55" w:rsidRDefault="00CE11F2" w:rsidP="00F57E2E">
                  <w:pPr>
                    <w:spacing w:line="360" w:lineRule="atLeast"/>
                    <w:rPr>
                      <w:rFonts w:asciiTheme="minorHAnsi" w:hAnsiTheme="minorHAnsi" w:cstheme="minorHAnsi"/>
                      <w:color w:val="202020"/>
                    </w:rPr>
                  </w:pPr>
                </w:p>
              </w:tc>
            </w:tr>
          </w:tbl>
          <w:p w14:paraId="2C04BCBC" w14:textId="77777777" w:rsidR="00CE11F2" w:rsidRPr="00AB3C55" w:rsidRDefault="00CE11F2" w:rsidP="00F57E2E">
            <w:pPr>
              <w:rPr>
                <w:rFonts w:asciiTheme="minorHAnsi" w:hAnsiTheme="minorHAnsi" w:cstheme="minorHAnsi"/>
                <w:color w:val="212121"/>
              </w:rPr>
            </w:pPr>
          </w:p>
        </w:tc>
      </w:tr>
    </w:tbl>
    <w:tbl>
      <w:tblPr>
        <w:tblStyle w:val="Tabellrutnt"/>
        <w:tblW w:w="0" w:type="auto"/>
        <w:tblLook w:val="04A0" w:firstRow="1" w:lastRow="0" w:firstColumn="1" w:lastColumn="0" w:noHBand="0" w:noVBand="1"/>
      </w:tblPr>
      <w:tblGrid>
        <w:gridCol w:w="4067"/>
        <w:gridCol w:w="3969"/>
      </w:tblGrid>
      <w:tr w:rsidR="00F83E69" w:rsidRPr="00653675" w14:paraId="1208E480" w14:textId="77777777" w:rsidTr="00F83E69">
        <w:tc>
          <w:tcPr>
            <w:tcW w:w="4067" w:type="dxa"/>
          </w:tcPr>
          <w:p w14:paraId="628AC93B" w14:textId="77777777" w:rsidR="00F83E69" w:rsidRPr="00653675" w:rsidRDefault="00F83E69" w:rsidP="00F57E2E">
            <w:pPr>
              <w:rPr>
                <w:rFonts w:asciiTheme="minorHAnsi" w:hAnsiTheme="minorHAnsi" w:cstheme="minorHAnsi"/>
                <w:color w:val="212121"/>
              </w:rPr>
            </w:pPr>
          </w:p>
          <w:p w14:paraId="0156C6C3" w14:textId="77777777" w:rsidR="00F83E69" w:rsidRPr="00653675" w:rsidRDefault="00F83E69" w:rsidP="00F57E2E">
            <w:pPr>
              <w:rPr>
                <w:rFonts w:asciiTheme="minorHAnsi" w:hAnsiTheme="minorHAnsi" w:cstheme="minorHAnsi"/>
                <w:color w:val="212121"/>
              </w:rPr>
            </w:pPr>
          </w:p>
          <w:p w14:paraId="7913D0A6" w14:textId="77777777" w:rsidR="00F83E69" w:rsidRPr="00653675" w:rsidRDefault="00F83E69" w:rsidP="00F57E2E">
            <w:pPr>
              <w:rPr>
                <w:rFonts w:asciiTheme="minorHAnsi" w:hAnsiTheme="minorHAnsi" w:cstheme="minorHAnsi"/>
                <w:color w:val="212121"/>
              </w:rPr>
            </w:pPr>
            <w:r w:rsidRPr="00653675">
              <w:rPr>
                <w:rStyle w:val="Stark"/>
                <w:rFonts w:asciiTheme="minorHAnsi" w:hAnsiTheme="minorHAnsi" w:cstheme="minorHAnsi"/>
                <w:color w:val="202020"/>
              </w:rPr>
              <w:t>Maria Olsson</w:t>
            </w:r>
            <w:r w:rsidRPr="00653675">
              <w:rPr>
                <w:rFonts w:asciiTheme="minorHAnsi" w:hAnsiTheme="minorHAnsi" w:cstheme="minorHAnsi"/>
                <w:color w:val="202020"/>
              </w:rPr>
              <w:br/>
            </w:r>
            <w:r w:rsidRPr="00653675">
              <w:rPr>
                <w:rFonts w:asciiTheme="minorHAnsi" w:hAnsiTheme="minorHAnsi" w:cstheme="minorHAnsi"/>
                <w:color w:val="202020"/>
                <w:shd w:val="clear" w:color="auto" w:fill="FFFFFF"/>
              </w:rPr>
              <w:t>Projektledare</w:t>
            </w:r>
            <w:r w:rsidRPr="00653675">
              <w:rPr>
                <w:rFonts w:asciiTheme="minorHAnsi" w:hAnsiTheme="minorHAnsi" w:cstheme="minorHAnsi"/>
                <w:color w:val="202020"/>
              </w:rPr>
              <w:br/>
            </w:r>
            <w:r w:rsidRPr="00653675">
              <w:rPr>
                <w:rFonts w:asciiTheme="minorHAnsi" w:hAnsiTheme="minorHAnsi" w:cstheme="minorHAnsi"/>
                <w:color w:val="202020"/>
              </w:rPr>
              <w:br/>
            </w:r>
            <w:hyperlink r:id="rId65" w:tgtFrame="_blank" w:tooltip="mailto:maria@productmediaassociation.com?subject=Intresseanm%C3%A4lan%20-%20Utst%C3%A4llare%20Product%20Media%20Days%202026." w:history="1">
              <w:r w:rsidRPr="00653675">
                <w:rPr>
                  <w:rStyle w:val="Hyperlnk"/>
                  <w:rFonts w:asciiTheme="minorHAnsi" w:hAnsiTheme="minorHAnsi" w:cstheme="minorHAnsi"/>
                  <w:color w:val="007C89"/>
                </w:rPr>
                <w:t>maria@productmediaassociation.com</w:t>
              </w:r>
            </w:hyperlink>
            <w:r w:rsidRPr="00653675">
              <w:rPr>
                <w:rFonts w:asciiTheme="minorHAnsi" w:hAnsiTheme="minorHAnsi" w:cstheme="minorHAnsi"/>
                <w:color w:val="202020"/>
              </w:rPr>
              <w:br/>
            </w:r>
            <w:hyperlink r:id="rId66" w:history="1">
              <w:r w:rsidRPr="00653675">
                <w:rPr>
                  <w:rStyle w:val="Hyperlnk"/>
                  <w:rFonts w:asciiTheme="minorHAnsi" w:hAnsiTheme="minorHAnsi" w:cstheme="minorHAnsi"/>
                  <w:color w:val="007C89"/>
                </w:rPr>
                <w:t>+46 70 563 85 15</w:t>
              </w:r>
            </w:hyperlink>
          </w:p>
          <w:p w14:paraId="083857C9" w14:textId="77777777" w:rsidR="00F83E69" w:rsidRPr="00653675" w:rsidRDefault="00F83E69" w:rsidP="00F57E2E">
            <w:pPr>
              <w:rPr>
                <w:rFonts w:asciiTheme="minorHAnsi" w:hAnsiTheme="minorHAnsi" w:cstheme="minorHAnsi"/>
                <w:color w:val="212121"/>
              </w:rPr>
            </w:pPr>
          </w:p>
        </w:tc>
        <w:tc>
          <w:tcPr>
            <w:tcW w:w="3969" w:type="dxa"/>
          </w:tcPr>
          <w:p w14:paraId="748C7309" w14:textId="77777777" w:rsidR="00F83E69" w:rsidRPr="00653675" w:rsidRDefault="00F83E69" w:rsidP="00F57E2E">
            <w:pPr>
              <w:jc w:val="center"/>
              <w:rPr>
                <w:rFonts w:asciiTheme="minorHAnsi" w:hAnsiTheme="minorHAnsi" w:cstheme="minorHAnsi"/>
                <w:color w:val="212121"/>
              </w:rPr>
            </w:pPr>
            <w:r w:rsidRPr="00653675">
              <w:rPr>
                <w:rFonts w:asciiTheme="minorHAnsi" w:hAnsiTheme="minorHAnsi" w:cstheme="minorHAnsi"/>
                <w:noProof/>
                <w:color w:val="212121"/>
              </w:rPr>
              <w:drawing>
                <wp:inline distT="0" distB="0" distL="0" distR="0" wp14:anchorId="7A32C615" wp14:editId="08E60DB1">
                  <wp:extent cx="1574800" cy="1914069"/>
                  <wp:effectExtent l="0" t="0" r="0" b="3810"/>
                  <wp:docPr id="419395940"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395940" name="Bildobjekt 419395940"/>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602167" cy="1947332"/>
                          </a:xfrm>
                          <a:prstGeom prst="rect">
                            <a:avLst/>
                          </a:prstGeom>
                        </pic:spPr>
                      </pic:pic>
                    </a:graphicData>
                  </a:graphic>
                </wp:inline>
              </w:drawing>
            </w:r>
          </w:p>
          <w:p w14:paraId="4B26293D" w14:textId="77777777" w:rsidR="00F83E69" w:rsidRPr="00653675" w:rsidRDefault="00F83E69" w:rsidP="00F57E2E">
            <w:pPr>
              <w:jc w:val="center"/>
              <w:rPr>
                <w:rFonts w:asciiTheme="minorHAnsi" w:hAnsiTheme="minorHAnsi" w:cstheme="minorHAnsi"/>
                <w:color w:val="212121"/>
              </w:rPr>
            </w:pPr>
          </w:p>
        </w:tc>
      </w:tr>
      <w:tr w:rsidR="00F83E69" w:rsidRPr="00AB3C55" w14:paraId="359279AC" w14:textId="77777777" w:rsidTr="00F83E69">
        <w:tc>
          <w:tcPr>
            <w:tcW w:w="4067" w:type="dxa"/>
          </w:tcPr>
          <w:p w14:paraId="486AE46D" w14:textId="77777777" w:rsidR="00F83E69" w:rsidRPr="00AB3C55" w:rsidRDefault="00F83E69" w:rsidP="00F57E2E">
            <w:pPr>
              <w:rPr>
                <w:rFonts w:asciiTheme="minorHAnsi" w:hAnsiTheme="minorHAnsi" w:cstheme="minorHAnsi"/>
                <w:color w:val="212121"/>
              </w:rPr>
            </w:pPr>
          </w:p>
          <w:p w14:paraId="47C9F68D" w14:textId="77777777" w:rsidR="00F83E69" w:rsidRPr="00AB3C55" w:rsidRDefault="00F83E69" w:rsidP="00F57E2E">
            <w:pPr>
              <w:rPr>
                <w:rFonts w:asciiTheme="minorHAnsi" w:hAnsiTheme="minorHAnsi" w:cstheme="minorHAnsi"/>
                <w:color w:val="212121"/>
              </w:rPr>
            </w:pPr>
            <w:r w:rsidRPr="00AB3C55">
              <w:rPr>
                <w:rFonts w:asciiTheme="minorHAnsi" w:hAnsiTheme="minorHAnsi" w:cstheme="minorHAnsi"/>
                <w:color w:val="212121"/>
              </w:rPr>
              <w:t xml:space="preserve">       </w:t>
            </w:r>
            <w:r w:rsidRPr="00AB3C55">
              <w:rPr>
                <w:rFonts w:asciiTheme="minorHAnsi" w:hAnsiTheme="minorHAnsi" w:cstheme="minorHAnsi"/>
              </w:rPr>
              <w:fldChar w:fldCharType="begin"/>
            </w:r>
            <w:r w:rsidRPr="00AB3C55">
              <w:rPr>
                <w:rFonts w:asciiTheme="minorHAnsi" w:hAnsiTheme="minorHAnsi" w:cstheme="minorHAnsi"/>
              </w:rPr>
              <w:instrText xml:space="preserve"> INCLUDEPICTURE "/Users/mariaolsson/Library/Group Containers/UBF8T346G9.ms/WebArchiveCopyPasteTempFiles/com.microsoft.Word/21dc4565-5dbf-ccfb-9a2f-c4717aada7a6.jpg" \* MERGEFORMATINET </w:instrText>
            </w:r>
            <w:r w:rsidRPr="00AB3C55">
              <w:rPr>
                <w:rFonts w:asciiTheme="minorHAnsi" w:hAnsiTheme="minorHAnsi" w:cstheme="minorHAnsi"/>
              </w:rPr>
              <w:fldChar w:fldCharType="separate"/>
            </w:r>
            <w:r w:rsidRPr="00AB3C55">
              <w:rPr>
                <w:rFonts w:asciiTheme="minorHAnsi" w:hAnsiTheme="minorHAnsi" w:cstheme="minorHAnsi"/>
                <w:noProof/>
              </w:rPr>
              <w:drawing>
                <wp:inline distT="0" distB="0" distL="0" distR="0" wp14:anchorId="4F527B3F" wp14:editId="2A4F0FD5">
                  <wp:extent cx="1866900" cy="1866900"/>
                  <wp:effectExtent l="0" t="0" r="0" b="0"/>
                  <wp:docPr id="991734534"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866900" cy="1866900"/>
                          </a:xfrm>
                          <a:prstGeom prst="rect">
                            <a:avLst/>
                          </a:prstGeom>
                          <a:noFill/>
                          <a:ln>
                            <a:noFill/>
                          </a:ln>
                        </pic:spPr>
                      </pic:pic>
                    </a:graphicData>
                  </a:graphic>
                </wp:inline>
              </w:drawing>
            </w:r>
            <w:r w:rsidRPr="00AB3C55">
              <w:rPr>
                <w:rFonts w:asciiTheme="minorHAnsi" w:hAnsiTheme="minorHAnsi" w:cstheme="minorHAnsi"/>
              </w:rPr>
              <w:fldChar w:fldCharType="end"/>
            </w:r>
          </w:p>
          <w:p w14:paraId="2A04479B" w14:textId="77777777" w:rsidR="00F83E69" w:rsidRPr="00AB3C55" w:rsidRDefault="00F83E69" w:rsidP="00F57E2E">
            <w:pPr>
              <w:rPr>
                <w:rFonts w:asciiTheme="minorHAnsi" w:hAnsiTheme="minorHAnsi" w:cstheme="minorHAnsi"/>
                <w:color w:val="212121"/>
              </w:rPr>
            </w:pPr>
          </w:p>
        </w:tc>
        <w:tc>
          <w:tcPr>
            <w:tcW w:w="3969" w:type="dxa"/>
          </w:tcPr>
          <w:p w14:paraId="013BCA9F" w14:textId="77777777" w:rsidR="00F83E69" w:rsidRPr="00AB3C55" w:rsidRDefault="00F83E69" w:rsidP="00F57E2E">
            <w:pPr>
              <w:rPr>
                <w:rStyle w:val="Stark"/>
                <w:rFonts w:asciiTheme="minorHAnsi" w:hAnsiTheme="minorHAnsi" w:cstheme="minorHAnsi"/>
                <w:color w:val="202020"/>
              </w:rPr>
            </w:pPr>
            <w:r w:rsidRPr="00AB3C55">
              <w:rPr>
                <w:rFonts w:asciiTheme="minorHAnsi" w:hAnsiTheme="minorHAnsi" w:cstheme="minorHAnsi"/>
                <w:color w:val="212121"/>
              </w:rPr>
              <w:br/>
            </w:r>
          </w:p>
          <w:p w14:paraId="6DD8E9E9" w14:textId="77777777" w:rsidR="00F83E69" w:rsidRPr="00AB3C55" w:rsidRDefault="00F83E69" w:rsidP="00F57E2E">
            <w:pPr>
              <w:rPr>
                <w:rFonts w:asciiTheme="minorHAnsi" w:hAnsiTheme="minorHAnsi" w:cstheme="minorHAnsi"/>
                <w:color w:val="212121"/>
              </w:rPr>
            </w:pPr>
            <w:r w:rsidRPr="00AB3C55">
              <w:rPr>
                <w:rStyle w:val="Stark"/>
                <w:rFonts w:asciiTheme="minorHAnsi" w:hAnsiTheme="minorHAnsi" w:cstheme="minorHAnsi"/>
                <w:color w:val="202020"/>
              </w:rPr>
              <w:t>Håkan Pettersson</w:t>
            </w:r>
            <w:r w:rsidRPr="00AB3C55">
              <w:rPr>
                <w:rFonts w:asciiTheme="minorHAnsi" w:hAnsiTheme="minorHAnsi" w:cstheme="minorHAnsi"/>
                <w:color w:val="202020"/>
              </w:rPr>
              <w:br/>
            </w:r>
            <w:r w:rsidRPr="00AB3C55">
              <w:rPr>
                <w:rFonts w:asciiTheme="minorHAnsi" w:hAnsiTheme="minorHAnsi" w:cstheme="minorHAnsi"/>
                <w:color w:val="202020"/>
                <w:shd w:val="clear" w:color="auto" w:fill="FFFFFF"/>
              </w:rPr>
              <w:t>Ordförande</w:t>
            </w:r>
            <w:r w:rsidRPr="00AB3C55">
              <w:rPr>
                <w:rFonts w:asciiTheme="minorHAnsi" w:hAnsiTheme="minorHAnsi" w:cstheme="minorHAnsi"/>
                <w:color w:val="202020"/>
              </w:rPr>
              <w:br/>
            </w:r>
            <w:r w:rsidRPr="00AB3C55">
              <w:rPr>
                <w:rFonts w:asciiTheme="minorHAnsi" w:hAnsiTheme="minorHAnsi" w:cstheme="minorHAnsi"/>
                <w:color w:val="202020"/>
              </w:rPr>
              <w:br/>
            </w:r>
            <w:hyperlink r:id="rId69" w:tgtFrame="_blank" w:tooltip="mailto:hakan@productmediaassociation.com" w:history="1">
              <w:r w:rsidRPr="00AB3C55">
                <w:rPr>
                  <w:rStyle w:val="Hyperlnk"/>
                  <w:rFonts w:asciiTheme="minorHAnsi" w:hAnsiTheme="minorHAnsi" w:cstheme="minorHAnsi"/>
                  <w:color w:val="007C89"/>
                </w:rPr>
                <w:t>hakan@productmediaassociation.com</w:t>
              </w:r>
            </w:hyperlink>
            <w:r w:rsidRPr="00AB3C55">
              <w:rPr>
                <w:rFonts w:asciiTheme="minorHAnsi" w:hAnsiTheme="minorHAnsi" w:cstheme="minorHAnsi"/>
                <w:color w:val="202020"/>
              </w:rPr>
              <w:br/>
            </w:r>
            <w:hyperlink r:id="rId70" w:history="1">
              <w:r w:rsidRPr="00AB3C55">
                <w:rPr>
                  <w:rStyle w:val="Hyperlnk"/>
                  <w:rFonts w:asciiTheme="minorHAnsi" w:hAnsiTheme="minorHAnsi" w:cstheme="minorHAnsi"/>
                  <w:color w:val="007C89"/>
                </w:rPr>
                <w:t>+46 70 837 46 15</w:t>
              </w:r>
            </w:hyperlink>
          </w:p>
        </w:tc>
      </w:tr>
    </w:tbl>
    <w:p w14:paraId="3D37C7F2" w14:textId="77777777" w:rsidR="005B5D6E" w:rsidRPr="005B5D6E" w:rsidRDefault="005B5D6E" w:rsidP="00D02FC7">
      <w:pPr>
        <w:rPr>
          <w:rFonts w:asciiTheme="minorHAnsi" w:hAnsiTheme="minorHAnsi" w:cstheme="minorHAnsi"/>
          <w:vanish/>
          <w:sz w:val="22"/>
          <w:szCs w:val="22"/>
        </w:rPr>
      </w:pPr>
    </w:p>
    <w:sectPr w:rsidR="005B5D6E" w:rsidRPr="005B5D6E" w:rsidSect="00E36A2D">
      <w:pgSz w:w="11906" w:h="16838"/>
      <w:pgMar w:top="851"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Open Sans">
    <w:panose1 w:val="020B0604020202020204"/>
    <w:charset w:val="00"/>
    <w:family w:val="swiss"/>
    <w:pitch w:val="variable"/>
    <w:sig w:usb0="E00002EF" w:usb1="4000205B" w:usb2="00000028" w:usb3="00000000" w:csb0="0000019F" w:csb1="00000000"/>
  </w:font>
  <w:font w:name="Helvetica">
    <w:panose1 w:val="00000000000000000000"/>
    <w:charset w:val="00"/>
    <w:family w:val="auto"/>
    <w:pitch w:val="variable"/>
    <w:sig w:usb0="E00002FF" w:usb1="5000785B" w:usb2="00000000" w:usb3="00000000" w:csb0="0000019F" w:csb1="00000000"/>
  </w:font>
  <w:font w:name="Aptos">
    <w:panose1 w:val="020B0004020202020204"/>
    <w:charset w:val="00"/>
    <w:family w:val="swiss"/>
    <w:pitch w:val="variable"/>
    <w:sig w:usb0="20000287" w:usb1="00000003" w:usb2="00000000" w:usb3="00000000" w:csb0="0000019F" w:csb1="00000000"/>
  </w:font>
  <w:font w:name="Modern Love Grunge">
    <w:panose1 w:val="04070805081005020601"/>
    <w:charset w:val="00"/>
    <w:family w:val="decorative"/>
    <w:pitch w:val="variable"/>
    <w:sig w:usb0="8000002F" w:usb1="0000000A"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805DB0"/>
    <w:multiLevelType w:val="multilevel"/>
    <w:tmpl w:val="F560F1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474798"/>
    <w:multiLevelType w:val="hybridMultilevel"/>
    <w:tmpl w:val="0BCE46AC"/>
    <w:lvl w:ilvl="0" w:tplc="254C5486">
      <w:numFmt w:val="bullet"/>
      <w:lvlText w:val="-"/>
      <w:lvlJc w:val="left"/>
      <w:pPr>
        <w:ind w:left="360" w:hanging="360"/>
      </w:pPr>
      <w:rPr>
        <w:rFonts w:ascii="Calibri" w:eastAsiaTheme="minorHAnsi" w:hAnsi="Calibri" w:cs="Calibri"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 w15:restartNumberingAfterBreak="0">
    <w:nsid w:val="0E9E0815"/>
    <w:multiLevelType w:val="multilevel"/>
    <w:tmpl w:val="8974A5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31A7270"/>
    <w:multiLevelType w:val="multilevel"/>
    <w:tmpl w:val="F6662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8747BF"/>
    <w:multiLevelType w:val="multilevel"/>
    <w:tmpl w:val="41A81A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826B59"/>
    <w:multiLevelType w:val="hybridMultilevel"/>
    <w:tmpl w:val="AE5A68AE"/>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6" w15:restartNumberingAfterBreak="0">
    <w:nsid w:val="18385A17"/>
    <w:multiLevelType w:val="multilevel"/>
    <w:tmpl w:val="B6429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BA242C7"/>
    <w:multiLevelType w:val="hybridMultilevel"/>
    <w:tmpl w:val="7A36F6DC"/>
    <w:lvl w:ilvl="0" w:tplc="5574D2F4">
      <w:start w:val="1"/>
      <w:numFmt w:val="bullet"/>
      <w:lvlText w:val="-"/>
      <w:lvlJc w:val="left"/>
      <w:pPr>
        <w:ind w:left="360" w:hanging="360"/>
      </w:pPr>
      <w:rPr>
        <w:rFonts w:ascii="Calibri" w:eastAsiaTheme="minorHAnsi" w:hAnsi="Calibri" w:cs="Calibri"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8" w15:restartNumberingAfterBreak="0">
    <w:nsid w:val="1EFE323D"/>
    <w:multiLevelType w:val="multilevel"/>
    <w:tmpl w:val="F926E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AE22A0"/>
    <w:multiLevelType w:val="multilevel"/>
    <w:tmpl w:val="FE3E4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EA7CD4"/>
    <w:multiLevelType w:val="multilevel"/>
    <w:tmpl w:val="4A806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8E56E5"/>
    <w:multiLevelType w:val="multilevel"/>
    <w:tmpl w:val="B50E5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B33957"/>
    <w:multiLevelType w:val="multilevel"/>
    <w:tmpl w:val="1B1C6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A26F79"/>
    <w:multiLevelType w:val="multilevel"/>
    <w:tmpl w:val="91724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48E48DE"/>
    <w:multiLevelType w:val="multilevel"/>
    <w:tmpl w:val="7BEC8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6A02D9F"/>
    <w:multiLevelType w:val="hybridMultilevel"/>
    <w:tmpl w:val="CA361992"/>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6" w15:restartNumberingAfterBreak="0">
    <w:nsid w:val="46E33C47"/>
    <w:multiLevelType w:val="multilevel"/>
    <w:tmpl w:val="65ACE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A24183B"/>
    <w:multiLevelType w:val="multilevel"/>
    <w:tmpl w:val="7BCA56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BB82137"/>
    <w:multiLevelType w:val="hybridMultilevel"/>
    <w:tmpl w:val="2EC47BE4"/>
    <w:lvl w:ilvl="0" w:tplc="041D0019">
      <w:start w:val="1"/>
      <w:numFmt w:val="lowerLetter"/>
      <w:lvlText w:val="%1."/>
      <w:lvlJc w:val="left"/>
      <w:pPr>
        <w:ind w:left="1440"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9" w15:restartNumberingAfterBreak="0">
    <w:nsid w:val="4ECC2E9E"/>
    <w:multiLevelType w:val="multilevel"/>
    <w:tmpl w:val="3A542DD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A92ABE"/>
    <w:multiLevelType w:val="multilevel"/>
    <w:tmpl w:val="10447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FA0CE6"/>
    <w:multiLevelType w:val="multilevel"/>
    <w:tmpl w:val="24AE6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DE3AED"/>
    <w:multiLevelType w:val="hybridMultilevel"/>
    <w:tmpl w:val="A02AFF9C"/>
    <w:lvl w:ilvl="0" w:tplc="041D000F">
      <w:start w:val="1"/>
      <w:numFmt w:val="decimal"/>
      <w:lvlText w:val="%1."/>
      <w:lvlJc w:val="left"/>
      <w:pPr>
        <w:ind w:left="1080" w:hanging="360"/>
      </w:p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23" w15:restartNumberingAfterBreak="0">
    <w:nsid w:val="63EA544C"/>
    <w:multiLevelType w:val="multilevel"/>
    <w:tmpl w:val="733AD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5A546DF"/>
    <w:multiLevelType w:val="multilevel"/>
    <w:tmpl w:val="37006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D776A2"/>
    <w:multiLevelType w:val="multilevel"/>
    <w:tmpl w:val="F9862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5370A0"/>
    <w:multiLevelType w:val="hybridMultilevel"/>
    <w:tmpl w:val="657A53BC"/>
    <w:lvl w:ilvl="0" w:tplc="041D000F">
      <w:start w:val="1"/>
      <w:numFmt w:val="decimal"/>
      <w:lvlText w:val="%1."/>
      <w:lvlJc w:val="left"/>
      <w:pPr>
        <w:ind w:left="720" w:hanging="360"/>
      </w:pPr>
      <w:rPr>
        <w:rFonts w:hint="default"/>
      </w:rPr>
    </w:lvl>
    <w:lvl w:ilvl="1" w:tplc="041D0019">
      <w:start w:val="1"/>
      <w:numFmt w:val="lowerLetter"/>
      <w:lvlText w:val="%2."/>
      <w:lvlJc w:val="left"/>
      <w:pPr>
        <w:ind w:left="1440" w:hanging="360"/>
      </w:pPr>
      <w:rPr>
        <w:rFonts w:hint="default"/>
      </w:r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27" w15:restartNumberingAfterBreak="0">
    <w:nsid w:val="6C5F4172"/>
    <w:multiLevelType w:val="multilevel"/>
    <w:tmpl w:val="DF9E3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D30272C"/>
    <w:multiLevelType w:val="multilevel"/>
    <w:tmpl w:val="D9008F7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9" w15:restartNumberingAfterBreak="0">
    <w:nsid w:val="6F7C3CC7"/>
    <w:multiLevelType w:val="multilevel"/>
    <w:tmpl w:val="BAB2D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492B1B"/>
    <w:multiLevelType w:val="multilevel"/>
    <w:tmpl w:val="C4EAFE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12823207">
    <w:abstractNumId w:val="26"/>
  </w:num>
  <w:num w:numId="2" w16cid:durableId="1629316312">
    <w:abstractNumId w:val="7"/>
  </w:num>
  <w:num w:numId="3" w16cid:durableId="242878099">
    <w:abstractNumId w:val="5"/>
  </w:num>
  <w:num w:numId="4" w16cid:durableId="2325072">
    <w:abstractNumId w:val="1"/>
  </w:num>
  <w:num w:numId="5" w16cid:durableId="487018724">
    <w:abstractNumId w:val="15"/>
  </w:num>
  <w:num w:numId="6" w16cid:durableId="167911698">
    <w:abstractNumId w:val="18"/>
  </w:num>
  <w:num w:numId="7" w16cid:durableId="2027126659">
    <w:abstractNumId w:val="22"/>
  </w:num>
  <w:num w:numId="8" w16cid:durableId="1112165014">
    <w:abstractNumId w:val="28"/>
  </w:num>
  <w:num w:numId="9" w16cid:durableId="247344901">
    <w:abstractNumId w:val="17"/>
  </w:num>
  <w:num w:numId="10" w16cid:durableId="20598143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91064907">
    <w:abstractNumId w:val="4"/>
  </w:num>
  <w:num w:numId="12" w16cid:durableId="1981034359">
    <w:abstractNumId w:val="13"/>
  </w:num>
  <w:num w:numId="13" w16cid:durableId="1232042000">
    <w:abstractNumId w:val="23"/>
  </w:num>
  <w:num w:numId="14" w16cid:durableId="1473643178">
    <w:abstractNumId w:val="0"/>
  </w:num>
  <w:num w:numId="15" w16cid:durableId="1664697653">
    <w:abstractNumId w:val="16"/>
  </w:num>
  <w:num w:numId="16" w16cid:durableId="685637791">
    <w:abstractNumId w:val="14"/>
  </w:num>
  <w:num w:numId="17" w16cid:durableId="514686015">
    <w:abstractNumId w:val="19"/>
  </w:num>
  <w:num w:numId="18" w16cid:durableId="742413540">
    <w:abstractNumId w:val="12"/>
  </w:num>
  <w:num w:numId="19" w16cid:durableId="145976465">
    <w:abstractNumId w:val="30"/>
  </w:num>
  <w:num w:numId="20" w16cid:durableId="991836490">
    <w:abstractNumId w:val="10"/>
  </w:num>
  <w:num w:numId="21" w16cid:durableId="228465548">
    <w:abstractNumId w:val="27"/>
  </w:num>
  <w:num w:numId="22" w16cid:durableId="860969250">
    <w:abstractNumId w:val="21"/>
  </w:num>
  <w:num w:numId="23" w16cid:durableId="10835286">
    <w:abstractNumId w:val="8"/>
  </w:num>
  <w:num w:numId="24" w16cid:durableId="1701316045">
    <w:abstractNumId w:val="6"/>
  </w:num>
  <w:num w:numId="25" w16cid:durableId="5257145">
    <w:abstractNumId w:val="29"/>
  </w:num>
  <w:num w:numId="26" w16cid:durableId="1661303924">
    <w:abstractNumId w:val="9"/>
  </w:num>
  <w:num w:numId="27" w16cid:durableId="1738629428">
    <w:abstractNumId w:val="20"/>
  </w:num>
  <w:num w:numId="28" w16cid:durableId="870142507">
    <w:abstractNumId w:val="3"/>
  </w:num>
  <w:num w:numId="29" w16cid:durableId="1085807911">
    <w:abstractNumId w:val="24"/>
  </w:num>
  <w:num w:numId="30" w16cid:durableId="1083187879">
    <w:abstractNumId w:val="11"/>
  </w:num>
  <w:num w:numId="31" w16cid:durableId="1540238666">
    <w:abstractNumId w:val="2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grammar="clean"/>
  <w:attachedTemplate r:id="rId1"/>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6FE"/>
    <w:rsid w:val="00001F39"/>
    <w:rsid w:val="00004874"/>
    <w:rsid w:val="0000585B"/>
    <w:rsid w:val="00011319"/>
    <w:rsid w:val="000139E9"/>
    <w:rsid w:val="000209BB"/>
    <w:rsid w:val="00021073"/>
    <w:rsid w:val="000210FD"/>
    <w:rsid w:val="000225CB"/>
    <w:rsid w:val="000251C3"/>
    <w:rsid w:val="00027708"/>
    <w:rsid w:val="000316CC"/>
    <w:rsid w:val="00031A77"/>
    <w:rsid w:val="00036BC0"/>
    <w:rsid w:val="000425D0"/>
    <w:rsid w:val="0004381C"/>
    <w:rsid w:val="0004673E"/>
    <w:rsid w:val="00050419"/>
    <w:rsid w:val="000551A6"/>
    <w:rsid w:val="000556E0"/>
    <w:rsid w:val="00056611"/>
    <w:rsid w:val="00060728"/>
    <w:rsid w:val="0006143A"/>
    <w:rsid w:val="00066A4D"/>
    <w:rsid w:val="00067994"/>
    <w:rsid w:val="00067ACC"/>
    <w:rsid w:val="00070AE6"/>
    <w:rsid w:val="00071174"/>
    <w:rsid w:val="00072D72"/>
    <w:rsid w:val="00076BE3"/>
    <w:rsid w:val="000829FE"/>
    <w:rsid w:val="00085191"/>
    <w:rsid w:val="00085F59"/>
    <w:rsid w:val="000879EA"/>
    <w:rsid w:val="0009061A"/>
    <w:rsid w:val="00090EFC"/>
    <w:rsid w:val="000920EF"/>
    <w:rsid w:val="00092F04"/>
    <w:rsid w:val="0009345E"/>
    <w:rsid w:val="000935DE"/>
    <w:rsid w:val="0009421D"/>
    <w:rsid w:val="000A1D6F"/>
    <w:rsid w:val="000B2467"/>
    <w:rsid w:val="000B4147"/>
    <w:rsid w:val="000B637A"/>
    <w:rsid w:val="000C4580"/>
    <w:rsid w:val="000C5741"/>
    <w:rsid w:val="000C5FF4"/>
    <w:rsid w:val="000C7361"/>
    <w:rsid w:val="000C7E63"/>
    <w:rsid w:val="000E0797"/>
    <w:rsid w:val="000E274A"/>
    <w:rsid w:val="000E366E"/>
    <w:rsid w:val="000E41FF"/>
    <w:rsid w:val="000E46B7"/>
    <w:rsid w:val="000E4B18"/>
    <w:rsid w:val="000E5004"/>
    <w:rsid w:val="000E67EE"/>
    <w:rsid w:val="000F050D"/>
    <w:rsid w:val="000F3431"/>
    <w:rsid w:val="000F3757"/>
    <w:rsid w:val="000F4C51"/>
    <w:rsid w:val="000F5AD5"/>
    <w:rsid w:val="000F69ED"/>
    <w:rsid w:val="001016BA"/>
    <w:rsid w:val="00106B14"/>
    <w:rsid w:val="00107267"/>
    <w:rsid w:val="00111523"/>
    <w:rsid w:val="00112797"/>
    <w:rsid w:val="001136D7"/>
    <w:rsid w:val="00113C1E"/>
    <w:rsid w:val="00121224"/>
    <w:rsid w:val="00121367"/>
    <w:rsid w:val="001231B9"/>
    <w:rsid w:val="00124584"/>
    <w:rsid w:val="00126DA8"/>
    <w:rsid w:val="00127AE7"/>
    <w:rsid w:val="00127FEA"/>
    <w:rsid w:val="001309CF"/>
    <w:rsid w:val="00131936"/>
    <w:rsid w:val="001320B5"/>
    <w:rsid w:val="00133368"/>
    <w:rsid w:val="00134D89"/>
    <w:rsid w:val="001363D4"/>
    <w:rsid w:val="001371A0"/>
    <w:rsid w:val="00142704"/>
    <w:rsid w:val="00144F1A"/>
    <w:rsid w:val="001463F3"/>
    <w:rsid w:val="001474E9"/>
    <w:rsid w:val="00152CFF"/>
    <w:rsid w:val="00154401"/>
    <w:rsid w:val="00154A52"/>
    <w:rsid w:val="00154DC9"/>
    <w:rsid w:val="001550AB"/>
    <w:rsid w:val="00155257"/>
    <w:rsid w:val="00157670"/>
    <w:rsid w:val="0016251E"/>
    <w:rsid w:val="001632CD"/>
    <w:rsid w:val="00164D2D"/>
    <w:rsid w:val="00165AAB"/>
    <w:rsid w:val="00166AE2"/>
    <w:rsid w:val="00167511"/>
    <w:rsid w:val="00170901"/>
    <w:rsid w:val="001713EA"/>
    <w:rsid w:val="00174477"/>
    <w:rsid w:val="00181062"/>
    <w:rsid w:val="0018152B"/>
    <w:rsid w:val="001827D5"/>
    <w:rsid w:val="001836C2"/>
    <w:rsid w:val="0018510B"/>
    <w:rsid w:val="00187E8F"/>
    <w:rsid w:val="00192B40"/>
    <w:rsid w:val="00192DAC"/>
    <w:rsid w:val="001939A9"/>
    <w:rsid w:val="0019678C"/>
    <w:rsid w:val="0019778E"/>
    <w:rsid w:val="001A05A7"/>
    <w:rsid w:val="001A3D6F"/>
    <w:rsid w:val="001B3B48"/>
    <w:rsid w:val="001B47C4"/>
    <w:rsid w:val="001B4FCD"/>
    <w:rsid w:val="001B5480"/>
    <w:rsid w:val="001B58F7"/>
    <w:rsid w:val="001B7799"/>
    <w:rsid w:val="001C3A0C"/>
    <w:rsid w:val="001C669E"/>
    <w:rsid w:val="001C7213"/>
    <w:rsid w:val="001D0C38"/>
    <w:rsid w:val="001D1736"/>
    <w:rsid w:val="001D25DC"/>
    <w:rsid w:val="001D364B"/>
    <w:rsid w:val="001E4D5B"/>
    <w:rsid w:val="001E6B6A"/>
    <w:rsid w:val="001F00A7"/>
    <w:rsid w:val="001F5A59"/>
    <w:rsid w:val="001F5E83"/>
    <w:rsid w:val="00201722"/>
    <w:rsid w:val="0020464C"/>
    <w:rsid w:val="00205412"/>
    <w:rsid w:val="002064DA"/>
    <w:rsid w:val="00206662"/>
    <w:rsid w:val="0020785B"/>
    <w:rsid w:val="00207B07"/>
    <w:rsid w:val="00210B9F"/>
    <w:rsid w:val="002117C0"/>
    <w:rsid w:val="002128E0"/>
    <w:rsid w:val="00214675"/>
    <w:rsid w:val="00227A14"/>
    <w:rsid w:val="00230EB1"/>
    <w:rsid w:val="00231268"/>
    <w:rsid w:val="002316F6"/>
    <w:rsid w:val="002318AD"/>
    <w:rsid w:val="00236103"/>
    <w:rsid w:val="00236CB8"/>
    <w:rsid w:val="0023784A"/>
    <w:rsid w:val="00237AC4"/>
    <w:rsid w:val="00245009"/>
    <w:rsid w:val="002458A9"/>
    <w:rsid w:val="00245AE3"/>
    <w:rsid w:val="00246CFF"/>
    <w:rsid w:val="00251F5B"/>
    <w:rsid w:val="00253821"/>
    <w:rsid w:val="00255ED4"/>
    <w:rsid w:val="00256504"/>
    <w:rsid w:val="0025762F"/>
    <w:rsid w:val="00261D22"/>
    <w:rsid w:val="0026241E"/>
    <w:rsid w:val="0026473B"/>
    <w:rsid w:val="0026474D"/>
    <w:rsid w:val="0026513B"/>
    <w:rsid w:val="00267491"/>
    <w:rsid w:val="00270861"/>
    <w:rsid w:val="002728BF"/>
    <w:rsid w:val="00276049"/>
    <w:rsid w:val="00277D0F"/>
    <w:rsid w:val="00280017"/>
    <w:rsid w:val="0028499D"/>
    <w:rsid w:val="00291E51"/>
    <w:rsid w:val="0029300B"/>
    <w:rsid w:val="002A058F"/>
    <w:rsid w:val="002A0B90"/>
    <w:rsid w:val="002A29E3"/>
    <w:rsid w:val="002A3623"/>
    <w:rsid w:val="002A3B05"/>
    <w:rsid w:val="002A4639"/>
    <w:rsid w:val="002A7EDC"/>
    <w:rsid w:val="002B0242"/>
    <w:rsid w:val="002B20C3"/>
    <w:rsid w:val="002B2963"/>
    <w:rsid w:val="002B3B39"/>
    <w:rsid w:val="002B5610"/>
    <w:rsid w:val="002D1CDB"/>
    <w:rsid w:val="002D3030"/>
    <w:rsid w:val="002D781C"/>
    <w:rsid w:val="002E295D"/>
    <w:rsid w:val="002F1A57"/>
    <w:rsid w:val="002F2E93"/>
    <w:rsid w:val="002F50C0"/>
    <w:rsid w:val="002F6A63"/>
    <w:rsid w:val="002F6F1F"/>
    <w:rsid w:val="002F7413"/>
    <w:rsid w:val="00301C37"/>
    <w:rsid w:val="0030786A"/>
    <w:rsid w:val="00310E83"/>
    <w:rsid w:val="00311D21"/>
    <w:rsid w:val="003129F1"/>
    <w:rsid w:val="00314666"/>
    <w:rsid w:val="00322D33"/>
    <w:rsid w:val="003236CC"/>
    <w:rsid w:val="00324383"/>
    <w:rsid w:val="0032456E"/>
    <w:rsid w:val="00327FFD"/>
    <w:rsid w:val="0033163F"/>
    <w:rsid w:val="00331A2C"/>
    <w:rsid w:val="00331EA4"/>
    <w:rsid w:val="003323EC"/>
    <w:rsid w:val="00335CF7"/>
    <w:rsid w:val="00336630"/>
    <w:rsid w:val="003402D0"/>
    <w:rsid w:val="0034117D"/>
    <w:rsid w:val="0034170B"/>
    <w:rsid w:val="00343D07"/>
    <w:rsid w:val="00346724"/>
    <w:rsid w:val="0034673E"/>
    <w:rsid w:val="00351265"/>
    <w:rsid w:val="003523C0"/>
    <w:rsid w:val="00353BD3"/>
    <w:rsid w:val="00355060"/>
    <w:rsid w:val="003562F8"/>
    <w:rsid w:val="00362445"/>
    <w:rsid w:val="00364E3E"/>
    <w:rsid w:val="00366382"/>
    <w:rsid w:val="0036705F"/>
    <w:rsid w:val="003679AC"/>
    <w:rsid w:val="0037009D"/>
    <w:rsid w:val="00371585"/>
    <w:rsid w:val="00372E83"/>
    <w:rsid w:val="0037320A"/>
    <w:rsid w:val="003801FA"/>
    <w:rsid w:val="00380EA4"/>
    <w:rsid w:val="00386258"/>
    <w:rsid w:val="00386ECC"/>
    <w:rsid w:val="0038730A"/>
    <w:rsid w:val="00387FDF"/>
    <w:rsid w:val="00397162"/>
    <w:rsid w:val="003A158E"/>
    <w:rsid w:val="003A28DD"/>
    <w:rsid w:val="003A4552"/>
    <w:rsid w:val="003A4A8F"/>
    <w:rsid w:val="003B0626"/>
    <w:rsid w:val="003B0C00"/>
    <w:rsid w:val="003B1ADE"/>
    <w:rsid w:val="003B1B70"/>
    <w:rsid w:val="003B3603"/>
    <w:rsid w:val="003B60FC"/>
    <w:rsid w:val="003B7E94"/>
    <w:rsid w:val="003C0674"/>
    <w:rsid w:val="003C1F75"/>
    <w:rsid w:val="003C313E"/>
    <w:rsid w:val="003C517C"/>
    <w:rsid w:val="003C63A5"/>
    <w:rsid w:val="003C6B2B"/>
    <w:rsid w:val="003C709A"/>
    <w:rsid w:val="003C757B"/>
    <w:rsid w:val="003D36D8"/>
    <w:rsid w:val="003D3BD0"/>
    <w:rsid w:val="003E01DD"/>
    <w:rsid w:val="003E16B7"/>
    <w:rsid w:val="003E3303"/>
    <w:rsid w:val="003E37B8"/>
    <w:rsid w:val="003E5890"/>
    <w:rsid w:val="003F0D14"/>
    <w:rsid w:val="003F16B8"/>
    <w:rsid w:val="003F1FF7"/>
    <w:rsid w:val="003F2772"/>
    <w:rsid w:val="003F59A3"/>
    <w:rsid w:val="003F7152"/>
    <w:rsid w:val="004012CC"/>
    <w:rsid w:val="00402739"/>
    <w:rsid w:val="00402B63"/>
    <w:rsid w:val="00403CC9"/>
    <w:rsid w:val="00405737"/>
    <w:rsid w:val="00415C7C"/>
    <w:rsid w:val="00415FBD"/>
    <w:rsid w:val="00416FCB"/>
    <w:rsid w:val="00417DDB"/>
    <w:rsid w:val="00426D07"/>
    <w:rsid w:val="00431D68"/>
    <w:rsid w:val="00432548"/>
    <w:rsid w:val="00432F4E"/>
    <w:rsid w:val="00433C1C"/>
    <w:rsid w:val="00433F7B"/>
    <w:rsid w:val="004344D4"/>
    <w:rsid w:val="00436D4D"/>
    <w:rsid w:val="00437060"/>
    <w:rsid w:val="004408C1"/>
    <w:rsid w:val="00440E6D"/>
    <w:rsid w:val="00441FEE"/>
    <w:rsid w:val="00442185"/>
    <w:rsid w:val="00442543"/>
    <w:rsid w:val="004455CF"/>
    <w:rsid w:val="00446183"/>
    <w:rsid w:val="00446F00"/>
    <w:rsid w:val="0045240E"/>
    <w:rsid w:val="0045271F"/>
    <w:rsid w:val="00461F0A"/>
    <w:rsid w:val="00461FC9"/>
    <w:rsid w:val="00462238"/>
    <w:rsid w:val="004654F9"/>
    <w:rsid w:val="0046749D"/>
    <w:rsid w:val="00467713"/>
    <w:rsid w:val="004678B5"/>
    <w:rsid w:val="004711DA"/>
    <w:rsid w:val="00472101"/>
    <w:rsid w:val="00472207"/>
    <w:rsid w:val="0047664D"/>
    <w:rsid w:val="00477F1E"/>
    <w:rsid w:val="00477F29"/>
    <w:rsid w:val="0048046A"/>
    <w:rsid w:val="0048086B"/>
    <w:rsid w:val="004830A9"/>
    <w:rsid w:val="004838AF"/>
    <w:rsid w:val="00483BAB"/>
    <w:rsid w:val="0048530A"/>
    <w:rsid w:val="00486671"/>
    <w:rsid w:val="0048792F"/>
    <w:rsid w:val="004A00BB"/>
    <w:rsid w:val="004A02A9"/>
    <w:rsid w:val="004A16A6"/>
    <w:rsid w:val="004A1C85"/>
    <w:rsid w:val="004A23B7"/>
    <w:rsid w:val="004A30A2"/>
    <w:rsid w:val="004A3626"/>
    <w:rsid w:val="004C081E"/>
    <w:rsid w:val="004C3C2C"/>
    <w:rsid w:val="004C653F"/>
    <w:rsid w:val="004D1A11"/>
    <w:rsid w:val="004D31B0"/>
    <w:rsid w:val="004D5916"/>
    <w:rsid w:val="004D7655"/>
    <w:rsid w:val="004E0ECC"/>
    <w:rsid w:val="004E32C8"/>
    <w:rsid w:val="004F48A2"/>
    <w:rsid w:val="004F70D3"/>
    <w:rsid w:val="00500CE3"/>
    <w:rsid w:val="00503E31"/>
    <w:rsid w:val="00504CEE"/>
    <w:rsid w:val="005236BA"/>
    <w:rsid w:val="00523B61"/>
    <w:rsid w:val="00525840"/>
    <w:rsid w:val="00525ED5"/>
    <w:rsid w:val="00526CD3"/>
    <w:rsid w:val="00527230"/>
    <w:rsid w:val="00530849"/>
    <w:rsid w:val="00531DE8"/>
    <w:rsid w:val="0053239B"/>
    <w:rsid w:val="00534EE1"/>
    <w:rsid w:val="0053782F"/>
    <w:rsid w:val="00541EB4"/>
    <w:rsid w:val="00542C23"/>
    <w:rsid w:val="00543272"/>
    <w:rsid w:val="00544FF4"/>
    <w:rsid w:val="00547336"/>
    <w:rsid w:val="005508E8"/>
    <w:rsid w:val="00553F12"/>
    <w:rsid w:val="00554D36"/>
    <w:rsid w:val="005567F4"/>
    <w:rsid w:val="00557104"/>
    <w:rsid w:val="005633E0"/>
    <w:rsid w:val="00563CE9"/>
    <w:rsid w:val="00566000"/>
    <w:rsid w:val="00567F07"/>
    <w:rsid w:val="00574C14"/>
    <w:rsid w:val="00575C0E"/>
    <w:rsid w:val="00576930"/>
    <w:rsid w:val="00577F55"/>
    <w:rsid w:val="00580FC8"/>
    <w:rsid w:val="005825D4"/>
    <w:rsid w:val="005834CB"/>
    <w:rsid w:val="00585B99"/>
    <w:rsid w:val="00587B0F"/>
    <w:rsid w:val="005919BB"/>
    <w:rsid w:val="00591FB4"/>
    <w:rsid w:val="00592054"/>
    <w:rsid w:val="005920C3"/>
    <w:rsid w:val="00592C29"/>
    <w:rsid w:val="0059444D"/>
    <w:rsid w:val="00597DDA"/>
    <w:rsid w:val="005A0DBD"/>
    <w:rsid w:val="005A4360"/>
    <w:rsid w:val="005A4470"/>
    <w:rsid w:val="005A4A80"/>
    <w:rsid w:val="005A7841"/>
    <w:rsid w:val="005A7DB0"/>
    <w:rsid w:val="005A7FAA"/>
    <w:rsid w:val="005B0271"/>
    <w:rsid w:val="005B0D9C"/>
    <w:rsid w:val="005B3D5A"/>
    <w:rsid w:val="005B420D"/>
    <w:rsid w:val="005B5D6E"/>
    <w:rsid w:val="005C0093"/>
    <w:rsid w:val="005C04E6"/>
    <w:rsid w:val="005C0A69"/>
    <w:rsid w:val="005C363D"/>
    <w:rsid w:val="005C38D0"/>
    <w:rsid w:val="005C695E"/>
    <w:rsid w:val="005C72E8"/>
    <w:rsid w:val="005D06CC"/>
    <w:rsid w:val="005D4283"/>
    <w:rsid w:val="005D51C8"/>
    <w:rsid w:val="005D6630"/>
    <w:rsid w:val="005D77E6"/>
    <w:rsid w:val="005D7EC7"/>
    <w:rsid w:val="005E4083"/>
    <w:rsid w:val="005E4C95"/>
    <w:rsid w:val="005E5571"/>
    <w:rsid w:val="005E65F0"/>
    <w:rsid w:val="005E7AB1"/>
    <w:rsid w:val="005F04F7"/>
    <w:rsid w:val="005F3774"/>
    <w:rsid w:val="005F5770"/>
    <w:rsid w:val="005F664A"/>
    <w:rsid w:val="00603415"/>
    <w:rsid w:val="0060387F"/>
    <w:rsid w:val="0060476C"/>
    <w:rsid w:val="00604D79"/>
    <w:rsid w:val="00606AFA"/>
    <w:rsid w:val="00610925"/>
    <w:rsid w:val="00611187"/>
    <w:rsid w:val="0061193E"/>
    <w:rsid w:val="00612497"/>
    <w:rsid w:val="0061320A"/>
    <w:rsid w:val="006139C3"/>
    <w:rsid w:val="00613E7B"/>
    <w:rsid w:val="00614186"/>
    <w:rsid w:val="006149AF"/>
    <w:rsid w:val="00617B46"/>
    <w:rsid w:val="00621A95"/>
    <w:rsid w:val="0062226C"/>
    <w:rsid w:val="00622BB4"/>
    <w:rsid w:val="00623D43"/>
    <w:rsid w:val="00625F38"/>
    <w:rsid w:val="00633861"/>
    <w:rsid w:val="00633D54"/>
    <w:rsid w:val="006366A0"/>
    <w:rsid w:val="0064029E"/>
    <w:rsid w:val="00641E12"/>
    <w:rsid w:val="00642B2B"/>
    <w:rsid w:val="00644A00"/>
    <w:rsid w:val="00653089"/>
    <w:rsid w:val="00653675"/>
    <w:rsid w:val="006548D8"/>
    <w:rsid w:val="00655EB5"/>
    <w:rsid w:val="006566D2"/>
    <w:rsid w:val="00656DCC"/>
    <w:rsid w:val="00657795"/>
    <w:rsid w:val="00660B04"/>
    <w:rsid w:val="006646BF"/>
    <w:rsid w:val="00665FFC"/>
    <w:rsid w:val="00666D8A"/>
    <w:rsid w:val="006671F4"/>
    <w:rsid w:val="0067205F"/>
    <w:rsid w:val="006731BE"/>
    <w:rsid w:val="006733D0"/>
    <w:rsid w:val="006736E7"/>
    <w:rsid w:val="00682318"/>
    <w:rsid w:val="00682BAB"/>
    <w:rsid w:val="0069015D"/>
    <w:rsid w:val="0069314D"/>
    <w:rsid w:val="0069489F"/>
    <w:rsid w:val="00697685"/>
    <w:rsid w:val="006A0587"/>
    <w:rsid w:val="006A18A0"/>
    <w:rsid w:val="006A383C"/>
    <w:rsid w:val="006A6176"/>
    <w:rsid w:val="006B4221"/>
    <w:rsid w:val="006B46C4"/>
    <w:rsid w:val="006B4B23"/>
    <w:rsid w:val="006C0521"/>
    <w:rsid w:val="006C09AD"/>
    <w:rsid w:val="006C4EE6"/>
    <w:rsid w:val="006D2AF7"/>
    <w:rsid w:val="006D35D6"/>
    <w:rsid w:val="006D5A2B"/>
    <w:rsid w:val="006E0C1C"/>
    <w:rsid w:val="006E2600"/>
    <w:rsid w:val="006E2875"/>
    <w:rsid w:val="006E5E0E"/>
    <w:rsid w:val="006E5EA0"/>
    <w:rsid w:val="006F02EC"/>
    <w:rsid w:val="006F18E8"/>
    <w:rsid w:val="006F18EF"/>
    <w:rsid w:val="006F4784"/>
    <w:rsid w:val="006F5D7C"/>
    <w:rsid w:val="006F70C4"/>
    <w:rsid w:val="007008F7"/>
    <w:rsid w:val="00703334"/>
    <w:rsid w:val="00703992"/>
    <w:rsid w:val="00704268"/>
    <w:rsid w:val="00705621"/>
    <w:rsid w:val="00706087"/>
    <w:rsid w:val="00711095"/>
    <w:rsid w:val="00713A93"/>
    <w:rsid w:val="00714EC2"/>
    <w:rsid w:val="00721136"/>
    <w:rsid w:val="00721CAD"/>
    <w:rsid w:val="00726007"/>
    <w:rsid w:val="007260F6"/>
    <w:rsid w:val="00726CE3"/>
    <w:rsid w:val="0072758C"/>
    <w:rsid w:val="00731175"/>
    <w:rsid w:val="0073554D"/>
    <w:rsid w:val="0073707E"/>
    <w:rsid w:val="00737464"/>
    <w:rsid w:val="0073791A"/>
    <w:rsid w:val="0074070A"/>
    <w:rsid w:val="00741846"/>
    <w:rsid w:val="00747082"/>
    <w:rsid w:val="00747B4C"/>
    <w:rsid w:val="00751307"/>
    <w:rsid w:val="007535E4"/>
    <w:rsid w:val="0075424D"/>
    <w:rsid w:val="007614E1"/>
    <w:rsid w:val="00761D66"/>
    <w:rsid w:val="00763A99"/>
    <w:rsid w:val="00766F0D"/>
    <w:rsid w:val="00767042"/>
    <w:rsid w:val="00772311"/>
    <w:rsid w:val="0077237D"/>
    <w:rsid w:val="00777FB2"/>
    <w:rsid w:val="00782E2D"/>
    <w:rsid w:val="00784B5A"/>
    <w:rsid w:val="00785C12"/>
    <w:rsid w:val="00792D39"/>
    <w:rsid w:val="007A084A"/>
    <w:rsid w:val="007A5987"/>
    <w:rsid w:val="007A5BE2"/>
    <w:rsid w:val="007B4374"/>
    <w:rsid w:val="007B5A94"/>
    <w:rsid w:val="007B5D5D"/>
    <w:rsid w:val="007B726D"/>
    <w:rsid w:val="007C1388"/>
    <w:rsid w:val="007C23D0"/>
    <w:rsid w:val="007C7194"/>
    <w:rsid w:val="007D332A"/>
    <w:rsid w:val="007D3D35"/>
    <w:rsid w:val="007E0721"/>
    <w:rsid w:val="007E0979"/>
    <w:rsid w:val="007E11E2"/>
    <w:rsid w:val="007E14FC"/>
    <w:rsid w:val="007E1EC4"/>
    <w:rsid w:val="007E2585"/>
    <w:rsid w:val="007E35D4"/>
    <w:rsid w:val="007E4ADF"/>
    <w:rsid w:val="007E60AE"/>
    <w:rsid w:val="007F06F6"/>
    <w:rsid w:val="007F598C"/>
    <w:rsid w:val="007F5F9E"/>
    <w:rsid w:val="007F6AB5"/>
    <w:rsid w:val="007F7E5F"/>
    <w:rsid w:val="0080177A"/>
    <w:rsid w:val="008033E8"/>
    <w:rsid w:val="00805E11"/>
    <w:rsid w:val="00807A58"/>
    <w:rsid w:val="008159C9"/>
    <w:rsid w:val="00816CCF"/>
    <w:rsid w:val="008176FE"/>
    <w:rsid w:val="0082058F"/>
    <w:rsid w:val="00820946"/>
    <w:rsid w:val="00820EBC"/>
    <w:rsid w:val="00821E62"/>
    <w:rsid w:val="00822403"/>
    <w:rsid w:val="00823662"/>
    <w:rsid w:val="00824C23"/>
    <w:rsid w:val="00827C4B"/>
    <w:rsid w:val="008355E5"/>
    <w:rsid w:val="00842DCC"/>
    <w:rsid w:val="00843354"/>
    <w:rsid w:val="008463C4"/>
    <w:rsid w:val="00852260"/>
    <w:rsid w:val="00853349"/>
    <w:rsid w:val="0085442D"/>
    <w:rsid w:val="00857DA0"/>
    <w:rsid w:val="00860BA4"/>
    <w:rsid w:val="008659B2"/>
    <w:rsid w:val="00870873"/>
    <w:rsid w:val="008714DA"/>
    <w:rsid w:val="0087441A"/>
    <w:rsid w:val="00875326"/>
    <w:rsid w:val="00880663"/>
    <w:rsid w:val="00881AF1"/>
    <w:rsid w:val="00882A1A"/>
    <w:rsid w:val="0088403D"/>
    <w:rsid w:val="00884100"/>
    <w:rsid w:val="008844A1"/>
    <w:rsid w:val="0088726F"/>
    <w:rsid w:val="00887293"/>
    <w:rsid w:val="00887E7A"/>
    <w:rsid w:val="00892704"/>
    <w:rsid w:val="008A3497"/>
    <w:rsid w:val="008A3D67"/>
    <w:rsid w:val="008A7742"/>
    <w:rsid w:val="008B0BE4"/>
    <w:rsid w:val="008B1FB5"/>
    <w:rsid w:val="008B59B0"/>
    <w:rsid w:val="008B787D"/>
    <w:rsid w:val="008B7995"/>
    <w:rsid w:val="008C178B"/>
    <w:rsid w:val="008C322E"/>
    <w:rsid w:val="008C4871"/>
    <w:rsid w:val="008C4A94"/>
    <w:rsid w:val="008D45A6"/>
    <w:rsid w:val="008E0862"/>
    <w:rsid w:val="008E467D"/>
    <w:rsid w:val="008E501F"/>
    <w:rsid w:val="008F1A1D"/>
    <w:rsid w:val="008F1EBE"/>
    <w:rsid w:val="008F2FC8"/>
    <w:rsid w:val="008F56F9"/>
    <w:rsid w:val="008F7987"/>
    <w:rsid w:val="00900B3B"/>
    <w:rsid w:val="00904497"/>
    <w:rsid w:val="009069DF"/>
    <w:rsid w:val="009119DE"/>
    <w:rsid w:val="0091607D"/>
    <w:rsid w:val="00916A25"/>
    <w:rsid w:val="00921A94"/>
    <w:rsid w:val="00921C78"/>
    <w:rsid w:val="00921E70"/>
    <w:rsid w:val="009239A0"/>
    <w:rsid w:val="00933374"/>
    <w:rsid w:val="00933413"/>
    <w:rsid w:val="00934096"/>
    <w:rsid w:val="0093507C"/>
    <w:rsid w:val="00935DBF"/>
    <w:rsid w:val="00941882"/>
    <w:rsid w:val="00943023"/>
    <w:rsid w:val="0094538E"/>
    <w:rsid w:val="00952151"/>
    <w:rsid w:val="00953AA0"/>
    <w:rsid w:val="00954DF8"/>
    <w:rsid w:val="0096087D"/>
    <w:rsid w:val="00963CFD"/>
    <w:rsid w:val="009676AE"/>
    <w:rsid w:val="009718AB"/>
    <w:rsid w:val="00971BB3"/>
    <w:rsid w:val="00975B8E"/>
    <w:rsid w:val="009823A9"/>
    <w:rsid w:val="009929C2"/>
    <w:rsid w:val="00994136"/>
    <w:rsid w:val="00994460"/>
    <w:rsid w:val="00995213"/>
    <w:rsid w:val="0099682E"/>
    <w:rsid w:val="009969CB"/>
    <w:rsid w:val="009A0465"/>
    <w:rsid w:val="009A0802"/>
    <w:rsid w:val="009A09F1"/>
    <w:rsid w:val="009A23CA"/>
    <w:rsid w:val="009A2F09"/>
    <w:rsid w:val="009A7585"/>
    <w:rsid w:val="009A7610"/>
    <w:rsid w:val="009B104C"/>
    <w:rsid w:val="009B492B"/>
    <w:rsid w:val="009B627D"/>
    <w:rsid w:val="009C0AC8"/>
    <w:rsid w:val="009C1995"/>
    <w:rsid w:val="009C230C"/>
    <w:rsid w:val="009C4B31"/>
    <w:rsid w:val="009C63F6"/>
    <w:rsid w:val="009D032B"/>
    <w:rsid w:val="009D07AE"/>
    <w:rsid w:val="009D0BFA"/>
    <w:rsid w:val="009D0E59"/>
    <w:rsid w:val="009D232A"/>
    <w:rsid w:val="009D2CAE"/>
    <w:rsid w:val="009D3534"/>
    <w:rsid w:val="009D48A7"/>
    <w:rsid w:val="009D6830"/>
    <w:rsid w:val="009D6F1B"/>
    <w:rsid w:val="009E432F"/>
    <w:rsid w:val="009F30BC"/>
    <w:rsid w:val="009F34D9"/>
    <w:rsid w:val="009F5BD7"/>
    <w:rsid w:val="009F7DA6"/>
    <w:rsid w:val="00A00D28"/>
    <w:rsid w:val="00A024B3"/>
    <w:rsid w:val="00A03519"/>
    <w:rsid w:val="00A11B1E"/>
    <w:rsid w:val="00A11D68"/>
    <w:rsid w:val="00A1226B"/>
    <w:rsid w:val="00A15A75"/>
    <w:rsid w:val="00A179D9"/>
    <w:rsid w:val="00A17F12"/>
    <w:rsid w:val="00A22217"/>
    <w:rsid w:val="00A22C24"/>
    <w:rsid w:val="00A27D8C"/>
    <w:rsid w:val="00A32400"/>
    <w:rsid w:val="00A329E8"/>
    <w:rsid w:val="00A32ADB"/>
    <w:rsid w:val="00A343FA"/>
    <w:rsid w:val="00A40736"/>
    <w:rsid w:val="00A408BE"/>
    <w:rsid w:val="00A4185D"/>
    <w:rsid w:val="00A42B4E"/>
    <w:rsid w:val="00A44EFE"/>
    <w:rsid w:val="00A471CC"/>
    <w:rsid w:val="00A476AF"/>
    <w:rsid w:val="00A528B3"/>
    <w:rsid w:val="00A55FF6"/>
    <w:rsid w:val="00A56BEA"/>
    <w:rsid w:val="00A60832"/>
    <w:rsid w:val="00A60E1C"/>
    <w:rsid w:val="00A61DF4"/>
    <w:rsid w:val="00A61EF7"/>
    <w:rsid w:val="00A63A1F"/>
    <w:rsid w:val="00A6467F"/>
    <w:rsid w:val="00A7004E"/>
    <w:rsid w:val="00A73221"/>
    <w:rsid w:val="00A74655"/>
    <w:rsid w:val="00A756E6"/>
    <w:rsid w:val="00A763D9"/>
    <w:rsid w:val="00A85119"/>
    <w:rsid w:val="00A86EFE"/>
    <w:rsid w:val="00A8742C"/>
    <w:rsid w:val="00A9231F"/>
    <w:rsid w:val="00A942FE"/>
    <w:rsid w:val="00A95F63"/>
    <w:rsid w:val="00A970FF"/>
    <w:rsid w:val="00AA105E"/>
    <w:rsid w:val="00AA23A6"/>
    <w:rsid w:val="00AA7D5C"/>
    <w:rsid w:val="00AB0C03"/>
    <w:rsid w:val="00AB2262"/>
    <w:rsid w:val="00AB29DF"/>
    <w:rsid w:val="00AB3C55"/>
    <w:rsid w:val="00AB5573"/>
    <w:rsid w:val="00AB587A"/>
    <w:rsid w:val="00AB68D7"/>
    <w:rsid w:val="00AB7F2F"/>
    <w:rsid w:val="00AC2DB6"/>
    <w:rsid w:val="00AC6280"/>
    <w:rsid w:val="00AC668E"/>
    <w:rsid w:val="00AC67F2"/>
    <w:rsid w:val="00AD171B"/>
    <w:rsid w:val="00AD3309"/>
    <w:rsid w:val="00AD4E82"/>
    <w:rsid w:val="00AE0F16"/>
    <w:rsid w:val="00AE12C9"/>
    <w:rsid w:val="00AE21D7"/>
    <w:rsid w:val="00AE71BA"/>
    <w:rsid w:val="00AE73DE"/>
    <w:rsid w:val="00AE7BF3"/>
    <w:rsid w:val="00AF10A2"/>
    <w:rsid w:val="00AF4380"/>
    <w:rsid w:val="00AF472F"/>
    <w:rsid w:val="00AF47A4"/>
    <w:rsid w:val="00AF781E"/>
    <w:rsid w:val="00B0035E"/>
    <w:rsid w:val="00B021B7"/>
    <w:rsid w:val="00B0373A"/>
    <w:rsid w:val="00B046FA"/>
    <w:rsid w:val="00B05154"/>
    <w:rsid w:val="00B106D0"/>
    <w:rsid w:val="00B11F98"/>
    <w:rsid w:val="00B14C0F"/>
    <w:rsid w:val="00B14C8E"/>
    <w:rsid w:val="00B15E81"/>
    <w:rsid w:val="00B16445"/>
    <w:rsid w:val="00B174CA"/>
    <w:rsid w:val="00B176F7"/>
    <w:rsid w:val="00B2062D"/>
    <w:rsid w:val="00B25020"/>
    <w:rsid w:val="00B25149"/>
    <w:rsid w:val="00B25D91"/>
    <w:rsid w:val="00B30A3F"/>
    <w:rsid w:val="00B330F5"/>
    <w:rsid w:val="00B33B1B"/>
    <w:rsid w:val="00B368B9"/>
    <w:rsid w:val="00B37CEB"/>
    <w:rsid w:val="00B40629"/>
    <w:rsid w:val="00B4198E"/>
    <w:rsid w:val="00B41C46"/>
    <w:rsid w:val="00B509DE"/>
    <w:rsid w:val="00B524B2"/>
    <w:rsid w:val="00B57A8F"/>
    <w:rsid w:val="00B607BD"/>
    <w:rsid w:val="00B6214E"/>
    <w:rsid w:val="00B63B30"/>
    <w:rsid w:val="00B65BC6"/>
    <w:rsid w:val="00B65D23"/>
    <w:rsid w:val="00B65DF4"/>
    <w:rsid w:val="00B66155"/>
    <w:rsid w:val="00B66F92"/>
    <w:rsid w:val="00B67243"/>
    <w:rsid w:val="00B7180A"/>
    <w:rsid w:val="00B7205C"/>
    <w:rsid w:val="00B7247B"/>
    <w:rsid w:val="00B740F9"/>
    <w:rsid w:val="00B74940"/>
    <w:rsid w:val="00B75B09"/>
    <w:rsid w:val="00B75F78"/>
    <w:rsid w:val="00B76B58"/>
    <w:rsid w:val="00B76C65"/>
    <w:rsid w:val="00B76EC3"/>
    <w:rsid w:val="00B7799A"/>
    <w:rsid w:val="00B81AAD"/>
    <w:rsid w:val="00B821AB"/>
    <w:rsid w:val="00B85852"/>
    <w:rsid w:val="00B85D00"/>
    <w:rsid w:val="00B865E2"/>
    <w:rsid w:val="00B96D03"/>
    <w:rsid w:val="00B972C6"/>
    <w:rsid w:val="00B97F67"/>
    <w:rsid w:val="00BA0AC5"/>
    <w:rsid w:val="00BA129C"/>
    <w:rsid w:val="00BA5FFD"/>
    <w:rsid w:val="00BA6362"/>
    <w:rsid w:val="00BA77DE"/>
    <w:rsid w:val="00BB2402"/>
    <w:rsid w:val="00BB628B"/>
    <w:rsid w:val="00BB68AE"/>
    <w:rsid w:val="00BB774D"/>
    <w:rsid w:val="00BB7BE6"/>
    <w:rsid w:val="00BC0454"/>
    <w:rsid w:val="00BC091E"/>
    <w:rsid w:val="00BC16AB"/>
    <w:rsid w:val="00BC346D"/>
    <w:rsid w:val="00BC5147"/>
    <w:rsid w:val="00BD325B"/>
    <w:rsid w:val="00BD362B"/>
    <w:rsid w:val="00BD6109"/>
    <w:rsid w:val="00BD67A0"/>
    <w:rsid w:val="00BF08F3"/>
    <w:rsid w:val="00BF1DF6"/>
    <w:rsid w:val="00BF3976"/>
    <w:rsid w:val="00BF4BFC"/>
    <w:rsid w:val="00BF7354"/>
    <w:rsid w:val="00C00820"/>
    <w:rsid w:val="00C00C2E"/>
    <w:rsid w:val="00C0169E"/>
    <w:rsid w:val="00C0263F"/>
    <w:rsid w:val="00C02858"/>
    <w:rsid w:val="00C047C2"/>
    <w:rsid w:val="00C06767"/>
    <w:rsid w:val="00C06E73"/>
    <w:rsid w:val="00C1057C"/>
    <w:rsid w:val="00C11270"/>
    <w:rsid w:val="00C11715"/>
    <w:rsid w:val="00C120F1"/>
    <w:rsid w:val="00C1515F"/>
    <w:rsid w:val="00C152E9"/>
    <w:rsid w:val="00C15AAE"/>
    <w:rsid w:val="00C1745F"/>
    <w:rsid w:val="00C17B5D"/>
    <w:rsid w:val="00C21958"/>
    <w:rsid w:val="00C24F20"/>
    <w:rsid w:val="00C27476"/>
    <w:rsid w:val="00C30900"/>
    <w:rsid w:val="00C30D51"/>
    <w:rsid w:val="00C311E2"/>
    <w:rsid w:val="00C31AC5"/>
    <w:rsid w:val="00C31EFC"/>
    <w:rsid w:val="00C32200"/>
    <w:rsid w:val="00C32FD9"/>
    <w:rsid w:val="00C36804"/>
    <w:rsid w:val="00C37901"/>
    <w:rsid w:val="00C410B0"/>
    <w:rsid w:val="00C41998"/>
    <w:rsid w:val="00C4268B"/>
    <w:rsid w:val="00C4508E"/>
    <w:rsid w:val="00C479CE"/>
    <w:rsid w:val="00C52A15"/>
    <w:rsid w:val="00C60347"/>
    <w:rsid w:val="00C61C65"/>
    <w:rsid w:val="00C62DCD"/>
    <w:rsid w:val="00C64000"/>
    <w:rsid w:val="00C64978"/>
    <w:rsid w:val="00C65556"/>
    <w:rsid w:val="00C67A1F"/>
    <w:rsid w:val="00C67E73"/>
    <w:rsid w:val="00C71C2E"/>
    <w:rsid w:val="00C72AF1"/>
    <w:rsid w:val="00C74F17"/>
    <w:rsid w:val="00C76932"/>
    <w:rsid w:val="00C80C8E"/>
    <w:rsid w:val="00C81581"/>
    <w:rsid w:val="00C86264"/>
    <w:rsid w:val="00C93C60"/>
    <w:rsid w:val="00C96464"/>
    <w:rsid w:val="00C964B6"/>
    <w:rsid w:val="00C967C0"/>
    <w:rsid w:val="00C97E19"/>
    <w:rsid w:val="00CA4B51"/>
    <w:rsid w:val="00CA5F72"/>
    <w:rsid w:val="00CA6CF8"/>
    <w:rsid w:val="00CB0E04"/>
    <w:rsid w:val="00CB0F3B"/>
    <w:rsid w:val="00CB1066"/>
    <w:rsid w:val="00CB13EB"/>
    <w:rsid w:val="00CB37F0"/>
    <w:rsid w:val="00CB4B30"/>
    <w:rsid w:val="00CB7496"/>
    <w:rsid w:val="00CC47E8"/>
    <w:rsid w:val="00CD09D3"/>
    <w:rsid w:val="00CD0E38"/>
    <w:rsid w:val="00CD13DF"/>
    <w:rsid w:val="00CD177B"/>
    <w:rsid w:val="00CD18C8"/>
    <w:rsid w:val="00CD2399"/>
    <w:rsid w:val="00CD263F"/>
    <w:rsid w:val="00CE11F2"/>
    <w:rsid w:val="00CE223B"/>
    <w:rsid w:val="00CE3127"/>
    <w:rsid w:val="00CE7105"/>
    <w:rsid w:val="00CE7579"/>
    <w:rsid w:val="00CE7B9D"/>
    <w:rsid w:val="00CF003B"/>
    <w:rsid w:val="00CF0C6D"/>
    <w:rsid w:val="00CF2653"/>
    <w:rsid w:val="00CF49E8"/>
    <w:rsid w:val="00CF4CF7"/>
    <w:rsid w:val="00CF5038"/>
    <w:rsid w:val="00CF638D"/>
    <w:rsid w:val="00CF6CB4"/>
    <w:rsid w:val="00D02164"/>
    <w:rsid w:val="00D02FC7"/>
    <w:rsid w:val="00D0354D"/>
    <w:rsid w:val="00D042D1"/>
    <w:rsid w:val="00D0519F"/>
    <w:rsid w:val="00D05982"/>
    <w:rsid w:val="00D05B44"/>
    <w:rsid w:val="00D11FBE"/>
    <w:rsid w:val="00D17A5D"/>
    <w:rsid w:val="00D17FB6"/>
    <w:rsid w:val="00D22F95"/>
    <w:rsid w:val="00D26491"/>
    <w:rsid w:val="00D269C4"/>
    <w:rsid w:val="00D272D3"/>
    <w:rsid w:val="00D30E88"/>
    <w:rsid w:val="00D3165B"/>
    <w:rsid w:val="00D31D5F"/>
    <w:rsid w:val="00D32A4F"/>
    <w:rsid w:val="00D40EFE"/>
    <w:rsid w:val="00D41511"/>
    <w:rsid w:val="00D43156"/>
    <w:rsid w:val="00D438B9"/>
    <w:rsid w:val="00D44D47"/>
    <w:rsid w:val="00D452D7"/>
    <w:rsid w:val="00D45C6B"/>
    <w:rsid w:val="00D50B0B"/>
    <w:rsid w:val="00D51830"/>
    <w:rsid w:val="00D538C0"/>
    <w:rsid w:val="00D551F9"/>
    <w:rsid w:val="00D560DA"/>
    <w:rsid w:val="00D57483"/>
    <w:rsid w:val="00D60F26"/>
    <w:rsid w:val="00D71123"/>
    <w:rsid w:val="00D71801"/>
    <w:rsid w:val="00D71BC0"/>
    <w:rsid w:val="00D73C2F"/>
    <w:rsid w:val="00D7415E"/>
    <w:rsid w:val="00D863DC"/>
    <w:rsid w:val="00D87560"/>
    <w:rsid w:val="00D90F32"/>
    <w:rsid w:val="00D93D71"/>
    <w:rsid w:val="00D94F8C"/>
    <w:rsid w:val="00D96B5B"/>
    <w:rsid w:val="00DA136F"/>
    <w:rsid w:val="00DA1884"/>
    <w:rsid w:val="00DA330D"/>
    <w:rsid w:val="00DA5E7C"/>
    <w:rsid w:val="00DB073A"/>
    <w:rsid w:val="00DB149E"/>
    <w:rsid w:val="00DB46EE"/>
    <w:rsid w:val="00DB483C"/>
    <w:rsid w:val="00DB771E"/>
    <w:rsid w:val="00DC114E"/>
    <w:rsid w:val="00DC2097"/>
    <w:rsid w:val="00DD224A"/>
    <w:rsid w:val="00DD4DA7"/>
    <w:rsid w:val="00DD520C"/>
    <w:rsid w:val="00DD5EF8"/>
    <w:rsid w:val="00DE0A2F"/>
    <w:rsid w:val="00DE3104"/>
    <w:rsid w:val="00DF2511"/>
    <w:rsid w:val="00DF2BF9"/>
    <w:rsid w:val="00DF5AE5"/>
    <w:rsid w:val="00E0484B"/>
    <w:rsid w:val="00E130AA"/>
    <w:rsid w:val="00E134CD"/>
    <w:rsid w:val="00E14D19"/>
    <w:rsid w:val="00E150DB"/>
    <w:rsid w:val="00E150F5"/>
    <w:rsid w:val="00E2154A"/>
    <w:rsid w:val="00E2600B"/>
    <w:rsid w:val="00E33818"/>
    <w:rsid w:val="00E33AE7"/>
    <w:rsid w:val="00E340F9"/>
    <w:rsid w:val="00E36A2D"/>
    <w:rsid w:val="00E41AA3"/>
    <w:rsid w:val="00E4509F"/>
    <w:rsid w:val="00E462E2"/>
    <w:rsid w:val="00E477F4"/>
    <w:rsid w:val="00E51043"/>
    <w:rsid w:val="00E51560"/>
    <w:rsid w:val="00E526A2"/>
    <w:rsid w:val="00E52B20"/>
    <w:rsid w:val="00E53603"/>
    <w:rsid w:val="00E613DE"/>
    <w:rsid w:val="00E627E8"/>
    <w:rsid w:val="00E6513A"/>
    <w:rsid w:val="00E664A6"/>
    <w:rsid w:val="00E70447"/>
    <w:rsid w:val="00E706A3"/>
    <w:rsid w:val="00E76858"/>
    <w:rsid w:val="00E82E03"/>
    <w:rsid w:val="00E8311F"/>
    <w:rsid w:val="00E83466"/>
    <w:rsid w:val="00E84957"/>
    <w:rsid w:val="00E84CA1"/>
    <w:rsid w:val="00E85BB2"/>
    <w:rsid w:val="00E86E4E"/>
    <w:rsid w:val="00E91400"/>
    <w:rsid w:val="00E94246"/>
    <w:rsid w:val="00E94EF5"/>
    <w:rsid w:val="00EA1D75"/>
    <w:rsid w:val="00EA1FD2"/>
    <w:rsid w:val="00EA407C"/>
    <w:rsid w:val="00EA4293"/>
    <w:rsid w:val="00EA675F"/>
    <w:rsid w:val="00EA7593"/>
    <w:rsid w:val="00EB1751"/>
    <w:rsid w:val="00EB1B21"/>
    <w:rsid w:val="00EB2F83"/>
    <w:rsid w:val="00EB4978"/>
    <w:rsid w:val="00EC0CB5"/>
    <w:rsid w:val="00EC2221"/>
    <w:rsid w:val="00EC50A2"/>
    <w:rsid w:val="00ED1939"/>
    <w:rsid w:val="00ED476D"/>
    <w:rsid w:val="00ED5D4B"/>
    <w:rsid w:val="00ED6E36"/>
    <w:rsid w:val="00EE104C"/>
    <w:rsid w:val="00EE2E21"/>
    <w:rsid w:val="00EE5D42"/>
    <w:rsid w:val="00EE6E52"/>
    <w:rsid w:val="00EE7256"/>
    <w:rsid w:val="00EE76BD"/>
    <w:rsid w:val="00EF0EDA"/>
    <w:rsid w:val="00EF15CF"/>
    <w:rsid w:val="00EF239D"/>
    <w:rsid w:val="00EF30AC"/>
    <w:rsid w:val="00EF3E21"/>
    <w:rsid w:val="00F0033D"/>
    <w:rsid w:val="00F004F7"/>
    <w:rsid w:val="00F010F0"/>
    <w:rsid w:val="00F07743"/>
    <w:rsid w:val="00F10229"/>
    <w:rsid w:val="00F10A21"/>
    <w:rsid w:val="00F11AC3"/>
    <w:rsid w:val="00F11E32"/>
    <w:rsid w:val="00F12002"/>
    <w:rsid w:val="00F121D8"/>
    <w:rsid w:val="00F12B4F"/>
    <w:rsid w:val="00F12C95"/>
    <w:rsid w:val="00F15884"/>
    <w:rsid w:val="00F16D44"/>
    <w:rsid w:val="00F16F91"/>
    <w:rsid w:val="00F17978"/>
    <w:rsid w:val="00F21A85"/>
    <w:rsid w:val="00F2534A"/>
    <w:rsid w:val="00F26A8A"/>
    <w:rsid w:val="00F31431"/>
    <w:rsid w:val="00F32026"/>
    <w:rsid w:val="00F321B9"/>
    <w:rsid w:val="00F34C5F"/>
    <w:rsid w:val="00F350B9"/>
    <w:rsid w:val="00F354DB"/>
    <w:rsid w:val="00F37C8D"/>
    <w:rsid w:val="00F410B7"/>
    <w:rsid w:val="00F42EE9"/>
    <w:rsid w:val="00F43F83"/>
    <w:rsid w:val="00F46EB3"/>
    <w:rsid w:val="00F47B1A"/>
    <w:rsid w:val="00F52008"/>
    <w:rsid w:val="00F53B0B"/>
    <w:rsid w:val="00F57F0C"/>
    <w:rsid w:val="00F6019C"/>
    <w:rsid w:val="00F606FF"/>
    <w:rsid w:val="00F61309"/>
    <w:rsid w:val="00F644E5"/>
    <w:rsid w:val="00F70A27"/>
    <w:rsid w:val="00F77600"/>
    <w:rsid w:val="00F77FF0"/>
    <w:rsid w:val="00F82F04"/>
    <w:rsid w:val="00F837C6"/>
    <w:rsid w:val="00F83E69"/>
    <w:rsid w:val="00F85943"/>
    <w:rsid w:val="00F91656"/>
    <w:rsid w:val="00F92B6D"/>
    <w:rsid w:val="00F936D9"/>
    <w:rsid w:val="00F96FCC"/>
    <w:rsid w:val="00F972B0"/>
    <w:rsid w:val="00F97363"/>
    <w:rsid w:val="00F97C35"/>
    <w:rsid w:val="00F97FF9"/>
    <w:rsid w:val="00FA20E1"/>
    <w:rsid w:val="00FA24CE"/>
    <w:rsid w:val="00FA24F7"/>
    <w:rsid w:val="00FA26E5"/>
    <w:rsid w:val="00FA4A10"/>
    <w:rsid w:val="00FA5081"/>
    <w:rsid w:val="00FA6255"/>
    <w:rsid w:val="00FA68BC"/>
    <w:rsid w:val="00FB01FE"/>
    <w:rsid w:val="00FB08C9"/>
    <w:rsid w:val="00FB26F4"/>
    <w:rsid w:val="00FB6E27"/>
    <w:rsid w:val="00FC23AC"/>
    <w:rsid w:val="00FC33E0"/>
    <w:rsid w:val="00FC3A09"/>
    <w:rsid w:val="00FC474F"/>
    <w:rsid w:val="00FC4A57"/>
    <w:rsid w:val="00FC516A"/>
    <w:rsid w:val="00FC56F3"/>
    <w:rsid w:val="00FC5931"/>
    <w:rsid w:val="00FC70C0"/>
    <w:rsid w:val="00FD258D"/>
    <w:rsid w:val="00FD6831"/>
    <w:rsid w:val="00FD747A"/>
    <w:rsid w:val="00FD74A8"/>
    <w:rsid w:val="00FD7F89"/>
    <w:rsid w:val="00FE2094"/>
    <w:rsid w:val="00FE3161"/>
    <w:rsid w:val="00FE54E1"/>
    <w:rsid w:val="00FE7472"/>
    <w:rsid w:val="00FE74F2"/>
    <w:rsid w:val="00FF5AEA"/>
    <w:rsid w:val="00FF6A2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68A33"/>
  <w15:docId w15:val="{B265429F-33B1-CB4E-8DC3-37520B5CE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4293"/>
    <w:rPr>
      <w:rFonts w:ascii="Times New Roman" w:eastAsia="Times New Roman" w:hAnsi="Times New Roman" w:cs="Times New Roman"/>
      <w:sz w:val="24"/>
      <w:szCs w:val="24"/>
      <w:lang w:eastAsia="sv-SE"/>
    </w:rPr>
  </w:style>
  <w:style w:type="paragraph" w:styleId="Rubrik1">
    <w:name w:val="heading 1"/>
    <w:basedOn w:val="Normal"/>
    <w:link w:val="Rubrik1Char"/>
    <w:uiPriority w:val="9"/>
    <w:qFormat/>
    <w:rsid w:val="00DA5E7C"/>
    <w:pPr>
      <w:spacing w:before="100" w:beforeAutospacing="1" w:after="100" w:afterAutospacing="1"/>
      <w:outlineLvl w:val="0"/>
    </w:pPr>
    <w:rPr>
      <w:b/>
      <w:bCs/>
      <w:kern w:val="36"/>
      <w:sz w:val="48"/>
      <w:szCs w:val="4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353BD3"/>
    <w:pPr>
      <w:ind w:left="720"/>
      <w:contextualSpacing/>
    </w:pPr>
  </w:style>
  <w:style w:type="paragraph" w:styleId="Ballongtext">
    <w:name w:val="Balloon Text"/>
    <w:basedOn w:val="Normal"/>
    <w:link w:val="BallongtextChar"/>
    <w:uiPriority w:val="99"/>
    <w:semiHidden/>
    <w:unhideWhenUsed/>
    <w:rsid w:val="00353BD3"/>
    <w:rPr>
      <w:rFonts w:ascii="Tahoma" w:hAnsi="Tahoma" w:cs="Tahoma"/>
      <w:sz w:val="16"/>
      <w:szCs w:val="16"/>
    </w:rPr>
  </w:style>
  <w:style w:type="character" w:customStyle="1" w:styleId="BallongtextChar">
    <w:name w:val="Ballongtext Char"/>
    <w:basedOn w:val="Standardstycketeckensnitt"/>
    <w:link w:val="Ballongtext"/>
    <w:uiPriority w:val="99"/>
    <w:semiHidden/>
    <w:rsid w:val="00353BD3"/>
    <w:rPr>
      <w:rFonts w:ascii="Tahoma" w:hAnsi="Tahoma" w:cs="Tahoma"/>
      <w:sz w:val="16"/>
      <w:szCs w:val="16"/>
    </w:rPr>
  </w:style>
  <w:style w:type="character" w:styleId="Hyperlnk">
    <w:name w:val="Hyperlink"/>
    <w:basedOn w:val="Standardstycketeckensnitt"/>
    <w:uiPriority w:val="99"/>
    <w:unhideWhenUsed/>
    <w:rsid w:val="00CE7105"/>
    <w:rPr>
      <w:color w:val="0000FF"/>
      <w:u w:val="single"/>
    </w:rPr>
  </w:style>
  <w:style w:type="character" w:styleId="Olstomnmnande">
    <w:name w:val="Unresolved Mention"/>
    <w:basedOn w:val="Standardstycketeckensnitt"/>
    <w:uiPriority w:val="99"/>
    <w:semiHidden/>
    <w:unhideWhenUsed/>
    <w:rsid w:val="0046749D"/>
    <w:rPr>
      <w:color w:val="605E5C"/>
      <w:shd w:val="clear" w:color="auto" w:fill="E1DFDD"/>
    </w:rPr>
  </w:style>
  <w:style w:type="paragraph" w:styleId="Normalwebb">
    <w:name w:val="Normal (Web)"/>
    <w:basedOn w:val="Normal"/>
    <w:uiPriority w:val="99"/>
    <w:unhideWhenUsed/>
    <w:rsid w:val="007E14FC"/>
    <w:pPr>
      <w:spacing w:before="100" w:beforeAutospacing="1" w:after="100" w:afterAutospacing="1"/>
    </w:pPr>
  </w:style>
  <w:style w:type="character" w:customStyle="1" w:styleId="apple-converted-space">
    <w:name w:val="apple-converted-space"/>
    <w:basedOn w:val="Standardstycketeckensnitt"/>
    <w:rsid w:val="00CF49E8"/>
  </w:style>
  <w:style w:type="paragraph" w:styleId="Ingetavstnd">
    <w:name w:val="No Spacing"/>
    <w:basedOn w:val="Normal"/>
    <w:uiPriority w:val="1"/>
    <w:qFormat/>
    <w:rsid w:val="00A11B1E"/>
    <w:rPr>
      <w:rFonts w:ascii="Calibri" w:eastAsiaTheme="minorHAnsi" w:hAnsi="Calibri" w:cs="Calibri"/>
      <w:sz w:val="22"/>
      <w:szCs w:val="22"/>
    </w:rPr>
  </w:style>
  <w:style w:type="character" w:styleId="Stark">
    <w:name w:val="Strong"/>
    <w:basedOn w:val="Standardstycketeckensnitt"/>
    <w:uiPriority w:val="22"/>
    <w:qFormat/>
    <w:rsid w:val="00C31AC5"/>
    <w:rPr>
      <w:b/>
      <w:bCs/>
    </w:rPr>
  </w:style>
  <w:style w:type="character" w:styleId="Betoning">
    <w:name w:val="Emphasis"/>
    <w:basedOn w:val="Standardstycketeckensnitt"/>
    <w:uiPriority w:val="20"/>
    <w:qFormat/>
    <w:rsid w:val="006F18E8"/>
    <w:rPr>
      <w:i/>
      <w:iCs/>
    </w:rPr>
  </w:style>
  <w:style w:type="character" w:styleId="AnvndHyperlnk">
    <w:name w:val="FollowedHyperlink"/>
    <w:basedOn w:val="Standardstycketeckensnitt"/>
    <w:uiPriority w:val="99"/>
    <w:semiHidden/>
    <w:unhideWhenUsed/>
    <w:rsid w:val="00A00D28"/>
    <w:rPr>
      <w:color w:val="800080" w:themeColor="followedHyperlink"/>
      <w:u w:val="single"/>
    </w:rPr>
  </w:style>
  <w:style w:type="character" w:customStyle="1" w:styleId="Rubrik1Char">
    <w:name w:val="Rubrik 1 Char"/>
    <w:basedOn w:val="Standardstycketeckensnitt"/>
    <w:link w:val="Rubrik1"/>
    <w:uiPriority w:val="9"/>
    <w:rsid w:val="00DA5E7C"/>
    <w:rPr>
      <w:rFonts w:ascii="Times New Roman" w:eastAsia="Times New Roman" w:hAnsi="Times New Roman" w:cs="Times New Roman"/>
      <w:b/>
      <w:bCs/>
      <w:kern w:val="36"/>
      <w:sz w:val="48"/>
      <w:szCs w:val="48"/>
      <w:lang w:eastAsia="sv-SE"/>
    </w:rPr>
  </w:style>
  <w:style w:type="table" w:styleId="Tabellrutnt">
    <w:name w:val="Table Grid"/>
    <w:basedOn w:val="Normaltabell"/>
    <w:uiPriority w:val="59"/>
    <w:rsid w:val="002458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365663">
      <w:bodyDiv w:val="1"/>
      <w:marLeft w:val="0"/>
      <w:marRight w:val="0"/>
      <w:marTop w:val="0"/>
      <w:marBottom w:val="0"/>
      <w:divBdr>
        <w:top w:val="none" w:sz="0" w:space="0" w:color="auto"/>
        <w:left w:val="none" w:sz="0" w:space="0" w:color="auto"/>
        <w:bottom w:val="none" w:sz="0" w:space="0" w:color="auto"/>
        <w:right w:val="none" w:sz="0" w:space="0" w:color="auto"/>
      </w:divBdr>
    </w:div>
    <w:div w:id="100490107">
      <w:bodyDiv w:val="1"/>
      <w:marLeft w:val="0"/>
      <w:marRight w:val="0"/>
      <w:marTop w:val="0"/>
      <w:marBottom w:val="0"/>
      <w:divBdr>
        <w:top w:val="none" w:sz="0" w:space="0" w:color="auto"/>
        <w:left w:val="none" w:sz="0" w:space="0" w:color="auto"/>
        <w:bottom w:val="none" w:sz="0" w:space="0" w:color="auto"/>
        <w:right w:val="none" w:sz="0" w:space="0" w:color="auto"/>
      </w:divBdr>
    </w:div>
    <w:div w:id="115415371">
      <w:bodyDiv w:val="1"/>
      <w:marLeft w:val="0"/>
      <w:marRight w:val="0"/>
      <w:marTop w:val="0"/>
      <w:marBottom w:val="0"/>
      <w:divBdr>
        <w:top w:val="none" w:sz="0" w:space="0" w:color="auto"/>
        <w:left w:val="none" w:sz="0" w:space="0" w:color="auto"/>
        <w:bottom w:val="none" w:sz="0" w:space="0" w:color="auto"/>
        <w:right w:val="none" w:sz="0" w:space="0" w:color="auto"/>
      </w:divBdr>
    </w:div>
    <w:div w:id="153687314">
      <w:bodyDiv w:val="1"/>
      <w:marLeft w:val="0"/>
      <w:marRight w:val="0"/>
      <w:marTop w:val="0"/>
      <w:marBottom w:val="0"/>
      <w:divBdr>
        <w:top w:val="none" w:sz="0" w:space="0" w:color="auto"/>
        <w:left w:val="none" w:sz="0" w:space="0" w:color="auto"/>
        <w:bottom w:val="none" w:sz="0" w:space="0" w:color="auto"/>
        <w:right w:val="none" w:sz="0" w:space="0" w:color="auto"/>
      </w:divBdr>
    </w:div>
    <w:div w:id="178931746">
      <w:bodyDiv w:val="1"/>
      <w:marLeft w:val="0"/>
      <w:marRight w:val="0"/>
      <w:marTop w:val="0"/>
      <w:marBottom w:val="0"/>
      <w:divBdr>
        <w:top w:val="none" w:sz="0" w:space="0" w:color="auto"/>
        <w:left w:val="none" w:sz="0" w:space="0" w:color="auto"/>
        <w:bottom w:val="none" w:sz="0" w:space="0" w:color="auto"/>
        <w:right w:val="none" w:sz="0" w:space="0" w:color="auto"/>
      </w:divBdr>
    </w:div>
    <w:div w:id="179510354">
      <w:bodyDiv w:val="1"/>
      <w:marLeft w:val="0"/>
      <w:marRight w:val="0"/>
      <w:marTop w:val="0"/>
      <w:marBottom w:val="0"/>
      <w:divBdr>
        <w:top w:val="none" w:sz="0" w:space="0" w:color="auto"/>
        <w:left w:val="none" w:sz="0" w:space="0" w:color="auto"/>
        <w:bottom w:val="none" w:sz="0" w:space="0" w:color="auto"/>
        <w:right w:val="none" w:sz="0" w:space="0" w:color="auto"/>
      </w:divBdr>
    </w:div>
    <w:div w:id="184903974">
      <w:bodyDiv w:val="1"/>
      <w:marLeft w:val="0"/>
      <w:marRight w:val="0"/>
      <w:marTop w:val="0"/>
      <w:marBottom w:val="0"/>
      <w:divBdr>
        <w:top w:val="none" w:sz="0" w:space="0" w:color="auto"/>
        <w:left w:val="none" w:sz="0" w:space="0" w:color="auto"/>
        <w:bottom w:val="none" w:sz="0" w:space="0" w:color="auto"/>
        <w:right w:val="none" w:sz="0" w:space="0" w:color="auto"/>
      </w:divBdr>
    </w:div>
    <w:div w:id="194269231">
      <w:bodyDiv w:val="1"/>
      <w:marLeft w:val="0"/>
      <w:marRight w:val="0"/>
      <w:marTop w:val="0"/>
      <w:marBottom w:val="0"/>
      <w:divBdr>
        <w:top w:val="none" w:sz="0" w:space="0" w:color="auto"/>
        <w:left w:val="none" w:sz="0" w:space="0" w:color="auto"/>
        <w:bottom w:val="none" w:sz="0" w:space="0" w:color="auto"/>
        <w:right w:val="none" w:sz="0" w:space="0" w:color="auto"/>
      </w:divBdr>
    </w:div>
    <w:div w:id="225339377">
      <w:bodyDiv w:val="1"/>
      <w:marLeft w:val="0"/>
      <w:marRight w:val="0"/>
      <w:marTop w:val="0"/>
      <w:marBottom w:val="0"/>
      <w:divBdr>
        <w:top w:val="none" w:sz="0" w:space="0" w:color="auto"/>
        <w:left w:val="none" w:sz="0" w:space="0" w:color="auto"/>
        <w:bottom w:val="none" w:sz="0" w:space="0" w:color="auto"/>
        <w:right w:val="none" w:sz="0" w:space="0" w:color="auto"/>
      </w:divBdr>
    </w:div>
    <w:div w:id="264966758">
      <w:bodyDiv w:val="1"/>
      <w:marLeft w:val="0"/>
      <w:marRight w:val="0"/>
      <w:marTop w:val="0"/>
      <w:marBottom w:val="0"/>
      <w:divBdr>
        <w:top w:val="none" w:sz="0" w:space="0" w:color="auto"/>
        <w:left w:val="none" w:sz="0" w:space="0" w:color="auto"/>
        <w:bottom w:val="none" w:sz="0" w:space="0" w:color="auto"/>
        <w:right w:val="none" w:sz="0" w:space="0" w:color="auto"/>
      </w:divBdr>
    </w:div>
    <w:div w:id="267155198">
      <w:bodyDiv w:val="1"/>
      <w:marLeft w:val="0"/>
      <w:marRight w:val="0"/>
      <w:marTop w:val="0"/>
      <w:marBottom w:val="0"/>
      <w:divBdr>
        <w:top w:val="none" w:sz="0" w:space="0" w:color="auto"/>
        <w:left w:val="none" w:sz="0" w:space="0" w:color="auto"/>
        <w:bottom w:val="none" w:sz="0" w:space="0" w:color="auto"/>
        <w:right w:val="none" w:sz="0" w:space="0" w:color="auto"/>
      </w:divBdr>
    </w:div>
    <w:div w:id="270093160">
      <w:bodyDiv w:val="1"/>
      <w:marLeft w:val="0"/>
      <w:marRight w:val="0"/>
      <w:marTop w:val="0"/>
      <w:marBottom w:val="0"/>
      <w:divBdr>
        <w:top w:val="none" w:sz="0" w:space="0" w:color="auto"/>
        <w:left w:val="none" w:sz="0" w:space="0" w:color="auto"/>
        <w:bottom w:val="none" w:sz="0" w:space="0" w:color="auto"/>
        <w:right w:val="none" w:sz="0" w:space="0" w:color="auto"/>
      </w:divBdr>
    </w:div>
    <w:div w:id="271936426">
      <w:bodyDiv w:val="1"/>
      <w:marLeft w:val="0"/>
      <w:marRight w:val="0"/>
      <w:marTop w:val="0"/>
      <w:marBottom w:val="0"/>
      <w:divBdr>
        <w:top w:val="none" w:sz="0" w:space="0" w:color="auto"/>
        <w:left w:val="none" w:sz="0" w:space="0" w:color="auto"/>
        <w:bottom w:val="none" w:sz="0" w:space="0" w:color="auto"/>
        <w:right w:val="none" w:sz="0" w:space="0" w:color="auto"/>
      </w:divBdr>
    </w:div>
    <w:div w:id="284653788">
      <w:bodyDiv w:val="1"/>
      <w:marLeft w:val="0"/>
      <w:marRight w:val="0"/>
      <w:marTop w:val="0"/>
      <w:marBottom w:val="0"/>
      <w:divBdr>
        <w:top w:val="none" w:sz="0" w:space="0" w:color="auto"/>
        <w:left w:val="none" w:sz="0" w:space="0" w:color="auto"/>
        <w:bottom w:val="none" w:sz="0" w:space="0" w:color="auto"/>
        <w:right w:val="none" w:sz="0" w:space="0" w:color="auto"/>
      </w:divBdr>
    </w:div>
    <w:div w:id="294069839">
      <w:bodyDiv w:val="1"/>
      <w:marLeft w:val="0"/>
      <w:marRight w:val="0"/>
      <w:marTop w:val="0"/>
      <w:marBottom w:val="0"/>
      <w:divBdr>
        <w:top w:val="none" w:sz="0" w:space="0" w:color="auto"/>
        <w:left w:val="none" w:sz="0" w:space="0" w:color="auto"/>
        <w:bottom w:val="none" w:sz="0" w:space="0" w:color="auto"/>
        <w:right w:val="none" w:sz="0" w:space="0" w:color="auto"/>
      </w:divBdr>
    </w:div>
    <w:div w:id="298801525">
      <w:bodyDiv w:val="1"/>
      <w:marLeft w:val="0"/>
      <w:marRight w:val="0"/>
      <w:marTop w:val="0"/>
      <w:marBottom w:val="0"/>
      <w:divBdr>
        <w:top w:val="none" w:sz="0" w:space="0" w:color="auto"/>
        <w:left w:val="none" w:sz="0" w:space="0" w:color="auto"/>
        <w:bottom w:val="none" w:sz="0" w:space="0" w:color="auto"/>
        <w:right w:val="none" w:sz="0" w:space="0" w:color="auto"/>
      </w:divBdr>
    </w:div>
    <w:div w:id="311641948">
      <w:bodyDiv w:val="1"/>
      <w:marLeft w:val="0"/>
      <w:marRight w:val="0"/>
      <w:marTop w:val="0"/>
      <w:marBottom w:val="0"/>
      <w:divBdr>
        <w:top w:val="none" w:sz="0" w:space="0" w:color="auto"/>
        <w:left w:val="none" w:sz="0" w:space="0" w:color="auto"/>
        <w:bottom w:val="none" w:sz="0" w:space="0" w:color="auto"/>
        <w:right w:val="none" w:sz="0" w:space="0" w:color="auto"/>
      </w:divBdr>
    </w:div>
    <w:div w:id="369499958">
      <w:bodyDiv w:val="1"/>
      <w:marLeft w:val="0"/>
      <w:marRight w:val="0"/>
      <w:marTop w:val="0"/>
      <w:marBottom w:val="0"/>
      <w:divBdr>
        <w:top w:val="none" w:sz="0" w:space="0" w:color="auto"/>
        <w:left w:val="none" w:sz="0" w:space="0" w:color="auto"/>
        <w:bottom w:val="none" w:sz="0" w:space="0" w:color="auto"/>
        <w:right w:val="none" w:sz="0" w:space="0" w:color="auto"/>
      </w:divBdr>
    </w:div>
    <w:div w:id="370956789">
      <w:bodyDiv w:val="1"/>
      <w:marLeft w:val="0"/>
      <w:marRight w:val="0"/>
      <w:marTop w:val="0"/>
      <w:marBottom w:val="0"/>
      <w:divBdr>
        <w:top w:val="none" w:sz="0" w:space="0" w:color="auto"/>
        <w:left w:val="none" w:sz="0" w:space="0" w:color="auto"/>
        <w:bottom w:val="none" w:sz="0" w:space="0" w:color="auto"/>
        <w:right w:val="none" w:sz="0" w:space="0" w:color="auto"/>
      </w:divBdr>
    </w:div>
    <w:div w:id="387655254">
      <w:bodyDiv w:val="1"/>
      <w:marLeft w:val="0"/>
      <w:marRight w:val="0"/>
      <w:marTop w:val="0"/>
      <w:marBottom w:val="0"/>
      <w:divBdr>
        <w:top w:val="none" w:sz="0" w:space="0" w:color="auto"/>
        <w:left w:val="none" w:sz="0" w:space="0" w:color="auto"/>
        <w:bottom w:val="none" w:sz="0" w:space="0" w:color="auto"/>
        <w:right w:val="none" w:sz="0" w:space="0" w:color="auto"/>
      </w:divBdr>
    </w:div>
    <w:div w:id="405347935">
      <w:bodyDiv w:val="1"/>
      <w:marLeft w:val="0"/>
      <w:marRight w:val="0"/>
      <w:marTop w:val="0"/>
      <w:marBottom w:val="0"/>
      <w:divBdr>
        <w:top w:val="none" w:sz="0" w:space="0" w:color="auto"/>
        <w:left w:val="none" w:sz="0" w:space="0" w:color="auto"/>
        <w:bottom w:val="none" w:sz="0" w:space="0" w:color="auto"/>
        <w:right w:val="none" w:sz="0" w:space="0" w:color="auto"/>
      </w:divBdr>
    </w:div>
    <w:div w:id="413552647">
      <w:bodyDiv w:val="1"/>
      <w:marLeft w:val="0"/>
      <w:marRight w:val="0"/>
      <w:marTop w:val="0"/>
      <w:marBottom w:val="0"/>
      <w:divBdr>
        <w:top w:val="none" w:sz="0" w:space="0" w:color="auto"/>
        <w:left w:val="none" w:sz="0" w:space="0" w:color="auto"/>
        <w:bottom w:val="none" w:sz="0" w:space="0" w:color="auto"/>
        <w:right w:val="none" w:sz="0" w:space="0" w:color="auto"/>
      </w:divBdr>
    </w:div>
    <w:div w:id="415367778">
      <w:bodyDiv w:val="1"/>
      <w:marLeft w:val="0"/>
      <w:marRight w:val="0"/>
      <w:marTop w:val="0"/>
      <w:marBottom w:val="0"/>
      <w:divBdr>
        <w:top w:val="none" w:sz="0" w:space="0" w:color="auto"/>
        <w:left w:val="none" w:sz="0" w:space="0" w:color="auto"/>
        <w:bottom w:val="none" w:sz="0" w:space="0" w:color="auto"/>
        <w:right w:val="none" w:sz="0" w:space="0" w:color="auto"/>
      </w:divBdr>
    </w:div>
    <w:div w:id="423769973">
      <w:bodyDiv w:val="1"/>
      <w:marLeft w:val="0"/>
      <w:marRight w:val="0"/>
      <w:marTop w:val="0"/>
      <w:marBottom w:val="0"/>
      <w:divBdr>
        <w:top w:val="none" w:sz="0" w:space="0" w:color="auto"/>
        <w:left w:val="none" w:sz="0" w:space="0" w:color="auto"/>
        <w:bottom w:val="none" w:sz="0" w:space="0" w:color="auto"/>
        <w:right w:val="none" w:sz="0" w:space="0" w:color="auto"/>
      </w:divBdr>
    </w:div>
    <w:div w:id="444421154">
      <w:bodyDiv w:val="1"/>
      <w:marLeft w:val="0"/>
      <w:marRight w:val="0"/>
      <w:marTop w:val="0"/>
      <w:marBottom w:val="0"/>
      <w:divBdr>
        <w:top w:val="none" w:sz="0" w:space="0" w:color="auto"/>
        <w:left w:val="none" w:sz="0" w:space="0" w:color="auto"/>
        <w:bottom w:val="none" w:sz="0" w:space="0" w:color="auto"/>
        <w:right w:val="none" w:sz="0" w:space="0" w:color="auto"/>
      </w:divBdr>
    </w:div>
    <w:div w:id="447625882">
      <w:bodyDiv w:val="1"/>
      <w:marLeft w:val="0"/>
      <w:marRight w:val="0"/>
      <w:marTop w:val="0"/>
      <w:marBottom w:val="0"/>
      <w:divBdr>
        <w:top w:val="none" w:sz="0" w:space="0" w:color="auto"/>
        <w:left w:val="none" w:sz="0" w:space="0" w:color="auto"/>
        <w:bottom w:val="none" w:sz="0" w:space="0" w:color="auto"/>
        <w:right w:val="none" w:sz="0" w:space="0" w:color="auto"/>
      </w:divBdr>
    </w:div>
    <w:div w:id="494537936">
      <w:bodyDiv w:val="1"/>
      <w:marLeft w:val="0"/>
      <w:marRight w:val="0"/>
      <w:marTop w:val="0"/>
      <w:marBottom w:val="0"/>
      <w:divBdr>
        <w:top w:val="none" w:sz="0" w:space="0" w:color="auto"/>
        <w:left w:val="none" w:sz="0" w:space="0" w:color="auto"/>
        <w:bottom w:val="none" w:sz="0" w:space="0" w:color="auto"/>
        <w:right w:val="none" w:sz="0" w:space="0" w:color="auto"/>
      </w:divBdr>
    </w:div>
    <w:div w:id="500974388">
      <w:bodyDiv w:val="1"/>
      <w:marLeft w:val="0"/>
      <w:marRight w:val="0"/>
      <w:marTop w:val="0"/>
      <w:marBottom w:val="0"/>
      <w:divBdr>
        <w:top w:val="none" w:sz="0" w:space="0" w:color="auto"/>
        <w:left w:val="none" w:sz="0" w:space="0" w:color="auto"/>
        <w:bottom w:val="none" w:sz="0" w:space="0" w:color="auto"/>
        <w:right w:val="none" w:sz="0" w:space="0" w:color="auto"/>
      </w:divBdr>
    </w:div>
    <w:div w:id="501044600">
      <w:bodyDiv w:val="1"/>
      <w:marLeft w:val="0"/>
      <w:marRight w:val="0"/>
      <w:marTop w:val="0"/>
      <w:marBottom w:val="0"/>
      <w:divBdr>
        <w:top w:val="none" w:sz="0" w:space="0" w:color="auto"/>
        <w:left w:val="none" w:sz="0" w:space="0" w:color="auto"/>
        <w:bottom w:val="none" w:sz="0" w:space="0" w:color="auto"/>
        <w:right w:val="none" w:sz="0" w:space="0" w:color="auto"/>
      </w:divBdr>
    </w:div>
    <w:div w:id="508911086">
      <w:bodyDiv w:val="1"/>
      <w:marLeft w:val="0"/>
      <w:marRight w:val="0"/>
      <w:marTop w:val="0"/>
      <w:marBottom w:val="0"/>
      <w:divBdr>
        <w:top w:val="none" w:sz="0" w:space="0" w:color="auto"/>
        <w:left w:val="none" w:sz="0" w:space="0" w:color="auto"/>
        <w:bottom w:val="none" w:sz="0" w:space="0" w:color="auto"/>
        <w:right w:val="none" w:sz="0" w:space="0" w:color="auto"/>
      </w:divBdr>
    </w:div>
    <w:div w:id="510878186">
      <w:bodyDiv w:val="1"/>
      <w:marLeft w:val="0"/>
      <w:marRight w:val="0"/>
      <w:marTop w:val="0"/>
      <w:marBottom w:val="0"/>
      <w:divBdr>
        <w:top w:val="none" w:sz="0" w:space="0" w:color="auto"/>
        <w:left w:val="none" w:sz="0" w:space="0" w:color="auto"/>
        <w:bottom w:val="none" w:sz="0" w:space="0" w:color="auto"/>
        <w:right w:val="none" w:sz="0" w:space="0" w:color="auto"/>
      </w:divBdr>
    </w:div>
    <w:div w:id="511991971">
      <w:bodyDiv w:val="1"/>
      <w:marLeft w:val="0"/>
      <w:marRight w:val="0"/>
      <w:marTop w:val="0"/>
      <w:marBottom w:val="0"/>
      <w:divBdr>
        <w:top w:val="none" w:sz="0" w:space="0" w:color="auto"/>
        <w:left w:val="none" w:sz="0" w:space="0" w:color="auto"/>
        <w:bottom w:val="none" w:sz="0" w:space="0" w:color="auto"/>
        <w:right w:val="none" w:sz="0" w:space="0" w:color="auto"/>
      </w:divBdr>
    </w:div>
    <w:div w:id="516116186">
      <w:bodyDiv w:val="1"/>
      <w:marLeft w:val="0"/>
      <w:marRight w:val="0"/>
      <w:marTop w:val="0"/>
      <w:marBottom w:val="0"/>
      <w:divBdr>
        <w:top w:val="none" w:sz="0" w:space="0" w:color="auto"/>
        <w:left w:val="none" w:sz="0" w:space="0" w:color="auto"/>
        <w:bottom w:val="none" w:sz="0" w:space="0" w:color="auto"/>
        <w:right w:val="none" w:sz="0" w:space="0" w:color="auto"/>
      </w:divBdr>
    </w:div>
    <w:div w:id="538278290">
      <w:bodyDiv w:val="1"/>
      <w:marLeft w:val="0"/>
      <w:marRight w:val="0"/>
      <w:marTop w:val="0"/>
      <w:marBottom w:val="0"/>
      <w:divBdr>
        <w:top w:val="none" w:sz="0" w:space="0" w:color="auto"/>
        <w:left w:val="none" w:sz="0" w:space="0" w:color="auto"/>
        <w:bottom w:val="none" w:sz="0" w:space="0" w:color="auto"/>
        <w:right w:val="none" w:sz="0" w:space="0" w:color="auto"/>
      </w:divBdr>
    </w:div>
    <w:div w:id="542325343">
      <w:bodyDiv w:val="1"/>
      <w:marLeft w:val="0"/>
      <w:marRight w:val="0"/>
      <w:marTop w:val="0"/>
      <w:marBottom w:val="0"/>
      <w:divBdr>
        <w:top w:val="none" w:sz="0" w:space="0" w:color="auto"/>
        <w:left w:val="none" w:sz="0" w:space="0" w:color="auto"/>
        <w:bottom w:val="none" w:sz="0" w:space="0" w:color="auto"/>
        <w:right w:val="none" w:sz="0" w:space="0" w:color="auto"/>
      </w:divBdr>
    </w:div>
    <w:div w:id="559098847">
      <w:bodyDiv w:val="1"/>
      <w:marLeft w:val="0"/>
      <w:marRight w:val="0"/>
      <w:marTop w:val="0"/>
      <w:marBottom w:val="0"/>
      <w:divBdr>
        <w:top w:val="none" w:sz="0" w:space="0" w:color="auto"/>
        <w:left w:val="none" w:sz="0" w:space="0" w:color="auto"/>
        <w:bottom w:val="none" w:sz="0" w:space="0" w:color="auto"/>
        <w:right w:val="none" w:sz="0" w:space="0" w:color="auto"/>
      </w:divBdr>
    </w:div>
    <w:div w:id="568656858">
      <w:bodyDiv w:val="1"/>
      <w:marLeft w:val="0"/>
      <w:marRight w:val="0"/>
      <w:marTop w:val="0"/>
      <w:marBottom w:val="0"/>
      <w:divBdr>
        <w:top w:val="none" w:sz="0" w:space="0" w:color="auto"/>
        <w:left w:val="none" w:sz="0" w:space="0" w:color="auto"/>
        <w:bottom w:val="none" w:sz="0" w:space="0" w:color="auto"/>
        <w:right w:val="none" w:sz="0" w:space="0" w:color="auto"/>
      </w:divBdr>
    </w:div>
    <w:div w:id="589314047">
      <w:bodyDiv w:val="1"/>
      <w:marLeft w:val="0"/>
      <w:marRight w:val="0"/>
      <w:marTop w:val="0"/>
      <w:marBottom w:val="0"/>
      <w:divBdr>
        <w:top w:val="none" w:sz="0" w:space="0" w:color="auto"/>
        <w:left w:val="none" w:sz="0" w:space="0" w:color="auto"/>
        <w:bottom w:val="none" w:sz="0" w:space="0" w:color="auto"/>
        <w:right w:val="none" w:sz="0" w:space="0" w:color="auto"/>
      </w:divBdr>
    </w:div>
    <w:div w:id="604701563">
      <w:bodyDiv w:val="1"/>
      <w:marLeft w:val="0"/>
      <w:marRight w:val="0"/>
      <w:marTop w:val="0"/>
      <w:marBottom w:val="0"/>
      <w:divBdr>
        <w:top w:val="none" w:sz="0" w:space="0" w:color="auto"/>
        <w:left w:val="none" w:sz="0" w:space="0" w:color="auto"/>
        <w:bottom w:val="none" w:sz="0" w:space="0" w:color="auto"/>
        <w:right w:val="none" w:sz="0" w:space="0" w:color="auto"/>
      </w:divBdr>
    </w:div>
    <w:div w:id="626743350">
      <w:bodyDiv w:val="1"/>
      <w:marLeft w:val="0"/>
      <w:marRight w:val="0"/>
      <w:marTop w:val="0"/>
      <w:marBottom w:val="0"/>
      <w:divBdr>
        <w:top w:val="none" w:sz="0" w:space="0" w:color="auto"/>
        <w:left w:val="none" w:sz="0" w:space="0" w:color="auto"/>
        <w:bottom w:val="none" w:sz="0" w:space="0" w:color="auto"/>
        <w:right w:val="none" w:sz="0" w:space="0" w:color="auto"/>
      </w:divBdr>
    </w:div>
    <w:div w:id="642008037">
      <w:bodyDiv w:val="1"/>
      <w:marLeft w:val="0"/>
      <w:marRight w:val="0"/>
      <w:marTop w:val="0"/>
      <w:marBottom w:val="0"/>
      <w:divBdr>
        <w:top w:val="none" w:sz="0" w:space="0" w:color="auto"/>
        <w:left w:val="none" w:sz="0" w:space="0" w:color="auto"/>
        <w:bottom w:val="none" w:sz="0" w:space="0" w:color="auto"/>
        <w:right w:val="none" w:sz="0" w:space="0" w:color="auto"/>
      </w:divBdr>
    </w:div>
    <w:div w:id="643194811">
      <w:bodyDiv w:val="1"/>
      <w:marLeft w:val="0"/>
      <w:marRight w:val="0"/>
      <w:marTop w:val="0"/>
      <w:marBottom w:val="0"/>
      <w:divBdr>
        <w:top w:val="none" w:sz="0" w:space="0" w:color="auto"/>
        <w:left w:val="none" w:sz="0" w:space="0" w:color="auto"/>
        <w:bottom w:val="none" w:sz="0" w:space="0" w:color="auto"/>
        <w:right w:val="none" w:sz="0" w:space="0" w:color="auto"/>
      </w:divBdr>
    </w:div>
    <w:div w:id="654065230">
      <w:bodyDiv w:val="1"/>
      <w:marLeft w:val="0"/>
      <w:marRight w:val="0"/>
      <w:marTop w:val="0"/>
      <w:marBottom w:val="0"/>
      <w:divBdr>
        <w:top w:val="none" w:sz="0" w:space="0" w:color="auto"/>
        <w:left w:val="none" w:sz="0" w:space="0" w:color="auto"/>
        <w:bottom w:val="none" w:sz="0" w:space="0" w:color="auto"/>
        <w:right w:val="none" w:sz="0" w:space="0" w:color="auto"/>
      </w:divBdr>
    </w:div>
    <w:div w:id="663894557">
      <w:bodyDiv w:val="1"/>
      <w:marLeft w:val="0"/>
      <w:marRight w:val="0"/>
      <w:marTop w:val="0"/>
      <w:marBottom w:val="0"/>
      <w:divBdr>
        <w:top w:val="none" w:sz="0" w:space="0" w:color="auto"/>
        <w:left w:val="none" w:sz="0" w:space="0" w:color="auto"/>
        <w:bottom w:val="none" w:sz="0" w:space="0" w:color="auto"/>
        <w:right w:val="none" w:sz="0" w:space="0" w:color="auto"/>
      </w:divBdr>
    </w:div>
    <w:div w:id="665285674">
      <w:bodyDiv w:val="1"/>
      <w:marLeft w:val="0"/>
      <w:marRight w:val="0"/>
      <w:marTop w:val="0"/>
      <w:marBottom w:val="0"/>
      <w:divBdr>
        <w:top w:val="none" w:sz="0" w:space="0" w:color="auto"/>
        <w:left w:val="none" w:sz="0" w:space="0" w:color="auto"/>
        <w:bottom w:val="none" w:sz="0" w:space="0" w:color="auto"/>
        <w:right w:val="none" w:sz="0" w:space="0" w:color="auto"/>
      </w:divBdr>
    </w:div>
    <w:div w:id="675963321">
      <w:bodyDiv w:val="1"/>
      <w:marLeft w:val="0"/>
      <w:marRight w:val="0"/>
      <w:marTop w:val="0"/>
      <w:marBottom w:val="0"/>
      <w:divBdr>
        <w:top w:val="none" w:sz="0" w:space="0" w:color="auto"/>
        <w:left w:val="none" w:sz="0" w:space="0" w:color="auto"/>
        <w:bottom w:val="none" w:sz="0" w:space="0" w:color="auto"/>
        <w:right w:val="none" w:sz="0" w:space="0" w:color="auto"/>
      </w:divBdr>
    </w:div>
    <w:div w:id="686638218">
      <w:bodyDiv w:val="1"/>
      <w:marLeft w:val="0"/>
      <w:marRight w:val="0"/>
      <w:marTop w:val="0"/>
      <w:marBottom w:val="0"/>
      <w:divBdr>
        <w:top w:val="none" w:sz="0" w:space="0" w:color="auto"/>
        <w:left w:val="none" w:sz="0" w:space="0" w:color="auto"/>
        <w:bottom w:val="none" w:sz="0" w:space="0" w:color="auto"/>
        <w:right w:val="none" w:sz="0" w:space="0" w:color="auto"/>
      </w:divBdr>
    </w:div>
    <w:div w:id="737899304">
      <w:bodyDiv w:val="1"/>
      <w:marLeft w:val="0"/>
      <w:marRight w:val="0"/>
      <w:marTop w:val="0"/>
      <w:marBottom w:val="0"/>
      <w:divBdr>
        <w:top w:val="none" w:sz="0" w:space="0" w:color="auto"/>
        <w:left w:val="none" w:sz="0" w:space="0" w:color="auto"/>
        <w:bottom w:val="none" w:sz="0" w:space="0" w:color="auto"/>
        <w:right w:val="none" w:sz="0" w:space="0" w:color="auto"/>
      </w:divBdr>
    </w:div>
    <w:div w:id="763261206">
      <w:bodyDiv w:val="1"/>
      <w:marLeft w:val="0"/>
      <w:marRight w:val="0"/>
      <w:marTop w:val="0"/>
      <w:marBottom w:val="0"/>
      <w:divBdr>
        <w:top w:val="none" w:sz="0" w:space="0" w:color="auto"/>
        <w:left w:val="none" w:sz="0" w:space="0" w:color="auto"/>
        <w:bottom w:val="none" w:sz="0" w:space="0" w:color="auto"/>
        <w:right w:val="none" w:sz="0" w:space="0" w:color="auto"/>
      </w:divBdr>
    </w:div>
    <w:div w:id="783304677">
      <w:bodyDiv w:val="1"/>
      <w:marLeft w:val="0"/>
      <w:marRight w:val="0"/>
      <w:marTop w:val="0"/>
      <w:marBottom w:val="0"/>
      <w:divBdr>
        <w:top w:val="none" w:sz="0" w:space="0" w:color="auto"/>
        <w:left w:val="none" w:sz="0" w:space="0" w:color="auto"/>
        <w:bottom w:val="none" w:sz="0" w:space="0" w:color="auto"/>
        <w:right w:val="none" w:sz="0" w:space="0" w:color="auto"/>
      </w:divBdr>
    </w:div>
    <w:div w:id="789277037">
      <w:bodyDiv w:val="1"/>
      <w:marLeft w:val="0"/>
      <w:marRight w:val="0"/>
      <w:marTop w:val="0"/>
      <w:marBottom w:val="0"/>
      <w:divBdr>
        <w:top w:val="none" w:sz="0" w:space="0" w:color="auto"/>
        <w:left w:val="none" w:sz="0" w:space="0" w:color="auto"/>
        <w:bottom w:val="none" w:sz="0" w:space="0" w:color="auto"/>
        <w:right w:val="none" w:sz="0" w:space="0" w:color="auto"/>
      </w:divBdr>
    </w:div>
    <w:div w:id="793257672">
      <w:bodyDiv w:val="1"/>
      <w:marLeft w:val="0"/>
      <w:marRight w:val="0"/>
      <w:marTop w:val="0"/>
      <w:marBottom w:val="0"/>
      <w:divBdr>
        <w:top w:val="none" w:sz="0" w:space="0" w:color="auto"/>
        <w:left w:val="none" w:sz="0" w:space="0" w:color="auto"/>
        <w:bottom w:val="none" w:sz="0" w:space="0" w:color="auto"/>
        <w:right w:val="none" w:sz="0" w:space="0" w:color="auto"/>
      </w:divBdr>
    </w:div>
    <w:div w:id="821510091">
      <w:bodyDiv w:val="1"/>
      <w:marLeft w:val="0"/>
      <w:marRight w:val="0"/>
      <w:marTop w:val="0"/>
      <w:marBottom w:val="0"/>
      <w:divBdr>
        <w:top w:val="none" w:sz="0" w:space="0" w:color="auto"/>
        <w:left w:val="none" w:sz="0" w:space="0" w:color="auto"/>
        <w:bottom w:val="none" w:sz="0" w:space="0" w:color="auto"/>
        <w:right w:val="none" w:sz="0" w:space="0" w:color="auto"/>
      </w:divBdr>
    </w:div>
    <w:div w:id="833956583">
      <w:bodyDiv w:val="1"/>
      <w:marLeft w:val="0"/>
      <w:marRight w:val="0"/>
      <w:marTop w:val="0"/>
      <w:marBottom w:val="0"/>
      <w:divBdr>
        <w:top w:val="none" w:sz="0" w:space="0" w:color="auto"/>
        <w:left w:val="none" w:sz="0" w:space="0" w:color="auto"/>
        <w:bottom w:val="none" w:sz="0" w:space="0" w:color="auto"/>
        <w:right w:val="none" w:sz="0" w:space="0" w:color="auto"/>
      </w:divBdr>
    </w:div>
    <w:div w:id="885214845">
      <w:bodyDiv w:val="1"/>
      <w:marLeft w:val="0"/>
      <w:marRight w:val="0"/>
      <w:marTop w:val="0"/>
      <w:marBottom w:val="0"/>
      <w:divBdr>
        <w:top w:val="none" w:sz="0" w:space="0" w:color="auto"/>
        <w:left w:val="none" w:sz="0" w:space="0" w:color="auto"/>
        <w:bottom w:val="none" w:sz="0" w:space="0" w:color="auto"/>
        <w:right w:val="none" w:sz="0" w:space="0" w:color="auto"/>
      </w:divBdr>
    </w:div>
    <w:div w:id="892666259">
      <w:bodyDiv w:val="1"/>
      <w:marLeft w:val="0"/>
      <w:marRight w:val="0"/>
      <w:marTop w:val="0"/>
      <w:marBottom w:val="0"/>
      <w:divBdr>
        <w:top w:val="none" w:sz="0" w:space="0" w:color="auto"/>
        <w:left w:val="none" w:sz="0" w:space="0" w:color="auto"/>
        <w:bottom w:val="none" w:sz="0" w:space="0" w:color="auto"/>
        <w:right w:val="none" w:sz="0" w:space="0" w:color="auto"/>
      </w:divBdr>
    </w:div>
    <w:div w:id="921832816">
      <w:bodyDiv w:val="1"/>
      <w:marLeft w:val="0"/>
      <w:marRight w:val="0"/>
      <w:marTop w:val="0"/>
      <w:marBottom w:val="0"/>
      <w:divBdr>
        <w:top w:val="none" w:sz="0" w:space="0" w:color="auto"/>
        <w:left w:val="none" w:sz="0" w:space="0" w:color="auto"/>
        <w:bottom w:val="none" w:sz="0" w:space="0" w:color="auto"/>
        <w:right w:val="none" w:sz="0" w:space="0" w:color="auto"/>
      </w:divBdr>
    </w:div>
    <w:div w:id="932973134">
      <w:bodyDiv w:val="1"/>
      <w:marLeft w:val="0"/>
      <w:marRight w:val="0"/>
      <w:marTop w:val="0"/>
      <w:marBottom w:val="0"/>
      <w:divBdr>
        <w:top w:val="none" w:sz="0" w:space="0" w:color="auto"/>
        <w:left w:val="none" w:sz="0" w:space="0" w:color="auto"/>
        <w:bottom w:val="none" w:sz="0" w:space="0" w:color="auto"/>
        <w:right w:val="none" w:sz="0" w:space="0" w:color="auto"/>
      </w:divBdr>
    </w:div>
    <w:div w:id="938369335">
      <w:bodyDiv w:val="1"/>
      <w:marLeft w:val="0"/>
      <w:marRight w:val="0"/>
      <w:marTop w:val="0"/>
      <w:marBottom w:val="0"/>
      <w:divBdr>
        <w:top w:val="none" w:sz="0" w:space="0" w:color="auto"/>
        <w:left w:val="none" w:sz="0" w:space="0" w:color="auto"/>
        <w:bottom w:val="none" w:sz="0" w:space="0" w:color="auto"/>
        <w:right w:val="none" w:sz="0" w:space="0" w:color="auto"/>
      </w:divBdr>
    </w:div>
    <w:div w:id="971178422">
      <w:bodyDiv w:val="1"/>
      <w:marLeft w:val="0"/>
      <w:marRight w:val="0"/>
      <w:marTop w:val="0"/>
      <w:marBottom w:val="0"/>
      <w:divBdr>
        <w:top w:val="none" w:sz="0" w:space="0" w:color="auto"/>
        <w:left w:val="none" w:sz="0" w:space="0" w:color="auto"/>
        <w:bottom w:val="none" w:sz="0" w:space="0" w:color="auto"/>
        <w:right w:val="none" w:sz="0" w:space="0" w:color="auto"/>
      </w:divBdr>
    </w:div>
    <w:div w:id="980043089">
      <w:bodyDiv w:val="1"/>
      <w:marLeft w:val="0"/>
      <w:marRight w:val="0"/>
      <w:marTop w:val="0"/>
      <w:marBottom w:val="0"/>
      <w:divBdr>
        <w:top w:val="none" w:sz="0" w:space="0" w:color="auto"/>
        <w:left w:val="none" w:sz="0" w:space="0" w:color="auto"/>
        <w:bottom w:val="none" w:sz="0" w:space="0" w:color="auto"/>
        <w:right w:val="none" w:sz="0" w:space="0" w:color="auto"/>
      </w:divBdr>
    </w:div>
    <w:div w:id="1019892971">
      <w:bodyDiv w:val="1"/>
      <w:marLeft w:val="0"/>
      <w:marRight w:val="0"/>
      <w:marTop w:val="0"/>
      <w:marBottom w:val="0"/>
      <w:divBdr>
        <w:top w:val="none" w:sz="0" w:space="0" w:color="auto"/>
        <w:left w:val="none" w:sz="0" w:space="0" w:color="auto"/>
        <w:bottom w:val="none" w:sz="0" w:space="0" w:color="auto"/>
        <w:right w:val="none" w:sz="0" w:space="0" w:color="auto"/>
      </w:divBdr>
    </w:div>
    <w:div w:id="1076243332">
      <w:bodyDiv w:val="1"/>
      <w:marLeft w:val="0"/>
      <w:marRight w:val="0"/>
      <w:marTop w:val="0"/>
      <w:marBottom w:val="0"/>
      <w:divBdr>
        <w:top w:val="none" w:sz="0" w:space="0" w:color="auto"/>
        <w:left w:val="none" w:sz="0" w:space="0" w:color="auto"/>
        <w:bottom w:val="none" w:sz="0" w:space="0" w:color="auto"/>
        <w:right w:val="none" w:sz="0" w:space="0" w:color="auto"/>
      </w:divBdr>
    </w:div>
    <w:div w:id="1080179088">
      <w:bodyDiv w:val="1"/>
      <w:marLeft w:val="0"/>
      <w:marRight w:val="0"/>
      <w:marTop w:val="0"/>
      <w:marBottom w:val="0"/>
      <w:divBdr>
        <w:top w:val="none" w:sz="0" w:space="0" w:color="auto"/>
        <w:left w:val="none" w:sz="0" w:space="0" w:color="auto"/>
        <w:bottom w:val="none" w:sz="0" w:space="0" w:color="auto"/>
        <w:right w:val="none" w:sz="0" w:space="0" w:color="auto"/>
      </w:divBdr>
    </w:div>
    <w:div w:id="1090466913">
      <w:bodyDiv w:val="1"/>
      <w:marLeft w:val="0"/>
      <w:marRight w:val="0"/>
      <w:marTop w:val="0"/>
      <w:marBottom w:val="0"/>
      <w:divBdr>
        <w:top w:val="none" w:sz="0" w:space="0" w:color="auto"/>
        <w:left w:val="none" w:sz="0" w:space="0" w:color="auto"/>
        <w:bottom w:val="none" w:sz="0" w:space="0" w:color="auto"/>
        <w:right w:val="none" w:sz="0" w:space="0" w:color="auto"/>
      </w:divBdr>
    </w:div>
    <w:div w:id="1119030488">
      <w:bodyDiv w:val="1"/>
      <w:marLeft w:val="0"/>
      <w:marRight w:val="0"/>
      <w:marTop w:val="0"/>
      <w:marBottom w:val="0"/>
      <w:divBdr>
        <w:top w:val="none" w:sz="0" w:space="0" w:color="auto"/>
        <w:left w:val="none" w:sz="0" w:space="0" w:color="auto"/>
        <w:bottom w:val="none" w:sz="0" w:space="0" w:color="auto"/>
        <w:right w:val="none" w:sz="0" w:space="0" w:color="auto"/>
      </w:divBdr>
    </w:div>
    <w:div w:id="1121270260">
      <w:bodyDiv w:val="1"/>
      <w:marLeft w:val="0"/>
      <w:marRight w:val="0"/>
      <w:marTop w:val="0"/>
      <w:marBottom w:val="0"/>
      <w:divBdr>
        <w:top w:val="none" w:sz="0" w:space="0" w:color="auto"/>
        <w:left w:val="none" w:sz="0" w:space="0" w:color="auto"/>
        <w:bottom w:val="none" w:sz="0" w:space="0" w:color="auto"/>
        <w:right w:val="none" w:sz="0" w:space="0" w:color="auto"/>
      </w:divBdr>
    </w:div>
    <w:div w:id="1149588069">
      <w:bodyDiv w:val="1"/>
      <w:marLeft w:val="0"/>
      <w:marRight w:val="0"/>
      <w:marTop w:val="0"/>
      <w:marBottom w:val="0"/>
      <w:divBdr>
        <w:top w:val="none" w:sz="0" w:space="0" w:color="auto"/>
        <w:left w:val="none" w:sz="0" w:space="0" w:color="auto"/>
        <w:bottom w:val="none" w:sz="0" w:space="0" w:color="auto"/>
        <w:right w:val="none" w:sz="0" w:space="0" w:color="auto"/>
      </w:divBdr>
    </w:div>
    <w:div w:id="1189830491">
      <w:bodyDiv w:val="1"/>
      <w:marLeft w:val="0"/>
      <w:marRight w:val="0"/>
      <w:marTop w:val="0"/>
      <w:marBottom w:val="0"/>
      <w:divBdr>
        <w:top w:val="none" w:sz="0" w:space="0" w:color="auto"/>
        <w:left w:val="none" w:sz="0" w:space="0" w:color="auto"/>
        <w:bottom w:val="none" w:sz="0" w:space="0" w:color="auto"/>
        <w:right w:val="none" w:sz="0" w:space="0" w:color="auto"/>
      </w:divBdr>
    </w:div>
    <w:div w:id="1208882143">
      <w:bodyDiv w:val="1"/>
      <w:marLeft w:val="0"/>
      <w:marRight w:val="0"/>
      <w:marTop w:val="0"/>
      <w:marBottom w:val="0"/>
      <w:divBdr>
        <w:top w:val="none" w:sz="0" w:space="0" w:color="auto"/>
        <w:left w:val="none" w:sz="0" w:space="0" w:color="auto"/>
        <w:bottom w:val="none" w:sz="0" w:space="0" w:color="auto"/>
        <w:right w:val="none" w:sz="0" w:space="0" w:color="auto"/>
      </w:divBdr>
    </w:div>
    <w:div w:id="1242446866">
      <w:bodyDiv w:val="1"/>
      <w:marLeft w:val="0"/>
      <w:marRight w:val="0"/>
      <w:marTop w:val="0"/>
      <w:marBottom w:val="0"/>
      <w:divBdr>
        <w:top w:val="none" w:sz="0" w:space="0" w:color="auto"/>
        <w:left w:val="none" w:sz="0" w:space="0" w:color="auto"/>
        <w:bottom w:val="none" w:sz="0" w:space="0" w:color="auto"/>
        <w:right w:val="none" w:sz="0" w:space="0" w:color="auto"/>
      </w:divBdr>
    </w:div>
    <w:div w:id="1276140027">
      <w:bodyDiv w:val="1"/>
      <w:marLeft w:val="0"/>
      <w:marRight w:val="0"/>
      <w:marTop w:val="0"/>
      <w:marBottom w:val="0"/>
      <w:divBdr>
        <w:top w:val="none" w:sz="0" w:space="0" w:color="auto"/>
        <w:left w:val="none" w:sz="0" w:space="0" w:color="auto"/>
        <w:bottom w:val="none" w:sz="0" w:space="0" w:color="auto"/>
        <w:right w:val="none" w:sz="0" w:space="0" w:color="auto"/>
      </w:divBdr>
    </w:div>
    <w:div w:id="1276643705">
      <w:bodyDiv w:val="1"/>
      <w:marLeft w:val="0"/>
      <w:marRight w:val="0"/>
      <w:marTop w:val="0"/>
      <w:marBottom w:val="0"/>
      <w:divBdr>
        <w:top w:val="none" w:sz="0" w:space="0" w:color="auto"/>
        <w:left w:val="none" w:sz="0" w:space="0" w:color="auto"/>
        <w:bottom w:val="none" w:sz="0" w:space="0" w:color="auto"/>
        <w:right w:val="none" w:sz="0" w:space="0" w:color="auto"/>
      </w:divBdr>
    </w:div>
    <w:div w:id="1285383962">
      <w:bodyDiv w:val="1"/>
      <w:marLeft w:val="0"/>
      <w:marRight w:val="0"/>
      <w:marTop w:val="0"/>
      <w:marBottom w:val="0"/>
      <w:divBdr>
        <w:top w:val="none" w:sz="0" w:space="0" w:color="auto"/>
        <w:left w:val="none" w:sz="0" w:space="0" w:color="auto"/>
        <w:bottom w:val="none" w:sz="0" w:space="0" w:color="auto"/>
        <w:right w:val="none" w:sz="0" w:space="0" w:color="auto"/>
      </w:divBdr>
    </w:div>
    <w:div w:id="1297418656">
      <w:bodyDiv w:val="1"/>
      <w:marLeft w:val="0"/>
      <w:marRight w:val="0"/>
      <w:marTop w:val="0"/>
      <w:marBottom w:val="0"/>
      <w:divBdr>
        <w:top w:val="none" w:sz="0" w:space="0" w:color="auto"/>
        <w:left w:val="none" w:sz="0" w:space="0" w:color="auto"/>
        <w:bottom w:val="none" w:sz="0" w:space="0" w:color="auto"/>
        <w:right w:val="none" w:sz="0" w:space="0" w:color="auto"/>
      </w:divBdr>
    </w:div>
    <w:div w:id="1303390704">
      <w:bodyDiv w:val="1"/>
      <w:marLeft w:val="0"/>
      <w:marRight w:val="0"/>
      <w:marTop w:val="0"/>
      <w:marBottom w:val="0"/>
      <w:divBdr>
        <w:top w:val="none" w:sz="0" w:space="0" w:color="auto"/>
        <w:left w:val="none" w:sz="0" w:space="0" w:color="auto"/>
        <w:bottom w:val="none" w:sz="0" w:space="0" w:color="auto"/>
        <w:right w:val="none" w:sz="0" w:space="0" w:color="auto"/>
      </w:divBdr>
    </w:div>
    <w:div w:id="1304844902">
      <w:bodyDiv w:val="1"/>
      <w:marLeft w:val="0"/>
      <w:marRight w:val="0"/>
      <w:marTop w:val="0"/>
      <w:marBottom w:val="0"/>
      <w:divBdr>
        <w:top w:val="none" w:sz="0" w:space="0" w:color="auto"/>
        <w:left w:val="none" w:sz="0" w:space="0" w:color="auto"/>
        <w:bottom w:val="none" w:sz="0" w:space="0" w:color="auto"/>
        <w:right w:val="none" w:sz="0" w:space="0" w:color="auto"/>
      </w:divBdr>
    </w:div>
    <w:div w:id="1305350179">
      <w:bodyDiv w:val="1"/>
      <w:marLeft w:val="0"/>
      <w:marRight w:val="0"/>
      <w:marTop w:val="0"/>
      <w:marBottom w:val="0"/>
      <w:divBdr>
        <w:top w:val="none" w:sz="0" w:space="0" w:color="auto"/>
        <w:left w:val="none" w:sz="0" w:space="0" w:color="auto"/>
        <w:bottom w:val="none" w:sz="0" w:space="0" w:color="auto"/>
        <w:right w:val="none" w:sz="0" w:space="0" w:color="auto"/>
      </w:divBdr>
    </w:div>
    <w:div w:id="1330058637">
      <w:bodyDiv w:val="1"/>
      <w:marLeft w:val="0"/>
      <w:marRight w:val="0"/>
      <w:marTop w:val="0"/>
      <w:marBottom w:val="0"/>
      <w:divBdr>
        <w:top w:val="none" w:sz="0" w:space="0" w:color="auto"/>
        <w:left w:val="none" w:sz="0" w:space="0" w:color="auto"/>
        <w:bottom w:val="none" w:sz="0" w:space="0" w:color="auto"/>
        <w:right w:val="none" w:sz="0" w:space="0" w:color="auto"/>
      </w:divBdr>
    </w:div>
    <w:div w:id="1344014836">
      <w:bodyDiv w:val="1"/>
      <w:marLeft w:val="0"/>
      <w:marRight w:val="0"/>
      <w:marTop w:val="0"/>
      <w:marBottom w:val="0"/>
      <w:divBdr>
        <w:top w:val="none" w:sz="0" w:space="0" w:color="auto"/>
        <w:left w:val="none" w:sz="0" w:space="0" w:color="auto"/>
        <w:bottom w:val="none" w:sz="0" w:space="0" w:color="auto"/>
        <w:right w:val="none" w:sz="0" w:space="0" w:color="auto"/>
      </w:divBdr>
    </w:div>
    <w:div w:id="1402555147">
      <w:bodyDiv w:val="1"/>
      <w:marLeft w:val="0"/>
      <w:marRight w:val="0"/>
      <w:marTop w:val="0"/>
      <w:marBottom w:val="0"/>
      <w:divBdr>
        <w:top w:val="none" w:sz="0" w:space="0" w:color="auto"/>
        <w:left w:val="none" w:sz="0" w:space="0" w:color="auto"/>
        <w:bottom w:val="none" w:sz="0" w:space="0" w:color="auto"/>
        <w:right w:val="none" w:sz="0" w:space="0" w:color="auto"/>
      </w:divBdr>
    </w:div>
    <w:div w:id="1405495837">
      <w:bodyDiv w:val="1"/>
      <w:marLeft w:val="0"/>
      <w:marRight w:val="0"/>
      <w:marTop w:val="0"/>
      <w:marBottom w:val="0"/>
      <w:divBdr>
        <w:top w:val="none" w:sz="0" w:space="0" w:color="auto"/>
        <w:left w:val="none" w:sz="0" w:space="0" w:color="auto"/>
        <w:bottom w:val="none" w:sz="0" w:space="0" w:color="auto"/>
        <w:right w:val="none" w:sz="0" w:space="0" w:color="auto"/>
      </w:divBdr>
    </w:div>
    <w:div w:id="1429545884">
      <w:bodyDiv w:val="1"/>
      <w:marLeft w:val="0"/>
      <w:marRight w:val="0"/>
      <w:marTop w:val="0"/>
      <w:marBottom w:val="0"/>
      <w:divBdr>
        <w:top w:val="none" w:sz="0" w:space="0" w:color="auto"/>
        <w:left w:val="none" w:sz="0" w:space="0" w:color="auto"/>
        <w:bottom w:val="none" w:sz="0" w:space="0" w:color="auto"/>
        <w:right w:val="none" w:sz="0" w:space="0" w:color="auto"/>
      </w:divBdr>
    </w:div>
    <w:div w:id="1454179696">
      <w:bodyDiv w:val="1"/>
      <w:marLeft w:val="0"/>
      <w:marRight w:val="0"/>
      <w:marTop w:val="0"/>
      <w:marBottom w:val="0"/>
      <w:divBdr>
        <w:top w:val="none" w:sz="0" w:space="0" w:color="auto"/>
        <w:left w:val="none" w:sz="0" w:space="0" w:color="auto"/>
        <w:bottom w:val="none" w:sz="0" w:space="0" w:color="auto"/>
        <w:right w:val="none" w:sz="0" w:space="0" w:color="auto"/>
      </w:divBdr>
    </w:div>
    <w:div w:id="1462268201">
      <w:bodyDiv w:val="1"/>
      <w:marLeft w:val="0"/>
      <w:marRight w:val="0"/>
      <w:marTop w:val="0"/>
      <w:marBottom w:val="0"/>
      <w:divBdr>
        <w:top w:val="none" w:sz="0" w:space="0" w:color="auto"/>
        <w:left w:val="none" w:sz="0" w:space="0" w:color="auto"/>
        <w:bottom w:val="none" w:sz="0" w:space="0" w:color="auto"/>
        <w:right w:val="none" w:sz="0" w:space="0" w:color="auto"/>
      </w:divBdr>
    </w:div>
    <w:div w:id="1476339093">
      <w:bodyDiv w:val="1"/>
      <w:marLeft w:val="0"/>
      <w:marRight w:val="0"/>
      <w:marTop w:val="0"/>
      <w:marBottom w:val="0"/>
      <w:divBdr>
        <w:top w:val="none" w:sz="0" w:space="0" w:color="auto"/>
        <w:left w:val="none" w:sz="0" w:space="0" w:color="auto"/>
        <w:bottom w:val="none" w:sz="0" w:space="0" w:color="auto"/>
        <w:right w:val="none" w:sz="0" w:space="0" w:color="auto"/>
      </w:divBdr>
    </w:div>
    <w:div w:id="1481536422">
      <w:bodyDiv w:val="1"/>
      <w:marLeft w:val="0"/>
      <w:marRight w:val="0"/>
      <w:marTop w:val="0"/>
      <w:marBottom w:val="0"/>
      <w:divBdr>
        <w:top w:val="none" w:sz="0" w:space="0" w:color="auto"/>
        <w:left w:val="none" w:sz="0" w:space="0" w:color="auto"/>
        <w:bottom w:val="none" w:sz="0" w:space="0" w:color="auto"/>
        <w:right w:val="none" w:sz="0" w:space="0" w:color="auto"/>
      </w:divBdr>
    </w:div>
    <w:div w:id="1509323757">
      <w:bodyDiv w:val="1"/>
      <w:marLeft w:val="0"/>
      <w:marRight w:val="0"/>
      <w:marTop w:val="0"/>
      <w:marBottom w:val="0"/>
      <w:divBdr>
        <w:top w:val="none" w:sz="0" w:space="0" w:color="auto"/>
        <w:left w:val="none" w:sz="0" w:space="0" w:color="auto"/>
        <w:bottom w:val="none" w:sz="0" w:space="0" w:color="auto"/>
        <w:right w:val="none" w:sz="0" w:space="0" w:color="auto"/>
      </w:divBdr>
    </w:div>
    <w:div w:id="1526216258">
      <w:bodyDiv w:val="1"/>
      <w:marLeft w:val="0"/>
      <w:marRight w:val="0"/>
      <w:marTop w:val="0"/>
      <w:marBottom w:val="0"/>
      <w:divBdr>
        <w:top w:val="none" w:sz="0" w:space="0" w:color="auto"/>
        <w:left w:val="none" w:sz="0" w:space="0" w:color="auto"/>
        <w:bottom w:val="none" w:sz="0" w:space="0" w:color="auto"/>
        <w:right w:val="none" w:sz="0" w:space="0" w:color="auto"/>
      </w:divBdr>
    </w:div>
    <w:div w:id="1537085109">
      <w:bodyDiv w:val="1"/>
      <w:marLeft w:val="0"/>
      <w:marRight w:val="0"/>
      <w:marTop w:val="0"/>
      <w:marBottom w:val="0"/>
      <w:divBdr>
        <w:top w:val="none" w:sz="0" w:space="0" w:color="auto"/>
        <w:left w:val="none" w:sz="0" w:space="0" w:color="auto"/>
        <w:bottom w:val="none" w:sz="0" w:space="0" w:color="auto"/>
        <w:right w:val="none" w:sz="0" w:space="0" w:color="auto"/>
      </w:divBdr>
    </w:div>
    <w:div w:id="1558738438">
      <w:bodyDiv w:val="1"/>
      <w:marLeft w:val="0"/>
      <w:marRight w:val="0"/>
      <w:marTop w:val="0"/>
      <w:marBottom w:val="0"/>
      <w:divBdr>
        <w:top w:val="none" w:sz="0" w:space="0" w:color="auto"/>
        <w:left w:val="none" w:sz="0" w:space="0" w:color="auto"/>
        <w:bottom w:val="none" w:sz="0" w:space="0" w:color="auto"/>
        <w:right w:val="none" w:sz="0" w:space="0" w:color="auto"/>
      </w:divBdr>
    </w:div>
    <w:div w:id="1566182379">
      <w:bodyDiv w:val="1"/>
      <w:marLeft w:val="0"/>
      <w:marRight w:val="0"/>
      <w:marTop w:val="0"/>
      <w:marBottom w:val="0"/>
      <w:divBdr>
        <w:top w:val="none" w:sz="0" w:space="0" w:color="auto"/>
        <w:left w:val="none" w:sz="0" w:space="0" w:color="auto"/>
        <w:bottom w:val="none" w:sz="0" w:space="0" w:color="auto"/>
        <w:right w:val="none" w:sz="0" w:space="0" w:color="auto"/>
      </w:divBdr>
    </w:div>
    <w:div w:id="1583442723">
      <w:bodyDiv w:val="1"/>
      <w:marLeft w:val="0"/>
      <w:marRight w:val="0"/>
      <w:marTop w:val="0"/>
      <w:marBottom w:val="0"/>
      <w:divBdr>
        <w:top w:val="none" w:sz="0" w:space="0" w:color="auto"/>
        <w:left w:val="none" w:sz="0" w:space="0" w:color="auto"/>
        <w:bottom w:val="none" w:sz="0" w:space="0" w:color="auto"/>
        <w:right w:val="none" w:sz="0" w:space="0" w:color="auto"/>
      </w:divBdr>
    </w:div>
    <w:div w:id="1614096494">
      <w:bodyDiv w:val="1"/>
      <w:marLeft w:val="0"/>
      <w:marRight w:val="0"/>
      <w:marTop w:val="0"/>
      <w:marBottom w:val="0"/>
      <w:divBdr>
        <w:top w:val="none" w:sz="0" w:space="0" w:color="auto"/>
        <w:left w:val="none" w:sz="0" w:space="0" w:color="auto"/>
        <w:bottom w:val="none" w:sz="0" w:space="0" w:color="auto"/>
        <w:right w:val="none" w:sz="0" w:space="0" w:color="auto"/>
      </w:divBdr>
    </w:div>
    <w:div w:id="1647196946">
      <w:bodyDiv w:val="1"/>
      <w:marLeft w:val="0"/>
      <w:marRight w:val="0"/>
      <w:marTop w:val="0"/>
      <w:marBottom w:val="0"/>
      <w:divBdr>
        <w:top w:val="none" w:sz="0" w:space="0" w:color="auto"/>
        <w:left w:val="none" w:sz="0" w:space="0" w:color="auto"/>
        <w:bottom w:val="none" w:sz="0" w:space="0" w:color="auto"/>
        <w:right w:val="none" w:sz="0" w:space="0" w:color="auto"/>
      </w:divBdr>
    </w:div>
    <w:div w:id="1678927136">
      <w:bodyDiv w:val="1"/>
      <w:marLeft w:val="0"/>
      <w:marRight w:val="0"/>
      <w:marTop w:val="0"/>
      <w:marBottom w:val="0"/>
      <w:divBdr>
        <w:top w:val="none" w:sz="0" w:space="0" w:color="auto"/>
        <w:left w:val="none" w:sz="0" w:space="0" w:color="auto"/>
        <w:bottom w:val="none" w:sz="0" w:space="0" w:color="auto"/>
        <w:right w:val="none" w:sz="0" w:space="0" w:color="auto"/>
      </w:divBdr>
    </w:div>
    <w:div w:id="1685008982">
      <w:bodyDiv w:val="1"/>
      <w:marLeft w:val="0"/>
      <w:marRight w:val="0"/>
      <w:marTop w:val="0"/>
      <w:marBottom w:val="0"/>
      <w:divBdr>
        <w:top w:val="none" w:sz="0" w:space="0" w:color="auto"/>
        <w:left w:val="none" w:sz="0" w:space="0" w:color="auto"/>
        <w:bottom w:val="none" w:sz="0" w:space="0" w:color="auto"/>
        <w:right w:val="none" w:sz="0" w:space="0" w:color="auto"/>
      </w:divBdr>
    </w:div>
    <w:div w:id="1688406915">
      <w:bodyDiv w:val="1"/>
      <w:marLeft w:val="0"/>
      <w:marRight w:val="0"/>
      <w:marTop w:val="0"/>
      <w:marBottom w:val="0"/>
      <w:divBdr>
        <w:top w:val="none" w:sz="0" w:space="0" w:color="auto"/>
        <w:left w:val="none" w:sz="0" w:space="0" w:color="auto"/>
        <w:bottom w:val="none" w:sz="0" w:space="0" w:color="auto"/>
        <w:right w:val="none" w:sz="0" w:space="0" w:color="auto"/>
      </w:divBdr>
    </w:div>
    <w:div w:id="1692756788">
      <w:bodyDiv w:val="1"/>
      <w:marLeft w:val="0"/>
      <w:marRight w:val="0"/>
      <w:marTop w:val="0"/>
      <w:marBottom w:val="0"/>
      <w:divBdr>
        <w:top w:val="none" w:sz="0" w:space="0" w:color="auto"/>
        <w:left w:val="none" w:sz="0" w:space="0" w:color="auto"/>
        <w:bottom w:val="none" w:sz="0" w:space="0" w:color="auto"/>
        <w:right w:val="none" w:sz="0" w:space="0" w:color="auto"/>
      </w:divBdr>
    </w:div>
    <w:div w:id="1723367323">
      <w:bodyDiv w:val="1"/>
      <w:marLeft w:val="0"/>
      <w:marRight w:val="0"/>
      <w:marTop w:val="0"/>
      <w:marBottom w:val="0"/>
      <w:divBdr>
        <w:top w:val="none" w:sz="0" w:space="0" w:color="auto"/>
        <w:left w:val="none" w:sz="0" w:space="0" w:color="auto"/>
        <w:bottom w:val="none" w:sz="0" w:space="0" w:color="auto"/>
        <w:right w:val="none" w:sz="0" w:space="0" w:color="auto"/>
      </w:divBdr>
    </w:div>
    <w:div w:id="1727218804">
      <w:bodyDiv w:val="1"/>
      <w:marLeft w:val="0"/>
      <w:marRight w:val="0"/>
      <w:marTop w:val="0"/>
      <w:marBottom w:val="0"/>
      <w:divBdr>
        <w:top w:val="none" w:sz="0" w:space="0" w:color="auto"/>
        <w:left w:val="none" w:sz="0" w:space="0" w:color="auto"/>
        <w:bottom w:val="none" w:sz="0" w:space="0" w:color="auto"/>
        <w:right w:val="none" w:sz="0" w:space="0" w:color="auto"/>
      </w:divBdr>
    </w:div>
    <w:div w:id="1742827128">
      <w:bodyDiv w:val="1"/>
      <w:marLeft w:val="0"/>
      <w:marRight w:val="0"/>
      <w:marTop w:val="0"/>
      <w:marBottom w:val="0"/>
      <w:divBdr>
        <w:top w:val="none" w:sz="0" w:space="0" w:color="auto"/>
        <w:left w:val="none" w:sz="0" w:space="0" w:color="auto"/>
        <w:bottom w:val="none" w:sz="0" w:space="0" w:color="auto"/>
        <w:right w:val="none" w:sz="0" w:space="0" w:color="auto"/>
      </w:divBdr>
    </w:div>
    <w:div w:id="1746872575">
      <w:bodyDiv w:val="1"/>
      <w:marLeft w:val="0"/>
      <w:marRight w:val="0"/>
      <w:marTop w:val="0"/>
      <w:marBottom w:val="0"/>
      <w:divBdr>
        <w:top w:val="none" w:sz="0" w:space="0" w:color="auto"/>
        <w:left w:val="none" w:sz="0" w:space="0" w:color="auto"/>
        <w:bottom w:val="none" w:sz="0" w:space="0" w:color="auto"/>
        <w:right w:val="none" w:sz="0" w:space="0" w:color="auto"/>
      </w:divBdr>
    </w:div>
    <w:div w:id="1753501506">
      <w:bodyDiv w:val="1"/>
      <w:marLeft w:val="0"/>
      <w:marRight w:val="0"/>
      <w:marTop w:val="0"/>
      <w:marBottom w:val="0"/>
      <w:divBdr>
        <w:top w:val="none" w:sz="0" w:space="0" w:color="auto"/>
        <w:left w:val="none" w:sz="0" w:space="0" w:color="auto"/>
        <w:bottom w:val="none" w:sz="0" w:space="0" w:color="auto"/>
        <w:right w:val="none" w:sz="0" w:space="0" w:color="auto"/>
      </w:divBdr>
    </w:div>
    <w:div w:id="1785148757">
      <w:bodyDiv w:val="1"/>
      <w:marLeft w:val="0"/>
      <w:marRight w:val="0"/>
      <w:marTop w:val="0"/>
      <w:marBottom w:val="0"/>
      <w:divBdr>
        <w:top w:val="none" w:sz="0" w:space="0" w:color="auto"/>
        <w:left w:val="none" w:sz="0" w:space="0" w:color="auto"/>
        <w:bottom w:val="none" w:sz="0" w:space="0" w:color="auto"/>
        <w:right w:val="none" w:sz="0" w:space="0" w:color="auto"/>
      </w:divBdr>
    </w:div>
    <w:div w:id="1823110999">
      <w:bodyDiv w:val="1"/>
      <w:marLeft w:val="0"/>
      <w:marRight w:val="0"/>
      <w:marTop w:val="0"/>
      <w:marBottom w:val="0"/>
      <w:divBdr>
        <w:top w:val="none" w:sz="0" w:space="0" w:color="auto"/>
        <w:left w:val="none" w:sz="0" w:space="0" w:color="auto"/>
        <w:bottom w:val="none" w:sz="0" w:space="0" w:color="auto"/>
        <w:right w:val="none" w:sz="0" w:space="0" w:color="auto"/>
      </w:divBdr>
    </w:div>
    <w:div w:id="1832210858">
      <w:bodyDiv w:val="1"/>
      <w:marLeft w:val="0"/>
      <w:marRight w:val="0"/>
      <w:marTop w:val="0"/>
      <w:marBottom w:val="0"/>
      <w:divBdr>
        <w:top w:val="none" w:sz="0" w:space="0" w:color="auto"/>
        <w:left w:val="none" w:sz="0" w:space="0" w:color="auto"/>
        <w:bottom w:val="none" w:sz="0" w:space="0" w:color="auto"/>
        <w:right w:val="none" w:sz="0" w:space="0" w:color="auto"/>
      </w:divBdr>
    </w:div>
    <w:div w:id="1841459935">
      <w:bodyDiv w:val="1"/>
      <w:marLeft w:val="0"/>
      <w:marRight w:val="0"/>
      <w:marTop w:val="0"/>
      <w:marBottom w:val="0"/>
      <w:divBdr>
        <w:top w:val="none" w:sz="0" w:space="0" w:color="auto"/>
        <w:left w:val="none" w:sz="0" w:space="0" w:color="auto"/>
        <w:bottom w:val="none" w:sz="0" w:space="0" w:color="auto"/>
        <w:right w:val="none" w:sz="0" w:space="0" w:color="auto"/>
      </w:divBdr>
    </w:div>
    <w:div w:id="1848666923">
      <w:bodyDiv w:val="1"/>
      <w:marLeft w:val="0"/>
      <w:marRight w:val="0"/>
      <w:marTop w:val="0"/>
      <w:marBottom w:val="0"/>
      <w:divBdr>
        <w:top w:val="none" w:sz="0" w:space="0" w:color="auto"/>
        <w:left w:val="none" w:sz="0" w:space="0" w:color="auto"/>
        <w:bottom w:val="none" w:sz="0" w:space="0" w:color="auto"/>
        <w:right w:val="none" w:sz="0" w:space="0" w:color="auto"/>
      </w:divBdr>
    </w:div>
    <w:div w:id="1857308362">
      <w:bodyDiv w:val="1"/>
      <w:marLeft w:val="0"/>
      <w:marRight w:val="0"/>
      <w:marTop w:val="0"/>
      <w:marBottom w:val="0"/>
      <w:divBdr>
        <w:top w:val="none" w:sz="0" w:space="0" w:color="auto"/>
        <w:left w:val="none" w:sz="0" w:space="0" w:color="auto"/>
        <w:bottom w:val="none" w:sz="0" w:space="0" w:color="auto"/>
        <w:right w:val="none" w:sz="0" w:space="0" w:color="auto"/>
      </w:divBdr>
    </w:div>
    <w:div w:id="1885557812">
      <w:bodyDiv w:val="1"/>
      <w:marLeft w:val="0"/>
      <w:marRight w:val="0"/>
      <w:marTop w:val="0"/>
      <w:marBottom w:val="0"/>
      <w:divBdr>
        <w:top w:val="none" w:sz="0" w:space="0" w:color="auto"/>
        <w:left w:val="none" w:sz="0" w:space="0" w:color="auto"/>
        <w:bottom w:val="none" w:sz="0" w:space="0" w:color="auto"/>
        <w:right w:val="none" w:sz="0" w:space="0" w:color="auto"/>
      </w:divBdr>
    </w:div>
    <w:div w:id="1888563312">
      <w:bodyDiv w:val="1"/>
      <w:marLeft w:val="0"/>
      <w:marRight w:val="0"/>
      <w:marTop w:val="0"/>
      <w:marBottom w:val="0"/>
      <w:divBdr>
        <w:top w:val="none" w:sz="0" w:space="0" w:color="auto"/>
        <w:left w:val="none" w:sz="0" w:space="0" w:color="auto"/>
        <w:bottom w:val="none" w:sz="0" w:space="0" w:color="auto"/>
        <w:right w:val="none" w:sz="0" w:space="0" w:color="auto"/>
      </w:divBdr>
    </w:div>
    <w:div w:id="1894004886">
      <w:bodyDiv w:val="1"/>
      <w:marLeft w:val="0"/>
      <w:marRight w:val="0"/>
      <w:marTop w:val="0"/>
      <w:marBottom w:val="0"/>
      <w:divBdr>
        <w:top w:val="none" w:sz="0" w:space="0" w:color="auto"/>
        <w:left w:val="none" w:sz="0" w:space="0" w:color="auto"/>
        <w:bottom w:val="none" w:sz="0" w:space="0" w:color="auto"/>
        <w:right w:val="none" w:sz="0" w:space="0" w:color="auto"/>
      </w:divBdr>
    </w:div>
    <w:div w:id="1899513077">
      <w:bodyDiv w:val="1"/>
      <w:marLeft w:val="0"/>
      <w:marRight w:val="0"/>
      <w:marTop w:val="0"/>
      <w:marBottom w:val="0"/>
      <w:divBdr>
        <w:top w:val="none" w:sz="0" w:space="0" w:color="auto"/>
        <w:left w:val="none" w:sz="0" w:space="0" w:color="auto"/>
        <w:bottom w:val="none" w:sz="0" w:space="0" w:color="auto"/>
        <w:right w:val="none" w:sz="0" w:space="0" w:color="auto"/>
      </w:divBdr>
    </w:div>
    <w:div w:id="1900362441">
      <w:bodyDiv w:val="1"/>
      <w:marLeft w:val="0"/>
      <w:marRight w:val="0"/>
      <w:marTop w:val="0"/>
      <w:marBottom w:val="0"/>
      <w:divBdr>
        <w:top w:val="none" w:sz="0" w:space="0" w:color="auto"/>
        <w:left w:val="none" w:sz="0" w:space="0" w:color="auto"/>
        <w:bottom w:val="none" w:sz="0" w:space="0" w:color="auto"/>
        <w:right w:val="none" w:sz="0" w:space="0" w:color="auto"/>
      </w:divBdr>
    </w:div>
    <w:div w:id="1921089370">
      <w:bodyDiv w:val="1"/>
      <w:marLeft w:val="0"/>
      <w:marRight w:val="0"/>
      <w:marTop w:val="0"/>
      <w:marBottom w:val="0"/>
      <w:divBdr>
        <w:top w:val="none" w:sz="0" w:space="0" w:color="auto"/>
        <w:left w:val="none" w:sz="0" w:space="0" w:color="auto"/>
        <w:bottom w:val="none" w:sz="0" w:space="0" w:color="auto"/>
        <w:right w:val="none" w:sz="0" w:space="0" w:color="auto"/>
      </w:divBdr>
    </w:div>
    <w:div w:id="1921792342">
      <w:bodyDiv w:val="1"/>
      <w:marLeft w:val="0"/>
      <w:marRight w:val="0"/>
      <w:marTop w:val="0"/>
      <w:marBottom w:val="0"/>
      <w:divBdr>
        <w:top w:val="none" w:sz="0" w:space="0" w:color="auto"/>
        <w:left w:val="none" w:sz="0" w:space="0" w:color="auto"/>
        <w:bottom w:val="none" w:sz="0" w:space="0" w:color="auto"/>
        <w:right w:val="none" w:sz="0" w:space="0" w:color="auto"/>
      </w:divBdr>
    </w:div>
    <w:div w:id="1939481638">
      <w:bodyDiv w:val="1"/>
      <w:marLeft w:val="0"/>
      <w:marRight w:val="0"/>
      <w:marTop w:val="0"/>
      <w:marBottom w:val="0"/>
      <w:divBdr>
        <w:top w:val="none" w:sz="0" w:space="0" w:color="auto"/>
        <w:left w:val="none" w:sz="0" w:space="0" w:color="auto"/>
        <w:bottom w:val="none" w:sz="0" w:space="0" w:color="auto"/>
        <w:right w:val="none" w:sz="0" w:space="0" w:color="auto"/>
      </w:divBdr>
    </w:div>
    <w:div w:id="1986229895">
      <w:bodyDiv w:val="1"/>
      <w:marLeft w:val="0"/>
      <w:marRight w:val="0"/>
      <w:marTop w:val="0"/>
      <w:marBottom w:val="0"/>
      <w:divBdr>
        <w:top w:val="none" w:sz="0" w:space="0" w:color="auto"/>
        <w:left w:val="none" w:sz="0" w:space="0" w:color="auto"/>
        <w:bottom w:val="none" w:sz="0" w:space="0" w:color="auto"/>
        <w:right w:val="none" w:sz="0" w:space="0" w:color="auto"/>
      </w:divBdr>
    </w:div>
    <w:div w:id="2004358916">
      <w:bodyDiv w:val="1"/>
      <w:marLeft w:val="0"/>
      <w:marRight w:val="0"/>
      <w:marTop w:val="0"/>
      <w:marBottom w:val="0"/>
      <w:divBdr>
        <w:top w:val="none" w:sz="0" w:space="0" w:color="auto"/>
        <w:left w:val="none" w:sz="0" w:space="0" w:color="auto"/>
        <w:bottom w:val="none" w:sz="0" w:space="0" w:color="auto"/>
        <w:right w:val="none" w:sz="0" w:space="0" w:color="auto"/>
      </w:divBdr>
    </w:div>
    <w:div w:id="2024934431">
      <w:bodyDiv w:val="1"/>
      <w:marLeft w:val="0"/>
      <w:marRight w:val="0"/>
      <w:marTop w:val="0"/>
      <w:marBottom w:val="0"/>
      <w:divBdr>
        <w:top w:val="none" w:sz="0" w:space="0" w:color="auto"/>
        <w:left w:val="none" w:sz="0" w:space="0" w:color="auto"/>
        <w:bottom w:val="none" w:sz="0" w:space="0" w:color="auto"/>
        <w:right w:val="none" w:sz="0" w:space="0" w:color="auto"/>
      </w:divBdr>
    </w:div>
    <w:div w:id="2043826117">
      <w:bodyDiv w:val="1"/>
      <w:marLeft w:val="0"/>
      <w:marRight w:val="0"/>
      <w:marTop w:val="0"/>
      <w:marBottom w:val="0"/>
      <w:divBdr>
        <w:top w:val="none" w:sz="0" w:space="0" w:color="auto"/>
        <w:left w:val="none" w:sz="0" w:space="0" w:color="auto"/>
        <w:bottom w:val="none" w:sz="0" w:space="0" w:color="auto"/>
        <w:right w:val="none" w:sz="0" w:space="0" w:color="auto"/>
      </w:divBdr>
    </w:div>
    <w:div w:id="2084180812">
      <w:bodyDiv w:val="1"/>
      <w:marLeft w:val="0"/>
      <w:marRight w:val="0"/>
      <w:marTop w:val="0"/>
      <w:marBottom w:val="0"/>
      <w:divBdr>
        <w:top w:val="none" w:sz="0" w:space="0" w:color="auto"/>
        <w:left w:val="none" w:sz="0" w:space="0" w:color="auto"/>
        <w:bottom w:val="none" w:sz="0" w:space="0" w:color="auto"/>
        <w:right w:val="none" w:sz="0" w:space="0" w:color="auto"/>
      </w:divBdr>
    </w:div>
    <w:div w:id="2118862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jpeg"/><Relationship Id="rId21" Type="http://schemas.openxmlformats.org/officeDocument/2006/relationships/image" Target="media/image8.jpeg"/><Relationship Id="rId42" Type="http://schemas.openxmlformats.org/officeDocument/2006/relationships/hyperlink" Target="mailto:dhlfreight.medlemsservice@dhl.com" TargetMode="External"/><Relationship Id="rId47" Type="http://schemas.openxmlformats.org/officeDocument/2006/relationships/hyperlink" Target="https://www.dropbox.com/scl/fi/ttkd58zzkmxqc7bvog9rc/22c_Reklamkakan_2025_PMA_IRM_-rsm-te_20260624.pdf?rlkey=80egznn1i0kkl2m71d14lno1v&amp;dl=0" TargetMode="External"/><Relationship Id="rId63" Type="http://schemas.openxmlformats.org/officeDocument/2006/relationships/hyperlink" Target="https://tidningen.promotion.nu/search?title=all" TargetMode="External"/><Relationship Id="rId68" Type="http://schemas.openxmlformats.org/officeDocument/2006/relationships/image" Target="media/image22.jpeg"/><Relationship Id="rId7" Type="http://schemas.openxmlformats.org/officeDocument/2006/relationships/hyperlink" Target="https://forms.cloud.microsoft/pages/responsepage.aspx?id=9RFgIwwy5UqWSjk_U3ezyqhKL0QO-XxFvKE67rCfucBUMDJZRTlWN0hLOTlTQzUzUzJaOExSODIwSy4u&amp;origin=lprLink&amp;route=shorturl" TargetMode="Externa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forms.cloud.microsoft/pages/responsepage.aspx?id=9RFgIwwy5UqWSjk_U3ezyqhKL0QO-XxFvKE67rCfucBUOEJLN0Q0NFFHQ0JRT1k3UUpCRTRZV1hGSC4u&amp;origin=lprLink&amp;route=shorturl" TargetMode="External"/><Relationship Id="rId29" Type="http://schemas.openxmlformats.org/officeDocument/2006/relationships/image" Target="media/image14.jpeg"/><Relationship Id="rId11" Type="http://schemas.openxmlformats.org/officeDocument/2006/relationships/image" Target="media/image4.jpg"/><Relationship Id="rId24" Type="http://schemas.openxmlformats.org/officeDocument/2006/relationships/hyperlink" Target="https://www.productmediaassociation.com/productmediahouse" TargetMode="External"/><Relationship Id="rId32" Type="http://schemas.openxmlformats.org/officeDocument/2006/relationships/hyperlink" Target="mailto:Casper.Lundstrom@tre.se" TargetMode="External"/><Relationship Id="rId37" Type="http://schemas.openxmlformats.org/officeDocument/2006/relationships/hyperlink" Target="https://www.scrive.com/c/pma-and-scrive" TargetMode="External"/><Relationship Id="rId40" Type="http://schemas.openxmlformats.org/officeDocument/2006/relationships/hyperlink" Target="https://www.dropbox.com/scl/fi/5ebqhadg0ooebucs4xtv0/Lupper_erbjudande_PMA_medlem.pdf?rlkey=6n7q9e841e1q8b5efaxee7puw&amp;dl=0" TargetMode="External"/><Relationship Id="rId45" Type="http://schemas.openxmlformats.org/officeDocument/2006/relationships/hyperlink" Target="https://www.dropbox.com/scl/fi/svxv82wkpx7gg7yvvo5rh/Product-Media-Association_prislistor_2026.pdf?rlkey=3y43258viyoptcb72k75fqmwh&amp;dl=0" TargetMode="External"/><Relationship Id="rId53" Type="http://schemas.openxmlformats.org/officeDocument/2006/relationships/hyperlink" Target="https://www.branschkoll.se/artiklar/pma-sanker-intradesavgiften-till-1-krona" TargetMode="External"/><Relationship Id="rId58" Type="http://schemas.openxmlformats.org/officeDocument/2006/relationships/hyperlink" Target="https://www.branschkoll.se/artiklar/bade-fest-och-tavling-pa-profilmassan-i-augusti" TargetMode="External"/><Relationship Id="rId66" Type="http://schemas.openxmlformats.org/officeDocument/2006/relationships/hyperlink" Target="tel:+46705638515" TargetMode="External"/><Relationship Id="rId5" Type="http://schemas.openxmlformats.org/officeDocument/2006/relationships/webSettings" Target="webSettings.xml"/><Relationship Id="rId61" Type="http://schemas.openxmlformats.org/officeDocument/2006/relationships/hyperlink" Target="https://www.branschkoll.se/artiklar/kvalitet-fore-pris-pyrande-tema-pa-profilmassan?utm_source=Branschkoll+Promotion&amp;utm_campaign=d1aad3605b-EMAIL_CAMPAIGN_2026_01_27_03_41_COPY_01&amp;utm_medium=email&amp;utm_term=0_-728a9802cf-465870596" TargetMode="External"/><Relationship Id="rId19" Type="http://schemas.openxmlformats.org/officeDocument/2006/relationships/hyperlink" Target="mailto:annelie.gemark@elmia.se?subject=Intresseanm%C3%A4lan%20Nordic%20Profile%20Fair%202026." TargetMode="External"/><Relationship Id="rId14" Type="http://schemas.openxmlformats.org/officeDocument/2006/relationships/hyperlink" Target="https://forms.cloud.microsoft/pages/responsepage.aspx?id=9RFgIwwy5UqWSjk_U3ezyqhKL0QO-XxFvKE67rCfucBUQUNGVDlIN00zU1AwR0w1QUlNR1Y1SU41Ti4u&amp;origin=lprLink&amp;route=shorturl" TargetMode="External"/><Relationship Id="rId22" Type="http://schemas.openxmlformats.org/officeDocument/2006/relationships/image" Target="media/image9.jpg"/><Relationship Id="rId27" Type="http://schemas.openxmlformats.org/officeDocument/2006/relationships/image" Target="media/image13.jpeg"/><Relationship Id="rId30" Type="http://schemas.openxmlformats.org/officeDocument/2006/relationships/hyperlink" Target="https://www.dropbox.com/scl/fi/lzdr9hfid5xew8bewvk3k/Strawberry-Webmanual-PMA-2026.pdf?rlkey=042545qt82xoiu035znlhe9ba&amp;dl=0" TargetMode="External"/><Relationship Id="rId35" Type="http://schemas.openxmlformats.org/officeDocument/2006/relationships/image" Target="media/image16.jpeg"/><Relationship Id="rId43" Type="http://schemas.openxmlformats.org/officeDocument/2006/relationships/hyperlink" Target="https://www.dropbox.com/scl/fi/fd8nz47jujtnm8n0dt7wp/DHL-PWA_avtal_oneflow-signed-9276343.pdf?rlkey=cijm588b96rka14f0eqbotmt9&amp;dl=0" TargetMode="External"/><Relationship Id="rId48" Type="http://schemas.openxmlformats.org/officeDocument/2006/relationships/hyperlink" Target="https://www.linkedin.com/company/pwa-promotion-wholesalers-association/" TargetMode="External"/><Relationship Id="rId56" Type="http://schemas.openxmlformats.org/officeDocument/2006/relationships/hyperlink" Target="https://www.branschkoll.se/artiklar/produktmediabranschen-pa-turne-till-goteborg-och-malmo?utm_source=Branschkoll+Promotion&amp;utm_campaign=07951dce1e-EMAIL_CAMPAIGN_2026_01_27_03_41_COPY_01&amp;utmhttps://www.branschkoll.se/artiklar/produktmediabranschen-pa-turne-till-goteborg-och-malmo?utm_source=Branschkoll+Promotion&amp;utm_campaign=07951dce1e-EMAIL_CAMPAIGN_2026_01_27_03_41_COPY_01&amp;utm_medium=email&amp;utm_term=0_-728a9802cf-" TargetMode="External"/><Relationship Id="rId64" Type="http://schemas.openxmlformats.org/officeDocument/2006/relationships/image" Target="media/image20.png"/><Relationship Id="rId69" Type="http://schemas.openxmlformats.org/officeDocument/2006/relationships/hyperlink" Target="mailto:hakan@productmediaassociation.com" TargetMode="External"/><Relationship Id="rId8" Type="http://schemas.openxmlformats.org/officeDocument/2006/relationships/hyperlink" Target="https://www.nordiskatextilakademin.se/kurser/?utm_term=nordiska%20textilakademin&amp;utm_campaign=Nordiska+Textilakademin+%5Bvm%5D&amp;utm_source=adwords&amp;utm_medium=ppc&amp;hsa_acc=3787467566&amp;hsa_cam=19162748087&amp;hsa_grp=144226442876&amp;hsa_ad=639709075099&amp;hsa_src=g&amp;hsa_tgt=kwd-1479024758770&amp;hsa_kw=nordiska%20textilakademin&amp;hsa_mt=b&amp;hsa_net=adwords&amp;hsa_ver=3&amp;gad_source=1&amp;gad_campaignid=19162748087&amp;gbraid=0AAAAAoSRRUU_ZRFXKbG9nApgudr8X20-n&amp;gclid=Cj0KCQjwk_bPBhDXARIsACiq8R172l5uv2r_1ZDIvG42ozbIjgivAcBKphq_G_ZAp2oqJrIMzPTDyO4aAuBwEALw_wcB" TargetMode="External"/><Relationship Id="rId51" Type="http://schemas.openxmlformats.org/officeDocument/2006/relationships/hyperlink" Target="https://www.instagram.com/productmediaassociation/"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vimeo.com/1220841511?fl=ml&amp;fe=ec" TargetMode="External"/><Relationship Id="rId17" Type="http://schemas.openxmlformats.org/officeDocument/2006/relationships/image" Target="media/image7.jpg"/><Relationship Id="rId25" Type="http://schemas.openxmlformats.org/officeDocument/2006/relationships/image" Target="media/image11.jpeg"/><Relationship Id="rId33" Type="http://schemas.openxmlformats.org/officeDocument/2006/relationships/hyperlink" Target="tel:+46735438039" TargetMode="External"/><Relationship Id="rId38" Type="http://schemas.openxmlformats.org/officeDocument/2006/relationships/image" Target="media/image17.jpeg"/><Relationship Id="rId46" Type="http://schemas.openxmlformats.org/officeDocument/2006/relationships/image" Target="media/image19.png"/><Relationship Id="rId59" Type="http://schemas.openxmlformats.org/officeDocument/2006/relationships/hyperlink" Target="https://www.branschkoll.se/artiklar/produktmedia-vaxer-snabbare-an-totala-reklamkakan?utm_source=Branschkoll+Promotion&amp;utm_campaign=e362c60671-EMAIL_CAMPAIGN_2026_01_27_03_41_COPY_01&amp;utm_medium=email&amp;utm_term=0_-728a9802cf-465870596" TargetMode="External"/><Relationship Id="rId67" Type="http://schemas.openxmlformats.org/officeDocument/2006/relationships/image" Target="media/image21.jpeg"/><Relationship Id="rId20" Type="http://schemas.openxmlformats.org/officeDocument/2006/relationships/hyperlink" Target="tel:+4636152035" TargetMode="External"/><Relationship Id="rId41" Type="http://schemas.openxmlformats.org/officeDocument/2006/relationships/image" Target="media/image18.jpeg"/><Relationship Id="rId54" Type="http://schemas.openxmlformats.org/officeDocument/2006/relationships/hyperlink" Target="https://www.branschkoll.se/artiklar/arets-vinnare-i-produktmediabiet?utm_source=Branschkoll+Promotion&amp;utm_campaign=728a9802cf-EMAIL_CAMPAIGN_2026_01_27_03_41&amp;utm_medium=email&amp;utm_term=0_-728a9802cf-465870596" TargetMode="External"/><Relationship Id="rId62" Type="http://schemas.openxmlformats.org/officeDocument/2006/relationships/hyperlink" Target="https://www.branschkoll.se/artiklar/pma-haller-kurs-om-forpackningsforordningen-ppwr-i-oktober?utm_source=Branschkoll+Promotion&amp;utm_campaign=3031c1ca23-EMAIL_CAMPAIGN_2026_01_27_03_41_COPY_01&amp;utm_medium=email&amp;utm_term=0_-728a9802cf-465870596" TargetMode="External"/><Relationship Id="rId70" Type="http://schemas.openxmlformats.org/officeDocument/2006/relationships/hyperlink" Target="tel:+46708374615" TargetMode="Externa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image" Target="media/image6.jpg"/><Relationship Id="rId23" Type="http://schemas.openxmlformats.org/officeDocument/2006/relationships/image" Target="media/image10.jpeg"/><Relationship Id="rId28" Type="http://schemas.openxmlformats.org/officeDocument/2006/relationships/hyperlink" Target="https://www.dropbox.com/scl/fi/8g8jxo83v36b1pvre155e/PMA-erbjudande-House-of-People-Folkets-Hus-2026.pdf?rlkey=tstnlq7qipemsunw43pcu29lp&amp;dl=0" TargetMode="External"/><Relationship Id="rId36" Type="http://schemas.openxmlformats.org/officeDocument/2006/relationships/hyperlink" Target="https://www.dropbox.com/scl/fi/mry6hig78239h2c5sphrk/22b_Scrive_eSign_Online_SE-1.pdf?rlkey=z4cttq0xegxxt5yg3pgxn7kt7&amp;dl=0" TargetMode="External"/><Relationship Id="rId49" Type="http://schemas.openxmlformats.org/officeDocument/2006/relationships/hyperlink" Target="https://www.linkedin.com/company/product-media-association/" TargetMode="External"/><Relationship Id="rId57" Type="http://schemas.openxmlformats.org/officeDocument/2006/relationships/hyperlink" Target="https://www.branschkoll.se/artiklar/pma-akademi-erbjuder-ai-utbildningar-for-branschen?utm_source=Branschkoll+Promotion&amp;utm_campaign=e2403b3416-EMAIL_CAMPAIGN_2026_01_27_03_41_COPY_01&amp;utm_medium=email&amp;utm_term=0_-728a9802cf-465870596" TargetMode="External"/><Relationship Id="rId10" Type="http://schemas.openxmlformats.org/officeDocument/2006/relationships/image" Target="media/image3.png"/><Relationship Id="rId31" Type="http://schemas.openxmlformats.org/officeDocument/2006/relationships/image" Target="media/image15.jpeg"/><Relationship Id="rId44" Type="http://schemas.openxmlformats.org/officeDocument/2006/relationships/hyperlink" Target="https://www.dropbox.com/scl/fi/zag6z6b534xe7kegc8io9/PMA_Kundnummerans-kan-2.7_.xlsx?rlkey=9eyk6jnpbqswvquol2ryiq2k3&amp;dl=0" TargetMode="External"/><Relationship Id="rId52" Type="http://schemas.openxmlformats.org/officeDocument/2006/relationships/hyperlink" Target="https://www.youtube.com/channel/UCsx5n9Wx0ccFCNZiq6tjn4A" TargetMode="External"/><Relationship Id="rId60" Type="http://schemas.openxmlformats.org/officeDocument/2006/relationships/hyperlink" Target="https://www.branschkoll.se/artiklar/pma-academy-haller-kurs-i-cirkular-produktdesign-i-september?utm_source=Branschkoll+Promotion&amp;utm_campaign=ea1ac00a34-EMAIL_CAMPAIGN_2026_01_27_03_41_COPY_01&amp;utm_medium=email&amp;utm_term=0_-728a9802cf-465870596" TargetMode="External"/><Relationship Id="rId65" Type="http://schemas.openxmlformats.org/officeDocument/2006/relationships/hyperlink" Target="mailto:maria@productmediaassociation.com?subject=Intresseanm%C3%A4lan%20-%20Utst%C3%A4llare%20Product%20Media%20Days%202026." TargetMode="Externa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hyperlink" Target="https://www.elmia.se/nordic-profile-fair/for-utstallare/boka-yta/intresseanmalan/" TargetMode="External"/><Relationship Id="rId39" Type="http://schemas.openxmlformats.org/officeDocument/2006/relationships/hyperlink" Target="mailto:info@unseald.com" TargetMode="External"/><Relationship Id="rId34" Type="http://schemas.openxmlformats.org/officeDocument/2006/relationships/hyperlink" Target="https://www.dropbox.com/scl/fi/we0oakwlhu52iy5q1xhnx/PMA_presentation_-rsm-te_20260624_Tre_F-retag.pdf?rlkey=8f5q3cgqw5e87agggdcvkmttg&amp;dl=0" TargetMode="External"/><Relationship Id="rId50" Type="http://schemas.openxmlformats.org/officeDocument/2006/relationships/hyperlink" Target="https://www.facebook.com/productmediaassociation/" TargetMode="External"/><Relationship Id="rId55" Type="http://schemas.openxmlformats.org/officeDocument/2006/relationships/hyperlink" Target="https://www.branschkoll.se/artiklar/profilbranschens-leverantorer-slot-upp-pa-pma-days?utm_source=Branschkoll+Promotion&amp;utm_campaign=728a9802cf-EMAIL_CAMPAIGN_2026_01_27_03_41&amp;utm_medium=email&amp;utm_term=0_-728a9802cf-46587059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ariaolsson/OneDrive%20-%20PWA/Medlemsinformation/2021/Medlemsinformation%20%231%20januari%202021.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DF733F-40A6-194A-B06A-A736994BD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Medlemsinformation #1 januari 2021.dotx</Template>
  <TotalTime>34</TotalTime>
  <Pages>15</Pages>
  <Words>3593</Words>
  <Characters>19048</Characters>
  <Application>Microsoft Office Word</Application>
  <DocSecurity>0</DocSecurity>
  <Lines>158</Lines>
  <Paragraphs>45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Olsson</dc:creator>
  <cp:lastModifiedBy>Maria Olsson</cp:lastModifiedBy>
  <cp:revision>36</cp:revision>
  <cp:lastPrinted>2021-03-29T13:07:00Z</cp:lastPrinted>
  <dcterms:created xsi:type="dcterms:W3CDTF">2026-10-02T07:47:00Z</dcterms:created>
  <dcterms:modified xsi:type="dcterms:W3CDTF">2026-10-05T06:48:00Z</dcterms:modified>
</cp:coreProperties>
</file>