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4AEE6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75678524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2A223F08" w14:textId="527D7A04" w:rsidR="00F0379E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OCENA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FORMALN</w:t>
      </w:r>
      <w:r>
        <w:rPr>
          <w:rFonts w:ascii="Calibri" w:eastAsia="Arial" w:hAnsi="Calibri" w:cs="Calibri"/>
          <w:b/>
          <w:bCs/>
          <w:sz w:val="32"/>
          <w:szCs w:val="32"/>
        </w:rPr>
        <w:t>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WNIOSK</w:t>
      </w:r>
      <w:r>
        <w:rPr>
          <w:rFonts w:ascii="Calibri" w:eastAsia="Arial" w:hAnsi="Calibri" w:cs="Calibri"/>
          <w:b/>
          <w:bCs/>
          <w:sz w:val="32"/>
          <w:szCs w:val="32"/>
        </w:rPr>
        <w:t>ÓW</w:t>
      </w:r>
      <w:r>
        <w:rPr>
          <w:rFonts w:ascii="Calibri" w:eastAsia="Arial" w:hAnsi="Calibri" w:cs="Calibri"/>
          <w:b/>
          <w:bCs/>
          <w:sz w:val="32"/>
          <w:szCs w:val="32"/>
        </w:rPr>
        <w:br/>
        <w:t>W RAMACH PROJEKTU „WIELKOPOLSKIE MAŁE INICJATYWY”</w:t>
      </w:r>
    </w:p>
    <w:p w14:paraId="32BED195" w14:textId="6820CFF1" w:rsidR="002F213F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EDYCJA 2025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 – ROZSTRZYGNIECIE I</w:t>
      </w:r>
      <w:r w:rsidR="00535BF4">
        <w:rPr>
          <w:rFonts w:ascii="Calibri" w:eastAsia="Arial" w:hAnsi="Calibri" w:cs="Calibri"/>
          <w:b/>
          <w:bCs/>
          <w:sz w:val="32"/>
          <w:szCs w:val="32"/>
        </w:rPr>
        <w:t>I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 – </w:t>
      </w:r>
      <w:r w:rsidR="002328C7">
        <w:rPr>
          <w:rFonts w:ascii="Calibri" w:eastAsia="Arial" w:hAnsi="Calibri" w:cs="Calibri"/>
          <w:b/>
          <w:bCs/>
          <w:sz w:val="32"/>
          <w:szCs w:val="32"/>
        </w:rPr>
        <w:t>25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>.08.2025 R.</w:t>
      </w:r>
    </w:p>
    <w:p w14:paraId="7EC5D4F2" w14:textId="5D76DFC7" w:rsidR="00D4373F" w:rsidRPr="00D4373F" w:rsidRDefault="00D4373F" w:rsidP="001400B7">
      <w:pPr>
        <w:ind w:left="-709"/>
        <w:jc w:val="both"/>
        <w:rPr>
          <w:rFonts w:ascii="Calibri" w:hAnsi="Calibri" w:cs="Calibri"/>
          <w:b/>
        </w:rPr>
      </w:pPr>
    </w:p>
    <w:tbl>
      <w:tblPr>
        <w:tblW w:w="978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843"/>
        <w:gridCol w:w="4678"/>
        <w:gridCol w:w="3260"/>
      </w:tblGrid>
      <w:tr w:rsidR="00D4373F" w14:paraId="78BBFB4C" w14:textId="6534E1B3" w:rsidTr="00F520ED">
        <w:trPr>
          <w:trHeight w:val="37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45928" w14:textId="02D7D211" w:rsidR="00D4373F" w:rsidRPr="003B4DC6" w:rsidRDefault="00F520ED" w:rsidP="003B4DC6">
            <w:pPr>
              <w:spacing w:before="0" w:after="0" w:line="240" w:lineRule="auto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Nr wniosku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7D0F2D" w14:textId="512EEBF3" w:rsidR="00D4373F" w:rsidRPr="003B4DC6" w:rsidRDefault="00F520ED" w:rsidP="00F520ED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Nazwa Wnioskodawcy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8C3848B" w14:textId="131F1F1C" w:rsidR="00D4373F" w:rsidRPr="003B4DC6" w:rsidRDefault="00F520ED" w:rsidP="003B4DC6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Ocena </w:t>
            </w:r>
          </w:p>
        </w:tc>
      </w:tr>
      <w:tr w:rsidR="00D4373F" w:rsidRPr="00D97AAD" w14:paraId="7D416F87" w14:textId="0631156D" w:rsidTr="00F520ED">
        <w:trPr>
          <w:trHeight w:val="377"/>
        </w:trPr>
        <w:tc>
          <w:tcPr>
            <w:tcW w:w="1843" w:type="dxa"/>
            <w:shd w:val="clear" w:color="auto" w:fill="auto"/>
            <w:vAlign w:val="center"/>
          </w:tcPr>
          <w:p w14:paraId="56A4EE39" w14:textId="35C3E74A" w:rsidR="00D4373F" w:rsidRPr="00F520ED" w:rsidRDefault="00B42904" w:rsidP="00F520ED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39</w:t>
            </w:r>
            <w:r w:rsidR="00F520ED" w:rsidRPr="00F520ED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GNS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053E33E" w14:textId="38E250C2" w:rsidR="00D4373F" w:rsidRPr="00F520ED" w:rsidRDefault="00B42904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B42904">
              <w:rPr>
                <w:rFonts w:ascii="Calibri" w:eastAsia="Arial" w:hAnsi="Calibri" w:cs="Calibri"/>
                <w:b/>
              </w:rPr>
              <w:t>Odkrywcy Swego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40FA654" w14:textId="32F3CF45" w:rsidR="00D4373F" w:rsidRPr="00F520ED" w:rsidRDefault="00B42904" w:rsidP="00F520E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D4373F" w:rsidRPr="00D97AAD" w14:paraId="441C0745" w14:textId="076CB30B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A658" w14:textId="1BC8CEF1" w:rsidR="00D4373F" w:rsidRPr="00F520ED" w:rsidRDefault="007D6379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40</w:t>
            </w:r>
            <w:r w:rsidR="00F520ED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7089" w14:textId="28A7BAAE" w:rsidR="00D4373F" w:rsidRPr="00F520ED" w:rsidRDefault="006917CF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6917CF">
              <w:rPr>
                <w:rFonts w:ascii="Calibri" w:eastAsia="Arial" w:hAnsi="Calibri" w:cs="Calibri"/>
                <w:b/>
              </w:rPr>
              <w:t>Stowarzyszenie Spartan Boxing Club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01D6E42" w14:textId="57B60D84" w:rsidR="00D4373F" w:rsidRPr="00F520ED" w:rsidRDefault="006B0C73" w:rsidP="00F520ED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9D3965" w:rsidRPr="00D97AAD" w14:paraId="0283E169" w14:textId="77777777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53F79" w14:textId="11BC5D65" w:rsidR="009D3965" w:rsidRPr="00F520ED" w:rsidRDefault="007D6379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41</w:t>
            </w:r>
            <w:r w:rsidR="005621DF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100D1" w14:textId="18DE0DDD" w:rsidR="009D3965" w:rsidRPr="00F520ED" w:rsidRDefault="007D6379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7D6379">
              <w:rPr>
                <w:rFonts w:ascii="Calibri" w:eastAsia="Arial" w:hAnsi="Calibri" w:cs="Calibri"/>
                <w:b/>
              </w:rPr>
              <w:t>Chodzieżanki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CB90F12" w14:textId="7E54C5F4" w:rsidR="009D3965" w:rsidRPr="005621DF" w:rsidRDefault="00282EE2" w:rsidP="00F520ED">
            <w:pPr>
              <w:jc w:val="center"/>
              <w:rPr>
                <w:rFonts w:ascii="Calibri" w:hAnsi="Calibri" w:cs="Calibri"/>
                <w:b/>
                <w:color w:val="F56C59"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5E0396" w:rsidRPr="00D97AAD" w14:paraId="1A66CB0F" w14:textId="77777777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371C" w14:textId="785454F0" w:rsidR="005E0396" w:rsidRPr="00F520ED" w:rsidRDefault="00282EE2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42</w:t>
            </w:r>
            <w:r w:rsidR="005621DF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0463" w14:textId="7DD5CFB8" w:rsidR="005E0396" w:rsidRPr="00F520ED" w:rsidRDefault="00282EE2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282EE2">
              <w:rPr>
                <w:rFonts w:ascii="Calibri" w:eastAsia="Arial" w:hAnsi="Calibri" w:cs="Calibri"/>
                <w:b/>
              </w:rPr>
              <w:t>Miłośnicy Modliszewka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554344A" w14:textId="09A67B49" w:rsidR="005E0396" w:rsidRPr="00F520ED" w:rsidRDefault="00282EE2" w:rsidP="00F520ED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D4373F" w:rsidRPr="00D97AAD" w14:paraId="637E69FD" w14:textId="341BBBD5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F794" w14:textId="665BEDD4" w:rsidR="00D4373F" w:rsidRPr="00F520ED" w:rsidRDefault="00282EE2" w:rsidP="00F520ED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43</w:t>
            </w:r>
            <w:r w:rsidR="005621DF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C048" w14:textId="5928E563" w:rsidR="00D4373F" w:rsidRPr="005621DF" w:rsidRDefault="00282EE2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282EE2">
              <w:rPr>
                <w:rFonts w:ascii="Calibri" w:eastAsia="Arial" w:hAnsi="Calibri" w:cs="Calibri"/>
                <w:b/>
              </w:rPr>
              <w:t>KGW "Bursztynowa Ekipa" w Bytyniu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01BCE9" w14:textId="27FB58F7" w:rsidR="00D4373F" w:rsidRPr="00F520ED" w:rsidRDefault="00282EE2" w:rsidP="00F520E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D4373F" w:rsidRPr="00D97AAD" w14:paraId="7E91C73B" w14:textId="16BDD838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58B3" w14:textId="32D1875A" w:rsidR="00D4373F" w:rsidRPr="00F520ED" w:rsidRDefault="00282EE2" w:rsidP="00282EE2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44</w:t>
            </w:r>
            <w:r w:rsidR="005621DF">
              <w:rPr>
                <w:rFonts w:ascii="Calibri" w:eastAsia="Arial" w:hAnsi="Calibri" w:cs="Calibri"/>
                <w:b/>
              </w:rPr>
              <w:t>/2025/</w:t>
            </w:r>
            <w:r w:rsidR="00D06025">
              <w:rPr>
                <w:rFonts w:ascii="Calibri" w:eastAsia="Arial" w:hAnsi="Calibri" w:cs="Calibri"/>
                <w:b/>
              </w:rPr>
              <w:t>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8194" w14:textId="0B5F6937" w:rsidR="00D4373F" w:rsidRPr="00F520ED" w:rsidRDefault="00D06025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D06025">
              <w:rPr>
                <w:rFonts w:ascii="Calibri" w:eastAsia="Arial" w:hAnsi="Calibri" w:cs="Calibri"/>
                <w:b/>
              </w:rPr>
              <w:t>Strażnicy Tradycji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C1C8F39" w14:textId="598F75D4" w:rsidR="00D4373F" w:rsidRPr="00F520ED" w:rsidRDefault="00D06025" w:rsidP="00F520E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5621DF" w:rsidRPr="005621DF" w14:paraId="0803F9CF" w14:textId="3EAF3DFF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C66D" w14:textId="28FC2806" w:rsidR="00D4373F" w:rsidRPr="00F520ED" w:rsidRDefault="00D06025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45</w:t>
            </w:r>
            <w:r w:rsidR="005621DF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7FDE4" w14:textId="46350F20" w:rsidR="00D4373F" w:rsidRPr="00F520ED" w:rsidRDefault="00D06025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D06025">
              <w:rPr>
                <w:rFonts w:ascii="Calibri" w:eastAsia="Arial" w:hAnsi="Calibri" w:cs="Calibri"/>
                <w:b/>
              </w:rPr>
              <w:t xml:space="preserve">Stowarzyszenie </w:t>
            </w:r>
            <w:proofErr w:type="spellStart"/>
            <w:r w:rsidRPr="00D06025">
              <w:rPr>
                <w:rFonts w:ascii="Calibri" w:eastAsia="Arial" w:hAnsi="Calibri" w:cs="Calibri"/>
                <w:b/>
              </w:rPr>
              <w:t>Qupa</w:t>
            </w:r>
            <w:proofErr w:type="spellEnd"/>
            <w:r w:rsidRPr="00D06025">
              <w:rPr>
                <w:rFonts w:ascii="Calibri" w:eastAsia="Arial" w:hAnsi="Calibri" w:cs="Calibri"/>
                <w:b/>
              </w:rPr>
              <w:t xml:space="preserve"> </w:t>
            </w:r>
            <w:proofErr w:type="spellStart"/>
            <w:r w:rsidRPr="00D06025">
              <w:rPr>
                <w:rFonts w:ascii="Calibri" w:eastAsia="Arial" w:hAnsi="Calibri" w:cs="Calibri"/>
                <w:b/>
              </w:rPr>
              <w:t>Qultury</w:t>
            </w:r>
            <w:proofErr w:type="spellEnd"/>
            <w:r w:rsidRPr="00D06025">
              <w:rPr>
                <w:rFonts w:ascii="Calibri" w:eastAsia="Arial" w:hAnsi="Calibri" w:cs="Calibri"/>
                <w:b/>
              </w:rPr>
              <w:t xml:space="preserve"> i </w:t>
            </w:r>
            <w:proofErr w:type="spellStart"/>
            <w:r w:rsidRPr="00D06025">
              <w:rPr>
                <w:rFonts w:ascii="Calibri" w:eastAsia="Arial" w:hAnsi="Calibri" w:cs="Calibri"/>
                <w:b/>
              </w:rPr>
              <w:t>Qulinaria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63EA33A1" w14:textId="04B08194" w:rsidR="00D4373F" w:rsidRPr="005621DF" w:rsidRDefault="00D06025" w:rsidP="00F520ED">
            <w:pPr>
              <w:jc w:val="center"/>
              <w:rPr>
                <w:rFonts w:ascii="Calibri" w:hAnsi="Calibri" w:cs="Calibri"/>
                <w:b/>
                <w:color w:val="F56C59"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DD345C" w:rsidRPr="008748CC" w14:paraId="11228554" w14:textId="55CBC7E8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C6FA9" w14:textId="2CEC3732" w:rsidR="00DD345C" w:rsidRPr="00F520ED" w:rsidRDefault="00637BC4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46</w:t>
            </w:r>
            <w:r w:rsidR="005621DF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7393" w14:textId="02C58E32" w:rsidR="00DD345C" w:rsidRPr="00637BC4" w:rsidRDefault="00637BC4" w:rsidP="005621DF">
            <w:pPr>
              <w:jc w:val="center"/>
              <w:rPr>
                <w:rFonts w:ascii="Calibri" w:eastAsia="Arial" w:hAnsi="Calibri" w:cs="Calibri"/>
                <w:b/>
              </w:rPr>
            </w:pPr>
            <w:r w:rsidRPr="00637BC4">
              <w:rPr>
                <w:rFonts w:ascii="Calibri" w:eastAsia="Arial" w:hAnsi="Calibri" w:cs="Calibri"/>
                <w:b/>
              </w:rPr>
              <w:t>Fundacja dla Przedsiębiorczości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5C0E1A2" w14:textId="74B69BC9" w:rsidR="00DD345C" w:rsidRPr="00F520ED" w:rsidRDefault="00637BC4" w:rsidP="00F520E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DD345C" w:rsidRPr="00D97AAD" w14:paraId="6A43DDE4" w14:textId="53734986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F665" w14:textId="7A312CDE" w:rsidR="00DD345C" w:rsidRPr="00F520ED" w:rsidRDefault="001A2AC5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47</w:t>
            </w:r>
            <w:r w:rsidR="005621DF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713B" w14:textId="6F2CEE85" w:rsidR="00DD345C" w:rsidRPr="00F520ED" w:rsidRDefault="00631916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631916">
              <w:rPr>
                <w:rFonts w:ascii="Calibri" w:eastAsia="Arial" w:hAnsi="Calibri" w:cs="Calibri"/>
                <w:b/>
              </w:rPr>
              <w:t>Aktywni dla Topoli Wielkiej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8D88043" w14:textId="057C6B59" w:rsidR="00DD345C" w:rsidRPr="00F520ED" w:rsidRDefault="00631916" w:rsidP="00F520ED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F520ED" w:rsidRPr="00D97AAD" w14:paraId="295D4A6B" w14:textId="77777777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54A8" w14:textId="47715EE9" w:rsidR="00F520ED" w:rsidRPr="00F520ED" w:rsidRDefault="00B75DC3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48</w:t>
            </w:r>
            <w:r w:rsidR="005621DF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8B3F" w14:textId="1BE933BA" w:rsidR="00F520ED" w:rsidRPr="00F520ED" w:rsidRDefault="00B75DC3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B75DC3">
              <w:rPr>
                <w:rFonts w:ascii="Calibri" w:eastAsia="Arial" w:hAnsi="Calibri" w:cs="Calibri"/>
                <w:b/>
              </w:rPr>
              <w:t>Rodzice dla dzieci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EBE0A" w14:textId="59F5D4A4" w:rsidR="00F520ED" w:rsidRPr="00F520ED" w:rsidRDefault="00B75DC3" w:rsidP="00F520E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F520ED" w:rsidRPr="00D97AAD" w14:paraId="57CF0FB5" w14:textId="77777777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1409" w14:textId="14B92538" w:rsidR="00F520ED" w:rsidRPr="00F520ED" w:rsidRDefault="00B75DC3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49</w:t>
            </w:r>
            <w:r w:rsidR="005621DF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088F1" w14:textId="54C3A444" w:rsidR="00F520ED" w:rsidRPr="00F520ED" w:rsidRDefault="00B75DC3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B75DC3">
              <w:rPr>
                <w:rFonts w:ascii="Calibri" w:eastAsia="Arial" w:hAnsi="Calibri" w:cs="Calibri"/>
                <w:b/>
              </w:rPr>
              <w:t>Fundacja Na Rzecz Godnego Starzenia "Stulatek"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6024" w14:textId="2511AB85" w:rsidR="00F520ED" w:rsidRPr="00F520ED" w:rsidRDefault="00D33874" w:rsidP="00F520ED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F520ED" w:rsidRPr="00D97AAD" w14:paraId="26B41349" w14:textId="77777777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0A070" w14:textId="4305355C" w:rsidR="00F520ED" w:rsidRPr="00F520ED" w:rsidRDefault="006B0C73" w:rsidP="00523DB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50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7DA47" w14:textId="41B200B1" w:rsidR="00F520ED" w:rsidRPr="00F520ED" w:rsidRDefault="006B0C73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6B0C73">
              <w:rPr>
                <w:rFonts w:ascii="Calibri" w:eastAsia="Arial" w:hAnsi="Calibri" w:cs="Calibri"/>
                <w:b/>
              </w:rPr>
              <w:t>Aktywni Obrzyczanie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DBDB8" w14:textId="5699FF1A" w:rsidR="00F520ED" w:rsidRPr="00F520ED" w:rsidRDefault="004B1D07" w:rsidP="00F520ED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F520ED" w:rsidRPr="00D97AAD" w14:paraId="3407AB95" w14:textId="77777777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58A5" w14:textId="1B6A331B" w:rsidR="00F520ED" w:rsidRPr="00F520ED" w:rsidRDefault="004B1D07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51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590CE" w14:textId="64F826B2" w:rsidR="00F520ED" w:rsidRPr="00F520ED" w:rsidRDefault="004B1D07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4B1D07">
              <w:rPr>
                <w:rFonts w:ascii="Calibri" w:eastAsia="Arial" w:hAnsi="Calibri" w:cs="Calibri"/>
                <w:b/>
              </w:rPr>
              <w:t>Sąsiedzka Trójka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E0AA" w14:textId="0D936FC0" w:rsidR="00F520ED" w:rsidRPr="00F520ED" w:rsidRDefault="004B1D07" w:rsidP="00F520ED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F520ED" w:rsidRPr="00D97AAD" w14:paraId="4FF2F557" w14:textId="77777777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E624" w14:textId="5D5678D7" w:rsidR="00F520ED" w:rsidRPr="00F520ED" w:rsidRDefault="004B1D07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52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FAC6" w14:textId="6D1BD22D" w:rsidR="00F520ED" w:rsidRPr="00F520ED" w:rsidRDefault="004B1D07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4B1D07">
              <w:rPr>
                <w:rFonts w:ascii="Calibri" w:eastAsia="Arial" w:hAnsi="Calibri" w:cs="Calibri"/>
                <w:b/>
              </w:rPr>
              <w:t>Ekipa na macie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455F9" w14:textId="26C1BBE1" w:rsidR="00F520ED" w:rsidRPr="00F520ED" w:rsidRDefault="004B1D07" w:rsidP="00F520ED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F520ED" w:rsidRPr="00D97AAD" w14:paraId="4B3D5866" w14:textId="77777777" w:rsidTr="00F520E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A20B" w14:textId="35DA8843" w:rsidR="00F520ED" w:rsidRPr="00F520ED" w:rsidRDefault="00B23F89" w:rsidP="00F520ED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53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368B" w14:textId="7F9CDBBB" w:rsidR="00F520ED" w:rsidRPr="00F520ED" w:rsidRDefault="00B23F89" w:rsidP="00F520ED">
            <w:pPr>
              <w:jc w:val="center"/>
              <w:rPr>
                <w:rFonts w:ascii="Calibri" w:eastAsia="Arial" w:hAnsi="Calibri" w:cs="Calibri"/>
                <w:b/>
              </w:rPr>
            </w:pPr>
            <w:r w:rsidRPr="00B23F89">
              <w:rPr>
                <w:rFonts w:ascii="Calibri" w:eastAsia="Arial" w:hAnsi="Calibri" w:cs="Calibri"/>
                <w:b/>
              </w:rPr>
              <w:t>Piękno kolskiego fajansu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35554" w14:textId="6A5A52A8" w:rsidR="00F520ED" w:rsidRPr="00F520ED" w:rsidRDefault="00B23F89" w:rsidP="00F520ED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523DB5" w:rsidRPr="00D97AAD" w14:paraId="5C20E676" w14:textId="77777777" w:rsidTr="00523DB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50C1" w14:textId="47A5C82C" w:rsidR="00523DB5" w:rsidRPr="00F520ED" w:rsidRDefault="00B23F89" w:rsidP="00523DB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lastRenderedPageBreak/>
              <w:t>54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 w:rsidR="00787578">
              <w:rPr>
                <w:rFonts w:ascii="Calibri" w:eastAsia="Arial" w:hAnsi="Calibri" w:cs="Calibri"/>
                <w:b/>
              </w:rPr>
              <w:t>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EF5A" w14:textId="19B89AA5" w:rsidR="00523DB5" w:rsidRPr="00F520ED" w:rsidRDefault="00787578" w:rsidP="004B71FC">
            <w:pPr>
              <w:jc w:val="center"/>
              <w:rPr>
                <w:rFonts w:ascii="Calibri" w:eastAsia="Arial" w:hAnsi="Calibri" w:cs="Calibri"/>
                <w:b/>
              </w:rPr>
            </w:pPr>
            <w:proofErr w:type="spellStart"/>
            <w:r w:rsidRPr="00787578">
              <w:rPr>
                <w:rFonts w:ascii="Calibri" w:eastAsia="Arial" w:hAnsi="Calibri" w:cs="Calibri"/>
                <w:b/>
              </w:rPr>
              <w:t>Nadobrzańska</w:t>
            </w:r>
            <w:proofErr w:type="spellEnd"/>
            <w:r w:rsidRPr="00787578">
              <w:rPr>
                <w:rFonts w:ascii="Calibri" w:eastAsia="Arial" w:hAnsi="Calibri" w:cs="Calibri"/>
                <w:b/>
              </w:rPr>
              <w:t xml:space="preserve"> Inicjatywa Senioralna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377A" w14:textId="2BE87965" w:rsidR="00523DB5" w:rsidRPr="00F520ED" w:rsidRDefault="00787578" w:rsidP="004B71F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523DB5" w:rsidRPr="00D97AAD" w14:paraId="295DB1CC" w14:textId="77777777" w:rsidTr="00523DB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0CD28" w14:textId="5BFA7BAD" w:rsidR="00523DB5" w:rsidRPr="00F520ED" w:rsidRDefault="00904607" w:rsidP="00523DB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55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B39D7" w14:textId="1533060C" w:rsidR="00523DB5" w:rsidRPr="00904607" w:rsidRDefault="00904607" w:rsidP="004B71FC">
            <w:pPr>
              <w:jc w:val="center"/>
              <w:rPr>
                <w:rFonts w:ascii="Calibri" w:eastAsia="Arial" w:hAnsi="Calibri" w:cs="Calibri"/>
                <w:b/>
              </w:rPr>
            </w:pPr>
            <w:r w:rsidRPr="00904607">
              <w:rPr>
                <w:rFonts w:ascii="Calibri" w:eastAsia="Arial" w:hAnsi="Calibri" w:cs="Calibri"/>
                <w:b/>
              </w:rPr>
              <w:t>Stowarzyszenie Aktywne Dalki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3CB" w14:textId="7780CF00" w:rsidR="00523DB5" w:rsidRPr="00F520ED" w:rsidRDefault="00904607" w:rsidP="004B71FC">
            <w:pPr>
              <w:jc w:val="center"/>
              <w:rPr>
                <w:rFonts w:ascii="Calibri" w:hAnsi="Calibri" w:cs="Calibri"/>
                <w:b/>
              </w:rPr>
            </w:pPr>
            <w:r w:rsidRPr="00282EE2">
              <w:rPr>
                <w:rFonts w:ascii="Calibri" w:hAnsi="Calibri" w:cs="Calibri"/>
                <w:b/>
                <w:color w:val="FF0000"/>
              </w:rPr>
              <w:t>NEGATYWNA</w:t>
            </w:r>
          </w:p>
        </w:tc>
      </w:tr>
      <w:tr w:rsidR="00523DB5" w:rsidRPr="00D97AAD" w14:paraId="02834146" w14:textId="77777777" w:rsidTr="00523DB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A410" w14:textId="0232142E" w:rsidR="00523DB5" w:rsidRPr="00F520ED" w:rsidRDefault="00F2369B" w:rsidP="00523DB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56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BE8B5" w14:textId="61C99FF3" w:rsidR="00523DB5" w:rsidRPr="00F520ED" w:rsidRDefault="003D21DC" w:rsidP="004B71FC">
            <w:pPr>
              <w:jc w:val="center"/>
              <w:rPr>
                <w:rFonts w:ascii="Calibri" w:eastAsia="Arial" w:hAnsi="Calibri" w:cs="Calibri"/>
                <w:b/>
              </w:rPr>
            </w:pPr>
            <w:r w:rsidRPr="003D21DC">
              <w:rPr>
                <w:rFonts w:ascii="Calibri" w:eastAsia="Arial" w:hAnsi="Calibri" w:cs="Calibri"/>
                <w:b/>
              </w:rPr>
              <w:t>Świadomi i odpowiedzialni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B3B00" w14:textId="7CB6FDB2" w:rsidR="00523DB5" w:rsidRPr="00F520ED" w:rsidRDefault="00932497" w:rsidP="004B71F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  <w:bookmarkStart w:id="0" w:name="_GoBack"/>
            <w:bookmarkEnd w:id="0"/>
          </w:p>
        </w:tc>
      </w:tr>
      <w:tr w:rsidR="003D21DC" w:rsidRPr="00D97AAD" w14:paraId="358610E9" w14:textId="77777777" w:rsidTr="00753D7D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E1493" w14:textId="202FAD2B" w:rsidR="003D21DC" w:rsidRPr="00F520ED" w:rsidRDefault="003D21DC" w:rsidP="00523DB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57/2025/NGO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199CC" w14:textId="487DE97F" w:rsidR="003D21DC" w:rsidRPr="00F520ED" w:rsidRDefault="003D21DC" w:rsidP="004B71FC">
            <w:pPr>
              <w:jc w:val="center"/>
              <w:rPr>
                <w:rFonts w:ascii="Calibri" w:hAnsi="Calibri" w:cs="Calibri"/>
                <w:b/>
              </w:rPr>
            </w:pPr>
            <w:r w:rsidRPr="00F2369B">
              <w:rPr>
                <w:rFonts w:ascii="Calibri" w:hAnsi="Calibri" w:cs="Calibri"/>
                <w:b/>
                <w:color w:val="FF0000"/>
              </w:rPr>
              <w:t>WNIOSEK WYCOFANY</w:t>
            </w:r>
          </w:p>
        </w:tc>
      </w:tr>
      <w:tr w:rsidR="00523DB5" w:rsidRPr="00D97AAD" w14:paraId="5267A605" w14:textId="77777777" w:rsidTr="00523DB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7DF6" w14:textId="5D0E3FCE" w:rsidR="00523DB5" w:rsidRPr="00F520ED" w:rsidRDefault="003D21DC" w:rsidP="004B71FC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58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23F4" w14:textId="6324696C" w:rsidR="00523DB5" w:rsidRPr="00F520ED" w:rsidRDefault="003D21DC" w:rsidP="004B71FC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ZGRAJA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31C76" w14:textId="3BC1E00F" w:rsidR="00523DB5" w:rsidRPr="00F520ED" w:rsidRDefault="003D21DC" w:rsidP="004B71F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523DB5" w:rsidRPr="00D97AAD" w14:paraId="6D56316D" w14:textId="77777777" w:rsidTr="00523DB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E22E5" w14:textId="61CAE5A4" w:rsidR="00523DB5" w:rsidRPr="00F520ED" w:rsidRDefault="003D21DC" w:rsidP="00523DB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59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D907F" w14:textId="503341F1" w:rsidR="00523DB5" w:rsidRPr="00F520ED" w:rsidRDefault="003D21DC" w:rsidP="004B71FC">
            <w:pPr>
              <w:jc w:val="center"/>
              <w:rPr>
                <w:rFonts w:ascii="Calibri" w:eastAsia="Arial" w:hAnsi="Calibri" w:cs="Calibri"/>
                <w:b/>
              </w:rPr>
            </w:pPr>
            <w:r w:rsidRPr="003D21DC">
              <w:rPr>
                <w:rFonts w:ascii="Calibri" w:eastAsia="Arial" w:hAnsi="Calibri" w:cs="Calibri"/>
                <w:b/>
              </w:rPr>
              <w:t>Fundacja Równe Moce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D21CB" w14:textId="40AFD6DE" w:rsidR="00523DB5" w:rsidRPr="00F520ED" w:rsidRDefault="003D21DC" w:rsidP="004B71F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523DB5" w:rsidRPr="00D97AAD" w14:paraId="0626F425" w14:textId="77777777" w:rsidTr="00523DB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256CB" w14:textId="26B32290" w:rsidR="00523DB5" w:rsidRPr="00F520ED" w:rsidRDefault="002C2FF0" w:rsidP="00523DB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60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72CE" w14:textId="0F0F2206" w:rsidR="00523DB5" w:rsidRPr="00F520ED" w:rsidRDefault="002C2FF0" w:rsidP="004B71FC">
            <w:pPr>
              <w:jc w:val="center"/>
              <w:rPr>
                <w:rFonts w:ascii="Calibri" w:eastAsia="Arial" w:hAnsi="Calibri" w:cs="Calibri"/>
                <w:b/>
              </w:rPr>
            </w:pPr>
            <w:r w:rsidRPr="002C2FF0">
              <w:rPr>
                <w:rFonts w:ascii="Calibri" w:eastAsia="Arial" w:hAnsi="Calibri" w:cs="Calibri"/>
                <w:b/>
              </w:rPr>
              <w:t>KGW "Kwiat Jabłoni" w Komorzewie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0023" w14:textId="2B4F8B59" w:rsidR="00523DB5" w:rsidRPr="00F520ED" w:rsidRDefault="00FA24BC" w:rsidP="004B71F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523DB5" w:rsidRPr="00D97AAD" w14:paraId="1EFF8213" w14:textId="77777777" w:rsidTr="00523DB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A7F9" w14:textId="34B813A8" w:rsidR="00523DB5" w:rsidRPr="00F520ED" w:rsidRDefault="00FA24BC" w:rsidP="004B71FC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61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E6C1" w14:textId="5DADF38F" w:rsidR="00523DB5" w:rsidRPr="00F520ED" w:rsidRDefault="00FA24BC" w:rsidP="004B71FC">
            <w:pPr>
              <w:jc w:val="center"/>
              <w:rPr>
                <w:rFonts w:ascii="Calibri" w:eastAsia="Arial" w:hAnsi="Calibri" w:cs="Calibri"/>
                <w:b/>
              </w:rPr>
            </w:pPr>
            <w:proofErr w:type="spellStart"/>
            <w:r w:rsidRPr="00FA24BC">
              <w:rPr>
                <w:rFonts w:ascii="Calibri" w:eastAsia="Arial" w:hAnsi="Calibri" w:cs="Calibri"/>
                <w:b/>
              </w:rPr>
              <w:t>MotoPasja</w:t>
            </w:r>
            <w:proofErr w:type="spellEnd"/>
            <w:r w:rsidRPr="00FA24BC">
              <w:rPr>
                <w:rFonts w:ascii="Calibri" w:eastAsia="Arial" w:hAnsi="Calibri" w:cs="Calibri"/>
                <w:b/>
              </w:rPr>
              <w:t xml:space="preserve"> - </w:t>
            </w:r>
            <w:proofErr w:type="spellStart"/>
            <w:r w:rsidRPr="00FA24BC">
              <w:rPr>
                <w:rFonts w:ascii="Calibri" w:eastAsia="Arial" w:hAnsi="Calibri" w:cs="Calibri"/>
                <w:b/>
              </w:rPr>
              <w:t>rEVolucja</w:t>
            </w:r>
            <w:proofErr w:type="spellEnd"/>
            <w:r w:rsidRPr="00FA24BC">
              <w:rPr>
                <w:rFonts w:ascii="Calibri" w:eastAsia="Arial" w:hAnsi="Calibri" w:cs="Calibri"/>
                <w:b/>
              </w:rPr>
              <w:t xml:space="preserve"> transportu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5826" w14:textId="3F022D08" w:rsidR="00523DB5" w:rsidRPr="00F520ED" w:rsidRDefault="00FA24BC" w:rsidP="004B71F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523DB5" w:rsidRPr="00D97AAD" w14:paraId="66B4D03B" w14:textId="77777777" w:rsidTr="00523DB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B656" w14:textId="5D5C1189" w:rsidR="00523DB5" w:rsidRPr="00F520ED" w:rsidRDefault="007D30EB" w:rsidP="00523DB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62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BD0E5" w14:textId="587FB254" w:rsidR="00523DB5" w:rsidRPr="00F520ED" w:rsidRDefault="007D30EB" w:rsidP="004B71FC">
            <w:pPr>
              <w:jc w:val="center"/>
              <w:rPr>
                <w:rFonts w:ascii="Calibri" w:eastAsia="Arial" w:hAnsi="Calibri" w:cs="Calibri"/>
                <w:b/>
              </w:rPr>
            </w:pPr>
            <w:r w:rsidRPr="007D30EB">
              <w:rPr>
                <w:rFonts w:ascii="Calibri" w:eastAsia="Arial" w:hAnsi="Calibri" w:cs="Calibri"/>
                <w:b/>
              </w:rPr>
              <w:t>Inicjatywa dla dzieci i młodzieży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97E3" w14:textId="69F6F965" w:rsidR="00523DB5" w:rsidRPr="00F520ED" w:rsidRDefault="007D30EB" w:rsidP="004B71F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523DB5" w:rsidRPr="00D97AAD" w14:paraId="5B2BB54A" w14:textId="77777777" w:rsidTr="00523DB5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05D2E" w14:textId="11B28FDB" w:rsidR="00523DB5" w:rsidRPr="00F520ED" w:rsidRDefault="007D30EB" w:rsidP="00523DB5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63</w:t>
            </w:r>
            <w:r w:rsidR="00523DB5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392B8" w14:textId="2A6431C2" w:rsidR="00523DB5" w:rsidRPr="00F520ED" w:rsidRDefault="007D30EB" w:rsidP="004B71FC">
            <w:pPr>
              <w:jc w:val="center"/>
              <w:rPr>
                <w:rFonts w:ascii="Calibri" w:eastAsia="Arial" w:hAnsi="Calibri" w:cs="Calibri"/>
                <w:b/>
              </w:rPr>
            </w:pPr>
            <w:r w:rsidRPr="007D30EB">
              <w:rPr>
                <w:rFonts w:ascii="Calibri" w:eastAsia="Arial" w:hAnsi="Calibri" w:cs="Calibri"/>
                <w:b/>
              </w:rPr>
              <w:t>Stowarzyszenie Kierunek Kaźmierz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04AA0" w14:textId="26DD7F2B" w:rsidR="00523DB5" w:rsidRPr="00F520ED" w:rsidRDefault="007D30EB" w:rsidP="004B71F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1F3FF4" w:rsidRPr="00D97AAD" w14:paraId="7B302B0A" w14:textId="77777777" w:rsidTr="001F3FF4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DF3B" w14:textId="580291F5" w:rsidR="001F3FF4" w:rsidRPr="00F520ED" w:rsidRDefault="001F3FF4" w:rsidP="001F3FF4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64/2025/NGO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EBD0B" w14:textId="226D4034" w:rsidR="001F3FF4" w:rsidRPr="00F520ED" w:rsidRDefault="001F3FF4" w:rsidP="00182877">
            <w:pPr>
              <w:jc w:val="center"/>
              <w:rPr>
                <w:rFonts w:ascii="Calibri" w:eastAsia="Arial" w:hAnsi="Calibri" w:cs="Calibri"/>
                <w:b/>
              </w:rPr>
            </w:pPr>
            <w:r w:rsidRPr="001F3FF4">
              <w:rPr>
                <w:rFonts w:ascii="Calibri" w:eastAsia="Arial" w:hAnsi="Calibri" w:cs="Calibri"/>
                <w:b/>
              </w:rPr>
              <w:t>Towarzystwo Upiększania Miasta Konina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703F8" w14:textId="77777777" w:rsidR="001F3FF4" w:rsidRPr="00F520ED" w:rsidRDefault="001F3FF4" w:rsidP="0018287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  <w:tr w:rsidR="001F3FF4" w:rsidRPr="00D97AAD" w14:paraId="62A1E031" w14:textId="77777777" w:rsidTr="001F3FF4">
        <w:trPr>
          <w:trHeight w:val="37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1B80" w14:textId="38E790DE" w:rsidR="001F3FF4" w:rsidRPr="00F520ED" w:rsidRDefault="001F3FF4" w:rsidP="001F3FF4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65/2025/GNS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3F4B5" w14:textId="0FB420D3" w:rsidR="001F3FF4" w:rsidRPr="00F520ED" w:rsidRDefault="001F3FF4" w:rsidP="00182877">
            <w:pPr>
              <w:jc w:val="center"/>
              <w:rPr>
                <w:rFonts w:ascii="Calibri" w:eastAsia="Arial" w:hAnsi="Calibri" w:cs="Calibri"/>
                <w:b/>
              </w:rPr>
            </w:pPr>
            <w:r w:rsidRPr="001F3FF4">
              <w:rPr>
                <w:rFonts w:ascii="Calibri" w:eastAsia="Arial" w:hAnsi="Calibri" w:cs="Calibri"/>
                <w:b/>
              </w:rPr>
              <w:t>Razem więcej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FC3A8" w14:textId="77777777" w:rsidR="001F3FF4" w:rsidRPr="00F520ED" w:rsidRDefault="001F3FF4" w:rsidP="00182877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POZYTYWNA</w:t>
            </w:r>
          </w:p>
        </w:tc>
      </w:tr>
    </w:tbl>
    <w:p w14:paraId="0121DFEC" w14:textId="77777777" w:rsidR="00F0379E" w:rsidRDefault="00F0379E" w:rsidP="001F3FF4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Calibri" w:hAnsi="Calibri" w:cs="Verdana"/>
          <w:b/>
          <w:bCs/>
          <w:color w:val="auto"/>
        </w:rPr>
      </w:pPr>
    </w:p>
    <w:sectPr w:rsidR="00F0379E" w:rsidSect="0075391F">
      <w:headerReference w:type="default" r:id="rId8"/>
      <w:footerReference w:type="default" r:id="rId9"/>
      <w:headerReference w:type="first" r:id="rId10"/>
      <w:pgSz w:w="11906" w:h="16838" w:code="9"/>
      <w:pgMar w:top="1701" w:right="1644" w:bottom="426" w:left="1644" w:header="720" w:footer="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B822C" w14:textId="77777777" w:rsidR="00FD70EC" w:rsidRDefault="00FD70EC">
      <w:pPr>
        <w:spacing w:before="0" w:after="0" w:line="240" w:lineRule="auto"/>
      </w:pPr>
      <w:r>
        <w:separator/>
      </w:r>
    </w:p>
  </w:endnote>
  <w:endnote w:type="continuationSeparator" w:id="0">
    <w:p w14:paraId="75F5340D" w14:textId="77777777" w:rsidR="00FD70EC" w:rsidRDefault="00FD70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73E1A" w14:textId="7C303B41" w:rsidR="00F9214C" w:rsidRDefault="00E2232F">
    <w:pPr>
      <w:pStyle w:val="Stopka"/>
    </w:pPr>
    <w:r w:rsidRPr="00E2232F">
      <w:rPr>
        <w:noProof/>
        <w:color w:val="FFFFFF" w:themeColor="background1"/>
        <w:lang w:eastAsia="pl-PL"/>
      </w:rPr>
      <w:drawing>
        <wp:anchor distT="0" distB="0" distL="114300" distR="114300" simplePos="0" relativeHeight="251662336" behindDoc="1" locked="0" layoutInCell="1" allowOverlap="1" wp14:anchorId="4CFDA4E2" wp14:editId="023D6330">
          <wp:simplePos x="0" y="0"/>
          <wp:positionH relativeFrom="margin">
            <wp:posOffset>-410845</wp:posOffset>
          </wp:positionH>
          <wp:positionV relativeFrom="paragraph">
            <wp:posOffset>-215900</wp:posOffset>
          </wp:positionV>
          <wp:extent cx="6332400" cy="921600"/>
          <wp:effectExtent l="0" t="0" r="0" b="0"/>
          <wp:wrapTight wrapText="bothSides">
            <wp:wrapPolygon edited="0">
              <wp:start x="0" y="0"/>
              <wp:lineTo x="0" y="20990"/>
              <wp:lineTo x="21509" y="20990"/>
              <wp:lineTo x="21509" y="0"/>
              <wp:lineTo x="0" y="0"/>
            </wp:wrapPolygon>
          </wp:wrapTight>
          <wp:docPr id="104" name="Obraz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WE_FIO_zestawienie_1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4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14C" w:rsidRPr="00E2232F">
      <w:rPr>
        <w:color w:val="FFFFFF" w:themeColor="background1"/>
        <w:lang w:bidi="pl-PL"/>
      </w:rPr>
      <w:t xml:space="preserve">STRONA </w:t>
    </w:r>
    <w:r w:rsidR="00F9214C" w:rsidRPr="00E2232F">
      <w:rPr>
        <w:color w:val="FFFFFF" w:themeColor="background1"/>
        <w:lang w:bidi="pl-PL"/>
      </w:rPr>
      <w:fldChar w:fldCharType="begin"/>
    </w:r>
    <w:r w:rsidR="00F9214C" w:rsidRPr="00E2232F">
      <w:rPr>
        <w:color w:val="FFFFFF" w:themeColor="background1"/>
        <w:lang w:bidi="pl-PL"/>
      </w:rPr>
      <w:instrText xml:space="preserve"> PAGE  \* Arabic  \* MERGEFORMAT </w:instrText>
    </w:r>
    <w:r w:rsidR="00F9214C" w:rsidRPr="00E2232F">
      <w:rPr>
        <w:color w:val="FFFFFF" w:themeColor="background1"/>
        <w:lang w:bidi="pl-PL"/>
      </w:rPr>
      <w:fldChar w:fldCharType="separate"/>
    </w:r>
    <w:r w:rsidR="00932497">
      <w:rPr>
        <w:noProof/>
        <w:color w:val="FFFFFF" w:themeColor="background1"/>
        <w:lang w:bidi="pl-PL"/>
      </w:rPr>
      <w:t>1</w:t>
    </w:r>
    <w:r w:rsidR="00F9214C" w:rsidRPr="00E2232F">
      <w:rPr>
        <w:color w:val="FFFFFF" w:themeColor="background1"/>
        <w:lang w:bidi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2FEF5" w14:textId="77777777" w:rsidR="00FD70EC" w:rsidRDefault="00FD70EC">
      <w:pPr>
        <w:spacing w:before="0" w:after="0" w:line="240" w:lineRule="auto"/>
      </w:pPr>
      <w:r>
        <w:separator/>
      </w:r>
    </w:p>
  </w:footnote>
  <w:footnote w:type="continuationSeparator" w:id="0">
    <w:p w14:paraId="66C9B857" w14:textId="77777777" w:rsidR="00FD70EC" w:rsidRDefault="00FD70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1EDBB" w14:textId="77777777" w:rsidR="00313C45" w:rsidRDefault="00313C45" w:rsidP="00313C45">
    <w:pPr>
      <w:pStyle w:val="Nagwek"/>
    </w:pPr>
    <w:r w:rsidRPr="00E2232F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359FAA6" wp14:editId="7DF1725D">
          <wp:simplePos x="0" y="0"/>
          <wp:positionH relativeFrom="column">
            <wp:posOffset>1648460</wp:posOffset>
          </wp:positionH>
          <wp:positionV relativeFrom="paragraph">
            <wp:posOffset>-44450</wp:posOffset>
          </wp:positionV>
          <wp:extent cx="552450" cy="552450"/>
          <wp:effectExtent l="0" t="0" r="0" b="0"/>
          <wp:wrapSquare wrapText="bothSides"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dolan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2BD659A" wp14:editId="26EF9CB0">
          <wp:simplePos x="0" y="0"/>
          <wp:positionH relativeFrom="column">
            <wp:posOffset>4410710</wp:posOffset>
          </wp:positionH>
          <wp:positionV relativeFrom="paragraph">
            <wp:posOffset>-50800</wp:posOffset>
          </wp:positionV>
          <wp:extent cx="1047750" cy="532130"/>
          <wp:effectExtent l="0" t="0" r="0" b="1270"/>
          <wp:wrapSquare wrapText="bothSides"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R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775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32F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15ADA50" wp14:editId="257608C1">
          <wp:simplePos x="0" y="0"/>
          <wp:positionH relativeFrom="margin">
            <wp:posOffset>2520950</wp:posOffset>
          </wp:positionH>
          <wp:positionV relativeFrom="paragraph">
            <wp:posOffset>-43180</wp:posOffset>
          </wp:positionV>
          <wp:extent cx="1638300" cy="555625"/>
          <wp:effectExtent l="0" t="0" r="0" b="0"/>
          <wp:wrapSquare wrapText="bothSides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SINGO - LOGO - Mekrury Wałbrzych HORIZ@800h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830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C3A97D9" wp14:editId="2EE04177">
          <wp:simplePos x="0" y="0"/>
          <wp:positionH relativeFrom="margin">
            <wp:align>left</wp:align>
          </wp:positionH>
          <wp:positionV relativeFrom="paragraph">
            <wp:posOffset>-241300</wp:posOffset>
          </wp:positionV>
          <wp:extent cx="863600" cy="86360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872934_122095389014442102_1417512621490865422_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88997" w14:textId="459818D3" w:rsidR="00190307" w:rsidRDefault="00190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A5F26" w14:textId="77777777" w:rsidR="00190307" w:rsidRDefault="00190307">
    <w:pPr>
      <w:pStyle w:val="Nagwek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punktowan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32A02D2"/>
    <w:multiLevelType w:val="hybridMultilevel"/>
    <w:tmpl w:val="BB44C8E6"/>
    <w:lvl w:ilvl="0" w:tplc="30661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6A16C5"/>
    <w:multiLevelType w:val="multilevel"/>
    <w:tmpl w:val="6304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8D5A12"/>
    <w:multiLevelType w:val="multilevel"/>
    <w:tmpl w:val="6E48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CE14DD"/>
    <w:multiLevelType w:val="hybridMultilevel"/>
    <w:tmpl w:val="5A7803E8"/>
    <w:lvl w:ilvl="0" w:tplc="07848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007CB7"/>
    <w:multiLevelType w:val="hybridMultilevel"/>
    <w:tmpl w:val="BBEE3648"/>
    <w:lvl w:ilvl="0" w:tplc="EE8AC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521B8D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EE154D6"/>
    <w:multiLevelType w:val="multilevel"/>
    <w:tmpl w:val="AAA29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8F5B63"/>
    <w:multiLevelType w:val="multilevel"/>
    <w:tmpl w:val="1CD6B866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54E55D4"/>
    <w:multiLevelType w:val="hybridMultilevel"/>
    <w:tmpl w:val="CC7E8C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FA0086"/>
    <w:multiLevelType w:val="multilevel"/>
    <w:tmpl w:val="AA948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550E2A"/>
    <w:multiLevelType w:val="hybridMultilevel"/>
    <w:tmpl w:val="3C584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3440CC"/>
    <w:multiLevelType w:val="multilevel"/>
    <w:tmpl w:val="B5CE5722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313201D7"/>
    <w:multiLevelType w:val="multilevel"/>
    <w:tmpl w:val="645EDC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eastAsiaTheme="minorEastAsia" w:hAnsiTheme="minorHAnsi" w:cstheme="minorBidi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68660BB"/>
    <w:multiLevelType w:val="hybridMultilevel"/>
    <w:tmpl w:val="81389E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C3DE8"/>
    <w:multiLevelType w:val="hybridMultilevel"/>
    <w:tmpl w:val="DCE2729A"/>
    <w:lvl w:ilvl="0" w:tplc="A0E601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302CC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36813"/>
    <w:multiLevelType w:val="multilevel"/>
    <w:tmpl w:val="D0922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FD2598"/>
    <w:multiLevelType w:val="multilevel"/>
    <w:tmpl w:val="F9DC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B17EAE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01BC2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2" w15:restartNumberingAfterBreak="0">
    <w:nsid w:val="5F8E16CC"/>
    <w:multiLevelType w:val="hybridMultilevel"/>
    <w:tmpl w:val="B43252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3531E"/>
    <w:multiLevelType w:val="hybridMultilevel"/>
    <w:tmpl w:val="E20EB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B13BE"/>
    <w:multiLevelType w:val="hybridMultilevel"/>
    <w:tmpl w:val="CB760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C271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E0360C"/>
    <w:multiLevelType w:val="multilevel"/>
    <w:tmpl w:val="2E969558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EA163BB"/>
    <w:multiLevelType w:val="hybridMultilevel"/>
    <w:tmpl w:val="D6DC50A0"/>
    <w:lvl w:ilvl="0" w:tplc="8EDCFEC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8" w15:restartNumberingAfterBreak="0">
    <w:nsid w:val="6F7C363F"/>
    <w:multiLevelType w:val="multilevel"/>
    <w:tmpl w:val="A15C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C52C06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B96641"/>
    <w:multiLevelType w:val="multilevel"/>
    <w:tmpl w:val="18FC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7"/>
  </w:num>
  <w:num w:numId="8">
    <w:abstractNumId w:val="13"/>
  </w:num>
  <w:num w:numId="9">
    <w:abstractNumId w:val="23"/>
  </w:num>
  <w:num w:numId="10">
    <w:abstractNumId w:val="19"/>
  </w:num>
  <w:num w:numId="11">
    <w:abstractNumId w:val="36"/>
  </w:num>
  <w:num w:numId="12">
    <w:abstractNumId w:val="35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29"/>
  </w:num>
  <w:num w:numId="23">
    <w:abstractNumId w:val="11"/>
  </w:num>
  <w:num w:numId="24">
    <w:abstractNumId w:val="40"/>
  </w:num>
  <w:num w:numId="25">
    <w:abstractNumId w:val="18"/>
  </w:num>
  <w:num w:numId="26">
    <w:abstractNumId w:val="38"/>
  </w:num>
  <w:num w:numId="27">
    <w:abstractNumId w:val="21"/>
  </w:num>
  <w:num w:numId="28">
    <w:abstractNumId w:val="12"/>
  </w:num>
  <w:num w:numId="29">
    <w:abstractNumId w:val="28"/>
  </w:num>
  <w:num w:numId="30">
    <w:abstractNumId w:val="39"/>
  </w:num>
  <w:num w:numId="31">
    <w:abstractNumId w:val="27"/>
  </w:num>
  <w:num w:numId="32">
    <w:abstractNumId w:val="22"/>
  </w:num>
  <w:num w:numId="33">
    <w:abstractNumId w:val="33"/>
  </w:num>
  <w:num w:numId="34">
    <w:abstractNumId w:val="24"/>
  </w:num>
  <w:num w:numId="35">
    <w:abstractNumId w:val="30"/>
  </w:num>
  <w:num w:numId="36">
    <w:abstractNumId w:val="15"/>
  </w:num>
  <w:num w:numId="37">
    <w:abstractNumId w:val="10"/>
  </w:num>
  <w:num w:numId="38">
    <w:abstractNumId w:val="34"/>
  </w:num>
  <w:num w:numId="39">
    <w:abstractNumId w:val="16"/>
  </w:num>
  <w:num w:numId="40">
    <w:abstractNumId w:val="37"/>
  </w:num>
  <w:num w:numId="41">
    <w:abstractNumId w:val="31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32"/>
  </w:num>
  <w:num w:numId="45">
    <w:abstractNumId w:val="20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28"/>
    <w:rsid w:val="00017DD9"/>
    <w:rsid w:val="000257E5"/>
    <w:rsid w:val="00027D45"/>
    <w:rsid w:val="00070BD4"/>
    <w:rsid w:val="000748AA"/>
    <w:rsid w:val="0007660E"/>
    <w:rsid w:val="00082630"/>
    <w:rsid w:val="000B4468"/>
    <w:rsid w:val="000B7CA8"/>
    <w:rsid w:val="00114383"/>
    <w:rsid w:val="001400B7"/>
    <w:rsid w:val="001638F6"/>
    <w:rsid w:val="001718D5"/>
    <w:rsid w:val="00190307"/>
    <w:rsid w:val="001927C6"/>
    <w:rsid w:val="001A2000"/>
    <w:rsid w:val="001A2AC5"/>
    <w:rsid w:val="001B7ABE"/>
    <w:rsid w:val="001C42F5"/>
    <w:rsid w:val="001C4603"/>
    <w:rsid w:val="001E5857"/>
    <w:rsid w:val="001F3FF4"/>
    <w:rsid w:val="002328C7"/>
    <w:rsid w:val="00237416"/>
    <w:rsid w:val="00243A28"/>
    <w:rsid w:val="00256C99"/>
    <w:rsid w:val="00266B64"/>
    <w:rsid w:val="00282EE2"/>
    <w:rsid w:val="00291795"/>
    <w:rsid w:val="002A3EA6"/>
    <w:rsid w:val="002B2EF3"/>
    <w:rsid w:val="002C2FF0"/>
    <w:rsid w:val="002E448C"/>
    <w:rsid w:val="002F213F"/>
    <w:rsid w:val="00313C45"/>
    <w:rsid w:val="003209D6"/>
    <w:rsid w:val="00324E39"/>
    <w:rsid w:val="00334A73"/>
    <w:rsid w:val="003422FF"/>
    <w:rsid w:val="00361ADB"/>
    <w:rsid w:val="00367161"/>
    <w:rsid w:val="003B4DC6"/>
    <w:rsid w:val="003D21DC"/>
    <w:rsid w:val="003D4A36"/>
    <w:rsid w:val="003E6EF5"/>
    <w:rsid w:val="00445C4F"/>
    <w:rsid w:val="00462D9B"/>
    <w:rsid w:val="00470425"/>
    <w:rsid w:val="00471169"/>
    <w:rsid w:val="00485AC8"/>
    <w:rsid w:val="004946A0"/>
    <w:rsid w:val="004952C4"/>
    <w:rsid w:val="004A4E6E"/>
    <w:rsid w:val="004A55B6"/>
    <w:rsid w:val="004A7D7C"/>
    <w:rsid w:val="004B1D07"/>
    <w:rsid w:val="004D2E04"/>
    <w:rsid w:val="004E2182"/>
    <w:rsid w:val="00502B3C"/>
    <w:rsid w:val="0051212E"/>
    <w:rsid w:val="00522670"/>
    <w:rsid w:val="00523DB5"/>
    <w:rsid w:val="0052576F"/>
    <w:rsid w:val="00535BF4"/>
    <w:rsid w:val="0054178E"/>
    <w:rsid w:val="0054203F"/>
    <w:rsid w:val="005477F0"/>
    <w:rsid w:val="00554C62"/>
    <w:rsid w:val="005621DF"/>
    <w:rsid w:val="00597101"/>
    <w:rsid w:val="005A1C5A"/>
    <w:rsid w:val="005C1554"/>
    <w:rsid w:val="005C3A4E"/>
    <w:rsid w:val="005E026E"/>
    <w:rsid w:val="005E0396"/>
    <w:rsid w:val="00613198"/>
    <w:rsid w:val="0062025A"/>
    <w:rsid w:val="00631916"/>
    <w:rsid w:val="00637BC4"/>
    <w:rsid w:val="00667AD5"/>
    <w:rsid w:val="00690EFD"/>
    <w:rsid w:val="006917CF"/>
    <w:rsid w:val="006A502E"/>
    <w:rsid w:val="006A68F8"/>
    <w:rsid w:val="006B0C73"/>
    <w:rsid w:val="006C64EF"/>
    <w:rsid w:val="006E1AF4"/>
    <w:rsid w:val="007021DE"/>
    <w:rsid w:val="00715421"/>
    <w:rsid w:val="00726685"/>
    <w:rsid w:val="007270CB"/>
    <w:rsid w:val="00732607"/>
    <w:rsid w:val="0075391F"/>
    <w:rsid w:val="00787578"/>
    <w:rsid w:val="007952AF"/>
    <w:rsid w:val="007A0C2B"/>
    <w:rsid w:val="007A4384"/>
    <w:rsid w:val="007B0DA7"/>
    <w:rsid w:val="007C6631"/>
    <w:rsid w:val="007D30EB"/>
    <w:rsid w:val="007D6379"/>
    <w:rsid w:val="007E5013"/>
    <w:rsid w:val="00844483"/>
    <w:rsid w:val="00856448"/>
    <w:rsid w:val="00857587"/>
    <w:rsid w:val="008748CC"/>
    <w:rsid w:val="008909B6"/>
    <w:rsid w:val="008B5775"/>
    <w:rsid w:val="008D1FE8"/>
    <w:rsid w:val="00904607"/>
    <w:rsid w:val="00932497"/>
    <w:rsid w:val="00934F1C"/>
    <w:rsid w:val="009526E8"/>
    <w:rsid w:val="00953428"/>
    <w:rsid w:val="00965B41"/>
    <w:rsid w:val="0097448A"/>
    <w:rsid w:val="009871AE"/>
    <w:rsid w:val="009918B5"/>
    <w:rsid w:val="009B6AB4"/>
    <w:rsid w:val="009D2231"/>
    <w:rsid w:val="009D3965"/>
    <w:rsid w:val="009E3A3E"/>
    <w:rsid w:val="00A122DB"/>
    <w:rsid w:val="00A30B1A"/>
    <w:rsid w:val="00A562A9"/>
    <w:rsid w:val="00A66CCA"/>
    <w:rsid w:val="00AA1BA2"/>
    <w:rsid w:val="00AD165F"/>
    <w:rsid w:val="00B23F89"/>
    <w:rsid w:val="00B42904"/>
    <w:rsid w:val="00B47B7A"/>
    <w:rsid w:val="00B6271D"/>
    <w:rsid w:val="00B646B8"/>
    <w:rsid w:val="00B75DC3"/>
    <w:rsid w:val="00BC63E6"/>
    <w:rsid w:val="00C554F1"/>
    <w:rsid w:val="00C616C7"/>
    <w:rsid w:val="00C80BD4"/>
    <w:rsid w:val="00CC521D"/>
    <w:rsid w:val="00CC7D38"/>
    <w:rsid w:val="00CF3A42"/>
    <w:rsid w:val="00D0169E"/>
    <w:rsid w:val="00D06025"/>
    <w:rsid w:val="00D20F03"/>
    <w:rsid w:val="00D33874"/>
    <w:rsid w:val="00D4373F"/>
    <w:rsid w:val="00D5413C"/>
    <w:rsid w:val="00DC07A3"/>
    <w:rsid w:val="00DC632F"/>
    <w:rsid w:val="00DD345C"/>
    <w:rsid w:val="00DD7455"/>
    <w:rsid w:val="00DE4ACE"/>
    <w:rsid w:val="00DE5753"/>
    <w:rsid w:val="00E11B8A"/>
    <w:rsid w:val="00E2232F"/>
    <w:rsid w:val="00E23416"/>
    <w:rsid w:val="00E36004"/>
    <w:rsid w:val="00E56352"/>
    <w:rsid w:val="00EA4BE2"/>
    <w:rsid w:val="00EE1A2C"/>
    <w:rsid w:val="00EF0F3A"/>
    <w:rsid w:val="00F00DA6"/>
    <w:rsid w:val="00F0379E"/>
    <w:rsid w:val="00F17D6D"/>
    <w:rsid w:val="00F2369B"/>
    <w:rsid w:val="00F520ED"/>
    <w:rsid w:val="00F55630"/>
    <w:rsid w:val="00F677F9"/>
    <w:rsid w:val="00F91EEB"/>
    <w:rsid w:val="00F9214C"/>
    <w:rsid w:val="00F9364A"/>
    <w:rsid w:val="00FA24BC"/>
    <w:rsid w:val="00FB34E1"/>
    <w:rsid w:val="00FD1504"/>
    <w:rsid w:val="00FD70EC"/>
    <w:rsid w:val="00FE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8FD5F"/>
  <w15:chartTrackingRefBased/>
  <w15:docId w15:val="{4F9DBEB8-2BDF-4897-A4AD-DBE7C13C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pl-PL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18B5"/>
  </w:style>
  <w:style w:type="paragraph" w:styleId="Nagwek1">
    <w:name w:val="heading 1"/>
    <w:basedOn w:val="Normalny"/>
    <w:next w:val="Normalny"/>
    <w:link w:val="Nagwek1Znak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Nagwek5">
    <w:name w:val="heading 5"/>
    <w:basedOn w:val="Normalny"/>
    <w:next w:val="Normalny"/>
    <w:link w:val="Nagwek5Znak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Nagwek6">
    <w:name w:val="heading 6"/>
    <w:basedOn w:val="Normalny"/>
    <w:next w:val="Normalny"/>
    <w:link w:val="Nagwek6Znak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Nagwek8">
    <w:name w:val="heading 8"/>
    <w:basedOn w:val="Normalny"/>
    <w:next w:val="Normalny"/>
    <w:link w:val="Nagwek8Znak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Jasnecieniowanie">
    <w:name w:val="Light Shading"/>
    <w:basedOn w:val="Standardowy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jekontaktowe">
    <w:name w:val="Informacje kontaktowe"/>
    <w:basedOn w:val="Normalny"/>
    <w:uiPriority w:val="4"/>
    <w:qFormat/>
    <w:pPr>
      <w:spacing w:before="360" w:after="0"/>
      <w:contextualSpacing/>
      <w:jc w:val="center"/>
    </w:pPr>
  </w:style>
  <w:style w:type="character" w:customStyle="1" w:styleId="Nagwek1Znak">
    <w:name w:val="Nagłówek 1 Znak"/>
    <w:basedOn w:val="Domylnaczcionkaakapitu"/>
    <w:link w:val="Nagwek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4"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punktowana">
    <w:name w:val="List Bullet"/>
    <w:basedOn w:val="Normalny"/>
    <w:uiPriority w:val="7"/>
    <w:unhideWhenUsed/>
    <w:qFormat/>
    <w:pPr>
      <w:numPr>
        <w:numId w:val="5"/>
      </w:numPr>
    </w:pPr>
  </w:style>
  <w:style w:type="paragraph" w:styleId="Listanumerowana">
    <w:name w:val="List Number"/>
    <w:basedOn w:val="Normalny"/>
    <w:uiPriority w:val="5"/>
    <w:unhideWhenUsed/>
    <w:qFormat/>
    <w:pPr>
      <w:numPr>
        <w:numId w:val="6"/>
      </w:numPr>
      <w:contextualSpacing/>
    </w:pPr>
  </w:style>
  <w:style w:type="paragraph" w:styleId="Tytu">
    <w:name w:val="Title"/>
    <w:basedOn w:val="Normalny"/>
    <w:link w:val="TytuZnak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Podtytu">
    <w:name w:val="Subtitle"/>
    <w:basedOn w:val="Normalny"/>
    <w:link w:val="PodtytuZnak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PodtytuZnak">
    <w:name w:val="Podtytuł Znak"/>
    <w:basedOn w:val="Domylnaczcionkaakapitu"/>
    <w:link w:val="Podtytu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Zdjcie">
    <w:name w:val="Zdjęcie"/>
    <w:basedOn w:val="Normalny"/>
    <w:uiPriority w:val="1"/>
    <w:qFormat/>
    <w:rsid w:val="00D5413C"/>
    <w:pPr>
      <w:spacing w:before="2400" w:after="400"/>
      <w:jc w:val="center"/>
    </w:pPr>
  </w:style>
  <w:style w:type="paragraph" w:styleId="Legenda">
    <w:name w:val="caption"/>
    <w:basedOn w:val="Normalny"/>
    <w:next w:val="Normalny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Nagwek9Znak">
    <w:name w:val="Nagłówek 9 Znak"/>
    <w:basedOn w:val="Domylnaczcionkaakapitu"/>
    <w:link w:val="Nagwek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Nagwek8Znak">
    <w:name w:val="Nagłówek 8 Znak"/>
    <w:basedOn w:val="Domylnaczcionkaakapitu"/>
    <w:link w:val="Nagwek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spacing w:before="0"/>
      <w:outlineLvl w:val="9"/>
    </w:pPr>
  </w:style>
  <w:style w:type="paragraph" w:styleId="Stopka">
    <w:name w:val="footer"/>
    <w:basedOn w:val="Normalny"/>
    <w:link w:val="StopkaZnak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3422FF"/>
    <w:rPr>
      <w:sz w:val="22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pPr>
      <w:spacing w:after="100"/>
      <w:ind w:left="400"/>
    </w:pPr>
    <w:rPr>
      <w:i/>
      <w:iCs/>
    </w:rPr>
  </w:style>
  <w:style w:type="paragraph" w:styleId="Spistreci1">
    <w:name w:val="toc 1"/>
    <w:basedOn w:val="Normalny"/>
    <w:next w:val="Normalny"/>
    <w:autoRedefine/>
    <w:uiPriority w:val="39"/>
    <w:unhideWhenUsed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pPr>
      <w:spacing w:after="100"/>
      <w:ind w:left="2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2DB"/>
    <w:rPr>
      <w:rFonts w:ascii="Tahoma" w:hAnsi="Tahoma" w:cs="Tahoma"/>
      <w:szCs w:val="16"/>
    </w:rPr>
  </w:style>
  <w:style w:type="paragraph" w:styleId="Bibliografia">
    <w:name w:val="Bibliography"/>
    <w:basedOn w:val="Normalny"/>
    <w:next w:val="Normalny"/>
    <w:uiPriority w:val="39"/>
    <w:semiHidden/>
    <w:unhideWhenUsed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aporttabela">
    <w:name w:val="Raport — tabela"/>
    <w:basedOn w:val="Standardowy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ela-Siatka">
    <w:name w:val="Table Grid"/>
    <w:basedOn w:val="Standardowy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A2000"/>
    <w:pPr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2000"/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122DB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22D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122DB"/>
    <w:rPr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22DB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22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22DB"/>
    <w:rPr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122DB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22DB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22DB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122DB"/>
    <w:rPr>
      <w:rFonts w:ascii="Consolas" w:hAnsi="Consolas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122DB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122DB"/>
    <w:rPr>
      <w:rFonts w:ascii="Consolas" w:hAnsi="Consolas"/>
      <w:szCs w:val="21"/>
    </w:rPr>
  </w:style>
  <w:style w:type="character" w:styleId="Tekstzastpczy">
    <w:name w:val="Placeholder Text"/>
    <w:basedOn w:val="Domylnaczcionkaakapitu"/>
    <w:uiPriority w:val="99"/>
    <w:semiHidden/>
    <w:rsid w:val="00A122DB"/>
    <w:rPr>
      <w:color w:val="595959" w:themeColor="text1" w:themeTint="A6"/>
    </w:rPr>
  </w:style>
  <w:style w:type="paragraph" w:styleId="Akapitzlist">
    <w:name w:val="List Paragraph"/>
    <w:basedOn w:val="Normalny"/>
    <w:uiPriority w:val="34"/>
    <w:qFormat/>
    <w:rsid w:val="0059710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62A9"/>
    <w:rPr>
      <w:rFonts w:ascii="Times New Roman" w:hAnsi="Times New Roman" w:cs="Times New Roman"/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6CC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214C"/>
    <w:rPr>
      <w:color w:val="993E2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9214C"/>
    <w:rPr>
      <w:color w:val="605E5C"/>
      <w:shd w:val="clear" w:color="auto" w:fill="E1DFDD"/>
    </w:rPr>
  </w:style>
  <w:style w:type="character" w:styleId="Odwoanieprzypisudolnego">
    <w:name w:val="footnote reference"/>
    <w:rsid w:val="00F00D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4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1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1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6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\AppData\Roaming\Microsoft\Templates\Raport%20lub%20praca%20domowa%20ucznia%20z%20ok&#322;adk&#261;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A56C7-B00D-4604-B5ED-F213165DC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lub praca domowa ucznia z okładką</Template>
  <TotalTime>120</TotalTime>
  <Pages>2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Sławek Wieteska</dc:creator>
  <cp:keywords/>
  <cp:lastModifiedBy>Waldemar Weihs</cp:lastModifiedBy>
  <cp:revision>26</cp:revision>
  <cp:lastPrinted>2025-08-10T13:20:00Z</cp:lastPrinted>
  <dcterms:created xsi:type="dcterms:W3CDTF">2025-08-10T13:36:00Z</dcterms:created>
  <dcterms:modified xsi:type="dcterms:W3CDTF">2025-08-25T13:57:00Z</dcterms:modified>
  <cp:version/>
</cp:coreProperties>
</file>