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5E604" w14:textId="313D5A7A" w:rsidR="00A174A1" w:rsidRPr="00A174A1" w:rsidRDefault="00A174A1" w:rsidP="00A17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</w:p>
    <w:p w14:paraId="6334AEE6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75678524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2A223F08" w14:textId="5F6EB5C4" w:rsidR="00F0379E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OCENA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</w:t>
      </w:r>
      <w:r w:rsidR="00171ED7">
        <w:rPr>
          <w:rFonts w:ascii="Calibri" w:eastAsia="Arial" w:hAnsi="Calibri" w:cs="Calibri"/>
          <w:b/>
          <w:bCs/>
          <w:sz w:val="32"/>
          <w:szCs w:val="32"/>
        </w:rPr>
        <w:t>MERYTORYCZNA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WNIOSK</w:t>
      </w:r>
      <w:r>
        <w:rPr>
          <w:rFonts w:ascii="Calibri" w:eastAsia="Arial" w:hAnsi="Calibri" w:cs="Calibri"/>
          <w:b/>
          <w:bCs/>
          <w:sz w:val="32"/>
          <w:szCs w:val="32"/>
        </w:rPr>
        <w:t>ÓWW RAMACH PROJEKTU „WIELKOPOLSKIE MAŁE INICJATYWY”</w:t>
      </w:r>
    </w:p>
    <w:p w14:paraId="32BED195" w14:textId="7A8ED600" w:rsidR="002F213F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EDYCJA 2025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ROZSTRZYGNIECIE </w:t>
      </w:r>
      <w:r w:rsidR="00A54766">
        <w:rPr>
          <w:rFonts w:ascii="Calibri" w:eastAsia="Arial" w:hAnsi="Calibri" w:cs="Calibri"/>
          <w:b/>
          <w:bCs/>
          <w:sz w:val="32"/>
          <w:szCs w:val="32"/>
        </w:rPr>
        <w:t>I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I</w:t>
      </w:r>
      <w:r w:rsidR="001A251F">
        <w:rPr>
          <w:rFonts w:ascii="Calibri" w:eastAsia="Arial" w:hAnsi="Calibri" w:cs="Calibri"/>
          <w:b/>
          <w:bCs/>
          <w:sz w:val="32"/>
          <w:szCs w:val="32"/>
        </w:rPr>
        <w:t>I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</w:t>
      </w:r>
      <w:r w:rsidR="001A251F">
        <w:rPr>
          <w:rFonts w:ascii="Calibri" w:eastAsia="Arial" w:hAnsi="Calibri" w:cs="Calibri"/>
          <w:b/>
          <w:bCs/>
          <w:sz w:val="32"/>
          <w:szCs w:val="32"/>
        </w:rPr>
        <w:t>04.09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.2025 R.</w:t>
      </w:r>
    </w:p>
    <w:p w14:paraId="7EC5D4F2" w14:textId="5D76DFC7" w:rsidR="00D4373F" w:rsidRPr="00D4373F" w:rsidRDefault="00D4373F" w:rsidP="001400B7">
      <w:pPr>
        <w:ind w:left="-709"/>
        <w:jc w:val="both"/>
        <w:rPr>
          <w:rFonts w:ascii="Calibri" w:hAnsi="Calibri" w:cs="Calibri"/>
          <w:b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1134"/>
        <w:gridCol w:w="2551"/>
        <w:gridCol w:w="1560"/>
      </w:tblGrid>
      <w:tr w:rsidR="0074210E" w14:paraId="78BBFB4C" w14:textId="5E3F8AE9" w:rsidTr="0074210E">
        <w:trPr>
          <w:trHeight w:val="3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45928" w14:textId="02D7D211" w:rsidR="0074210E" w:rsidRPr="003B4DC6" w:rsidRDefault="0074210E" w:rsidP="0074210E">
            <w:pPr>
              <w:spacing w:before="0" w:after="0" w:line="240" w:lineRule="auto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Nr wniosku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7D0F2D" w14:textId="512EEBF3" w:rsidR="0074210E" w:rsidRPr="003B4DC6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Nazwa Wnioskodawcy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3848B" w14:textId="759E179B" w:rsidR="0074210E" w:rsidRPr="003B4DC6" w:rsidRDefault="0074210E" w:rsidP="0074210E">
            <w:pPr>
              <w:spacing w:before="0" w:after="0"/>
              <w:ind w:left="-108" w:right="-104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Liczba </w:t>
            </w:r>
            <w:r>
              <w:rPr>
                <w:rFonts w:ascii="Calibri" w:eastAsia="Arial" w:hAnsi="Calibri" w:cs="Calibri"/>
                <w:b/>
              </w:rPr>
              <w:br/>
              <w:t xml:space="preserve">punktów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2D08A7B" w14:textId="7BA1668A" w:rsidR="0074210E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Zakwalifikowany lub nie </w:t>
            </w:r>
            <w:r>
              <w:rPr>
                <w:rFonts w:ascii="Calibri" w:eastAsia="Arial" w:hAnsi="Calibri" w:cs="Calibri"/>
                <w:b/>
              </w:rPr>
              <w:br/>
              <w:t xml:space="preserve">do dofinansowania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C0F698" w14:textId="3CC57191" w:rsidR="0074210E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Kwota </w:t>
            </w:r>
            <w:r>
              <w:rPr>
                <w:rFonts w:ascii="Calibri" w:eastAsia="Arial" w:hAnsi="Calibri" w:cs="Calibri"/>
                <w:b/>
              </w:rPr>
              <w:br/>
              <w:t xml:space="preserve">dotacji </w:t>
            </w:r>
            <w:r w:rsidR="00CC0112">
              <w:rPr>
                <w:rFonts w:ascii="Calibri" w:eastAsia="Arial" w:hAnsi="Calibri" w:cs="Calibri"/>
                <w:b/>
              </w:rPr>
              <w:t>w PLN</w:t>
            </w:r>
          </w:p>
        </w:tc>
      </w:tr>
      <w:tr w:rsidR="00CD105D" w:rsidRPr="00D97AAD" w14:paraId="7D416F87" w14:textId="73C0F8E9" w:rsidTr="0074210E">
        <w:trPr>
          <w:trHeight w:val="377"/>
        </w:trPr>
        <w:tc>
          <w:tcPr>
            <w:tcW w:w="1560" w:type="dxa"/>
            <w:shd w:val="clear" w:color="auto" w:fill="auto"/>
            <w:vAlign w:val="center"/>
          </w:tcPr>
          <w:p w14:paraId="56A4EE39" w14:textId="358A78E0" w:rsidR="00CD105D" w:rsidRPr="00F520ED" w:rsidRDefault="00CD105D" w:rsidP="00CD105D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66/2025/NGO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053E33E" w14:textId="2A43F0BE" w:rsidR="00CD105D" w:rsidRPr="00F520ED" w:rsidRDefault="00CD105D" w:rsidP="00CD105D">
            <w:pPr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eastAsia="Arial" w:hAnsi="Calibri" w:cs="Calibri"/>
                <w:b/>
              </w:rPr>
              <w:t>Fundacja bez kozetki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FA654" w14:textId="3E34485D" w:rsidR="00CD105D" w:rsidRPr="00F520ED" w:rsidRDefault="00165029" w:rsidP="00CD105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33,5</w:t>
            </w:r>
          </w:p>
        </w:tc>
        <w:tc>
          <w:tcPr>
            <w:tcW w:w="2551" w:type="dxa"/>
            <w:vAlign w:val="center"/>
          </w:tcPr>
          <w:p w14:paraId="447D1C8B" w14:textId="599503BA" w:rsidR="00CD105D" w:rsidRPr="00F520ED" w:rsidRDefault="00CD105D" w:rsidP="00CD105D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4D19FEBA" w14:textId="5EFAF786" w:rsidR="00CD105D" w:rsidRPr="00A45DC8" w:rsidRDefault="00CD105D" w:rsidP="00CD105D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944185" w:rsidRPr="00D97AAD" w14:paraId="441C0745" w14:textId="794DF79D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658" w14:textId="651E60BF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68/2025/GNS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7089" w14:textId="13A7AE4E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eastAsia="Arial" w:hAnsi="Calibri" w:cs="Calibri"/>
                <w:b/>
              </w:rPr>
              <w:t>Kwileckie liderki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1D6E42" w14:textId="3BAF3820" w:rsidR="00944185" w:rsidRPr="00F520ED" w:rsidRDefault="00165029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27,5</w:t>
            </w:r>
          </w:p>
        </w:tc>
        <w:tc>
          <w:tcPr>
            <w:tcW w:w="2551" w:type="dxa"/>
            <w:vAlign w:val="center"/>
          </w:tcPr>
          <w:p w14:paraId="7D9B0C37" w14:textId="09DB5F2B" w:rsidR="00944185" w:rsidRPr="00A45DC8" w:rsidRDefault="00944185" w:rsidP="00944185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3F213E44" w14:textId="5D36C97E" w:rsidR="00944185" w:rsidRPr="00A45DC8" w:rsidRDefault="00944185" w:rsidP="00944185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944185" w:rsidRPr="00D97AAD" w14:paraId="1A66CB0F" w14:textId="795E96D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371C" w14:textId="62CE2634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71/2025/GNS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0463" w14:textId="199C7641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eastAsia="Arial" w:hAnsi="Calibri" w:cs="Calibri"/>
                <w:b/>
              </w:rPr>
              <w:t>Razem dla naszej społeczności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54344A" w14:textId="2DF9AEF7" w:rsidR="00944185" w:rsidRPr="00F520ED" w:rsidRDefault="00165029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22,5</w:t>
            </w:r>
          </w:p>
        </w:tc>
        <w:tc>
          <w:tcPr>
            <w:tcW w:w="2551" w:type="dxa"/>
            <w:vAlign w:val="center"/>
          </w:tcPr>
          <w:p w14:paraId="2019D6F8" w14:textId="19DCCC9B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3CCD6B4E" w14:textId="46A20404" w:rsidR="00944185" w:rsidRPr="00A45DC8" w:rsidRDefault="00944185" w:rsidP="00944185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944185" w:rsidRPr="00D97AAD" w14:paraId="637E69FD" w14:textId="2F9A67F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F794" w14:textId="0572507F" w:rsidR="00944185" w:rsidRPr="00F520ED" w:rsidRDefault="00944185" w:rsidP="00944185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72/2025/GNP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C048" w14:textId="0D86D73B" w:rsidR="00944185" w:rsidRPr="005621DF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eastAsia="Arial" w:hAnsi="Calibri" w:cs="Calibri"/>
                <w:b/>
              </w:rPr>
              <w:t>Sąsiedzka Trójka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01BCE9" w14:textId="308C12B8" w:rsidR="00944185" w:rsidRPr="00F520ED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39,25</w:t>
            </w:r>
          </w:p>
        </w:tc>
        <w:tc>
          <w:tcPr>
            <w:tcW w:w="2551" w:type="dxa"/>
            <w:vAlign w:val="center"/>
          </w:tcPr>
          <w:p w14:paraId="569C8775" w14:textId="5080DFA6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5193B717" w14:textId="7B10C71B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944185" w:rsidRPr="00D97AAD" w14:paraId="7E91C73B" w14:textId="2AE3BBF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8B3" w14:textId="188471AF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75/2025/NGO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8194" w14:textId="2C0A1853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597C85">
              <w:rPr>
                <w:rFonts w:ascii="Calibri" w:eastAsia="Arial" w:hAnsi="Calibri" w:cs="Calibri"/>
                <w:b/>
              </w:rPr>
              <w:t xml:space="preserve">Fundacja </w:t>
            </w:r>
            <w:proofErr w:type="spellStart"/>
            <w:r w:rsidRPr="00597C85">
              <w:rPr>
                <w:rFonts w:ascii="Calibri" w:eastAsia="Arial" w:hAnsi="Calibri" w:cs="Calibri"/>
                <w:b/>
              </w:rPr>
              <w:t>PływajMY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C1C8F39" w14:textId="27CD5782" w:rsidR="00944185" w:rsidRPr="00F520ED" w:rsidRDefault="00165029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36,5</w:t>
            </w:r>
          </w:p>
        </w:tc>
        <w:tc>
          <w:tcPr>
            <w:tcW w:w="2551" w:type="dxa"/>
            <w:vAlign w:val="center"/>
          </w:tcPr>
          <w:p w14:paraId="424BEE9D" w14:textId="4DB354EA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7DAE6E3B" w14:textId="73CD6374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944185" w:rsidRPr="00D97AAD" w14:paraId="6A43DDE4" w14:textId="27C7D189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F665" w14:textId="065F0BAF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76/2025/GNS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713B" w14:textId="074FF173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597C85">
              <w:rPr>
                <w:rFonts w:ascii="Calibri" w:eastAsia="Arial" w:hAnsi="Calibri" w:cs="Calibri"/>
                <w:b/>
              </w:rPr>
              <w:t>Czerlejno i Przyjaciele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D88043" w14:textId="54843B4F" w:rsidR="00944185" w:rsidRPr="00E571D9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39,25</w:t>
            </w:r>
          </w:p>
        </w:tc>
        <w:tc>
          <w:tcPr>
            <w:tcW w:w="2551" w:type="dxa"/>
            <w:vAlign w:val="center"/>
          </w:tcPr>
          <w:p w14:paraId="0BF6412E" w14:textId="296D602A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37BE313D" w14:textId="640EEB05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944185" w:rsidRPr="00D97AAD" w14:paraId="57CF0FB5" w14:textId="1673BB0B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1409" w14:textId="2DE85EBC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77/2025/GNP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88F1" w14:textId="4687106A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597C85">
              <w:rPr>
                <w:rFonts w:ascii="Calibri" w:eastAsia="Arial" w:hAnsi="Calibri" w:cs="Calibri"/>
                <w:b/>
              </w:rPr>
              <w:t>Aktywni dla Topoli Wielkiej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6024" w14:textId="3AEEE8E9" w:rsidR="00944185" w:rsidRPr="00E571D9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68,5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FDA6" w14:textId="02E384F9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4C37" w14:textId="5BEF8522" w:rsidR="00944185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6.5</w:t>
            </w:r>
            <w:r w:rsidR="00944185">
              <w:rPr>
                <w:rFonts w:ascii="Calibri" w:hAnsi="Calibri" w:cs="Calibri"/>
                <w:b/>
                <w:color w:val="000000" w:themeColor="text1"/>
              </w:rPr>
              <w:t>00</w:t>
            </w:r>
            <w:r w:rsidR="00944185" w:rsidRPr="00C72CA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944185" w:rsidRPr="00D97AAD" w14:paraId="3407AB95" w14:textId="2807D52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58A5" w14:textId="2CA0FE02" w:rsidR="00944185" w:rsidRPr="00096C4E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  <w:color w:val="000000" w:themeColor="text1"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78/2025/GNP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90CE" w14:textId="373D5E1B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3C63D2">
              <w:rPr>
                <w:rFonts w:ascii="Calibri" w:eastAsia="Arial" w:hAnsi="Calibri" w:cs="Calibri"/>
                <w:b/>
              </w:rPr>
              <w:t>Kobiety Przedsiębiorcze Południowej Wielkopolski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E0AA" w14:textId="59736C91" w:rsidR="00944185" w:rsidRPr="00F520ED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56,75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7B2D" w14:textId="0C74C83D" w:rsidR="00944185" w:rsidRPr="008E357C" w:rsidRDefault="00944185" w:rsidP="00944185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7769" w14:textId="19051646" w:rsidR="00944185" w:rsidRPr="008E357C" w:rsidRDefault="00E163B0" w:rsidP="00944185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7.0</w:t>
            </w:r>
            <w:r w:rsidR="00944185">
              <w:rPr>
                <w:rFonts w:ascii="Calibri" w:hAnsi="Calibri" w:cs="Calibri"/>
                <w:b/>
                <w:color w:val="000000" w:themeColor="text1"/>
              </w:rPr>
              <w:t>00</w:t>
            </w:r>
            <w:r w:rsidR="00944185" w:rsidRPr="00C72CA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944185" w:rsidRPr="00D97AAD" w14:paraId="4B3D5866" w14:textId="67B6D81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20B" w14:textId="371A0655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80/2025/GNP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368B" w14:textId="7C71CD68" w:rsidR="00944185" w:rsidRPr="00F520ED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3C63D2">
              <w:rPr>
                <w:rFonts w:ascii="Calibri" w:eastAsia="Arial" w:hAnsi="Calibri" w:cs="Calibri"/>
                <w:b/>
              </w:rPr>
              <w:t>Uciechowianie</w:t>
            </w:r>
            <w:proofErr w:type="spellEnd"/>
            <w:r w:rsidRPr="003C63D2">
              <w:rPr>
                <w:rFonts w:ascii="Calibri" w:eastAsia="Arial" w:hAnsi="Calibri" w:cs="Calibri"/>
                <w:b/>
              </w:rPr>
              <w:t xml:space="preserve"> - śpiewacy ludowi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35554" w14:textId="6C66CF91" w:rsidR="00944185" w:rsidRPr="00F520ED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72,0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920C" w14:textId="197AC099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38EE" w14:textId="65402EB4" w:rsidR="00944185" w:rsidRDefault="00E163B0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9.0</w:t>
            </w:r>
            <w:bookmarkStart w:id="0" w:name="_GoBack"/>
            <w:bookmarkEnd w:id="0"/>
            <w:r w:rsidR="00944185">
              <w:rPr>
                <w:rFonts w:ascii="Calibri" w:hAnsi="Calibri" w:cs="Calibri"/>
                <w:b/>
                <w:color w:val="000000" w:themeColor="text1"/>
              </w:rPr>
              <w:t>00</w:t>
            </w:r>
            <w:r w:rsidR="00944185" w:rsidRPr="00C72CA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944185" w:rsidRPr="00D97AAD" w14:paraId="5C20E676" w14:textId="00CDFA5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50C1" w14:textId="58BDC506" w:rsidR="00944185" w:rsidRPr="00F520ED" w:rsidRDefault="00944185" w:rsidP="0094418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 w:rsidRPr="006A60B0">
              <w:rPr>
                <w:rFonts w:ascii="Calibri" w:hAnsi="Calibri" w:cs="Calibri"/>
                <w:b/>
                <w:color w:val="000000"/>
              </w:rPr>
              <w:t>82/2025/NGO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EF5A" w14:textId="033C525F" w:rsidR="00944185" w:rsidRPr="003F383F" w:rsidRDefault="00944185" w:rsidP="00944185">
            <w:pPr>
              <w:jc w:val="center"/>
              <w:rPr>
                <w:rFonts w:ascii="Calibri" w:eastAsia="Arial" w:hAnsi="Calibri" w:cs="Calibri"/>
                <w:b/>
              </w:rPr>
            </w:pPr>
            <w:r w:rsidRPr="003C63D2">
              <w:rPr>
                <w:rFonts w:ascii="Calibri" w:eastAsia="Arial" w:hAnsi="Calibri" w:cs="Calibri"/>
                <w:b/>
              </w:rPr>
              <w:t>Stowarzyszenie Sąsiedzkie Wojnówko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377A" w14:textId="126351CB" w:rsidR="00944185" w:rsidRPr="00F520ED" w:rsidRDefault="00165029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97,0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1B8A" w14:textId="62176659" w:rsidR="00944185" w:rsidRDefault="00944185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F3C8" w14:textId="3CFFFD69" w:rsidR="00944185" w:rsidRDefault="00165029" w:rsidP="0094418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10.0</w:t>
            </w:r>
            <w:r w:rsidR="00944185">
              <w:rPr>
                <w:rFonts w:ascii="Calibri" w:hAnsi="Calibri" w:cs="Calibri"/>
                <w:b/>
                <w:color w:val="000000" w:themeColor="text1"/>
              </w:rPr>
              <w:t>00</w:t>
            </w:r>
            <w:r w:rsidR="00944185" w:rsidRPr="00C72CA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</w:tbl>
    <w:p w14:paraId="0121DFEC" w14:textId="77777777" w:rsidR="00F0379E" w:rsidRDefault="00F0379E" w:rsidP="00D31933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Calibri" w:hAnsi="Calibri" w:cs="Verdana"/>
          <w:b/>
          <w:bCs/>
          <w:color w:val="auto"/>
        </w:rPr>
      </w:pPr>
    </w:p>
    <w:sectPr w:rsidR="00F0379E" w:rsidSect="0075391F">
      <w:headerReference w:type="default" r:id="rId8"/>
      <w:footerReference w:type="default" r:id="rId9"/>
      <w:headerReference w:type="first" r:id="rId10"/>
      <w:pgSz w:w="11906" w:h="16838" w:code="9"/>
      <w:pgMar w:top="1701" w:right="1644" w:bottom="426" w:left="1644" w:header="720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35B23" w14:textId="77777777" w:rsidR="00B85B72" w:rsidRDefault="00B85B72">
      <w:pPr>
        <w:spacing w:before="0" w:after="0" w:line="240" w:lineRule="auto"/>
      </w:pPr>
      <w:r>
        <w:separator/>
      </w:r>
    </w:p>
  </w:endnote>
  <w:endnote w:type="continuationSeparator" w:id="0">
    <w:p w14:paraId="12A4273C" w14:textId="77777777" w:rsidR="00B85B72" w:rsidRDefault="00B85B7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3E1A" w14:textId="006CC175" w:rsidR="00F9214C" w:rsidRDefault="00E2232F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2336" behindDoc="1" locked="0" layoutInCell="1" allowOverlap="1" wp14:anchorId="4CFDA4E2" wp14:editId="023D6330">
          <wp:simplePos x="0" y="0"/>
          <wp:positionH relativeFrom="margin">
            <wp:posOffset>-410845</wp:posOffset>
          </wp:positionH>
          <wp:positionV relativeFrom="paragraph">
            <wp:posOffset>-215900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14C" w:rsidRPr="00E2232F">
      <w:rPr>
        <w:color w:val="FFFFFF" w:themeColor="background1"/>
        <w:lang w:bidi="pl-PL"/>
      </w:rPr>
      <w:t xml:space="preserve">STRONA </w:t>
    </w:r>
    <w:r w:rsidR="00F9214C" w:rsidRPr="00E2232F">
      <w:rPr>
        <w:color w:val="FFFFFF" w:themeColor="background1"/>
        <w:lang w:bidi="pl-PL"/>
      </w:rPr>
      <w:fldChar w:fldCharType="begin"/>
    </w:r>
    <w:r w:rsidR="00F9214C" w:rsidRPr="00E2232F">
      <w:rPr>
        <w:color w:val="FFFFFF" w:themeColor="background1"/>
        <w:lang w:bidi="pl-PL"/>
      </w:rPr>
      <w:instrText xml:space="preserve"> PAGE  \* Arabic  \* MERGEFORMAT </w:instrText>
    </w:r>
    <w:r w:rsidR="00F9214C" w:rsidRPr="00E2232F">
      <w:rPr>
        <w:color w:val="FFFFFF" w:themeColor="background1"/>
        <w:lang w:bidi="pl-PL"/>
      </w:rPr>
      <w:fldChar w:fldCharType="separate"/>
    </w:r>
    <w:r w:rsidR="00E163B0">
      <w:rPr>
        <w:noProof/>
        <w:color w:val="FFFFFF" w:themeColor="background1"/>
        <w:lang w:bidi="pl-PL"/>
      </w:rPr>
      <w:t>0</w:t>
    </w:r>
    <w:r w:rsidR="00F9214C" w:rsidRPr="00E2232F">
      <w:rPr>
        <w:color w:val="FFFFFF" w:themeColor="background1"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2DE20" w14:textId="77777777" w:rsidR="00B85B72" w:rsidRDefault="00B85B72">
      <w:pPr>
        <w:spacing w:before="0" w:after="0" w:line="240" w:lineRule="auto"/>
      </w:pPr>
      <w:r>
        <w:separator/>
      </w:r>
    </w:p>
  </w:footnote>
  <w:footnote w:type="continuationSeparator" w:id="0">
    <w:p w14:paraId="393832A2" w14:textId="77777777" w:rsidR="00B85B72" w:rsidRDefault="00B85B7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EDBB" w14:textId="59CE13C4" w:rsidR="00313C45" w:rsidRDefault="00A174A1" w:rsidP="00313C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7EDD649F" wp14:editId="380FF428">
          <wp:simplePos x="0" y="0"/>
          <wp:positionH relativeFrom="margin">
            <wp:align>right</wp:align>
          </wp:positionH>
          <wp:positionV relativeFrom="paragraph">
            <wp:posOffset>-52705</wp:posOffset>
          </wp:positionV>
          <wp:extent cx="1118235" cy="534670"/>
          <wp:effectExtent l="0" t="0" r="5715" b="0"/>
          <wp:wrapTight wrapText="bothSides">
            <wp:wrapPolygon edited="0">
              <wp:start x="0" y="0"/>
              <wp:lineTo x="0" y="20779"/>
              <wp:lineTo x="21342" y="20779"/>
              <wp:lineTo x="21342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C45" w:rsidRPr="00E2232F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59FAA6" wp14:editId="16F04C35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C45" w:rsidRPr="00E2232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15ADA50" wp14:editId="257608C1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C45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C3A97D9" wp14:editId="2EE04177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88997" w14:textId="6416CBEC" w:rsidR="00190307" w:rsidRDefault="00190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90307" w:rsidRDefault="00190307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2A02D2"/>
    <w:multiLevelType w:val="hybridMultilevel"/>
    <w:tmpl w:val="BB44C8E6"/>
    <w:lvl w:ilvl="0" w:tplc="30661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D5A12"/>
    <w:multiLevelType w:val="multilevel"/>
    <w:tmpl w:val="6E4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CE14DD"/>
    <w:multiLevelType w:val="hybridMultilevel"/>
    <w:tmpl w:val="5A7803E8"/>
    <w:lvl w:ilvl="0" w:tplc="07848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007CB7"/>
    <w:multiLevelType w:val="hybridMultilevel"/>
    <w:tmpl w:val="BBEE3648"/>
    <w:lvl w:ilvl="0" w:tplc="EE8A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21B8D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8F5B63"/>
    <w:multiLevelType w:val="multilevel"/>
    <w:tmpl w:val="1CD6B866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54E55D4"/>
    <w:multiLevelType w:val="hybridMultilevel"/>
    <w:tmpl w:val="CC7E8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A0086"/>
    <w:multiLevelType w:val="multilevel"/>
    <w:tmpl w:val="AA948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440CC"/>
    <w:multiLevelType w:val="multilevel"/>
    <w:tmpl w:val="B5CE5722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13201D7"/>
    <w:multiLevelType w:val="multilevel"/>
    <w:tmpl w:val="645EDC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eastAsiaTheme="minorEastAsia" w:hAnsiTheme="minorHAnsi" w:cstheme="minorBidi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8660BB"/>
    <w:multiLevelType w:val="hybridMultilevel"/>
    <w:tmpl w:val="81389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C3DE8"/>
    <w:multiLevelType w:val="hybridMultilevel"/>
    <w:tmpl w:val="DCE2729A"/>
    <w:lvl w:ilvl="0" w:tplc="A0E60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2CC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FD2598"/>
    <w:multiLevelType w:val="multilevel"/>
    <w:tmpl w:val="F9D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17EAE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01BC2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5F8E16CC"/>
    <w:multiLevelType w:val="hybridMultilevel"/>
    <w:tmpl w:val="B4325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3531E"/>
    <w:multiLevelType w:val="hybridMultilevel"/>
    <w:tmpl w:val="E20EB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C271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E0360C"/>
    <w:multiLevelType w:val="multilevel"/>
    <w:tmpl w:val="2E96955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EA163BB"/>
    <w:multiLevelType w:val="hybridMultilevel"/>
    <w:tmpl w:val="D6DC50A0"/>
    <w:lvl w:ilvl="0" w:tplc="8EDCFEC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C52C06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96641"/>
    <w:multiLevelType w:val="multilevel"/>
    <w:tmpl w:val="18FC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7"/>
  </w:num>
  <w:num w:numId="8">
    <w:abstractNumId w:val="13"/>
  </w:num>
  <w:num w:numId="9">
    <w:abstractNumId w:val="23"/>
  </w:num>
  <w:num w:numId="10">
    <w:abstractNumId w:val="19"/>
  </w:num>
  <w:num w:numId="11">
    <w:abstractNumId w:val="36"/>
  </w:num>
  <w:num w:numId="12">
    <w:abstractNumId w:val="35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9"/>
  </w:num>
  <w:num w:numId="23">
    <w:abstractNumId w:val="11"/>
  </w:num>
  <w:num w:numId="24">
    <w:abstractNumId w:val="40"/>
  </w:num>
  <w:num w:numId="25">
    <w:abstractNumId w:val="18"/>
  </w:num>
  <w:num w:numId="26">
    <w:abstractNumId w:val="38"/>
  </w:num>
  <w:num w:numId="27">
    <w:abstractNumId w:val="21"/>
  </w:num>
  <w:num w:numId="28">
    <w:abstractNumId w:val="12"/>
  </w:num>
  <w:num w:numId="29">
    <w:abstractNumId w:val="28"/>
  </w:num>
  <w:num w:numId="30">
    <w:abstractNumId w:val="39"/>
  </w:num>
  <w:num w:numId="31">
    <w:abstractNumId w:val="27"/>
  </w:num>
  <w:num w:numId="32">
    <w:abstractNumId w:val="22"/>
  </w:num>
  <w:num w:numId="33">
    <w:abstractNumId w:val="33"/>
  </w:num>
  <w:num w:numId="34">
    <w:abstractNumId w:val="24"/>
  </w:num>
  <w:num w:numId="35">
    <w:abstractNumId w:val="30"/>
  </w:num>
  <w:num w:numId="36">
    <w:abstractNumId w:val="15"/>
  </w:num>
  <w:num w:numId="37">
    <w:abstractNumId w:val="10"/>
  </w:num>
  <w:num w:numId="38">
    <w:abstractNumId w:val="34"/>
  </w:num>
  <w:num w:numId="39">
    <w:abstractNumId w:val="16"/>
  </w:num>
  <w:num w:numId="40">
    <w:abstractNumId w:val="37"/>
  </w:num>
  <w:num w:numId="41">
    <w:abstractNumId w:val="31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2"/>
  </w:num>
  <w:num w:numId="45">
    <w:abstractNumId w:val="2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7DD9"/>
    <w:rsid w:val="000257E5"/>
    <w:rsid w:val="00041754"/>
    <w:rsid w:val="0005666F"/>
    <w:rsid w:val="00070BD4"/>
    <w:rsid w:val="000748AA"/>
    <w:rsid w:val="0007660E"/>
    <w:rsid w:val="00082630"/>
    <w:rsid w:val="00082C10"/>
    <w:rsid w:val="000933B0"/>
    <w:rsid w:val="00096C4E"/>
    <w:rsid w:val="000B4468"/>
    <w:rsid w:val="000B6A85"/>
    <w:rsid w:val="000B7CA8"/>
    <w:rsid w:val="000F0F5A"/>
    <w:rsid w:val="000F3B32"/>
    <w:rsid w:val="000F4970"/>
    <w:rsid w:val="00114383"/>
    <w:rsid w:val="00125DCC"/>
    <w:rsid w:val="001400B7"/>
    <w:rsid w:val="00141D68"/>
    <w:rsid w:val="001502A1"/>
    <w:rsid w:val="001638F6"/>
    <w:rsid w:val="00165029"/>
    <w:rsid w:val="001718D5"/>
    <w:rsid w:val="00171ED7"/>
    <w:rsid w:val="00190307"/>
    <w:rsid w:val="001927C6"/>
    <w:rsid w:val="001A2000"/>
    <w:rsid w:val="001A251F"/>
    <w:rsid w:val="001A3FB6"/>
    <w:rsid w:val="001B7ABE"/>
    <w:rsid w:val="001C42F5"/>
    <w:rsid w:val="001C4603"/>
    <w:rsid w:val="001E2445"/>
    <w:rsid w:val="001E5857"/>
    <w:rsid w:val="001F3255"/>
    <w:rsid w:val="001F56F2"/>
    <w:rsid w:val="002001B5"/>
    <w:rsid w:val="00237416"/>
    <w:rsid w:val="00243A28"/>
    <w:rsid w:val="00256C99"/>
    <w:rsid w:val="00266B64"/>
    <w:rsid w:val="00291795"/>
    <w:rsid w:val="002A3EA6"/>
    <w:rsid w:val="002B2EF3"/>
    <w:rsid w:val="002E448C"/>
    <w:rsid w:val="002F213F"/>
    <w:rsid w:val="002F7CB7"/>
    <w:rsid w:val="00304619"/>
    <w:rsid w:val="00313C45"/>
    <w:rsid w:val="003209D6"/>
    <w:rsid w:val="00321ADB"/>
    <w:rsid w:val="00324E39"/>
    <w:rsid w:val="00334A73"/>
    <w:rsid w:val="003422FF"/>
    <w:rsid w:val="0036097F"/>
    <w:rsid w:val="00361ADB"/>
    <w:rsid w:val="00367161"/>
    <w:rsid w:val="003B4DC6"/>
    <w:rsid w:val="003C3F12"/>
    <w:rsid w:val="003C47DE"/>
    <w:rsid w:val="003D4A36"/>
    <w:rsid w:val="003E6EF5"/>
    <w:rsid w:val="003F383F"/>
    <w:rsid w:val="0043037E"/>
    <w:rsid w:val="00435569"/>
    <w:rsid w:val="00442291"/>
    <w:rsid w:val="00445C4F"/>
    <w:rsid w:val="00454B83"/>
    <w:rsid w:val="004563B1"/>
    <w:rsid w:val="00462D9B"/>
    <w:rsid w:val="00470425"/>
    <w:rsid w:val="00471169"/>
    <w:rsid w:val="004723E9"/>
    <w:rsid w:val="004803EB"/>
    <w:rsid w:val="00485AC8"/>
    <w:rsid w:val="004946A0"/>
    <w:rsid w:val="004952C4"/>
    <w:rsid w:val="004A4E6E"/>
    <w:rsid w:val="004A55B6"/>
    <w:rsid w:val="004A7D7C"/>
    <w:rsid w:val="004C5514"/>
    <w:rsid w:val="004C5BC6"/>
    <w:rsid w:val="004D2E04"/>
    <w:rsid w:val="004E2182"/>
    <w:rsid w:val="00502B3C"/>
    <w:rsid w:val="0051212E"/>
    <w:rsid w:val="00523DB5"/>
    <w:rsid w:val="0052576F"/>
    <w:rsid w:val="0054178E"/>
    <w:rsid w:val="0054203F"/>
    <w:rsid w:val="00542B22"/>
    <w:rsid w:val="005477F0"/>
    <w:rsid w:val="00554C62"/>
    <w:rsid w:val="005621DF"/>
    <w:rsid w:val="0057601E"/>
    <w:rsid w:val="005850EB"/>
    <w:rsid w:val="005877EE"/>
    <w:rsid w:val="00597101"/>
    <w:rsid w:val="005A1C5A"/>
    <w:rsid w:val="005C3A4E"/>
    <w:rsid w:val="005E026E"/>
    <w:rsid w:val="005E0396"/>
    <w:rsid w:val="005F5720"/>
    <w:rsid w:val="00613198"/>
    <w:rsid w:val="0062025A"/>
    <w:rsid w:val="00621205"/>
    <w:rsid w:val="00665436"/>
    <w:rsid w:val="00667AD5"/>
    <w:rsid w:val="00690EFD"/>
    <w:rsid w:val="006A502E"/>
    <w:rsid w:val="006A68F8"/>
    <w:rsid w:val="006B7391"/>
    <w:rsid w:val="006C64EF"/>
    <w:rsid w:val="006D0B2B"/>
    <w:rsid w:val="006E1AF4"/>
    <w:rsid w:val="006F043C"/>
    <w:rsid w:val="00700DDB"/>
    <w:rsid w:val="007021DE"/>
    <w:rsid w:val="00715421"/>
    <w:rsid w:val="00726685"/>
    <w:rsid w:val="007270CB"/>
    <w:rsid w:val="00732607"/>
    <w:rsid w:val="0074210E"/>
    <w:rsid w:val="0075391F"/>
    <w:rsid w:val="00780FD9"/>
    <w:rsid w:val="0078322C"/>
    <w:rsid w:val="007904C4"/>
    <w:rsid w:val="007952AF"/>
    <w:rsid w:val="007A0C2B"/>
    <w:rsid w:val="007A4384"/>
    <w:rsid w:val="007A5FBA"/>
    <w:rsid w:val="007B0DA7"/>
    <w:rsid w:val="007E5013"/>
    <w:rsid w:val="00801F31"/>
    <w:rsid w:val="00844483"/>
    <w:rsid w:val="00856448"/>
    <w:rsid w:val="00857587"/>
    <w:rsid w:val="008748CC"/>
    <w:rsid w:val="008909B6"/>
    <w:rsid w:val="00893985"/>
    <w:rsid w:val="008A6FF8"/>
    <w:rsid w:val="008B5775"/>
    <w:rsid w:val="008D1FE8"/>
    <w:rsid w:val="008E357C"/>
    <w:rsid w:val="00902FE0"/>
    <w:rsid w:val="00921A7D"/>
    <w:rsid w:val="00934F1C"/>
    <w:rsid w:val="00944185"/>
    <w:rsid w:val="009526E8"/>
    <w:rsid w:val="00953428"/>
    <w:rsid w:val="00960D67"/>
    <w:rsid w:val="00965B41"/>
    <w:rsid w:val="0097448A"/>
    <w:rsid w:val="009871AE"/>
    <w:rsid w:val="009918B5"/>
    <w:rsid w:val="009B6AB4"/>
    <w:rsid w:val="009D2231"/>
    <w:rsid w:val="009D3965"/>
    <w:rsid w:val="009E2871"/>
    <w:rsid w:val="009E3A3E"/>
    <w:rsid w:val="00A01A97"/>
    <w:rsid w:val="00A122DB"/>
    <w:rsid w:val="00A174A1"/>
    <w:rsid w:val="00A240D5"/>
    <w:rsid w:val="00A30B1A"/>
    <w:rsid w:val="00A45DC8"/>
    <w:rsid w:val="00A46986"/>
    <w:rsid w:val="00A54766"/>
    <w:rsid w:val="00A562A9"/>
    <w:rsid w:val="00A56ED9"/>
    <w:rsid w:val="00A66CCA"/>
    <w:rsid w:val="00A772EE"/>
    <w:rsid w:val="00A90FBC"/>
    <w:rsid w:val="00AA1BA2"/>
    <w:rsid w:val="00AB7AE8"/>
    <w:rsid w:val="00AC3181"/>
    <w:rsid w:val="00AD165F"/>
    <w:rsid w:val="00B30309"/>
    <w:rsid w:val="00B330AE"/>
    <w:rsid w:val="00B47B7A"/>
    <w:rsid w:val="00B646B8"/>
    <w:rsid w:val="00B85B72"/>
    <w:rsid w:val="00B903AA"/>
    <w:rsid w:val="00B976E8"/>
    <w:rsid w:val="00BC63E6"/>
    <w:rsid w:val="00C554F1"/>
    <w:rsid w:val="00C616C7"/>
    <w:rsid w:val="00C6721A"/>
    <w:rsid w:val="00C71A37"/>
    <w:rsid w:val="00C72CAC"/>
    <w:rsid w:val="00C80BD4"/>
    <w:rsid w:val="00CB24BE"/>
    <w:rsid w:val="00CC0112"/>
    <w:rsid w:val="00CC521D"/>
    <w:rsid w:val="00CC7D38"/>
    <w:rsid w:val="00CD105D"/>
    <w:rsid w:val="00CF3A42"/>
    <w:rsid w:val="00CF7E57"/>
    <w:rsid w:val="00D04821"/>
    <w:rsid w:val="00D054BE"/>
    <w:rsid w:val="00D20F03"/>
    <w:rsid w:val="00D31933"/>
    <w:rsid w:val="00D4373F"/>
    <w:rsid w:val="00D52ABE"/>
    <w:rsid w:val="00D5413C"/>
    <w:rsid w:val="00DA0BC7"/>
    <w:rsid w:val="00DA18A9"/>
    <w:rsid w:val="00DB17AC"/>
    <w:rsid w:val="00DC07A3"/>
    <w:rsid w:val="00DC5544"/>
    <w:rsid w:val="00DC632F"/>
    <w:rsid w:val="00DD345C"/>
    <w:rsid w:val="00DD7455"/>
    <w:rsid w:val="00DE0B91"/>
    <w:rsid w:val="00DE4ACE"/>
    <w:rsid w:val="00DE5753"/>
    <w:rsid w:val="00E04DAA"/>
    <w:rsid w:val="00E11B8A"/>
    <w:rsid w:val="00E163B0"/>
    <w:rsid w:val="00E2232F"/>
    <w:rsid w:val="00E23416"/>
    <w:rsid w:val="00E36004"/>
    <w:rsid w:val="00E571D9"/>
    <w:rsid w:val="00EA4BE2"/>
    <w:rsid w:val="00EF0F3A"/>
    <w:rsid w:val="00F00DA6"/>
    <w:rsid w:val="00F0379E"/>
    <w:rsid w:val="00F056FE"/>
    <w:rsid w:val="00F17E49"/>
    <w:rsid w:val="00F41181"/>
    <w:rsid w:val="00F520ED"/>
    <w:rsid w:val="00F55630"/>
    <w:rsid w:val="00F677F9"/>
    <w:rsid w:val="00F90396"/>
    <w:rsid w:val="00F91EEB"/>
    <w:rsid w:val="00F9214C"/>
    <w:rsid w:val="00F9364A"/>
    <w:rsid w:val="00FA6219"/>
    <w:rsid w:val="00FB34E1"/>
    <w:rsid w:val="00FD1504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8B5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5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6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  <w:style w:type="character" w:customStyle="1" w:styleId="fontstyle01">
    <w:name w:val="fontstyle01"/>
    <w:basedOn w:val="Domylnaczcionkaakapitu"/>
    <w:rsid w:val="003F383F"/>
    <w:rPr>
      <w:rFonts w:ascii="Calibri" w:hAnsi="Calibri" w:cs="Calibri" w:hint="default"/>
      <w:b w:val="0"/>
      <w:bCs w:val="0"/>
      <w:i w:val="0"/>
      <w:iCs w:val="0"/>
      <w:color w:val="4D322D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B0330-1D8D-44C3-A40A-268FFEDE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9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6</cp:revision>
  <cp:lastPrinted>2025-08-27T14:12:00Z</cp:lastPrinted>
  <dcterms:created xsi:type="dcterms:W3CDTF">2025-09-04T10:21:00Z</dcterms:created>
  <dcterms:modified xsi:type="dcterms:W3CDTF">2025-09-04T18:17:00Z</dcterms:modified>
  <cp:version/>
</cp:coreProperties>
</file>