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4AEE6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75678524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2A223F08" w14:textId="527D7A04" w:rsidR="00F0379E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OCENA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FORMALN</w:t>
      </w:r>
      <w:r>
        <w:rPr>
          <w:rFonts w:ascii="Calibri" w:eastAsia="Arial" w:hAnsi="Calibri" w:cs="Calibri"/>
          <w:b/>
          <w:bCs/>
          <w:sz w:val="32"/>
          <w:szCs w:val="32"/>
        </w:rPr>
        <w:t>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WNIOSK</w:t>
      </w:r>
      <w:r>
        <w:rPr>
          <w:rFonts w:ascii="Calibri" w:eastAsia="Arial" w:hAnsi="Calibri" w:cs="Calibri"/>
          <w:b/>
          <w:bCs/>
          <w:sz w:val="32"/>
          <w:szCs w:val="32"/>
        </w:rPr>
        <w:t>ÓW</w:t>
      </w:r>
      <w:r>
        <w:rPr>
          <w:rFonts w:ascii="Calibri" w:eastAsia="Arial" w:hAnsi="Calibri" w:cs="Calibri"/>
          <w:b/>
          <w:bCs/>
          <w:sz w:val="32"/>
          <w:szCs w:val="32"/>
        </w:rPr>
        <w:br/>
        <w:t>W RAMACH PROJEKTU „WIELKOPOLSKIE MAŁE INICJATYWY”</w:t>
      </w:r>
    </w:p>
    <w:p w14:paraId="32BED195" w14:textId="2E5FF6F4" w:rsidR="002F213F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EDYCJA 2025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ROZSTRZYGNIECIE I</w:t>
      </w:r>
      <w:r w:rsidR="003C3328">
        <w:rPr>
          <w:rFonts w:ascii="Calibri" w:eastAsia="Arial" w:hAnsi="Calibri" w:cs="Calibri"/>
          <w:b/>
          <w:bCs/>
          <w:sz w:val="32"/>
          <w:szCs w:val="32"/>
        </w:rPr>
        <w:t>V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</w:t>
      </w:r>
      <w:r w:rsidR="00807216">
        <w:rPr>
          <w:rFonts w:ascii="Calibri" w:eastAsia="Arial" w:hAnsi="Calibri" w:cs="Calibri"/>
          <w:b/>
          <w:bCs/>
          <w:sz w:val="32"/>
          <w:szCs w:val="32"/>
        </w:rPr>
        <w:t>0</w:t>
      </w:r>
      <w:r w:rsidR="003C3328">
        <w:rPr>
          <w:rFonts w:ascii="Calibri" w:eastAsia="Arial" w:hAnsi="Calibri" w:cs="Calibri"/>
          <w:b/>
          <w:bCs/>
          <w:sz w:val="32"/>
          <w:szCs w:val="32"/>
        </w:rPr>
        <w:t>8</w:t>
      </w:r>
      <w:r w:rsidR="00807216">
        <w:rPr>
          <w:rFonts w:ascii="Calibri" w:eastAsia="Arial" w:hAnsi="Calibri" w:cs="Calibri"/>
          <w:b/>
          <w:bCs/>
          <w:sz w:val="32"/>
          <w:szCs w:val="32"/>
        </w:rPr>
        <w:t>.09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.2025 R.</w:t>
      </w:r>
    </w:p>
    <w:p w14:paraId="7EC5D4F2" w14:textId="5D76DFC7" w:rsidR="00D4373F" w:rsidRPr="00D4373F" w:rsidRDefault="00D4373F" w:rsidP="001400B7">
      <w:pPr>
        <w:ind w:left="-709"/>
        <w:jc w:val="both"/>
        <w:rPr>
          <w:rFonts w:ascii="Calibri" w:hAnsi="Calibri" w:cs="Calibri"/>
          <w:b/>
        </w:rPr>
      </w:pPr>
    </w:p>
    <w:tbl>
      <w:tblPr>
        <w:tblW w:w="978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843"/>
        <w:gridCol w:w="4678"/>
        <w:gridCol w:w="3260"/>
      </w:tblGrid>
      <w:tr w:rsidR="00D4373F" w14:paraId="78BBFB4C" w14:textId="6534E1B3" w:rsidTr="00F520ED">
        <w:trPr>
          <w:trHeight w:val="37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45928" w14:textId="02D7D211" w:rsidR="00D4373F" w:rsidRPr="003B4DC6" w:rsidRDefault="00F520ED" w:rsidP="003B4DC6">
            <w:pPr>
              <w:spacing w:before="0" w:after="0" w:line="240" w:lineRule="auto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Nr wniosku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7D0F2D" w14:textId="512EEBF3" w:rsidR="00D4373F" w:rsidRPr="003B4DC6" w:rsidRDefault="00F520ED" w:rsidP="00F520ED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Nazwa Wnioskodawcy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3848B" w14:textId="131F1F1C" w:rsidR="00D4373F" w:rsidRPr="003B4DC6" w:rsidRDefault="00F520ED" w:rsidP="003B4DC6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Ocena </w:t>
            </w:r>
          </w:p>
        </w:tc>
      </w:tr>
      <w:tr w:rsidR="003C3328" w:rsidRPr="00D97AAD" w14:paraId="7D416F87" w14:textId="0631156D" w:rsidTr="00261083">
        <w:trPr>
          <w:trHeight w:val="377"/>
        </w:trPr>
        <w:tc>
          <w:tcPr>
            <w:tcW w:w="1843" w:type="dxa"/>
            <w:shd w:val="clear" w:color="auto" w:fill="auto"/>
            <w:vAlign w:val="center"/>
          </w:tcPr>
          <w:p w14:paraId="56A4EE39" w14:textId="2F40B48C" w:rsidR="003C3328" w:rsidRPr="003C3328" w:rsidRDefault="003C3328" w:rsidP="003C3328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84/2025/GNP</w:t>
            </w:r>
          </w:p>
        </w:tc>
        <w:tc>
          <w:tcPr>
            <w:tcW w:w="4678" w:type="dxa"/>
            <w:shd w:val="clear" w:color="auto" w:fill="auto"/>
            <w:vAlign w:val="bottom"/>
          </w:tcPr>
          <w:p w14:paraId="1053E33E" w14:textId="2472DFAD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Aktywni Obrzyczanie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40FA654" w14:textId="25E5CE99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D97AAD" w14:paraId="441C0745" w14:textId="076CB30B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658" w14:textId="605B2CA2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85/2025/GNP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A7089" w14:textId="65FBC3B1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Drużyna Społecznych Inspiracji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01D6E42" w14:textId="57B60D84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D97AAD" w14:paraId="0283E169" w14:textId="77777777" w:rsidTr="0039735F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3F79" w14:textId="24CC3186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86/2025/GNS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100D1" w14:textId="068F40F6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Osiedle Suchy Las</w:t>
            </w:r>
          </w:p>
        </w:tc>
        <w:tc>
          <w:tcPr>
            <w:tcW w:w="3260" w:type="dxa"/>
            <w:shd w:val="clear" w:color="auto" w:fill="auto"/>
          </w:tcPr>
          <w:p w14:paraId="1CB90F12" w14:textId="4DDC6668" w:rsidR="003C3328" w:rsidRPr="005621DF" w:rsidRDefault="003C3328" w:rsidP="003C3328">
            <w:pPr>
              <w:jc w:val="center"/>
              <w:rPr>
                <w:rFonts w:ascii="Calibri" w:hAnsi="Calibri" w:cs="Calibri"/>
                <w:b/>
                <w:color w:val="F56C59"/>
              </w:rPr>
            </w:pPr>
            <w:r w:rsidRPr="00C67DF4">
              <w:rPr>
                <w:rFonts w:ascii="Calibri" w:hAnsi="Calibri" w:cs="Calibri"/>
                <w:b/>
              </w:rPr>
              <w:t>POZYTYWNA</w:t>
            </w:r>
          </w:p>
        </w:tc>
      </w:tr>
      <w:tr w:rsidR="003C3328" w:rsidRPr="00D97AAD" w14:paraId="637E69FD" w14:textId="341BBBD5" w:rsidTr="0039735F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F794" w14:textId="4894A005" w:rsidR="003C3328" w:rsidRPr="003C3328" w:rsidRDefault="003C3328" w:rsidP="003C3328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87/2025/GNS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5C048" w14:textId="40BBC0CF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Rada Sołecka Raczyce</w:t>
            </w:r>
          </w:p>
        </w:tc>
        <w:tc>
          <w:tcPr>
            <w:tcW w:w="3260" w:type="dxa"/>
            <w:shd w:val="clear" w:color="auto" w:fill="auto"/>
          </w:tcPr>
          <w:p w14:paraId="2701BCE9" w14:textId="1B51723C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C67DF4">
              <w:rPr>
                <w:rFonts w:ascii="Calibri" w:hAnsi="Calibri" w:cs="Calibri"/>
                <w:b/>
              </w:rPr>
              <w:t>POZYTYWNA</w:t>
            </w:r>
          </w:p>
        </w:tc>
      </w:tr>
      <w:tr w:rsidR="003C3328" w:rsidRPr="00D97AAD" w14:paraId="7E91C73B" w14:textId="16BDD838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8B3" w14:textId="08CBBE74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88/2025/GNS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28194" w14:textId="7DE09BD0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Park w Dąbrówce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C1C8F39" w14:textId="6053821C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5621DF" w14:paraId="0803F9CF" w14:textId="3EAF3DFF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C66D" w14:textId="0B562B6E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89/2025/GNP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7FDE4" w14:textId="2CC679DE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Kreatywne w Paproci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A33A1" w14:textId="4FCE22CA" w:rsidR="003C3328" w:rsidRPr="005621DF" w:rsidRDefault="00C5656E" w:rsidP="003C3328">
            <w:pPr>
              <w:jc w:val="center"/>
              <w:rPr>
                <w:rFonts w:ascii="Calibri" w:hAnsi="Calibri" w:cs="Calibri"/>
                <w:b/>
                <w:color w:val="F56C59"/>
              </w:rPr>
            </w:pPr>
            <w:r w:rsidRPr="00C67DF4">
              <w:rPr>
                <w:rFonts w:ascii="Calibri" w:hAnsi="Calibri" w:cs="Calibri"/>
                <w:b/>
              </w:rPr>
              <w:t>POZYTYWNA</w:t>
            </w:r>
          </w:p>
        </w:tc>
      </w:tr>
      <w:tr w:rsidR="003C3328" w:rsidRPr="008748CC" w14:paraId="11228554" w14:textId="55CBC7E8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6FA9" w14:textId="03CCD2C9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90/2025/GNS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47393" w14:textId="553E0480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Razem więcej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5C0E1A2" w14:textId="54E5A73C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D97AAD" w14:paraId="6A43DDE4" w14:textId="53734986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F665" w14:textId="63BF28DB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91/2025/GNS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713B" w14:textId="473F8DF2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Dla seniora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8D88043" w14:textId="5E012308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3C3328" w:rsidRPr="00D97AAD" w14:paraId="295D4A6B" w14:textId="77777777" w:rsidTr="00970B4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54A8" w14:textId="378F5078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92/2025/GNP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48B3F" w14:textId="6C3568E2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3C3328">
              <w:rPr>
                <w:rFonts w:ascii="Calibri" w:hAnsi="Calibri" w:cs="Calibri"/>
                <w:b/>
                <w:color w:val="000000"/>
              </w:rPr>
              <w:t>Uciechowskie</w:t>
            </w:r>
            <w:proofErr w:type="spellEnd"/>
            <w:r w:rsidRPr="003C3328">
              <w:rPr>
                <w:rFonts w:ascii="Calibri" w:hAnsi="Calibri" w:cs="Calibri"/>
                <w:b/>
                <w:color w:val="000000"/>
              </w:rPr>
              <w:t xml:space="preserve"> Elfy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EBE0A" w14:textId="7A264030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621DA3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D97AAD" w14:paraId="57CF0FB5" w14:textId="77777777" w:rsidTr="00970B4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1409" w14:textId="100EEF8D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93/2025/GNS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088F1" w14:textId="58059C7D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Miłośnicy Modliszewka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26024" w14:textId="28796DD2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 w:rsidRPr="00621DA3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3C3328" w:rsidRPr="00D97AAD" w14:paraId="26B41349" w14:textId="77777777" w:rsidTr="0026108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A070" w14:textId="2808B38A" w:rsidR="003C3328" w:rsidRPr="003C3328" w:rsidRDefault="003C3328" w:rsidP="003C3328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94/2025/GNS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7DA47" w14:textId="6A5140F2" w:rsidR="003C3328" w:rsidRPr="003C3328" w:rsidRDefault="003C3328" w:rsidP="003C3328">
            <w:pPr>
              <w:jc w:val="center"/>
              <w:rPr>
                <w:rFonts w:ascii="Calibri" w:eastAsia="Arial" w:hAnsi="Calibri" w:cs="Calibri"/>
                <w:b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Kulturalni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BDB8" w14:textId="4E7524A4" w:rsidR="003C3328" w:rsidRPr="00F520ED" w:rsidRDefault="003C3328" w:rsidP="003C33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2E7453" w:rsidRPr="00D97AAD" w14:paraId="2770E91B" w14:textId="77777777" w:rsidTr="002E7453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A3A9" w14:textId="642C4A22" w:rsidR="002E7453" w:rsidRPr="002E7453" w:rsidRDefault="002E7453" w:rsidP="002E7453">
            <w:pPr>
              <w:spacing w:before="0" w:after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</w:t>
            </w:r>
            <w:r>
              <w:rPr>
                <w:rFonts w:ascii="Calibri" w:hAnsi="Calibri" w:cs="Calibri"/>
                <w:b/>
                <w:color w:val="000000"/>
              </w:rPr>
              <w:t>5/2025/NGO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5B3F" w14:textId="2549DE59" w:rsidR="002E7453" w:rsidRPr="002E7453" w:rsidRDefault="002E7453" w:rsidP="00F6366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E7453">
              <w:rPr>
                <w:rFonts w:ascii="Calibri" w:eastAsia="Arial" w:hAnsi="Calibri" w:cs="Calibri"/>
                <w:b/>
              </w:rPr>
              <w:t>Ananda - Fundacja Pomocy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32FD" w14:textId="210599B9" w:rsidR="002E7453" w:rsidRPr="00F520ED" w:rsidRDefault="002E7453" w:rsidP="00F63666">
            <w:pPr>
              <w:jc w:val="center"/>
              <w:rPr>
                <w:rFonts w:ascii="Calibri" w:hAnsi="Calibri" w:cs="Calibri"/>
                <w:b/>
              </w:rPr>
            </w:pPr>
            <w:r w:rsidRPr="00621DA3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127E59" w:rsidRPr="00D97AAD" w14:paraId="01FD1D88" w14:textId="77777777" w:rsidTr="00127E59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13D9" w14:textId="6AA295B5" w:rsidR="00127E59" w:rsidRPr="002E7453" w:rsidRDefault="00127E59" w:rsidP="00127E59">
            <w:pPr>
              <w:spacing w:before="0" w:after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3C3328">
              <w:rPr>
                <w:rFonts w:ascii="Calibri" w:hAnsi="Calibri" w:cs="Calibri"/>
                <w:b/>
                <w:color w:val="000000"/>
              </w:rPr>
              <w:t>9</w:t>
            </w:r>
            <w:r>
              <w:rPr>
                <w:rFonts w:ascii="Calibri" w:hAnsi="Calibri" w:cs="Calibri"/>
                <w:b/>
                <w:color w:val="000000"/>
              </w:rPr>
              <w:t>6</w:t>
            </w:r>
            <w:r>
              <w:rPr>
                <w:rFonts w:ascii="Calibri" w:hAnsi="Calibri" w:cs="Calibri"/>
                <w:b/>
                <w:color w:val="000000"/>
              </w:rPr>
              <w:t>/2025/NGO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C3E67" w14:textId="0E3EF09F" w:rsidR="00127E59" w:rsidRPr="00127E59" w:rsidRDefault="00127E59" w:rsidP="00F63666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Fundacja Instytut Ludzi</w:t>
            </w:r>
            <w:bookmarkStart w:id="0" w:name="_GoBack"/>
            <w:bookmarkEnd w:id="0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D5B3" w14:textId="77777777" w:rsidR="00127E59" w:rsidRPr="00127E59" w:rsidRDefault="00127E59" w:rsidP="00F63666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621DA3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</w:tbl>
    <w:p w14:paraId="0121DFEC" w14:textId="77777777" w:rsidR="00F0379E" w:rsidRDefault="00F0379E" w:rsidP="001F3FF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Calibri" w:hAnsi="Calibri" w:cs="Verdana"/>
          <w:b/>
          <w:bCs/>
          <w:color w:val="auto"/>
        </w:rPr>
      </w:pPr>
    </w:p>
    <w:sectPr w:rsidR="00F0379E" w:rsidSect="0075391F">
      <w:headerReference w:type="default" r:id="rId8"/>
      <w:footerReference w:type="default" r:id="rId9"/>
      <w:headerReference w:type="first" r:id="rId10"/>
      <w:pgSz w:w="11906" w:h="16838" w:code="9"/>
      <w:pgMar w:top="1701" w:right="1644" w:bottom="426" w:left="1644" w:header="720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79F28" w14:textId="77777777" w:rsidR="000911D7" w:rsidRDefault="000911D7">
      <w:pPr>
        <w:spacing w:before="0" w:after="0" w:line="240" w:lineRule="auto"/>
      </w:pPr>
      <w:r>
        <w:separator/>
      </w:r>
    </w:p>
  </w:endnote>
  <w:endnote w:type="continuationSeparator" w:id="0">
    <w:p w14:paraId="073174FC" w14:textId="77777777" w:rsidR="000911D7" w:rsidRDefault="000911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3E1A" w14:textId="7396206F" w:rsidR="00F9214C" w:rsidRDefault="00E2232F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2336" behindDoc="1" locked="0" layoutInCell="1" allowOverlap="1" wp14:anchorId="4CFDA4E2" wp14:editId="023D6330">
          <wp:simplePos x="0" y="0"/>
          <wp:positionH relativeFrom="margin">
            <wp:posOffset>-410845</wp:posOffset>
          </wp:positionH>
          <wp:positionV relativeFrom="paragraph">
            <wp:posOffset>-215900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14C" w:rsidRPr="00E2232F">
      <w:rPr>
        <w:color w:val="FFFFFF" w:themeColor="background1"/>
        <w:lang w:bidi="pl-PL"/>
      </w:rPr>
      <w:t xml:space="preserve">STRONA </w:t>
    </w:r>
    <w:r w:rsidR="00F9214C" w:rsidRPr="00E2232F">
      <w:rPr>
        <w:color w:val="FFFFFF" w:themeColor="background1"/>
        <w:lang w:bidi="pl-PL"/>
      </w:rPr>
      <w:fldChar w:fldCharType="begin"/>
    </w:r>
    <w:r w:rsidR="00F9214C" w:rsidRPr="00E2232F">
      <w:rPr>
        <w:color w:val="FFFFFF" w:themeColor="background1"/>
        <w:lang w:bidi="pl-PL"/>
      </w:rPr>
      <w:instrText xml:space="preserve"> PAGE  \* Arabic  \* MERGEFORMAT </w:instrText>
    </w:r>
    <w:r w:rsidR="00F9214C" w:rsidRPr="00E2232F">
      <w:rPr>
        <w:color w:val="FFFFFF" w:themeColor="background1"/>
        <w:lang w:bidi="pl-PL"/>
      </w:rPr>
      <w:fldChar w:fldCharType="separate"/>
    </w:r>
    <w:r w:rsidR="00127E59">
      <w:rPr>
        <w:noProof/>
        <w:color w:val="FFFFFF" w:themeColor="background1"/>
        <w:lang w:bidi="pl-PL"/>
      </w:rPr>
      <w:t>0</w:t>
    </w:r>
    <w:r w:rsidR="00F9214C" w:rsidRPr="00E2232F">
      <w:rPr>
        <w:color w:val="FFFFFF" w:themeColor="background1"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6ED0E" w14:textId="77777777" w:rsidR="000911D7" w:rsidRDefault="000911D7">
      <w:pPr>
        <w:spacing w:before="0" w:after="0" w:line="240" w:lineRule="auto"/>
      </w:pPr>
      <w:r>
        <w:separator/>
      </w:r>
    </w:p>
  </w:footnote>
  <w:footnote w:type="continuationSeparator" w:id="0">
    <w:p w14:paraId="65E6FDA2" w14:textId="77777777" w:rsidR="000911D7" w:rsidRDefault="000911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EDBB" w14:textId="77777777" w:rsidR="00313C45" w:rsidRDefault="00313C45" w:rsidP="00313C45">
    <w:pPr>
      <w:pStyle w:val="Nagwek"/>
    </w:pPr>
    <w:r w:rsidRPr="00E2232F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59FAA6" wp14:editId="7DF1725D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2BD659A" wp14:editId="26EF9CB0">
          <wp:simplePos x="0" y="0"/>
          <wp:positionH relativeFrom="column">
            <wp:posOffset>4410710</wp:posOffset>
          </wp:positionH>
          <wp:positionV relativeFrom="paragraph">
            <wp:posOffset>-50800</wp:posOffset>
          </wp:positionV>
          <wp:extent cx="1047750" cy="532130"/>
          <wp:effectExtent l="0" t="0" r="0" b="1270"/>
          <wp:wrapSquare wrapText="bothSides"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R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15ADA50" wp14:editId="257608C1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C3A97D9" wp14:editId="2EE04177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88997" w14:textId="459818D3" w:rsidR="00190307" w:rsidRDefault="00190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90307" w:rsidRDefault="00190307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2A02D2"/>
    <w:multiLevelType w:val="hybridMultilevel"/>
    <w:tmpl w:val="BB44C8E6"/>
    <w:lvl w:ilvl="0" w:tplc="30661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D5A12"/>
    <w:multiLevelType w:val="multilevel"/>
    <w:tmpl w:val="6E4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CE14DD"/>
    <w:multiLevelType w:val="hybridMultilevel"/>
    <w:tmpl w:val="5A7803E8"/>
    <w:lvl w:ilvl="0" w:tplc="07848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007CB7"/>
    <w:multiLevelType w:val="hybridMultilevel"/>
    <w:tmpl w:val="BBEE3648"/>
    <w:lvl w:ilvl="0" w:tplc="EE8A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21B8D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8F5B63"/>
    <w:multiLevelType w:val="multilevel"/>
    <w:tmpl w:val="1CD6B866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54E55D4"/>
    <w:multiLevelType w:val="hybridMultilevel"/>
    <w:tmpl w:val="CC7E8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A0086"/>
    <w:multiLevelType w:val="multilevel"/>
    <w:tmpl w:val="AA948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440CC"/>
    <w:multiLevelType w:val="multilevel"/>
    <w:tmpl w:val="B5CE5722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13201D7"/>
    <w:multiLevelType w:val="multilevel"/>
    <w:tmpl w:val="645EDC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eastAsiaTheme="minorEastAsia" w:hAnsiTheme="minorHAnsi" w:cstheme="minorBidi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8660BB"/>
    <w:multiLevelType w:val="hybridMultilevel"/>
    <w:tmpl w:val="81389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C3DE8"/>
    <w:multiLevelType w:val="hybridMultilevel"/>
    <w:tmpl w:val="DCE2729A"/>
    <w:lvl w:ilvl="0" w:tplc="A0E60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2CC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FD2598"/>
    <w:multiLevelType w:val="multilevel"/>
    <w:tmpl w:val="F9D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17EAE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01BC2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5F8E16CC"/>
    <w:multiLevelType w:val="hybridMultilevel"/>
    <w:tmpl w:val="B4325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3531E"/>
    <w:multiLevelType w:val="hybridMultilevel"/>
    <w:tmpl w:val="E20EB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C271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E0360C"/>
    <w:multiLevelType w:val="multilevel"/>
    <w:tmpl w:val="2E96955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EA163BB"/>
    <w:multiLevelType w:val="hybridMultilevel"/>
    <w:tmpl w:val="D6DC50A0"/>
    <w:lvl w:ilvl="0" w:tplc="8EDCFEC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C52C06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96641"/>
    <w:multiLevelType w:val="multilevel"/>
    <w:tmpl w:val="18FC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7"/>
  </w:num>
  <w:num w:numId="8">
    <w:abstractNumId w:val="13"/>
  </w:num>
  <w:num w:numId="9">
    <w:abstractNumId w:val="23"/>
  </w:num>
  <w:num w:numId="10">
    <w:abstractNumId w:val="19"/>
  </w:num>
  <w:num w:numId="11">
    <w:abstractNumId w:val="36"/>
  </w:num>
  <w:num w:numId="12">
    <w:abstractNumId w:val="35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9"/>
  </w:num>
  <w:num w:numId="23">
    <w:abstractNumId w:val="11"/>
  </w:num>
  <w:num w:numId="24">
    <w:abstractNumId w:val="40"/>
  </w:num>
  <w:num w:numId="25">
    <w:abstractNumId w:val="18"/>
  </w:num>
  <w:num w:numId="26">
    <w:abstractNumId w:val="38"/>
  </w:num>
  <w:num w:numId="27">
    <w:abstractNumId w:val="21"/>
  </w:num>
  <w:num w:numId="28">
    <w:abstractNumId w:val="12"/>
  </w:num>
  <w:num w:numId="29">
    <w:abstractNumId w:val="28"/>
  </w:num>
  <w:num w:numId="30">
    <w:abstractNumId w:val="39"/>
  </w:num>
  <w:num w:numId="31">
    <w:abstractNumId w:val="27"/>
  </w:num>
  <w:num w:numId="32">
    <w:abstractNumId w:val="22"/>
  </w:num>
  <w:num w:numId="33">
    <w:abstractNumId w:val="33"/>
  </w:num>
  <w:num w:numId="34">
    <w:abstractNumId w:val="24"/>
  </w:num>
  <w:num w:numId="35">
    <w:abstractNumId w:val="30"/>
  </w:num>
  <w:num w:numId="36">
    <w:abstractNumId w:val="15"/>
  </w:num>
  <w:num w:numId="37">
    <w:abstractNumId w:val="10"/>
  </w:num>
  <w:num w:numId="38">
    <w:abstractNumId w:val="34"/>
  </w:num>
  <w:num w:numId="39">
    <w:abstractNumId w:val="16"/>
  </w:num>
  <w:num w:numId="40">
    <w:abstractNumId w:val="37"/>
  </w:num>
  <w:num w:numId="41">
    <w:abstractNumId w:val="31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2"/>
  </w:num>
  <w:num w:numId="45">
    <w:abstractNumId w:val="2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7DD9"/>
    <w:rsid w:val="000257E5"/>
    <w:rsid w:val="00027D45"/>
    <w:rsid w:val="00070BD4"/>
    <w:rsid w:val="000748AA"/>
    <w:rsid w:val="0007660E"/>
    <w:rsid w:val="00082630"/>
    <w:rsid w:val="000911D7"/>
    <w:rsid w:val="000B3A17"/>
    <w:rsid w:val="000B4468"/>
    <w:rsid w:val="000B7CA8"/>
    <w:rsid w:val="00114383"/>
    <w:rsid w:val="00127E59"/>
    <w:rsid w:val="001400B7"/>
    <w:rsid w:val="001638F6"/>
    <w:rsid w:val="001718D5"/>
    <w:rsid w:val="00190307"/>
    <w:rsid w:val="001927C6"/>
    <w:rsid w:val="001A2000"/>
    <w:rsid w:val="001A2AC5"/>
    <w:rsid w:val="001B7ABE"/>
    <w:rsid w:val="001C42F5"/>
    <w:rsid w:val="001C4603"/>
    <w:rsid w:val="001E5857"/>
    <w:rsid w:val="001F3FF4"/>
    <w:rsid w:val="002328C7"/>
    <w:rsid w:val="00237416"/>
    <w:rsid w:val="00243A28"/>
    <w:rsid w:val="00256C99"/>
    <w:rsid w:val="00266B64"/>
    <w:rsid w:val="00282EE2"/>
    <w:rsid w:val="00291795"/>
    <w:rsid w:val="002A3EA6"/>
    <w:rsid w:val="002B2EF3"/>
    <w:rsid w:val="002C2FF0"/>
    <w:rsid w:val="002E448C"/>
    <w:rsid w:val="002E7453"/>
    <w:rsid w:val="002F213F"/>
    <w:rsid w:val="00313C45"/>
    <w:rsid w:val="003209D6"/>
    <w:rsid w:val="00324E39"/>
    <w:rsid w:val="00334A73"/>
    <w:rsid w:val="003422FF"/>
    <w:rsid w:val="00361ADB"/>
    <w:rsid w:val="00367161"/>
    <w:rsid w:val="003B4DC6"/>
    <w:rsid w:val="003C3328"/>
    <w:rsid w:val="003C63D2"/>
    <w:rsid w:val="003D21DC"/>
    <w:rsid w:val="003D4A36"/>
    <w:rsid w:val="003E6EF5"/>
    <w:rsid w:val="00445C4F"/>
    <w:rsid w:val="00462D9B"/>
    <w:rsid w:val="00470425"/>
    <w:rsid w:val="00471169"/>
    <w:rsid w:val="00485AC8"/>
    <w:rsid w:val="004946A0"/>
    <w:rsid w:val="004952C4"/>
    <w:rsid w:val="004A4E6E"/>
    <w:rsid w:val="004A55B6"/>
    <w:rsid w:val="004A7D7C"/>
    <w:rsid w:val="004B1D07"/>
    <w:rsid w:val="004D2E04"/>
    <w:rsid w:val="004E2182"/>
    <w:rsid w:val="00502B3C"/>
    <w:rsid w:val="0051212E"/>
    <w:rsid w:val="00522670"/>
    <w:rsid w:val="00523DB5"/>
    <w:rsid w:val="0052576F"/>
    <w:rsid w:val="00535BF4"/>
    <w:rsid w:val="0054178E"/>
    <w:rsid w:val="0054203F"/>
    <w:rsid w:val="005477F0"/>
    <w:rsid w:val="00554C62"/>
    <w:rsid w:val="005621DF"/>
    <w:rsid w:val="00597101"/>
    <w:rsid w:val="00597C85"/>
    <w:rsid w:val="005A1C5A"/>
    <w:rsid w:val="005C1554"/>
    <w:rsid w:val="005C3A4E"/>
    <w:rsid w:val="005E026E"/>
    <w:rsid w:val="005E0396"/>
    <w:rsid w:val="00613198"/>
    <w:rsid w:val="0062025A"/>
    <w:rsid w:val="00631916"/>
    <w:rsid w:val="00637BC4"/>
    <w:rsid w:val="00650065"/>
    <w:rsid w:val="00667AD5"/>
    <w:rsid w:val="00690EFD"/>
    <w:rsid w:val="006917CF"/>
    <w:rsid w:val="006A502E"/>
    <w:rsid w:val="006A60B0"/>
    <w:rsid w:val="006A68F8"/>
    <w:rsid w:val="006B0C73"/>
    <w:rsid w:val="006C64EF"/>
    <w:rsid w:val="006E1AF4"/>
    <w:rsid w:val="007021DE"/>
    <w:rsid w:val="00715421"/>
    <w:rsid w:val="00726685"/>
    <w:rsid w:val="007270CB"/>
    <w:rsid w:val="00732607"/>
    <w:rsid w:val="007446D3"/>
    <w:rsid w:val="0075391F"/>
    <w:rsid w:val="00787578"/>
    <w:rsid w:val="00790892"/>
    <w:rsid w:val="007952AF"/>
    <w:rsid w:val="007A0C2B"/>
    <w:rsid w:val="007A4384"/>
    <w:rsid w:val="007B0DA7"/>
    <w:rsid w:val="007C6631"/>
    <w:rsid w:val="007D30EB"/>
    <w:rsid w:val="007D6379"/>
    <w:rsid w:val="007E5013"/>
    <w:rsid w:val="00807216"/>
    <w:rsid w:val="00844483"/>
    <w:rsid w:val="00856448"/>
    <w:rsid w:val="00857587"/>
    <w:rsid w:val="008748CC"/>
    <w:rsid w:val="008909B6"/>
    <w:rsid w:val="008B5775"/>
    <w:rsid w:val="008D1FE8"/>
    <w:rsid w:val="00904607"/>
    <w:rsid w:val="00932497"/>
    <w:rsid w:val="00934F1C"/>
    <w:rsid w:val="009526E8"/>
    <w:rsid w:val="00953428"/>
    <w:rsid w:val="00965B41"/>
    <w:rsid w:val="0097448A"/>
    <w:rsid w:val="009871AE"/>
    <w:rsid w:val="009918B5"/>
    <w:rsid w:val="009B6AB4"/>
    <w:rsid w:val="009D2231"/>
    <w:rsid w:val="009D3965"/>
    <w:rsid w:val="009E3A3E"/>
    <w:rsid w:val="00A122DB"/>
    <w:rsid w:val="00A30B1A"/>
    <w:rsid w:val="00A562A9"/>
    <w:rsid w:val="00A66CCA"/>
    <w:rsid w:val="00AA1BA2"/>
    <w:rsid w:val="00AD165F"/>
    <w:rsid w:val="00B23F89"/>
    <w:rsid w:val="00B42904"/>
    <w:rsid w:val="00B47B7A"/>
    <w:rsid w:val="00B6271D"/>
    <w:rsid w:val="00B646B8"/>
    <w:rsid w:val="00B75DC3"/>
    <w:rsid w:val="00BC63E6"/>
    <w:rsid w:val="00C554F1"/>
    <w:rsid w:val="00C5656E"/>
    <w:rsid w:val="00C616C7"/>
    <w:rsid w:val="00C80BD4"/>
    <w:rsid w:val="00CC521D"/>
    <w:rsid w:val="00CC7D38"/>
    <w:rsid w:val="00CF3A42"/>
    <w:rsid w:val="00D0169E"/>
    <w:rsid w:val="00D06025"/>
    <w:rsid w:val="00D20F03"/>
    <w:rsid w:val="00D33874"/>
    <w:rsid w:val="00D4373F"/>
    <w:rsid w:val="00D5413C"/>
    <w:rsid w:val="00D600BF"/>
    <w:rsid w:val="00DC07A3"/>
    <w:rsid w:val="00DC632F"/>
    <w:rsid w:val="00DD345C"/>
    <w:rsid w:val="00DD7455"/>
    <w:rsid w:val="00DE4ACE"/>
    <w:rsid w:val="00DE5753"/>
    <w:rsid w:val="00E11B8A"/>
    <w:rsid w:val="00E2232F"/>
    <w:rsid w:val="00E23416"/>
    <w:rsid w:val="00E36004"/>
    <w:rsid w:val="00E56352"/>
    <w:rsid w:val="00EA4BE2"/>
    <w:rsid w:val="00EE1A2C"/>
    <w:rsid w:val="00EF0F3A"/>
    <w:rsid w:val="00F00DA6"/>
    <w:rsid w:val="00F0379E"/>
    <w:rsid w:val="00F17D6D"/>
    <w:rsid w:val="00F2369B"/>
    <w:rsid w:val="00F520ED"/>
    <w:rsid w:val="00F55630"/>
    <w:rsid w:val="00F677F9"/>
    <w:rsid w:val="00F91EEB"/>
    <w:rsid w:val="00F9214C"/>
    <w:rsid w:val="00F9364A"/>
    <w:rsid w:val="00FA24BC"/>
    <w:rsid w:val="00FB34E1"/>
    <w:rsid w:val="00FD1504"/>
    <w:rsid w:val="00FD70EC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8B5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5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6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6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35668-9AB1-4070-872D-CD0342BE7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13</TotalTime>
  <Pages>1</Pages>
  <Words>102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6</cp:revision>
  <cp:lastPrinted>2025-09-08T10:34:00Z</cp:lastPrinted>
  <dcterms:created xsi:type="dcterms:W3CDTF">2025-09-05T19:01:00Z</dcterms:created>
  <dcterms:modified xsi:type="dcterms:W3CDTF">2025-09-08T10:46:00Z</dcterms:modified>
  <cp:version/>
</cp:coreProperties>
</file>