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11D23" w14:textId="77777777" w:rsidR="00406E67" w:rsidRDefault="00B73397">
      <w:pPr>
        <w:ind w:left="12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EB239AA" wp14:editId="70A40118">
                <wp:extent cx="5734050" cy="13525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050" cy="1352550"/>
                          <a:chOff x="0" y="0"/>
                          <a:chExt cx="5663565" cy="14757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2" y="33528"/>
                            <a:ext cx="5593079" cy="1405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-12" y="0"/>
                            <a:ext cx="5663565" cy="147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3565" h="1475740">
                                <a:moveTo>
                                  <a:pt x="5632716" y="38112"/>
                                </a:moveTo>
                                <a:lnTo>
                                  <a:pt x="5625096" y="38112"/>
                                </a:lnTo>
                                <a:lnTo>
                                  <a:pt x="5625096" y="1437144"/>
                                </a:lnTo>
                                <a:lnTo>
                                  <a:pt x="5632716" y="1437144"/>
                                </a:lnTo>
                                <a:lnTo>
                                  <a:pt x="5632716" y="38112"/>
                                </a:lnTo>
                                <a:close/>
                              </a:path>
                              <a:path w="5663565" h="1475740">
                                <a:moveTo>
                                  <a:pt x="5632716" y="30480"/>
                                </a:moveTo>
                                <a:lnTo>
                                  <a:pt x="30480" y="30480"/>
                                </a:lnTo>
                                <a:lnTo>
                                  <a:pt x="30480" y="38100"/>
                                </a:lnTo>
                                <a:lnTo>
                                  <a:pt x="30480" y="1437640"/>
                                </a:lnTo>
                                <a:lnTo>
                                  <a:pt x="30480" y="1445260"/>
                                </a:lnTo>
                                <a:lnTo>
                                  <a:pt x="5632716" y="1445260"/>
                                </a:lnTo>
                                <a:lnTo>
                                  <a:pt x="5632716" y="1437640"/>
                                </a:lnTo>
                                <a:lnTo>
                                  <a:pt x="38100" y="1437640"/>
                                </a:lnTo>
                                <a:lnTo>
                                  <a:pt x="38100" y="38100"/>
                                </a:lnTo>
                                <a:lnTo>
                                  <a:pt x="5632716" y="38100"/>
                                </a:lnTo>
                                <a:lnTo>
                                  <a:pt x="5632716" y="30480"/>
                                </a:lnTo>
                                <a:close/>
                              </a:path>
                              <a:path w="5663565" h="1475740">
                                <a:moveTo>
                                  <a:pt x="5663196" y="22872"/>
                                </a:moveTo>
                                <a:lnTo>
                                  <a:pt x="5640324" y="22872"/>
                                </a:lnTo>
                                <a:lnTo>
                                  <a:pt x="5640324" y="1452384"/>
                                </a:lnTo>
                                <a:lnTo>
                                  <a:pt x="5663196" y="1452384"/>
                                </a:lnTo>
                                <a:lnTo>
                                  <a:pt x="5663196" y="22872"/>
                                </a:lnTo>
                                <a:close/>
                              </a:path>
                              <a:path w="5663565" h="1475740">
                                <a:moveTo>
                                  <a:pt x="5663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0" y="1452880"/>
                                </a:lnTo>
                                <a:lnTo>
                                  <a:pt x="0" y="1475740"/>
                                </a:lnTo>
                                <a:lnTo>
                                  <a:pt x="5663196" y="1475740"/>
                                </a:lnTo>
                                <a:lnTo>
                                  <a:pt x="5663196" y="1452880"/>
                                </a:lnTo>
                                <a:lnTo>
                                  <a:pt x="22860" y="1452880"/>
                                </a:lnTo>
                                <a:lnTo>
                                  <a:pt x="22860" y="22860"/>
                                </a:lnTo>
                                <a:lnTo>
                                  <a:pt x="5663196" y="22860"/>
                                </a:lnTo>
                                <a:lnTo>
                                  <a:pt x="566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D826C" id="Group 1" o:spid="_x0000_s1026" style="width:451.5pt;height:106.5pt;mso-position-horizontal-relative:char;mso-position-vertical-relative:line" coordsize="56635,14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50;top:335;width:55931;height:1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">
                  <v:imagedata r:id="rId9" o:title=""/>
                </v:shape>
                <v:shape id="Graphic 3" o:spid="_x0000_s1028" style="position:absolute;width:56635;height:14757;visibility:visible;mso-wrap-style:square;v-text-anchor:top" coordsize="5663565,147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" path="m5632716,38112r-7620,l5625096,1437144r7620,l5632716,38112xem5632716,30480r-5602236,l30480,38100r,1399540l30480,1445260r5602236,l5632716,1437640r-5594616,l38100,38100r5594616,l5632716,30480xem5663196,22872r-22872,l5640324,1452384r22872,l5663196,22872xem5663196,l,,,22860,,1452880r,22860l5663196,1475740r,-22860l22860,1452880r,-1430020l5663196,22860r,-22860xe" fillcolor="#001f60" stroked="f">
                  <v:path arrowok="t"/>
                </v:shape>
                <w10:anchorlock/>
              </v:group>
            </w:pict>
          </mc:Fallback>
        </mc:AlternateContent>
      </w:r>
    </w:p>
    <w:p w14:paraId="6D47A8BF" w14:textId="77777777" w:rsidR="00FF493B" w:rsidRPr="00FA44E8" w:rsidRDefault="00286BB3" w:rsidP="00FF493B">
      <w:pPr>
        <w:spacing w:after="120"/>
        <w:ind w:left="446" w:right="14"/>
        <w:jc w:val="center"/>
        <w:rPr>
          <w:rFonts w:ascii="Playfair Display" w:hAnsi="Playfair Display"/>
          <w:color w:val="002060"/>
          <w:spacing w:val="-4"/>
          <w:sz w:val="40"/>
          <w:szCs w:val="40"/>
        </w:rPr>
      </w:pPr>
      <w:r w:rsidRPr="00FA44E8">
        <w:rPr>
          <w:rFonts w:ascii="Playfair Display" w:hAnsi="Playfair Display"/>
          <w:color w:val="002060"/>
          <w:spacing w:val="-4"/>
          <w:sz w:val="40"/>
          <w:szCs w:val="40"/>
        </w:rPr>
        <w:t>Standard Features</w:t>
      </w:r>
    </w:p>
    <w:p w14:paraId="712189D7" w14:textId="77777777" w:rsidR="00FF493B" w:rsidRPr="003D6B6B" w:rsidRDefault="003D6B6B" w:rsidP="00FF493B">
      <w:pPr>
        <w:spacing w:after="120"/>
        <w:ind w:left="446" w:right="14"/>
        <w:jc w:val="center"/>
        <w:rPr>
          <w:rFonts w:ascii="Playfair Display" w:hAnsi="Playfair Display" w:cs="Arial"/>
          <w:color w:val="002060"/>
          <w:spacing w:val="-4"/>
          <w:sz w:val="24"/>
          <w:szCs w:val="24"/>
        </w:rPr>
      </w:pPr>
      <w:r w:rsidRPr="003D6B6B">
        <w:rPr>
          <w:rFonts w:ascii="Playfair Display" w:hAnsi="Playfair Display" w:cs="Arial"/>
          <w:color w:val="002060"/>
          <w:spacing w:val="-4"/>
          <w:sz w:val="24"/>
          <w:szCs w:val="24"/>
        </w:rPr>
        <w:t>The Estates of Westfield Place</w:t>
      </w:r>
    </w:p>
    <w:p w14:paraId="2EB1F105" w14:textId="77777777" w:rsidR="00D94AA6" w:rsidRPr="00FA44E8" w:rsidRDefault="00286BB3">
      <w:pPr>
        <w:spacing w:before="128"/>
        <w:ind w:left="448" w:right="9"/>
        <w:jc w:val="center"/>
        <w:rPr>
          <w:rFonts w:ascii="Playfair Display" w:hAnsi="Playfair Display" w:cs="Arial"/>
          <w:color w:val="A8957A"/>
          <w:sz w:val="20"/>
          <w:szCs w:val="20"/>
        </w:rPr>
      </w:pPr>
      <w:r w:rsidRPr="00FA44E8">
        <w:rPr>
          <w:rFonts w:ascii="Playfair Display" w:hAnsi="Playfair Display" w:cs="Arial"/>
          <w:color w:val="A8957A"/>
          <w:sz w:val="20"/>
          <w:szCs w:val="20"/>
        </w:rPr>
        <w:t xml:space="preserve">Luxury Standard. Exceptional Value. </w:t>
      </w:r>
      <w:r w:rsidR="00D94AA6" w:rsidRPr="00FA44E8">
        <w:rPr>
          <w:rFonts w:ascii="Playfair Display" w:hAnsi="Playfair Display" w:cs="Arial"/>
          <w:color w:val="A8957A"/>
          <w:sz w:val="20"/>
          <w:szCs w:val="20"/>
        </w:rPr>
        <w:t>Every Brandon Home is thoughtfully designed with premium materials, quality craftsmanship, and features that come standard—not as costly upgrades.</w:t>
      </w:r>
    </w:p>
    <w:p w14:paraId="7B7826A7" w14:textId="77777777" w:rsidR="00406E67" w:rsidRPr="00FA44E8" w:rsidRDefault="00406E67">
      <w:pPr>
        <w:pStyle w:val="BodyText"/>
        <w:rPr>
          <w:rFonts w:ascii="Playfair Display" w:hAnsi="Playfair Display"/>
          <w:color w:val="002060"/>
          <w:sz w:val="20"/>
        </w:rPr>
      </w:pPr>
    </w:p>
    <w:p w14:paraId="4B6FCCB4" w14:textId="77777777" w:rsidR="002E50C9" w:rsidRPr="00F0520D" w:rsidRDefault="002E50C9">
      <w:pPr>
        <w:pStyle w:val="BodyText"/>
        <w:rPr>
          <w:rFonts w:ascii="Aptos" w:hAnsi="Aptos"/>
          <w:sz w:val="20"/>
        </w:rPr>
        <w:sectPr w:rsidR="002E50C9" w:rsidRPr="00F0520D">
          <w:type w:val="continuous"/>
          <w:pgSz w:w="12240" w:h="15840"/>
          <w:pgMar w:top="260" w:right="720" w:bottom="0" w:left="360" w:header="720" w:footer="720" w:gutter="0"/>
          <w:cols w:space="720"/>
        </w:sectPr>
      </w:pPr>
    </w:p>
    <w:p w14:paraId="1B0CEEEF" w14:textId="77777777" w:rsidR="00406E67" w:rsidRPr="00286BB3" w:rsidRDefault="00B73397">
      <w:pPr>
        <w:pStyle w:val="Heading1"/>
        <w:spacing w:before="91"/>
        <w:ind w:left="484"/>
        <w:rPr>
          <w:rFonts w:ascii="Arial" w:hAnsi="Arial" w:cs="Arial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t>Interior</w:t>
      </w:r>
      <w:r w:rsidRPr="00286BB3">
        <w:rPr>
          <w:rFonts w:ascii="Arial" w:hAnsi="Arial" w:cs="Arial"/>
          <w:color w:val="001F60"/>
          <w:spacing w:val="-3"/>
          <w:w w:val="115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5A36FC9F" w14:textId="77777777" w:rsidR="00406E67" w:rsidRPr="00286BB3" w:rsidRDefault="00B73397">
      <w:pPr>
        <w:spacing w:line="45" w:lineRule="exact"/>
        <w:ind w:left="350" w:right="-87"/>
        <w:rPr>
          <w:rFonts w:ascii="Arial" w:hAnsi="Arial" w:cs="Arial"/>
          <w:sz w:val="2"/>
          <w:szCs w:val="20"/>
        </w:rPr>
      </w:pPr>
      <w:r w:rsidRPr="00286BB3">
        <w:rPr>
          <w:rFonts w:ascii="Arial" w:hAnsi="Arial" w:cs="Arial"/>
          <w:noProof/>
          <w:sz w:val="2"/>
          <w:szCs w:val="20"/>
        </w:rPr>
        <w:drawing>
          <wp:inline distT="0" distB="0" distL="0" distR="0" wp14:anchorId="10C9C033" wp14:editId="26DF2CFC">
            <wp:extent cx="3451584" cy="2914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8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49A4" w14:textId="77777777" w:rsidR="00406E67" w:rsidRPr="00286BB3" w:rsidRDefault="00B73397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Shaw</w:t>
      </w:r>
      <w:r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spacing w:val="-14"/>
          <w:w w:val="115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Luxury</w:t>
      </w:r>
      <w:r w:rsidRPr="00286BB3">
        <w:rPr>
          <w:rFonts w:ascii="Arial" w:hAnsi="Arial" w:cs="Arial"/>
          <w:color w:val="001F60"/>
          <w:spacing w:val="-1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Vinyl</w:t>
      </w:r>
      <w:r w:rsidRPr="00286BB3">
        <w:rPr>
          <w:rFonts w:ascii="Arial" w:hAnsi="Arial" w:cs="Arial"/>
          <w:color w:val="001F60"/>
          <w:spacing w:val="-7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Plank</w:t>
      </w:r>
      <w:r w:rsidRPr="00286BB3">
        <w:rPr>
          <w:rFonts w:ascii="Arial" w:hAnsi="Arial" w:cs="Arial"/>
          <w:color w:val="001F60"/>
          <w:spacing w:val="-12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in Kitchen, Pantry, Laundry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Room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, Bathrooms, and Entryways</w:t>
      </w:r>
    </w:p>
    <w:p w14:paraId="5CC3BEF1" w14:textId="77777777" w:rsidR="00406E67" w:rsidRPr="00286BB3" w:rsidRDefault="00B73397">
      <w:pPr>
        <w:pStyle w:val="ListParagraph"/>
        <w:numPr>
          <w:ilvl w:val="0"/>
          <w:numId w:val="1"/>
        </w:numPr>
        <w:tabs>
          <w:tab w:val="left" w:pos="756"/>
        </w:tabs>
        <w:spacing w:before="64"/>
        <w:ind w:left="756" w:right="638"/>
        <w:rPr>
          <w:rFonts w:ascii="Arial" w:hAnsi="Arial" w:cs="Arial"/>
          <w:color w:val="001F60"/>
          <w:sz w:val="14"/>
          <w:szCs w:val="20"/>
        </w:rPr>
      </w:pPr>
      <w:r w:rsidRPr="00286BB3">
        <w:rPr>
          <w:rFonts w:ascii="Arial" w:hAnsi="Arial" w:cs="Arial"/>
          <w:color w:val="001F60"/>
          <w:w w:val="125"/>
          <w:sz w:val="14"/>
          <w:szCs w:val="20"/>
        </w:rPr>
        <w:t>Shaw</w:t>
      </w:r>
      <w:r w:rsidRPr="00286BB3">
        <w:rPr>
          <w:rFonts w:ascii="Arial" w:hAnsi="Arial" w:cs="Arial"/>
          <w:color w:val="001F60"/>
          <w:w w:val="115"/>
          <w:sz w:val="14"/>
          <w:szCs w:val="20"/>
        </w:rPr>
        <w:t xml:space="preserve">® 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>Premium Carpet with R2X</w:t>
      </w:r>
      <w:r w:rsidR="0013005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 </w:t>
      </w:r>
      <w:r w:rsidR="00130055"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Stain &amp; 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Spill </w:t>
      </w:r>
      <w:r w:rsidR="00130055" w:rsidRPr="00286BB3">
        <w:rPr>
          <w:rFonts w:ascii="Arial" w:hAnsi="Arial" w:cs="Arial"/>
          <w:color w:val="001F60"/>
          <w:w w:val="125"/>
          <w:sz w:val="14"/>
          <w:szCs w:val="20"/>
        </w:rPr>
        <w:t>Protection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 in Great Room, Dining Room, Bedrooms, </w:t>
      </w:r>
      <w:r w:rsidR="00130055"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Office, </w:t>
      </w:r>
      <w:r w:rsidRPr="00286BB3">
        <w:rPr>
          <w:rFonts w:ascii="Arial" w:hAnsi="Arial" w:cs="Arial"/>
          <w:color w:val="001F60"/>
          <w:w w:val="125"/>
          <w:sz w:val="14"/>
          <w:szCs w:val="20"/>
        </w:rPr>
        <w:t xml:space="preserve">Stairs, </w:t>
      </w:r>
      <w:r w:rsidR="00130055" w:rsidRPr="00286BB3">
        <w:rPr>
          <w:rFonts w:ascii="Arial" w:hAnsi="Arial" w:cs="Arial"/>
          <w:color w:val="001F60"/>
          <w:w w:val="125"/>
          <w:sz w:val="14"/>
          <w:szCs w:val="20"/>
        </w:rPr>
        <w:t>and Second-Floor Hallways</w:t>
      </w:r>
    </w:p>
    <w:p w14:paraId="5C80FD63" w14:textId="0122B1A9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6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5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¼”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Colonial</w:t>
      </w:r>
      <w:r w:rsidR="00F55AB5">
        <w:rPr>
          <w:rFonts w:ascii="Arial" w:hAnsi="Arial" w:cs="Arial"/>
          <w:color w:val="001F60"/>
          <w:w w:val="130"/>
          <w:sz w:val="14"/>
          <w:szCs w:val="20"/>
        </w:rPr>
        <w:t xml:space="preserve"> or Craftsman Style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Baseboards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with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Drywall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Wrapped Windows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Openings</w:t>
      </w:r>
    </w:p>
    <w:p w14:paraId="5B85B700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Textured Ceiling Finish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Throughout</w:t>
      </w:r>
    </w:p>
    <w:p w14:paraId="33CA5464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Extended Height 9’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First-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Floor Ceiling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s</w:t>
      </w:r>
    </w:p>
    <w:p w14:paraId="74144E8D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4A166957" w14:textId="77777777" w:rsidR="00406E67" w:rsidRPr="00286BB3" w:rsidRDefault="00406E67">
      <w:pPr>
        <w:pStyle w:val="BodyText"/>
        <w:spacing w:before="160"/>
        <w:rPr>
          <w:rFonts w:ascii="Arial" w:hAnsi="Arial" w:cs="Arial"/>
          <w:color w:val="001F60"/>
          <w:sz w:val="14"/>
          <w:szCs w:val="14"/>
        </w:rPr>
      </w:pPr>
    </w:p>
    <w:p w14:paraId="58D3FAA8" w14:textId="77777777" w:rsidR="00406E67" w:rsidRPr="00286BB3" w:rsidRDefault="00B73397">
      <w:pPr>
        <w:pStyle w:val="Heading1"/>
        <w:ind w:left="484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t>Kitchen</w:t>
      </w:r>
      <w:r w:rsidRPr="00286BB3">
        <w:rPr>
          <w:rFonts w:ascii="Arial" w:hAnsi="Arial" w:cs="Arial"/>
          <w:color w:val="001F60"/>
          <w:spacing w:val="9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5743E6E1" w14:textId="77777777" w:rsidR="00406E67" w:rsidRPr="00286BB3" w:rsidRDefault="00B73397">
      <w:pPr>
        <w:spacing w:line="45" w:lineRule="exact"/>
        <w:ind w:left="350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5ACD8BD3" wp14:editId="1A79F40C">
            <wp:extent cx="3451548" cy="2914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48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D3C7F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42” Kitchen Wall Cabinets 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>–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Soft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Close, Dove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>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ail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Doors &amp; Drawers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,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and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Durable Plywood Construction</w:t>
      </w:r>
    </w:p>
    <w:p w14:paraId="2806D085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2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Decorative Cabinet Crown Molding</w:t>
      </w:r>
    </w:p>
    <w:p w14:paraId="287A45E0" w14:textId="77777777" w:rsidR="00406E67" w:rsidRPr="00286BB3" w:rsidRDefault="00F0520D" w:rsidP="00967DDA">
      <w:pPr>
        <w:pStyle w:val="ListParagraph"/>
        <w:numPr>
          <w:ilvl w:val="0"/>
          <w:numId w:val="1"/>
        </w:numPr>
        <w:tabs>
          <w:tab w:val="left" w:pos="752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Quartz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or Granite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Kitchen Countertops</w:t>
      </w:r>
    </w:p>
    <w:p w14:paraId="75D767C1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MOEN</w:t>
      </w:r>
      <w:r w:rsidR="005546C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Chrome Kitchen Faucet</w:t>
      </w:r>
    </w:p>
    <w:p w14:paraId="63B45EF5" w14:textId="77777777" w:rsidR="00406E67" w:rsidRPr="00286BB3" w:rsidRDefault="005546C5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Multiple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Cabinet Color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Finish Options</w:t>
      </w:r>
    </w:p>
    <w:p w14:paraId="19ABC2FC" w14:textId="77777777" w:rsidR="00406E67" w:rsidRPr="00286BB3" w:rsidRDefault="00406E67">
      <w:pPr>
        <w:pStyle w:val="BodyText"/>
        <w:spacing w:before="116"/>
        <w:rPr>
          <w:rFonts w:ascii="Arial" w:hAnsi="Arial" w:cs="Arial"/>
          <w:color w:val="001F60"/>
          <w:sz w:val="14"/>
          <w:szCs w:val="14"/>
        </w:rPr>
      </w:pPr>
    </w:p>
    <w:p w14:paraId="6D63F930" w14:textId="77777777" w:rsidR="00406E67" w:rsidRPr="00286BB3" w:rsidRDefault="00B73397">
      <w:pPr>
        <w:pStyle w:val="Heading1"/>
        <w:ind w:left="484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t>Bathroom</w:t>
      </w:r>
      <w:r w:rsidRPr="00286BB3">
        <w:rPr>
          <w:rFonts w:ascii="Arial" w:hAnsi="Arial" w:cs="Arial"/>
          <w:color w:val="001F60"/>
          <w:spacing w:val="20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2F5B96C2" w14:textId="77777777" w:rsidR="00406E67" w:rsidRPr="00286BB3" w:rsidRDefault="00B73397">
      <w:pPr>
        <w:spacing w:line="45" w:lineRule="exact"/>
        <w:ind w:left="350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53943465" wp14:editId="77AADDD4">
            <wp:extent cx="3451584" cy="2914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8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34EBD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36”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Comfort</w:t>
      </w:r>
      <w:r w:rsidR="00F8151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Height Vanity Cabinets – Soft</w:t>
      </w:r>
      <w:r w:rsidR="00F8151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Close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,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Dove</w:t>
      </w:r>
      <w:r w:rsidR="00F81512" w:rsidRPr="00286BB3">
        <w:rPr>
          <w:rFonts w:ascii="Arial" w:hAnsi="Arial" w:cs="Arial"/>
          <w:color w:val="001F60"/>
          <w:w w:val="130"/>
          <w:sz w:val="14"/>
          <w:szCs w:val="20"/>
        </w:rPr>
        <w:t>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ail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Doors &amp; Drawers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, 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and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Durable Plywood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Construction</w:t>
      </w:r>
    </w:p>
    <w:p w14:paraId="64E0A6B0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Water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Saving Elongated Commodes</w:t>
      </w:r>
    </w:p>
    <w:p w14:paraId="19679BB6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MOEN</w:t>
      </w:r>
      <w:r w:rsidR="005546C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Chrome Bathroom Fixtures</w:t>
      </w:r>
    </w:p>
    <w:p w14:paraId="36CD4C91" w14:textId="77777777" w:rsidR="00406E67" w:rsidRPr="00286BB3" w:rsidRDefault="00406E67">
      <w:pPr>
        <w:pStyle w:val="BodyText"/>
        <w:spacing w:before="48"/>
        <w:rPr>
          <w:rFonts w:ascii="Arial" w:hAnsi="Arial" w:cs="Arial"/>
          <w:color w:val="001F60"/>
          <w:sz w:val="14"/>
          <w:szCs w:val="14"/>
        </w:rPr>
      </w:pPr>
    </w:p>
    <w:p w14:paraId="7CFF1A08" w14:textId="77777777" w:rsidR="00406E67" w:rsidRPr="00286BB3" w:rsidRDefault="00B73397" w:rsidP="002E50C9">
      <w:pPr>
        <w:pStyle w:val="Heading1"/>
        <w:spacing w:before="1"/>
        <w:ind w:left="57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Exterior</w:t>
      </w:r>
      <w:r w:rsidRPr="00286BB3">
        <w:rPr>
          <w:rFonts w:ascii="Arial" w:hAnsi="Arial" w:cs="Arial"/>
          <w:color w:val="001F60"/>
          <w:spacing w:val="-15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6196B06C" w14:textId="77777777" w:rsidR="00406E67" w:rsidRPr="00286BB3" w:rsidRDefault="00B73397">
      <w:pPr>
        <w:spacing w:line="45" w:lineRule="exact"/>
        <w:ind w:left="350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710D17BB" wp14:editId="1E545BBE">
            <wp:extent cx="3451514" cy="2914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51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B0177" w14:textId="77777777" w:rsidR="001F1DE5" w:rsidRPr="00286BB3" w:rsidRDefault="001F1DE5" w:rsidP="001F1DE5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75% Brick Masonry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Exterior with 25%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Maintenance-Free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Vinyl Siding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Soffi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ts</w:t>
      </w:r>
    </w:p>
    <w:p w14:paraId="74741116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High-Efﬁciency Low-E Argon Gas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Single-Hung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Windows with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Limited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Lifetime Warranty (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>white finish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23C077B3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CertainTeed Landmark® Dimensional Asphalt Shingles with Limited Lifetime Warranty</w:t>
      </w:r>
    </w:p>
    <w:p w14:paraId="29BCC780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Fiberglass Front Entry Door with Limited Lifetime Warranty</w:t>
      </w:r>
    </w:p>
    <w:p w14:paraId="4A3E3930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Deadbolts on all Exterior Doors</w:t>
      </w:r>
    </w:p>
    <w:p w14:paraId="5024CF69" w14:textId="77777777" w:rsidR="00967DDA" w:rsidRPr="00286BB3" w:rsidRDefault="00967DDA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Maintenance-Free Aluminum Fascia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,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Gutters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&amp; Exterior Trim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(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white finish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2F35DB58" w14:textId="77777777" w:rsidR="00967DDA" w:rsidRPr="00286BB3" w:rsidRDefault="00967DDA" w:rsidP="00967DDA">
      <w:pPr>
        <w:pStyle w:val="ListParagraph"/>
        <w:spacing w:before="77"/>
        <w:ind w:left="755" w:right="999" w:firstLine="0"/>
        <w:rPr>
          <w:rFonts w:ascii="Arial" w:hAnsi="Arial" w:cs="Arial"/>
          <w:color w:val="001F60"/>
          <w:w w:val="130"/>
          <w:sz w:val="14"/>
          <w:szCs w:val="20"/>
        </w:rPr>
      </w:pPr>
    </w:p>
    <w:p w14:paraId="402C7D89" w14:textId="1C0ADB61" w:rsidR="00FF493B" w:rsidRDefault="00FF493B" w:rsidP="00FF493B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05D8BDF3" w14:textId="77777777" w:rsidR="00FF493B" w:rsidRPr="00FF493B" w:rsidRDefault="00FF493B" w:rsidP="00FF493B">
      <w:pPr>
        <w:pStyle w:val="BodyText"/>
        <w:rPr>
          <w:rFonts w:ascii="Arial" w:hAnsi="Arial" w:cs="Arial"/>
          <w:color w:val="001F60"/>
          <w:sz w:val="18"/>
          <w:szCs w:val="18"/>
        </w:rPr>
      </w:pPr>
    </w:p>
    <w:p w14:paraId="66FBCA33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Vinyl-Coated Wire Shelving in Closets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Pantries</w:t>
      </w:r>
    </w:p>
    <w:p w14:paraId="6488E5D6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Ferguson</w:t>
      </w:r>
      <w:r w:rsidR="0013005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Lighting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Package</w:t>
      </w:r>
    </w:p>
    <w:p w14:paraId="72E61E60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Sherwin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Williams</w:t>
      </w:r>
      <w:r w:rsidR="00130055" w:rsidRPr="00286BB3">
        <w:rPr>
          <w:rFonts w:ascii="Arial" w:hAnsi="Arial" w:cs="Arial"/>
          <w:color w:val="001F60"/>
          <w:w w:val="115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Washable </w:t>
      </w:r>
      <w:r w:rsidR="009E232D" w:rsidRPr="00286BB3">
        <w:rPr>
          <w:rFonts w:ascii="Arial" w:hAnsi="Arial" w:cs="Arial"/>
          <w:color w:val="001F60"/>
          <w:w w:val="130"/>
          <w:sz w:val="14"/>
          <w:szCs w:val="20"/>
        </w:rPr>
        <w:t>SuperPaint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® Interior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Exterior Paint (where applicable)</w:t>
      </w:r>
    </w:p>
    <w:p w14:paraId="01284EB3" w14:textId="6AFD0C6A" w:rsidR="00406E67" w:rsidRPr="00286BB3" w:rsidRDefault="00692FED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>
        <w:rPr>
          <w:rFonts w:ascii="Arial" w:hAnsi="Arial" w:cs="Arial"/>
          <w:color w:val="001F60"/>
          <w:w w:val="130"/>
          <w:sz w:val="14"/>
          <w:szCs w:val="20"/>
        </w:rPr>
        <w:t xml:space="preserve">Choice of </w:t>
      </w:r>
      <w:r w:rsidR="00337EFD">
        <w:rPr>
          <w:rFonts w:ascii="Arial" w:hAnsi="Arial" w:cs="Arial"/>
          <w:color w:val="001F60"/>
          <w:w w:val="130"/>
          <w:sz w:val="14"/>
          <w:szCs w:val="20"/>
        </w:rPr>
        <w:t>(6) Styles of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Hollow Core </w:t>
      </w:r>
      <w:r w:rsidR="005546C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Interior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Door</w:t>
      </w:r>
      <w:r w:rsidR="00337EFD">
        <w:rPr>
          <w:rFonts w:ascii="Arial" w:hAnsi="Arial" w:cs="Arial"/>
          <w:color w:val="001F60"/>
          <w:w w:val="130"/>
          <w:sz w:val="14"/>
          <w:szCs w:val="20"/>
        </w:rPr>
        <w:t>s</w:t>
      </w:r>
    </w:p>
    <w:p w14:paraId="025FEC64" w14:textId="77777777" w:rsidR="00406E67" w:rsidRPr="00286BB3" w:rsidRDefault="005546C5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Choice of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(3)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Interior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Doorknob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Hardware Finish Options</w:t>
      </w:r>
    </w:p>
    <w:p w14:paraId="34FC771F" w14:textId="77777777" w:rsidR="00406E67" w:rsidRPr="00286BB3" w:rsidRDefault="005546C5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Fully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Finished Drywalled Garage with Textured Walls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Ceiling</w:t>
      </w:r>
    </w:p>
    <w:p w14:paraId="5472A77A" w14:textId="77777777" w:rsidR="00FF493B" w:rsidRPr="00FF493B" w:rsidRDefault="00FF493B" w:rsidP="00FF493B">
      <w:pPr>
        <w:pStyle w:val="ListParagraph"/>
        <w:spacing w:before="77"/>
        <w:ind w:left="0" w:right="999" w:firstLine="0"/>
        <w:rPr>
          <w:rFonts w:ascii="Arial" w:hAnsi="Arial" w:cs="Arial"/>
          <w:color w:val="001F60"/>
          <w:w w:val="130"/>
          <w:szCs w:val="32"/>
        </w:rPr>
      </w:pPr>
    </w:p>
    <w:p w14:paraId="4D8FE240" w14:textId="77777777" w:rsidR="00FF493B" w:rsidRPr="00286BB3" w:rsidRDefault="00FF493B" w:rsidP="00FF493B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>
        <w:rPr>
          <w:rFonts w:ascii="Arial" w:hAnsi="Arial" w:cs="Arial"/>
          <w:color w:val="001F60"/>
          <w:w w:val="130"/>
          <w:sz w:val="14"/>
          <w:szCs w:val="20"/>
        </w:rPr>
        <w:t>Oversized Kitchen Islands (per plan)</w:t>
      </w:r>
    </w:p>
    <w:p w14:paraId="23E79B33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Stainless Steel Electric Appliance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Package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Including 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Slide-in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Range, Dishwasher, and Microwave (Refrigerator sold separately)</w:t>
      </w:r>
    </w:p>
    <w:p w14:paraId="0739C73A" w14:textId="77777777" w:rsidR="00406E67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Heavy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Duty ½ HP 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Garbage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Disposal</w:t>
      </w:r>
    </w:p>
    <w:p w14:paraId="4E9CAB6D" w14:textId="77777777" w:rsidR="002E50C9" w:rsidRPr="00286BB3" w:rsidRDefault="002E50C9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6B6946A4" w14:textId="77777777" w:rsidR="00F81512" w:rsidRPr="00286BB3" w:rsidRDefault="00F81512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40C7FDCF" w14:textId="77777777" w:rsidR="005E5C10" w:rsidRPr="00286BB3" w:rsidRDefault="005E5C10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5360CE55" w14:textId="77777777" w:rsidR="005E5C10" w:rsidRPr="00286BB3" w:rsidRDefault="005E5C10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43D86E71" w14:textId="77777777" w:rsidR="005E5C10" w:rsidRPr="00286BB3" w:rsidRDefault="005E5C10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6111BD8A" w14:textId="77777777" w:rsidR="002E50C9" w:rsidRPr="00286BB3" w:rsidRDefault="002E50C9" w:rsidP="00967DDA">
      <w:pPr>
        <w:spacing w:before="77"/>
        <w:ind w:right="999"/>
        <w:rPr>
          <w:rFonts w:ascii="Arial" w:hAnsi="Arial" w:cs="Arial"/>
          <w:color w:val="001F60"/>
          <w:w w:val="130"/>
          <w:sz w:val="6"/>
          <w:szCs w:val="6"/>
        </w:rPr>
      </w:pPr>
    </w:p>
    <w:p w14:paraId="00A144D5" w14:textId="77777777" w:rsidR="00FF493B" w:rsidRPr="00FF493B" w:rsidRDefault="00FF493B" w:rsidP="00FF493B">
      <w:pPr>
        <w:pStyle w:val="ListParagraph"/>
        <w:spacing w:before="77"/>
        <w:ind w:left="755" w:right="999" w:firstLine="0"/>
        <w:rPr>
          <w:rFonts w:ascii="Arial" w:hAnsi="Arial" w:cs="Arial"/>
          <w:color w:val="001F60"/>
          <w:w w:val="130"/>
          <w:sz w:val="20"/>
          <w:szCs w:val="28"/>
        </w:rPr>
      </w:pPr>
    </w:p>
    <w:p w14:paraId="45DA4FDC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Mirror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Above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E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ach </w:t>
      </w:r>
      <w:r w:rsidR="00130055" w:rsidRPr="00286BB3">
        <w:rPr>
          <w:rFonts w:ascii="Arial" w:hAnsi="Arial" w:cs="Arial"/>
          <w:color w:val="001F60"/>
          <w:w w:val="130"/>
          <w:sz w:val="14"/>
          <w:szCs w:val="20"/>
        </w:rPr>
        <w:t>Bathroom S</w:t>
      </w:r>
      <w:r w:rsidR="00F052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ink </w:t>
      </w:r>
    </w:p>
    <w:p w14:paraId="63367267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Quartz Countertops 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>Throughout</w:t>
      </w:r>
    </w:p>
    <w:p w14:paraId="3ACFC9A9" w14:textId="77777777" w:rsidR="00F0520D" w:rsidRPr="00286BB3" w:rsidRDefault="00F0520D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Low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Maintenance Acrylic 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Tub </w:t>
      </w:r>
      <w:r w:rsidR="005E5C10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Shower </w:t>
      </w:r>
      <w:r w:rsidR="001F1DE5" w:rsidRPr="00286BB3">
        <w:rPr>
          <w:rFonts w:ascii="Arial" w:hAnsi="Arial" w:cs="Arial"/>
          <w:color w:val="001F60"/>
          <w:w w:val="130"/>
          <w:sz w:val="14"/>
          <w:szCs w:val="20"/>
        </w:rPr>
        <w:t>Surrounds</w:t>
      </w:r>
    </w:p>
    <w:p w14:paraId="507835FB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2EBBB301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71CEF883" w14:textId="77777777" w:rsidR="002E50C9" w:rsidRPr="00286BB3" w:rsidRDefault="002E50C9" w:rsidP="002E50C9">
      <w:pPr>
        <w:spacing w:before="77"/>
        <w:ind w:right="999"/>
        <w:rPr>
          <w:rFonts w:ascii="Arial" w:hAnsi="Arial" w:cs="Arial"/>
          <w:color w:val="001F60"/>
          <w:w w:val="130"/>
          <w:sz w:val="4"/>
          <w:szCs w:val="4"/>
        </w:rPr>
      </w:pPr>
    </w:p>
    <w:p w14:paraId="2C20C0E9" w14:textId="77777777" w:rsidR="00BC70A2" w:rsidRPr="00286BB3" w:rsidRDefault="00BC70A2" w:rsidP="002E50C9">
      <w:pPr>
        <w:spacing w:before="77"/>
        <w:ind w:right="999"/>
        <w:rPr>
          <w:rFonts w:ascii="Arial" w:hAnsi="Arial" w:cs="Arial"/>
          <w:color w:val="001F60"/>
          <w:w w:val="130"/>
          <w:sz w:val="4"/>
          <w:szCs w:val="4"/>
        </w:rPr>
      </w:pPr>
    </w:p>
    <w:p w14:paraId="7F958647" w14:textId="77777777" w:rsidR="00BC70A2" w:rsidRPr="00286BB3" w:rsidRDefault="00BC70A2" w:rsidP="002E50C9">
      <w:pPr>
        <w:spacing w:before="77"/>
        <w:ind w:right="999"/>
        <w:rPr>
          <w:rFonts w:ascii="Arial" w:hAnsi="Arial" w:cs="Arial"/>
          <w:color w:val="001F60"/>
          <w:w w:val="130"/>
          <w:sz w:val="4"/>
          <w:szCs w:val="4"/>
        </w:rPr>
      </w:pPr>
    </w:p>
    <w:p w14:paraId="264D579E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(2) Frost-Free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Exterior Hose Bibs</w:t>
      </w:r>
    </w:p>
    <w:p w14:paraId="00270BC3" w14:textId="77777777" w:rsidR="00406E67" w:rsidRPr="00286BB3" w:rsidRDefault="00CD570D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White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Insulated Raised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Panel Garage Doors</w:t>
      </w:r>
    </w:p>
    <w:p w14:paraId="74FAF6A0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Coach Light Package </w:t>
      </w:r>
      <w:r w:rsidR="00CD570D" w:rsidRPr="00286BB3">
        <w:rPr>
          <w:rFonts w:ascii="Arial" w:hAnsi="Arial" w:cs="Arial"/>
          <w:color w:val="001F60"/>
          <w:w w:val="130"/>
          <w:sz w:val="14"/>
          <w:szCs w:val="20"/>
        </w:rPr>
        <w:t>(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per plan)</w:t>
      </w:r>
    </w:p>
    <w:p w14:paraId="5AD46092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Sodded Front Yard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with</w:t>
      </w:r>
      <w:r w:rsidR="00CD57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Grass Seed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="00CD570D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Straw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at Side and Rear </w:t>
      </w:r>
      <w:r w:rsidR="00CD570D" w:rsidRPr="00286BB3">
        <w:rPr>
          <w:rFonts w:ascii="Arial" w:hAnsi="Arial" w:cs="Arial"/>
          <w:color w:val="001F60"/>
          <w:w w:val="130"/>
          <w:sz w:val="14"/>
          <w:szCs w:val="20"/>
        </w:rPr>
        <w:t>Yards</w:t>
      </w:r>
    </w:p>
    <w:p w14:paraId="2089A06D" w14:textId="77777777" w:rsidR="00967DDA" w:rsidRPr="00286BB3" w:rsidRDefault="00BC70A2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Professionally Designed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Landscape Packages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– Varies by Community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(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Builder’s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c</w:t>
      </w:r>
      <w:r w:rsidR="00967DDA" w:rsidRPr="00286BB3">
        <w:rPr>
          <w:rFonts w:ascii="Arial" w:hAnsi="Arial" w:cs="Arial"/>
          <w:color w:val="001F60"/>
          <w:w w:val="130"/>
          <w:sz w:val="14"/>
          <w:szCs w:val="20"/>
        </w:rPr>
        <w:t>hoice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5ADC31D7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Concrete Driveway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4’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Concrete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Walkway</w:t>
      </w:r>
    </w:p>
    <w:p w14:paraId="4C70E071" w14:textId="77777777" w:rsidR="00406E67" w:rsidRPr="00286BB3" w:rsidRDefault="00B73397" w:rsidP="00967DDA">
      <w:pPr>
        <w:pStyle w:val="ListParagraph"/>
        <w:numPr>
          <w:ilvl w:val="0"/>
          <w:numId w:val="1"/>
        </w:numPr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(2)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Weather-Resistant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GFI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Exterior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Electrical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Outlets</w:t>
      </w:r>
    </w:p>
    <w:p w14:paraId="215F3900" w14:textId="77777777" w:rsidR="00CD570D" w:rsidRPr="00286BB3" w:rsidRDefault="00CD570D" w:rsidP="009E232D">
      <w:pPr>
        <w:pStyle w:val="ListParagraph"/>
        <w:spacing w:before="77"/>
        <w:ind w:left="755" w:right="999" w:firstLine="0"/>
        <w:rPr>
          <w:rFonts w:ascii="Arial" w:hAnsi="Arial" w:cs="Arial"/>
          <w:color w:val="001F60"/>
          <w:w w:val="130"/>
          <w:sz w:val="14"/>
          <w:szCs w:val="20"/>
        </w:rPr>
        <w:sectPr w:rsidR="00CD570D" w:rsidRPr="00286BB3">
          <w:type w:val="continuous"/>
          <w:pgSz w:w="12240" w:h="15840"/>
          <w:pgMar w:top="260" w:right="720" w:bottom="0" w:left="360" w:header="720" w:footer="720" w:gutter="0"/>
          <w:cols w:num="2" w:space="720" w:equalWidth="0">
            <w:col w:w="5751" w:space="40"/>
            <w:col w:w="5369"/>
          </w:cols>
        </w:sectPr>
      </w:pPr>
    </w:p>
    <w:p w14:paraId="5D1A88B2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5DFAEA61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7DFE83A5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280D4D2D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2156711F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0C3E6777" w14:textId="77777777" w:rsidR="00FF493B" w:rsidRDefault="00FF493B" w:rsidP="00130055">
      <w:pPr>
        <w:pStyle w:val="BodyText"/>
        <w:rPr>
          <w:rFonts w:ascii="Arial" w:hAnsi="Arial" w:cs="Arial"/>
          <w:i/>
          <w:color w:val="001F60"/>
          <w:w w:val="130"/>
          <w:sz w:val="12"/>
          <w:szCs w:val="14"/>
        </w:rPr>
      </w:pPr>
    </w:p>
    <w:p w14:paraId="5113F25B" w14:textId="77777777" w:rsidR="00406E67" w:rsidRPr="00286BB3" w:rsidRDefault="00B73397" w:rsidP="00130055">
      <w:pPr>
        <w:pStyle w:val="BodyText"/>
        <w:rPr>
          <w:rFonts w:ascii="Arial" w:hAnsi="Arial" w:cs="Arial"/>
          <w:color w:val="001F60"/>
          <w:sz w:val="12"/>
          <w:szCs w:val="14"/>
        </w:rPr>
      </w:pPr>
      <w:r w:rsidRPr="00286BB3">
        <w:rPr>
          <w:rFonts w:ascii="Arial" w:hAnsi="Arial" w:cs="Arial"/>
          <w:noProof/>
          <w:color w:val="001F60"/>
          <w:sz w:val="12"/>
          <w:szCs w:val="14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255056C6" wp14:editId="161DC01A">
                <wp:simplePos x="0" y="0"/>
                <wp:positionH relativeFrom="page">
                  <wp:posOffset>5943600</wp:posOffset>
                </wp:positionH>
                <wp:positionV relativeFrom="page">
                  <wp:posOffset>9762744</wp:posOffset>
                </wp:positionV>
                <wp:extent cx="1606550" cy="1771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6550" cy="177165"/>
                          <a:chOff x="0" y="0"/>
                          <a:chExt cx="1606550" cy="17716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295" cy="176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606550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A85A61" w14:textId="77777777" w:rsidR="00406E67" w:rsidRPr="009E232D" w:rsidRDefault="00B73397">
                              <w:pPr>
                                <w:spacing w:before="75"/>
                                <w:ind w:left="727"/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</w:pPr>
                              <w:r w:rsidRPr="009E232D"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  <w:t>RVSD 0</w:t>
                              </w:r>
                              <w:r w:rsidR="00967DDA" w:rsidRPr="009E232D">
                                <w:rPr>
                                  <w:i/>
                                  <w:color w:val="000000" w:themeColor="text1"/>
                                  <w:w w:val="120"/>
                                  <w:sz w:val="14"/>
                                </w:rPr>
                                <w:t>7132026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056C6" id="Group 8" o:spid="_x0000_s1026" style="position:absolute;margin-left:468pt;margin-top:768.7pt;width:126.5pt;height:13.95pt;z-index:251657216;mso-wrap-distance-left:0;mso-wrap-distance-right:0;mso-position-horizontal-relative:page;mso-position-vertical-relative:page" coordsize="16065,1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">
                <v:shape id="Image 9" o:spid="_x0000_s1027" type="#_x0000_t75" style="position:absolute;width:16062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width:16065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FA85A61" w14:textId="77777777" w:rsidR="00406E67" w:rsidRPr="009E232D" w:rsidRDefault="00B73397">
                        <w:pPr>
                          <w:spacing w:before="75"/>
                          <w:ind w:left="727"/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</w:pPr>
                        <w:r w:rsidRPr="009E232D"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  <w:t>RVSD 0</w:t>
                        </w:r>
                        <w:r w:rsidR="00967DDA" w:rsidRPr="009E232D">
                          <w:rPr>
                            <w:i/>
                            <w:color w:val="000000" w:themeColor="text1"/>
                            <w:w w:val="120"/>
                            <w:sz w:val="14"/>
                          </w:rPr>
                          <w:t>7132026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*Standard</w:t>
      </w:r>
      <w:r w:rsidRPr="00286BB3">
        <w:rPr>
          <w:rFonts w:ascii="Arial" w:hAnsi="Arial" w:cs="Arial"/>
          <w:i/>
          <w:color w:val="001F60"/>
          <w:spacing w:val="4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Features</w:t>
      </w:r>
      <w:r w:rsidRPr="00286BB3">
        <w:rPr>
          <w:rFonts w:ascii="Arial" w:hAnsi="Arial" w:cs="Arial"/>
          <w:i/>
          <w:color w:val="001F60"/>
          <w:spacing w:val="4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Subject</w:t>
      </w:r>
      <w:r w:rsidRPr="00286BB3">
        <w:rPr>
          <w:rFonts w:ascii="Arial" w:hAnsi="Arial" w:cs="Arial"/>
          <w:i/>
          <w:color w:val="001F60"/>
          <w:spacing w:val="6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to</w:t>
      </w:r>
      <w:r w:rsidRPr="00286BB3">
        <w:rPr>
          <w:rFonts w:ascii="Arial" w:hAnsi="Arial" w:cs="Arial"/>
          <w:i/>
          <w:color w:val="001F60"/>
          <w:spacing w:val="4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Change</w:t>
      </w:r>
      <w:r w:rsidRPr="00286BB3">
        <w:rPr>
          <w:rFonts w:ascii="Arial" w:hAnsi="Arial" w:cs="Arial"/>
          <w:i/>
          <w:color w:val="001F60"/>
          <w:spacing w:val="8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w w:val="130"/>
          <w:sz w:val="12"/>
          <w:szCs w:val="14"/>
        </w:rPr>
        <w:t>Without</w:t>
      </w:r>
      <w:r w:rsidRPr="00286BB3">
        <w:rPr>
          <w:rFonts w:ascii="Arial" w:hAnsi="Arial" w:cs="Arial"/>
          <w:i/>
          <w:color w:val="001F60"/>
          <w:spacing w:val="7"/>
          <w:w w:val="130"/>
          <w:sz w:val="12"/>
          <w:szCs w:val="14"/>
        </w:rPr>
        <w:t xml:space="preserve"> </w:t>
      </w:r>
      <w:r w:rsidRPr="00286BB3">
        <w:rPr>
          <w:rFonts w:ascii="Arial" w:hAnsi="Arial" w:cs="Arial"/>
          <w:i/>
          <w:color w:val="001F60"/>
          <w:spacing w:val="-2"/>
          <w:w w:val="130"/>
          <w:sz w:val="12"/>
          <w:szCs w:val="14"/>
        </w:rPr>
        <w:t>Notice</w:t>
      </w:r>
    </w:p>
    <w:p w14:paraId="05457AC2" w14:textId="77777777" w:rsidR="00406E67" w:rsidRPr="00286BB3" w:rsidRDefault="00406E67">
      <w:pPr>
        <w:rPr>
          <w:rFonts w:ascii="Arial" w:hAnsi="Arial" w:cs="Arial"/>
          <w:i/>
          <w:color w:val="001F60"/>
          <w:sz w:val="12"/>
          <w:szCs w:val="20"/>
        </w:rPr>
        <w:sectPr w:rsidR="00406E67" w:rsidRPr="00286BB3">
          <w:type w:val="continuous"/>
          <w:pgSz w:w="12240" w:h="15840"/>
          <w:pgMar w:top="260" w:right="720" w:bottom="0" w:left="360" w:header="720" w:footer="720" w:gutter="0"/>
          <w:cols w:space="720"/>
        </w:sectPr>
      </w:pPr>
    </w:p>
    <w:p w14:paraId="558314F4" w14:textId="77777777" w:rsidR="00406E67" w:rsidRPr="00286BB3" w:rsidRDefault="00B73397">
      <w:pPr>
        <w:pStyle w:val="Heading1"/>
        <w:spacing w:before="64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lastRenderedPageBreak/>
        <w:t>Electrical</w:t>
      </w:r>
      <w:r w:rsidRPr="00286BB3">
        <w:rPr>
          <w:rFonts w:ascii="Arial" w:hAnsi="Arial" w:cs="Arial"/>
          <w:color w:val="001F60"/>
          <w:spacing w:val="-17"/>
          <w:w w:val="115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15"/>
          <w:sz w:val="22"/>
          <w:szCs w:val="22"/>
        </w:rPr>
        <w:t>Features</w:t>
      </w:r>
    </w:p>
    <w:p w14:paraId="20C7C27D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0E5F5494" wp14:editId="7A3C6EE7">
            <wp:extent cx="3394798" cy="2914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798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F3D4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200-A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mp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Electrical Service</w:t>
      </w:r>
    </w:p>
    <w:p w14:paraId="16A2CB42" w14:textId="77777777" w:rsidR="00406E67" w:rsidRPr="00286BB3" w:rsidRDefault="00BC70A2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Designer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Lighting Package (per plan)</w:t>
      </w:r>
    </w:p>
    <w:p w14:paraId="7E5C6223" w14:textId="77777777" w:rsidR="00406E67" w:rsidRPr="00286BB3" w:rsidRDefault="00BC70A2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Smart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Wi-Fi Programmable Thermostat</w:t>
      </w:r>
    </w:p>
    <w:p w14:paraId="392DDDA3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Smoke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Carbon Monoxide Detectors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Installed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to Code</w:t>
      </w:r>
    </w:p>
    <w:p w14:paraId="2F9C990C" w14:textId="77777777" w:rsidR="00406E67" w:rsidRPr="00286BB3" w:rsidRDefault="00406E67">
      <w:pPr>
        <w:pStyle w:val="BodyText"/>
        <w:spacing w:before="180"/>
        <w:rPr>
          <w:rFonts w:ascii="Arial" w:hAnsi="Arial" w:cs="Arial"/>
          <w:color w:val="001F60"/>
          <w:sz w:val="14"/>
          <w:szCs w:val="14"/>
        </w:rPr>
      </w:pPr>
    </w:p>
    <w:p w14:paraId="25A82B3E" w14:textId="77777777" w:rsidR="00406E67" w:rsidRPr="00286BB3" w:rsidRDefault="00B73397">
      <w:pPr>
        <w:pStyle w:val="Heading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20"/>
          <w:sz w:val="22"/>
          <w:szCs w:val="22"/>
        </w:rPr>
        <w:t>Plumbing</w:t>
      </w:r>
      <w:r w:rsidRPr="00286BB3">
        <w:rPr>
          <w:rFonts w:ascii="Arial" w:hAnsi="Arial" w:cs="Arial"/>
          <w:color w:val="001F60"/>
          <w:spacing w:val="20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3F8FA0BF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7B779C82" wp14:editId="36BC2C86">
            <wp:extent cx="3394807" cy="2914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807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69436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PEX 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Water Distribution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System</w:t>
      </w:r>
    </w:p>
    <w:p w14:paraId="71408068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High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Efficiency 50-Gallon Electric Hot Water Heater</w:t>
      </w:r>
    </w:p>
    <w:p w14:paraId="528AF6BD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Stainless Steel Double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Bowl Kitchen Sink</w:t>
      </w:r>
    </w:p>
    <w:p w14:paraId="38288C4C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MOEN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Chrome Plumbing Fixtures</w:t>
      </w:r>
    </w:p>
    <w:p w14:paraId="069B1F12" w14:textId="77777777" w:rsidR="00406E67" w:rsidRPr="00286BB3" w:rsidRDefault="00406E67">
      <w:pPr>
        <w:pStyle w:val="BodyText"/>
        <w:spacing w:before="96"/>
        <w:rPr>
          <w:rFonts w:ascii="Arial" w:hAnsi="Arial" w:cs="Arial"/>
          <w:color w:val="001F60"/>
          <w:sz w:val="14"/>
          <w:szCs w:val="14"/>
        </w:rPr>
      </w:pPr>
    </w:p>
    <w:p w14:paraId="0803B8C1" w14:textId="77777777" w:rsidR="00406E67" w:rsidRPr="00286BB3" w:rsidRDefault="00B73397" w:rsidP="00130055">
      <w:pPr>
        <w:pStyle w:val="Heading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20"/>
          <w:sz w:val="22"/>
          <w:szCs w:val="22"/>
        </w:rPr>
        <w:t>Structural</w:t>
      </w:r>
      <w:r w:rsidRPr="00286BB3">
        <w:rPr>
          <w:rFonts w:ascii="Arial" w:hAnsi="Arial" w:cs="Arial"/>
          <w:color w:val="001F60"/>
          <w:spacing w:val="-33"/>
          <w:w w:val="12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Features</w:t>
      </w:r>
    </w:p>
    <w:p w14:paraId="11D374F8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6C04EFE9" wp14:editId="1474B8AE">
            <wp:extent cx="3394791" cy="2914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791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B120D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2x 4 Exterior Wall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Construction</w:t>
      </w:r>
    </w:p>
    <w:p w14:paraId="0D307343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7/16” OSB Exterior Wall Sheathing</w:t>
      </w:r>
    </w:p>
    <w:p w14:paraId="16C2929B" w14:textId="0A974E7F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Tongue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-and-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Groove OSB Subﬂoor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Screwed, Glued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Sanded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to Minimize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Floor Squeaks</w:t>
      </w:r>
    </w:p>
    <w:p w14:paraId="417EFFCD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Engineered Floor System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for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Superior Strength &amp;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Performance</w:t>
      </w:r>
    </w:p>
    <w:p w14:paraId="40283DDB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Steel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Reinforced Poured Concrete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Foundation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Walls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(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3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,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500 PSI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62D9C0FD" w14:textId="77777777" w:rsidR="00406E67" w:rsidRPr="00286BB3" w:rsidRDefault="00406E67">
      <w:pPr>
        <w:pStyle w:val="BodyText"/>
        <w:spacing w:before="124"/>
        <w:rPr>
          <w:rFonts w:ascii="Arial" w:hAnsi="Arial" w:cs="Arial"/>
          <w:color w:val="001F60"/>
          <w:sz w:val="14"/>
          <w:szCs w:val="14"/>
        </w:rPr>
      </w:pPr>
    </w:p>
    <w:p w14:paraId="56CDA039" w14:textId="77777777" w:rsidR="00406E67" w:rsidRPr="00286BB3" w:rsidRDefault="00B73397">
      <w:pPr>
        <w:pStyle w:val="Heading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5"/>
          <w:sz w:val="22"/>
          <w:szCs w:val="22"/>
        </w:rPr>
        <w:t>Energy</w:t>
      </w:r>
      <w:r w:rsidRPr="00286BB3">
        <w:rPr>
          <w:rFonts w:ascii="Arial" w:hAnsi="Arial" w:cs="Arial"/>
          <w:color w:val="001F60"/>
          <w:spacing w:val="-13"/>
          <w:w w:val="115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2"/>
          <w:w w:val="120"/>
          <w:sz w:val="22"/>
          <w:szCs w:val="22"/>
        </w:rPr>
        <w:t>Efﬁciency</w:t>
      </w:r>
    </w:p>
    <w:p w14:paraId="29887D48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5CDDA893" wp14:editId="3E99068A">
            <wp:extent cx="3394824" cy="2914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82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AED13" w14:textId="73407361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BRYANT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="00D94A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High-Efficiency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Furnace</w:t>
      </w:r>
    </w:p>
    <w:p w14:paraId="13A5DB68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BRYANT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13 SEER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Central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Air Conditionin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g</w:t>
      </w:r>
    </w:p>
    <w:p w14:paraId="5CDECEAA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R-13 Fiberglass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Exterior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Wall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Insulation</w:t>
      </w:r>
    </w:p>
    <w:p w14:paraId="6AAB3E33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R-49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Ceiling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Insulation</w:t>
      </w:r>
    </w:p>
    <w:p w14:paraId="467E20B0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R-10 Basement Insulation</w:t>
      </w:r>
    </w:p>
    <w:p w14:paraId="6FB8EAEF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Exterior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Roof &amp; Soffit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Ventilation System </w:t>
      </w:r>
    </w:p>
    <w:p w14:paraId="2419BB5A" w14:textId="77777777" w:rsidR="00406E67" w:rsidRPr="00286BB3" w:rsidRDefault="00406E67">
      <w:pPr>
        <w:pStyle w:val="BodyText"/>
        <w:spacing w:before="134"/>
        <w:rPr>
          <w:rFonts w:ascii="Arial" w:hAnsi="Arial" w:cs="Arial"/>
          <w:color w:val="001F60"/>
          <w:sz w:val="14"/>
          <w:szCs w:val="14"/>
        </w:rPr>
      </w:pPr>
    </w:p>
    <w:p w14:paraId="0A352E29" w14:textId="77777777" w:rsidR="00406E67" w:rsidRPr="00286BB3" w:rsidRDefault="00B73397">
      <w:pPr>
        <w:pStyle w:val="Heading1"/>
        <w:rPr>
          <w:rFonts w:ascii="Arial" w:hAnsi="Arial" w:cs="Arial"/>
          <w:color w:val="001F60"/>
          <w:sz w:val="22"/>
          <w:szCs w:val="22"/>
        </w:rPr>
      </w:pPr>
      <w:r w:rsidRPr="00286BB3">
        <w:rPr>
          <w:rFonts w:ascii="Arial" w:hAnsi="Arial" w:cs="Arial"/>
          <w:color w:val="001F60"/>
          <w:w w:val="110"/>
          <w:sz w:val="22"/>
          <w:szCs w:val="22"/>
        </w:rPr>
        <w:t>Peace</w:t>
      </w:r>
      <w:r w:rsidRPr="00286BB3">
        <w:rPr>
          <w:rFonts w:ascii="Arial" w:hAnsi="Arial" w:cs="Arial"/>
          <w:color w:val="001F60"/>
          <w:spacing w:val="-15"/>
          <w:w w:val="11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w w:val="110"/>
          <w:sz w:val="22"/>
          <w:szCs w:val="22"/>
        </w:rPr>
        <w:t>of</w:t>
      </w:r>
      <w:r w:rsidRPr="00286BB3">
        <w:rPr>
          <w:rFonts w:ascii="Arial" w:hAnsi="Arial" w:cs="Arial"/>
          <w:color w:val="001F60"/>
          <w:spacing w:val="-12"/>
          <w:w w:val="110"/>
          <w:sz w:val="22"/>
          <w:szCs w:val="22"/>
        </w:rPr>
        <w:t xml:space="preserve"> </w:t>
      </w:r>
      <w:r w:rsidRPr="00286BB3">
        <w:rPr>
          <w:rFonts w:ascii="Arial" w:hAnsi="Arial" w:cs="Arial"/>
          <w:color w:val="001F60"/>
          <w:spacing w:val="-4"/>
          <w:w w:val="110"/>
          <w:sz w:val="22"/>
          <w:szCs w:val="22"/>
        </w:rPr>
        <w:t>Mind</w:t>
      </w:r>
    </w:p>
    <w:p w14:paraId="353892CB" w14:textId="77777777" w:rsidR="00406E67" w:rsidRPr="00286BB3" w:rsidRDefault="00B73397">
      <w:pPr>
        <w:spacing w:line="45" w:lineRule="exact"/>
        <w:ind w:left="439" w:right="-87"/>
        <w:rPr>
          <w:rFonts w:ascii="Arial" w:hAnsi="Arial" w:cs="Arial"/>
          <w:color w:val="001F60"/>
          <w:sz w:val="2"/>
          <w:szCs w:val="20"/>
        </w:rPr>
      </w:pPr>
      <w:r w:rsidRPr="00286BB3">
        <w:rPr>
          <w:rFonts w:ascii="Arial" w:hAnsi="Arial" w:cs="Arial"/>
          <w:noProof/>
          <w:color w:val="001F60"/>
          <w:sz w:val="2"/>
          <w:szCs w:val="20"/>
        </w:rPr>
        <w:drawing>
          <wp:inline distT="0" distB="0" distL="0" distR="0" wp14:anchorId="0F9CAEA2" wp14:editId="08E42FCE">
            <wp:extent cx="3394824" cy="2914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824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3C8D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10-Year Structural Warranty</w:t>
      </w:r>
    </w:p>
    <w:p w14:paraId="5E73E003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2-Year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Mechanical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Distribution System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s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Warranty</w:t>
      </w:r>
    </w:p>
    <w:p w14:paraId="1E65B76C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1-Year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Builder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Craftsmanship Warranty</w:t>
      </w:r>
    </w:p>
    <w:p w14:paraId="3F3A6607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20-Year Basement Waterprooﬁng Warranty</w:t>
      </w:r>
    </w:p>
    <w:p w14:paraId="3E68F26F" w14:textId="77777777" w:rsidR="00406E67" w:rsidRPr="00286BB3" w:rsidRDefault="00B73397">
      <w:pPr>
        <w:pStyle w:val="BodyText"/>
        <w:rPr>
          <w:rFonts w:ascii="Arial" w:hAnsi="Arial" w:cs="Arial"/>
          <w:color w:val="001F60"/>
          <w:sz w:val="14"/>
          <w:szCs w:val="14"/>
        </w:rPr>
      </w:pPr>
      <w:r w:rsidRPr="00286BB3">
        <w:rPr>
          <w:rFonts w:ascii="Arial" w:hAnsi="Arial" w:cs="Arial"/>
          <w:color w:val="001F60"/>
          <w:sz w:val="14"/>
          <w:szCs w:val="14"/>
        </w:rPr>
        <w:br w:type="column"/>
      </w:r>
    </w:p>
    <w:p w14:paraId="5B2968A2" w14:textId="77777777" w:rsidR="00406E67" w:rsidRPr="00286BB3" w:rsidRDefault="00406E67">
      <w:pPr>
        <w:pStyle w:val="BodyText"/>
        <w:spacing w:before="101"/>
        <w:rPr>
          <w:rFonts w:ascii="Arial" w:hAnsi="Arial" w:cs="Arial"/>
          <w:color w:val="001F60"/>
          <w:sz w:val="4"/>
          <w:szCs w:val="4"/>
        </w:rPr>
      </w:pPr>
    </w:p>
    <w:p w14:paraId="5EA006A9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Bathroom Exhaust Fans</w:t>
      </w:r>
    </w:p>
    <w:p w14:paraId="3C2C6C3E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Electrical Walk-Through Prior to Finaliz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>ing Electrical Selections</w:t>
      </w:r>
    </w:p>
    <w:p w14:paraId="0F41611D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Garage Door Opener with (2) Remote</w:t>
      </w:r>
      <w:r w:rsidR="00BC70A2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Controls</w:t>
      </w:r>
    </w:p>
    <w:p w14:paraId="5A37602A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197101CD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1F5EE772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16E1CF51" w14:textId="77777777" w:rsidR="00BC70A2" w:rsidRPr="00286BB3" w:rsidRDefault="00BC70A2" w:rsidP="002E50C9">
      <w:p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6"/>
        </w:rPr>
      </w:pPr>
    </w:p>
    <w:p w14:paraId="6FDB142A" w14:textId="32CA988D" w:rsidR="00406E67" w:rsidRPr="00286BB3" w:rsidRDefault="009C207A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>
        <w:rPr>
          <w:rFonts w:ascii="Arial" w:hAnsi="Arial" w:cs="Arial"/>
          <w:color w:val="001F60"/>
          <w:w w:val="130"/>
          <w:sz w:val="14"/>
          <w:szCs w:val="20"/>
        </w:rPr>
        <w:t>Ac</w:t>
      </w:r>
      <w:r w:rsidR="006773CD">
        <w:rPr>
          <w:rFonts w:ascii="Arial" w:hAnsi="Arial" w:cs="Arial"/>
          <w:color w:val="001F60"/>
          <w:w w:val="130"/>
          <w:sz w:val="14"/>
          <w:szCs w:val="20"/>
        </w:rPr>
        <w:t xml:space="preserve">rylic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One-Piece Tub and/or Shower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Units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in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Bathrooms</w:t>
      </w:r>
    </w:p>
    <w:p w14:paraId="42A182DF" w14:textId="77777777" w:rsidR="00406E67" w:rsidRPr="00286BB3" w:rsidRDefault="00B73397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Utility Hook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u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ps for Washer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&amp;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Dryer (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>exterior vented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49268957" w14:textId="77777777" w:rsidR="00406E67" w:rsidRPr="00286BB3" w:rsidRDefault="008F2E10" w:rsidP="00967DDA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Dedicated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Water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L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ine for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Refrigerator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Ice Maker</w:t>
      </w:r>
    </w:p>
    <w:p w14:paraId="666FB0C2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65DD00BB" w14:textId="77777777" w:rsidR="00406E67" w:rsidRPr="003D6B6B" w:rsidRDefault="00406E67">
      <w:pPr>
        <w:pStyle w:val="BodyText"/>
        <w:rPr>
          <w:rFonts w:ascii="Arial" w:hAnsi="Arial" w:cs="Arial"/>
          <w:color w:val="001F60"/>
          <w:sz w:val="20"/>
          <w:szCs w:val="20"/>
        </w:rPr>
      </w:pPr>
    </w:p>
    <w:p w14:paraId="6A71E23E" w14:textId="77777777" w:rsidR="002E50C9" w:rsidRPr="00286BB3" w:rsidRDefault="002E50C9" w:rsidP="002E50C9">
      <w:p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4"/>
          <w:szCs w:val="4"/>
        </w:rPr>
      </w:pPr>
    </w:p>
    <w:p w14:paraId="2E015C56" w14:textId="77777777" w:rsidR="00406E67" w:rsidRPr="00286BB3" w:rsidRDefault="00B73397" w:rsidP="002E50C9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Spray Membrane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Basement Waterproofing </w:t>
      </w:r>
      <w:r w:rsidR="00D94AA6" w:rsidRPr="00286BB3">
        <w:rPr>
          <w:rFonts w:ascii="Arial" w:hAnsi="Arial" w:cs="Arial"/>
          <w:color w:val="001F60"/>
          <w:w w:val="130"/>
          <w:sz w:val="14"/>
          <w:szCs w:val="20"/>
        </w:rPr>
        <w:t>System</w:t>
      </w:r>
    </w:p>
    <w:p w14:paraId="054013BB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Gravel Backﬁll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on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Interior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&amp;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Exterior for Proper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Foundation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Drainage</w:t>
      </w:r>
    </w:p>
    <w:p w14:paraId="0641A12A" w14:textId="77777777" w:rsidR="00406E67" w:rsidRPr="00286BB3" w:rsidRDefault="008F2E10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Interior &amp; Exterior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Perimeter Drain Tile System</w:t>
      </w:r>
    </w:p>
    <w:p w14:paraId="1ED06C87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(2) </w:t>
      </w:r>
      <w:r w:rsidR="008F2E10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Basement </w:t>
      </w:r>
      <w:r w:rsidR="002E50C9" w:rsidRPr="00286BB3">
        <w:rPr>
          <w:rFonts w:ascii="Arial" w:hAnsi="Arial" w:cs="Arial"/>
          <w:color w:val="001F60"/>
          <w:w w:val="130"/>
          <w:sz w:val="14"/>
          <w:szCs w:val="20"/>
        </w:rPr>
        <w:t>Hopper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Windows</w:t>
      </w:r>
    </w:p>
    <w:p w14:paraId="3CE02739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Sump Pump System</w:t>
      </w:r>
    </w:p>
    <w:p w14:paraId="7E4D87AD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  <w:szCs w:val="14"/>
        </w:rPr>
      </w:pPr>
    </w:p>
    <w:p w14:paraId="7F5AED1B" w14:textId="77777777" w:rsidR="00406E67" w:rsidRPr="003D6B6B" w:rsidRDefault="00406E67">
      <w:pPr>
        <w:pStyle w:val="BodyText"/>
        <w:spacing w:before="169"/>
        <w:rPr>
          <w:rFonts w:ascii="Arial" w:hAnsi="Arial" w:cs="Arial"/>
          <w:color w:val="001F60"/>
          <w:sz w:val="22"/>
          <w:szCs w:val="22"/>
        </w:rPr>
      </w:pPr>
    </w:p>
    <w:p w14:paraId="5E472F59" w14:textId="73DF9FD6" w:rsidR="00406E67" w:rsidRPr="00286BB3" w:rsidRDefault="00AC3C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Return Air System for Improved Air Circulation</w:t>
      </w:r>
    </w:p>
    <w:p w14:paraId="6BF063FD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Smart Energy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-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Saving Thermostat</w:t>
      </w:r>
    </w:p>
    <w:p w14:paraId="0038C804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Tyvek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Weather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-Resistant Barrier System</w:t>
      </w:r>
    </w:p>
    <w:p w14:paraId="1D5DF289" w14:textId="77777777" w:rsidR="00406E67" w:rsidRPr="00286BB3" w:rsidRDefault="00B7339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Low-E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,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Dual Pane, Argon-Filled Vinyl Window with Screens (single-hung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 white finish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)</w:t>
      </w:r>
    </w:p>
    <w:p w14:paraId="382E2446" w14:textId="77777777" w:rsidR="00406E67" w:rsidRPr="00286BB3" w:rsidRDefault="00AC3C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>Enhanced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Interior Air Filtration 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System</w:t>
      </w:r>
    </w:p>
    <w:p w14:paraId="5D3263A0" w14:textId="77777777" w:rsidR="002E50C9" w:rsidRPr="003D6B6B" w:rsidRDefault="002E50C9" w:rsidP="00AC3CA6">
      <w:p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36"/>
          <w:szCs w:val="48"/>
        </w:rPr>
      </w:pPr>
    </w:p>
    <w:p w14:paraId="7124D4ED" w14:textId="77777777" w:rsidR="00406E67" w:rsidRPr="00286BB3" w:rsidRDefault="00D94A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Limited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Lifetime Warranty on 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Roofing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Shingles</w:t>
      </w:r>
    </w:p>
    <w:p w14:paraId="2D098634" w14:textId="77777777" w:rsidR="00406E67" w:rsidRPr="00286BB3" w:rsidRDefault="00AC3C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Limited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Lifetime Warranty on Windows</w:t>
      </w:r>
    </w:p>
    <w:p w14:paraId="616E4757" w14:textId="77777777" w:rsidR="00406E67" w:rsidRPr="00286BB3" w:rsidRDefault="00D94A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Limited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Lifetime Warranty on MOEN</w:t>
      </w:r>
      <w:r w:rsidR="00AC3CA6" w:rsidRPr="00286BB3">
        <w:rPr>
          <w:rFonts w:ascii="Arial" w:hAnsi="Arial" w:cs="Arial"/>
          <w:color w:val="001F60"/>
          <w:w w:val="130"/>
          <w:sz w:val="14"/>
          <w:szCs w:val="20"/>
        </w:rPr>
        <w:t>®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Fixtures</w:t>
      </w:r>
    </w:p>
    <w:p w14:paraId="5EB3B543" w14:textId="77777777" w:rsidR="00406E67" w:rsidRPr="00286BB3" w:rsidRDefault="00D94AA6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</w:pPr>
      <w:r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Dedicated 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>Project Manage</w:t>
      </w:r>
      <w:r w:rsidRPr="00286BB3">
        <w:rPr>
          <w:rFonts w:ascii="Arial" w:hAnsi="Arial" w:cs="Arial"/>
          <w:color w:val="001F60"/>
          <w:w w:val="130"/>
          <w:sz w:val="14"/>
          <w:szCs w:val="20"/>
        </w:rPr>
        <w:t>ment with Project Managers Limited to Eight (8) Active Homes for Enhanced Oversight</w:t>
      </w:r>
      <w:r w:rsidR="00B73397" w:rsidRPr="00286BB3">
        <w:rPr>
          <w:rFonts w:ascii="Arial" w:hAnsi="Arial" w:cs="Arial"/>
          <w:color w:val="001F60"/>
          <w:w w:val="130"/>
          <w:sz w:val="14"/>
          <w:szCs w:val="20"/>
        </w:rPr>
        <w:t xml:space="preserve"> </w:t>
      </w:r>
    </w:p>
    <w:p w14:paraId="2F3DB152" w14:textId="77777777" w:rsidR="00406E67" w:rsidRPr="00286BB3" w:rsidRDefault="00406E67" w:rsidP="009E232D">
      <w:pPr>
        <w:pStyle w:val="ListParagraph"/>
        <w:numPr>
          <w:ilvl w:val="0"/>
          <w:numId w:val="1"/>
        </w:numPr>
        <w:tabs>
          <w:tab w:val="left" w:pos="755"/>
        </w:tabs>
        <w:spacing w:before="77"/>
        <w:ind w:right="999"/>
        <w:rPr>
          <w:rFonts w:ascii="Arial" w:hAnsi="Arial" w:cs="Arial"/>
          <w:color w:val="001F60"/>
          <w:w w:val="130"/>
          <w:sz w:val="14"/>
          <w:szCs w:val="20"/>
        </w:rPr>
        <w:sectPr w:rsidR="00406E67" w:rsidRPr="00286BB3">
          <w:pgSz w:w="12240" w:h="15840"/>
          <w:pgMar w:top="460" w:right="720" w:bottom="0" w:left="360" w:header="720" w:footer="720" w:gutter="0"/>
          <w:cols w:num="2" w:space="720" w:equalWidth="0">
            <w:col w:w="5751" w:space="40"/>
            <w:col w:w="5369"/>
          </w:cols>
        </w:sectPr>
      </w:pPr>
    </w:p>
    <w:p w14:paraId="6CC8526E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2"/>
          <w:szCs w:val="14"/>
        </w:rPr>
      </w:pPr>
    </w:p>
    <w:p w14:paraId="5C0F364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2"/>
          <w:szCs w:val="14"/>
        </w:rPr>
      </w:pPr>
    </w:p>
    <w:p w14:paraId="4EA2266C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2"/>
          <w:szCs w:val="14"/>
        </w:rPr>
      </w:pPr>
    </w:p>
    <w:p w14:paraId="3DA8D4E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10FC6954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3E6172F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3B84311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595C2482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3EF1714F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4F94B49F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16E21832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7AC7073C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406D772B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42817587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7B868BC3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73ACC23B" w14:textId="77777777" w:rsidR="00406E67" w:rsidRPr="00286BB3" w:rsidRDefault="00406E67">
      <w:pPr>
        <w:pStyle w:val="BodyText"/>
        <w:rPr>
          <w:rFonts w:ascii="Arial" w:hAnsi="Arial" w:cs="Arial"/>
          <w:color w:val="001F60"/>
          <w:sz w:val="14"/>
        </w:rPr>
      </w:pPr>
    </w:p>
    <w:p w14:paraId="45A43E28" w14:textId="77777777" w:rsidR="00406E67" w:rsidRPr="00286BB3" w:rsidRDefault="00406E67">
      <w:pPr>
        <w:pStyle w:val="BodyText"/>
        <w:spacing w:before="145"/>
        <w:rPr>
          <w:rFonts w:ascii="Arial" w:hAnsi="Arial" w:cs="Arial"/>
          <w:color w:val="001F60"/>
          <w:sz w:val="14"/>
        </w:rPr>
      </w:pPr>
    </w:p>
    <w:p w14:paraId="48F14D96" w14:textId="77777777" w:rsidR="00286BB3" w:rsidRDefault="009E232D" w:rsidP="009E232D">
      <w:pPr>
        <w:spacing w:before="75"/>
        <w:ind w:left="2160" w:firstLine="720"/>
        <w:rPr>
          <w:rFonts w:ascii="Arial" w:hAnsi="Arial" w:cs="Arial"/>
          <w:i/>
          <w:color w:val="001F60"/>
          <w:w w:val="130"/>
          <w:sz w:val="14"/>
        </w:rPr>
      </w:pPr>
      <w:r w:rsidRPr="00286BB3">
        <w:rPr>
          <w:rFonts w:ascii="Arial" w:hAnsi="Arial" w:cs="Arial"/>
          <w:i/>
          <w:color w:val="001F60"/>
          <w:w w:val="130"/>
          <w:sz w:val="14"/>
        </w:rPr>
        <w:t xml:space="preserve"> </w:t>
      </w:r>
    </w:p>
    <w:p w14:paraId="6C3A5126" w14:textId="77777777" w:rsidR="00FF493B" w:rsidRDefault="00FF493B" w:rsidP="00FF493B">
      <w:pPr>
        <w:spacing w:before="75"/>
        <w:rPr>
          <w:rFonts w:ascii="Arial" w:hAnsi="Arial" w:cs="Arial"/>
          <w:i/>
          <w:color w:val="001F60"/>
          <w:w w:val="130"/>
          <w:sz w:val="14"/>
        </w:rPr>
      </w:pPr>
    </w:p>
    <w:p w14:paraId="144820F5" w14:textId="77777777" w:rsidR="00FF493B" w:rsidRDefault="00FF493B" w:rsidP="00FF493B">
      <w:pPr>
        <w:spacing w:before="75"/>
        <w:rPr>
          <w:rFonts w:ascii="Arial" w:hAnsi="Arial" w:cs="Arial"/>
          <w:i/>
          <w:color w:val="001F60"/>
          <w:w w:val="130"/>
          <w:sz w:val="14"/>
        </w:rPr>
      </w:pPr>
    </w:p>
    <w:p w14:paraId="2E251E1D" w14:textId="77777777" w:rsidR="00FF493B" w:rsidRDefault="00FF493B" w:rsidP="00FF493B">
      <w:pPr>
        <w:spacing w:before="75"/>
        <w:rPr>
          <w:rFonts w:ascii="Arial" w:hAnsi="Arial" w:cs="Arial"/>
          <w:i/>
          <w:color w:val="001F60"/>
          <w:w w:val="130"/>
          <w:sz w:val="14"/>
        </w:rPr>
      </w:pPr>
    </w:p>
    <w:p w14:paraId="61010078" w14:textId="77777777" w:rsidR="00FF493B" w:rsidRDefault="00FF493B" w:rsidP="00FF493B">
      <w:pPr>
        <w:spacing w:before="75"/>
        <w:rPr>
          <w:rFonts w:ascii="Arial" w:hAnsi="Arial" w:cs="Arial"/>
          <w:i/>
          <w:color w:val="001F60"/>
          <w:w w:val="130"/>
          <w:sz w:val="14"/>
        </w:rPr>
      </w:pPr>
    </w:p>
    <w:p w14:paraId="7E7BF5CC" w14:textId="77777777" w:rsidR="009E232D" w:rsidRPr="00FF493B" w:rsidRDefault="009E232D" w:rsidP="00FF493B">
      <w:pPr>
        <w:spacing w:before="75"/>
        <w:rPr>
          <w:rFonts w:ascii="Arial" w:hAnsi="Arial" w:cs="Arial"/>
          <w:i/>
          <w:color w:val="000000" w:themeColor="text1"/>
          <w:sz w:val="12"/>
          <w:szCs w:val="20"/>
        </w:rPr>
      </w:pPr>
      <w:r w:rsidRPr="00FF493B">
        <w:rPr>
          <w:rFonts w:ascii="Arial" w:hAnsi="Arial" w:cs="Arial"/>
          <w:i/>
          <w:color w:val="001F60"/>
          <w:w w:val="130"/>
          <w:sz w:val="12"/>
          <w:szCs w:val="20"/>
        </w:rPr>
        <w:t xml:space="preserve"> </w:t>
      </w:r>
      <w:r w:rsidR="00B73397" w:rsidRPr="00FF493B">
        <w:rPr>
          <w:rFonts w:ascii="Arial" w:hAnsi="Arial" w:cs="Arial"/>
          <w:i/>
          <w:color w:val="001F60"/>
          <w:w w:val="130"/>
          <w:sz w:val="12"/>
          <w:szCs w:val="20"/>
        </w:rPr>
        <w:t>*Standard Features Subject to Change Without Notice</w:t>
      </w:r>
      <w:r w:rsidR="00B73397" w:rsidRPr="00FF493B">
        <w:rPr>
          <w:rFonts w:ascii="Arial" w:hAnsi="Arial" w:cs="Arial"/>
          <w:i/>
          <w:color w:val="001F60"/>
          <w:w w:val="130"/>
          <w:sz w:val="12"/>
          <w:szCs w:val="20"/>
        </w:rPr>
        <w:tab/>
      </w:r>
      <w:r w:rsidRPr="00FF493B">
        <w:rPr>
          <w:rFonts w:ascii="Arial" w:hAnsi="Arial" w:cs="Arial"/>
          <w:i/>
          <w:color w:val="001F60"/>
          <w:w w:val="130"/>
          <w:sz w:val="12"/>
          <w:szCs w:val="20"/>
        </w:rPr>
        <w:t xml:space="preserve">   </w:t>
      </w:r>
      <w:r w:rsidRPr="00FF493B">
        <w:rPr>
          <w:rFonts w:ascii="Arial" w:hAnsi="Arial" w:cs="Arial"/>
          <w:i/>
          <w:color w:val="7E7E7E"/>
          <w:sz w:val="12"/>
          <w:szCs w:val="20"/>
        </w:rPr>
        <w:t xml:space="preserve">                                                               </w:t>
      </w:r>
      <w:r w:rsidRPr="00FF493B">
        <w:rPr>
          <w:rFonts w:ascii="Arial" w:hAnsi="Arial" w:cs="Arial"/>
          <w:i/>
          <w:color w:val="000000" w:themeColor="text1"/>
          <w:sz w:val="12"/>
          <w:szCs w:val="20"/>
        </w:rPr>
        <w:t xml:space="preserve">        </w:t>
      </w:r>
      <w:r w:rsidR="00FF493B">
        <w:rPr>
          <w:rFonts w:ascii="Arial" w:hAnsi="Arial" w:cs="Arial"/>
          <w:i/>
          <w:color w:val="000000" w:themeColor="text1"/>
          <w:sz w:val="12"/>
          <w:szCs w:val="20"/>
        </w:rPr>
        <w:tab/>
      </w:r>
      <w:r w:rsidR="00FF493B">
        <w:rPr>
          <w:rFonts w:ascii="Arial" w:hAnsi="Arial" w:cs="Arial"/>
          <w:i/>
          <w:color w:val="000000" w:themeColor="text1"/>
          <w:sz w:val="12"/>
          <w:szCs w:val="20"/>
        </w:rPr>
        <w:tab/>
      </w:r>
      <w:r w:rsidR="00FF493B">
        <w:rPr>
          <w:rFonts w:ascii="Arial" w:hAnsi="Arial" w:cs="Arial"/>
          <w:i/>
          <w:color w:val="000000" w:themeColor="text1"/>
          <w:sz w:val="12"/>
          <w:szCs w:val="20"/>
        </w:rPr>
        <w:tab/>
      </w:r>
      <w:r w:rsidR="00FF493B">
        <w:rPr>
          <w:rFonts w:ascii="Arial" w:hAnsi="Arial" w:cs="Arial"/>
          <w:i/>
          <w:color w:val="000000" w:themeColor="text1"/>
          <w:sz w:val="12"/>
          <w:szCs w:val="20"/>
        </w:rPr>
        <w:tab/>
      </w:r>
      <w:r w:rsidRPr="00FF493B">
        <w:rPr>
          <w:rFonts w:ascii="Arial" w:hAnsi="Arial" w:cs="Arial"/>
          <w:i/>
          <w:color w:val="000000" w:themeColor="text1"/>
          <w:sz w:val="12"/>
          <w:szCs w:val="20"/>
        </w:rPr>
        <w:t xml:space="preserve">     </w:t>
      </w:r>
      <w:r w:rsidRPr="00FF493B">
        <w:rPr>
          <w:rFonts w:ascii="Arial" w:hAnsi="Arial" w:cs="Arial"/>
          <w:i/>
          <w:color w:val="000000" w:themeColor="text1"/>
          <w:w w:val="120"/>
          <w:sz w:val="12"/>
          <w:szCs w:val="20"/>
        </w:rPr>
        <w:t>RVSD</w:t>
      </w:r>
      <w:r w:rsidRPr="00FF493B">
        <w:rPr>
          <w:rFonts w:ascii="Arial" w:hAnsi="Arial" w:cs="Arial"/>
          <w:i/>
          <w:color w:val="000000" w:themeColor="text1"/>
          <w:spacing w:val="41"/>
          <w:w w:val="120"/>
          <w:sz w:val="12"/>
          <w:szCs w:val="20"/>
        </w:rPr>
        <w:t xml:space="preserve"> </w:t>
      </w:r>
      <w:r w:rsidRPr="00FF493B">
        <w:rPr>
          <w:rFonts w:ascii="Arial" w:hAnsi="Arial" w:cs="Arial"/>
          <w:i/>
          <w:color w:val="000000" w:themeColor="text1"/>
          <w:spacing w:val="-2"/>
          <w:w w:val="120"/>
          <w:sz w:val="12"/>
          <w:szCs w:val="20"/>
        </w:rPr>
        <w:t>07132026</w:t>
      </w:r>
    </w:p>
    <w:p w14:paraId="74919D20" w14:textId="77777777" w:rsidR="00406E67" w:rsidRPr="00286BB3" w:rsidRDefault="00406E67">
      <w:pPr>
        <w:tabs>
          <w:tab w:val="left" w:pos="9760"/>
        </w:tabs>
        <w:spacing w:before="1"/>
        <w:ind w:left="3604"/>
        <w:rPr>
          <w:rFonts w:ascii="Arial" w:hAnsi="Arial" w:cs="Arial"/>
          <w:i/>
          <w:position w:val="1"/>
          <w:sz w:val="14"/>
        </w:rPr>
      </w:pPr>
    </w:p>
    <w:sectPr w:rsidR="00406E67" w:rsidRPr="00286BB3">
      <w:type w:val="continuous"/>
      <w:pgSz w:w="12240" w:h="15840"/>
      <w:pgMar w:top="260" w:right="72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0171B"/>
    <w:multiLevelType w:val="hybridMultilevel"/>
    <w:tmpl w:val="BD120D06"/>
    <w:lvl w:ilvl="0" w:tplc="FD7AD5DA">
      <w:numFmt w:val="bullet"/>
      <w:lvlText w:val="▪"/>
      <w:lvlJc w:val="left"/>
      <w:pPr>
        <w:ind w:left="755" w:hanging="243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spacing w:val="0"/>
        <w:w w:val="97"/>
        <w:sz w:val="20"/>
        <w:szCs w:val="20"/>
        <w:lang w:val="en-US" w:eastAsia="en-US" w:bidi="ar-SA"/>
      </w:rPr>
    </w:lvl>
    <w:lvl w:ilvl="1" w:tplc="AC5E344E">
      <w:numFmt w:val="bullet"/>
      <w:lvlText w:val="▪"/>
      <w:lvlJc w:val="left"/>
      <w:pPr>
        <w:ind w:left="799" w:hanging="269"/>
      </w:pPr>
      <w:rPr>
        <w:rFonts w:ascii="Arial" w:eastAsia="Arial" w:hAnsi="Arial" w:cs="Arial" w:hint="default"/>
        <w:b w:val="0"/>
        <w:bCs w:val="0"/>
        <w:i w:val="0"/>
        <w:iCs w:val="0"/>
        <w:color w:val="595959"/>
        <w:spacing w:val="0"/>
        <w:w w:val="97"/>
        <w:sz w:val="20"/>
        <w:szCs w:val="20"/>
        <w:lang w:val="en-US" w:eastAsia="en-US" w:bidi="ar-SA"/>
      </w:rPr>
    </w:lvl>
    <w:lvl w:ilvl="2" w:tplc="E4D2E46E">
      <w:numFmt w:val="bullet"/>
      <w:lvlText w:val="•"/>
      <w:lvlJc w:val="left"/>
      <w:pPr>
        <w:ind w:left="1350" w:hanging="269"/>
      </w:pPr>
      <w:rPr>
        <w:rFonts w:hint="default"/>
        <w:lang w:val="en-US" w:eastAsia="en-US" w:bidi="ar-SA"/>
      </w:rPr>
    </w:lvl>
    <w:lvl w:ilvl="3" w:tplc="13B2D62C">
      <w:numFmt w:val="bullet"/>
      <w:lvlText w:val="•"/>
      <w:lvlJc w:val="left"/>
      <w:pPr>
        <w:ind w:left="1900" w:hanging="269"/>
      </w:pPr>
      <w:rPr>
        <w:rFonts w:hint="default"/>
        <w:lang w:val="en-US" w:eastAsia="en-US" w:bidi="ar-SA"/>
      </w:rPr>
    </w:lvl>
    <w:lvl w:ilvl="4" w:tplc="004E02A8">
      <w:numFmt w:val="bullet"/>
      <w:lvlText w:val="•"/>
      <w:lvlJc w:val="left"/>
      <w:pPr>
        <w:ind w:left="2450" w:hanging="269"/>
      </w:pPr>
      <w:rPr>
        <w:rFonts w:hint="default"/>
        <w:lang w:val="en-US" w:eastAsia="en-US" w:bidi="ar-SA"/>
      </w:rPr>
    </w:lvl>
    <w:lvl w:ilvl="5" w:tplc="65C22E0E">
      <w:numFmt w:val="bullet"/>
      <w:lvlText w:val="•"/>
      <w:lvlJc w:val="left"/>
      <w:pPr>
        <w:ind w:left="3000" w:hanging="269"/>
      </w:pPr>
      <w:rPr>
        <w:rFonts w:hint="default"/>
        <w:lang w:val="en-US" w:eastAsia="en-US" w:bidi="ar-SA"/>
      </w:rPr>
    </w:lvl>
    <w:lvl w:ilvl="6" w:tplc="1936A85A">
      <w:numFmt w:val="bullet"/>
      <w:lvlText w:val="•"/>
      <w:lvlJc w:val="left"/>
      <w:pPr>
        <w:ind w:left="3550" w:hanging="269"/>
      </w:pPr>
      <w:rPr>
        <w:rFonts w:hint="default"/>
        <w:lang w:val="en-US" w:eastAsia="en-US" w:bidi="ar-SA"/>
      </w:rPr>
    </w:lvl>
    <w:lvl w:ilvl="7" w:tplc="F02420D6">
      <w:numFmt w:val="bullet"/>
      <w:lvlText w:val="•"/>
      <w:lvlJc w:val="left"/>
      <w:pPr>
        <w:ind w:left="4100" w:hanging="269"/>
      </w:pPr>
      <w:rPr>
        <w:rFonts w:hint="default"/>
        <w:lang w:val="en-US" w:eastAsia="en-US" w:bidi="ar-SA"/>
      </w:rPr>
    </w:lvl>
    <w:lvl w:ilvl="8" w:tplc="1EB0BAB0">
      <w:numFmt w:val="bullet"/>
      <w:lvlText w:val="•"/>
      <w:lvlJc w:val="left"/>
      <w:pPr>
        <w:ind w:left="4650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27581416"/>
    <w:multiLevelType w:val="hybridMultilevel"/>
    <w:tmpl w:val="8216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B588F"/>
    <w:multiLevelType w:val="hybridMultilevel"/>
    <w:tmpl w:val="4EDE14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67230"/>
    <w:multiLevelType w:val="hybridMultilevel"/>
    <w:tmpl w:val="DDB64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D6AAD"/>
    <w:multiLevelType w:val="hybridMultilevel"/>
    <w:tmpl w:val="79DC5D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2730719">
    <w:abstractNumId w:val="0"/>
  </w:num>
  <w:num w:numId="2" w16cid:durableId="56586481">
    <w:abstractNumId w:val="1"/>
  </w:num>
  <w:num w:numId="3" w16cid:durableId="874545003">
    <w:abstractNumId w:val="3"/>
  </w:num>
  <w:num w:numId="4" w16cid:durableId="818421948">
    <w:abstractNumId w:val="4"/>
  </w:num>
  <w:num w:numId="5" w16cid:durableId="1324162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49"/>
    <w:rsid w:val="00130055"/>
    <w:rsid w:val="00175FC5"/>
    <w:rsid w:val="001A3CC4"/>
    <w:rsid w:val="001F1DE5"/>
    <w:rsid w:val="00286BB3"/>
    <w:rsid w:val="002E50C9"/>
    <w:rsid w:val="00337EFD"/>
    <w:rsid w:val="003D6B6B"/>
    <w:rsid w:val="00406E67"/>
    <w:rsid w:val="0042618D"/>
    <w:rsid w:val="004D3A49"/>
    <w:rsid w:val="005546C5"/>
    <w:rsid w:val="005D4EEA"/>
    <w:rsid w:val="005E5C10"/>
    <w:rsid w:val="005F2CBF"/>
    <w:rsid w:val="006773CD"/>
    <w:rsid w:val="00692FED"/>
    <w:rsid w:val="007A02DA"/>
    <w:rsid w:val="008F2E10"/>
    <w:rsid w:val="00905D0B"/>
    <w:rsid w:val="00967DDA"/>
    <w:rsid w:val="009C207A"/>
    <w:rsid w:val="009E232D"/>
    <w:rsid w:val="00AC3CA6"/>
    <w:rsid w:val="00AE6B5F"/>
    <w:rsid w:val="00B73397"/>
    <w:rsid w:val="00B97D59"/>
    <w:rsid w:val="00BC70A2"/>
    <w:rsid w:val="00C95140"/>
    <w:rsid w:val="00CD570D"/>
    <w:rsid w:val="00CF397D"/>
    <w:rsid w:val="00D94AA6"/>
    <w:rsid w:val="00EB1AD9"/>
    <w:rsid w:val="00F0520D"/>
    <w:rsid w:val="00F55AB5"/>
    <w:rsid w:val="00F81512"/>
    <w:rsid w:val="00FA44E8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C331B"/>
  <w15:docId w15:val="{C852A6B0-AC68-433A-AF25-3E567E22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30"/>
      <w:outlineLvl w:val="0"/>
    </w:pPr>
    <w:rPr>
      <w:rFonts w:ascii="Verdana" w:eastAsia="Verdana" w:hAnsi="Verdana" w:cs="Verdan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65"/>
      <w:ind w:left="798" w:hanging="2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Reynolds\AppData\Local\Microsoft\Olk\Attachments\ooa-eeb50883-c6bb-4987-a835-9ef769a0b43a\70040aa48d779ec43aa579f4969c2330167de88a4645649891eb5a45d05456e7\SG_1.%20UPDATED%20The%20EoWP%20Standard%20Features%20July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ef07f-daa0-4d25-ac2b-5c5902fd77ff">
      <Terms xmlns="http://schemas.microsoft.com/office/infopath/2007/PartnerControls"/>
    </lcf76f155ced4ddcb4097134ff3c332f>
    <TaxCatchAll xmlns="d173426f-5798-402a-8c07-107a3d8a04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112576AF1AD45B11D7B3B697EF004" ma:contentTypeVersion="14" ma:contentTypeDescription="Create a new document." ma:contentTypeScope="" ma:versionID="993948a27b2210e41c948552a884d6ef">
  <xsd:schema xmlns:xsd="http://www.w3.org/2001/XMLSchema" xmlns:xs="http://www.w3.org/2001/XMLSchema" xmlns:p="http://schemas.microsoft.com/office/2006/metadata/properties" xmlns:ns2="ee2ef07f-daa0-4d25-ac2b-5c5902fd77ff" xmlns:ns3="d173426f-5798-402a-8c07-107a3d8a044e" targetNamespace="http://schemas.microsoft.com/office/2006/metadata/properties" ma:root="true" ma:fieldsID="cf9d2274a35c365b2d65321fef9d8de3" ns2:_="" ns3:_="">
    <xsd:import namespace="ee2ef07f-daa0-4d25-ac2b-5c5902fd77ff"/>
    <xsd:import namespace="d173426f-5798-402a-8c07-107a3d8a0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ef07f-daa0-4d25-ac2b-5c5902fd7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f3e7ec4-700a-4800-902c-a892450167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26f-5798-402a-8c07-107a3d8a04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ae60820-cc54-450a-915f-033d738a87d3}" ma:internalName="TaxCatchAll" ma:showField="CatchAllData" ma:web="d173426f-5798-402a-8c07-107a3d8a0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9D832D-EFDA-4833-83E2-773C0488CCB5}">
  <ds:schemaRefs>
    <ds:schemaRef ds:uri="http://schemas.microsoft.com/office/2006/metadata/properties"/>
    <ds:schemaRef ds:uri="http://schemas.microsoft.com/office/infopath/2007/PartnerControls"/>
    <ds:schemaRef ds:uri="ee2ef07f-daa0-4d25-ac2b-5c5902fd77ff"/>
    <ds:schemaRef ds:uri="d173426f-5798-402a-8c07-107a3d8a044e"/>
  </ds:schemaRefs>
</ds:datastoreItem>
</file>

<file path=customXml/itemProps2.xml><?xml version="1.0" encoding="utf-8"?>
<ds:datastoreItem xmlns:ds="http://schemas.openxmlformats.org/officeDocument/2006/customXml" ds:itemID="{2795332D-F28E-4A81-BFD6-70EFC1DE1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DB645-115D-412C-BAAF-2CE1E307E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ef07f-daa0-4d25-ac2b-5c5902fd77ff"/>
    <ds:schemaRef ds:uri="d173426f-5798-402a-8c07-107a3d8a0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SG_1. UPDATED The EoWP Standard Features July 2026</Template>
  <TotalTime>3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Standard Features Estates of Westfield_031225</vt:lpstr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Standard Features Estates of Westfield_031225</dc:title>
  <dc:creator>Jessica Reynolds</dc:creator>
  <cp:lastModifiedBy>Jessica Reynolds</cp:lastModifiedBy>
  <cp:revision>2</cp:revision>
  <dcterms:created xsi:type="dcterms:W3CDTF">2026-07-28T18:19:00Z</dcterms:created>
  <dcterms:modified xsi:type="dcterms:W3CDTF">2026-07-28T18:19:00Z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2026-07-13T00:00:00Z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0x010100D2D112576AF1AD45B11D7B3B697EF004</vt:lpwstr>
  </property>
  <property fmtid="{D5CDD505-2E9C-101B-9397-08002B2CF9AE}" pid="6" name="MediaServiceImageTags">
    <vt:lpwstr/>
  </property>
</Properties>
</file>