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11D23" w14:textId="77777777" w:rsidR="00406E67" w:rsidRDefault="00B73397">
      <w:pPr>
        <w:ind w:left="128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EB239AA" wp14:editId="70A40118">
                <wp:extent cx="5734050" cy="135255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4050" cy="1352550"/>
                          <a:chOff x="0" y="0"/>
                          <a:chExt cx="5663565" cy="147574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52" y="33528"/>
                            <a:ext cx="5593079" cy="14051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-12" y="0"/>
                            <a:ext cx="5663565" cy="147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3565" h="1475740">
                                <a:moveTo>
                                  <a:pt x="5632716" y="38112"/>
                                </a:moveTo>
                                <a:lnTo>
                                  <a:pt x="5625096" y="38112"/>
                                </a:lnTo>
                                <a:lnTo>
                                  <a:pt x="5625096" y="1437144"/>
                                </a:lnTo>
                                <a:lnTo>
                                  <a:pt x="5632716" y="1437144"/>
                                </a:lnTo>
                                <a:lnTo>
                                  <a:pt x="5632716" y="38112"/>
                                </a:lnTo>
                                <a:close/>
                              </a:path>
                              <a:path w="5663565" h="1475740">
                                <a:moveTo>
                                  <a:pt x="5632716" y="30480"/>
                                </a:moveTo>
                                <a:lnTo>
                                  <a:pt x="30480" y="30480"/>
                                </a:lnTo>
                                <a:lnTo>
                                  <a:pt x="30480" y="38100"/>
                                </a:lnTo>
                                <a:lnTo>
                                  <a:pt x="30480" y="1437640"/>
                                </a:lnTo>
                                <a:lnTo>
                                  <a:pt x="30480" y="1445260"/>
                                </a:lnTo>
                                <a:lnTo>
                                  <a:pt x="5632716" y="1445260"/>
                                </a:lnTo>
                                <a:lnTo>
                                  <a:pt x="5632716" y="1437640"/>
                                </a:lnTo>
                                <a:lnTo>
                                  <a:pt x="38100" y="1437640"/>
                                </a:lnTo>
                                <a:lnTo>
                                  <a:pt x="38100" y="38100"/>
                                </a:lnTo>
                                <a:lnTo>
                                  <a:pt x="5632716" y="38100"/>
                                </a:lnTo>
                                <a:lnTo>
                                  <a:pt x="5632716" y="30480"/>
                                </a:lnTo>
                                <a:close/>
                              </a:path>
                              <a:path w="5663565" h="1475740">
                                <a:moveTo>
                                  <a:pt x="5663196" y="22872"/>
                                </a:moveTo>
                                <a:lnTo>
                                  <a:pt x="5640324" y="22872"/>
                                </a:lnTo>
                                <a:lnTo>
                                  <a:pt x="5640324" y="1452384"/>
                                </a:lnTo>
                                <a:lnTo>
                                  <a:pt x="5663196" y="1452384"/>
                                </a:lnTo>
                                <a:lnTo>
                                  <a:pt x="5663196" y="22872"/>
                                </a:lnTo>
                                <a:close/>
                              </a:path>
                              <a:path w="5663565" h="1475740">
                                <a:moveTo>
                                  <a:pt x="56631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"/>
                                </a:lnTo>
                                <a:lnTo>
                                  <a:pt x="0" y="1452880"/>
                                </a:lnTo>
                                <a:lnTo>
                                  <a:pt x="0" y="1475740"/>
                                </a:lnTo>
                                <a:lnTo>
                                  <a:pt x="5663196" y="1475740"/>
                                </a:lnTo>
                                <a:lnTo>
                                  <a:pt x="5663196" y="1452880"/>
                                </a:lnTo>
                                <a:lnTo>
                                  <a:pt x="22860" y="1452880"/>
                                </a:lnTo>
                                <a:lnTo>
                                  <a:pt x="22860" y="22860"/>
                                </a:lnTo>
                                <a:lnTo>
                                  <a:pt x="5663196" y="22860"/>
                                </a:lnTo>
                                <a:lnTo>
                                  <a:pt x="5663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AD826C" id="Group 1" o:spid="_x0000_s1026" style="width:451.5pt;height:106.5pt;mso-position-horizontal-relative:char;mso-position-vertical-relative:line" coordsize="56635,147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350;top:335;width:55931;height:14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">
                  <v:imagedata r:id="rId9" o:title=""/>
                </v:shape>
                <v:shape id="Graphic 3" o:spid="_x0000_s1028" style="position:absolute;width:56635;height:14757;visibility:visible;mso-wrap-style:square;v-text-anchor:top" coordsize="5663565,147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" path="m5632716,38112r-7620,l5625096,1437144r7620,l5632716,38112xem5632716,30480r-5602236,l30480,38100r,1399540l30480,1445260r5602236,l5632716,1437640r-5594616,l38100,38100r5594616,l5632716,30480xem5663196,22872r-22872,l5640324,1452384r22872,l5663196,22872xem5663196,l,,,22860,,1452880r,22860l5663196,1475740r,-22860l22860,1452880r,-1430020l5663196,22860r,-22860xe" fillcolor="#001f60" stroked="f">
                  <v:path arrowok="t"/>
                </v:shape>
                <w10:anchorlock/>
              </v:group>
            </w:pict>
          </mc:Fallback>
        </mc:AlternateContent>
      </w:r>
    </w:p>
    <w:p w14:paraId="6D47A8BF" w14:textId="77777777" w:rsidR="00FF493B" w:rsidRPr="00FA44E8" w:rsidRDefault="00286BB3" w:rsidP="00FF493B">
      <w:pPr>
        <w:spacing w:after="120"/>
        <w:ind w:left="446" w:right="14"/>
        <w:jc w:val="center"/>
        <w:rPr>
          <w:rFonts w:ascii="Playfair Display" w:hAnsi="Playfair Display"/>
          <w:color w:val="002060"/>
          <w:spacing w:val="-4"/>
          <w:sz w:val="40"/>
          <w:szCs w:val="40"/>
        </w:rPr>
      </w:pPr>
      <w:r w:rsidRPr="00FA44E8">
        <w:rPr>
          <w:rFonts w:ascii="Playfair Display" w:hAnsi="Playfair Display"/>
          <w:color w:val="002060"/>
          <w:spacing w:val="-4"/>
          <w:sz w:val="40"/>
          <w:szCs w:val="40"/>
        </w:rPr>
        <w:t>Standard Features</w:t>
      </w:r>
    </w:p>
    <w:p w14:paraId="712189D7" w14:textId="77777777" w:rsidR="00FF493B" w:rsidRPr="003D6B6B" w:rsidRDefault="003D6B6B" w:rsidP="00FF493B">
      <w:pPr>
        <w:spacing w:after="120"/>
        <w:ind w:left="446" w:right="14"/>
        <w:jc w:val="center"/>
        <w:rPr>
          <w:rFonts w:ascii="Playfair Display" w:hAnsi="Playfair Display" w:cs="Arial"/>
          <w:color w:val="002060"/>
          <w:spacing w:val="-4"/>
          <w:sz w:val="24"/>
          <w:szCs w:val="24"/>
        </w:rPr>
      </w:pPr>
      <w:r w:rsidRPr="003D6B6B">
        <w:rPr>
          <w:rFonts w:ascii="Playfair Display" w:hAnsi="Playfair Display" w:cs="Arial"/>
          <w:color w:val="002060"/>
          <w:spacing w:val="-4"/>
          <w:sz w:val="24"/>
          <w:szCs w:val="24"/>
        </w:rPr>
        <w:t>The Estates of Westfield Place</w:t>
      </w:r>
    </w:p>
    <w:p w14:paraId="2EB1F105" w14:textId="77777777" w:rsidR="00D94AA6" w:rsidRPr="00FA44E8" w:rsidRDefault="00286BB3">
      <w:pPr>
        <w:spacing w:before="128"/>
        <w:ind w:left="448" w:right="9"/>
        <w:jc w:val="center"/>
        <w:rPr>
          <w:rFonts w:ascii="Playfair Display" w:hAnsi="Playfair Display" w:cs="Arial"/>
          <w:color w:val="A8957A"/>
          <w:sz w:val="20"/>
          <w:szCs w:val="20"/>
        </w:rPr>
      </w:pPr>
      <w:r w:rsidRPr="00FA44E8">
        <w:rPr>
          <w:rFonts w:ascii="Playfair Display" w:hAnsi="Playfair Display" w:cs="Arial"/>
          <w:color w:val="A8957A"/>
          <w:sz w:val="20"/>
          <w:szCs w:val="20"/>
        </w:rPr>
        <w:t xml:space="preserve">Luxury Standard. Exceptional Value. </w:t>
      </w:r>
      <w:r w:rsidR="00D94AA6" w:rsidRPr="00FA44E8">
        <w:rPr>
          <w:rFonts w:ascii="Playfair Display" w:hAnsi="Playfair Display" w:cs="Arial"/>
          <w:color w:val="A8957A"/>
          <w:sz w:val="20"/>
          <w:szCs w:val="20"/>
        </w:rPr>
        <w:t>Every Brandon Home is thoughtfully designed with premium materials, quality craftsmanship, and features that come standard—not as costly upgrades.</w:t>
      </w:r>
    </w:p>
    <w:p w14:paraId="7B7826A7" w14:textId="77777777" w:rsidR="00406E67" w:rsidRPr="00FA44E8" w:rsidRDefault="00406E67">
      <w:pPr>
        <w:pStyle w:val="BodyText"/>
        <w:rPr>
          <w:rFonts w:ascii="Playfair Display" w:hAnsi="Playfair Display"/>
          <w:color w:val="002060"/>
          <w:sz w:val="20"/>
        </w:rPr>
      </w:pPr>
    </w:p>
    <w:p w14:paraId="4B6FCCB4" w14:textId="77777777" w:rsidR="002E50C9" w:rsidRPr="00F0520D" w:rsidRDefault="002E50C9">
      <w:pPr>
        <w:pStyle w:val="BodyText"/>
        <w:rPr>
          <w:rFonts w:ascii="Aptos" w:hAnsi="Aptos"/>
          <w:sz w:val="20"/>
        </w:rPr>
        <w:sectPr w:rsidR="002E50C9" w:rsidRPr="00F0520D">
          <w:type w:val="continuous"/>
          <w:pgSz w:w="12240" w:h="15840"/>
          <w:pgMar w:top="260" w:right="720" w:bottom="0" w:left="360" w:header="720" w:footer="720" w:gutter="0"/>
          <w:cols w:space="720"/>
        </w:sectPr>
      </w:pPr>
    </w:p>
    <w:p w14:paraId="1B0CEEEF" w14:textId="77777777" w:rsidR="00406E67" w:rsidRPr="00286BB3" w:rsidRDefault="00B73397">
      <w:pPr>
        <w:pStyle w:val="Heading1"/>
        <w:spacing w:before="91"/>
        <w:ind w:left="484"/>
        <w:rPr>
          <w:rFonts w:ascii="Arial" w:hAnsi="Arial" w:cs="Arial"/>
          <w:sz w:val="22"/>
          <w:szCs w:val="22"/>
        </w:rPr>
      </w:pPr>
      <w:r w:rsidRPr="00286BB3">
        <w:rPr>
          <w:rFonts w:ascii="Arial" w:hAnsi="Arial" w:cs="Arial"/>
          <w:color w:val="001F60"/>
          <w:w w:val="115"/>
          <w:sz w:val="22"/>
          <w:szCs w:val="22"/>
        </w:rPr>
        <w:t>Interior</w:t>
      </w:r>
      <w:r w:rsidRPr="00286BB3">
        <w:rPr>
          <w:rFonts w:ascii="Arial" w:hAnsi="Arial" w:cs="Arial"/>
          <w:color w:val="001F60"/>
          <w:spacing w:val="-3"/>
          <w:w w:val="115"/>
          <w:sz w:val="22"/>
          <w:szCs w:val="22"/>
        </w:rPr>
        <w:t xml:space="preserve"> </w:t>
      </w:r>
      <w:r w:rsidRPr="00286BB3">
        <w:rPr>
          <w:rFonts w:ascii="Arial" w:hAnsi="Arial" w:cs="Arial"/>
          <w:color w:val="001F60"/>
          <w:spacing w:val="-2"/>
          <w:w w:val="120"/>
          <w:sz w:val="22"/>
          <w:szCs w:val="22"/>
        </w:rPr>
        <w:t>Features</w:t>
      </w:r>
    </w:p>
    <w:p w14:paraId="5A36FC9F" w14:textId="77777777" w:rsidR="00406E67" w:rsidRPr="00286BB3" w:rsidRDefault="00B73397">
      <w:pPr>
        <w:spacing w:line="45" w:lineRule="exact"/>
        <w:ind w:left="350" w:right="-87"/>
        <w:rPr>
          <w:rFonts w:ascii="Arial" w:hAnsi="Arial" w:cs="Arial"/>
          <w:sz w:val="2"/>
          <w:szCs w:val="20"/>
        </w:rPr>
      </w:pPr>
      <w:r w:rsidRPr="00286BB3">
        <w:rPr>
          <w:rFonts w:ascii="Arial" w:hAnsi="Arial" w:cs="Arial"/>
          <w:noProof/>
          <w:sz w:val="2"/>
          <w:szCs w:val="20"/>
        </w:rPr>
        <w:drawing>
          <wp:inline distT="0" distB="0" distL="0" distR="0" wp14:anchorId="10C9C033" wp14:editId="26DF2CFC">
            <wp:extent cx="3451584" cy="29146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1584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649A4" w14:textId="77777777" w:rsidR="00406E67" w:rsidRPr="00286BB3" w:rsidRDefault="00B73397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Shaw</w:t>
      </w:r>
      <w:r w:rsidRPr="00286BB3">
        <w:rPr>
          <w:rFonts w:ascii="Arial" w:hAnsi="Arial" w:cs="Arial"/>
          <w:color w:val="001F60"/>
          <w:w w:val="115"/>
          <w:sz w:val="14"/>
          <w:szCs w:val="20"/>
        </w:rPr>
        <w:t>®</w:t>
      </w:r>
      <w:r w:rsidRPr="00286BB3">
        <w:rPr>
          <w:rFonts w:ascii="Arial" w:hAnsi="Arial" w:cs="Arial"/>
          <w:color w:val="001F60"/>
          <w:spacing w:val="-14"/>
          <w:w w:val="115"/>
          <w:sz w:val="14"/>
          <w:szCs w:val="20"/>
        </w:rPr>
        <w:t xml:space="preserve">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Luxury</w:t>
      </w:r>
      <w:r w:rsidRPr="00286BB3">
        <w:rPr>
          <w:rFonts w:ascii="Arial" w:hAnsi="Arial" w:cs="Arial"/>
          <w:color w:val="001F60"/>
          <w:spacing w:val="-10"/>
          <w:w w:val="130"/>
          <w:sz w:val="14"/>
          <w:szCs w:val="20"/>
        </w:rPr>
        <w:t xml:space="preserve">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Vinyl</w:t>
      </w:r>
      <w:r w:rsidRPr="00286BB3">
        <w:rPr>
          <w:rFonts w:ascii="Arial" w:hAnsi="Arial" w:cs="Arial"/>
          <w:color w:val="001F60"/>
          <w:spacing w:val="-7"/>
          <w:w w:val="130"/>
          <w:sz w:val="14"/>
          <w:szCs w:val="20"/>
        </w:rPr>
        <w:t xml:space="preserve">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Plank</w:t>
      </w:r>
      <w:r w:rsidRPr="00286BB3">
        <w:rPr>
          <w:rFonts w:ascii="Arial" w:hAnsi="Arial" w:cs="Arial"/>
          <w:color w:val="001F60"/>
          <w:spacing w:val="-12"/>
          <w:w w:val="130"/>
          <w:sz w:val="14"/>
          <w:szCs w:val="20"/>
        </w:rPr>
        <w:t xml:space="preserve">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in Kitchen, Pantry, Laundry</w:t>
      </w:r>
      <w:r w:rsidR="00130055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Room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, Bathrooms, and Entryways</w:t>
      </w:r>
    </w:p>
    <w:p w14:paraId="5CC3BEF1" w14:textId="77777777" w:rsidR="00406E67" w:rsidRPr="00286BB3" w:rsidRDefault="00B73397">
      <w:pPr>
        <w:pStyle w:val="ListParagraph"/>
        <w:numPr>
          <w:ilvl w:val="0"/>
          <w:numId w:val="1"/>
        </w:numPr>
        <w:tabs>
          <w:tab w:val="left" w:pos="756"/>
        </w:tabs>
        <w:spacing w:before="64"/>
        <w:ind w:left="756" w:right="638"/>
        <w:rPr>
          <w:rFonts w:ascii="Arial" w:hAnsi="Arial" w:cs="Arial"/>
          <w:color w:val="001F60"/>
          <w:sz w:val="14"/>
          <w:szCs w:val="20"/>
        </w:rPr>
      </w:pPr>
      <w:r w:rsidRPr="00286BB3">
        <w:rPr>
          <w:rFonts w:ascii="Arial" w:hAnsi="Arial" w:cs="Arial"/>
          <w:color w:val="001F60"/>
          <w:w w:val="125"/>
          <w:sz w:val="14"/>
          <w:szCs w:val="20"/>
        </w:rPr>
        <w:t>Shaw</w:t>
      </w:r>
      <w:r w:rsidRPr="00286BB3">
        <w:rPr>
          <w:rFonts w:ascii="Arial" w:hAnsi="Arial" w:cs="Arial"/>
          <w:color w:val="001F60"/>
          <w:w w:val="115"/>
          <w:sz w:val="14"/>
          <w:szCs w:val="20"/>
        </w:rPr>
        <w:t xml:space="preserve">® </w:t>
      </w:r>
      <w:r w:rsidRPr="00286BB3">
        <w:rPr>
          <w:rFonts w:ascii="Arial" w:hAnsi="Arial" w:cs="Arial"/>
          <w:color w:val="001F60"/>
          <w:w w:val="125"/>
          <w:sz w:val="14"/>
          <w:szCs w:val="20"/>
        </w:rPr>
        <w:t>Premium Carpet with R2X</w:t>
      </w:r>
      <w:r w:rsidR="00130055" w:rsidRPr="00286BB3">
        <w:rPr>
          <w:rFonts w:ascii="Arial" w:hAnsi="Arial" w:cs="Arial"/>
          <w:color w:val="001F60"/>
          <w:w w:val="115"/>
          <w:sz w:val="14"/>
          <w:szCs w:val="20"/>
        </w:rPr>
        <w:t>®</w:t>
      </w:r>
      <w:r w:rsidRPr="00286BB3">
        <w:rPr>
          <w:rFonts w:ascii="Arial" w:hAnsi="Arial" w:cs="Arial"/>
          <w:color w:val="001F60"/>
          <w:w w:val="125"/>
          <w:sz w:val="14"/>
          <w:szCs w:val="20"/>
        </w:rPr>
        <w:t xml:space="preserve"> </w:t>
      </w:r>
      <w:r w:rsidR="00130055" w:rsidRPr="00286BB3">
        <w:rPr>
          <w:rFonts w:ascii="Arial" w:hAnsi="Arial" w:cs="Arial"/>
          <w:color w:val="001F60"/>
          <w:w w:val="125"/>
          <w:sz w:val="14"/>
          <w:szCs w:val="20"/>
        </w:rPr>
        <w:t xml:space="preserve">Stain &amp; </w:t>
      </w:r>
      <w:r w:rsidRPr="00286BB3">
        <w:rPr>
          <w:rFonts w:ascii="Arial" w:hAnsi="Arial" w:cs="Arial"/>
          <w:color w:val="001F60"/>
          <w:w w:val="125"/>
          <w:sz w:val="14"/>
          <w:szCs w:val="20"/>
        </w:rPr>
        <w:t xml:space="preserve">Spill </w:t>
      </w:r>
      <w:r w:rsidR="00130055" w:rsidRPr="00286BB3">
        <w:rPr>
          <w:rFonts w:ascii="Arial" w:hAnsi="Arial" w:cs="Arial"/>
          <w:color w:val="001F60"/>
          <w:w w:val="125"/>
          <w:sz w:val="14"/>
          <w:szCs w:val="20"/>
        </w:rPr>
        <w:t>Protection</w:t>
      </w:r>
      <w:r w:rsidRPr="00286BB3">
        <w:rPr>
          <w:rFonts w:ascii="Arial" w:hAnsi="Arial" w:cs="Arial"/>
          <w:color w:val="001F60"/>
          <w:w w:val="125"/>
          <w:sz w:val="14"/>
          <w:szCs w:val="20"/>
        </w:rPr>
        <w:t xml:space="preserve"> in Great Room, Dining Room, Bedrooms, </w:t>
      </w:r>
      <w:r w:rsidR="00130055" w:rsidRPr="00286BB3">
        <w:rPr>
          <w:rFonts w:ascii="Arial" w:hAnsi="Arial" w:cs="Arial"/>
          <w:color w:val="001F60"/>
          <w:w w:val="125"/>
          <w:sz w:val="14"/>
          <w:szCs w:val="20"/>
        </w:rPr>
        <w:t xml:space="preserve">Office, </w:t>
      </w:r>
      <w:r w:rsidRPr="00286BB3">
        <w:rPr>
          <w:rFonts w:ascii="Arial" w:hAnsi="Arial" w:cs="Arial"/>
          <w:color w:val="001F60"/>
          <w:w w:val="125"/>
          <w:sz w:val="14"/>
          <w:szCs w:val="20"/>
        </w:rPr>
        <w:t xml:space="preserve">Stairs, </w:t>
      </w:r>
      <w:r w:rsidR="00130055" w:rsidRPr="00286BB3">
        <w:rPr>
          <w:rFonts w:ascii="Arial" w:hAnsi="Arial" w:cs="Arial"/>
          <w:color w:val="001F60"/>
          <w:w w:val="125"/>
          <w:sz w:val="14"/>
          <w:szCs w:val="20"/>
        </w:rPr>
        <w:t>and Second-Floor Hallways</w:t>
      </w:r>
    </w:p>
    <w:p w14:paraId="5C80FD63" w14:textId="0122B1A9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6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5</w:t>
      </w:r>
      <w:r w:rsidR="00130055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¼”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Colonial</w:t>
      </w:r>
      <w:r w:rsidR="00F55AB5">
        <w:rPr>
          <w:rFonts w:ascii="Arial" w:hAnsi="Arial" w:cs="Arial"/>
          <w:color w:val="001F60"/>
          <w:w w:val="130"/>
          <w:sz w:val="14"/>
          <w:szCs w:val="20"/>
        </w:rPr>
        <w:t xml:space="preserve"> or Craftsman Style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Baseboards </w:t>
      </w:r>
      <w:r w:rsidR="00130055" w:rsidRPr="00286BB3">
        <w:rPr>
          <w:rFonts w:ascii="Arial" w:hAnsi="Arial" w:cs="Arial"/>
          <w:color w:val="001F60"/>
          <w:w w:val="130"/>
          <w:sz w:val="14"/>
          <w:szCs w:val="20"/>
        </w:rPr>
        <w:t>with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Drywall</w:t>
      </w:r>
      <w:r w:rsidR="00130055" w:rsidRPr="00286BB3">
        <w:rPr>
          <w:rFonts w:ascii="Arial" w:hAnsi="Arial" w:cs="Arial"/>
          <w:color w:val="001F60"/>
          <w:w w:val="130"/>
          <w:sz w:val="14"/>
          <w:szCs w:val="20"/>
        </w:rPr>
        <w:t>-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Wrapped Windows </w:t>
      </w:r>
      <w:r w:rsidR="00130055" w:rsidRPr="00286BB3">
        <w:rPr>
          <w:rFonts w:ascii="Arial" w:hAnsi="Arial" w:cs="Arial"/>
          <w:color w:val="001F60"/>
          <w:w w:val="130"/>
          <w:sz w:val="14"/>
          <w:szCs w:val="20"/>
        </w:rPr>
        <w:t>&amp;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Openings</w:t>
      </w:r>
    </w:p>
    <w:p w14:paraId="5B85B700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Textured Ceiling Finish</w:t>
      </w:r>
      <w:r w:rsidR="00130055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Throughout</w:t>
      </w:r>
    </w:p>
    <w:p w14:paraId="33CA5464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Extended Height 9’ </w:t>
      </w:r>
      <w:r w:rsidR="00130055" w:rsidRPr="00286BB3">
        <w:rPr>
          <w:rFonts w:ascii="Arial" w:hAnsi="Arial" w:cs="Arial"/>
          <w:color w:val="001F60"/>
          <w:w w:val="130"/>
          <w:sz w:val="14"/>
          <w:szCs w:val="20"/>
        </w:rPr>
        <w:t>First-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Floor Ceiling</w:t>
      </w:r>
      <w:r w:rsidR="00130055" w:rsidRPr="00286BB3">
        <w:rPr>
          <w:rFonts w:ascii="Arial" w:hAnsi="Arial" w:cs="Arial"/>
          <w:color w:val="001F60"/>
          <w:w w:val="130"/>
          <w:sz w:val="14"/>
          <w:szCs w:val="20"/>
        </w:rPr>
        <w:t>s</w:t>
      </w:r>
    </w:p>
    <w:p w14:paraId="74144E8D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  <w:szCs w:val="14"/>
        </w:rPr>
      </w:pPr>
    </w:p>
    <w:p w14:paraId="4A166957" w14:textId="77777777" w:rsidR="00406E67" w:rsidRPr="00286BB3" w:rsidRDefault="00406E67">
      <w:pPr>
        <w:pStyle w:val="BodyText"/>
        <w:spacing w:before="160"/>
        <w:rPr>
          <w:rFonts w:ascii="Arial" w:hAnsi="Arial" w:cs="Arial"/>
          <w:color w:val="001F60"/>
          <w:sz w:val="14"/>
          <w:szCs w:val="14"/>
        </w:rPr>
      </w:pPr>
    </w:p>
    <w:p w14:paraId="58D3FAA8" w14:textId="77777777" w:rsidR="00406E67" w:rsidRPr="00286BB3" w:rsidRDefault="00B73397">
      <w:pPr>
        <w:pStyle w:val="Heading1"/>
        <w:ind w:left="484"/>
        <w:rPr>
          <w:rFonts w:ascii="Arial" w:hAnsi="Arial" w:cs="Arial"/>
          <w:color w:val="001F60"/>
          <w:sz w:val="22"/>
          <w:szCs w:val="22"/>
        </w:rPr>
      </w:pPr>
      <w:r w:rsidRPr="00286BB3">
        <w:rPr>
          <w:rFonts w:ascii="Arial" w:hAnsi="Arial" w:cs="Arial"/>
          <w:color w:val="001F60"/>
          <w:w w:val="115"/>
          <w:sz w:val="22"/>
          <w:szCs w:val="22"/>
        </w:rPr>
        <w:t>Kitchen</w:t>
      </w:r>
      <w:r w:rsidRPr="00286BB3">
        <w:rPr>
          <w:rFonts w:ascii="Arial" w:hAnsi="Arial" w:cs="Arial"/>
          <w:color w:val="001F60"/>
          <w:spacing w:val="9"/>
          <w:w w:val="120"/>
          <w:sz w:val="22"/>
          <w:szCs w:val="22"/>
        </w:rPr>
        <w:t xml:space="preserve"> </w:t>
      </w:r>
      <w:r w:rsidRPr="00286BB3">
        <w:rPr>
          <w:rFonts w:ascii="Arial" w:hAnsi="Arial" w:cs="Arial"/>
          <w:color w:val="001F60"/>
          <w:spacing w:val="-2"/>
          <w:w w:val="120"/>
          <w:sz w:val="22"/>
          <w:szCs w:val="22"/>
        </w:rPr>
        <w:t>Features</w:t>
      </w:r>
    </w:p>
    <w:p w14:paraId="5743E6E1" w14:textId="77777777" w:rsidR="00406E67" w:rsidRPr="00286BB3" w:rsidRDefault="00B73397">
      <w:pPr>
        <w:spacing w:line="45" w:lineRule="exact"/>
        <w:ind w:left="350" w:right="-87"/>
        <w:rPr>
          <w:rFonts w:ascii="Arial" w:hAnsi="Arial" w:cs="Arial"/>
          <w:color w:val="001F60"/>
          <w:sz w:val="2"/>
          <w:szCs w:val="20"/>
        </w:rPr>
      </w:pPr>
      <w:r w:rsidRPr="00286BB3">
        <w:rPr>
          <w:rFonts w:ascii="Arial" w:hAnsi="Arial" w:cs="Arial"/>
          <w:noProof/>
          <w:color w:val="001F60"/>
          <w:sz w:val="2"/>
          <w:szCs w:val="20"/>
        </w:rPr>
        <w:drawing>
          <wp:inline distT="0" distB="0" distL="0" distR="0" wp14:anchorId="5ACD8BD3" wp14:editId="1A79F40C">
            <wp:extent cx="3451548" cy="29146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1548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D3C7F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42” Kitchen Wall Cabinets </w:t>
      </w:r>
      <w:r w:rsidR="005E5C10" w:rsidRPr="00286BB3">
        <w:rPr>
          <w:rFonts w:ascii="Arial" w:hAnsi="Arial" w:cs="Arial"/>
          <w:color w:val="001F60"/>
          <w:w w:val="130"/>
          <w:sz w:val="14"/>
          <w:szCs w:val="20"/>
        </w:rPr>
        <w:t>–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Soft</w:t>
      </w:r>
      <w:r w:rsidR="005E5C10" w:rsidRPr="00286BB3">
        <w:rPr>
          <w:rFonts w:ascii="Arial" w:hAnsi="Arial" w:cs="Arial"/>
          <w:color w:val="001F60"/>
          <w:w w:val="130"/>
          <w:sz w:val="14"/>
          <w:szCs w:val="20"/>
        </w:rPr>
        <w:t>-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Close, Dove</w:t>
      </w:r>
      <w:r w:rsidR="005E5C10" w:rsidRPr="00286BB3">
        <w:rPr>
          <w:rFonts w:ascii="Arial" w:hAnsi="Arial" w:cs="Arial"/>
          <w:color w:val="001F60"/>
          <w:w w:val="130"/>
          <w:sz w:val="14"/>
          <w:szCs w:val="20"/>
        </w:rPr>
        <w:t>t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ail</w:t>
      </w:r>
      <w:r w:rsidR="005E5C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Doors &amp; Drawers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,</w:t>
      </w:r>
      <w:r w:rsidR="005E5C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and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Durable Plywood Construction</w:t>
      </w:r>
    </w:p>
    <w:p w14:paraId="2806D085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2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Decorative Cabinet Crown Molding</w:t>
      </w:r>
    </w:p>
    <w:p w14:paraId="287A45E0" w14:textId="77777777" w:rsidR="00406E67" w:rsidRPr="00286BB3" w:rsidRDefault="00F0520D" w:rsidP="00967DDA">
      <w:pPr>
        <w:pStyle w:val="ListParagraph"/>
        <w:numPr>
          <w:ilvl w:val="0"/>
          <w:numId w:val="1"/>
        </w:numPr>
        <w:tabs>
          <w:tab w:val="left" w:pos="752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Quartz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="005546C5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or Granite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>Kitchen Countertops</w:t>
      </w:r>
    </w:p>
    <w:p w14:paraId="75D767C1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MOEN</w:t>
      </w:r>
      <w:r w:rsidR="005546C5" w:rsidRPr="00286BB3">
        <w:rPr>
          <w:rFonts w:ascii="Arial" w:hAnsi="Arial" w:cs="Arial"/>
          <w:color w:val="001F60"/>
          <w:w w:val="115"/>
          <w:sz w:val="14"/>
          <w:szCs w:val="20"/>
        </w:rPr>
        <w:t>®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Chrome Kitchen Faucet</w:t>
      </w:r>
    </w:p>
    <w:p w14:paraId="63B45EF5" w14:textId="77777777" w:rsidR="00406E67" w:rsidRPr="00286BB3" w:rsidRDefault="005546C5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Multiple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Cabinet Color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s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&amp;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Finish Options</w:t>
      </w:r>
    </w:p>
    <w:p w14:paraId="19ABC2FC" w14:textId="77777777" w:rsidR="00406E67" w:rsidRPr="00286BB3" w:rsidRDefault="00406E67">
      <w:pPr>
        <w:pStyle w:val="BodyText"/>
        <w:spacing w:before="116"/>
        <w:rPr>
          <w:rFonts w:ascii="Arial" w:hAnsi="Arial" w:cs="Arial"/>
          <w:color w:val="001F60"/>
          <w:sz w:val="14"/>
          <w:szCs w:val="14"/>
        </w:rPr>
      </w:pPr>
    </w:p>
    <w:p w14:paraId="6D63F930" w14:textId="77777777" w:rsidR="00406E67" w:rsidRPr="00286BB3" w:rsidRDefault="00B73397">
      <w:pPr>
        <w:pStyle w:val="Heading1"/>
        <w:ind w:left="484"/>
        <w:rPr>
          <w:rFonts w:ascii="Arial" w:hAnsi="Arial" w:cs="Arial"/>
          <w:color w:val="001F60"/>
          <w:sz w:val="22"/>
          <w:szCs w:val="22"/>
        </w:rPr>
      </w:pPr>
      <w:r w:rsidRPr="00286BB3">
        <w:rPr>
          <w:rFonts w:ascii="Arial" w:hAnsi="Arial" w:cs="Arial"/>
          <w:color w:val="001F60"/>
          <w:w w:val="115"/>
          <w:sz w:val="22"/>
          <w:szCs w:val="22"/>
        </w:rPr>
        <w:t>Bathroom</w:t>
      </w:r>
      <w:r w:rsidRPr="00286BB3">
        <w:rPr>
          <w:rFonts w:ascii="Arial" w:hAnsi="Arial" w:cs="Arial"/>
          <w:color w:val="001F60"/>
          <w:spacing w:val="20"/>
          <w:w w:val="120"/>
          <w:sz w:val="22"/>
          <w:szCs w:val="22"/>
        </w:rPr>
        <w:t xml:space="preserve"> </w:t>
      </w:r>
      <w:r w:rsidRPr="00286BB3">
        <w:rPr>
          <w:rFonts w:ascii="Arial" w:hAnsi="Arial" w:cs="Arial"/>
          <w:color w:val="001F60"/>
          <w:spacing w:val="-2"/>
          <w:w w:val="120"/>
          <w:sz w:val="22"/>
          <w:szCs w:val="22"/>
        </w:rPr>
        <w:t>Features</w:t>
      </w:r>
    </w:p>
    <w:p w14:paraId="2F5B96C2" w14:textId="77777777" w:rsidR="00406E67" w:rsidRPr="00286BB3" w:rsidRDefault="00B73397">
      <w:pPr>
        <w:spacing w:line="45" w:lineRule="exact"/>
        <w:ind w:left="350" w:right="-87"/>
        <w:rPr>
          <w:rFonts w:ascii="Arial" w:hAnsi="Arial" w:cs="Arial"/>
          <w:color w:val="001F60"/>
          <w:sz w:val="2"/>
          <w:szCs w:val="20"/>
        </w:rPr>
      </w:pPr>
      <w:r w:rsidRPr="00286BB3">
        <w:rPr>
          <w:rFonts w:ascii="Arial" w:hAnsi="Arial" w:cs="Arial"/>
          <w:noProof/>
          <w:color w:val="001F60"/>
          <w:sz w:val="2"/>
          <w:szCs w:val="20"/>
        </w:rPr>
        <w:drawing>
          <wp:inline distT="0" distB="0" distL="0" distR="0" wp14:anchorId="53943465" wp14:editId="77AADDD4">
            <wp:extent cx="3451584" cy="29146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1584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34EBD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36” </w:t>
      </w:r>
      <w:r w:rsidR="005546C5" w:rsidRPr="00286BB3">
        <w:rPr>
          <w:rFonts w:ascii="Arial" w:hAnsi="Arial" w:cs="Arial"/>
          <w:color w:val="001F60"/>
          <w:w w:val="130"/>
          <w:sz w:val="14"/>
          <w:szCs w:val="20"/>
        </w:rPr>
        <w:t>Comfort</w:t>
      </w:r>
      <w:r w:rsidR="00F81512" w:rsidRPr="00286BB3">
        <w:rPr>
          <w:rFonts w:ascii="Arial" w:hAnsi="Arial" w:cs="Arial"/>
          <w:color w:val="001F60"/>
          <w:w w:val="130"/>
          <w:sz w:val="14"/>
          <w:szCs w:val="20"/>
        </w:rPr>
        <w:t>-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Height Vanity Cabinets – Soft</w:t>
      </w:r>
      <w:r w:rsidR="00F81512" w:rsidRPr="00286BB3">
        <w:rPr>
          <w:rFonts w:ascii="Arial" w:hAnsi="Arial" w:cs="Arial"/>
          <w:color w:val="001F60"/>
          <w:w w:val="130"/>
          <w:sz w:val="14"/>
          <w:szCs w:val="20"/>
        </w:rPr>
        <w:t>-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Close</w:t>
      </w:r>
      <w:r w:rsidR="005E5C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,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Dove</w:t>
      </w:r>
      <w:r w:rsidR="00F81512" w:rsidRPr="00286BB3">
        <w:rPr>
          <w:rFonts w:ascii="Arial" w:hAnsi="Arial" w:cs="Arial"/>
          <w:color w:val="001F60"/>
          <w:w w:val="130"/>
          <w:sz w:val="14"/>
          <w:szCs w:val="20"/>
        </w:rPr>
        <w:t>t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ail</w:t>
      </w:r>
      <w:r w:rsidR="005E5C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Doors &amp; Drawers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, </w:t>
      </w:r>
      <w:r w:rsidR="005E5C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and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Durable Plywood</w:t>
      </w:r>
      <w:r w:rsidR="005E5C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Construction</w:t>
      </w:r>
    </w:p>
    <w:p w14:paraId="64E0A6B0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Water</w:t>
      </w:r>
      <w:r w:rsidR="005546C5" w:rsidRPr="00286BB3">
        <w:rPr>
          <w:rFonts w:ascii="Arial" w:hAnsi="Arial" w:cs="Arial"/>
          <w:color w:val="001F60"/>
          <w:w w:val="130"/>
          <w:sz w:val="14"/>
          <w:szCs w:val="20"/>
        </w:rPr>
        <w:t>-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Saving Elongated Commodes</w:t>
      </w:r>
    </w:p>
    <w:p w14:paraId="19679BB6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MOEN</w:t>
      </w:r>
      <w:r w:rsidR="005546C5" w:rsidRPr="00286BB3">
        <w:rPr>
          <w:rFonts w:ascii="Arial" w:hAnsi="Arial" w:cs="Arial"/>
          <w:color w:val="001F60"/>
          <w:w w:val="115"/>
          <w:sz w:val="14"/>
          <w:szCs w:val="20"/>
        </w:rPr>
        <w:t>®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Chrome Bathroom Fixtures</w:t>
      </w:r>
    </w:p>
    <w:p w14:paraId="36CD4C91" w14:textId="77777777" w:rsidR="00406E67" w:rsidRPr="00286BB3" w:rsidRDefault="00406E67">
      <w:pPr>
        <w:pStyle w:val="BodyText"/>
        <w:spacing w:before="48"/>
        <w:rPr>
          <w:rFonts w:ascii="Arial" w:hAnsi="Arial" w:cs="Arial"/>
          <w:color w:val="001F60"/>
          <w:sz w:val="14"/>
          <w:szCs w:val="14"/>
        </w:rPr>
      </w:pPr>
    </w:p>
    <w:p w14:paraId="7CFF1A08" w14:textId="77777777" w:rsidR="00406E67" w:rsidRPr="00286BB3" w:rsidRDefault="00B73397" w:rsidP="002E50C9">
      <w:pPr>
        <w:pStyle w:val="Heading1"/>
        <w:spacing w:before="1"/>
        <w:ind w:left="571"/>
        <w:rPr>
          <w:rFonts w:ascii="Arial" w:hAnsi="Arial" w:cs="Arial"/>
          <w:color w:val="001F60"/>
          <w:sz w:val="22"/>
          <w:szCs w:val="22"/>
        </w:rPr>
      </w:pPr>
      <w:r w:rsidRPr="00286BB3">
        <w:rPr>
          <w:rFonts w:ascii="Arial" w:hAnsi="Arial" w:cs="Arial"/>
          <w:color w:val="001F60"/>
          <w:spacing w:val="-2"/>
          <w:w w:val="120"/>
          <w:sz w:val="22"/>
          <w:szCs w:val="22"/>
        </w:rPr>
        <w:t>Exterior</w:t>
      </w:r>
      <w:r w:rsidRPr="00286BB3">
        <w:rPr>
          <w:rFonts w:ascii="Arial" w:hAnsi="Arial" w:cs="Arial"/>
          <w:color w:val="001F60"/>
          <w:spacing w:val="-15"/>
          <w:w w:val="120"/>
          <w:sz w:val="22"/>
          <w:szCs w:val="22"/>
        </w:rPr>
        <w:t xml:space="preserve"> </w:t>
      </w:r>
      <w:r w:rsidRPr="00286BB3">
        <w:rPr>
          <w:rFonts w:ascii="Arial" w:hAnsi="Arial" w:cs="Arial"/>
          <w:color w:val="001F60"/>
          <w:spacing w:val="-2"/>
          <w:w w:val="120"/>
          <w:sz w:val="22"/>
          <w:szCs w:val="22"/>
        </w:rPr>
        <w:t>Features</w:t>
      </w:r>
    </w:p>
    <w:p w14:paraId="6196B06C" w14:textId="77777777" w:rsidR="00406E67" w:rsidRPr="00286BB3" w:rsidRDefault="00B73397">
      <w:pPr>
        <w:spacing w:line="45" w:lineRule="exact"/>
        <w:ind w:left="350" w:right="-87"/>
        <w:rPr>
          <w:rFonts w:ascii="Arial" w:hAnsi="Arial" w:cs="Arial"/>
          <w:color w:val="001F60"/>
          <w:sz w:val="2"/>
          <w:szCs w:val="20"/>
        </w:rPr>
      </w:pPr>
      <w:r w:rsidRPr="00286BB3">
        <w:rPr>
          <w:rFonts w:ascii="Arial" w:hAnsi="Arial" w:cs="Arial"/>
          <w:noProof/>
          <w:color w:val="001F60"/>
          <w:sz w:val="2"/>
          <w:szCs w:val="20"/>
        </w:rPr>
        <w:drawing>
          <wp:inline distT="0" distB="0" distL="0" distR="0" wp14:anchorId="710D17BB" wp14:editId="1E545BBE">
            <wp:extent cx="3451514" cy="29146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1514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B0177" w14:textId="77777777" w:rsidR="001F1DE5" w:rsidRPr="00286BB3" w:rsidRDefault="001F1DE5" w:rsidP="001F1DE5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75% Brick Masonry </w:t>
      </w:r>
      <w:r w:rsidR="005546C5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Exterior with 25%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Maintenance-Free </w:t>
      </w:r>
      <w:r w:rsidR="005546C5" w:rsidRPr="00286BB3">
        <w:rPr>
          <w:rFonts w:ascii="Arial" w:hAnsi="Arial" w:cs="Arial"/>
          <w:color w:val="001F60"/>
          <w:w w:val="130"/>
          <w:sz w:val="14"/>
          <w:szCs w:val="20"/>
        </w:rPr>
        <w:t>Vinyl Siding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="005546C5" w:rsidRPr="00286BB3">
        <w:rPr>
          <w:rFonts w:ascii="Arial" w:hAnsi="Arial" w:cs="Arial"/>
          <w:color w:val="001F60"/>
          <w:w w:val="130"/>
          <w:sz w:val="14"/>
          <w:szCs w:val="20"/>
        </w:rPr>
        <w:t>&amp;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Soffi</w:t>
      </w:r>
      <w:r w:rsidR="005546C5" w:rsidRPr="00286BB3">
        <w:rPr>
          <w:rFonts w:ascii="Arial" w:hAnsi="Arial" w:cs="Arial"/>
          <w:color w:val="001F60"/>
          <w:w w:val="130"/>
          <w:sz w:val="14"/>
          <w:szCs w:val="20"/>
        </w:rPr>
        <w:t>ts</w:t>
      </w:r>
    </w:p>
    <w:p w14:paraId="74741116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High-Efﬁciency Low-E Argon Gas </w:t>
      </w:r>
      <w:r w:rsidR="005546C5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Single-Hung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Windows with </w:t>
      </w:r>
      <w:r w:rsidR="005546C5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Limited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Lifetime Warranty (</w:t>
      </w:r>
      <w:r w:rsidR="00967DDA" w:rsidRPr="00286BB3">
        <w:rPr>
          <w:rFonts w:ascii="Arial" w:hAnsi="Arial" w:cs="Arial"/>
          <w:color w:val="001F60"/>
          <w:w w:val="130"/>
          <w:sz w:val="14"/>
          <w:szCs w:val="20"/>
        </w:rPr>
        <w:t>white finish</w:t>
      </w:r>
      <w:r w:rsidR="005546C5" w:rsidRPr="00286BB3">
        <w:rPr>
          <w:rFonts w:ascii="Arial" w:hAnsi="Arial" w:cs="Arial"/>
          <w:color w:val="001F60"/>
          <w:w w:val="130"/>
          <w:sz w:val="14"/>
          <w:szCs w:val="20"/>
        </w:rPr>
        <w:t>)</w:t>
      </w:r>
    </w:p>
    <w:p w14:paraId="23C077B3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CertainTeed Landmark® Dimensional Asphalt Shingles with Limited Lifetime Warranty</w:t>
      </w:r>
    </w:p>
    <w:p w14:paraId="29BCC780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Fiberglass Front Entry Door with Limited Lifetime Warranty</w:t>
      </w:r>
    </w:p>
    <w:p w14:paraId="4A3E3930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Deadbolts on all Exterior Doors</w:t>
      </w:r>
    </w:p>
    <w:p w14:paraId="5024CF69" w14:textId="77777777" w:rsidR="00967DDA" w:rsidRDefault="00967DDA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Maintenance-Free Aluminum Fascia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,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Gutters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&amp; Exterior Trim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>(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white finish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>)</w:t>
      </w:r>
    </w:p>
    <w:p w14:paraId="3B88CA6F" w14:textId="77777777" w:rsidR="003639A9" w:rsidRPr="003639A9" w:rsidRDefault="003639A9" w:rsidP="003639A9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3639A9">
        <w:rPr>
          <w:rFonts w:ascii="Arial" w:hAnsi="Arial" w:cs="Arial"/>
          <w:color w:val="001F60"/>
          <w:w w:val="130"/>
          <w:sz w:val="14"/>
          <w:szCs w:val="20"/>
        </w:rPr>
        <w:t>Stained cedar open-gable design (on select plans)</w:t>
      </w:r>
    </w:p>
    <w:p w14:paraId="2F35DB58" w14:textId="77777777" w:rsidR="00967DDA" w:rsidRPr="00286BB3" w:rsidRDefault="00967DDA" w:rsidP="00967DDA">
      <w:pPr>
        <w:pStyle w:val="ListParagraph"/>
        <w:spacing w:before="77"/>
        <w:ind w:left="755" w:right="999" w:firstLine="0"/>
        <w:rPr>
          <w:rFonts w:ascii="Arial" w:hAnsi="Arial" w:cs="Arial"/>
          <w:color w:val="001F60"/>
          <w:w w:val="130"/>
          <w:sz w:val="14"/>
          <w:szCs w:val="20"/>
        </w:rPr>
      </w:pPr>
    </w:p>
    <w:p w14:paraId="402C7D89" w14:textId="1C0ADB61" w:rsidR="00FF493B" w:rsidRDefault="00FF493B" w:rsidP="00FF493B">
      <w:pPr>
        <w:pStyle w:val="BodyText"/>
        <w:rPr>
          <w:rFonts w:ascii="Arial" w:hAnsi="Arial" w:cs="Arial"/>
          <w:color w:val="001F60"/>
          <w:sz w:val="14"/>
          <w:szCs w:val="14"/>
        </w:rPr>
      </w:pPr>
    </w:p>
    <w:p w14:paraId="05D8BDF3" w14:textId="77777777" w:rsidR="00FF493B" w:rsidRPr="00FF493B" w:rsidRDefault="00FF493B" w:rsidP="00FF493B">
      <w:pPr>
        <w:pStyle w:val="BodyText"/>
        <w:rPr>
          <w:rFonts w:ascii="Arial" w:hAnsi="Arial" w:cs="Arial"/>
          <w:color w:val="001F60"/>
          <w:sz w:val="18"/>
          <w:szCs w:val="18"/>
        </w:rPr>
      </w:pPr>
    </w:p>
    <w:p w14:paraId="66FBCA33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Vinyl-Coated Wire Shelving in Closets </w:t>
      </w:r>
      <w:r w:rsidR="00130055" w:rsidRPr="00286BB3">
        <w:rPr>
          <w:rFonts w:ascii="Arial" w:hAnsi="Arial" w:cs="Arial"/>
          <w:color w:val="001F60"/>
          <w:w w:val="130"/>
          <w:sz w:val="14"/>
          <w:szCs w:val="20"/>
        </w:rPr>
        <w:t>&amp;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Pantries</w:t>
      </w:r>
    </w:p>
    <w:p w14:paraId="6488E5D6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Ferguson</w:t>
      </w:r>
      <w:r w:rsidR="00130055" w:rsidRPr="00286BB3">
        <w:rPr>
          <w:rFonts w:ascii="Arial" w:hAnsi="Arial" w:cs="Arial"/>
          <w:color w:val="001F60"/>
          <w:w w:val="115"/>
          <w:sz w:val="14"/>
          <w:szCs w:val="20"/>
        </w:rPr>
        <w:t>®</w:t>
      </w:r>
      <w:r w:rsidR="00967DDA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Lighting</w:t>
      </w:r>
      <w:r w:rsidR="00967DDA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Package</w:t>
      </w:r>
    </w:p>
    <w:p w14:paraId="72E61E60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Sherwin</w:t>
      </w:r>
      <w:r w:rsidR="00130055" w:rsidRPr="00286BB3">
        <w:rPr>
          <w:rFonts w:ascii="Arial" w:hAnsi="Arial" w:cs="Arial"/>
          <w:color w:val="001F60"/>
          <w:w w:val="130"/>
          <w:sz w:val="14"/>
          <w:szCs w:val="20"/>
        </w:rPr>
        <w:t>-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Williams</w:t>
      </w:r>
      <w:r w:rsidR="00130055" w:rsidRPr="00286BB3">
        <w:rPr>
          <w:rFonts w:ascii="Arial" w:hAnsi="Arial" w:cs="Arial"/>
          <w:color w:val="001F60"/>
          <w:w w:val="115"/>
          <w:sz w:val="14"/>
          <w:szCs w:val="20"/>
        </w:rPr>
        <w:t>®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Washable </w:t>
      </w:r>
      <w:r w:rsidR="009E232D" w:rsidRPr="00286BB3">
        <w:rPr>
          <w:rFonts w:ascii="Arial" w:hAnsi="Arial" w:cs="Arial"/>
          <w:color w:val="001F60"/>
          <w:w w:val="130"/>
          <w:sz w:val="14"/>
          <w:szCs w:val="20"/>
        </w:rPr>
        <w:t>SuperPaint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® Interior </w:t>
      </w:r>
      <w:r w:rsidR="005546C5" w:rsidRPr="00286BB3">
        <w:rPr>
          <w:rFonts w:ascii="Arial" w:hAnsi="Arial" w:cs="Arial"/>
          <w:color w:val="001F60"/>
          <w:w w:val="130"/>
          <w:sz w:val="14"/>
          <w:szCs w:val="20"/>
        </w:rPr>
        <w:t>&amp;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Exterior Paint (where applicable)</w:t>
      </w:r>
    </w:p>
    <w:p w14:paraId="01284EB3" w14:textId="6AFD0C6A" w:rsidR="00406E67" w:rsidRPr="00286BB3" w:rsidRDefault="00692FED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>
        <w:rPr>
          <w:rFonts w:ascii="Arial" w:hAnsi="Arial" w:cs="Arial"/>
          <w:color w:val="001F60"/>
          <w:w w:val="130"/>
          <w:sz w:val="14"/>
          <w:szCs w:val="20"/>
        </w:rPr>
        <w:t xml:space="preserve">Choice of </w:t>
      </w:r>
      <w:r w:rsidR="00337EFD">
        <w:rPr>
          <w:rFonts w:ascii="Arial" w:hAnsi="Arial" w:cs="Arial"/>
          <w:color w:val="001F60"/>
          <w:w w:val="130"/>
          <w:sz w:val="14"/>
          <w:szCs w:val="20"/>
        </w:rPr>
        <w:t>(6) Styles of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Hollow Core </w:t>
      </w:r>
      <w:r w:rsidR="005546C5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Interior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>Door</w:t>
      </w:r>
      <w:r w:rsidR="00337EFD">
        <w:rPr>
          <w:rFonts w:ascii="Arial" w:hAnsi="Arial" w:cs="Arial"/>
          <w:color w:val="001F60"/>
          <w:w w:val="130"/>
          <w:sz w:val="14"/>
          <w:szCs w:val="20"/>
        </w:rPr>
        <w:t>s</w:t>
      </w:r>
    </w:p>
    <w:p w14:paraId="025FEC64" w14:textId="77777777" w:rsidR="00406E67" w:rsidRPr="00286BB3" w:rsidRDefault="005546C5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Choice of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(3)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Interior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>Doorknob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>Hardware Finish Options</w:t>
      </w:r>
    </w:p>
    <w:p w14:paraId="34FC771F" w14:textId="77777777" w:rsidR="00406E67" w:rsidRPr="00286BB3" w:rsidRDefault="005546C5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Fully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Finished Drywalled Garage with Textured Walls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&amp;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Ceiling</w:t>
      </w:r>
    </w:p>
    <w:p w14:paraId="5472A77A" w14:textId="77777777" w:rsidR="00FF493B" w:rsidRPr="00FF493B" w:rsidRDefault="00FF493B" w:rsidP="00FF493B">
      <w:pPr>
        <w:pStyle w:val="ListParagraph"/>
        <w:spacing w:before="77"/>
        <w:ind w:left="0" w:right="999" w:firstLine="0"/>
        <w:rPr>
          <w:rFonts w:ascii="Arial" w:hAnsi="Arial" w:cs="Arial"/>
          <w:color w:val="001F60"/>
          <w:w w:val="130"/>
          <w:szCs w:val="32"/>
        </w:rPr>
      </w:pPr>
    </w:p>
    <w:p w14:paraId="4D8FE240" w14:textId="5F272757" w:rsidR="00FF493B" w:rsidRPr="00286BB3" w:rsidRDefault="00FF493B" w:rsidP="00FF493B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>
        <w:rPr>
          <w:rFonts w:ascii="Arial" w:hAnsi="Arial" w:cs="Arial"/>
          <w:color w:val="001F60"/>
          <w:w w:val="130"/>
          <w:sz w:val="14"/>
          <w:szCs w:val="20"/>
        </w:rPr>
        <w:t>Oversized Kitchen Islands (</w:t>
      </w:r>
      <w:r w:rsidR="003639A9">
        <w:rPr>
          <w:rFonts w:ascii="Arial" w:hAnsi="Arial" w:cs="Arial"/>
          <w:color w:val="001F60"/>
          <w:w w:val="130"/>
          <w:sz w:val="14"/>
          <w:szCs w:val="20"/>
        </w:rPr>
        <w:t>on select plans</w:t>
      </w:r>
      <w:r>
        <w:rPr>
          <w:rFonts w:ascii="Arial" w:hAnsi="Arial" w:cs="Arial"/>
          <w:color w:val="001F60"/>
          <w:w w:val="130"/>
          <w:sz w:val="14"/>
          <w:szCs w:val="20"/>
        </w:rPr>
        <w:t>)</w:t>
      </w:r>
    </w:p>
    <w:p w14:paraId="23E79B33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Stainless Steel Electric Appliance</w:t>
      </w:r>
      <w:r w:rsidR="001F1DE5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Package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Including </w:t>
      </w:r>
      <w:r w:rsidR="00F0520D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Slide-in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Range, Dishwasher, and Microwave (Refrigerator sold separately)</w:t>
      </w:r>
    </w:p>
    <w:p w14:paraId="0739C73A" w14:textId="77777777" w:rsidR="00406E67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Heavy</w:t>
      </w:r>
      <w:r w:rsidR="001F1DE5" w:rsidRPr="00286BB3">
        <w:rPr>
          <w:rFonts w:ascii="Arial" w:hAnsi="Arial" w:cs="Arial"/>
          <w:color w:val="001F60"/>
          <w:w w:val="130"/>
          <w:sz w:val="14"/>
          <w:szCs w:val="20"/>
        </w:rPr>
        <w:t>-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Duty ½ HP </w:t>
      </w:r>
      <w:r w:rsidR="001F1DE5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Garbage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Disposal</w:t>
      </w:r>
    </w:p>
    <w:p w14:paraId="4E9CAB6D" w14:textId="77777777" w:rsidR="002E50C9" w:rsidRPr="00286BB3" w:rsidRDefault="002E50C9" w:rsidP="00967DDA">
      <w:pPr>
        <w:spacing w:before="77"/>
        <w:ind w:right="999"/>
        <w:rPr>
          <w:rFonts w:ascii="Arial" w:hAnsi="Arial" w:cs="Arial"/>
          <w:color w:val="001F60"/>
          <w:w w:val="130"/>
          <w:sz w:val="6"/>
          <w:szCs w:val="6"/>
        </w:rPr>
      </w:pPr>
    </w:p>
    <w:p w14:paraId="6B6946A4" w14:textId="77777777" w:rsidR="00F81512" w:rsidRPr="00286BB3" w:rsidRDefault="00F81512" w:rsidP="00967DDA">
      <w:pPr>
        <w:spacing w:before="77"/>
        <w:ind w:right="999"/>
        <w:rPr>
          <w:rFonts w:ascii="Arial" w:hAnsi="Arial" w:cs="Arial"/>
          <w:color w:val="001F60"/>
          <w:w w:val="130"/>
          <w:sz w:val="6"/>
          <w:szCs w:val="6"/>
        </w:rPr>
      </w:pPr>
    </w:p>
    <w:p w14:paraId="40C7FDCF" w14:textId="77777777" w:rsidR="005E5C10" w:rsidRPr="00286BB3" w:rsidRDefault="005E5C10" w:rsidP="00967DDA">
      <w:pPr>
        <w:spacing w:before="77"/>
        <w:ind w:right="999"/>
        <w:rPr>
          <w:rFonts w:ascii="Arial" w:hAnsi="Arial" w:cs="Arial"/>
          <w:color w:val="001F60"/>
          <w:w w:val="130"/>
          <w:sz w:val="6"/>
          <w:szCs w:val="6"/>
        </w:rPr>
      </w:pPr>
    </w:p>
    <w:p w14:paraId="5360CE55" w14:textId="77777777" w:rsidR="005E5C10" w:rsidRPr="00286BB3" w:rsidRDefault="005E5C10" w:rsidP="00967DDA">
      <w:pPr>
        <w:spacing w:before="77"/>
        <w:ind w:right="999"/>
        <w:rPr>
          <w:rFonts w:ascii="Arial" w:hAnsi="Arial" w:cs="Arial"/>
          <w:color w:val="001F60"/>
          <w:w w:val="130"/>
          <w:sz w:val="6"/>
          <w:szCs w:val="6"/>
        </w:rPr>
      </w:pPr>
    </w:p>
    <w:p w14:paraId="43D86E71" w14:textId="77777777" w:rsidR="005E5C10" w:rsidRPr="00286BB3" w:rsidRDefault="005E5C10" w:rsidP="00967DDA">
      <w:pPr>
        <w:spacing w:before="77"/>
        <w:ind w:right="999"/>
        <w:rPr>
          <w:rFonts w:ascii="Arial" w:hAnsi="Arial" w:cs="Arial"/>
          <w:color w:val="001F60"/>
          <w:w w:val="130"/>
          <w:sz w:val="6"/>
          <w:szCs w:val="6"/>
        </w:rPr>
      </w:pPr>
    </w:p>
    <w:p w14:paraId="6111BD8A" w14:textId="77777777" w:rsidR="002E50C9" w:rsidRPr="00286BB3" w:rsidRDefault="002E50C9" w:rsidP="00967DDA">
      <w:pPr>
        <w:spacing w:before="77"/>
        <w:ind w:right="999"/>
        <w:rPr>
          <w:rFonts w:ascii="Arial" w:hAnsi="Arial" w:cs="Arial"/>
          <w:color w:val="001F60"/>
          <w:w w:val="130"/>
          <w:sz w:val="6"/>
          <w:szCs w:val="6"/>
        </w:rPr>
      </w:pPr>
    </w:p>
    <w:p w14:paraId="00A144D5" w14:textId="77777777" w:rsidR="00FF493B" w:rsidRPr="00FF493B" w:rsidRDefault="00FF493B" w:rsidP="00FF493B">
      <w:pPr>
        <w:pStyle w:val="ListParagraph"/>
        <w:spacing w:before="77"/>
        <w:ind w:left="755" w:right="999" w:firstLine="0"/>
        <w:rPr>
          <w:rFonts w:ascii="Arial" w:hAnsi="Arial" w:cs="Arial"/>
          <w:color w:val="001F60"/>
          <w:w w:val="130"/>
          <w:sz w:val="20"/>
          <w:szCs w:val="28"/>
        </w:rPr>
      </w:pPr>
    </w:p>
    <w:p w14:paraId="45DA4FDC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Mirror</w:t>
      </w:r>
      <w:r w:rsidR="00F0520D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="00130055" w:rsidRPr="00286BB3">
        <w:rPr>
          <w:rFonts w:ascii="Arial" w:hAnsi="Arial" w:cs="Arial"/>
          <w:color w:val="001F60"/>
          <w:w w:val="130"/>
          <w:sz w:val="14"/>
          <w:szCs w:val="20"/>
        </w:rPr>
        <w:t>Above</w:t>
      </w:r>
      <w:r w:rsidR="00F0520D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="00130055" w:rsidRPr="00286BB3">
        <w:rPr>
          <w:rFonts w:ascii="Arial" w:hAnsi="Arial" w:cs="Arial"/>
          <w:color w:val="001F60"/>
          <w:w w:val="130"/>
          <w:sz w:val="14"/>
          <w:szCs w:val="20"/>
        </w:rPr>
        <w:t>E</w:t>
      </w:r>
      <w:r w:rsidR="00F0520D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ach </w:t>
      </w:r>
      <w:r w:rsidR="00130055" w:rsidRPr="00286BB3">
        <w:rPr>
          <w:rFonts w:ascii="Arial" w:hAnsi="Arial" w:cs="Arial"/>
          <w:color w:val="001F60"/>
          <w:w w:val="130"/>
          <w:sz w:val="14"/>
          <w:szCs w:val="20"/>
        </w:rPr>
        <w:t>Bathroom S</w:t>
      </w:r>
      <w:r w:rsidR="00F0520D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ink </w:t>
      </w:r>
    </w:p>
    <w:p w14:paraId="63367267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Quartz Countertops </w:t>
      </w:r>
      <w:r w:rsidR="001F1DE5" w:rsidRPr="00286BB3">
        <w:rPr>
          <w:rFonts w:ascii="Arial" w:hAnsi="Arial" w:cs="Arial"/>
          <w:color w:val="001F60"/>
          <w:w w:val="130"/>
          <w:sz w:val="14"/>
          <w:szCs w:val="20"/>
        </w:rPr>
        <w:t>Throughout</w:t>
      </w:r>
    </w:p>
    <w:p w14:paraId="3ACFC9A9" w14:textId="77777777" w:rsidR="00F0520D" w:rsidRPr="00286BB3" w:rsidRDefault="00F0520D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Low</w:t>
      </w:r>
      <w:r w:rsidR="001F1DE5" w:rsidRPr="00286BB3">
        <w:rPr>
          <w:rFonts w:ascii="Arial" w:hAnsi="Arial" w:cs="Arial"/>
          <w:color w:val="001F60"/>
          <w:w w:val="130"/>
          <w:sz w:val="14"/>
          <w:szCs w:val="20"/>
        </w:rPr>
        <w:t>-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Maintenance Acrylic </w:t>
      </w:r>
      <w:r w:rsidR="00967DDA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Tub </w:t>
      </w:r>
      <w:r w:rsidR="005E5C10" w:rsidRPr="00286BB3">
        <w:rPr>
          <w:rFonts w:ascii="Arial" w:hAnsi="Arial" w:cs="Arial"/>
          <w:color w:val="001F60"/>
          <w:w w:val="130"/>
          <w:sz w:val="14"/>
          <w:szCs w:val="20"/>
        </w:rPr>
        <w:t>&amp;</w:t>
      </w:r>
      <w:r w:rsidR="00967DDA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Shower </w:t>
      </w:r>
      <w:r w:rsidR="001F1DE5" w:rsidRPr="00286BB3">
        <w:rPr>
          <w:rFonts w:ascii="Arial" w:hAnsi="Arial" w:cs="Arial"/>
          <w:color w:val="001F60"/>
          <w:w w:val="130"/>
          <w:sz w:val="14"/>
          <w:szCs w:val="20"/>
        </w:rPr>
        <w:t>Surrounds</w:t>
      </w:r>
    </w:p>
    <w:p w14:paraId="507835FB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  <w:szCs w:val="14"/>
        </w:rPr>
      </w:pPr>
    </w:p>
    <w:p w14:paraId="2EBBB301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  <w:szCs w:val="14"/>
        </w:rPr>
      </w:pPr>
    </w:p>
    <w:p w14:paraId="71CEF883" w14:textId="77777777" w:rsidR="002E50C9" w:rsidRPr="00286BB3" w:rsidRDefault="002E50C9" w:rsidP="002E50C9">
      <w:pPr>
        <w:spacing w:before="77"/>
        <w:ind w:right="999"/>
        <w:rPr>
          <w:rFonts w:ascii="Arial" w:hAnsi="Arial" w:cs="Arial"/>
          <w:color w:val="001F60"/>
          <w:w w:val="130"/>
          <w:sz w:val="4"/>
          <w:szCs w:val="4"/>
        </w:rPr>
      </w:pPr>
    </w:p>
    <w:p w14:paraId="2C20C0E9" w14:textId="77777777" w:rsidR="00BC70A2" w:rsidRPr="00286BB3" w:rsidRDefault="00BC70A2" w:rsidP="002E50C9">
      <w:pPr>
        <w:spacing w:before="77"/>
        <w:ind w:right="999"/>
        <w:rPr>
          <w:rFonts w:ascii="Arial" w:hAnsi="Arial" w:cs="Arial"/>
          <w:color w:val="001F60"/>
          <w:w w:val="130"/>
          <w:sz w:val="4"/>
          <w:szCs w:val="4"/>
        </w:rPr>
      </w:pPr>
    </w:p>
    <w:p w14:paraId="7F958647" w14:textId="77777777" w:rsidR="00BC70A2" w:rsidRPr="00286BB3" w:rsidRDefault="00BC70A2" w:rsidP="002E50C9">
      <w:pPr>
        <w:spacing w:before="77"/>
        <w:ind w:right="999"/>
        <w:rPr>
          <w:rFonts w:ascii="Arial" w:hAnsi="Arial" w:cs="Arial"/>
          <w:color w:val="001F60"/>
          <w:w w:val="130"/>
          <w:sz w:val="4"/>
          <w:szCs w:val="4"/>
        </w:rPr>
      </w:pPr>
    </w:p>
    <w:p w14:paraId="27E343ED" w14:textId="77777777" w:rsidR="003639A9" w:rsidRDefault="00B73397" w:rsidP="003639A9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(2) Frost-Free 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>Exterior Hose Bibs</w:t>
      </w:r>
    </w:p>
    <w:p w14:paraId="00270BC3" w14:textId="20D92C13" w:rsidR="00406E67" w:rsidRPr="003639A9" w:rsidRDefault="00B73397" w:rsidP="003639A9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3639A9">
        <w:rPr>
          <w:rFonts w:ascii="Arial" w:hAnsi="Arial" w:cs="Arial"/>
          <w:color w:val="001F60"/>
          <w:w w:val="130"/>
          <w:sz w:val="14"/>
          <w:szCs w:val="20"/>
        </w:rPr>
        <w:t>Insulated Raised</w:t>
      </w:r>
      <w:r w:rsidR="00BC70A2" w:rsidRPr="003639A9">
        <w:rPr>
          <w:rFonts w:ascii="Arial" w:hAnsi="Arial" w:cs="Arial"/>
          <w:color w:val="001F60"/>
          <w:w w:val="130"/>
          <w:sz w:val="14"/>
          <w:szCs w:val="20"/>
        </w:rPr>
        <w:t>-</w:t>
      </w:r>
      <w:r w:rsidRPr="003639A9">
        <w:rPr>
          <w:rFonts w:ascii="Arial" w:hAnsi="Arial" w:cs="Arial"/>
          <w:color w:val="001F60"/>
          <w:w w:val="130"/>
          <w:sz w:val="14"/>
          <w:szCs w:val="20"/>
        </w:rPr>
        <w:t>Panel Garage Doors</w:t>
      </w:r>
      <w:r w:rsidR="003639A9">
        <w:rPr>
          <w:rFonts w:ascii="Arial" w:hAnsi="Arial" w:cs="Arial"/>
          <w:color w:val="001F60"/>
          <w:w w:val="130"/>
          <w:sz w:val="14"/>
          <w:szCs w:val="20"/>
        </w:rPr>
        <w:t xml:space="preserve"> in a variety of colors</w:t>
      </w:r>
    </w:p>
    <w:p w14:paraId="74FAF6A0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Coach Light Package </w:t>
      </w:r>
      <w:r w:rsidR="00CD570D" w:rsidRPr="00286BB3">
        <w:rPr>
          <w:rFonts w:ascii="Arial" w:hAnsi="Arial" w:cs="Arial"/>
          <w:color w:val="001F60"/>
          <w:w w:val="130"/>
          <w:sz w:val="14"/>
          <w:szCs w:val="20"/>
        </w:rPr>
        <w:t>(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per plan)</w:t>
      </w:r>
    </w:p>
    <w:p w14:paraId="5AD46092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Sodded Front Yard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with</w:t>
      </w:r>
      <w:r w:rsidR="00CD570D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Grass Seed 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>&amp;</w:t>
      </w:r>
      <w:r w:rsidR="00CD570D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Straw 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at Side and Rear </w:t>
      </w:r>
      <w:r w:rsidR="00CD570D" w:rsidRPr="00286BB3">
        <w:rPr>
          <w:rFonts w:ascii="Arial" w:hAnsi="Arial" w:cs="Arial"/>
          <w:color w:val="001F60"/>
          <w:w w:val="130"/>
          <w:sz w:val="14"/>
          <w:szCs w:val="20"/>
        </w:rPr>
        <w:t>Yards</w:t>
      </w:r>
    </w:p>
    <w:p w14:paraId="2089A06D" w14:textId="77777777" w:rsidR="00967DDA" w:rsidRPr="00286BB3" w:rsidRDefault="00BC70A2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Professionally Designed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>Landscape Packages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– Varies by Community</w:t>
      </w:r>
      <w:r w:rsidR="00967DDA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(</w:t>
      </w:r>
      <w:r w:rsidR="00967DDA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Builder’s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c</w:t>
      </w:r>
      <w:r w:rsidR="00967DDA" w:rsidRPr="00286BB3">
        <w:rPr>
          <w:rFonts w:ascii="Arial" w:hAnsi="Arial" w:cs="Arial"/>
          <w:color w:val="001F60"/>
          <w:w w:val="130"/>
          <w:sz w:val="14"/>
          <w:szCs w:val="20"/>
        </w:rPr>
        <w:t>hoice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)</w:t>
      </w:r>
    </w:p>
    <w:p w14:paraId="5ADC31D7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Concrete Driveway 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>&amp;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4’ 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>Concrete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Walkway</w:t>
      </w:r>
    </w:p>
    <w:p w14:paraId="4C70E071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(2) 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>Weather-Resistant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GFI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Exterior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Electrical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Outlets</w:t>
      </w:r>
    </w:p>
    <w:p w14:paraId="215F3900" w14:textId="77777777" w:rsidR="00CD570D" w:rsidRPr="00286BB3" w:rsidRDefault="00CD570D" w:rsidP="009E232D">
      <w:pPr>
        <w:pStyle w:val="ListParagraph"/>
        <w:spacing w:before="77"/>
        <w:ind w:left="755" w:right="999" w:firstLine="0"/>
        <w:rPr>
          <w:rFonts w:ascii="Arial" w:hAnsi="Arial" w:cs="Arial"/>
          <w:color w:val="001F60"/>
          <w:w w:val="130"/>
          <w:sz w:val="14"/>
          <w:szCs w:val="20"/>
        </w:rPr>
        <w:sectPr w:rsidR="00CD570D" w:rsidRPr="00286BB3">
          <w:type w:val="continuous"/>
          <w:pgSz w:w="12240" w:h="15840"/>
          <w:pgMar w:top="260" w:right="720" w:bottom="0" w:left="360" w:header="720" w:footer="720" w:gutter="0"/>
          <w:cols w:num="2" w:space="720" w:equalWidth="0">
            <w:col w:w="5751" w:space="40"/>
            <w:col w:w="5369"/>
          </w:cols>
        </w:sectPr>
      </w:pPr>
    </w:p>
    <w:p w14:paraId="5D1A88B2" w14:textId="77777777" w:rsidR="00FF493B" w:rsidRDefault="00FF493B" w:rsidP="00130055">
      <w:pPr>
        <w:pStyle w:val="BodyText"/>
        <w:rPr>
          <w:rFonts w:ascii="Arial" w:hAnsi="Arial" w:cs="Arial"/>
          <w:i/>
          <w:color w:val="001F60"/>
          <w:w w:val="130"/>
          <w:sz w:val="12"/>
          <w:szCs w:val="14"/>
        </w:rPr>
      </w:pPr>
    </w:p>
    <w:p w14:paraId="5DFAEA61" w14:textId="77777777" w:rsidR="00FF493B" w:rsidRDefault="00FF493B" w:rsidP="00130055">
      <w:pPr>
        <w:pStyle w:val="BodyText"/>
        <w:rPr>
          <w:rFonts w:ascii="Arial" w:hAnsi="Arial" w:cs="Arial"/>
          <w:i/>
          <w:color w:val="001F60"/>
          <w:w w:val="130"/>
          <w:sz w:val="12"/>
          <w:szCs w:val="14"/>
        </w:rPr>
      </w:pPr>
    </w:p>
    <w:p w14:paraId="7DFE83A5" w14:textId="77777777" w:rsidR="00FF493B" w:rsidRDefault="00FF493B" w:rsidP="00130055">
      <w:pPr>
        <w:pStyle w:val="BodyText"/>
        <w:rPr>
          <w:rFonts w:ascii="Arial" w:hAnsi="Arial" w:cs="Arial"/>
          <w:i/>
          <w:color w:val="001F60"/>
          <w:w w:val="130"/>
          <w:sz w:val="12"/>
          <w:szCs w:val="14"/>
        </w:rPr>
      </w:pPr>
    </w:p>
    <w:p w14:paraId="280D4D2D" w14:textId="77777777" w:rsidR="00FF493B" w:rsidRDefault="00FF493B" w:rsidP="00130055">
      <w:pPr>
        <w:pStyle w:val="BodyText"/>
        <w:rPr>
          <w:rFonts w:ascii="Arial" w:hAnsi="Arial" w:cs="Arial"/>
          <w:i/>
          <w:color w:val="001F60"/>
          <w:w w:val="130"/>
          <w:sz w:val="12"/>
          <w:szCs w:val="14"/>
        </w:rPr>
      </w:pPr>
    </w:p>
    <w:p w14:paraId="2156711F" w14:textId="77777777" w:rsidR="00FF493B" w:rsidRDefault="00FF493B" w:rsidP="00130055">
      <w:pPr>
        <w:pStyle w:val="BodyText"/>
        <w:rPr>
          <w:rFonts w:ascii="Arial" w:hAnsi="Arial" w:cs="Arial"/>
          <w:i/>
          <w:color w:val="001F60"/>
          <w:w w:val="130"/>
          <w:sz w:val="12"/>
          <w:szCs w:val="14"/>
        </w:rPr>
      </w:pPr>
    </w:p>
    <w:p w14:paraId="0C3E6777" w14:textId="77777777" w:rsidR="00FF493B" w:rsidRDefault="00FF493B" w:rsidP="00130055">
      <w:pPr>
        <w:pStyle w:val="BodyText"/>
        <w:rPr>
          <w:rFonts w:ascii="Arial" w:hAnsi="Arial" w:cs="Arial"/>
          <w:i/>
          <w:color w:val="001F60"/>
          <w:w w:val="130"/>
          <w:sz w:val="12"/>
          <w:szCs w:val="14"/>
        </w:rPr>
      </w:pPr>
    </w:p>
    <w:p w14:paraId="5113F25B" w14:textId="77777777" w:rsidR="00406E67" w:rsidRPr="00286BB3" w:rsidRDefault="00B73397" w:rsidP="00130055">
      <w:pPr>
        <w:pStyle w:val="BodyText"/>
        <w:rPr>
          <w:rFonts w:ascii="Arial" w:hAnsi="Arial" w:cs="Arial"/>
          <w:color w:val="001F60"/>
          <w:sz w:val="12"/>
          <w:szCs w:val="14"/>
        </w:rPr>
      </w:pPr>
      <w:r w:rsidRPr="00286BB3">
        <w:rPr>
          <w:rFonts w:ascii="Arial" w:hAnsi="Arial" w:cs="Arial"/>
          <w:noProof/>
          <w:color w:val="001F60"/>
          <w:sz w:val="12"/>
          <w:szCs w:val="14"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255056C6" wp14:editId="161DC01A">
                <wp:simplePos x="0" y="0"/>
                <wp:positionH relativeFrom="page">
                  <wp:posOffset>5943600</wp:posOffset>
                </wp:positionH>
                <wp:positionV relativeFrom="page">
                  <wp:posOffset>9762744</wp:posOffset>
                </wp:positionV>
                <wp:extent cx="1606550" cy="17716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6550" cy="177165"/>
                          <a:chOff x="0" y="0"/>
                          <a:chExt cx="1606550" cy="17716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295" cy="1767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1606550" cy="177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A85A61" w14:textId="500F63DD" w:rsidR="00406E67" w:rsidRPr="009E232D" w:rsidRDefault="00B73397">
                              <w:pPr>
                                <w:spacing w:before="75"/>
                                <w:ind w:left="727"/>
                                <w:rPr>
                                  <w:i/>
                                  <w:color w:val="000000" w:themeColor="text1"/>
                                  <w:w w:val="120"/>
                                  <w:sz w:val="14"/>
                                </w:rPr>
                              </w:pPr>
                              <w:r w:rsidRPr="009E232D">
                                <w:rPr>
                                  <w:i/>
                                  <w:color w:val="000000" w:themeColor="text1"/>
                                  <w:w w:val="120"/>
                                  <w:sz w:val="14"/>
                                </w:rPr>
                                <w:t>RVSD 0</w:t>
                              </w:r>
                              <w:r w:rsidR="003639A9">
                                <w:rPr>
                                  <w:i/>
                                  <w:color w:val="000000" w:themeColor="text1"/>
                                  <w:w w:val="120"/>
                                  <w:sz w:val="14"/>
                                </w:rPr>
                                <w:t>8</w:t>
                              </w:r>
                              <w:r w:rsidR="00967DDA" w:rsidRPr="009E232D">
                                <w:rPr>
                                  <w:i/>
                                  <w:color w:val="000000" w:themeColor="text1"/>
                                  <w:w w:val="120"/>
                                  <w:sz w:val="14"/>
                                </w:rPr>
                                <w:t>1</w:t>
                              </w:r>
                              <w:r w:rsidR="003639A9">
                                <w:rPr>
                                  <w:i/>
                                  <w:color w:val="000000" w:themeColor="text1"/>
                                  <w:w w:val="120"/>
                                  <w:sz w:val="14"/>
                                </w:rPr>
                                <w:t>7</w:t>
                              </w:r>
                              <w:r w:rsidR="00967DDA" w:rsidRPr="009E232D">
                                <w:rPr>
                                  <w:i/>
                                  <w:color w:val="000000" w:themeColor="text1"/>
                                  <w:w w:val="120"/>
                                  <w:sz w:val="14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5056C6" id="Group 8" o:spid="_x0000_s1026" style="position:absolute;margin-left:468pt;margin-top:768.7pt;width:126.5pt;height:13.95pt;z-index:251657216;mso-wrap-distance-left:0;mso-wrap-distance-right:0;mso-position-horizontal-relative:page;mso-position-vertical-relative:page" coordsize="16065,17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width:16062;height: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8" type="#_x0000_t202" style="position:absolute;width:16065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0FA85A61" w14:textId="500F63DD" w:rsidR="00406E67" w:rsidRPr="009E232D" w:rsidRDefault="00B73397">
                        <w:pPr>
                          <w:spacing w:before="75"/>
                          <w:ind w:left="727"/>
                          <w:rPr>
                            <w:i/>
                            <w:color w:val="000000" w:themeColor="text1"/>
                            <w:w w:val="120"/>
                            <w:sz w:val="14"/>
                          </w:rPr>
                        </w:pPr>
                        <w:r w:rsidRPr="009E232D">
                          <w:rPr>
                            <w:i/>
                            <w:color w:val="000000" w:themeColor="text1"/>
                            <w:w w:val="120"/>
                            <w:sz w:val="14"/>
                          </w:rPr>
                          <w:t>RVSD 0</w:t>
                        </w:r>
                        <w:r w:rsidR="003639A9">
                          <w:rPr>
                            <w:i/>
                            <w:color w:val="000000" w:themeColor="text1"/>
                            <w:w w:val="120"/>
                            <w:sz w:val="14"/>
                          </w:rPr>
                          <w:t>8</w:t>
                        </w:r>
                        <w:r w:rsidR="00967DDA" w:rsidRPr="009E232D">
                          <w:rPr>
                            <w:i/>
                            <w:color w:val="000000" w:themeColor="text1"/>
                            <w:w w:val="120"/>
                            <w:sz w:val="14"/>
                          </w:rPr>
                          <w:t>1</w:t>
                        </w:r>
                        <w:r w:rsidR="003639A9">
                          <w:rPr>
                            <w:i/>
                            <w:color w:val="000000" w:themeColor="text1"/>
                            <w:w w:val="120"/>
                            <w:sz w:val="14"/>
                          </w:rPr>
                          <w:t>7</w:t>
                        </w:r>
                        <w:r w:rsidR="00967DDA" w:rsidRPr="009E232D">
                          <w:rPr>
                            <w:i/>
                            <w:color w:val="000000" w:themeColor="text1"/>
                            <w:w w:val="120"/>
                            <w:sz w:val="14"/>
                          </w:rPr>
                          <w:t>2026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286BB3">
        <w:rPr>
          <w:rFonts w:ascii="Arial" w:hAnsi="Arial" w:cs="Arial"/>
          <w:i/>
          <w:color w:val="001F60"/>
          <w:w w:val="130"/>
          <w:sz w:val="12"/>
          <w:szCs w:val="14"/>
        </w:rPr>
        <w:t>*Standard</w:t>
      </w:r>
      <w:r w:rsidRPr="00286BB3">
        <w:rPr>
          <w:rFonts w:ascii="Arial" w:hAnsi="Arial" w:cs="Arial"/>
          <w:i/>
          <w:color w:val="001F60"/>
          <w:spacing w:val="4"/>
          <w:w w:val="130"/>
          <w:sz w:val="12"/>
          <w:szCs w:val="14"/>
        </w:rPr>
        <w:t xml:space="preserve"> </w:t>
      </w:r>
      <w:r w:rsidRPr="00286BB3">
        <w:rPr>
          <w:rFonts w:ascii="Arial" w:hAnsi="Arial" w:cs="Arial"/>
          <w:i/>
          <w:color w:val="001F60"/>
          <w:w w:val="130"/>
          <w:sz w:val="12"/>
          <w:szCs w:val="14"/>
        </w:rPr>
        <w:t>Features</w:t>
      </w:r>
      <w:r w:rsidRPr="00286BB3">
        <w:rPr>
          <w:rFonts w:ascii="Arial" w:hAnsi="Arial" w:cs="Arial"/>
          <w:i/>
          <w:color w:val="001F60"/>
          <w:spacing w:val="4"/>
          <w:w w:val="130"/>
          <w:sz w:val="12"/>
          <w:szCs w:val="14"/>
        </w:rPr>
        <w:t xml:space="preserve"> </w:t>
      </w:r>
      <w:r w:rsidRPr="00286BB3">
        <w:rPr>
          <w:rFonts w:ascii="Arial" w:hAnsi="Arial" w:cs="Arial"/>
          <w:i/>
          <w:color w:val="001F60"/>
          <w:w w:val="130"/>
          <w:sz w:val="12"/>
          <w:szCs w:val="14"/>
        </w:rPr>
        <w:t>Subject</w:t>
      </w:r>
      <w:r w:rsidRPr="00286BB3">
        <w:rPr>
          <w:rFonts w:ascii="Arial" w:hAnsi="Arial" w:cs="Arial"/>
          <w:i/>
          <w:color w:val="001F60"/>
          <w:spacing w:val="6"/>
          <w:w w:val="130"/>
          <w:sz w:val="12"/>
          <w:szCs w:val="14"/>
        </w:rPr>
        <w:t xml:space="preserve"> </w:t>
      </w:r>
      <w:r w:rsidRPr="00286BB3">
        <w:rPr>
          <w:rFonts w:ascii="Arial" w:hAnsi="Arial" w:cs="Arial"/>
          <w:i/>
          <w:color w:val="001F60"/>
          <w:w w:val="130"/>
          <w:sz w:val="12"/>
          <w:szCs w:val="14"/>
        </w:rPr>
        <w:t>to</w:t>
      </w:r>
      <w:r w:rsidRPr="00286BB3">
        <w:rPr>
          <w:rFonts w:ascii="Arial" w:hAnsi="Arial" w:cs="Arial"/>
          <w:i/>
          <w:color w:val="001F60"/>
          <w:spacing w:val="4"/>
          <w:w w:val="130"/>
          <w:sz w:val="12"/>
          <w:szCs w:val="14"/>
        </w:rPr>
        <w:t xml:space="preserve"> </w:t>
      </w:r>
      <w:r w:rsidRPr="00286BB3">
        <w:rPr>
          <w:rFonts w:ascii="Arial" w:hAnsi="Arial" w:cs="Arial"/>
          <w:i/>
          <w:color w:val="001F60"/>
          <w:w w:val="130"/>
          <w:sz w:val="12"/>
          <w:szCs w:val="14"/>
        </w:rPr>
        <w:t>Change</w:t>
      </w:r>
      <w:r w:rsidRPr="00286BB3">
        <w:rPr>
          <w:rFonts w:ascii="Arial" w:hAnsi="Arial" w:cs="Arial"/>
          <w:i/>
          <w:color w:val="001F60"/>
          <w:spacing w:val="8"/>
          <w:w w:val="130"/>
          <w:sz w:val="12"/>
          <w:szCs w:val="14"/>
        </w:rPr>
        <w:t xml:space="preserve"> </w:t>
      </w:r>
      <w:r w:rsidRPr="00286BB3">
        <w:rPr>
          <w:rFonts w:ascii="Arial" w:hAnsi="Arial" w:cs="Arial"/>
          <w:i/>
          <w:color w:val="001F60"/>
          <w:w w:val="130"/>
          <w:sz w:val="12"/>
          <w:szCs w:val="14"/>
        </w:rPr>
        <w:t>Without</w:t>
      </w:r>
      <w:r w:rsidRPr="00286BB3">
        <w:rPr>
          <w:rFonts w:ascii="Arial" w:hAnsi="Arial" w:cs="Arial"/>
          <w:i/>
          <w:color w:val="001F60"/>
          <w:spacing w:val="7"/>
          <w:w w:val="130"/>
          <w:sz w:val="12"/>
          <w:szCs w:val="14"/>
        </w:rPr>
        <w:t xml:space="preserve"> </w:t>
      </w:r>
      <w:r w:rsidRPr="00286BB3">
        <w:rPr>
          <w:rFonts w:ascii="Arial" w:hAnsi="Arial" w:cs="Arial"/>
          <w:i/>
          <w:color w:val="001F60"/>
          <w:spacing w:val="-2"/>
          <w:w w:val="130"/>
          <w:sz w:val="12"/>
          <w:szCs w:val="14"/>
        </w:rPr>
        <w:t>Notice</w:t>
      </w:r>
    </w:p>
    <w:p w14:paraId="05457AC2" w14:textId="77777777" w:rsidR="00406E67" w:rsidRPr="00286BB3" w:rsidRDefault="00406E67">
      <w:pPr>
        <w:rPr>
          <w:rFonts w:ascii="Arial" w:hAnsi="Arial" w:cs="Arial"/>
          <w:i/>
          <w:color w:val="001F60"/>
          <w:sz w:val="12"/>
          <w:szCs w:val="20"/>
        </w:rPr>
        <w:sectPr w:rsidR="00406E67" w:rsidRPr="00286BB3">
          <w:type w:val="continuous"/>
          <w:pgSz w:w="12240" w:h="15840"/>
          <w:pgMar w:top="260" w:right="720" w:bottom="0" w:left="360" w:header="720" w:footer="720" w:gutter="0"/>
          <w:cols w:space="720"/>
        </w:sectPr>
      </w:pPr>
    </w:p>
    <w:p w14:paraId="558314F4" w14:textId="77777777" w:rsidR="00406E67" w:rsidRPr="00286BB3" w:rsidRDefault="00B73397">
      <w:pPr>
        <w:pStyle w:val="Heading1"/>
        <w:spacing w:before="64"/>
        <w:rPr>
          <w:rFonts w:ascii="Arial" w:hAnsi="Arial" w:cs="Arial"/>
          <w:color w:val="001F60"/>
          <w:sz w:val="22"/>
          <w:szCs w:val="22"/>
        </w:rPr>
      </w:pPr>
      <w:r w:rsidRPr="00286BB3">
        <w:rPr>
          <w:rFonts w:ascii="Arial" w:hAnsi="Arial" w:cs="Arial"/>
          <w:color w:val="001F60"/>
          <w:w w:val="115"/>
          <w:sz w:val="22"/>
          <w:szCs w:val="22"/>
        </w:rPr>
        <w:lastRenderedPageBreak/>
        <w:t>Electrical</w:t>
      </w:r>
      <w:r w:rsidRPr="00286BB3">
        <w:rPr>
          <w:rFonts w:ascii="Arial" w:hAnsi="Arial" w:cs="Arial"/>
          <w:color w:val="001F60"/>
          <w:spacing w:val="-17"/>
          <w:w w:val="115"/>
          <w:sz w:val="22"/>
          <w:szCs w:val="22"/>
        </w:rPr>
        <w:t xml:space="preserve"> </w:t>
      </w:r>
      <w:r w:rsidRPr="00286BB3">
        <w:rPr>
          <w:rFonts w:ascii="Arial" w:hAnsi="Arial" w:cs="Arial"/>
          <w:color w:val="001F60"/>
          <w:spacing w:val="-2"/>
          <w:w w:val="115"/>
          <w:sz w:val="22"/>
          <w:szCs w:val="22"/>
        </w:rPr>
        <w:t>Features</w:t>
      </w:r>
    </w:p>
    <w:p w14:paraId="20C7C27D" w14:textId="77777777" w:rsidR="00406E67" w:rsidRPr="00286BB3" w:rsidRDefault="00B73397">
      <w:pPr>
        <w:spacing w:line="45" w:lineRule="exact"/>
        <w:ind w:left="439" w:right="-87"/>
        <w:rPr>
          <w:rFonts w:ascii="Arial" w:hAnsi="Arial" w:cs="Arial"/>
          <w:color w:val="001F60"/>
          <w:sz w:val="2"/>
          <w:szCs w:val="20"/>
        </w:rPr>
      </w:pPr>
      <w:r w:rsidRPr="00286BB3">
        <w:rPr>
          <w:rFonts w:ascii="Arial" w:hAnsi="Arial" w:cs="Arial"/>
          <w:noProof/>
          <w:color w:val="001F60"/>
          <w:sz w:val="2"/>
          <w:szCs w:val="20"/>
        </w:rPr>
        <w:drawing>
          <wp:inline distT="0" distB="0" distL="0" distR="0" wp14:anchorId="0E5F5494" wp14:editId="7A3C6EE7">
            <wp:extent cx="3394798" cy="29146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4798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CF3D4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200-A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>mp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Electrical Service</w:t>
      </w:r>
    </w:p>
    <w:p w14:paraId="16A2CB42" w14:textId="77777777" w:rsidR="00406E67" w:rsidRPr="00286BB3" w:rsidRDefault="00BC70A2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Designer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Lighting Package (per plan)</w:t>
      </w:r>
    </w:p>
    <w:p w14:paraId="7E5C6223" w14:textId="77777777" w:rsidR="00406E67" w:rsidRPr="00286BB3" w:rsidRDefault="00BC70A2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Smart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>Wi-Fi Programmable Thermostat</w:t>
      </w:r>
    </w:p>
    <w:p w14:paraId="392DDDA3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Smoke 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>&amp;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Carbon Monoxide Detectors 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Installed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to Code</w:t>
      </w:r>
    </w:p>
    <w:p w14:paraId="2F9C990C" w14:textId="77777777" w:rsidR="00406E67" w:rsidRPr="00286BB3" w:rsidRDefault="00406E67">
      <w:pPr>
        <w:pStyle w:val="BodyText"/>
        <w:spacing w:before="180"/>
        <w:rPr>
          <w:rFonts w:ascii="Arial" w:hAnsi="Arial" w:cs="Arial"/>
          <w:color w:val="001F60"/>
          <w:sz w:val="14"/>
          <w:szCs w:val="14"/>
        </w:rPr>
      </w:pPr>
    </w:p>
    <w:p w14:paraId="25A82B3E" w14:textId="77777777" w:rsidR="00406E67" w:rsidRPr="00286BB3" w:rsidRDefault="00B73397">
      <w:pPr>
        <w:pStyle w:val="Heading1"/>
        <w:rPr>
          <w:rFonts w:ascii="Arial" w:hAnsi="Arial" w:cs="Arial"/>
          <w:color w:val="001F60"/>
          <w:sz w:val="22"/>
          <w:szCs w:val="22"/>
        </w:rPr>
      </w:pPr>
      <w:r w:rsidRPr="00286BB3">
        <w:rPr>
          <w:rFonts w:ascii="Arial" w:hAnsi="Arial" w:cs="Arial"/>
          <w:color w:val="001F60"/>
          <w:w w:val="120"/>
          <w:sz w:val="22"/>
          <w:szCs w:val="22"/>
        </w:rPr>
        <w:t>Plumbing</w:t>
      </w:r>
      <w:r w:rsidRPr="00286BB3">
        <w:rPr>
          <w:rFonts w:ascii="Arial" w:hAnsi="Arial" w:cs="Arial"/>
          <w:color w:val="001F60"/>
          <w:spacing w:val="20"/>
          <w:w w:val="120"/>
          <w:sz w:val="22"/>
          <w:szCs w:val="22"/>
        </w:rPr>
        <w:t xml:space="preserve"> </w:t>
      </w:r>
      <w:r w:rsidRPr="00286BB3">
        <w:rPr>
          <w:rFonts w:ascii="Arial" w:hAnsi="Arial" w:cs="Arial"/>
          <w:color w:val="001F60"/>
          <w:spacing w:val="-2"/>
          <w:w w:val="120"/>
          <w:sz w:val="22"/>
          <w:szCs w:val="22"/>
        </w:rPr>
        <w:t>Features</w:t>
      </w:r>
    </w:p>
    <w:p w14:paraId="3F8FA0BF" w14:textId="77777777" w:rsidR="00406E67" w:rsidRPr="00286BB3" w:rsidRDefault="00B73397">
      <w:pPr>
        <w:spacing w:line="45" w:lineRule="exact"/>
        <w:ind w:left="439" w:right="-87"/>
        <w:rPr>
          <w:rFonts w:ascii="Arial" w:hAnsi="Arial" w:cs="Arial"/>
          <w:color w:val="001F60"/>
          <w:sz w:val="2"/>
          <w:szCs w:val="20"/>
        </w:rPr>
      </w:pPr>
      <w:r w:rsidRPr="00286BB3">
        <w:rPr>
          <w:rFonts w:ascii="Arial" w:hAnsi="Arial" w:cs="Arial"/>
          <w:noProof/>
          <w:color w:val="001F60"/>
          <w:sz w:val="2"/>
          <w:szCs w:val="20"/>
        </w:rPr>
        <w:drawing>
          <wp:inline distT="0" distB="0" distL="0" distR="0" wp14:anchorId="7B779C82" wp14:editId="36BC2C86">
            <wp:extent cx="3394807" cy="29146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4807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69436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PEX 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>Water Distribution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System</w:t>
      </w:r>
    </w:p>
    <w:p w14:paraId="71408068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High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>-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Efficiency 50-Gallon Electric Hot Water Heater</w:t>
      </w:r>
    </w:p>
    <w:p w14:paraId="528AF6BD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Stainless Steel Double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>-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Bowl Kitchen Sink</w:t>
      </w:r>
    </w:p>
    <w:p w14:paraId="38288C4C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MOEN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®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Chrome Plumbing Fixtures</w:t>
      </w:r>
    </w:p>
    <w:p w14:paraId="069B1F12" w14:textId="77777777" w:rsidR="00406E67" w:rsidRPr="00286BB3" w:rsidRDefault="00406E67">
      <w:pPr>
        <w:pStyle w:val="BodyText"/>
        <w:spacing w:before="96"/>
        <w:rPr>
          <w:rFonts w:ascii="Arial" w:hAnsi="Arial" w:cs="Arial"/>
          <w:color w:val="001F60"/>
          <w:sz w:val="14"/>
          <w:szCs w:val="14"/>
        </w:rPr>
      </w:pPr>
    </w:p>
    <w:p w14:paraId="0803B8C1" w14:textId="77777777" w:rsidR="00406E67" w:rsidRPr="00286BB3" w:rsidRDefault="00B73397" w:rsidP="00130055">
      <w:pPr>
        <w:pStyle w:val="Heading1"/>
        <w:rPr>
          <w:rFonts w:ascii="Arial" w:hAnsi="Arial" w:cs="Arial"/>
          <w:color w:val="001F60"/>
          <w:sz w:val="22"/>
          <w:szCs w:val="22"/>
        </w:rPr>
      </w:pPr>
      <w:r w:rsidRPr="00286BB3">
        <w:rPr>
          <w:rFonts w:ascii="Arial" w:hAnsi="Arial" w:cs="Arial"/>
          <w:color w:val="001F60"/>
          <w:w w:val="120"/>
          <w:sz w:val="22"/>
          <w:szCs w:val="22"/>
        </w:rPr>
        <w:t>Structural</w:t>
      </w:r>
      <w:r w:rsidRPr="00286BB3">
        <w:rPr>
          <w:rFonts w:ascii="Arial" w:hAnsi="Arial" w:cs="Arial"/>
          <w:color w:val="001F60"/>
          <w:spacing w:val="-33"/>
          <w:w w:val="120"/>
          <w:sz w:val="22"/>
          <w:szCs w:val="22"/>
        </w:rPr>
        <w:t xml:space="preserve"> </w:t>
      </w:r>
      <w:r w:rsidRPr="00286BB3">
        <w:rPr>
          <w:rFonts w:ascii="Arial" w:hAnsi="Arial" w:cs="Arial"/>
          <w:color w:val="001F60"/>
          <w:spacing w:val="-2"/>
          <w:w w:val="120"/>
          <w:sz w:val="22"/>
          <w:szCs w:val="22"/>
        </w:rPr>
        <w:t>Features</w:t>
      </w:r>
    </w:p>
    <w:p w14:paraId="11D374F8" w14:textId="77777777" w:rsidR="00406E67" w:rsidRPr="00286BB3" w:rsidRDefault="00B73397">
      <w:pPr>
        <w:spacing w:line="45" w:lineRule="exact"/>
        <w:ind w:left="439" w:right="-87"/>
        <w:rPr>
          <w:rFonts w:ascii="Arial" w:hAnsi="Arial" w:cs="Arial"/>
          <w:color w:val="001F60"/>
          <w:sz w:val="2"/>
          <w:szCs w:val="20"/>
        </w:rPr>
      </w:pPr>
      <w:r w:rsidRPr="00286BB3">
        <w:rPr>
          <w:rFonts w:ascii="Arial" w:hAnsi="Arial" w:cs="Arial"/>
          <w:noProof/>
          <w:color w:val="001F60"/>
          <w:sz w:val="2"/>
          <w:szCs w:val="20"/>
        </w:rPr>
        <w:drawing>
          <wp:inline distT="0" distB="0" distL="0" distR="0" wp14:anchorId="6C04EFE9" wp14:editId="1474B8AE">
            <wp:extent cx="3394791" cy="29146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4791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B120D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2x 4 Exterior Wall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Construction</w:t>
      </w:r>
    </w:p>
    <w:p w14:paraId="0D307343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7/16” OSB Exterior Wall Sheathing</w:t>
      </w:r>
    </w:p>
    <w:p w14:paraId="16C2929B" w14:textId="0A974E7F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Tongue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-and-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Groove OSB Subﬂoor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Screwed, Glued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&amp;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Sanded 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to Minimize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Floor Squeaks</w:t>
      </w:r>
    </w:p>
    <w:p w14:paraId="417EFFCD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Engineered Floor System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for 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Superior Strength &amp;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Performance</w:t>
      </w:r>
    </w:p>
    <w:p w14:paraId="40283DDB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Steel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-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Reinforced Poured Concrete 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Foundation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Walls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(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3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,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500 PSI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)</w:t>
      </w:r>
    </w:p>
    <w:p w14:paraId="62D9C0FD" w14:textId="77777777" w:rsidR="00406E67" w:rsidRPr="00286BB3" w:rsidRDefault="00406E67">
      <w:pPr>
        <w:pStyle w:val="BodyText"/>
        <w:spacing w:before="124"/>
        <w:rPr>
          <w:rFonts w:ascii="Arial" w:hAnsi="Arial" w:cs="Arial"/>
          <w:color w:val="001F60"/>
          <w:sz w:val="14"/>
          <w:szCs w:val="14"/>
        </w:rPr>
      </w:pPr>
    </w:p>
    <w:p w14:paraId="56CDA039" w14:textId="77777777" w:rsidR="00406E67" w:rsidRPr="00286BB3" w:rsidRDefault="00B73397">
      <w:pPr>
        <w:pStyle w:val="Heading1"/>
        <w:rPr>
          <w:rFonts w:ascii="Arial" w:hAnsi="Arial" w:cs="Arial"/>
          <w:color w:val="001F60"/>
          <w:sz w:val="22"/>
          <w:szCs w:val="22"/>
        </w:rPr>
      </w:pPr>
      <w:r w:rsidRPr="00286BB3">
        <w:rPr>
          <w:rFonts w:ascii="Arial" w:hAnsi="Arial" w:cs="Arial"/>
          <w:color w:val="001F60"/>
          <w:w w:val="115"/>
          <w:sz w:val="22"/>
          <w:szCs w:val="22"/>
        </w:rPr>
        <w:t>Energy</w:t>
      </w:r>
      <w:r w:rsidRPr="00286BB3">
        <w:rPr>
          <w:rFonts w:ascii="Arial" w:hAnsi="Arial" w:cs="Arial"/>
          <w:color w:val="001F60"/>
          <w:spacing w:val="-13"/>
          <w:w w:val="115"/>
          <w:sz w:val="22"/>
          <w:szCs w:val="22"/>
        </w:rPr>
        <w:t xml:space="preserve"> </w:t>
      </w:r>
      <w:r w:rsidRPr="00286BB3">
        <w:rPr>
          <w:rFonts w:ascii="Arial" w:hAnsi="Arial" w:cs="Arial"/>
          <w:color w:val="001F60"/>
          <w:spacing w:val="-2"/>
          <w:w w:val="120"/>
          <w:sz w:val="22"/>
          <w:szCs w:val="22"/>
        </w:rPr>
        <w:t>Efﬁciency</w:t>
      </w:r>
    </w:p>
    <w:p w14:paraId="29887D48" w14:textId="77777777" w:rsidR="00406E67" w:rsidRPr="00286BB3" w:rsidRDefault="00B73397">
      <w:pPr>
        <w:spacing w:line="45" w:lineRule="exact"/>
        <w:ind w:left="439" w:right="-87"/>
        <w:rPr>
          <w:rFonts w:ascii="Arial" w:hAnsi="Arial" w:cs="Arial"/>
          <w:color w:val="001F60"/>
          <w:sz w:val="2"/>
          <w:szCs w:val="20"/>
        </w:rPr>
      </w:pPr>
      <w:r w:rsidRPr="00286BB3">
        <w:rPr>
          <w:rFonts w:ascii="Arial" w:hAnsi="Arial" w:cs="Arial"/>
          <w:noProof/>
          <w:color w:val="001F60"/>
          <w:sz w:val="2"/>
          <w:szCs w:val="20"/>
        </w:rPr>
        <w:drawing>
          <wp:inline distT="0" distB="0" distL="0" distR="0" wp14:anchorId="5CDDA893" wp14:editId="3E99068A">
            <wp:extent cx="3394824" cy="29146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4824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AED13" w14:textId="73407361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BRYANT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®</w:t>
      </w:r>
      <w:r w:rsidR="00D94AA6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High-Efficiency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Furnace</w:t>
      </w:r>
    </w:p>
    <w:p w14:paraId="13A5DB68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BRYANT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®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13 SEER 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Central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Air Conditionin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g</w:t>
      </w:r>
    </w:p>
    <w:p w14:paraId="5CDECEAA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R-13 Fiberglass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="00AC3CA6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Exterior 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Wall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Insulation</w:t>
      </w:r>
    </w:p>
    <w:p w14:paraId="6AAB3E33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R-49 </w:t>
      </w:r>
      <w:r w:rsidR="00AC3CA6" w:rsidRPr="00286BB3">
        <w:rPr>
          <w:rFonts w:ascii="Arial" w:hAnsi="Arial" w:cs="Arial"/>
          <w:color w:val="001F60"/>
          <w:w w:val="130"/>
          <w:sz w:val="14"/>
          <w:szCs w:val="20"/>
        </w:rPr>
        <w:t>Ceiling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Insulation</w:t>
      </w:r>
    </w:p>
    <w:p w14:paraId="467E20B0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R-10 Basement Insulation</w:t>
      </w:r>
    </w:p>
    <w:p w14:paraId="6FB8EAEF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Exterior</w:t>
      </w:r>
      <w:r w:rsidR="00AC3CA6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Roof &amp; Soffit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Ventilation System </w:t>
      </w:r>
    </w:p>
    <w:p w14:paraId="2419BB5A" w14:textId="77777777" w:rsidR="00406E67" w:rsidRPr="00286BB3" w:rsidRDefault="00406E67">
      <w:pPr>
        <w:pStyle w:val="BodyText"/>
        <w:spacing w:before="134"/>
        <w:rPr>
          <w:rFonts w:ascii="Arial" w:hAnsi="Arial" w:cs="Arial"/>
          <w:color w:val="001F60"/>
          <w:sz w:val="14"/>
          <w:szCs w:val="14"/>
        </w:rPr>
      </w:pPr>
    </w:p>
    <w:p w14:paraId="0A352E29" w14:textId="77777777" w:rsidR="00406E67" w:rsidRPr="00286BB3" w:rsidRDefault="00B73397">
      <w:pPr>
        <w:pStyle w:val="Heading1"/>
        <w:rPr>
          <w:rFonts w:ascii="Arial" w:hAnsi="Arial" w:cs="Arial"/>
          <w:color w:val="001F60"/>
          <w:sz w:val="22"/>
          <w:szCs w:val="22"/>
        </w:rPr>
      </w:pPr>
      <w:r w:rsidRPr="00286BB3">
        <w:rPr>
          <w:rFonts w:ascii="Arial" w:hAnsi="Arial" w:cs="Arial"/>
          <w:color w:val="001F60"/>
          <w:w w:val="110"/>
          <w:sz w:val="22"/>
          <w:szCs w:val="22"/>
        </w:rPr>
        <w:t>Peace</w:t>
      </w:r>
      <w:r w:rsidRPr="00286BB3">
        <w:rPr>
          <w:rFonts w:ascii="Arial" w:hAnsi="Arial" w:cs="Arial"/>
          <w:color w:val="001F60"/>
          <w:spacing w:val="-15"/>
          <w:w w:val="110"/>
          <w:sz w:val="22"/>
          <w:szCs w:val="22"/>
        </w:rPr>
        <w:t xml:space="preserve"> </w:t>
      </w:r>
      <w:r w:rsidRPr="00286BB3">
        <w:rPr>
          <w:rFonts w:ascii="Arial" w:hAnsi="Arial" w:cs="Arial"/>
          <w:color w:val="001F60"/>
          <w:w w:val="110"/>
          <w:sz w:val="22"/>
          <w:szCs w:val="22"/>
        </w:rPr>
        <w:t>of</w:t>
      </w:r>
      <w:r w:rsidRPr="00286BB3">
        <w:rPr>
          <w:rFonts w:ascii="Arial" w:hAnsi="Arial" w:cs="Arial"/>
          <w:color w:val="001F60"/>
          <w:spacing w:val="-12"/>
          <w:w w:val="110"/>
          <w:sz w:val="22"/>
          <w:szCs w:val="22"/>
        </w:rPr>
        <w:t xml:space="preserve"> </w:t>
      </w:r>
      <w:r w:rsidRPr="00286BB3">
        <w:rPr>
          <w:rFonts w:ascii="Arial" w:hAnsi="Arial" w:cs="Arial"/>
          <w:color w:val="001F60"/>
          <w:spacing w:val="-4"/>
          <w:w w:val="110"/>
          <w:sz w:val="22"/>
          <w:szCs w:val="22"/>
        </w:rPr>
        <w:t>Mind</w:t>
      </w:r>
    </w:p>
    <w:p w14:paraId="353892CB" w14:textId="77777777" w:rsidR="00406E67" w:rsidRPr="00286BB3" w:rsidRDefault="00B73397">
      <w:pPr>
        <w:spacing w:line="45" w:lineRule="exact"/>
        <w:ind w:left="439" w:right="-87"/>
        <w:rPr>
          <w:rFonts w:ascii="Arial" w:hAnsi="Arial" w:cs="Arial"/>
          <w:color w:val="001F60"/>
          <w:sz w:val="2"/>
          <w:szCs w:val="20"/>
        </w:rPr>
      </w:pPr>
      <w:r w:rsidRPr="00286BB3">
        <w:rPr>
          <w:rFonts w:ascii="Arial" w:hAnsi="Arial" w:cs="Arial"/>
          <w:noProof/>
          <w:color w:val="001F60"/>
          <w:sz w:val="2"/>
          <w:szCs w:val="20"/>
        </w:rPr>
        <w:drawing>
          <wp:inline distT="0" distB="0" distL="0" distR="0" wp14:anchorId="0F9CAEA2" wp14:editId="08E42FCE">
            <wp:extent cx="3394824" cy="29146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4824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43C8D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10-Year Structural Warranty</w:t>
      </w:r>
    </w:p>
    <w:p w14:paraId="5E73E003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2-Year </w:t>
      </w:r>
      <w:r w:rsidR="00AC3CA6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Mechanical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Distribution System</w:t>
      </w:r>
      <w:r w:rsidR="00AC3CA6" w:rsidRPr="00286BB3">
        <w:rPr>
          <w:rFonts w:ascii="Arial" w:hAnsi="Arial" w:cs="Arial"/>
          <w:color w:val="001F60"/>
          <w:w w:val="130"/>
          <w:sz w:val="14"/>
          <w:szCs w:val="20"/>
        </w:rPr>
        <w:t>s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Warranty</w:t>
      </w:r>
    </w:p>
    <w:p w14:paraId="1E65B76C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1-Year </w:t>
      </w:r>
      <w:r w:rsidR="00AC3CA6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Builder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Craftsmanship Warranty</w:t>
      </w:r>
    </w:p>
    <w:p w14:paraId="3F3A6607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20-Year Basement Waterprooﬁng Warranty</w:t>
      </w:r>
    </w:p>
    <w:p w14:paraId="3E68F26F" w14:textId="77777777" w:rsidR="00406E67" w:rsidRPr="00286BB3" w:rsidRDefault="00B73397">
      <w:pPr>
        <w:pStyle w:val="BodyText"/>
        <w:rPr>
          <w:rFonts w:ascii="Arial" w:hAnsi="Arial" w:cs="Arial"/>
          <w:color w:val="001F60"/>
          <w:sz w:val="14"/>
          <w:szCs w:val="14"/>
        </w:rPr>
      </w:pPr>
      <w:r w:rsidRPr="00286BB3">
        <w:rPr>
          <w:rFonts w:ascii="Arial" w:hAnsi="Arial" w:cs="Arial"/>
          <w:color w:val="001F60"/>
          <w:sz w:val="14"/>
          <w:szCs w:val="14"/>
        </w:rPr>
        <w:br w:type="column"/>
      </w:r>
    </w:p>
    <w:p w14:paraId="5B2968A2" w14:textId="77777777" w:rsidR="00406E67" w:rsidRPr="00286BB3" w:rsidRDefault="00406E67">
      <w:pPr>
        <w:pStyle w:val="BodyText"/>
        <w:spacing w:before="101"/>
        <w:rPr>
          <w:rFonts w:ascii="Arial" w:hAnsi="Arial" w:cs="Arial"/>
          <w:color w:val="001F60"/>
          <w:sz w:val="4"/>
          <w:szCs w:val="4"/>
        </w:rPr>
      </w:pPr>
    </w:p>
    <w:p w14:paraId="5EA006A9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Bathroom Exhaust Fans</w:t>
      </w:r>
    </w:p>
    <w:p w14:paraId="3C2C6C3E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Electrical Walk-Through Prior to Finaliz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>ing Electrical Selections</w:t>
      </w:r>
    </w:p>
    <w:p w14:paraId="0F41611D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Garage Door Opener with (2) Remote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Controls</w:t>
      </w:r>
    </w:p>
    <w:p w14:paraId="5A37602A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  <w:szCs w:val="14"/>
        </w:rPr>
      </w:pPr>
    </w:p>
    <w:p w14:paraId="197101CD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  <w:szCs w:val="14"/>
        </w:rPr>
      </w:pPr>
    </w:p>
    <w:p w14:paraId="1F5EE772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  <w:szCs w:val="14"/>
        </w:rPr>
      </w:pPr>
    </w:p>
    <w:p w14:paraId="16E1CF51" w14:textId="77777777" w:rsidR="00BC70A2" w:rsidRPr="00286BB3" w:rsidRDefault="00BC70A2" w:rsidP="002E50C9">
      <w:p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6"/>
        </w:rPr>
      </w:pPr>
    </w:p>
    <w:p w14:paraId="6FDB142A" w14:textId="32CA988D" w:rsidR="00406E67" w:rsidRPr="00286BB3" w:rsidRDefault="009C207A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>
        <w:rPr>
          <w:rFonts w:ascii="Arial" w:hAnsi="Arial" w:cs="Arial"/>
          <w:color w:val="001F60"/>
          <w:w w:val="130"/>
          <w:sz w:val="14"/>
          <w:szCs w:val="20"/>
        </w:rPr>
        <w:t>Ac</w:t>
      </w:r>
      <w:r w:rsidR="006773CD">
        <w:rPr>
          <w:rFonts w:ascii="Arial" w:hAnsi="Arial" w:cs="Arial"/>
          <w:color w:val="001F60"/>
          <w:w w:val="130"/>
          <w:sz w:val="14"/>
          <w:szCs w:val="20"/>
        </w:rPr>
        <w:t xml:space="preserve">rylic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One-Piece Tub and/or Shower 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Units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in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Bathrooms</w:t>
      </w:r>
    </w:p>
    <w:p w14:paraId="42A182DF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Utility Hook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u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ps for Washer 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&amp;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Dryer (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exterior vented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)</w:t>
      </w:r>
    </w:p>
    <w:p w14:paraId="49268957" w14:textId="77777777" w:rsidR="00406E67" w:rsidRPr="00286BB3" w:rsidRDefault="008F2E10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Dedicated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>Water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L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>ine for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Refrigerator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Ice Maker</w:t>
      </w:r>
    </w:p>
    <w:p w14:paraId="666FB0C2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  <w:szCs w:val="14"/>
        </w:rPr>
      </w:pPr>
    </w:p>
    <w:p w14:paraId="65DD00BB" w14:textId="77777777" w:rsidR="00406E67" w:rsidRPr="003D6B6B" w:rsidRDefault="00406E67">
      <w:pPr>
        <w:pStyle w:val="BodyText"/>
        <w:rPr>
          <w:rFonts w:ascii="Arial" w:hAnsi="Arial" w:cs="Arial"/>
          <w:color w:val="001F60"/>
          <w:sz w:val="20"/>
          <w:szCs w:val="20"/>
        </w:rPr>
      </w:pPr>
    </w:p>
    <w:p w14:paraId="6A71E23E" w14:textId="77777777" w:rsidR="002E50C9" w:rsidRPr="00286BB3" w:rsidRDefault="002E50C9" w:rsidP="002E50C9">
      <w:p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4"/>
          <w:szCs w:val="4"/>
        </w:rPr>
      </w:pPr>
    </w:p>
    <w:p w14:paraId="2E015C56" w14:textId="77777777" w:rsidR="00406E67" w:rsidRPr="00286BB3" w:rsidRDefault="00B73397" w:rsidP="002E50C9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Spray Membrane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Basement Waterproofing </w:t>
      </w:r>
      <w:r w:rsidR="00D94AA6" w:rsidRPr="00286BB3">
        <w:rPr>
          <w:rFonts w:ascii="Arial" w:hAnsi="Arial" w:cs="Arial"/>
          <w:color w:val="001F60"/>
          <w:w w:val="130"/>
          <w:sz w:val="14"/>
          <w:szCs w:val="20"/>
        </w:rPr>
        <w:t>System</w:t>
      </w:r>
    </w:p>
    <w:p w14:paraId="054013BB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Gravel Backﬁll 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on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Interior 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&amp;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Exterior for Proper 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Foundation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Drainage</w:t>
      </w:r>
    </w:p>
    <w:p w14:paraId="0641A12A" w14:textId="77777777" w:rsidR="00406E67" w:rsidRPr="00286BB3" w:rsidRDefault="008F2E10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Interior &amp; Exterior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>Perimeter Drain Tile System</w:t>
      </w:r>
    </w:p>
    <w:p w14:paraId="1ED06C87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(2) 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Basement </w:t>
      </w:r>
      <w:r w:rsidR="002E50C9" w:rsidRPr="00286BB3">
        <w:rPr>
          <w:rFonts w:ascii="Arial" w:hAnsi="Arial" w:cs="Arial"/>
          <w:color w:val="001F60"/>
          <w:w w:val="130"/>
          <w:sz w:val="14"/>
          <w:szCs w:val="20"/>
        </w:rPr>
        <w:t>Hopper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Windows</w:t>
      </w:r>
    </w:p>
    <w:p w14:paraId="3CE02739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Sump Pump System</w:t>
      </w:r>
    </w:p>
    <w:p w14:paraId="7E4D87AD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  <w:szCs w:val="14"/>
        </w:rPr>
      </w:pPr>
    </w:p>
    <w:p w14:paraId="7F5AED1B" w14:textId="77777777" w:rsidR="00406E67" w:rsidRPr="003D6B6B" w:rsidRDefault="00406E67">
      <w:pPr>
        <w:pStyle w:val="BodyText"/>
        <w:spacing w:before="169"/>
        <w:rPr>
          <w:rFonts w:ascii="Arial" w:hAnsi="Arial" w:cs="Arial"/>
          <w:color w:val="001F60"/>
          <w:sz w:val="22"/>
          <w:szCs w:val="22"/>
        </w:rPr>
      </w:pPr>
    </w:p>
    <w:p w14:paraId="5E472F59" w14:textId="73DF9FD6" w:rsidR="00406E67" w:rsidRPr="00286BB3" w:rsidRDefault="00AC3CA6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Return Air System for Improved Air Circulation</w:t>
      </w:r>
    </w:p>
    <w:p w14:paraId="6BF063FD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Smart Energy</w:t>
      </w:r>
      <w:r w:rsidR="00AC3CA6" w:rsidRPr="00286BB3">
        <w:rPr>
          <w:rFonts w:ascii="Arial" w:hAnsi="Arial" w:cs="Arial"/>
          <w:color w:val="001F60"/>
          <w:w w:val="130"/>
          <w:sz w:val="14"/>
          <w:szCs w:val="20"/>
        </w:rPr>
        <w:t>-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Saving Thermostat</w:t>
      </w:r>
    </w:p>
    <w:p w14:paraId="0038C804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Tyvek</w:t>
      </w:r>
      <w:r w:rsidR="00AC3CA6" w:rsidRPr="00286BB3">
        <w:rPr>
          <w:rFonts w:ascii="Arial" w:hAnsi="Arial" w:cs="Arial"/>
          <w:color w:val="001F60"/>
          <w:w w:val="130"/>
          <w:sz w:val="14"/>
          <w:szCs w:val="20"/>
        </w:rPr>
        <w:t>®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Weather</w:t>
      </w:r>
      <w:r w:rsidR="00AC3CA6" w:rsidRPr="00286BB3">
        <w:rPr>
          <w:rFonts w:ascii="Arial" w:hAnsi="Arial" w:cs="Arial"/>
          <w:color w:val="001F60"/>
          <w:w w:val="130"/>
          <w:sz w:val="14"/>
          <w:szCs w:val="20"/>
        </w:rPr>
        <w:t>-Resistant Barrier System</w:t>
      </w:r>
    </w:p>
    <w:p w14:paraId="1D5DF289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Low-E</w:t>
      </w:r>
      <w:r w:rsidR="00AC3CA6" w:rsidRPr="00286BB3">
        <w:rPr>
          <w:rFonts w:ascii="Arial" w:hAnsi="Arial" w:cs="Arial"/>
          <w:color w:val="001F60"/>
          <w:w w:val="130"/>
          <w:sz w:val="14"/>
          <w:szCs w:val="20"/>
        </w:rPr>
        <w:t>,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Dual Pane, Argon-Filled Vinyl Window with Screens (single-hung</w:t>
      </w:r>
      <w:r w:rsidR="00AC3CA6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in white finish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)</w:t>
      </w:r>
    </w:p>
    <w:p w14:paraId="382E2446" w14:textId="77777777" w:rsidR="00406E67" w:rsidRPr="00286BB3" w:rsidRDefault="00AC3CA6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Enhanced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Interior Air Filtration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System</w:t>
      </w:r>
    </w:p>
    <w:p w14:paraId="5D3263A0" w14:textId="77777777" w:rsidR="002E50C9" w:rsidRPr="003D6B6B" w:rsidRDefault="002E50C9" w:rsidP="00AC3CA6">
      <w:p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36"/>
          <w:szCs w:val="48"/>
        </w:rPr>
      </w:pPr>
    </w:p>
    <w:p w14:paraId="7124D4ED" w14:textId="77777777" w:rsidR="00406E67" w:rsidRPr="00286BB3" w:rsidRDefault="00D94AA6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Limited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Lifetime Warranty on </w:t>
      </w:r>
      <w:r w:rsidR="00AC3CA6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Roofing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>Shingles</w:t>
      </w:r>
    </w:p>
    <w:p w14:paraId="2D098634" w14:textId="77777777" w:rsidR="00406E67" w:rsidRPr="00286BB3" w:rsidRDefault="00AC3CA6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Limited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>Lifetime Warranty on Windows</w:t>
      </w:r>
    </w:p>
    <w:p w14:paraId="616E4757" w14:textId="77777777" w:rsidR="00406E67" w:rsidRPr="00286BB3" w:rsidRDefault="00D94AA6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Limited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>Lifetime Warranty on MOEN</w:t>
      </w:r>
      <w:r w:rsidR="00AC3CA6" w:rsidRPr="00286BB3">
        <w:rPr>
          <w:rFonts w:ascii="Arial" w:hAnsi="Arial" w:cs="Arial"/>
          <w:color w:val="001F60"/>
          <w:w w:val="130"/>
          <w:sz w:val="14"/>
          <w:szCs w:val="20"/>
        </w:rPr>
        <w:t>®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Fixtures</w:t>
      </w:r>
    </w:p>
    <w:p w14:paraId="5EB3B543" w14:textId="77777777" w:rsidR="00406E67" w:rsidRPr="00286BB3" w:rsidRDefault="00D94AA6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Dedicated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>Project Manage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ment with Project Managers Limited to Eight (8) Active Homes for Enhanced Oversight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</w:p>
    <w:p w14:paraId="2F3DB152" w14:textId="77777777" w:rsidR="00406E67" w:rsidRPr="00286BB3" w:rsidRDefault="00406E6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  <w:sectPr w:rsidR="00406E67" w:rsidRPr="00286BB3">
          <w:pgSz w:w="12240" w:h="15840"/>
          <w:pgMar w:top="460" w:right="720" w:bottom="0" w:left="360" w:header="720" w:footer="720" w:gutter="0"/>
          <w:cols w:num="2" w:space="720" w:equalWidth="0">
            <w:col w:w="5751" w:space="40"/>
            <w:col w:w="5369"/>
          </w:cols>
        </w:sectPr>
      </w:pPr>
    </w:p>
    <w:p w14:paraId="6CC8526E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2"/>
          <w:szCs w:val="14"/>
        </w:rPr>
      </w:pPr>
    </w:p>
    <w:p w14:paraId="5C0F3647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2"/>
          <w:szCs w:val="14"/>
        </w:rPr>
      </w:pPr>
    </w:p>
    <w:p w14:paraId="4EA2266C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2"/>
          <w:szCs w:val="14"/>
        </w:rPr>
      </w:pPr>
    </w:p>
    <w:p w14:paraId="3DA8D4E7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</w:rPr>
      </w:pPr>
    </w:p>
    <w:p w14:paraId="10FC6954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</w:rPr>
      </w:pPr>
    </w:p>
    <w:p w14:paraId="3E6172F7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</w:rPr>
      </w:pPr>
    </w:p>
    <w:p w14:paraId="3B843117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</w:rPr>
      </w:pPr>
    </w:p>
    <w:p w14:paraId="595C2482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</w:rPr>
      </w:pPr>
    </w:p>
    <w:p w14:paraId="3EF1714F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</w:rPr>
      </w:pPr>
    </w:p>
    <w:p w14:paraId="4F94B49F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</w:rPr>
      </w:pPr>
    </w:p>
    <w:p w14:paraId="16E21832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</w:rPr>
      </w:pPr>
    </w:p>
    <w:p w14:paraId="7AC7073C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</w:rPr>
      </w:pPr>
    </w:p>
    <w:p w14:paraId="406D772B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</w:rPr>
      </w:pPr>
    </w:p>
    <w:p w14:paraId="42817587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</w:rPr>
      </w:pPr>
    </w:p>
    <w:p w14:paraId="7B868BC3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</w:rPr>
      </w:pPr>
    </w:p>
    <w:p w14:paraId="73ACC23B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</w:rPr>
      </w:pPr>
    </w:p>
    <w:p w14:paraId="45A43E28" w14:textId="77777777" w:rsidR="00406E67" w:rsidRPr="00286BB3" w:rsidRDefault="00406E67">
      <w:pPr>
        <w:pStyle w:val="BodyText"/>
        <w:spacing w:before="145"/>
        <w:rPr>
          <w:rFonts w:ascii="Arial" w:hAnsi="Arial" w:cs="Arial"/>
          <w:color w:val="001F60"/>
          <w:sz w:val="14"/>
        </w:rPr>
      </w:pPr>
    </w:p>
    <w:p w14:paraId="48F14D96" w14:textId="77777777" w:rsidR="00286BB3" w:rsidRDefault="009E232D" w:rsidP="009E232D">
      <w:pPr>
        <w:spacing w:before="75"/>
        <w:ind w:left="2160" w:firstLine="720"/>
        <w:rPr>
          <w:rFonts w:ascii="Arial" w:hAnsi="Arial" w:cs="Arial"/>
          <w:i/>
          <w:color w:val="001F60"/>
          <w:w w:val="130"/>
          <w:sz w:val="14"/>
        </w:rPr>
      </w:pPr>
      <w:r w:rsidRPr="00286BB3">
        <w:rPr>
          <w:rFonts w:ascii="Arial" w:hAnsi="Arial" w:cs="Arial"/>
          <w:i/>
          <w:color w:val="001F60"/>
          <w:w w:val="130"/>
          <w:sz w:val="14"/>
        </w:rPr>
        <w:t xml:space="preserve"> </w:t>
      </w:r>
    </w:p>
    <w:p w14:paraId="6C3A5126" w14:textId="77777777" w:rsidR="00FF493B" w:rsidRDefault="00FF493B" w:rsidP="00FF493B">
      <w:pPr>
        <w:spacing w:before="75"/>
        <w:rPr>
          <w:rFonts w:ascii="Arial" w:hAnsi="Arial" w:cs="Arial"/>
          <w:i/>
          <w:color w:val="001F60"/>
          <w:w w:val="130"/>
          <w:sz w:val="14"/>
        </w:rPr>
      </w:pPr>
    </w:p>
    <w:p w14:paraId="144820F5" w14:textId="77777777" w:rsidR="00FF493B" w:rsidRDefault="00FF493B" w:rsidP="00FF493B">
      <w:pPr>
        <w:spacing w:before="75"/>
        <w:rPr>
          <w:rFonts w:ascii="Arial" w:hAnsi="Arial" w:cs="Arial"/>
          <w:i/>
          <w:color w:val="001F60"/>
          <w:w w:val="130"/>
          <w:sz w:val="14"/>
        </w:rPr>
      </w:pPr>
    </w:p>
    <w:p w14:paraId="2E251E1D" w14:textId="77777777" w:rsidR="00FF493B" w:rsidRDefault="00FF493B" w:rsidP="00FF493B">
      <w:pPr>
        <w:spacing w:before="75"/>
        <w:rPr>
          <w:rFonts w:ascii="Arial" w:hAnsi="Arial" w:cs="Arial"/>
          <w:i/>
          <w:color w:val="001F60"/>
          <w:w w:val="130"/>
          <w:sz w:val="14"/>
        </w:rPr>
      </w:pPr>
    </w:p>
    <w:p w14:paraId="61010078" w14:textId="77777777" w:rsidR="00FF493B" w:rsidRDefault="00FF493B" w:rsidP="00FF493B">
      <w:pPr>
        <w:spacing w:before="75"/>
        <w:rPr>
          <w:rFonts w:ascii="Arial" w:hAnsi="Arial" w:cs="Arial"/>
          <w:i/>
          <w:color w:val="001F60"/>
          <w:w w:val="130"/>
          <w:sz w:val="14"/>
        </w:rPr>
      </w:pPr>
    </w:p>
    <w:p w14:paraId="3F1BE79F" w14:textId="6A138C8B" w:rsidR="003639A9" w:rsidRPr="009E232D" w:rsidRDefault="009E232D" w:rsidP="003639A9">
      <w:pPr>
        <w:spacing w:before="75"/>
        <w:ind w:left="727"/>
        <w:rPr>
          <w:i/>
          <w:color w:val="000000" w:themeColor="text1"/>
          <w:w w:val="120"/>
          <w:sz w:val="14"/>
        </w:rPr>
      </w:pPr>
      <w:r w:rsidRPr="00FF493B">
        <w:rPr>
          <w:rFonts w:ascii="Arial" w:hAnsi="Arial" w:cs="Arial"/>
          <w:i/>
          <w:color w:val="001F60"/>
          <w:w w:val="130"/>
          <w:sz w:val="12"/>
          <w:szCs w:val="20"/>
        </w:rPr>
        <w:t xml:space="preserve"> </w:t>
      </w:r>
      <w:r w:rsidR="00B73397" w:rsidRPr="00FF493B">
        <w:rPr>
          <w:rFonts w:ascii="Arial" w:hAnsi="Arial" w:cs="Arial"/>
          <w:i/>
          <w:color w:val="001F60"/>
          <w:w w:val="130"/>
          <w:sz w:val="12"/>
          <w:szCs w:val="20"/>
        </w:rPr>
        <w:t>*Standard Features Subject to Change Without Notice</w:t>
      </w:r>
      <w:r w:rsidR="00B73397" w:rsidRPr="00FF493B">
        <w:rPr>
          <w:rFonts w:ascii="Arial" w:hAnsi="Arial" w:cs="Arial"/>
          <w:i/>
          <w:color w:val="001F60"/>
          <w:w w:val="130"/>
          <w:sz w:val="12"/>
          <w:szCs w:val="20"/>
        </w:rPr>
        <w:tab/>
      </w:r>
      <w:r w:rsidRPr="00FF493B">
        <w:rPr>
          <w:rFonts w:ascii="Arial" w:hAnsi="Arial" w:cs="Arial"/>
          <w:i/>
          <w:color w:val="001F60"/>
          <w:w w:val="130"/>
          <w:sz w:val="12"/>
          <w:szCs w:val="20"/>
        </w:rPr>
        <w:t xml:space="preserve">   </w:t>
      </w:r>
      <w:r w:rsidRPr="00FF493B">
        <w:rPr>
          <w:rFonts w:ascii="Arial" w:hAnsi="Arial" w:cs="Arial"/>
          <w:i/>
          <w:color w:val="7E7E7E"/>
          <w:sz w:val="12"/>
          <w:szCs w:val="20"/>
        </w:rPr>
        <w:t xml:space="preserve">                                                               </w:t>
      </w:r>
      <w:r w:rsidRPr="00FF493B">
        <w:rPr>
          <w:rFonts w:ascii="Arial" w:hAnsi="Arial" w:cs="Arial"/>
          <w:i/>
          <w:color w:val="000000" w:themeColor="text1"/>
          <w:sz w:val="12"/>
          <w:szCs w:val="20"/>
        </w:rPr>
        <w:t xml:space="preserve">        </w:t>
      </w:r>
      <w:r w:rsidR="00FF493B">
        <w:rPr>
          <w:rFonts w:ascii="Arial" w:hAnsi="Arial" w:cs="Arial"/>
          <w:i/>
          <w:color w:val="000000" w:themeColor="text1"/>
          <w:sz w:val="12"/>
          <w:szCs w:val="20"/>
        </w:rPr>
        <w:tab/>
      </w:r>
      <w:r w:rsidR="00FF493B">
        <w:rPr>
          <w:rFonts w:ascii="Arial" w:hAnsi="Arial" w:cs="Arial"/>
          <w:i/>
          <w:color w:val="000000" w:themeColor="text1"/>
          <w:sz w:val="12"/>
          <w:szCs w:val="20"/>
        </w:rPr>
        <w:tab/>
      </w:r>
      <w:r w:rsidR="00FF493B">
        <w:rPr>
          <w:rFonts w:ascii="Arial" w:hAnsi="Arial" w:cs="Arial"/>
          <w:i/>
          <w:color w:val="000000" w:themeColor="text1"/>
          <w:sz w:val="12"/>
          <w:szCs w:val="20"/>
        </w:rPr>
        <w:tab/>
      </w:r>
      <w:r w:rsidR="003639A9" w:rsidRPr="009E232D">
        <w:rPr>
          <w:i/>
          <w:color w:val="000000" w:themeColor="text1"/>
          <w:w w:val="120"/>
          <w:sz w:val="14"/>
        </w:rPr>
        <w:t>RVSD 0</w:t>
      </w:r>
      <w:r w:rsidR="003639A9">
        <w:rPr>
          <w:i/>
          <w:color w:val="000000" w:themeColor="text1"/>
          <w:w w:val="120"/>
          <w:sz w:val="14"/>
        </w:rPr>
        <w:t>8</w:t>
      </w:r>
      <w:r w:rsidR="003639A9" w:rsidRPr="009E232D">
        <w:rPr>
          <w:i/>
          <w:color w:val="000000" w:themeColor="text1"/>
          <w:w w:val="120"/>
          <w:sz w:val="14"/>
        </w:rPr>
        <w:t>1</w:t>
      </w:r>
      <w:r w:rsidR="003639A9">
        <w:rPr>
          <w:i/>
          <w:color w:val="000000" w:themeColor="text1"/>
          <w:w w:val="120"/>
          <w:sz w:val="14"/>
        </w:rPr>
        <w:t>7</w:t>
      </w:r>
      <w:r w:rsidR="003639A9" w:rsidRPr="009E232D">
        <w:rPr>
          <w:i/>
          <w:color w:val="000000" w:themeColor="text1"/>
          <w:w w:val="120"/>
          <w:sz w:val="14"/>
        </w:rPr>
        <w:t>2026</w:t>
      </w:r>
    </w:p>
    <w:p w14:paraId="74919D20" w14:textId="77777777" w:rsidR="00406E67" w:rsidRPr="00286BB3" w:rsidRDefault="00406E67" w:rsidP="003639A9">
      <w:pPr>
        <w:tabs>
          <w:tab w:val="left" w:pos="9760"/>
        </w:tabs>
        <w:spacing w:before="1"/>
        <w:rPr>
          <w:rFonts w:ascii="Arial" w:hAnsi="Arial" w:cs="Arial"/>
          <w:i/>
          <w:position w:val="1"/>
          <w:sz w:val="14"/>
        </w:rPr>
      </w:pPr>
    </w:p>
    <w:sectPr w:rsidR="00406E67" w:rsidRPr="00286BB3">
      <w:type w:val="continuous"/>
      <w:pgSz w:w="12240" w:h="15840"/>
      <w:pgMar w:top="260" w:right="72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0171B"/>
    <w:multiLevelType w:val="hybridMultilevel"/>
    <w:tmpl w:val="BD120D06"/>
    <w:lvl w:ilvl="0" w:tplc="FD7AD5DA">
      <w:numFmt w:val="bullet"/>
      <w:lvlText w:val="▪"/>
      <w:lvlJc w:val="left"/>
      <w:pPr>
        <w:ind w:left="755" w:hanging="243"/>
      </w:pPr>
      <w:rPr>
        <w:rFonts w:ascii="Arial" w:eastAsia="Arial" w:hAnsi="Arial" w:cs="Arial" w:hint="default"/>
        <w:b w:val="0"/>
        <w:bCs w:val="0"/>
        <w:i w:val="0"/>
        <w:iCs w:val="0"/>
        <w:color w:val="595959"/>
        <w:spacing w:val="0"/>
        <w:w w:val="97"/>
        <w:sz w:val="20"/>
        <w:szCs w:val="20"/>
        <w:lang w:val="en-US" w:eastAsia="en-US" w:bidi="ar-SA"/>
      </w:rPr>
    </w:lvl>
    <w:lvl w:ilvl="1" w:tplc="AC5E344E">
      <w:numFmt w:val="bullet"/>
      <w:lvlText w:val="▪"/>
      <w:lvlJc w:val="left"/>
      <w:pPr>
        <w:ind w:left="799" w:hanging="269"/>
      </w:pPr>
      <w:rPr>
        <w:rFonts w:ascii="Arial" w:eastAsia="Arial" w:hAnsi="Arial" w:cs="Arial" w:hint="default"/>
        <w:b w:val="0"/>
        <w:bCs w:val="0"/>
        <w:i w:val="0"/>
        <w:iCs w:val="0"/>
        <w:color w:val="595959"/>
        <w:spacing w:val="0"/>
        <w:w w:val="97"/>
        <w:sz w:val="20"/>
        <w:szCs w:val="20"/>
        <w:lang w:val="en-US" w:eastAsia="en-US" w:bidi="ar-SA"/>
      </w:rPr>
    </w:lvl>
    <w:lvl w:ilvl="2" w:tplc="E4D2E46E">
      <w:numFmt w:val="bullet"/>
      <w:lvlText w:val="•"/>
      <w:lvlJc w:val="left"/>
      <w:pPr>
        <w:ind w:left="1350" w:hanging="269"/>
      </w:pPr>
      <w:rPr>
        <w:rFonts w:hint="default"/>
        <w:lang w:val="en-US" w:eastAsia="en-US" w:bidi="ar-SA"/>
      </w:rPr>
    </w:lvl>
    <w:lvl w:ilvl="3" w:tplc="13B2D62C">
      <w:numFmt w:val="bullet"/>
      <w:lvlText w:val="•"/>
      <w:lvlJc w:val="left"/>
      <w:pPr>
        <w:ind w:left="1900" w:hanging="269"/>
      </w:pPr>
      <w:rPr>
        <w:rFonts w:hint="default"/>
        <w:lang w:val="en-US" w:eastAsia="en-US" w:bidi="ar-SA"/>
      </w:rPr>
    </w:lvl>
    <w:lvl w:ilvl="4" w:tplc="004E02A8">
      <w:numFmt w:val="bullet"/>
      <w:lvlText w:val="•"/>
      <w:lvlJc w:val="left"/>
      <w:pPr>
        <w:ind w:left="2450" w:hanging="269"/>
      </w:pPr>
      <w:rPr>
        <w:rFonts w:hint="default"/>
        <w:lang w:val="en-US" w:eastAsia="en-US" w:bidi="ar-SA"/>
      </w:rPr>
    </w:lvl>
    <w:lvl w:ilvl="5" w:tplc="65C22E0E">
      <w:numFmt w:val="bullet"/>
      <w:lvlText w:val="•"/>
      <w:lvlJc w:val="left"/>
      <w:pPr>
        <w:ind w:left="3000" w:hanging="269"/>
      </w:pPr>
      <w:rPr>
        <w:rFonts w:hint="default"/>
        <w:lang w:val="en-US" w:eastAsia="en-US" w:bidi="ar-SA"/>
      </w:rPr>
    </w:lvl>
    <w:lvl w:ilvl="6" w:tplc="1936A85A">
      <w:numFmt w:val="bullet"/>
      <w:lvlText w:val="•"/>
      <w:lvlJc w:val="left"/>
      <w:pPr>
        <w:ind w:left="3550" w:hanging="269"/>
      </w:pPr>
      <w:rPr>
        <w:rFonts w:hint="default"/>
        <w:lang w:val="en-US" w:eastAsia="en-US" w:bidi="ar-SA"/>
      </w:rPr>
    </w:lvl>
    <w:lvl w:ilvl="7" w:tplc="F02420D6">
      <w:numFmt w:val="bullet"/>
      <w:lvlText w:val="•"/>
      <w:lvlJc w:val="left"/>
      <w:pPr>
        <w:ind w:left="4100" w:hanging="269"/>
      </w:pPr>
      <w:rPr>
        <w:rFonts w:hint="default"/>
        <w:lang w:val="en-US" w:eastAsia="en-US" w:bidi="ar-SA"/>
      </w:rPr>
    </w:lvl>
    <w:lvl w:ilvl="8" w:tplc="1EB0BAB0">
      <w:numFmt w:val="bullet"/>
      <w:lvlText w:val="•"/>
      <w:lvlJc w:val="left"/>
      <w:pPr>
        <w:ind w:left="4650" w:hanging="269"/>
      </w:pPr>
      <w:rPr>
        <w:rFonts w:hint="default"/>
        <w:lang w:val="en-US" w:eastAsia="en-US" w:bidi="ar-SA"/>
      </w:rPr>
    </w:lvl>
  </w:abstractNum>
  <w:abstractNum w:abstractNumId="1" w15:restartNumberingAfterBreak="0">
    <w:nsid w:val="27581416"/>
    <w:multiLevelType w:val="hybridMultilevel"/>
    <w:tmpl w:val="82162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8631C"/>
    <w:multiLevelType w:val="multilevel"/>
    <w:tmpl w:val="CB38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3B588F"/>
    <w:multiLevelType w:val="hybridMultilevel"/>
    <w:tmpl w:val="4EDE14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67230"/>
    <w:multiLevelType w:val="hybridMultilevel"/>
    <w:tmpl w:val="DDB64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D6AAD"/>
    <w:multiLevelType w:val="hybridMultilevel"/>
    <w:tmpl w:val="79DC5D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2730719">
    <w:abstractNumId w:val="0"/>
  </w:num>
  <w:num w:numId="2" w16cid:durableId="56586481">
    <w:abstractNumId w:val="1"/>
  </w:num>
  <w:num w:numId="3" w16cid:durableId="874545003">
    <w:abstractNumId w:val="4"/>
  </w:num>
  <w:num w:numId="4" w16cid:durableId="818421948">
    <w:abstractNumId w:val="5"/>
  </w:num>
  <w:num w:numId="5" w16cid:durableId="1324162105">
    <w:abstractNumId w:val="3"/>
  </w:num>
  <w:num w:numId="6" w16cid:durableId="257060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A49"/>
    <w:rsid w:val="00130055"/>
    <w:rsid w:val="00175FC5"/>
    <w:rsid w:val="001A3CC4"/>
    <w:rsid w:val="001F1DE5"/>
    <w:rsid w:val="00286BB3"/>
    <w:rsid w:val="002E50C9"/>
    <w:rsid w:val="00337EFD"/>
    <w:rsid w:val="003639A9"/>
    <w:rsid w:val="003D6B6B"/>
    <w:rsid w:val="00406E67"/>
    <w:rsid w:val="0042618D"/>
    <w:rsid w:val="004D3A49"/>
    <w:rsid w:val="005546C5"/>
    <w:rsid w:val="005D4EEA"/>
    <w:rsid w:val="005E5C10"/>
    <w:rsid w:val="005F2CBF"/>
    <w:rsid w:val="006421F2"/>
    <w:rsid w:val="006773CD"/>
    <w:rsid w:val="00692FED"/>
    <w:rsid w:val="007A02DA"/>
    <w:rsid w:val="008F2E10"/>
    <w:rsid w:val="00905D0B"/>
    <w:rsid w:val="00967DDA"/>
    <w:rsid w:val="009C207A"/>
    <w:rsid w:val="009E232D"/>
    <w:rsid w:val="00AC3CA6"/>
    <w:rsid w:val="00AE6B5F"/>
    <w:rsid w:val="00B73397"/>
    <w:rsid w:val="00B97D59"/>
    <w:rsid w:val="00BC70A2"/>
    <w:rsid w:val="00C95140"/>
    <w:rsid w:val="00CD570D"/>
    <w:rsid w:val="00CF397D"/>
    <w:rsid w:val="00D94AA6"/>
    <w:rsid w:val="00EB1AD9"/>
    <w:rsid w:val="00F0520D"/>
    <w:rsid w:val="00F55AB5"/>
    <w:rsid w:val="00F81512"/>
    <w:rsid w:val="00FA44E8"/>
    <w:rsid w:val="00FF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C331B"/>
  <w15:docId w15:val="{C852A6B0-AC68-433A-AF25-3E567E225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530"/>
      <w:outlineLvl w:val="0"/>
    </w:pPr>
    <w:rPr>
      <w:rFonts w:ascii="Verdana" w:eastAsia="Verdana" w:hAnsi="Verdana" w:cs="Verdana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39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39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39A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39A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39A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39A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39A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39A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34"/>
    <w:qFormat/>
    <w:pPr>
      <w:spacing w:before="65"/>
      <w:ind w:left="798" w:hanging="268"/>
    </w:pPr>
  </w:style>
  <w:style w:type="paragraph" w:customStyle="1" w:styleId="TableParagraph">
    <w:name w:val="Table Paragraph"/>
    <w:basedOn w:val="Normal"/>
    <w:uiPriority w:val="1"/>
    <w:qFormat/>
  </w:style>
  <w:style w:type="character" w:styleId="BookTitle">
    <w:name w:val="Book Title"/>
    <w:basedOn w:val="DefaultParagraphFont"/>
    <w:uiPriority w:val="33"/>
    <w:qFormat/>
    <w:rsid w:val="003639A9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639A9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639A9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39A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39A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39A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39A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39A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39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39A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39A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3639A9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39A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39A9"/>
    <w:rPr>
      <w:rFonts w:ascii="Calibri" w:eastAsia="Calibri" w:hAnsi="Calibri" w:cs="Calibri"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3639A9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3639A9"/>
    <w:rPr>
      <w:rFonts w:ascii="Calibri" w:eastAsia="Calibri" w:hAnsi="Calibri" w:cs="Calibri"/>
    </w:rPr>
  </w:style>
  <w:style w:type="paragraph" w:styleId="Quote">
    <w:name w:val="Quote"/>
    <w:basedOn w:val="Normal"/>
    <w:next w:val="Normal"/>
    <w:link w:val="QuoteChar"/>
    <w:uiPriority w:val="29"/>
    <w:qFormat/>
    <w:rsid w:val="003639A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39A9"/>
    <w:rPr>
      <w:rFonts w:ascii="Calibri" w:eastAsia="Calibri" w:hAnsi="Calibri" w:cs="Calibri"/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3639A9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3639A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639A9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3639A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3639A9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3639A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3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639A9"/>
    <w:pPr>
      <w:keepNext/>
      <w:keepLines/>
      <w:spacing w:before="240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Reynolds\AppData\Local\Microsoft\Olk\Attachments\ooa-eeb50883-c6bb-4987-a835-9ef769a0b43a\70040aa48d779ec43aa579f4969c2330167de88a4645649891eb5a45d05456e7\SG_1.%20UPDATED%20The%20EoWP%20Standard%20Features%20July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D112576AF1AD45B11D7B3B697EF004" ma:contentTypeVersion="14" ma:contentTypeDescription="Create a new document." ma:contentTypeScope="" ma:versionID="993948a27b2210e41c948552a884d6ef">
  <xsd:schema xmlns:xsd="http://www.w3.org/2001/XMLSchema" xmlns:xs="http://www.w3.org/2001/XMLSchema" xmlns:p="http://schemas.microsoft.com/office/2006/metadata/properties" xmlns:ns2="ee2ef07f-daa0-4d25-ac2b-5c5902fd77ff" xmlns:ns3="d173426f-5798-402a-8c07-107a3d8a044e" targetNamespace="http://schemas.microsoft.com/office/2006/metadata/properties" ma:root="true" ma:fieldsID="cf9d2274a35c365b2d65321fef9d8de3" ns2:_="" ns3:_="">
    <xsd:import namespace="ee2ef07f-daa0-4d25-ac2b-5c5902fd77ff"/>
    <xsd:import namespace="d173426f-5798-402a-8c07-107a3d8a0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ef07f-daa0-4d25-ac2b-5c5902fd77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f3e7ec4-700a-4800-902c-a892450167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3426f-5798-402a-8c07-107a3d8a044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ae60820-cc54-450a-915f-033d738a87d3}" ma:internalName="TaxCatchAll" ma:showField="CatchAllData" ma:web="d173426f-5798-402a-8c07-107a3d8a0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2ef07f-daa0-4d25-ac2b-5c5902fd77ff">
      <Terms xmlns="http://schemas.microsoft.com/office/infopath/2007/PartnerControls"/>
    </lcf76f155ced4ddcb4097134ff3c332f>
    <TaxCatchAll xmlns="d173426f-5798-402a-8c07-107a3d8a044e" xsi:nil="true"/>
  </documentManagement>
</p:properties>
</file>

<file path=customXml/itemProps1.xml><?xml version="1.0" encoding="utf-8"?>
<ds:datastoreItem xmlns:ds="http://schemas.openxmlformats.org/officeDocument/2006/customXml" ds:itemID="{895DB645-115D-412C-BAAF-2CE1E307EE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ef07f-daa0-4d25-ac2b-5c5902fd77ff"/>
    <ds:schemaRef ds:uri="d173426f-5798-402a-8c07-107a3d8a0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95332D-F28E-4A81-BFD6-70EFC1DE18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9D832D-EFDA-4833-83E2-773C0488CCB5}">
  <ds:schemaRefs>
    <ds:schemaRef ds:uri="http://schemas.microsoft.com/office/2006/metadata/properties"/>
    <ds:schemaRef ds:uri="http://schemas.microsoft.com/office/infopath/2007/PartnerControls"/>
    <ds:schemaRef ds:uri="ee2ef07f-daa0-4d25-ac2b-5c5902fd77ff"/>
    <ds:schemaRef ds:uri="d173426f-5798-402a-8c07-107a3d8a04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SG_1. UPDATED The EoWP Standard Features July 2026</Template>
  <TotalTime>2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Standard Features Estates of Westfield_031225</vt:lpstr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Standard Features Estates of Westfield_031225</dc:title>
  <dc:creator>Jessica Reynolds</dc:creator>
  <cp:lastModifiedBy>Jessica Reynolds</cp:lastModifiedBy>
  <cp:revision>2</cp:revision>
  <dcterms:created xsi:type="dcterms:W3CDTF">2026-08-17T14:29:00Z</dcterms:created>
  <dcterms:modified xsi:type="dcterms:W3CDTF">2026-08-17T14:29:00Z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LastSaved">
    <vt:filetime>2026-07-13T00:00:00Z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0x010100D2D112576AF1AD45B11D7B3B697EF004</vt:lpwstr>
  </property>
  <property fmtid="{D5CDD505-2E9C-101B-9397-08002B2CF9AE}" pid="6" name="MediaServiceImageTags">
    <vt:lpwstr/>
  </property>
</Properties>
</file>