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Layout"/>
        <w:tblpPr w:leftFromText="180" w:rightFromText="180" w:tblpY="435"/>
        <w:tblW w:w="0" w:type="auto"/>
        <w:tblLayout w:type="fixed"/>
        <w:tblLook w:val="04A0" w:firstRow="1" w:lastRow="0" w:firstColumn="1" w:lastColumn="0" w:noHBand="0" w:noVBand="1"/>
        <w:tblDescription w:val="Brochure layout table page 1"/>
      </w:tblPr>
      <w:tblGrid>
        <w:gridCol w:w="3840"/>
        <w:gridCol w:w="713"/>
        <w:gridCol w:w="713"/>
        <w:gridCol w:w="3843"/>
        <w:gridCol w:w="720"/>
        <w:gridCol w:w="720"/>
        <w:gridCol w:w="3851"/>
      </w:tblGrid>
      <w:tr w:rsidR="00007663" w14:paraId="703BDAD2" w14:textId="77777777" w:rsidTr="00981E9E">
        <w:trPr>
          <w:trHeight w:hRule="exact" w:val="10800"/>
        </w:trPr>
        <w:tc>
          <w:tcPr>
            <w:tcW w:w="3840" w:type="dxa"/>
          </w:tcPr>
          <w:p w14:paraId="2E8D728F" w14:textId="736C935E" w:rsidR="00007663" w:rsidRDefault="00E408FB" w:rsidP="001474C5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3C0EA25D" wp14:editId="66FBF2AB">
                  <wp:extent cx="2441448" cy="721610"/>
                  <wp:effectExtent l="0" t="0" r="0" b="254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448" cy="721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70B038" w14:textId="3BD23516" w:rsidR="00007663" w:rsidRDefault="007432B2" w:rsidP="004100C5">
            <w:r>
              <w:t>Global Packaging</w:t>
            </w:r>
          </w:p>
          <w:p w14:paraId="1C04CA1F" w14:textId="0B28DB91" w:rsidR="00203D9A" w:rsidRDefault="00DD5604" w:rsidP="00981E9E">
            <w:pPr>
              <w:spacing w:after="0"/>
            </w:pPr>
            <w:r>
              <w:t xml:space="preserve">We want to thank our </w:t>
            </w:r>
            <w:r w:rsidR="00847CE1">
              <w:t xml:space="preserve">Corporate Sponsor, Global Packaging, who has been on this journey with us for </w:t>
            </w:r>
            <w:r w:rsidR="002556BA">
              <w:t xml:space="preserve">several years.  It is because of their generosity that we have been able </w:t>
            </w:r>
            <w:r w:rsidR="002F6443">
              <w:t xml:space="preserve">to </w:t>
            </w:r>
            <w:r w:rsidR="009D796B">
              <w:t xml:space="preserve">confidently go forth with our tournament each year.  </w:t>
            </w:r>
          </w:p>
          <w:p w14:paraId="45789EA8" w14:textId="77777777" w:rsidR="00203D9A" w:rsidRDefault="00203D9A" w:rsidP="00981E9E">
            <w:pPr>
              <w:spacing w:after="0"/>
            </w:pPr>
          </w:p>
          <w:p w14:paraId="4859EC50" w14:textId="289BF826" w:rsidR="005329D0" w:rsidRDefault="00203D9A" w:rsidP="00981E9E">
            <w:pPr>
              <w:spacing w:after="0"/>
            </w:pPr>
            <w:r>
              <w:t xml:space="preserve">We say thank you to </w:t>
            </w:r>
            <w:r w:rsidR="00A73217">
              <w:t>all</w:t>
            </w:r>
            <w:r>
              <w:t xml:space="preserve"> the management, staff and workers at Global</w:t>
            </w:r>
            <w:r w:rsidR="000222C3">
              <w:t xml:space="preserve"> Packaging for </w:t>
            </w:r>
            <w:r w:rsidR="001474C5">
              <w:t>their generous</w:t>
            </w:r>
            <w:r w:rsidR="009F236A">
              <w:t xml:space="preserve"> </w:t>
            </w:r>
            <w:r w:rsidR="000222C3">
              <w:t>sponsor</w:t>
            </w:r>
            <w:r w:rsidR="003B4D3F">
              <w:t>ship</w:t>
            </w:r>
            <w:r w:rsidR="000222C3">
              <w:t xml:space="preserve"> and for showing up at our tournament each year</w:t>
            </w:r>
            <w:r w:rsidR="005329D0">
              <w:t>!</w:t>
            </w:r>
          </w:p>
          <w:p w14:paraId="6F3534DA" w14:textId="77777777" w:rsidR="001474C5" w:rsidRDefault="001474C5" w:rsidP="00981E9E">
            <w:pPr>
              <w:spacing w:after="0"/>
            </w:pPr>
          </w:p>
          <w:p w14:paraId="69D50DD2" w14:textId="60A906FD" w:rsidR="005329D0" w:rsidRDefault="00E77BF2" w:rsidP="00981E9E">
            <w:pPr>
              <w:spacing w:after="0"/>
            </w:pPr>
            <w:r>
              <w:t>****************************************************</w:t>
            </w:r>
          </w:p>
          <w:p w14:paraId="61D31EC5" w14:textId="77777777" w:rsidR="00B22DD0" w:rsidRDefault="00D9029C" w:rsidP="00B22DD0">
            <w:pPr>
              <w:spacing w:after="0"/>
              <w:rPr>
                <w:b/>
                <w:bCs/>
                <w:sz w:val="22"/>
                <w:szCs w:val="22"/>
              </w:rPr>
            </w:pPr>
            <w:r w:rsidRPr="00532ADC">
              <w:rPr>
                <w:b/>
                <w:bCs/>
                <w:sz w:val="22"/>
                <w:szCs w:val="22"/>
              </w:rPr>
              <w:t xml:space="preserve">Acknowledgments from the </w:t>
            </w:r>
          </w:p>
          <w:p w14:paraId="7AFC31C6" w14:textId="3921D41D" w:rsidR="00D9029C" w:rsidRPr="00532ADC" w:rsidRDefault="00D9029C" w:rsidP="00B22DD0">
            <w:pPr>
              <w:spacing w:after="0"/>
              <w:rPr>
                <w:b/>
                <w:bCs/>
                <w:sz w:val="22"/>
                <w:szCs w:val="22"/>
              </w:rPr>
            </w:pPr>
            <w:r w:rsidRPr="00532ADC">
              <w:rPr>
                <w:b/>
                <w:bCs/>
                <w:sz w:val="22"/>
                <w:szCs w:val="22"/>
              </w:rPr>
              <w:t>Mary L. Quick Memorial Golf Tournament Committee</w:t>
            </w:r>
          </w:p>
          <w:p w14:paraId="7928A789" w14:textId="77777777" w:rsidR="00484D43" w:rsidRDefault="00607610" w:rsidP="00981E9E">
            <w:pPr>
              <w:spacing w:after="0"/>
            </w:pPr>
            <w:r>
              <w:t xml:space="preserve">We want to thank our many friends who gave of their time and advice to </w:t>
            </w:r>
            <w:r w:rsidR="00EE19B7">
              <w:t>help with this tournament and make this scholarship fund a reality.  We thank all</w:t>
            </w:r>
            <w:r w:rsidR="00635C34">
              <w:t xml:space="preserve"> of our friends in the business community for their generous contributions and import</w:t>
            </w:r>
            <w:r w:rsidR="00D444E8">
              <w:t xml:space="preserve">ant support for our cause. We want to thank our family members who came together </w:t>
            </w:r>
            <w:r w:rsidR="0099769F">
              <w:t>and helped with the vision.  Most importantly, we thank our Heavenly Father</w:t>
            </w:r>
            <w:r w:rsidR="00E77E9E">
              <w:t xml:space="preserve"> for blessing us with our dear mother, grandmother, aunt, confidant, friend, pastor and overseer.</w:t>
            </w:r>
          </w:p>
          <w:p w14:paraId="2B9DC348" w14:textId="77777777" w:rsidR="00484D43" w:rsidRDefault="00484D43" w:rsidP="00981E9E">
            <w:pPr>
              <w:spacing w:after="0"/>
            </w:pPr>
          </w:p>
          <w:p w14:paraId="488196C5" w14:textId="0E464C70" w:rsidR="00007663" w:rsidRDefault="00484D43" w:rsidP="009710DE">
            <w:pPr>
              <w:spacing w:after="0"/>
            </w:pPr>
            <w:r>
              <w:t xml:space="preserve">We will continue to strive to follow in the </w:t>
            </w:r>
            <w:r w:rsidR="001474C5">
              <w:t>footsteps of</w:t>
            </w:r>
            <w:r>
              <w:t xml:space="preserve"> our visionary leader to </w:t>
            </w:r>
            <w:r w:rsidR="00A2625F">
              <w:t>help young people of our community and to “Just be real</w:t>
            </w:r>
            <w:r w:rsidR="009710DE">
              <w:t>!”</w:t>
            </w:r>
            <w:r w:rsidR="00E408FB">
              <w:t xml:space="preserve"> </w:t>
            </w:r>
          </w:p>
          <w:p w14:paraId="2E81F04A" w14:textId="464BAFD3" w:rsidR="00007663" w:rsidRDefault="00E408FB" w:rsidP="00692DFE">
            <w:pPr>
              <w:pStyle w:val="ListBullet"/>
              <w:numPr>
                <w:ilvl w:val="0"/>
                <w:numId w:val="0"/>
              </w:numPr>
              <w:spacing w:after="0"/>
            </w:pPr>
            <w:r>
              <w:t>.</w:t>
            </w:r>
          </w:p>
        </w:tc>
        <w:tc>
          <w:tcPr>
            <w:tcW w:w="713" w:type="dxa"/>
          </w:tcPr>
          <w:p w14:paraId="49EC0FDD" w14:textId="77777777" w:rsidR="00007663" w:rsidRDefault="00007663" w:rsidP="00981E9E">
            <w:pPr>
              <w:spacing w:after="0"/>
            </w:pPr>
          </w:p>
        </w:tc>
        <w:tc>
          <w:tcPr>
            <w:tcW w:w="713" w:type="dxa"/>
          </w:tcPr>
          <w:p w14:paraId="002967FB" w14:textId="77777777" w:rsidR="00007663" w:rsidRDefault="00007663" w:rsidP="00981E9E">
            <w:pPr>
              <w:spacing w:after="0"/>
            </w:pPr>
          </w:p>
        </w:tc>
        <w:tc>
          <w:tcPr>
            <w:tcW w:w="3843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43"/>
            </w:tblGrid>
            <w:tr w:rsidR="00007663" w14:paraId="22ECD278" w14:textId="77777777">
              <w:trPr>
                <w:trHeight w:hRule="exact" w:val="7920"/>
              </w:trPr>
              <w:tc>
                <w:tcPr>
                  <w:tcW w:w="5000" w:type="pct"/>
                </w:tcPr>
                <w:p w14:paraId="4F86C1BA" w14:textId="0A8D405B" w:rsidR="00007663" w:rsidRDefault="00A367D5" w:rsidP="006130F1">
                  <w:pPr>
                    <w:pStyle w:val="Heading1"/>
                    <w:framePr w:hSpace="180" w:wrap="around" w:hAnchor="text" w:y="435"/>
                  </w:pPr>
                  <w:r>
                    <w:t>Tournament Sponsorship</w:t>
                  </w:r>
                </w:p>
                <w:p w14:paraId="2F97C0AE" w14:textId="6E48ABEB" w:rsidR="00A367D5" w:rsidRDefault="00A367D5" w:rsidP="006130F1">
                  <w:pPr>
                    <w:pStyle w:val="Heading2"/>
                    <w:framePr w:hSpace="180" w:wrap="around" w:hAnchor="text" w:y="435"/>
                    <w:spacing w:after="0"/>
                  </w:pPr>
                  <w:r>
                    <w:t xml:space="preserve">Corporate Sponsor                    </w:t>
                  </w:r>
                  <w:r w:rsidR="003907C0">
                    <w:t xml:space="preserve"> </w:t>
                  </w:r>
                  <w:r>
                    <w:t xml:space="preserve"> $3,000</w:t>
                  </w:r>
                </w:p>
                <w:p w14:paraId="3183C35C" w14:textId="083EBA76" w:rsidR="00A367D5" w:rsidRDefault="00A367D5" w:rsidP="006130F1">
                  <w:pPr>
                    <w:framePr w:hSpace="180" w:wrap="around" w:hAnchor="text" w:y="435"/>
                    <w:spacing w:after="0"/>
                  </w:pPr>
                  <w:r>
                    <w:t xml:space="preserve">          2 Foursomes</w:t>
                  </w:r>
                </w:p>
                <w:p w14:paraId="6983E667" w14:textId="2660B86C" w:rsidR="00A367D5" w:rsidRDefault="00A367D5" w:rsidP="006130F1">
                  <w:pPr>
                    <w:framePr w:hSpace="180" w:wrap="around" w:hAnchor="text" w:y="435"/>
                    <w:spacing w:after="0"/>
                  </w:pPr>
                  <w:r>
                    <w:t xml:space="preserve">           Hole Signage</w:t>
                  </w:r>
                </w:p>
                <w:p w14:paraId="678FCA38" w14:textId="5130D7DC" w:rsidR="00F34242" w:rsidRDefault="00F34242" w:rsidP="006130F1">
                  <w:pPr>
                    <w:framePr w:hSpace="180" w:wrap="around" w:hAnchor="text" w:y="435"/>
                    <w:spacing w:after="0"/>
                  </w:pPr>
                  <w:r>
                    <w:t xml:space="preserve">            Sponsor Banner Display</w:t>
                  </w:r>
                </w:p>
                <w:p w14:paraId="546B967A" w14:textId="71176D20" w:rsidR="00F34242" w:rsidRPr="00A367D5" w:rsidRDefault="00F34242" w:rsidP="006130F1">
                  <w:pPr>
                    <w:framePr w:hSpace="180" w:wrap="around" w:hAnchor="text" w:y="435"/>
                    <w:spacing w:after="0"/>
                  </w:pPr>
                  <w:r>
                    <w:t xml:space="preserve">            Named Sponsor</w:t>
                  </w:r>
                </w:p>
                <w:p w14:paraId="448FF5A7" w14:textId="75AD5C22" w:rsidR="00A367D5" w:rsidRPr="00F34242" w:rsidRDefault="00A367D5" w:rsidP="006130F1">
                  <w:pPr>
                    <w:framePr w:hSpace="180" w:wrap="around" w:hAnchor="text" w:y="435"/>
                    <w:spacing w:after="0"/>
                    <w:rPr>
                      <w:b/>
                      <w:bCs/>
                    </w:rPr>
                  </w:pPr>
                  <w:r w:rsidRPr="00F34242">
                    <w:rPr>
                      <w:b/>
                      <w:bCs/>
                    </w:rPr>
                    <w:t xml:space="preserve">Lunch Sponsor                                            </w:t>
                  </w:r>
                  <w:r w:rsidR="00A76292">
                    <w:rPr>
                      <w:b/>
                      <w:bCs/>
                    </w:rPr>
                    <w:t>$</w:t>
                  </w:r>
                  <w:r w:rsidRPr="00F34242">
                    <w:rPr>
                      <w:b/>
                      <w:bCs/>
                    </w:rPr>
                    <w:t>1,000</w:t>
                  </w:r>
                </w:p>
                <w:p w14:paraId="36122625" w14:textId="10A97B81" w:rsidR="00F34242" w:rsidRDefault="00F34242" w:rsidP="006130F1">
                  <w:pPr>
                    <w:framePr w:hSpace="180" w:wrap="around" w:hAnchor="text" w:y="435"/>
                    <w:spacing w:after="0"/>
                  </w:pPr>
                  <w:r>
                    <w:t xml:space="preserve">           1 Foursome</w:t>
                  </w:r>
                </w:p>
                <w:p w14:paraId="50F3B7A3" w14:textId="5E52CF06" w:rsidR="00F34242" w:rsidRDefault="00F34242" w:rsidP="006130F1">
                  <w:pPr>
                    <w:framePr w:hSpace="180" w:wrap="around" w:hAnchor="text" w:y="435"/>
                    <w:spacing w:after="0"/>
                  </w:pPr>
                  <w:r>
                    <w:t xml:space="preserve">           Hole Signage</w:t>
                  </w:r>
                </w:p>
                <w:p w14:paraId="2C81F53A" w14:textId="6E278729" w:rsidR="00F34242" w:rsidRDefault="00F34242" w:rsidP="006130F1">
                  <w:pPr>
                    <w:framePr w:hSpace="180" w:wrap="around" w:hAnchor="text" w:y="435"/>
                    <w:spacing w:after="0"/>
                  </w:pPr>
                  <w:r>
                    <w:t xml:space="preserve">           Sponsor Banner</w:t>
                  </w:r>
                </w:p>
                <w:p w14:paraId="50A3983D" w14:textId="5377B044" w:rsidR="008C729C" w:rsidRPr="00574CF8" w:rsidRDefault="008C729C" w:rsidP="006130F1">
                  <w:pPr>
                    <w:framePr w:hSpace="180" w:wrap="around" w:hAnchor="text" w:y="435"/>
                    <w:spacing w:after="0"/>
                    <w:rPr>
                      <w:b/>
                      <w:bCs/>
                    </w:rPr>
                  </w:pPr>
                  <w:r w:rsidRPr="00574CF8">
                    <w:rPr>
                      <w:b/>
                      <w:bCs/>
                    </w:rPr>
                    <w:t xml:space="preserve">Photo Sponsor                                               </w:t>
                  </w:r>
                  <w:r w:rsidR="00B86F76">
                    <w:rPr>
                      <w:b/>
                      <w:bCs/>
                    </w:rPr>
                    <w:t>$</w:t>
                  </w:r>
                  <w:r w:rsidR="00756E15" w:rsidRPr="00574CF8">
                    <w:rPr>
                      <w:b/>
                      <w:bCs/>
                    </w:rPr>
                    <w:t>1,000</w:t>
                  </w:r>
                </w:p>
                <w:p w14:paraId="566CDBF5" w14:textId="401228B0" w:rsidR="00756E15" w:rsidRDefault="00756E15" w:rsidP="006130F1">
                  <w:pPr>
                    <w:framePr w:hSpace="180" w:wrap="around" w:hAnchor="text" w:y="435"/>
                    <w:spacing w:after="0"/>
                  </w:pPr>
                  <w:r>
                    <w:t xml:space="preserve">           1 Foursome</w:t>
                  </w:r>
                </w:p>
                <w:p w14:paraId="24F44ED2" w14:textId="308E86C1" w:rsidR="00C35EEF" w:rsidRDefault="00C35EEF" w:rsidP="006130F1">
                  <w:pPr>
                    <w:framePr w:hSpace="180" w:wrap="around" w:hAnchor="text" w:y="435"/>
                    <w:spacing w:after="0"/>
                  </w:pPr>
                  <w:r>
                    <w:t xml:space="preserve">            Hole Signage</w:t>
                  </w:r>
                </w:p>
                <w:p w14:paraId="7B215AF8" w14:textId="73DF367A" w:rsidR="00C35EEF" w:rsidRDefault="00C35EEF" w:rsidP="006130F1">
                  <w:pPr>
                    <w:framePr w:hSpace="180" w:wrap="around" w:hAnchor="text" w:y="435"/>
                    <w:spacing w:after="0"/>
                  </w:pPr>
                  <w:r>
                    <w:t xml:space="preserve">            </w:t>
                  </w:r>
                  <w:r w:rsidR="00080B71">
                    <w:t xml:space="preserve">Name/logo on </w:t>
                  </w:r>
                  <w:r w:rsidR="00F80841">
                    <w:t>group</w:t>
                  </w:r>
                  <w:r w:rsidR="00080B71">
                    <w:t xml:space="preserve"> photo</w:t>
                  </w:r>
                </w:p>
                <w:p w14:paraId="7D792408" w14:textId="14BFEE58" w:rsidR="00F34242" w:rsidRPr="00574CF8" w:rsidRDefault="00F34242" w:rsidP="006130F1">
                  <w:pPr>
                    <w:framePr w:hSpace="180" w:wrap="around" w:hAnchor="text" w:y="435"/>
                    <w:spacing w:after="0"/>
                    <w:rPr>
                      <w:b/>
                      <w:bCs/>
                    </w:rPr>
                  </w:pPr>
                  <w:r w:rsidRPr="00574CF8">
                    <w:rPr>
                      <w:b/>
                      <w:bCs/>
                    </w:rPr>
                    <w:t xml:space="preserve">Business Sponsor                                            </w:t>
                  </w:r>
                  <w:r w:rsidR="00B86F76">
                    <w:rPr>
                      <w:b/>
                      <w:bCs/>
                    </w:rPr>
                    <w:t>$</w:t>
                  </w:r>
                  <w:r w:rsidRPr="00574CF8">
                    <w:rPr>
                      <w:b/>
                      <w:bCs/>
                    </w:rPr>
                    <w:t>500</w:t>
                  </w:r>
                </w:p>
                <w:p w14:paraId="0CF63A31" w14:textId="0D5505C9" w:rsidR="00F34242" w:rsidRDefault="007F3F37" w:rsidP="006130F1">
                  <w:pPr>
                    <w:framePr w:hSpace="180" w:wrap="around" w:hAnchor="text" w:y="435"/>
                    <w:spacing w:after="0"/>
                  </w:pPr>
                  <w:r>
                    <w:t xml:space="preserve">            1 Foursome</w:t>
                  </w:r>
                </w:p>
                <w:p w14:paraId="11CB9E2E" w14:textId="0EDE7D18" w:rsidR="007F3F37" w:rsidRDefault="007F3F37" w:rsidP="006130F1">
                  <w:pPr>
                    <w:framePr w:hSpace="180" w:wrap="around" w:hAnchor="text" w:y="435"/>
                    <w:spacing w:after="0"/>
                  </w:pPr>
                  <w:r>
                    <w:t xml:space="preserve">            Sponsor Banner</w:t>
                  </w:r>
                </w:p>
                <w:p w14:paraId="1A831D29" w14:textId="222752B4" w:rsidR="00C37128" w:rsidRPr="00574CF8" w:rsidRDefault="0083680C" w:rsidP="006130F1">
                  <w:pPr>
                    <w:framePr w:hSpace="180" w:wrap="around" w:hAnchor="text" w:y="435"/>
                    <w:spacing w:after="0"/>
                    <w:rPr>
                      <w:b/>
                      <w:bCs/>
                    </w:rPr>
                  </w:pPr>
                  <w:r w:rsidRPr="00574CF8">
                    <w:rPr>
                      <w:b/>
                      <w:bCs/>
                    </w:rPr>
                    <w:t xml:space="preserve">Hole Sponsor                                                    </w:t>
                  </w:r>
                  <w:r w:rsidR="00B86F76">
                    <w:rPr>
                      <w:b/>
                      <w:bCs/>
                    </w:rPr>
                    <w:t>$</w:t>
                  </w:r>
                  <w:r w:rsidRPr="00574CF8">
                    <w:rPr>
                      <w:b/>
                      <w:bCs/>
                    </w:rPr>
                    <w:t>100</w:t>
                  </w:r>
                </w:p>
                <w:p w14:paraId="2FEFF446" w14:textId="6DEEB7A8" w:rsidR="0083680C" w:rsidRDefault="0083680C" w:rsidP="006130F1">
                  <w:pPr>
                    <w:framePr w:hSpace="180" w:wrap="around" w:hAnchor="text" w:y="435"/>
                    <w:spacing w:after="0"/>
                  </w:pPr>
                  <w:r>
                    <w:t xml:space="preserve">            </w:t>
                  </w:r>
                  <w:r w:rsidR="00A46B1F">
                    <w:t>Hole Signage</w:t>
                  </w:r>
                </w:p>
                <w:p w14:paraId="4C0335A5" w14:textId="4FAA5ADE" w:rsidR="00007663" w:rsidRPr="00A33037" w:rsidRDefault="00B31AA5" w:rsidP="006130F1">
                  <w:pPr>
                    <w:pStyle w:val="Heading2"/>
                    <w:framePr w:hSpace="180" w:wrap="around" w:hAnchor="text" w:y="435"/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Seeds </w:t>
                  </w:r>
                  <w:r w:rsidR="00972DD0">
                    <w:rPr>
                      <w:sz w:val="20"/>
                    </w:rPr>
                    <w:t>of Mary is a 501(c)(3)</w:t>
                  </w:r>
                  <w:r w:rsidR="009C3521">
                    <w:rPr>
                      <w:sz w:val="20"/>
                    </w:rPr>
                    <w:t>.</w:t>
                  </w:r>
                  <w:r w:rsidR="00AB14C6" w:rsidRPr="00A33037">
                    <w:rPr>
                      <w:sz w:val="20"/>
                    </w:rPr>
                    <w:t xml:space="preserve"> Donations </w:t>
                  </w:r>
                  <w:r w:rsidR="009C3521">
                    <w:rPr>
                      <w:sz w:val="20"/>
                    </w:rPr>
                    <w:t xml:space="preserve">are tax </w:t>
                  </w:r>
                  <w:r w:rsidR="002253D2">
                    <w:rPr>
                      <w:sz w:val="20"/>
                    </w:rPr>
                    <w:t>deductible</w:t>
                  </w:r>
                  <w:r w:rsidR="00EE0328" w:rsidRPr="00A33037">
                    <w:rPr>
                      <w:sz w:val="20"/>
                    </w:rPr>
                    <w:t>!</w:t>
                  </w:r>
                </w:p>
                <w:p w14:paraId="032CF24C" w14:textId="77777777" w:rsidR="006459E1" w:rsidRDefault="006459E1" w:rsidP="006130F1">
                  <w:pPr>
                    <w:framePr w:hSpace="180" w:wrap="around" w:hAnchor="text" w:y="435"/>
                    <w:spacing w:after="0"/>
                  </w:pPr>
                </w:p>
                <w:p w14:paraId="31E8E4E4" w14:textId="77777777" w:rsidR="00485A0B" w:rsidRPr="00A33037" w:rsidRDefault="00485A0B" w:rsidP="006130F1">
                  <w:pPr>
                    <w:framePr w:hSpace="180" w:wrap="around" w:hAnchor="text" w:y="435"/>
                    <w:spacing w:after="0"/>
                    <w:rPr>
                      <w:b/>
                      <w:bCs/>
                      <w:sz w:val="20"/>
                    </w:rPr>
                  </w:pPr>
                  <w:r w:rsidRPr="00A33037">
                    <w:rPr>
                      <w:b/>
                      <w:bCs/>
                      <w:sz w:val="20"/>
                    </w:rPr>
                    <w:t>Contact us at:</w:t>
                  </w:r>
                </w:p>
                <w:p w14:paraId="25926FA8" w14:textId="5679CF52" w:rsidR="006B52BD" w:rsidRDefault="00E408FB" w:rsidP="006130F1">
                  <w:pPr>
                    <w:framePr w:hSpace="180" w:wrap="around" w:hAnchor="text" w:y="435"/>
                    <w:spacing w:after="0"/>
                  </w:pPr>
                  <w:r>
                    <w:t xml:space="preserve">Phone: </w:t>
                  </w:r>
                  <w:r w:rsidR="00BF4FA0">
                    <w:t>33</w:t>
                  </w:r>
                  <w:r w:rsidR="00A75C92">
                    <w:t>6-906-9597</w:t>
                  </w:r>
                  <w:r>
                    <w:br/>
                  </w:r>
                  <w:r w:rsidR="002B328F">
                    <w:t xml:space="preserve">Email:  </w:t>
                  </w:r>
                  <w:hyperlink r:id="rId9" w:history="1">
                    <w:r w:rsidR="006B52BD" w:rsidRPr="008E0EB2">
                      <w:rPr>
                        <w:rStyle w:val="Hyperlink"/>
                      </w:rPr>
                      <w:t>seedsofmary@yahoo.com</w:t>
                    </w:r>
                  </w:hyperlink>
                </w:p>
                <w:p w14:paraId="322DD262" w14:textId="159F6030" w:rsidR="00007663" w:rsidRDefault="00A876A5" w:rsidP="006130F1">
                  <w:pPr>
                    <w:framePr w:hSpace="180" w:wrap="around" w:hAnchor="text" w:y="435"/>
                    <w:spacing w:after="0"/>
                  </w:pPr>
                  <w:r>
                    <w:t>Website:  seedsofmary.org</w:t>
                  </w:r>
                </w:p>
              </w:tc>
            </w:tr>
            <w:tr w:rsidR="00007663" w14:paraId="35E192B1" w14:textId="77777777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tbl>
                  <w:tblPr>
                    <w:tblStyle w:val="PlainTable4"/>
                    <w:tblW w:w="5000" w:type="pct"/>
                    <w:tblLayout w:type="fixed"/>
                    <w:tblLook w:val="0620" w:firstRow="1" w:lastRow="0" w:firstColumn="0" w:lastColumn="0" w:noHBand="1" w:noVBand="1"/>
                  </w:tblPr>
                  <w:tblGrid>
                    <w:gridCol w:w="1220"/>
                    <w:gridCol w:w="270"/>
                    <w:gridCol w:w="2353"/>
                  </w:tblGrid>
                  <w:tr w:rsidR="00007663" w14:paraId="14B00609" w14:textId="77777777" w:rsidTr="00E408FB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tcW w:w="1582" w:type="pct"/>
                        <w:vAlign w:val="center"/>
                      </w:tcPr>
                      <w:p w14:paraId="72530967" w14:textId="4FE123E6" w:rsidR="00007663" w:rsidRDefault="00007663" w:rsidP="006130F1">
                        <w:pPr>
                          <w:pStyle w:val="NoSpacing"/>
                          <w:framePr w:hSpace="180" w:wrap="around" w:hAnchor="text" w:y="435"/>
                        </w:pPr>
                      </w:p>
                    </w:tc>
                    <w:tc>
                      <w:tcPr>
                        <w:tcW w:w="350" w:type="pct"/>
                        <w:vAlign w:val="center"/>
                      </w:tcPr>
                      <w:p w14:paraId="769C9D04" w14:textId="77777777" w:rsidR="00007663" w:rsidRDefault="00007663" w:rsidP="006130F1">
                        <w:pPr>
                          <w:framePr w:hSpace="180" w:wrap="around" w:hAnchor="text" w:y="435"/>
                        </w:pPr>
                      </w:p>
                    </w:tc>
                    <w:tc>
                      <w:tcPr>
                        <w:tcW w:w="3050" w:type="pct"/>
                        <w:vAlign w:val="center"/>
                      </w:tcPr>
                      <w:p w14:paraId="7140922B" w14:textId="4821C22D" w:rsidR="00007663" w:rsidRPr="007B24CC" w:rsidRDefault="007B24CC" w:rsidP="006130F1">
                        <w:pPr>
                          <w:pStyle w:val="Company"/>
                          <w:framePr w:hSpace="180" w:wrap="around" w:hAnchor="text" w:y="435"/>
                          <w:rPr>
                            <w:color w:val="auto"/>
                          </w:rPr>
                        </w:pPr>
                        <w:r w:rsidRPr="007B24CC">
                          <w:rPr>
                            <w:color w:val="auto"/>
                          </w:rPr>
                          <w:t>Seeds of Mary</w:t>
                        </w:r>
                      </w:p>
                      <w:p w14:paraId="5534753B" w14:textId="7D1688CD" w:rsidR="00007663" w:rsidRDefault="006A4D59" w:rsidP="006130F1">
                        <w:pPr>
                          <w:pStyle w:val="Footer"/>
                          <w:framePr w:hSpace="180" w:wrap="around" w:hAnchor="text" w:y="435"/>
                        </w:pPr>
                        <w:r>
                          <w:t>122 Cecil Lane</w:t>
                        </w:r>
                      </w:p>
                      <w:p w14:paraId="58822AC7" w14:textId="73B797EC" w:rsidR="00007663" w:rsidRDefault="006A4D59" w:rsidP="006130F1">
                        <w:pPr>
                          <w:pStyle w:val="Footer"/>
                          <w:framePr w:hSpace="180" w:wrap="around" w:hAnchor="text" w:y="435"/>
                        </w:pPr>
                        <w:r>
                          <w:t>Rockingham, NC  28379</w:t>
                        </w:r>
                      </w:p>
                    </w:tc>
                  </w:tr>
                </w:tbl>
                <w:p w14:paraId="3FE456C5" w14:textId="77777777" w:rsidR="00007663" w:rsidRDefault="00007663" w:rsidP="006130F1">
                  <w:pPr>
                    <w:framePr w:hSpace="180" w:wrap="around" w:hAnchor="text" w:y="435"/>
                    <w:spacing w:after="0"/>
                  </w:pPr>
                </w:p>
              </w:tc>
            </w:tr>
          </w:tbl>
          <w:p w14:paraId="29C562F3" w14:textId="77777777" w:rsidR="00007663" w:rsidRDefault="00007663" w:rsidP="00981E9E">
            <w:pPr>
              <w:spacing w:after="0"/>
            </w:pPr>
          </w:p>
        </w:tc>
        <w:tc>
          <w:tcPr>
            <w:tcW w:w="720" w:type="dxa"/>
          </w:tcPr>
          <w:p w14:paraId="1471C52B" w14:textId="77777777" w:rsidR="00007663" w:rsidRDefault="00007663" w:rsidP="00981E9E">
            <w:pPr>
              <w:spacing w:after="0"/>
            </w:pPr>
          </w:p>
        </w:tc>
        <w:tc>
          <w:tcPr>
            <w:tcW w:w="720" w:type="dxa"/>
          </w:tcPr>
          <w:p w14:paraId="6BA5C1A2" w14:textId="77777777" w:rsidR="00007663" w:rsidRDefault="00007663" w:rsidP="00981E9E">
            <w:pPr>
              <w:spacing w:after="0"/>
            </w:pPr>
          </w:p>
        </w:tc>
        <w:tc>
          <w:tcPr>
            <w:tcW w:w="3851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51"/>
            </w:tblGrid>
            <w:tr w:rsidR="00007663" w14:paraId="25309151" w14:textId="77777777" w:rsidTr="00F51140">
              <w:trPr>
                <w:trHeight w:hRule="exact" w:val="6930"/>
              </w:trPr>
              <w:tc>
                <w:tcPr>
                  <w:tcW w:w="5000" w:type="pct"/>
                </w:tcPr>
                <w:p w14:paraId="51025AD6" w14:textId="350E2DB8" w:rsidR="00007663" w:rsidRDefault="00E408FB" w:rsidP="006130F1">
                  <w:pPr>
                    <w:framePr w:hSpace="180" w:wrap="around" w:hAnchor="text" w:y="435"/>
                    <w:spacing w:after="0"/>
                    <w:jc w:val="center"/>
                    <w:rPr>
                      <w:i/>
                      <w:iCs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8240" behindDoc="1" locked="0" layoutInCell="1" allowOverlap="1" wp14:anchorId="1C93ECEF" wp14:editId="0151A39D">
                        <wp:simplePos x="0" y="0"/>
                        <wp:positionH relativeFrom="column">
                          <wp:posOffset>-2540</wp:posOffset>
                        </wp:positionH>
                        <wp:positionV relativeFrom="page">
                          <wp:posOffset>635</wp:posOffset>
                        </wp:positionV>
                        <wp:extent cx="2440940" cy="5962650"/>
                        <wp:effectExtent l="0" t="0" r="0" b="0"/>
                        <wp:wrapNone/>
                        <wp:docPr id="16" name="Picture 16" descr="Golf ball on blue tee in gras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Picture 16" descr="Golf ball on blue tee in grass"/>
                                <pic:cNvPicPr/>
                              </pic:nvPicPr>
                              <pic:blipFill>
                                <a:blip r:embed="rId10"/>
                                <a:srcRect l="27812" r="2781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40940" cy="59626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DE3AB5">
                    <w:rPr>
                      <w:i/>
                      <w:iCs/>
                      <w:sz w:val="28"/>
                      <w:szCs w:val="28"/>
                    </w:rPr>
                    <w:t>8th A</w:t>
                  </w:r>
                  <w:r w:rsidR="003262C3" w:rsidRPr="00FA7D9E">
                    <w:rPr>
                      <w:i/>
                      <w:iCs/>
                      <w:sz w:val="28"/>
                      <w:szCs w:val="28"/>
                    </w:rPr>
                    <w:t>NNUAL</w:t>
                  </w:r>
                </w:p>
                <w:p w14:paraId="07BDF296" w14:textId="47679EED" w:rsidR="007C6866" w:rsidRPr="00D44264" w:rsidRDefault="009C696D" w:rsidP="006130F1">
                  <w:pPr>
                    <w:framePr w:hSpace="180" w:wrap="around" w:hAnchor="text" w:y="435"/>
                    <w:spacing w:after="0"/>
                    <w:jc w:val="center"/>
                    <w:rPr>
                      <w:sz w:val="28"/>
                      <w:szCs w:val="28"/>
                    </w:rPr>
                  </w:pPr>
                  <w:r w:rsidRPr="00D44264">
                    <w:rPr>
                      <w:sz w:val="28"/>
                      <w:szCs w:val="28"/>
                    </w:rPr>
                    <w:t>MARY L. QUICK MEMORIAL GOLF TOURNAMENT</w:t>
                  </w:r>
                </w:p>
                <w:p w14:paraId="0DCA92E4" w14:textId="77777777" w:rsidR="007C6866" w:rsidRDefault="007C6866" w:rsidP="006130F1">
                  <w:pPr>
                    <w:framePr w:hSpace="180" w:wrap="around" w:hAnchor="text" w:y="435"/>
                    <w:spacing w:after="0"/>
                    <w:jc w:val="center"/>
                    <w:rPr>
                      <w:i/>
                      <w:iCs/>
                      <w:sz w:val="28"/>
                      <w:szCs w:val="28"/>
                    </w:rPr>
                  </w:pPr>
                </w:p>
                <w:p w14:paraId="55681CCA" w14:textId="5B2394AB" w:rsidR="007C6866" w:rsidRDefault="009B4A4B" w:rsidP="006130F1">
                  <w:pPr>
                    <w:framePr w:hSpace="180" w:wrap="around" w:hAnchor="text" w:y="435"/>
                    <w:spacing w:after="0"/>
                    <w:jc w:val="center"/>
                    <w:rPr>
                      <w:i/>
                      <w:iCs/>
                      <w:sz w:val="28"/>
                      <w:szCs w:val="28"/>
                    </w:rPr>
                  </w:pPr>
                  <w:r>
                    <w:rPr>
                      <w:i/>
                      <w:iCs/>
                      <w:sz w:val="28"/>
                      <w:szCs w:val="28"/>
                    </w:rPr>
                    <w:t>Sponsored by</w:t>
                  </w:r>
                </w:p>
                <w:p w14:paraId="337DF072" w14:textId="77777777" w:rsidR="007C6866" w:rsidRDefault="007C6866" w:rsidP="006130F1">
                  <w:pPr>
                    <w:framePr w:hSpace="180" w:wrap="around" w:hAnchor="text" w:y="435"/>
                    <w:spacing w:after="0"/>
                    <w:jc w:val="center"/>
                  </w:pPr>
                </w:p>
                <w:p w14:paraId="5DDCE0C7" w14:textId="77777777" w:rsidR="00286D42" w:rsidRDefault="00286D42" w:rsidP="006130F1">
                  <w:pPr>
                    <w:framePr w:hSpace="180" w:wrap="around" w:hAnchor="text" w:y="435"/>
                    <w:spacing w:after="0"/>
                    <w:rPr>
                      <w:b/>
                      <w:bCs/>
                      <w:szCs w:val="18"/>
                    </w:rPr>
                  </w:pPr>
                </w:p>
                <w:p w14:paraId="2581D98A" w14:textId="065DC9D9" w:rsidR="00007663" w:rsidRPr="004F5AD9" w:rsidRDefault="00D44264" w:rsidP="006130F1">
                  <w:pPr>
                    <w:framePr w:hSpace="180" w:wrap="around" w:hAnchor="text" w:y="435"/>
                    <w:spacing w:after="0"/>
                    <w:rPr>
                      <w:b/>
                      <w:bCs/>
                      <w:szCs w:val="18"/>
                    </w:rPr>
                  </w:pPr>
                  <w:r>
                    <w:rPr>
                      <w:b/>
                      <w:bCs/>
                      <w:szCs w:val="18"/>
                    </w:rPr>
                    <w:t xml:space="preserve">               </w:t>
                  </w:r>
                  <w:r w:rsidR="00D46306">
                    <w:rPr>
                      <w:b/>
                      <w:bCs/>
                      <w:noProof/>
                      <w:szCs w:val="18"/>
                    </w:rPr>
                    <w:drawing>
                      <wp:inline distT="0" distB="0" distL="0" distR="0" wp14:anchorId="43B59897" wp14:editId="0ABA8FA0">
                        <wp:extent cx="1933575" cy="571500"/>
                        <wp:effectExtent l="0" t="0" r="9525" b="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3575" cy="5715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E08AC" w:rsidRPr="004F5AD9">
                    <w:rPr>
                      <w:b/>
                      <w:bCs/>
                      <w:szCs w:val="18"/>
                    </w:rPr>
                    <w:t xml:space="preserve"> </w:t>
                  </w:r>
                </w:p>
                <w:p w14:paraId="23E3B88D" w14:textId="77777777" w:rsidR="009E08AC" w:rsidRDefault="009E08AC" w:rsidP="006130F1">
                  <w:pPr>
                    <w:framePr w:hSpace="180" w:wrap="around" w:hAnchor="text" w:y="435"/>
                    <w:spacing w:after="0"/>
                    <w:rPr>
                      <w:sz w:val="40"/>
                      <w:szCs w:val="40"/>
                    </w:rPr>
                  </w:pPr>
                </w:p>
                <w:p w14:paraId="77860068" w14:textId="4C874E98" w:rsidR="00AE153C" w:rsidRPr="00C210BC" w:rsidRDefault="00AC77E2" w:rsidP="006130F1">
                  <w:pPr>
                    <w:framePr w:hSpace="180" w:wrap="around" w:hAnchor="text" w:y="435"/>
                    <w:spacing w:after="0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Fri</w:t>
                  </w:r>
                  <w:r w:rsidR="003F6D18">
                    <w:rPr>
                      <w:b/>
                      <w:bCs/>
                      <w:sz w:val="28"/>
                      <w:szCs w:val="28"/>
                    </w:rPr>
                    <w:t xml:space="preserve">day, July </w:t>
                  </w:r>
                  <w:r w:rsidR="00DE3AB5">
                    <w:rPr>
                      <w:b/>
                      <w:bCs/>
                      <w:sz w:val="28"/>
                      <w:szCs w:val="28"/>
                    </w:rPr>
                    <w:t>3</w:t>
                  </w:r>
                  <w:r w:rsidR="003F6D18">
                    <w:rPr>
                      <w:b/>
                      <w:bCs/>
                      <w:sz w:val="28"/>
                      <w:szCs w:val="28"/>
                    </w:rPr>
                    <w:t>,</w:t>
                  </w:r>
                  <w:r w:rsidR="00AE153C" w:rsidRPr="00C210BC">
                    <w:rPr>
                      <w:b/>
                      <w:bCs/>
                      <w:sz w:val="28"/>
                      <w:szCs w:val="28"/>
                    </w:rPr>
                    <w:t xml:space="preserve"> 202</w:t>
                  </w:r>
                  <w:r w:rsidR="00DE3AB5">
                    <w:rPr>
                      <w:b/>
                      <w:bCs/>
                      <w:sz w:val="28"/>
                      <w:szCs w:val="28"/>
                    </w:rPr>
                    <w:t>6</w:t>
                  </w:r>
                </w:p>
                <w:p w14:paraId="11D4DD76" w14:textId="6348B649" w:rsidR="009E08AC" w:rsidRDefault="00170D8C" w:rsidP="006130F1">
                  <w:pPr>
                    <w:framePr w:hSpace="180" w:wrap="around" w:hAnchor="text" w:y="435"/>
                    <w:spacing w:after="0"/>
                    <w:rPr>
                      <w:sz w:val="28"/>
                      <w:szCs w:val="28"/>
                    </w:rPr>
                  </w:pPr>
                  <w:r w:rsidRPr="006444A1">
                    <w:rPr>
                      <w:sz w:val="28"/>
                      <w:szCs w:val="28"/>
                    </w:rPr>
                    <w:t xml:space="preserve">Seven Lakes </w:t>
                  </w:r>
                  <w:r w:rsidR="00207D4F">
                    <w:rPr>
                      <w:sz w:val="28"/>
                      <w:szCs w:val="28"/>
                    </w:rPr>
                    <w:t>Country Club</w:t>
                  </w:r>
                </w:p>
                <w:p w14:paraId="31F69DEF" w14:textId="4C07CBA6" w:rsidR="00524ABD" w:rsidRPr="006444A1" w:rsidRDefault="00207D4F" w:rsidP="006130F1">
                  <w:pPr>
                    <w:framePr w:hSpace="180" w:wrap="around" w:hAnchor="text" w:y="435"/>
                    <w:spacing w:after="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126 E. Devonshire Ave</w:t>
                  </w:r>
                </w:p>
                <w:p w14:paraId="02B2185E" w14:textId="1AA8430A" w:rsidR="009E08AC" w:rsidRPr="00524ABD" w:rsidRDefault="00524ABD" w:rsidP="006130F1">
                  <w:pPr>
                    <w:framePr w:hSpace="180" w:wrap="around" w:hAnchor="text" w:y="435"/>
                    <w:spacing w:after="0"/>
                    <w:rPr>
                      <w:sz w:val="28"/>
                      <w:szCs w:val="28"/>
                    </w:rPr>
                  </w:pPr>
                  <w:r w:rsidRPr="00524ABD">
                    <w:rPr>
                      <w:sz w:val="28"/>
                      <w:szCs w:val="28"/>
                    </w:rPr>
                    <w:t>West End, NC</w:t>
                  </w:r>
                  <w:r w:rsidR="00475707">
                    <w:rPr>
                      <w:sz w:val="28"/>
                      <w:szCs w:val="28"/>
                    </w:rPr>
                    <w:t xml:space="preserve">  27376</w:t>
                  </w:r>
                </w:p>
                <w:p w14:paraId="3ABA015A" w14:textId="2BA22677" w:rsidR="008D3B27" w:rsidRDefault="008D3B27" w:rsidP="006130F1">
                  <w:pPr>
                    <w:framePr w:hSpace="180" w:wrap="around" w:hAnchor="text" w:y="435"/>
                    <w:spacing w:after="0"/>
                    <w:rPr>
                      <w:b/>
                      <w:bCs/>
                      <w:sz w:val="34"/>
                      <w:szCs w:val="34"/>
                    </w:rPr>
                  </w:pPr>
                </w:p>
                <w:p w14:paraId="6263AEAA" w14:textId="6877D19D" w:rsidR="00C756F6" w:rsidRPr="009E08AC" w:rsidRDefault="00DA7A3E" w:rsidP="006130F1">
                  <w:pPr>
                    <w:framePr w:hSpace="180" w:wrap="around" w:hAnchor="text" w:y="435"/>
                    <w:spacing w:after="0"/>
                    <w:rPr>
                      <w:b/>
                      <w:bCs/>
                      <w:sz w:val="34"/>
                      <w:szCs w:val="34"/>
                    </w:rPr>
                  </w:pPr>
                  <w:r>
                    <w:rPr>
                      <w:b/>
                      <w:bCs/>
                      <w:sz w:val="34"/>
                      <w:szCs w:val="34"/>
                    </w:rPr>
                    <w:t xml:space="preserve">         </w:t>
                  </w:r>
                  <w:r w:rsidR="008E052F">
                    <w:rPr>
                      <w:b/>
                      <w:bCs/>
                      <w:sz w:val="34"/>
                      <w:szCs w:val="34"/>
                    </w:rPr>
                    <w:t>8</w:t>
                  </w:r>
                  <w:r w:rsidR="00C756F6">
                    <w:rPr>
                      <w:b/>
                      <w:bCs/>
                      <w:sz w:val="34"/>
                      <w:szCs w:val="34"/>
                    </w:rPr>
                    <w:t>:</w:t>
                  </w:r>
                  <w:r w:rsidR="008E052F">
                    <w:rPr>
                      <w:b/>
                      <w:bCs/>
                      <w:sz w:val="34"/>
                      <w:szCs w:val="34"/>
                    </w:rPr>
                    <w:t>3</w:t>
                  </w:r>
                  <w:r w:rsidR="00C756F6">
                    <w:rPr>
                      <w:b/>
                      <w:bCs/>
                      <w:sz w:val="34"/>
                      <w:szCs w:val="34"/>
                    </w:rPr>
                    <w:t>0 Shotgun Start</w:t>
                  </w:r>
                </w:p>
              </w:tc>
            </w:tr>
            <w:tr w:rsidR="00007663" w14:paraId="630225BD" w14:textId="77777777" w:rsidTr="00F51140">
              <w:trPr>
                <w:trHeight w:hRule="exact" w:val="4137"/>
              </w:trPr>
              <w:tc>
                <w:tcPr>
                  <w:tcW w:w="5000" w:type="pct"/>
                </w:tcPr>
                <w:p w14:paraId="534396EF" w14:textId="77777777" w:rsidR="00007663" w:rsidRDefault="00007663" w:rsidP="006130F1">
                  <w:pPr>
                    <w:framePr w:hSpace="180" w:wrap="around" w:hAnchor="text" w:y="435"/>
                    <w:spacing w:after="0"/>
                  </w:pPr>
                </w:p>
              </w:tc>
            </w:tr>
            <w:tr w:rsidR="00007663" w14:paraId="06A7DA9E" w14:textId="77777777">
              <w:trPr>
                <w:trHeight w:hRule="exact" w:val="3240"/>
              </w:trPr>
              <w:sdt>
                <w:sdtPr>
                  <w:rPr>
                    <w:sz w:val="36"/>
                    <w:szCs w:val="36"/>
                  </w:rPr>
                  <w:alias w:val="Company"/>
                  <w:tag w:val=""/>
                  <w:id w:val="1274751255"/>
                  <w:placeholder>
                    <w:docPart w:val="F9BEB79B794D45D49A13CB6A66418300"/>
                  </w:placeholder>
                  <w:dataBinding w:prefixMappings="xmlns:ns0='http://schemas.openxmlformats.org/officeDocument/2006/extended-properties' " w:xpath="/ns0:Properties[1]/ns0:Company[1]" w:storeItemID="{6668398D-A668-4E3E-A5EB-62B293D839F1}"/>
                  <w:text/>
                </w:sdtPr>
                <w:sdtEndPr/>
                <w:sdtContent>
                  <w:tc>
                    <w:tcPr>
                      <w:tcW w:w="5000" w:type="pct"/>
                      <w:shd w:val="clear" w:color="auto" w:fill="C45238" w:themeFill="accent1"/>
                    </w:tcPr>
                    <w:p w14:paraId="646EB879" w14:textId="7BB2E8F8" w:rsidR="00007663" w:rsidRPr="006A4D59" w:rsidRDefault="00670AEB" w:rsidP="006130F1">
                      <w:pPr>
                        <w:pStyle w:val="Title"/>
                        <w:framePr w:hSpace="180" w:wrap="around" w:hAnchor="text" w:y="435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Mary L. Quick Memorial Scholarship Fund</w:t>
                      </w:r>
                    </w:p>
                  </w:tc>
                </w:sdtContent>
              </w:sdt>
            </w:tr>
            <w:tr w:rsidR="00007663" w14:paraId="2B331819" w14:textId="77777777">
              <w:trPr>
                <w:trHeight w:hRule="exact" w:val="1440"/>
              </w:trPr>
              <w:tc>
                <w:tcPr>
                  <w:tcW w:w="5000" w:type="pct"/>
                  <w:shd w:val="clear" w:color="auto" w:fill="C45238" w:themeFill="accent1"/>
                  <w:vAlign w:val="bottom"/>
                </w:tcPr>
                <w:p w14:paraId="20AB979F" w14:textId="77777777" w:rsidR="006A4D59" w:rsidRPr="006A4D59" w:rsidRDefault="006A4D59" w:rsidP="006130F1">
                  <w:pPr>
                    <w:pStyle w:val="Subtitle"/>
                    <w:framePr w:hSpace="180" w:wrap="around" w:hAnchor="text" w:y="435"/>
                    <w:spacing w:after="0"/>
                    <w:rPr>
                      <w:i w:val="0"/>
                      <w:iCs w:val="0"/>
                    </w:rPr>
                  </w:pPr>
                  <w:r w:rsidRPr="006A4D59">
                    <w:rPr>
                      <w:i w:val="0"/>
                      <w:iCs w:val="0"/>
                    </w:rPr>
                    <w:t>Friday, June 30, 2023</w:t>
                  </w:r>
                </w:p>
                <w:p w14:paraId="6AAA35F2" w14:textId="03561B16" w:rsidR="006A4D59" w:rsidRPr="00332424" w:rsidRDefault="006A4D59" w:rsidP="006130F1">
                  <w:pPr>
                    <w:pStyle w:val="Subtitle"/>
                    <w:framePr w:hSpace="180" w:wrap="around" w:hAnchor="text" w:y="435"/>
                    <w:spacing w:after="0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332424">
                    <w:rPr>
                      <w:i w:val="0"/>
                      <w:iCs w:val="0"/>
                      <w:sz w:val="22"/>
                      <w:szCs w:val="22"/>
                    </w:rPr>
                    <w:t xml:space="preserve">Seven Lakes Country </w:t>
                  </w:r>
                  <w:r w:rsidR="00332424" w:rsidRPr="00332424">
                    <w:rPr>
                      <w:i w:val="0"/>
                      <w:iCs w:val="0"/>
                      <w:sz w:val="22"/>
                      <w:szCs w:val="22"/>
                    </w:rPr>
                    <w:t>Club</w:t>
                  </w:r>
                </w:p>
                <w:p w14:paraId="707A9F03" w14:textId="04CB0C95" w:rsidR="00007663" w:rsidRPr="00E6101E" w:rsidRDefault="00E6101E" w:rsidP="006130F1">
                  <w:pPr>
                    <w:pStyle w:val="Subtitle"/>
                    <w:framePr w:hSpace="180" w:wrap="around" w:hAnchor="text" w:y="435"/>
                    <w:spacing w:after="0"/>
                    <w:rPr>
                      <w:i w:val="0"/>
                      <w:iCs w:val="0"/>
                    </w:rPr>
                  </w:pPr>
                  <w:r w:rsidRPr="00E6101E">
                    <w:rPr>
                      <w:i w:val="0"/>
                      <w:iCs w:val="0"/>
                    </w:rPr>
                    <w:t>West End, NC  27376</w:t>
                  </w:r>
                </w:p>
              </w:tc>
            </w:tr>
          </w:tbl>
          <w:p w14:paraId="62304109" w14:textId="77777777" w:rsidR="00007663" w:rsidRDefault="00007663" w:rsidP="00981E9E">
            <w:pPr>
              <w:spacing w:after="0"/>
            </w:pPr>
          </w:p>
        </w:tc>
      </w:tr>
    </w:tbl>
    <w:p w14:paraId="4346A15A" w14:textId="77777777" w:rsidR="00007663" w:rsidRDefault="00007663" w:rsidP="00E6101E">
      <w:pPr>
        <w:pStyle w:val="NoSpacing"/>
      </w:pPr>
    </w:p>
    <w:tbl>
      <w:tblPr>
        <w:tblStyle w:val="TableLayout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2"/>
      </w:tblPr>
      <w:tblGrid>
        <w:gridCol w:w="3840"/>
        <w:gridCol w:w="713"/>
        <w:gridCol w:w="713"/>
        <w:gridCol w:w="3843"/>
        <w:gridCol w:w="720"/>
        <w:gridCol w:w="720"/>
        <w:gridCol w:w="3851"/>
      </w:tblGrid>
      <w:tr w:rsidR="00007663" w14:paraId="7D3C8B5F" w14:textId="77777777">
        <w:trPr>
          <w:trHeight w:hRule="exact" w:val="10800"/>
          <w:jc w:val="center"/>
        </w:trPr>
        <w:tc>
          <w:tcPr>
            <w:tcW w:w="3840" w:type="dxa"/>
          </w:tcPr>
          <w:p w14:paraId="07A8C54D" w14:textId="77777777" w:rsidR="00007663" w:rsidRDefault="00E408FB" w:rsidP="00E6101E">
            <w:pPr>
              <w:spacing w:after="0"/>
            </w:pPr>
            <w:r>
              <w:rPr>
                <w:noProof/>
              </w:rPr>
              <w:lastRenderedPageBreak/>
              <w:drawing>
                <wp:inline distT="0" distB="0" distL="0" distR="0" wp14:anchorId="6CFD8A1C" wp14:editId="741CEADC">
                  <wp:extent cx="2443916" cy="3253195"/>
                  <wp:effectExtent l="0" t="0" r="0" b="444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3916" cy="3253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A5D903" w14:textId="23A708AB" w:rsidR="00007663" w:rsidRPr="00C54360" w:rsidRDefault="00713AB7" w:rsidP="00E6101E">
            <w:pPr>
              <w:pStyle w:val="Heading1"/>
              <w:rPr>
                <w:color w:val="auto"/>
              </w:rPr>
            </w:pPr>
            <w:r w:rsidRPr="00C54360">
              <w:rPr>
                <w:color w:val="auto"/>
              </w:rPr>
              <w:t>Mary L. Quick</w:t>
            </w:r>
          </w:p>
          <w:p w14:paraId="7088284E" w14:textId="4968837B" w:rsidR="00007663" w:rsidRDefault="006B2F8E" w:rsidP="00E6101E">
            <w:pPr>
              <w:spacing w:after="0"/>
            </w:pPr>
            <w:r>
              <w:t xml:space="preserve">This tournament is a great opportunity to memorialize a wonderful woman of God.  As Pastor of St. Mary’s Holiness Church, in Hamlet, she was a strong, quiet leader who led by example. She was parent to 10 children in the immediate family, all who have made their marks in their community and world. </w:t>
            </w:r>
            <w:r w:rsidR="00781986">
              <w:t xml:space="preserve">She was a true advocate for education, pursuing and completing her high school diploma well into her adult years, and going on to earn certification as a Nurse’s Aide, and </w:t>
            </w:r>
            <w:r w:rsidR="0075726F">
              <w:t>worked</w:t>
            </w:r>
            <w:r w:rsidR="00781986">
              <w:t xml:space="preserve"> in this role for many years.  She supported and encouraged her children and grandchildren in their educational pursuits.  She always recognized the life-changing value of education.</w:t>
            </w:r>
            <w:r w:rsidR="00504A6C">
              <w:t xml:space="preserve"> This scholarship honors her legacy of caring</w:t>
            </w:r>
            <w:r w:rsidR="00794AD6">
              <w:t>!</w:t>
            </w:r>
            <w:r w:rsidR="00781986">
              <w:t xml:space="preserve">  </w:t>
            </w:r>
          </w:p>
        </w:tc>
        <w:tc>
          <w:tcPr>
            <w:tcW w:w="713" w:type="dxa"/>
          </w:tcPr>
          <w:p w14:paraId="327F2881" w14:textId="77777777" w:rsidR="00007663" w:rsidRDefault="00007663" w:rsidP="00E6101E">
            <w:pPr>
              <w:spacing w:after="0"/>
            </w:pPr>
          </w:p>
        </w:tc>
        <w:tc>
          <w:tcPr>
            <w:tcW w:w="713" w:type="dxa"/>
          </w:tcPr>
          <w:p w14:paraId="5341B38E" w14:textId="77777777" w:rsidR="00007663" w:rsidRDefault="00007663" w:rsidP="00E6101E">
            <w:pPr>
              <w:spacing w:after="0"/>
            </w:pPr>
          </w:p>
        </w:tc>
        <w:tc>
          <w:tcPr>
            <w:tcW w:w="3843" w:type="dxa"/>
          </w:tcPr>
          <w:p w14:paraId="1A922E7F" w14:textId="5310BB0F" w:rsidR="00007663" w:rsidRDefault="00912B47" w:rsidP="00E6101E">
            <w:pPr>
              <w:pStyle w:val="Heading2"/>
              <w:spacing w:before="200" w:after="0"/>
            </w:pPr>
            <w:r>
              <w:t>WHAT’S IN IT FOR YOU</w:t>
            </w:r>
            <w:r w:rsidR="00E408FB">
              <w:t>?</w:t>
            </w:r>
          </w:p>
          <w:p w14:paraId="43E50FEE" w14:textId="77777777" w:rsidR="00912B47" w:rsidRPr="00912B47" w:rsidRDefault="00912B47" w:rsidP="00912B47"/>
          <w:p w14:paraId="3D501492" w14:textId="77777777" w:rsidR="00912B47" w:rsidRPr="00225C44" w:rsidRDefault="00912B47" w:rsidP="00E6101E">
            <w:pPr>
              <w:spacing w:after="0"/>
              <w:rPr>
                <w:sz w:val="20"/>
              </w:rPr>
            </w:pPr>
            <w:r w:rsidRPr="00225C44">
              <w:rPr>
                <w:sz w:val="20"/>
              </w:rPr>
              <w:t>By participating in the Mary L. Quick Memorial Golf Tournament, you will:</w:t>
            </w:r>
          </w:p>
          <w:p w14:paraId="4CACF3AD" w14:textId="77777777" w:rsidR="00912B47" w:rsidRDefault="00912B47" w:rsidP="00E6101E">
            <w:pPr>
              <w:spacing w:after="0"/>
            </w:pPr>
          </w:p>
          <w:p w14:paraId="256492DC" w14:textId="77777777" w:rsidR="00912B47" w:rsidRDefault="00912B47" w:rsidP="00FF19D6">
            <w:pPr>
              <w:pStyle w:val="ListParagraph"/>
              <w:numPr>
                <w:ilvl w:val="0"/>
                <w:numId w:val="7"/>
              </w:numPr>
              <w:spacing w:after="0" w:line="240" w:lineRule="auto"/>
            </w:pPr>
            <w:r>
              <w:t>Help children from our community have an opportunity to attend college or university.</w:t>
            </w:r>
          </w:p>
          <w:p w14:paraId="4ECCB995" w14:textId="77777777" w:rsidR="00912B47" w:rsidRDefault="00912B47" w:rsidP="00FF19D6">
            <w:pPr>
              <w:spacing w:after="0" w:line="240" w:lineRule="auto"/>
            </w:pPr>
          </w:p>
          <w:p w14:paraId="6911C481" w14:textId="4752FB9F" w:rsidR="00912B47" w:rsidRDefault="00912B47" w:rsidP="00FF19D6">
            <w:pPr>
              <w:pStyle w:val="ListParagraph"/>
              <w:numPr>
                <w:ilvl w:val="0"/>
                <w:numId w:val="7"/>
              </w:numPr>
              <w:spacing w:after="0" w:line="240" w:lineRule="auto"/>
            </w:pPr>
            <w:r>
              <w:t xml:space="preserve">Play 18 holes </w:t>
            </w:r>
            <w:r w:rsidR="00330914">
              <w:t xml:space="preserve">of golf </w:t>
            </w:r>
            <w:r>
              <w:t xml:space="preserve">on a </w:t>
            </w:r>
            <w:r w:rsidR="00614776">
              <w:t xml:space="preserve">picturesque and </w:t>
            </w:r>
            <w:r>
              <w:t xml:space="preserve">challenging golf </w:t>
            </w:r>
            <w:r w:rsidR="00E20D2C">
              <w:t>course.</w:t>
            </w:r>
          </w:p>
          <w:p w14:paraId="16B4F529" w14:textId="77777777" w:rsidR="00912B47" w:rsidRDefault="00912B47" w:rsidP="00FF19D6">
            <w:pPr>
              <w:spacing w:after="0" w:line="240" w:lineRule="auto"/>
            </w:pPr>
          </w:p>
          <w:p w14:paraId="456B2653" w14:textId="6E523C05" w:rsidR="00912B47" w:rsidRDefault="00912B47" w:rsidP="00FF19D6">
            <w:pPr>
              <w:pStyle w:val="ListParagraph"/>
              <w:numPr>
                <w:ilvl w:val="0"/>
                <w:numId w:val="7"/>
              </w:numPr>
              <w:spacing w:after="0" w:line="240" w:lineRule="auto"/>
            </w:pPr>
            <w:r>
              <w:t xml:space="preserve">Receive a gift bag </w:t>
            </w:r>
            <w:r w:rsidR="008A2314">
              <w:t xml:space="preserve">and a chance at winning a door </w:t>
            </w:r>
            <w:r w:rsidR="009C6E34">
              <w:t>prize</w:t>
            </w:r>
            <w:r w:rsidR="00E20D2C">
              <w:t>.</w:t>
            </w:r>
          </w:p>
          <w:p w14:paraId="299E0600" w14:textId="77777777" w:rsidR="00912B47" w:rsidRDefault="00912B47" w:rsidP="00FF19D6">
            <w:pPr>
              <w:spacing w:after="0" w:line="240" w:lineRule="auto"/>
            </w:pPr>
          </w:p>
          <w:p w14:paraId="0614ED44" w14:textId="13619BA7" w:rsidR="00912B47" w:rsidRDefault="00912B47" w:rsidP="00FF19D6">
            <w:pPr>
              <w:pStyle w:val="ListParagraph"/>
              <w:numPr>
                <w:ilvl w:val="0"/>
                <w:numId w:val="7"/>
              </w:numPr>
              <w:spacing w:after="0" w:line="240" w:lineRule="auto"/>
            </w:pPr>
            <w:r>
              <w:t xml:space="preserve">Have drinks and snacks available to you while on the golf </w:t>
            </w:r>
            <w:r w:rsidR="00E20D2C">
              <w:t>course.</w:t>
            </w:r>
          </w:p>
          <w:p w14:paraId="0691803D" w14:textId="16F14AFA" w:rsidR="00912B47" w:rsidRDefault="00912B47" w:rsidP="00FF19D6">
            <w:pPr>
              <w:spacing w:after="0" w:line="240" w:lineRule="auto"/>
            </w:pPr>
          </w:p>
          <w:p w14:paraId="41D60FBE" w14:textId="16096B56" w:rsidR="00912B47" w:rsidRDefault="00912B47" w:rsidP="00FF19D6">
            <w:pPr>
              <w:pStyle w:val="ListParagraph"/>
              <w:numPr>
                <w:ilvl w:val="0"/>
                <w:numId w:val="7"/>
              </w:numPr>
              <w:spacing w:after="0" w:line="240" w:lineRule="auto"/>
            </w:pPr>
            <w:r>
              <w:t xml:space="preserve">Receive a nice hot meal after your round of </w:t>
            </w:r>
            <w:r w:rsidR="00E20D2C">
              <w:t>golf.</w:t>
            </w:r>
          </w:p>
          <w:p w14:paraId="3E818023" w14:textId="091D8F31" w:rsidR="00912B47" w:rsidRDefault="00912B47" w:rsidP="00FF19D6">
            <w:pPr>
              <w:spacing w:after="0" w:line="240" w:lineRule="auto"/>
            </w:pPr>
          </w:p>
          <w:p w14:paraId="4E0B016C" w14:textId="4B8416E0" w:rsidR="00912B47" w:rsidRDefault="00912B47" w:rsidP="00FF19D6">
            <w:pPr>
              <w:pStyle w:val="ListParagraph"/>
              <w:numPr>
                <w:ilvl w:val="0"/>
                <w:numId w:val="7"/>
              </w:numPr>
              <w:spacing w:after="0" w:line="240" w:lineRule="auto"/>
            </w:pPr>
            <w:r>
              <w:t xml:space="preserve">Have a great day of fun, </w:t>
            </w:r>
            <w:r w:rsidR="006D6D18">
              <w:t>food,</w:t>
            </w:r>
            <w:r>
              <w:t xml:space="preserve"> and </w:t>
            </w:r>
            <w:r w:rsidR="006D6D18">
              <w:t>fellowship!</w:t>
            </w:r>
          </w:p>
          <w:p w14:paraId="34F50F51" w14:textId="7C35A9D1" w:rsidR="00007663" w:rsidRDefault="00007663" w:rsidP="00E6101E">
            <w:pPr>
              <w:spacing w:after="0"/>
            </w:pPr>
          </w:p>
          <w:p w14:paraId="38596D1E" w14:textId="6ECFB3C9" w:rsidR="00007663" w:rsidRDefault="00A367D5" w:rsidP="00E6101E">
            <w:pPr>
              <w:pStyle w:val="Heading2"/>
              <w:spacing w:after="0"/>
            </w:pPr>
            <w:r>
              <w:t>Chances to Win</w:t>
            </w:r>
          </w:p>
          <w:p w14:paraId="5ACF277A" w14:textId="77777777" w:rsidR="00A367D5" w:rsidRDefault="00A367D5" w:rsidP="00E6101E">
            <w:pPr>
              <w:spacing w:after="0"/>
            </w:pPr>
          </w:p>
          <w:p w14:paraId="00BE0126" w14:textId="77777777" w:rsidR="00A367D5" w:rsidRPr="00006951" w:rsidRDefault="00A367D5" w:rsidP="00E6101E">
            <w:pPr>
              <w:spacing w:after="0"/>
              <w:rPr>
                <w:sz w:val="20"/>
              </w:rPr>
            </w:pPr>
            <w:r w:rsidRPr="00006951">
              <w:rPr>
                <w:sz w:val="20"/>
              </w:rPr>
              <w:t>Cash prize for a hole-in-one</w:t>
            </w:r>
          </w:p>
          <w:p w14:paraId="3C0BE37E" w14:textId="3B2F0FC5" w:rsidR="00A367D5" w:rsidRPr="00006951" w:rsidRDefault="00A367D5" w:rsidP="00E6101E">
            <w:pPr>
              <w:spacing w:after="0"/>
              <w:rPr>
                <w:sz w:val="20"/>
              </w:rPr>
            </w:pPr>
            <w:r w:rsidRPr="00006951">
              <w:rPr>
                <w:sz w:val="20"/>
              </w:rPr>
              <w:t>Prize</w:t>
            </w:r>
            <w:r w:rsidR="00A53FE3">
              <w:rPr>
                <w:sz w:val="20"/>
              </w:rPr>
              <w:t>s</w:t>
            </w:r>
            <w:r w:rsidRPr="00006951">
              <w:rPr>
                <w:sz w:val="20"/>
              </w:rPr>
              <w:t xml:space="preserve"> for 1</w:t>
            </w:r>
            <w:r w:rsidRPr="00006951">
              <w:rPr>
                <w:sz w:val="20"/>
                <w:vertAlign w:val="superscript"/>
              </w:rPr>
              <w:t>st</w:t>
            </w:r>
            <w:r w:rsidRPr="00006951">
              <w:rPr>
                <w:sz w:val="20"/>
              </w:rPr>
              <w:t xml:space="preserve">, </w:t>
            </w:r>
            <w:r w:rsidR="00006951" w:rsidRPr="00006951">
              <w:rPr>
                <w:sz w:val="20"/>
              </w:rPr>
              <w:t>2</w:t>
            </w:r>
            <w:r w:rsidR="00006951" w:rsidRPr="00006951">
              <w:rPr>
                <w:sz w:val="20"/>
                <w:vertAlign w:val="superscript"/>
              </w:rPr>
              <w:t>nd,</w:t>
            </w:r>
            <w:r w:rsidRPr="00006951">
              <w:rPr>
                <w:sz w:val="20"/>
              </w:rPr>
              <w:t xml:space="preserve"> </w:t>
            </w:r>
            <w:r w:rsidR="002F5FFA">
              <w:rPr>
                <w:sz w:val="20"/>
              </w:rPr>
              <w:t>and</w:t>
            </w:r>
            <w:r w:rsidRPr="00006951">
              <w:rPr>
                <w:sz w:val="20"/>
              </w:rPr>
              <w:t xml:space="preserve"> 3</w:t>
            </w:r>
            <w:r w:rsidRPr="00006951">
              <w:rPr>
                <w:sz w:val="20"/>
                <w:vertAlign w:val="superscript"/>
              </w:rPr>
              <w:t>rd</w:t>
            </w:r>
            <w:r w:rsidRPr="00006951">
              <w:rPr>
                <w:sz w:val="20"/>
              </w:rPr>
              <w:t xml:space="preserve"> place finishers</w:t>
            </w:r>
          </w:p>
          <w:p w14:paraId="6C0EB346" w14:textId="77777777" w:rsidR="00A367D5" w:rsidRPr="00006951" w:rsidRDefault="00A367D5" w:rsidP="00E6101E">
            <w:pPr>
              <w:spacing w:after="0"/>
              <w:rPr>
                <w:sz w:val="20"/>
              </w:rPr>
            </w:pPr>
            <w:r w:rsidRPr="00006951">
              <w:rPr>
                <w:sz w:val="20"/>
              </w:rPr>
              <w:t>Closest to the pin</w:t>
            </w:r>
          </w:p>
          <w:p w14:paraId="333C0AE9" w14:textId="77777777" w:rsidR="00A367D5" w:rsidRPr="00006951" w:rsidRDefault="00A367D5" w:rsidP="00E6101E">
            <w:pPr>
              <w:spacing w:after="0"/>
              <w:rPr>
                <w:sz w:val="20"/>
              </w:rPr>
            </w:pPr>
            <w:r w:rsidRPr="00006951">
              <w:rPr>
                <w:sz w:val="20"/>
              </w:rPr>
              <w:t>Longest Drive</w:t>
            </w:r>
          </w:p>
          <w:p w14:paraId="41319FFD" w14:textId="77777777" w:rsidR="00A367D5" w:rsidRPr="00006951" w:rsidRDefault="00A367D5" w:rsidP="00E6101E">
            <w:pPr>
              <w:spacing w:after="0"/>
              <w:rPr>
                <w:sz w:val="20"/>
              </w:rPr>
            </w:pPr>
            <w:r w:rsidRPr="00006951">
              <w:rPr>
                <w:sz w:val="20"/>
              </w:rPr>
              <w:t>Raffle for golf equipment</w:t>
            </w:r>
          </w:p>
          <w:p w14:paraId="59BBF7CE" w14:textId="100F5598" w:rsidR="00007663" w:rsidRDefault="00A367D5" w:rsidP="00E6101E">
            <w:pPr>
              <w:spacing w:after="0"/>
            </w:pPr>
            <w:r w:rsidRPr="00006951">
              <w:rPr>
                <w:sz w:val="20"/>
              </w:rPr>
              <w:t>Silent Auction</w:t>
            </w:r>
            <w:r>
              <w:t xml:space="preserve"> </w:t>
            </w:r>
          </w:p>
        </w:tc>
        <w:tc>
          <w:tcPr>
            <w:tcW w:w="720" w:type="dxa"/>
          </w:tcPr>
          <w:p w14:paraId="1B1E86DC" w14:textId="77777777" w:rsidR="00007663" w:rsidRDefault="00007663" w:rsidP="00E6101E">
            <w:pPr>
              <w:spacing w:after="0"/>
            </w:pPr>
          </w:p>
        </w:tc>
        <w:tc>
          <w:tcPr>
            <w:tcW w:w="720" w:type="dxa"/>
          </w:tcPr>
          <w:p w14:paraId="7D286469" w14:textId="77777777" w:rsidR="00007663" w:rsidRDefault="00007663" w:rsidP="00E6101E">
            <w:pPr>
              <w:spacing w:after="0"/>
            </w:pPr>
          </w:p>
        </w:tc>
        <w:tc>
          <w:tcPr>
            <w:tcW w:w="3851" w:type="dxa"/>
          </w:tcPr>
          <w:p w14:paraId="11A0FCB8" w14:textId="77777777" w:rsidR="00007663" w:rsidRDefault="00E408FB" w:rsidP="00E6101E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34D982B6" wp14:editId="46AC32A3">
                  <wp:extent cx="2247900" cy="18288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8102" cy="1828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0BD9F6" w14:textId="121CDF4F" w:rsidR="00007663" w:rsidRDefault="00E408FB" w:rsidP="00E6101E">
            <w:pPr>
              <w:pStyle w:val="Caption"/>
              <w:spacing w:after="0"/>
            </w:pPr>
            <w:r>
              <w:t>[</w:t>
            </w:r>
          </w:p>
          <w:p w14:paraId="1006484E" w14:textId="77777777" w:rsidR="00ED70BE" w:rsidRPr="00ED70BE" w:rsidRDefault="000D6108" w:rsidP="00171B1C">
            <w:pPr>
              <w:rPr>
                <w:b/>
                <w:bCs/>
                <w:sz w:val="22"/>
                <w:szCs w:val="22"/>
              </w:rPr>
            </w:pPr>
            <w:r w:rsidRPr="00ED70BE">
              <w:rPr>
                <w:b/>
                <w:bCs/>
                <w:sz w:val="22"/>
                <w:szCs w:val="22"/>
              </w:rPr>
              <w:t>Captain’s Choice Format</w:t>
            </w:r>
          </w:p>
          <w:p w14:paraId="559BB4A0" w14:textId="62D538C3" w:rsidR="00171B1C" w:rsidRPr="00A876A5" w:rsidRDefault="00171B1C" w:rsidP="00171B1C">
            <w:pPr>
              <w:rPr>
                <w:b/>
                <w:bCs/>
              </w:rPr>
            </w:pPr>
            <w:r>
              <w:t xml:space="preserve">Print your name and contact </w:t>
            </w:r>
            <w:r w:rsidR="004E064F">
              <w:t>information and</w:t>
            </w:r>
            <w:r w:rsidR="0019144B">
              <w:t xml:space="preserve"> list those </w:t>
            </w:r>
            <w:r w:rsidR="00DC1BAD">
              <w:t>who will be playing on your team.</w:t>
            </w:r>
            <w:r w:rsidR="00A876A5">
              <w:t xml:space="preserve"> </w:t>
            </w:r>
            <w:r w:rsidR="00A876A5" w:rsidRPr="00A876A5">
              <w:rPr>
                <w:b/>
                <w:bCs/>
              </w:rPr>
              <w:t>Only the first 18 PAID teams can be guaranteed a spot in the tournament.</w:t>
            </w:r>
          </w:p>
          <w:p w14:paraId="42EE4223" w14:textId="77777777" w:rsidR="00DC1BAD" w:rsidRDefault="00DC1BAD" w:rsidP="00171B1C"/>
          <w:p w14:paraId="503098DB" w14:textId="14E87C59" w:rsidR="00DC1BAD" w:rsidRDefault="00655F8C" w:rsidP="00171B1C">
            <w:r>
              <w:t>Name ____________________________________</w:t>
            </w:r>
          </w:p>
          <w:p w14:paraId="654B5E01" w14:textId="74C91DD3" w:rsidR="00655F8C" w:rsidRDefault="00655F8C" w:rsidP="00171B1C">
            <w:r>
              <w:t>P</w:t>
            </w:r>
            <w:r w:rsidR="00DA4CFB">
              <w:t>hone ____________________________________</w:t>
            </w:r>
          </w:p>
          <w:p w14:paraId="67A97F94" w14:textId="77777777" w:rsidR="00DA4CFB" w:rsidRDefault="00DA4CFB" w:rsidP="00171B1C"/>
          <w:p w14:paraId="756B43B0" w14:textId="146F5338" w:rsidR="00DA4CFB" w:rsidRDefault="00F55548" w:rsidP="00171B1C">
            <w:r>
              <w:t>My team will consist of:</w:t>
            </w:r>
          </w:p>
          <w:p w14:paraId="3A9E7F18" w14:textId="525084CF" w:rsidR="00F55548" w:rsidRDefault="00F55548" w:rsidP="00171B1C">
            <w:r>
              <w:t>1._________________________________________</w:t>
            </w:r>
          </w:p>
          <w:p w14:paraId="2FDC6ED8" w14:textId="506A7876" w:rsidR="007B3446" w:rsidRDefault="007B3446" w:rsidP="00171B1C">
            <w:r>
              <w:t>2. ________________________________________</w:t>
            </w:r>
          </w:p>
          <w:p w14:paraId="425D9FE9" w14:textId="16F89148" w:rsidR="007B3446" w:rsidRDefault="007B3446" w:rsidP="00171B1C">
            <w:r>
              <w:t>3. ________________________________________</w:t>
            </w:r>
          </w:p>
          <w:p w14:paraId="2BB72BE9" w14:textId="5D80CC48" w:rsidR="007B3446" w:rsidRPr="00171B1C" w:rsidRDefault="007B3446" w:rsidP="00171B1C">
            <w:r>
              <w:t>4. ________________________________________</w:t>
            </w:r>
          </w:p>
          <w:p w14:paraId="3F48C52B" w14:textId="0F9E579D" w:rsidR="00593B8B" w:rsidRDefault="004C09AD" w:rsidP="00C810E5">
            <w:pPr>
              <w:spacing w:after="0"/>
            </w:pPr>
            <w:r w:rsidRPr="00065001">
              <w:rPr>
                <w:b/>
                <w:bCs/>
              </w:rPr>
              <w:t xml:space="preserve">Cost:  </w:t>
            </w:r>
            <w:r w:rsidR="00815535" w:rsidRPr="00065001">
              <w:rPr>
                <w:b/>
                <w:bCs/>
              </w:rPr>
              <w:t>$</w:t>
            </w:r>
            <w:r w:rsidR="00A53FE3">
              <w:rPr>
                <w:b/>
                <w:bCs/>
              </w:rPr>
              <w:t>8</w:t>
            </w:r>
            <w:r w:rsidR="00815535" w:rsidRPr="00065001">
              <w:rPr>
                <w:b/>
                <w:bCs/>
              </w:rPr>
              <w:t>5 per player/$3</w:t>
            </w:r>
            <w:r w:rsidR="00D663EA">
              <w:rPr>
                <w:b/>
                <w:bCs/>
              </w:rPr>
              <w:t>4</w:t>
            </w:r>
            <w:r w:rsidR="00815535" w:rsidRPr="00065001">
              <w:rPr>
                <w:b/>
                <w:bCs/>
              </w:rPr>
              <w:t xml:space="preserve">0 per </w:t>
            </w:r>
            <w:r w:rsidR="002C6D97" w:rsidRPr="00065001">
              <w:rPr>
                <w:b/>
                <w:bCs/>
              </w:rPr>
              <w:t>team.</w:t>
            </w:r>
          </w:p>
          <w:p w14:paraId="334F271C" w14:textId="77777777" w:rsidR="00593B8B" w:rsidRDefault="00593B8B" w:rsidP="00C810E5">
            <w:pPr>
              <w:spacing w:after="0"/>
            </w:pPr>
          </w:p>
          <w:p w14:paraId="5FDC45B4" w14:textId="4EE2167F" w:rsidR="00055C8D" w:rsidRDefault="00593B8B" w:rsidP="00A876A5">
            <w:pPr>
              <w:spacing w:after="0" w:line="240" w:lineRule="auto"/>
            </w:pPr>
            <w:r>
              <w:t xml:space="preserve">Please mail entry </w:t>
            </w:r>
            <w:r w:rsidR="007B24CC">
              <w:t xml:space="preserve">or donation </w:t>
            </w:r>
            <w:r w:rsidR="00055C8D">
              <w:t>to the address below:</w:t>
            </w:r>
          </w:p>
          <w:p w14:paraId="6F6EF628" w14:textId="77777777" w:rsidR="00DA733C" w:rsidRDefault="00DA733C" w:rsidP="00A876A5">
            <w:pPr>
              <w:spacing w:after="0" w:line="240" w:lineRule="auto"/>
            </w:pPr>
          </w:p>
          <w:p w14:paraId="7D7180F3" w14:textId="5CC2B6A2" w:rsidR="00EF3AC4" w:rsidRPr="00DA733C" w:rsidRDefault="00EF3AC4" w:rsidP="00A876A5">
            <w:pPr>
              <w:spacing w:after="0" w:line="240" w:lineRule="auto"/>
              <w:rPr>
                <w:b/>
                <w:bCs/>
              </w:rPr>
            </w:pPr>
            <w:r w:rsidRPr="00DA733C">
              <w:rPr>
                <w:b/>
                <w:bCs/>
              </w:rPr>
              <w:t>S</w:t>
            </w:r>
            <w:r w:rsidR="007B24CC">
              <w:rPr>
                <w:b/>
                <w:bCs/>
              </w:rPr>
              <w:t>EEDS OF MARY</w:t>
            </w:r>
            <w:r w:rsidRPr="00DA733C">
              <w:rPr>
                <w:b/>
                <w:bCs/>
              </w:rPr>
              <w:t xml:space="preserve"> </w:t>
            </w:r>
          </w:p>
          <w:p w14:paraId="62629B93" w14:textId="77777777" w:rsidR="00007663" w:rsidRPr="00DA733C" w:rsidRDefault="001F174D" w:rsidP="00C810E5">
            <w:pPr>
              <w:spacing w:after="0"/>
              <w:rPr>
                <w:b/>
                <w:bCs/>
              </w:rPr>
            </w:pPr>
            <w:r w:rsidRPr="00DA733C">
              <w:rPr>
                <w:b/>
                <w:bCs/>
              </w:rPr>
              <w:t>122 Cecil Lane</w:t>
            </w:r>
          </w:p>
          <w:p w14:paraId="1AEFD149" w14:textId="7AAE0AF8" w:rsidR="002C6D97" w:rsidRDefault="002C6D97" w:rsidP="00C810E5">
            <w:pPr>
              <w:spacing w:after="0"/>
            </w:pPr>
            <w:r w:rsidRPr="00DA733C">
              <w:rPr>
                <w:b/>
                <w:bCs/>
              </w:rPr>
              <w:t>Rockingham, NC  28379</w:t>
            </w:r>
          </w:p>
        </w:tc>
      </w:tr>
    </w:tbl>
    <w:p w14:paraId="16BBC203" w14:textId="77777777" w:rsidR="00007663" w:rsidRDefault="00007663">
      <w:pPr>
        <w:pStyle w:val="NoSpacing"/>
      </w:pPr>
    </w:p>
    <w:sectPr w:rsidR="00007663">
      <w:pgSz w:w="15840" w:h="12240" w:orient="landscape" w:code="1"/>
      <w:pgMar w:top="720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11D46F2C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" w15:restartNumberingAfterBreak="0">
    <w:nsid w:val="636B48FD"/>
    <w:multiLevelType w:val="hybridMultilevel"/>
    <w:tmpl w:val="9B5830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1577857">
    <w:abstractNumId w:val="0"/>
  </w:num>
  <w:num w:numId="2" w16cid:durableId="1278831625">
    <w:abstractNumId w:val="0"/>
  </w:num>
  <w:num w:numId="3" w16cid:durableId="411238756">
    <w:abstractNumId w:val="0"/>
    <w:lvlOverride w:ilvl="0">
      <w:startOverride w:val="1"/>
    </w:lvlOverride>
  </w:num>
  <w:num w:numId="4" w16cid:durableId="1492409369">
    <w:abstractNumId w:val="0"/>
    <w:lvlOverride w:ilvl="0">
      <w:startOverride w:val="1"/>
    </w:lvlOverride>
  </w:num>
  <w:num w:numId="5" w16cid:durableId="969288443">
    <w:abstractNumId w:val="0"/>
    <w:lvlOverride w:ilvl="0">
      <w:startOverride w:val="1"/>
    </w:lvlOverride>
  </w:num>
  <w:num w:numId="6" w16cid:durableId="707679787">
    <w:abstractNumId w:val="0"/>
  </w:num>
  <w:num w:numId="7" w16cid:durableId="21282300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4D59"/>
    <w:rsid w:val="00006951"/>
    <w:rsid w:val="00007663"/>
    <w:rsid w:val="00007B03"/>
    <w:rsid w:val="000222C3"/>
    <w:rsid w:val="00055C8D"/>
    <w:rsid w:val="00065001"/>
    <w:rsid w:val="00080B71"/>
    <w:rsid w:val="000B77DD"/>
    <w:rsid w:val="000D00A7"/>
    <w:rsid w:val="000D6108"/>
    <w:rsid w:val="001417E3"/>
    <w:rsid w:val="001474C5"/>
    <w:rsid w:val="00170D8C"/>
    <w:rsid w:val="00171B1C"/>
    <w:rsid w:val="0019144B"/>
    <w:rsid w:val="001B0EE0"/>
    <w:rsid w:val="001B7274"/>
    <w:rsid w:val="001F174D"/>
    <w:rsid w:val="00203D9A"/>
    <w:rsid w:val="00207D4F"/>
    <w:rsid w:val="002253D2"/>
    <w:rsid w:val="00225C44"/>
    <w:rsid w:val="002556BA"/>
    <w:rsid w:val="00266527"/>
    <w:rsid w:val="002773BD"/>
    <w:rsid w:val="00286D42"/>
    <w:rsid w:val="002A0539"/>
    <w:rsid w:val="002A0DD0"/>
    <w:rsid w:val="002B328F"/>
    <w:rsid w:val="002B6280"/>
    <w:rsid w:val="002C0EFE"/>
    <w:rsid w:val="002C6D97"/>
    <w:rsid w:val="002F5FFA"/>
    <w:rsid w:val="002F6443"/>
    <w:rsid w:val="002F7517"/>
    <w:rsid w:val="003262C3"/>
    <w:rsid w:val="00330914"/>
    <w:rsid w:val="00332424"/>
    <w:rsid w:val="00335556"/>
    <w:rsid w:val="003356B7"/>
    <w:rsid w:val="003545FC"/>
    <w:rsid w:val="003907C0"/>
    <w:rsid w:val="0039659B"/>
    <w:rsid w:val="003A37F4"/>
    <w:rsid w:val="003A767D"/>
    <w:rsid w:val="003B4D3F"/>
    <w:rsid w:val="003F2F15"/>
    <w:rsid w:val="003F6D18"/>
    <w:rsid w:val="004100C5"/>
    <w:rsid w:val="00442BDE"/>
    <w:rsid w:val="00463FAC"/>
    <w:rsid w:val="00475707"/>
    <w:rsid w:val="00475C74"/>
    <w:rsid w:val="004808BC"/>
    <w:rsid w:val="00484D43"/>
    <w:rsid w:val="00485A0B"/>
    <w:rsid w:val="00496105"/>
    <w:rsid w:val="004A28DE"/>
    <w:rsid w:val="004A2FD1"/>
    <w:rsid w:val="004C09AD"/>
    <w:rsid w:val="004C2AA9"/>
    <w:rsid w:val="004E064F"/>
    <w:rsid w:val="004F22E4"/>
    <w:rsid w:val="004F5AD9"/>
    <w:rsid w:val="00504A6C"/>
    <w:rsid w:val="00520F87"/>
    <w:rsid w:val="00524ABD"/>
    <w:rsid w:val="00527E21"/>
    <w:rsid w:val="005329D0"/>
    <w:rsid w:val="00532ADC"/>
    <w:rsid w:val="00574CF8"/>
    <w:rsid w:val="00587F37"/>
    <w:rsid w:val="00593B8B"/>
    <w:rsid w:val="005B7CBD"/>
    <w:rsid w:val="005C5463"/>
    <w:rsid w:val="00607610"/>
    <w:rsid w:val="00613076"/>
    <w:rsid w:val="006130F1"/>
    <w:rsid w:val="00613EFF"/>
    <w:rsid w:val="00614776"/>
    <w:rsid w:val="0063067E"/>
    <w:rsid w:val="00635C34"/>
    <w:rsid w:val="006444A1"/>
    <w:rsid w:val="006459E1"/>
    <w:rsid w:val="00655F8C"/>
    <w:rsid w:val="00670AEB"/>
    <w:rsid w:val="00692DFE"/>
    <w:rsid w:val="006A4D59"/>
    <w:rsid w:val="006B2F8E"/>
    <w:rsid w:val="006B52BD"/>
    <w:rsid w:val="006D0949"/>
    <w:rsid w:val="006D0DB8"/>
    <w:rsid w:val="006D2897"/>
    <w:rsid w:val="006D6D18"/>
    <w:rsid w:val="006F269B"/>
    <w:rsid w:val="00700761"/>
    <w:rsid w:val="00713AB7"/>
    <w:rsid w:val="00737BFA"/>
    <w:rsid w:val="007432B2"/>
    <w:rsid w:val="00756E15"/>
    <w:rsid w:val="0075726F"/>
    <w:rsid w:val="00764700"/>
    <w:rsid w:val="007660B4"/>
    <w:rsid w:val="00770932"/>
    <w:rsid w:val="00770F0D"/>
    <w:rsid w:val="00781986"/>
    <w:rsid w:val="00794AD6"/>
    <w:rsid w:val="007A2C86"/>
    <w:rsid w:val="007B24CC"/>
    <w:rsid w:val="007B3446"/>
    <w:rsid w:val="007C1CC3"/>
    <w:rsid w:val="007C6866"/>
    <w:rsid w:val="007E2642"/>
    <w:rsid w:val="007F3F37"/>
    <w:rsid w:val="00815535"/>
    <w:rsid w:val="0083680C"/>
    <w:rsid w:val="00847CE1"/>
    <w:rsid w:val="008A1FD4"/>
    <w:rsid w:val="008A2314"/>
    <w:rsid w:val="008C729C"/>
    <w:rsid w:val="008D3B27"/>
    <w:rsid w:val="008E052F"/>
    <w:rsid w:val="00912B47"/>
    <w:rsid w:val="009410E8"/>
    <w:rsid w:val="009710DE"/>
    <w:rsid w:val="00971944"/>
    <w:rsid w:val="00972DD0"/>
    <w:rsid w:val="009809BE"/>
    <w:rsid w:val="0098134A"/>
    <w:rsid w:val="00981E9E"/>
    <w:rsid w:val="0099769F"/>
    <w:rsid w:val="009B026A"/>
    <w:rsid w:val="009B4A4B"/>
    <w:rsid w:val="009C3521"/>
    <w:rsid w:val="009C696D"/>
    <w:rsid w:val="009C6E34"/>
    <w:rsid w:val="009D796B"/>
    <w:rsid w:val="009E08AC"/>
    <w:rsid w:val="009E782C"/>
    <w:rsid w:val="009F236A"/>
    <w:rsid w:val="00A0229E"/>
    <w:rsid w:val="00A172E9"/>
    <w:rsid w:val="00A2625F"/>
    <w:rsid w:val="00A32E72"/>
    <w:rsid w:val="00A33037"/>
    <w:rsid w:val="00A339A9"/>
    <w:rsid w:val="00A367D5"/>
    <w:rsid w:val="00A46B1F"/>
    <w:rsid w:val="00A53FE3"/>
    <w:rsid w:val="00A73217"/>
    <w:rsid w:val="00A75C92"/>
    <w:rsid w:val="00A76292"/>
    <w:rsid w:val="00A83314"/>
    <w:rsid w:val="00A876A5"/>
    <w:rsid w:val="00AB14C6"/>
    <w:rsid w:val="00AB61C8"/>
    <w:rsid w:val="00AC77E2"/>
    <w:rsid w:val="00AD5893"/>
    <w:rsid w:val="00AE153C"/>
    <w:rsid w:val="00AF63D3"/>
    <w:rsid w:val="00B1693C"/>
    <w:rsid w:val="00B22DD0"/>
    <w:rsid w:val="00B31AA5"/>
    <w:rsid w:val="00B86F76"/>
    <w:rsid w:val="00BC41F9"/>
    <w:rsid w:val="00BF4FA0"/>
    <w:rsid w:val="00BF601B"/>
    <w:rsid w:val="00C210BC"/>
    <w:rsid w:val="00C35EEF"/>
    <w:rsid w:val="00C37128"/>
    <w:rsid w:val="00C532A7"/>
    <w:rsid w:val="00C54360"/>
    <w:rsid w:val="00C756F6"/>
    <w:rsid w:val="00C810E5"/>
    <w:rsid w:val="00CE110F"/>
    <w:rsid w:val="00D07529"/>
    <w:rsid w:val="00D44264"/>
    <w:rsid w:val="00D444E8"/>
    <w:rsid w:val="00D46306"/>
    <w:rsid w:val="00D663EA"/>
    <w:rsid w:val="00D9029C"/>
    <w:rsid w:val="00D94B38"/>
    <w:rsid w:val="00DA4CFB"/>
    <w:rsid w:val="00DA733C"/>
    <w:rsid w:val="00DA7A3E"/>
    <w:rsid w:val="00DC1BAD"/>
    <w:rsid w:val="00DD5604"/>
    <w:rsid w:val="00DE3AB5"/>
    <w:rsid w:val="00DF3A65"/>
    <w:rsid w:val="00E20D2C"/>
    <w:rsid w:val="00E408FB"/>
    <w:rsid w:val="00E45955"/>
    <w:rsid w:val="00E50439"/>
    <w:rsid w:val="00E6101E"/>
    <w:rsid w:val="00E77BF2"/>
    <w:rsid w:val="00E77E9E"/>
    <w:rsid w:val="00ED70BE"/>
    <w:rsid w:val="00EE0328"/>
    <w:rsid w:val="00EE19B7"/>
    <w:rsid w:val="00EF3596"/>
    <w:rsid w:val="00EF3AC4"/>
    <w:rsid w:val="00F03587"/>
    <w:rsid w:val="00F17AF8"/>
    <w:rsid w:val="00F21B40"/>
    <w:rsid w:val="00F34242"/>
    <w:rsid w:val="00F51140"/>
    <w:rsid w:val="00F530EF"/>
    <w:rsid w:val="00F55548"/>
    <w:rsid w:val="00F80841"/>
    <w:rsid w:val="00FA390B"/>
    <w:rsid w:val="00FA7D9E"/>
    <w:rsid w:val="00FB0C96"/>
    <w:rsid w:val="00FD0399"/>
    <w:rsid w:val="00FE4518"/>
    <w:rsid w:val="00FF1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8E106B1"/>
  <w15:chartTrackingRefBased/>
  <w15:docId w15:val="{67C9DC83-6F7E-4DFA-8118-E1AFBF981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4D4436" w:themeColor="text2" w:themeTint="E6"/>
        <w:sz w:val="18"/>
        <w:lang w:val="en-US" w:eastAsia="ja-JP" w:bidi="ar-SA"/>
      </w:rPr>
    </w:rPrDefault>
    <w:pPrDefault>
      <w:pPr>
        <w:spacing w:after="18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 w:qFormat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200" w:after="0" w:line="240" w:lineRule="auto"/>
      <w:outlineLvl w:val="0"/>
    </w:pPr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tblPr>
      <w:tblCellMar>
        <w:left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2"/>
    <w:unhideWhenUsed/>
    <w:qFormat/>
    <w:pPr>
      <w:spacing w:after="340" w:line="240" w:lineRule="auto"/>
    </w:pPr>
    <w:rPr>
      <w:i/>
      <w:iCs/>
      <w:sz w:val="14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Bullet">
    <w:name w:val="List Bullet"/>
    <w:basedOn w:val="Normal"/>
    <w:uiPriority w:val="1"/>
    <w:unhideWhenUsed/>
    <w:qFormat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customStyle="1" w:styleId="Company">
    <w:name w:val="Company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olor w:val="C45238" w:themeColor="accent1"/>
    </w:rPr>
  </w:style>
  <w:style w:type="paragraph" w:styleId="Footer">
    <w:name w:val="footer"/>
    <w:basedOn w:val="Normal"/>
    <w:link w:val="FooterChar"/>
    <w:uiPriority w:val="2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FooterChar">
    <w:name w:val="Footer Char"/>
    <w:basedOn w:val="DefaultParagraphFont"/>
    <w:link w:val="Footer"/>
    <w:uiPriority w:val="2"/>
    <w:rPr>
      <w:rFonts w:asciiTheme="minorHAnsi" w:eastAsiaTheme="minorEastAsia" w:hAnsiTheme="minorHAnsi" w:cstheme="minorBidi"/>
      <w:sz w:val="17"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320" w:after="0" w:line="240" w:lineRule="auto"/>
      <w:ind w:left="288" w:right="288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paragraph" w:styleId="Subtitle">
    <w:name w:val="Subtitle"/>
    <w:basedOn w:val="Normal"/>
    <w:next w:val="Normal"/>
    <w:link w:val="SubtitleChar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4"/>
    </w:rPr>
  </w:style>
  <w:style w:type="character" w:customStyle="1" w:styleId="SubtitleChar">
    <w:name w:val="Subtitle Char"/>
    <w:basedOn w:val="DefaultParagraphFont"/>
    <w:link w:val="Subtitle"/>
    <w:uiPriority w:val="1"/>
    <w:rPr>
      <w:i/>
      <w:iCs/>
      <w:color w:val="FFFFFF" w:themeColor="background1"/>
      <w:sz w:val="24"/>
    </w:rPr>
  </w:style>
  <w:style w:type="paragraph" w:styleId="NoSpacing">
    <w:name w:val="No Spacing"/>
    <w:uiPriority w:val="99"/>
    <w:qFormat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1"/>
    <w:qFormat/>
    <w:pPr>
      <w:pBdr>
        <w:top w:val="single" w:sz="4" w:space="14" w:color="C45238" w:themeColor="accent1"/>
        <w:bottom w:val="single" w:sz="4" w:space="14" w:color="C45238" w:themeColor="accent1"/>
      </w:pBdr>
      <w:spacing w:before="480" w:after="480" w:line="312" w:lineRule="auto"/>
    </w:pPr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QuoteChar">
    <w:name w:val="Quote Char"/>
    <w:basedOn w:val="DefaultParagraphFont"/>
    <w:link w:val="Quote"/>
    <w:uiPriority w:val="1"/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b/>
      <w:bCs/>
    </w:rPr>
  </w:style>
  <w:style w:type="table" w:styleId="PlainTable4">
    <w:name w:val="Plain Table 4"/>
    <w:basedOn w:val="TableNormal"/>
    <w:uiPriority w:val="44"/>
    <w:rsid w:val="00E408F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Paragraph">
    <w:name w:val="List Paragraph"/>
    <w:basedOn w:val="Normal"/>
    <w:uiPriority w:val="34"/>
    <w:unhideWhenUsed/>
    <w:qFormat/>
    <w:rsid w:val="00A32E7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B52BD"/>
    <w:rPr>
      <w:color w:val="4D443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B52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numbering" Target="numbering.xml"/><Relationship Id="rId9" Type="http://schemas.openxmlformats.org/officeDocument/2006/relationships/hyperlink" Target="mailto:seedsofmary@yahoo.com" TargetMode="External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nnsq\AppData\Roaming\Microsoft\Templates\Business%20Broch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9BEB79B794D45D49A13CB6A664183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A96A7A-28EF-42E8-9B81-5964DFA5BCF3}"/>
      </w:docPartPr>
      <w:docPartBody>
        <w:p w:rsidR="00D37B16" w:rsidRDefault="000A77FD">
          <w:pPr>
            <w:pStyle w:val="F9BEB79B794D45D49A13CB6A66418300"/>
          </w:pPr>
          <w:r>
            <w:t>[Company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A0C"/>
    <w:rsid w:val="000A77FD"/>
    <w:rsid w:val="00110D01"/>
    <w:rsid w:val="001F29C8"/>
    <w:rsid w:val="00276ACD"/>
    <w:rsid w:val="003356B7"/>
    <w:rsid w:val="00355C03"/>
    <w:rsid w:val="004808BC"/>
    <w:rsid w:val="00484307"/>
    <w:rsid w:val="004E3338"/>
    <w:rsid w:val="005D0449"/>
    <w:rsid w:val="00667CD5"/>
    <w:rsid w:val="006B7D61"/>
    <w:rsid w:val="00764700"/>
    <w:rsid w:val="00770F0D"/>
    <w:rsid w:val="00797BDB"/>
    <w:rsid w:val="007B7CCC"/>
    <w:rsid w:val="007C3B8D"/>
    <w:rsid w:val="00A0229E"/>
    <w:rsid w:val="00A507B1"/>
    <w:rsid w:val="00A6473B"/>
    <w:rsid w:val="00A773BE"/>
    <w:rsid w:val="00AA6555"/>
    <w:rsid w:val="00B106FF"/>
    <w:rsid w:val="00BB5E5F"/>
    <w:rsid w:val="00C32ED1"/>
    <w:rsid w:val="00C37ACB"/>
    <w:rsid w:val="00D07529"/>
    <w:rsid w:val="00D37B16"/>
    <w:rsid w:val="00E837D9"/>
    <w:rsid w:val="00EF3596"/>
    <w:rsid w:val="00F03587"/>
    <w:rsid w:val="00F11A0C"/>
    <w:rsid w:val="00F62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9BEB79B794D45D49A13CB6A66418300">
    <w:name w:val="F9BEB79B794D45D49A13CB6A6641830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Small Business 2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C45238"/>
      </a:accent1>
      <a:accent2>
        <a:srgbClr val="2A6188"/>
      </a:accent2>
      <a:accent3>
        <a:srgbClr val="E7A623"/>
      </a:accent3>
      <a:accent4>
        <a:srgbClr val="5B883F"/>
      </a:accent4>
      <a:accent5>
        <a:srgbClr val="653D5D"/>
      </a:accent5>
      <a:accent6>
        <a:srgbClr val="D76F23"/>
      </a:accent6>
      <a:hlink>
        <a:srgbClr val="4D4436"/>
      </a:hlink>
      <a:folHlink>
        <a:srgbClr val="933D29"/>
      </a:folHlink>
    </a:clrScheme>
    <a:fontScheme name="Small Business 2">
      <a:majorFont>
        <a:latin typeface="Book Antiqua"/>
        <a:ea typeface=""/>
        <a:cs typeface=""/>
      </a:majorFont>
      <a:minorFont>
        <a:latin typeface="Book Antiqu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>Customize this brochure with information about your business. Insert your company logo, your own photos and change the colors to get the polished, professional look you want. 
</APDescription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840694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2012-06-04T06:22:00+00:00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1572288</Value>
    </PublishStatusLookup>
    <APAuthor xmlns="4873beb7-5857-4685-be1f-d57550cc96cc">
      <UserInfo>
        <DisplayName>REDMOND\v-anij</DisplayName>
        <AccountId>2469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TP102911893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  <LocMarketGroupTiers2 xmlns="4873beb7-5857-4685-be1f-d57550cc96c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88F5F2B0-608D-46E2-9C86-A39D74495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910EC26-3231-41DA-A06A-87652661CB1A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3.xml><?xml version="1.0" encoding="utf-8"?>
<ds:datastoreItem xmlns:ds="http://schemas.openxmlformats.org/officeDocument/2006/customXml" ds:itemID="{C88B251B-11B4-44B2-932F-30F19E5150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 Brochure</Template>
  <TotalTime>1</TotalTime>
  <Pages>2</Pages>
  <Words>658</Words>
  <Characters>3755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Mary L. Quick Memorial Scholarship Fund</Company>
  <LinksUpToDate>false</LinksUpToDate>
  <CharactersWithSpaces>4405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Dennis Quick</dc:creator>
  <cp:keywords/>
  <dc:description/>
  <cp:lastModifiedBy>Nadine Quick</cp:lastModifiedBy>
  <cp:revision>2</cp:revision>
  <cp:lastPrinted>2025-04-30T00:56:00Z</cp:lastPrinted>
  <dcterms:created xsi:type="dcterms:W3CDTF">2026-03-29T21:33:00Z</dcterms:created>
  <dcterms:modified xsi:type="dcterms:W3CDTF">2026-03-29T21:33:00Z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