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820"/>
      </w:tblGrid>
      <w:tr w:rsidR="00210185" w:rsidRPr="0036689C" w14:paraId="2CBD3307" w14:textId="77777777" w:rsidTr="005850D4">
        <w:trPr>
          <w:cantSplit/>
        </w:trPr>
        <w:tc>
          <w:tcPr>
            <w:tcW w:w="4819" w:type="dxa"/>
          </w:tcPr>
          <w:p w14:paraId="6218B32D" w14:textId="01C602D0" w:rsidR="00210185" w:rsidRPr="0036689C" w:rsidRDefault="00AB0372" w:rsidP="00F90F97">
            <w:pPr>
              <w:pStyle w:val="Info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12BAD0D" wp14:editId="24B1622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-335144</wp:posOffset>
                  </wp:positionV>
                  <wp:extent cx="1472540" cy="788861"/>
                  <wp:effectExtent l="0" t="0" r="0" b="0"/>
                  <wp:wrapNone/>
                  <wp:docPr id="992186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8681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40" cy="78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E74C4" w:rsidRPr="00A41BF1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8342492" wp14:editId="362DA1BD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-271145</wp:posOffset>
                  </wp:positionV>
                  <wp:extent cx="1688337" cy="648013"/>
                  <wp:effectExtent l="0" t="0" r="762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ackson_Blue_RG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37" cy="64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689EBCC8" w14:textId="5367808E" w:rsidR="00210185" w:rsidRPr="0036689C" w:rsidRDefault="00CE74C4" w:rsidP="00920DDC">
            <w:pPr>
              <w:pStyle w:val="ParaMargin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99FA753" wp14:editId="6CF8E698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-327660</wp:posOffset>
                  </wp:positionV>
                  <wp:extent cx="1401445" cy="661035"/>
                  <wp:effectExtent l="0" t="0" r="8255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6CA8">
              <w:t xml:space="preserve"> </w:t>
            </w:r>
          </w:p>
        </w:tc>
      </w:tr>
      <w:tr w:rsidR="008D2A08" w:rsidRPr="0036689C" w14:paraId="4D88B05B" w14:textId="77777777" w:rsidTr="005850D4">
        <w:trPr>
          <w:cantSplit/>
        </w:trPr>
        <w:tc>
          <w:tcPr>
            <w:tcW w:w="9639" w:type="dxa"/>
            <w:gridSpan w:val="2"/>
          </w:tcPr>
          <w:p w14:paraId="140CE3B7" w14:textId="0D314426" w:rsidR="0036689C" w:rsidRPr="0036689C" w:rsidRDefault="0036689C" w:rsidP="00737A4B">
            <w:pPr>
              <w:pStyle w:val="ParaMargin"/>
            </w:pPr>
          </w:p>
        </w:tc>
      </w:tr>
      <w:tr w:rsidR="00A90130" w:rsidRPr="0036689C" w14:paraId="7E8F2D2B" w14:textId="77777777" w:rsidTr="005850D4">
        <w:trPr>
          <w:cantSplit/>
        </w:trPr>
        <w:tc>
          <w:tcPr>
            <w:tcW w:w="9639" w:type="dxa"/>
            <w:gridSpan w:val="2"/>
          </w:tcPr>
          <w:p w14:paraId="0FE27AD6" w14:textId="59EF9ACF" w:rsidR="001B78E3" w:rsidRPr="00C9297B" w:rsidRDefault="00FC4F31" w:rsidP="00275FB1">
            <w:pPr>
              <w:pStyle w:val="HeadingTitle"/>
              <w:rPr>
                <w:sz w:val="40"/>
                <w:szCs w:val="40"/>
              </w:rPr>
            </w:pPr>
            <w:r w:rsidRPr="0018674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EDCEA3" wp14:editId="325CAABB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403225</wp:posOffset>
                      </wp:positionV>
                      <wp:extent cx="1733550" cy="466725"/>
                      <wp:effectExtent l="0" t="0" r="0" b="0"/>
                      <wp:wrapNone/>
                      <wp:docPr id="1619975592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0C160E" w14:textId="77EF334E" w:rsidR="00186741" w:rsidRPr="00186741" w:rsidRDefault="00DD742F">
                                  <w:pPr>
                                    <w:rPr>
                                      <w:color w:val="495F7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495F70"/>
                                      <w:sz w:val="32"/>
                                      <w:szCs w:val="32"/>
                                    </w:rPr>
                                    <w:t>April</w:t>
                                  </w:r>
                                  <w:r w:rsidR="00063E25">
                                    <w:rPr>
                                      <w:color w:val="495F70"/>
                                      <w:sz w:val="32"/>
                                      <w:szCs w:val="32"/>
                                    </w:rPr>
                                    <w:t xml:space="preserve"> 2026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DCE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51.75pt;margin-top:31.75pt;width:136.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" filled="f" stroked="f" strokeweight=".5pt">
                      <v:textbox>
                        <w:txbxContent>
                          <w:p w14:paraId="360C160E" w14:textId="77EF334E" w:rsidR="00186741" w:rsidRPr="00186741" w:rsidRDefault="00DD742F">
                            <w:pPr>
                              <w:rPr>
                                <w:color w:val="495F7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95F70"/>
                                <w:sz w:val="32"/>
                                <w:szCs w:val="32"/>
                              </w:rPr>
                              <w:t>April</w:t>
                            </w:r>
                            <w:r w:rsidR="00063E25">
                              <w:rPr>
                                <w:color w:val="495F70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CC1" w:rsidRPr="00C9297B">
              <w:rPr>
                <w:sz w:val="40"/>
                <w:szCs w:val="40"/>
              </w:rPr>
              <w:t>Monthly Progress Summary</w:t>
            </w:r>
            <w:r w:rsidR="00C9297B">
              <w:rPr>
                <w:sz w:val="40"/>
                <w:szCs w:val="40"/>
              </w:rPr>
              <w:t xml:space="preserve"> </w:t>
            </w:r>
            <w:r w:rsidR="00F92C75">
              <w:rPr>
                <w:sz w:val="40"/>
                <w:szCs w:val="40"/>
              </w:rPr>
              <w:t>LSIDB Pumping Stations</w:t>
            </w:r>
            <w:r w:rsidR="007D5270" w:rsidRPr="00C9297B">
              <w:rPr>
                <w:sz w:val="40"/>
                <w:szCs w:val="40"/>
              </w:rPr>
              <w:t xml:space="preserve"> </w:t>
            </w:r>
          </w:p>
        </w:tc>
      </w:tr>
      <w:tr w:rsidR="00A90130" w:rsidRPr="0036689C" w14:paraId="79B151E1" w14:textId="77777777" w:rsidTr="005850D4">
        <w:trPr>
          <w:cantSplit/>
        </w:trPr>
        <w:tc>
          <w:tcPr>
            <w:tcW w:w="9639" w:type="dxa"/>
            <w:gridSpan w:val="2"/>
          </w:tcPr>
          <w:p w14:paraId="55C4CB1F" w14:textId="51262370" w:rsidR="00A90130" w:rsidRPr="0036689C" w:rsidRDefault="00D479C1" w:rsidP="00214215">
            <w:pPr>
              <w:pStyle w:val="HeadingTitle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7F4D3B7" wp14:editId="39DF7E4E">
                      <wp:extent cx="6141720" cy="228600"/>
                      <wp:effectExtent l="0" t="0" r="11430" b="15240"/>
                      <wp:docPr id="3" name="Freeform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41720" cy="228600"/>
                              </a:xfrm>
                              <a:custGeom>
                                <a:avLst/>
                                <a:gdLst>
                                  <a:gd name="T0" fmla="*/ 0 w 9580"/>
                                  <a:gd name="T1" fmla="*/ 0 h 290"/>
                                  <a:gd name="T2" fmla="*/ 6600 w 9580"/>
                                  <a:gd name="T3" fmla="*/ 0 h 290"/>
                                  <a:gd name="T4" fmla="*/ 6880 w 9580"/>
                                  <a:gd name="T5" fmla="*/ 290 h 290"/>
                                  <a:gd name="T6" fmla="*/ 9580 w 9580"/>
                                  <a:gd name="T7" fmla="*/ 290 h 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580" h="290">
                                    <a:moveTo>
                                      <a:pt x="0" y="0"/>
                                    </a:moveTo>
                                    <a:lnTo>
                                      <a:pt x="6600" y="0"/>
                                    </a:lnTo>
                                    <a:lnTo>
                                      <a:pt x="6880" y="290"/>
                                    </a:lnTo>
                                    <a:lnTo>
                                      <a:pt x="9580" y="290"/>
                                    </a:lnTo>
                                  </a:path>
                                </a:pathLst>
                              </a:custGeom>
                              <a:noFill/>
                              <a:ln w="12700" cmpd="sng">
                                <a:solidFill>
                                  <a:srgbClr val="00519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3A6CBA" id="Freeform 49" o:spid="_x0000_s1026" style="width:483.6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580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" path="m,l6600,r280,290l9580,290e" filled="f" strokecolor="#00519e" strokeweight="1pt">
                      <v:path arrowok="t" o:connecttype="custom" o:connectlocs="0,0;4231248,0;4410755,228600;6141720,228600" o:connectangles="0,0,0,0"/>
                      <w10:anchorlock/>
                    </v:shape>
                  </w:pict>
                </mc:Fallback>
              </mc:AlternateContent>
            </w:r>
          </w:p>
        </w:tc>
      </w:tr>
      <w:tr w:rsidR="00A90130" w:rsidRPr="0036689C" w14:paraId="4CDAB493" w14:textId="77777777" w:rsidTr="005850D4">
        <w:trPr>
          <w:cantSplit/>
        </w:trPr>
        <w:tc>
          <w:tcPr>
            <w:tcW w:w="9639" w:type="dxa"/>
            <w:gridSpan w:val="2"/>
          </w:tcPr>
          <w:p w14:paraId="229F1AFA" w14:textId="2EAA6114" w:rsidR="00A90130" w:rsidRPr="008B6DEB" w:rsidRDefault="002C6CCD" w:rsidP="000E1CEB">
            <w:pPr>
              <w:pStyle w:val="HeadingSub"/>
              <w:rPr>
                <w:b/>
                <w:bCs/>
                <w:sz w:val="28"/>
                <w:szCs w:val="28"/>
              </w:rPr>
            </w:pPr>
            <w:r w:rsidRPr="008B6DEB">
              <w:rPr>
                <w:b/>
                <w:bCs/>
                <w:sz w:val="28"/>
                <w:szCs w:val="28"/>
              </w:rPr>
              <w:t>Key Monthly Progress</w:t>
            </w:r>
          </w:p>
        </w:tc>
      </w:tr>
      <w:tr w:rsidR="008D2A08" w:rsidRPr="0036689C" w14:paraId="3CAF651F" w14:textId="77777777" w:rsidTr="005850D4">
        <w:trPr>
          <w:cantSplit/>
        </w:trPr>
        <w:tc>
          <w:tcPr>
            <w:tcW w:w="9639" w:type="dxa"/>
            <w:gridSpan w:val="2"/>
          </w:tcPr>
          <w:p w14:paraId="5998DA7C" w14:textId="77777777" w:rsidR="00145C72" w:rsidRPr="007F11E9" w:rsidRDefault="00145C72" w:rsidP="00145C72">
            <w:pPr>
              <w:spacing w:after="0" w:line="240" w:lineRule="auto"/>
              <w:rPr>
                <w:rFonts w:cs="Arial"/>
                <w:b/>
                <w:bCs/>
                <w:color w:val="000000"/>
                <w:u w:val="single"/>
                <w:lang w:eastAsia="en-GB"/>
              </w:rPr>
            </w:pPr>
            <w:proofErr w:type="spellStart"/>
            <w:r w:rsidRPr="007F11E9">
              <w:rPr>
                <w:rFonts w:cs="Arial"/>
                <w:b/>
                <w:bCs/>
                <w:color w:val="000000"/>
                <w:u w:val="single"/>
                <w:lang w:eastAsia="en-GB"/>
              </w:rPr>
              <w:t>Lapperditch</w:t>
            </w:r>
            <w:proofErr w:type="spellEnd"/>
          </w:p>
          <w:p w14:paraId="752A9AA4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MCC kiosk constructed including base slab cast</w:t>
            </w:r>
          </w:p>
          <w:p w14:paraId="7E7B70B9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Outfall embankment steps installed and landing slab cast</w:t>
            </w:r>
          </w:p>
          <w:p w14:paraId="60A05FD1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 xml:space="preserve">Ducting and 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drawpits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installed</w:t>
            </w:r>
          </w:p>
          <w:p w14:paraId="0388C373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Drainage and manhole chambers constructed</w:t>
            </w:r>
          </w:p>
          <w:p w14:paraId="30BEC32F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Gusset plates welded to PFU channels</w:t>
            </w:r>
          </w:p>
          <w:p w14:paraId="2152A297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 xml:space="preserve">Excavation complete for 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rootlock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wall &amp; cable diversion</w:t>
            </w:r>
          </w:p>
          <w:p w14:paraId="7A343D63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proofErr w:type="spellStart"/>
            <w:r>
              <w:rPr>
                <w:rFonts w:cs="Arial"/>
                <w:color w:val="000000"/>
                <w:lang w:eastAsia="en-GB"/>
              </w:rPr>
              <w:t>Rootlock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wall </w:t>
            </w:r>
          </w:p>
          <w:p w14:paraId="41240A8E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 xml:space="preserve">Retaining kerbs installed for 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rootlock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wall</w:t>
            </w:r>
          </w:p>
          <w:p w14:paraId="1EB5D2B6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Steelwork/GRP fabrication drawings/procurement underway</w:t>
            </w:r>
          </w:p>
          <w:p w14:paraId="406163E3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Stop log board installation commenced</w:t>
            </w:r>
          </w:p>
          <w:p w14:paraId="7341D826" w14:textId="77777777" w:rsidR="00DC70B7" w:rsidRDefault="00DC70B7" w:rsidP="00DC70B7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 xml:space="preserve">Pump </w:t>
            </w:r>
            <w:proofErr w:type="gramStart"/>
            <w:r>
              <w:rPr>
                <w:rFonts w:cs="Arial"/>
                <w:color w:val="000000"/>
                <w:lang w:eastAsia="en-GB"/>
              </w:rPr>
              <w:t>install</w:t>
            </w:r>
            <w:proofErr w:type="gramEnd"/>
            <w:r>
              <w:rPr>
                <w:rFonts w:cs="Arial"/>
                <w:color w:val="000000"/>
                <w:lang w:eastAsia="en-GB"/>
              </w:rPr>
              <w:t xml:space="preserve"> complete</w:t>
            </w:r>
          </w:p>
          <w:p w14:paraId="4349EF28" w14:textId="77777777" w:rsidR="00436256" w:rsidRDefault="00436256" w:rsidP="00456AEC">
            <w:pPr>
              <w:spacing w:after="0" w:line="240" w:lineRule="auto"/>
              <w:rPr>
                <w:rFonts w:cs="Arial"/>
                <w:color w:val="000000"/>
                <w:u w:val="single"/>
                <w:lang w:eastAsia="en-GB"/>
              </w:rPr>
            </w:pPr>
          </w:p>
          <w:p w14:paraId="53CDE20C" w14:textId="389EE87E" w:rsidR="00456AEC" w:rsidRPr="007F11E9" w:rsidRDefault="00456AEC" w:rsidP="00456AEC">
            <w:pPr>
              <w:spacing w:after="0" w:line="240" w:lineRule="auto"/>
              <w:rPr>
                <w:rFonts w:cs="Arial"/>
                <w:b/>
                <w:bCs/>
                <w:color w:val="000000"/>
                <w:u w:val="single"/>
                <w:lang w:eastAsia="en-GB"/>
              </w:rPr>
            </w:pPr>
            <w:r w:rsidRPr="007F11E9">
              <w:rPr>
                <w:rFonts w:cs="Arial"/>
                <w:b/>
                <w:bCs/>
                <w:color w:val="000000"/>
                <w:u w:val="single"/>
                <w:lang w:eastAsia="en-GB"/>
              </w:rPr>
              <w:t>Marshfield</w:t>
            </w:r>
          </w:p>
          <w:p w14:paraId="4F8B9DB1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Retaining wall weep holes cored and drainage installed</w:t>
            </w:r>
          </w:p>
          <w:p w14:paraId="3A2D7DBF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MCC kiosk retaining wall foundations built (including rebar)</w:t>
            </w:r>
          </w:p>
          <w:p w14:paraId="7E3DD82F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MCC retaining wall units installed and grouted</w:t>
            </w:r>
          </w:p>
          <w:p w14:paraId="259B6E13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 xml:space="preserve">Ducting and 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drawpits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to MCC kiosk installed</w:t>
            </w:r>
          </w:p>
          <w:p w14:paraId="56DA9110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MCC kiosk backfilled with Type 1 and compacted</w:t>
            </w:r>
          </w:p>
          <w:p w14:paraId="19FBFB91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Concrete blinding poured for Kiosk base slab</w:t>
            </w:r>
          </w:p>
          <w:p w14:paraId="72EE9A9A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Steelwork/GRP fabrication drawings/procurement underway</w:t>
            </w:r>
          </w:p>
          <w:p w14:paraId="46ADF73D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Gusset plates welded to PFU channels</w:t>
            </w:r>
          </w:p>
          <w:p w14:paraId="1AF2AB37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Stop log board installation commenced</w:t>
            </w:r>
          </w:p>
          <w:p w14:paraId="6A9F1E77" w14:textId="77777777" w:rsidR="00550425" w:rsidRDefault="00550425" w:rsidP="0055042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Pump/Pipe/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Flapvalve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install underway</w:t>
            </w:r>
          </w:p>
          <w:p w14:paraId="7D4E3760" w14:textId="51546C30" w:rsidR="00456AEC" w:rsidRPr="0036689C" w:rsidRDefault="00456AEC" w:rsidP="00550425">
            <w:pPr>
              <w:spacing w:after="0" w:line="240" w:lineRule="auto"/>
            </w:pPr>
          </w:p>
        </w:tc>
      </w:tr>
      <w:tr w:rsidR="006E648A" w:rsidRPr="0036689C" w14:paraId="59358DEA" w14:textId="77777777" w:rsidTr="00446603">
        <w:trPr>
          <w:cantSplit/>
        </w:trPr>
        <w:tc>
          <w:tcPr>
            <w:tcW w:w="9639" w:type="dxa"/>
            <w:gridSpan w:val="2"/>
          </w:tcPr>
          <w:tbl>
            <w:tblPr>
              <w:tblStyle w:val="TableGrid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639"/>
            </w:tblGrid>
            <w:tr w:rsidR="006E648A" w:rsidRPr="00BE5232" w14:paraId="06C3F02C" w14:textId="77777777" w:rsidTr="00894947">
              <w:trPr>
                <w:cantSplit/>
                <w:trHeight w:val="80"/>
              </w:trPr>
              <w:tc>
                <w:tcPr>
                  <w:tcW w:w="9639" w:type="dxa"/>
                </w:tcPr>
                <w:p w14:paraId="2FC72ADB" w14:textId="19A720DE" w:rsidR="006E648A" w:rsidRPr="00BE5232" w:rsidRDefault="006E648A" w:rsidP="00920DDC">
                  <w:pPr>
                    <w:pStyle w:val="PathFileName"/>
                    <w:jc w:val="center"/>
                  </w:pPr>
                </w:p>
              </w:tc>
            </w:tr>
          </w:tbl>
          <w:p w14:paraId="25E18EF2" w14:textId="03D7CBC2" w:rsidR="006E648A" w:rsidRDefault="006E648A"/>
        </w:tc>
      </w:tr>
      <w:tr w:rsidR="00557697" w:rsidRPr="00186741" w14:paraId="238B2D47" w14:textId="77777777" w:rsidTr="00894947">
        <w:trPr>
          <w:cantSplit/>
          <w:trHeight w:val="547"/>
        </w:trPr>
        <w:tc>
          <w:tcPr>
            <w:tcW w:w="9639" w:type="dxa"/>
            <w:gridSpan w:val="2"/>
          </w:tcPr>
          <w:p w14:paraId="5CDCF40B" w14:textId="11B07D84" w:rsidR="00557697" w:rsidRPr="008B6DEB" w:rsidRDefault="0038676C" w:rsidP="007E71E9">
            <w:pPr>
              <w:pStyle w:val="HeadingSub"/>
              <w:rPr>
                <w:b/>
                <w:bCs/>
                <w:sz w:val="28"/>
                <w:szCs w:val="28"/>
              </w:rPr>
            </w:pPr>
            <w:r w:rsidRPr="008B6DEB">
              <w:rPr>
                <w:b/>
                <w:bCs/>
                <w:sz w:val="28"/>
                <w:szCs w:val="28"/>
              </w:rPr>
              <w:t xml:space="preserve">Key </w:t>
            </w:r>
            <w:r w:rsidR="00557697" w:rsidRPr="008B6DEB">
              <w:rPr>
                <w:b/>
                <w:bCs/>
                <w:sz w:val="28"/>
                <w:szCs w:val="28"/>
              </w:rPr>
              <w:t>Planned Work for Next Month</w:t>
            </w:r>
          </w:p>
        </w:tc>
      </w:tr>
      <w:tr w:rsidR="00557697" w:rsidRPr="0036689C" w14:paraId="47463868" w14:textId="77777777" w:rsidTr="007E71E9">
        <w:trPr>
          <w:cantSplit/>
        </w:trPr>
        <w:tc>
          <w:tcPr>
            <w:tcW w:w="9639" w:type="dxa"/>
            <w:gridSpan w:val="2"/>
          </w:tcPr>
          <w:p w14:paraId="7E6612AB" w14:textId="290CC1B2" w:rsidR="008B6DEB" w:rsidRPr="007F11E9" w:rsidRDefault="008B6DEB" w:rsidP="008B6DEB">
            <w:pPr>
              <w:spacing w:after="0" w:line="240" w:lineRule="auto"/>
              <w:rPr>
                <w:rFonts w:cs="Arial"/>
                <w:b/>
                <w:bCs/>
                <w:color w:val="000000"/>
                <w:u w:val="single"/>
                <w:lang w:eastAsia="en-GB"/>
              </w:rPr>
            </w:pPr>
            <w:proofErr w:type="spellStart"/>
            <w:r w:rsidRPr="007F11E9">
              <w:rPr>
                <w:rFonts w:cs="Arial"/>
                <w:b/>
                <w:bCs/>
                <w:color w:val="000000"/>
                <w:u w:val="single"/>
                <w:lang w:eastAsia="en-GB"/>
              </w:rPr>
              <w:t>Lapperditch</w:t>
            </w:r>
            <w:proofErr w:type="spellEnd"/>
          </w:p>
          <w:p w14:paraId="07C73A79" w14:textId="77777777" w:rsidR="007F11E9" w:rsidRDefault="007F11E9" w:rsidP="007F11E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Divert NG Cable</w:t>
            </w:r>
          </w:p>
          <w:p w14:paraId="011AD874" w14:textId="77777777" w:rsidR="007F11E9" w:rsidRDefault="007F11E9" w:rsidP="007F11E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 xml:space="preserve">Install 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Geogrow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lang w:eastAsia="en-GB"/>
              </w:rPr>
              <w:t>Rootlock</w:t>
            </w:r>
            <w:proofErr w:type="spellEnd"/>
            <w:r>
              <w:rPr>
                <w:rFonts w:cs="Arial"/>
                <w:color w:val="000000"/>
                <w:lang w:eastAsia="en-GB"/>
              </w:rPr>
              <w:t xml:space="preserve"> wall</w:t>
            </w:r>
          </w:p>
          <w:p w14:paraId="7DEE78DC" w14:textId="77777777" w:rsidR="007F11E9" w:rsidRDefault="007F11E9" w:rsidP="007F11E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Install Stop logs (Inlet)</w:t>
            </w:r>
          </w:p>
          <w:p w14:paraId="409F7BE5" w14:textId="77777777" w:rsidR="007F11E9" w:rsidRDefault="007F11E9" w:rsidP="007F11E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Break out swale, start culvert extension</w:t>
            </w:r>
          </w:p>
          <w:p w14:paraId="4160DBD4" w14:textId="77777777" w:rsidR="007F11E9" w:rsidRPr="00341791" w:rsidRDefault="007F11E9" w:rsidP="007F11E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Install Eel pass</w:t>
            </w:r>
          </w:p>
          <w:p w14:paraId="1EB862A1" w14:textId="77777777" w:rsidR="00444010" w:rsidRDefault="00444010" w:rsidP="00444010">
            <w:pPr>
              <w:pStyle w:val="ListParagraph"/>
              <w:spacing w:after="0" w:line="240" w:lineRule="auto"/>
              <w:rPr>
                <w:rFonts w:cs="Arial"/>
                <w:color w:val="000000"/>
                <w:lang w:eastAsia="en-GB"/>
              </w:rPr>
            </w:pPr>
          </w:p>
          <w:p w14:paraId="63A00F38" w14:textId="77777777" w:rsidR="008B6DEB" w:rsidRPr="007F11E9" w:rsidRDefault="008B6DEB" w:rsidP="008B6DEB">
            <w:pPr>
              <w:spacing w:after="0" w:line="240" w:lineRule="auto"/>
              <w:rPr>
                <w:rFonts w:cs="Arial"/>
                <w:b/>
                <w:bCs/>
                <w:color w:val="000000"/>
                <w:u w:val="single"/>
                <w:lang w:eastAsia="en-GB"/>
              </w:rPr>
            </w:pPr>
            <w:r w:rsidRPr="007F11E9">
              <w:rPr>
                <w:rFonts w:cs="Arial"/>
                <w:b/>
                <w:bCs/>
                <w:color w:val="000000"/>
                <w:u w:val="single"/>
                <w:lang w:eastAsia="en-GB"/>
              </w:rPr>
              <w:t>Marshfield</w:t>
            </w:r>
          </w:p>
          <w:p w14:paraId="433001FA" w14:textId="77777777" w:rsidR="00DA339F" w:rsidRDefault="00DA339F" w:rsidP="00DA339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Install MCC kiosk base</w:t>
            </w:r>
          </w:p>
          <w:p w14:paraId="23C8B41B" w14:textId="77777777" w:rsidR="00DA339F" w:rsidRDefault="00DA339F" w:rsidP="00DA339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Complete pipe/pump install</w:t>
            </w:r>
          </w:p>
          <w:p w14:paraId="65B232F1" w14:textId="77777777" w:rsidR="00DA339F" w:rsidRDefault="00DA339F" w:rsidP="00DA339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Install stop logs</w:t>
            </w:r>
          </w:p>
          <w:p w14:paraId="00593E2B" w14:textId="77777777" w:rsidR="00DA339F" w:rsidRDefault="00DA339F" w:rsidP="00DA339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Install Eel pass rhine base slab &amp; steps</w:t>
            </w:r>
          </w:p>
          <w:p w14:paraId="5941AAE7" w14:textId="72EFFC4E" w:rsidR="005B6721" w:rsidRPr="003B110D" w:rsidRDefault="00DA339F" w:rsidP="00DA339F">
            <w:pPr>
              <w:pStyle w:val="ListParagraph"/>
              <w:spacing w:after="0" w:line="240" w:lineRule="auto"/>
              <w:rPr>
                <w:rFonts w:cs="Arial"/>
                <w:color w:val="000000"/>
                <w:lang w:eastAsia="en-GB"/>
              </w:rPr>
            </w:pPr>
            <w:r>
              <w:rPr>
                <w:rFonts w:cs="Arial"/>
                <w:color w:val="000000"/>
                <w:lang w:eastAsia="en-GB"/>
              </w:rPr>
              <w:t>Install Eel pass retaining wall</w:t>
            </w:r>
            <w:r w:rsidRPr="003B110D">
              <w:rPr>
                <w:rFonts w:cs="Arial"/>
                <w:color w:val="000000"/>
                <w:lang w:eastAsia="en-GB"/>
              </w:rPr>
              <w:t xml:space="preserve"> </w:t>
            </w:r>
          </w:p>
        </w:tc>
      </w:tr>
    </w:tbl>
    <w:p w14:paraId="1C578890" w14:textId="77777777" w:rsidR="00BF72CE" w:rsidRDefault="00BF72CE" w:rsidP="00BF72CE">
      <w:pPr>
        <w:spacing w:after="0" w:line="240" w:lineRule="auto"/>
        <w:rPr>
          <w:rFonts w:cs="Arial"/>
          <w:color w:val="000000"/>
          <w:lang w:eastAsia="en-GB"/>
        </w:rPr>
      </w:pPr>
    </w:p>
    <w:p w14:paraId="17703344" w14:textId="77777777" w:rsidR="00BF72CE" w:rsidRDefault="00BF72CE" w:rsidP="00BF72CE">
      <w:pPr>
        <w:spacing w:after="0" w:line="240" w:lineRule="auto"/>
        <w:rPr>
          <w:rFonts w:cs="Arial"/>
          <w:color w:val="000000"/>
          <w:lang w:eastAsia="en-GB"/>
        </w:rPr>
      </w:pPr>
    </w:p>
    <w:p w14:paraId="12586DFA" w14:textId="77777777" w:rsidR="00F16153" w:rsidRDefault="00F16153"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E641FE" w:rsidRPr="00186741" w14:paraId="67665E94" w14:textId="77777777" w:rsidTr="007E71E9">
        <w:trPr>
          <w:cantSplit/>
        </w:trPr>
        <w:tc>
          <w:tcPr>
            <w:tcW w:w="9639" w:type="dxa"/>
          </w:tcPr>
          <w:p w14:paraId="0AEAA91C" w14:textId="724669DE" w:rsidR="00E641FE" w:rsidRPr="00186741" w:rsidRDefault="00E641FE" w:rsidP="007E71E9">
            <w:pPr>
              <w:pStyle w:val="HeadingSu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Key Project </w:t>
            </w:r>
            <w:r w:rsidR="00B5389F">
              <w:rPr>
                <w:sz w:val="28"/>
                <w:szCs w:val="28"/>
              </w:rPr>
              <w:t>Dates</w:t>
            </w:r>
          </w:p>
        </w:tc>
      </w:tr>
      <w:tr w:rsidR="00E641FE" w:rsidRPr="0036689C" w14:paraId="4DBFD260" w14:textId="77777777" w:rsidTr="007E71E9">
        <w:trPr>
          <w:cantSplit/>
        </w:trPr>
        <w:tc>
          <w:tcPr>
            <w:tcW w:w="9639" w:type="dxa"/>
          </w:tcPr>
          <w:p w14:paraId="0F45BE21" w14:textId="1B6BFBFC" w:rsidR="00E641FE" w:rsidRPr="00D219CB" w:rsidRDefault="00D219CB" w:rsidP="00C539F7">
            <w:pPr>
              <w:pStyle w:val="ParaMargin"/>
              <w:rPr>
                <w:u w:val="single"/>
              </w:rPr>
            </w:pPr>
            <w:proofErr w:type="spellStart"/>
            <w:r w:rsidRPr="00D219CB">
              <w:rPr>
                <w:u w:val="single"/>
              </w:rPr>
              <w:t>Lapperditch</w:t>
            </w:r>
            <w:proofErr w:type="spellEnd"/>
          </w:p>
          <w:tbl>
            <w:tblPr>
              <w:tblStyle w:val="GridTable4-Accent5"/>
              <w:tblW w:w="9072" w:type="dxa"/>
              <w:tblLook w:val="04A0" w:firstRow="1" w:lastRow="0" w:firstColumn="1" w:lastColumn="0" w:noHBand="0" w:noVBand="1"/>
            </w:tblPr>
            <w:tblGrid>
              <w:gridCol w:w="2835"/>
              <w:gridCol w:w="6237"/>
            </w:tblGrid>
            <w:tr w:rsidR="00C539F7" w14:paraId="7B8F1720" w14:textId="77777777" w:rsidTr="007E71E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</w:tcPr>
                <w:p w14:paraId="1CC6E405" w14:textId="77777777" w:rsidR="00C539F7" w:rsidRDefault="00C539F7" w:rsidP="00C539F7">
                  <w:pPr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Date</w:t>
                  </w:r>
                </w:p>
              </w:tc>
              <w:tc>
                <w:tcPr>
                  <w:tcW w:w="6237" w:type="dxa"/>
                </w:tcPr>
                <w:p w14:paraId="15265B73" w14:textId="40F7E6F7" w:rsidR="00C539F7" w:rsidRDefault="00B717CF" w:rsidP="00C539F7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Activity </w:t>
                  </w:r>
                </w:p>
              </w:tc>
            </w:tr>
            <w:tr w:rsidR="00C539F7" w14:paraId="592BBDEE" w14:textId="77777777" w:rsidTr="007E71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</w:tcPr>
                <w:p w14:paraId="3B772A59" w14:textId="4EA2AB5B" w:rsidR="00C539F7" w:rsidRPr="003A6F52" w:rsidRDefault="00BF72CE" w:rsidP="00C539F7">
                  <w:pPr>
                    <w:spacing w:after="0"/>
                    <w:jc w:val="center"/>
                    <w:rPr>
                      <w:rFonts w:cs="Arial"/>
                      <w:b w:val="0"/>
                      <w:bCs w:val="0"/>
                      <w:color w:val="000000" w:themeColor="text1"/>
                    </w:rPr>
                  </w:pPr>
                  <w:r>
                    <w:rPr>
                      <w:rFonts w:cs="Arial"/>
                      <w:b w:val="0"/>
                      <w:bCs w:val="0"/>
                      <w:color w:val="000000" w:themeColor="text1"/>
                    </w:rPr>
                    <w:t xml:space="preserve">December </w:t>
                  </w:r>
                  <w:r w:rsidR="003F07D7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2025</w:t>
                  </w:r>
                </w:p>
              </w:tc>
              <w:tc>
                <w:tcPr>
                  <w:tcW w:w="6237" w:type="dxa"/>
                </w:tcPr>
                <w:p w14:paraId="65A07EC2" w14:textId="2828F881" w:rsidR="00C539F7" w:rsidRPr="003A6F52" w:rsidRDefault="003F07D7" w:rsidP="00C539F7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 xml:space="preserve">Design Completion </w:t>
                  </w:r>
                </w:p>
              </w:tc>
            </w:tr>
            <w:tr w:rsidR="00C539F7" w14:paraId="7B4E8E9C" w14:textId="77777777" w:rsidTr="007E71E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</w:tcPr>
                <w:p w14:paraId="7E222B0C" w14:textId="00CA342B" w:rsidR="00C539F7" w:rsidRDefault="00BF72CE" w:rsidP="00C539F7">
                  <w:pPr>
                    <w:spacing w:after="0"/>
                    <w:jc w:val="center"/>
                    <w:rPr>
                      <w:rFonts w:cs="Arial"/>
                      <w:b w:val="0"/>
                      <w:bCs w:val="0"/>
                      <w:color w:val="000000" w:themeColor="text1"/>
                    </w:rPr>
                  </w:pPr>
                  <w:r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January 2026</w:t>
                  </w:r>
                </w:p>
              </w:tc>
              <w:tc>
                <w:tcPr>
                  <w:tcW w:w="6237" w:type="dxa"/>
                </w:tcPr>
                <w:p w14:paraId="7FDA7885" w14:textId="1502BFC2" w:rsidR="00C539F7" w:rsidRPr="003A6F52" w:rsidRDefault="003F07D7" w:rsidP="00C539F7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 xml:space="preserve">Site Construction Commence </w:t>
                  </w:r>
                </w:p>
              </w:tc>
            </w:tr>
            <w:tr w:rsidR="00C539F7" w14:paraId="05E7E3DD" w14:textId="77777777" w:rsidTr="007E71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</w:tcPr>
                <w:p w14:paraId="0FC1E019" w14:textId="0DC430B9" w:rsidR="00C539F7" w:rsidRDefault="00B03E92" w:rsidP="00C539F7">
                  <w:pPr>
                    <w:spacing w:after="0"/>
                    <w:jc w:val="center"/>
                    <w:rPr>
                      <w:rFonts w:cs="Arial"/>
                      <w:b w:val="0"/>
                      <w:bCs w:val="0"/>
                      <w:color w:val="000000" w:themeColor="text1"/>
                    </w:rPr>
                  </w:pPr>
                  <w:r>
                    <w:rPr>
                      <w:rFonts w:cs="Arial"/>
                      <w:b w:val="0"/>
                      <w:bCs w:val="0"/>
                      <w:color w:val="000000" w:themeColor="text1"/>
                    </w:rPr>
                    <w:t xml:space="preserve">Late </w:t>
                  </w:r>
                  <w:r w:rsidR="00B717CF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Spring</w:t>
                  </w:r>
                  <w:r w:rsidR="00EE0AF3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 xml:space="preserve"> </w:t>
                  </w:r>
                  <w:r w:rsidR="00D219CB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202</w:t>
                  </w:r>
                  <w:r w:rsidR="00B717CF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6237" w:type="dxa"/>
                </w:tcPr>
                <w:p w14:paraId="1BBEE870" w14:textId="7FC13698" w:rsidR="00C539F7" w:rsidRPr="003A6F52" w:rsidRDefault="003F07D7" w:rsidP="00C539F7">
                  <w:pPr>
                    <w:spacing w:after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 xml:space="preserve">Commissioning </w:t>
                  </w:r>
                </w:p>
              </w:tc>
            </w:tr>
            <w:tr w:rsidR="00C539F7" w14:paraId="1EAB6631" w14:textId="77777777" w:rsidTr="007E71E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</w:tcPr>
                <w:p w14:paraId="2C1D3A3A" w14:textId="749833FC" w:rsidR="00C539F7" w:rsidRDefault="001A492E" w:rsidP="00C539F7">
                  <w:pPr>
                    <w:spacing w:after="0"/>
                    <w:jc w:val="center"/>
                    <w:rPr>
                      <w:rFonts w:cs="Arial"/>
                      <w:b w:val="0"/>
                      <w:bCs w:val="0"/>
                      <w:color w:val="000000" w:themeColor="text1"/>
                    </w:rPr>
                  </w:pPr>
                  <w:r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Summer</w:t>
                  </w:r>
                  <w:r w:rsidR="00D219CB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 xml:space="preserve"> 2026</w:t>
                  </w:r>
                </w:p>
              </w:tc>
              <w:tc>
                <w:tcPr>
                  <w:tcW w:w="6237" w:type="dxa"/>
                </w:tcPr>
                <w:p w14:paraId="784F8B99" w14:textId="5C705390" w:rsidR="00C539F7" w:rsidRPr="003A6F52" w:rsidRDefault="00115B66" w:rsidP="00C539F7">
                  <w:pPr>
                    <w:spacing w:after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>Site Works Complete</w:t>
                  </w:r>
                </w:p>
              </w:tc>
            </w:tr>
            <w:tr w:rsidR="00C539F7" w14:paraId="3E393B93" w14:textId="77777777" w:rsidTr="007E71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35" w:type="dxa"/>
                </w:tcPr>
                <w:p w14:paraId="307C3826" w14:textId="02A7DC48" w:rsidR="00C539F7" w:rsidRDefault="001A492E" w:rsidP="00C539F7">
                  <w:pPr>
                    <w:spacing w:after="0"/>
                    <w:jc w:val="center"/>
                    <w:rPr>
                      <w:rFonts w:cs="Arial"/>
                      <w:b w:val="0"/>
                      <w:bCs w:val="0"/>
                      <w:color w:val="000000" w:themeColor="text1"/>
                    </w:rPr>
                  </w:pPr>
                  <w:r>
                    <w:rPr>
                      <w:rFonts w:cs="Arial"/>
                      <w:b w:val="0"/>
                      <w:bCs w:val="0"/>
                      <w:color w:val="000000" w:themeColor="text1"/>
                    </w:rPr>
                    <w:t>Summer</w:t>
                  </w:r>
                  <w:r w:rsidR="00D219CB">
                    <w:rPr>
                      <w:rFonts w:cs="Arial"/>
                      <w:b w:val="0"/>
                      <w:bCs w:val="0"/>
                      <w:color w:val="000000" w:themeColor="text1"/>
                    </w:rPr>
                    <w:t xml:space="preserve"> 2026</w:t>
                  </w:r>
                </w:p>
              </w:tc>
              <w:tc>
                <w:tcPr>
                  <w:tcW w:w="6237" w:type="dxa"/>
                </w:tcPr>
                <w:p w14:paraId="2882D52F" w14:textId="62698DA0" w:rsidR="00C539F7" w:rsidRPr="003A6F52" w:rsidRDefault="00115B66" w:rsidP="00C539F7">
                  <w:pPr>
                    <w:tabs>
                      <w:tab w:val="left" w:pos="1980"/>
                    </w:tabs>
                    <w:spacing w:after="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 w:themeColor="text1"/>
                    </w:rPr>
                  </w:pPr>
                  <w:r>
                    <w:rPr>
                      <w:rFonts w:cs="Arial"/>
                      <w:color w:val="000000" w:themeColor="text1"/>
                    </w:rPr>
                    <w:t xml:space="preserve">Project Completion </w:t>
                  </w:r>
                </w:p>
              </w:tc>
            </w:tr>
          </w:tbl>
          <w:p w14:paraId="019BB6C8" w14:textId="77777777" w:rsidR="00E641FE" w:rsidRPr="0036689C" w:rsidRDefault="00E641FE" w:rsidP="007E71E9">
            <w:pPr>
              <w:pStyle w:val="ParaMargin"/>
            </w:pPr>
          </w:p>
        </w:tc>
      </w:tr>
    </w:tbl>
    <w:p w14:paraId="4AD961AF" w14:textId="3542E47D" w:rsidR="00D219CB" w:rsidRDefault="00D219CB" w:rsidP="00D219CB"/>
    <w:p w14:paraId="10855CEE" w14:textId="3F5630B9" w:rsidR="00D219CB" w:rsidRPr="00D219CB" w:rsidRDefault="00D219CB" w:rsidP="00D219CB">
      <w:pPr>
        <w:pStyle w:val="ParaMargin"/>
        <w:rPr>
          <w:u w:val="single"/>
        </w:rPr>
      </w:pPr>
      <w:r>
        <w:rPr>
          <w:u w:val="single"/>
        </w:rPr>
        <w:t>Marshfield</w:t>
      </w:r>
    </w:p>
    <w:tbl>
      <w:tblPr>
        <w:tblStyle w:val="GridTable4-Accent5"/>
        <w:tblW w:w="9072" w:type="dxa"/>
        <w:tblLook w:val="04A0" w:firstRow="1" w:lastRow="0" w:firstColumn="1" w:lastColumn="0" w:noHBand="0" w:noVBand="1"/>
      </w:tblPr>
      <w:tblGrid>
        <w:gridCol w:w="2835"/>
        <w:gridCol w:w="6237"/>
      </w:tblGrid>
      <w:tr w:rsidR="00D219CB" w14:paraId="35C0EF89" w14:textId="77777777" w:rsidTr="007E7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74ACE95" w14:textId="77777777" w:rsidR="00D219CB" w:rsidRDefault="00D219CB" w:rsidP="007E71E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Date</w:t>
            </w:r>
          </w:p>
        </w:tc>
        <w:tc>
          <w:tcPr>
            <w:tcW w:w="6237" w:type="dxa"/>
          </w:tcPr>
          <w:p w14:paraId="3BE405D7" w14:textId="64B11BA3" w:rsidR="00D219CB" w:rsidRDefault="00B717CF" w:rsidP="007E71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>
              <w:rPr>
                <w:u w:val="single"/>
              </w:rPr>
              <w:t xml:space="preserve">Activity </w:t>
            </w:r>
          </w:p>
        </w:tc>
      </w:tr>
      <w:tr w:rsidR="00D219CB" w14:paraId="23C95C65" w14:textId="77777777" w:rsidTr="007E7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5B219DC" w14:textId="730E3D1A" w:rsidR="00D219CB" w:rsidRPr="003A6F52" w:rsidRDefault="00B20C18" w:rsidP="007E71E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 xml:space="preserve">January </w:t>
            </w:r>
            <w:r w:rsidR="00D219CB">
              <w:rPr>
                <w:rFonts w:cs="Arial"/>
                <w:b w:val="0"/>
                <w:bCs w:val="0"/>
                <w:color w:val="000000" w:themeColor="text1"/>
              </w:rPr>
              <w:t>202</w:t>
            </w:r>
            <w:r>
              <w:rPr>
                <w:rFonts w:cs="Arial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6237" w:type="dxa"/>
          </w:tcPr>
          <w:p w14:paraId="5C96E483" w14:textId="77777777" w:rsidR="00D219CB" w:rsidRPr="003A6F52" w:rsidRDefault="00D219CB" w:rsidP="007E71E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Design Completion </w:t>
            </w:r>
          </w:p>
        </w:tc>
      </w:tr>
      <w:tr w:rsidR="00D219CB" w14:paraId="2965EBFB" w14:textId="77777777" w:rsidTr="007E71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EEA4A42" w14:textId="213DB63E" w:rsidR="00D219CB" w:rsidRDefault="00B20C18" w:rsidP="007E71E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January 2026</w:t>
            </w:r>
          </w:p>
        </w:tc>
        <w:tc>
          <w:tcPr>
            <w:tcW w:w="6237" w:type="dxa"/>
          </w:tcPr>
          <w:p w14:paraId="7D2FAF53" w14:textId="77777777" w:rsidR="00D219CB" w:rsidRPr="003A6F52" w:rsidRDefault="00D219CB" w:rsidP="007E71E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Site Construction Commence </w:t>
            </w:r>
          </w:p>
        </w:tc>
      </w:tr>
      <w:tr w:rsidR="00D219CB" w14:paraId="49100F01" w14:textId="77777777" w:rsidTr="007E7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1AB428" w14:textId="5A0064A1" w:rsidR="00D219CB" w:rsidRDefault="001A492E" w:rsidP="007E71E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B20C18">
              <w:rPr>
                <w:rFonts w:cs="Arial"/>
                <w:b w:val="0"/>
                <w:bCs w:val="0"/>
                <w:color w:val="000000" w:themeColor="text1"/>
              </w:rPr>
              <w:t xml:space="preserve"> 2026</w:t>
            </w:r>
          </w:p>
        </w:tc>
        <w:tc>
          <w:tcPr>
            <w:tcW w:w="6237" w:type="dxa"/>
          </w:tcPr>
          <w:p w14:paraId="097E304F" w14:textId="77777777" w:rsidR="00D219CB" w:rsidRPr="003A6F52" w:rsidRDefault="00D219CB" w:rsidP="007E71E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Commissioning </w:t>
            </w:r>
          </w:p>
        </w:tc>
      </w:tr>
      <w:tr w:rsidR="009C7CD7" w14:paraId="22E65EDA" w14:textId="77777777" w:rsidTr="007E71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81C7E12" w14:textId="6AE6A5F4" w:rsidR="009C7CD7" w:rsidRDefault="001A492E" w:rsidP="009C7CD7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9C7CD7">
              <w:rPr>
                <w:rFonts w:cs="Arial"/>
                <w:b w:val="0"/>
                <w:bCs w:val="0"/>
                <w:color w:val="000000" w:themeColor="text1"/>
              </w:rPr>
              <w:t xml:space="preserve"> 2026</w:t>
            </w:r>
          </w:p>
        </w:tc>
        <w:tc>
          <w:tcPr>
            <w:tcW w:w="6237" w:type="dxa"/>
          </w:tcPr>
          <w:p w14:paraId="481D30CF" w14:textId="77777777" w:rsidR="009C7CD7" w:rsidRPr="003A6F52" w:rsidRDefault="009C7CD7" w:rsidP="009C7CD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Site Works Complete</w:t>
            </w:r>
          </w:p>
        </w:tc>
      </w:tr>
      <w:tr w:rsidR="009C7CD7" w14:paraId="4790B194" w14:textId="77777777" w:rsidTr="007E71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AD18903" w14:textId="00AEB282" w:rsidR="009C7CD7" w:rsidRDefault="001A492E" w:rsidP="009C7CD7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9C7CD7">
              <w:rPr>
                <w:rFonts w:cs="Arial"/>
                <w:b w:val="0"/>
                <w:bCs w:val="0"/>
                <w:color w:val="000000" w:themeColor="text1"/>
              </w:rPr>
              <w:t xml:space="preserve"> 2026</w:t>
            </w:r>
          </w:p>
        </w:tc>
        <w:tc>
          <w:tcPr>
            <w:tcW w:w="6237" w:type="dxa"/>
          </w:tcPr>
          <w:p w14:paraId="538244A8" w14:textId="77777777" w:rsidR="009C7CD7" w:rsidRPr="003A6F52" w:rsidRDefault="009C7CD7" w:rsidP="009C7CD7">
            <w:pPr>
              <w:tabs>
                <w:tab w:val="left" w:pos="1980"/>
              </w:tabs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Project Completion </w:t>
            </w:r>
          </w:p>
        </w:tc>
      </w:tr>
    </w:tbl>
    <w:p w14:paraId="728DA217" w14:textId="77777777" w:rsidR="00D87994" w:rsidRDefault="00D87994" w:rsidP="00460C6E">
      <w:pPr>
        <w:pStyle w:val="ParaMargin"/>
        <w:rPr>
          <w:u w:val="single"/>
        </w:rPr>
      </w:pPr>
      <w:bookmarkStart w:id="0" w:name="RevisionsPage"/>
      <w:bookmarkEnd w:id="0"/>
    </w:p>
    <w:p w14:paraId="4271D029" w14:textId="44DA9782" w:rsidR="002A7D75" w:rsidRPr="00D219CB" w:rsidRDefault="00FF3BE0" w:rsidP="002A7D75">
      <w:pPr>
        <w:pStyle w:val="ParaMargin"/>
        <w:rPr>
          <w:u w:val="single"/>
        </w:rPr>
      </w:pPr>
      <w:r>
        <w:rPr>
          <w:u w:val="single"/>
        </w:rPr>
        <w:t>O</w:t>
      </w:r>
      <w:r w:rsidR="00D87994">
        <w:rPr>
          <w:u w:val="single"/>
        </w:rPr>
        <w:t>ldbury Naite</w:t>
      </w:r>
    </w:p>
    <w:tbl>
      <w:tblPr>
        <w:tblStyle w:val="GridTable4-Accent5"/>
        <w:tblW w:w="9072" w:type="dxa"/>
        <w:tblLook w:val="04A0" w:firstRow="1" w:lastRow="0" w:firstColumn="1" w:lastColumn="0" w:noHBand="0" w:noVBand="1"/>
      </w:tblPr>
      <w:tblGrid>
        <w:gridCol w:w="2835"/>
        <w:gridCol w:w="6237"/>
      </w:tblGrid>
      <w:tr w:rsidR="002A7D75" w14:paraId="59B0946A" w14:textId="77777777" w:rsidTr="00B05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34B8273" w14:textId="77777777" w:rsidR="002A7D75" w:rsidRDefault="002A7D75" w:rsidP="00B058F6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Date</w:t>
            </w:r>
          </w:p>
        </w:tc>
        <w:tc>
          <w:tcPr>
            <w:tcW w:w="6237" w:type="dxa"/>
          </w:tcPr>
          <w:p w14:paraId="22D8292E" w14:textId="77777777" w:rsidR="002A7D75" w:rsidRDefault="002A7D75" w:rsidP="00B058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>
              <w:rPr>
                <w:u w:val="single"/>
              </w:rPr>
              <w:t>Activity</w:t>
            </w:r>
          </w:p>
        </w:tc>
      </w:tr>
      <w:tr w:rsidR="002A7D75" w14:paraId="65664C65" w14:textId="77777777" w:rsidTr="00B05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3A8404" w14:textId="04920BD2" w:rsidR="002A7D75" w:rsidRPr="003A6F52" w:rsidRDefault="005C7C78" w:rsidP="00B058F6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September</w:t>
            </w:r>
            <w:r w:rsidR="002A7D75">
              <w:rPr>
                <w:rFonts w:cs="Arial"/>
                <w:b w:val="0"/>
                <w:bCs w:val="0"/>
                <w:color w:val="000000" w:themeColor="text1"/>
              </w:rPr>
              <w:t xml:space="preserve"> 202</w:t>
            </w:r>
            <w:r w:rsidR="00600E41">
              <w:rPr>
                <w:rFonts w:cs="Arial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6237" w:type="dxa"/>
          </w:tcPr>
          <w:p w14:paraId="6DE781AA" w14:textId="5917F72A" w:rsidR="002A7D75" w:rsidRPr="003A6F52" w:rsidRDefault="001A492E" w:rsidP="00B058F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Construction Start</w:t>
            </w:r>
            <w:r w:rsidR="002A7D75">
              <w:rPr>
                <w:rFonts w:cs="Arial"/>
                <w:color w:val="000000" w:themeColor="text1"/>
              </w:rPr>
              <w:t xml:space="preserve"> </w:t>
            </w:r>
          </w:p>
        </w:tc>
      </w:tr>
    </w:tbl>
    <w:p w14:paraId="30550C45" w14:textId="77777777" w:rsidR="002A7D75" w:rsidRDefault="002A7D75" w:rsidP="00A7431E">
      <w:pPr>
        <w:rPr>
          <w:b/>
          <w:u w:val="single"/>
        </w:rPr>
      </w:pPr>
    </w:p>
    <w:p w14:paraId="2ADDBDD9" w14:textId="1B1407DD" w:rsidR="00F5405D" w:rsidRPr="00D219CB" w:rsidRDefault="00F5405D" w:rsidP="00F5405D">
      <w:pPr>
        <w:pStyle w:val="ParaMargin"/>
        <w:rPr>
          <w:u w:val="single"/>
        </w:rPr>
      </w:pPr>
      <w:r>
        <w:rPr>
          <w:u w:val="single"/>
        </w:rPr>
        <w:t>Elmore Back</w:t>
      </w:r>
    </w:p>
    <w:tbl>
      <w:tblPr>
        <w:tblStyle w:val="GridTable4-Accent5"/>
        <w:tblW w:w="9072" w:type="dxa"/>
        <w:tblLook w:val="04A0" w:firstRow="1" w:lastRow="0" w:firstColumn="1" w:lastColumn="0" w:noHBand="0" w:noVBand="1"/>
      </w:tblPr>
      <w:tblGrid>
        <w:gridCol w:w="2835"/>
        <w:gridCol w:w="6237"/>
      </w:tblGrid>
      <w:tr w:rsidR="00F5405D" w14:paraId="0668CC3E" w14:textId="77777777" w:rsidTr="00E67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7C90581" w14:textId="77777777" w:rsidR="00F5405D" w:rsidRDefault="00F5405D" w:rsidP="00E6727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Date</w:t>
            </w:r>
          </w:p>
        </w:tc>
        <w:tc>
          <w:tcPr>
            <w:tcW w:w="6237" w:type="dxa"/>
          </w:tcPr>
          <w:p w14:paraId="15E4D269" w14:textId="2E5AFA4A" w:rsidR="00F5405D" w:rsidRDefault="00F16153" w:rsidP="00E672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>
              <w:rPr>
                <w:u w:val="single"/>
              </w:rPr>
              <w:t>Activity</w:t>
            </w:r>
          </w:p>
        </w:tc>
      </w:tr>
      <w:tr w:rsidR="00F5405D" w14:paraId="2CDDEE22" w14:textId="77777777" w:rsidTr="00E67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D702A4B" w14:textId="4A41D035" w:rsidR="00F5405D" w:rsidRPr="003A6F52" w:rsidRDefault="00600E41" w:rsidP="00E6727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Winter</w:t>
            </w:r>
            <w:r w:rsidR="00F5405D">
              <w:rPr>
                <w:rFonts w:cs="Arial"/>
                <w:b w:val="0"/>
                <w:bCs w:val="0"/>
                <w:color w:val="000000" w:themeColor="text1"/>
              </w:rPr>
              <w:t xml:space="preserve"> 20</w:t>
            </w:r>
            <w:r>
              <w:rPr>
                <w:rFonts w:cs="Arial"/>
                <w:b w:val="0"/>
                <w:bCs w:val="0"/>
                <w:color w:val="000000" w:themeColor="text1"/>
              </w:rPr>
              <w:t>26</w:t>
            </w:r>
          </w:p>
        </w:tc>
        <w:tc>
          <w:tcPr>
            <w:tcW w:w="6237" w:type="dxa"/>
          </w:tcPr>
          <w:p w14:paraId="5313778B" w14:textId="77777777" w:rsidR="00F5405D" w:rsidRPr="003A6F52" w:rsidRDefault="00F5405D" w:rsidP="00E6727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Design Completion </w:t>
            </w:r>
          </w:p>
        </w:tc>
      </w:tr>
      <w:tr w:rsidR="00F5405D" w14:paraId="41C40742" w14:textId="77777777" w:rsidTr="00E672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90551A3" w14:textId="378BAB57" w:rsidR="00F5405D" w:rsidRDefault="001A492E" w:rsidP="00E6727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F5405D">
              <w:rPr>
                <w:rFonts w:cs="Arial"/>
                <w:b w:val="0"/>
                <w:bCs w:val="0"/>
                <w:color w:val="000000" w:themeColor="text1"/>
              </w:rPr>
              <w:t xml:space="preserve"> 202</w:t>
            </w:r>
            <w:r w:rsidR="00B717CF">
              <w:rPr>
                <w:rFonts w:cs="Arial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6237" w:type="dxa"/>
          </w:tcPr>
          <w:p w14:paraId="3C19B866" w14:textId="77777777" w:rsidR="00F5405D" w:rsidRPr="003A6F52" w:rsidRDefault="00F5405D" w:rsidP="00E6727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Site Construction Commence </w:t>
            </w:r>
          </w:p>
        </w:tc>
      </w:tr>
      <w:tr w:rsidR="00F5405D" w14:paraId="61F2BB87" w14:textId="77777777" w:rsidTr="00E67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8573F87" w14:textId="4046FBC5" w:rsidR="00F5405D" w:rsidRDefault="001A492E" w:rsidP="00E6727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F5405D">
              <w:rPr>
                <w:rFonts w:cs="Arial"/>
                <w:b w:val="0"/>
                <w:bCs w:val="0"/>
                <w:color w:val="000000" w:themeColor="text1"/>
              </w:rPr>
              <w:t xml:space="preserve"> 202</w:t>
            </w:r>
            <w:r w:rsidR="00B717CF">
              <w:rPr>
                <w:rFonts w:cs="Arial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6237" w:type="dxa"/>
          </w:tcPr>
          <w:p w14:paraId="662CDBA2" w14:textId="77777777" w:rsidR="00F5405D" w:rsidRPr="003A6F52" w:rsidRDefault="00F5405D" w:rsidP="00E6727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Commissioning </w:t>
            </w:r>
          </w:p>
        </w:tc>
      </w:tr>
      <w:tr w:rsidR="00F5405D" w14:paraId="7D297217" w14:textId="77777777" w:rsidTr="00E672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811168A" w14:textId="1D8F29A5" w:rsidR="00F5405D" w:rsidRDefault="001A492E" w:rsidP="00E6727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bookmarkStart w:id="1" w:name="_Hlk204343758"/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F5405D">
              <w:rPr>
                <w:rFonts w:cs="Arial"/>
                <w:b w:val="0"/>
                <w:bCs w:val="0"/>
                <w:color w:val="000000" w:themeColor="text1"/>
              </w:rPr>
              <w:t xml:space="preserve"> 202</w:t>
            </w:r>
            <w:r w:rsidR="009C7CD7">
              <w:rPr>
                <w:rFonts w:cs="Arial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6237" w:type="dxa"/>
          </w:tcPr>
          <w:p w14:paraId="029A8693" w14:textId="77777777" w:rsidR="00F5405D" w:rsidRPr="003A6F52" w:rsidRDefault="00F5405D" w:rsidP="00E6727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Site Works Complete</w:t>
            </w:r>
          </w:p>
        </w:tc>
      </w:tr>
      <w:tr w:rsidR="00F5405D" w14:paraId="387C113C" w14:textId="77777777" w:rsidTr="00E67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A0AE182" w14:textId="425F1249" w:rsidR="00F5405D" w:rsidRDefault="001A492E" w:rsidP="00E67279">
            <w:pPr>
              <w:spacing w:after="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  <w:r>
              <w:rPr>
                <w:rFonts w:cs="Arial"/>
                <w:b w:val="0"/>
                <w:bCs w:val="0"/>
                <w:color w:val="000000" w:themeColor="text1"/>
              </w:rPr>
              <w:t>Summer</w:t>
            </w:r>
            <w:r w:rsidR="00F5405D">
              <w:rPr>
                <w:rFonts w:cs="Arial"/>
                <w:b w:val="0"/>
                <w:bCs w:val="0"/>
                <w:color w:val="000000" w:themeColor="text1"/>
              </w:rPr>
              <w:t xml:space="preserve"> 202</w:t>
            </w:r>
            <w:r w:rsidR="009C7CD7">
              <w:rPr>
                <w:rFonts w:cs="Arial"/>
                <w:b w:val="0"/>
                <w:bCs w:val="0"/>
                <w:color w:val="000000" w:themeColor="text1"/>
              </w:rPr>
              <w:t>6</w:t>
            </w:r>
          </w:p>
        </w:tc>
        <w:tc>
          <w:tcPr>
            <w:tcW w:w="6237" w:type="dxa"/>
          </w:tcPr>
          <w:p w14:paraId="4E79FA17" w14:textId="77777777" w:rsidR="00F5405D" w:rsidRPr="003A6F52" w:rsidRDefault="00F5405D" w:rsidP="00E67279">
            <w:pPr>
              <w:tabs>
                <w:tab w:val="left" w:pos="1980"/>
              </w:tabs>
              <w:spacing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Project Completion </w:t>
            </w:r>
          </w:p>
        </w:tc>
      </w:tr>
    </w:tbl>
    <w:bookmarkEnd w:id="1"/>
    <w:p w14:paraId="48B57CE6" w14:textId="63978342" w:rsidR="0068511D" w:rsidRDefault="00B724CC" w:rsidP="0007463F">
      <w:pPr>
        <w:jc w:val="both"/>
        <w:rPr>
          <w:noProof/>
        </w:rPr>
      </w:pPr>
      <w:r>
        <w:rPr>
          <w:noProof/>
        </w:rPr>
        <w:t xml:space="preserve"> </w:t>
      </w:r>
      <w:r w:rsidR="0068511D">
        <w:rPr>
          <w:noProof/>
        </w:rPr>
        <w:t xml:space="preserve"> </w:t>
      </w:r>
    </w:p>
    <w:p w14:paraId="1F2687B6" w14:textId="77777777" w:rsidR="0007463F" w:rsidRDefault="0007463F" w:rsidP="0007463F">
      <w:pPr>
        <w:jc w:val="both"/>
        <w:rPr>
          <w:noProof/>
        </w:rPr>
      </w:pPr>
    </w:p>
    <w:p w14:paraId="6B85CAE1" w14:textId="77777777" w:rsidR="0007463F" w:rsidRDefault="0007463F" w:rsidP="0007463F">
      <w:pPr>
        <w:jc w:val="both"/>
        <w:rPr>
          <w:noProof/>
        </w:rPr>
      </w:pPr>
    </w:p>
    <w:p w14:paraId="522228A4" w14:textId="77777777" w:rsidR="0007463F" w:rsidRDefault="0007463F" w:rsidP="0007463F">
      <w:pPr>
        <w:jc w:val="both"/>
        <w:rPr>
          <w:noProof/>
        </w:rPr>
      </w:pPr>
    </w:p>
    <w:p w14:paraId="102B03B3" w14:textId="762636F1" w:rsidR="007A620C" w:rsidRPr="007A620C" w:rsidRDefault="007A620C" w:rsidP="007A620C">
      <w:pPr>
        <w:rPr>
          <w:noProof/>
        </w:rPr>
      </w:pPr>
    </w:p>
    <w:p w14:paraId="3BB76DBC" w14:textId="415D62BB" w:rsidR="001019A0" w:rsidRPr="001019A0" w:rsidRDefault="00F22785" w:rsidP="000021B0">
      <w:pPr>
        <w:rPr>
          <w:noProof/>
        </w:rPr>
      </w:pPr>
      <w:r>
        <w:rPr>
          <w:noProof/>
        </w:rPr>
        <w:t xml:space="preserve">  </w:t>
      </w:r>
      <w:r w:rsidR="00CC26D8">
        <w:rPr>
          <w:noProof/>
        </w:rPr>
        <w:t xml:space="preserve">  </w:t>
      </w:r>
    </w:p>
    <w:p w14:paraId="5E2BF95A" w14:textId="52D0103B" w:rsidR="00B95796" w:rsidRPr="00B95796" w:rsidRDefault="00B95796" w:rsidP="00A13022">
      <w:pPr>
        <w:ind w:left="360"/>
        <w:rPr>
          <w:noProof/>
        </w:rPr>
      </w:pPr>
      <w:r w:rsidRPr="00B95796">
        <w:rPr>
          <w:noProof/>
        </w:rPr>
        <w:drawing>
          <wp:inline distT="0" distB="0" distL="0" distR="0" wp14:anchorId="7CFF9FF7" wp14:editId="3C61DE6F">
            <wp:extent cx="2663210" cy="2495822"/>
            <wp:effectExtent l="0" t="0" r="3810" b="0"/>
            <wp:docPr id="3711146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63" cy="25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022">
        <w:rPr>
          <w:noProof/>
        </w:rPr>
        <w:t xml:space="preserve">  </w:t>
      </w:r>
      <w:r w:rsidRPr="00B95796">
        <w:rPr>
          <w:noProof/>
        </w:rPr>
        <w:drawing>
          <wp:inline distT="0" distB="0" distL="0" distR="0" wp14:anchorId="74683E53" wp14:editId="7DD3AB5C">
            <wp:extent cx="2622620" cy="2499202"/>
            <wp:effectExtent l="0" t="0" r="6350" b="0"/>
            <wp:docPr id="9863572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77" cy="25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943A" w14:textId="7B7C2668" w:rsidR="00A13022" w:rsidRPr="00A13022" w:rsidRDefault="00B95796" w:rsidP="00A13022">
      <w:pPr>
        <w:rPr>
          <w:noProof/>
        </w:rPr>
      </w:pPr>
      <w:r w:rsidRPr="009340A0">
        <w:rPr>
          <w:noProof/>
        </w:rPr>
        <w:drawing>
          <wp:inline distT="0" distB="0" distL="0" distR="0" wp14:anchorId="68866674" wp14:editId="0C218DC1">
            <wp:extent cx="1807210" cy="3458588"/>
            <wp:effectExtent l="0" t="0" r="2540" b="8890"/>
            <wp:docPr id="8657071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66" cy="34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6D8">
        <w:rPr>
          <w:noProof/>
        </w:rPr>
        <w:t xml:space="preserve"> </w:t>
      </w:r>
      <w:r>
        <w:rPr>
          <w:noProof/>
        </w:rPr>
        <w:t xml:space="preserve"> </w:t>
      </w:r>
      <w:r w:rsidR="00DE4CD2" w:rsidRPr="00DE4CD2">
        <w:rPr>
          <w:noProof/>
        </w:rPr>
        <w:drawing>
          <wp:inline distT="0" distB="0" distL="0" distR="0" wp14:anchorId="3039D904" wp14:editId="3ED91F6B">
            <wp:extent cx="1950147" cy="3468475"/>
            <wp:effectExtent l="0" t="0" r="0" b="0"/>
            <wp:docPr id="11645018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21" cy="34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022">
        <w:rPr>
          <w:noProof/>
        </w:rPr>
        <w:t xml:space="preserve"> </w:t>
      </w:r>
      <w:r w:rsidR="00A13022" w:rsidRPr="00A13022">
        <w:rPr>
          <w:noProof/>
        </w:rPr>
        <w:drawing>
          <wp:inline distT="0" distB="0" distL="0" distR="0" wp14:anchorId="0ACF98E1" wp14:editId="6F38A675">
            <wp:extent cx="1848325" cy="3459221"/>
            <wp:effectExtent l="0" t="0" r="0" b="8255"/>
            <wp:docPr id="18144685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62" cy="34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11CC" w14:textId="1DCA6A6B" w:rsidR="000021B0" w:rsidRPr="000021B0" w:rsidRDefault="00A13022" w:rsidP="00A13022">
      <w:pPr>
        <w:jc w:val="center"/>
        <w:rPr>
          <w:noProof/>
        </w:rPr>
      </w:pPr>
      <w:r w:rsidRPr="00A13022">
        <w:rPr>
          <w:noProof/>
        </w:rPr>
        <w:drawing>
          <wp:inline distT="0" distB="0" distL="0" distR="0" wp14:anchorId="429FECE3" wp14:editId="7D3ED9DB">
            <wp:extent cx="3868615" cy="1812925"/>
            <wp:effectExtent l="0" t="0" r="0" b="0"/>
            <wp:docPr id="10212734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66" cy="18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FE25" w14:textId="06F987C3" w:rsidR="00F22785" w:rsidRPr="00F22785" w:rsidRDefault="00F22785" w:rsidP="00F22785">
      <w:pPr>
        <w:jc w:val="center"/>
        <w:rPr>
          <w:noProof/>
        </w:rPr>
      </w:pPr>
    </w:p>
    <w:p w14:paraId="5D792C2A" w14:textId="030A918C" w:rsidR="008D3C41" w:rsidRPr="008D3C41" w:rsidRDefault="008D3C41" w:rsidP="00466AF7">
      <w:pPr>
        <w:ind w:left="360"/>
        <w:jc w:val="center"/>
        <w:rPr>
          <w:noProof/>
        </w:rPr>
      </w:pPr>
    </w:p>
    <w:sectPr w:rsidR="008D3C41" w:rsidRPr="008D3C41" w:rsidSect="00CE74C4">
      <w:headerReference w:type="default" r:id="rId20"/>
      <w:pgSz w:w="11907" w:h="16840" w:code="9"/>
      <w:pgMar w:top="1440" w:right="1440" w:bottom="1440" w:left="1440" w:header="567" w:footer="35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C7A7A" w14:textId="77777777" w:rsidR="003C79F0" w:rsidRDefault="003C79F0" w:rsidP="00737A4B">
      <w:pPr>
        <w:pStyle w:val="ParaMargin"/>
      </w:pPr>
      <w:r>
        <w:separator/>
      </w:r>
    </w:p>
  </w:endnote>
  <w:endnote w:type="continuationSeparator" w:id="0">
    <w:p w14:paraId="601E0C15" w14:textId="77777777" w:rsidR="003C79F0" w:rsidRDefault="003C79F0" w:rsidP="00737A4B">
      <w:pPr>
        <w:pStyle w:val="ParaMargin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5C4B0" w14:textId="77777777" w:rsidR="003C79F0" w:rsidRDefault="003C79F0" w:rsidP="00737A4B">
      <w:pPr>
        <w:pStyle w:val="ParaMargin"/>
      </w:pPr>
      <w:r>
        <w:separator/>
      </w:r>
    </w:p>
  </w:footnote>
  <w:footnote w:type="continuationSeparator" w:id="0">
    <w:p w14:paraId="3A81D01B" w14:textId="77777777" w:rsidR="003C79F0" w:rsidRDefault="003C79F0" w:rsidP="00737A4B">
      <w:pPr>
        <w:pStyle w:val="ParaMargin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3D7C8" w14:textId="4F01C1F7" w:rsidR="00372A26" w:rsidRDefault="00D7239F" w:rsidP="00A80BCD">
    <w:pPr>
      <w:pStyle w:val="Header"/>
      <w:jc w:val="right"/>
    </w:pPr>
    <w:r w:rsidRPr="00855EE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3628535" wp14:editId="117AFC4C">
              <wp:simplePos x="0" y="0"/>
              <wp:positionH relativeFrom="margin">
                <wp:posOffset>13335</wp:posOffset>
              </wp:positionH>
              <wp:positionV relativeFrom="paragraph">
                <wp:posOffset>3810</wp:posOffset>
              </wp:positionV>
              <wp:extent cx="5116195" cy="533400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16195" cy="53340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35CBD78B" w14:textId="7BC57F0D" w:rsidR="00372A26" w:rsidRPr="00076812" w:rsidRDefault="00372A26" w:rsidP="00855EEB">
                          <w:pPr>
                            <w:rPr>
                              <w:rFonts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076812">
                            <w:rPr>
                              <w:rFonts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 xml:space="preserve">Monthly Progress </w:t>
                          </w:r>
                          <w:r w:rsidR="00D7239F">
                            <w:rPr>
                              <w:rFonts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Summary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3628535" id="Rectangle 21" o:spid="_x0000_s1027" style="position:absolute;left:0;text-align:left;margin-left:1.05pt;margin-top:.3pt;width:402.85pt;height:42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" filled="f" stroked="f" strokeweight="2pt">
              <v:textbox>
                <w:txbxContent>
                  <w:p w14:paraId="35CBD78B" w14:textId="7BC57F0D" w:rsidR="00372A26" w:rsidRPr="00076812" w:rsidRDefault="00372A26" w:rsidP="00855EEB">
                    <w:pPr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 w:rsidRPr="00076812"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  <w:t xml:space="preserve">Monthly Progress </w:t>
                    </w:r>
                    <w:r w:rsidR="00D7239F"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  <w:t>Summary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372A26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38CA1668" wp14:editId="3BCA6C46">
          <wp:simplePos x="0" y="0"/>
          <wp:positionH relativeFrom="column">
            <wp:posOffset>7383145</wp:posOffset>
          </wp:positionH>
          <wp:positionV relativeFrom="paragraph">
            <wp:posOffset>-173990</wp:posOffset>
          </wp:positionV>
          <wp:extent cx="1781810" cy="683895"/>
          <wp:effectExtent l="0" t="0" r="8890" b="1905"/>
          <wp:wrapNone/>
          <wp:docPr id="19" name="Picture 19" descr="C:\Data\Owncloud\Jackson\Brand\Jackson_BlueBox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Picture 356" descr="C:\Data\Owncloud\Jackson\Brand\Jackson_BlueBox_RGB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2A2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A2580E4" wp14:editId="5AC43FAE">
              <wp:simplePos x="0" y="0"/>
              <wp:positionH relativeFrom="column">
                <wp:posOffset>151977</wp:posOffset>
              </wp:positionH>
              <wp:positionV relativeFrom="paragraph">
                <wp:posOffset>12488</wp:posOffset>
              </wp:positionV>
              <wp:extent cx="4171711" cy="53340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71711" cy="53340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47A2A46B" w14:textId="77777777" w:rsidR="00372A26" w:rsidRPr="00076812" w:rsidRDefault="00372A26" w:rsidP="009B07C0">
                          <w:pPr>
                            <w:rPr>
                              <w:rFonts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076812">
                            <w:rPr>
                              <w:rFonts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Monthly Progress 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2580E4" id="Rectangle 18" o:spid="_x0000_s1028" style="position:absolute;left:0;text-align:left;margin-left:11.95pt;margin-top:1pt;width:328.5pt;height:4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" filled="f" stroked="f" strokeweight="2pt">
              <v:textbox>
                <w:txbxContent>
                  <w:p w14:paraId="47A2A46B" w14:textId="77777777" w:rsidR="00372A26" w:rsidRPr="00076812" w:rsidRDefault="00372A26" w:rsidP="009B07C0">
                    <w:pPr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</w:pPr>
                    <w:r w:rsidRPr="00076812">
                      <w:rPr>
                        <w:rFonts w:cs="Arial"/>
                        <w:b/>
                        <w:color w:val="FFFFFF" w:themeColor="background1"/>
                        <w:sz w:val="48"/>
                        <w:szCs w:val="48"/>
                      </w:rPr>
                      <w:t>Monthly Progress Report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2E2B0C"/>
    <w:lvl w:ilvl="0">
      <w:start w:val="1"/>
      <w:numFmt w:val="decimal"/>
      <w:pStyle w:val="ListNumber5"/>
      <w:lvlText w:val="%1."/>
      <w:lvlJc w:val="left"/>
      <w:pPr>
        <w:tabs>
          <w:tab w:val="num" w:pos="5744"/>
        </w:tabs>
        <w:ind w:left="5744" w:hanging="360"/>
      </w:pPr>
    </w:lvl>
  </w:abstractNum>
  <w:abstractNum w:abstractNumId="1" w15:restartNumberingAfterBreak="0">
    <w:nsid w:val="FFFFFF7D"/>
    <w:multiLevelType w:val="singleLevel"/>
    <w:tmpl w:val="199A699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9803B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E6A6F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5E469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3AAB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12D5D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3C17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A8F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9ED5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5B7C2D"/>
    <w:multiLevelType w:val="hybridMultilevel"/>
    <w:tmpl w:val="12360CF8"/>
    <w:lvl w:ilvl="0" w:tplc="426C8216">
      <w:start w:val="1"/>
      <w:numFmt w:val="bullet"/>
      <w:pStyle w:val="TablePointsBullets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1254D"/>
    <w:multiLevelType w:val="hybridMultilevel"/>
    <w:tmpl w:val="357C2D6A"/>
    <w:lvl w:ilvl="0" w:tplc="5254C7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1731BF"/>
    <w:multiLevelType w:val="singleLevel"/>
    <w:tmpl w:val="9C5C17E8"/>
    <w:lvl w:ilvl="0">
      <w:start w:val="1"/>
      <w:numFmt w:val="bullet"/>
      <w:pStyle w:val="BulletPoints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13" w15:restartNumberingAfterBreak="0">
    <w:nsid w:val="137E0343"/>
    <w:multiLevelType w:val="hybridMultilevel"/>
    <w:tmpl w:val="05E8E7F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155310"/>
    <w:multiLevelType w:val="hybridMultilevel"/>
    <w:tmpl w:val="738EA6A0"/>
    <w:lvl w:ilvl="0" w:tplc="29F0430A">
      <w:start w:val="1"/>
      <w:numFmt w:val="lowerLetter"/>
      <w:pStyle w:val="TablePointsAlpha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570E4"/>
    <w:multiLevelType w:val="hybridMultilevel"/>
    <w:tmpl w:val="E1A6284E"/>
    <w:lvl w:ilvl="0" w:tplc="4AC4AA00">
      <w:start w:val="1"/>
      <w:numFmt w:val="decimal"/>
      <w:pStyle w:val="TablePointsNumbers"/>
      <w:lvlText w:val="%1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ED3099"/>
    <w:multiLevelType w:val="singleLevel"/>
    <w:tmpl w:val="C456D138"/>
    <w:lvl w:ilvl="0">
      <w:start w:val="1"/>
      <w:numFmt w:val="decimal"/>
      <w:pStyle w:val="NumberPoints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2"/>
      </w:rPr>
    </w:lvl>
  </w:abstractNum>
  <w:abstractNum w:abstractNumId="17" w15:restartNumberingAfterBreak="0">
    <w:nsid w:val="303C203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35B771CC"/>
    <w:multiLevelType w:val="hybridMultilevel"/>
    <w:tmpl w:val="FC18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F21CDB"/>
    <w:multiLevelType w:val="hybridMultilevel"/>
    <w:tmpl w:val="6D1A06A2"/>
    <w:lvl w:ilvl="0" w:tplc="03D42318">
      <w:start w:val="1"/>
      <w:numFmt w:val="decimal"/>
      <w:pStyle w:val="PointsNumbers"/>
      <w:lvlText w:val="%1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7D50B4"/>
    <w:multiLevelType w:val="hybridMultilevel"/>
    <w:tmpl w:val="D8548B48"/>
    <w:lvl w:ilvl="0" w:tplc="C5D400C2">
      <w:start w:val="1"/>
      <w:numFmt w:val="bullet"/>
      <w:pStyle w:val="PointsBullets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302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406934F5"/>
    <w:multiLevelType w:val="hybridMultilevel"/>
    <w:tmpl w:val="7F7EAA5C"/>
    <w:lvl w:ilvl="0" w:tplc="2F96F1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44BC5"/>
    <w:multiLevelType w:val="hybridMultilevel"/>
    <w:tmpl w:val="DCB83DDE"/>
    <w:lvl w:ilvl="0" w:tplc="A4F4C5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4793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5D7B0DFD"/>
    <w:multiLevelType w:val="hybridMultilevel"/>
    <w:tmpl w:val="C5AAAF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857229"/>
    <w:multiLevelType w:val="hybridMultilevel"/>
    <w:tmpl w:val="AC642E3A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5E72001"/>
    <w:multiLevelType w:val="hybridMultilevel"/>
    <w:tmpl w:val="20965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A569C5"/>
    <w:multiLevelType w:val="singleLevel"/>
    <w:tmpl w:val="7F0C5AFA"/>
    <w:lvl w:ilvl="0">
      <w:start w:val="1"/>
      <w:numFmt w:val="lowerLetter"/>
      <w:pStyle w:val="AlphaPoints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2"/>
      </w:rPr>
    </w:lvl>
  </w:abstractNum>
  <w:abstractNum w:abstractNumId="29" w15:restartNumberingAfterBreak="0">
    <w:nsid w:val="6E783F17"/>
    <w:multiLevelType w:val="multilevel"/>
    <w:tmpl w:val="08528C44"/>
    <w:lvl w:ilvl="0">
      <w:start w:val="1"/>
      <w:numFmt w:val="decimal"/>
      <w:pStyle w:val="Heading1"/>
      <w:lvlText w:val="%1"/>
      <w:lvlJc w:val="left"/>
      <w:pPr>
        <w:tabs>
          <w:tab w:val="num" w:pos="4678"/>
        </w:tabs>
        <w:ind w:left="4678" w:hanging="113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30" w15:restartNumberingAfterBreak="0">
    <w:nsid w:val="6EBF6FE7"/>
    <w:multiLevelType w:val="hybridMultilevel"/>
    <w:tmpl w:val="4C4A22B8"/>
    <w:lvl w:ilvl="0" w:tplc="2160E8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9385F"/>
    <w:multiLevelType w:val="hybridMultilevel"/>
    <w:tmpl w:val="B4A6C9CA"/>
    <w:lvl w:ilvl="0" w:tplc="A9106A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B482F"/>
    <w:multiLevelType w:val="hybridMultilevel"/>
    <w:tmpl w:val="F538E968"/>
    <w:lvl w:ilvl="0" w:tplc="FFFFFFFF">
      <w:start w:val="1"/>
      <w:numFmt w:val="lowerLetter"/>
      <w:pStyle w:val="PointsAlpha"/>
      <w:lvlText w:val="%1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b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5F5AFA"/>
    <w:multiLevelType w:val="hybridMultilevel"/>
    <w:tmpl w:val="DC7050C2"/>
    <w:lvl w:ilvl="0" w:tplc="127A58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745087">
    <w:abstractNumId w:val="21"/>
  </w:num>
  <w:num w:numId="2" w16cid:durableId="1348097969">
    <w:abstractNumId w:val="17"/>
  </w:num>
  <w:num w:numId="3" w16cid:durableId="976640582">
    <w:abstractNumId w:val="32"/>
  </w:num>
  <w:num w:numId="4" w16cid:durableId="941693008">
    <w:abstractNumId w:val="20"/>
  </w:num>
  <w:num w:numId="5" w16cid:durableId="2094741599">
    <w:abstractNumId w:val="19"/>
  </w:num>
  <w:num w:numId="6" w16cid:durableId="1587879455">
    <w:abstractNumId w:val="14"/>
  </w:num>
  <w:num w:numId="7" w16cid:durableId="640424900">
    <w:abstractNumId w:val="10"/>
  </w:num>
  <w:num w:numId="8" w16cid:durableId="818182971">
    <w:abstractNumId w:val="15"/>
  </w:num>
  <w:num w:numId="9" w16cid:durableId="1910185798">
    <w:abstractNumId w:val="24"/>
  </w:num>
  <w:num w:numId="10" w16cid:durableId="1073118027">
    <w:abstractNumId w:val="28"/>
  </w:num>
  <w:num w:numId="11" w16cid:durableId="1722168755">
    <w:abstractNumId w:val="12"/>
  </w:num>
  <w:num w:numId="12" w16cid:durableId="831943169">
    <w:abstractNumId w:val="29"/>
  </w:num>
  <w:num w:numId="13" w16cid:durableId="529343505">
    <w:abstractNumId w:val="9"/>
  </w:num>
  <w:num w:numId="14" w16cid:durableId="248975727">
    <w:abstractNumId w:val="7"/>
  </w:num>
  <w:num w:numId="15" w16cid:durableId="624194305">
    <w:abstractNumId w:val="6"/>
  </w:num>
  <w:num w:numId="16" w16cid:durableId="768476877">
    <w:abstractNumId w:val="5"/>
  </w:num>
  <w:num w:numId="17" w16cid:durableId="2083942552">
    <w:abstractNumId w:val="4"/>
  </w:num>
  <w:num w:numId="18" w16cid:durableId="727873562">
    <w:abstractNumId w:val="8"/>
  </w:num>
  <w:num w:numId="19" w16cid:durableId="1681393029">
    <w:abstractNumId w:val="3"/>
  </w:num>
  <w:num w:numId="20" w16cid:durableId="1331181653">
    <w:abstractNumId w:val="2"/>
  </w:num>
  <w:num w:numId="21" w16cid:durableId="2128691685">
    <w:abstractNumId w:val="1"/>
  </w:num>
  <w:num w:numId="22" w16cid:durableId="751779098">
    <w:abstractNumId w:val="0"/>
  </w:num>
  <w:num w:numId="23" w16cid:durableId="1086458887">
    <w:abstractNumId w:val="16"/>
  </w:num>
  <w:num w:numId="24" w16cid:durableId="1185360458">
    <w:abstractNumId w:val="26"/>
  </w:num>
  <w:num w:numId="25" w16cid:durableId="733242600">
    <w:abstractNumId w:val="13"/>
  </w:num>
  <w:num w:numId="26" w16cid:durableId="178935314">
    <w:abstractNumId w:val="11"/>
  </w:num>
  <w:num w:numId="27" w16cid:durableId="607539864">
    <w:abstractNumId w:val="25"/>
  </w:num>
  <w:num w:numId="28" w16cid:durableId="859969319">
    <w:abstractNumId w:val="27"/>
  </w:num>
  <w:num w:numId="29" w16cid:durableId="210730734">
    <w:abstractNumId w:val="23"/>
  </w:num>
  <w:num w:numId="30" w16cid:durableId="1978409264">
    <w:abstractNumId w:val="31"/>
  </w:num>
  <w:num w:numId="31" w16cid:durableId="1756396215">
    <w:abstractNumId w:val="33"/>
  </w:num>
  <w:num w:numId="32" w16cid:durableId="110050087">
    <w:abstractNumId w:val="22"/>
  </w:num>
  <w:num w:numId="33" w16cid:durableId="1479035618">
    <w:abstractNumId w:val="30"/>
  </w:num>
  <w:num w:numId="34" w16cid:durableId="635069017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attachedTemplate r:id="rId1"/>
  <w:linkStyles/>
  <w:stylePaneFormatFilter w:val="0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characterSpacingControl w:val="doNotCompress"/>
  <w:hdrShapeDefaults>
    <o:shapedefaults v:ext="edit" spidmax="2050">
      <o:colormru v:ext="edit" colors="#00519e,#b8b8ac,#009ee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E3"/>
    <w:rsid w:val="0000132D"/>
    <w:rsid w:val="000015A6"/>
    <w:rsid w:val="000021B0"/>
    <w:rsid w:val="00005308"/>
    <w:rsid w:val="0000578C"/>
    <w:rsid w:val="00006D11"/>
    <w:rsid w:val="00010350"/>
    <w:rsid w:val="00010770"/>
    <w:rsid w:val="00011998"/>
    <w:rsid w:val="00012E4D"/>
    <w:rsid w:val="000130C1"/>
    <w:rsid w:val="000142D1"/>
    <w:rsid w:val="0001540C"/>
    <w:rsid w:val="000154EF"/>
    <w:rsid w:val="0001555E"/>
    <w:rsid w:val="000161A0"/>
    <w:rsid w:val="000165F9"/>
    <w:rsid w:val="000177CE"/>
    <w:rsid w:val="00017F6D"/>
    <w:rsid w:val="000225C3"/>
    <w:rsid w:val="0002274D"/>
    <w:rsid w:val="000256AD"/>
    <w:rsid w:val="000261AB"/>
    <w:rsid w:val="000263A1"/>
    <w:rsid w:val="00031502"/>
    <w:rsid w:val="00032584"/>
    <w:rsid w:val="00032D7B"/>
    <w:rsid w:val="00033D0D"/>
    <w:rsid w:val="0003400F"/>
    <w:rsid w:val="000406A8"/>
    <w:rsid w:val="00040E4E"/>
    <w:rsid w:val="0004106B"/>
    <w:rsid w:val="00042E6F"/>
    <w:rsid w:val="00043E17"/>
    <w:rsid w:val="000450DC"/>
    <w:rsid w:val="000456DB"/>
    <w:rsid w:val="00051009"/>
    <w:rsid w:val="00052A5B"/>
    <w:rsid w:val="00053BE1"/>
    <w:rsid w:val="00055429"/>
    <w:rsid w:val="00055957"/>
    <w:rsid w:val="000607CC"/>
    <w:rsid w:val="00062DEC"/>
    <w:rsid w:val="00063574"/>
    <w:rsid w:val="00063B2B"/>
    <w:rsid w:val="00063E25"/>
    <w:rsid w:val="0006529A"/>
    <w:rsid w:val="00065804"/>
    <w:rsid w:val="00065C5B"/>
    <w:rsid w:val="000662AD"/>
    <w:rsid w:val="00066307"/>
    <w:rsid w:val="00066823"/>
    <w:rsid w:val="0006687F"/>
    <w:rsid w:val="00067472"/>
    <w:rsid w:val="00070AC5"/>
    <w:rsid w:val="00071056"/>
    <w:rsid w:val="0007149F"/>
    <w:rsid w:val="0007463F"/>
    <w:rsid w:val="00074E1B"/>
    <w:rsid w:val="00077C02"/>
    <w:rsid w:val="000800FE"/>
    <w:rsid w:val="00080CFD"/>
    <w:rsid w:val="00082C46"/>
    <w:rsid w:val="000831C3"/>
    <w:rsid w:val="00083584"/>
    <w:rsid w:val="00083617"/>
    <w:rsid w:val="000843ED"/>
    <w:rsid w:val="00085083"/>
    <w:rsid w:val="00086AC7"/>
    <w:rsid w:val="000879EE"/>
    <w:rsid w:val="00091DA0"/>
    <w:rsid w:val="00093150"/>
    <w:rsid w:val="00093CAC"/>
    <w:rsid w:val="000942BA"/>
    <w:rsid w:val="00095879"/>
    <w:rsid w:val="00095B22"/>
    <w:rsid w:val="00096A65"/>
    <w:rsid w:val="000979BB"/>
    <w:rsid w:val="00097BE9"/>
    <w:rsid w:val="000A2D0F"/>
    <w:rsid w:val="000A568F"/>
    <w:rsid w:val="000A5969"/>
    <w:rsid w:val="000A5CA4"/>
    <w:rsid w:val="000A6195"/>
    <w:rsid w:val="000A6667"/>
    <w:rsid w:val="000A668B"/>
    <w:rsid w:val="000A6F82"/>
    <w:rsid w:val="000B013A"/>
    <w:rsid w:val="000B18EC"/>
    <w:rsid w:val="000B1B54"/>
    <w:rsid w:val="000B3DCC"/>
    <w:rsid w:val="000B47C7"/>
    <w:rsid w:val="000B4A99"/>
    <w:rsid w:val="000B5531"/>
    <w:rsid w:val="000B61BF"/>
    <w:rsid w:val="000B6969"/>
    <w:rsid w:val="000B6A44"/>
    <w:rsid w:val="000C370B"/>
    <w:rsid w:val="000C3BFB"/>
    <w:rsid w:val="000C5AF2"/>
    <w:rsid w:val="000D070A"/>
    <w:rsid w:val="000D2917"/>
    <w:rsid w:val="000D4C27"/>
    <w:rsid w:val="000D5900"/>
    <w:rsid w:val="000D5AF7"/>
    <w:rsid w:val="000E0EEE"/>
    <w:rsid w:val="000E16D3"/>
    <w:rsid w:val="000E1CEB"/>
    <w:rsid w:val="000E1E58"/>
    <w:rsid w:val="000E281C"/>
    <w:rsid w:val="000E4268"/>
    <w:rsid w:val="000E4E44"/>
    <w:rsid w:val="000E55DB"/>
    <w:rsid w:val="000F0948"/>
    <w:rsid w:val="000F0B7A"/>
    <w:rsid w:val="000F0BE0"/>
    <w:rsid w:val="000F1AD2"/>
    <w:rsid w:val="000F2C87"/>
    <w:rsid w:val="000F4C5D"/>
    <w:rsid w:val="000F52A6"/>
    <w:rsid w:val="000F71D7"/>
    <w:rsid w:val="00100545"/>
    <w:rsid w:val="001019A0"/>
    <w:rsid w:val="00101DC7"/>
    <w:rsid w:val="001034C4"/>
    <w:rsid w:val="00103DAD"/>
    <w:rsid w:val="00104073"/>
    <w:rsid w:val="00104611"/>
    <w:rsid w:val="0010610B"/>
    <w:rsid w:val="00107F3F"/>
    <w:rsid w:val="00110020"/>
    <w:rsid w:val="001116D5"/>
    <w:rsid w:val="00111D77"/>
    <w:rsid w:val="00112A4D"/>
    <w:rsid w:val="00112CB4"/>
    <w:rsid w:val="00112FFC"/>
    <w:rsid w:val="00113563"/>
    <w:rsid w:val="001148EA"/>
    <w:rsid w:val="00115B66"/>
    <w:rsid w:val="0011776A"/>
    <w:rsid w:val="00120152"/>
    <w:rsid w:val="00123971"/>
    <w:rsid w:val="00124BA5"/>
    <w:rsid w:val="0012654A"/>
    <w:rsid w:val="0012670B"/>
    <w:rsid w:val="00126F99"/>
    <w:rsid w:val="00130682"/>
    <w:rsid w:val="0013134A"/>
    <w:rsid w:val="00131850"/>
    <w:rsid w:val="0013232E"/>
    <w:rsid w:val="00134170"/>
    <w:rsid w:val="0013424B"/>
    <w:rsid w:val="0013426E"/>
    <w:rsid w:val="00134FE1"/>
    <w:rsid w:val="001359B5"/>
    <w:rsid w:val="001375B0"/>
    <w:rsid w:val="00137839"/>
    <w:rsid w:val="00141AC2"/>
    <w:rsid w:val="00143630"/>
    <w:rsid w:val="00143871"/>
    <w:rsid w:val="00143D80"/>
    <w:rsid w:val="0014422B"/>
    <w:rsid w:val="00144861"/>
    <w:rsid w:val="001451E0"/>
    <w:rsid w:val="00145322"/>
    <w:rsid w:val="00145C72"/>
    <w:rsid w:val="001463DD"/>
    <w:rsid w:val="00147216"/>
    <w:rsid w:val="001473F4"/>
    <w:rsid w:val="00150896"/>
    <w:rsid w:val="0015175C"/>
    <w:rsid w:val="001519D2"/>
    <w:rsid w:val="00151E5B"/>
    <w:rsid w:val="0015254D"/>
    <w:rsid w:val="0015352D"/>
    <w:rsid w:val="00153FCE"/>
    <w:rsid w:val="00155A9D"/>
    <w:rsid w:val="00155DED"/>
    <w:rsid w:val="00156B13"/>
    <w:rsid w:val="001579C1"/>
    <w:rsid w:val="00157C2A"/>
    <w:rsid w:val="0016054F"/>
    <w:rsid w:val="00161F11"/>
    <w:rsid w:val="00162FCF"/>
    <w:rsid w:val="0016427C"/>
    <w:rsid w:val="00165456"/>
    <w:rsid w:val="00167DBC"/>
    <w:rsid w:val="0017375C"/>
    <w:rsid w:val="00174983"/>
    <w:rsid w:val="00174A64"/>
    <w:rsid w:val="00174FCC"/>
    <w:rsid w:val="00176DBA"/>
    <w:rsid w:val="001771CA"/>
    <w:rsid w:val="00177FBE"/>
    <w:rsid w:val="00180661"/>
    <w:rsid w:val="00180F6F"/>
    <w:rsid w:val="00181CC0"/>
    <w:rsid w:val="00185965"/>
    <w:rsid w:val="00185E33"/>
    <w:rsid w:val="00185F2C"/>
    <w:rsid w:val="00186741"/>
    <w:rsid w:val="00186D45"/>
    <w:rsid w:val="001874CD"/>
    <w:rsid w:val="0018776A"/>
    <w:rsid w:val="001903A6"/>
    <w:rsid w:val="00190426"/>
    <w:rsid w:val="001905E6"/>
    <w:rsid w:val="00193A1C"/>
    <w:rsid w:val="00193D72"/>
    <w:rsid w:val="001950CF"/>
    <w:rsid w:val="00195E37"/>
    <w:rsid w:val="001A0108"/>
    <w:rsid w:val="001A0832"/>
    <w:rsid w:val="001A3CB1"/>
    <w:rsid w:val="001A4776"/>
    <w:rsid w:val="001A492E"/>
    <w:rsid w:val="001A5CE3"/>
    <w:rsid w:val="001A5F18"/>
    <w:rsid w:val="001A7C20"/>
    <w:rsid w:val="001B113D"/>
    <w:rsid w:val="001B24CB"/>
    <w:rsid w:val="001B5C43"/>
    <w:rsid w:val="001B69EF"/>
    <w:rsid w:val="001B75DE"/>
    <w:rsid w:val="001B78E3"/>
    <w:rsid w:val="001B7CAD"/>
    <w:rsid w:val="001C0DD5"/>
    <w:rsid w:val="001C1237"/>
    <w:rsid w:val="001C1DC7"/>
    <w:rsid w:val="001C1EEE"/>
    <w:rsid w:val="001C2DC2"/>
    <w:rsid w:val="001C34D8"/>
    <w:rsid w:val="001C5565"/>
    <w:rsid w:val="001C6A35"/>
    <w:rsid w:val="001C7BBA"/>
    <w:rsid w:val="001D0D0E"/>
    <w:rsid w:val="001D0F12"/>
    <w:rsid w:val="001D1D77"/>
    <w:rsid w:val="001D2A2F"/>
    <w:rsid w:val="001D2B42"/>
    <w:rsid w:val="001D44DA"/>
    <w:rsid w:val="001D46C2"/>
    <w:rsid w:val="001D47D5"/>
    <w:rsid w:val="001D51EE"/>
    <w:rsid w:val="001D5F7C"/>
    <w:rsid w:val="001D6052"/>
    <w:rsid w:val="001D6B70"/>
    <w:rsid w:val="001D6B88"/>
    <w:rsid w:val="001E019F"/>
    <w:rsid w:val="001E02C4"/>
    <w:rsid w:val="001E0611"/>
    <w:rsid w:val="001E0913"/>
    <w:rsid w:val="001E1182"/>
    <w:rsid w:val="001E20D7"/>
    <w:rsid w:val="001E460D"/>
    <w:rsid w:val="001E4D3A"/>
    <w:rsid w:val="001E506B"/>
    <w:rsid w:val="001E5102"/>
    <w:rsid w:val="001E5E88"/>
    <w:rsid w:val="001E600C"/>
    <w:rsid w:val="001E7AF5"/>
    <w:rsid w:val="001F1C43"/>
    <w:rsid w:val="001F26A2"/>
    <w:rsid w:val="001F5007"/>
    <w:rsid w:val="001F5477"/>
    <w:rsid w:val="001F5768"/>
    <w:rsid w:val="00201A19"/>
    <w:rsid w:val="002022C3"/>
    <w:rsid w:val="0020316B"/>
    <w:rsid w:val="00203F6F"/>
    <w:rsid w:val="0020496C"/>
    <w:rsid w:val="00204C42"/>
    <w:rsid w:val="00204DAC"/>
    <w:rsid w:val="002071E7"/>
    <w:rsid w:val="0020739F"/>
    <w:rsid w:val="00207E52"/>
    <w:rsid w:val="00210185"/>
    <w:rsid w:val="002118E3"/>
    <w:rsid w:val="00211D4E"/>
    <w:rsid w:val="00211DB8"/>
    <w:rsid w:val="00214215"/>
    <w:rsid w:val="00214858"/>
    <w:rsid w:val="00215C1E"/>
    <w:rsid w:val="00215CEF"/>
    <w:rsid w:val="002169D8"/>
    <w:rsid w:val="00221EB4"/>
    <w:rsid w:val="00222542"/>
    <w:rsid w:val="002234C5"/>
    <w:rsid w:val="00223CF1"/>
    <w:rsid w:val="002246A3"/>
    <w:rsid w:val="002252CC"/>
    <w:rsid w:val="00226231"/>
    <w:rsid w:val="00226EAB"/>
    <w:rsid w:val="0022713F"/>
    <w:rsid w:val="00236153"/>
    <w:rsid w:val="00237D51"/>
    <w:rsid w:val="00240DB2"/>
    <w:rsid w:val="00242B80"/>
    <w:rsid w:val="002445EE"/>
    <w:rsid w:val="00244892"/>
    <w:rsid w:val="00245C7F"/>
    <w:rsid w:val="002465B5"/>
    <w:rsid w:val="00247BC2"/>
    <w:rsid w:val="002518E7"/>
    <w:rsid w:val="002526C5"/>
    <w:rsid w:val="00261136"/>
    <w:rsid w:val="002620EF"/>
    <w:rsid w:val="002623C6"/>
    <w:rsid w:val="002637EA"/>
    <w:rsid w:val="002647C5"/>
    <w:rsid w:val="00265DFF"/>
    <w:rsid w:val="002719C4"/>
    <w:rsid w:val="00273374"/>
    <w:rsid w:val="0027567D"/>
    <w:rsid w:val="00275BF2"/>
    <w:rsid w:val="00275EAC"/>
    <w:rsid w:val="00275FB1"/>
    <w:rsid w:val="00280026"/>
    <w:rsid w:val="00280698"/>
    <w:rsid w:val="0028224F"/>
    <w:rsid w:val="00282A96"/>
    <w:rsid w:val="00283027"/>
    <w:rsid w:val="00284A00"/>
    <w:rsid w:val="00285154"/>
    <w:rsid w:val="002859D4"/>
    <w:rsid w:val="00287996"/>
    <w:rsid w:val="00290802"/>
    <w:rsid w:val="00290C35"/>
    <w:rsid w:val="002910CD"/>
    <w:rsid w:val="0029134A"/>
    <w:rsid w:val="00291831"/>
    <w:rsid w:val="00291EDB"/>
    <w:rsid w:val="0029217A"/>
    <w:rsid w:val="0029255C"/>
    <w:rsid w:val="0029403C"/>
    <w:rsid w:val="00295C10"/>
    <w:rsid w:val="002A0841"/>
    <w:rsid w:val="002A0CE6"/>
    <w:rsid w:val="002A12D1"/>
    <w:rsid w:val="002A174D"/>
    <w:rsid w:val="002A1D14"/>
    <w:rsid w:val="002A2117"/>
    <w:rsid w:val="002A2643"/>
    <w:rsid w:val="002A7297"/>
    <w:rsid w:val="002A7D75"/>
    <w:rsid w:val="002B1738"/>
    <w:rsid w:val="002B4372"/>
    <w:rsid w:val="002B47F3"/>
    <w:rsid w:val="002B557F"/>
    <w:rsid w:val="002B7AB6"/>
    <w:rsid w:val="002C048E"/>
    <w:rsid w:val="002C1112"/>
    <w:rsid w:val="002C118D"/>
    <w:rsid w:val="002C11BF"/>
    <w:rsid w:val="002C2E04"/>
    <w:rsid w:val="002C4036"/>
    <w:rsid w:val="002C404F"/>
    <w:rsid w:val="002C6356"/>
    <w:rsid w:val="002C6988"/>
    <w:rsid w:val="002C6CCD"/>
    <w:rsid w:val="002C70A0"/>
    <w:rsid w:val="002D0E80"/>
    <w:rsid w:val="002D1A58"/>
    <w:rsid w:val="002D2321"/>
    <w:rsid w:val="002D2690"/>
    <w:rsid w:val="002D2881"/>
    <w:rsid w:val="002D4ECF"/>
    <w:rsid w:val="002D58FB"/>
    <w:rsid w:val="002D631E"/>
    <w:rsid w:val="002D6BA9"/>
    <w:rsid w:val="002E08A1"/>
    <w:rsid w:val="002E3437"/>
    <w:rsid w:val="002E5AFD"/>
    <w:rsid w:val="002E7AD9"/>
    <w:rsid w:val="002F0109"/>
    <w:rsid w:val="002F21FB"/>
    <w:rsid w:val="002F28A1"/>
    <w:rsid w:val="002F2B5A"/>
    <w:rsid w:val="002F5446"/>
    <w:rsid w:val="002F5F8A"/>
    <w:rsid w:val="002F7B77"/>
    <w:rsid w:val="00300AFB"/>
    <w:rsid w:val="0030118C"/>
    <w:rsid w:val="003017F7"/>
    <w:rsid w:val="00302B75"/>
    <w:rsid w:val="00302E8E"/>
    <w:rsid w:val="00305535"/>
    <w:rsid w:val="003059F9"/>
    <w:rsid w:val="00307496"/>
    <w:rsid w:val="00307C19"/>
    <w:rsid w:val="00307F05"/>
    <w:rsid w:val="0031050B"/>
    <w:rsid w:val="00312C67"/>
    <w:rsid w:val="003131B6"/>
    <w:rsid w:val="003140AE"/>
    <w:rsid w:val="00314314"/>
    <w:rsid w:val="0031600C"/>
    <w:rsid w:val="003166A9"/>
    <w:rsid w:val="00316AD4"/>
    <w:rsid w:val="00317494"/>
    <w:rsid w:val="00317B05"/>
    <w:rsid w:val="00320FFF"/>
    <w:rsid w:val="00321CA0"/>
    <w:rsid w:val="00322264"/>
    <w:rsid w:val="003241A5"/>
    <w:rsid w:val="00325632"/>
    <w:rsid w:val="00327137"/>
    <w:rsid w:val="00327686"/>
    <w:rsid w:val="0033180E"/>
    <w:rsid w:val="00331BEF"/>
    <w:rsid w:val="00332FCC"/>
    <w:rsid w:val="00333881"/>
    <w:rsid w:val="003339F4"/>
    <w:rsid w:val="00334775"/>
    <w:rsid w:val="00334A15"/>
    <w:rsid w:val="00334C70"/>
    <w:rsid w:val="00335C7D"/>
    <w:rsid w:val="00336C3E"/>
    <w:rsid w:val="003370A2"/>
    <w:rsid w:val="003415BA"/>
    <w:rsid w:val="003415ED"/>
    <w:rsid w:val="00342E78"/>
    <w:rsid w:val="00343E32"/>
    <w:rsid w:val="0034557D"/>
    <w:rsid w:val="003457BE"/>
    <w:rsid w:val="003458D3"/>
    <w:rsid w:val="00347053"/>
    <w:rsid w:val="00347D92"/>
    <w:rsid w:val="00350310"/>
    <w:rsid w:val="003509AD"/>
    <w:rsid w:val="00352884"/>
    <w:rsid w:val="00352D8F"/>
    <w:rsid w:val="00353408"/>
    <w:rsid w:val="00353F88"/>
    <w:rsid w:val="003540F5"/>
    <w:rsid w:val="0035643F"/>
    <w:rsid w:val="00356D9E"/>
    <w:rsid w:val="00360C22"/>
    <w:rsid w:val="00360F51"/>
    <w:rsid w:val="00360F88"/>
    <w:rsid w:val="00363BC1"/>
    <w:rsid w:val="0036477C"/>
    <w:rsid w:val="0036689C"/>
    <w:rsid w:val="00371B2D"/>
    <w:rsid w:val="003722BE"/>
    <w:rsid w:val="0037234F"/>
    <w:rsid w:val="00372A26"/>
    <w:rsid w:val="00372B01"/>
    <w:rsid w:val="00372D19"/>
    <w:rsid w:val="003737C0"/>
    <w:rsid w:val="003747F9"/>
    <w:rsid w:val="00374BA9"/>
    <w:rsid w:val="00375F40"/>
    <w:rsid w:val="00376990"/>
    <w:rsid w:val="00381243"/>
    <w:rsid w:val="003821E3"/>
    <w:rsid w:val="00384C7B"/>
    <w:rsid w:val="0038676C"/>
    <w:rsid w:val="00387960"/>
    <w:rsid w:val="00390552"/>
    <w:rsid w:val="00392145"/>
    <w:rsid w:val="00392E3E"/>
    <w:rsid w:val="003936E8"/>
    <w:rsid w:val="00393B9E"/>
    <w:rsid w:val="0039455D"/>
    <w:rsid w:val="00394C82"/>
    <w:rsid w:val="003962A1"/>
    <w:rsid w:val="00397F85"/>
    <w:rsid w:val="003A017F"/>
    <w:rsid w:val="003A0DD5"/>
    <w:rsid w:val="003A0E28"/>
    <w:rsid w:val="003A0F34"/>
    <w:rsid w:val="003A10F7"/>
    <w:rsid w:val="003A16D4"/>
    <w:rsid w:val="003A2389"/>
    <w:rsid w:val="003A3034"/>
    <w:rsid w:val="003A31B4"/>
    <w:rsid w:val="003A37E2"/>
    <w:rsid w:val="003A3FD6"/>
    <w:rsid w:val="003A6565"/>
    <w:rsid w:val="003A6F52"/>
    <w:rsid w:val="003B03EF"/>
    <w:rsid w:val="003B110D"/>
    <w:rsid w:val="003B12E9"/>
    <w:rsid w:val="003B14E5"/>
    <w:rsid w:val="003B2C49"/>
    <w:rsid w:val="003B2EDF"/>
    <w:rsid w:val="003B3688"/>
    <w:rsid w:val="003B60A1"/>
    <w:rsid w:val="003B766B"/>
    <w:rsid w:val="003C2768"/>
    <w:rsid w:val="003C289F"/>
    <w:rsid w:val="003C39BD"/>
    <w:rsid w:val="003C41D7"/>
    <w:rsid w:val="003C433E"/>
    <w:rsid w:val="003C6896"/>
    <w:rsid w:val="003C765B"/>
    <w:rsid w:val="003C79F0"/>
    <w:rsid w:val="003C7BD5"/>
    <w:rsid w:val="003D1832"/>
    <w:rsid w:val="003D46C7"/>
    <w:rsid w:val="003D63C4"/>
    <w:rsid w:val="003D6713"/>
    <w:rsid w:val="003E029D"/>
    <w:rsid w:val="003E0348"/>
    <w:rsid w:val="003E0C51"/>
    <w:rsid w:val="003E14E6"/>
    <w:rsid w:val="003E2431"/>
    <w:rsid w:val="003E2820"/>
    <w:rsid w:val="003E3F88"/>
    <w:rsid w:val="003E637F"/>
    <w:rsid w:val="003E6619"/>
    <w:rsid w:val="003E6C1B"/>
    <w:rsid w:val="003F07D7"/>
    <w:rsid w:val="003F0929"/>
    <w:rsid w:val="003F1570"/>
    <w:rsid w:val="003F2C20"/>
    <w:rsid w:val="003F35C7"/>
    <w:rsid w:val="003F3CAD"/>
    <w:rsid w:val="003F602A"/>
    <w:rsid w:val="003F7B3A"/>
    <w:rsid w:val="00400B0D"/>
    <w:rsid w:val="0040124B"/>
    <w:rsid w:val="0040282A"/>
    <w:rsid w:val="004038E0"/>
    <w:rsid w:val="00404391"/>
    <w:rsid w:val="004043CE"/>
    <w:rsid w:val="004101C7"/>
    <w:rsid w:val="00411159"/>
    <w:rsid w:val="00411B96"/>
    <w:rsid w:val="00411C90"/>
    <w:rsid w:val="00412990"/>
    <w:rsid w:val="00417636"/>
    <w:rsid w:val="00417CF4"/>
    <w:rsid w:val="004207C3"/>
    <w:rsid w:val="004208F2"/>
    <w:rsid w:val="00420D7D"/>
    <w:rsid w:val="00421D60"/>
    <w:rsid w:val="00422C89"/>
    <w:rsid w:val="00425BE9"/>
    <w:rsid w:val="00425C02"/>
    <w:rsid w:val="0042627B"/>
    <w:rsid w:val="004277E1"/>
    <w:rsid w:val="004313D9"/>
    <w:rsid w:val="0043206A"/>
    <w:rsid w:val="00433259"/>
    <w:rsid w:val="00435753"/>
    <w:rsid w:val="00436256"/>
    <w:rsid w:val="00437491"/>
    <w:rsid w:val="0044035A"/>
    <w:rsid w:val="00441D52"/>
    <w:rsid w:val="00443482"/>
    <w:rsid w:val="004438F0"/>
    <w:rsid w:val="00444010"/>
    <w:rsid w:val="00444BC8"/>
    <w:rsid w:val="00445896"/>
    <w:rsid w:val="00445A69"/>
    <w:rsid w:val="00446603"/>
    <w:rsid w:val="00446E51"/>
    <w:rsid w:val="004503B9"/>
    <w:rsid w:val="00450756"/>
    <w:rsid w:val="00453179"/>
    <w:rsid w:val="00453976"/>
    <w:rsid w:val="00454576"/>
    <w:rsid w:val="00455F52"/>
    <w:rsid w:val="00456477"/>
    <w:rsid w:val="00456AEC"/>
    <w:rsid w:val="00456BD6"/>
    <w:rsid w:val="00457686"/>
    <w:rsid w:val="00460C6E"/>
    <w:rsid w:val="00460F22"/>
    <w:rsid w:val="0046168F"/>
    <w:rsid w:val="00462866"/>
    <w:rsid w:val="0046345A"/>
    <w:rsid w:val="0046354E"/>
    <w:rsid w:val="00464955"/>
    <w:rsid w:val="00466AF7"/>
    <w:rsid w:val="0046723E"/>
    <w:rsid w:val="00467ADE"/>
    <w:rsid w:val="00470248"/>
    <w:rsid w:val="004718F8"/>
    <w:rsid w:val="00471F39"/>
    <w:rsid w:val="00472333"/>
    <w:rsid w:val="00473AD1"/>
    <w:rsid w:val="00474FD0"/>
    <w:rsid w:val="004758FB"/>
    <w:rsid w:val="00475907"/>
    <w:rsid w:val="00475DF2"/>
    <w:rsid w:val="00477288"/>
    <w:rsid w:val="00480071"/>
    <w:rsid w:val="0048017B"/>
    <w:rsid w:val="00482E7D"/>
    <w:rsid w:val="0048462A"/>
    <w:rsid w:val="004861EB"/>
    <w:rsid w:val="00487BA1"/>
    <w:rsid w:val="00491D37"/>
    <w:rsid w:val="00492050"/>
    <w:rsid w:val="00492776"/>
    <w:rsid w:val="004938F4"/>
    <w:rsid w:val="00494F93"/>
    <w:rsid w:val="0049547A"/>
    <w:rsid w:val="00496E0B"/>
    <w:rsid w:val="00496EC6"/>
    <w:rsid w:val="004970E8"/>
    <w:rsid w:val="0049739A"/>
    <w:rsid w:val="00497426"/>
    <w:rsid w:val="004A04D7"/>
    <w:rsid w:val="004A08A0"/>
    <w:rsid w:val="004A13C1"/>
    <w:rsid w:val="004A19A1"/>
    <w:rsid w:val="004A1E4D"/>
    <w:rsid w:val="004A204E"/>
    <w:rsid w:val="004A35C9"/>
    <w:rsid w:val="004A5594"/>
    <w:rsid w:val="004A6C85"/>
    <w:rsid w:val="004A6F73"/>
    <w:rsid w:val="004B1FF3"/>
    <w:rsid w:val="004B2680"/>
    <w:rsid w:val="004B3600"/>
    <w:rsid w:val="004B3CA6"/>
    <w:rsid w:val="004B462B"/>
    <w:rsid w:val="004B46DC"/>
    <w:rsid w:val="004B529D"/>
    <w:rsid w:val="004B710C"/>
    <w:rsid w:val="004B759C"/>
    <w:rsid w:val="004B7B1E"/>
    <w:rsid w:val="004C1CC2"/>
    <w:rsid w:val="004C27AD"/>
    <w:rsid w:val="004C2BAE"/>
    <w:rsid w:val="004C353D"/>
    <w:rsid w:val="004C3999"/>
    <w:rsid w:val="004C6668"/>
    <w:rsid w:val="004C6FA5"/>
    <w:rsid w:val="004C70EF"/>
    <w:rsid w:val="004C7B97"/>
    <w:rsid w:val="004C7F4C"/>
    <w:rsid w:val="004C7F77"/>
    <w:rsid w:val="004D217E"/>
    <w:rsid w:val="004D2D3F"/>
    <w:rsid w:val="004D3162"/>
    <w:rsid w:val="004D592A"/>
    <w:rsid w:val="004D61AE"/>
    <w:rsid w:val="004E05CE"/>
    <w:rsid w:val="004E0A2E"/>
    <w:rsid w:val="004E2221"/>
    <w:rsid w:val="004E5048"/>
    <w:rsid w:val="004E5D1D"/>
    <w:rsid w:val="004E5E31"/>
    <w:rsid w:val="004E5FE4"/>
    <w:rsid w:val="004E7BA4"/>
    <w:rsid w:val="004F0DFF"/>
    <w:rsid w:val="004F227C"/>
    <w:rsid w:val="004F2B63"/>
    <w:rsid w:val="004F3CDB"/>
    <w:rsid w:val="004F522C"/>
    <w:rsid w:val="0050123F"/>
    <w:rsid w:val="005014CB"/>
    <w:rsid w:val="00503BA1"/>
    <w:rsid w:val="00503D7A"/>
    <w:rsid w:val="005067FC"/>
    <w:rsid w:val="00507209"/>
    <w:rsid w:val="00510B78"/>
    <w:rsid w:val="00510D85"/>
    <w:rsid w:val="00511C22"/>
    <w:rsid w:val="005121A6"/>
    <w:rsid w:val="005134D3"/>
    <w:rsid w:val="00513576"/>
    <w:rsid w:val="0051455A"/>
    <w:rsid w:val="00514B3F"/>
    <w:rsid w:val="00515073"/>
    <w:rsid w:val="005173AD"/>
    <w:rsid w:val="0052048B"/>
    <w:rsid w:val="00523052"/>
    <w:rsid w:val="00524397"/>
    <w:rsid w:val="00525770"/>
    <w:rsid w:val="0052666F"/>
    <w:rsid w:val="00526734"/>
    <w:rsid w:val="00527755"/>
    <w:rsid w:val="005277ED"/>
    <w:rsid w:val="00530C9B"/>
    <w:rsid w:val="00531203"/>
    <w:rsid w:val="0053308C"/>
    <w:rsid w:val="005344B9"/>
    <w:rsid w:val="00534A37"/>
    <w:rsid w:val="00541941"/>
    <w:rsid w:val="00541AF3"/>
    <w:rsid w:val="005427B3"/>
    <w:rsid w:val="0054337E"/>
    <w:rsid w:val="0054492D"/>
    <w:rsid w:val="005454E8"/>
    <w:rsid w:val="00546156"/>
    <w:rsid w:val="0054686D"/>
    <w:rsid w:val="00546F71"/>
    <w:rsid w:val="00547469"/>
    <w:rsid w:val="0054762C"/>
    <w:rsid w:val="00547DDA"/>
    <w:rsid w:val="00550425"/>
    <w:rsid w:val="005536CC"/>
    <w:rsid w:val="00556832"/>
    <w:rsid w:val="00557232"/>
    <w:rsid w:val="00557697"/>
    <w:rsid w:val="00557AF7"/>
    <w:rsid w:val="0056021C"/>
    <w:rsid w:val="005623F8"/>
    <w:rsid w:val="005627DA"/>
    <w:rsid w:val="0056371C"/>
    <w:rsid w:val="0056478A"/>
    <w:rsid w:val="0057062E"/>
    <w:rsid w:val="00570AD4"/>
    <w:rsid w:val="00573A51"/>
    <w:rsid w:val="00573E8C"/>
    <w:rsid w:val="0057527D"/>
    <w:rsid w:val="00575593"/>
    <w:rsid w:val="0057749C"/>
    <w:rsid w:val="0057776E"/>
    <w:rsid w:val="00577980"/>
    <w:rsid w:val="0058027B"/>
    <w:rsid w:val="00580485"/>
    <w:rsid w:val="005812DC"/>
    <w:rsid w:val="005825A7"/>
    <w:rsid w:val="00582ED5"/>
    <w:rsid w:val="0058350D"/>
    <w:rsid w:val="00584EAD"/>
    <w:rsid w:val="005850D4"/>
    <w:rsid w:val="00585F80"/>
    <w:rsid w:val="00587D7C"/>
    <w:rsid w:val="00592186"/>
    <w:rsid w:val="005935D6"/>
    <w:rsid w:val="00593D01"/>
    <w:rsid w:val="00595FC7"/>
    <w:rsid w:val="0059665F"/>
    <w:rsid w:val="005967C4"/>
    <w:rsid w:val="005A16E0"/>
    <w:rsid w:val="005A34AC"/>
    <w:rsid w:val="005A4A71"/>
    <w:rsid w:val="005A58B4"/>
    <w:rsid w:val="005A590A"/>
    <w:rsid w:val="005A7E75"/>
    <w:rsid w:val="005B08E6"/>
    <w:rsid w:val="005B0D54"/>
    <w:rsid w:val="005B1298"/>
    <w:rsid w:val="005B2825"/>
    <w:rsid w:val="005B3DD4"/>
    <w:rsid w:val="005B51F1"/>
    <w:rsid w:val="005B5275"/>
    <w:rsid w:val="005B590C"/>
    <w:rsid w:val="005B6721"/>
    <w:rsid w:val="005B6B06"/>
    <w:rsid w:val="005C09A6"/>
    <w:rsid w:val="005C0B4D"/>
    <w:rsid w:val="005C1D53"/>
    <w:rsid w:val="005C1F78"/>
    <w:rsid w:val="005C217C"/>
    <w:rsid w:val="005C2C12"/>
    <w:rsid w:val="005C2C2E"/>
    <w:rsid w:val="005C5ADF"/>
    <w:rsid w:val="005C5F3A"/>
    <w:rsid w:val="005C69EE"/>
    <w:rsid w:val="005C7A79"/>
    <w:rsid w:val="005C7C78"/>
    <w:rsid w:val="005D0738"/>
    <w:rsid w:val="005D1102"/>
    <w:rsid w:val="005D138D"/>
    <w:rsid w:val="005D1BF1"/>
    <w:rsid w:val="005D1CEC"/>
    <w:rsid w:val="005D6D1A"/>
    <w:rsid w:val="005E08D5"/>
    <w:rsid w:val="005E0BB5"/>
    <w:rsid w:val="005E11DE"/>
    <w:rsid w:val="005E19B8"/>
    <w:rsid w:val="005E4521"/>
    <w:rsid w:val="005E4965"/>
    <w:rsid w:val="005E5FB2"/>
    <w:rsid w:val="005F0D64"/>
    <w:rsid w:val="005F24DE"/>
    <w:rsid w:val="005F4660"/>
    <w:rsid w:val="005F4FC8"/>
    <w:rsid w:val="005F64A7"/>
    <w:rsid w:val="005F6B37"/>
    <w:rsid w:val="00600385"/>
    <w:rsid w:val="00600CA2"/>
    <w:rsid w:val="00600E41"/>
    <w:rsid w:val="0060143F"/>
    <w:rsid w:val="0060204D"/>
    <w:rsid w:val="00603BB6"/>
    <w:rsid w:val="006042FC"/>
    <w:rsid w:val="00610D19"/>
    <w:rsid w:val="00613CEB"/>
    <w:rsid w:val="006148FD"/>
    <w:rsid w:val="006154DD"/>
    <w:rsid w:val="00615AD8"/>
    <w:rsid w:val="00615B7D"/>
    <w:rsid w:val="00616741"/>
    <w:rsid w:val="00616C70"/>
    <w:rsid w:val="006207E0"/>
    <w:rsid w:val="00620FBF"/>
    <w:rsid w:val="00621736"/>
    <w:rsid w:val="0062282F"/>
    <w:rsid w:val="006229FF"/>
    <w:rsid w:val="00623D05"/>
    <w:rsid w:val="00624E39"/>
    <w:rsid w:val="00625EAE"/>
    <w:rsid w:val="0062680A"/>
    <w:rsid w:val="00627955"/>
    <w:rsid w:val="00630917"/>
    <w:rsid w:val="0063101B"/>
    <w:rsid w:val="00631428"/>
    <w:rsid w:val="00632323"/>
    <w:rsid w:val="00632367"/>
    <w:rsid w:val="00633A3B"/>
    <w:rsid w:val="00633B2D"/>
    <w:rsid w:val="006347DA"/>
    <w:rsid w:val="00635110"/>
    <w:rsid w:val="0063638D"/>
    <w:rsid w:val="006379D8"/>
    <w:rsid w:val="00642D3F"/>
    <w:rsid w:val="00644567"/>
    <w:rsid w:val="006454C7"/>
    <w:rsid w:val="00647264"/>
    <w:rsid w:val="006507AA"/>
    <w:rsid w:val="006534FC"/>
    <w:rsid w:val="006535FD"/>
    <w:rsid w:val="0065369B"/>
    <w:rsid w:val="00653F6B"/>
    <w:rsid w:val="00654573"/>
    <w:rsid w:val="00654720"/>
    <w:rsid w:val="00654B6D"/>
    <w:rsid w:val="0065546B"/>
    <w:rsid w:val="00655772"/>
    <w:rsid w:val="00655A69"/>
    <w:rsid w:val="00656200"/>
    <w:rsid w:val="00656D9B"/>
    <w:rsid w:val="00657ACF"/>
    <w:rsid w:val="00657D6B"/>
    <w:rsid w:val="00660388"/>
    <w:rsid w:val="006608E5"/>
    <w:rsid w:val="00660A0F"/>
    <w:rsid w:val="00660EC8"/>
    <w:rsid w:val="00661182"/>
    <w:rsid w:val="006617DF"/>
    <w:rsid w:val="00662B57"/>
    <w:rsid w:val="0066386C"/>
    <w:rsid w:val="0066428A"/>
    <w:rsid w:val="006658C3"/>
    <w:rsid w:val="006659DF"/>
    <w:rsid w:val="006662AF"/>
    <w:rsid w:val="006703D6"/>
    <w:rsid w:val="00670661"/>
    <w:rsid w:val="00670CCB"/>
    <w:rsid w:val="006721E1"/>
    <w:rsid w:val="0067365C"/>
    <w:rsid w:val="006746ED"/>
    <w:rsid w:val="006749D9"/>
    <w:rsid w:val="006757F9"/>
    <w:rsid w:val="006758E9"/>
    <w:rsid w:val="0067740A"/>
    <w:rsid w:val="0067752F"/>
    <w:rsid w:val="006800BD"/>
    <w:rsid w:val="00680448"/>
    <w:rsid w:val="00680BC7"/>
    <w:rsid w:val="0068330C"/>
    <w:rsid w:val="00683B39"/>
    <w:rsid w:val="006845CD"/>
    <w:rsid w:val="0068511D"/>
    <w:rsid w:val="00685CDF"/>
    <w:rsid w:val="0068602B"/>
    <w:rsid w:val="00686400"/>
    <w:rsid w:val="00690A18"/>
    <w:rsid w:val="00691625"/>
    <w:rsid w:val="006917EF"/>
    <w:rsid w:val="00691E24"/>
    <w:rsid w:val="0069223E"/>
    <w:rsid w:val="00693551"/>
    <w:rsid w:val="00693CA1"/>
    <w:rsid w:val="00695849"/>
    <w:rsid w:val="0069742E"/>
    <w:rsid w:val="006A0755"/>
    <w:rsid w:val="006A13FB"/>
    <w:rsid w:val="006A39E2"/>
    <w:rsid w:val="006A3EFE"/>
    <w:rsid w:val="006A4443"/>
    <w:rsid w:val="006A6C67"/>
    <w:rsid w:val="006B1B39"/>
    <w:rsid w:val="006B2D2E"/>
    <w:rsid w:val="006B41E2"/>
    <w:rsid w:val="006B49C4"/>
    <w:rsid w:val="006B60C3"/>
    <w:rsid w:val="006B7B46"/>
    <w:rsid w:val="006C0130"/>
    <w:rsid w:val="006C08A3"/>
    <w:rsid w:val="006C0DCC"/>
    <w:rsid w:val="006C295E"/>
    <w:rsid w:val="006C33FB"/>
    <w:rsid w:val="006C4917"/>
    <w:rsid w:val="006C4AF6"/>
    <w:rsid w:val="006C5653"/>
    <w:rsid w:val="006C6AB2"/>
    <w:rsid w:val="006C70B6"/>
    <w:rsid w:val="006D04D4"/>
    <w:rsid w:val="006D1004"/>
    <w:rsid w:val="006D31F4"/>
    <w:rsid w:val="006D4D07"/>
    <w:rsid w:val="006D5B85"/>
    <w:rsid w:val="006D6AC7"/>
    <w:rsid w:val="006E003C"/>
    <w:rsid w:val="006E02F2"/>
    <w:rsid w:val="006E0327"/>
    <w:rsid w:val="006E0F35"/>
    <w:rsid w:val="006E12BE"/>
    <w:rsid w:val="006E221B"/>
    <w:rsid w:val="006E2F77"/>
    <w:rsid w:val="006E3F37"/>
    <w:rsid w:val="006E444B"/>
    <w:rsid w:val="006E6444"/>
    <w:rsid w:val="006E648A"/>
    <w:rsid w:val="006E659D"/>
    <w:rsid w:val="006E6844"/>
    <w:rsid w:val="006E74B7"/>
    <w:rsid w:val="006F02DF"/>
    <w:rsid w:val="006F1364"/>
    <w:rsid w:val="006F1DD8"/>
    <w:rsid w:val="006F2408"/>
    <w:rsid w:val="006F3B57"/>
    <w:rsid w:val="006F47E5"/>
    <w:rsid w:val="006F4BF0"/>
    <w:rsid w:val="006F575E"/>
    <w:rsid w:val="006F605E"/>
    <w:rsid w:val="006F6CA8"/>
    <w:rsid w:val="006F7E4C"/>
    <w:rsid w:val="00700B1F"/>
    <w:rsid w:val="00701709"/>
    <w:rsid w:val="00701B0C"/>
    <w:rsid w:val="00701D69"/>
    <w:rsid w:val="007043EC"/>
    <w:rsid w:val="007047C0"/>
    <w:rsid w:val="00705AB7"/>
    <w:rsid w:val="007072B6"/>
    <w:rsid w:val="007074B1"/>
    <w:rsid w:val="00707EA8"/>
    <w:rsid w:val="00710B0B"/>
    <w:rsid w:val="00712483"/>
    <w:rsid w:val="007127DB"/>
    <w:rsid w:val="00712C16"/>
    <w:rsid w:val="00713424"/>
    <w:rsid w:val="00714931"/>
    <w:rsid w:val="007164A3"/>
    <w:rsid w:val="007164D7"/>
    <w:rsid w:val="0072329C"/>
    <w:rsid w:val="007237EA"/>
    <w:rsid w:val="00723A64"/>
    <w:rsid w:val="007306A5"/>
    <w:rsid w:val="00730C50"/>
    <w:rsid w:val="00732168"/>
    <w:rsid w:val="00733C6D"/>
    <w:rsid w:val="00733E8C"/>
    <w:rsid w:val="00734C4B"/>
    <w:rsid w:val="007353B8"/>
    <w:rsid w:val="007359A5"/>
    <w:rsid w:val="007366C7"/>
    <w:rsid w:val="007369BF"/>
    <w:rsid w:val="00736C2B"/>
    <w:rsid w:val="00737A4B"/>
    <w:rsid w:val="00740695"/>
    <w:rsid w:val="0074166E"/>
    <w:rsid w:val="00741E61"/>
    <w:rsid w:val="00741F49"/>
    <w:rsid w:val="00743E66"/>
    <w:rsid w:val="00744241"/>
    <w:rsid w:val="0074576A"/>
    <w:rsid w:val="00747C50"/>
    <w:rsid w:val="00747EF5"/>
    <w:rsid w:val="00750106"/>
    <w:rsid w:val="00751A22"/>
    <w:rsid w:val="00751C4F"/>
    <w:rsid w:val="00752DF1"/>
    <w:rsid w:val="00753B8E"/>
    <w:rsid w:val="007551DB"/>
    <w:rsid w:val="00756FE6"/>
    <w:rsid w:val="00757256"/>
    <w:rsid w:val="00757360"/>
    <w:rsid w:val="00757CD9"/>
    <w:rsid w:val="00757F05"/>
    <w:rsid w:val="007621C6"/>
    <w:rsid w:val="00762A39"/>
    <w:rsid w:val="007630DD"/>
    <w:rsid w:val="007634B8"/>
    <w:rsid w:val="00763C04"/>
    <w:rsid w:val="00765641"/>
    <w:rsid w:val="00765888"/>
    <w:rsid w:val="00766BAB"/>
    <w:rsid w:val="00767F31"/>
    <w:rsid w:val="00772364"/>
    <w:rsid w:val="007738FB"/>
    <w:rsid w:val="0078001A"/>
    <w:rsid w:val="007801A9"/>
    <w:rsid w:val="007801B4"/>
    <w:rsid w:val="00783BD5"/>
    <w:rsid w:val="00785235"/>
    <w:rsid w:val="0078599D"/>
    <w:rsid w:val="00786347"/>
    <w:rsid w:val="00792E9D"/>
    <w:rsid w:val="00792F60"/>
    <w:rsid w:val="00793B83"/>
    <w:rsid w:val="007978BE"/>
    <w:rsid w:val="00797D5C"/>
    <w:rsid w:val="007A0090"/>
    <w:rsid w:val="007A1A83"/>
    <w:rsid w:val="007A2984"/>
    <w:rsid w:val="007A35FD"/>
    <w:rsid w:val="007A57B5"/>
    <w:rsid w:val="007A5FCA"/>
    <w:rsid w:val="007A620C"/>
    <w:rsid w:val="007A7B5D"/>
    <w:rsid w:val="007B1C50"/>
    <w:rsid w:val="007B3564"/>
    <w:rsid w:val="007B5BF2"/>
    <w:rsid w:val="007B7669"/>
    <w:rsid w:val="007C0C1E"/>
    <w:rsid w:val="007C1DE1"/>
    <w:rsid w:val="007C2C7B"/>
    <w:rsid w:val="007C32B8"/>
    <w:rsid w:val="007C4113"/>
    <w:rsid w:val="007C6943"/>
    <w:rsid w:val="007C76B9"/>
    <w:rsid w:val="007D0B58"/>
    <w:rsid w:val="007D2054"/>
    <w:rsid w:val="007D20AB"/>
    <w:rsid w:val="007D250A"/>
    <w:rsid w:val="007D32D2"/>
    <w:rsid w:val="007D3BCC"/>
    <w:rsid w:val="007D4125"/>
    <w:rsid w:val="007D51C4"/>
    <w:rsid w:val="007D5270"/>
    <w:rsid w:val="007D554B"/>
    <w:rsid w:val="007D5BA8"/>
    <w:rsid w:val="007D6DB7"/>
    <w:rsid w:val="007E18B2"/>
    <w:rsid w:val="007E1C97"/>
    <w:rsid w:val="007E2A66"/>
    <w:rsid w:val="007E3F3F"/>
    <w:rsid w:val="007E4376"/>
    <w:rsid w:val="007E4462"/>
    <w:rsid w:val="007E4B28"/>
    <w:rsid w:val="007E60C2"/>
    <w:rsid w:val="007E63EE"/>
    <w:rsid w:val="007E6DF1"/>
    <w:rsid w:val="007F0201"/>
    <w:rsid w:val="007F11E9"/>
    <w:rsid w:val="007F1E10"/>
    <w:rsid w:val="007F21FF"/>
    <w:rsid w:val="007F232E"/>
    <w:rsid w:val="007F2471"/>
    <w:rsid w:val="007F28F0"/>
    <w:rsid w:val="007F31D4"/>
    <w:rsid w:val="007F371B"/>
    <w:rsid w:val="007F3B68"/>
    <w:rsid w:val="007F3E48"/>
    <w:rsid w:val="007F43F8"/>
    <w:rsid w:val="007F44D9"/>
    <w:rsid w:val="007F56B8"/>
    <w:rsid w:val="007F60CD"/>
    <w:rsid w:val="007F732E"/>
    <w:rsid w:val="00800622"/>
    <w:rsid w:val="00801CFC"/>
    <w:rsid w:val="00802643"/>
    <w:rsid w:val="0080287D"/>
    <w:rsid w:val="0080311C"/>
    <w:rsid w:val="00803416"/>
    <w:rsid w:val="00804B40"/>
    <w:rsid w:val="008062CB"/>
    <w:rsid w:val="008079FC"/>
    <w:rsid w:val="0081023B"/>
    <w:rsid w:val="00811A96"/>
    <w:rsid w:val="0081324C"/>
    <w:rsid w:val="0081429E"/>
    <w:rsid w:val="0081537B"/>
    <w:rsid w:val="00820104"/>
    <w:rsid w:val="00820281"/>
    <w:rsid w:val="0082145F"/>
    <w:rsid w:val="0082192A"/>
    <w:rsid w:val="00822DB7"/>
    <w:rsid w:val="00824100"/>
    <w:rsid w:val="00824300"/>
    <w:rsid w:val="0082455E"/>
    <w:rsid w:val="00825789"/>
    <w:rsid w:val="0082587B"/>
    <w:rsid w:val="00825A2F"/>
    <w:rsid w:val="00826F59"/>
    <w:rsid w:val="00832CC1"/>
    <w:rsid w:val="00833BFF"/>
    <w:rsid w:val="00834BFA"/>
    <w:rsid w:val="00836756"/>
    <w:rsid w:val="00836946"/>
    <w:rsid w:val="008403CF"/>
    <w:rsid w:val="00841424"/>
    <w:rsid w:val="00844F48"/>
    <w:rsid w:val="00845191"/>
    <w:rsid w:val="00845D1C"/>
    <w:rsid w:val="00846749"/>
    <w:rsid w:val="00846880"/>
    <w:rsid w:val="0085028A"/>
    <w:rsid w:val="008503D1"/>
    <w:rsid w:val="0085055A"/>
    <w:rsid w:val="00850B9A"/>
    <w:rsid w:val="00850EC3"/>
    <w:rsid w:val="008530A9"/>
    <w:rsid w:val="00853DAD"/>
    <w:rsid w:val="00855915"/>
    <w:rsid w:val="00855EEB"/>
    <w:rsid w:val="00856258"/>
    <w:rsid w:val="00856908"/>
    <w:rsid w:val="00861A24"/>
    <w:rsid w:val="00863835"/>
    <w:rsid w:val="00864345"/>
    <w:rsid w:val="008646C8"/>
    <w:rsid w:val="00865EDD"/>
    <w:rsid w:val="008663EC"/>
    <w:rsid w:val="00866BCD"/>
    <w:rsid w:val="00866E7C"/>
    <w:rsid w:val="0086730F"/>
    <w:rsid w:val="00867351"/>
    <w:rsid w:val="00871ED5"/>
    <w:rsid w:val="00873B14"/>
    <w:rsid w:val="008752B7"/>
    <w:rsid w:val="008768C5"/>
    <w:rsid w:val="00877F7F"/>
    <w:rsid w:val="008812D3"/>
    <w:rsid w:val="0088166C"/>
    <w:rsid w:val="00882FFF"/>
    <w:rsid w:val="00883E7C"/>
    <w:rsid w:val="00884262"/>
    <w:rsid w:val="008853D3"/>
    <w:rsid w:val="00885970"/>
    <w:rsid w:val="00886FEC"/>
    <w:rsid w:val="008906CD"/>
    <w:rsid w:val="0089076B"/>
    <w:rsid w:val="0089098F"/>
    <w:rsid w:val="00890F88"/>
    <w:rsid w:val="00891D9A"/>
    <w:rsid w:val="0089242B"/>
    <w:rsid w:val="00892553"/>
    <w:rsid w:val="00893397"/>
    <w:rsid w:val="00893C0E"/>
    <w:rsid w:val="008940B7"/>
    <w:rsid w:val="00894947"/>
    <w:rsid w:val="00894E90"/>
    <w:rsid w:val="00896230"/>
    <w:rsid w:val="008969AA"/>
    <w:rsid w:val="008972D2"/>
    <w:rsid w:val="008A00A5"/>
    <w:rsid w:val="008A1B55"/>
    <w:rsid w:val="008A1D44"/>
    <w:rsid w:val="008A2112"/>
    <w:rsid w:val="008A265C"/>
    <w:rsid w:val="008A3E81"/>
    <w:rsid w:val="008A4ECF"/>
    <w:rsid w:val="008A4FCB"/>
    <w:rsid w:val="008A5003"/>
    <w:rsid w:val="008A599A"/>
    <w:rsid w:val="008A5BF8"/>
    <w:rsid w:val="008A65C4"/>
    <w:rsid w:val="008B01AB"/>
    <w:rsid w:val="008B0CB9"/>
    <w:rsid w:val="008B0F5A"/>
    <w:rsid w:val="008B28EC"/>
    <w:rsid w:val="008B459E"/>
    <w:rsid w:val="008B6DEB"/>
    <w:rsid w:val="008C09F6"/>
    <w:rsid w:val="008C0C41"/>
    <w:rsid w:val="008C1C58"/>
    <w:rsid w:val="008C3047"/>
    <w:rsid w:val="008C3546"/>
    <w:rsid w:val="008C634F"/>
    <w:rsid w:val="008C6F68"/>
    <w:rsid w:val="008C72AC"/>
    <w:rsid w:val="008C7772"/>
    <w:rsid w:val="008D0270"/>
    <w:rsid w:val="008D0D53"/>
    <w:rsid w:val="008D19D8"/>
    <w:rsid w:val="008D2A08"/>
    <w:rsid w:val="008D3C41"/>
    <w:rsid w:val="008D3D8F"/>
    <w:rsid w:val="008D5563"/>
    <w:rsid w:val="008E06F1"/>
    <w:rsid w:val="008E1B46"/>
    <w:rsid w:val="008E4CC2"/>
    <w:rsid w:val="008E5303"/>
    <w:rsid w:val="008E63B1"/>
    <w:rsid w:val="008E641F"/>
    <w:rsid w:val="008E667A"/>
    <w:rsid w:val="008F0044"/>
    <w:rsid w:val="008F01A9"/>
    <w:rsid w:val="008F03B4"/>
    <w:rsid w:val="008F099F"/>
    <w:rsid w:val="008F0CDF"/>
    <w:rsid w:val="008F0ED4"/>
    <w:rsid w:val="008F2F66"/>
    <w:rsid w:val="008F4728"/>
    <w:rsid w:val="008F537E"/>
    <w:rsid w:val="008F5769"/>
    <w:rsid w:val="008F5B6A"/>
    <w:rsid w:val="00900506"/>
    <w:rsid w:val="009007F9"/>
    <w:rsid w:val="009039A9"/>
    <w:rsid w:val="009046C3"/>
    <w:rsid w:val="0090496C"/>
    <w:rsid w:val="00904E56"/>
    <w:rsid w:val="00905598"/>
    <w:rsid w:val="00905EC2"/>
    <w:rsid w:val="00905F28"/>
    <w:rsid w:val="0090783E"/>
    <w:rsid w:val="00911017"/>
    <w:rsid w:val="00913720"/>
    <w:rsid w:val="00915205"/>
    <w:rsid w:val="0091762E"/>
    <w:rsid w:val="009178A9"/>
    <w:rsid w:val="00917E47"/>
    <w:rsid w:val="009206AE"/>
    <w:rsid w:val="00920AAF"/>
    <w:rsid w:val="00920DDC"/>
    <w:rsid w:val="00921E9D"/>
    <w:rsid w:val="0092344F"/>
    <w:rsid w:val="00923F49"/>
    <w:rsid w:val="009247D6"/>
    <w:rsid w:val="00925429"/>
    <w:rsid w:val="00925BBE"/>
    <w:rsid w:val="00927D80"/>
    <w:rsid w:val="00930624"/>
    <w:rsid w:val="00931020"/>
    <w:rsid w:val="00931FB3"/>
    <w:rsid w:val="00932302"/>
    <w:rsid w:val="009334BD"/>
    <w:rsid w:val="00933F68"/>
    <w:rsid w:val="009340A0"/>
    <w:rsid w:val="0093432F"/>
    <w:rsid w:val="0093447A"/>
    <w:rsid w:val="00935386"/>
    <w:rsid w:val="0093592B"/>
    <w:rsid w:val="00936AF5"/>
    <w:rsid w:val="00936FC6"/>
    <w:rsid w:val="00937DC7"/>
    <w:rsid w:val="009407BE"/>
    <w:rsid w:val="00942CCF"/>
    <w:rsid w:val="00944C05"/>
    <w:rsid w:val="00944E5C"/>
    <w:rsid w:val="00946AAE"/>
    <w:rsid w:val="0095163C"/>
    <w:rsid w:val="00951FF8"/>
    <w:rsid w:val="00952298"/>
    <w:rsid w:val="00955F2F"/>
    <w:rsid w:val="00957EAC"/>
    <w:rsid w:val="00963B84"/>
    <w:rsid w:val="00964D4E"/>
    <w:rsid w:val="009660F2"/>
    <w:rsid w:val="009675FD"/>
    <w:rsid w:val="0097086D"/>
    <w:rsid w:val="00970F27"/>
    <w:rsid w:val="00972B2A"/>
    <w:rsid w:val="00972B82"/>
    <w:rsid w:val="00972D78"/>
    <w:rsid w:val="00973A8D"/>
    <w:rsid w:val="00974CF1"/>
    <w:rsid w:val="00975BC8"/>
    <w:rsid w:val="00975CBB"/>
    <w:rsid w:val="00975E3B"/>
    <w:rsid w:val="0098243E"/>
    <w:rsid w:val="00983056"/>
    <w:rsid w:val="00984685"/>
    <w:rsid w:val="00985097"/>
    <w:rsid w:val="00986D30"/>
    <w:rsid w:val="00986DA8"/>
    <w:rsid w:val="00990855"/>
    <w:rsid w:val="00990EB8"/>
    <w:rsid w:val="009917C7"/>
    <w:rsid w:val="00993DAF"/>
    <w:rsid w:val="00993E4A"/>
    <w:rsid w:val="00994D9B"/>
    <w:rsid w:val="00996765"/>
    <w:rsid w:val="00997066"/>
    <w:rsid w:val="00997245"/>
    <w:rsid w:val="00997261"/>
    <w:rsid w:val="009974FB"/>
    <w:rsid w:val="009A0629"/>
    <w:rsid w:val="009A0A77"/>
    <w:rsid w:val="009A0E01"/>
    <w:rsid w:val="009A185D"/>
    <w:rsid w:val="009A264E"/>
    <w:rsid w:val="009A2953"/>
    <w:rsid w:val="009A2CD3"/>
    <w:rsid w:val="009A3B98"/>
    <w:rsid w:val="009A3E88"/>
    <w:rsid w:val="009A4156"/>
    <w:rsid w:val="009A4F15"/>
    <w:rsid w:val="009A5927"/>
    <w:rsid w:val="009A66CD"/>
    <w:rsid w:val="009A6C59"/>
    <w:rsid w:val="009A750D"/>
    <w:rsid w:val="009B077F"/>
    <w:rsid w:val="009B07C0"/>
    <w:rsid w:val="009B2573"/>
    <w:rsid w:val="009B3DDD"/>
    <w:rsid w:val="009B7922"/>
    <w:rsid w:val="009B7FB4"/>
    <w:rsid w:val="009C1C8B"/>
    <w:rsid w:val="009C397E"/>
    <w:rsid w:val="009C3B87"/>
    <w:rsid w:val="009C4991"/>
    <w:rsid w:val="009C5AC9"/>
    <w:rsid w:val="009C7C44"/>
    <w:rsid w:val="009C7CD7"/>
    <w:rsid w:val="009C7DB4"/>
    <w:rsid w:val="009D0E5F"/>
    <w:rsid w:val="009D14BE"/>
    <w:rsid w:val="009D23FD"/>
    <w:rsid w:val="009D3360"/>
    <w:rsid w:val="009D3E85"/>
    <w:rsid w:val="009D4033"/>
    <w:rsid w:val="009D41E2"/>
    <w:rsid w:val="009D4BE7"/>
    <w:rsid w:val="009D5905"/>
    <w:rsid w:val="009D6188"/>
    <w:rsid w:val="009D6280"/>
    <w:rsid w:val="009D691D"/>
    <w:rsid w:val="009D6AA8"/>
    <w:rsid w:val="009D6E1F"/>
    <w:rsid w:val="009E1C4D"/>
    <w:rsid w:val="009E1EE1"/>
    <w:rsid w:val="009E2000"/>
    <w:rsid w:val="009E258B"/>
    <w:rsid w:val="009E2E12"/>
    <w:rsid w:val="009E4FA9"/>
    <w:rsid w:val="009E60F6"/>
    <w:rsid w:val="009E64B0"/>
    <w:rsid w:val="009E71C7"/>
    <w:rsid w:val="009E73BF"/>
    <w:rsid w:val="009F0D15"/>
    <w:rsid w:val="009F3E23"/>
    <w:rsid w:val="009F3FC1"/>
    <w:rsid w:val="009F5340"/>
    <w:rsid w:val="009F6BE4"/>
    <w:rsid w:val="009F6DBE"/>
    <w:rsid w:val="00A019BC"/>
    <w:rsid w:val="00A025D5"/>
    <w:rsid w:val="00A03004"/>
    <w:rsid w:val="00A03765"/>
    <w:rsid w:val="00A03852"/>
    <w:rsid w:val="00A058C9"/>
    <w:rsid w:val="00A10DDC"/>
    <w:rsid w:val="00A10F6E"/>
    <w:rsid w:val="00A1157E"/>
    <w:rsid w:val="00A11B0A"/>
    <w:rsid w:val="00A121CF"/>
    <w:rsid w:val="00A12748"/>
    <w:rsid w:val="00A13022"/>
    <w:rsid w:val="00A13230"/>
    <w:rsid w:val="00A13A38"/>
    <w:rsid w:val="00A13B80"/>
    <w:rsid w:val="00A14AB1"/>
    <w:rsid w:val="00A15EA8"/>
    <w:rsid w:val="00A16477"/>
    <w:rsid w:val="00A213B4"/>
    <w:rsid w:val="00A2185D"/>
    <w:rsid w:val="00A228CD"/>
    <w:rsid w:val="00A23094"/>
    <w:rsid w:val="00A230D6"/>
    <w:rsid w:val="00A23D43"/>
    <w:rsid w:val="00A240D6"/>
    <w:rsid w:val="00A24E09"/>
    <w:rsid w:val="00A254C5"/>
    <w:rsid w:val="00A25B7A"/>
    <w:rsid w:val="00A26DA8"/>
    <w:rsid w:val="00A2712E"/>
    <w:rsid w:val="00A30655"/>
    <w:rsid w:val="00A30E8C"/>
    <w:rsid w:val="00A31226"/>
    <w:rsid w:val="00A32F9C"/>
    <w:rsid w:val="00A35332"/>
    <w:rsid w:val="00A3568C"/>
    <w:rsid w:val="00A35C0B"/>
    <w:rsid w:val="00A373E9"/>
    <w:rsid w:val="00A406B3"/>
    <w:rsid w:val="00A41124"/>
    <w:rsid w:val="00A4154C"/>
    <w:rsid w:val="00A41BF1"/>
    <w:rsid w:val="00A42452"/>
    <w:rsid w:val="00A4413A"/>
    <w:rsid w:val="00A44DDD"/>
    <w:rsid w:val="00A466D9"/>
    <w:rsid w:val="00A506DE"/>
    <w:rsid w:val="00A51905"/>
    <w:rsid w:val="00A51F3F"/>
    <w:rsid w:val="00A53258"/>
    <w:rsid w:val="00A54345"/>
    <w:rsid w:val="00A559B4"/>
    <w:rsid w:val="00A560F5"/>
    <w:rsid w:val="00A56BB0"/>
    <w:rsid w:val="00A576F7"/>
    <w:rsid w:val="00A576FF"/>
    <w:rsid w:val="00A60989"/>
    <w:rsid w:val="00A61876"/>
    <w:rsid w:val="00A6459C"/>
    <w:rsid w:val="00A64867"/>
    <w:rsid w:val="00A648A6"/>
    <w:rsid w:val="00A64BF2"/>
    <w:rsid w:val="00A64F2C"/>
    <w:rsid w:val="00A6795A"/>
    <w:rsid w:val="00A71DDF"/>
    <w:rsid w:val="00A73A55"/>
    <w:rsid w:val="00A7431E"/>
    <w:rsid w:val="00A74349"/>
    <w:rsid w:val="00A74C58"/>
    <w:rsid w:val="00A76A0E"/>
    <w:rsid w:val="00A76EC8"/>
    <w:rsid w:val="00A80BCD"/>
    <w:rsid w:val="00A81728"/>
    <w:rsid w:val="00A83AFB"/>
    <w:rsid w:val="00A85DD5"/>
    <w:rsid w:val="00A85F66"/>
    <w:rsid w:val="00A86328"/>
    <w:rsid w:val="00A863B5"/>
    <w:rsid w:val="00A87BC3"/>
    <w:rsid w:val="00A90130"/>
    <w:rsid w:val="00A90783"/>
    <w:rsid w:val="00A912FA"/>
    <w:rsid w:val="00A91505"/>
    <w:rsid w:val="00A944DA"/>
    <w:rsid w:val="00A95103"/>
    <w:rsid w:val="00A953BA"/>
    <w:rsid w:val="00AA099E"/>
    <w:rsid w:val="00AA0A5B"/>
    <w:rsid w:val="00AA0F36"/>
    <w:rsid w:val="00AA18E0"/>
    <w:rsid w:val="00AA1D70"/>
    <w:rsid w:val="00AA2EE0"/>
    <w:rsid w:val="00AA2EFB"/>
    <w:rsid w:val="00AB0372"/>
    <w:rsid w:val="00AB0392"/>
    <w:rsid w:val="00AB11D4"/>
    <w:rsid w:val="00AB11E8"/>
    <w:rsid w:val="00AB2B62"/>
    <w:rsid w:val="00AB48C3"/>
    <w:rsid w:val="00AB665E"/>
    <w:rsid w:val="00AC0B57"/>
    <w:rsid w:val="00AC321D"/>
    <w:rsid w:val="00AC4757"/>
    <w:rsid w:val="00AC5223"/>
    <w:rsid w:val="00AC6B07"/>
    <w:rsid w:val="00AC7EC8"/>
    <w:rsid w:val="00AD0031"/>
    <w:rsid w:val="00AD0F2B"/>
    <w:rsid w:val="00AD1030"/>
    <w:rsid w:val="00AD1CD4"/>
    <w:rsid w:val="00AD4A8D"/>
    <w:rsid w:val="00AD582E"/>
    <w:rsid w:val="00AE0B0E"/>
    <w:rsid w:val="00AE2AE5"/>
    <w:rsid w:val="00AE2EF0"/>
    <w:rsid w:val="00AE45F0"/>
    <w:rsid w:val="00AE6AB8"/>
    <w:rsid w:val="00AE7B19"/>
    <w:rsid w:val="00AF01DF"/>
    <w:rsid w:val="00AF1996"/>
    <w:rsid w:val="00AF23AE"/>
    <w:rsid w:val="00AF3CE5"/>
    <w:rsid w:val="00AF40BA"/>
    <w:rsid w:val="00AF60C6"/>
    <w:rsid w:val="00B01662"/>
    <w:rsid w:val="00B0241C"/>
    <w:rsid w:val="00B03E92"/>
    <w:rsid w:val="00B04A87"/>
    <w:rsid w:val="00B04DB7"/>
    <w:rsid w:val="00B04EE5"/>
    <w:rsid w:val="00B069E6"/>
    <w:rsid w:val="00B07066"/>
    <w:rsid w:val="00B075F1"/>
    <w:rsid w:val="00B07DAB"/>
    <w:rsid w:val="00B1031E"/>
    <w:rsid w:val="00B12C7A"/>
    <w:rsid w:val="00B1696B"/>
    <w:rsid w:val="00B16E12"/>
    <w:rsid w:val="00B16F8D"/>
    <w:rsid w:val="00B1748A"/>
    <w:rsid w:val="00B1748B"/>
    <w:rsid w:val="00B17574"/>
    <w:rsid w:val="00B17B5B"/>
    <w:rsid w:val="00B20C18"/>
    <w:rsid w:val="00B21103"/>
    <w:rsid w:val="00B2157A"/>
    <w:rsid w:val="00B253A9"/>
    <w:rsid w:val="00B25425"/>
    <w:rsid w:val="00B25962"/>
    <w:rsid w:val="00B25B24"/>
    <w:rsid w:val="00B25CAF"/>
    <w:rsid w:val="00B26197"/>
    <w:rsid w:val="00B27519"/>
    <w:rsid w:val="00B27652"/>
    <w:rsid w:val="00B3192A"/>
    <w:rsid w:val="00B35937"/>
    <w:rsid w:val="00B3611F"/>
    <w:rsid w:val="00B36749"/>
    <w:rsid w:val="00B40B09"/>
    <w:rsid w:val="00B4132B"/>
    <w:rsid w:val="00B41958"/>
    <w:rsid w:val="00B443E1"/>
    <w:rsid w:val="00B4740C"/>
    <w:rsid w:val="00B47A3D"/>
    <w:rsid w:val="00B505C5"/>
    <w:rsid w:val="00B50819"/>
    <w:rsid w:val="00B516F9"/>
    <w:rsid w:val="00B51C3B"/>
    <w:rsid w:val="00B52FDF"/>
    <w:rsid w:val="00B5389F"/>
    <w:rsid w:val="00B53A4B"/>
    <w:rsid w:val="00B54452"/>
    <w:rsid w:val="00B56A11"/>
    <w:rsid w:val="00B56C80"/>
    <w:rsid w:val="00B572FD"/>
    <w:rsid w:val="00B57733"/>
    <w:rsid w:val="00B57DB6"/>
    <w:rsid w:val="00B63482"/>
    <w:rsid w:val="00B6359F"/>
    <w:rsid w:val="00B63A2D"/>
    <w:rsid w:val="00B65CBD"/>
    <w:rsid w:val="00B66178"/>
    <w:rsid w:val="00B67076"/>
    <w:rsid w:val="00B67510"/>
    <w:rsid w:val="00B70251"/>
    <w:rsid w:val="00B71000"/>
    <w:rsid w:val="00B717CF"/>
    <w:rsid w:val="00B719AC"/>
    <w:rsid w:val="00B71EE4"/>
    <w:rsid w:val="00B724CC"/>
    <w:rsid w:val="00B72680"/>
    <w:rsid w:val="00B72917"/>
    <w:rsid w:val="00B7315D"/>
    <w:rsid w:val="00B73D9E"/>
    <w:rsid w:val="00B80EE5"/>
    <w:rsid w:val="00B81C1D"/>
    <w:rsid w:val="00B8269C"/>
    <w:rsid w:val="00B82DED"/>
    <w:rsid w:val="00B8345A"/>
    <w:rsid w:val="00B841E3"/>
    <w:rsid w:val="00B8475A"/>
    <w:rsid w:val="00B85063"/>
    <w:rsid w:val="00B8510A"/>
    <w:rsid w:val="00B85957"/>
    <w:rsid w:val="00B85F36"/>
    <w:rsid w:val="00B860AD"/>
    <w:rsid w:val="00B87102"/>
    <w:rsid w:val="00B9112E"/>
    <w:rsid w:val="00B915F0"/>
    <w:rsid w:val="00B92430"/>
    <w:rsid w:val="00B9396B"/>
    <w:rsid w:val="00B94410"/>
    <w:rsid w:val="00B95007"/>
    <w:rsid w:val="00B9514A"/>
    <w:rsid w:val="00B95796"/>
    <w:rsid w:val="00B97B67"/>
    <w:rsid w:val="00BA1E9E"/>
    <w:rsid w:val="00BA2E25"/>
    <w:rsid w:val="00BA3112"/>
    <w:rsid w:val="00BA4A15"/>
    <w:rsid w:val="00BA4F71"/>
    <w:rsid w:val="00BA51A6"/>
    <w:rsid w:val="00BA6CEB"/>
    <w:rsid w:val="00BA7ADC"/>
    <w:rsid w:val="00BB0759"/>
    <w:rsid w:val="00BB19AF"/>
    <w:rsid w:val="00BB5040"/>
    <w:rsid w:val="00BB52C3"/>
    <w:rsid w:val="00BB52F2"/>
    <w:rsid w:val="00BB5798"/>
    <w:rsid w:val="00BB6261"/>
    <w:rsid w:val="00BC08B2"/>
    <w:rsid w:val="00BC21C3"/>
    <w:rsid w:val="00BC4004"/>
    <w:rsid w:val="00BC4957"/>
    <w:rsid w:val="00BC5450"/>
    <w:rsid w:val="00BC6130"/>
    <w:rsid w:val="00BC7977"/>
    <w:rsid w:val="00BC7F75"/>
    <w:rsid w:val="00BD0FD7"/>
    <w:rsid w:val="00BD1A5F"/>
    <w:rsid w:val="00BD1B92"/>
    <w:rsid w:val="00BD1F08"/>
    <w:rsid w:val="00BD22C8"/>
    <w:rsid w:val="00BD3E2B"/>
    <w:rsid w:val="00BD4B49"/>
    <w:rsid w:val="00BD571C"/>
    <w:rsid w:val="00BD7C1C"/>
    <w:rsid w:val="00BD7F27"/>
    <w:rsid w:val="00BE1092"/>
    <w:rsid w:val="00BE1CC4"/>
    <w:rsid w:val="00BE334E"/>
    <w:rsid w:val="00BE37C8"/>
    <w:rsid w:val="00BE4C8D"/>
    <w:rsid w:val="00BE5149"/>
    <w:rsid w:val="00BE57DD"/>
    <w:rsid w:val="00BE5A4A"/>
    <w:rsid w:val="00BE6305"/>
    <w:rsid w:val="00BE6885"/>
    <w:rsid w:val="00BE6DA1"/>
    <w:rsid w:val="00BF06CD"/>
    <w:rsid w:val="00BF1DC8"/>
    <w:rsid w:val="00BF3C5F"/>
    <w:rsid w:val="00BF542E"/>
    <w:rsid w:val="00BF593B"/>
    <w:rsid w:val="00BF6304"/>
    <w:rsid w:val="00BF63F2"/>
    <w:rsid w:val="00BF6AE5"/>
    <w:rsid w:val="00BF6DA7"/>
    <w:rsid w:val="00BF72CE"/>
    <w:rsid w:val="00BF7553"/>
    <w:rsid w:val="00BF7D0E"/>
    <w:rsid w:val="00C070B7"/>
    <w:rsid w:val="00C10885"/>
    <w:rsid w:val="00C1118A"/>
    <w:rsid w:val="00C11344"/>
    <w:rsid w:val="00C11D6B"/>
    <w:rsid w:val="00C12A37"/>
    <w:rsid w:val="00C14E0E"/>
    <w:rsid w:val="00C151B3"/>
    <w:rsid w:val="00C1582F"/>
    <w:rsid w:val="00C15EA2"/>
    <w:rsid w:val="00C16486"/>
    <w:rsid w:val="00C21ABA"/>
    <w:rsid w:val="00C22910"/>
    <w:rsid w:val="00C22D05"/>
    <w:rsid w:val="00C249C4"/>
    <w:rsid w:val="00C24E7C"/>
    <w:rsid w:val="00C25104"/>
    <w:rsid w:val="00C255BD"/>
    <w:rsid w:val="00C25F3B"/>
    <w:rsid w:val="00C27B36"/>
    <w:rsid w:val="00C27E99"/>
    <w:rsid w:val="00C303D8"/>
    <w:rsid w:val="00C3231B"/>
    <w:rsid w:val="00C32D06"/>
    <w:rsid w:val="00C36C2C"/>
    <w:rsid w:val="00C41A92"/>
    <w:rsid w:val="00C4244A"/>
    <w:rsid w:val="00C434FF"/>
    <w:rsid w:val="00C43916"/>
    <w:rsid w:val="00C445D9"/>
    <w:rsid w:val="00C4505C"/>
    <w:rsid w:val="00C45593"/>
    <w:rsid w:val="00C45682"/>
    <w:rsid w:val="00C459DD"/>
    <w:rsid w:val="00C45AE1"/>
    <w:rsid w:val="00C5051E"/>
    <w:rsid w:val="00C50D16"/>
    <w:rsid w:val="00C52418"/>
    <w:rsid w:val="00C53410"/>
    <w:rsid w:val="00C539F7"/>
    <w:rsid w:val="00C53A0D"/>
    <w:rsid w:val="00C55195"/>
    <w:rsid w:val="00C5560F"/>
    <w:rsid w:val="00C55AF7"/>
    <w:rsid w:val="00C55D76"/>
    <w:rsid w:val="00C5792C"/>
    <w:rsid w:val="00C57B4F"/>
    <w:rsid w:val="00C6004F"/>
    <w:rsid w:val="00C6009E"/>
    <w:rsid w:val="00C60364"/>
    <w:rsid w:val="00C614F4"/>
    <w:rsid w:val="00C619C4"/>
    <w:rsid w:val="00C65F83"/>
    <w:rsid w:val="00C66D82"/>
    <w:rsid w:val="00C6738E"/>
    <w:rsid w:val="00C70A9C"/>
    <w:rsid w:val="00C70E88"/>
    <w:rsid w:val="00C71F95"/>
    <w:rsid w:val="00C72049"/>
    <w:rsid w:val="00C73448"/>
    <w:rsid w:val="00C75FCC"/>
    <w:rsid w:val="00C768A3"/>
    <w:rsid w:val="00C770DF"/>
    <w:rsid w:val="00C77260"/>
    <w:rsid w:val="00C77ABE"/>
    <w:rsid w:val="00C77DE2"/>
    <w:rsid w:val="00C77F5D"/>
    <w:rsid w:val="00C81FB5"/>
    <w:rsid w:val="00C824F0"/>
    <w:rsid w:val="00C8349A"/>
    <w:rsid w:val="00C849C6"/>
    <w:rsid w:val="00C9234D"/>
    <w:rsid w:val="00C923EE"/>
    <w:rsid w:val="00C9297B"/>
    <w:rsid w:val="00C937D7"/>
    <w:rsid w:val="00C93854"/>
    <w:rsid w:val="00C93983"/>
    <w:rsid w:val="00C949B1"/>
    <w:rsid w:val="00C95294"/>
    <w:rsid w:val="00C95461"/>
    <w:rsid w:val="00C95896"/>
    <w:rsid w:val="00C96A09"/>
    <w:rsid w:val="00C972F6"/>
    <w:rsid w:val="00C9735E"/>
    <w:rsid w:val="00CA0E75"/>
    <w:rsid w:val="00CA11ED"/>
    <w:rsid w:val="00CA1650"/>
    <w:rsid w:val="00CA1CC0"/>
    <w:rsid w:val="00CA20BB"/>
    <w:rsid w:val="00CA28D6"/>
    <w:rsid w:val="00CA2AED"/>
    <w:rsid w:val="00CA3C64"/>
    <w:rsid w:val="00CA4377"/>
    <w:rsid w:val="00CA4982"/>
    <w:rsid w:val="00CA5D06"/>
    <w:rsid w:val="00CA5D9C"/>
    <w:rsid w:val="00CA6F6F"/>
    <w:rsid w:val="00CB09AF"/>
    <w:rsid w:val="00CB1A38"/>
    <w:rsid w:val="00CB43C5"/>
    <w:rsid w:val="00CB54CD"/>
    <w:rsid w:val="00CB5715"/>
    <w:rsid w:val="00CB6BA7"/>
    <w:rsid w:val="00CB71CB"/>
    <w:rsid w:val="00CC1893"/>
    <w:rsid w:val="00CC19DD"/>
    <w:rsid w:val="00CC232A"/>
    <w:rsid w:val="00CC26D8"/>
    <w:rsid w:val="00CC2712"/>
    <w:rsid w:val="00CC39D2"/>
    <w:rsid w:val="00CC4B7E"/>
    <w:rsid w:val="00CC5A5E"/>
    <w:rsid w:val="00CC5D3D"/>
    <w:rsid w:val="00CC6FF1"/>
    <w:rsid w:val="00CD00B7"/>
    <w:rsid w:val="00CD0CF4"/>
    <w:rsid w:val="00CD10DD"/>
    <w:rsid w:val="00CD1D8F"/>
    <w:rsid w:val="00CD3D4F"/>
    <w:rsid w:val="00CD5248"/>
    <w:rsid w:val="00CD5ECB"/>
    <w:rsid w:val="00CD6D96"/>
    <w:rsid w:val="00CD6D9D"/>
    <w:rsid w:val="00CE177B"/>
    <w:rsid w:val="00CE6017"/>
    <w:rsid w:val="00CE657B"/>
    <w:rsid w:val="00CE7111"/>
    <w:rsid w:val="00CE74C4"/>
    <w:rsid w:val="00CE7D09"/>
    <w:rsid w:val="00CF0766"/>
    <w:rsid w:val="00CF4307"/>
    <w:rsid w:val="00CF6C97"/>
    <w:rsid w:val="00CF7842"/>
    <w:rsid w:val="00CF7B31"/>
    <w:rsid w:val="00D00286"/>
    <w:rsid w:val="00D00567"/>
    <w:rsid w:val="00D00E66"/>
    <w:rsid w:val="00D03EFA"/>
    <w:rsid w:val="00D05223"/>
    <w:rsid w:val="00D073F5"/>
    <w:rsid w:val="00D1180D"/>
    <w:rsid w:val="00D11B4E"/>
    <w:rsid w:val="00D11E1A"/>
    <w:rsid w:val="00D1200E"/>
    <w:rsid w:val="00D139AF"/>
    <w:rsid w:val="00D1462A"/>
    <w:rsid w:val="00D14DC3"/>
    <w:rsid w:val="00D164D5"/>
    <w:rsid w:val="00D1738B"/>
    <w:rsid w:val="00D202E1"/>
    <w:rsid w:val="00D219CB"/>
    <w:rsid w:val="00D2243D"/>
    <w:rsid w:val="00D232DC"/>
    <w:rsid w:val="00D24576"/>
    <w:rsid w:val="00D2488A"/>
    <w:rsid w:val="00D2555C"/>
    <w:rsid w:val="00D26522"/>
    <w:rsid w:val="00D2660C"/>
    <w:rsid w:val="00D27965"/>
    <w:rsid w:val="00D31129"/>
    <w:rsid w:val="00D3154A"/>
    <w:rsid w:val="00D325EF"/>
    <w:rsid w:val="00D32A96"/>
    <w:rsid w:val="00D33180"/>
    <w:rsid w:val="00D33DED"/>
    <w:rsid w:val="00D36F95"/>
    <w:rsid w:val="00D372ED"/>
    <w:rsid w:val="00D403BB"/>
    <w:rsid w:val="00D413A2"/>
    <w:rsid w:val="00D41A0C"/>
    <w:rsid w:val="00D42479"/>
    <w:rsid w:val="00D44860"/>
    <w:rsid w:val="00D47199"/>
    <w:rsid w:val="00D47365"/>
    <w:rsid w:val="00D479C1"/>
    <w:rsid w:val="00D47D68"/>
    <w:rsid w:val="00D5048E"/>
    <w:rsid w:val="00D51391"/>
    <w:rsid w:val="00D51E86"/>
    <w:rsid w:val="00D538D2"/>
    <w:rsid w:val="00D53AC3"/>
    <w:rsid w:val="00D53CA6"/>
    <w:rsid w:val="00D5403D"/>
    <w:rsid w:val="00D55084"/>
    <w:rsid w:val="00D56794"/>
    <w:rsid w:val="00D606F5"/>
    <w:rsid w:val="00D60931"/>
    <w:rsid w:val="00D61804"/>
    <w:rsid w:val="00D62271"/>
    <w:rsid w:val="00D62AAD"/>
    <w:rsid w:val="00D6347D"/>
    <w:rsid w:val="00D63AF2"/>
    <w:rsid w:val="00D63E29"/>
    <w:rsid w:val="00D63FBB"/>
    <w:rsid w:val="00D6402E"/>
    <w:rsid w:val="00D64565"/>
    <w:rsid w:val="00D64B06"/>
    <w:rsid w:val="00D64FEB"/>
    <w:rsid w:val="00D66DB7"/>
    <w:rsid w:val="00D6754C"/>
    <w:rsid w:val="00D70917"/>
    <w:rsid w:val="00D70AF9"/>
    <w:rsid w:val="00D71F1E"/>
    <w:rsid w:val="00D7239F"/>
    <w:rsid w:val="00D7345C"/>
    <w:rsid w:val="00D742B7"/>
    <w:rsid w:val="00D745EE"/>
    <w:rsid w:val="00D75C68"/>
    <w:rsid w:val="00D81197"/>
    <w:rsid w:val="00D81B65"/>
    <w:rsid w:val="00D81F82"/>
    <w:rsid w:val="00D8238E"/>
    <w:rsid w:val="00D83116"/>
    <w:rsid w:val="00D83EA9"/>
    <w:rsid w:val="00D85E08"/>
    <w:rsid w:val="00D863FB"/>
    <w:rsid w:val="00D87994"/>
    <w:rsid w:val="00D9079E"/>
    <w:rsid w:val="00D91963"/>
    <w:rsid w:val="00D970D5"/>
    <w:rsid w:val="00D97187"/>
    <w:rsid w:val="00DA1781"/>
    <w:rsid w:val="00DA17AF"/>
    <w:rsid w:val="00DA1974"/>
    <w:rsid w:val="00DA2956"/>
    <w:rsid w:val="00DA339F"/>
    <w:rsid w:val="00DA4068"/>
    <w:rsid w:val="00DA4330"/>
    <w:rsid w:val="00DA4AFB"/>
    <w:rsid w:val="00DA6223"/>
    <w:rsid w:val="00DA633F"/>
    <w:rsid w:val="00DA6D9D"/>
    <w:rsid w:val="00DB189F"/>
    <w:rsid w:val="00DB2522"/>
    <w:rsid w:val="00DB2680"/>
    <w:rsid w:val="00DB3CC0"/>
    <w:rsid w:val="00DC10D6"/>
    <w:rsid w:val="00DC1F7C"/>
    <w:rsid w:val="00DC613D"/>
    <w:rsid w:val="00DC70B7"/>
    <w:rsid w:val="00DC7B15"/>
    <w:rsid w:val="00DD10E6"/>
    <w:rsid w:val="00DD25E6"/>
    <w:rsid w:val="00DD32AE"/>
    <w:rsid w:val="00DD3F2F"/>
    <w:rsid w:val="00DD402E"/>
    <w:rsid w:val="00DD4541"/>
    <w:rsid w:val="00DD4839"/>
    <w:rsid w:val="00DD5D86"/>
    <w:rsid w:val="00DD6003"/>
    <w:rsid w:val="00DD6527"/>
    <w:rsid w:val="00DD6B30"/>
    <w:rsid w:val="00DD6BD1"/>
    <w:rsid w:val="00DD742F"/>
    <w:rsid w:val="00DE04FF"/>
    <w:rsid w:val="00DE0CED"/>
    <w:rsid w:val="00DE0E81"/>
    <w:rsid w:val="00DE0EEA"/>
    <w:rsid w:val="00DE1A3E"/>
    <w:rsid w:val="00DE4CD2"/>
    <w:rsid w:val="00DE5AFE"/>
    <w:rsid w:val="00DE5B32"/>
    <w:rsid w:val="00DE6B1B"/>
    <w:rsid w:val="00DF2B02"/>
    <w:rsid w:val="00DF4A6D"/>
    <w:rsid w:val="00DF4DE1"/>
    <w:rsid w:val="00DF57FD"/>
    <w:rsid w:val="00DF6D98"/>
    <w:rsid w:val="00E0154A"/>
    <w:rsid w:val="00E015CD"/>
    <w:rsid w:val="00E01D68"/>
    <w:rsid w:val="00E02421"/>
    <w:rsid w:val="00E03CF1"/>
    <w:rsid w:val="00E04298"/>
    <w:rsid w:val="00E0527E"/>
    <w:rsid w:val="00E05843"/>
    <w:rsid w:val="00E07272"/>
    <w:rsid w:val="00E07906"/>
    <w:rsid w:val="00E07AE2"/>
    <w:rsid w:val="00E07C14"/>
    <w:rsid w:val="00E1022E"/>
    <w:rsid w:val="00E11AC3"/>
    <w:rsid w:val="00E12F66"/>
    <w:rsid w:val="00E155A4"/>
    <w:rsid w:val="00E15FA1"/>
    <w:rsid w:val="00E224AC"/>
    <w:rsid w:val="00E24DB4"/>
    <w:rsid w:val="00E25CA8"/>
    <w:rsid w:val="00E26B5B"/>
    <w:rsid w:val="00E26CA5"/>
    <w:rsid w:val="00E27297"/>
    <w:rsid w:val="00E305C4"/>
    <w:rsid w:val="00E31E7E"/>
    <w:rsid w:val="00E3345F"/>
    <w:rsid w:val="00E336A9"/>
    <w:rsid w:val="00E34901"/>
    <w:rsid w:val="00E37014"/>
    <w:rsid w:val="00E40900"/>
    <w:rsid w:val="00E41F53"/>
    <w:rsid w:val="00E42A0E"/>
    <w:rsid w:val="00E4334A"/>
    <w:rsid w:val="00E43E97"/>
    <w:rsid w:val="00E44E48"/>
    <w:rsid w:val="00E458D2"/>
    <w:rsid w:val="00E46FAB"/>
    <w:rsid w:val="00E46FF4"/>
    <w:rsid w:val="00E478A3"/>
    <w:rsid w:val="00E51308"/>
    <w:rsid w:val="00E52E74"/>
    <w:rsid w:val="00E53162"/>
    <w:rsid w:val="00E532A5"/>
    <w:rsid w:val="00E532AA"/>
    <w:rsid w:val="00E536DC"/>
    <w:rsid w:val="00E537F9"/>
    <w:rsid w:val="00E53A4E"/>
    <w:rsid w:val="00E54C6A"/>
    <w:rsid w:val="00E569F2"/>
    <w:rsid w:val="00E56D0B"/>
    <w:rsid w:val="00E56E42"/>
    <w:rsid w:val="00E6061F"/>
    <w:rsid w:val="00E614D8"/>
    <w:rsid w:val="00E61531"/>
    <w:rsid w:val="00E617BC"/>
    <w:rsid w:val="00E63362"/>
    <w:rsid w:val="00E641FE"/>
    <w:rsid w:val="00E654A8"/>
    <w:rsid w:val="00E715A0"/>
    <w:rsid w:val="00E71BC7"/>
    <w:rsid w:val="00E736F8"/>
    <w:rsid w:val="00E749F0"/>
    <w:rsid w:val="00E7555E"/>
    <w:rsid w:val="00E75B46"/>
    <w:rsid w:val="00E75CF4"/>
    <w:rsid w:val="00E76B74"/>
    <w:rsid w:val="00E8020F"/>
    <w:rsid w:val="00E81866"/>
    <w:rsid w:val="00E82333"/>
    <w:rsid w:val="00E82F14"/>
    <w:rsid w:val="00E830A0"/>
    <w:rsid w:val="00E83C8F"/>
    <w:rsid w:val="00E845AF"/>
    <w:rsid w:val="00E84AC3"/>
    <w:rsid w:val="00E84B0F"/>
    <w:rsid w:val="00E8563E"/>
    <w:rsid w:val="00E85CC3"/>
    <w:rsid w:val="00E85D4E"/>
    <w:rsid w:val="00E86C24"/>
    <w:rsid w:val="00E90004"/>
    <w:rsid w:val="00E90FBD"/>
    <w:rsid w:val="00E949B1"/>
    <w:rsid w:val="00E959C3"/>
    <w:rsid w:val="00E9601C"/>
    <w:rsid w:val="00E96F8A"/>
    <w:rsid w:val="00E96FAC"/>
    <w:rsid w:val="00E976AC"/>
    <w:rsid w:val="00E97E4D"/>
    <w:rsid w:val="00EA01F3"/>
    <w:rsid w:val="00EA10F0"/>
    <w:rsid w:val="00EA1545"/>
    <w:rsid w:val="00EA49E3"/>
    <w:rsid w:val="00EA554D"/>
    <w:rsid w:val="00EA5EBD"/>
    <w:rsid w:val="00EA6F4C"/>
    <w:rsid w:val="00EA763A"/>
    <w:rsid w:val="00EA79B2"/>
    <w:rsid w:val="00EB10C1"/>
    <w:rsid w:val="00EB1B01"/>
    <w:rsid w:val="00EB216E"/>
    <w:rsid w:val="00EB24D2"/>
    <w:rsid w:val="00EB2D84"/>
    <w:rsid w:val="00EB35FE"/>
    <w:rsid w:val="00EB3A40"/>
    <w:rsid w:val="00EB3E3B"/>
    <w:rsid w:val="00EB430F"/>
    <w:rsid w:val="00EB4818"/>
    <w:rsid w:val="00EB6DF3"/>
    <w:rsid w:val="00EC0E2B"/>
    <w:rsid w:val="00EC102A"/>
    <w:rsid w:val="00EC30C4"/>
    <w:rsid w:val="00EC5404"/>
    <w:rsid w:val="00ED179A"/>
    <w:rsid w:val="00ED1F38"/>
    <w:rsid w:val="00ED2FEC"/>
    <w:rsid w:val="00ED4AEE"/>
    <w:rsid w:val="00ED6333"/>
    <w:rsid w:val="00ED74DB"/>
    <w:rsid w:val="00ED7993"/>
    <w:rsid w:val="00EE0942"/>
    <w:rsid w:val="00EE0AF3"/>
    <w:rsid w:val="00EE2B6E"/>
    <w:rsid w:val="00EE3CBC"/>
    <w:rsid w:val="00EE5E19"/>
    <w:rsid w:val="00EE739F"/>
    <w:rsid w:val="00EE7486"/>
    <w:rsid w:val="00EE795D"/>
    <w:rsid w:val="00EF127D"/>
    <w:rsid w:val="00EF398F"/>
    <w:rsid w:val="00EF586D"/>
    <w:rsid w:val="00EF67B8"/>
    <w:rsid w:val="00EF7509"/>
    <w:rsid w:val="00EF7EB8"/>
    <w:rsid w:val="00F00CB7"/>
    <w:rsid w:val="00F01320"/>
    <w:rsid w:val="00F0132C"/>
    <w:rsid w:val="00F02480"/>
    <w:rsid w:val="00F02830"/>
    <w:rsid w:val="00F0287B"/>
    <w:rsid w:val="00F033A9"/>
    <w:rsid w:val="00F062BF"/>
    <w:rsid w:val="00F06A91"/>
    <w:rsid w:val="00F078C1"/>
    <w:rsid w:val="00F123DF"/>
    <w:rsid w:val="00F12475"/>
    <w:rsid w:val="00F12F0E"/>
    <w:rsid w:val="00F13BBB"/>
    <w:rsid w:val="00F15D5C"/>
    <w:rsid w:val="00F16153"/>
    <w:rsid w:val="00F1696A"/>
    <w:rsid w:val="00F16A3D"/>
    <w:rsid w:val="00F17134"/>
    <w:rsid w:val="00F178AC"/>
    <w:rsid w:val="00F20BFA"/>
    <w:rsid w:val="00F21F04"/>
    <w:rsid w:val="00F220A0"/>
    <w:rsid w:val="00F22785"/>
    <w:rsid w:val="00F23E77"/>
    <w:rsid w:val="00F26878"/>
    <w:rsid w:val="00F26C86"/>
    <w:rsid w:val="00F27398"/>
    <w:rsid w:val="00F301B3"/>
    <w:rsid w:val="00F30E71"/>
    <w:rsid w:val="00F32034"/>
    <w:rsid w:val="00F345E0"/>
    <w:rsid w:val="00F34877"/>
    <w:rsid w:val="00F36365"/>
    <w:rsid w:val="00F37D8A"/>
    <w:rsid w:val="00F37DB3"/>
    <w:rsid w:val="00F4115B"/>
    <w:rsid w:val="00F4201E"/>
    <w:rsid w:val="00F428B9"/>
    <w:rsid w:val="00F42A99"/>
    <w:rsid w:val="00F457E3"/>
    <w:rsid w:val="00F50228"/>
    <w:rsid w:val="00F50D88"/>
    <w:rsid w:val="00F5133C"/>
    <w:rsid w:val="00F524B7"/>
    <w:rsid w:val="00F52A54"/>
    <w:rsid w:val="00F52C06"/>
    <w:rsid w:val="00F53571"/>
    <w:rsid w:val="00F53EC7"/>
    <w:rsid w:val="00F5405D"/>
    <w:rsid w:val="00F55E7F"/>
    <w:rsid w:val="00F5677E"/>
    <w:rsid w:val="00F60057"/>
    <w:rsid w:val="00F610B6"/>
    <w:rsid w:val="00F61C97"/>
    <w:rsid w:val="00F6258D"/>
    <w:rsid w:val="00F639A9"/>
    <w:rsid w:val="00F6424E"/>
    <w:rsid w:val="00F643D2"/>
    <w:rsid w:val="00F64904"/>
    <w:rsid w:val="00F651C4"/>
    <w:rsid w:val="00F66CCD"/>
    <w:rsid w:val="00F66CEC"/>
    <w:rsid w:val="00F6732E"/>
    <w:rsid w:val="00F678DE"/>
    <w:rsid w:val="00F70D87"/>
    <w:rsid w:val="00F71793"/>
    <w:rsid w:val="00F73A78"/>
    <w:rsid w:val="00F74B40"/>
    <w:rsid w:val="00F7702D"/>
    <w:rsid w:val="00F80112"/>
    <w:rsid w:val="00F81F60"/>
    <w:rsid w:val="00F83060"/>
    <w:rsid w:val="00F83835"/>
    <w:rsid w:val="00F85CED"/>
    <w:rsid w:val="00F85E9C"/>
    <w:rsid w:val="00F86811"/>
    <w:rsid w:val="00F86F63"/>
    <w:rsid w:val="00F87F2A"/>
    <w:rsid w:val="00F90EE3"/>
    <w:rsid w:val="00F90F97"/>
    <w:rsid w:val="00F913CA"/>
    <w:rsid w:val="00F91605"/>
    <w:rsid w:val="00F91D24"/>
    <w:rsid w:val="00F920B5"/>
    <w:rsid w:val="00F92C75"/>
    <w:rsid w:val="00FA001B"/>
    <w:rsid w:val="00FA089C"/>
    <w:rsid w:val="00FA0B96"/>
    <w:rsid w:val="00FA1275"/>
    <w:rsid w:val="00FA17CD"/>
    <w:rsid w:val="00FA17DE"/>
    <w:rsid w:val="00FA1CBC"/>
    <w:rsid w:val="00FA1F33"/>
    <w:rsid w:val="00FA2578"/>
    <w:rsid w:val="00FB0861"/>
    <w:rsid w:val="00FB1D87"/>
    <w:rsid w:val="00FB237B"/>
    <w:rsid w:val="00FB3C66"/>
    <w:rsid w:val="00FB575B"/>
    <w:rsid w:val="00FC087A"/>
    <w:rsid w:val="00FC141E"/>
    <w:rsid w:val="00FC14E9"/>
    <w:rsid w:val="00FC1FFA"/>
    <w:rsid w:val="00FC23A6"/>
    <w:rsid w:val="00FC4F31"/>
    <w:rsid w:val="00FC6165"/>
    <w:rsid w:val="00FC6C2F"/>
    <w:rsid w:val="00FC79AB"/>
    <w:rsid w:val="00FD2172"/>
    <w:rsid w:val="00FD279B"/>
    <w:rsid w:val="00FD5426"/>
    <w:rsid w:val="00FD7054"/>
    <w:rsid w:val="00FD7F1F"/>
    <w:rsid w:val="00FE1B04"/>
    <w:rsid w:val="00FE332A"/>
    <w:rsid w:val="00FE3404"/>
    <w:rsid w:val="00FE49FC"/>
    <w:rsid w:val="00FE4A27"/>
    <w:rsid w:val="00FE5ABF"/>
    <w:rsid w:val="00FE703F"/>
    <w:rsid w:val="00FE7140"/>
    <w:rsid w:val="00FE791E"/>
    <w:rsid w:val="00FF041D"/>
    <w:rsid w:val="00FF1744"/>
    <w:rsid w:val="00FF1F27"/>
    <w:rsid w:val="00FF22D5"/>
    <w:rsid w:val="00FF3BE0"/>
    <w:rsid w:val="00FF5364"/>
    <w:rsid w:val="00FF57FE"/>
    <w:rsid w:val="00FF6B52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519e,#b8b8ac,#009ee0"/>
    </o:shapedefaults>
    <o:shapelayout v:ext="edit">
      <o:idmap v:ext="edit" data="2"/>
    </o:shapelayout>
  </w:shapeDefaults>
  <w:decimalSymbol w:val="."/>
  <w:listSeparator w:val=","/>
  <w14:docId w14:val="583AC572"/>
  <w15:docId w15:val="{6C940D08-D37B-4A8E-877D-9C7E2CA1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6F52"/>
    <w:pPr>
      <w:spacing w:after="240" w:line="260" w:lineRule="atLeast"/>
    </w:pPr>
    <w:rPr>
      <w:rFonts w:ascii="Arial" w:hAnsi="Arial"/>
      <w:lang w:eastAsia="en-US"/>
    </w:rPr>
  </w:style>
  <w:style w:type="paragraph" w:styleId="Heading10">
    <w:name w:val="heading 1"/>
    <w:basedOn w:val="Normal"/>
    <w:next w:val="BodyText"/>
    <w:qFormat/>
    <w:rsid w:val="001D1D77"/>
    <w:pPr>
      <w:keepNext/>
      <w:pBdr>
        <w:bottom w:val="single" w:sz="4" w:space="1" w:color="auto"/>
      </w:pBdr>
      <w:tabs>
        <w:tab w:val="left" w:pos="1134"/>
      </w:tabs>
      <w:outlineLvl w:val="0"/>
    </w:pPr>
    <w:rPr>
      <w:rFonts w:ascii="Arial Narrow" w:hAnsi="Arial Narrow"/>
      <w:kern w:val="28"/>
      <w:sz w:val="40"/>
    </w:rPr>
  </w:style>
  <w:style w:type="paragraph" w:styleId="Heading20">
    <w:name w:val="heading 2"/>
    <w:basedOn w:val="Normal"/>
    <w:next w:val="BodyText"/>
    <w:qFormat/>
    <w:rsid w:val="001D1D77"/>
    <w:pPr>
      <w:keepNext/>
      <w:spacing w:before="240" w:after="120"/>
      <w:outlineLvl w:val="1"/>
    </w:pPr>
    <w:rPr>
      <w:rFonts w:ascii="Arial Narrow" w:hAnsi="Arial Narrow"/>
      <w:sz w:val="36"/>
    </w:rPr>
  </w:style>
  <w:style w:type="paragraph" w:styleId="Heading30">
    <w:name w:val="heading 3"/>
    <w:basedOn w:val="Normal"/>
    <w:next w:val="BodyText"/>
    <w:qFormat/>
    <w:rsid w:val="001D1D77"/>
    <w:pPr>
      <w:keepNext/>
      <w:spacing w:before="240" w:after="120"/>
      <w:outlineLvl w:val="2"/>
    </w:pPr>
    <w:rPr>
      <w:rFonts w:ascii="Arial Narrow" w:hAnsi="Arial Narrow"/>
      <w:sz w:val="32"/>
    </w:rPr>
  </w:style>
  <w:style w:type="paragraph" w:styleId="Heading4">
    <w:name w:val="heading 4"/>
    <w:basedOn w:val="Normal"/>
    <w:next w:val="BodyText"/>
    <w:qFormat/>
    <w:rsid w:val="001D1D77"/>
    <w:pPr>
      <w:keepNext/>
      <w:tabs>
        <w:tab w:val="left" w:pos="1134"/>
      </w:tabs>
      <w:spacing w:before="120" w:after="120"/>
      <w:ind w:left="1134"/>
      <w:outlineLvl w:val="3"/>
    </w:pPr>
    <w:rPr>
      <w:rFonts w:ascii="Arial Narrow" w:hAnsi="Arial Narrow"/>
      <w:sz w:val="32"/>
    </w:rPr>
  </w:style>
  <w:style w:type="paragraph" w:styleId="Heading5">
    <w:name w:val="heading 5"/>
    <w:basedOn w:val="Normal"/>
    <w:next w:val="Normal"/>
    <w:qFormat/>
    <w:rsid w:val="001D1D77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D1D77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D1D77"/>
    <w:pPr>
      <w:numPr>
        <w:ilvl w:val="6"/>
        <w:numId w:val="12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1D1D77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1D1D77"/>
    <w:pPr>
      <w:numPr>
        <w:ilvl w:val="8"/>
        <w:numId w:val="1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1D1D77"/>
    <w:pPr>
      <w:numPr>
        <w:numId w:val="1"/>
      </w:numPr>
    </w:pPr>
  </w:style>
  <w:style w:type="numbering" w:styleId="1ai">
    <w:name w:val="Outline List 1"/>
    <w:basedOn w:val="NoList"/>
    <w:rsid w:val="001D1D77"/>
    <w:pPr>
      <w:numPr>
        <w:numId w:val="9"/>
      </w:numPr>
    </w:pPr>
  </w:style>
  <w:style w:type="numbering" w:styleId="ArticleSection">
    <w:name w:val="Outline List 3"/>
    <w:basedOn w:val="NoList"/>
    <w:rsid w:val="001D1D77"/>
    <w:pPr>
      <w:numPr>
        <w:numId w:val="2"/>
      </w:numPr>
    </w:pPr>
  </w:style>
  <w:style w:type="paragraph" w:styleId="BlockText">
    <w:name w:val="Block Text"/>
    <w:basedOn w:val="Normal"/>
    <w:rsid w:val="001D1D77"/>
    <w:pPr>
      <w:spacing w:after="120"/>
      <w:ind w:left="1440" w:right="1440"/>
    </w:pPr>
  </w:style>
  <w:style w:type="paragraph" w:styleId="BodyText">
    <w:name w:val="Body Text"/>
    <w:basedOn w:val="Normal"/>
    <w:rsid w:val="001D1D77"/>
    <w:pPr>
      <w:spacing w:after="120"/>
    </w:pPr>
  </w:style>
  <w:style w:type="paragraph" w:styleId="BodyText2">
    <w:name w:val="Body Text 2"/>
    <w:basedOn w:val="Normal"/>
    <w:rsid w:val="001D1D77"/>
    <w:pPr>
      <w:spacing w:after="120" w:line="480" w:lineRule="auto"/>
    </w:pPr>
  </w:style>
  <w:style w:type="paragraph" w:styleId="BodyText3">
    <w:name w:val="Body Text 3"/>
    <w:basedOn w:val="Normal"/>
    <w:rsid w:val="001D1D77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D1D77"/>
    <w:pPr>
      <w:ind w:firstLine="210"/>
    </w:pPr>
  </w:style>
  <w:style w:type="paragraph" w:styleId="BodyTextIndent">
    <w:name w:val="Body Text Indent"/>
    <w:basedOn w:val="Normal"/>
    <w:rsid w:val="001D1D77"/>
    <w:pPr>
      <w:spacing w:after="120"/>
      <w:ind w:left="283"/>
    </w:pPr>
  </w:style>
  <w:style w:type="paragraph" w:styleId="BodyTextFirstIndent2">
    <w:name w:val="Body Text First Indent 2"/>
    <w:basedOn w:val="BodyTextIndent"/>
    <w:rsid w:val="001D1D77"/>
    <w:pPr>
      <w:ind w:firstLine="210"/>
    </w:pPr>
  </w:style>
  <w:style w:type="paragraph" w:styleId="BodyTextIndent2">
    <w:name w:val="Body Text Indent 2"/>
    <w:basedOn w:val="Normal"/>
    <w:rsid w:val="001D1D77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1D1D77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1D1D77"/>
    <w:pPr>
      <w:ind w:left="4252"/>
    </w:pPr>
  </w:style>
  <w:style w:type="paragraph" w:styleId="Date">
    <w:name w:val="Date"/>
    <w:basedOn w:val="Normal"/>
    <w:next w:val="Normal"/>
    <w:rsid w:val="001D1D77"/>
  </w:style>
  <w:style w:type="paragraph" w:styleId="E-mailSignature">
    <w:name w:val="E-mail Signature"/>
    <w:basedOn w:val="Normal"/>
    <w:rsid w:val="001D1D77"/>
  </w:style>
  <w:style w:type="character" w:styleId="Emphasis">
    <w:name w:val="Emphasis"/>
    <w:basedOn w:val="DefaultParagraphFont"/>
    <w:qFormat/>
    <w:rsid w:val="001D1D77"/>
    <w:rPr>
      <w:i/>
      <w:iCs/>
    </w:rPr>
  </w:style>
  <w:style w:type="paragraph" w:styleId="EnvelopeAddress">
    <w:name w:val="envelope address"/>
    <w:basedOn w:val="Normal"/>
    <w:rsid w:val="001D1D77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1D77"/>
    <w:rPr>
      <w:rFonts w:cs="Arial"/>
    </w:rPr>
  </w:style>
  <w:style w:type="character" w:styleId="FollowedHyperlink">
    <w:name w:val="FollowedHyperlink"/>
    <w:basedOn w:val="DefaultParagraphFont"/>
    <w:rsid w:val="001D1D7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1D1D77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1D1D77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rsid w:val="001D1D77"/>
  </w:style>
  <w:style w:type="paragraph" w:styleId="HTMLAddress">
    <w:name w:val="HTML Address"/>
    <w:basedOn w:val="Normal"/>
    <w:rsid w:val="001D1D77"/>
    <w:rPr>
      <w:i/>
      <w:iCs/>
    </w:rPr>
  </w:style>
  <w:style w:type="character" w:styleId="HTMLCite">
    <w:name w:val="HTML Cite"/>
    <w:basedOn w:val="DefaultParagraphFont"/>
    <w:rsid w:val="001D1D77"/>
    <w:rPr>
      <w:i/>
      <w:iCs/>
    </w:rPr>
  </w:style>
  <w:style w:type="character" w:styleId="HTMLCode">
    <w:name w:val="HTML Code"/>
    <w:basedOn w:val="DefaultParagraphFont"/>
    <w:rsid w:val="001D1D7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D1D77"/>
    <w:rPr>
      <w:i/>
      <w:iCs/>
    </w:rPr>
  </w:style>
  <w:style w:type="character" w:styleId="HTMLKeyboard">
    <w:name w:val="HTML Keyboard"/>
    <w:basedOn w:val="DefaultParagraphFont"/>
    <w:rsid w:val="001D1D7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1D1D77"/>
    <w:rPr>
      <w:rFonts w:ascii="Courier New" w:hAnsi="Courier New" w:cs="Courier New"/>
    </w:rPr>
  </w:style>
  <w:style w:type="character" w:styleId="HTMLSample">
    <w:name w:val="HTML Sample"/>
    <w:basedOn w:val="DefaultParagraphFont"/>
    <w:rsid w:val="001D1D77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D1D7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D1D77"/>
    <w:rPr>
      <w:i/>
      <w:iCs/>
    </w:rPr>
  </w:style>
  <w:style w:type="character" w:styleId="Hyperlink">
    <w:name w:val="Hyperlink"/>
    <w:basedOn w:val="DefaultParagraphFont"/>
    <w:rsid w:val="001D1D77"/>
    <w:rPr>
      <w:color w:val="0000FF"/>
      <w:u w:val="single"/>
    </w:rPr>
  </w:style>
  <w:style w:type="character" w:styleId="LineNumber">
    <w:name w:val="line number"/>
    <w:basedOn w:val="DefaultParagraphFont"/>
    <w:rsid w:val="001D1D77"/>
  </w:style>
  <w:style w:type="paragraph" w:styleId="List">
    <w:name w:val="List"/>
    <w:basedOn w:val="Normal"/>
    <w:rsid w:val="001D1D77"/>
    <w:pPr>
      <w:ind w:left="283" w:hanging="283"/>
    </w:pPr>
  </w:style>
  <w:style w:type="paragraph" w:styleId="List2">
    <w:name w:val="List 2"/>
    <w:basedOn w:val="Normal"/>
    <w:rsid w:val="001D1D77"/>
    <w:pPr>
      <w:ind w:left="566" w:hanging="283"/>
    </w:pPr>
  </w:style>
  <w:style w:type="paragraph" w:styleId="List3">
    <w:name w:val="List 3"/>
    <w:basedOn w:val="Normal"/>
    <w:rsid w:val="001D1D77"/>
    <w:pPr>
      <w:ind w:left="849" w:hanging="283"/>
    </w:pPr>
  </w:style>
  <w:style w:type="paragraph" w:styleId="List4">
    <w:name w:val="List 4"/>
    <w:basedOn w:val="Normal"/>
    <w:rsid w:val="001D1D77"/>
    <w:pPr>
      <w:ind w:left="1132" w:hanging="283"/>
    </w:pPr>
  </w:style>
  <w:style w:type="paragraph" w:styleId="List5">
    <w:name w:val="List 5"/>
    <w:basedOn w:val="Normal"/>
    <w:rsid w:val="001D1D77"/>
    <w:pPr>
      <w:ind w:left="1415" w:hanging="283"/>
    </w:pPr>
  </w:style>
  <w:style w:type="paragraph" w:styleId="ListBullet">
    <w:name w:val="List Bullet"/>
    <w:basedOn w:val="Normal"/>
    <w:rsid w:val="001D1D77"/>
    <w:pPr>
      <w:numPr>
        <w:numId w:val="13"/>
      </w:numPr>
    </w:pPr>
  </w:style>
  <w:style w:type="paragraph" w:styleId="ListBullet2">
    <w:name w:val="List Bullet 2"/>
    <w:basedOn w:val="Normal"/>
    <w:rsid w:val="001D1D77"/>
    <w:pPr>
      <w:numPr>
        <w:numId w:val="14"/>
      </w:numPr>
    </w:pPr>
  </w:style>
  <w:style w:type="paragraph" w:styleId="ListBullet3">
    <w:name w:val="List Bullet 3"/>
    <w:basedOn w:val="Normal"/>
    <w:rsid w:val="001D1D77"/>
    <w:pPr>
      <w:numPr>
        <w:numId w:val="15"/>
      </w:numPr>
    </w:pPr>
  </w:style>
  <w:style w:type="paragraph" w:styleId="ListBullet4">
    <w:name w:val="List Bullet 4"/>
    <w:basedOn w:val="Normal"/>
    <w:rsid w:val="001D1D77"/>
    <w:pPr>
      <w:numPr>
        <w:numId w:val="16"/>
      </w:numPr>
    </w:pPr>
  </w:style>
  <w:style w:type="paragraph" w:styleId="ListBullet5">
    <w:name w:val="List Bullet 5"/>
    <w:basedOn w:val="Normal"/>
    <w:rsid w:val="001D1D77"/>
    <w:pPr>
      <w:numPr>
        <w:numId w:val="17"/>
      </w:numPr>
    </w:pPr>
  </w:style>
  <w:style w:type="paragraph" w:styleId="ListContinue">
    <w:name w:val="List Continue"/>
    <w:basedOn w:val="Normal"/>
    <w:rsid w:val="001D1D77"/>
    <w:pPr>
      <w:spacing w:after="120"/>
      <w:ind w:left="283"/>
    </w:pPr>
  </w:style>
  <w:style w:type="paragraph" w:styleId="ListContinue2">
    <w:name w:val="List Continue 2"/>
    <w:basedOn w:val="Normal"/>
    <w:rsid w:val="001D1D77"/>
    <w:pPr>
      <w:spacing w:after="120"/>
      <w:ind w:left="566"/>
    </w:pPr>
  </w:style>
  <w:style w:type="paragraph" w:styleId="ListContinue3">
    <w:name w:val="List Continue 3"/>
    <w:basedOn w:val="Normal"/>
    <w:rsid w:val="001D1D77"/>
    <w:pPr>
      <w:spacing w:after="120"/>
      <w:ind w:left="849"/>
    </w:pPr>
  </w:style>
  <w:style w:type="paragraph" w:styleId="ListContinue4">
    <w:name w:val="List Continue 4"/>
    <w:basedOn w:val="Normal"/>
    <w:rsid w:val="001D1D77"/>
    <w:pPr>
      <w:spacing w:after="120"/>
      <w:ind w:left="1132"/>
    </w:pPr>
  </w:style>
  <w:style w:type="paragraph" w:styleId="ListContinue5">
    <w:name w:val="List Continue 5"/>
    <w:basedOn w:val="Normal"/>
    <w:rsid w:val="001D1D77"/>
    <w:pPr>
      <w:spacing w:after="120"/>
      <w:ind w:left="1415"/>
    </w:pPr>
  </w:style>
  <w:style w:type="paragraph" w:styleId="ListNumber">
    <w:name w:val="List Number"/>
    <w:basedOn w:val="Normal"/>
    <w:rsid w:val="001D1D77"/>
    <w:pPr>
      <w:numPr>
        <w:numId w:val="18"/>
      </w:numPr>
    </w:pPr>
  </w:style>
  <w:style w:type="paragraph" w:styleId="ListNumber2">
    <w:name w:val="List Number 2"/>
    <w:basedOn w:val="Normal"/>
    <w:rsid w:val="001D1D77"/>
    <w:pPr>
      <w:numPr>
        <w:numId w:val="19"/>
      </w:numPr>
    </w:pPr>
  </w:style>
  <w:style w:type="paragraph" w:styleId="ListNumber3">
    <w:name w:val="List Number 3"/>
    <w:basedOn w:val="Normal"/>
    <w:rsid w:val="001D1D77"/>
    <w:pPr>
      <w:numPr>
        <w:numId w:val="20"/>
      </w:numPr>
    </w:pPr>
  </w:style>
  <w:style w:type="paragraph" w:styleId="ListNumber4">
    <w:name w:val="List Number 4"/>
    <w:basedOn w:val="Normal"/>
    <w:rsid w:val="001D1D77"/>
    <w:pPr>
      <w:numPr>
        <w:numId w:val="21"/>
      </w:numPr>
    </w:pPr>
  </w:style>
  <w:style w:type="paragraph" w:styleId="ListNumber5">
    <w:name w:val="List Number 5"/>
    <w:basedOn w:val="Normal"/>
    <w:rsid w:val="001D1D77"/>
    <w:pPr>
      <w:numPr>
        <w:numId w:val="22"/>
      </w:numPr>
    </w:pPr>
  </w:style>
  <w:style w:type="paragraph" w:styleId="MessageHeader">
    <w:name w:val="Message Header"/>
    <w:basedOn w:val="Normal"/>
    <w:rsid w:val="001D1D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rsid w:val="001D1D77"/>
  </w:style>
  <w:style w:type="paragraph" w:styleId="NormalIndent">
    <w:name w:val="Normal Indent"/>
    <w:basedOn w:val="Normal"/>
    <w:rsid w:val="001D1D77"/>
    <w:pPr>
      <w:ind w:left="720"/>
    </w:pPr>
  </w:style>
  <w:style w:type="paragraph" w:styleId="NoteHeading">
    <w:name w:val="Note Heading"/>
    <w:basedOn w:val="Normal"/>
    <w:next w:val="Normal"/>
    <w:rsid w:val="001D1D77"/>
  </w:style>
  <w:style w:type="character" w:styleId="PageNumber">
    <w:name w:val="page number"/>
    <w:basedOn w:val="DefaultParagraphFont"/>
    <w:rsid w:val="001D1D77"/>
  </w:style>
  <w:style w:type="paragraph" w:styleId="PlainText">
    <w:name w:val="Plain Text"/>
    <w:basedOn w:val="Normal"/>
    <w:rsid w:val="001D1D77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1D1D77"/>
  </w:style>
  <w:style w:type="paragraph" w:styleId="Signature">
    <w:name w:val="Signature"/>
    <w:basedOn w:val="Normal"/>
    <w:rsid w:val="001D1D77"/>
    <w:pPr>
      <w:ind w:left="4252"/>
    </w:pPr>
  </w:style>
  <w:style w:type="character" w:styleId="Strong">
    <w:name w:val="Strong"/>
    <w:basedOn w:val="DefaultParagraphFont"/>
    <w:qFormat/>
    <w:rsid w:val="001D1D77"/>
    <w:rPr>
      <w:b/>
      <w:bCs/>
    </w:rPr>
  </w:style>
  <w:style w:type="paragraph" w:styleId="Subtitle">
    <w:name w:val="Subtitle"/>
    <w:basedOn w:val="Normal"/>
    <w:qFormat/>
    <w:rsid w:val="001D1D77"/>
    <w:pPr>
      <w:spacing w:after="60"/>
      <w:jc w:val="center"/>
      <w:outlineLvl w:val="1"/>
    </w:pPr>
    <w:rPr>
      <w:rFonts w:cs="Arial"/>
    </w:rPr>
  </w:style>
  <w:style w:type="table" w:styleId="Table3Deffects1">
    <w:name w:val="Table 3D effects 1"/>
    <w:basedOn w:val="TableNormal"/>
    <w:rsid w:val="001D1D7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1D1D7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1D1D7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1D1D7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1D1D7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1D1D7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1D1D7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1D1D7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1D1D7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1D1D7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1D1D7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1D1D7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1D1D7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1D1D7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1D1D7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1D1D7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1D1D7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D1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1D1D7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1D1D7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1D1D7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1D1D7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1D1D7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1D1D7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1D1D7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1D1D7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1D1D7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1D1D7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1D1D7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1D1D7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1D1D7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1D1D7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1D1D7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1D1D7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1D1D7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1D1D7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1D1D7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1D1D7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1D1D7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1D1D7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1D1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1D1D7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1D1D7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1D1D7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1D1D7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Header0">
    <w:name w:val="_Header"/>
    <w:basedOn w:val="ParaMargin"/>
    <w:rsid w:val="001D1D77"/>
    <w:pPr>
      <w:spacing w:after="20" w:line="240" w:lineRule="auto"/>
    </w:pPr>
    <w:rPr>
      <w:sz w:val="16"/>
    </w:rPr>
  </w:style>
  <w:style w:type="paragraph" w:customStyle="1" w:styleId="Footer0">
    <w:name w:val="_Footer"/>
    <w:basedOn w:val="ParaMargin"/>
    <w:rsid w:val="001D1D77"/>
    <w:pPr>
      <w:spacing w:before="20" w:after="0" w:line="240" w:lineRule="auto"/>
    </w:pPr>
    <w:rPr>
      <w:sz w:val="16"/>
    </w:rPr>
  </w:style>
  <w:style w:type="paragraph" w:customStyle="1" w:styleId="Info">
    <w:name w:val="_Info"/>
    <w:basedOn w:val="ParaMargin"/>
    <w:rsid w:val="001D1D77"/>
    <w:pPr>
      <w:spacing w:after="60" w:line="240" w:lineRule="auto"/>
    </w:pPr>
    <w:rPr>
      <w:sz w:val="16"/>
    </w:rPr>
  </w:style>
  <w:style w:type="paragraph" w:customStyle="1" w:styleId="PullQuoteBlue">
    <w:name w:val="_PullQuoteBlue"/>
    <w:basedOn w:val="ParaIndent"/>
    <w:rsid w:val="001D1D77"/>
    <w:pPr>
      <w:spacing w:after="0"/>
      <w:ind w:left="0"/>
    </w:pPr>
    <w:rPr>
      <w:color w:val="FFFFFF"/>
    </w:rPr>
  </w:style>
  <w:style w:type="paragraph" w:customStyle="1" w:styleId="ParaMargin">
    <w:name w:val="_ParaMargin"/>
    <w:basedOn w:val="Normal"/>
    <w:rsid w:val="001D1D77"/>
  </w:style>
  <w:style w:type="paragraph" w:customStyle="1" w:styleId="ParaIndent">
    <w:name w:val="_ParaIndent"/>
    <w:basedOn w:val="BodyText"/>
    <w:link w:val="ParaIndentChar"/>
    <w:rsid w:val="001D1D77"/>
    <w:pPr>
      <w:spacing w:after="240"/>
      <w:ind w:left="1134"/>
    </w:pPr>
  </w:style>
  <w:style w:type="paragraph" w:customStyle="1" w:styleId="AppxName">
    <w:name w:val="_AppxName"/>
    <w:basedOn w:val="ParaMargin"/>
    <w:rsid w:val="001D1D77"/>
    <w:pPr>
      <w:spacing w:before="120" w:after="120"/>
    </w:pPr>
    <w:rPr>
      <w:color w:val="00519E"/>
      <w:sz w:val="40"/>
    </w:rPr>
  </w:style>
  <w:style w:type="paragraph" w:customStyle="1" w:styleId="AppxNo">
    <w:name w:val="_AppxNo"/>
    <w:basedOn w:val="ParaMargin"/>
    <w:rsid w:val="001D1D77"/>
    <w:pPr>
      <w:spacing w:before="120" w:after="120"/>
    </w:pPr>
    <w:rPr>
      <w:color w:val="495F70"/>
      <w:sz w:val="36"/>
    </w:rPr>
  </w:style>
  <w:style w:type="paragraph" w:customStyle="1" w:styleId="Heading1">
    <w:name w:val="_Heading1"/>
    <w:basedOn w:val="Heading10"/>
    <w:next w:val="ParaIndent"/>
    <w:rsid w:val="001D1D77"/>
    <w:pPr>
      <w:numPr>
        <w:numId w:val="12"/>
      </w:numPr>
      <w:pBdr>
        <w:bottom w:val="none" w:sz="0" w:space="0" w:color="auto"/>
      </w:pBdr>
      <w:tabs>
        <w:tab w:val="clear" w:pos="1134"/>
      </w:tabs>
    </w:pPr>
    <w:rPr>
      <w:rFonts w:ascii="Arial" w:hAnsi="Arial" w:cs="Arial"/>
      <w:color w:val="495F70"/>
    </w:rPr>
  </w:style>
  <w:style w:type="paragraph" w:customStyle="1" w:styleId="Heading2">
    <w:name w:val="_Heading2"/>
    <w:basedOn w:val="Heading20"/>
    <w:next w:val="ParaIndent"/>
    <w:rsid w:val="001D1D77"/>
    <w:pPr>
      <w:numPr>
        <w:ilvl w:val="1"/>
        <w:numId w:val="12"/>
      </w:numPr>
      <w:spacing w:after="240"/>
    </w:pPr>
    <w:rPr>
      <w:rFonts w:ascii="Arial" w:hAnsi="Arial" w:cs="Arial"/>
      <w:color w:val="495F70"/>
    </w:rPr>
  </w:style>
  <w:style w:type="paragraph" w:customStyle="1" w:styleId="Heading3">
    <w:name w:val="_Heading3"/>
    <w:basedOn w:val="Heading30"/>
    <w:next w:val="ParaIndent"/>
    <w:rsid w:val="001D1D77"/>
    <w:pPr>
      <w:numPr>
        <w:ilvl w:val="2"/>
        <w:numId w:val="12"/>
      </w:numPr>
      <w:spacing w:after="240"/>
    </w:pPr>
    <w:rPr>
      <w:rFonts w:ascii="Arial" w:hAnsi="Arial" w:cs="Arial"/>
      <w:color w:val="495F70"/>
    </w:rPr>
  </w:style>
  <w:style w:type="paragraph" w:customStyle="1" w:styleId="Heading40">
    <w:name w:val="_Heading4"/>
    <w:basedOn w:val="Heading4"/>
    <w:next w:val="ParaIndent"/>
    <w:rsid w:val="001D1D77"/>
    <w:rPr>
      <w:rFonts w:ascii="Arial" w:hAnsi="Arial" w:cs="Arial"/>
      <w:color w:val="495F70"/>
      <w:sz w:val="28"/>
    </w:rPr>
  </w:style>
  <w:style w:type="paragraph" w:customStyle="1" w:styleId="HeadingOther">
    <w:name w:val="_HeadingOther"/>
    <w:basedOn w:val="ParaMargin"/>
    <w:next w:val="ParaMargin"/>
    <w:rsid w:val="001D1D77"/>
    <w:pPr>
      <w:keepNext/>
      <w:spacing w:before="120" w:after="120"/>
    </w:pPr>
    <w:rPr>
      <w:color w:val="009EE0"/>
      <w:sz w:val="32"/>
    </w:rPr>
  </w:style>
  <w:style w:type="paragraph" w:customStyle="1" w:styleId="HeadingSub">
    <w:name w:val="_HeadingSub"/>
    <w:basedOn w:val="ParaMargin"/>
    <w:next w:val="ParaMargin"/>
    <w:rsid w:val="001D1D77"/>
    <w:pPr>
      <w:keepNext/>
      <w:spacing w:before="120" w:after="120"/>
    </w:pPr>
    <w:rPr>
      <w:color w:val="495F70"/>
      <w:sz w:val="40"/>
    </w:rPr>
  </w:style>
  <w:style w:type="paragraph" w:customStyle="1" w:styleId="HeadingTitle">
    <w:name w:val="_HeadingTitle"/>
    <w:basedOn w:val="ParaMargin"/>
    <w:next w:val="ParaMargin"/>
    <w:rsid w:val="001D1D77"/>
    <w:pPr>
      <w:spacing w:before="120" w:after="120"/>
    </w:pPr>
    <w:rPr>
      <w:color w:val="00519E"/>
      <w:sz w:val="44"/>
    </w:rPr>
  </w:style>
  <w:style w:type="paragraph" w:customStyle="1" w:styleId="PointsAlpha">
    <w:name w:val="_PointsAlpha"/>
    <w:basedOn w:val="ParaMargin"/>
    <w:rsid w:val="001D1D77"/>
    <w:pPr>
      <w:numPr>
        <w:numId w:val="3"/>
      </w:numPr>
      <w:tabs>
        <w:tab w:val="left" w:pos="284"/>
      </w:tabs>
      <w:spacing w:after="120"/>
    </w:pPr>
  </w:style>
  <w:style w:type="paragraph" w:customStyle="1" w:styleId="PointsBullets">
    <w:name w:val="_PointsBullets"/>
    <w:basedOn w:val="ParaMargin"/>
    <w:rsid w:val="001D1D77"/>
    <w:pPr>
      <w:numPr>
        <w:numId w:val="4"/>
      </w:numPr>
      <w:spacing w:after="120"/>
    </w:pPr>
  </w:style>
  <w:style w:type="paragraph" w:customStyle="1" w:styleId="PointsNumbers">
    <w:name w:val="_PointsNumbers"/>
    <w:basedOn w:val="ParaMargin"/>
    <w:rsid w:val="001D1D77"/>
    <w:pPr>
      <w:numPr>
        <w:numId w:val="5"/>
      </w:numPr>
      <w:spacing w:after="120"/>
    </w:pPr>
  </w:style>
  <w:style w:type="paragraph" w:customStyle="1" w:styleId="Caption">
    <w:name w:val="_Caption"/>
    <w:basedOn w:val="ParaMargin"/>
    <w:next w:val="CaptionFollowOn"/>
    <w:rsid w:val="001D1D77"/>
    <w:pPr>
      <w:keepNext/>
      <w:tabs>
        <w:tab w:val="left" w:pos="1134"/>
      </w:tabs>
      <w:spacing w:before="120" w:after="120"/>
      <w:ind w:left="1134" w:hanging="1134"/>
    </w:pPr>
    <w:rPr>
      <w:b/>
      <w:color w:val="495F70"/>
      <w:sz w:val="18"/>
    </w:rPr>
  </w:style>
  <w:style w:type="paragraph" w:customStyle="1" w:styleId="CaptionFollowOn">
    <w:name w:val="_CaptionFollowOn"/>
    <w:basedOn w:val="ParaMargin"/>
    <w:next w:val="ParaIndent"/>
    <w:rsid w:val="001D1D77"/>
    <w:pPr>
      <w:tabs>
        <w:tab w:val="left" w:pos="1134"/>
      </w:tabs>
      <w:spacing w:before="120"/>
      <w:ind w:left="1134"/>
    </w:pPr>
    <w:rPr>
      <w:color w:val="495F70"/>
      <w:sz w:val="18"/>
    </w:rPr>
  </w:style>
  <w:style w:type="paragraph" w:customStyle="1" w:styleId="TableHeading">
    <w:name w:val="_TableHeading"/>
    <w:basedOn w:val="ParaMargin"/>
    <w:rsid w:val="001D1D77"/>
    <w:pPr>
      <w:keepNext/>
      <w:tabs>
        <w:tab w:val="left" w:pos="284"/>
      </w:tabs>
      <w:spacing w:before="60" w:after="60"/>
    </w:pPr>
    <w:rPr>
      <w:b/>
      <w:color w:val="495F70"/>
    </w:rPr>
  </w:style>
  <w:style w:type="paragraph" w:customStyle="1" w:styleId="TableText">
    <w:name w:val="_TableText"/>
    <w:basedOn w:val="ParaMargin"/>
    <w:rsid w:val="001D1D77"/>
    <w:pPr>
      <w:spacing w:before="60" w:after="60"/>
    </w:pPr>
    <w:rPr>
      <w:sz w:val="18"/>
    </w:rPr>
  </w:style>
  <w:style w:type="paragraph" w:customStyle="1" w:styleId="ListHeading">
    <w:name w:val="_ListHeading"/>
    <w:basedOn w:val="ParaMargin"/>
    <w:next w:val="ParaMargin"/>
    <w:rsid w:val="001D1D77"/>
    <w:pPr>
      <w:keepNext/>
      <w:spacing w:before="120" w:after="120"/>
    </w:pPr>
    <w:rPr>
      <w:color w:val="495F70"/>
      <w:sz w:val="28"/>
    </w:rPr>
  </w:style>
  <w:style w:type="paragraph" w:customStyle="1" w:styleId="ListItem">
    <w:name w:val="_ListItem"/>
    <w:basedOn w:val="ParaMargin"/>
    <w:rsid w:val="001D1D77"/>
    <w:pPr>
      <w:tabs>
        <w:tab w:val="left" w:pos="1134"/>
      </w:tabs>
      <w:spacing w:after="120"/>
      <w:ind w:left="1134"/>
    </w:pPr>
  </w:style>
  <w:style w:type="paragraph" w:styleId="TOC1">
    <w:name w:val="toc 1"/>
    <w:basedOn w:val="ToC10"/>
    <w:rsid w:val="001D1D77"/>
  </w:style>
  <w:style w:type="paragraph" w:styleId="TOC2">
    <w:name w:val="toc 2"/>
    <w:basedOn w:val="ToC20"/>
    <w:rsid w:val="001D1D77"/>
  </w:style>
  <w:style w:type="paragraph" w:customStyle="1" w:styleId="ToC10">
    <w:name w:val="_ToC1"/>
    <w:basedOn w:val="ParaMargin"/>
    <w:rsid w:val="001D1D77"/>
    <w:pPr>
      <w:tabs>
        <w:tab w:val="left" w:pos="567"/>
        <w:tab w:val="right" w:leader="dot" w:pos="6804"/>
      </w:tabs>
      <w:spacing w:before="40" w:after="40"/>
      <w:ind w:left="567" w:right="2835" w:hanging="567"/>
    </w:pPr>
    <w:rPr>
      <w:color w:val="495F70"/>
    </w:rPr>
  </w:style>
  <w:style w:type="paragraph" w:customStyle="1" w:styleId="ToC20">
    <w:name w:val="_ToC2"/>
    <w:basedOn w:val="ParaMargin"/>
    <w:rsid w:val="001D1D77"/>
    <w:pPr>
      <w:tabs>
        <w:tab w:val="left" w:pos="567"/>
        <w:tab w:val="left" w:pos="1134"/>
        <w:tab w:val="right" w:leader="dot" w:pos="6804"/>
      </w:tabs>
      <w:spacing w:before="40" w:after="40"/>
      <w:ind w:left="1134" w:right="2835" w:hanging="567"/>
    </w:pPr>
    <w:rPr>
      <w:sz w:val="18"/>
    </w:rPr>
  </w:style>
  <w:style w:type="paragraph" w:customStyle="1" w:styleId="ToC3">
    <w:name w:val="_ToC3"/>
    <w:basedOn w:val="ToC20"/>
    <w:rsid w:val="001D1D77"/>
    <w:pPr>
      <w:tabs>
        <w:tab w:val="left" w:pos="2268"/>
      </w:tabs>
      <w:spacing w:before="20" w:after="20"/>
      <w:ind w:left="1985" w:hanging="851"/>
    </w:pPr>
  </w:style>
  <w:style w:type="paragraph" w:customStyle="1" w:styleId="Toc4">
    <w:name w:val="_Toc4"/>
    <w:basedOn w:val="ToC20"/>
    <w:rsid w:val="001D1D77"/>
    <w:pPr>
      <w:tabs>
        <w:tab w:val="left" w:pos="2268"/>
      </w:tabs>
      <w:spacing w:before="20" w:after="20"/>
      <w:ind w:left="2268" w:firstLine="0"/>
    </w:pPr>
  </w:style>
  <w:style w:type="paragraph" w:customStyle="1" w:styleId="HeadingMinorCyan">
    <w:name w:val="_HeadingMinorCyan"/>
    <w:basedOn w:val="TableText"/>
    <w:rsid w:val="001D1D77"/>
    <w:pPr>
      <w:keepNext/>
      <w:spacing w:before="0" w:after="120"/>
    </w:pPr>
    <w:rPr>
      <w:b/>
      <w:color w:val="009EE0"/>
      <w:sz w:val="20"/>
    </w:rPr>
  </w:style>
  <w:style w:type="paragraph" w:styleId="TOC30">
    <w:name w:val="toc 3"/>
    <w:basedOn w:val="ToC3"/>
    <w:rsid w:val="001D1D77"/>
  </w:style>
  <w:style w:type="paragraph" w:styleId="TOC40">
    <w:name w:val="toc 4"/>
    <w:basedOn w:val="Toc4"/>
    <w:rsid w:val="001D1D77"/>
  </w:style>
  <w:style w:type="paragraph" w:customStyle="1" w:styleId="PullQuoteGreen">
    <w:name w:val="_PullQuoteGreen"/>
    <w:basedOn w:val="ParaIndent"/>
    <w:rsid w:val="001D1D77"/>
    <w:pPr>
      <w:spacing w:after="0"/>
      <w:ind w:left="0"/>
    </w:pPr>
    <w:rPr>
      <w:color w:val="FFFFFF"/>
    </w:rPr>
  </w:style>
  <w:style w:type="paragraph" w:styleId="Caption0">
    <w:name w:val="caption"/>
    <w:basedOn w:val="Normal"/>
    <w:next w:val="Normal"/>
    <w:uiPriority w:val="35"/>
    <w:qFormat/>
    <w:rsid w:val="001D1D77"/>
    <w:pPr>
      <w:spacing w:before="120"/>
      <w:ind w:left="1134" w:hanging="1134"/>
    </w:pPr>
    <w:rPr>
      <w:rFonts w:ascii="Arial Narrow" w:hAnsi="Arial Narrow"/>
      <w:b/>
    </w:rPr>
  </w:style>
  <w:style w:type="paragraph" w:styleId="BalloonText">
    <w:name w:val="Balloon Text"/>
    <w:basedOn w:val="Normal"/>
    <w:rsid w:val="001D1D77"/>
    <w:rPr>
      <w:rFonts w:ascii="Tahoma" w:hAnsi="Tahoma" w:cs="Tahoma"/>
      <w:sz w:val="16"/>
      <w:szCs w:val="16"/>
    </w:rPr>
  </w:style>
  <w:style w:type="paragraph" w:customStyle="1" w:styleId="InfoBold">
    <w:name w:val="_InfoBold"/>
    <w:basedOn w:val="Info"/>
    <w:next w:val="Info"/>
    <w:rsid w:val="001D1D77"/>
    <w:rPr>
      <w:b/>
      <w:lang w:val="en-AU"/>
    </w:rPr>
  </w:style>
  <w:style w:type="paragraph" w:customStyle="1" w:styleId="HeadingCategory">
    <w:name w:val="_HeadingCategory"/>
    <w:basedOn w:val="ParaMargin"/>
    <w:next w:val="ParaMargin"/>
    <w:rsid w:val="001D1D77"/>
    <w:pPr>
      <w:spacing w:after="120"/>
    </w:pPr>
    <w:rPr>
      <w:color w:val="495F70"/>
      <w:sz w:val="36"/>
    </w:rPr>
  </w:style>
  <w:style w:type="paragraph" w:customStyle="1" w:styleId="InfoLetter">
    <w:name w:val="_InfoLetter"/>
    <w:basedOn w:val="ParaMargin"/>
    <w:next w:val="ParaMargin"/>
    <w:rsid w:val="001D1D77"/>
    <w:pPr>
      <w:spacing w:after="0"/>
    </w:pPr>
  </w:style>
  <w:style w:type="paragraph" w:customStyle="1" w:styleId="PathFileName">
    <w:name w:val="_PathFileName"/>
    <w:basedOn w:val="Footer0"/>
    <w:rsid w:val="001D1D77"/>
    <w:rPr>
      <w:sz w:val="14"/>
    </w:rPr>
  </w:style>
  <w:style w:type="paragraph" w:customStyle="1" w:styleId="Data">
    <w:name w:val="_Data"/>
    <w:basedOn w:val="ParaMargin"/>
    <w:rsid w:val="001D1D77"/>
    <w:pPr>
      <w:spacing w:after="60"/>
    </w:pPr>
    <w:rPr>
      <w:sz w:val="18"/>
    </w:rPr>
  </w:style>
  <w:style w:type="paragraph" w:customStyle="1" w:styleId="DataBold">
    <w:name w:val="_DataBold"/>
    <w:basedOn w:val="Data"/>
    <w:next w:val="Data"/>
    <w:rsid w:val="001D1D77"/>
    <w:rPr>
      <w:b/>
    </w:rPr>
  </w:style>
  <w:style w:type="character" w:customStyle="1" w:styleId="ParaIndentChar">
    <w:name w:val="_ParaIndent Char"/>
    <w:basedOn w:val="DefaultParagraphFont"/>
    <w:link w:val="ParaIndent"/>
    <w:rsid w:val="001D1D77"/>
    <w:rPr>
      <w:rFonts w:ascii="Arial" w:hAnsi="Arial"/>
      <w:lang w:eastAsia="en-US"/>
    </w:rPr>
  </w:style>
  <w:style w:type="paragraph" w:customStyle="1" w:styleId="TablePointsAlpha">
    <w:name w:val="_TablePointsAlpha"/>
    <w:basedOn w:val="PointsAlpha"/>
    <w:rsid w:val="001D1D77"/>
    <w:pPr>
      <w:numPr>
        <w:numId w:val="6"/>
      </w:numPr>
      <w:spacing w:before="60" w:after="60"/>
    </w:pPr>
    <w:rPr>
      <w:sz w:val="18"/>
    </w:rPr>
  </w:style>
  <w:style w:type="paragraph" w:customStyle="1" w:styleId="TablePointsBullets">
    <w:name w:val="_TablePointsBullets"/>
    <w:basedOn w:val="PointsBullets"/>
    <w:rsid w:val="001D1D77"/>
    <w:pPr>
      <w:numPr>
        <w:numId w:val="7"/>
      </w:numPr>
      <w:spacing w:before="60" w:after="60"/>
    </w:pPr>
    <w:rPr>
      <w:sz w:val="18"/>
    </w:rPr>
  </w:style>
  <w:style w:type="paragraph" w:customStyle="1" w:styleId="TablePointsNumbers">
    <w:name w:val="_TablePointsNumbers"/>
    <w:basedOn w:val="PointsNumbers"/>
    <w:rsid w:val="001D1D77"/>
    <w:pPr>
      <w:numPr>
        <w:numId w:val="8"/>
      </w:numPr>
      <w:spacing w:before="60" w:after="60"/>
    </w:pPr>
    <w:rPr>
      <w:sz w:val="18"/>
    </w:rPr>
  </w:style>
  <w:style w:type="paragraph" w:customStyle="1" w:styleId="FooterBlue">
    <w:name w:val="_FooterBlue"/>
    <w:basedOn w:val="Footer0"/>
    <w:rsid w:val="001D1D77"/>
    <w:rPr>
      <w:color w:val="0000FF"/>
    </w:rPr>
  </w:style>
  <w:style w:type="paragraph" w:customStyle="1" w:styleId="HeadingTitleWhite">
    <w:name w:val="_HeadingTitleWhite"/>
    <w:basedOn w:val="HeadingTitle"/>
    <w:next w:val="ParaMargin"/>
    <w:rsid w:val="001D1D77"/>
    <w:rPr>
      <w:color w:val="FFFFFF"/>
    </w:rPr>
  </w:style>
  <w:style w:type="paragraph" w:customStyle="1" w:styleId="FooterWhite">
    <w:name w:val="_FooterWhite"/>
    <w:basedOn w:val="Footer0"/>
    <w:rsid w:val="001D1D77"/>
    <w:rPr>
      <w:color w:val="FFFFFF"/>
    </w:rPr>
  </w:style>
  <w:style w:type="paragraph" w:customStyle="1" w:styleId="HeadingInfo">
    <w:name w:val="_HeadingInfo"/>
    <w:basedOn w:val="ParaMargin"/>
    <w:rsid w:val="001D1D77"/>
    <w:pPr>
      <w:spacing w:before="120" w:after="120"/>
    </w:pPr>
    <w:rPr>
      <w:sz w:val="24"/>
    </w:rPr>
  </w:style>
  <w:style w:type="paragraph" w:customStyle="1" w:styleId="HeadingMinor">
    <w:name w:val="_HeadingMinor"/>
    <w:basedOn w:val="ParaMargin"/>
    <w:next w:val="ParaMargin"/>
    <w:rsid w:val="001D1D77"/>
    <w:pPr>
      <w:keepNext/>
      <w:spacing w:before="240" w:after="120"/>
    </w:pPr>
    <w:rPr>
      <w:b/>
    </w:rPr>
  </w:style>
  <w:style w:type="paragraph" w:customStyle="1" w:styleId="HeadingName">
    <w:name w:val="_HeadingName"/>
    <w:basedOn w:val="HeadingTitle"/>
    <w:rsid w:val="001D1D77"/>
    <w:pPr>
      <w:keepNext/>
      <w:spacing w:before="0" w:after="0"/>
    </w:pPr>
  </w:style>
  <w:style w:type="paragraph" w:customStyle="1" w:styleId="ParaIntroduction">
    <w:name w:val="_ParaIntroduction"/>
    <w:basedOn w:val="ParaMargin"/>
    <w:rsid w:val="001D1D77"/>
    <w:pPr>
      <w:spacing w:before="120"/>
    </w:pPr>
    <w:rPr>
      <w:sz w:val="24"/>
    </w:rPr>
  </w:style>
  <w:style w:type="paragraph" w:customStyle="1" w:styleId="InfoBoldCyan">
    <w:name w:val="_InfoBoldCyan"/>
    <w:basedOn w:val="InfoBold"/>
    <w:next w:val="Info"/>
    <w:rsid w:val="001D1D77"/>
    <w:rPr>
      <w:color w:val="009EE0"/>
    </w:rPr>
  </w:style>
  <w:style w:type="paragraph" w:customStyle="1" w:styleId="ParaIntroCyan">
    <w:name w:val="_ParaIntroCyan"/>
    <w:basedOn w:val="ParaIndent"/>
    <w:next w:val="ParaIndent"/>
    <w:rsid w:val="001D1D77"/>
    <w:rPr>
      <w:color w:val="009EE0"/>
    </w:rPr>
  </w:style>
  <w:style w:type="paragraph" w:customStyle="1" w:styleId="PullQuote">
    <w:name w:val="_PullQuote"/>
    <w:basedOn w:val="Normal"/>
    <w:rsid w:val="001D1D77"/>
  </w:style>
  <w:style w:type="paragraph" w:customStyle="1" w:styleId="AlphaPoints">
    <w:name w:val="Alpha Points"/>
    <w:basedOn w:val="BodyText"/>
    <w:semiHidden/>
    <w:rsid w:val="001D1D77"/>
    <w:pPr>
      <w:numPr>
        <w:numId w:val="10"/>
      </w:numPr>
      <w:spacing w:after="180"/>
    </w:pPr>
  </w:style>
  <w:style w:type="paragraph" w:customStyle="1" w:styleId="BulletPoints">
    <w:name w:val="Bullet Points"/>
    <w:basedOn w:val="BodyText"/>
    <w:semiHidden/>
    <w:rsid w:val="001D1D77"/>
    <w:pPr>
      <w:numPr>
        <w:numId w:val="11"/>
      </w:numPr>
    </w:pPr>
  </w:style>
  <w:style w:type="character" w:styleId="CommentReference">
    <w:name w:val="annotation reference"/>
    <w:basedOn w:val="DefaultParagraphFont"/>
    <w:rsid w:val="001D1D77"/>
    <w:rPr>
      <w:sz w:val="16"/>
      <w:szCs w:val="16"/>
    </w:rPr>
  </w:style>
  <w:style w:type="paragraph" w:styleId="CommentText">
    <w:name w:val="annotation text"/>
    <w:basedOn w:val="Normal"/>
    <w:rsid w:val="001D1D77"/>
  </w:style>
  <w:style w:type="paragraph" w:styleId="CommentSubject">
    <w:name w:val="annotation subject"/>
    <w:basedOn w:val="CommentText"/>
    <w:next w:val="CommentText"/>
    <w:rsid w:val="001D1D77"/>
    <w:rPr>
      <w:b/>
      <w:bCs/>
    </w:rPr>
  </w:style>
  <w:style w:type="paragraph" w:styleId="DocumentMap">
    <w:name w:val="Document Map"/>
    <w:basedOn w:val="Normal"/>
    <w:rsid w:val="001D1D77"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basedOn w:val="DefaultParagraphFont"/>
    <w:rsid w:val="001D1D77"/>
    <w:rPr>
      <w:vertAlign w:val="superscript"/>
    </w:rPr>
  </w:style>
  <w:style w:type="paragraph" w:styleId="EndnoteText">
    <w:name w:val="endnote text"/>
    <w:basedOn w:val="Normal"/>
    <w:rsid w:val="001D1D77"/>
    <w:rPr>
      <w:sz w:val="18"/>
    </w:rPr>
  </w:style>
  <w:style w:type="character" w:styleId="FootnoteReference">
    <w:name w:val="footnote reference"/>
    <w:basedOn w:val="DefaultParagraphFont"/>
    <w:rsid w:val="001D1D77"/>
    <w:rPr>
      <w:vertAlign w:val="superscript"/>
    </w:rPr>
  </w:style>
  <w:style w:type="paragraph" w:styleId="FootnoteText">
    <w:name w:val="footnote text"/>
    <w:basedOn w:val="Normal"/>
    <w:rsid w:val="001D1D77"/>
    <w:rPr>
      <w:sz w:val="18"/>
    </w:rPr>
  </w:style>
  <w:style w:type="paragraph" w:customStyle="1" w:styleId="Heading">
    <w:name w:val="Heading"/>
    <w:basedOn w:val="Normal"/>
    <w:next w:val="Header"/>
    <w:semiHidden/>
    <w:rsid w:val="001D1D77"/>
    <w:pPr>
      <w:spacing w:before="120" w:after="120"/>
      <w:jc w:val="right"/>
    </w:pPr>
    <w:rPr>
      <w:sz w:val="40"/>
    </w:rPr>
  </w:style>
  <w:style w:type="paragraph" w:styleId="Index1">
    <w:name w:val="index 1"/>
    <w:basedOn w:val="Normal"/>
    <w:next w:val="Normal"/>
    <w:autoRedefine/>
    <w:rsid w:val="001D1D77"/>
    <w:pPr>
      <w:ind w:left="200" w:hanging="200"/>
    </w:pPr>
  </w:style>
  <w:style w:type="paragraph" w:styleId="Index2">
    <w:name w:val="index 2"/>
    <w:basedOn w:val="Normal"/>
    <w:next w:val="Normal"/>
    <w:autoRedefine/>
    <w:rsid w:val="001D1D77"/>
    <w:pPr>
      <w:ind w:left="400" w:hanging="200"/>
    </w:pPr>
  </w:style>
  <w:style w:type="paragraph" w:styleId="Index3">
    <w:name w:val="index 3"/>
    <w:basedOn w:val="Normal"/>
    <w:next w:val="Normal"/>
    <w:autoRedefine/>
    <w:rsid w:val="001D1D77"/>
    <w:pPr>
      <w:ind w:left="600" w:hanging="200"/>
    </w:pPr>
  </w:style>
  <w:style w:type="paragraph" w:styleId="Index4">
    <w:name w:val="index 4"/>
    <w:basedOn w:val="Normal"/>
    <w:next w:val="Normal"/>
    <w:autoRedefine/>
    <w:rsid w:val="001D1D77"/>
    <w:pPr>
      <w:ind w:left="800" w:hanging="200"/>
    </w:pPr>
  </w:style>
  <w:style w:type="paragraph" w:styleId="Index5">
    <w:name w:val="index 5"/>
    <w:basedOn w:val="Normal"/>
    <w:next w:val="Normal"/>
    <w:autoRedefine/>
    <w:rsid w:val="001D1D77"/>
    <w:pPr>
      <w:ind w:left="1000" w:hanging="200"/>
    </w:pPr>
  </w:style>
  <w:style w:type="paragraph" w:styleId="Index6">
    <w:name w:val="index 6"/>
    <w:basedOn w:val="Normal"/>
    <w:next w:val="Normal"/>
    <w:autoRedefine/>
    <w:rsid w:val="001D1D77"/>
    <w:pPr>
      <w:ind w:left="1200" w:hanging="200"/>
    </w:pPr>
  </w:style>
  <w:style w:type="paragraph" w:styleId="Index7">
    <w:name w:val="index 7"/>
    <w:basedOn w:val="Normal"/>
    <w:next w:val="Normal"/>
    <w:autoRedefine/>
    <w:rsid w:val="001D1D77"/>
    <w:pPr>
      <w:ind w:left="1400" w:hanging="200"/>
    </w:pPr>
  </w:style>
  <w:style w:type="paragraph" w:styleId="Index8">
    <w:name w:val="index 8"/>
    <w:basedOn w:val="Normal"/>
    <w:next w:val="Normal"/>
    <w:autoRedefine/>
    <w:rsid w:val="001D1D77"/>
    <w:pPr>
      <w:ind w:left="1600" w:hanging="200"/>
    </w:pPr>
  </w:style>
  <w:style w:type="paragraph" w:styleId="Index9">
    <w:name w:val="index 9"/>
    <w:basedOn w:val="Normal"/>
    <w:next w:val="Normal"/>
    <w:autoRedefine/>
    <w:rsid w:val="001D1D77"/>
    <w:pPr>
      <w:ind w:left="1800" w:hanging="200"/>
    </w:pPr>
  </w:style>
  <w:style w:type="paragraph" w:styleId="IndexHeading">
    <w:name w:val="index heading"/>
    <w:basedOn w:val="Normal"/>
    <w:next w:val="Index1"/>
    <w:rsid w:val="001D1D77"/>
    <w:rPr>
      <w:rFonts w:cs="Arial"/>
      <w:b/>
      <w:bCs/>
    </w:rPr>
  </w:style>
  <w:style w:type="paragraph" w:styleId="MacroText">
    <w:name w:val="macro"/>
    <w:rsid w:val="001D1D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80" w:line="260" w:lineRule="atLeast"/>
    </w:pPr>
    <w:rPr>
      <w:rFonts w:ascii="Courier New" w:hAnsi="Courier New" w:cs="Courier New"/>
      <w:lang w:eastAsia="en-US"/>
    </w:rPr>
  </w:style>
  <w:style w:type="paragraph" w:customStyle="1" w:styleId="NumberPoints">
    <w:name w:val="Number Points"/>
    <w:basedOn w:val="Normal"/>
    <w:semiHidden/>
    <w:rsid w:val="001D1D77"/>
    <w:pPr>
      <w:numPr>
        <w:numId w:val="23"/>
      </w:numPr>
    </w:pPr>
  </w:style>
  <w:style w:type="paragraph" w:customStyle="1" w:styleId="TableHeading0">
    <w:name w:val="Table Heading"/>
    <w:basedOn w:val="Normal"/>
    <w:semiHidden/>
    <w:rsid w:val="001D1D77"/>
    <w:pPr>
      <w:spacing w:before="60" w:after="60"/>
    </w:pPr>
    <w:rPr>
      <w:rFonts w:ascii="Arial Narrow" w:hAnsi="Arial Narrow"/>
      <w:b/>
    </w:rPr>
  </w:style>
  <w:style w:type="paragraph" w:styleId="TableofAuthorities">
    <w:name w:val="table of authorities"/>
    <w:basedOn w:val="Normal"/>
    <w:next w:val="Normal"/>
    <w:rsid w:val="001D1D77"/>
    <w:pPr>
      <w:ind w:left="200" w:hanging="200"/>
    </w:pPr>
  </w:style>
  <w:style w:type="paragraph" w:styleId="TableofFigures">
    <w:name w:val="table of figures"/>
    <w:basedOn w:val="Normal"/>
    <w:next w:val="Normal"/>
    <w:rsid w:val="001D1D77"/>
  </w:style>
  <w:style w:type="paragraph" w:customStyle="1" w:styleId="TableText0">
    <w:name w:val="Table Text"/>
    <w:basedOn w:val="Normal"/>
    <w:semiHidden/>
    <w:rsid w:val="001D1D77"/>
    <w:pPr>
      <w:spacing w:before="60" w:after="60"/>
    </w:pPr>
  </w:style>
  <w:style w:type="paragraph" w:styleId="TOAHeading">
    <w:name w:val="toa heading"/>
    <w:basedOn w:val="Normal"/>
    <w:next w:val="Normal"/>
    <w:rsid w:val="001D1D77"/>
    <w:pPr>
      <w:spacing w:before="120"/>
    </w:pPr>
    <w:rPr>
      <w:rFonts w:cs="Arial"/>
      <w:b/>
      <w:bCs/>
      <w:sz w:val="24"/>
      <w:szCs w:val="24"/>
    </w:rPr>
  </w:style>
  <w:style w:type="paragraph" w:styleId="TOC5">
    <w:name w:val="toc 5"/>
    <w:basedOn w:val="Normal"/>
    <w:next w:val="Normal"/>
    <w:autoRedefine/>
    <w:rsid w:val="001D1D77"/>
    <w:pPr>
      <w:ind w:left="800"/>
    </w:pPr>
  </w:style>
  <w:style w:type="paragraph" w:styleId="TOC6">
    <w:name w:val="toc 6"/>
    <w:basedOn w:val="Normal"/>
    <w:next w:val="Normal"/>
    <w:autoRedefine/>
    <w:rsid w:val="001D1D77"/>
    <w:pPr>
      <w:ind w:left="1000"/>
    </w:pPr>
  </w:style>
  <w:style w:type="paragraph" w:styleId="TOC7">
    <w:name w:val="toc 7"/>
    <w:basedOn w:val="Normal"/>
    <w:next w:val="Normal"/>
    <w:autoRedefine/>
    <w:rsid w:val="001D1D77"/>
    <w:pPr>
      <w:ind w:left="1200"/>
    </w:pPr>
  </w:style>
  <w:style w:type="paragraph" w:styleId="TOC8">
    <w:name w:val="toc 8"/>
    <w:basedOn w:val="Normal"/>
    <w:next w:val="Normal"/>
    <w:autoRedefine/>
    <w:rsid w:val="001D1D77"/>
    <w:pPr>
      <w:ind w:left="1400"/>
    </w:pPr>
  </w:style>
  <w:style w:type="paragraph" w:styleId="TOC9">
    <w:name w:val="toc 9"/>
    <w:basedOn w:val="Normal"/>
    <w:next w:val="Normal"/>
    <w:autoRedefine/>
    <w:rsid w:val="001D1D77"/>
    <w:pPr>
      <w:ind w:left="1600"/>
    </w:pPr>
  </w:style>
  <w:style w:type="paragraph" w:styleId="ListParagraph">
    <w:name w:val="List Paragraph"/>
    <w:basedOn w:val="Normal"/>
    <w:uiPriority w:val="34"/>
    <w:qFormat/>
    <w:rsid w:val="00DA6223"/>
    <w:pPr>
      <w:ind w:left="720"/>
      <w:contextualSpacing/>
    </w:pPr>
  </w:style>
  <w:style w:type="paragraph" w:customStyle="1" w:styleId="ITTStyle1">
    <w:name w:val="ITT_Style 1"/>
    <w:basedOn w:val="Normal"/>
    <w:next w:val="Normal"/>
    <w:qFormat/>
    <w:rsid w:val="00600385"/>
    <w:pPr>
      <w:tabs>
        <w:tab w:val="left" w:pos="1134"/>
      </w:tabs>
      <w:spacing w:before="120" w:after="0" w:line="240" w:lineRule="auto"/>
      <w:jc w:val="both"/>
    </w:pPr>
    <w:rPr>
      <w:rFonts w:eastAsia="Times" w:cs="Consolas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D44DA"/>
    <w:rPr>
      <w:color w:val="808080"/>
    </w:rPr>
  </w:style>
  <w:style w:type="table" w:customStyle="1" w:styleId="TableGrid10">
    <w:name w:val="Table Grid1"/>
    <w:basedOn w:val="TableNormal"/>
    <w:next w:val="TableGrid"/>
    <w:uiPriority w:val="39"/>
    <w:rsid w:val="00E07A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931FB3"/>
    <w:rPr>
      <w:rFonts w:ascii="Arial" w:hAnsi="Arial"/>
      <w:lang w:eastAsia="en-US"/>
    </w:rPr>
  </w:style>
  <w:style w:type="table" w:styleId="GridTable4-Accent5">
    <w:name w:val="Grid Table 4 Accent 5"/>
    <w:basedOn w:val="TableNormal"/>
    <w:uiPriority w:val="49"/>
    <w:rsid w:val="002F010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23D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4-Accent51">
    <w:name w:val="Grid Table 4 - Accent 51"/>
    <w:basedOn w:val="TableNormal"/>
    <w:next w:val="GridTable4-Accent5"/>
    <w:uiPriority w:val="49"/>
    <w:rsid w:val="00E6336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4B2680"/>
    <w:rPr>
      <w:rFonts w:ascii="Arial" w:hAnsi="Arial"/>
      <w:lang w:eastAsia="en-US"/>
    </w:rPr>
  </w:style>
  <w:style w:type="table" w:styleId="GridTable6Colorful-Accent1">
    <w:name w:val="Grid Table 6 Colorful Accent 1"/>
    <w:basedOn w:val="TableNormal"/>
    <w:uiPriority w:val="51"/>
    <w:rsid w:val="001C1DC7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Revision">
    <w:name w:val="Revision"/>
    <w:hidden/>
    <w:uiPriority w:val="99"/>
    <w:semiHidden/>
    <w:rsid w:val="00990855"/>
    <w:rPr>
      <w:rFonts w:ascii="Arial" w:hAnsi="Arial"/>
      <w:lang w:eastAsia="en-US"/>
    </w:rPr>
  </w:style>
  <w:style w:type="paragraph" w:styleId="NoSpacing">
    <w:name w:val="No Spacing"/>
    <w:uiPriority w:val="1"/>
    <w:qFormat/>
    <w:rsid w:val="00A2185D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56">
      <w:bodyDiv w:val="1"/>
      <w:marLeft w:val="150"/>
      <w:marRight w:val="15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3357">
                  <w:marLeft w:val="25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9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4150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4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GL_Report-1S-1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B959CE3A49448B28A96D962F8B7A2" ma:contentTypeVersion="13" ma:contentTypeDescription="Create a new document." ma:contentTypeScope="" ma:versionID="563e95e2fbd1b5affe22831e61de967f">
  <xsd:schema xmlns:xsd="http://www.w3.org/2001/XMLSchema" xmlns:xs="http://www.w3.org/2001/XMLSchema" xmlns:p="http://schemas.microsoft.com/office/2006/metadata/properties" xmlns:ns2="d3bb546c-2755-418e-9726-6496436ed831" xmlns:ns3="9c1cc943-3790-4d94-a470-8f1bdd0a1b2e" targetNamespace="http://schemas.microsoft.com/office/2006/metadata/properties" ma:root="true" ma:fieldsID="500023a7d9c5b848df8e1f1f4301da70" ns2:_="" ns3:_="">
    <xsd:import namespace="d3bb546c-2755-418e-9726-6496436ed831"/>
    <xsd:import namespace="9c1cc943-3790-4d94-a470-8f1bdd0a1b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b546c-2755-418e-9726-6496436ed8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3169a66-ae39-4c2f-8966-d65f017890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cc943-3790-4d94-a470-8f1bdd0a1b2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63b3115-ae10-4214-90b6-c4c6c14cf71e}" ma:internalName="TaxCatchAll" ma:showField="CatchAllData" ma:web="9c1cc943-3790-4d94-a470-8f1bdd0a1b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1cc943-3790-4d94-a470-8f1bdd0a1b2e" xsi:nil="true"/>
    <lcf76f155ced4ddcb4097134ff3c332f xmlns="d3bb546c-2755-418e-9726-6496436ed8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4563DB-2ECB-4B0F-9C2D-586C61DC60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4A47EF-21FB-4DBC-BA4D-0700DD6575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AD5E4E-1F51-424A-99D9-6B489C54D5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bb546c-2755-418e-9726-6496436ed831"/>
    <ds:schemaRef ds:uri="9c1cc943-3790-4d94-a470-8f1bdd0a1b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C465CD-C082-480E-9B89-8F80A707534F}">
  <ds:schemaRefs>
    <ds:schemaRef ds:uri="http://schemas.microsoft.com/office/2006/metadata/properties"/>
    <ds:schemaRef ds:uri="http://schemas.microsoft.com/office/infopath/2007/PartnerControls"/>
    <ds:schemaRef ds:uri="9c1cc943-3790-4d94-a470-8f1bdd0a1b2e"/>
    <ds:schemaRef ds:uri="d3bb546c-2755-418e-9726-6496436ed8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GL_Report-1S-1C</Template>
  <TotalTime>0</TotalTime>
  <Pages>1</Pages>
  <Words>309</Words>
  <Characters>1762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Management Plan</vt:lpstr>
    </vt:vector>
  </TitlesOfParts>
  <Company>Hyder Consulting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Management Plan</dc:title>
  <dc:subject>Re-Brand Templates</dc:subject>
  <dc:creator>DVince@jackson-civils.co.uk</dc:creator>
  <cp:keywords>Report</cp:keywords>
  <cp:lastModifiedBy>Denise Ashley</cp:lastModifiedBy>
  <cp:revision>2</cp:revision>
  <cp:lastPrinted>2025-02-27T11:31:00Z</cp:lastPrinted>
  <dcterms:created xsi:type="dcterms:W3CDTF">2026-04-27T15:00:00Z</dcterms:created>
  <dcterms:modified xsi:type="dcterms:W3CDTF">2026-04-27T15:00:00Z</dcterms:modified>
  <cp:category>Client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Text">
    <vt:lpwstr> </vt:lpwstr>
  </property>
  <property fmtid="{D5CDD505-2E9C-101B-9397-08002B2CF9AE}" pid="3" name="RevisionInfo">
    <vt:lpwstr> </vt:lpwstr>
  </property>
  <property fmtid="{D5CDD505-2E9C-101B-9397-08002B2CF9AE}" pid="4" name="Title">
    <vt:lpwstr>Design Management Plan</vt:lpwstr>
  </property>
  <property fmtid="{D5CDD505-2E9C-101B-9397-08002B2CF9AE}" pid="5" name="Project">
    <vt:lpwstr>Dormay Street River Wall</vt:lpwstr>
  </property>
  <property fmtid="{D5CDD505-2E9C-101B-9397-08002B2CF9AE}" pid="6" name="Client">
    <vt:lpwstr>Thames Tideway Tunnel</vt:lpwstr>
  </property>
  <property fmtid="{D5CDD505-2E9C-101B-9397-08002B2CF9AE}" pid="7" name="Date">
    <vt:lpwstr>19 May 2015</vt:lpwstr>
  </property>
  <property fmtid="{D5CDD505-2E9C-101B-9397-08002B2CF9AE}" pid="8" name="Number">
    <vt:lpwstr>5003-UA007595-UT31R-02</vt:lpwstr>
  </property>
  <property fmtid="{D5CDD505-2E9C-101B-9397-08002B2CF9AE}" pid="9" name="Author">
    <vt:lpwstr>Phillippa Spencer</vt:lpwstr>
  </property>
  <property fmtid="{D5CDD505-2E9C-101B-9397-08002B2CF9AE}" pid="10" name="Checker">
    <vt:lpwstr>Andrew Branch</vt:lpwstr>
  </property>
  <property fmtid="{D5CDD505-2E9C-101B-9397-08002B2CF9AE}" pid="11" name="Approver">
    <vt:lpwstr>Tony Symonds</vt:lpwstr>
  </property>
  <property fmtid="{D5CDD505-2E9C-101B-9397-08002B2CF9AE}" pid="12" name="ContentTypeId">
    <vt:lpwstr>0x01010000EB959CE3A49448B28A96D962F8B7A2</vt:lpwstr>
  </property>
  <property fmtid="{D5CDD505-2E9C-101B-9397-08002B2CF9AE}" pid="13" name="MediaServiceImageTags">
    <vt:lpwstr/>
  </property>
</Properties>
</file>