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B2CE8" w14:textId="77777777" w:rsidR="009952F3" w:rsidRPr="00970B96" w:rsidRDefault="009952F3" w:rsidP="009952F3">
      <w:pPr>
        <w:pBdr>
          <w:bottom w:val="single" w:sz="4" w:space="0" w:color="auto"/>
        </w:pBdr>
        <w:spacing w:line="276" w:lineRule="auto"/>
        <w:jc w:val="left"/>
        <w:rPr>
          <w:rFonts w:ascii="Verdana" w:hAnsi="Verdana"/>
          <w:lang w:val="en-GB"/>
        </w:rPr>
      </w:pPr>
      <w:r w:rsidRPr="00970B96">
        <w:rPr>
          <w:rFonts w:ascii="Verdana" w:hAnsi="Verdana"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D7B95" wp14:editId="717AC729">
                <wp:simplePos x="0" y="0"/>
                <wp:positionH relativeFrom="column">
                  <wp:posOffset>4914900</wp:posOffset>
                </wp:positionH>
                <wp:positionV relativeFrom="paragraph">
                  <wp:posOffset>-114300</wp:posOffset>
                </wp:positionV>
                <wp:extent cx="1371600" cy="1028700"/>
                <wp:effectExtent l="0" t="3810" r="381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A0032" w14:textId="77777777" w:rsidR="009952F3" w:rsidRPr="00EE3DFF" w:rsidRDefault="009952F3" w:rsidP="009952F3">
                            <w:pPr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  <w:lang w:eastAsia="en-US"/>
                              </w:rPr>
                              <w:t>Bymarken</w:t>
                            </w:r>
                            <w:r w:rsidRPr="00EE3DFF"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  <w:lang w:eastAsia="en-US"/>
                              </w:rPr>
                              <w:t>12</w:t>
                            </w:r>
                          </w:p>
                          <w:p w14:paraId="1BF67F31" w14:textId="77777777" w:rsidR="009952F3" w:rsidRPr="000318F8" w:rsidRDefault="009952F3" w:rsidP="009952F3">
                            <w:pPr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0318F8"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  <w:lang w:eastAsia="en-US"/>
                              </w:rPr>
                              <w:t>DK-3790 Hasle</w:t>
                            </w:r>
                          </w:p>
                          <w:p w14:paraId="5A7A4C8C" w14:textId="77777777" w:rsidR="009952F3" w:rsidRPr="000318F8" w:rsidRDefault="009952F3" w:rsidP="009952F3">
                            <w:pPr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0318F8"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  <w:lang w:eastAsia="en-US"/>
                              </w:rPr>
                              <w:t>Tlf. +45 5644 1144</w:t>
                            </w:r>
                          </w:p>
                          <w:p w14:paraId="20D77738" w14:textId="77777777" w:rsidR="009952F3" w:rsidRPr="000318F8" w:rsidRDefault="009952F3" w:rsidP="009952F3">
                            <w:pPr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</w:rPr>
                            </w:pPr>
                            <w:r w:rsidRPr="000318F8"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  <w:lang w:eastAsia="en-US"/>
                              </w:rPr>
                              <w:t>crt@crt.dk</w:t>
                            </w:r>
                            <w:r w:rsidRPr="000318F8"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5056974" w14:textId="77777777" w:rsidR="009952F3" w:rsidRPr="00891DA8" w:rsidRDefault="009952F3" w:rsidP="009952F3">
                            <w:pPr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</w:rPr>
                            </w:pPr>
                            <w:r w:rsidRPr="00891DA8">
                              <w:rPr>
                                <w:rFonts w:ascii="Verdana" w:hAnsi="Verdana"/>
                                <w:color w:val="999999"/>
                                <w:sz w:val="16"/>
                                <w:szCs w:val="16"/>
                              </w:rPr>
                              <w:t>www.crt.dk</w:t>
                            </w:r>
                          </w:p>
                        </w:txbxContent>
                      </wps:txbx>
                      <wps:bodyPr rot="0" vert="horz" wrap="square" lIns="91440" tIns="82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FD7B9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pt;margin-top:-9pt;width:108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" filled="f" stroked="f">
                <v:textbox inset=",2.3mm">
                  <w:txbxContent>
                    <w:p w14:paraId="724A0032" w14:textId="77777777" w:rsidR="009952F3" w:rsidRPr="00EE3DFF" w:rsidRDefault="009952F3" w:rsidP="009952F3">
                      <w:pPr>
                        <w:rPr>
                          <w:rFonts w:ascii="Verdana" w:hAnsi="Verdana"/>
                          <w:color w:val="999999"/>
                          <w:sz w:val="16"/>
                          <w:szCs w:val="16"/>
                          <w:lang w:eastAsia="en-US"/>
                        </w:rPr>
                      </w:pPr>
                      <w:r>
                        <w:rPr>
                          <w:rFonts w:ascii="Verdana" w:hAnsi="Verdana"/>
                          <w:color w:val="999999"/>
                          <w:sz w:val="16"/>
                          <w:szCs w:val="16"/>
                          <w:lang w:eastAsia="en-US"/>
                        </w:rPr>
                        <w:t>Bymarken</w:t>
                      </w:r>
                      <w:r w:rsidRPr="00EE3DFF">
                        <w:rPr>
                          <w:rFonts w:ascii="Verdana" w:hAnsi="Verdana"/>
                          <w:color w:val="999999"/>
                          <w:sz w:val="16"/>
                          <w:szCs w:val="16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999999"/>
                          <w:sz w:val="16"/>
                          <w:szCs w:val="16"/>
                          <w:lang w:eastAsia="en-US"/>
                        </w:rPr>
                        <w:t>12</w:t>
                      </w:r>
                    </w:p>
                    <w:p w14:paraId="1BF67F31" w14:textId="77777777" w:rsidR="009952F3" w:rsidRPr="000318F8" w:rsidRDefault="009952F3" w:rsidP="009952F3">
                      <w:pPr>
                        <w:rPr>
                          <w:rFonts w:ascii="Verdana" w:hAnsi="Verdana"/>
                          <w:color w:val="999999"/>
                          <w:sz w:val="16"/>
                          <w:szCs w:val="16"/>
                          <w:lang w:eastAsia="en-US"/>
                        </w:rPr>
                      </w:pPr>
                      <w:r w:rsidRPr="000318F8">
                        <w:rPr>
                          <w:rFonts w:ascii="Verdana" w:hAnsi="Verdana"/>
                          <w:color w:val="999999"/>
                          <w:sz w:val="16"/>
                          <w:szCs w:val="16"/>
                          <w:lang w:eastAsia="en-US"/>
                        </w:rPr>
                        <w:t>DK-3790 Hasle</w:t>
                      </w:r>
                    </w:p>
                    <w:p w14:paraId="5A7A4C8C" w14:textId="77777777" w:rsidR="009952F3" w:rsidRPr="000318F8" w:rsidRDefault="009952F3" w:rsidP="009952F3">
                      <w:pPr>
                        <w:rPr>
                          <w:rFonts w:ascii="Verdana" w:hAnsi="Verdana"/>
                          <w:color w:val="999999"/>
                          <w:sz w:val="16"/>
                          <w:szCs w:val="16"/>
                          <w:lang w:eastAsia="en-US"/>
                        </w:rPr>
                      </w:pPr>
                      <w:r w:rsidRPr="000318F8">
                        <w:rPr>
                          <w:rFonts w:ascii="Verdana" w:hAnsi="Verdana"/>
                          <w:color w:val="999999"/>
                          <w:sz w:val="16"/>
                          <w:szCs w:val="16"/>
                          <w:lang w:eastAsia="en-US"/>
                        </w:rPr>
                        <w:t>Tlf. +45 5644 1144</w:t>
                      </w:r>
                    </w:p>
                    <w:p w14:paraId="20D77738" w14:textId="77777777" w:rsidR="009952F3" w:rsidRPr="000318F8" w:rsidRDefault="009952F3" w:rsidP="009952F3">
                      <w:pPr>
                        <w:rPr>
                          <w:rFonts w:ascii="Verdana" w:hAnsi="Verdana"/>
                          <w:color w:val="999999"/>
                          <w:sz w:val="16"/>
                          <w:szCs w:val="16"/>
                        </w:rPr>
                      </w:pPr>
                      <w:r w:rsidRPr="000318F8">
                        <w:rPr>
                          <w:rFonts w:ascii="Verdana" w:hAnsi="Verdana"/>
                          <w:color w:val="999999"/>
                          <w:sz w:val="16"/>
                          <w:szCs w:val="16"/>
                          <w:lang w:eastAsia="en-US"/>
                        </w:rPr>
                        <w:t>crt@crt.dk</w:t>
                      </w:r>
                      <w:r w:rsidRPr="000318F8">
                        <w:rPr>
                          <w:rFonts w:ascii="Verdana" w:hAnsi="Verdana"/>
                          <w:color w:val="999999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5056974" w14:textId="77777777" w:rsidR="009952F3" w:rsidRPr="00891DA8" w:rsidRDefault="009952F3" w:rsidP="009952F3">
                      <w:pPr>
                        <w:rPr>
                          <w:rFonts w:ascii="Verdana" w:hAnsi="Verdana"/>
                          <w:color w:val="999999"/>
                          <w:sz w:val="16"/>
                          <w:szCs w:val="16"/>
                        </w:rPr>
                      </w:pPr>
                      <w:r w:rsidRPr="00891DA8">
                        <w:rPr>
                          <w:rFonts w:ascii="Verdana" w:hAnsi="Verdana"/>
                          <w:color w:val="999999"/>
                          <w:sz w:val="16"/>
                          <w:szCs w:val="16"/>
                        </w:rPr>
                        <w:t>www.crt.dk</w:t>
                      </w:r>
                    </w:p>
                  </w:txbxContent>
                </v:textbox>
              </v:shape>
            </w:pict>
          </mc:Fallback>
        </mc:AlternateContent>
      </w:r>
      <w:r w:rsidRPr="00970B96">
        <w:rPr>
          <w:rFonts w:ascii="Verdana" w:hAnsi="Verdana"/>
          <w:noProof/>
          <w:lang w:val="en-GB"/>
        </w:rPr>
        <w:drawing>
          <wp:inline distT="0" distB="0" distL="0" distR="0" wp14:anchorId="0E376D67" wp14:editId="7F6CC57B">
            <wp:extent cx="1371600" cy="824695"/>
            <wp:effectExtent l="0" t="0" r="0" b="0"/>
            <wp:docPr id="2" name="Billede 1" descr="umbraco.MacroEngines.DynamicXml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umbraco.MacroEngines.DynamicXm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71" cy="83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E688BD" w14:textId="77777777" w:rsidR="009952F3" w:rsidRPr="00970B96" w:rsidRDefault="009952F3" w:rsidP="009952F3">
      <w:pPr>
        <w:spacing w:line="276" w:lineRule="auto"/>
        <w:jc w:val="left"/>
        <w:rPr>
          <w:rFonts w:ascii="Verdana" w:hAnsi="Verdana"/>
          <w:color w:val="FFA623"/>
          <w:lang w:val="en-GB"/>
        </w:rPr>
      </w:pPr>
    </w:p>
    <w:p w14:paraId="171886F1" w14:textId="77777777" w:rsidR="009952F3" w:rsidRPr="005978A7" w:rsidRDefault="009952F3" w:rsidP="009952F3">
      <w:pPr>
        <w:spacing w:line="276" w:lineRule="auto"/>
        <w:jc w:val="left"/>
        <w:rPr>
          <w:rFonts w:ascii="Verdana" w:hAnsi="Verdana"/>
          <w:b/>
          <w:color w:val="D9901A"/>
        </w:rPr>
      </w:pPr>
      <w:r w:rsidRPr="005978A7">
        <w:rPr>
          <w:rFonts w:ascii="Verdana" w:hAnsi="Verdana"/>
          <w:b/>
          <w:color w:val="D9901A"/>
        </w:rPr>
        <w:t xml:space="preserve">CV – </w:t>
      </w:r>
      <w:r>
        <w:rPr>
          <w:rFonts w:ascii="Verdana" w:hAnsi="Verdana"/>
          <w:b/>
          <w:color w:val="D9901A"/>
        </w:rPr>
        <w:t>Andreas Skriver Hansen</w:t>
      </w:r>
    </w:p>
    <w:p w14:paraId="0CCC8397" w14:textId="77777777" w:rsidR="00D75F0F" w:rsidRPr="007112C8" w:rsidRDefault="00D75F0F" w:rsidP="00747CF7">
      <w:pPr>
        <w:spacing w:line="276" w:lineRule="auto"/>
        <w:jc w:val="left"/>
        <w:rPr>
          <w:rFonts w:ascii="Verdana" w:hAnsi="Verdana"/>
          <w:lang w:val="en-US"/>
        </w:rPr>
      </w:pPr>
    </w:p>
    <w:tbl>
      <w:tblPr>
        <w:tblW w:w="9778" w:type="dxa"/>
        <w:tblLook w:val="01E0" w:firstRow="1" w:lastRow="1" w:firstColumn="1" w:lastColumn="1" w:noHBand="0" w:noVBand="0"/>
      </w:tblPr>
      <w:tblGrid>
        <w:gridCol w:w="2628"/>
        <w:gridCol w:w="7150"/>
      </w:tblGrid>
      <w:tr w:rsidR="00CE20BD" w:rsidRPr="007112C8" w14:paraId="287A3D8C" w14:textId="77777777" w:rsidTr="297303E6">
        <w:tc>
          <w:tcPr>
            <w:tcW w:w="2628" w:type="dxa"/>
          </w:tcPr>
          <w:p w14:paraId="1CE0DF0C" w14:textId="77777777" w:rsidR="00CE20BD" w:rsidRPr="007112C8" w:rsidRDefault="00CE20BD" w:rsidP="00747CF7">
            <w:p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Nationalit</w:t>
            </w:r>
            <w:r w:rsidR="00A35957" w:rsidRPr="007112C8">
              <w:rPr>
                <w:rFonts w:ascii="Verdana" w:hAnsi="Verdana"/>
                <w:lang w:val="en-US"/>
              </w:rPr>
              <w:t>y</w:t>
            </w:r>
          </w:p>
        </w:tc>
        <w:tc>
          <w:tcPr>
            <w:tcW w:w="7150" w:type="dxa"/>
          </w:tcPr>
          <w:p w14:paraId="79D982C2" w14:textId="77777777" w:rsidR="00CE20BD" w:rsidRPr="007112C8" w:rsidRDefault="00CE20BD" w:rsidP="00747CF7">
            <w:p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Dan</w:t>
            </w:r>
            <w:r w:rsidR="00A35957" w:rsidRPr="007112C8">
              <w:rPr>
                <w:rFonts w:ascii="Verdana" w:hAnsi="Verdana"/>
                <w:lang w:val="en-US"/>
              </w:rPr>
              <w:t>ish</w:t>
            </w:r>
          </w:p>
        </w:tc>
      </w:tr>
      <w:tr w:rsidR="00CE20BD" w:rsidRPr="007112C8" w14:paraId="5BF1CBEE" w14:textId="77777777" w:rsidTr="297303E6">
        <w:tc>
          <w:tcPr>
            <w:tcW w:w="2628" w:type="dxa"/>
          </w:tcPr>
          <w:p w14:paraId="7497DB14" w14:textId="77777777" w:rsidR="00CE20BD" w:rsidRPr="007112C8" w:rsidRDefault="00A35957" w:rsidP="00747CF7">
            <w:p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Year of birth</w:t>
            </w:r>
          </w:p>
        </w:tc>
        <w:tc>
          <w:tcPr>
            <w:tcW w:w="7150" w:type="dxa"/>
          </w:tcPr>
          <w:p w14:paraId="00BC8974" w14:textId="37D44CDD" w:rsidR="00CE20BD" w:rsidRPr="007112C8" w:rsidRDefault="00CE20BD" w:rsidP="00747CF7">
            <w:p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19</w:t>
            </w:r>
            <w:r w:rsidR="00222ADF" w:rsidRPr="007112C8">
              <w:rPr>
                <w:rFonts w:ascii="Verdana" w:hAnsi="Verdana"/>
                <w:lang w:val="en-US"/>
              </w:rPr>
              <w:t>83</w:t>
            </w:r>
          </w:p>
        </w:tc>
      </w:tr>
      <w:tr w:rsidR="00CE20BD" w:rsidRPr="007112C8" w14:paraId="28365529" w14:textId="77777777" w:rsidTr="297303E6">
        <w:tc>
          <w:tcPr>
            <w:tcW w:w="2628" w:type="dxa"/>
          </w:tcPr>
          <w:p w14:paraId="66294A6B" w14:textId="77777777" w:rsidR="00CE20BD" w:rsidRPr="007112C8" w:rsidRDefault="00A35957" w:rsidP="00747CF7">
            <w:p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Job title</w:t>
            </w:r>
          </w:p>
        </w:tc>
        <w:tc>
          <w:tcPr>
            <w:tcW w:w="7150" w:type="dxa"/>
          </w:tcPr>
          <w:p w14:paraId="5918D1D2" w14:textId="491D23D3" w:rsidR="00CE20BD" w:rsidRPr="007112C8" w:rsidRDefault="002D6131" w:rsidP="00747CF7">
            <w:p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 xml:space="preserve">Senior </w:t>
            </w:r>
            <w:r w:rsidR="00A35957" w:rsidRPr="007112C8">
              <w:rPr>
                <w:rFonts w:ascii="Verdana" w:hAnsi="Verdana"/>
                <w:lang w:val="en-US"/>
              </w:rPr>
              <w:t>Researcher</w:t>
            </w:r>
          </w:p>
        </w:tc>
      </w:tr>
      <w:tr w:rsidR="00CE20BD" w:rsidRPr="007112C8" w14:paraId="5E655ADB" w14:textId="77777777" w:rsidTr="297303E6">
        <w:tc>
          <w:tcPr>
            <w:tcW w:w="2628" w:type="dxa"/>
          </w:tcPr>
          <w:p w14:paraId="476DC0A3" w14:textId="77777777" w:rsidR="00CE20BD" w:rsidRPr="007112C8" w:rsidRDefault="00A35957" w:rsidP="00747CF7">
            <w:p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Employed</w:t>
            </w:r>
            <w:r w:rsidR="00CE20BD" w:rsidRPr="007112C8">
              <w:rPr>
                <w:rFonts w:ascii="Verdana" w:hAnsi="Verdana"/>
                <w:lang w:val="en-US"/>
              </w:rPr>
              <w:t xml:space="preserve"> i</w:t>
            </w:r>
            <w:r w:rsidRPr="007112C8">
              <w:rPr>
                <w:rFonts w:ascii="Verdana" w:hAnsi="Verdana"/>
                <w:lang w:val="en-US"/>
              </w:rPr>
              <w:t>n</w:t>
            </w:r>
            <w:r w:rsidR="00CE20BD" w:rsidRPr="007112C8">
              <w:rPr>
                <w:rFonts w:ascii="Verdana" w:hAnsi="Verdana"/>
                <w:lang w:val="en-US"/>
              </w:rPr>
              <w:t xml:space="preserve"> CRT </w:t>
            </w:r>
            <w:r w:rsidR="00065D52" w:rsidRPr="007112C8">
              <w:rPr>
                <w:rFonts w:ascii="Verdana" w:hAnsi="Verdana"/>
                <w:lang w:val="en-US"/>
              </w:rPr>
              <w:t>si</w:t>
            </w:r>
            <w:r w:rsidRPr="007112C8">
              <w:rPr>
                <w:rFonts w:ascii="Verdana" w:hAnsi="Verdana"/>
                <w:lang w:val="en-US"/>
              </w:rPr>
              <w:t>nce</w:t>
            </w:r>
          </w:p>
        </w:tc>
        <w:tc>
          <w:tcPr>
            <w:tcW w:w="7150" w:type="dxa"/>
          </w:tcPr>
          <w:p w14:paraId="588416A3" w14:textId="49ABB353" w:rsidR="00CE20BD" w:rsidRPr="007112C8" w:rsidRDefault="00CE20BD" w:rsidP="00747CF7">
            <w:p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01.0</w:t>
            </w:r>
            <w:r w:rsidR="00891567" w:rsidRPr="007112C8">
              <w:rPr>
                <w:rFonts w:ascii="Verdana" w:hAnsi="Verdana"/>
                <w:lang w:val="en-US"/>
              </w:rPr>
              <w:t>9</w:t>
            </w:r>
            <w:r w:rsidRPr="007112C8">
              <w:rPr>
                <w:rFonts w:ascii="Verdana" w:hAnsi="Verdana"/>
                <w:lang w:val="en-US"/>
              </w:rPr>
              <w:t>.</w:t>
            </w:r>
            <w:r w:rsidR="00891567" w:rsidRPr="007112C8">
              <w:rPr>
                <w:rFonts w:ascii="Verdana" w:hAnsi="Verdana"/>
                <w:lang w:val="en-US"/>
              </w:rPr>
              <w:t>2022</w:t>
            </w:r>
            <w:r w:rsidRPr="007112C8">
              <w:rPr>
                <w:rFonts w:ascii="Verdana" w:hAnsi="Verdana"/>
                <w:lang w:val="en-US"/>
              </w:rPr>
              <w:t xml:space="preserve"> </w:t>
            </w:r>
          </w:p>
        </w:tc>
      </w:tr>
      <w:tr w:rsidR="00CE20BD" w:rsidRPr="007112C8" w14:paraId="1E63AFE2" w14:textId="77777777" w:rsidTr="297303E6">
        <w:tc>
          <w:tcPr>
            <w:tcW w:w="2628" w:type="dxa"/>
          </w:tcPr>
          <w:p w14:paraId="715B761F" w14:textId="77777777" w:rsidR="00CE20BD" w:rsidRPr="007112C8" w:rsidRDefault="00CE20BD" w:rsidP="00747CF7">
            <w:pPr>
              <w:spacing w:line="276" w:lineRule="auto"/>
              <w:jc w:val="left"/>
              <w:rPr>
                <w:rFonts w:ascii="Verdana" w:hAnsi="Verdana"/>
                <w:lang w:val="en-US"/>
              </w:rPr>
            </w:pPr>
          </w:p>
        </w:tc>
        <w:tc>
          <w:tcPr>
            <w:tcW w:w="7150" w:type="dxa"/>
          </w:tcPr>
          <w:p w14:paraId="5CCF790C" w14:textId="77777777" w:rsidR="00CE20BD" w:rsidRPr="007112C8" w:rsidRDefault="00CE20BD" w:rsidP="00747CF7">
            <w:pPr>
              <w:spacing w:line="276" w:lineRule="auto"/>
              <w:jc w:val="left"/>
              <w:rPr>
                <w:rFonts w:ascii="Verdana" w:hAnsi="Verdana"/>
                <w:lang w:val="en-US"/>
              </w:rPr>
            </w:pPr>
          </w:p>
        </w:tc>
      </w:tr>
      <w:tr w:rsidR="004B2602" w:rsidRPr="00D721AE" w14:paraId="72583259" w14:textId="77777777" w:rsidTr="297303E6">
        <w:tc>
          <w:tcPr>
            <w:tcW w:w="2628" w:type="dxa"/>
            <w:tcBorders>
              <w:bottom w:val="single" w:sz="4" w:space="0" w:color="auto"/>
            </w:tcBorders>
          </w:tcPr>
          <w:p w14:paraId="7FF7BDBF" w14:textId="77777777" w:rsidR="004B2602" w:rsidRPr="007112C8" w:rsidRDefault="004B2602" w:rsidP="00CC42A4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  <w:r w:rsidRPr="007112C8">
              <w:rPr>
                <w:rFonts w:ascii="Verdana" w:hAnsi="Verdana"/>
                <w:b/>
                <w:lang w:val="en-US"/>
              </w:rPr>
              <w:t>Education</w:t>
            </w:r>
          </w:p>
        </w:tc>
        <w:tc>
          <w:tcPr>
            <w:tcW w:w="7150" w:type="dxa"/>
            <w:tcBorders>
              <w:bottom w:val="single" w:sz="4" w:space="0" w:color="auto"/>
            </w:tcBorders>
          </w:tcPr>
          <w:p w14:paraId="5E3754CD" w14:textId="517456DB" w:rsidR="004B2602" w:rsidRPr="00A25682" w:rsidRDefault="03B59323" w:rsidP="00A25682">
            <w:p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proofErr w:type="gramStart"/>
            <w:r w:rsidRPr="297303E6">
              <w:rPr>
                <w:rFonts w:ascii="Verdana" w:hAnsi="Verdana"/>
                <w:lang w:val="en-US"/>
              </w:rPr>
              <w:t>Master</w:t>
            </w:r>
            <w:r w:rsidR="430193E3" w:rsidRPr="297303E6">
              <w:rPr>
                <w:rFonts w:ascii="Verdana" w:hAnsi="Verdana"/>
                <w:lang w:val="en-US"/>
              </w:rPr>
              <w:t xml:space="preserve"> </w:t>
            </w:r>
            <w:r w:rsidR="229D6F3F" w:rsidRPr="297303E6">
              <w:rPr>
                <w:rFonts w:ascii="Verdana" w:hAnsi="Verdana"/>
                <w:lang w:val="en-US"/>
              </w:rPr>
              <w:t>in h</w:t>
            </w:r>
            <w:r w:rsidR="14A4E76E" w:rsidRPr="297303E6">
              <w:rPr>
                <w:rFonts w:ascii="Verdana" w:hAnsi="Verdana"/>
                <w:lang w:val="en-US"/>
              </w:rPr>
              <w:t>istory</w:t>
            </w:r>
            <w:proofErr w:type="gramEnd"/>
            <w:r w:rsidR="14A4E76E" w:rsidRPr="297303E6">
              <w:rPr>
                <w:rFonts w:ascii="Verdana" w:hAnsi="Verdana"/>
                <w:lang w:val="en-US"/>
              </w:rPr>
              <w:t xml:space="preserve"> and </w:t>
            </w:r>
            <w:r w:rsidR="229D6F3F" w:rsidRPr="297303E6">
              <w:rPr>
                <w:rFonts w:ascii="Verdana" w:hAnsi="Verdana"/>
                <w:lang w:val="en-US"/>
              </w:rPr>
              <w:t>g</w:t>
            </w:r>
            <w:r w:rsidR="14A4E76E" w:rsidRPr="297303E6">
              <w:rPr>
                <w:rFonts w:ascii="Verdana" w:hAnsi="Verdana"/>
                <w:lang w:val="en-US"/>
              </w:rPr>
              <w:t>eography</w:t>
            </w:r>
            <w:r w:rsidR="430193E3" w:rsidRPr="297303E6">
              <w:rPr>
                <w:rFonts w:ascii="Verdana" w:hAnsi="Verdana"/>
                <w:lang w:val="en-US"/>
              </w:rPr>
              <w:t xml:space="preserve">, Roskilde University, </w:t>
            </w:r>
            <w:r w:rsidR="14A4E76E" w:rsidRPr="297303E6">
              <w:rPr>
                <w:rFonts w:ascii="Verdana" w:hAnsi="Verdana"/>
                <w:lang w:val="en-US"/>
              </w:rPr>
              <w:t>2010</w:t>
            </w:r>
            <w:r w:rsidR="430193E3" w:rsidRPr="297303E6">
              <w:rPr>
                <w:rFonts w:ascii="Verdana" w:hAnsi="Verdana"/>
                <w:lang w:val="en-US"/>
              </w:rPr>
              <w:t>.</w:t>
            </w:r>
          </w:p>
          <w:p w14:paraId="0BBD259A" w14:textId="5189311A" w:rsidR="004B2602" w:rsidRPr="007112C8" w:rsidRDefault="004B2602" w:rsidP="00CC42A4">
            <w:pPr>
              <w:spacing w:after="240"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PhD</w:t>
            </w:r>
            <w:r w:rsidRPr="007112C8">
              <w:rPr>
                <w:rFonts w:ascii="Verdana" w:hAnsi="Verdana" w:cstheme="minorHAnsi"/>
                <w:lang w:val="en-US"/>
              </w:rPr>
              <w:t xml:space="preserve">, </w:t>
            </w:r>
            <w:r w:rsidR="00A402A1" w:rsidRPr="007112C8">
              <w:rPr>
                <w:rFonts w:ascii="Verdana" w:hAnsi="Verdana" w:cstheme="minorHAnsi"/>
                <w:lang w:val="en-US"/>
              </w:rPr>
              <w:t>20</w:t>
            </w:r>
            <w:r w:rsidRPr="007112C8">
              <w:rPr>
                <w:rFonts w:ascii="Verdana" w:hAnsi="Verdana" w:cstheme="minorHAnsi"/>
                <w:lang w:val="en-US"/>
              </w:rPr>
              <w:t>.0</w:t>
            </w:r>
            <w:r w:rsidR="00A402A1" w:rsidRPr="007112C8">
              <w:rPr>
                <w:rFonts w:ascii="Verdana" w:hAnsi="Verdana" w:cstheme="minorHAnsi"/>
                <w:lang w:val="en-US"/>
              </w:rPr>
              <w:t>1</w:t>
            </w:r>
            <w:r w:rsidRPr="007112C8">
              <w:rPr>
                <w:rFonts w:ascii="Verdana" w:hAnsi="Verdana" w:cstheme="minorHAnsi"/>
                <w:lang w:val="en-US"/>
              </w:rPr>
              <w:t>.20</w:t>
            </w:r>
            <w:r w:rsidR="00A402A1" w:rsidRPr="007112C8">
              <w:rPr>
                <w:rFonts w:ascii="Verdana" w:hAnsi="Verdana" w:cstheme="minorHAnsi"/>
                <w:lang w:val="en-US"/>
              </w:rPr>
              <w:t>17</w:t>
            </w:r>
            <w:r w:rsidRPr="007112C8">
              <w:rPr>
                <w:rFonts w:ascii="Verdana" w:hAnsi="Verdana" w:cstheme="minorHAnsi"/>
                <w:lang w:val="en-US"/>
              </w:rPr>
              <w:t xml:space="preserve">, </w:t>
            </w:r>
            <w:r w:rsidR="00A402A1" w:rsidRPr="007112C8">
              <w:rPr>
                <w:rFonts w:ascii="Verdana" w:hAnsi="Verdana" w:cstheme="minorHAnsi"/>
                <w:lang w:val="en-US"/>
              </w:rPr>
              <w:t>University of Gothenburg</w:t>
            </w:r>
            <w:r w:rsidRPr="007112C8">
              <w:rPr>
                <w:rFonts w:ascii="Verdana" w:hAnsi="Verdana" w:cstheme="minorHAnsi"/>
                <w:lang w:val="en-US"/>
              </w:rPr>
              <w:t xml:space="preserve">, </w:t>
            </w:r>
            <w:r w:rsidR="00A402A1" w:rsidRPr="007112C8">
              <w:rPr>
                <w:rFonts w:ascii="Verdana" w:hAnsi="Verdana" w:cstheme="minorHAnsi"/>
                <w:lang w:val="en-US"/>
              </w:rPr>
              <w:t>Unit for Human Geography, Department of Economy and Society</w:t>
            </w:r>
            <w:r w:rsidR="001D1225" w:rsidRPr="007112C8">
              <w:rPr>
                <w:rFonts w:ascii="Verdana" w:hAnsi="Verdana" w:cstheme="minorHAnsi"/>
                <w:lang w:val="en-US"/>
              </w:rPr>
              <w:t>.</w:t>
            </w:r>
            <w:r w:rsidRPr="007112C8">
              <w:rPr>
                <w:rFonts w:ascii="Verdana" w:hAnsi="Verdana" w:cstheme="minorHAnsi"/>
                <w:lang w:val="en-US"/>
              </w:rPr>
              <w:br/>
              <w:t xml:space="preserve">Titel of dissertation: </w:t>
            </w:r>
            <w:r w:rsidR="00A86CBD" w:rsidRPr="007112C8">
              <w:rPr>
                <w:rFonts w:ascii="Verdana" w:hAnsi="Verdana" w:cs="Arial"/>
                <w:bdr w:val="none" w:sz="0" w:space="0" w:color="auto" w:frame="1"/>
                <w:shd w:val="clear" w:color="auto" w:fill="FFFFFF"/>
                <w:lang w:val="en-US"/>
              </w:rPr>
              <w:t>Understanding recreational landscapes Developing a knowledge base on outdoor recreation monitoring in Swedish coastal and marine areas</w:t>
            </w:r>
            <w:r w:rsidRPr="007112C8">
              <w:rPr>
                <w:rFonts w:ascii="Verdana" w:hAnsi="Verdana" w:cstheme="minorHAnsi"/>
                <w:lang w:val="en-US"/>
              </w:rPr>
              <w:t>.</w:t>
            </w:r>
            <w:r w:rsidRPr="007112C8">
              <w:rPr>
                <w:rFonts w:ascii="Verdana" w:hAnsi="Verdana"/>
                <w:lang w:val="en-US"/>
              </w:rPr>
              <w:t xml:space="preserve"> </w:t>
            </w:r>
          </w:p>
        </w:tc>
      </w:tr>
      <w:tr w:rsidR="000900E4" w:rsidRPr="007112C8" w14:paraId="722E1503" w14:textId="77777777" w:rsidTr="297303E6">
        <w:tc>
          <w:tcPr>
            <w:tcW w:w="2628" w:type="dxa"/>
            <w:tcBorders>
              <w:top w:val="single" w:sz="4" w:space="0" w:color="auto"/>
            </w:tcBorders>
          </w:tcPr>
          <w:p w14:paraId="276C30F4" w14:textId="77777777" w:rsidR="000900E4" w:rsidRPr="007112C8" w:rsidRDefault="000900E4" w:rsidP="00CC42A4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  <w:r w:rsidRPr="007112C8">
              <w:rPr>
                <w:rFonts w:ascii="Verdana" w:hAnsi="Verdana"/>
                <w:b/>
                <w:lang w:val="en-US"/>
              </w:rPr>
              <w:t>ORCID</w:t>
            </w:r>
          </w:p>
        </w:tc>
        <w:tc>
          <w:tcPr>
            <w:tcW w:w="7150" w:type="dxa"/>
            <w:tcBorders>
              <w:top w:val="single" w:sz="4" w:space="0" w:color="auto"/>
            </w:tcBorders>
          </w:tcPr>
          <w:p w14:paraId="7C9EC665" w14:textId="3E9DD959" w:rsidR="000900E4" w:rsidRPr="007112C8" w:rsidRDefault="000900E4" w:rsidP="00CC42A4">
            <w:pPr>
              <w:spacing w:after="240"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https://orcid.org/</w:t>
            </w:r>
            <w:r w:rsidR="00282030" w:rsidRPr="007112C8">
              <w:rPr>
                <w:rFonts w:ascii="Verdana" w:hAnsi="Verdana"/>
                <w:color w:val="131314"/>
                <w:shd w:val="clear" w:color="auto" w:fill="FFFFFF"/>
                <w:lang w:val="en-US"/>
              </w:rPr>
              <w:t>0000-0001-7011-2823</w:t>
            </w:r>
          </w:p>
        </w:tc>
      </w:tr>
      <w:tr w:rsidR="00780DBC" w:rsidRPr="00D721AE" w14:paraId="2C2CFD9B" w14:textId="77777777" w:rsidTr="297303E6">
        <w:tc>
          <w:tcPr>
            <w:tcW w:w="2628" w:type="dxa"/>
          </w:tcPr>
          <w:p w14:paraId="4AB842F0" w14:textId="7C342094" w:rsidR="00780DBC" w:rsidRPr="007112C8" w:rsidRDefault="000900E4" w:rsidP="00CC42A4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  <w:r w:rsidRPr="007112C8">
              <w:rPr>
                <w:rFonts w:ascii="Verdana" w:hAnsi="Verdana"/>
                <w:b/>
                <w:lang w:val="en-US"/>
              </w:rPr>
              <w:t>Link</w:t>
            </w:r>
            <w:r w:rsidR="00D479CE" w:rsidRPr="007112C8">
              <w:rPr>
                <w:rFonts w:ascii="Verdana" w:hAnsi="Verdana"/>
                <w:b/>
                <w:lang w:val="en-US"/>
              </w:rPr>
              <w:t>ed</w:t>
            </w:r>
            <w:r w:rsidRPr="007112C8">
              <w:rPr>
                <w:rFonts w:ascii="Verdana" w:hAnsi="Verdana"/>
                <w:b/>
                <w:lang w:val="en-US"/>
              </w:rPr>
              <w:t>In</w:t>
            </w:r>
          </w:p>
        </w:tc>
        <w:tc>
          <w:tcPr>
            <w:tcW w:w="7150" w:type="dxa"/>
          </w:tcPr>
          <w:p w14:paraId="19ECCACE" w14:textId="4ED9785A" w:rsidR="00780DBC" w:rsidRPr="007112C8" w:rsidRDefault="00D479CE" w:rsidP="00CC42A4">
            <w:pPr>
              <w:spacing w:after="240"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https://www.linkedin.com/in/</w:t>
            </w:r>
            <w:r w:rsidR="004300DE" w:rsidRPr="007112C8">
              <w:rPr>
                <w:rFonts w:ascii="Verdana" w:hAnsi="Verdana"/>
                <w:lang w:val="en-US"/>
              </w:rPr>
              <w:t>andreas-skriver-hansen-9061a6</w:t>
            </w:r>
            <w:r w:rsidR="0083043D" w:rsidRPr="007112C8">
              <w:rPr>
                <w:rFonts w:ascii="Verdana" w:hAnsi="Verdana"/>
                <w:lang w:val="en-US"/>
              </w:rPr>
              <w:t>2</w:t>
            </w:r>
            <w:r w:rsidR="004300DE" w:rsidRPr="007112C8">
              <w:rPr>
                <w:rFonts w:ascii="Verdana" w:hAnsi="Verdana"/>
                <w:lang w:val="en-US"/>
              </w:rPr>
              <w:t>1</w:t>
            </w:r>
            <w:r w:rsidRPr="007112C8">
              <w:rPr>
                <w:rFonts w:ascii="Verdana" w:hAnsi="Verdana"/>
                <w:lang w:val="en-US"/>
              </w:rPr>
              <w:t>/</w:t>
            </w:r>
          </w:p>
        </w:tc>
      </w:tr>
      <w:tr w:rsidR="005954E1" w:rsidRPr="00D721AE" w14:paraId="70629A0C" w14:textId="77777777" w:rsidTr="297303E6">
        <w:tc>
          <w:tcPr>
            <w:tcW w:w="2628" w:type="dxa"/>
          </w:tcPr>
          <w:p w14:paraId="715F2181" w14:textId="78A4F9F1" w:rsidR="005954E1" w:rsidRPr="007112C8" w:rsidRDefault="00780DBC" w:rsidP="004E44DA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  <w:r w:rsidRPr="007112C8">
              <w:rPr>
                <w:rFonts w:ascii="Verdana" w:hAnsi="Verdana"/>
                <w:b/>
                <w:lang w:val="en-US"/>
              </w:rPr>
              <w:t>Research Gate</w:t>
            </w:r>
          </w:p>
        </w:tc>
        <w:tc>
          <w:tcPr>
            <w:tcW w:w="7150" w:type="dxa"/>
          </w:tcPr>
          <w:p w14:paraId="1CAE93A3" w14:textId="2D2695FB" w:rsidR="005954E1" w:rsidRPr="007112C8" w:rsidRDefault="000900E4" w:rsidP="004E44DA">
            <w:pPr>
              <w:spacing w:after="240"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https://www.researchgate.net/profile/</w:t>
            </w:r>
            <w:r w:rsidR="00D7299C" w:rsidRPr="007112C8">
              <w:rPr>
                <w:rFonts w:ascii="Verdana" w:hAnsi="Verdana"/>
                <w:lang w:val="en-US"/>
              </w:rPr>
              <w:t>Andreas-</w:t>
            </w:r>
            <w:r w:rsidR="00D16279" w:rsidRPr="007112C8">
              <w:rPr>
                <w:rFonts w:ascii="Verdana" w:hAnsi="Verdana"/>
                <w:lang w:val="en-US"/>
              </w:rPr>
              <w:t>H</w:t>
            </w:r>
            <w:r w:rsidR="00D7299C" w:rsidRPr="007112C8">
              <w:rPr>
                <w:rFonts w:ascii="Verdana" w:hAnsi="Verdana"/>
                <w:lang w:val="en-US"/>
              </w:rPr>
              <w:t>ansen</w:t>
            </w:r>
            <w:r w:rsidR="00D16279" w:rsidRPr="007112C8">
              <w:rPr>
                <w:rFonts w:ascii="Verdana" w:hAnsi="Verdana"/>
                <w:lang w:val="en-US"/>
              </w:rPr>
              <w:t>-9</w:t>
            </w:r>
          </w:p>
        </w:tc>
      </w:tr>
    </w:tbl>
    <w:p w14:paraId="11BCA34A" w14:textId="77777777" w:rsidR="005954E1" w:rsidRPr="007112C8" w:rsidRDefault="005954E1" w:rsidP="00747CF7">
      <w:pPr>
        <w:pBdr>
          <w:top w:val="single" w:sz="4" w:space="1" w:color="auto"/>
        </w:pBdr>
        <w:spacing w:line="276" w:lineRule="auto"/>
        <w:jc w:val="left"/>
        <w:rPr>
          <w:rFonts w:ascii="Verdana" w:hAnsi="Verdana"/>
          <w:lang w:val="en-US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595"/>
        <w:gridCol w:w="7043"/>
      </w:tblGrid>
      <w:tr w:rsidR="003E0431" w:rsidRPr="00D721AE" w14:paraId="668E8D41" w14:textId="77777777" w:rsidTr="297303E6">
        <w:tc>
          <w:tcPr>
            <w:tcW w:w="2595" w:type="dxa"/>
          </w:tcPr>
          <w:p w14:paraId="0CD11B23" w14:textId="77777777" w:rsidR="003E0431" w:rsidRPr="007112C8" w:rsidRDefault="003E0431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  <w:r w:rsidRPr="007112C8">
              <w:rPr>
                <w:rFonts w:ascii="Verdana" w:hAnsi="Verdana"/>
                <w:b/>
                <w:lang w:val="en-US"/>
              </w:rPr>
              <w:t>Research interests</w:t>
            </w:r>
          </w:p>
          <w:p w14:paraId="4D0ACB9B" w14:textId="77777777" w:rsidR="003E0431" w:rsidRPr="007112C8" w:rsidRDefault="003E0431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3231D47F" w14:textId="77777777" w:rsidR="003E0431" w:rsidRPr="007112C8" w:rsidRDefault="003E0431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3CB1E826" w14:textId="77777777" w:rsidR="003E0431" w:rsidRPr="007112C8" w:rsidRDefault="003E0431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1023D5BF" w14:textId="77777777" w:rsidR="003E0431" w:rsidRPr="007112C8" w:rsidRDefault="003E0431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49CBAEFE" w14:textId="77777777" w:rsidR="003E0431" w:rsidRPr="007112C8" w:rsidRDefault="003E0431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26051F5D" w14:textId="77777777" w:rsidR="003E0431" w:rsidRPr="007112C8" w:rsidRDefault="003E0431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2EF86D2C" w14:textId="77777777" w:rsidR="002B119D" w:rsidRPr="007112C8" w:rsidRDefault="002B119D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7072135B" w14:textId="77777777" w:rsidR="002B119D" w:rsidRPr="007112C8" w:rsidRDefault="002B119D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15ADC82D" w14:textId="77777777" w:rsidR="002B119D" w:rsidRPr="007112C8" w:rsidRDefault="002B119D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614440FB" w14:textId="77777777" w:rsidR="002B119D" w:rsidRPr="007112C8" w:rsidRDefault="002B119D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489BEDC2" w14:textId="77777777" w:rsidR="002C432D" w:rsidRDefault="002C432D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2D910B80" w14:textId="4373E435" w:rsidR="003E0431" w:rsidRPr="007112C8" w:rsidRDefault="00AC6798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  <w:r>
              <w:rPr>
                <w:rFonts w:ascii="Verdana" w:hAnsi="Verdana"/>
                <w:b/>
                <w:lang w:val="en-US"/>
              </w:rPr>
              <w:t>Key</w:t>
            </w:r>
            <w:r w:rsidR="003E0431" w:rsidRPr="007112C8">
              <w:rPr>
                <w:rFonts w:ascii="Verdana" w:hAnsi="Verdana"/>
                <w:b/>
                <w:lang w:val="en-US"/>
              </w:rPr>
              <w:t xml:space="preserve"> </w:t>
            </w:r>
            <w:r>
              <w:rPr>
                <w:rFonts w:ascii="Verdana" w:hAnsi="Verdana"/>
                <w:b/>
                <w:lang w:val="en-US"/>
              </w:rPr>
              <w:t xml:space="preserve">expertise, </w:t>
            </w:r>
            <w:r w:rsidR="003E0431" w:rsidRPr="007112C8">
              <w:rPr>
                <w:rFonts w:ascii="Verdana" w:hAnsi="Verdana"/>
                <w:b/>
                <w:lang w:val="en-US"/>
              </w:rPr>
              <w:t>experience</w:t>
            </w:r>
            <w:r>
              <w:rPr>
                <w:rFonts w:ascii="Verdana" w:hAnsi="Verdana"/>
                <w:b/>
                <w:lang w:val="en-US"/>
              </w:rPr>
              <w:t xml:space="preserve"> and</w:t>
            </w:r>
            <w:r w:rsidR="007112C8" w:rsidRPr="007112C8">
              <w:rPr>
                <w:rFonts w:ascii="Verdana" w:hAnsi="Verdana"/>
                <w:b/>
                <w:lang w:val="en-US"/>
              </w:rPr>
              <w:t xml:space="preserve"> </w:t>
            </w:r>
            <w:r w:rsidR="00112419">
              <w:rPr>
                <w:rFonts w:ascii="Verdana" w:hAnsi="Verdana"/>
                <w:b/>
                <w:lang w:val="en-US"/>
              </w:rPr>
              <w:t>compe</w:t>
            </w:r>
            <w:r>
              <w:rPr>
                <w:rFonts w:ascii="Verdana" w:hAnsi="Verdana"/>
                <w:b/>
                <w:lang w:val="en-US"/>
              </w:rPr>
              <w:t>tence areas</w:t>
            </w:r>
          </w:p>
          <w:p w14:paraId="172119E1" w14:textId="77777777" w:rsidR="003E0431" w:rsidRDefault="003E0431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1ECF8972" w14:textId="77777777" w:rsidR="00B9291E" w:rsidRDefault="00B9291E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05967E27" w14:textId="77777777" w:rsidR="00B9291E" w:rsidRDefault="00B9291E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31C437D7" w14:textId="77777777" w:rsidR="00B9291E" w:rsidRDefault="00B9291E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1FFA9D0B" w14:textId="77777777" w:rsidR="00B9291E" w:rsidRDefault="00B9291E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55B24832" w14:textId="77777777" w:rsidR="00B9291E" w:rsidRDefault="00B9291E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1960D87B" w14:textId="77777777" w:rsidR="00B9291E" w:rsidRDefault="00B9291E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2D67F519" w14:textId="77777777" w:rsidR="00B9291E" w:rsidRDefault="00B9291E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13E0F71B" w14:textId="77777777" w:rsidR="00B9291E" w:rsidRDefault="00B9291E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6813CDB9" w14:textId="77777777" w:rsidR="00B9291E" w:rsidRDefault="00B9291E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021FEB7D" w14:textId="77777777" w:rsidR="006F13BF" w:rsidRDefault="006F13BF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2E4328BF" w14:textId="77777777" w:rsidR="006F13BF" w:rsidRDefault="006F13BF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5F8D092E" w14:textId="77777777" w:rsidR="006F13BF" w:rsidRDefault="006F13BF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513348A3" w14:textId="77777777" w:rsidR="00AC3BA7" w:rsidRDefault="00AC3BA7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557B1EA9" w14:textId="77777777" w:rsidR="00AC3BA7" w:rsidRDefault="00AC3BA7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0BB42575" w14:textId="77777777" w:rsidR="00AC3BA7" w:rsidRDefault="00AC3BA7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3E4A187E" w14:textId="77777777" w:rsidR="00AC3BA7" w:rsidRDefault="00AC3BA7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</w:p>
          <w:p w14:paraId="307309BD" w14:textId="4562CD92" w:rsidR="00B9291E" w:rsidRPr="007112C8" w:rsidRDefault="004574E0" w:rsidP="00B76715">
            <w:pPr>
              <w:spacing w:line="276" w:lineRule="auto"/>
              <w:jc w:val="left"/>
              <w:rPr>
                <w:rFonts w:ascii="Verdana" w:hAnsi="Verdana"/>
                <w:b/>
                <w:lang w:val="en-US"/>
              </w:rPr>
            </w:pPr>
            <w:r w:rsidRPr="004574E0">
              <w:rPr>
                <w:rFonts w:ascii="Verdana" w:hAnsi="Verdana"/>
                <w:b/>
                <w:lang w:val="en-US"/>
              </w:rPr>
              <w:t xml:space="preserve">Collaboration and project </w:t>
            </w:r>
            <w:r>
              <w:rPr>
                <w:rFonts w:ascii="Verdana" w:hAnsi="Verdana"/>
                <w:b/>
                <w:lang w:val="en-US"/>
              </w:rPr>
              <w:t>skills</w:t>
            </w:r>
          </w:p>
        </w:tc>
        <w:tc>
          <w:tcPr>
            <w:tcW w:w="7043" w:type="dxa"/>
          </w:tcPr>
          <w:p w14:paraId="1BC8BCFB" w14:textId="137750E8" w:rsidR="0044291C" w:rsidRPr="007112C8" w:rsidRDefault="50A584C7" w:rsidP="008C7E65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297303E6">
              <w:rPr>
                <w:rFonts w:ascii="Verdana" w:hAnsi="Verdana"/>
                <w:color w:val="000000" w:themeColor="text1"/>
                <w:lang w:val="en-US"/>
              </w:rPr>
              <w:lastRenderedPageBreak/>
              <w:t>Tourism (</w:t>
            </w:r>
            <w:r w:rsidR="000E1A5C">
              <w:rPr>
                <w:rFonts w:ascii="Verdana" w:hAnsi="Verdana"/>
                <w:color w:val="000000" w:themeColor="text1"/>
                <w:lang w:val="en-US"/>
              </w:rPr>
              <w:t xml:space="preserve">particularly </w:t>
            </w:r>
            <w:r w:rsidRPr="297303E6">
              <w:rPr>
                <w:rFonts w:ascii="Verdana" w:hAnsi="Verdana"/>
                <w:color w:val="000000" w:themeColor="text1"/>
                <w:lang w:val="en-US"/>
              </w:rPr>
              <w:t>nature-based, sustainable, regenerative)</w:t>
            </w:r>
          </w:p>
          <w:p w14:paraId="737F869A" w14:textId="4672AB3F" w:rsidR="0044291C" w:rsidRPr="007112C8" w:rsidRDefault="00815749" w:rsidP="008C7E65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Outdoor recreation &amp; </w:t>
            </w:r>
            <w:r w:rsidR="3A7AD266"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recreation planning</w:t>
            </w:r>
          </w:p>
          <w:p w14:paraId="38E4879B" w14:textId="697105B4" w:rsidR="0044291C" w:rsidRPr="007112C8" w:rsidRDefault="00815749" w:rsidP="008C7E65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Destination </w:t>
            </w:r>
            <w:r w:rsidR="00C92C57"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and place-based </w:t>
            </w:r>
            <w:r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development</w:t>
            </w:r>
          </w:p>
          <w:p w14:paraId="4CC7746D" w14:textId="098BA273" w:rsidR="00C87571" w:rsidRPr="007112C8" w:rsidRDefault="00C92C57" w:rsidP="008C7E65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S</w:t>
            </w:r>
            <w:r w:rsidR="00C87571"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patial</w:t>
            </w:r>
            <w:r w:rsidR="00F778D2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 and physical</w:t>
            </w:r>
            <w:r w:rsidR="00C87571"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 </w:t>
            </w:r>
            <w:r w:rsidR="00815749"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planning</w:t>
            </w:r>
            <w:r w:rsidR="006D25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, incl</w:t>
            </w:r>
            <w:r w:rsidR="001220BE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.</w:t>
            </w:r>
            <w:r w:rsidR="006D25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 coast</w:t>
            </w:r>
            <w:r w:rsidR="001220BE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al-</w:t>
            </w:r>
            <w:r w:rsidR="006D25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mari</w:t>
            </w:r>
            <w:r w:rsidR="00866D9B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time</w:t>
            </w:r>
            <w:r w:rsidR="001220BE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 planning</w:t>
            </w:r>
          </w:p>
          <w:p w14:paraId="21615274" w14:textId="77777777" w:rsidR="00C01A82" w:rsidRPr="007112C8" w:rsidRDefault="00815749" w:rsidP="008C7E65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Human-nature interactions</w:t>
            </w:r>
          </w:p>
          <w:p w14:paraId="6BAA1472" w14:textId="7F5172F0" w:rsidR="007563A4" w:rsidRPr="007112C8" w:rsidRDefault="00815749" w:rsidP="008C7E65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Landscape </w:t>
            </w:r>
            <w:r w:rsidR="00487509"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studies</w:t>
            </w:r>
            <w:r w:rsidR="00512D70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 and theory</w:t>
            </w:r>
          </w:p>
          <w:p w14:paraId="2A761B9F" w14:textId="77777777" w:rsidR="00C60473" w:rsidRPr="00143131" w:rsidRDefault="00C60473" w:rsidP="008C7E65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Nature management</w:t>
            </w:r>
          </w:p>
          <w:p w14:paraId="6CE3C828" w14:textId="13C72DD1" w:rsidR="007563A4" w:rsidRPr="00BF39A7" w:rsidRDefault="007563A4" w:rsidP="008C7E65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="Verdana" w:hAnsi="Verdana"/>
                <w:color w:val="000000" w:themeColor="text1"/>
                <w:lang w:val="en-US"/>
              </w:rPr>
            </w:pPr>
            <w:r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E</w:t>
            </w:r>
            <w:r w:rsidR="00815749"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nergy </w:t>
            </w:r>
            <w:r w:rsidR="3242A0DA"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transition</w:t>
            </w:r>
            <w:r w:rsidR="00815749"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 and </w:t>
            </w:r>
            <w:r w:rsidR="07F2AD8E" w:rsidRPr="297303E6">
              <w:rPr>
                <w:rFonts w:ascii="Verdana" w:hAnsi="Verdana"/>
                <w:color w:val="000000" w:themeColor="text1"/>
                <w:lang w:val="en-US"/>
              </w:rPr>
              <w:t>planning</w:t>
            </w:r>
          </w:p>
          <w:p w14:paraId="07682ED2" w14:textId="36636F0F" w:rsidR="00BF39A7" w:rsidRPr="007112C8" w:rsidRDefault="00BF39A7" w:rsidP="008C7E65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297303E6">
              <w:rPr>
                <w:rFonts w:ascii="Verdana" w:hAnsi="Verdana"/>
                <w:lang w:val="en-US"/>
              </w:rPr>
              <w:t>Biosphere areas</w:t>
            </w:r>
            <w:r w:rsidR="00F778D2">
              <w:rPr>
                <w:rFonts w:ascii="Verdana" w:hAnsi="Verdana"/>
                <w:lang w:val="en-US"/>
              </w:rPr>
              <w:t xml:space="preserve"> and citizen science</w:t>
            </w:r>
          </w:p>
          <w:p w14:paraId="743254B2" w14:textId="77777777" w:rsidR="00143131" w:rsidRPr="00143131" w:rsidRDefault="00815749" w:rsidP="008C7E65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Sustainable development</w:t>
            </w:r>
            <w:r w:rsidR="28C88769"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 xml:space="preserve"> and r</w:t>
            </w:r>
            <w:r w:rsidRPr="007112C8">
              <w:rPr>
                <w:rFonts w:ascii="Verdana" w:hAnsi="Verdana"/>
                <w:color w:val="000000"/>
                <w:bdr w:val="none" w:sz="0" w:space="0" w:color="auto" w:frame="1"/>
                <w:lang w:val="en-US"/>
              </w:rPr>
              <w:t>esilience</w:t>
            </w:r>
            <w:r w:rsidR="00143131" w:rsidRPr="297303E6">
              <w:rPr>
                <w:rFonts w:ascii="Verdana" w:hAnsi="Verdana"/>
                <w:color w:val="000000" w:themeColor="text1"/>
                <w:lang w:val="en-US"/>
              </w:rPr>
              <w:t xml:space="preserve"> </w:t>
            </w:r>
          </w:p>
          <w:p w14:paraId="4AD03570" w14:textId="33844405" w:rsidR="00143131" w:rsidRPr="00BF39A7" w:rsidRDefault="00143131" w:rsidP="008C7E65">
            <w:pPr>
              <w:numPr>
                <w:ilvl w:val="0"/>
                <w:numId w:val="2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297303E6">
              <w:rPr>
                <w:rFonts w:ascii="Verdana" w:hAnsi="Verdana"/>
                <w:color w:val="000000" w:themeColor="text1"/>
                <w:lang w:val="en-US"/>
              </w:rPr>
              <w:t>Green transition</w:t>
            </w:r>
            <w:r>
              <w:rPr>
                <w:rFonts w:ascii="Verdana" w:hAnsi="Verdana"/>
                <w:color w:val="000000" w:themeColor="text1"/>
                <w:lang w:val="en-US"/>
              </w:rPr>
              <w:t xml:space="preserve"> </w:t>
            </w:r>
            <w:r w:rsidRPr="297303E6">
              <w:rPr>
                <w:rFonts w:ascii="Verdana" w:hAnsi="Verdana"/>
                <w:color w:val="000000" w:themeColor="text1"/>
                <w:lang w:val="en-US"/>
              </w:rPr>
              <w:t xml:space="preserve">in peripheral areas </w:t>
            </w:r>
          </w:p>
          <w:p w14:paraId="15873257" w14:textId="77777777" w:rsidR="007563A4" w:rsidRPr="007112C8" w:rsidRDefault="007563A4" w:rsidP="007563A4">
            <w:pPr>
              <w:spacing w:line="276" w:lineRule="auto"/>
              <w:ind w:left="360"/>
              <w:jc w:val="left"/>
              <w:rPr>
                <w:rFonts w:ascii="Verdana" w:hAnsi="Verdana"/>
                <w:lang w:val="en-US"/>
              </w:rPr>
            </w:pPr>
          </w:p>
          <w:p w14:paraId="5669B6EE" w14:textId="7DE50775" w:rsidR="00040B21" w:rsidRPr="00055548" w:rsidRDefault="00AC1230" w:rsidP="008C7E65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10 + years of</w:t>
            </w:r>
            <w:r w:rsidR="001A7059">
              <w:rPr>
                <w:rFonts w:ascii="Verdana" w:hAnsi="Verdana"/>
                <w:lang w:val="en-US"/>
              </w:rPr>
              <w:t xml:space="preserve"> experience with p</w:t>
            </w:r>
            <w:r w:rsidR="00040B21" w:rsidRPr="00055548">
              <w:rPr>
                <w:rFonts w:ascii="Verdana" w:hAnsi="Verdana"/>
                <w:lang w:val="en-US"/>
              </w:rPr>
              <w:t xml:space="preserve">roject </w:t>
            </w:r>
            <w:r w:rsidR="00040B21">
              <w:rPr>
                <w:rFonts w:ascii="Verdana" w:hAnsi="Verdana"/>
                <w:lang w:val="en-US"/>
              </w:rPr>
              <w:t>leadership</w:t>
            </w:r>
            <w:r w:rsidR="00040B21" w:rsidRPr="00055548">
              <w:rPr>
                <w:rFonts w:ascii="Verdana" w:hAnsi="Verdana"/>
                <w:lang w:val="en-US"/>
              </w:rPr>
              <w:t xml:space="preserve"> from idea making </w:t>
            </w:r>
            <w:r w:rsidR="00300087">
              <w:rPr>
                <w:rFonts w:ascii="Verdana" w:hAnsi="Verdana"/>
                <w:lang w:val="en-US"/>
              </w:rPr>
              <w:t>over</w:t>
            </w:r>
            <w:r w:rsidR="00040B21" w:rsidRPr="00055548">
              <w:rPr>
                <w:rFonts w:ascii="Verdana" w:hAnsi="Verdana"/>
                <w:lang w:val="en-US"/>
              </w:rPr>
              <w:t xml:space="preserve"> project</w:t>
            </w:r>
            <w:r w:rsidR="007D0AED">
              <w:rPr>
                <w:rFonts w:ascii="Verdana" w:hAnsi="Verdana"/>
                <w:lang w:val="en-US"/>
              </w:rPr>
              <w:t xml:space="preserve"> management</w:t>
            </w:r>
            <w:r w:rsidR="00300087">
              <w:rPr>
                <w:rFonts w:ascii="Verdana" w:hAnsi="Verdana"/>
                <w:lang w:val="en-US"/>
              </w:rPr>
              <w:t xml:space="preserve"> to</w:t>
            </w:r>
            <w:r w:rsidR="00040B21" w:rsidRPr="00055548">
              <w:rPr>
                <w:rFonts w:ascii="Verdana" w:hAnsi="Verdana"/>
                <w:lang w:val="en-US"/>
              </w:rPr>
              <w:t xml:space="preserve"> execution and ev</w:t>
            </w:r>
            <w:r w:rsidR="00040B21">
              <w:rPr>
                <w:rFonts w:ascii="Verdana" w:hAnsi="Verdana"/>
                <w:lang w:val="en-US"/>
              </w:rPr>
              <w:t>aluation</w:t>
            </w:r>
          </w:p>
          <w:p w14:paraId="66C3BD0E" w14:textId="77777777" w:rsidR="00862EA3" w:rsidRPr="007112C8" w:rsidRDefault="00862EA3" w:rsidP="00862EA3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Participation in</w:t>
            </w:r>
            <w:r>
              <w:rPr>
                <w:rFonts w:ascii="Verdana" w:hAnsi="Verdana"/>
                <w:lang w:val="en-US"/>
              </w:rPr>
              <w:t xml:space="preserve"> and leadership of</w:t>
            </w:r>
            <w:r w:rsidRPr="007112C8">
              <w:rPr>
                <w:rFonts w:ascii="Verdana" w:hAnsi="Verdana"/>
                <w:lang w:val="en-US"/>
              </w:rPr>
              <w:t xml:space="preserve"> international research and development projects</w:t>
            </w:r>
            <w:r>
              <w:rPr>
                <w:rFonts w:ascii="Verdana" w:hAnsi="Verdana"/>
                <w:lang w:val="en-US"/>
              </w:rPr>
              <w:t>,</w:t>
            </w:r>
            <w:r w:rsidRPr="007112C8">
              <w:rPr>
                <w:rFonts w:ascii="Verdana" w:hAnsi="Verdana"/>
                <w:lang w:val="en-US"/>
              </w:rPr>
              <w:t xml:space="preserve"> including EU and Interreg projects</w:t>
            </w:r>
            <w:r>
              <w:rPr>
                <w:rFonts w:ascii="Verdana" w:hAnsi="Verdana"/>
                <w:lang w:val="en-US"/>
              </w:rPr>
              <w:t>, Horizon Projects</w:t>
            </w:r>
            <w:r w:rsidRPr="007112C8">
              <w:rPr>
                <w:rFonts w:ascii="Verdana" w:hAnsi="Verdana"/>
                <w:lang w:val="en-US"/>
              </w:rPr>
              <w:t xml:space="preserve"> and Nordic research projects</w:t>
            </w:r>
          </w:p>
          <w:p w14:paraId="4F193E15" w14:textId="56656492" w:rsidR="003E0431" w:rsidRPr="007112C8" w:rsidRDefault="00487509" w:rsidP="008C7E65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Q</w:t>
            </w:r>
            <w:r w:rsidR="003E0431" w:rsidRPr="007112C8">
              <w:rPr>
                <w:rFonts w:ascii="Verdana" w:hAnsi="Verdana"/>
                <w:lang w:val="en-US"/>
              </w:rPr>
              <w:t>ualitative analyses based on interviews, case studies</w:t>
            </w:r>
            <w:r w:rsidR="00272E3C" w:rsidRPr="007112C8">
              <w:rPr>
                <w:rFonts w:ascii="Verdana" w:hAnsi="Verdana"/>
                <w:lang w:val="en-US"/>
              </w:rPr>
              <w:t>, observations,</w:t>
            </w:r>
            <w:r w:rsidR="003E0431" w:rsidRPr="007112C8">
              <w:rPr>
                <w:rFonts w:ascii="Verdana" w:hAnsi="Verdana"/>
                <w:lang w:val="en-US"/>
              </w:rPr>
              <w:t xml:space="preserve"> etc.</w:t>
            </w:r>
            <w:r w:rsidR="00D6643D">
              <w:rPr>
                <w:rFonts w:ascii="Verdana" w:hAnsi="Verdana"/>
                <w:lang w:val="en-US"/>
              </w:rPr>
              <w:t xml:space="preserve">, including experience with </w:t>
            </w:r>
            <w:proofErr w:type="spellStart"/>
            <w:r w:rsidR="00D6643D">
              <w:rPr>
                <w:rFonts w:ascii="Verdana" w:hAnsi="Verdana"/>
                <w:lang w:val="en-US"/>
              </w:rPr>
              <w:t>Nvivo</w:t>
            </w:r>
            <w:proofErr w:type="spellEnd"/>
          </w:p>
          <w:p w14:paraId="3312724F" w14:textId="6419E769" w:rsidR="00272E3C" w:rsidRPr="007112C8" w:rsidRDefault="00522D8B" w:rsidP="008C7E65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 xml:space="preserve">Spatial analyses, including </w:t>
            </w:r>
            <w:r w:rsidR="00E1126C">
              <w:rPr>
                <w:rFonts w:ascii="Verdana" w:hAnsi="Verdana"/>
                <w:lang w:val="en-US"/>
              </w:rPr>
              <w:t xml:space="preserve">experience with </w:t>
            </w:r>
            <w:r w:rsidR="00272E3C" w:rsidRPr="007112C8">
              <w:rPr>
                <w:rFonts w:ascii="Verdana" w:hAnsi="Verdana"/>
                <w:lang w:val="en-US"/>
              </w:rPr>
              <w:t>Public Participation GIS (PPGIS)</w:t>
            </w:r>
          </w:p>
          <w:p w14:paraId="19A1A382" w14:textId="52D6A81E" w:rsidR="00272E3C" w:rsidRDefault="00272E3C" w:rsidP="008C7E65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7112C8">
              <w:rPr>
                <w:rFonts w:ascii="Verdana" w:hAnsi="Verdana"/>
                <w:lang w:val="en-US"/>
              </w:rPr>
              <w:t>Fiel</w:t>
            </w:r>
            <w:r w:rsidR="00522D8B" w:rsidRPr="007112C8">
              <w:rPr>
                <w:rFonts w:ascii="Verdana" w:hAnsi="Verdana"/>
                <w:lang w:val="en-US"/>
              </w:rPr>
              <w:t>d</w:t>
            </w:r>
            <w:r w:rsidRPr="007112C8">
              <w:rPr>
                <w:rFonts w:ascii="Verdana" w:hAnsi="Verdana"/>
                <w:lang w:val="en-US"/>
              </w:rPr>
              <w:t xml:space="preserve">work </w:t>
            </w:r>
            <w:r w:rsidR="00B22FB8">
              <w:rPr>
                <w:rFonts w:ascii="Verdana" w:hAnsi="Verdana"/>
                <w:lang w:val="en-US"/>
              </w:rPr>
              <w:t xml:space="preserve">and field </w:t>
            </w:r>
            <w:r w:rsidRPr="007112C8">
              <w:rPr>
                <w:rFonts w:ascii="Verdana" w:hAnsi="Verdana"/>
                <w:lang w:val="en-US"/>
              </w:rPr>
              <w:t>meth</w:t>
            </w:r>
            <w:r w:rsidR="00522D8B" w:rsidRPr="007112C8">
              <w:rPr>
                <w:rFonts w:ascii="Verdana" w:hAnsi="Verdana"/>
                <w:lang w:val="en-US"/>
              </w:rPr>
              <w:t>o</w:t>
            </w:r>
            <w:r w:rsidRPr="007112C8">
              <w:rPr>
                <w:rFonts w:ascii="Verdana" w:hAnsi="Verdana"/>
                <w:lang w:val="en-US"/>
              </w:rPr>
              <w:t>dology</w:t>
            </w:r>
          </w:p>
          <w:p w14:paraId="4DF2B523" w14:textId="4FCCF6CE" w:rsidR="0024100F" w:rsidRDefault="0024100F" w:rsidP="008C7E65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 xml:space="preserve">Inter- and transdisciplinary </w:t>
            </w:r>
            <w:r w:rsidR="005464E4">
              <w:rPr>
                <w:rFonts w:ascii="Verdana" w:hAnsi="Verdana"/>
                <w:lang w:val="en-US"/>
              </w:rPr>
              <w:t>work</w:t>
            </w:r>
          </w:p>
          <w:p w14:paraId="45EB9BA9" w14:textId="516C82CB" w:rsidR="004A142C" w:rsidRDefault="004A142C" w:rsidP="008C7E65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4A142C">
              <w:rPr>
                <w:rFonts w:ascii="Verdana" w:hAnsi="Verdana"/>
                <w:lang w:val="en-US"/>
              </w:rPr>
              <w:t>Knowledge transfer in policy work</w:t>
            </w:r>
          </w:p>
          <w:p w14:paraId="15E6CEA8" w14:textId="4F919B62" w:rsidR="005908E5" w:rsidRPr="007112C8" w:rsidRDefault="005908E5" w:rsidP="008C7E65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lastRenderedPageBreak/>
              <w:t>System and actor</w:t>
            </w:r>
            <w:r w:rsidR="00D86589">
              <w:rPr>
                <w:rFonts w:ascii="Verdana" w:hAnsi="Verdana"/>
                <w:lang w:val="en-US"/>
              </w:rPr>
              <w:t xml:space="preserve"> </w:t>
            </w:r>
            <w:r>
              <w:rPr>
                <w:rFonts w:ascii="Verdana" w:hAnsi="Verdana"/>
                <w:lang w:val="en-US"/>
              </w:rPr>
              <w:t>analysis</w:t>
            </w:r>
            <w:r w:rsidR="00D86589">
              <w:rPr>
                <w:rFonts w:ascii="Verdana" w:hAnsi="Verdana"/>
                <w:lang w:val="en-US"/>
              </w:rPr>
              <w:t xml:space="preserve"> work</w:t>
            </w:r>
          </w:p>
          <w:p w14:paraId="0FBA0037" w14:textId="535951B1" w:rsidR="00A93C65" w:rsidRDefault="00D33D1C" w:rsidP="008C7E65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Organization of</w:t>
            </w:r>
            <w:r w:rsidR="00081F1A" w:rsidRPr="008A42C7">
              <w:rPr>
                <w:rFonts w:ascii="Verdana" w:hAnsi="Verdana"/>
                <w:lang w:val="en-US"/>
              </w:rPr>
              <w:t xml:space="preserve"> </w:t>
            </w:r>
            <w:r w:rsidR="00081F1A">
              <w:rPr>
                <w:rFonts w:ascii="Verdana" w:hAnsi="Verdana"/>
                <w:lang w:val="en-US"/>
              </w:rPr>
              <w:t xml:space="preserve">and </w:t>
            </w:r>
            <w:r w:rsidR="00A5192D">
              <w:rPr>
                <w:rFonts w:ascii="Verdana" w:hAnsi="Verdana"/>
                <w:lang w:val="en-US"/>
              </w:rPr>
              <w:t>p</w:t>
            </w:r>
            <w:r w:rsidR="007112C8" w:rsidRPr="008A42C7">
              <w:rPr>
                <w:rFonts w:ascii="Verdana" w:hAnsi="Verdana"/>
                <w:lang w:val="en-US"/>
              </w:rPr>
              <w:t>articipation</w:t>
            </w:r>
            <w:r w:rsidR="002365F2" w:rsidRPr="008A42C7">
              <w:rPr>
                <w:rFonts w:ascii="Verdana" w:hAnsi="Verdana"/>
                <w:lang w:val="en-US"/>
              </w:rPr>
              <w:t xml:space="preserve"> in</w:t>
            </w:r>
            <w:r w:rsidR="00F41F2C" w:rsidRPr="008A42C7">
              <w:rPr>
                <w:rFonts w:ascii="Verdana" w:hAnsi="Verdana"/>
                <w:lang w:val="en-US"/>
              </w:rPr>
              <w:t xml:space="preserve"> </w:t>
            </w:r>
            <w:r w:rsidR="003E0431" w:rsidRPr="008A42C7">
              <w:rPr>
                <w:rFonts w:ascii="Verdana" w:hAnsi="Verdana"/>
                <w:lang w:val="en-US"/>
              </w:rPr>
              <w:t>national and international conferences</w:t>
            </w:r>
            <w:r w:rsidR="002365F2" w:rsidRPr="008A42C7">
              <w:rPr>
                <w:rFonts w:ascii="Verdana" w:hAnsi="Verdana"/>
                <w:lang w:val="en-US"/>
              </w:rPr>
              <w:t xml:space="preserve"> and</w:t>
            </w:r>
            <w:r w:rsidR="008A42C7">
              <w:rPr>
                <w:rFonts w:ascii="Verdana" w:hAnsi="Verdana"/>
                <w:lang w:val="en-US"/>
              </w:rPr>
              <w:t xml:space="preserve"> </w:t>
            </w:r>
            <w:r w:rsidR="003E0431" w:rsidRPr="008A42C7">
              <w:rPr>
                <w:rFonts w:ascii="Verdana" w:hAnsi="Verdana"/>
                <w:lang w:val="en-US"/>
              </w:rPr>
              <w:t>research networks</w:t>
            </w:r>
          </w:p>
          <w:p w14:paraId="5EDC02B7" w14:textId="16CC15F8" w:rsidR="003E0431" w:rsidRPr="008A42C7" w:rsidRDefault="00A93C65" w:rsidP="008C7E65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A large Nordic</w:t>
            </w:r>
            <w:r w:rsidR="003E0431" w:rsidRPr="008A42C7">
              <w:rPr>
                <w:rFonts w:ascii="Verdana" w:hAnsi="Verdana"/>
                <w:lang w:val="en-US"/>
              </w:rPr>
              <w:t xml:space="preserve"> </w:t>
            </w:r>
            <w:r>
              <w:rPr>
                <w:rFonts w:ascii="Verdana" w:hAnsi="Verdana"/>
                <w:lang w:val="en-US"/>
              </w:rPr>
              <w:t>and international</w:t>
            </w:r>
            <w:r w:rsidR="00D4596A">
              <w:rPr>
                <w:rFonts w:ascii="Verdana" w:hAnsi="Verdana"/>
                <w:lang w:val="en-US"/>
              </w:rPr>
              <w:t xml:space="preserve"> network, especially within tourism, outdoor recreation and nature</w:t>
            </w:r>
          </w:p>
          <w:p w14:paraId="59271DCC" w14:textId="7E573203" w:rsidR="005A25BB" w:rsidRPr="005A25BB" w:rsidRDefault="005A25BB" w:rsidP="005A25BB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E</w:t>
            </w:r>
            <w:r w:rsidRPr="005A25BB">
              <w:rPr>
                <w:rFonts w:ascii="Verdana" w:hAnsi="Verdana"/>
                <w:lang w:val="en-US"/>
              </w:rPr>
              <w:t>xperienced speaker and dialogue partner</w:t>
            </w:r>
          </w:p>
          <w:p w14:paraId="012EC993" w14:textId="77777777" w:rsidR="003E0431" w:rsidRDefault="005A25BB" w:rsidP="005A25BB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S</w:t>
            </w:r>
            <w:r w:rsidRPr="005A25BB">
              <w:rPr>
                <w:rFonts w:ascii="Verdana" w:hAnsi="Verdana"/>
                <w:lang w:val="en-US"/>
              </w:rPr>
              <w:t>olid written and oral skills in general</w:t>
            </w:r>
            <w:r w:rsidR="003E0431" w:rsidRPr="001732EB">
              <w:rPr>
                <w:rFonts w:ascii="Verdana" w:hAnsi="Verdana"/>
                <w:lang w:val="en-US"/>
              </w:rPr>
              <w:br/>
            </w:r>
          </w:p>
          <w:p w14:paraId="248ECD3D" w14:textId="6338B94E" w:rsidR="00AC3BA7" w:rsidRPr="00AC3BA7" w:rsidRDefault="00AC3BA7" w:rsidP="00AC3BA7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AC3BA7">
              <w:rPr>
                <w:rFonts w:ascii="Verdana" w:hAnsi="Verdana"/>
                <w:lang w:val="en-US"/>
              </w:rPr>
              <w:t xml:space="preserve">Planning </w:t>
            </w:r>
            <w:r w:rsidR="009B3128">
              <w:rPr>
                <w:rFonts w:ascii="Verdana" w:hAnsi="Verdana"/>
                <w:lang w:val="en-US"/>
              </w:rPr>
              <w:t>specialist</w:t>
            </w:r>
          </w:p>
          <w:p w14:paraId="156462B2" w14:textId="1D49E435" w:rsidR="00AC3BA7" w:rsidRPr="00AC3BA7" w:rsidRDefault="00AC3BA7" w:rsidP="00AC3BA7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AC3BA7">
              <w:rPr>
                <w:rFonts w:ascii="Verdana" w:hAnsi="Verdana"/>
                <w:lang w:val="en-US"/>
              </w:rPr>
              <w:t>Strong collaboration skills</w:t>
            </w:r>
          </w:p>
          <w:p w14:paraId="472B0FB8" w14:textId="71190B9A" w:rsidR="00AC3BA7" w:rsidRPr="00AC3BA7" w:rsidRDefault="00AC3BA7" w:rsidP="00AC3BA7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AC3BA7">
              <w:rPr>
                <w:rFonts w:ascii="Verdana" w:hAnsi="Verdana"/>
                <w:lang w:val="en-US"/>
              </w:rPr>
              <w:t>Action and solution-focused</w:t>
            </w:r>
          </w:p>
          <w:p w14:paraId="5A06E381" w14:textId="4CD259E2" w:rsidR="00AC3BA7" w:rsidRPr="00AC3BA7" w:rsidRDefault="00AC3BA7" w:rsidP="00AC3BA7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AC3BA7">
              <w:rPr>
                <w:rFonts w:ascii="Verdana" w:hAnsi="Verdana"/>
                <w:lang w:val="en-US"/>
              </w:rPr>
              <w:t>Structured</w:t>
            </w:r>
          </w:p>
          <w:p w14:paraId="5552A7A6" w14:textId="70FC0B05" w:rsidR="00AC3BA7" w:rsidRPr="00AC3BA7" w:rsidRDefault="00AC3BA7" w:rsidP="00AC3BA7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AC3BA7">
              <w:rPr>
                <w:rFonts w:ascii="Verdana" w:hAnsi="Verdana"/>
                <w:lang w:val="en-US"/>
              </w:rPr>
              <w:t>Idea-generating</w:t>
            </w:r>
          </w:p>
          <w:p w14:paraId="6B76CBB2" w14:textId="3256A72A" w:rsidR="00AC3BA7" w:rsidRDefault="00AC3BA7" w:rsidP="009B3128">
            <w:pPr>
              <w:pStyle w:val="Listeafsnit"/>
              <w:numPr>
                <w:ilvl w:val="0"/>
                <w:numId w:val="1"/>
              </w:numPr>
              <w:spacing w:line="276" w:lineRule="auto"/>
              <w:jc w:val="left"/>
              <w:rPr>
                <w:rFonts w:ascii="Verdana" w:hAnsi="Verdana"/>
                <w:lang w:val="en-US"/>
              </w:rPr>
            </w:pPr>
            <w:r w:rsidRPr="00AC3BA7">
              <w:rPr>
                <w:rFonts w:ascii="Verdana" w:hAnsi="Verdana"/>
                <w:lang w:val="en-US"/>
              </w:rPr>
              <w:t xml:space="preserve">Quick learner and </w:t>
            </w:r>
            <w:r w:rsidR="009B3128">
              <w:rPr>
                <w:rFonts w:ascii="Verdana" w:hAnsi="Verdana"/>
                <w:lang w:val="en-US"/>
              </w:rPr>
              <w:t xml:space="preserve">absorber of </w:t>
            </w:r>
            <w:r w:rsidRPr="00AC3BA7">
              <w:rPr>
                <w:rFonts w:ascii="Verdana" w:hAnsi="Verdana"/>
                <w:lang w:val="en-US"/>
              </w:rPr>
              <w:t>knowledg</w:t>
            </w:r>
            <w:r w:rsidR="009B3128">
              <w:rPr>
                <w:rFonts w:ascii="Verdana" w:hAnsi="Verdana"/>
                <w:lang w:val="en-US"/>
              </w:rPr>
              <w:t>e</w:t>
            </w:r>
          </w:p>
          <w:p w14:paraId="6E985F57" w14:textId="4E5024CB" w:rsidR="009B3128" w:rsidRPr="001732EB" w:rsidRDefault="009B3128" w:rsidP="009B3128">
            <w:pPr>
              <w:pStyle w:val="Listeafsnit"/>
              <w:spacing w:line="276" w:lineRule="auto"/>
              <w:ind w:left="360"/>
              <w:jc w:val="left"/>
              <w:rPr>
                <w:rFonts w:ascii="Verdana" w:hAnsi="Verdana"/>
                <w:lang w:val="en-US"/>
              </w:rPr>
            </w:pPr>
          </w:p>
        </w:tc>
      </w:tr>
    </w:tbl>
    <w:p w14:paraId="72711613" w14:textId="61BF2151" w:rsidR="00F63778" w:rsidRPr="007112C8" w:rsidRDefault="00F63778">
      <w:pPr>
        <w:overflowPunct/>
        <w:autoSpaceDE/>
        <w:autoSpaceDN/>
        <w:adjustRightInd/>
        <w:jc w:val="left"/>
        <w:textAlignment w:val="auto"/>
        <w:rPr>
          <w:rFonts w:ascii="Verdana" w:hAnsi="Verdana"/>
          <w:b/>
          <w:lang w:val="en-US"/>
        </w:rPr>
      </w:pPr>
    </w:p>
    <w:p w14:paraId="489A7C09" w14:textId="73369835" w:rsidR="000E50CB" w:rsidRPr="007112C8" w:rsidRDefault="000E50CB" w:rsidP="000E50CB">
      <w:pPr>
        <w:jc w:val="left"/>
        <w:rPr>
          <w:rFonts w:ascii="Verdana" w:hAnsi="Verdana"/>
          <w:b/>
          <w:lang w:val="en-US"/>
        </w:rPr>
      </w:pPr>
      <w:r w:rsidRPr="007112C8">
        <w:rPr>
          <w:rFonts w:ascii="Verdana" w:hAnsi="Verdana"/>
          <w:b/>
          <w:lang w:val="en-US"/>
        </w:rPr>
        <w:t>Ongoing project</w:t>
      </w:r>
      <w:r w:rsidR="00F459B0">
        <w:rPr>
          <w:rFonts w:ascii="Verdana" w:hAnsi="Verdana"/>
          <w:b/>
          <w:lang w:val="en-US"/>
        </w:rPr>
        <w:t>s</w:t>
      </w:r>
      <w:r w:rsidR="008770B3">
        <w:rPr>
          <w:rFonts w:ascii="Verdana" w:hAnsi="Verdana"/>
          <w:b/>
          <w:lang w:val="en-US"/>
        </w:rPr>
        <w:t xml:space="preserve"> and activities</w:t>
      </w:r>
    </w:p>
    <w:p w14:paraId="69953D02" w14:textId="77777777" w:rsidR="000E50CB" w:rsidRPr="007112C8" w:rsidRDefault="000E50CB" w:rsidP="000E50CB">
      <w:pPr>
        <w:jc w:val="left"/>
        <w:rPr>
          <w:rFonts w:ascii="Verdana" w:hAnsi="Verdana"/>
          <w:b/>
          <w:lang w:val="en-US"/>
        </w:rPr>
      </w:pPr>
    </w:p>
    <w:p w14:paraId="37411202" w14:textId="77777777" w:rsidR="00132C06" w:rsidRDefault="00D35179" w:rsidP="008C7E65">
      <w:pPr>
        <w:pStyle w:val="Listeafsnit"/>
        <w:numPr>
          <w:ilvl w:val="0"/>
          <w:numId w:val="3"/>
        </w:numPr>
        <w:spacing w:line="276" w:lineRule="auto"/>
        <w:ind w:left="426"/>
        <w:jc w:val="left"/>
        <w:rPr>
          <w:rFonts w:ascii="Verdana" w:hAnsi="Verdana"/>
          <w:lang w:val="en-US"/>
        </w:rPr>
      </w:pPr>
      <w:bookmarkStart w:id="0" w:name="_Hlk23258307"/>
      <w:r w:rsidRPr="00132C06">
        <w:rPr>
          <w:rFonts w:ascii="Verdana" w:hAnsi="Verdana"/>
          <w:lang w:val="en-US"/>
        </w:rPr>
        <w:t>Analysis project on cruise development on Bornholm with a focus on the guest experience</w:t>
      </w:r>
    </w:p>
    <w:p w14:paraId="3A07A655" w14:textId="74D33622" w:rsidR="00132C06" w:rsidRDefault="00D35179" w:rsidP="008C7E65">
      <w:pPr>
        <w:pStyle w:val="Listeafsnit"/>
        <w:numPr>
          <w:ilvl w:val="0"/>
          <w:numId w:val="3"/>
        </w:numPr>
        <w:spacing w:line="276" w:lineRule="auto"/>
        <w:ind w:left="426"/>
        <w:jc w:val="left"/>
        <w:rPr>
          <w:rFonts w:ascii="Verdana" w:hAnsi="Verdana"/>
          <w:lang w:val="en-US"/>
        </w:rPr>
      </w:pPr>
      <w:r w:rsidRPr="00132C06">
        <w:rPr>
          <w:rFonts w:ascii="Verdana" w:hAnsi="Verdana"/>
          <w:lang w:val="en-US"/>
        </w:rPr>
        <w:t xml:space="preserve">Research expert/advisor in the project 'Tourism for all', led by Destination </w:t>
      </w:r>
      <w:proofErr w:type="spellStart"/>
      <w:r w:rsidRPr="00132C06">
        <w:rPr>
          <w:rFonts w:ascii="Verdana" w:hAnsi="Verdana"/>
          <w:lang w:val="en-US"/>
        </w:rPr>
        <w:t>Kystlandet</w:t>
      </w:r>
      <w:proofErr w:type="spellEnd"/>
    </w:p>
    <w:p w14:paraId="50ADB19E" w14:textId="77777777" w:rsidR="00132C06" w:rsidRDefault="00D35179" w:rsidP="008C7E65">
      <w:pPr>
        <w:pStyle w:val="Listeafsnit"/>
        <w:numPr>
          <w:ilvl w:val="0"/>
          <w:numId w:val="3"/>
        </w:numPr>
        <w:spacing w:line="276" w:lineRule="auto"/>
        <w:ind w:left="426"/>
        <w:jc w:val="left"/>
        <w:rPr>
          <w:rFonts w:ascii="Verdana" w:hAnsi="Verdana"/>
          <w:lang w:val="en-US"/>
        </w:rPr>
      </w:pPr>
      <w:r w:rsidRPr="00132C06">
        <w:rPr>
          <w:rFonts w:ascii="Verdana" w:hAnsi="Verdana"/>
          <w:lang w:val="en-US"/>
        </w:rPr>
        <w:t xml:space="preserve">Research expert/advisor in the project 'Regenerative Copenhagen', led by </w:t>
      </w:r>
      <w:proofErr w:type="spellStart"/>
      <w:r w:rsidRPr="00132C06">
        <w:rPr>
          <w:rFonts w:ascii="Verdana" w:hAnsi="Verdana"/>
          <w:lang w:val="en-US"/>
        </w:rPr>
        <w:t>WoCo</w:t>
      </w:r>
      <w:proofErr w:type="spellEnd"/>
    </w:p>
    <w:p w14:paraId="25E99EED" w14:textId="3605D23A" w:rsidR="00132C06" w:rsidRDefault="003C215D" w:rsidP="008C7E65">
      <w:pPr>
        <w:pStyle w:val="Listeafsnit"/>
        <w:numPr>
          <w:ilvl w:val="0"/>
          <w:numId w:val="3"/>
        </w:numPr>
        <w:spacing w:line="276" w:lineRule="auto"/>
        <w:ind w:left="426"/>
        <w:jc w:val="left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R</w:t>
      </w:r>
      <w:r w:rsidR="00D35179" w:rsidRPr="00132C06">
        <w:rPr>
          <w:rFonts w:ascii="Verdana" w:hAnsi="Verdana"/>
          <w:lang w:val="en-US"/>
        </w:rPr>
        <w:t xml:space="preserve">esearch </w:t>
      </w:r>
      <w:r>
        <w:rPr>
          <w:rFonts w:ascii="Verdana" w:hAnsi="Verdana"/>
          <w:lang w:val="en-US"/>
        </w:rPr>
        <w:t>interest in</w:t>
      </w:r>
      <w:r w:rsidR="00D35179" w:rsidRPr="00132C06">
        <w:rPr>
          <w:rFonts w:ascii="Verdana" w:hAnsi="Verdana"/>
          <w:lang w:val="en-US"/>
        </w:rPr>
        <w:t xml:space="preserve"> the relationship between tourism and extreme weather and climate development - including planning challenges at the municipal and destination level</w:t>
      </w:r>
    </w:p>
    <w:p w14:paraId="34211425" w14:textId="1CE6D9D8" w:rsidR="00132C06" w:rsidRDefault="00D35179" w:rsidP="008C7E65">
      <w:pPr>
        <w:pStyle w:val="Listeafsnit"/>
        <w:numPr>
          <w:ilvl w:val="0"/>
          <w:numId w:val="3"/>
        </w:numPr>
        <w:spacing w:line="276" w:lineRule="auto"/>
        <w:ind w:left="426"/>
        <w:jc w:val="left"/>
        <w:rPr>
          <w:rFonts w:ascii="Verdana" w:hAnsi="Verdana"/>
          <w:lang w:val="en-US"/>
        </w:rPr>
      </w:pPr>
      <w:r w:rsidRPr="00132C06">
        <w:rPr>
          <w:rFonts w:ascii="Verdana" w:hAnsi="Verdana"/>
          <w:lang w:val="en-US"/>
        </w:rPr>
        <w:t xml:space="preserve">Research </w:t>
      </w:r>
      <w:r w:rsidR="000C3CC6">
        <w:rPr>
          <w:rFonts w:ascii="Verdana" w:hAnsi="Verdana"/>
          <w:lang w:val="en-US"/>
        </w:rPr>
        <w:t xml:space="preserve">interest in </w:t>
      </w:r>
      <w:r w:rsidRPr="00132C06">
        <w:rPr>
          <w:rFonts w:ascii="Verdana" w:hAnsi="Verdana"/>
          <w:lang w:val="en-US"/>
        </w:rPr>
        <w:t>creating synergies between tourism, energy and local communities</w:t>
      </w:r>
    </w:p>
    <w:p w14:paraId="24BDCBE9" w14:textId="7956F7D0" w:rsidR="0065200B" w:rsidRPr="00132C06" w:rsidRDefault="0020728C" w:rsidP="008C7E65">
      <w:pPr>
        <w:pStyle w:val="Listeafsnit"/>
        <w:numPr>
          <w:ilvl w:val="0"/>
          <w:numId w:val="3"/>
        </w:numPr>
        <w:spacing w:line="276" w:lineRule="auto"/>
        <w:ind w:left="426"/>
        <w:jc w:val="left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R</w:t>
      </w:r>
      <w:r w:rsidR="00D35179" w:rsidRPr="00132C06">
        <w:rPr>
          <w:rFonts w:ascii="Verdana" w:hAnsi="Verdana"/>
          <w:lang w:val="en-US"/>
        </w:rPr>
        <w:t xml:space="preserve">esearch on Energiø Bornholm with a focus on understanding local transition and development perspectives linked to the </w:t>
      </w:r>
      <w:r w:rsidR="00A2648B">
        <w:rPr>
          <w:rFonts w:ascii="Verdana" w:hAnsi="Verdana"/>
          <w:lang w:val="en-US"/>
        </w:rPr>
        <w:t>project</w:t>
      </w:r>
    </w:p>
    <w:p w14:paraId="3E35F721" w14:textId="77777777" w:rsidR="00D35179" w:rsidRPr="007112C8" w:rsidRDefault="00D35179" w:rsidP="00D35179">
      <w:pPr>
        <w:rPr>
          <w:rFonts w:ascii="Verdana" w:hAnsi="Verdana"/>
          <w:lang w:val="en-US"/>
        </w:rPr>
      </w:pPr>
    </w:p>
    <w:p w14:paraId="61B76540" w14:textId="7497D14E" w:rsidR="0079182A" w:rsidRPr="007112C8" w:rsidRDefault="004370B0" w:rsidP="0079182A">
      <w:pPr>
        <w:spacing w:line="276" w:lineRule="auto"/>
        <w:jc w:val="left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Larger</w:t>
      </w:r>
      <w:r w:rsidR="0079182A" w:rsidRPr="007112C8">
        <w:rPr>
          <w:rFonts w:ascii="Verdana" w:hAnsi="Verdana"/>
          <w:b/>
          <w:lang w:val="en-US"/>
        </w:rPr>
        <w:t xml:space="preserve"> finalized projects</w:t>
      </w:r>
      <w:r w:rsidR="00791703">
        <w:rPr>
          <w:rFonts w:ascii="Verdana" w:hAnsi="Verdana"/>
          <w:b/>
          <w:lang w:val="en-US"/>
        </w:rPr>
        <w:t xml:space="preserve"> and activities</w:t>
      </w:r>
      <w:r>
        <w:rPr>
          <w:rFonts w:ascii="Verdana" w:hAnsi="Verdana"/>
          <w:b/>
          <w:lang w:val="en-US"/>
        </w:rPr>
        <w:t xml:space="preserve"> in recent years</w:t>
      </w:r>
    </w:p>
    <w:bookmarkEnd w:id="0"/>
    <w:p w14:paraId="1AB9B554" w14:textId="77777777" w:rsidR="007C23FF" w:rsidRPr="007112C8" w:rsidRDefault="007C23FF" w:rsidP="00747CF7">
      <w:pPr>
        <w:tabs>
          <w:tab w:val="left" w:pos="0"/>
        </w:tabs>
        <w:suppressAutoHyphens/>
        <w:spacing w:line="276" w:lineRule="auto"/>
        <w:jc w:val="left"/>
        <w:rPr>
          <w:rFonts w:ascii="Verdana" w:hAnsi="Verdana"/>
          <w:b/>
          <w:bCs/>
          <w:lang w:val="en-US"/>
        </w:rPr>
      </w:pPr>
    </w:p>
    <w:p w14:paraId="00B5171B" w14:textId="77777777" w:rsidR="00CE533F" w:rsidRPr="00584613" w:rsidRDefault="00CE533F" w:rsidP="006771C9">
      <w:pPr>
        <w:spacing w:line="276" w:lineRule="auto"/>
        <w:ind w:left="1300" w:hanging="1300"/>
        <w:rPr>
          <w:rFonts w:ascii="Verdana" w:hAnsi="Verdana"/>
          <w:lang w:val="en-US"/>
        </w:rPr>
      </w:pPr>
      <w:r w:rsidRPr="00584613">
        <w:rPr>
          <w:rFonts w:ascii="Verdana" w:hAnsi="Verdana"/>
          <w:lang w:val="en-US"/>
        </w:rPr>
        <w:t>2025-26</w:t>
      </w:r>
      <w:r w:rsidRPr="00584613">
        <w:rPr>
          <w:rFonts w:ascii="Verdana" w:hAnsi="Verdana"/>
          <w:lang w:val="en-US"/>
        </w:rPr>
        <w:tab/>
      </w:r>
      <w:r w:rsidRPr="00584613">
        <w:rPr>
          <w:rFonts w:ascii="Verdana" w:hAnsi="Verdana"/>
          <w:i/>
          <w:iCs/>
          <w:lang w:val="en-US"/>
        </w:rPr>
        <w:t>Renewable energy projects as a lever for rural development. Analysis project focusing on understanding local experiences, incl. opportunities and challenges in this regard</w:t>
      </w:r>
      <w:r w:rsidRPr="00584613">
        <w:rPr>
          <w:rFonts w:ascii="Verdana" w:hAnsi="Verdana"/>
          <w:lang w:val="en-US"/>
        </w:rPr>
        <w:t>.</w:t>
      </w:r>
      <w:r>
        <w:rPr>
          <w:rFonts w:ascii="Verdana" w:hAnsi="Verdana"/>
          <w:lang w:val="en-US"/>
        </w:rPr>
        <w:t xml:space="preserve"> Project member, financed by Landdistrikspuljen in Denmark.</w:t>
      </w:r>
    </w:p>
    <w:p w14:paraId="3E440EDC" w14:textId="77777777" w:rsidR="00CE533F" w:rsidRPr="00584613" w:rsidRDefault="00CE533F" w:rsidP="006771C9">
      <w:pPr>
        <w:spacing w:line="276" w:lineRule="auto"/>
        <w:ind w:left="1300" w:hanging="1300"/>
        <w:rPr>
          <w:rFonts w:ascii="Verdana" w:hAnsi="Verdana"/>
          <w:lang w:val="en-US"/>
        </w:rPr>
      </w:pPr>
    </w:p>
    <w:p w14:paraId="53FAD7EA" w14:textId="77777777" w:rsidR="00CE533F" w:rsidRPr="00756743" w:rsidRDefault="00CE533F" w:rsidP="006771C9">
      <w:pPr>
        <w:spacing w:line="276" w:lineRule="auto"/>
        <w:ind w:left="1300" w:hanging="1300"/>
        <w:rPr>
          <w:rFonts w:ascii="Verdana" w:hAnsi="Verdana"/>
          <w:lang w:val="en-US"/>
        </w:rPr>
      </w:pPr>
      <w:r w:rsidRPr="00756743">
        <w:rPr>
          <w:rFonts w:ascii="Verdana" w:hAnsi="Verdana"/>
          <w:lang w:val="en-US"/>
        </w:rPr>
        <w:t>2025</w:t>
      </w:r>
      <w:r w:rsidRPr="00756743">
        <w:rPr>
          <w:rFonts w:ascii="Verdana" w:hAnsi="Verdana"/>
          <w:lang w:val="en-US"/>
        </w:rPr>
        <w:tab/>
      </w:r>
      <w:r>
        <w:rPr>
          <w:rFonts w:ascii="Verdana" w:hAnsi="Verdana"/>
          <w:lang w:val="en-US"/>
        </w:rPr>
        <w:t xml:space="preserve">Planning and </w:t>
      </w:r>
      <w:r w:rsidRPr="00756743">
        <w:rPr>
          <w:rFonts w:ascii="Verdana" w:hAnsi="Verdana"/>
          <w:lang w:val="en-US"/>
        </w:rPr>
        <w:t>organi</w:t>
      </w:r>
      <w:r>
        <w:rPr>
          <w:rFonts w:ascii="Verdana" w:hAnsi="Verdana"/>
          <w:lang w:val="en-US"/>
        </w:rPr>
        <w:t>zation</w:t>
      </w:r>
      <w:r w:rsidRPr="00756743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 xml:space="preserve">of </w:t>
      </w:r>
      <w:r w:rsidRPr="00756743">
        <w:rPr>
          <w:rFonts w:ascii="Verdana" w:hAnsi="Verdana"/>
          <w:i/>
          <w:iCs/>
          <w:lang w:val="en-US"/>
        </w:rPr>
        <w:t>the</w:t>
      </w:r>
      <w:r>
        <w:rPr>
          <w:rFonts w:ascii="Verdana" w:hAnsi="Verdana"/>
          <w:i/>
          <w:iCs/>
          <w:lang w:val="en-US"/>
        </w:rPr>
        <w:t xml:space="preserve"> 33rd</w:t>
      </w:r>
      <w:r w:rsidRPr="00756743">
        <w:rPr>
          <w:rFonts w:ascii="Verdana" w:hAnsi="Verdana"/>
          <w:i/>
          <w:iCs/>
          <w:color w:val="000000" w:themeColor="text1"/>
          <w:lang w:val="en-US"/>
        </w:rPr>
        <w:t xml:space="preserve"> </w:t>
      </w:r>
      <w:r w:rsidRPr="004D57B9">
        <w:rPr>
          <w:rFonts w:ascii="Verdana" w:hAnsi="Verdana"/>
          <w:i/>
          <w:iCs/>
          <w:color w:val="000000" w:themeColor="text1"/>
          <w:shd w:val="clear" w:color="auto" w:fill="FFFFFF"/>
          <w:lang w:val="en-US"/>
        </w:rPr>
        <w:t>Nordic Symposium on Tourism and Hospitality Research 2025</w:t>
      </w:r>
      <w:r w:rsidRPr="004D57B9">
        <w:rPr>
          <w:rFonts w:ascii="Verdana" w:hAnsi="Verdana"/>
          <w:color w:val="000000" w:themeColor="text1"/>
          <w:shd w:val="clear" w:color="auto" w:fill="FFFFFF"/>
          <w:lang w:val="en-US"/>
        </w:rPr>
        <w:t>, Bornholm D</w:t>
      </w:r>
      <w:r>
        <w:rPr>
          <w:rFonts w:ascii="Verdana" w:hAnsi="Verdana"/>
          <w:color w:val="000000" w:themeColor="text1"/>
          <w:shd w:val="clear" w:color="auto" w:fill="FFFFFF"/>
          <w:lang w:val="en-US"/>
        </w:rPr>
        <w:t>a</w:t>
      </w:r>
      <w:r w:rsidRPr="004D57B9">
        <w:rPr>
          <w:rFonts w:ascii="Verdana" w:hAnsi="Verdana"/>
          <w:color w:val="000000" w:themeColor="text1"/>
          <w:shd w:val="clear" w:color="auto" w:fill="FFFFFF"/>
          <w:lang w:val="en-US"/>
        </w:rPr>
        <w:t>nmark</w:t>
      </w:r>
      <w:r>
        <w:rPr>
          <w:rFonts w:ascii="Verdana" w:hAnsi="Verdana"/>
          <w:color w:val="000000" w:themeColor="text1"/>
          <w:shd w:val="clear" w:color="auto" w:fill="FFFFFF"/>
          <w:lang w:val="en-US"/>
        </w:rPr>
        <w:t>. Sole conference organizer and host, funded by conference attendance and local funding bodies on Bornholm.</w:t>
      </w:r>
    </w:p>
    <w:p w14:paraId="593A0C5D" w14:textId="77777777" w:rsidR="00CE533F" w:rsidRPr="00756743" w:rsidRDefault="00CE533F" w:rsidP="006771C9">
      <w:pPr>
        <w:spacing w:line="276" w:lineRule="auto"/>
        <w:ind w:left="1300" w:hanging="1300"/>
        <w:rPr>
          <w:rFonts w:ascii="Verdana" w:hAnsi="Verdana"/>
          <w:lang w:val="en-US"/>
        </w:rPr>
      </w:pPr>
    </w:p>
    <w:p w14:paraId="22F93C41" w14:textId="77777777" w:rsidR="00CE533F" w:rsidRPr="00FB4A86" w:rsidRDefault="00CE533F" w:rsidP="006771C9">
      <w:pPr>
        <w:spacing w:line="276" w:lineRule="auto"/>
        <w:ind w:left="1300" w:hanging="1300"/>
        <w:rPr>
          <w:rFonts w:ascii="Verdana" w:hAnsi="Verdana"/>
          <w:i/>
          <w:iCs/>
        </w:rPr>
      </w:pPr>
      <w:r w:rsidRPr="00756743">
        <w:rPr>
          <w:rFonts w:ascii="Verdana" w:hAnsi="Verdana"/>
        </w:rPr>
        <w:t>2024-25</w:t>
      </w:r>
      <w:r w:rsidRPr="00756743">
        <w:rPr>
          <w:rFonts w:ascii="Verdana" w:hAnsi="Verdana"/>
        </w:rPr>
        <w:tab/>
      </w:r>
      <w:r w:rsidRPr="00C429C4">
        <w:rPr>
          <w:rFonts w:ascii="Verdana" w:hAnsi="Verdana"/>
          <w:i/>
          <w:iCs/>
        </w:rPr>
        <w:t xml:space="preserve">Fra konsument til lokal agent. </w:t>
      </w:r>
      <w:r w:rsidRPr="00923EF1">
        <w:rPr>
          <w:rFonts w:ascii="Verdana" w:hAnsi="Verdana"/>
          <w:i/>
          <w:iCs/>
        </w:rPr>
        <w:t>Regenerativ turisme i Nationalpark Mols Bjerge</w:t>
      </w:r>
      <w:r w:rsidRPr="00923EF1">
        <w:rPr>
          <w:rFonts w:ascii="Verdana" w:hAnsi="Verdana"/>
        </w:rPr>
        <w:t xml:space="preserve">. </w:t>
      </w:r>
      <w:r w:rsidRPr="00FB4A86">
        <w:rPr>
          <w:rFonts w:ascii="Verdana" w:hAnsi="Verdana"/>
        </w:rPr>
        <w:t>Udviklingsprojekt med fokus på at introducere</w:t>
      </w:r>
      <w:r>
        <w:rPr>
          <w:rFonts w:ascii="Verdana" w:hAnsi="Verdana"/>
        </w:rPr>
        <w:t xml:space="preserve"> og forankre</w:t>
      </w:r>
      <w:r w:rsidRPr="00FB4A86">
        <w:rPr>
          <w:rFonts w:ascii="Verdana" w:hAnsi="Verdana"/>
        </w:rPr>
        <w:t xml:space="preserve"> regenerativ </w:t>
      </w:r>
      <w:r>
        <w:rPr>
          <w:rFonts w:ascii="Verdana" w:hAnsi="Verdana"/>
        </w:rPr>
        <w:t xml:space="preserve">turisme i Nationalpark </w:t>
      </w:r>
      <w:r w:rsidRPr="00FB4A86">
        <w:rPr>
          <w:rFonts w:ascii="Verdana" w:hAnsi="Verdana"/>
        </w:rPr>
        <w:t>Mols</w:t>
      </w:r>
      <w:r>
        <w:rPr>
          <w:rFonts w:ascii="Verdana" w:hAnsi="Verdana"/>
        </w:rPr>
        <w:t xml:space="preserve"> Bjerge. Projektleder, finansieret af Nationalpark Mols Bjerge.</w:t>
      </w:r>
    </w:p>
    <w:p w14:paraId="4E8955BD" w14:textId="77777777" w:rsidR="00CE533F" w:rsidRPr="00756743" w:rsidRDefault="00CE533F" w:rsidP="006771C9">
      <w:pPr>
        <w:spacing w:line="276" w:lineRule="auto"/>
        <w:rPr>
          <w:rFonts w:ascii="Verdana" w:hAnsi="Verdana"/>
        </w:rPr>
      </w:pPr>
    </w:p>
    <w:p w14:paraId="05AB227C" w14:textId="77777777" w:rsidR="00CE533F" w:rsidRPr="00756743" w:rsidRDefault="00CE533F" w:rsidP="006771C9">
      <w:pPr>
        <w:spacing w:line="276" w:lineRule="auto"/>
        <w:ind w:left="1300" w:hanging="1300"/>
        <w:rPr>
          <w:rFonts w:ascii="Verdana" w:hAnsi="Verdana"/>
          <w:lang w:val="en-US"/>
        </w:rPr>
      </w:pPr>
      <w:r>
        <w:rPr>
          <w:rFonts w:ascii="Verdana" w:hAnsi="Verdana"/>
        </w:rPr>
        <w:t>2022-23</w:t>
      </w:r>
      <w:r>
        <w:rPr>
          <w:rFonts w:ascii="Verdana" w:hAnsi="Verdana"/>
        </w:rPr>
        <w:tab/>
      </w:r>
      <w:r w:rsidRPr="005E04DE">
        <w:rPr>
          <w:rFonts w:ascii="Verdana" w:hAnsi="Verdana"/>
          <w:i/>
          <w:iCs/>
        </w:rPr>
        <w:t>Nationalt Center for Grøn Energi (National Centre for Green Energy)</w:t>
      </w:r>
      <w:r w:rsidRPr="005E04DE">
        <w:rPr>
          <w:rFonts w:ascii="Verdana" w:hAnsi="Verdana"/>
        </w:rPr>
        <w:t xml:space="preserve">. </w:t>
      </w:r>
      <w:r w:rsidRPr="00A0128C">
        <w:rPr>
          <w:rFonts w:ascii="Verdana" w:hAnsi="Verdana"/>
          <w:lang w:val="en-US"/>
        </w:rPr>
        <w:t>Fo</w:t>
      </w:r>
      <w:r>
        <w:rPr>
          <w:rFonts w:ascii="Verdana" w:hAnsi="Verdana"/>
          <w:lang w:val="en-US"/>
        </w:rPr>
        <w:t>cus on r</w:t>
      </w:r>
      <w:r w:rsidRPr="007112C8">
        <w:rPr>
          <w:rFonts w:ascii="Verdana" w:hAnsi="Verdana"/>
          <w:lang w:val="en-US"/>
        </w:rPr>
        <w:t>esearch analys</w:t>
      </w:r>
      <w:r>
        <w:rPr>
          <w:rFonts w:ascii="Verdana" w:hAnsi="Verdana"/>
          <w:lang w:val="en-US"/>
        </w:rPr>
        <w:t>is</w:t>
      </w:r>
      <w:r w:rsidRPr="007112C8">
        <w:rPr>
          <w:rFonts w:ascii="Verdana" w:hAnsi="Verdana"/>
          <w:lang w:val="en-US"/>
        </w:rPr>
        <w:t xml:space="preserve"> </w:t>
      </w:r>
      <w:r>
        <w:rPr>
          <w:rFonts w:ascii="Verdana" w:hAnsi="Verdana"/>
          <w:lang w:val="en-US"/>
        </w:rPr>
        <w:t xml:space="preserve">work </w:t>
      </w:r>
      <w:r w:rsidRPr="007112C8">
        <w:rPr>
          <w:rFonts w:ascii="Verdana" w:hAnsi="Verdana"/>
          <w:lang w:val="en-US"/>
        </w:rPr>
        <w:t xml:space="preserve">as part of </w:t>
      </w:r>
      <w:r>
        <w:rPr>
          <w:rFonts w:ascii="Verdana" w:hAnsi="Verdana"/>
          <w:lang w:val="en-US"/>
        </w:rPr>
        <w:t xml:space="preserve">local </w:t>
      </w:r>
      <w:r w:rsidRPr="007112C8">
        <w:rPr>
          <w:rFonts w:ascii="Verdana" w:hAnsi="Verdana"/>
          <w:lang w:val="en-US"/>
        </w:rPr>
        <w:t xml:space="preserve">preparations for </w:t>
      </w:r>
      <w:r>
        <w:rPr>
          <w:rFonts w:ascii="Verdana" w:hAnsi="Verdana"/>
          <w:lang w:val="en-US"/>
        </w:rPr>
        <w:t>the massive energy project, Energy Island Bornholm.</w:t>
      </w:r>
      <w:r w:rsidRPr="007112C8">
        <w:rPr>
          <w:rFonts w:ascii="Verdana" w:hAnsi="Verdana"/>
          <w:lang w:val="en-US"/>
        </w:rPr>
        <w:t xml:space="preserve"> </w:t>
      </w:r>
      <w:r w:rsidRPr="00A0128C">
        <w:rPr>
          <w:rFonts w:ascii="Verdana" w:hAnsi="Verdana"/>
          <w:lang w:val="en-US"/>
        </w:rPr>
        <w:t>Project leader,</w:t>
      </w:r>
      <w:r w:rsidRPr="007112C8">
        <w:rPr>
          <w:rFonts w:ascii="Verdana" w:hAnsi="Verdana"/>
          <w:lang w:val="en-US"/>
        </w:rPr>
        <w:t xml:space="preserve"> financed by EU Funds.</w:t>
      </w:r>
    </w:p>
    <w:p w14:paraId="115694F7" w14:textId="77777777" w:rsidR="00CE533F" w:rsidRPr="00756743" w:rsidRDefault="00CE533F" w:rsidP="006771C9">
      <w:pPr>
        <w:spacing w:line="276" w:lineRule="auto"/>
        <w:rPr>
          <w:rFonts w:ascii="Verdana" w:hAnsi="Verdana"/>
          <w:lang w:val="en-US"/>
        </w:rPr>
      </w:pPr>
    </w:p>
    <w:p w14:paraId="419D77C2" w14:textId="77777777" w:rsidR="00CE533F" w:rsidRDefault="00CE533F" w:rsidP="006771C9">
      <w:pPr>
        <w:spacing w:line="276" w:lineRule="auto"/>
        <w:ind w:left="1300" w:hanging="130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2020-22</w:t>
      </w:r>
      <w:r>
        <w:rPr>
          <w:rFonts w:ascii="Verdana" w:hAnsi="Verdana"/>
          <w:lang w:val="en-US"/>
        </w:rPr>
        <w:tab/>
      </w:r>
      <w:r w:rsidRPr="00B65B5C">
        <w:rPr>
          <w:rFonts w:ascii="Verdana" w:hAnsi="Verdana"/>
          <w:i/>
          <w:iCs/>
          <w:lang w:val="en-US"/>
        </w:rPr>
        <w:t>Mistra Sport &amp; Outdoors: Generating knowledge and solutions for increased sustainability in sport and outdoor recreation</w:t>
      </w:r>
      <w:r>
        <w:rPr>
          <w:rFonts w:ascii="Verdana" w:hAnsi="Verdana"/>
          <w:lang w:val="en-US"/>
        </w:rPr>
        <w:t>. Local leader on the coastal case study in the research program, financed by Mistra, Sweden.</w:t>
      </w:r>
    </w:p>
    <w:p w14:paraId="510837E0" w14:textId="77777777" w:rsidR="00CE533F" w:rsidRDefault="00CE533F" w:rsidP="006771C9">
      <w:pPr>
        <w:spacing w:line="276" w:lineRule="auto"/>
        <w:rPr>
          <w:rFonts w:ascii="Verdana" w:hAnsi="Verdana"/>
          <w:lang w:val="en-US"/>
        </w:rPr>
      </w:pPr>
    </w:p>
    <w:p w14:paraId="43546384" w14:textId="77777777" w:rsidR="00CE533F" w:rsidRDefault="00CE533F" w:rsidP="006771C9">
      <w:pPr>
        <w:spacing w:line="276" w:lineRule="auto"/>
        <w:ind w:left="1300" w:hanging="1300"/>
        <w:rPr>
          <w:rFonts w:ascii="Verdana" w:hAnsi="Verdana"/>
          <w:lang w:val="en-US"/>
        </w:rPr>
      </w:pPr>
      <w:r w:rsidRPr="007112C8">
        <w:rPr>
          <w:rFonts w:ascii="Verdana" w:hAnsi="Verdana"/>
          <w:lang w:val="en-US"/>
        </w:rPr>
        <w:lastRenderedPageBreak/>
        <w:t>20</w:t>
      </w:r>
      <w:r>
        <w:rPr>
          <w:rFonts w:ascii="Verdana" w:hAnsi="Verdana"/>
          <w:lang w:val="en-US"/>
        </w:rPr>
        <w:t>19</w:t>
      </w:r>
      <w:r w:rsidRPr="007112C8">
        <w:rPr>
          <w:rFonts w:ascii="Verdana" w:hAnsi="Verdana"/>
          <w:lang w:val="en-US"/>
        </w:rPr>
        <w:t>-2</w:t>
      </w:r>
      <w:r>
        <w:rPr>
          <w:rFonts w:ascii="Verdana" w:hAnsi="Verdana"/>
          <w:lang w:val="en-US"/>
        </w:rPr>
        <w:t>2</w:t>
      </w:r>
      <w:r>
        <w:rPr>
          <w:rFonts w:ascii="Verdana" w:hAnsi="Verdana"/>
          <w:lang w:val="en-US"/>
        </w:rPr>
        <w:tab/>
      </w:r>
      <w:r w:rsidRPr="007D45D9">
        <w:rPr>
          <w:rFonts w:ascii="Verdana" w:hAnsi="Verdana"/>
          <w:i/>
          <w:color w:val="000000"/>
          <w:bdr w:val="none" w:sz="0" w:space="0" w:color="auto" w:frame="1"/>
          <w:lang w:val="en-US"/>
        </w:rPr>
        <w:t xml:space="preserve">Land2Sea: Aquatic ecosystem services in a changing world. </w:t>
      </w:r>
      <w:r>
        <w:rPr>
          <w:rFonts w:ascii="Verdana" w:hAnsi="Verdana"/>
          <w:iCs/>
          <w:color w:val="000000"/>
          <w:bdr w:val="none" w:sz="0" w:space="0" w:color="auto" w:frame="1"/>
          <w:lang w:val="en-US"/>
        </w:rPr>
        <w:t xml:space="preserve">Project with a focus on combining social and ecological data in coastal-marine management. Local lead on </w:t>
      </w:r>
      <w:r w:rsidRPr="00D351A5">
        <w:rPr>
          <w:rFonts w:ascii="Verdana" w:hAnsi="Verdana"/>
          <w:iCs/>
          <w:color w:val="000000"/>
          <w:bdr w:val="none" w:sz="0" w:space="0" w:color="auto" w:frame="1"/>
          <w:lang w:val="en-US"/>
        </w:rPr>
        <w:t>the Swedish case study</w:t>
      </w:r>
      <w:r>
        <w:rPr>
          <w:rFonts w:ascii="Verdana" w:hAnsi="Verdana"/>
          <w:iCs/>
          <w:color w:val="000000"/>
          <w:bdr w:val="none" w:sz="0" w:space="0" w:color="auto" w:frame="1"/>
          <w:lang w:val="en-US"/>
        </w:rPr>
        <w:t xml:space="preserve"> in the project</w:t>
      </w:r>
      <w:r w:rsidRPr="00D351A5">
        <w:rPr>
          <w:rFonts w:ascii="Verdana" w:hAnsi="Verdana"/>
          <w:iCs/>
          <w:color w:val="000000"/>
          <w:bdr w:val="none" w:sz="0" w:space="0" w:color="auto" w:frame="1"/>
          <w:lang w:val="en-US"/>
        </w:rPr>
        <w:t>, financed by EU Belmont Biodiverse.</w:t>
      </w:r>
    </w:p>
    <w:p w14:paraId="177AA250" w14:textId="77777777" w:rsidR="00CE533F" w:rsidRDefault="00CE533F" w:rsidP="006771C9">
      <w:pPr>
        <w:spacing w:line="276" w:lineRule="auto"/>
        <w:rPr>
          <w:rFonts w:ascii="Verdana" w:hAnsi="Verdana"/>
          <w:lang w:val="en-US"/>
        </w:rPr>
      </w:pPr>
    </w:p>
    <w:p w14:paraId="56B184FE" w14:textId="77777777" w:rsidR="00CE533F" w:rsidRDefault="00CE533F" w:rsidP="006771C9">
      <w:pPr>
        <w:spacing w:line="276" w:lineRule="auto"/>
        <w:ind w:left="1300" w:hanging="130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2018-18</w:t>
      </w:r>
      <w:r>
        <w:rPr>
          <w:rFonts w:ascii="Verdana" w:hAnsi="Verdana"/>
          <w:lang w:val="en-US"/>
        </w:rPr>
        <w:tab/>
      </w:r>
      <w:r>
        <w:rPr>
          <w:rFonts w:ascii="Verdana" w:hAnsi="Verdana"/>
          <w:i/>
          <w:iCs/>
          <w:color w:val="000000"/>
          <w:bdr w:val="none" w:sz="0" w:space="0" w:color="auto" w:frame="1"/>
          <w:lang w:val="en-US"/>
        </w:rPr>
        <w:t>Project ‘School creek’</w:t>
      </w:r>
      <w:r w:rsidRPr="00AC1560">
        <w:rPr>
          <w:rFonts w:ascii="Verdana" w:hAnsi="Verdana"/>
          <w:i/>
          <w:iCs/>
          <w:color w:val="000000"/>
          <w:bdr w:val="none" w:sz="0" w:space="0" w:color="auto" w:frame="1"/>
          <w:lang w:val="en-US"/>
        </w:rPr>
        <w:t xml:space="preserve">: Like running water? Evaluation of </w:t>
      </w:r>
      <w:proofErr w:type="spellStart"/>
      <w:r w:rsidRPr="00AC1560">
        <w:rPr>
          <w:rFonts w:ascii="Verdana" w:hAnsi="Verdana"/>
          <w:i/>
          <w:iCs/>
          <w:color w:val="000000"/>
          <w:bdr w:val="none" w:sz="0" w:space="0" w:color="auto" w:frame="1"/>
          <w:lang w:val="en-US"/>
        </w:rPr>
        <w:t>Sportfiskarna’s</w:t>
      </w:r>
      <w:proofErr w:type="spellEnd"/>
      <w:r w:rsidRPr="00AC1560">
        <w:rPr>
          <w:rFonts w:ascii="Verdana" w:hAnsi="Verdana"/>
          <w:i/>
          <w:iCs/>
          <w:color w:val="000000"/>
          <w:bdr w:val="none" w:sz="0" w:space="0" w:color="auto" w:frame="1"/>
          <w:lang w:val="en-US"/>
        </w:rPr>
        <w:t xml:space="preserve"> school project on nature focused pedagogics</w:t>
      </w:r>
      <w:r>
        <w:rPr>
          <w:rFonts w:ascii="Verdana" w:hAnsi="Verdana"/>
          <w:color w:val="000000"/>
          <w:bdr w:val="none" w:sz="0" w:space="0" w:color="auto" w:frame="1"/>
          <w:lang w:val="en-US"/>
        </w:rPr>
        <w:t xml:space="preserve">. About ecological pedagogics related to outdoor activities. Co-lead of the evaluation report, financed by </w:t>
      </w:r>
      <w:proofErr w:type="spellStart"/>
      <w:r w:rsidRPr="00503D29">
        <w:rPr>
          <w:rFonts w:ascii="Verdana" w:hAnsi="Verdana"/>
          <w:color w:val="000000"/>
          <w:bdr w:val="none" w:sz="0" w:space="0" w:color="auto" w:frame="1"/>
          <w:lang w:val="en-US"/>
        </w:rPr>
        <w:t>Sportfiskarna</w:t>
      </w:r>
      <w:proofErr w:type="spellEnd"/>
      <w:r>
        <w:rPr>
          <w:rFonts w:ascii="Verdana" w:hAnsi="Verdana"/>
          <w:color w:val="000000"/>
          <w:bdr w:val="none" w:sz="0" w:space="0" w:color="auto" w:frame="1"/>
          <w:lang w:val="en-US"/>
        </w:rPr>
        <w:t>.</w:t>
      </w:r>
    </w:p>
    <w:p w14:paraId="7347EB5F" w14:textId="77777777" w:rsidR="00CE533F" w:rsidRDefault="00CE533F" w:rsidP="006771C9">
      <w:pPr>
        <w:spacing w:line="276" w:lineRule="auto"/>
        <w:rPr>
          <w:rFonts w:ascii="Verdana" w:hAnsi="Verdana"/>
          <w:lang w:val="en-US"/>
        </w:rPr>
      </w:pPr>
    </w:p>
    <w:p w14:paraId="291D9951" w14:textId="77777777" w:rsidR="00CE533F" w:rsidRDefault="00CE533F" w:rsidP="006771C9">
      <w:pPr>
        <w:spacing w:line="276" w:lineRule="auto"/>
        <w:ind w:left="1300" w:hanging="1300"/>
        <w:rPr>
          <w:rFonts w:ascii="Verdana" w:hAnsi="Verdana"/>
          <w:lang w:val="en-US"/>
        </w:rPr>
      </w:pPr>
      <w:r w:rsidRPr="007112C8">
        <w:rPr>
          <w:rFonts w:ascii="Verdana" w:hAnsi="Verdana"/>
          <w:lang w:val="en-US"/>
        </w:rPr>
        <w:t>20</w:t>
      </w:r>
      <w:r>
        <w:rPr>
          <w:rFonts w:ascii="Verdana" w:hAnsi="Verdana"/>
          <w:lang w:val="en-US"/>
        </w:rPr>
        <w:t>16-19</w:t>
      </w:r>
      <w:r>
        <w:rPr>
          <w:rFonts w:ascii="Verdana" w:hAnsi="Verdana"/>
          <w:lang w:val="en-US"/>
        </w:rPr>
        <w:tab/>
      </w:r>
      <w:proofErr w:type="spellStart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>PlanCoast</w:t>
      </w:r>
      <w:proofErr w:type="spellEnd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 xml:space="preserve"> – </w:t>
      </w:r>
      <w:proofErr w:type="spellStart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>Forvaltning</w:t>
      </w:r>
      <w:proofErr w:type="spellEnd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 xml:space="preserve"> </w:t>
      </w:r>
      <w:proofErr w:type="spellStart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>og</w:t>
      </w:r>
      <w:proofErr w:type="spellEnd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 xml:space="preserve"> </w:t>
      </w:r>
      <w:proofErr w:type="spellStart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>planlegging</w:t>
      </w:r>
      <w:proofErr w:type="spellEnd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 xml:space="preserve"> av </w:t>
      </w:r>
      <w:proofErr w:type="spellStart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>arealer</w:t>
      </w:r>
      <w:proofErr w:type="spellEnd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 xml:space="preserve"> </w:t>
      </w:r>
      <w:proofErr w:type="spellStart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>og</w:t>
      </w:r>
      <w:proofErr w:type="spellEnd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 xml:space="preserve"> </w:t>
      </w:r>
      <w:proofErr w:type="spellStart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>rettigheter</w:t>
      </w:r>
      <w:proofErr w:type="spellEnd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 xml:space="preserve"> </w:t>
      </w:r>
      <w:proofErr w:type="spellStart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>i</w:t>
      </w:r>
      <w:proofErr w:type="spellEnd"/>
      <w:r w:rsidRPr="00E86598">
        <w:rPr>
          <w:rFonts w:ascii="Verdana" w:hAnsi="Verdana"/>
          <w:i/>
          <w:color w:val="000000"/>
          <w:lang w:val="en-US"/>
        </w:rPr>
        <w:t xml:space="preserve"> </w:t>
      </w:r>
      <w:proofErr w:type="spellStart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>kystsonen</w:t>
      </w:r>
      <w:proofErr w:type="spellEnd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 xml:space="preserve"> (</w:t>
      </w:r>
      <w:proofErr w:type="spellStart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>PlanCoast</w:t>
      </w:r>
      <w:proofErr w:type="spellEnd"/>
      <w:r w:rsidRPr="00E86598">
        <w:rPr>
          <w:rFonts w:ascii="Verdana" w:hAnsi="Verdana"/>
          <w:i/>
          <w:color w:val="000000"/>
          <w:bdr w:val="none" w:sz="0" w:space="0" w:color="auto" w:frame="1"/>
          <w:lang w:val="en-US"/>
        </w:rPr>
        <w:t xml:space="preserve"> – Management and planning of areas and rights in the </w:t>
      </w:r>
      <w:r>
        <w:rPr>
          <w:rFonts w:ascii="Verdana" w:hAnsi="Verdana"/>
          <w:i/>
          <w:color w:val="000000"/>
          <w:bdr w:val="none" w:sz="0" w:space="0" w:color="auto" w:frame="1"/>
          <w:lang w:val="en-US"/>
        </w:rPr>
        <w:t>coastal zone)</w:t>
      </w:r>
      <w:r>
        <w:rPr>
          <w:rFonts w:ascii="Verdana" w:hAnsi="Verdana"/>
          <w:iCs/>
          <w:color w:val="000000"/>
          <w:bdr w:val="none" w:sz="0" w:space="0" w:color="auto" w:frame="1"/>
          <w:lang w:val="en-US"/>
        </w:rPr>
        <w:t>. Responsible for the Swedish case study. Project member, financed by NMBU.</w:t>
      </w:r>
    </w:p>
    <w:p w14:paraId="6F8F915D" w14:textId="77777777" w:rsidR="00CE533F" w:rsidRDefault="00CE533F" w:rsidP="006771C9">
      <w:pPr>
        <w:spacing w:line="276" w:lineRule="auto"/>
        <w:rPr>
          <w:rFonts w:ascii="Verdana" w:hAnsi="Verdana"/>
          <w:lang w:val="en-US"/>
        </w:rPr>
      </w:pPr>
    </w:p>
    <w:p w14:paraId="71C88DED" w14:textId="77777777" w:rsidR="00CE533F" w:rsidRPr="005E5321" w:rsidRDefault="00CE533F" w:rsidP="006771C9">
      <w:pPr>
        <w:spacing w:line="276" w:lineRule="auto"/>
        <w:ind w:left="1300" w:hanging="1300"/>
        <w:rPr>
          <w:lang w:val="en-US"/>
        </w:rPr>
      </w:pPr>
      <w:r w:rsidRPr="007112C8">
        <w:rPr>
          <w:rFonts w:ascii="Verdana" w:hAnsi="Verdana"/>
          <w:lang w:val="en-US"/>
        </w:rPr>
        <w:t>20</w:t>
      </w:r>
      <w:r>
        <w:rPr>
          <w:rFonts w:ascii="Verdana" w:hAnsi="Verdana"/>
          <w:lang w:val="en-US"/>
        </w:rPr>
        <w:t>16</w:t>
      </w:r>
      <w:r w:rsidRPr="007112C8">
        <w:rPr>
          <w:rFonts w:ascii="Verdana" w:hAnsi="Verdana"/>
          <w:lang w:val="en-US"/>
        </w:rPr>
        <w:t>-</w:t>
      </w:r>
      <w:r>
        <w:rPr>
          <w:rFonts w:ascii="Verdana" w:hAnsi="Verdana"/>
          <w:lang w:val="en-US"/>
        </w:rPr>
        <w:t>19</w:t>
      </w:r>
      <w:r>
        <w:rPr>
          <w:rFonts w:ascii="Verdana" w:hAnsi="Verdana"/>
          <w:lang w:val="en-US"/>
        </w:rPr>
        <w:tab/>
      </w:r>
      <w:r w:rsidRPr="00503D29">
        <w:rPr>
          <w:rFonts w:ascii="Verdana" w:hAnsi="Verdana"/>
          <w:i/>
          <w:color w:val="000000"/>
          <w:szCs w:val="16"/>
          <w:bdr w:val="none" w:sz="0" w:space="0" w:color="auto" w:frame="1"/>
          <w:lang w:val="en-US"/>
        </w:rPr>
        <w:t>Innovative visitor monitoring and education technology for sustainable</w:t>
      </w:r>
      <w:r w:rsidRPr="00503D29">
        <w:rPr>
          <w:rFonts w:ascii="Verdana" w:hAnsi="Verdana"/>
          <w:i/>
          <w:color w:val="000000"/>
          <w:szCs w:val="16"/>
          <w:lang w:val="en-US"/>
        </w:rPr>
        <w:t xml:space="preserve"> </w:t>
      </w:r>
      <w:r w:rsidRPr="00503D29">
        <w:rPr>
          <w:rFonts w:ascii="Verdana" w:hAnsi="Verdana"/>
          <w:i/>
          <w:color w:val="000000"/>
          <w:szCs w:val="16"/>
          <w:bdr w:val="none" w:sz="0" w:space="0" w:color="auto" w:frame="1"/>
          <w:lang w:val="en-US"/>
        </w:rPr>
        <w:t>tourism and recreation management</w:t>
      </w:r>
      <w:r>
        <w:rPr>
          <w:rFonts w:ascii="Verdana" w:hAnsi="Verdana"/>
          <w:iCs/>
          <w:color w:val="000000"/>
          <w:szCs w:val="16"/>
          <w:bdr w:val="none" w:sz="0" w:space="0" w:color="auto" w:frame="1"/>
          <w:lang w:val="en-US"/>
        </w:rPr>
        <w:t xml:space="preserve">. </w:t>
      </w:r>
      <w:r w:rsidRPr="005E5321">
        <w:rPr>
          <w:rFonts w:ascii="Verdana" w:hAnsi="Verdana"/>
          <w:iCs/>
          <w:color w:val="000000"/>
          <w:szCs w:val="16"/>
          <w:bdr w:val="none" w:sz="0" w:space="0" w:color="auto" w:frame="1"/>
          <w:lang w:val="en-US"/>
        </w:rPr>
        <w:t>Co-founder of research project.</w:t>
      </w:r>
    </w:p>
    <w:p w14:paraId="6FDBDDE6" w14:textId="77777777" w:rsidR="00FB392C" w:rsidRDefault="00FB392C">
      <w:pPr>
        <w:overflowPunct/>
        <w:autoSpaceDE/>
        <w:autoSpaceDN/>
        <w:adjustRightInd/>
        <w:jc w:val="left"/>
        <w:textAlignment w:val="auto"/>
        <w:rPr>
          <w:rFonts w:ascii="Verdana" w:hAnsi="Verdana"/>
          <w:b/>
          <w:bCs/>
          <w:lang w:val="en-US"/>
        </w:rPr>
      </w:pPr>
    </w:p>
    <w:p w14:paraId="07C3638D" w14:textId="71DDD3B7" w:rsidR="003E2365" w:rsidRDefault="00513275" w:rsidP="00D91DB0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Editor and review work</w:t>
      </w:r>
    </w:p>
    <w:p w14:paraId="15378DF0" w14:textId="77777777" w:rsidR="006D1A98" w:rsidRPr="000E6CDE" w:rsidRDefault="00476DA1" w:rsidP="00D91DB0">
      <w:pPr>
        <w:spacing w:line="276" w:lineRule="auto"/>
        <w:jc w:val="left"/>
        <w:rPr>
          <w:rFonts w:ascii="Verdana" w:hAnsi="Verdana"/>
          <w:lang w:val="en-US"/>
        </w:rPr>
      </w:pPr>
      <w:r w:rsidRPr="000E6CDE">
        <w:rPr>
          <w:rFonts w:ascii="Verdana" w:hAnsi="Verdana"/>
          <w:lang w:val="en-US"/>
        </w:rPr>
        <w:t xml:space="preserve">Associate editor in </w:t>
      </w:r>
      <w:r w:rsidR="006D1A98" w:rsidRPr="000E6CDE">
        <w:rPr>
          <w:rFonts w:ascii="Verdana" w:hAnsi="Verdana"/>
          <w:lang w:val="en-US"/>
        </w:rPr>
        <w:t xml:space="preserve">the following </w:t>
      </w:r>
      <w:r w:rsidRPr="000E6CDE">
        <w:rPr>
          <w:rFonts w:ascii="Verdana" w:hAnsi="Verdana"/>
          <w:lang w:val="en-US"/>
        </w:rPr>
        <w:t>scientific journals</w:t>
      </w:r>
    </w:p>
    <w:p w14:paraId="038B984E" w14:textId="77777777" w:rsidR="00B47B5C" w:rsidRPr="00B47B5C" w:rsidRDefault="00476DA1" w:rsidP="00D91DB0">
      <w:pPr>
        <w:pStyle w:val="Listeafsnit"/>
        <w:numPr>
          <w:ilvl w:val="0"/>
          <w:numId w:val="4"/>
        </w:numPr>
        <w:spacing w:line="276" w:lineRule="auto"/>
        <w:jc w:val="left"/>
        <w:rPr>
          <w:rFonts w:ascii="Verdana" w:hAnsi="Verdana"/>
          <w:lang w:val="en-US"/>
        </w:rPr>
      </w:pPr>
      <w:r w:rsidRPr="00B47B5C">
        <w:rPr>
          <w:rFonts w:ascii="Verdana" w:hAnsi="Verdana"/>
          <w:color w:val="000000"/>
          <w:bdr w:val="none" w:sz="0" w:space="0" w:color="auto" w:frame="1"/>
          <w:lang w:val="en-GB"/>
        </w:rPr>
        <w:t>Journal of Outdoor Recreation and Tourism</w:t>
      </w:r>
    </w:p>
    <w:p w14:paraId="51F149AE" w14:textId="4B79324D" w:rsidR="00476DA1" w:rsidRPr="00B47B5C" w:rsidRDefault="00476DA1" w:rsidP="00D91DB0">
      <w:pPr>
        <w:pStyle w:val="Listeafsnit"/>
        <w:numPr>
          <w:ilvl w:val="0"/>
          <w:numId w:val="4"/>
        </w:numPr>
        <w:spacing w:line="276" w:lineRule="auto"/>
        <w:jc w:val="left"/>
        <w:rPr>
          <w:rFonts w:ascii="Verdana" w:hAnsi="Verdana"/>
          <w:lang w:val="en-US"/>
        </w:rPr>
      </w:pPr>
      <w:r w:rsidRPr="00B47B5C">
        <w:rPr>
          <w:rFonts w:ascii="Verdana" w:hAnsi="Verdana"/>
          <w:color w:val="000000"/>
          <w:bdr w:val="none" w:sz="0" w:space="0" w:color="auto" w:frame="1"/>
          <w:lang w:val="en-GB"/>
        </w:rPr>
        <w:t>Tourism in Marine Environments</w:t>
      </w:r>
    </w:p>
    <w:p w14:paraId="52CB5DE1" w14:textId="77777777" w:rsidR="00B47B5C" w:rsidRPr="00B47B5C" w:rsidRDefault="00B47B5C" w:rsidP="00D91DB0">
      <w:pPr>
        <w:pStyle w:val="Listeafsnit"/>
        <w:spacing w:line="276" w:lineRule="auto"/>
        <w:jc w:val="left"/>
        <w:rPr>
          <w:rFonts w:ascii="Verdana" w:hAnsi="Verdana"/>
          <w:lang w:val="en-US"/>
        </w:rPr>
      </w:pPr>
    </w:p>
    <w:p w14:paraId="7DEECA9D" w14:textId="77777777" w:rsidR="000E6CDE" w:rsidRPr="00527CE3" w:rsidRDefault="00B47B5C" w:rsidP="00D91DB0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ascii="Verdana" w:hAnsi="Verdana"/>
          <w:lang w:val="en-US"/>
        </w:rPr>
      </w:pPr>
      <w:r w:rsidRPr="00527CE3">
        <w:rPr>
          <w:rFonts w:ascii="Verdana" w:hAnsi="Verdana"/>
          <w:color w:val="000000"/>
          <w:bdr w:val="none" w:sz="0" w:space="0" w:color="auto" w:frame="1"/>
          <w:lang w:val="en-GB"/>
        </w:rPr>
        <w:t>Regular r</w:t>
      </w:r>
      <w:r w:rsidR="00476DA1" w:rsidRPr="00527CE3">
        <w:rPr>
          <w:rFonts w:ascii="Verdana" w:hAnsi="Verdana"/>
          <w:color w:val="000000"/>
          <w:bdr w:val="none" w:sz="0" w:space="0" w:color="auto" w:frame="1"/>
          <w:lang w:val="en-GB"/>
        </w:rPr>
        <w:t xml:space="preserve">eviewer in </w:t>
      </w:r>
      <w:r w:rsidR="000E6CDE" w:rsidRPr="00527CE3">
        <w:rPr>
          <w:rFonts w:ascii="Verdana" w:hAnsi="Verdana"/>
          <w:color w:val="000000"/>
          <w:bdr w:val="none" w:sz="0" w:space="0" w:color="auto" w:frame="1"/>
          <w:lang w:val="en-GB"/>
        </w:rPr>
        <w:t xml:space="preserve">the following </w:t>
      </w:r>
      <w:r w:rsidR="00476DA1" w:rsidRPr="00527CE3">
        <w:rPr>
          <w:rFonts w:ascii="Verdana" w:hAnsi="Verdana"/>
          <w:lang w:val="en-US"/>
        </w:rPr>
        <w:t>scientific journals</w:t>
      </w:r>
    </w:p>
    <w:p w14:paraId="7B690A06" w14:textId="77777777" w:rsidR="000E6CDE" w:rsidRPr="000E6CDE" w:rsidRDefault="00476DA1" w:rsidP="00D91DB0">
      <w:pPr>
        <w:pStyle w:val="Listeafsnit"/>
        <w:numPr>
          <w:ilvl w:val="0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Verdana" w:hAnsi="Verdana"/>
          <w:b/>
          <w:bCs/>
          <w:lang w:val="en-US"/>
        </w:rPr>
      </w:pPr>
      <w:r w:rsidRPr="000E6CDE">
        <w:rPr>
          <w:rFonts w:ascii="Verdana" w:hAnsi="Verdana"/>
          <w:color w:val="000000"/>
          <w:bdr w:val="none" w:sz="0" w:space="0" w:color="auto" w:frame="1"/>
          <w:lang w:val="en-US"/>
        </w:rPr>
        <w:t>Sustainability</w:t>
      </w:r>
    </w:p>
    <w:p w14:paraId="1D1FAE32" w14:textId="69F2A3B2" w:rsidR="000E6CDE" w:rsidRPr="000E6CDE" w:rsidRDefault="00476DA1" w:rsidP="00D91DB0">
      <w:pPr>
        <w:pStyle w:val="Listeafsnit"/>
        <w:numPr>
          <w:ilvl w:val="0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Verdana" w:hAnsi="Verdana"/>
          <w:b/>
          <w:bCs/>
          <w:lang w:val="en-US"/>
        </w:rPr>
      </w:pPr>
      <w:r w:rsidRPr="000E6CDE">
        <w:rPr>
          <w:rFonts w:ascii="Verdana" w:hAnsi="Verdana"/>
          <w:color w:val="000000"/>
          <w:bdr w:val="none" w:sz="0" w:space="0" w:color="auto" w:frame="1"/>
          <w:lang w:val="en-US"/>
        </w:rPr>
        <w:t>Tourism</w:t>
      </w:r>
      <w:r w:rsidRPr="000E6CDE">
        <w:rPr>
          <w:rFonts w:ascii="Verdana" w:hAnsi="Verdana"/>
          <w:color w:val="000000"/>
          <w:lang w:val="en-US"/>
        </w:rPr>
        <w:t xml:space="preserve"> </w:t>
      </w:r>
      <w:r w:rsidRPr="000E6CDE">
        <w:rPr>
          <w:rFonts w:ascii="Verdana" w:hAnsi="Verdana"/>
          <w:color w:val="000000"/>
          <w:bdr w:val="none" w:sz="0" w:space="0" w:color="auto" w:frame="1"/>
          <w:lang w:val="en-US"/>
        </w:rPr>
        <w:t>Geographie</w:t>
      </w:r>
      <w:r w:rsidR="00CD3BEB">
        <w:rPr>
          <w:rFonts w:ascii="Verdana" w:hAnsi="Verdana"/>
          <w:color w:val="000000"/>
          <w:bdr w:val="none" w:sz="0" w:space="0" w:color="auto" w:frame="1"/>
          <w:lang w:val="en-US"/>
        </w:rPr>
        <w:t>s</w:t>
      </w:r>
    </w:p>
    <w:p w14:paraId="689737B3" w14:textId="77777777" w:rsidR="000E6CDE" w:rsidRPr="000E6CDE" w:rsidRDefault="00476DA1" w:rsidP="00D91DB0">
      <w:pPr>
        <w:pStyle w:val="Listeafsnit"/>
        <w:numPr>
          <w:ilvl w:val="0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Verdana" w:hAnsi="Verdana"/>
          <w:b/>
          <w:bCs/>
          <w:lang w:val="en-US"/>
        </w:rPr>
      </w:pPr>
      <w:r w:rsidRPr="000E6CDE">
        <w:rPr>
          <w:rFonts w:ascii="Verdana" w:hAnsi="Verdana"/>
          <w:color w:val="000000"/>
          <w:bdr w:val="none" w:sz="0" w:space="0" w:color="auto" w:frame="1"/>
          <w:lang w:val="en-US"/>
        </w:rPr>
        <w:t>Journal of Ecology and Natural</w:t>
      </w:r>
      <w:r w:rsidRPr="000E6CDE">
        <w:rPr>
          <w:rFonts w:ascii="Verdana" w:hAnsi="Verdana"/>
          <w:color w:val="000000"/>
          <w:lang w:val="en-US"/>
        </w:rPr>
        <w:t xml:space="preserve"> </w:t>
      </w:r>
      <w:r w:rsidRPr="000E6CDE">
        <w:rPr>
          <w:rFonts w:ascii="Verdana" w:hAnsi="Verdana"/>
          <w:color w:val="000000"/>
          <w:bdr w:val="none" w:sz="0" w:space="0" w:color="auto" w:frame="1"/>
          <w:lang w:val="en-US"/>
        </w:rPr>
        <w:t>Environment</w:t>
      </w:r>
    </w:p>
    <w:p w14:paraId="669D44BA" w14:textId="245C0B07" w:rsidR="000E6CDE" w:rsidRPr="000E6CDE" w:rsidRDefault="00476DA1" w:rsidP="00D91DB0">
      <w:pPr>
        <w:pStyle w:val="Listeafsnit"/>
        <w:numPr>
          <w:ilvl w:val="0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Verdana" w:hAnsi="Verdana"/>
          <w:b/>
          <w:bCs/>
          <w:lang w:val="en-US"/>
        </w:rPr>
      </w:pPr>
      <w:r w:rsidRPr="000E6CDE">
        <w:rPr>
          <w:rFonts w:ascii="Verdana" w:hAnsi="Verdana"/>
          <w:color w:val="000000"/>
          <w:bdr w:val="none" w:sz="0" w:space="0" w:color="auto" w:frame="1"/>
          <w:lang w:val="en-US"/>
        </w:rPr>
        <w:t>Planning Practice and Researc</w:t>
      </w:r>
      <w:r w:rsidR="000E6CDE">
        <w:rPr>
          <w:rFonts w:ascii="Verdana" w:hAnsi="Verdana"/>
          <w:color w:val="000000"/>
          <w:bdr w:val="none" w:sz="0" w:space="0" w:color="auto" w:frame="1"/>
          <w:lang w:val="en-US"/>
        </w:rPr>
        <w:t>h</w:t>
      </w:r>
    </w:p>
    <w:p w14:paraId="740FFCA4" w14:textId="77777777" w:rsidR="000E6CDE" w:rsidRPr="000E6CDE" w:rsidRDefault="00476DA1" w:rsidP="00D91DB0">
      <w:pPr>
        <w:pStyle w:val="Listeafsnit"/>
        <w:numPr>
          <w:ilvl w:val="0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Verdana" w:hAnsi="Verdana"/>
          <w:b/>
          <w:bCs/>
          <w:lang w:val="en-US"/>
        </w:rPr>
      </w:pPr>
      <w:r w:rsidRPr="000E6CDE">
        <w:rPr>
          <w:rFonts w:ascii="Verdana" w:hAnsi="Verdana"/>
          <w:color w:val="000000"/>
          <w:bdr w:val="none" w:sz="0" w:space="0" w:color="auto" w:frame="1"/>
          <w:lang w:val="en-US"/>
        </w:rPr>
        <w:t>People and Nature</w:t>
      </w:r>
    </w:p>
    <w:p w14:paraId="127C6A91" w14:textId="32940852" w:rsidR="00513275" w:rsidRPr="000E6CDE" w:rsidRDefault="00476DA1" w:rsidP="00D91DB0">
      <w:pPr>
        <w:pStyle w:val="Listeafsnit"/>
        <w:numPr>
          <w:ilvl w:val="0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Verdana" w:hAnsi="Verdana"/>
          <w:b/>
          <w:bCs/>
          <w:lang w:val="en-US"/>
        </w:rPr>
      </w:pPr>
      <w:r w:rsidRPr="000E6CDE">
        <w:rPr>
          <w:rFonts w:ascii="Verdana" w:hAnsi="Verdana"/>
          <w:color w:val="000000"/>
          <w:bdr w:val="none" w:sz="0" w:space="0" w:color="auto" w:frame="1"/>
          <w:lang w:val="en-US"/>
        </w:rPr>
        <w:t>Environmental Impact Assessment Review</w:t>
      </w:r>
    </w:p>
    <w:p w14:paraId="0FA7DA69" w14:textId="77777777" w:rsidR="003E2365" w:rsidRDefault="003E2365">
      <w:pPr>
        <w:overflowPunct/>
        <w:autoSpaceDE/>
        <w:autoSpaceDN/>
        <w:adjustRightInd/>
        <w:jc w:val="left"/>
        <w:textAlignment w:val="auto"/>
        <w:rPr>
          <w:rFonts w:ascii="Verdana" w:hAnsi="Verdana"/>
          <w:b/>
          <w:bCs/>
          <w:lang w:val="en-US"/>
        </w:rPr>
      </w:pPr>
    </w:p>
    <w:p w14:paraId="1B593C24" w14:textId="77EB0EE8" w:rsidR="003741BB" w:rsidRDefault="00E650E0">
      <w:pPr>
        <w:overflowPunct/>
        <w:autoSpaceDE/>
        <w:autoSpaceDN/>
        <w:adjustRightInd/>
        <w:jc w:val="left"/>
        <w:textAlignment w:val="auto"/>
        <w:rPr>
          <w:rFonts w:ascii="Verdana" w:hAnsi="Verdana"/>
          <w:b/>
          <w:bCs/>
          <w:lang w:val="en-US"/>
        </w:rPr>
      </w:pPr>
      <w:r>
        <w:rPr>
          <w:rFonts w:ascii="Verdana" w:hAnsi="Verdana"/>
          <w:b/>
          <w:bCs/>
          <w:lang w:val="en-US"/>
        </w:rPr>
        <w:t>Academic b</w:t>
      </w:r>
      <w:r w:rsidR="008A39C6">
        <w:rPr>
          <w:rFonts w:ascii="Verdana" w:hAnsi="Verdana"/>
          <w:b/>
          <w:bCs/>
          <w:lang w:val="en-US"/>
        </w:rPr>
        <w:t xml:space="preserve">oard </w:t>
      </w:r>
      <w:r w:rsidR="003741BB">
        <w:rPr>
          <w:rFonts w:ascii="Verdana" w:hAnsi="Verdana"/>
          <w:b/>
          <w:bCs/>
          <w:lang w:val="en-US"/>
        </w:rPr>
        <w:t>work and memberships</w:t>
      </w:r>
    </w:p>
    <w:p w14:paraId="571E866F" w14:textId="79BFDBF3" w:rsidR="00B438CE" w:rsidRPr="00B438CE" w:rsidRDefault="00B438CE">
      <w:pPr>
        <w:overflowPunct/>
        <w:autoSpaceDE/>
        <w:autoSpaceDN/>
        <w:adjustRightInd/>
        <w:jc w:val="left"/>
        <w:textAlignment w:val="auto"/>
        <w:rPr>
          <w:rFonts w:ascii="Verdana" w:hAnsi="Verdana"/>
          <w:lang w:val="en-US"/>
        </w:rPr>
      </w:pPr>
      <w:r w:rsidRPr="00B438CE">
        <w:rPr>
          <w:rFonts w:ascii="Verdana" w:hAnsi="Verdana"/>
          <w:lang w:val="en-US"/>
        </w:rPr>
        <w:t>Current</w:t>
      </w:r>
    </w:p>
    <w:p w14:paraId="40463E2F" w14:textId="1F2B8BF8" w:rsidR="00E17166" w:rsidRPr="00C51955" w:rsidRDefault="00E17166" w:rsidP="008C7E6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lang w:val="en-US"/>
        </w:rPr>
      </w:pPr>
      <w:r w:rsidRPr="00C51955">
        <w:rPr>
          <w:rFonts w:ascii="Verdana" w:hAnsi="Verdana"/>
          <w:lang w:val="en-US"/>
        </w:rPr>
        <w:t xml:space="preserve">Board member in the Danish </w:t>
      </w:r>
      <w:r w:rsidR="00C51955">
        <w:rPr>
          <w:rFonts w:ascii="Verdana" w:hAnsi="Verdana"/>
          <w:lang w:val="en-US"/>
        </w:rPr>
        <w:t xml:space="preserve">tourism </w:t>
      </w:r>
      <w:r w:rsidRPr="00C51955">
        <w:rPr>
          <w:rFonts w:ascii="Verdana" w:hAnsi="Verdana"/>
          <w:lang w:val="en-US"/>
        </w:rPr>
        <w:t xml:space="preserve">research network </w:t>
      </w:r>
      <w:proofErr w:type="spellStart"/>
      <w:r w:rsidRPr="00C51955">
        <w:rPr>
          <w:rFonts w:ascii="Verdana" w:hAnsi="Verdana"/>
          <w:i/>
          <w:iCs/>
          <w:lang w:val="en-US"/>
        </w:rPr>
        <w:t>Turismeforskere</w:t>
      </w:r>
      <w:proofErr w:type="spellEnd"/>
      <w:r w:rsidRPr="00C51955">
        <w:rPr>
          <w:rFonts w:ascii="Verdana" w:hAnsi="Verdana"/>
          <w:i/>
          <w:iCs/>
          <w:lang w:val="en-US"/>
        </w:rPr>
        <w:t xml:space="preserve"> i Danmark (</w:t>
      </w:r>
      <w:proofErr w:type="spellStart"/>
      <w:r w:rsidRPr="00C51955">
        <w:rPr>
          <w:rFonts w:ascii="Verdana" w:hAnsi="Verdana"/>
          <w:i/>
          <w:iCs/>
          <w:lang w:val="en-US"/>
        </w:rPr>
        <w:t>TiD</w:t>
      </w:r>
      <w:proofErr w:type="spellEnd"/>
      <w:r w:rsidRPr="00C51955">
        <w:rPr>
          <w:rFonts w:ascii="Verdana" w:hAnsi="Verdana"/>
          <w:i/>
          <w:iCs/>
          <w:lang w:val="en-US"/>
        </w:rPr>
        <w:t>)</w:t>
      </w:r>
    </w:p>
    <w:p w14:paraId="61CC78A0" w14:textId="7F654527" w:rsidR="00E17166" w:rsidRPr="00C51955" w:rsidRDefault="00C51955" w:rsidP="008C7E6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lang w:val="en-US"/>
        </w:rPr>
      </w:pPr>
      <w:r w:rsidRPr="00C51955">
        <w:rPr>
          <w:rFonts w:ascii="Verdana" w:hAnsi="Verdana"/>
          <w:lang w:val="en-US"/>
        </w:rPr>
        <w:t xml:space="preserve">Board member in the Nordic </w:t>
      </w:r>
      <w:r>
        <w:rPr>
          <w:rFonts w:ascii="Verdana" w:hAnsi="Verdana"/>
          <w:lang w:val="en-US"/>
        </w:rPr>
        <w:t xml:space="preserve">research tourism network </w:t>
      </w:r>
      <w:r w:rsidR="00E17166" w:rsidRPr="00C51955">
        <w:rPr>
          <w:rFonts w:ascii="Verdana" w:hAnsi="Verdana"/>
          <w:i/>
          <w:iCs/>
          <w:lang w:val="en-US"/>
        </w:rPr>
        <w:t>NORTHORS</w:t>
      </w:r>
    </w:p>
    <w:p w14:paraId="7C3C7879" w14:textId="6AB1FF32" w:rsidR="00E17166" w:rsidRPr="00C51955" w:rsidRDefault="000354EA" w:rsidP="008C7E6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lang w:val="en-US"/>
        </w:rPr>
      </w:pPr>
      <w:r>
        <w:rPr>
          <w:rFonts w:ascii="Verdana" w:hAnsi="Verdana" w:cstheme="minorHAnsi"/>
          <w:lang w:val="en-US"/>
        </w:rPr>
        <w:t>Associate</w:t>
      </w:r>
      <w:r w:rsidR="005E5321">
        <w:rPr>
          <w:rFonts w:ascii="Verdana" w:hAnsi="Verdana" w:cstheme="minorHAnsi"/>
          <w:lang w:val="en-US"/>
        </w:rPr>
        <w:t xml:space="preserve"> m</w:t>
      </w:r>
      <w:r w:rsidR="00C51955" w:rsidRPr="00C51955">
        <w:rPr>
          <w:rFonts w:ascii="Verdana" w:hAnsi="Verdana" w:cstheme="minorHAnsi"/>
          <w:lang w:val="en-US"/>
        </w:rPr>
        <w:t>ember of C</w:t>
      </w:r>
      <w:r w:rsidR="00E17166" w:rsidRPr="00C51955">
        <w:rPr>
          <w:rFonts w:ascii="Verdana" w:hAnsi="Verdana" w:cstheme="minorHAnsi"/>
          <w:lang w:val="en-US"/>
        </w:rPr>
        <w:t>ent</w:t>
      </w:r>
      <w:r w:rsidR="00C51955" w:rsidRPr="00C51955">
        <w:rPr>
          <w:rFonts w:ascii="Verdana" w:hAnsi="Verdana" w:cstheme="minorHAnsi"/>
          <w:lang w:val="en-US"/>
        </w:rPr>
        <w:t>er</w:t>
      </w:r>
      <w:r w:rsidR="00E17166" w:rsidRPr="00C51955">
        <w:rPr>
          <w:rFonts w:ascii="Verdana" w:hAnsi="Verdana" w:cstheme="minorHAnsi"/>
          <w:lang w:val="en-US"/>
        </w:rPr>
        <w:t xml:space="preserve"> </w:t>
      </w:r>
      <w:r w:rsidR="00C51955" w:rsidRPr="00C51955">
        <w:rPr>
          <w:rFonts w:ascii="Verdana" w:hAnsi="Verdana" w:cstheme="minorHAnsi"/>
          <w:lang w:val="en-US"/>
        </w:rPr>
        <w:t>for</w:t>
      </w:r>
      <w:r w:rsidR="00E17166" w:rsidRPr="00C51955">
        <w:rPr>
          <w:rFonts w:ascii="Verdana" w:hAnsi="Verdana" w:cstheme="minorHAnsi"/>
          <w:lang w:val="en-US"/>
        </w:rPr>
        <w:t xml:space="preserve"> T</w:t>
      </w:r>
      <w:r w:rsidR="00C51955" w:rsidRPr="00C51955">
        <w:rPr>
          <w:rFonts w:ascii="Verdana" w:hAnsi="Verdana" w:cstheme="minorHAnsi"/>
          <w:lang w:val="en-US"/>
        </w:rPr>
        <w:t>o</w:t>
      </w:r>
      <w:r w:rsidR="00E17166" w:rsidRPr="00C51955">
        <w:rPr>
          <w:rFonts w:ascii="Verdana" w:hAnsi="Verdana" w:cstheme="minorHAnsi"/>
          <w:lang w:val="en-US"/>
        </w:rPr>
        <w:t xml:space="preserve">urism (CFT) </w:t>
      </w:r>
      <w:r w:rsidR="00C51955" w:rsidRPr="00C51955">
        <w:rPr>
          <w:rFonts w:ascii="Verdana" w:hAnsi="Verdana" w:cstheme="minorHAnsi"/>
          <w:lang w:val="en-US"/>
        </w:rPr>
        <w:t>at the Un</w:t>
      </w:r>
      <w:r w:rsidR="00C51955">
        <w:rPr>
          <w:rFonts w:ascii="Verdana" w:hAnsi="Verdana" w:cstheme="minorHAnsi"/>
          <w:lang w:val="en-US"/>
        </w:rPr>
        <w:t>i</w:t>
      </w:r>
      <w:r w:rsidR="00C51955" w:rsidRPr="00C51955">
        <w:rPr>
          <w:rFonts w:ascii="Verdana" w:hAnsi="Verdana" w:cstheme="minorHAnsi"/>
          <w:lang w:val="en-US"/>
        </w:rPr>
        <w:t>versity o</w:t>
      </w:r>
      <w:r w:rsidR="00C51955">
        <w:rPr>
          <w:rFonts w:ascii="Verdana" w:hAnsi="Verdana" w:cstheme="minorHAnsi"/>
          <w:lang w:val="en-US"/>
        </w:rPr>
        <w:t>f Gothenburg, Sweden</w:t>
      </w:r>
    </w:p>
    <w:p w14:paraId="212C3D5C" w14:textId="77777777" w:rsidR="00B438CE" w:rsidRDefault="00B438CE">
      <w:pPr>
        <w:overflowPunct/>
        <w:autoSpaceDE/>
        <w:autoSpaceDN/>
        <w:adjustRightInd/>
        <w:jc w:val="left"/>
        <w:textAlignment w:val="auto"/>
        <w:rPr>
          <w:rFonts w:ascii="Verdana" w:hAnsi="Verdana"/>
          <w:b/>
          <w:bCs/>
          <w:lang w:val="en-US"/>
        </w:rPr>
      </w:pPr>
    </w:p>
    <w:p w14:paraId="419E7D20" w14:textId="77777777" w:rsidR="00B438CE" w:rsidRPr="00707F9A" w:rsidRDefault="00B438CE">
      <w:pPr>
        <w:overflowPunct/>
        <w:autoSpaceDE/>
        <w:autoSpaceDN/>
        <w:adjustRightInd/>
        <w:jc w:val="left"/>
        <w:textAlignment w:val="auto"/>
        <w:rPr>
          <w:rFonts w:ascii="Verdana" w:hAnsi="Verdana"/>
          <w:bCs/>
          <w:lang w:val="en-US"/>
        </w:rPr>
      </w:pPr>
      <w:r w:rsidRPr="00707F9A">
        <w:rPr>
          <w:rFonts w:ascii="Verdana" w:hAnsi="Verdana"/>
          <w:bCs/>
          <w:lang w:val="en-US"/>
        </w:rPr>
        <w:t>Former</w:t>
      </w:r>
    </w:p>
    <w:p w14:paraId="0A51775D" w14:textId="725CCF0C" w:rsidR="004F2142" w:rsidRPr="003934C3" w:rsidRDefault="00B438CE" w:rsidP="008C7E6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lang w:val="en-US"/>
        </w:rPr>
      </w:pPr>
      <w:r w:rsidRPr="003934C3">
        <w:rPr>
          <w:rFonts w:ascii="Verdana" w:hAnsi="Verdana" w:cstheme="minorHAnsi"/>
          <w:color w:val="000000"/>
          <w:lang w:val="en-GB"/>
        </w:rPr>
        <w:t xml:space="preserve">Member of </w:t>
      </w:r>
      <w:r w:rsidRPr="003934C3">
        <w:rPr>
          <w:rFonts w:ascii="Verdana" w:hAnsi="Verdana" w:cstheme="minorHAnsi"/>
          <w:lang w:val="en-US"/>
        </w:rPr>
        <w:t>Gothenburg Global Biodiversity Centre (GGBC), University of Gothenburg</w:t>
      </w:r>
      <w:r w:rsidR="004F2142" w:rsidRPr="003934C3">
        <w:rPr>
          <w:rFonts w:ascii="Verdana" w:hAnsi="Verdana" w:cstheme="minorHAnsi"/>
          <w:lang w:val="en-US"/>
        </w:rPr>
        <w:t>, Sweden</w:t>
      </w:r>
    </w:p>
    <w:p w14:paraId="3E3F5817" w14:textId="77777777" w:rsidR="00C26CC0" w:rsidRPr="003934C3" w:rsidRDefault="00B438CE" w:rsidP="008C7E6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lang w:val="en-US"/>
        </w:rPr>
      </w:pPr>
      <w:r w:rsidRPr="003934C3">
        <w:rPr>
          <w:rFonts w:ascii="Verdana" w:hAnsi="Verdana" w:cstheme="minorHAnsi"/>
          <w:lang w:val="en-US"/>
        </w:rPr>
        <w:t>Member of the International Coastal and Marine Tourism Society (ICMTS)</w:t>
      </w:r>
      <w:r w:rsidR="004F2142" w:rsidRPr="003934C3">
        <w:rPr>
          <w:rFonts w:ascii="Verdana" w:hAnsi="Verdana" w:cstheme="minorHAnsi"/>
          <w:lang w:val="en-US"/>
        </w:rPr>
        <w:t>, global</w:t>
      </w:r>
      <w:r w:rsidR="00C26CC0" w:rsidRPr="003934C3">
        <w:rPr>
          <w:rFonts w:ascii="Verdana" w:hAnsi="Verdana" w:cstheme="minorHAnsi"/>
          <w:lang w:val="en-US"/>
        </w:rPr>
        <w:t xml:space="preserve"> network</w:t>
      </w:r>
    </w:p>
    <w:p w14:paraId="0F04A842" w14:textId="77777777" w:rsidR="00553BA1" w:rsidRPr="003934C3" w:rsidRDefault="00B438CE" w:rsidP="008C7E6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lang w:val="en-US"/>
        </w:rPr>
      </w:pPr>
      <w:r w:rsidRPr="003934C3">
        <w:rPr>
          <w:rFonts w:ascii="Verdana" w:hAnsi="Verdana" w:cstheme="minorHAnsi"/>
          <w:lang w:val="en-US"/>
        </w:rPr>
        <w:t>Research advisor at the Swedish Institute for the Marine Environment</w:t>
      </w:r>
      <w:r w:rsidR="00553BA1" w:rsidRPr="003934C3">
        <w:rPr>
          <w:rFonts w:ascii="Verdana" w:hAnsi="Verdana" w:cstheme="minorHAnsi"/>
          <w:lang w:val="en-US"/>
        </w:rPr>
        <w:t>, Sweden</w:t>
      </w:r>
    </w:p>
    <w:p w14:paraId="53381B44" w14:textId="77777777" w:rsidR="00553BA1" w:rsidRPr="003934C3" w:rsidRDefault="00B438CE" w:rsidP="008C7E6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lang w:val="en-US"/>
        </w:rPr>
      </w:pPr>
      <w:r w:rsidRPr="003934C3">
        <w:rPr>
          <w:rFonts w:ascii="Verdana" w:hAnsi="Verdana" w:cstheme="minorHAnsi"/>
          <w:lang w:val="en-US"/>
        </w:rPr>
        <w:t>Member of the Centre for Sea and Society, University of Gothenburg</w:t>
      </w:r>
      <w:r w:rsidR="00553BA1" w:rsidRPr="003934C3">
        <w:rPr>
          <w:rFonts w:ascii="Verdana" w:hAnsi="Verdana" w:cstheme="minorHAnsi"/>
          <w:lang w:val="en-US"/>
        </w:rPr>
        <w:t>, Sweden</w:t>
      </w:r>
    </w:p>
    <w:p w14:paraId="09CFBE9D" w14:textId="77777777" w:rsidR="00553BA1" w:rsidRPr="003934C3" w:rsidRDefault="00B438CE" w:rsidP="008C7E6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lang w:val="en-US"/>
        </w:rPr>
      </w:pPr>
      <w:r w:rsidRPr="003934C3">
        <w:rPr>
          <w:rFonts w:ascii="Verdana" w:hAnsi="Verdana" w:cstheme="minorHAnsi"/>
          <w:lang w:val="en-US"/>
        </w:rPr>
        <w:t>Member of the MSP Research Network (MSPRN)</w:t>
      </w:r>
      <w:r w:rsidR="00553BA1" w:rsidRPr="003934C3">
        <w:rPr>
          <w:rFonts w:ascii="Verdana" w:hAnsi="Verdana" w:cstheme="minorHAnsi"/>
          <w:lang w:val="en-US"/>
        </w:rPr>
        <w:t>, global network</w:t>
      </w:r>
    </w:p>
    <w:p w14:paraId="56BDD4EE" w14:textId="7AE34D6C" w:rsidR="00B438CE" w:rsidRPr="00410B65" w:rsidRDefault="00B438CE" w:rsidP="008C7E65">
      <w:pPr>
        <w:pStyle w:val="Listeafsnit"/>
        <w:numPr>
          <w:ilvl w:val="0"/>
          <w:numId w:val="1"/>
        </w:numPr>
        <w:spacing w:line="276" w:lineRule="auto"/>
        <w:rPr>
          <w:rFonts w:ascii="Verdana" w:hAnsi="Verdana"/>
          <w:lang w:val="en-US"/>
        </w:rPr>
      </w:pPr>
      <w:r w:rsidRPr="003934C3">
        <w:rPr>
          <w:rFonts w:ascii="Verdana" w:hAnsi="Verdana" w:cstheme="minorHAnsi"/>
          <w:lang w:val="en-US"/>
        </w:rPr>
        <w:t>Member of the Landscape and planning research group, University of Gothenburg</w:t>
      </w:r>
      <w:r w:rsidR="00DE1FC2" w:rsidRPr="003934C3">
        <w:rPr>
          <w:rFonts w:ascii="Verdana" w:hAnsi="Verdana" w:cstheme="minorHAnsi"/>
          <w:lang w:val="en-US"/>
        </w:rPr>
        <w:t>, Sweden</w:t>
      </w:r>
    </w:p>
    <w:p w14:paraId="45932913" w14:textId="77777777" w:rsidR="00410B65" w:rsidRDefault="00410B65" w:rsidP="00D721AE">
      <w:pPr>
        <w:overflowPunct/>
        <w:autoSpaceDE/>
        <w:autoSpaceDN/>
        <w:adjustRightInd/>
        <w:jc w:val="left"/>
        <w:textAlignment w:val="auto"/>
        <w:rPr>
          <w:rFonts w:ascii="Verdana" w:hAnsi="Verdana"/>
          <w:b/>
          <w:bCs/>
          <w:lang w:val="en-US"/>
        </w:rPr>
      </w:pPr>
    </w:p>
    <w:p w14:paraId="130DF3B9" w14:textId="1F5E799D" w:rsidR="00D721AE" w:rsidRPr="00410B65" w:rsidRDefault="00410B65" w:rsidP="00410B65">
      <w:pPr>
        <w:overflowPunct/>
        <w:autoSpaceDE/>
        <w:autoSpaceDN/>
        <w:adjustRightInd/>
        <w:spacing w:line="276" w:lineRule="auto"/>
        <w:jc w:val="left"/>
        <w:textAlignment w:val="auto"/>
        <w:rPr>
          <w:rFonts w:ascii="Verdana" w:hAnsi="Verdana"/>
          <w:b/>
          <w:bCs/>
          <w:lang w:val="en-US"/>
        </w:rPr>
      </w:pPr>
      <w:r w:rsidRPr="00410B65">
        <w:rPr>
          <w:rFonts w:ascii="Verdana" w:hAnsi="Verdana"/>
          <w:b/>
          <w:bCs/>
          <w:lang w:val="en-US"/>
        </w:rPr>
        <w:t>W</w:t>
      </w:r>
      <w:r w:rsidR="00D721AE" w:rsidRPr="00410B65">
        <w:rPr>
          <w:rFonts w:ascii="Verdana" w:hAnsi="Verdana"/>
          <w:b/>
          <w:bCs/>
          <w:lang w:val="en-US"/>
        </w:rPr>
        <w:t>here I contribute best</w:t>
      </w:r>
    </w:p>
    <w:p w14:paraId="0433ED52" w14:textId="46CFC4FF" w:rsidR="00D721AE" w:rsidRPr="00410B65" w:rsidRDefault="00D721AE" w:rsidP="00EA21E6">
      <w:pPr>
        <w:overflowPunct/>
        <w:autoSpaceDE/>
        <w:autoSpaceDN/>
        <w:adjustRightInd/>
        <w:spacing w:line="276" w:lineRule="auto"/>
        <w:textAlignment w:val="auto"/>
        <w:rPr>
          <w:rFonts w:ascii="Verdana" w:hAnsi="Verdana"/>
          <w:lang w:val="en-US"/>
        </w:rPr>
      </w:pPr>
      <w:r w:rsidRPr="00410B65">
        <w:rPr>
          <w:rFonts w:ascii="Verdana" w:hAnsi="Verdana"/>
          <w:lang w:val="en-US"/>
        </w:rPr>
        <w:t xml:space="preserve">I am the person with a deep insight into my </w:t>
      </w:r>
      <w:r w:rsidR="001F0F53">
        <w:rPr>
          <w:rFonts w:ascii="Verdana" w:hAnsi="Verdana"/>
          <w:lang w:val="en-US"/>
        </w:rPr>
        <w:t>knowledge</w:t>
      </w:r>
      <w:r w:rsidRPr="00410B65">
        <w:rPr>
          <w:rFonts w:ascii="Verdana" w:hAnsi="Verdana"/>
          <w:lang w:val="en-US"/>
        </w:rPr>
        <w:t xml:space="preserve"> areas – and interests. I can be drawn into almost a</w:t>
      </w:r>
      <w:r w:rsidR="001F0F53">
        <w:rPr>
          <w:rFonts w:ascii="Verdana" w:hAnsi="Verdana"/>
          <w:lang w:val="en-US"/>
        </w:rPr>
        <w:t>ny</w:t>
      </w:r>
      <w:r w:rsidRPr="00410B65">
        <w:rPr>
          <w:rFonts w:ascii="Verdana" w:hAnsi="Verdana"/>
          <w:lang w:val="en-US"/>
        </w:rPr>
        <w:t xml:space="preserve"> type of project and can quickly produce results. I am also the person who is typically put in charge of</w:t>
      </w:r>
      <w:r w:rsidR="001F0F53">
        <w:rPr>
          <w:rFonts w:ascii="Verdana" w:hAnsi="Verdana"/>
          <w:lang w:val="en-US"/>
        </w:rPr>
        <w:t>,</w:t>
      </w:r>
      <w:r w:rsidRPr="00410B65">
        <w:rPr>
          <w:rFonts w:ascii="Verdana" w:hAnsi="Verdana"/>
          <w:lang w:val="en-US"/>
        </w:rPr>
        <w:t xml:space="preserve"> or involved in</w:t>
      </w:r>
      <w:r w:rsidR="001F0F53">
        <w:rPr>
          <w:rFonts w:ascii="Verdana" w:hAnsi="Verdana"/>
          <w:lang w:val="en-US"/>
        </w:rPr>
        <w:t>,</w:t>
      </w:r>
      <w:r w:rsidRPr="00410B65">
        <w:rPr>
          <w:rFonts w:ascii="Verdana" w:hAnsi="Verdana"/>
          <w:lang w:val="en-US"/>
        </w:rPr>
        <w:t xml:space="preserve"> projects with a combination of my professional and pro</w:t>
      </w:r>
      <w:r w:rsidR="00926D59">
        <w:rPr>
          <w:rFonts w:ascii="Verdana" w:hAnsi="Verdana"/>
          <w:lang w:val="en-US"/>
        </w:rPr>
        <w:t>ject</w:t>
      </w:r>
      <w:r w:rsidRPr="00410B65">
        <w:rPr>
          <w:rFonts w:ascii="Verdana" w:hAnsi="Verdana"/>
          <w:lang w:val="en-US"/>
        </w:rPr>
        <w:t>-related skills as well as plan</w:t>
      </w:r>
      <w:r w:rsidR="00926D59">
        <w:rPr>
          <w:rFonts w:ascii="Verdana" w:hAnsi="Verdana"/>
          <w:lang w:val="en-US"/>
        </w:rPr>
        <w:t>ning instinct</w:t>
      </w:r>
      <w:r w:rsidRPr="00410B65">
        <w:rPr>
          <w:rFonts w:ascii="Verdana" w:hAnsi="Verdana"/>
          <w:lang w:val="en-US"/>
        </w:rPr>
        <w:t xml:space="preserve">. I am also the person who actively helps to nurture network and collaboration relationships, where I especially contribute with my many Nordic and international contacts. Finally, I am also the problem-solver type who is activated when projects get stuck and new decisions </w:t>
      </w:r>
      <w:r w:rsidR="00580395">
        <w:rPr>
          <w:rFonts w:ascii="Verdana" w:hAnsi="Verdana"/>
          <w:lang w:val="en-US"/>
        </w:rPr>
        <w:t>must</w:t>
      </w:r>
      <w:r w:rsidRPr="00410B65">
        <w:rPr>
          <w:rFonts w:ascii="Verdana" w:hAnsi="Verdana"/>
          <w:lang w:val="en-US"/>
        </w:rPr>
        <w:t xml:space="preserve"> be made to move forward.</w:t>
      </w:r>
    </w:p>
    <w:sectPr w:rsidR="00D721AE" w:rsidRPr="00410B65" w:rsidSect="0070062C">
      <w:pgSz w:w="11906" w:h="16838"/>
      <w:pgMar w:top="125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9E4C2" w14:textId="77777777" w:rsidR="00294192" w:rsidRDefault="00294192">
      <w:r>
        <w:separator/>
      </w:r>
    </w:p>
  </w:endnote>
  <w:endnote w:type="continuationSeparator" w:id="0">
    <w:p w14:paraId="20505F00" w14:textId="77777777" w:rsidR="00294192" w:rsidRDefault="0029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eGothic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31154" w14:textId="77777777" w:rsidR="00294192" w:rsidRDefault="00294192">
      <w:r>
        <w:separator/>
      </w:r>
    </w:p>
  </w:footnote>
  <w:footnote w:type="continuationSeparator" w:id="0">
    <w:p w14:paraId="39F67EC4" w14:textId="77777777" w:rsidR="00294192" w:rsidRDefault="00294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6B48"/>
    <w:multiLevelType w:val="hybridMultilevel"/>
    <w:tmpl w:val="1502463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C80ED1"/>
    <w:multiLevelType w:val="hybridMultilevel"/>
    <w:tmpl w:val="35E2AD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03906"/>
    <w:multiLevelType w:val="hybridMultilevel"/>
    <w:tmpl w:val="BD8ADF4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BE4A0A"/>
    <w:multiLevelType w:val="hybridMultilevel"/>
    <w:tmpl w:val="4E0CB4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161429">
    <w:abstractNumId w:val="2"/>
  </w:num>
  <w:num w:numId="2" w16cid:durableId="298924951">
    <w:abstractNumId w:val="0"/>
  </w:num>
  <w:num w:numId="3" w16cid:durableId="452750557">
    <w:abstractNumId w:val="3"/>
  </w:num>
  <w:num w:numId="4" w16cid:durableId="5315963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987"/>
    <w:rsid w:val="0000243F"/>
    <w:rsid w:val="0000537A"/>
    <w:rsid w:val="00013EF2"/>
    <w:rsid w:val="00017B76"/>
    <w:rsid w:val="00021B0F"/>
    <w:rsid w:val="000255C9"/>
    <w:rsid w:val="00027668"/>
    <w:rsid w:val="000317AF"/>
    <w:rsid w:val="000354EA"/>
    <w:rsid w:val="00037BB9"/>
    <w:rsid w:val="00037D5C"/>
    <w:rsid w:val="00040B21"/>
    <w:rsid w:val="0004212A"/>
    <w:rsid w:val="0004382F"/>
    <w:rsid w:val="0004490D"/>
    <w:rsid w:val="0004607C"/>
    <w:rsid w:val="000516C2"/>
    <w:rsid w:val="00053667"/>
    <w:rsid w:val="000546FB"/>
    <w:rsid w:val="00055548"/>
    <w:rsid w:val="00064C8E"/>
    <w:rsid w:val="00065D52"/>
    <w:rsid w:val="000735C5"/>
    <w:rsid w:val="00073B78"/>
    <w:rsid w:val="00080BC9"/>
    <w:rsid w:val="00081F1A"/>
    <w:rsid w:val="00086518"/>
    <w:rsid w:val="000900E4"/>
    <w:rsid w:val="000929A1"/>
    <w:rsid w:val="0009458B"/>
    <w:rsid w:val="000B2EE9"/>
    <w:rsid w:val="000B65BA"/>
    <w:rsid w:val="000B77A9"/>
    <w:rsid w:val="000C3CC6"/>
    <w:rsid w:val="000C68B0"/>
    <w:rsid w:val="000D5C7A"/>
    <w:rsid w:val="000D75EF"/>
    <w:rsid w:val="000E1A5C"/>
    <w:rsid w:val="000E50CB"/>
    <w:rsid w:val="000E6CDE"/>
    <w:rsid w:val="000F33C1"/>
    <w:rsid w:val="00105962"/>
    <w:rsid w:val="00105DF7"/>
    <w:rsid w:val="0010746A"/>
    <w:rsid w:val="00111B9F"/>
    <w:rsid w:val="00112419"/>
    <w:rsid w:val="001148D4"/>
    <w:rsid w:val="00116BBA"/>
    <w:rsid w:val="0012103D"/>
    <w:rsid w:val="001220BE"/>
    <w:rsid w:val="00122A36"/>
    <w:rsid w:val="00127814"/>
    <w:rsid w:val="001329C3"/>
    <w:rsid w:val="00132C06"/>
    <w:rsid w:val="00133E31"/>
    <w:rsid w:val="001342D9"/>
    <w:rsid w:val="001345E5"/>
    <w:rsid w:val="00135C32"/>
    <w:rsid w:val="00143131"/>
    <w:rsid w:val="00151657"/>
    <w:rsid w:val="00153158"/>
    <w:rsid w:val="00160655"/>
    <w:rsid w:val="0016097C"/>
    <w:rsid w:val="001666E7"/>
    <w:rsid w:val="00170662"/>
    <w:rsid w:val="001732EB"/>
    <w:rsid w:val="00177D87"/>
    <w:rsid w:val="00183551"/>
    <w:rsid w:val="00185DB8"/>
    <w:rsid w:val="00190D55"/>
    <w:rsid w:val="001A2291"/>
    <w:rsid w:val="001A4A66"/>
    <w:rsid w:val="001A6528"/>
    <w:rsid w:val="001A7059"/>
    <w:rsid w:val="001B015D"/>
    <w:rsid w:val="001B1A2B"/>
    <w:rsid w:val="001B4A36"/>
    <w:rsid w:val="001C1B98"/>
    <w:rsid w:val="001C744B"/>
    <w:rsid w:val="001D0E44"/>
    <w:rsid w:val="001D1225"/>
    <w:rsid w:val="001D12C2"/>
    <w:rsid w:val="001D1E54"/>
    <w:rsid w:val="001D5D53"/>
    <w:rsid w:val="001F0F53"/>
    <w:rsid w:val="001F2378"/>
    <w:rsid w:val="001F72F1"/>
    <w:rsid w:val="0020728C"/>
    <w:rsid w:val="0022266F"/>
    <w:rsid w:val="00222ADF"/>
    <w:rsid w:val="00230BDF"/>
    <w:rsid w:val="00230CBF"/>
    <w:rsid w:val="002365F2"/>
    <w:rsid w:val="0024100F"/>
    <w:rsid w:val="00245913"/>
    <w:rsid w:val="00246064"/>
    <w:rsid w:val="00260015"/>
    <w:rsid w:val="002625AE"/>
    <w:rsid w:val="0026662D"/>
    <w:rsid w:val="002705A5"/>
    <w:rsid w:val="00272E3C"/>
    <w:rsid w:val="0027676D"/>
    <w:rsid w:val="00276B10"/>
    <w:rsid w:val="00282030"/>
    <w:rsid w:val="00294192"/>
    <w:rsid w:val="00294B8F"/>
    <w:rsid w:val="00294CD5"/>
    <w:rsid w:val="002A1029"/>
    <w:rsid w:val="002A2D8A"/>
    <w:rsid w:val="002B119D"/>
    <w:rsid w:val="002B4AB6"/>
    <w:rsid w:val="002C3904"/>
    <w:rsid w:val="002C432D"/>
    <w:rsid w:val="002C5EAC"/>
    <w:rsid w:val="002D6131"/>
    <w:rsid w:val="002E6C05"/>
    <w:rsid w:val="002E6EFD"/>
    <w:rsid w:val="002F1B30"/>
    <w:rsid w:val="002F1F5B"/>
    <w:rsid w:val="002F2EE1"/>
    <w:rsid w:val="002F5F68"/>
    <w:rsid w:val="00300087"/>
    <w:rsid w:val="003010D5"/>
    <w:rsid w:val="00301834"/>
    <w:rsid w:val="00305218"/>
    <w:rsid w:val="00311ACF"/>
    <w:rsid w:val="003135C1"/>
    <w:rsid w:val="00313AA7"/>
    <w:rsid w:val="00320404"/>
    <w:rsid w:val="00321E7C"/>
    <w:rsid w:val="00322A5B"/>
    <w:rsid w:val="00327A4F"/>
    <w:rsid w:val="0033098D"/>
    <w:rsid w:val="00331B5C"/>
    <w:rsid w:val="00332D88"/>
    <w:rsid w:val="003350D5"/>
    <w:rsid w:val="003353C4"/>
    <w:rsid w:val="00350C17"/>
    <w:rsid w:val="00351465"/>
    <w:rsid w:val="00352445"/>
    <w:rsid w:val="0035582B"/>
    <w:rsid w:val="00361267"/>
    <w:rsid w:val="003645D7"/>
    <w:rsid w:val="00370FE9"/>
    <w:rsid w:val="00371524"/>
    <w:rsid w:val="0037152D"/>
    <w:rsid w:val="003741BB"/>
    <w:rsid w:val="003755FF"/>
    <w:rsid w:val="003808D5"/>
    <w:rsid w:val="0038532B"/>
    <w:rsid w:val="003856DF"/>
    <w:rsid w:val="003859D4"/>
    <w:rsid w:val="003867F7"/>
    <w:rsid w:val="00392D83"/>
    <w:rsid w:val="003934C3"/>
    <w:rsid w:val="003A328B"/>
    <w:rsid w:val="003A4987"/>
    <w:rsid w:val="003A7D23"/>
    <w:rsid w:val="003B6BC6"/>
    <w:rsid w:val="003C215D"/>
    <w:rsid w:val="003D2B16"/>
    <w:rsid w:val="003D70FC"/>
    <w:rsid w:val="003E0431"/>
    <w:rsid w:val="003E2365"/>
    <w:rsid w:val="003E61DC"/>
    <w:rsid w:val="003E7B59"/>
    <w:rsid w:val="003F4688"/>
    <w:rsid w:val="003F595E"/>
    <w:rsid w:val="003F7825"/>
    <w:rsid w:val="00400538"/>
    <w:rsid w:val="00402AC4"/>
    <w:rsid w:val="0040370C"/>
    <w:rsid w:val="00403C70"/>
    <w:rsid w:val="00410B65"/>
    <w:rsid w:val="00412DE6"/>
    <w:rsid w:val="00426C9F"/>
    <w:rsid w:val="004300DE"/>
    <w:rsid w:val="00433841"/>
    <w:rsid w:val="004370B0"/>
    <w:rsid w:val="00440609"/>
    <w:rsid w:val="00440E8A"/>
    <w:rsid w:val="0044291C"/>
    <w:rsid w:val="00443E6E"/>
    <w:rsid w:val="00445A80"/>
    <w:rsid w:val="00446D55"/>
    <w:rsid w:val="00450287"/>
    <w:rsid w:val="00456EF8"/>
    <w:rsid w:val="0045715A"/>
    <w:rsid w:val="004574E0"/>
    <w:rsid w:val="004678D0"/>
    <w:rsid w:val="004741EF"/>
    <w:rsid w:val="00476DA1"/>
    <w:rsid w:val="004855B6"/>
    <w:rsid w:val="00485DCD"/>
    <w:rsid w:val="00486CEF"/>
    <w:rsid w:val="00487509"/>
    <w:rsid w:val="004916EA"/>
    <w:rsid w:val="00492639"/>
    <w:rsid w:val="00495972"/>
    <w:rsid w:val="004A12B1"/>
    <w:rsid w:val="004A142C"/>
    <w:rsid w:val="004A4BBA"/>
    <w:rsid w:val="004A7716"/>
    <w:rsid w:val="004B2602"/>
    <w:rsid w:val="004B5842"/>
    <w:rsid w:val="004C485A"/>
    <w:rsid w:val="004D3470"/>
    <w:rsid w:val="004D3D24"/>
    <w:rsid w:val="004D57B9"/>
    <w:rsid w:val="004D63CE"/>
    <w:rsid w:val="004D7A02"/>
    <w:rsid w:val="004E1B02"/>
    <w:rsid w:val="004E7303"/>
    <w:rsid w:val="004F2142"/>
    <w:rsid w:val="004F3AA0"/>
    <w:rsid w:val="004F4961"/>
    <w:rsid w:val="0050088B"/>
    <w:rsid w:val="00500E87"/>
    <w:rsid w:val="0050176E"/>
    <w:rsid w:val="00503D29"/>
    <w:rsid w:val="005119DB"/>
    <w:rsid w:val="00512D70"/>
    <w:rsid w:val="00513275"/>
    <w:rsid w:val="00517161"/>
    <w:rsid w:val="00517E56"/>
    <w:rsid w:val="00522D8B"/>
    <w:rsid w:val="00527941"/>
    <w:rsid w:val="00527CE3"/>
    <w:rsid w:val="00535B55"/>
    <w:rsid w:val="00536BF8"/>
    <w:rsid w:val="005430FE"/>
    <w:rsid w:val="005464E4"/>
    <w:rsid w:val="00553545"/>
    <w:rsid w:val="00553BA1"/>
    <w:rsid w:val="0055616D"/>
    <w:rsid w:val="00556B6F"/>
    <w:rsid w:val="005644E5"/>
    <w:rsid w:val="0056529F"/>
    <w:rsid w:val="00567341"/>
    <w:rsid w:val="005742D0"/>
    <w:rsid w:val="00580395"/>
    <w:rsid w:val="005826C6"/>
    <w:rsid w:val="00587D9B"/>
    <w:rsid w:val="00587E5F"/>
    <w:rsid w:val="005908E5"/>
    <w:rsid w:val="005928A3"/>
    <w:rsid w:val="00592D68"/>
    <w:rsid w:val="005937B2"/>
    <w:rsid w:val="005954E1"/>
    <w:rsid w:val="005A0016"/>
    <w:rsid w:val="005A25BB"/>
    <w:rsid w:val="005A34FB"/>
    <w:rsid w:val="005B6C8D"/>
    <w:rsid w:val="005D65DC"/>
    <w:rsid w:val="005E01AF"/>
    <w:rsid w:val="005E04DE"/>
    <w:rsid w:val="005E1C4E"/>
    <w:rsid w:val="005E2124"/>
    <w:rsid w:val="005E5312"/>
    <w:rsid w:val="005E5321"/>
    <w:rsid w:val="005E733E"/>
    <w:rsid w:val="005F3A89"/>
    <w:rsid w:val="005F4DA2"/>
    <w:rsid w:val="005F5865"/>
    <w:rsid w:val="00601C21"/>
    <w:rsid w:val="0060261D"/>
    <w:rsid w:val="00603252"/>
    <w:rsid w:val="0060449C"/>
    <w:rsid w:val="00606942"/>
    <w:rsid w:val="00610463"/>
    <w:rsid w:val="006113A7"/>
    <w:rsid w:val="00611C6F"/>
    <w:rsid w:val="00615A64"/>
    <w:rsid w:val="006171D7"/>
    <w:rsid w:val="00621B80"/>
    <w:rsid w:val="00623651"/>
    <w:rsid w:val="00635993"/>
    <w:rsid w:val="00635E4B"/>
    <w:rsid w:val="00637164"/>
    <w:rsid w:val="00641175"/>
    <w:rsid w:val="0064357B"/>
    <w:rsid w:val="00644B44"/>
    <w:rsid w:val="00645FBA"/>
    <w:rsid w:val="0065200B"/>
    <w:rsid w:val="00666B47"/>
    <w:rsid w:val="00672275"/>
    <w:rsid w:val="006732A5"/>
    <w:rsid w:val="006771C9"/>
    <w:rsid w:val="00682183"/>
    <w:rsid w:val="0068327F"/>
    <w:rsid w:val="00697716"/>
    <w:rsid w:val="006A7F44"/>
    <w:rsid w:val="006C17F8"/>
    <w:rsid w:val="006C57A2"/>
    <w:rsid w:val="006D1A98"/>
    <w:rsid w:val="006D25C8"/>
    <w:rsid w:val="006D4ED6"/>
    <w:rsid w:val="006D64D0"/>
    <w:rsid w:val="006E13FD"/>
    <w:rsid w:val="006E57B5"/>
    <w:rsid w:val="006E709F"/>
    <w:rsid w:val="006F13BF"/>
    <w:rsid w:val="006F49EF"/>
    <w:rsid w:val="006F4B13"/>
    <w:rsid w:val="006F56F7"/>
    <w:rsid w:val="006F679B"/>
    <w:rsid w:val="0070062C"/>
    <w:rsid w:val="007077B5"/>
    <w:rsid w:val="00707F9A"/>
    <w:rsid w:val="007112C8"/>
    <w:rsid w:val="0071510B"/>
    <w:rsid w:val="00722EF0"/>
    <w:rsid w:val="007234A4"/>
    <w:rsid w:val="00723C91"/>
    <w:rsid w:val="0072665C"/>
    <w:rsid w:val="00736AEB"/>
    <w:rsid w:val="007427D4"/>
    <w:rsid w:val="00742FD2"/>
    <w:rsid w:val="00746E1B"/>
    <w:rsid w:val="00747CF7"/>
    <w:rsid w:val="007563A4"/>
    <w:rsid w:val="00771572"/>
    <w:rsid w:val="00772DF2"/>
    <w:rsid w:val="00774A64"/>
    <w:rsid w:val="0077529B"/>
    <w:rsid w:val="00780DBC"/>
    <w:rsid w:val="00791703"/>
    <w:rsid w:val="0079182A"/>
    <w:rsid w:val="007A1EB3"/>
    <w:rsid w:val="007A319C"/>
    <w:rsid w:val="007A583A"/>
    <w:rsid w:val="007B03AD"/>
    <w:rsid w:val="007B5658"/>
    <w:rsid w:val="007C12BF"/>
    <w:rsid w:val="007C23FF"/>
    <w:rsid w:val="007C37B8"/>
    <w:rsid w:val="007D0AED"/>
    <w:rsid w:val="007D107D"/>
    <w:rsid w:val="007D1335"/>
    <w:rsid w:val="007D1353"/>
    <w:rsid w:val="007D45D9"/>
    <w:rsid w:val="007E2767"/>
    <w:rsid w:val="007E6AE4"/>
    <w:rsid w:val="007F1F7C"/>
    <w:rsid w:val="007F4DDE"/>
    <w:rsid w:val="007F58F2"/>
    <w:rsid w:val="00802DF7"/>
    <w:rsid w:val="00803371"/>
    <w:rsid w:val="0080525C"/>
    <w:rsid w:val="0080541B"/>
    <w:rsid w:val="0081079E"/>
    <w:rsid w:val="0081559F"/>
    <w:rsid w:val="00815749"/>
    <w:rsid w:val="0081748D"/>
    <w:rsid w:val="00817CA3"/>
    <w:rsid w:val="008208DD"/>
    <w:rsid w:val="0082371B"/>
    <w:rsid w:val="0083043D"/>
    <w:rsid w:val="00842FA3"/>
    <w:rsid w:val="008432F7"/>
    <w:rsid w:val="00851485"/>
    <w:rsid w:val="008569AD"/>
    <w:rsid w:val="00857131"/>
    <w:rsid w:val="00861A64"/>
    <w:rsid w:val="00862EA3"/>
    <w:rsid w:val="00863A8A"/>
    <w:rsid w:val="00864300"/>
    <w:rsid w:val="00866783"/>
    <w:rsid w:val="0086689B"/>
    <w:rsid w:val="00866D9B"/>
    <w:rsid w:val="00871139"/>
    <w:rsid w:val="008743DC"/>
    <w:rsid w:val="00876DC7"/>
    <w:rsid w:val="008770B3"/>
    <w:rsid w:val="00880422"/>
    <w:rsid w:val="0088159B"/>
    <w:rsid w:val="00883DDB"/>
    <w:rsid w:val="00891567"/>
    <w:rsid w:val="00891DA8"/>
    <w:rsid w:val="008A39C6"/>
    <w:rsid w:val="008A42C7"/>
    <w:rsid w:val="008B2F8E"/>
    <w:rsid w:val="008C22F6"/>
    <w:rsid w:val="008C340A"/>
    <w:rsid w:val="008C7E65"/>
    <w:rsid w:val="008D2297"/>
    <w:rsid w:val="008E19DE"/>
    <w:rsid w:val="008E6984"/>
    <w:rsid w:val="008F019D"/>
    <w:rsid w:val="008F0F85"/>
    <w:rsid w:val="008F4BB7"/>
    <w:rsid w:val="008F7C80"/>
    <w:rsid w:val="009057E5"/>
    <w:rsid w:val="009072A7"/>
    <w:rsid w:val="00913267"/>
    <w:rsid w:val="00923449"/>
    <w:rsid w:val="00926D59"/>
    <w:rsid w:val="009303B5"/>
    <w:rsid w:val="00931C8C"/>
    <w:rsid w:val="009477EF"/>
    <w:rsid w:val="0094782C"/>
    <w:rsid w:val="00947E84"/>
    <w:rsid w:val="00950198"/>
    <w:rsid w:val="00951741"/>
    <w:rsid w:val="00953FFF"/>
    <w:rsid w:val="00955D71"/>
    <w:rsid w:val="00956885"/>
    <w:rsid w:val="00960E08"/>
    <w:rsid w:val="009614D3"/>
    <w:rsid w:val="00961E9B"/>
    <w:rsid w:val="00965A10"/>
    <w:rsid w:val="00967D57"/>
    <w:rsid w:val="00967DE3"/>
    <w:rsid w:val="00975362"/>
    <w:rsid w:val="009856C1"/>
    <w:rsid w:val="00992505"/>
    <w:rsid w:val="009952F3"/>
    <w:rsid w:val="009B1D9E"/>
    <w:rsid w:val="009B3128"/>
    <w:rsid w:val="009B71BE"/>
    <w:rsid w:val="009C2A82"/>
    <w:rsid w:val="009E120D"/>
    <w:rsid w:val="009E443E"/>
    <w:rsid w:val="009FA792"/>
    <w:rsid w:val="00A04E73"/>
    <w:rsid w:val="00A0685D"/>
    <w:rsid w:val="00A13A1C"/>
    <w:rsid w:val="00A226FE"/>
    <w:rsid w:val="00A25682"/>
    <w:rsid w:val="00A2648B"/>
    <w:rsid w:val="00A33D4C"/>
    <w:rsid w:val="00A35957"/>
    <w:rsid w:val="00A402A1"/>
    <w:rsid w:val="00A434BE"/>
    <w:rsid w:val="00A5192D"/>
    <w:rsid w:val="00A65D30"/>
    <w:rsid w:val="00A82327"/>
    <w:rsid w:val="00A82D9D"/>
    <w:rsid w:val="00A86652"/>
    <w:rsid w:val="00A86CBD"/>
    <w:rsid w:val="00A93C65"/>
    <w:rsid w:val="00A95157"/>
    <w:rsid w:val="00A97846"/>
    <w:rsid w:val="00AA1668"/>
    <w:rsid w:val="00AA70E0"/>
    <w:rsid w:val="00AB02F4"/>
    <w:rsid w:val="00AB055A"/>
    <w:rsid w:val="00AB0DEA"/>
    <w:rsid w:val="00AB3C43"/>
    <w:rsid w:val="00AB5321"/>
    <w:rsid w:val="00AC103D"/>
    <w:rsid w:val="00AC1230"/>
    <w:rsid w:val="00AC1560"/>
    <w:rsid w:val="00AC3BA7"/>
    <w:rsid w:val="00AC6242"/>
    <w:rsid w:val="00AC6798"/>
    <w:rsid w:val="00AD388C"/>
    <w:rsid w:val="00AD42B2"/>
    <w:rsid w:val="00AE4DF4"/>
    <w:rsid w:val="00AF3567"/>
    <w:rsid w:val="00AF5A78"/>
    <w:rsid w:val="00B00BA5"/>
    <w:rsid w:val="00B03123"/>
    <w:rsid w:val="00B06171"/>
    <w:rsid w:val="00B0719B"/>
    <w:rsid w:val="00B1064E"/>
    <w:rsid w:val="00B118E2"/>
    <w:rsid w:val="00B13687"/>
    <w:rsid w:val="00B2075E"/>
    <w:rsid w:val="00B20899"/>
    <w:rsid w:val="00B22FB8"/>
    <w:rsid w:val="00B438CE"/>
    <w:rsid w:val="00B45DE2"/>
    <w:rsid w:val="00B46E1C"/>
    <w:rsid w:val="00B47B5C"/>
    <w:rsid w:val="00B504EA"/>
    <w:rsid w:val="00B50753"/>
    <w:rsid w:val="00B53467"/>
    <w:rsid w:val="00B62290"/>
    <w:rsid w:val="00B63E26"/>
    <w:rsid w:val="00B64A9B"/>
    <w:rsid w:val="00B65B5C"/>
    <w:rsid w:val="00B701FE"/>
    <w:rsid w:val="00B7027C"/>
    <w:rsid w:val="00B71F91"/>
    <w:rsid w:val="00B77436"/>
    <w:rsid w:val="00B80768"/>
    <w:rsid w:val="00B84B3F"/>
    <w:rsid w:val="00B869ED"/>
    <w:rsid w:val="00B87F0D"/>
    <w:rsid w:val="00B9291E"/>
    <w:rsid w:val="00B941CB"/>
    <w:rsid w:val="00BA54B6"/>
    <w:rsid w:val="00BB6A54"/>
    <w:rsid w:val="00BC045D"/>
    <w:rsid w:val="00BC1C25"/>
    <w:rsid w:val="00BD1ECF"/>
    <w:rsid w:val="00BD2E64"/>
    <w:rsid w:val="00BD522F"/>
    <w:rsid w:val="00BD6544"/>
    <w:rsid w:val="00BD67A5"/>
    <w:rsid w:val="00BE01CC"/>
    <w:rsid w:val="00BE716F"/>
    <w:rsid w:val="00BF1BC0"/>
    <w:rsid w:val="00BF39A7"/>
    <w:rsid w:val="00BF7574"/>
    <w:rsid w:val="00C01A82"/>
    <w:rsid w:val="00C02210"/>
    <w:rsid w:val="00C06A54"/>
    <w:rsid w:val="00C102EA"/>
    <w:rsid w:val="00C10DEF"/>
    <w:rsid w:val="00C15A1E"/>
    <w:rsid w:val="00C25FA5"/>
    <w:rsid w:val="00C26CC0"/>
    <w:rsid w:val="00C275C2"/>
    <w:rsid w:val="00C27F91"/>
    <w:rsid w:val="00C40BFE"/>
    <w:rsid w:val="00C51955"/>
    <w:rsid w:val="00C53DC2"/>
    <w:rsid w:val="00C5452F"/>
    <w:rsid w:val="00C60473"/>
    <w:rsid w:val="00C64793"/>
    <w:rsid w:val="00C66151"/>
    <w:rsid w:val="00C724E9"/>
    <w:rsid w:val="00C7392A"/>
    <w:rsid w:val="00C82811"/>
    <w:rsid w:val="00C87571"/>
    <w:rsid w:val="00C87FE1"/>
    <w:rsid w:val="00C90038"/>
    <w:rsid w:val="00C92C57"/>
    <w:rsid w:val="00CA41BC"/>
    <w:rsid w:val="00CB1881"/>
    <w:rsid w:val="00CB3904"/>
    <w:rsid w:val="00CB5734"/>
    <w:rsid w:val="00CC4C9A"/>
    <w:rsid w:val="00CD2830"/>
    <w:rsid w:val="00CD3BEB"/>
    <w:rsid w:val="00CD59F1"/>
    <w:rsid w:val="00CE20BD"/>
    <w:rsid w:val="00CE3A4A"/>
    <w:rsid w:val="00CE533F"/>
    <w:rsid w:val="00CF0282"/>
    <w:rsid w:val="00CF3F57"/>
    <w:rsid w:val="00CF7276"/>
    <w:rsid w:val="00D00D27"/>
    <w:rsid w:val="00D0278D"/>
    <w:rsid w:val="00D04BE3"/>
    <w:rsid w:val="00D16279"/>
    <w:rsid w:val="00D20A49"/>
    <w:rsid w:val="00D22943"/>
    <w:rsid w:val="00D22D13"/>
    <w:rsid w:val="00D24804"/>
    <w:rsid w:val="00D31531"/>
    <w:rsid w:val="00D3203F"/>
    <w:rsid w:val="00D3363D"/>
    <w:rsid w:val="00D33D1C"/>
    <w:rsid w:val="00D35179"/>
    <w:rsid w:val="00D351A5"/>
    <w:rsid w:val="00D35A4C"/>
    <w:rsid w:val="00D40047"/>
    <w:rsid w:val="00D4596A"/>
    <w:rsid w:val="00D479CE"/>
    <w:rsid w:val="00D52FC0"/>
    <w:rsid w:val="00D53E41"/>
    <w:rsid w:val="00D55C2F"/>
    <w:rsid w:val="00D6643D"/>
    <w:rsid w:val="00D721AE"/>
    <w:rsid w:val="00D7299C"/>
    <w:rsid w:val="00D7496C"/>
    <w:rsid w:val="00D75E32"/>
    <w:rsid w:val="00D75F0F"/>
    <w:rsid w:val="00D85BC6"/>
    <w:rsid w:val="00D86589"/>
    <w:rsid w:val="00D87FA8"/>
    <w:rsid w:val="00D91241"/>
    <w:rsid w:val="00D91DB0"/>
    <w:rsid w:val="00D94BED"/>
    <w:rsid w:val="00DB134D"/>
    <w:rsid w:val="00DB5DFE"/>
    <w:rsid w:val="00DC012A"/>
    <w:rsid w:val="00DC1805"/>
    <w:rsid w:val="00DC1C18"/>
    <w:rsid w:val="00DC5C54"/>
    <w:rsid w:val="00DC6A41"/>
    <w:rsid w:val="00DC7DCD"/>
    <w:rsid w:val="00DD0848"/>
    <w:rsid w:val="00DD1630"/>
    <w:rsid w:val="00DD1D8E"/>
    <w:rsid w:val="00DD4535"/>
    <w:rsid w:val="00DE1FC2"/>
    <w:rsid w:val="00DE738A"/>
    <w:rsid w:val="00DF2B42"/>
    <w:rsid w:val="00E01520"/>
    <w:rsid w:val="00E10182"/>
    <w:rsid w:val="00E10F27"/>
    <w:rsid w:val="00E1126C"/>
    <w:rsid w:val="00E12277"/>
    <w:rsid w:val="00E14CD6"/>
    <w:rsid w:val="00E17166"/>
    <w:rsid w:val="00E176D4"/>
    <w:rsid w:val="00E17858"/>
    <w:rsid w:val="00E20022"/>
    <w:rsid w:val="00E24EE2"/>
    <w:rsid w:val="00E34E92"/>
    <w:rsid w:val="00E35906"/>
    <w:rsid w:val="00E376B2"/>
    <w:rsid w:val="00E426A6"/>
    <w:rsid w:val="00E57CE7"/>
    <w:rsid w:val="00E6239E"/>
    <w:rsid w:val="00E650E0"/>
    <w:rsid w:val="00E773DC"/>
    <w:rsid w:val="00E81C45"/>
    <w:rsid w:val="00E85289"/>
    <w:rsid w:val="00E86598"/>
    <w:rsid w:val="00E87457"/>
    <w:rsid w:val="00E92A55"/>
    <w:rsid w:val="00E933F1"/>
    <w:rsid w:val="00E95466"/>
    <w:rsid w:val="00E95E3C"/>
    <w:rsid w:val="00EA17F3"/>
    <w:rsid w:val="00EA1C85"/>
    <w:rsid w:val="00EA21E6"/>
    <w:rsid w:val="00EB06DB"/>
    <w:rsid w:val="00EB7E4C"/>
    <w:rsid w:val="00EC03A3"/>
    <w:rsid w:val="00ED02D0"/>
    <w:rsid w:val="00ED1C3D"/>
    <w:rsid w:val="00ED2392"/>
    <w:rsid w:val="00ED6EC8"/>
    <w:rsid w:val="00EE3DFF"/>
    <w:rsid w:val="00EE56A2"/>
    <w:rsid w:val="00EF4532"/>
    <w:rsid w:val="00F02018"/>
    <w:rsid w:val="00F051C1"/>
    <w:rsid w:val="00F06514"/>
    <w:rsid w:val="00F16E27"/>
    <w:rsid w:val="00F2237A"/>
    <w:rsid w:val="00F27E83"/>
    <w:rsid w:val="00F32379"/>
    <w:rsid w:val="00F34D19"/>
    <w:rsid w:val="00F41F2C"/>
    <w:rsid w:val="00F459B0"/>
    <w:rsid w:val="00F514E8"/>
    <w:rsid w:val="00F61802"/>
    <w:rsid w:val="00F63778"/>
    <w:rsid w:val="00F776EA"/>
    <w:rsid w:val="00F778D2"/>
    <w:rsid w:val="00F94DFD"/>
    <w:rsid w:val="00FA076C"/>
    <w:rsid w:val="00FB392C"/>
    <w:rsid w:val="00FB4440"/>
    <w:rsid w:val="00FC46EC"/>
    <w:rsid w:val="00FC5543"/>
    <w:rsid w:val="00FD42BC"/>
    <w:rsid w:val="00FD762E"/>
    <w:rsid w:val="00FE0120"/>
    <w:rsid w:val="00FE6E89"/>
    <w:rsid w:val="00FF2679"/>
    <w:rsid w:val="00FF498C"/>
    <w:rsid w:val="00FF5FCD"/>
    <w:rsid w:val="016DA59D"/>
    <w:rsid w:val="029DC599"/>
    <w:rsid w:val="02C72630"/>
    <w:rsid w:val="03B59323"/>
    <w:rsid w:val="068D0DBD"/>
    <w:rsid w:val="07F2AD8E"/>
    <w:rsid w:val="09A0361E"/>
    <w:rsid w:val="0DAB2224"/>
    <w:rsid w:val="0EC57FF1"/>
    <w:rsid w:val="10A51959"/>
    <w:rsid w:val="10EBF141"/>
    <w:rsid w:val="1473BDB1"/>
    <w:rsid w:val="14A4E76E"/>
    <w:rsid w:val="15F882D0"/>
    <w:rsid w:val="1A8482D9"/>
    <w:rsid w:val="1B0535A2"/>
    <w:rsid w:val="1E1B7289"/>
    <w:rsid w:val="1EC304B9"/>
    <w:rsid w:val="229D6F3F"/>
    <w:rsid w:val="25304C95"/>
    <w:rsid w:val="266A9665"/>
    <w:rsid w:val="28C88769"/>
    <w:rsid w:val="297303E6"/>
    <w:rsid w:val="317E7A89"/>
    <w:rsid w:val="3242A0DA"/>
    <w:rsid w:val="3370C862"/>
    <w:rsid w:val="3A39031C"/>
    <w:rsid w:val="3A7AD266"/>
    <w:rsid w:val="3C0E2A5D"/>
    <w:rsid w:val="3D051ACA"/>
    <w:rsid w:val="4052F5E8"/>
    <w:rsid w:val="41A06EB0"/>
    <w:rsid w:val="42787FE4"/>
    <w:rsid w:val="430193E3"/>
    <w:rsid w:val="47BC0E3E"/>
    <w:rsid w:val="4F7B27F9"/>
    <w:rsid w:val="5003B460"/>
    <w:rsid w:val="50A584C7"/>
    <w:rsid w:val="54E55E18"/>
    <w:rsid w:val="5714BB86"/>
    <w:rsid w:val="57189E81"/>
    <w:rsid w:val="5A03B678"/>
    <w:rsid w:val="5ECA14D8"/>
    <w:rsid w:val="61DC285B"/>
    <w:rsid w:val="67DE716C"/>
    <w:rsid w:val="6D38E941"/>
    <w:rsid w:val="7604A043"/>
    <w:rsid w:val="77C20998"/>
    <w:rsid w:val="7A8E8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905905"/>
  <w15:docId w15:val="{737BCFEF-893B-4ED2-BD21-898BF1E5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5F0F"/>
    <w:pPr>
      <w:overflowPunct w:val="0"/>
      <w:autoSpaceDE w:val="0"/>
      <w:autoSpaceDN w:val="0"/>
      <w:adjustRightInd w:val="0"/>
      <w:jc w:val="both"/>
      <w:textAlignment w:val="baseline"/>
    </w:pPr>
    <w:rPr>
      <w:rFonts w:ascii="TradeGothic" w:hAnsi="TradeGothic"/>
    </w:rPr>
  </w:style>
  <w:style w:type="paragraph" w:styleId="Overskrift1">
    <w:name w:val="heading 1"/>
    <w:basedOn w:val="Normal"/>
    <w:next w:val="Normal"/>
    <w:qFormat/>
    <w:rsid w:val="00177D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D75F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8155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rsid w:val="00D75F0F"/>
    <w:pPr>
      <w:overflowPunct/>
      <w:autoSpaceDE/>
      <w:autoSpaceDN/>
      <w:adjustRightInd/>
      <w:spacing w:after="264" w:line="264" w:lineRule="auto"/>
      <w:jc w:val="left"/>
      <w:textAlignment w:val="auto"/>
    </w:pPr>
    <w:rPr>
      <w:rFonts w:ascii="Times New Roman" w:hAnsi="Times New Roman"/>
    </w:rPr>
  </w:style>
  <w:style w:type="paragraph" w:customStyle="1" w:styleId="Emneoverskrift">
    <w:name w:val="Emneoverskrift"/>
    <w:basedOn w:val="Normal"/>
    <w:next w:val="Brdtekst"/>
    <w:rsid w:val="00D75F0F"/>
    <w:pPr>
      <w:tabs>
        <w:tab w:val="left" w:pos="425"/>
      </w:tabs>
      <w:overflowPunct/>
      <w:autoSpaceDE/>
      <w:autoSpaceDN/>
      <w:adjustRightInd/>
      <w:spacing w:line="264" w:lineRule="auto"/>
      <w:jc w:val="left"/>
      <w:textAlignment w:val="auto"/>
    </w:pPr>
    <w:rPr>
      <w:rFonts w:ascii="Times New Roman" w:hAnsi="Times New Roman"/>
      <w:b/>
      <w:sz w:val="24"/>
    </w:rPr>
  </w:style>
  <w:style w:type="paragraph" w:customStyle="1" w:styleId="Niveau2">
    <w:name w:val="Niveau 2"/>
    <w:basedOn w:val="Overskrift2"/>
    <w:next w:val="Brdtekst"/>
    <w:rsid w:val="00D75F0F"/>
    <w:pPr>
      <w:overflowPunct/>
      <w:autoSpaceDE/>
      <w:autoSpaceDN/>
      <w:adjustRightInd/>
      <w:spacing w:before="0" w:after="0" w:line="264" w:lineRule="auto"/>
      <w:jc w:val="left"/>
      <w:textAlignment w:val="auto"/>
    </w:pPr>
    <w:rPr>
      <w:rFonts w:ascii="Times New Roman" w:hAnsi="Times New Roman" w:cs="Times New Roman"/>
      <w:bCs w:val="0"/>
      <w:i w:val="0"/>
      <w:iCs w:val="0"/>
      <w:sz w:val="20"/>
      <w:szCs w:val="20"/>
    </w:rPr>
  </w:style>
  <w:style w:type="paragraph" w:styleId="Brdtekst2">
    <w:name w:val="Body Text 2"/>
    <w:basedOn w:val="Normal"/>
    <w:rsid w:val="00D75F0F"/>
    <w:pPr>
      <w:overflowPunct/>
      <w:autoSpaceDE/>
      <w:autoSpaceDN/>
      <w:adjustRightInd/>
      <w:spacing w:after="120" w:line="480" w:lineRule="auto"/>
      <w:jc w:val="left"/>
      <w:textAlignment w:val="auto"/>
    </w:pPr>
    <w:rPr>
      <w:rFonts w:ascii="Times New Roman" w:hAnsi="Times New Roman"/>
    </w:rPr>
  </w:style>
  <w:style w:type="paragraph" w:styleId="Bloktekst">
    <w:name w:val="Block Text"/>
    <w:basedOn w:val="Normal"/>
    <w:rsid w:val="00D75F0F"/>
    <w:pPr>
      <w:overflowPunct/>
      <w:autoSpaceDE/>
      <w:autoSpaceDN/>
      <w:adjustRightInd/>
      <w:ind w:left="567" w:right="991"/>
      <w:jc w:val="left"/>
      <w:textAlignment w:val="auto"/>
    </w:pPr>
    <w:rPr>
      <w:rFonts w:ascii="Arial" w:hAnsi="Arial"/>
      <w:sz w:val="22"/>
    </w:rPr>
  </w:style>
  <w:style w:type="character" w:styleId="Hyperlink">
    <w:name w:val="Hyperlink"/>
    <w:basedOn w:val="Standardskrifttypeiafsnit"/>
    <w:uiPriority w:val="99"/>
    <w:rsid w:val="00D75F0F"/>
    <w:rPr>
      <w:color w:val="0000FF"/>
      <w:u w:val="single"/>
    </w:rPr>
  </w:style>
  <w:style w:type="table" w:styleId="Tabel-Gitter">
    <w:name w:val="Table Grid"/>
    <w:basedOn w:val="Tabel-Normal"/>
    <w:rsid w:val="003A7D23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D1ECF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BD1ECF"/>
    <w:pPr>
      <w:tabs>
        <w:tab w:val="center" w:pos="4819"/>
        <w:tab w:val="right" w:pos="9638"/>
      </w:tabs>
    </w:pPr>
  </w:style>
  <w:style w:type="character" w:styleId="BesgtLink">
    <w:name w:val="FollowedHyperlink"/>
    <w:basedOn w:val="Standardskrifttypeiafsnit"/>
    <w:rsid w:val="009B71BE"/>
    <w:rPr>
      <w:color w:val="800080"/>
      <w:u w:val="single"/>
    </w:rPr>
  </w:style>
  <w:style w:type="paragraph" w:customStyle="1" w:styleId="Default">
    <w:name w:val="Default"/>
    <w:rsid w:val="008155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semiHidden/>
    <w:rsid w:val="0081559F"/>
    <w:rPr>
      <w:rFonts w:ascii="Calibri" w:eastAsia="Times New Roman" w:hAnsi="Calibri" w:cs="Times New Roman"/>
      <w:b/>
      <w:bCs/>
      <w:sz w:val="28"/>
      <w:szCs w:val="28"/>
    </w:rPr>
  </w:style>
  <w:style w:type="paragraph" w:styleId="Markeringsbobletekst">
    <w:name w:val="Balloon Text"/>
    <w:basedOn w:val="Normal"/>
    <w:link w:val="MarkeringsbobletekstTegn"/>
    <w:rsid w:val="00891DA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91DA8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BD522F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615A64"/>
    <w:rPr>
      <w:b/>
      <w:bCs/>
    </w:rPr>
  </w:style>
  <w:style w:type="paragraph" w:styleId="Titel">
    <w:name w:val="Title"/>
    <w:basedOn w:val="Normal"/>
    <w:next w:val="Normal"/>
    <w:link w:val="TitelTegn"/>
    <w:uiPriority w:val="10"/>
    <w:qFormat/>
    <w:rsid w:val="00DD1D8E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jc w:val="left"/>
      <w:textAlignment w:val="auto"/>
    </w:pPr>
    <w:rPr>
      <w:rFonts w:asciiTheme="minorHAnsi" w:eastAsiaTheme="majorEastAsia" w:hAnsiTheme="minorHAnsi" w:cstheme="majorBidi"/>
      <w:color w:val="47698F"/>
      <w:spacing w:val="5"/>
      <w:kern w:val="28"/>
      <w:sz w:val="52"/>
      <w:szCs w:val="52"/>
      <w:lang w:eastAsia="en-US"/>
    </w:rPr>
  </w:style>
  <w:style w:type="character" w:customStyle="1" w:styleId="TitelTegn">
    <w:name w:val="Titel Tegn"/>
    <w:basedOn w:val="Standardskrifttypeiafsnit"/>
    <w:link w:val="Titel"/>
    <w:uiPriority w:val="10"/>
    <w:rsid w:val="00DD1D8E"/>
    <w:rPr>
      <w:rFonts w:asciiTheme="minorHAnsi" w:eastAsiaTheme="majorEastAsia" w:hAnsiTheme="minorHAnsi" w:cstheme="majorBidi"/>
      <w:color w:val="47698F"/>
      <w:spacing w:val="5"/>
      <w:kern w:val="28"/>
      <w:sz w:val="52"/>
      <w:szCs w:val="52"/>
      <w:lang w:eastAsia="en-US"/>
    </w:rPr>
  </w:style>
  <w:style w:type="paragraph" w:styleId="NormalWeb">
    <w:name w:val="Normal (Web)"/>
    <w:basedOn w:val="Normal"/>
    <w:uiPriority w:val="99"/>
    <w:unhideWhenUsed/>
    <w:rsid w:val="00DD1D8E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Theme="minorHAnsi" w:hAnsi="Times New Roman"/>
      <w:sz w:val="24"/>
      <w:szCs w:val="24"/>
    </w:rPr>
  </w:style>
  <w:style w:type="character" w:customStyle="1" w:styleId="nlmarticle-title">
    <w:name w:val="nlm_article-title"/>
    <w:basedOn w:val="Standardskrifttypeiafsnit"/>
    <w:rsid w:val="00817CA3"/>
  </w:style>
  <w:style w:type="character" w:styleId="Ulstomtale">
    <w:name w:val="Unresolved Mention"/>
    <w:basedOn w:val="Standardskrifttypeiafsnit"/>
    <w:uiPriority w:val="99"/>
    <w:semiHidden/>
    <w:unhideWhenUsed/>
    <w:rsid w:val="00E933F1"/>
    <w:rPr>
      <w:color w:val="605E5C"/>
      <w:shd w:val="clear" w:color="auto" w:fill="E1DFDD"/>
    </w:rPr>
  </w:style>
  <w:style w:type="character" w:customStyle="1" w:styleId="markedcontent">
    <w:name w:val="markedcontent"/>
    <w:basedOn w:val="Standardskrifttypeiafsnit"/>
    <w:rsid w:val="00722EF0"/>
  </w:style>
  <w:style w:type="character" w:styleId="Fremhv">
    <w:name w:val="Emphasis"/>
    <w:basedOn w:val="Standardskrifttypeiafsnit"/>
    <w:uiPriority w:val="20"/>
    <w:qFormat/>
    <w:rsid w:val="00A978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48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0562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54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459563">
                                      <w:marLeft w:val="105"/>
                                      <w:marRight w:val="105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54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07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1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149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26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40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087612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413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221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59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2289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909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7917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3301605">
                                                                                              <w:marLeft w:val="105"/>
                                                                                              <w:marRight w:val="105"/>
                                                                                              <w:marTop w:val="105"/>
                                                                                              <w:marBottom w:val="10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6453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7741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47395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8409152">
                                                                                                              <w:marLeft w:val="105"/>
                                                                                                              <w:marRight w:val="105"/>
                                                                                                              <w:marTop w:val="105"/>
                                                                                                              <w:marBottom w:val="10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71823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52283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8517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9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1.jpg@01CE9CBF.0A4A967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hyperlink" Target="http://crt.web-123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CRT%20skabeloner\Medarbejdere_filer%20til%20daglig%20brug%20af%20alle%20p&#229;%20CRT\&#216;vrige\CVDK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7b1b4b-7b88-407f-b442-2903bc6e73f5">
      <Terms xmlns="http://schemas.microsoft.com/office/infopath/2007/PartnerControls"/>
    </lcf76f155ced4ddcb4097134ff3c332f>
    <TaxCatchAll xmlns="9a1a1d98-99cc-4050-92b8-fb7843c717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0CA36D7517F94BBF1FA9BBA018819D" ma:contentTypeVersion="16" ma:contentTypeDescription="Opret et nyt dokument." ma:contentTypeScope="" ma:versionID="d6a6aac833d7588363e8de8174805c28">
  <xsd:schema xmlns:xsd="http://www.w3.org/2001/XMLSchema" xmlns:xs="http://www.w3.org/2001/XMLSchema" xmlns:p="http://schemas.microsoft.com/office/2006/metadata/properties" xmlns:ns2="127b1b4b-7b88-407f-b442-2903bc6e73f5" xmlns:ns3="9a1a1d98-99cc-4050-92b8-fb7843c717f6" targetNamespace="http://schemas.microsoft.com/office/2006/metadata/properties" ma:root="true" ma:fieldsID="e731fe9f8ddb9f88a19ab704298d45ff" ns2:_="" ns3:_="">
    <xsd:import namespace="127b1b4b-7b88-407f-b442-2903bc6e73f5"/>
    <xsd:import namespace="9a1a1d98-99cc-4050-92b8-fb7843c717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b1b4b-7b88-407f-b442-2903bc6e7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0f3ab943-f542-4fbf-8a0b-2c3841c638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a1d98-99cc-4050-92b8-fb7843c717f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83638d-2cd1-494b-82f9-d3cdc737afab}" ma:internalName="TaxCatchAll" ma:showField="CatchAllData" ma:web="9a1a1d98-99cc-4050-92b8-fb7843c717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F906EB-7A41-4229-8186-1A2C6969DD63}">
  <ds:schemaRefs>
    <ds:schemaRef ds:uri="http://schemas.microsoft.com/office/2006/metadata/properties"/>
    <ds:schemaRef ds:uri="http://schemas.microsoft.com/office/infopath/2007/PartnerControls"/>
    <ds:schemaRef ds:uri="127b1b4b-7b88-407f-b442-2903bc6e73f5"/>
    <ds:schemaRef ds:uri="9a1a1d98-99cc-4050-92b8-fb7843c717f6"/>
  </ds:schemaRefs>
</ds:datastoreItem>
</file>

<file path=customXml/itemProps2.xml><?xml version="1.0" encoding="utf-8"?>
<ds:datastoreItem xmlns:ds="http://schemas.openxmlformats.org/officeDocument/2006/customXml" ds:itemID="{B417218E-EA29-479E-BAC7-BB0211920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77E7A-081F-4F79-8058-37BDEB094EBB}"/>
</file>

<file path=docProps/app.xml><?xml version="1.0" encoding="utf-8"?>
<Properties xmlns="http://schemas.openxmlformats.org/officeDocument/2006/extended-properties" xmlns:vt="http://schemas.openxmlformats.org/officeDocument/2006/docPropsVTypes">
  <Template>CVDK</Template>
  <TotalTime>0</TotalTime>
  <Pages>3</Pages>
  <Words>959</Words>
  <Characters>5850</Characters>
  <Application>Microsoft Office Word</Application>
  <DocSecurity>0</DocSecurity>
  <Lines>48</Lines>
  <Paragraphs>13</Paragraphs>
  <ScaleCrop>false</ScaleCrop>
  <Company>CRT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Erhvervsanalyse Bornholm. Status og udviklingstendenser</dc:title>
  <dc:creator>Anja Bach Jensen</dc:creator>
  <cp:lastModifiedBy>Møde</cp:lastModifiedBy>
  <cp:revision>2</cp:revision>
  <cp:lastPrinted>2007-04-03T10:15:00Z</cp:lastPrinted>
  <dcterms:created xsi:type="dcterms:W3CDTF">2026-07-09T07:42:00Z</dcterms:created>
  <dcterms:modified xsi:type="dcterms:W3CDTF">2026-07-09T07:42:00Z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0x010100C10CA36D7517F94BBF1FA9BBA018819D</vt:lpwstr>
  </property>
  <property fmtid="{D5CDD505-2E9C-101B-9397-08002B2CF9AE}" pid="3" name="MediaServiceImageTags">
    <vt:lpwstr/>
  </property>
</Properties>
</file>