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DA11" w14:textId="406E6BB4" w:rsidR="008A53AC" w:rsidRPr="00326BA9" w:rsidRDefault="001863E1" w:rsidP="008A53AC">
      <w:pPr>
        <w:jc w:val="center"/>
        <w:rPr>
          <w:lang w:val="nn-NO"/>
        </w:rPr>
      </w:pPr>
      <w:r w:rsidRPr="00326BA9">
        <w:rPr>
          <w:noProof/>
          <w:lang w:val="nn-NO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6726A916" wp14:editId="5F266293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909600" cy="7358400"/>
                <wp:effectExtent l="12700" t="0" r="2540" b="7620"/>
                <wp:wrapNone/>
                <wp:docPr id="1193198916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00" cy="7358400"/>
                          <a:chOff x="0" y="0"/>
                          <a:chExt cx="3908848" cy="7357589"/>
                        </a:xfrm>
                      </wpg:grpSpPr>
                      <wpg:grpSp>
                        <wpg:cNvPr id="1212813823" name="Gruppe 5"/>
                        <wpg:cNvGrpSpPr/>
                        <wpg:grpSpPr>
                          <a:xfrm>
                            <a:off x="109220" y="0"/>
                            <a:ext cx="3799628" cy="7159928"/>
                            <a:chOff x="0" y="0"/>
                            <a:chExt cx="4517390" cy="8771992"/>
                          </a:xfrm>
                        </wpg:grpSpPr>
                        <pic:pic xmlns:pic="http://schemas.openxmlformats.org/drawingml/2006/picture">
                          <pic:nvPicPr>
                            <pic:cNvPr id="2063571308" name="Bilde 1" descr="Et bilde som inneholder sketch, tegning, strektegning, Barnekunst&#10;&#10;KI-generert innhold kan være feil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04517"/>
                              <a:ext cx="4517390" cy="6467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10143217" name="Bilde 3" descr="Et bilde som inneholder sort, skjermbilde, mørke&#10;&#10;KI-generert innhold kan være feil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16755" cy="2060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62155270" name="Rektangel: avrundede hjørner 4"/>
                        <wps:cNvSpPr/>
                        <wps:spPr>
                          <a:xfrm>
                            <a:off x="0" y="1821180"/>
                            <a:ext cx="3902710" cy="5536409"/>
                          </a:xfrm>
                          <a:prstGeom prst="roundRect">
                            <a:avLst>
                              <a:gd name="adj" fmla="val 4313"/>
                            </a:avLst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00D45" id="Gruppe 2" o:spid="_x0000_s1026" style="position:absolute;margin-left:0;margin-top:15.6pt;width:307.85pt;height:579.4pt;z-index:251661312;mso-position-horizontal:center;mso-position-horizontal-relative:margin;mso-width-relative:margin;mso-height-relative:margin" coordsize="39088,73575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">
                <v:group id="Gruppe 5" o:spid="_x0000_s1027" style="position:absolute;left:1092;width:37996;height:71599" coordsize="45173,87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e 1" o:spid="_x0000_s1028" type="#_x0000_t75" alt="Et bilde som inneholder sketch, tegning, strektegning, Barnekunst&#10;&#10;KI-generert innhold kan være feil." style="position:absolute;top:23045;width:45173;height:64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">
                    <v:imagedata r:id="rId13" o:title="Et bilde som inneholder sketch, tegning, strektegning, Barnekunst&#10;&#10;KI-generert innhold kan være feil"/>
                  </v:shape>
                  <v:shape id="Bilde 3" o:spid="_x0000_s1029" type="#_x0000_t75" alt="Et bilde som inneholder sort, skjermbilde, mørke&#10;&#10;KI-generert innhold kan være feil." style="position:absolute;width:45167;height:20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">
                    <v:imagedata r:id="rId14" o:title="Et bilde som inneholder sort, skjermbilde, mørke&#10;&#10;KI-generert innhold kan være feil"/>
                  </v:shape>
                </v:group>
                <v:roundrect id="Rektangel: avrundede hjørner 4" o:spid="_x0000_s1030" style="position:absolute;top:18211;width:39027;height:55364;visibility:visible;mso-wrap-style:square;v-text-anchor:middle" arcsize="282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" filled="f" strokecolor="#09101d [484]" strokeweight="2.25pt">
                  <v:stroke joinstyle="miter"/>
                </v:roundrect>
                <w10:wrap anchorx="margin"/>
                <w10:anchorlock/>
              </v:group>
            </w:pict>
          </mc:Fallback>
        </mc:AlternateContent>
      </w:r>
    </w:p>
    <w:p w14:paraId="3C98C353" w14:textId="4A06F7A4" w:rsidR="008A53AC" w:rsidRPr="00326BA9" w:rsidRDefault="008A53AC" w:rsidP="008A53AC">
      <w:pPr>
        <w:jc w:val="center"/>
        <w:rPr>
          <w:lang w:val="nn-NO"/>
        </w:rPr>
      </w:pPr>
    </w:p>
    <w:p w14:paraId="4B8A1873" w14:textId="64877256" w:rsidR="008A53AC" w:rsidRPr="00326BA9" w:rsidRDefault="008A53AC" w:rsidP="008A53AC">
      <w:pPr>
        <w:jc w:val="center"/>
        <w:rPr>
          <w:lang w:val="nn-NO"/>
        </w:rPr>
      </w:pPr>
    </w:p>
    <w:p w14:paraId="0BD8D0B1" w14:textId="7C2993F7" w:rsidR="008A53AC" w:rsidRPr="00326BA9" w:rsidRDefault="008A53AC" w:rsidP="008A53AC">
      <w:pPr>
        <w:jc w:val="center"/>
        <w:rPr>
          <w:lang w:val="nn-NO"/>
        </w:rPr>
      </w:pPr>
    </w:p>
    <w:p w14:paraId="17CAD2C5" w14:textId="535F8D29" w:rsidR="00C079C0" w:rsidRPr="00326BA9" w:rsidRDefault="00C079C0" w:rsidP="008A53AC">
      <w:pPr>
        <w:jc w:val="center"/>
        <w:rPr>
          <w:lang w:val="nn-NO"/>
        </w:rPr>
      </w:pPr>
    </w:p>
    <w:p w14:paraId="5B049972" w14:textId="2C02AE19" w:rsidR="00C079C0" w:rsidRPr="00326BA9" w:rsidRDefault="00C079C0">
      <w:pPr>
        <w:spacing w:line="259" w:lineRule="auto"/>
        <w:rPr>
          <w:lang w:val="nn-NO"/>
        </w:rPr>
      </w:pPr>
    </w:p>
    <w:p w14:paraId="5A7F8800" w14:textId="7CE16B3C" w:rsidR="008A53AC" w:rsidRPr="00326BA9" w:rsidRDefault="008A53AC">
      <w:pPr>
        <w:spacing w:line="259" w:lineRule="auto"/>
        <w:rPr>
          <w:lang w:val="nn-NO"/>
        </w:rPr>
      </w:pPr>
    </w:p>
    <w:p w14:paraId="69913CD1" w14:textId="5D132809" w:rsidR="00F63F86" w:rsidRPr="00326BA9" w:rsidRDefault="00F63F86">
      <w:pPr>
        <w:spacing w:line="259" w:lineRule="auto"/>
        <w:rPr>
          <w:lang w:val="nn-NO"/>
        </w:rPr>
      </w:pPr>
    </w:p>
    <w:p w14:paraId="03D70F72" w14:textId="7B08F986" w:rsidR="00F63F86" w:rsidRPr="00326BA9" w:rsidRDefault="00F63F86">
      <w:pPr>
        <w:spacing w:line="259" w:lineRule="auto"/>
        <w:rPr>
          <w:lang w:val="nn-NO"/>
        </w:rPr>
      </w:pPr>
    </w:p>
    <w:p w14:paraId="6C784301" w14:textId="0D41D6B1" w:rsidR="00F63F86" w:rsidRPr="00326BA9" w:rsidRDefault="00F63F86">
      <w:pPr>
        <w:spacing w:line="259" w:lineRule="auto"/>
        <w:rPr>
          <w:lang w:val="nn-NO"/>
        </w:rPr>
      </w:pPr>
    </w:p>
    <w:p w14:paraId="5CAF7F36" w14:textId="79CDDF83" w:rsidR="00F63F86" w:rsidRPr="00326BA9" w:rsidRDefault="00F63F86">
      <w:pPr>
        <w:spacing w:line="259" w:lineRule="auto"/>
        <w:rPr>
          <w:lang w:val="nn-NO"/>
        </w:rPr>
      </w:pPr>
    </w:p>
    <w:p w14:paraId="53B03294" w14:textId="07688166" w:rsidR="00F63F86" w:rsidRPr="00326BA9" w:rsidRDefault="00F63F86">
      <w:pPr>
        <w:spacing w:line="259" w:lineRule="auto"/>
        <w:rPr>
          <w:lang w:val="nn-NO"/>
        </w:rPr>
      </w:pPr>
    </w:p>
    <w:p w14:paraId="29912A30" w14:textId="78307265" w:rsidR="00F63F86" w:rsidRPr="00326BA9" w:rsidRDefault="00F63F86">
      <w:pPr>
        <w:spacing w:line="259" w:lineRule="auto"/>
        <w:rPr>
          <w:lang w:val="nn-NO"/>
        </w:rPr>
      </w:pPr>
    </w:p>
    <w:p w14:paraId="410C45C9" w14:textId="05475264" w:rsidR="00F63F86" w:rsidRPr="00326BA9" w:rsidRDefault="00F63F86">
      <w:pPr>
        <w:spacing w:line="259" w:lineRule="auto"/>
        <w:rPr>
          <w:lang w:val="nn-NO"/>
        </w:rPr>
      </w:pPr>
    </w:p>
    <w:p w14:paraId="0EDDFB67" w14:textId="5471463C" w:rsidR="00F63F86" w:rsidRPr="00326BA9" w:rsidRDefault="00F63F86">
      <w:pPr>
        <w:spacing w:line="259" w:lineRule="auto"/>
        <w:rPr>
          <w:lang w:val="nn-NO"/>
        </w:rPr>
      </w:pPr>
    </w:p>
    <w:p w14:paraId="7502478D" w14:textId="0A1582AA" w:rsidR="00F63F86" w:rsidRPr="00326BA9" w:rsidRDefault="00F63F86">
      <w:pPr>
        <w:spacing w:line="259" w:lineRule="auto"/>
        <w:rPr>
          <w:lang w:val="nn-NO"/>
        </w:rPr>
      </w:pPr>
    </w:p>
    <w:p w14:paraId="737FE1B5" w14:textId="37C8F73D" w:rsidR="00F63F86" w:rsidRPr="00326BA9" w:rsidRDefault="00F63F86">
      <w:pPr>
        <w:spacing w:line="259" w:lineRule="auto"/>
        <w:rPr>
          <w:lang w:val="nn-NO"/>
        </w:rPr>
      </w:pPr>
    </w:p>
    <w:p w14:paraId="0C02D5C4" w14:textId="11AEBA97" w:rsidR="00F63F86" w:rsidRPr="00326BA9" w:rsidRDefault="00F63F86">
      <w:pPr>
        <w:spacing w:line="259" w:lineRule="auto"/>
        <w:rPr>
          <w:lang w:val="nn-NO"/>
        </w:rPr>
      </w:pPr>
    </w:p>
    <w:p w14:paraId="63CF812A" w14:textId="4BBB3631" w:rsidR="00F63F86" w:rsidRPr="00326BA9" w:rsidRDefault="00F63F86">
      <w:pPr>
        <w:spacing w:line="259" w:lineRule="auto"/>
        <w:rPr>
          <w:lang w:val="nn-NO"/>
        </w:rPr>
      </w:pPr>
    </w:p>
    <w:p w14:paraId="52D6B42E" w14:textId="4336051B" w:rsidR="0018672F" w:rsidRPr="00326BA9" w:rsidRDefault="0018672F" w:rsidP="00B7449B">
      <w:pPr>
        <w:rPr>
          <w:lang w:val="nn-NO"/>
        </w:rPr>
      </w:pPr>
    </w:p>
    <w:p w14:paraId="3CFE5E99" w14:textId="387ED678" w:rsidR="0018672F" w:rsidRPr="00326BA9" w:rsidRDefault="0018672F" w:rsidP="00B7449B">
      <w:pPr>
        <w:rPr>
          <w:lang w:val="nn-NO"/>
        </w:rPr>
      </w:pPr>
    </w:p>
    <w:p w14:paraId="2E11B83C" w14:textId="77777777" w:rsidR="006A2E1B" w:rsidRPr="00326BA9" w:rsidRDefault="006A2E1B" w:rsidP="006A2E1B">
      <w:pPr>
        <w:spacing w:line="259" w:lineRule="auto"/>
        <w:jc w:val="center"/>
        <w:rPr>
          <w:i/>
          <w:iCs/>
          <w:sz w:val="28"/>
          <w:szCs w:val="28"/>
          <w:lang w:val="nn-NO"/>
        </w:rPr>
      </w:pPr>
      <w:r w:rsidRPr="00326BA9">
        <w:rPr>
          <w:i/>
          <w:iCs/>
          <w:sz w:val="28"/>
          <w:szCs w:val="28"/>
          <w:lang w:val="nn-NO"/>
        </w:rPr>
        <w:t>[Tittel]</w:t>
      </w:r>
    </w:p>
    <w:p w14:paraId="36756C45" w14:textId="77777777" w:rsidR="006A2E1B" w:rsidRPr="00326BA9" w:rsidRDefault="006A2E1B" w:rsidP="006A2E1B">
      <w:pPr>
        <w:spacing w:line="259" w:lineRule="auto"/>
        <w:jc w:val="center"/>
        <w:rPr>
          <w:i/>
          <w:iCs/>
          <w:sz w:val="28"/>
          <w:szCs w:val="28"/>
          <w:lang w:val="nn-NO"/>
        </w:rPr>
      </w:pPr>
      <w:r w:rsidRPr="00326BA9">
        <w:rPr>
          <w:i/>
          <w:iCs/>
          <w:sz w:val="28"/>
          <w:szCs w:val="28"/>
          <w:lang w:val="nn-NO"/>
        </w:rPr>
        <w:t>[Tittel]</w:t>
      </w:r>
    </w:p>
    <w:p w14:paraId="0ADEB41A" w14:textId="77777777" w:rsidR="006A2E1B" w:rsidRPr="00326BA9" w:rsidRDefault="006A2E1B" w:rsidP="006A2E1B">
      <w:pPr>
        <w:spacing w:line="259" w:lineRule="auto"/>
        <w:jc w:val="center"/>
        <w:rPr>
          <w:i/>
          <w:iCs/>
          <w:sz w:val="28"/>
          <w:szCs w:val="28"/>
          <w:lang w:val="nn-NO"/>
        </w:rPr>
      </w:pPr>
    </w:p>
    <w:p w14:paraId="25C62413" w14:textId="77777777" w:rsidR="006A2E1B" w:rsidRPr="00326BA9" w:rsidRDefault="006A2E1B" w:rsidP="006A2E1B">
      <w:pPr>
        <w:spacing w:line="259" w:lineRule="auto"/>
        <w:jc w:val="center"/>
        <w:rPr>
          <w:i/>
          <w:iCs/>
          <w:sz w:val="28"/>
          <w:szCs w:val="28"/>
          <w:lang w:val="nn-NO"/>
        </w:rPr>
      </w:pPr>
    </w:p>
    <w:p w14:paraId="0CC08EA1" w14:textId="77777777" w:rsidR="006A2E1B" w:rsidRPr="00326BA9" w:rsidRDefault="006A2E1B" w:rsidP="006A2E1B">
      <w:pPr>
        <w:spacing w:line="259" w:lineRule="auto"/>
        <w:jc w:val="center"/>
        <w:rPr>
          <w:i/>
          <w:iCs/>
          <w:sz w:val="28"/>
          <w:szCs w:val="28"/>
          <w:lang w:val="nn-NO"/>
        </w:rPr>
      </w:pPr>
    </w:p>
    <w:p w14:paraId="47B6ECB5" w14:textId="129669D6" w:rsidR="006A2E1B" w:rsidRPr="00326BA9" w:rsidRDefault="006A2E1B" w:rsidP="006719EE">
      <w:pPr>
        <w:spacing w:line="240" w:lineRule="auto"/>
        <w:ind w:firstLine="0"/>
        <w:jc w:val="center"/>
        <w:rPr>
          <w:b/>
          <w:bCs/>
          <w:i/>
          <w:iCs/>
          <w:sz w:val="28"/>
          <w:szCs w:val="28"/>
          <w:lang w:val="nn-NO"/>
        </w:rPr>
      </w:pPr>
      <w:r w:rsidRPr="00326BA9">
        <w:rPr>
          <w:b/>
          <w:bCs/>
          <w:i/>
          <w:iCs/>
          <w:sz w:val="28"/>
          <w:szCs w:val="28"/>
          <w:lang w:val="nn-NO"/>
        </w:rPr>
        <w:t>[Tittel]</w:t>
      </w:r>
    </w:p>
    <w:p w14:paraId="5A157851" w14:textId="77777777" w:rsidR="006A2E1B" w:rsidRPr="00326BA9" w:rsidRDefault="006A2E1B" w:rsidP="006719EE">
      <w:pPr>
        <w:spacing w:line="240" w:lineRule="auto"/>
        <w:ind w:firstLine="0"/>
        <w:rPr>
          <w:b/>
          <w:bCs/>
          <w:sz w:val="28"/>
          <w:szCs w:val="28"/>
          <w:lang w:val="nn-NO"/>
        </w:rPr>
      </w:pPr>
    </w:p>
    <w:p w14:paraId="2DACD27F" w14:textId="24CE5505" w:rsidR="00C079C0" w:rsidRPr="00326BA9" w:rsidRDefault="003333F7" w:rsidP="003333F7">
      <w:pPr>
        <w:spacing w:line="240" w:lineRule="auto"/>
        <w:ind w:firstLine="0"/>
        <w:jc w:val="center"/>
        <w:rPr>
          <w:b/>
          <w:bCs/>
          <w:sz w:val="36"/>
          <w:szCs w:val="36"/>
          <w:lang w:val="nn-NO"/>
        </w:rPr>
      </w:pPr>
      <w:r w:rsidRPr="00326BA9">
        <w:rPr>
          <w:b/>
          <w:bCs/>
          <w:sz w:val="36"/>
          <w:szCs w:val="36"/>
          <w:lang w:val="nn-NO"/>
        </w:rPr>
        <w:lastRenderedPageBreak/>
        <w:t xml:space="preserve">Fakultet for </w:t>
      </w:r>
      <w:r w:rsidR="00326BA9" w:rsidRPr="00326BA9">
        <w:rPr>
          <w:b/>
          <w:bCs/>
          <w:sz w:val="36"/>
          <w:szCs w:val="36"/>
          <w:lang w:val="nn-NO"/>
        </w:rPr>
        <w:t>lærarutdanning</w:t>
      </w:r>
      <w:r w:rsidRPr="00326BA9">
        <w:rPr>
          <w:b/>
          <w:bCs/>
          <w:sz w:val="36"/>
          <w:szCs w:val="36"/>
          <w:lang w:val="nn-NO"/>
        </w:rPr>
        <w:t xml:space="preserve"> og internasjonale </w:t>
      </w:r>
      <w:r w:rsidR="00326BA9" w:rsidRPr="00326BA9">
        <w:rPr>
          <w:b/>
          <w:bCs/>
          <w:sz w:val="36"/>
          <w:szCs w:val="36"/>
          <w:lang w:val="nn-NO"/>
        </w:rPr>
        <w:t>studiar</w:t>
      </w:r>
    </w:p>
    <w:p w14:paraId="5388E040" w14:textId="77777777" w:rsidR="00FD7075" w:rsidRPr="00326BA9" w:rsidRDefault="00FD7075" w:rsidP="008C38BE">
      <w:pPr>
        <w:spacing w:line="240" w:lineRule="auto"/>
        <w:ind w:firstLine="0"/>
        <w:rPr>
          <w:sz w:val="48"/>
          <w:szCs w:val="48"/>
          <w:vertAlign w:val="subscript"/>
          <w:lang w:val="nn-NO"/>
        </w:rPr>
      </w:pPr>
    </w:p>
    <w:p w14:paraId="286E262E" w14:textId="77777777" w:rsidR="006719EE" w:rsidRPr="00326BA9" w:rsidRDefault="006719EE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450FD00A" w14:textId="77777777" w:rsidR="00B7449B" w:rsidRPr="00326BA9" w:rsidRDefault="00B7449B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0AACF2D7" w14:textId="77777777" w:rsidR="00B7449B" w:rsidRPr="00326BA9" w:rsidRDefault="00B7449B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27ECE877" w14:textId="77777777" w:rsidR="00CD5194" w:rsidRPr="00326BA9" w:rsidRDefault="00CD5194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469EE636" w14:textId="77777777" w:rsidR="00B7449B" w:rsidRPr="00326BA9" w:rsidRDefault="00B7449B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58F27C4F" w14:textId="77777777" w:rsidR="00B7449B" w:rsidRPr="00326BA9" w:rsidRDefault="00B7449B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6997C29B" w14:textId="35F019E7" w:rsidR="00B7449B" w:rsidRPr="00326BA9" w:rsidRDefault="00B7449B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7E11A153" w14:textId="77777777" w:rsidR="00B7449B" w:rsidRPr="00326BA9" w:rsidRDefault="00B7449B" w:rsidP="008C38BE">
      <w:pPr>
        <w:spacing w:line="240" w:lineRule="auto"/>
        <w:ind w:firstLine="0"/>
        <w:rPr>
          <w:sz w:val="28"/>
          <w:szCs w:val="28"/>
          <w:lang w:val="nn-NO"/>
        </w:rPr>
      </w:pPr>
    </w:p>
    <w:p w14:paraId="2E58BE28" w14:textId="77777777" w:rsidR="008C38BE" w:rsidRPr="00326BA9" w:rsidRDefault="008C38BE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2D1FEB72" w14:textId="0571387E" w:rsidR="00956D2D" w:rsidRPr="00326BA9" w:rsidRDefault="00956D2D" w:rsidP="008C38BE">
      <w:pPr>
        <w:spacing w:line="240" w:lineRule="auto"/>
        <w:ind w:firstLine="0"/>
        <w:jc w:val="center"/>
        <w:rPr>
          <w:i/>
          <w:iCs/>
          <w:sz w:val="28"/>
          <w:szCs w:val="28"/>
          <w:lang w:val="nn-NO"/>
        </w:rPr>
      </w:pPr>
      <w:r w:rsidRPr="00326BA9">
        <w:rPr>
          <w:i/>
          <w:iCs/>
          <w:sz w:val="28"/>
          <w:szCs w:val="28"/>
          <w:lang w:val="nn-NO"/>
        </w:rPr>
        <w:t>[</w:t>
      </w:r>
      <w:r w:rsidR="006A2E1B" w:rsidRPr="00326BA9">
        <w:rPr>
          <w:i/>
          <w:iCs/>
          <w:sz w:val="28"/>
          <w:szCs w:val="28"/>
          <w:lang w:val="nn-NO"/>
        </w:rPr>
        <w:t>Problemstilling</w:t>
      </w:r>
      <w:r w:rsidRPr="00326BA9">
        <w:rPr>
          <w:i/>
          <w:iCs/>
          <w:sz w:val="28"/>
          <w:szCs w:val="28"/>
          <w:lang w:val="nn-NO"/>
        </w:rPr>
        <w:t>]</w:t>
      </w:r>
    </w:p>
    <w:p w14:paraId="413AA5FE" w14:textId="77777777" w:rsidR="00B7449B" w:rsidRPr="00326BA9" w:rsidRDefault="00B7449B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01FED7F8" w14:textId="77777777" w:rsidR="00B7449B" w:rsidRPr="00326BA9" w:rsidRDefault="00B7449B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28AFFEA4" w14:textId="77777777" w:rsidR="00B7449B" w:rsidRPr="00326BA9" w:rsidRDefault="00B7449B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02C8A03E" w14:textId="77777777" w:rsidR="00B7449B" w:rsidRPr="00326BA9" w:rsidRDefault="00B7449B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65B819A7" w14:textId="77777777" w:rsidR="00B7449B" w:rsidRPr="00326BA9" w:rsidRDefault="00B7449B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62BCFF2C" w14:textId="77777777" w:rsidR="00DA2C02" w:rsidRPr="00326BA9" w:rsidRDefault="00DA2C02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07963439" w14:textId="77777777" w:rsidR="00491881" w:rsidRPr="00326BA9" w:rsidRDefault="00491881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080EBAF1" w14:textId="77777777" w:rsidR="006719EE" w:rsidRPr="00326BA9" w:rsidRDefault="006719EE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32788350" w14:textId="77777777" w:rsidR="006719EE" w:rsidRPr="00326BA9" w:rsidRDefault="006719EE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4BD649AF" w14:textId="77777777" w:rsidR="006719EE" w:rsidRPr="00326BA9" w:rsidRDefault="006719EE" w:rsidP="006719EE">
      <w:pPr>
        <w:spacing w:line="240" w:lineRule="auto"/>
        <w:ind w:firstLine="0"/>
        <w:jc w:val="both"/>
        <w:rPr>
          <w:sz w:val="28"/>
          <w:szCs w:val="28"/>
          <w:lang w:val="nn-NO"/>
        </w:rPr>
      </w:pPr>
    </w:p>
    <w:p w14:paraId="285E1E23" w14:textId="1217FCC2" w:rsidR="00481948" w:rsidRPr="00326BA9" w:rsidRDefault="004E464B" w:rsidP="006719EE">
      <w:pPr>
        <w:spacing w:line="240" w:lineRule="auto"/>
        <w:ind w:firstLine="0"/>
        <w:jc w:val="both"/>
        <w:rPr>
          <w:b/>
          <w:bCs/>
          <w:sz w:val="28"/>
          <w:szCs w:val="28"/>
          <w:lang w:val="nn-NO"/>
        </w:rPr>
      </w:pPr>
      <w:r w:rsidRPr="00326BA9">
        <w:rPr>
          <w:i/>
          <w:iCs/>
          <w:sz w:val="28"/>
          <w:szCs w:val="28"/>
          <w:lang w:val="nn-NO"/>
        </w:rPr>
        <w:t>Na</w:t>
      </w:r>
      <w:r w:rsidR="00917594">
        <w:rPr>
          <w:i/>
          <w:iCs/>
          <w:sz w:val="28"/>
          <w:szCs w:val="28"/>
          <w:lang w:val="nn-NO"/>
        </w:rPr>
        <w:t>m</w:t>
      </w:r>
      <w:r w:rsidRPr="00326BA9">
        <w:rPr>
          <w:i/>
          <w:iCs/>
          <w:sz w:val="28"/>
          <w:szCs w:val="28"/>
          <w:lang w:val="nn-NO"/>
        </w:rPr>
        <w:t>n</w:t>
      </w:r>
      <w:r w:rsidR="00687E56" w:rsidRPr="00326BA9">
        <w:rPr>
          <w:i/>
          <w:iCs/>
          <w:sz w:val="28"/>
          <w:szCs w:val="28"/>
          <w:lang w:val="nn-NO"/>
        </w:rPr>
        <w:t>/kandidatnummer</w:t>
      </w:r>
      <w:r w:rsidR="00481948" w:rsidRPr="00326BA9">
        <w:rPr>
          <w:i/>
          <w:iCs/>
          <w:sz w:val="28"/>
          <w:szCs w:val="28"/>
          <w:lang w:val="nn-NO"/>
        </w:rPr>
        <w:t>:</w:t>
      </w:r>
      <w:r w:rsidR="00481948" w:rsidRPr="00326BA9">
        <w:rPr>
          <w:b/>
          <w:bCs/>
          <w:sz w:val="28"/>
          <w:szCs w:val="28"/>
          <w:lang w:val="nn-NO"/>
        </w:rPr>
        <w:t xml:space="preserve"> </w:t>
      </w:r>
    </w:p>
    <w:p w14:paraId="3DB6FDBB" w14:textId="77777777" w:rsidR="00D60DAC" w:rsidRPr="00326BA9" w:rsidRDefault="00F152B4" w:rsidP="006719EE">
      <w:pPr>
        <w:spacing w:line="240" w:lineRule="auto"/>
        <w:ind w:firstLine="0"/>
        <w:jc w:val="both"/>
        <w:rPr>
          <w:b/>
          <w:bCs/>
          <w:sz w:val="28"/>
          <w:szCs w:val="28"/>
          <w:lang w:val="nn-NO"/>
        </w:rPr>
      </w:pPr>
      <w:r w:rsidRPr="00326BA9">
        <w:rPr>
          <w:i/>
          <w:iCs/>
          <w:sz w:val="28"/>
          <w:szCs w:val="28"/>
          <w:lang w:val="nn-NO"/>
        </w:rPr>
        <w:t>Utdanning</w:t>
      </w:r>
      <w:r w:rsidR="007C72AF" w:rsidRPr="00326BA9">
        <w:rPr>
          <w:i/>
          <w:iCs/>
          <w:sz w:val="28"/>
          <w:szCs w:val="28"/>
          <w:lang w:val="nn-NO"/>
        </w:rPr>
        <w:t>:</w:t>
      </w:r>
      <w:r w:rsidR="00FF1CC7" w:rsidRPr="00326BA9">
        <w:rPr>
          <w:b/>
          <w:bCs/>
          <w:sz w:val="28"/>
          <w:szCs w:val="28"/>
          <w:lang w:val="nn-NO"/>
        </w:rPr>
        <w:t xml:space="preserve"> </w:t>
      </w:r>
    </w:p>
    <w:p w14:paraId="3030C0AF" w14:textId="1D4E4EDB" w:rsidR="00F152B4" w:rsidRPr="00326BA9" w:rsidRDefault="00F152B4" w:rsidP="006719EE">
      <w:pPr>
        <w:spacing w:line="240" w:lineRule="auto"/>
        <w:ind w:firstLine="0"/>
        <w:jc w:val="both"/>
        <w:rPr>
          <w:b/>
          <w:bCs/>
          <w:sz w:val="28"/>
          <w:szCs w:val="28"/>
          <w:lang w:val="nn-NO"/>
        </w:rPr>
      </w:pPr>
      <w:r w:rsidRPr="00326BA9">
        <w:rPr>
          <w:i/>
          <w:iCs/>
          <w:sz w:val="28"/>
          <w:szCs w:val="28"/>
          <w:lang w:val="nn-NO"/>
        </w:rPr>
        <w:t>Emne</w:t>
      </w:r>
      <w:r w:rsidR="002C50E6" w:rsidRPr="00326BA9">
        <w:rPr>
          <w:i/>
          <w:iCs/>
          <w:sz w:val="28"/>
          <w:szCs w:val="28"/>
          <w:lang w:val="nn-NO"/>
        </w:rPr>
        <w:t>na</w:t>
      </w:r>
      <w:r w:rsidR="00917594">
        <w:rPr>
          <w:i/>
          <w:iCs/>
          <w:sz w:val="28"/>
          <w:szCs w:val="28"/>
          <w:lang w:val="nn-NO"/>
        </w:rPr>
        <w:t>m</w:t>
      </w:r>
      <w:r w:rsidR="002C50E6" w:rsidRPr="00326BA9">
        <w:rPr>
          <w:i/>
          <w:iCs/>
          <w:sz w:val="28"/>
          <w:szCs w:val="28"/>
          <w:lang w:val="nn-NO"/>
        </w:rPr>
        <w:t>n</w:t>
      </w:r>
      <w:r w:rsidRPr="00326BA9">
        <w:rPr>
          <w:i/>
          <w:iCs/>
          <w:sz w:val="28"/>
          <w:szCs w:val="28"/>
          <w:lang w:val="nn-NO"/>
        </w:rPr>
        <w:t>:</w:t>
      </w:r>
      <w:r w:rsidR="008338B4" w:rsidRPr="00326BA9">
        <w:rPr>
          <w:b/>
          <w:bCs/>
          <w:sz w:val="28"/>
          <w:szCs w:val="28"/>
          <w:lang w:val="nn-NO"/>
        </w:rPr>
        <w:t xml:space="preserve"> </w:t>
      </w:r>
    </w:p>
    <w:p w14:paraId="595CB391" w14:textId="77777777" w:rsidR="00FB08D2" w:rsidRPr="00326BA9" w:rsidRDefault="00FB08D2" w:rsidP="006719EE">
      <w:pPr>
        <w:spacing w:line="240" w:lineRule="auto"/>
        <w:ind w:firstLine="0"/>
        <w:jc w:val="both"/>
        <w:rPr>
          <w:b/>
          <w:bCs/>
          <w:sz w:val="28"/>
          <w:szCs w:val="28"/>
          <w:lang w:val="nn-NO"/>
        </w:rPr>
      </w:pPr>
      <w:r w:rsidRPr="00326BA9">
        <w:rPr>
          <w:i/>
          <w:iCs/>
          <w:sz w:val="28"/>
          <w:szCs w:val="28"/>
          <w:lang w:val="nn-NO"/>
        </w:rPr>
        <w:t>Emnekode:</w:t>
      </w:r>
      <w:r w:rsidRPr="00326BA9">
        <w:rPr>
          <w:b/>
          <w:bCs/>
          <w:sz w:val="28"/>
          <w:szCs w:val="28"/>
          <w:lang w:val="nn-NO"/>
        </w:rPr>
        <w:t xml:space="preserve"> </w:t>
      </w:r>
    </w:p>
    <w:p w14:paraId="5461B224" w14:textId="1C0CF7C7" w:rsidR="006C65FC" w:rsidRPr="00326BA9" w:rsidRDefault="00917594" w:rsidP="006719EE">
      <w:pPr>
        <w:spacing w:line="240" w:lineRule="auto"/>
        <w:ind w:firstLine="0"/>
        <w:jc w:val="both"/>
        <w:rPr>
          <w:b/>
          <w:bCs/>
          <w:sz w:val="28"/>
          <w:szCs w:val="28"/>
          <w:lang w:val="nn-NO"/>
        </w:rPr>
      </w:pPr>
      <w:r>
        <w:rPr>
          <w:i/>
          <w:iCs/>
          <w:sz w:val="28"/>
          <w:szCs w:val="28"/>
          <w:lang w:val="nn-NO"/>
        </w:rPr>
        <w:t>Tal på</w:t>
      </w:r>
      <w:r w:rsidR="006C65FC" w:rsidRPr="00326BA9">
        <w:rPr>
          <w:i/>
          <w:iCs/>
          <w:sz w:val="28"/>
          <w:szCs w:val="28"/>
          <w:lang w:val="nn-NO"/>
        </w:rPr>
        <w:t xml:space="preserve"> ord:</w:t>
      </w:r>
      <w:r w:rsidR="008338B4" w:rsidRPr="00326BA9">
        <w:rPr>
          <w:b/>
          <w:bCs/>
          <w:sz w:val="28"/>
          <w:szCs w:val="28"/>
          <w:lang w:val="nn-NO"/>
        </w:rPr>
        <w:t xml:space="preserve"> </w:t>
      </w:r>
    </w:p>
    <w:p w14:paraId="42FC0192" w14:textId="342992B2" w:rsidR="002C50E6" w:rsidRPr="00326BA9" w:rsidRDefault="005B42BB" w:rsidP="006719EE">
      <w:pPr>
        <w:spacing w:line="240" w:lineRule="auto"/>
        <w:ind w:firstLine="0"/>
        <w:jc w:val="both"/>
        <w:rPr>
          <w:b/>
          <w:bCs/>
          <w:sz w:val="28"/>
          <w:szCs w:val="28"/>
          <w:lang w:val="nn-NO"/>
        </w:rPr>
      </w:pPr>
      <w:r>
        <w:rPr>
          <w:i/>
          <w:iCs/>
          <w:sz w:val="28"/>
          <w:szCs w:val="28"/>
          <w:lang w:val="nn-NO"/>
        </w:rPr>
        <w:t>Rettlei</w:t>
      </w:r>
      <w:r w:rsidRPr="00326BA9">
        <w:rPr>
          <w:i/>
          <w:iCs/>
          <w:sz w:val="28"/>
          <w:szCs w:val="28"/>
          <w:lang w:val="nn-NO"/>
        </w:rPr>
        <w:t>ar</w:t>
      </w:r>
      <w:r w:rsidR="002C50E6" w:rsidRPr="00326BA9">
        <w:rPr>
          <w:i/>
          <w:iCs/>
          <w:sz w:val="28"/>
          <w:szCs w:val="28"/>
          <w:lang w:val="nn-NO"/>
        </w:rPr>
        <w:t>:</w:t>
      </w:r>
      <w:r w:rsidR="008338B4" w:rsidRPr="00326BA9">
        <w:rPr>
          <w:b/>
          <w:bCs/>
          <w:sz w:val="28"/>
          <w:szCs w:val="28"/>
          <w:lang w:val="nn-NO"/>
        </w:rPr>
        <w:t xml:space="preserve"> </w:t>
      </w:r>
    </w:p>
    <w:p w14:paraId="58D5067E" w14:textId="77777777" w:rsidR="006B1805" w:rsidRPr="00326BA9" w:rsidRDefault="006B1805" w:rsidP="00FD7075">
      <w:pPr>
        <w:spacing w:line="259" w:lineRule="auto"/>
        <w:jc w:val="both"/>
        <w:rPr>
          <w:b/>
          <w:bCs/>
          <w:sz w:val="28"/>
          <w:szCs w:val="28"/>
          <w:lang w:val="nn-NO"/>
        </w:rPr>
        <w:sectPr w:rsidR="006B1805" w:rsidRPr="00326BA9" w:rsidSect="00FB2B9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="Times New Roman" w:eastAsia="Times New Roman" w:hAnsi="Times New Roman" w:cs="Times New Roman"/>
          <w:b/>
          <w:bCs/>
          <w:color w:val="auto"/>
          <w:sz w:val="44"/>
          <w:szCs w:val="44"/>
          <w:lang w:val="nn-NO"/>
        </w:rPr>
        <w:id w:val="-118621267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7F670269" w14:textId="03620830" w:rsidR="00E44661" w:rsidRPr="00326BA9" w:rsidRDefault="00E44661" w:rsidP="006B603D">
          <w:pPr>
            <w:pStyle w:val="Overskriftforinnholdsfortegnelse"/>
            <w:jc w:val="left"/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  <w:lang w:val="nn-NO"/>
            </w:rPr>
          </w:pPr>
          <w:r w:rsidRPr="00326BA9"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  <w:lang w:val="nn-NO"/>
            </w:rPr>
            <w:t>Innh</w:t>
          </w:r>
          <w:r w:rsidR="005B42BB"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  <w:lang w:val="nn-NO"/>
            </w:rPr>
            <w:t>a</w:t>
          </w:r>
          <w:r w:rsidRPr="00326BA9">
            <w:rPr>
              <w:rFonts w:ascii="Times New Roman" w:hAnsi="Times New Roman" w:cs="Times New Roman"/>
              <w:b/>
              <w:bCs/>
              <w:color w:val="auto"/>
              <w:sz w:val="44"/>
              <w:szCs w:val="44"/>
              <w:lang w:val="nn-NO"/>
            </w:rPr>
            <w:t>ld</w:t>
          </w:r>
        </w:p>
        <w:p w14:paraId="3EB0FC98" w14:textId="43D15B16" w:rsidR="00D83820" w:rsidRDefault="00E44661">
          <w:pPr>
            <w:pStyle w:val="INNH1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326BA9">
            <w:rPr>
              <w:lang w:val="nn-NO"/>
            </w:rPr>
            <w:fldChar w:fldCharType="begin"/>
          </w:r>
          <w:r w:rsidRPr="00326BA9">
            <w:rPr>
              <w:lang w:val="nn-NO"/>
            </w:rPr>
            <w:instrText xml:space="preserve"> TOC \o "1-3" \h \z \u </w:instrText>
          </w:r>
          <w:r w:rsidRPr="00326BA9">
            <w:rPr>
              <w:lang w:val="nn-NO"/>
            </w:rPr>
            <w:fldChar w:fldCharType="separate"/>
          </w:r>
          <w:hyperlink w:anchor="_Toc218675208" w:history="1">
            <w:r w:rsidR="00D83820" w:rsidRPr="007F3440">
              <w:rPr>
                <w:rStyle w:val="Hyperkobling"/>
                <w:rFonts w:eastAsiaTheme="majorEastAsia"/>
                <w:noProof/>
                <w:lang w:val="nn-NO"/>
              </w:rPr>
              <w:t>1</w:t>
            </w:r>
            <w:r w:rsidR="00D83820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D83820" w:rsidRPr="007F3440">
              <w:rPr>
                <w:rStyle w:val="Hyperkobling"/>
                <w:rFonts w:eastAsiaTheme="majorEastAsia"/>
                <w:noProof/>
                <w:lang w:val="nn-NO"/>
              </w:rPr>
              <w:t>Oversyn over oppgåva</w:t>
            </w:r>
            <w:r w:rsidR="00D83820">
              <w:rPr>
                <w:noProof/>
                <w:webHidden/>
              </w:rPr>
              <w:tab/>
            </w:r>
            <w:r w:rsidR="00D83820">
              <w:rPr>
                <w:noProof/>
                <w:webHidden/>
              </w:rPr>
              <w:fldChar w:fldCharType="begin"/>
            </w:r>
            <w:r w:rsidR="00D83820">
              <w:rPr>
                <w:noProof/>
                <w:webHidden/>
              </w:rPr>
              <w:instrText xml:space="preserve"> PAGEREF _Toc218675208 \h </w:instrText>
            </w:r>
            <w:r w:rsidR="00D83820">
              <w:rPr>
                <w:noProof/>
                <w:webHidden/>
              </w:rPr>
            </w:r>
            <w:r w:rsidR="00D83820">
              <w:rPr>
                <w:noProof/>
                <w:webHidden/>
              </w:rPr>
              <w:fldChar w:fldCharType="separate"/>
            </w:r>
            <w:r w:rsidR="00D83820">
              <w:rPr>
                <w:noProof/>
                <w:webHidden/>
              </w:rPr>
              <w:t>1</w:t>
            </w:r>
            <w:r w:rsidR="00D83820">
              <w:rPr>
                <w:noProof/>
                <w:webHidden/>
              </w:rPr>
              <w:fldChar w:fldCharType="end"/>
            </w:r>
          </w:hyperlink>
        </w:p>
        <w:p w14:paraId="26D73214" w14:textId="0948AA5E" w:rsidR="00D83820" w:rsidRDefault="00D83820">
          <w:pPr>
            <w:pStyle w:val="INNH1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5209" w:history="1">
            <w:r w:rsidRPr="007F3440">
              <w:rPr>
                <w:rStyle w:val="Hyperkobling"/>
                <w:rFonts w:eastAsiaTheme="majorEastAsia"/>
                <w:noProof/>
                <w:lang w:val="nn-NO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7F3440">
              <w:rPr>
                <w:rStyle w:val="Hyperkobling"/>
                <w:rFonts w:eastAsiaTheme="majorEastAsia"/>
                <w:noProof/>
                <w:lang w:val="nn-NO"/>
              </w:rPr>
              <w:t>Referanseliste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_Toc218675209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806A7" w14:textId="28A90175" w:rsidR="00E44661" w:rsidRPr="00326BA9" w:rsidRDefault="00E44661" w:rsidP="004B2E68">
          <w:pPr>
            <w:ind w:firstLine="0"/>
            <w:rPr>
              <w:lang w:val="nn-NO"/>
            </w:rPr>
          </w:pPr>
          <w:r w:rsidRPr="00326BA9">
            <w:rPr>
              <w:b/>
              <w:bCs/>
              <w:lang w:val="nn-NO"/>
            </w:rPr>
            <w:fldChar w:fldCharType="end"/>
          </w:r>
        </w:p>
      </w:sdtContent>
    </w:sdt>
    <w:p w14:paraId="45B413E7" w14:textId="77777777" w:rsidR="00BE6B2A" w:rsidRPr="00326BA9" w:rsidRDefault="00BE6B2A" w:rsidP="004B2E68">
      <w:pPr>
        <w:ind w:firstLine="0"/>
        <w:rPr>
          <w:lang w:val="nn-NO"/>
        </w:rPr>
      </w:pPr>
    </w:p>
    <w:p w14:paraId="286C5997" w14:textId="77777777" w:rsidR="00BE6B2A" w:rsidRPr="00326BA9" w:rsidRDefault="00BE6B2A" w:rsidP="004B2E68">
      <w:pPr>
        <w:ind w:firstLine="0"/>
        <w:rPr>
          <w:lang w:val="nn-NO"/>
        </w:rPr>
      </w:pPr>
    </w:p>
    <w:p w14:paraId="5FB5B312" w14:textId="77777777" w:rsidR="00616937" w:rsidRPr="00326BA9" w:rsidRDefault="00616937" w:rsidP="004B2E68">
      <w:pPr>
        <w:ind w:firstLine="0"/>
        <w:rPr>
          <w:lang w:val="nn-NO"/>
        </w:rPr>
      </w:pPr>
    </w:p>
    <w:p w14:paraId="58A3A2BD" w14:textId="77777777" w:rsidR="00616937" w:rsidRPr="00326BA9" w:rsidRDefault="00616937" w:rsidP="004B2E68">
      <w:pPr>
        <w:ind w:firstLine="0"/>
        <w:rPr>
          <w:lang w:val="nn-NO"/>
        </w:rPr>
      </w:pPr>
    </w:p>
    <w:p w14:paraId="18A70767" w14:textId="77777777" w:rsidR="00616937" w:rsidRPr="00326BA9" w:rsidRDefault="00616937" w:rsidP="00616937">
      <w:pPr>
        <w:rPr>
          <w:lang w:val="nn-NO"/>
        </w:rPr>
      </w:pPr>
    </w:p>
    <w:p w14:paraId="5AD3AC9E" w14:textId="77777777" w:rsidR="00616937" w:rsidRPr="00326BA9" w:rsidRDefault="00616937" w:rsidP="00616937">
      <w:pPr>
        <w:rPr>
          <w:lang w:val="nn-NO"/>
        </w:rPr>
      </w:pPr>
    </w:p>
    <w:p w14:paraId="05921E11" w14:textId="77777777" w:rsidR="00616937" w:rsidRPr="00326BA9" w:rsidRDefault="00616937" w:rsidP="00616937">
      <w:pPr>
        <w:rPr>
          <w:lang w:val="nn-NO"/>
        </w:rPr>
      </w:pPr>
    </w:p>
    <w:p w14:paraId="51981E88" w14:textId="77777777" w:rsidR="00616937" w:rsidRPr="00326BA9" w:rsidRDefault="00616937" w:rsidP="00616937">
      <w:pPr>
        <w:rPr>
          <w:lang w:val="nn-NO"/>
        </w:rPr>
      </w:pPr>
    </w:p>
    <w:p w14:paraId="53D835A0" w14:textId="77777777" w:rsidR="00616937" w:rsidRPr="00326BA9" w:rsidRDefault="00616937" w:rsidP="00616937">
      <w:pPr>
        <w:rPr>
          <w:lang w:val="nn-NO"/>
        </w:rPr>
      </w:pPr>
    </w:p>
    <w:p w14:paraId="288E1C62" w14:textId="77777777" w:rsidR="00616937" w:rsidRPr="00326BA9" w:rsidRDefault="00616937" w:rsidP="00616937">
      <w:pPr>
        <w:rPr>
          <w:lang w:val="nn-NO"/>
        </w:rPr>
      </w:pPr>
    </w:p>
    <w:p w14:paraId="6EE3AC99" w14:textId="77777777" w:rsidR="00616937" w:rsidRPr="00326BA9" w:rsidRDefault="00616937" w:rsidP="00616937">
      <w:pPr>
        <w:rPr>
          <w:lang w:val="nn-NO"/>
        </w:rPr>
      </w:pPr>
    </w:p>
    <w:p w14:paraId="2F6150FC" w14:textId="77777777" w:rsidR="00616937" w:rsidRPr="00326BA9" w:rsidRDefault="00616937" w:rsidP="00616937">
      <w:pPr>
        <w:rPr>
          <w:lang w:val="nn-NO"/>
        </w:rPr>
      </w:pPr>
    </w:p>
    <w:p w14:paraId="436CA080" w14:textId="77777777" w:rsidR="00616937" w:rsidRPr="00326BA9" w:rsidRDefault="00616937" w:rsidP="00616937">
      <w:pPr>
        <w:rPr>
          <w:lang w:val="nn-NO"/>
        </w:rPr>
      </w:pPr>
    </w:p>
    <w:p w14:paraId="395616E2" w14:textId="77777777" w:rsidR="00616937" w:rsidRPr="00326BA9" w:rsidRDefault="00616937" w:rsidP="00616937">
      <w:pPr>
        <w:rPr>
          <w:lang w:val="nn-NO"/>
        </w:rPr>
      </w:pPr>
    </w:p>
    <w:p w14:paraId="36B8A169" w14:textId="77777777" w:rsidR="00616937" w:rsidRPr="00326BA9" w:rsidRDefault="00616937" w:rsidP="00616937">
      <w:pPr>
        <w:rPr>
          <w:lang w:val="nn-NO"/>
        </w:rPr>
      </w:pPr>
    </w:p>
    <w:p w14:paraId="641513A8" w14:textId="77777777" w:rsidR="00616937" w:rsidRPr="00326BA9" w:rsidRDefault="00616937" w:rsidP="00616937">
      <w:pPr>
        <w:rPr>
          <w:lang w:val="nn-NO"/>
        </w:rPr>
      </w:pPr>
    </w:p>
    <w:p w14:paraId="179FFE0F" w14:textId="77777777" w:rsidR="00616937" w:rsidRPr="00326BA9" w:rsidRDefault="00616937" w:rsidP="00616937">
      <w:pPr>
        <w:rPr>
          <w:lang w:val="nn-NO"/>
        </w:rPr>
      </w:pPr>
    </w:p>
    <w:p w14:paraId="6FE239BF" w14:textId="77777777" w:rsidR="00616937" w:rsidRPr="00326BA9" w:rsidRDefault="00616937" w:rsidP="00616937">
      <w:pPr>
        <w:rPr>
          <w:lang w:val="nn-NO"/>
        </w:rPr>
      </w:pPr>
    </w:p>
    <w:p w14:paraId="54CE4C59" w14:textId="77777777" w:rsidR="00616937" w:rsidRPr="00326BA9" w:rsidRDefault="00616937" w:rsidP="00616937">
      <w:pPr>
        <w:rPr>
          <w:lang w:val="nn-NO"/>
        </w:rPr>
      </w:pPr>
    </w:p>
    <w:p w14:paraId="0953C4D5" w14:textId="77777777" w:rsidR="00616937" w:rsidRPr="00326BA9" w:rsidRDefault="00616937" w:rsidP="00616937">
      <w:pPr>
        <w:jc w:val="right"/>
        <w:rPr>
          <w:lang w:val="nn-NO"/>
        </w:rPr>
      </w:pPr>
    </w:p>
    <w:p w14:paraId="6DB2D254" w14:textId="72753020" w:rsidR="00C079C0" w:rsidRPr="00326BA9" w:rsidRDefault="00D83820" w:rsidP="00E44661">
      <w:pPr>
        <w:pStyle w:val="Overskrift1"/>
        <w:rPr>
          <w:lang w:val="nn-NO"/>
        </w:rPr>
      </w:pPr>
      <w:bookmarkStart w:id="0" w:name="_Toc218675208"/>
      <w:r>
        <w:rPr>
          <w:lang w:val="nn-NO"/>
        </w:rPr>
        <w:lastRenderedPageBreak/>
        <w:t>Oversyn</w:t>
      </w:r>
      <w:r w:rsidR="00F71015" w:rsidRPr="00326BA9">
        <w:rPr>
          <w:lang w:val="nn-NO"/>
        </w:rPr>
        <w:t xml:space="preserve"> over </w:t>
      </w:r>
      <w:r w:rsidR="00A16B87" w:rsidRPr="00326BA9">
        <w:rPr>
          <w:lang w:val="nn-NO"/>
        </w:rPr>
        <w:t>oppgåv</w:t>
      </w:r>
      <w:r>
        <w:rPr>
          <w:lang w:val="nn-NO"/>
        </w:rPr>
        <w:t>a</w:t>
      </w:r>
      <w:bookmarkEnd w:id="0"/>
    </w:p>
    <w:p w14:paraId="582C88B3" w14:textId="0C6A035F" w:rsidR="00A16B87" w:rsidRPr="00A16B87" w:rsidRDefault="00A16B87" w:rsidP="002578C7">
      <w:pPr>
        <w:rPr>
          <w:lang w:val="nn-NO"/>
        </w:rPr>
      </w:pPr>
      <w:r w:rsidRPr="00A16B87">
        <w:rPr>
          <w:lang w:val="nn-NO"/>
        </w:rPr>
        <w:t>Dette dokumentet skal berre brukast til å levere inn lenkja til den multimodale presentasjonen du har laga. Innhaldet i dette dokumentet tel ikkje som del av oppgåvesvaret, og orda er ikkje ein del av omfanget i svaret. Følg elles skildringa i oppgåva. Slett denne teksten og skriv inn di eiga innleiing. Legg inn referanselista i dette dokumentet i tillegg til i den multimodale presentasjonen.</w:t>
      </w:r>
    </w:p>
    <w:p w14:paraId="36642D00" w14:textId="153A47BE" w:rsidR="002578C7" w:rsidRDefault="00A16B87" w:rsidP="00A16B87">
      <w:pPr>
        <w:ind w:firstLine="0"/>
        <w:rPr>
          <w:lang w:val="nn-NO"/>
        </w:rPr>
      </w:pPr>
      <w:r w:rsidRPr="00A16B87">
        <w:rPr>
          <w:lang w:val="nn-NO"/>
        </w:rPr>
        <w:t xml:space="preserve">Lenkje til oppgåvesvaret: </w:t>
      </w:r>
      <w:hyperlink r:id="rId21" w:history="1">
        <w:r w:rsidRPr="00BD5F91">
          <w:rPr>
            <w:rStyle w:val="Hyperkobling"/>
            <w:lang w:val="nn-NO"/>
          </w:rPr>
          <w:t>https://www.eksempelurl.no/fjern-denne-og-lim-inn-din-e</w:t>
        </w:r>
        <w:r w:rsidR="00BD5F91" w:rsidRPr="00BD5F91">
          <w:rPr>
            <w:rStyle w:val="Hyperkobling"/>
            <w:lang w:val="nn-NO"/>
          </w:rPr>
          <w:t>i</w:t>
        </w:r>
        <w:r w:rsidRPr="00BD5F91">
          <w:rPr>
            <w:rStyle w:val="Hyperkobling"/>
            <w:lang w:val="nn-NO"/>
          </w:rPr>
          <w:t>gen</w:t>
        </w:r>
      </w:hyperlink>
      <w:r w:rsidRPr="00A16B87">
        <w:rPr>
          <w:lang w:val="nn-NO"/>
        </w:rPr>
        <w:t xml:space="preserve"> </w:t>
      </w:r>
    </w:p>
    <w:p w14:paraId="155B435B" w14:textId="77777777" w:rsidR="002578C7" w:rsidRDefault="002578C7" w:rsidP="00A16B87">
      <w:pPr>
        <w:ind w:firstLine="0"/>
        <w:rPr>
          <w:lang w:val="nn-NO"/>
        </w:rPr>
      </w:pPr>
    </w:p>
    <w:p w14:paraId="4AA69CDC" w14:textId="3C1F3C5B" w:rsidR="002578C7" w:rsidRDefault="00A16B87" w:rsidP="00A16B87">
      <w:pPr>
        <w:ind w:firstLine="0"/>
        <w:rPr>
          <w:lang w:val="nn-NO"/>
        </w:rPr>
      </w:pPr>
      <w:r w:rsidRPr="00A16B87">
        <w:rPr>
          <w:lang w:val="nn-NO"/>
        </w:rPr>
        <w:t xml:space="preserve">Oppgåva inneheld: </w:t>
      </w:r>
    </w:p>
    <w:p w14:paraId="4CFEEEE9" w14:textId="77777777" w:rsidR="002578C7" w:rsidRDefault="00A16B87" w:rsidP="002578C7">
      <w:pPr>
        <w:ind w:left="708" w:firstLine="0"/>
        <w:rPr>
          <w:lang w:val="nn-NO"/>
        </w:rPr>
      </w:pPr>
      <w:r w:rsidRPr="00A16B87">
        <w:rPr>
          <w:lang w:val="nn-NO"/>
        </w:rPr>
        <w:t xml:space="preserve">Tal på ord: </w:t>
      </w:r>
    </w:p>
    <w:p w14:paraId="51D491A9" w14:textId="77777777" w:rsidR="002578C7" w:rsidRDefault="00A16B87" w:rsidP="002578C7">
      <w:pPr>
        <w:ind w:left="708" w:firstLine="0"/>
        <w:rPr>
          <w:lang w:val="nn-NO"/>
        </w:rPr>
      </w:pPr>
      <w:r w:rsidRPr="00A16B87">
        <w:rPr>
          <w:lang w:val="nn-NO"/>
        </w:rPr>
        <w:t xml:space="preserve">Samla videolengd: </w:t>
      </w:r>
    </w:p>
    <w:p w14:paraId="0585989B" w14:textId="77DEF3AD" w:rsidR="00E112D1" w:rsidRPr="00326BA9" w:rsidRDefault="00A16B87" w:rsidP="002578C7">
      <w:pPr>
        <w:ind w:left="708" w:firstLine="0"/>
        <w:rPr>
          <w:lang w:val="nn-NO"/>
        </w:rPr>
      </w:pPr>
      <w:r w:rsidRPr="00A16B87">
        <w:rPr>
          <w:lang w:val="nn-NO"/>
        </w:rPr>
        <w:t>Tal på bilete:</w:t>
      </w:r>
      <w:r w:rsidR="00BD5F91">
        <w:rPr>
          <w:lang w:val="nn-NO"/>
        </w:rPr>
        <w:t xml:space="preserve"> </w:t>
      </w:r>
    </w:p>
    <w:p w14:paraId="5722DE2A" w14:textId="77777777" w:rsidR="00E112D1" w:rsidRPr="00326BA9" w:rsidRDefault="00E112D1" w:rsidP="00E112D1">
      <w:pPr>
        <w:rPr>
          <w:lang w:val="nn-NO"/>
        </w:rPr>
      </w:pPr>
    </w:p>
    <w:p w14:paraId="5DA001F5" w14:textId="77777777" w:rsidR="00F71015" w:rsidRPr="00326BA9" w:rsidRDefault="00F71015" w:rsidP="00F71015">
      <w:pPr>
        <w:rPr>
          <w:lang w:val="nn-NO"/>
        </w:rPr>
      </w:pPr>
    </w:p>
    <w:p w14:paraId="003BCE24" w14:textId="77777777" w:rsidR="008123FF" w:rsidRPr="00326BA9" w:rsidRDefault="008123FF" w:rsidP="006A2E1B">
      <w:pPr>
        <w:rPr>
          <w:lang w:val="nn-NO"/>
        </w:rPr>
      </w:pPr>
    </w:p>
    <w:p w14:paraId="115FE4AB" w14:textId="77777777" w:rsidR="00A523C6" w:rsidRPr="00326BA9" w:rsidRDefault="00784AFA" w:rsidP="00784AFA">
      <w:pPr>
        <w:pStyle w:val="Overskrift1"/>
        <w:rPr>
          <w:lang w:val="nn-NO"/>
        </w:rPr>
      </w:pPr>
      <w:bookmarkStart w:id="1" w:name="_Toc81576707"/>
      <w:bookmarkStart w:id="2" w:name="_Toc218675209"/>
      <w:r w:rsidRPr="00326BA9">
        <w:rPr>
          <w:lang w:val="nn-NO"/>
        </w:rPr>
        <w:lastRenderedPageBreak/>
        <w:t>Referanseliste</w:t>
      </w:r>
      <w:bookmarkEnd w:id="1"/>
      <w:bookmarkEnd w:id="2"/>
    </w:p>
    <w:p w14:paraId="26D42055" w14:textId="77777777" w:rsidR="00FE28E6" w:rsidRPr="00326BA9" w:rsidRDefault="00FE28E6" w:rsidP="005F364A">
      <w:pPr>
        <w:pStyle w:val="Referanseliste"/>
        <w:rPr>
          <w:lang w:val="nn-NO"/>
        </w:rPr>
      </w:pPr>
    </w:p>
    <w:sectPr w:rsidR="00FE28E6" w:rsidRPr="00326BA9" w:rsidSect="00FB2B9A">
      <w:footerReference w:type="default" r:id="rId2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149E5" w14:textId="77777777" w:rsidR="00A51F01" w:rsidRDefault="00A51F01" w:rsidP="00C079C0">
      <w:pPr>
        <w:spacing w:line="240" w:lineRule="auto"/>
      </w:pPr>
      <w:r>
        <w:separator/>
      </w:r>
    </w:p>
  </w:endnote>
  <w:endnote w:type="continuationSeparator" w:id="0">
    <w:p w14:paraId="777AE72F" w14:textId="77777777" w:rsidR="00A51F01" w:rsidRDefault="00A51F01" w:rsidP="00C07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549E" w14:textId="77777777" w:rsidR="00047249" w:rsidRDefault="0004724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6EFC5" w14:textId="77777777" w:rsidR="00FB2B9A" w:rsidRDefault="00FB2B9A">
    <w:pPr>
      <w:pStyle w:val="Bunntekst"/>
      <w:jc w:val="right"/>
    </w:pPr>
  </w:p>
  <w:p w14:paraId="35594A62" w14:textId="77777777" w:rsidR="00C079C0" w:rsidRDefault="00C079C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7D3E3" w14:textId="77777777" w:rsidR="00047249" w:rsidRDefault="00047249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927566"/>
      <w:docPartObj>
        <w:docPartGallery w:val="Page Numbers (Bottom of Page)"/>
        <w:docPartUnique/>
      </w:docPartObj>
    </w:sdtPr>
    <w:sdtEndPr/>
    <w:sdtContent>
      <w:p w14:paraId="0CDBE8BD" w14:textId="77777777" w:rsidR="00616937" w:rsidRDefault="00616937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7C4FA2" w14:textId="77777777" w:rsidR="00616937" w:rsidRDefault="0061693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AF011" w14:textId="77777777" w:rsidR="00A51F01" w:rsidRDefault="00A51F01" w:rsidP="00C079C0">
      <w:pPr>
        <w:spacing w:line="240" w:lineRule="auto"/>
      </w:pPr>
      <w:r>
        <w:separator/>
      </w:r>
    </w:p>
  </w:footnote>
  <w:footnote w:type="continuationSeparator" w:id="0">
    <w:p w14:paraId="5C71A07A" w14:textId="77777777" w:rsidR="00A51F01" w:rsidRDefault="00A51F01" w:rsidP="00C07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7362A" w14:textId="77777777" w:rsidR="00047249" w:rsidRDefault="0004724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D4C06" w14:textId="77777777" w:rsidR="00047249" w:rsidRDefault="0004724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3256B" w14:textId="77777777" w:rsidR="00047249" w:rsidRDefault="0004724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02ED8"/>
    <w:multiLevelType w:val="multilevel"/>
    <w:tmpl w:val="3EF23A8C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1415855766">
    <w:abstractNumId w:val="0"/>
  </w:num>
  <w:num w:numId="2" w16cid:durableId="449936698">
    <w:abstractNumId w:val="0"/>
  </w:num>
  <w:num w:numId="3" w16cid:durableId="538973678">
    <w:abstractNumId w:val="0"/>
  </w:num>
  <w:num w:numId="4" w16cid:durableId="179509138">
    <w:abstractNumId w:val="0"/>
  </w:num>
  <w:num w:numId="5" w16cid:durableId="2141415242">
    <w:abstractNumId w:val="0"/>
  </w:num>
  <w:num w:numId="6" w16cid:durableId="2105153516">
    <w:abstractNumId w:val="0"/>
  </w:num>
  <w:num w:numId="7" w16cid:durableId="25066001">
    <w:abstractNumId w:val="0"/>
  </w:num>
  <w:num w:numId="8" w16cid:durableId="680744986">
    <w:abstractNumId w:val="0"/>
  </w:num>
  <w:num w:numId="9" w16cid:durableId="2054841912">
    <w:abstractNumId w:val="0"/>
  </w:num>
  <w:num w:numId="10" w16cid:durableId="1985045701">
    <w:abstractNumId w:val="0"/>
  </w:num>
  <w:num w:numId="11" w16cid:durableId="927348081">
    <w:abstractNumId w:val="0"/>
  </w:num>
  <w:num w:numId="12" w16cid:durableId="1868635626">
    <w:abstractNumId w:val="0"/>
  </w:num>
  <w:num w:numId="13" w16cid:durableId="350304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01"/>
    <w:rsid w:val="00047249"/>
    <w:rsid w:val="00047B10"/>
    <w:rsid w:val="0006570C"/>
    <w:rsid w:val="000B1E0E"/>
    <w:rsid w:val="001863E1"/>
    <w:rsid w:val="0018672F"/>
    <w:rsid w:val="001D4AC0"/>
    <w:rsid w:val="001F09E5"/>
    <w:rsid w:val="00245E5B"/>
    <w:rsid w:val="002578C7"/>
    <w:rsid w:val="002712FC"/>
    <w:rsid w:val="002B5F70"/>
    <w:rsid w:val="002C50E6"/>
    <w:rsid w:val="002C7CEF"/>
    <w:rsid w:val="003053DD"/>
    <w:rsid w:val="00322646"/>
    <w:rsid w:val="00326BA9"/>
    <w:rsid w:val="003311AB"/>
    <w:rsid w:val="003333F7"/>
    <w:rsid w:val="00336D68"/>
    <w:rsid w:val="003B186E"/>
    <w:rsid w:val="004272D3"/>
    <w:rsid w:val="0044485D"/>
    <w:rsid w:val="00481948"/>
    <w:rsid w:val="00491881"/>
    <w:rsid w:val="004B2E68"/>
    <w:rsid w:val="004E464B"/>
    <w:rsid w:val="005152BB"/>
    <w:rsid w:val="00527314"/>
    <w:rsid w:val="00544C2D"/>
    <w:rsid w:val="00571E5A"/>
    <w:rsid w:val="005723AC"/>
    <w:rsid w:val="00572A08"/>
    <w:rsid w:val="00572BD0"/>
    <w:rsid w:val="00585D46"/>
    <w:rsid w:val="005B42BB"/>
    <w:rsid w:val="005D4F8D"/>
    <w:rsid w:val="005E62B0"/>
    <w:rsid w:val="005F364A"/>
    <w:rsid w:val="00605192"/>
    <w:rsid w:val="00616937"/>
    <w:rsid w:val="00624236"/>
    <w:rsid w:val="00645498"/>
    <w:rsid w:val="006629CE"/>
    <w:rsid w:val="006719EE"/>
    <w:rsid w:val="00687E56"/>
    <w:rsid w:val="006A2E1B"/>
    <w:rsid w:val="006B1805"/>
    <w:rsid w:val="006B603D"/>
    <w:rsid w:val="006C0547"/>
    <w:rsid w:val="006C65FC"/>
    <w:rsid w:val="006D701E"/>
    <w:rsid w:val="006E4A9A"/>
    <w:rsid w:val="006E73CA"/>
    <w:rsid w:val="006F3983"/>
    <w:rsid w:val="006F3EF6"/>
    <w:rsid w:val="00777540"/>
    <w:rsid w:val="00784AFA"/>
    <w:rsid w:val="007A53CE"/>
    <w:rsid w:val="007A630B"/>
    <w:rsid w:val="007B7411"/>
    <w:rsid w:val="007C72AF"/>
    <w:rsid w:val="007D3CFF"/>
    <w:rsid w:val="007D7045"/>
    <w:rsid w:val="00807BB0"/>
    <w:rsid w:val="008123FF"/>
    <w:rsid w:val="00812F0F"/>
    <w:rsid w:val="008338B4"/>
    <w:rsid w:val="008509C5"/>
    <w:rsid w:val="0085617E"/>
    <w:rsid w:val="0087608C"/>
    <w:rsid w:val="00894AAF"/>
    <w:rsid w:val="008A142A"/>
    <w:rsid w:val="008A53AC"/>
    <w:rsid w:val="008C38BE"/>
    <w:rsid w:val="00910D52"/>
    <w:rsid w:val="00917594"/>
    <w:rsid w:val="00956D2D"/>
    <w:rsid w:val="009A5354"/>
    <w:rsid w:val="009B0AFE"/>
    <w:rsid w:val="009D5128"/>
    <w:rsid w:val="009E6EB2"/>
    <w:rsid w:val="009F0394"/>
    <w:rsid w:val="009F2314"/>
    <w:rsid w:val="00A13C6F"/>
    <w:rsid w:val="00A16B87"/>
    <w:rsid w:val="00A50875"/>
    <w:rsid w:val="00A51F01"/>
    <w:rsid w:val="00A523C6"/>
    <w:rsid w:val="00A64601"/>
    <w:rsid w:val="00A72628"/>
    <w:rsid w:val="00A74A87"/>
    <w:rsid w:val="00B7449B"/>
    <w:rsid w:val="00B939BD"/>
    <w:rsid w:val="00BA4075"/>
    <w:rsid w:val="00BA7CDC"/>
    <w:rsid w:val="00BB0D8F"/>
    <w:rsid w:val="00BC5BD7"/>
    <w:rsid w:val="00BC7644"/>
    <w:rsid w:val="00BD5F91"/>
    <w:rsid w:val="00BE6B2A"/>
    <w:rsid w:val="00C079C0"/>
    <w:rsid w:val="00C81AA8"/>
    <w:rsid w:val="00CA096A"/>
    <w:rsid w:val="00CB0320"/>
    <w:rsid w:val="00CD5194"/>
    <w:rsid w:val="00CD6726"/>
    <w:rsid w:val="00CF697C"/>
    <w:rsid w:val="00D26CEE"/>
    <w:rsid w:val="00D562C5"/>
    <w:rsid w:val="00D60DAC"/>
    <w:rsid w:val="00D83820"/>
    <w:rsid w:val="00D85EDA"/>
    <w:rsid w:val="00DA2C02"/>
    <w:rsid w:val="00DC61D9"/>
    <w:rsid w:val="00DC7CFD"/>
    <w:rsid w:val="00DD13CB"/>
    <w:rsid w:val="00E040E0"/>
    <w:rsid w:val="00E112D1"/>
    <w:rsid w:val="00E1247A"/>
    <w:rsid w:val="00E26AB9"/>
    <w:rsid w:val="00E44661"/>
    <w:rsid w:val="00E85E04"/>
    <w:rsid w:val="00F152B4"/>
    <w:rsid w:val="00F1663A"/>
    <w:rsid w:val="00F16C7E"/>
    <w:rsid w:val="00F2012C"/>
    <w:rsid w:val="00F21E61"/>
    <w:rsid w:val="00F63F86"/>
    <w:rsid w:val="00F71015"/>
    <w:rsid w:val="00FB08D2"/>
    <w:rsid w:val="00FB2B9A"/>
    <w:rsid w:val="00FD7075"/>
    <w:rsid w:val="00FE28E6"/>
    <w:rsid w:val="00FF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3DD56E"/>
  <w15:chartTrackingRefBased/>
  <w15:docId w15:val="{E22539E4-C9D3-4D5C-8305-2A98E200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9EE"/>
    <w:pPr>
      <w:spacing w:line="360" w:lineRule="auto"/>
      <w:ind w:firstLine="709"/>
    </w:pPr>
    <w:rPr>
      <w:rFonts w:ascii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894AAF"/>
    <w:pPr>
      <w:keepNext/>
      <w:keepLines/>
      <w:pageBreakBefore/>
      <w:numPr>
        <w:numId w:val="13"/>
      </w:numPr>
      <w:spacing w:before="480" w:after="240"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4AAF"/>
    <w:pPr>
      <w:keepNext/>
      <w:keepLines/>
      <w:numPr>
        <w:ilvl w:val="1"/>
        <w:numId w:val="13"/>
      </w:numPr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Overskrift3">
    <w:name w:val="heading 3"/>
    <w:next w:val="Normal"/>
    <w:link w:val="Overskrift3Tegn"/>
    <w:autoRedefine/>
    <w:uiPriority w:val="9"/>
    <w:unhideWhenUsed/>
    <w:qFormat/>
    <w:rsid w:val="00894AAF"/>
    <w:pPr>
      <w:numPr>
        <w:ilvl w:val="2"/>
        <w:numId w:val="1"/>
      </w:numPr>
      <w:spacing w:before="120" w:after="0" w:line="360" w:lineRule="auto"/>
      <w:outlineLvl w:val="2"/>
    </w:pPr>
    <w:rPr>
      <w:rFonts w:ascii="Times New Roman" w:hAnsi="Times New Roman" w:cs="Times New Roman"/>
      <w:b/>
      <w:i/>
      <w:sz w:val="28"/>
      <w:szCs w:val="24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94AAF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894AAF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894AAF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894AAF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4AAF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4AAF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079C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079C0"/>
    <w:rPr>
      <w:rFonts w:ascii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C079C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079C0"/>
    <w:rPr>
      <w:rFonts w:ascii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rsid w:val="00C079C0"/>
    <w:pPr>
      <w:spacing w:after="0" w:line="240" w:lineRule="auto"/>
    </w:pPr>
    <w:rPr>
      <w:rFonts w:ascii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894AAF"/>
    <w:rPr>
      <w:rFonts w:ascii="Times New Roman" w:eastAsiaTheme="majorEastAsia" w:hAnsi="Times New Roman" w:cstheme="majorBidi"/>
      <w:b/>
      <w:sz w:val="36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0394"/>
    <w:rPr>
      <w:rFonts w:ascii="Times New Roman" w:eastAsiaTheme="majorEastAsia" w:hAnsi="Times New Roman" w:cstheme="majorBidi"/>
      <w:b/>
      <w:sz w:val="32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94AAF"/>
    <w:rPr>
      <w:rFonts w:ascii="Times New Roman" w:hAnsi="Times New Roman" w:cs="Times New Roman"/>
      <w:b/>
      <w:i/>
      <w:sz w:val="28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62423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624236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nb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62423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nb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24236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nb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2423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242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nb-NO"/>
    </w:rPr>
  </w:style>
  <w:style w:type="paragraph" w:styleId="Ingenmellomrom">
    <w:name w:val="No Spacing"/>
    <w:uiPriority w:val="1"/>
    <w:rsid w:val="00624236"/>
    <w:pPr>
      <w:spacing w:after="0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C81AA8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INNH1">
    <w:name w:val="toc 1"/>
    <w:basedOn w:val="Normal"/>
    <w:next w:val="Normal"/>
    <w:autoRedefine/>
    <w:uiPriority w:val="39"/>
    <w:unhideWhenUsed/>
    <w:rsid w:val="00C81AA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C81AA8"/>
    <w:pPr>
      <w:spacing w:after="100"/>
      <w:ind w:left="240"/>
    </w:pPr>
  </w:style>
  <w:style w:type="character" w:styleId="Hyperkobling">
    <w:name w:val="Hyperlink"/>
    <w:basedOn w:val="Standardskriftforavsnitt"/>
    <w:uiPriority w:val="99"/>
    <w:unhideWhenUsed/>
    <w:rsid w:val="00C81AA8"/>
    <w:rPr>
      <w:color w:val="0563C1" w:themeColor="hyperlink"/>
      <w:u w:val="single"/>
    </w:rPr>
  </w:style>
  <w:style w:type="character" w:styleId="Utheving">
    <w:name w:val="Emphasis"/>
    <w:basedOn w:val="Standardskriftforavsnitt"/>
    <w:uiPriority w:val="20"/>
    <w:rsid w:val="00A523C6"/>
    <w:rPr>
      <w:i/>
      <w:iCs/>
    </w:rPr>
  </w:style>
  <w:style w:type="paragraph" w:customStyle="1" w:styleId="Referanseliste">
    <w:name w:val="Referanseliste"/>
    <w:basedOn w:val="Normal"/>
    <w:qFormat/>
    <w:rsid w:val="00BC5BD7"/>
    <w:pPr>
      <w:ind w:left="709" w:hanging="709"/>
    </w:pPr>
  </w:style>
  <w:style w:type="character" w:styleId="Ulstomtale">
    <w:name w:val="Unresolved Mention"/>
    <w:basedOn w:val="Standardskriftforavsnitt"/>
    <w:uiPriority w:val="99"/>
    <w:semiHidden/>
    <w:unhideWhenUsed/>
    <w:rsid w:val="00BD5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ksempelurl.no/fjern-denne-og-lim-inn-din-eige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yvindl\OneDrive%20-%20OsloMet\Nettside\Innhold\Akademisk%20skriving\Maler\Eksamensmal\Mal%20eksamen%20-%20Bokm&#229;l%202.0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F7CA7E38D61749AB182464A203D3C2" ma:contentTypeVersion="15" ma:contentTypeDescription="Opprett et nytt dokument." ma:contentTypeScope="" ma:versionID="3bbe27a4b008974b495879a644725c7b">
  <xsd:schema xmlns:xsd="http://www.w3.org/2001/XMLSchema" xmlns:xs="http://www.w3.org/2001/XMLSchema" xmlns:p="http://schemas.microsoft.com/office/2006/metadata/properties" xmlns:ns1="http://schemas.microsoft.com/sharepoint/v3" xmlns:ns3="8ad57450-4f7f-4ca4-a5bb-b68b0cfc5736" xmlns:ns4="a3ac6230-8404-4d2a-9d83-fe811192aeaa" targetNamespace="http://schemas.microsoft.com/office/2006/metadata/properties" ma:root="true" ma:fieldsID="dd98aeca5079b6f7d7629f7c33da5ec3" ns1:_="" ns3:_="" ns4:_="">
    <xsd:import namespace="http://schemas.microsoft.com/sharepoint/v3"/>
    <xsd:import namespace="8ad57450-4f7f-4ca4-a5bb-b68b0cfc5736"/>
    <xsd:import namespace="a3ac6230-8404-4d2a-9d83-fe811192a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57450-4f7f-4ca4-a5bb-b68b0cfc5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c6230-8404-4d2a-9d83-fe811192a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D40323-2B94-44E5-B3CB-68BC900CE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d57450-4f7f-4ca4-a5bb-b68b0cfc5736"/>
    <ds:schemaRef ds:uri="a3ac6230-8404-4d2a-9d83-fe811192a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C17CCC-A272-49B6-BE51-962BFF6C6D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D9BB07-BED4-41C7-B502-7DF4DA7D8F6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CC3A517-C081-4C2C-8F43-FDFF7C77B2E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ec81f12-6286-4550-8911-f446fcdafa1f}" enabled="0" method="" siteId="{fec81f12-6286-4550-8911-f446fcd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C:\Users\oyvindl\OneDrive - OsloMet\Nettside\Innhold\Akademisk skriving\Maler\Eksamensmal\Mal eksamen - Bokmål 2.0.dotx</Template>
  <TotalTime>6</TotalTime>
  <Pages>5</Pages>
  <Words>111</Words>
  <Characters>1011</Characters>
  <Application>Microsoft Office Word</Application>
  <DocSecurity>0</DocSecurity>
  <Lines>505</Lines>
  <Paragraphs>86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Laundal</dc:creator>
  <cp:keywords/>
  <dc:description/>
  <cp:lastModifiedBy>Øyvind Laundal</cp:lastModifiedBy>
  <cp:revision>9</cp:revision>
  <dcterms:created xsi:type="dcterms:W3CDTF">2026-01-07T09:39:00Z</dcterms:created>
  <dcterms:modified xsi:type="dcterms:W3CDTF">2026-01-07T09:46:00Z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0x01010032F7CA7E38D61749AB182464A203D3C2</vt:lpwstr>
  </property>
</Properties>
</file>