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6DA11" w14:textId="406E6BB4" w:rsidR="008A53AC" w:rsidRDefault="001863E1" w:rsidP="008A53AC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1" layoutInCell="1" allowOverlap="1" wp14:anchorId="6726A916" wp14:editId="5F266293">
                <wp:simplePos x="0" y="0"/>
                <wp:positionH relativeFrom="margin">
                  <wp:align>center</wp:align>
                </wp:positionH>
                <wp:positionV relativeFrom="paragraph">
                  <wp:posOffset>198120</wp:posOffset>
                </wp:positionV>
                <wp:extent cx="3909600" cy="7358400"/>
                <wp:effectExtent l="12700" t="0" r="2540" b="7620"/>
                <wp:wrapNone/>
                <wp:docPr id="1193198916" name="Grup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9600" cy="7358400"/>
                          <a:chOff x="0" y="0"/>
                          <a:chExt cx="3908848" cy="7357589"/>
                        </a:xfrm>
                      </wpg:grpSpPr>
                      <wpg:grpSp>
                        <wpg:cNvPr id="1212813823" name="Gruppe 5"/>
                        <wpg:cNvGrpSpPr/>
                        <wpg:grpSpPr>
                          <a:xfrm>
                            <a:off x="109220" y="0"/>
                            <a:ext cx="3799628" cy="7159928"/>
                            <a:chOff x="0" y="0"/>
                            <a:chExt cx="4517390" cy="8771992"/>
                          </a:xfrm>
                        </wpg:grpSpPr>
                        <pic:pic xmlns:pic="http://schemas.openxmlformats.org/drawingml/2006/picture">
                          <pic:nvPicPr>
                            <pic:cNvPr id="2063571308" name="Bilde 1" descr="Et bilde som inneholder sketch, tegning, strektegning, Barnekunst&#10;&#10;KI-generert innhold kan være feil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304517"/>
                              <a:ext cx="4517390" cy="64674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10143217" name="Bilde 3" descr="Et bilde som inneholder sort, skjermbilde, mørke&#10;&#10;KI-generert innhold kan være feil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16755" cy="20605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462155270" name="Rektangel: avrundede hjørner 4"/>
                        <wps:cNvSpPr/>
                        <wps:spPr>
                          <a:xfrm>
                            <a:off x="0" y="1821180"/>
                            <a:ext cx="3902710" cy="5536409"/>
                          </a:xfrm>
                          <a:prstGeom prst="roundRect">
                            <a:avLst>
                              <a:gd name="adj" fmla="val 4313"/>
                            </a:avLst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B00D45" id="Gruppe 2" o:spid="_x0000_s1026" style="position:absolute;margin-left:0;margin-top:15.6pt;width:307.85pt;height:579.4pt;z-index:251661312;mso-position-horizontal:center;mso-position-horizontal-relative:margin;mso-width-relative:margin;mso-height-relative:margin" coordsize="39088,73575" o:gfxdata="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">
                <v:group id="Gruppe 5" o:spid="_x0000_s1027" style="position:absolute;left:1092;width:37996;height:71599" coordsize="45173,877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Bilde 1" o:spid="_x0000_s1028" type="#_x0000_t75" alt="Et bilde som inneholder sketch, tegning, strektegning, Barnekunst&#10;&#10;KI-generert innhold kan være feil." style="position:absolute;top:23045;width:45173;height:646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">
                    <v:imagedata r:id="rId13" o:title="Et bilde som inneholder sketch, tegning, strektegning, Barnekunst&#10;&#10;KI-generert innhold kan være feil"/>
                  </v:shape>
                  <v:shape id="Bilde 3" o:spid="_x0000_s1029" type="#_x0000_t75" alt="Et bilde som inneholder sort, skjermbilde, mørke&#10;&#10;KI-generert innhold kan være feil." style="position:absolute;width:45167;height:206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">
                    <v:imagedata r:id="rId14" o:title="Et bilde som inneholder sort, skjermbilde, mørke&#10;&#10;KI-generert innhold kan være feil"/>
                  </v:shape>
                </v:group>
                <v:roundrect id="Rektangel: avrundede hjørner 4" o:spid="_x0000_s1030" style="position:absolute;top:18211;width:39027;height:55364;visibility:visible;mso-wrap-style:square;v-text-anchor:middle" arcsize="2828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" filled="f" strokecolor="#09101d [484]" strokeweight="2.25pt">
                  <v:stroke joinstyle="miter"/>
                </v:roundrect>
                <w10:wrap anchorx="margin"/>
                <w10:anchorlock/>
              </v:group>
            </w:pict>
          </mc:Fallback>
        </mc:AlternateContent>
      </w:r>
    </w:p>
    <w:p w14:paraId="3C98C353" w14:textId="4A06F7A4" w:rsidR="008A53AC" w:rsidRDefault="008A53AC" w:rsidP="008A53AC">
      <w:pPr>
        <w:jc w:val="center"/>
      </w:pPr>
    </w:p>
    <w:p w14:paraId="4B8A1873" w14:textId="64877256" w:rsidR="008A53AC" w:rsidRDefault="008A53AC" w:rsidP="008A53AC">
      <w:pPr>
        <w:jc w:val="center"/>
      </w:pPr>
    </w:p>
    <w:p w14:paraId="0BD8D0B1" w14:textId="7C2993F7" w:rsidR="008A53AC" w:rsidRDefault="008A53AC" w:rsidP="008A53AC">
      <w:pPr>
        <w:jc w:val="center"/>
      </w:pPr>
    </w:p>
    <w:p w14:paraId="17CAD2C5" w14:textId="535F8D29" w:rsidR="00C079C0" w:rsidRDefault="00C079C0" w:rsidP="008A53AC">
      <w:pPr>
        <w:jc w:val="center"/>
      </w:pPr>
    </w:p>
    <w:p w14:paraId="5B049972" w14:textId="2C02AE19" w:rsidR="00C079C0" w:rsidRDefault="00C079C0">
      <w:pPr>
        <w:spacing w:line="259" w:lineRule="auto"/>
      </w:pPr>
    </w:p>
    <w:p w14:paraId="5A7F8800" w14:textId="7CE16B3C" w:rsidR="008A53AC" w:rsidRDefault="008A53AC">
      <w:pPr>
        <w:spacing w:line="259" w:lineRule="auto"/>
      </w:pPr>
    </w:p>
    <w:p w14:paraId="69913CD1" w14:textId="5D132809" w:rsidR="00F63F86" w:rsidRDefault="00F63F86">
      <w:pPr>
        <w:spacing w:line="259" w:lineRule="auto"/>
      </w:pPr>
    </w:p>
    <w:p w14:paraId="03D70F72" w14:textId="7B08F986" w:rsidR="00F63F86" w:rsidRDefault="00F63F86">
      <w:pPr>
        <w:spacing w:line="259" w:lineRule="auto"/>
      </w:pPr>
    </w:p>
    <w:p w14:paraId="6C784301" w14:textId="0D41D6B1" w:rsidR="00F63F86" w:rsidRDefault="00F63F86">
      <w:pPr>
        <w:spacing w:line="259" w:lineRule="auto"/>
      </w:pPr>
    </w:p>
    <w:p w14:paraId="5CAF7F36" w14:textId="79CDDF83" w:rsidR="00F63F86" w:rsidRDefault="00F63F86">
      <w:pPr>
        <w:spacing w:line="259" w:lineRule="auto"/>
      </w:pPr>
    </w:p>
    <w:p w14:paraId="53B03294" w14:textId="07688166" w:rsidR="00F63F86" w:rsidRDefault="00F63F86">
      <w:pPr>
        <w:spacing w:line="259" w:lineRule="auto"/>
      </w:pPr>
    </w:p>
    <w:p w14:paraId="29912A30" w14:textId="78307265" w:rsidR="00F63F86" w:rsidRDefault="00F63F86">
      <w:pPr>
        <w:spacing w:line="259" w:lineRule="auto"/>
      </w:pPr>
    </w:p>
    <w:p w14:paraId="410C45C9" w14:textId="05475264" w:rsidR="00F63F86" w:rsidRDefault="00F63F86">
      <w:pPr>
        <w:spacing w:line="259" w:lineRule="auto"/>
      </w:pPr>
    </w:p>
    <w:p w14:paraId="0EDDFB67" w14:textId="5471463C" w:rsidR="00F63F86" w:rsidRDefault="00F63F86">
      <w:pPr>
        <w:spacing w:line="259" w:lineRule="auto"/>
      </w:pPr>
    </w:p>
    <w:p w14:paraId="7502478D" w14:textId="0A1582AA" w:rsidR="00F63F86" w:rsidRDefault="00F63F86">
      <w:pPr>
        <w:spacing w:line="259" w:lineRule="auto"/>
      </w:pPr>
    </w:p>
    <w:p w14:paraId="737FE1B5" w14:textId="37C8F73D" w:rsidR="00F63F86" w:rsidRDefault="00F63F86">
      <w:pPr>
        <w:spacing w:line="259" w:lineRule="auto"/>
      </w:pPr>
    </w:p>
    <w:p w14:paraId="0C02D5C4" w14:textId="11AEBA97" w:rsidR="00F63F86" w:rsidRDefault="00F63F86">
      <w:pPr>
        <w:spacing w:line="259" w:lineRule="auto"/>
      </w:pPr>
    </w:p>
    <w:p w14:paraId="63CF812A" w14:textId="4BBB3631" w:rsidR="00F63F86" w:rsidRDefault="00F63F86">
      <w:pPr>
        <w:spacing w:line="259" w:lineRule="auto"/>
      </w:pPr>
    </w:p>
    <w:p w14:paraId="52D6B42E" w14:textId="4336051B" w:rsidR="0018672F" w:rsidRDefault="0018672F" w:rsidP="00B7449B"/>
    <w:p w14:paraId="3CFE5E99" w14:textId="387ED678" w:rsidR="0018672F" w:rsidRDefault="0018672F" w:rsidP="00B7449B"/>
    <w:p w14:paraId="2E11B83C" w14:textId="77777777" w:rsidR="006A2E1B" w:rsidRPr="00956D2D" w:rsidRDefault="006A2E1B" w:rsidP="006A2E1B">
      <w:pPr>
        <w:spacing w:line="259" w:lineRule="auto"/>
        <w:jc w:val="center"/>
        <w:rPr>
          <w:i/>
          <w:iCs/>
          <w:sz w:val="28"/>
          <w:szCs w:val="28"/>
        </w:rPr>
      </w:pPr>
      <w:r w:rsidRPr="00956D2D">
        <w:rPr>
          <w:i/>
          <w:iCs/>
          <w:sz w:val="28"/>
          <w:szCs w:val="28"/>
        </w:rPr>
        <w:t>[Tittel]</w:t>
      </w:r>
    </w:p>
    <w:p w14:paraId="36756C45" w14:textId="77777777" w:rsidR="006A2E1B" w:rsidRPr="00956D2D" w:rsidRDefault="006A2E1B" w:rsidP="006A2E1B">
      <w:pPr>
        <w:spacing w:line="259" w:lineRule="auto"/>
        <w:jc w:val="center"/>
        <w:rPr>
          <w:i/>
          <w:iCs/>
          <w:sz w:val="28"/>
          <w:szCs w:val="28"/>
        </w:rPr>
      </w:pPr>
      <w:r w:rsidRPr="00956D2D">
        <w:rPr>
          <w:i/>
          <w:iCs/>
          <w:sz w:val="28"/>
          <w:szCs w:val="28"/>
        </w:rPr>
        <w:t>[Tittel]</w:t>
      </w:r>
    </w:p>
    <w:p w14:paraId="0ADEB41A" w14:textId="77777777" w:rsidR="006A2E1B" w:rsidRDefault="006A2E1B" w:rsidP="006A2E1B">
      <w:pPr>
        <w:spacing w:line="259" w:lineRule="auto"/>
        <w:jc w:val="center"/>
        <w:rPr>
          <w:i/>
          <w:iCs/>
          <w:sz w:val="28"/>
          <w:szCs w:val="28"/>
        </w:rPr>
      </w:pPr>
    </w:p>
    <w:p w14:paraId="25C62413" w14:textId="77777777" w:rsidR="006A2E1B" w:rsidRDefault="006A2E1B" w:rsidP="006A2E1B">
      <w:pPr>
        <w:spacing w:line="259" w:lineRule="auto"/>
        <w:jc w:val="center"/>
        <w:rPr>
          <w:i/>
          <w:iCs/>
          <w:sz w:val="28"/>
          <w:szCs w:val="28"/>
        </w:rPr>
      </w:pPr>
    </w:p>
    <w:p w14:paraId="0CC08EA1" w14:textId="77777777" w:rsidR="006A2E1B" w:rsidRDefault="006A2E1B" w:rsidP="006A2E1B">
      <w:pPr>
        <w:spacing w:line="259" w:lineRule="auto"/>
        <w:jc w:val="center"/>
        <w:rPr>
          <w:i/>
          <w:iCs/>
          <w:sz w:val="28"/>
          <w:szCs w:val="28"/>
        </w:rPr>
      </w:pPr>
    </w:p>
    <w:p w14:paraId="47B6ECB5" w14:textId="129669D6" w:rsidR="006A2E1B" w:rsidRPr="009F2314" w:rsidRDefault="006A2E1B" w:rsidP="006719EE">
      <w:pPr>
        <w:spacing w:line="240" w:lineRule="auto"/>
        <w:ind w:firstLine="0"/>
        <w:jc w:val="center"/>
        <w:rPr>
          <w:b/>
          <w:bCs/>
          <w:i/>
          <w:iCs/>
          <w:sz w:val="28"/>
          <w:szCs w:val="28"/>
        </w:rPr>
      </w:pPr>
      <w:r w:rsidRPr="009F2314">
        <w:rPr>
          <w:b/>
          <w:bCs/>
          <w:i/>
          <w:iCs/>
          <w:sz w:val="28"/>
          <w:szCs w:val="28"/>
        </w:rPr>
        <w:t>[Tittel]</w:t>
      </w:r>
    </w:p>
    <w:p w14:paraId="5A157851" w14:textId="77777777" w:rsidR="006A2E1B" w:rsidRPr="006A2E1B" w:rsidRDefault="006A2E1B" w:rsidP="006719EE">
      <w:pPr>
        <w:spacing w:line="240" w:lineRule="auto"/>
        <w:ind w:firstLine="0"/>
        <w:rPr>
          <w:b/>
          <w:bCs/>
          <w:sz w:val="28"/>
          <w:szCs w:val="28"/>
        </w:rPr>
      </w:pPr>
    </w:p>
    <w:p w14:paraId="2DACD27F" w14:textId="7BC0A061" w:rsidR="00C079C0" w:rsidRPr="007B7411" w:rsidRDefault="003333F7" w:rsidP="003333F7">
      <w:pPr>
        <w:spacing w:line="240" w:lineRule="auto"/>
        <w:ind w:firstLine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F</w:t>
      </w:r>
      <w:r w:rsidRPr="007B7411">
        <w:rPr>
          <w:b/>
          <w:bCs/>
          <w:sz w:val="36"/>
          <w:szCs w:val="36"/>
        </w:rPr>
        <w:t>akultet for lærerutdanning og internasjonale studier</w:t>
      </w:r>
    </w:p>
    <w:p w14:paraId="5388E040" w14:textId="77777777" w:rsidR="00FD7075" w:rsidRDefault="00FD7075" w:rsidP="008C38BE">
      <w:pPr>
        <w:spacing w:line="240" w:lineRule="auto"/>
        <w:ind w:firstLine="0"/>
        <w:rPr>
          <w:sz w:val="48"/>
          <w:szCs w:val="48"/>
          <w:vertAlign w:val="subscript"/>
        </w:rPr>
      </w:pPr>
    </w:p>
    <w:p w14:paraId="286E262E" w14:textId="77777777" w:rsidR="006719EE" w:rsidRDefault="006719EE" w:rsidP="008C38BE">
      <w:pPr>
        <w:spacing w:line="240" w:lineRule="auto"/>
        <w:ind w:firstLine="0"/>
        <w:rPr>
          <w:sz w:val="28"/>
          <w:szCs w:val="28"/>
        </w:rPr>
      </w:pPr>
    </w:p>
    <w:p w14:paraId="450FD00A" w14:textId="77777777" w:rsidR="00B7449B" w:rsidRDefault="00B7449B" w:rsidP="008C38BE">
      <w:pPr>
        <w:spacing w:line="240" w:lineRule="auto"/>
        <w:ind w:firstLine="0"/>
        <w:rPr>
          <w:sz w:val="28"/>
          <w:szCs w:val="28"/>
        </w:rPr>
      </w:pPr>
    </w:p>
    <w:p w14:paraId="0AACF2D7" w14:textId="77777777" w:rsidR="00B7449B" w:rsidRDefault="00B7449B" w:rsidP="008C38BE">
      <w:pPr>
        <w:spacing w:line="240" w:lineRule="auto"/>
        <w:ind w:firstLine="0"/>
        <w:rPr>
          <w:sz w:val="28"/>
          <w:szCs w:val="28"/>
        </w:rPr>
      </w:pPr>
    </w:p>
    <w:p w14:paraId="27ECE877" w14:textId="77777777" w:rsidR="00CD5194" w:rsidRDefault="00CD5194" w:rsidP="008C38BE">
      <w:pPr>
        <w:spacing w:line="240" w:lineRule="auto"/>
        <w:ind w:firstLine="0"/>
        <w:rPr>
          <w:sz w:val="28"/>
          <w:szCs w:val="28"/>
        </w:rPr>
      </w:pPr>
    </w:p>
    <w:p w14:paraId="469EE636" w14:textId="77777777" w:rsidR="00B7449B" w:rsidRDefault="00B7449B" w:rsidP="008C38BE">
      <w:pPr>
        <w:spacing w:line="240" w:lineRule="auto"/>
        <w:ind w:firstLine="0"/>
        <w:rPr>
          <w:sz w:val="28"/>
          <w:szCs w:val="28"/>
        </w:rPr>
      </w:pPr>
    </w:p>
    <w:p w14:paraId="58F27C4F" w14:textId="77777777" w:rsidR="00B7449B" w:rsidRDefault="00B7449B" w:rsidP="008C38BE">
      <w:pPr>
        <w:spacing w:line="240" w:lineRule="auto"/>
        <w:ind w:firstLine="0"/>
        <w:rPr>
          <w:sz w:val="28"/>
          <w:szCs w:val="28"/>
        </w:rPr>
      </w:pPr>
    </w:p>
    <w:p w14:paraId="6997C29B" w14:textId="35F019E7" w:rsidR="00B7449B" w:rsidRDefault="00B7449B" w:rsidP="008C38BE">
      <w:pPr>
        <w:spacing w:line="240" w:lineRule="auto"/>
        <w:ind w:firstLine="0"/>
        <w:rPr>
          <w:sz w:val="28"/>
          <w:szCs w:val="28"/>
        </w:rPr>
      </w:pPr>
    </w:p>
    <w:p w14:paraId="7E11A153" w14:textId="77777777" w:rsidR="00B7449B" w:rsidRDefault="00B7449B" w:rsidP="008C38BE">
      <w:pPr>
        <w:spacing w:line="240" w:lineRule="auto"/>
        <w:ind w:firstLine="0"/>
        <w:rPr>
          <w:sz w:val="28"/>
          <w:szCs w:val="28"/>
        </w:rPr>
      </w:pPr>
    </w:p>
    <w:p w14:paraId="2E58BE28" w14:textId="77777777" w:rsidR="008C38BE" w:rsidRDefault="008C38BE" w:rsidP="006719EE">
      <w:pPr>
        <w:spacing w:line="240" w:lineRule="auto"/>
        <w:ind w:firstLine="0"/>
        <w:jc w:val="both"/>
        <w:rPr>
          <w:sz w:val="28"/>
          <w:szCs w:val="28"/>
        </w:rPr>
      </w:pPr>
    </w:p>
    <w:p w14:paraId="2D1FEB72" w14:textId="0571387E" w:rsidR="00956D2D" w:rsidRPr="008C38BE" w:rsidRDefault="00956D2D" w:rsidP="008C38BE">
      <w:pPr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956D2D">
        <w:rPr>
          <w:i/>
          <w:iCs/>
          <w:sz w:val="28"/>
          <w:szCs w:val="28"/>
        </w:rPr>
        <w:t>[</w:t>
      </w:r>
      <w:r w:rsidR="006A2E1B">
        <w:rPr>
          <w:i/>
          <w:iCs/>
          <w:sz w:val="28"/>
          <w:szCs w:val="28"/>
        </w:rPr>
        <w:t>Problemstilling</w:t>
      </w:r>
      <w:r w:rsidRPr="00956D2D">
        <w:rPr>
          <w:i/>
          <w:iCs/>
          <w:sz w:val="28"/>
          <w:szCs w:val="28"/>
        </w:rPr>
        <w:t>]</w:t>
      </w:r>
    </w:p>
    <w:p w14:paraId="413AA5FE" w14:textId="77777777" w:rsidR="00B7449B" w:rsidRDefault="00B7449B" w:rsidP="006719EE">
      <w:pPr>
        <w:spacing w:line="240" w:lineRule="auto"/>
        <w:ind w:firstLine="0"/>
        <w:jc w:val="both"/>
        <w:rPr>
          <w:sz w:val="28"/>
          <w:szCs w:val="28"/>
        </w:rPr>
      </w:pPr>
    </w:p>
    <w:p w14:paraId="01FED7F8" w14:textId="77777777" w:rsidR="00B7449B" w:rsidRDefault="00B7449B" w:rsidP="006719EE">
      <w:pPr>
        <w:spacing w:line="240" w:lineRule="auto"/>
        <w:ind w:firstLine="0"/>
        <w:jc w:val="both"/>
        <w:rPr>
          <w:sz w:val="28"/>
          <w:szCs w:val="28"/>
        </w:rPr>
      </w:pPr>
    </w:p>
    <w:p w14:paraId="28AFFEA4" w14:textId="77777777" w:rsidR="00B7449B" w:rsidRDefault="00B7449B" w:rsidP="006719EE">
      <w:pPr>
        <w:spacing w:line="240" w:lineRule="auto"/>
        <w:ind w:firstLine="0"/>
        <w:jc w:val="both"/>
        <w:rPr>
          <w:sz w:val="28"/>
          <w:szCs w:val="28"/>
        </w:rPr>
      </w:pPr>
    </w:p>
    <w:p w14:paraId="02C8A03E" w14:textId="77777777" w:rsidR="00B7449B" w:rsidRDefault="00B7449B" w:rsidP="006719EE">
      <w:pPr>
        <w:spacing w:line="240" w:lineRule="auto"/>
        <w:ind w:firstLine="0"/>
        <w:jc w:val="both"/>
        <w:rPr>
          <w:sz w:val="28"/>
          <w:szCs w:val="28"/>
        </w:rPr>
      </w:pPr>
    </w:p>
    <w:p w14:paraId="65B819A7" w14:textId="77777777" w:rsidR="00B7449B" w:rsidRDefault="00B7449B" w:rsidP="006719EE">
      <w:pPr>
        <w:spacing w:line="240" w:lineRule="auto"/>
        <w:ind w:firstLine="0"/>
        <w:jc w:val="both"/>
        <w:rPr>
          <w:sz w:val="28"/>
          <w:szCs w:val="28"/>
        </w:rPr>
      </w:pPr>
    </w:p>
    <w:p w14:paraId="62BCFF2C" w14:textId="77777777" w:rsidR="00DA2C02" w:rsidRDefault="00DA2C02" w:rsidP="006719EE">
      <w:pPr>
        <w:spacing w:line="240" w:lineRule="auto"/>
        <w:ind w:firstLine="0"/>
        <w:jc w:val="both"/>
        <w:rPr>
          <w:sz w:val="28"/>
          <w:szCs w:val="28"/>
        </w:rPr>
      </w:pPr>
    </w:p>
    <w:p w14:paraId="07963439" w14:textId="77777777" w:rsidR="00491881" w:rsidRDefault="00491881" w:rsidP="006719EE">
      <w:pPr>
        <w:spacing w:line="240" w:lineRule="auto"/>
        <w:ind w:firstLine="0"/>
        <w:jc w:val="both"/>
        <w:rPr>
          <w:sz w:val="28"/>
          <w:szCs w:val="28"/>
        </w:rPr>
      </w:pPr>
    </w:p>
    <w:p w14:paraId="080EBAF1" w14:textId="77777777" w:rsidR="006719EE" w:rsidRDefault="006719EE" w:rsidP="006719EE">
      <w:pPr>
        <w:spacing w:line="240" w:lineRule="auto"/>
        <w:ind w:firstLine="0"/>
        <w:jc w:val="both"/>
        <w:rPr>
          <w:sz w:val="28"/>
          <w:szCs w:val="28"/>
        </w:rPr>
      </w:pPr>
    </w:p>
    <w:p w14:paraId="32788350" w14:textId="77777777" w:rsidR="006719EE" w:rsidRDefault="006719EE" w:rsidP="006719EE">
      <w:pPr>
        <w:spacing w:line="240" w:lineRule="auto"/>
        <w:ind w:firstLine="0"/>
        <w:jc w:val="both"/>
        <w:rPr>
          <w:sz w:val="28"/>
          <w:szCs w:val="28"/>
        </w:rPr>
      </w:pPr>
    </w:p>
    <w:p w14:paraId="4BD649AF" w14:textId="77777777" w:rsidR="006719EE" w:rsidRDefault="006719EE" w:rsidP="006719EE">
      <w:pPr>
        <w:spacing w:line="240" w:lineRule="auto"/>
        <w:ind w:firstLine="0"/>
        <w:jc w:val="both"/>
        <w:rPr>
          <w:sz w:val="28"/>
          <w:szCs w:val="28"/>
        </w:rPr>
      </w:pPr>
    </w:p>
    <w:p w14:paraId="285E1E23" w14:textId="2D44E73D" w:rsidR="00481948" w:rsidRPr="008338B4" w:rsidRDefault="004E464B" w:rsidP="006719EE">
      <w:pPr>
        <w:spacing w:line="240" w:lineRule="auto"/>
        <w:ind w:firstLine="0"/>
        <w:jc w:val="both"/>
        <w:rPr>
          <w:b/>
          <w:bCs/>
          <w:sz w:val="28"/>
          <w:szCs w:val="28"/>
        </w:rPr>
      </w:pPr>
      <w:r>
        <w:rPr>
          <w:i/>
          <w:iCs/>
          <w:sz w:val="28"/>
          <w:szCs w:val="28"/>
        </w:rPr>
        <w:t>Navn</w:t>
      </w:r>
      <w:r w:rsidR="00687E56">
        <w:rPr>
          <w:i/>
          <w:iCs/>
          <w:sz w:val="28"/>
          <w:szCs w:val="28"/>
        </w:rPr>
        <w:t>/kandidatnummer</w:t>
      </w:r>
      <w:r w:rsidR="00481948" w:rsidRPr="006C65FC">
        <w:rPr>
          <w:i/>
          <w:iCs/>
          <w:sz w:val="28"/>
          <w:szCs w:val="28"/>
        </w:rPr>
        <w:t>:</w:t>
      </w:r>
      <w:r w:rsidR="00481948">
        <w:rPr>
          <w:b/>
          <w:bCs/>
          <w:sz w:val="28"/>
          <w:szCs w:val="28"/>
        </w:rPr>
        <w:t xml:space="preserve"> </w:t>
      </w:r>
    </w:p>
    <w:p w14:paraId="3DB6FDBB" w14:textId="77777777" w:rsidR="00D60DAC" w:rsidRPr="007C72AF" w:rsidRDefault="00F152B4" w:rsidP="006719EE">
      <w:pPr>
        <w:spacing w:line="240" w:lineRule="auto"/>
        <w:ind w:firstLine="0"/>
        <w:jc w:val="both"/>
        <w:rPr>
          <w:b/>
          <w:bCs/>
          <w:sz w:val="28"/>
          <w:szCs w:val="28"/>
        </w:rPr>
      </w:pPr>
      <w:r w:rsidRPr="006C65FC">
        <w:rPr>
          <w:i/>
          <w:iCs/>
          <w:sz w:val="28"/>
          <w:szCs w:val="28"/>
        </w:rPr>
        <w:t>Utdanning</w:t>
      </w:r>
      <w:r w:rsidR="007C72AF">
        <w:rPr>
          <w:i/>
          <w:iCs/>
          <w:sz w:val="28"/>
          <w:szCs w:val="28"/>
        </w:rPr>
        <w:t>:</w:t>
      </w:r>
      <w:r w:rsidR="00FF1CC7">
        <w:rPr>
          <w:b/>
          <w:bCs/>
          <w:sz w:val="28"/>
          <w:szCs w:val="28"/>
        </w:rPr>
        <w:t xml:space="preserve"> </w:t>
      </w:r>
    </w:p>
    <w:p w14:paraId="3030C0AF" w14:textId="77777777" w:rsidR="00F152B4" w:rsidRPr="008338B4" w:rsidRDefault="00F152B4" w:rsidP="006719EE">
      <w:pPr>
        <w:spacing w:line="240" w:lineRule="auto"/>
        <w:ind w:firstLine="0"/>
        <w:jc w:val="both"/>
        <w:rPr>
          <w:b/>
          <w:bCs/>
          <w:sz w:val="28"/>
          <w:szCs w:val="28"/>
        </w:rPr>
      </w:pPr>
      <w:r w:rsidRPr="006C65FC">
        <w:rPr>
          <w:i/>
          <w:iCs/>
          <w:sz w:val="28"/>
          <w:szCs w:val="28"/>
        </w:rPr>
        <w:t>Emne</w:t>
      </w:r>
      <w:r w:rsidR="002C50E6" w:rsidRPr="006C65FC">
        <w:rPr>
          <w:i/>
          <w:iCs/>
          <w:sz w:val="28"/>
          <w:szCs w:val="28"/>
        </w:rPr>
        <w:t>navn</w:t>
      </w:r>
      <w:r w:rsidRPr="006C65FC">
        <w:rPr>
          <w:i/>
          <w:iCs/>
          <w:sz w:val="28"/>
          <w:szCs w:val="28"/>
        </w:rPr>
        <w:t>:</w:t>
      </w:r>
      <w:r w:rsidR="008338B4">
        <w:rPr>
          <w:b/>
          <w:bCs/>
          <w:sz w:val="28"/>
          <w:szCs w:val="28"/>
        </w:rPr>
        <w:t xml:space="preserve"> </w:t>
      </w:r>
    </w:p>
    <w:p w14:paraId="595CB391" w14:textId="77777777" w:rsidR="00FB08D2" w:rsidRPr="00FB08D2" w:rsidRDefault="00FB08D2" w:rsidP="006719EE">
      <w:pPr>
        <w:spacing w:line="240" w:lineRule="auto"/>
        <w:ind w:firstLine="0"/>
        <w:jc w:val="both"/>
        <w:rPr>
          <w:b/>
          <w:bCs/>
          <w:sz w:val="28"/>
          <w:szCs w:val="28"/>
        </w:rPr>
      </w:pPr>
      <w:r>
        <w:rPr>
          <w:i/>
          <w:iCs/>
          <w:sz w:val="28"/>
          <w:szCs w:val="28"/>
        </w:rPr>
        <w:t>Emnekode:</w:t>
      </w:r>
      <w:r>
        <w:rPr>
          <w:b/>
          <w:bCs/>
          <w:sz w:val="28"/>
          <w:szCs w:val="28"/>
        </w:rPr>
        <w:t xml:space="preserve"> </w:t>
      </w:r>
    </w:p>
    <w:p w14:paraId="5461B224" w14:textId="77777777" w:rsidR="006C65FC" w:rsidRPr="008338B4" w:rsidRDefault="006C65FC" w:rsidP="006719EE">
      <w:pPr>
        <w:spacing w:line="240" w:lineRule="auto"/>
        <w:ind w:firstLine="0"/>
        <w:jc w:val="both"/>
        <w:rPr>
          <w:b/>
          <w:bCs/>
          <w:sz w:val="28"/>
          <w:szCs w:val="28"/>
        </w:rPr>
      </w:pPr>
      <w:r w:rsidRPr="006C65FC">
        <w:rPr>
          <w:i/>
          <w:iCs/>
          <w:sz w:val="28"/>
          <w:szCs w:val="28"/>
        </w:rPr>
        <w:t>Antall ord:</w:t>
      </w:r>
      <w:r w:rsidR="008338B4">
        <w:rPr>
          <w:b/>
          <w:bCs/>
          <w:sz w:val="28"/>
          <w:szCs w:val="28"/>
        </w:rPr>
        <w:t xml:space="preserve"> </w:t>
      </w:r>
    </w:p>
    <w:p w14:paraId="42FC0192" w14:textId="77777777" w:rsidR="002C50E6" w:rsidRDefault="002C50E6" w:rsidP="006719EE">
      <w:pPr>
        <w:spacing w:line="240" w:lineRule="auto"/>
        <w:ind w:firstLine="0"/>
        <w:jc w:val="both"/>
        <w:rPr>
          <w:b/>
          <w:bCs/>
          <w:sz w:val="28"/>
          <w:szCs w:val="28"/>
        </w:rPr>
      </w:pPr>
      <w:r w:rsidRPr="006C65FC">
        <w:rPr>
          <w:i/>
          <w:iCs/>
          <w:sz w:val="28"/>
          <w:szCs w:val="28"/>
        </w:rPr>
        <w:t>Veileder:</w:t>
      </w:r>
      <w:r w:rsidR="008338B4">
        <w:rPr>
          <w:b/>
          <w:bCs/>
          <w:sz w:val="28"/>
          <w:szCs w:val="28"/>
        </w:rPr>
        <w:t xml:space="preserve"> </w:t>
      </w:r>
    </w:p>
    <w:p w14:paraId="58D5067E" w14:textId="77777777" w:rsidR="006B1805" w:rsidRDefault="006B1805" w:rsidP="00FD7075">
      <w:pPr>
        <w:spacing w:line="259" w:lineRule="auto"/>
        <w:jc w:val="both"/>
        <w:rPr>
          <w:b/>
          <w:bCs/>
          <w:sz w:val="28"/>
          <w:szCs w:val="28"/>
        </w:rPr>
        <w:sectPr w:rsidR="006B1805" w:rsidSect="00FB2B9A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sdt>
      <w:sdtPr>
        <w:rPr>
          <w:rFonts w:ascii="Times New Roman" w:eastAsia="Times New Roman" w:hAnsi="Times New Roman" w:cs="Times New Roman"/>
          <w:b/>
          <w:bCs/>
          <w:color w:val="auto"/>
          <w:sz w:val="44"/>
          <w:szCs w:val="44"/>
        </w:rPr>
        <w:id w:val="-1186212678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7F670269" w14:textId="77777777" w:rsidR="00E44661" w:rsidRPr="00E44661" w:rsidRDefault="00E44661" w:rsidP="006B603D">
          <w:pPr>
            <w:pStyle w:val="Overskriftforinnholdsfortegnelse"/>
            <w:jc w:val="left"/>
            <w:rPr>
              <w:rFonts w:ascii="Times New Roman" w:hAnsi="Times New Roman" w:cs="Times New Roman"/>
              <w:b/>
              <w:bCs/>
              <w:color w:val="auto"/>
              <w:sz w:val="44"/>
              <w:szCs w:val="44"/>
            </w:rPr>
          </w:pPr>
          <w:r w:rsidRPr="00E44661">
            <w:rPr>
              <w:rFonts w:ascii="Times New Roman" w:hAnsi="Times New Roman" w:cs="Times New Roman"/>
              <w:b/>
              <w:bCs/>
              <w:color w:val="auto"/>
              <w:sz w:val="44"/>
              <w:szCs w:val="44"/>
            </w:rPr>
            <w:t>Innhold</w:t>
          </w:r>
        </w:p>
        <w:p w14:paraId="17B698F5" w14:textId="6CA4B2C8" w:rsidR="004B2E68" w:rsidRDefault="00E44661" w:rsidP="004B2E68">
          <w:pPr>
            <w:pStyle w:val="INNH1"/>
            <w:tabs>
              <w:tab w:val="left" w:pos="1200"/>
              <w:tab w:val="right" w:leader="dot" w:pos="9062"/>
            </w:tabs>
            <w:ind w:firstLine="0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 w:rsidRPr="00E44661">
            <w:fldChar w:fldCharType="begin"/>
          </w:r>
          <w:r w:rsidRPr="00E44661">
            <w:instrText xml:space="preserve"> TOC \o "1-3" \h \z \u </w:instrText>
          </w:r>
          <w:r w:rsidRPr="00E44661">
            <w:fldChar w:fldCharType="separate"/>
          </w:r>
          <w:hyperlink w:anchor="_Toc218674694" w:history="1">
            <w:r w:rsidR="004B2E68" w:rsidRPr="00EB7B2F">
              <w:rPr>
                <w:rStyle w:val="Hyperkobling"/>
                <w:rFonts w:eastAsiaTheme="majorEastAsia"/>
                <w:noProof/>
              </w:rPr>
              <w:t>1</w:t>
            </w:r>
            <w:r w:rsidR="004B2E68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4B2E68" w:rsidRPr="00EB7B2F">
              <w:rPr>
                <w:rStyle w:val="Hyperkobling"/>
                <w:rFonts w:eastAsiaTheme="majorEastAsia"/>
                <w:noProof/>
              </w:rPr>
              <w:t>Oversikt over oppgaven</w:t>
            </w:r>
            <w:r w:rsidR="004B2E68">
              <w:rPr>
                <w:noProof/>
                <w:webHidden/>
              </w:rPr>
              <w:tab/>
            </w:r>
            <w:r w:rsidR="004B2E68">
              <w:rPr>
                <w:noProof/>
                <w:webHidden/>
              </w:rPr>
              <w:fldChar w:fldCharType="begin"/>
            </w:r>
            <w:r w:rsidR="004B2E68">
              <w:rPr>
                <w:noProof/>
                <w:webHidden/>
              </w:rPr>
              <w:instrText xml:space="preserve"> PAGEREF _Toc218674694 \h </w:instrText>
            </w:r>
            <w:r w:rsidR="004B2E68">
              <w:rPr>
                <w:noProof/>
                <w:webHidden/>
              </w:rPr>
            </w:r>
            <w:r w:rsidR="004B2E68">
              <w:rPr>
                <w:noProof/>
                <w:webHidden/>
              </w:rPr>
              <w:fldChar w:fldCharType="separate"/>
            </w:r>
            <w:r w:rsidR="004B2E68">
              <w:rPr>
                <w:noProof/>
                <w:webHidden/>
              </w:rPr>
              <w:t>1</w:t>
            </w:r>
            <w:r w:rsidR="004B2E68">
              <w:rPr>
                <w:noProof/>
                <w:webHidden/>
              </w:rPr>
              <w:fldChar w:fldCharType="end"/>
            </w:r>
          </w:hyperlink>
        </w:p>
        <w:p w14:paraId="5316B18A" w14:textId="09824FA5" w:rsidR="004B2E68" w:rsidRDefault="004B2E68" w:rsidP="004B2E68">
          <w:pPr>
            <w:pStyle w:val="INNH1"/>
            <w:tabs>
              <w:tab w:val="left" w:pos="1200"/>
              <w:tab w:val="right" w:leader="dot" w:pos="9062"/>
            </w:tabs>
            <w:ind w:firstLine="0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8674695" w:history="1">
            <w:r w:rsidRPr="00EB7B2F">
              <w:rPr>
                <w:rStyle w:val="Hyperkobling"/>
                <w:rFonts w:eastAsiaTheme="majorEastAsia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EB7B2F">
              <w:rPr>
                <w:rStyle w:val="Hyperkobling"/>
                <w:rFonts w:eastAsiaTheme="majorEastAsia"/>
                <w:noProof/>
              </w:rPr>
              <w:t>Referanseliste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_Toc218674695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C806A7" w14:textId="28A5E05D" w:rsidR="00E44661" w:rsidRPr="00E44661" w:rsidRDefault="00E44661" w:rsidP="004B2E68">
          <w:pPr>
            <w:ind w:firstLine="0"/>
          </w:pPr>
          <w:r w:rsidRPr="00E44661">
            <w:rPr>
              <w:b/>
              <w:bCs/>
            </w:rPr>
            <w:fldChar w:fldCharType="end"/>
          </w:r>
        </w:p>
      </w:sdtContent>
    </w:sdt>
    <w:p w14:paraId="45B413E7" w14:textId="77777777" w:rsidR="00BE6B2A" w:rsidRPr="00E44661" w:rsidRDefault="00BE6B2A" w:rsidP="004B2E68">
      <w:pPr>
        <w:ind w:firstLine="0"/>
      </w:pPr>
    </w:p>
    <w:p w14:paraId="286C5997" w14:textId="77777777" w:rsidR="00BE6B2A" w:rsidRDefault="00BE6B2A" w:rsidP="004B2E68">
      <w:pPr>
        <w:ind w:firstLine="0"/>
      </w:pPr>
    </w:p>
    <w:p w14:paraId="5FB5B312" w14:textId="77777777" w:rsidR="00616937" w:rsidRPr="00616937" w:rsidRDefault="00616937" w:rsidP="004B2E68">
      <w:pPr>
        <w:ind w:firstLine="0"/>
      </w:pPr>
    </w:p>
    <w:p w14:paraId="58A3A2BD" w14:textId="77777777" w:rsidR="00616937" w:rsidRPr="00616937" w:rsidRDefault="00616937" w:rsidP="004B2E68">
      <w:pPr>
        <w:ind w:firstLine="0"/>
      </w:pPr>
    </w:p>
    <w:p w14:paraId="18A70767" w14:textId="77777777" w:rsidR="00616937" w:rsidRPr="00616937" w:rsidRDefault="00616937" w:rsidP="00616937"/>
    <w:p w14:paraId="5AD3AC9E" w14:textId="77777777" w:rsidR="00616937" w:rsidRPr="00616937" w:rsidRDefault="00616937" w:rsidP="00616937"/>
    <w:p w14:paraId="05921E11" w14:textId="77777777" w:rsidR="00616937" w:rsidRPr="00616937" w:rsidRDefault="00616937" w:rsidP="00616937"/>
    <w:p w14:paraId="51981E88" w14:textId="77777777" w:rsidR="00616937" w:rsidRPr="00616937" w:rsidRDefault="00616937" w:rsidP="00616937"/>
    <w:p w14:paraId="53D835A0" w14:textId="77777777" w:rsidR="00616937" w:rsidRPr="00616937" w:rsidRDefault="00616937" w:rsidP="00616937"/>
    <w:p w14:paraId="288E1C62" w14:textId="77777777" w:rsidR="00616937" w:rsidRPr="00616937" w:rsidRDefault="00616937" w:rsidP="00616937"/>
    <w:p w14:paraId="6EE3AC99" w14:textId="77777777" w:rsidR="00616937" w:rsidRPr="00616937" w:rsidRDefault="00616937" w:rsidP="00616937"/>
    <w:p w14:paraId="2F6150FC" w14:textId="77777777" w:rsidR="00616937" w:rsidRPr="00616937" w:rsidRDefault="00616937" w:rsidP="00616937"/>
    <w:p w14:paraId="436CA080" w14:textId="77777777" w:rsidR="00616937" w:rsidRPr="00616937" w:rsidRDefault="00616937" w:rsidP="00616937"/>
    <w:p w14:paraId="395616E2" w14:textId="77777777" w:rsidR="00616937" w:rsidRPr="00616937" w:rsidRDefault="00616937" w:rsidP="00616937"/>
    <w:p w14:paraId="36B8A169" w14:textId="77777777" w:rsidR="00616937" w:rsidRPr="00616937" w:rsidRDefault="00616937" w:rsidP="00616937"/>
    <w:p w14:paraId="641513A8" w14:textId="77777777" w:rsidR="00616937" w:rsidRPr="00616937" w:rsidRDefault="00616937" w:rsidP="00616937"/>
    <w:p w14:paraId="179FFE0F" w14:textId="77777777" w:rsidR="00616937" w:rsidRPr="00616937" w:rsidRDefault="00616937" w:rsidP="00616937"/>
    <w:p w14:paraId="6FE239BF" w14:textId="77777777" w:rsidR="00616937" w:rsidRPr="00616937" w:rsidRDefault="00616937" w:rsidP="00616937"/>
    <w:p w14:paraId="54CE4C59" w14:textId="77777777" w:rsidR="00616937" w:rsidRDefault="00616937" w:rsidP="00616937"/>
    <w:p w14:paraId="0953C4D5" w14:textId="77777777" w:rsidR="00616937" w:rsidRPr="00616937" w:rsidRDefault="00616937" w:rsidP="00616937">
      <w:pPr>
        <w:jc w:val="right"/>
      </w:pPr>
    </w:p>
    <w:p w14:paraId="6DB2D254" w14:textId="5A48F942" w:rsidR="00C079C0" w:rsidRDefault="00F71015" w:rsidP="00E44661">
      <w:pPr>
        <w:pStyle w:val="Overskrift1"/>
      </w:pPr>
      <w:bookmarkStart w:id="0" w:name="_Toc218674694"/>
      <w:r>
        <w:lastRenderedPageBreak/>
        <w:t>Oversikt over oppgaven</w:t>
      </w:r>
      <w:bookmarkEnd w:id="0"/>
    </w:p>
    <w:p w14:paraId="53000D3A" w14:textId="77777777" w:rsidR="00687E56" w:rsidRDefault="00E112D1" w:rsidP="00687E56">
      <w:r>
        <w:t xml:space="preserve">Dette dokumentet skal kun brukes for å levere inn lenken til den multimodale presentasjonen du har laget. Innholdet i dette dokumentet teller ikke som en del av besvarelsen og ordene er ikke en del av omfanget i besvarelsen. </w:t>
      </w:r>
      <w:r>
        <w:t xml:space="preserve">Følg </w:t>
      </w:r>
      <w:proofErr w:type="gramStart"/>
      <w:r w:rsidR="00322646">
        <w:t>for øvrig</w:t>
      </w:r>
      <w:proofErr w:type="gramEnd"/>
      <w:r>
        <w:t xml:space="preserve"> </w:t>
      </w:r>
      <w:r w:rsidR="00322646">
        <w:t xml:space="preserve">beskrivelsen i oppgaven. Slett denne teksten og skriv inn din </w:t>
      </w:r>
      <w:r w:rsidR="00687E56">
        <w:t xml:space="preserve">egen innledning. </w:t>
      </w:r>
      <w:r w:rsidR="00687E56">
        <w:t xml:space="preserve">Legg inn referanselisten i dette dokumentet i tillegg til i den multimodale presentasjonen. </w:t>
      </w:r>
    </w:p>
    <w:p w14:paraId="0585989B" w14:textId="440843FC" w:rsidR="00E112D1" w:rsidRDefault="00E112D1" w:rsidP="00687E56">
      <w:pPr>
        <w:ind w:firstLine="0"/>
      </w:pPr>
    </w:p>
    <w:p w14:paraId="713C1419" w14:textId="77777777" w:rsidR="00E112D1" w:rsidRDefault="00E112D1" w:rsidP="00E112D1">
      <w:r>
        <w:t xml:space="preserve">Link til besvarelsen: </w:t>
      </w:r>
      <w:hyperlink r:id="rId21" w:history="1">
        <w:r w:rsidRPr="001C54E2">
          <w:rPr>
            <w:rStyle w:val="Hyperkobling"/>
          </w:rPr>
          <w:t>https://www.eksempelurl.no/</w:t>
        </w:r>
      </w:hyperlink>
      <w:r>
        <w:rPr>
          <w:rStyle w:val="Hyperkobling"/>
        </w:rPr>
        <w:t>fjern-denne-og-lim-inn-din-egen</w:t>
      </w:r>
    </w:p>
    <w:p w14:paraId="28DC0037" w14:textId="77777777" w:rsidR="00E112D1" w:rsidRDefault="00E112D1" w:rsidP="00E112D1">
      <w:r>
        <w:t>Oppgaven inneholder:</w:t>
      </w:r>
    </w:p>
    <w:p w14:paraId="1B00FE7F" w14:textId="77777777" w:rsidR="00E112D1" w:rsidRDefault="00E112D1" w:rsidP="00E112D1">
      <w:pPr>
        <w:ind w:left="708"/>
      </w:pPr>
      <w:r>
        <w:t xml:space="preserve">Antall ord: </w:t>
      </w:r>
    </w:p>
    <w:p w14:paraId="103010AD" w14:textId="77777777" w:rsidR="00E112D1" w:rsidRDefault="00E112D1" w:rsidP="00E112D1">
      <w:pPr>
        <w:ind w:left="708"/>
      </w:pPr>
      <w:r>
        <w:t xml:space="preserve">Videolengde til sammen: </w:t>
      </w:r>
    </w:p>
    <w:p w14:paraId="1EFC7BB7" w14:textId="79ADDB44" w:rsidR="00E112D1" w:rsidRDefault="00E112D1" w:rsidP="00E112D1">
      <w:pPr>
        <w:ind w:left="708"/>
      </w:pPr>
      <w:r>
        <w:t>Antall bilder:</w:t>
      </w:r>
      <w:r>
        <w:t xml:space="preserve"> </w:t>
      </w:r>
    </w:p>
    <w:p w14:paraId="5722DE2A" w14:textId="77777777" w:rsidR="00E112D1" w:rsidRDefault="00E112D1" w:rsidP="00E112D1"/>
    <w:p w14:paraId="5DA001F5" w14:textId="77777777" w:rsidR="00F71015" w:rsidRPr="00F71015" w:rsidRDefault="00F71015" w:rsidP="00F71015"/>
    <w:p w14:paraId="003BCE24" w14:textId="77777777" w:rsidR="008123FF" w:rsidRPr="008123FF" w:rsidRDefault="008123FF" w:rsidP="006A2E1B"/>
    <w:p w14:paraId="115FE4AB" w14:textId="77777777" w:rsidR="00A523C6" w:rsidRDefault="00784AFA" w:rsidP="00784AFA">
      <w:pPr>
        <w:pStyle w:val="Overskrift1"/>
      </w:pPr>
      <w:bookmarkStart w:id="1" w:name="_Toc81576707"/>
      <w:bookmarkStart w:id="2" w:name="_Toc218674695"/>
      <w:r>
        <w:lastRenderedPageBreak/>
        <w:t>Referanseliste</w:t>
      </w:r>
      <w:bookmarkEnd w:id="1"/>
      <w:bookmarkEnd w:id="2"/>
    </w:p>
    <w:p w14:paraId="26D42055" w14:textId="77777777" w:rsidR="00FE28E6" w:rsidRPr="00A523C6" w:rsidRDefault="00FE28E6" w:rsidP="005F364A">
      <w:pPr>
        <w:pStyle w:val="Referanseliste"/>
      </w:pPr>
    </w:p>
    <w:sectPr w:rsidR="00FE28E6" w:rsidRPr="00A523C6" w:rsidSect="00FB2B9A">
      <w:footerReference w:type="default" r:id="rId22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BC6B3A" w14:textId="77777777" w:rsidR="00EC7E50" w:rsidRDefault="00EC7E50" w:rsidP="00C079C0">
      <w:pPr>
        <w:spacing w:line="240" w:lineRule="auto"/>
      </w:pPr>
      <w:r>
        <w:separator/>
      </w:r>
    </w:p>
  </w:endnote>
  <w:endnote w:type="continuationSeparator" w:id="0">
    <w:p w14:paraId="6B3568F7" w14:textId="77777777" w:rsidR="00EC7E50" w:rsidRDefault="00EC7E50" w:rsidP="00C079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5549E" w14:textId="77777777" w:rsidR="00047249" w:rsidRDefault="00047249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6EFC5" w14:textId="77777777" w:rsidR="00FB2B9A" w:rsidRDefault="00FB2B9A">
    <w:pPr>
      <w:pStyle w:val="Bunntekst"/>
      <w:jc w:val="right"/>
    </w:pPr>
  </w:p>
  <w:p w14:paraId="35594A62" w14:textId="77777777" w:rsidR="00C079C0" w:rsidRDefault="00C079C0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7D3E3" w14:textId="77777777" w:rsidR="00047249" w:rsidRDefault="00047249">
    <w:pPr>
      <w:pStyle w:val="Bunnteks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927566"/>
      <w:docPartObj>
        <w:docPartGallery w:val="Page Numbers (Bottom of Page)"/>
        <w:docPartUnique/>
      </w:docPartObj>
    </w:sdtPr>
    <w:sdtContent>
      <w:p w14:paraId="0CDBE8BD" w14:textId="77777777" w:rsidR="00616937" w:rsidRDefault="00616937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7C4FA2" w14:textId="77777777" w:rsidR="00616937" w:rsidRDefault="0061693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4E48D4" w14:textId="77777777" w:rsidR="00EC7E50" w:rsidRDefault="00EC7E50" w:rsidP="00C079C0">
      <w:pPr>
        <w:spacing w:line="240" w:lineRule="auto"/>
      </w:pPr>
      <w:r>
        <w:separator/>
      </w:r>
    </w:p>
  </w:footnote>
  <w:footnote w:type="continuationSeparator" w:id="0">
    <w:p w14:paraId="098D9542" w14:textId="77777777" w:rsidR="00EC7E50" w:rsidRDefault="00EC7E50" w:rsidP="00C079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7362A" w14:textId="77777777" w:rsidR="00047249" w:rsidRDefault="00047249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D4C06" w14:textId="77777777" w:rsidR="00047249" w:rsidRDefault="00047249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3256B" w14:textId="77777777" w:rsidR="00047249" w:rsidRDefault="00047249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002ED8"/>
    <w:multiLevelType w:val="multilevel"/>
    <w:tmpl w:val="3EF23A8C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num w:numId="1" w16cid:durableId="1415855766">
    <w:abstractNumId w:val="0"/>
  </w:num>
  <w:num w:numId="2" w16cid:durableId="449936698">
    <w:abstractNumId w:val="0"/>
  </w:num>
  <w:num w:numId="3" w16cid:durableId="538973678">
    <w:abstractNumId w:val="0"/>
  </w:num>
  <w:num w:numId="4" w16cid:durableId="179509138">
    <w:abstractNumId w:val="0"/>
  </w:num>
  <w:num w:numId="5" w16cid:durableId="2141415242">
    <w:abstractNumId w:val="0"/>
  </w:num>
  <w:num w:numId="6" w16cid:durableId="2105153516">
    <w:abstractNumId w:val="0"/>
  </w:num>
  <w:num w:numId="7" w16cid:durableId="25066001">
    <w:abstractNumId w:val="0"/>
  </w:num>
  <w:num w:numId="8" w16cid:durableId="680744986">
    <w:abstractNumId w:val="0"/>
  </w:num>
  <w:num w:numId="9" w16cid:durableId="2054841912">
    <w:abstractNumId w:val="0"/>
  </w:num>
  <w:num w:numId="10" w16cid:durableId="1985045701">
    <w:abstractNumId w:val="0"/>
  </w:num>
  <w:num w:numId="11" w16cid:durableId="927348081">
    <w:abstractNumId w:val="0"/>
  </w:num>
  <w:num w:numId="12" w16cid:durableId="1868635626">
    <w:abstractNumId w:val="0"/>
  </w:num>
  <w:num w:numId="13" w16cid:durableId="350304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601"/>
    <w:rsid w:val="00047249"/>
    <w:rsid w:val="00047B10"/>
    <w:rsid w:val="0006570C"/>
    <w:rsid w:val="000B1E0E"/>
    <w:rsid w:val="001863E1"/>
    <w:rsid w:val="0018672F"/>
    <w:rsid w:val="001D4AC0"/>
    <w:rsid w:val="001F09E5"/>
    <w:rsid w:val="00245E5B"/>
    <w:rsid w:val="002712FC"/>
    <w:rsid w:val="002B5F70"/>
    <w:rsid w:val="002C50E6"/>
    <w:rsid w:val="002C7CEF"/>
    <w:rsid w:val="003053DD"/>
    <w:rsid w:val="00322646"/>
    <w:rsid w:val="003311AB"/>
    <w:rsid w:val="003333F7"/>
    <w:rsid w:val="00336D68"/>
    <w:rsid w:val="003B186E"/>
    <w:rsid w:val="004272D3"/>
    <w:rsid w:val="0044485D"/>
    <w:rsid w:val="00481948"/>
    <w:rsid w:val="00491881"/>
    <w:rsid w:val="004B2E68"/>
    <w:rsid w:val="004E464B"/>
    <w:rsid w:val="005152BB"/>
    <w:rsid w:val="00527314"/>
    <w:rsid w:val="00544C2D"/>
    <w:rsid w:val="00571E5A"/>
    <w:rsid w:val="005723AC"/>
    <w:rsid w:val="00572A08"/>
    <w:rsid w:val="00585D46"/>
    <w:rsid w:val="005D4F8D"/>
    <w:rsid w:val="005E62B0"/>
    <w:rsid w:val="005F364A"/>
    <w:rsid w:val="00605192"/>
    <w:rsid w:val="00616937"/>
    <w:rsid w:val="00624236"/>
    <w:rsid w:val="00645498"/>
    <w:rsid w:val="006629CE"/>
    <w:rsid w:val="006719EE"/>
    <w:rsid w:val="00687E56"/>
    <w:rsid w:val="006A2E1B"/>
    <w:rsid w:val="006B1805"/>
    <w:rsid w:val="006B603D"/>
    <w:rsid w:val="006C0547"/>
    <w:rsid w:val="006C65FC"/>
    <w:rsid w:val="006D701E"/>
    <w:rsid w:val="006E4A9A"/>
    <w:rsid w:val="006E73CA"/>
    <w:rsid w:val="006F3983"/>
    <w:rsid w:val="006F3EF6"/>
    <w:rsid w:val="00777540"/>
    <w:rsid w:val="00784AFA"/>
    <w:rsid w:val="007A53CE"/>
    <w:rsid w:val="007A630B"/>
    <w:rsid w:val="007B7411"/>
    <w:rsid w:val="007C72AF"/>
    <w:rsid w:val="007D3CFF"/>
    <w:rsid w:val="007D7045"/>
    <w:rsid w:val="00807BB0"/>
    <w:rsid w:val="008123FF"/>
    <w:rsid w:val="00812F0F"/>
    <w:rsid w:val="008338B4"/>
    <w:rsid w:val="008509C5"/>
    <w:rsid w:val="0085617E"/>
    <w:rsid w:val="0087608C"/>
    <w:rsid w:val="00894AAF"/>
    <w:rsid w:val="008A142A"/>
    <w:rsid w:val="008A53AC"/>
    <w:rsid w:val="008C38BE"/>
    <w:rsid w:val="00910D52"/>
    <w:rsid w:val="00956D2D"/>
    <w:rsid w:val="009A5354"/>
    <w:rsid w:val="009B0AFE"/>
    <w:rsid w:val="009D5128"/>
    <w:rsid w:val="009E6EB2"/>
    <w:rsid w:val="009F0394"/>
    <w:rsid w:val="009F2314"/>
    <w:rsid w:val="00A13C6F"/>
    <w:rsid w:val="00A50875"/>
    <w:rsid w:val="00A51F01"/>
    <w:rsid w:val="00A523C6"/>
    <w:rsid w:val="00A64601"/>
    <w:rsid w:val="00A72628"/>
    <w:rsid w:val="00A74A87"/>
    <w:rsid w:val="00B7449B"/>
    <w:rsid w:val="00B939BD"/>
    <w:rsid w:val="00BA4075"/>
    <w:rsid w:val="00BA7CDC"/>
    <w:rsid w:val="00BB0D8F"/>
    <w:rsid w:val="00BC5BD7"/>
    <w:rsid w:val="00BC7644"/>
    <w:rsid w:val="00BE6B2A"/>
    <w:rsid w:val="00C079C0"/>
    <w:rsid w:val="00C81AA8"/>
    <w:rsid w:val="00CA096A"/>
    <w:rsid w:val="00CB0320"/>
    <w:rsid w:val="00CD5194"/>
    <w:rsid w:val="00CD6726"/>
    <w:rsid w:val="00CF697C"/>
    <w:rsid w:val="00D26CEE"/>
    <w:rsid w:val="00D562C5"/>
    <w:rsid w:val="00D60DAC"/>
    <w:rsid w:val="00D85EDA"/>
    <w:rsid w:val="00DA2C02"/>
    <w:rsid w:val="00DC61D9"/>
    <w:rsid w:val="00DC7CFD"/>
    <w:rsid w:val="00DD13CB"/>
    <w:rsid w:val="00E040E0"/>
    <w:rsid w:val="00E112D1"/>
    <w:rsid w:val="00E1247A"/>
    <w:rsid w:val="00E26AB9"/>
    <w:rsid w:val="00E44661"/>
    <w:rsid w:val="00E85E04"/>
    <w:rsid w:val="00EC7E50"/>
    <w:rsid w:val="00F152B4"/>
    <w:rsid w:val="00F1663A"/>
    <w:rsid w:val="00F16C7E"/>
    <w:rsid w:val="00F2012C"/>
    <w:rsid w:val="00F21E61"/>
    <w:rsid w:val="00F63F86"/>
    <w:rsid w:val="00F71015"/>
    <w:rsid w:val="00FB08D2"/>
    <w:rsid w:val="00FB2B9A"/>
    <w:rsid w:val="00FD7075"/>
    <w:rsid w:val="00FE28E6"/>
    <w:rsid w:val="00FF1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33DD56E"/>
  <w15:chartTrackingRefBased/>
  <w15:docId w15:val="{E22539E4-C9D3-4D5C-8305-2A98E2004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19EE"/>
    <w:pPr>
      <w:spacing w:line="360" w:lineRule="auto"/>
      <w:ind w:firstLine="709"/>
    </w:pPr>
    <w:rPr>
      <w:rFonts w:ascii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894AAF"/>
    <w:pPr>
      <w:keepNext/>
      <w:keepLines/>
      <w:pageBreakBefore/>
      <w:numPr>
        <w:numId w:val="13"/>
      </w:numPr>
      <w:spacing w:before="480" w:after="240"/>
      <w:jc w:val="center"/>
      <w:outlineLvl w:val="0"/>
    </w:pPr>
    <w:rPr>
      <w:rFonts w:eastAsiaTheme="majorEastAsia" w:cstheme="majorBidi"/>
      <w:b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94AAF"/>
    <w:pPr>
      <w:keepNext/>
      <w:keepLines/>
      <w:numPr>
        <w:ilvl w:val="1"/>
        <w:numId w:val="13"/>
      </w:numPr>
      <w:spacing w:before="160" w:after="120"/>
      <w:outlineLvl w:val="1"/>
    </w:pPr>
    <w:rPr>
      <w:rFonts w:eastAsiaTheme="majorEastAsia" w:cstheme="majorBidi"/>
      <w:b/>
      <w:sz w:val="32"/>
      <w:szCs w:val="26"/>
    </w:rPr>
  </w:style>
  <w:style w:type="paragraph" w:styleId="Overskrift3">
    <w:name w:val="heading 3"/>
    <w:next w:val="Normal"/>
    <w:link w:val="Overskrift3Tegn"/>
    <w:autoRedefine/>
    <w:uiPriority w:val="9"/>
    <w:unhideWhenUsed/>
    <w:qFormat/>
    <w:rsid w:val="00894AAF"/>
    <w:pPr>
      <w:numPr>
        <w:ilvl w:val="2"/>
        <w:numId w:val="1"/>
      </w:numPr>
      <w:spacing w:before="120" w:after="0" w:line="360" w:lineRule="auto"/>
      <w:outlineLvl w:val="2"/>
    </w:pPr>
    <w:rPr>
      <w:rFonts w:ascii="Times New Roman" w:hAnsi="Times New Roman" w:cs="Times New Roman"/>
      <w:b/>
      <w:i/>
      <w:sz w:val="28"/>
      <w:szCs w:val="24"/>
      <w:lang w:eastAsia="nb-NO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94AAF"/>
    <w:pPr>
      <w:keepNext/>
      <w:keepLines/>
      <w:numPr>
        <w:ilvl w:val="3"/>
        <w:numId w:val="1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894AAF"/>
    <w:pPr>
      <w:keepNext/>
      <w:keepLines/>
      <w:numPr>
        <w:ilvl w:val="4"/>
        <w:numId w:val="13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unhideWhenUsed/>
    <w:rsid w:val="00894AAF"/>
    <w:pPr>
      <w:keepNext/>
      <w:keepLines/>
      <w:numPr>
        <w:ilvl w:val="5"/>
        <w:numId w:val="13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rsid w:val="00894AAF"/>
    <w:pPr>
      <w:keepNext/>
      <w:keepLines/>
      <w:numPr>
        <w:ilvl w:val="6"/>
        <w:numId w:val="1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94AAF"/>
    <w:pPr>
      <w:keepNext/>
      <w:keepLines/>
      <w:numPr>
        <w:ilvl w:val="7"/>
        <w:numId w:val="1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94AAF"/>
    <w:pPr>
      <w:keepNext/>
      <w:keepLines/>
      <w:numPr>
        <w:ilvl w:val="8"/>
        <w:numId w:val="1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079C0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079C0"/>
    <w:rPr>
      <w:rFonts w:ascii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C079C0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079C0"/>
    <w:rPr>
      <w:rFonts w:ascii="Times New Roman" w:hAnsi="Times New Roman" w:cs="Times New Roman"/>
      <w:sz w:val="24"/>
      <w:szCs w:val="24"/>
      <w:lang w:eastAsia="nb-NO"/>
    </w:rPr>
  </w:style>
  <w:style w:type="table" w:styleId="Tabellrutenett">
    <w:name w:val="Table Grid"/>
    <w:basedOn w:val="Vanligtabell"/>
    <w:rsid w:val="00C079C0"/>
    <w:pPr>
      <w:spacing w:after="0" w:line="240" w:lineRule="auto"/>
    </w:pPr>
    <w:rPr>
      <w:rFonts w:ascii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894AAF"/>
    <w:rPr>
      <w:rFonts w:ascii="Times New Roman" w:eastAsiaTheme="majorEastAsia" w:hAnsi="Times New Roman" w:cstheme="majorBidi"/>
      <w:b/>
      <w:sz w:val="36"/>
      <w:szCs w:val="32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F0394"/>
    <w:rPr>
      <w:rFonts w:ascii="Times New Roman" w:eastAsiaTheme="majorEastAsia" w:hAnsi="Times New Roman" w:cstheme="majorBidi"/>
      <w:b/>
      <w:sz w:val="32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894AAF"/>
    <w:rPr>
      <w:rFonts w:ascii="Times New Roman" w:hAnsi="Times New Roman" w:cs="Times New Roman"/>
      <w:b/>
      <w:i/>
      <w:sz w:val="28"/>
      <w:szCs w:val="24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624236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nb-NO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624236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nb-NO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62423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nb-NO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624236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eastAsia="nb-NO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62423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nb-NO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62423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nb-NO"/>
    </w:rPr>
  </w:style>
  <w:style w:type="paragraph" w:styleId="Ingenmellomrom">
    <w:name w:val="No Spacing"/>
    <w:uiPriority w:val="1"/>
    <w:rsid w:val="00624236"/>
    <w:pPr>
      <w:spacing w:after="0" w:line="240" w:lineRule="auto"/>
    </w:pPr>
    <w:rPr>
      <w:rFonts w:ascii="Times New Roman" w:hAnsi="Times New Roman" w:cs="Times New Roman"/>
      <w:sz w:val="24"/>
      <w:szCs w:val="24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rsid w:val="00C81AA8"/>
    <w:pPr>
      <w:numPr>
        <w:numId w:val="0"/>
      </w:numPr>
      <w:spacing w:line="259" w:lineRule="auto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INNH1">
    <w:name w:val="toc 1"/>
    <w:basedOn w:val="Normal"/>
    <w:next w:val="Normal"/>
    <w:autoRedefine/>
    <w:uiPriority w:val="39"/>
    <w:unhideWhenUsed/>
    <w:rsid w:val="00C81AA8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C81AA8"/>
    <w:pPr>
      <w:spacing w:after="100"/>
      <w:ind w:left="240"/>
    </w:pPr>
  </w:style>
  <w:style w:type="character" w:styleId="Hyperkobling">
    <w:name w:val="Hyperlink"/>
    <w:basedOn w:val="Standardskriftforavsnitt"/>
    <w:uiPriority w:val="99"/>
    <w:unhideWhenUsed/>
    <w:rsid w:val="00C81AA8"/>
    <w:rPr>
      <w:color w:val="0563C1" w:themeColor="hyperlink"/>
      <w:u w:val="single"/>
    </w:rPr>
  </w:style>
  <w:style w:type="character" w:styleId="Utheving">
    <w:name w:val="Emphasis"/>
    <w:basedOn w:val="Standardskriftforavsnitt"/>
    <w:uiPriority w:val="20"/>
    <w:rsid w:val="00A523C6"/>
    <w:rPr>
      <w:i/>
      <w:iCs/>
    </w:rPr>
  </w:style>
  <w:style w:type="paragraph" w:customStyle="1" w:styleId="Referanseliste">
    <w:name w:val="Referanseliste"/>
    <w:basedOn w:val="Normal"/>
    <w:qFormat/>
    <w:rsid w:val="00BC5BD7"/>
    <w:pPr>
      <w:ind w:left="709" w:hanging="7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eksempelurl.no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yvindl\OneDrive%20-%20OsloMet\Nettside\Innhold\Akademisk%20skriving\Maler\Eksamensmal\Mal%20eksamen%20-%20Bokm&#229;l%202.0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F7CA7E38D61749AB182464A203D3C2" ma:contentTypeVersion="15" ma:contentTypeDescription="Opprett et nytt dokument." ma:contentTypeScope="" ma:versionID="3bbe27a4b008974b495879a644725c7b">
  <xsd:schema xmlns:xsd="http://www.w3.org/2001/XMLSchema" xmlns:xs="http://www.w3.org/2001/XMLSchema" xmlns:p="http://schemas.microsoft.com/office/2006/metadata/properties" xmlns:ns1="http://schemas.microsoft.com/sharepoint/v3" xmlns:ns3="8ad57450-4f7f-4ca4-a5bb-b68b0cfc5736" xmlns:ns4="a3ac6230-8404-4d2a-9d83-fe811192aeaa" targetNamespace="http://schemas.microsoft.com/office/2006/metadata/properties" ma:root="true" ma:fieldsID="dd98aeca5079b6f7d7629f7c33da5ec3" ns1:_="" ns3:_="" ns4:_="">
    <xsd:import namespace="http://schemas.microsoft.com/sharepoint/v3"/>
    <xsd:import namespace="8ad57450-4f7f-4ca4-a5bb-b68b0cfc5736"/>
    <xsd:import namespace="a3ac6230-8404-4d2a-9d83-fe811192ae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Egenskaper for samordnet samsvarspolicy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I-handling for samordnet samsvarspolicy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d57450-4f7f-4ca4-a5bb-b68b0cfc57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ac6230-8404-4d2a-9d83-fe811192a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D40323-2B94-44E5-B3CB-68BC900CE1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ad57450-4f7f-4ca4-a5bb-b68b0cfc5736"/>
    <ds:schemaRef ds:uri="a3ac6230-8404-4d2a-9d83-fe811192a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C17CCC-A272-49B6-BE51-962BFF6C6D5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FD9BB07-BED4-41C7-B502-7DF4DA7D8F6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3CC3A517-C081-4C2C-8F43-FDFF7C77B2E4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fec81f12-6286-4550-8911-f446fcdafa1f}" enabled="0" method="" siteId="{fec81f12-6286-4550-8911-f446fcdafa1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C:\Users\oyvindl\OneDrive - OsloMet\Nettside\Innhold\Akademisk skriving\Maler\Eksamensmal\Mal eksamen - Bokmål 2.0.dotx</Template>
  <TotalTime>4</TotalTime>
  <Pages>5</Pages>
  <Words>135</Words>
  <Characters>976</Characters>
  <Application>Microsoft Office Word</Application>
  <DocSecurity>0</DocSecurity>
  <Lines>488</Lines>
  <Paragraphs>85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OsloMet</Company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Øyvind Laundal</dc:creator>
  <cp:keywords/>
  <dc:description/>
  <cp:lastModifiedBy>Øyvind Laundal</cp:lastModifiedBy>
  <cp:revision>7</cp:revision>
  <dcterms:created xsi:type="dcterms:W3CDTF">2026-01-07T09:33:00Z</dcterms:created>
  <dcterms:modified xsi:type="dcterms:W3CDTF">2026-01-07T09:38:00Z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0x01010032F7CA7E38D61749AB182464A203D3C2</vt:lpwstr>
  </property>
</Properties>
</file>