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A57" w:rsidRDefault="00CD1A57" w:rsidP="00CD1A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CD1A57" w:rsidRDefault="00CD1A57" w:rsidP="00CD1A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ANEXO </w:t>
      </w:r>
      <w:r w:rsidR="009A4912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- FICHA DE INSCRIÇÃO - EDITAL COPES Nº 001/2020 PARTICIPAÇÃO EM ATIVIDADES DE INICIAÇÃO CIENTÍFICA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 DO POSTULANTE: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CÓDIGO (Não preencher):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CELULAR: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TÍTULO DO PROJETO:</w:t>
            </w:r>
          </w:p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COORDENADOR DO PROJETO: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CURSO DO POSTULANTE: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NÚMERO DE MATRÍCULA: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DOCUMENTOS ANEXOS (Não preencher):</w:t>
            </w:r>
          </w:p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Histórico Acadêmico (     )</w:t>
            </w:r>
          </w:p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Atestado de Matrícula (     )</w:t>
            </w:r>
          </w:p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Atestado de Iniciação Científica (     ) Quantos (     )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ASSINATURA DO POSTULANTE:</w:t>
            </w:r>
          </w:p>
        </w:tc>
      </w:tr>
      <w:tr w:rsidR="00CD1A57" w:rsidTr="00CD1A57"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LOCAL E DATA:</w:t>
            </w:r>
          </w:p>
          <w:p w:rsidR="00CD1A57" w:rsidRDefault="00CD1A57">
            <w:pPr>
              <w:spacing w:before="12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Ji-Paraná, ___/___/_____</w:t>
            </w:r>
          </w:p>
        </w:tc>
      </w:tr>
    </w:tbl>
    <w:p w:rsidR="00CD1A57" w:rsidRDefault="00CD1A57" w:rsidP="00CD1A57">
      <w:pPr>
        <w:spacing w:after="0"/>
        <w:rPr>
          <w:rFonts w:ascii="Times New Roman" w:hAnsi="Times New Roman"/>
          <w:sz w:val="24"/>
          <w:szCs w:val="24"/>
        </w:rPr>
      </w:pPr>
    </w:p>
    <w:p w:rsidR="00CD1A57" w:rsidRDefault="00CD1A57" w:rsidP="00CD1A57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4325"/>
        <w:gridCol w:w="2153"/>
      </w:tblGrid>
      <w:tr w:rsidR="00CD1A57" w:rsidTr="00CD1A57">
        <w:tc>
          <w:tcPr>
            <w:tcW w:w="9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RECIBO DE INSCRIÇÃO – EDITAL COPES 001 - 2020/2</w:t>
            </w:r>
          </w:p>
        </w:tc>
      </w:tr>
      <w:tr w:rsidR="00CD1A57" w:rsidTr="00CD1A57">
        <w:tc>
          <w:tcPr>
            <w:tcW w:w="9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 DO POSTULANTE:</w:t>
            </w:r>
          </w:p>
        </w:tc>
      </w:tr>
      <w:tr w:rsidR="00CD1A57" w:rsidTr="00CD1A57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CÓDIGO:</w:t>
            </w:r>
          </w:p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ASSINATURA DA SECRETÁRIA:</w:t>
            </w:r>
          </w:p>
          <w:p w:rsidR="00CD1A57" w:rsidRDefault="00CD1A57">
            <w:pPr>
              <w:spacing w:before="120" w:after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LOCAL E DATA:</w:t>
            </w:r>
          </w:p>
          <w:p w:rsidR="00CD1A57" w:rsidRDefault="00CD1A57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Ji-Paraná, ___/___/_____</w:t>
            </w:r>
          </w:p>
        </w:tc>
      </w:tr>
    </w:tbl>
    <w:p w:rsidR="00CD1A57" w:rsidRDefault="00CD1A57" w:rsidP="00CD1A57">
      <w:pPr>
        <w:spacing w:after="0"/>
        <w:rPr>
          <w:rFonts w:ascii="Times New Roman" w:hAnsi="Times New Roman"/>
          <w:sz w:val="24"/>
          <w:szCs w:val="24"/>
        </w:rPr>
      </w:pPr>
    </w:p>
    <w:p w:rsidR="003F67C1" w:rsidRDefault="003F67C1" w:rsidP="003F67C1">
      <w:pPr>
        <w:jc w:val="center"/>
        <w:rPr>
          <w:b/>
        </w:rPr>
      </w:pPr>
    </w:p>
    <w:sectPr w:rsidR="003F67C1" w:rsidSect="005F2870">
      <w:headerReference w:type="even" r:id="rId8"/>
      <w:headerReference w:type="default" r:id="rId9"/>
      <w:headerReference w:type="first" r:id="rId10"/>
      <w:pgSz w:w="11906" w:h="16838"/>
      <w:pgMar w:top="1985" w:right="1701" w:bottom="1417" w:left="1701" w:header="708" w:footer="1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982" w:rsidRDefault="004D0982" w:rsidP="00C83D1D">
      <w:pPr>
        <w:spacing w:after="0" w:line="240" w:lineRule="auto"/>
      </w:pPr>
      <w:r>
        <w:separator/>
      </w:r>
    </w:p>
  </w:endnote>
  <w:endnote w:type="continuationSeparator" w:id="0">
    <w:p w:rsidR="004D0982" w:rsidRDefault="004D0982" w:rsidP="00C8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982" w:rsidRDefault="004D0982" w:rsidP="00C83D1D">
      <w:pPr>
        <w:spacing w:after="0" w:line="240" w:lineRule="auto"/>
      </w:pPr>
      <w:r>
        <w:separator/>
      </w:r>
    </w:p>
  </w:footnote>
  <w:footnote w:type="continuationSeparator" w:id="0">
    <w:p w:rsidR="004D0982" w:rsidRDefault="004D0982" w:rsidP="00C83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B95E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9360" o:spid="_x0000_s2053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508_1_1_papel_timbrado_v1_A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5F6E20" w:rsidP="00897B78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348615</wp:posOffset>
          </wp:positionH>
          <wp:positionV relativeFrom="paragraph">
            <wp:posOffset>36195</wp:posOffset>
          </wp:positionV>
          <wp:extent cx="3850640" cy="691515"/>
          <wp:effectExtent l="0" t="0" r="0" b="0"/>
          <wp:wrapNone/>
          <wp:docPr id="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064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u w:val="single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-1110615</wp:posOffset>
          </wp:positionH>
          <wp:positionV relativeFrom="paragraph">
            <wp:posOffset>-449580</wp:posOffset>
          </wp:positionV>
          <wp:extent cx="7618095" cy="10771505"/>
          <wp:effectExtent l="0" t="0" r="0" b="0"/>
          <wp:wrapNone/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095" cy="1077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B95E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9359" o:spid="_x0000_s2052" type="#_x0000_t75" style="position:absolute;margin-left:0;margin-top:0;width:595.15pt;height:841.85pt;z-index:-251659264;mso-position-horizontal:center;mso-position-horizontal-relative:margin;mso-position-vertical:center;mso-position-vertical-relative:margin" o:allowincell="f">
          <v:imagedata r:id="rId1" o:title="508_1_1_papel_timbrado_v1_A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C7CF6"/>
    <w:multiLevelType w:val="hybridMultilevel"/>
    <w:tmpl w:val="4F0C13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B7DEB"/>
    <w:multiLevelType w:val="hybridMultilevel"/>
    <w:tmpl w:val="E1E24A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27DFB"/>
    <w:multiLevelType w:val="hybridMultilevel"/>
    <w:tmpl w:val="F68884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C354F"/>
    <w:multiLevelType w:val="hybridMultilevel"/>
    <w:tmpl w:val="B4DCFD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CF"/>
    <w:rsid w:val="0003734B"/>
    <w:rsid w:val="00215B2C"/>
    <w:rsid w:val="002209A4"/>
    <w:rsid w:val="00261189"/>
    <w:rsid w:val="00264AAE"/>
    <w:rsid w:val="00282E55"/>
    <w:rsid w:val="002B64CF"/>
    <w:rsid w:val="002B6FDE"/>
    <w:rsid w:val="002D3724"/>
    <w:rsid w:val="003225D4"/>
    <w:rsid w:val="00367574"/>
    <w:rsid w:val="00376501"/>
    <w:rsid w:val="003977BD"/>
    <w:rsid w:val="003F67C1"/>
    <w:rsid w:val="0044469D"/>
    <w:rsid w:val="004453D0"/>
    <w:rsid w:val="00483FDF"/>
    <w:rsid w:val="004D0982"/>
    <w:rsid w:val="00533D27"/>
    <w:rsid w:val="005409F5"/>
    <w:rsid w:val="00563FB3"/>
    <w:rsid w:val="005E40B0"/>
    <w:rsid w:val="005F2870"/>
    <w:rsid w:val="005F5198"/>
    <w:rsid w:val="005F6E20"/>
    <w:rsid w:val="00633390"/>
    <w:rsid w:val="00634727"/>
    <w:rsid w:val="0065324A"/>
    <w:rsid w:val="006D3B77"/>
    <w:rsid w:val="006D6216"/>
    <w:rsid w:val="006E4246"/>
    <w:rsid w:val="00732A01"/>
    <w:rsid w:val="007858B3"/>
    <w:rsid w:val="00786B90"/>
    <w:rsid w:val="007B548E"/>
    <w:rsid w:val="007D49A5"/>
    <w:rsid w:val="00800D21"/>
    <w:rsid w:val="00822034"/>
    <w:rsid w:val="008627C8"/>
    <w:rsid w:val="00897B78"/>
    <w:rsid w:val="00897F4E"/>
    <w:rsid w:val="009A4912"/>
    <w:rsid w:val="009D44A1"/>
    <w:rsid w:val="00A73236"/>
    <w:rsid w:val="00A75D5A"/>
    <w:rsid w:val="00A95CC6"/>
    <w:rsid w:val="00AA3D5C"/>
    <w:rsid w:val="00AF28B4"/>
    <w:rsid w:val="00B02FF3"/>
    <w:rsid w:val="00B95E69"/>
    <w:rsid w:val="00BA07FB"/>
    <w:rsid w:val="00C01121"/>
    <w:rsid w:val="00C16316"/>
    <w:rsid w:val="00C33CF9"/>
    <w:rsid w:val="00C34F3A"/>
    <w:rsid w:val="00C726A7"/>
    <w:rsid w:val="00C81C81"/>
    <w:rsid w:val="00C83D1D"/>
    <w:rsid w:val="00C97E16"/>
    <w:rsid w:val="00CA766F"/>
    <w:rsid w:val="00CD1A57"/>
    <w:rsid w:val="00CD6DCB"/>
    <w:rsid w:val="00CF14F7"/>
    <w:rsid w:val="00CF750D"/>
    <w:rsid w:val="00D0175D"/>
    <w:rsid w:val="00D657E9"/>
    <w:rsid w:val="00D67311"/>
    <w:rsid w:val="00D73CB2"/>
    <w:rsid w:val="00DA16B0"/>
    <w:rsid w:val="00DB66B6"/>
    <w:rsid w:val="00DB6AD6"/>
    <w:rsid w:val="00DC2990"/>
    <w:rsid w:val="00E0736A"/>
    <w:rsid w:val="00E11ABB"/>
    <w:rsid w:val="00E15A03"/>
    <w:rsid w:val="00E417EA"/>
    <w:rsid w:val="00E51E53"/>
    <w:rsid w:val="00E650FD"/>
    <w:rsid w:val="00EF15D7"/>
    <w:rsid w:val="00EF65D3"/>
    <w:rsid w:val="00FF2611"/>
    <w:rsid w:val="00FF2C79"/>
    <w:rsid w:val="00FF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BECDE4ED-2F69-4DC4-8A9E-9D9D6C18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E69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A3D5C"/>
    <w:pPr>
      <w:keepNext/>
      <w:keepLine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D1D"/>
  </w:style>
  <w:style w:type="paragraph" w:styleId="Rodap">
    <w:name w:val="footer"/>
    <w:basedOn w:val="Normal"/>
    <w:link w:val="RodapChar"/>
    <w:uiPriority w:val="99"/>
    <w:unhideWhenUsed/>
    <w:rsid w:val="00C8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D1D"/>
  </w:style>
  <w:style w:type="paragraph" w:styleId="Textodebalo">
    <w:name w:val="Balloon Text"/>
    <w:basedOn w:val="Normal"/>
    <w:link w:val="TextodebaloChar"/>
    <w:uiPriority w:val="99"/>
    <w:semiHidden/>
    <w:unhideWhenUsed/>
    <w:rsid w:val="00C83D1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C83D1D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D4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9D44A1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9D44A1"/>
    <w:rPr>
      <w:b/>
      <w:bCs/>
    </w:rPr>
  </w:style>
  <w:style w:type="table" w:styleId="Tabelacomgrade">
    <w:name w:val="Table Grid"/>
    <w:basedOn w:val="Tabelanormal"/>
    <w:uiPriority w:val="39"/>
    <w:rsid w:val="00AA3D5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A3D5C"/>
    <w:pPr>
      <w:spacing w:after="160" w:line="259" w:lineRule="auto"/>
      <w:ind w:left="720"/>
      <w:contextualSpacing/>
    </w:pPr>
  </w:style>
  <w:style w:type="character" w:customStyle="1" w:styleId="Ttulo3Char">
    <w:name w:val="Título 3 Char"/>
    <w:link w:val="Ttulo3"/>
    <w:uiPriority w:val="9"/>
    <w:rsid w:val="00AA3D5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styleId="Hyperlink">
    <w:name w:val="Hyperlink"/>
    <w:uiPriority w:val="99"/>
    <w:unhideWhenUsed/>
    <w:rsid w:val="00AA3D5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C\Downloads\Timbrado_JiPa_MEC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CB626-E980-495B-90C8-41E54F933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Timbrado_JiPa_MEC</Template>
  <TotalTime>0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ENSINO SÃO LUCAS LTDA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</dc:creator>
  <cp:keywords/>
  <cp:lastModifiedBy>Usuário</cp:lastModifiedBy>
  <cp:revision>2</cp:revision>
  <cp:lastPrinted>2019-02-05T12:12:00Z</cp:lastPrinted>
  <dcterms:created xsi:type="dcterms:W3CDTF">2020-08-26T18:10:00Z</dcterms:created>
  <dcterms:modified xsi:type="dcterms:W3CDTF">2020-08-26T18:10:00Z</dcterms:modified>
</cp:coreProperties>
</file>