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F1" w:rsidRDefault="00705514" w:rsidP="00FA6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RELATÓRIO DE ATIVIDADES </w:t>
      </w:r>
      <w:r w:rsidR="0058580C" w:rsidRPr="00FA6541">
        <w:rPr>
          <w:rFonts w:ascii="Times New Roman" w:hAnsi="Times New Roman"/>
          <w:b/>
          <w:sz w:val="24"/>
          <w:szCs w:val="24"/>
        </w:rPr>
        <w:t xml:space="preserve">BOLSISTA </w:t>
      </w:r>
      <w:r w:rsidR="00676DA6" w:rsidRPr="00FA6541">
        <w:rPr>
          <w:rFonts w:ascii="Times New Roman" w:hAnsi="Times New Roman"/>
          <w:b/>
          <w:sz w:val="24"/>
          <w:szCs w:val="24"/>
        </w:rPr>
        <w:t>D</w:t>
      </w:r>
      <w:r w:rsidR="0058580C" w:rsidRPr="00FA6541">
        <w:rPr>
          <w:rFonts w:ascii="Times New Roman" w:hAnsi="Times New Roman"/>
          <w:b/>
          <w:sz w:val="24"/>
          <w:szCs w:val="24"/>
        </w:rPr>
        <w:t>E</w:t>
      </w:r>
      <w:r w:rsidR="008B0EB7" w:rsidRPr="00FA6541">
        <w:rPr>
          <w:rFonts w:ascii="Times New Roman" w:hAnsi="Times New Roman"/>
          <w:b/>
          <w:sz w:val="24"/>
          <w:szCs w:val="24"/>
        </w:rPr>
        <w:t xml:space="preserve"> INICIAÇÃO CIENTÍFICA</w:t>
      </w:r>
    </w:p>
    <w:p w:rsidR="00707907" w:rsidRPr="00FA6541" w:rsidRDefault="00B35DF1" w:rsidP="00FA6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PAP/PIC SÃO LUCAS JI-PARANÁ</w:t>
      </w:r>
    </w:p>
    <w:p w:rsidR="00707907" w:rsidRPr="00FA6541" w:rsidRDefault="00707907" w:rsidP="00FA654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6734F" w:rsidRPr="00FA6541" w:rsidRDefault="00707907" w:rsidP="00FA6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6541">
        <w:rPr>
          <w:rFonts w:ascii="Times New Roman" w:hAnsi="Times New Roman"/>
          <w:b/>
          <w:sz w:val="24"/>
          <w:szCs w:val="24"/>
          <w:u w:val="single"/>
        </w:rPr>
        <w:t>PARTE 1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13B4" w:rsidRPr="00FA6541" w:rsidRDefault="00E313B4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Identificação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Nome Completo:</w:t>
      </w:r>
    </w:p>
    <w:p w:rsidR="00707907" w:rsidRPr="00FA6541" w:rsidRDefault="0058580C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Número A</w:t>
      </w:r>
      <w:r w:rsidR="00E313B4" w:rsidRPr="00FA6541">
        <w:rPr>
          <w:rFonts w:ascii="Times New Roman" w:hAnsi="Times New Roman"/>
          <w:b/>
          <w:sz w:val="24"/>
          <w:szCs w:val="24"/>
        </w:rPr>
        <w:t>cadêmico: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CPF: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Data de Nascimento: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R.G.:</w:t>
      </w:r>
      <w:r w:rsidRPr="00FA6541">
        <w:rPr>
          <w:rFonts w:ascii="Times New Roman" w:hAnsi="Times New Roman"/>
          <w:b/>
          <w:sz w:val="24"/>
          <w:szCs w:val="24"/>
        </w:rPr>
        <w:tab/>
      </w:r>
      <w:r w:rsidRPr="00FA6541">
        <w:rPr>
          <w:rFonts w:ascii="Times New Roman" w:hAnsi="Times New Roman"/>
          <w:b/>
          <w:sz w:val="24"/>
          <w:szCs w:val="24"/>
        </w:rPr>
        <w:tab/>
      </w:r>
      <w:r w:rsidR="00707907" w:rsidRPr="00FA6541">
        <w:rPr>
          <w:rFonts w:ascii="Times New Roman" w:hAnsi="Times New Roman"/>
          <w:b/>
          <w:sz w:val="24"/>
          <w:szCs w:val="24"/>
        </w:rPr>
        <w:t>Órgão Emissor:</w:t>
      </w:r>
      <w:r w:rsidRPr="00FA6541">
        <w:rPr>
          <w:rFonts w:ascii="Times New Roman" w:hAnsi="Times New Roman"/>
          <w:b/>
          <w:sz w:val="24"/>
          <w:szCs w:val="24"/>
        </w:rPr>
        <w:tab/>
      </w:r>
      <w:r w:rsidR="00707907" w:rsidRPr="00FA6541">
        <w:rPr>
          <w:rFonts w:ascii="Times New Roman" w:hAnsi="Times New Roman"/>
          <w:b/>
          <w:sz w:val="24"/>
          <w:szCs w:val="24"/>
        </w:rPr>
        <w:t>Data de Emissão: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Curso: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Ano de Ingresso/Semestre: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Semestre atual: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Endereço: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Bairro:</w:t>
      </w:r>
      <w:r w:rsidRPr="00FA6541">
        <w:rPr>
          <w:rFonts w:ascii="Times New Roman" w:hAnsi="Times New Roman"/>
          <w:b/>
          <w:sz w:val="24"/>
          <w:szCs w:val="24"/>
        </w:rPr>
        <w:tab/>
      </w:r>
      <w:r w:rsidRPr="00FA6541">
        <w:rPr>
          <w:rFonts w:ascii="Times New Roman" w:hAnsi="Times New Roman"/>
          <w:b/>
          <w:sz w:val="24"/>
          <w:szCs w:val="24"/>
        </w:rPr>
        <w:tab/>
        <w:t>Cidade:</w:t>
      </w:r>
      <w:r w:rsidRPr="00FA6541">
        <w:rPr>
          <w:rFonts w:ascii="Times New Roman" w:hAnsi="Times New Roman"/>
          <w:b/>
          <w:sz w:val="24"/>
          <w:szCs w:val="24"/>
        </w:rPr>
        <w:tab/>
        <w:t>Estado: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CEP: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Fone: 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E-mail: </w:t>
      </w:r>
    </w:p>
    <w:p w:rsidR="00707907" w:rsidRPr="00FA6541" w:rsidRDefault="00707907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Nome </w:t>
      </w:r>
      <w:r w:rsidR="00E44C13" w:rsidRPr="00FA6541">
        <w:rPr>
          <w:rFonts w:ascii="Times New Roman" w:hAnsi="Times New Roman"/>
          <w:b/>
          <w:sz w:val="24"/>
          <w:szCs w:val="24"/>
        </w:rPr>
        <w:t>O</w:t>
      </w:r>
      <w:r w:rsidRPr="00FA6541">
        <w:rPr>
          <w:rFonts w:ascii="Times New Roman" w:hAnsi="Times New Roman"/>
          <w:b/>
          <w:sz w:val="24"/>
          <w:szCs w:val="24"/>
        </w:rPr>
        <w:t>rientador</w:t>
      </w:r>
      <w:r w:rsidR="00FA6541"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676DA6" w:rsidRPr="00FA6541">
        <w:rPr>
          <w:rFonts w:ascii="Times New Roman" w:hAnsi="Times New Roman"/>
          <w:b/>
          <w:sz w:val="24"/>
          <w:szCs w:val="24"/>
        </w:rPr>
        <w:t>(a)</w:t>
      </w:r>
      <w:r w:rsidRPr="00FA6541">
        <w:rPr>
          <w:rFonts w:ascii="Times New Roman" w:hAnsi="Times New Roman"/>
          <w:b/>
          <w:sz w:val="24"/>
          <w:szCs w:val="24"/>
        </w:rPr>
        <w:t>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13B4" w:rsidRPr="00FA6541" w:rsidRDefault="00E313B4" w:rsidP="00FA654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Título do projeto de pesquisa do orientador</w:t>
      </w:r>
      <w:r w:rsidR="00FA6541"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676DA6" w:rsidRPr="00FA6541">
        <w:rPr>
          <w:rFonts w:ascii="Times New Roman" w:hAnsi="Times New Roman"/>
          <w:b/>
          <w:sz w:val="24"/>
          <w:szCs w:val="24"/>
        </w:rPr>
        <w:t>(a)</w:t>
      </w:r>
      <w:r w:rsidRPr="00FA6541">
        <w:rPr>
          <w:rFonts w:ascii="Times New Roman" w:hAnsi="Times New Roman"/>
          <w:b/>
          <w:sz w:val="24"/>
          <w:szCs w:val="24"/>
        </w:rPr>
        <w:t>:</w:t>
      </w:r>
    </w:p>
    <w:p w:rsidR="00FA6541" w:rsidRPr="00FA6541" w:rsidRDefault="00FA6541" w:rsidP="00FA6541">
      <w:pPr>
        <w:pStyle w:val="PargrafodaLista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313B4" w:rsidRPr="00FA6541" w:rsidRDefault="00E313B4" w:rsidP="00FA654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Número de protocolo:</w:t>
      </w:r>
    </w:p>
    <w:p w:rsidR="00E313B4" w:rsidRPr="00FA6541" w:rsidRDefault="00E313B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313B4" w:rsidRPr="00FA6541" w:rsidRDefault="00E313B4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Data de ingresso como </w:t>
      </w:r>
      <w:r w:rsidR="00676DA6" w:rsidRPr="00FA6541">
        <w:rPr>
          <w:rFonts w:ascii="Times New Roman" w:hAnsi="Times New Roman"/>
          <w:b/>
          <w:sz w:val="24"/>
          <w:szCs w:val="24"/>
        </w:rPr>
        <w:t>participante n</w:t>
      </w:r>
      <w:r w:rsidRPr="00FA6541">
        <w:rPr>
          <w:rFonts w:ascii="Times New Roman" w:hAnsi="Times New Roman"/>
          <w:b/>
          <w:sz w:val="24"/>
          <w:szCs w:val="24"/>
        </w:rPr>
        <w:t>o Programa em vigência:</w:t>
      </w:r>
    </w:p>
    <w:p w:rsidR="00FA6541" w:rsidRPr="00FA6541" w:rsidRDefault="00FA6541" w:rsidP="00FA6541">
      <w:pPr>
        <w:pStyle w:val="PargrafodaLista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F1069" w:rsidRPr="00FA6541" w:rsidRDefault="007F1069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Período do relatório:</w:t>
      </w:r>
    </w:p>
    <w:p w:rsidR="00676DA6" w:rsidRPr="00FA6541" w:rsidRDefault="00676DA6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1069" w:rsidRPr="00FA6541" w:rsidRDefault="00E44C13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7F1069" w:rsidRPr="00FA6541">
        <w:rPr>
          <w:rFonts w:ascii="Times New Roman" w:hAnsi="Times New Roman"/>
          <w:b/>
          <w:sz w:val="24"/>
          <w:szCs w:val="24"/>
        </w:rPr>
        <w:t xml:space="preserve">Resumo do plano de trabalho do aluno apresentado no início da </w:t>
      </w:r>
      <w:r w:rsidR="00676DA6" w:rsidRPr="00FA6541">
        <w:rPr>
          <w:rFonts w:ascii="Times New Roman" w:hAnsi="Times New Roman"/>
          <w:b/>
          <w:sz w:val="24"/>
          <w:szCs w:val="24"/>
        </w:rPr>
        <w:t>participação</w:t>
      </w: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1069" w:rsidRDefault="00E44C13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7F1069" w:rsidRPr="00FA6541">
        <w:rPr>
          <w:rFonts w:ascii="Times New Roman" w:hAnsi="Times New Roman"/>
          <w:b/>
          <w:sz w:val="24"/>
          <w:szCs w:val="24"/>
        </w:rPr>
        <w:t xml:space="preserve">Relatório de atividades do </w:t>
      </w:r>
      <w:r w:rsidR="00676DA6" w:rsidRPr="00FA6541">
        <w:rPr>
          <w:rFonts w:ascii="Times New Roman" w:hAnsi="Times New Roman"/>
          <w:b/>
          <w:sz w:val="24"/>
          <w:szCs w:val="24"/>
        </w:rPr>
        <w:t>participante</w:t>
      </w:r>
    </w:p>
    <w:p w:rsidR="00FA6541" w:rsidRPr="00FA6541" w:rsidRDefault="00FA6541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F1069" w:rsidRPr="00FA6541" w:rsidRDefault="00E44C13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7F1069" w:rsidRPr="00FA6541">
        <w:rPr>
          <w:rFonts w:ascii="Times New Roman" w:hAnsi="Times New Roman"/>
          <w:b/>
          <w:sz w:val="24"/>
          <w:szCs w:val="24"/>
        </w:rPr>
        <w:t>Participações em eventos científicos.</w:t>
      </w: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E44C13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7F1069" w:rsidRPr="00FA6541">
        <w:rPr>
          <w:rFonts w:ascii="Times New Roman" w:hAnsi="Times New Roman"/>
          <w:b/>
          <w:sz w:val="24"/>
          <w:szCs w:val="24"/>
        </w:rPr>
        <w:t>Relatório técnico-científico.</w:t>
      </w:r>
    </w:p>
    <w:p w:rsidR="00676DA6" w:rsidRPr="00FA6541" w:rsidRDefault="00676DA6" w:rsidP="00FA6541">
      <w:pPr>
        <w:pStyle w:val="PargrafodaList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76DA6" w:rsidRPr="00FA6541" w:rsidRDefault="00676DA6" w:rsidP="00FA6541">
      <w:pPr>
        <w:pStyle w:val="PargrafodaLista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(Relato das atividades referenciadas)</w:t>
      </w:r>
    </w:p>
    <w:p w:rsidR="00676DA6" w:rsidRPr="00FA6541" w:rsidRDefault="00676DA6" w:rsidP="00FA6541">
      <w:pPr>
        <w:pStyle w:val="PargrafodaLista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F1069" w:rsidRPr="00FA6541" w:rsidRDefault="00676DA6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Pode ser a reprodução de um artigo ou produto apresentado em evento ou artigo</w:t>
      </w:r>
      <w:r w:rsidR="00E44C13" w:rsidRPr="00FA6541">
        <w:rPr>
          <w:rFonts w:ascii="Times New Roman" w:hAnsi="Times New Roman"/>
          <w:b/>
          <w:sz w:val="24"/>
          <w:szCs w:val="24"/>
        </w:rPr>
        <w:t xml:space="preserve"> </w:t>
      </w:r>
      <w:r w:rsidR="007F1069" w:rsidRPr="00FA6541">
        <w:rPr>
          <w:rFonts w:ascii="Times New Roman" w:hAnsi="Times New Roman"/>
          <w:b/>
          <w:sz w:val="24"/>
          <w:szCs w:val="24"/>
        </w:rPr>
        <w:t>em conjunto com todos os membros da equipe de pesquisa.</w:t>
      </w:r>
      <w:r w:rsidRPr="00FA6541">
        <w:rPr>
          <w:rFonts w:ascii="Times New Roman" w:hAnsi="Times New Roman"/>
          <w:b/>
          <w:sz w:val="24"/>
          <w:szCs w:val="24"/>
        </w:rPr>
        <w:t xml:space="preserve"> (Se tiver)</w:t>
      </w: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TÍTULO DO PROJETO DE PESQUISA</w:t>
      </w:r>
    </w:p>
    <w:p w:rsidR="007F1069" w:rsidRPr="00FA6541" w:rsidRDefault="007F1069" w:rsidP="00FA65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FA6541">
        <w:rPr>
          <w:rFonts w:ascii="Times New Roman" w:hAnsi="Times New Roman"/>
          <w:sz w:val="24"/>
          <w:szCs w:val="24"/>
        </w:rPr>
        <w:t>Integrante (s)</w:t>
      </w:r>
      <w:r w:rsidRPr="00FA6541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7F1069" w:rsidRDefault="007F1069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FA6541">
        <w:rPr>
          <w:rFonts w:ascii="Times New Roman" w:hAnsi="Times New Roman"/>
          <w:sz w:val="24"/>
          <w:szCs w:val="24"/>
        </w:rPr>
        <w:t>Orientador</w:t>
      </w:r>
      <w:r w:rsidR="00E44C13" w:rsidRPr="00FA6541">
        <w:rPr>
          <w:rFonts w:ascii="Times New Roman" w:hAnsi="Times New Roman"/>
          <w:sz w:val="24"/>
          <w:szCs w:val="24"/>
        </w:rPr>
        <w:t xml:space="preserve"> (</w:t>
      </w:r>
      <w:r w:rsidR="00283232" w:rsidRPr="00FA6541">
        <w:rPr>
          <w:rFonts w:ascii="Times New Roman" w:hAnsi="Times New Roman"/>
          <w:sz w:val="24"/>
          <w:szCs w:val="24"/>
        </w:rPr>
        <w:t>a</w:t>
      </w:r>
      <w:r w:rsidR="00E44C13" w:rsidRPr="00FA6541">
        <w:rPr>
          <w:rFonts w:ascii="Times New Roman" w:hAnsi="Times New Roman"/>
          <w:sz w:val="24"/>
          <w:szCs w:val="24"/>
        </w:rPr>
        <w:t>)</w:t>
      </w:r>
      <w:r w:rsidRPr="00FA6541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FA6541" w:rsidRPr="00FA6541" w:rsidRDefault="00FA6541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RESUMO:</w:t>
      </w: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ABSTRACT:</w:t>
      </w:r>
    </w:p>
    <w:p w:rsidR="007F1069" w:rsidRPr="00FA6541" w:rsidRDefault="007F1069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INTRODUÇÃO</w:t>
      </w:r>
    </w:p>
    <w:p w:rsidR="00283232" w:rsidRPr="00FA6541" w:rsidRDefault="00283232" w:rsidP="00FA6541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MATERIAIS E MÉTODOS</w:t>
      </w:r>
    </w:p>
    <w:p w:rsidR="00283232" w:rsidRPr="00FA6541" w:rsidRDefault="00283232" w:rsidP="00FA6541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F1069" w:rsidRPr="00FA6541" w:rsidRDefault="007F1069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RESULTADOS</w:t>
      </w:r>
    </w:p>
    <w:p w:rsidR="00283232" w:rsidRPr="00FA6541" w:rsidRDefault="00283232" w:rsidP="00FA6541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83232" w:rsidRPr="00FA6541" w:rsidRDefault="00283232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DISCUSSÃO</w:t>
      </w:r>
    </w:p>
    <w:p w:rsidR="00283232" w:rsidRPr="00FA6541" w:rsidRDefault="00283232" w:rsidP="00FA6541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83232" w:rsidRPr="00FA6541" w:rsidRDefault="00283232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CONCLUSÃO</w:t>
      </w:r>
    </w:p>
    <w:p w:rsidR="00283232" w:rsidRPr="00FA6541" w:rsidRDefault="00283232" w:rsidP="00FA6541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83232" w:rsidRPr="00FA6541" w:rsidRDefault="00283232" w:rsidP="00FA6541">
      <w:pPr>
        <w:pStyle w:val="PargrafodaLista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REFERÊNCIAS</w:t>
      </w:r>
    </w:p>
    <w:p w:rsidR="00C933B1" w:rsidRPr="00FA6541" w:rsidRDefault="00C933B1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0EB7" w:rsidRPr="00FA6541" w:rsidRDefault="008B0EB7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lastRenderedPageBreak/>
        <w:t xml:space="preserve"> Principais fatores negativos e positivos que interferiram na execução do </w:t>
      </w:r>
      <w:r w:rsidR="00676DA6" w:rsidRPr="00FA6541">
        <w:rPr>
          <w:rFonts w:ascii="Times New Roman" w:hAnsi="Times New Roman"/>
          <w:b/>
          <w:sz w:val="24"/>
          <w:szCs w:val="24"/>
        </w:rPr>
        <w:t>planejamento de atividades para o Participante.</w:t>
      </w:r>
      <w:r w:rsidR="00676DA6" w:rsidRPr="00FA6541">
        <w:rPr>
          <w:rFonts w:ascii="Times New Roman" w:hAnsi="Times New Roman"/>
          <w:sz w:val="24"/>
          <w:szCs w:val="24"/>
        </w:rPr>
        <w:t xml:space="preserve"> </w:t>
      </w:r>
    </w:p>
    <w:p w:rsidR="008B0EB7" w:rsidRPr="00FA6541" w:rsidRDefault="008B0EB7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83232" w:rsidRPr="00FA6541" w:rsidRDefault="00283232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___/___/___, ______________________________</w:t>
      </w:r>
    </w:p>
    <w:p w:rsidR="00283232" w:rsidRPr="00FA6541" w:rsidRDefault="00283232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A</w:t>
      </w:r>
      <w:r w:rsidR="00705514" w:rsidRPr="00FA6541">
        <w:rPr>
          <w:rFonts w:ascii="Times New Roman" w:hAnsi="Times New Roman"/>
          <w:sz w:val="24"/>
          <w:szCs w:val="24"/>
        </w:rPr>
        <w:t xml:space="preserve">ssinatura </w:t>
      </w:r>
      <w:r w:rsidR="00676DA6" w:rsidRPr="00FA6541">
        <w:rPr>
          <w:rFonts w:ascii="Times New Roman" w:hAnsi="Times New Roman"/>
          <w:sz w:val="24"/>
          <w:szCs w:val="24"/>
        </w:rPr>
        <w:t>do Participante</w:t>
      </w:r>
    </w:p>
    <w:p w:rsidR="00283232" w:rsidRPr="00FA6541" w:rsidRDefault="00283232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283232" w:rsidRPr="00FA6541" w:rsidRDefault="00283232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___/___/___, ______________________________</w:t>
      </w:r>
    </w:p>
    <w:p w:rsidR="00283232" w:rsidRPr="00FA6541" w:rsidRDefault="00283232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Assinatura da Orientador</w:t>
      </w:r>
      <w:r w:rsidR="00705514" w:rsidRPr="00FA6541">
        <w:rPr>
          <w:rFonts w:ascii="Times New Roman" w:hAnsi="Times New Roman"/>
          <w:sz w:val="24"/>
          <w:szCs w:val="24"/>
        </w:rPr>
        <w:t xml:space="preserve"> (</w:t>
      </w:r>
      <w:r w:rsidRPr="00FA6541">
        <w:rPr>
          <w:rFonts w:ascii="Times New Roman" w:hAnsi="Times New Roman"/>
          <w:sz w:val="24"/>
          <w:szCs w:val="24"/>
        </w:rPr>
        <w:t>a</w:t>
      </w:r>
      <w:r w:rsidR="00705514" w:rsidRPr="00FA6541">
        <w:rPr>
          <w:rFonts w:ascii="Times New Roman" w:hAnsi="Times New Roman"/>
          <w:sz w:val="24"/>
          <w:szCs w:val="24"/>
        </w:rPr>
        <w:t>)</w:t>
      </w:r>
    </w:p>
    <w:p w:rsidR="008B0EB7" w:rsidRPr="00FA6541" w:rsidRDefault="008B0EB7" w:rsidP="00FA65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05514" w:rsidRPr="00FA6541" w:rsidRDefault="00705514" w:rsidP="00FA65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ANÁLISE DO </w:t>
      </w:r>
      <w:r w:rsidR="00676DA6" w:rsidRPr="00FA6541">
        <w:rPr>
          <w:rFonts w:ascii="Times New Roman" w:hAnsi="Times New Roman"/>
          <w:b/>
          <w:sz w:val="24"/>
          <w:szCs w:val="24"/>
        </w:rPr>
        <w:t>PARTICIPANTE</w:t>
      </w:r>
    </w:p>
    <w:p w:rsidR="00C933B1" w:rsidRPr="00FA6541" w:rsidRDefault="00C933B1" w:rsidP="00FA65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05514" w:rsidRPr="00FA6541" w:rsidRDefault="00705514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 xml:space="preserve"> Após concluir a Graduação, pretende (assinale):</w:t>
      </w:r>
    </w:p>
    <w:p w:rsidR="00C933B1" w:rsidRPr="00FA6541" w:rsidRDefault="0070551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6541">
        <w:rPr>
          <w:rFonts w:ascii="Times New Roman" w:hAnsi="Times New Roman"/>
          <w:sz w:val="24"/>
          <w:szCs w:val="24"/>
        </w:rPr>
        <w:t>(</w:t>
      </w:r>
      <w:r w:rsidR="00E44C13" w:rsidRPr="00FA6541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E44C13" w:rsidRPr="00FA6541">
        <w:rPr>
          <w:rFonts w:ascii="Times New Roman" w:hAnsi="Times New Roman"/>
          <w:sz w:val="24"/>
          <w:szCs w:val="24"/>
        </w:rPr>
        <w:t xml:space="preserve"> </w:t>
      </w:r>
      <w:r w:rsidR="00C933B1" w:rsidRPr="00FA6541">
        <w:rPr>
          <w:rFonts w:ascii="Times New Roman" w:hAnsi="Times New Roman"/>
          <w:sz w:val="24"/>
          <w:szCs w:val="24"/>
        </w:rPr>
        <w:t>) Ingressar na Pós-Graduação;</w:t>
      </w:r>
    </w:p>
    <w:p w:rsidR="00705514" w:rsidRPr="00FA6541" w:rsidRDefault="0070551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6541">
        <w:rPr>
          <w:rFonts w:ascii="Times New Roman" w:hAnsi="Times New Roman"/>
          <w:sz w:val="24"/>
          <w:szCs w:val="24"/>
        </w:rPr>
        <w:t xml:space="preserve">( </w:t>
      </w:r>
      <w:r w:rsidR="00E44C13" w:rsidRPr="00FA6541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E44C13" w:rsidRPr="00FA6541">
        <w:rPr>
          <w:rFonts w:ascii="Times New Roman" w:hAnsi="Times New Roman"/>
          <w:sz w:val="24"/>
          <w:szCs w:val="24"/>
        </w:rPr>
        <w:t xml:space="preserve"> </w:t>
      </w:r>
      <w:r w:rsidRPr="00FA6541">
        <w:rPr>
          <w:rFonts w:ascii="Times New Roman" w:hAnsi="Times New Roman"/>
          <w:sz w:val="24"/>
          <w:szCs w:val="24"/>
        </w:rPr>
        <w:t>)</w:t>
      </w:r>
      <w:r w:rsidR="00E44C13" w:rsidRPr="00FA6541">
        <w:rPr>
          <w:rFonts w:ascii="Times New Roman" w:hAnsi="Times New Roman"/>
          <w:sz w:val="24"/>
          <w:szCs w:val="24"/>
        </w:rPr>
        <w:t xml:space="preserve"> </w:t>
      </w:r>
      <w:r w:rsidRPr="00FA6541">
        <w:rPr>
          <w:rFonts w:ascii="Times New Roman" w:hAnsi="Times New Roman"/>
          <w:sz w:val="24"/>
          <w:szCs w:val="24"/>
        </w:rPr>
        <w:t>Atuar no mercado de trabalho</w:t>
      </w:r>
      <w:r w:rsidR="00C933B1" w:rsidRPr="00FA6541">
        <w:rPr>
          <w:rFonts w:ascii="Times New Roman" w:hAnsi="Times New Roman"/>
          <w:sz w:val="24"/>
          <w:szCs w:val="24"/>
        </w:rPr>
        <w:t>;</w:t>
      </w:r>
    </w:p>
    <w:p w:rsidR="00705514" w:rsidRPr="00FA6541" w:rsidRDefault="0070551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6541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FA6541">
        <w:rPr>
          <w:rFonts w:ascii="Times New Roman" w:hAnsi="Times New Roman"/>
          <w:sz w:val="24"/>
          <w:szCs w:val="24"/>
        </w:rPr>
        <w:t xml:space="preserve"> ) Não definiu ainda</w:t>
      </w:r>
      <w:r w:rsidR="00C933B1" w:rsidRPr="00FA6541">
        <w:rPr>
          <w:rFonts w:ascii="Times New Roman" w:hAnsi="Times New Roman"/>
          <w:sz w:val="24"/>
          <w:szCs w:val="24"/>
        </w:rPr>
        <w:t>.</w:t>
      </w:r>
    </w:p>
    <w:p w:rsidR="00705514" w:rsidRPr="00FA6541" w:rsidRDefault="0070551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933B1" w:rsidRPr="00FA6541" w:rsidRDefault="00C933B1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___/___/___, ______________________________</w:t>
      </w:r>
    </w:p>
    <w:p w:rsidR="00C933B1" w:rsidRPr="00FA6541" w:rsidRDefault="00C933B1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 xml:space="preserve">Assinatura </w:t>
      </w:r>
      <w:r w:rsidR="00676DA6" w:rsidRPr="00FA6541">
        <w:rPr>
          <w:rFonts w:ascii="Times New Roman" w:hAnsi="Times New Roman"/>
          <w:sz w:val="24"/>
          <w:szCs w:val="24"/>
        </w:rPr>
        <w:t>do Participante</w:t>
      </w:r>
    </w:p>
    <w:p w:rsidR="00C933B1" w:rsidRPr="00FA6541" w:rsidRDefault="00C933B1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05514" w:rsidRPr="00FA6541" w:rsidRDefault="00705514" w:rsidP="00FA6541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6541">
        <w:rPr>
          <w:rFonts w:ascii="Times New Roman" w:hAnsi="Times New Roman"/>
          <w:b/>
          <w:sz w:val="24"/>
          <w:szCs w:val="24"/>
        </w:rPr>
        <w:t>Anexe um parecer sucinto sobre as atividades e o desempenho do</w:t>
      </w:r>
      <w:r w:rsidR="00C933B1" w:rsidRPr="00FA6541">
        <w:rPr>
          <w:rFonts w:ascii="Times New Roman" w:hAnsi="Times New Roman"/>
          <w:b/>
          <w:sz w:val="24"/>
          <w:szCs w:val="24"/>
        </w:rPr>
        <w:t xml:space="preserve"> (a)</w:t>
      </w:r>
      <w:r w:rsidR="00676DA6" w:rsidRPr="00FA6541">
        <w:rPr>
          <w:rFonts w:ascii="Times New Roman" w:hAnsi="Times New Roman"/>
          <w:b/>
          <w:sz w:val="24"/>
          <w:szCs w:val="24"/>
        </w:rPr>
        <w:t xml:space="preserve"> participante</w:t>
      </w:r>
      <w:r w:rsidRPr="00FA6541">
        <w:rPr>
          <w:rFonts w:ascii="Times New Roman" w:hAnsi="Times New Roman"/>
          <w:b/>
          <w:sz w:val="24"/>
          <w:szCs w:val="24"/>
        </w:rPr>
        <w:t>.</w:t>
      </w:r>
    </w:p>
    <w:p w:rsidR="00676DA6" w:rsidRPr="00FA6541" w:rsidRDefault="00676DA6" w:rsidP="00FA654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05514" w:rsidRPr="00FA6541" w:rsidRDefault="00FA6541" w:rsidP="00FA6541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05514" w:rsidRPr="00FA6541">
        <w:rPr>
          <w:rFonts w:ascii="Times New Roman" w:hAnsi="Times New Roman"/>
          <w:b/>
          <w:sz w:val="24"/>
          <w:szCs w:val="24"/>
        </w:rPr>
        <w:t xml:space="preserve">O desempenho do </w:t>
      </w:r>
      <w:r w:rsidR="00C933B1" w:rsidRPr="00FA6541">
        <w:rPr>
          <w:rFonts w:ascii="Times New Roman" w:hAnsi="Times New Roman"/>
          <w:b/>
          <w:sz w:val="24"/>
          <w:szCs w:val="24"/>
        </w:rPr>
        <w:t xml:space="preserve">(a) </w:t>
      </w:r>
      <w:r w:rsidR="0085257A" w:rsidRPr="00FA6541">
        <w:rPr>
          <w:rFonts w:ascii="Times New Roman" w:hAnsi="Times New Roman"/>
          <w:b/>
          <w:sz w:val="24"/>
          <w:szCs w:val="24"/>
        </w:rPr>
        <w:t xml:space="preserve">participante </w:t>
      </w:r>
      <w:r w:rsidR="00705514" w:rsidRPr="00FA6541">
        <w:rPr>
          <w:rFonts w:ascii="Times New Roman" w:hAnsi="Times New Roman"/>
          <w:b/>
          <w:sz w:val="24"/>
          <w:szCs w:val="24"/>
        </w:rPr>
        <w:t>pode ser considerado (assinale):</w:t>
      </w:r>
    </w:p>
    <w:p w:rsidR="00705514" w:rsidRPr="00FA6541" w:rsidRDefault="00705514" w:rsidP="00FA65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6541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FA6541">
        <w:rPr>
          <w:rFonts w:ascii="Times New Roman" w:hAnsi="Times New Roman"/>
          <w:sz w:val="24"/>
          <w:szCs w:val="24"/>
        </w:rPr>
        <w:t xml:space="preserve"> ) Excelente (   ) Muito Bom (   ) Bom (   ) Regular (   ) Insatisfatório</w:t>
      </w:r>
    </w:p>
    <w:p w:rsidR="00705514" w:rsidRPr="00FA6541" w:rsidRDefault="00705514" w:rsidP="00FA654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933B1" w:rsidRPr="00FA6541" w:rsidRDefault="00C933B1" w:rsidP="00FA654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05514" w:rsidRPr="00FA6541" w:rsidRDefault="00705514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___/___/___, ______________________________</w:t>
      </w:r>
    </w:p>
    <w:p w:rsidR="00705514" w:rsidRPr="00FA6541" w:rsidRDefault="00705514" w:rsidP="00FA654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A6541">
        <w:rPr>
          <w:rFonts w:ascii="Times New Roman" w:hAnsi="Times New Roman"/>
          <w:sz w:val="24"/>
          <w:szCs w:val="24"/>
        </w:rPr>
        <w:t>Assinatura Orientador (a)</w:t>
      </w:r>
    </w:p>
    <w:sectPr w:rsidR="00705514" w:rsidRPr="00FA6541" w:rsidSect="0058580C">
      <w:headerReference w:type="even" r:id="rId8"/>
      <w:headerReference w:type="default" r:id="rId9"/>
      <w:headerReference w:type="first" r:id="rId10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BCF" w:rsidRDefault="005F0BCF" w:rsidP="00C83D1D">
      <w:pPr>
        <w:spacing w:after="0" w:line="240" w:lineRule="auto"/>
      </w:pPr>
      <w:r>
        <w:separator/>
      </w:r>
    </w:p>
  </w:endnote>
  <w:endnote w:type="continuationSeparator" w:id="0">
    <w:p w:rsidR="005F0BCF" w:rsidRDefault="005F0BCF" w:rsidP="00C8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BCF" w:rsidRDefault="005F0BCF" w:rsidP="00C83D1D">
      <w:pPr>
        <w:spacing w:after="0" w:line="240" w:lineRule="auto"/>
      </w:pPr>
      <w:r>
        <w:separator/>
      </w:r>
    </w:p>
  </w:footnote>
  <w:footnote w:type="continuationSeparator" w:id="0">
    <w:p w:rsidR="005F0BCF" w:rsidRDefault="005F0BCF" w:rsidP="00C83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B35D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9360" o:spid="_x0000_s2053" type="#_x0000_t75" style="position:absolute;margin-left:0;margin-top:0;width:595.15pt;height:841.85pt;z-index:-251659264;mso-position-horizontal:center;mso-position-horizontal-relative:margin;mso-position-vertical:center;mso-position-vertical-relative:margin" o:allowincell="f">
          <v:imagedata r:id="rId1" o:title="508_1_1_papel_timbrado_v1_A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2B64CF" w:rsidP="00897B78">
    <w:pPr>
      <w:pStyle w:val="Cabealho"/>
      <w:jc w:val="right"/>
    </w:pPr>
    <w:r>
      <w:rPr>
        <w:noProof/>
        <w:sz w:val="24"/>
        <w:u w:val="single"/>
        <w:lang w:eastAsia="pt-BR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margin">
            <wp:posOffset>-1108710</wp:posOffset>
          </wp:positionH>
          <wp:positionV relativeFrom="paragraph">
            <wp:posOffset>-449580</wp:posOffset>
          </wp:positionV>
          <wp:extent cx="7617969" cy="10772775"/>
          <wp:effectExtent l="0" t="0" r="254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69" cy="1077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990" w:rsidRDefault="00B35D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9359" o:spid="_x0000_s2052" type="#_x0000_t75" style="position:absolute;margin-left:0;margin-top:0;width:595.15pt;height:841.85pt;z-index:-251660288;mso-position-horizontal:center;mso-position-horizontal-relative:margin;mso-position-vertical:center;mso-position-vertical-relative:margin" o:allowincell="f">
          <v:imagedata r:id="rId1" o:title="508_1_1_papel_timbrado_v1_A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10CC9"/>
    <w:multiLevelType w:val="multilevel"/>
    <w:tmpl w:val="2F82E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5A439A"/>
    <w:multiLevelType w:val="hybridMultilevel"/>
    <w:tmpl w:val="FE6411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F52E4"/>
    <w:multiLevelType w:val="multilevel"/>
    <w:tmpl w:val="78B065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6C43CE"/>
    <w:multiLevelType w:val="multilevel"/>
    <w:tmpl w:val="F54C04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920F82"/>
    <w:multiLevelType w:val="multilevel"/>
    <w:tmpl w:val="4C500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EE4A95"/>
    <w:multiLevelType w:val="hybridMultilevel"/>
    <w:tmpl w:val="06E4A2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B486A"/>
    <w:multiLevelType w:val="multilevel"/>
    <w:tmpl w:val="3DA2F7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AAC5E07"/>
    <w:multiLevelType w:val="hybridMultilevel"/>
    <w:tmpl w:val="03C4E6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CF"/>
    <w:rsid w:val="001A4565"/>
    <w:rsid w:val="001E3E85"/>
    <w:rsid w:val="001E75BD"/>
    <w:rsid w:val="002209A4"/>
    <w:rsid w:val="00261189"/>
    <w:rsid w:val="00264AAE"/>
    <w:rsid w:val="00283232"/>
    <w:rsid w:val="002B64CF"/>
    <w:rsid w:val="002B6FDE"/>
    <w:rsid w:val="003225D4"/>
    <w:rsid w:val="0036734F"/>
    <w:rsid w:val="00367574"/>
    <w:rsid w:val="00376501"/>
    <w:rsid w:val="003977BD"/>
    <w:rsid w:val="004453D0"/>
    <w:rsid w:val="005038D0"/>
    <w:rsid w:val="005409F5"/>
    <w:rsid w:val="00563FB3"/>
    <w:rsid w:val="0057264F"/>
    <w:rsid w:val="0058580C"/>
    <w:rsid w:val="005D5516"/>
    <w:rsid w:val="005E40B0"/>
    <w:rsid w:val="005F0BCF"/>
    <w:rsid w:val="00633390"/>
    <w:rsid w:val="0065324A"/>
    <w:rsid w:val="00676DA6"/>
    <w:rsid w:val="006D3B77"/>
    <w:rsid w:val="00705514"/>
    <w:rsid w:val="00707907"/>
    <w:rsid w:val="007858B3"/>
    <w:rsid w:val="007B548E"/>
    <w:rsid w:val="007F1069"/>
    <w:rsid w:val="0085257A"/>
    <w:rsid w:val="00894C76"/>
    <w:rsid w:val="00897B78"/>
    <w:rsid w:val="00897F4E"/>
    <w:rsid w:val="008B0EB7"/>
    <w:rsid w:val="009D44A1"/>
    <w:rsid w:val="009E7BD2"/>
    <w:rsid w:val="009F30CC"/>
    <w:rsid w:val="00A0062A"/>
    <w:rsid w:val="00A75D5A"/>
    <w:rsid w:val="00A947E0"/>
    <w:rsid w:val="00A95CC6"/>
    <w:rsid w:val="00AF28B4"/>
    <w:rsid w:val="00B02FF3"/>
    <w:rsid w:val="00B35DF1"/>
    <w:rsid w:val="00B528C8"/>
    <w:rsid w:val="00B54782"/>
    <w:rsid w:val="00BA07FB"/>
    <w:rsid w:val="00C01121"/>
    <w:rsid w:val="00C16316"/>
    <w:rsid w:val="00C34F3A"/>
    <w:rsid w:val="00C81C81"/>
    <w:rsid w:val="00C83D1D"/>
    <w:rsid w:val="00C933B1"/>
    <w:rsid w:val="00C97E16"/>
    <w:rsid w:val="00CD6DCB"/>
    <w:rsid w:val="00CF14F7"/>
    <w:rsid w:val="00CF750D"/>
    <w:rsid w:val="00D657E9"/>
    <w:rsid w:val="00D67311"/>
    <w:rsid w:val="00D73CB2"/>
    <w:rsid w:val="00D74DF1"/>
    <w:rsid w:val="00DA16B0"/>
    <w:rsid w:val="00DB6AD6"/>
    <w:rsid w:val="00DC2990"/>
    <w:rsid w:val="00E15A03"/>
    <w:rsid w:val="00E313B4"/>
    <w:rsid w:val="00E417EA"/>
    <w:rsid w:val="00E44C13"/>
    <w:rsid w:val="00F91C6B"/>
    <w:rsid w:val="00FA450B"/>
    <w:rsid w:val="00FA6541"/>
    <w:rsid w:val="00FE76E3"/>
    <w:rsid w:val="00FF2611"/>
    <w:rsid w:val="00FF7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318AD2A5"/>
  <w15:docId w15:val="{DCC81F73-99AC-490C-B549-AD352513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50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D1D"/>
  </w:style>
  <w:style w:type="paragraph" w:styleId="Rodap">
    <w:name w:val="footer"/>
    <w:basedOn w:val="Normal"/>
    <w:link w:val="RodapChar"/>
    <w:uiPriority w:val="99"/>
    <w:unhideWhenUsed/>
    <w:rsid w:val="00C83D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D1D"/>
  </w:style>
  <w:style w:type="paragraph" w:styleId="Textodebalo">
    <w:name w:val="Balloon Text"/>
    <w:basedOn w:val="Normal"/>
    <w:link w:val="TextodebaloChar"/>
    <w:uiPriority w:val="99"/>
    <w:semiHidden/>
    <w:unhideWhenUsed/>
    <w:rsid w:val="00C8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83D1D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D4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9D44A1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sid w:val="009D44A1"/>
    <w:rPr>
      <w:b/>
      <w:bCs/>
    </w:rPr>
  </w:style>
  <w:style w:type="paragraph" w:styleId="PargrafodaLista">
    <w:name w:val="List Paragraph"/>
    <w:basedOn w:val="Normal"/>
    <w:uiPriority w:val="34"/>
    <w:qFormat/>
    <w:rsid w:val="00707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C\Downloads\Timbrado_JiPa_MEC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7407-9E8D-4C91-B2AC-CE4029FA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Timbrado_JiPa_MEC</Template>
  <TotalTime>0</TotalTime>
  <Pages>3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ENSINO SÃO LUCAS LTDA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NUC</dc:creator>
  <cp:lastModifiedBy>Ana Caroline Pereira Silva</cp:lastModifiedBy>
  <cp:revision>2</cp:revision>
  <cp:lastPrinted>2019-11-01T21:03:00Z</cp:lastPrinted>
  <dcterms:created xsi:type="dcterms:W3CDTF">2020-03-17T22:01:00Z</dcterms:created>
  <dcterms:modified xsi:type="dcterms:W3CDTF">2020-03-17T22:01:00Z</dcterms:modified>
</cp:coreProperties>
</file>