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2179"/>
        <w:gridCol w:w="503"/>
        <w:gridCol w:w="7941"/>
        <w:gridCol w:w="1048"/>
        <w:gridCol w:w="1048"/>
        <w:gridCol w:w="1048"/>
        <w:gridCol w:w="1048"/>
        <w:gridCol w:w="920"/>
      </w:tblGrid>
      <w:tr w:rsidR="00D74306" w:rsidRPr="009F23CD" w14:paraId="798D437B" w14:textId="77777777" w:rsidTr="009C2754">
        <w:trPr>
          <w:gridAfter w:val="1"/>
          <w:wAfter w:w="920" w:type="dxa"/>
          <w:cantSplit/>
          <w:trHeight w:val="2258"/>
        </w:trPr>
        <w:tc>
          <w:tcPr>
            <w:tcW w:w="10623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01E14FD5" w14:textId="520F2B57" w:rsidR="00380D3F" w:rsidRPr="00D56AFE" w:rsidRDefault="00380D3F" w:rsidP="00013607">
            <w:pPr>
              <w:jc w:val="center"/>
              <w:rPr>
                <w:rFonts w:ascii="SassoonInfant" w:hAnsi="SassoonInfant" w:cs="Fredoka"/>
                <w:b/>
                <w:bCs/>
                <w:sz w:val="60"/>
                <w:szCs w:val="60"/>
              </w:rPr>
            </w:pPr>
            <w:r w:rsidRPr="00D56AFE">
              <w:rPr>
                <w:rFonts w:ascii="SassoonInfant" w:hAnsi="SassoonInfant" w:cs="Fredoka"/>
                <w:b/>
                <w:bCs/>
                <w:sz w:val="60"/>
                <w:szCs w:val="60"/>
              </w:rPr>
              <w:t>KS1</w:t>
            </w:r>
            <w:r w:rsidR="00D56AFE">
              <w:rPr>
                <w:rFonts w:ascii="SassoonInfant" w:hAnsi="SassoonInfant" w:cs="Fredoka"/>
                <w:b/>
                <w:bCs/>
                <w:sz w:val="60"/>
                <w:szCs w:val="60"/>
              </w:rPr>
              <w:t xml:space="preserve"> Art</w:t>
            </w:r>
            <w:r w:rsidR="006932EB">
              <w:rPr>
                <w:rFonts w:ascii="SassoonInfant" w:hAnsi="SassoonInfant" w:cs="Fredoka"/>
                <w:b/>
                <w:bCs/>
                <w:sz w:val="60"/>
                <w:szCs w:val="60"/>
              </w:rPr>
              <w:t xml:space="preserve"> and Design</w:t>
            </w:r>
          </w:p>
        </w:tc>
        <w:tc>
          <w:tcPr>
            <w:tcW w:w="104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3BC04591" w14:textId="070BE8B6" w:rsidR="00380D3F" w:rsidRPr="009F23CD" w:rsidRDefault="005D7C33" w:rsidP="00D26AE2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</w:rPr>
            </w:pPr>
            <w:r w:rsidRPr="009F23CD">
              <w:rPr>
                <w:rFonts w:ascii="SassoonInfant" w:hAnsi="SassoonInfant" w:cs="Fredoka"/>
                <w:b/>
                <w:bCs/>
              </w:rPr>
              <w:t xml:space="preserve">Painting </w:t>
            </w:r>
            <w:r w:rsidR="004A1267" w:rsidRPr="009F23CD">
              <w:rPr>
                <w:rFonts w:ascii="SassoonInfant" w:hAnsi="SassoonInfant" w:cs="Fredoka"/>
                <w:b/>
                <w:bCs/>
              </w:rPr>
              <w:t>(Kandinsky)</w:t>
            </w:r>
          </w:p>
        </w:tc>
        <w:tc>
          <w:tcPr>
            <w:tcW w:w="104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5A39A571" w14:textId="512FA830" w:rsidR="00380D3F" w:rsidRPr="009F23CD" w:rsidRDefault="00891A8A" w:rsidP="00D26AE2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</w:rPr>
            </w:pPr>
            <w:r w:rsidRPr="009F23CD">
              <w:rPr>
                <w:rFonts w:ascii="SassoonInfant" w:hAnsi="SassoonInfant" w:cs="Fredoka"/>
                <w:b/>
                <w:bCs/>
              </w:rPr>
              <w:t xml:space="preserve">Observational </w:t>
            </w:r>
            <w:r w:rsidR="00FD2B4E" w:rsidRPr="009F23CD">
              <w:rPr>
                <w:rFonts w:ascii="SassoonInfant" w:hAnsi="SassoonInfant" w:cs="Fredoka"/>
                <w:b/>
                <w:bCs/>
              </w:rPr>
              <w:t xml:space="preserve">Sketching </w:t>
            </w:r>
          </w:p>
        </w:tc>
        <w:tc>
          <w:tcPr>
            <w:tcW w:w="104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708CC1C1" w14:textId="531349B1" w:rsidR="00380D3F" w:rsidRPr="009F23CD" w:rsidRDefault="00466602" w:rsidP="00D26AE2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</w:rPr>
            </w:pPr>
            <w:r w:rsidRPr="009F23CD">
              <w:rPr>
                <w:rFonts w:ascii="SassoonInfant" w:hAnsi="SassoonInfant" w:cs="Fredoka"/>
                <w:b/>
                <w:bCs/>
              </w:rPr>
              <w:t xml:space="preserve">Sculpture </w:t>
            </w:r>
          </w:p>
        </w:tc>
        <w:tc>
          <w:tcPr>
            <w:tcW w:w="1048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62F203EB" w14:textId="27FA9217" w:rsidR="00380D3F" w:rsidRPr="009F23CD" w:rsidRDefault="001C3652" w:rsidP="00D26AE2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</w:rPr>
            </w:pPr>
            <w:r w:rsidRPr="009F23CD">
              <w:rPr>
                <w:rFonts w:ascii="SassoonInfant" w:hAnsi="SassoonInfant" w:cs="Fredoka"/>
                <w:b/>
                <w:bCs/>
              </w:rPr>
              <w:t xml:space="preserve">Painting Collage </w:t>
            </w:r>
          </w:p>
        </w:tc>
      </w:tr>
      <w:tr w:rsidR="00DE35B3" w:rsidRPr="009F23CD" w14:paraId="18C4DD1B" w14:textId="77777777" w:rsidTr="009C2754">
        <w:trPr>
          <w:gridAfter w:val="1"/>
          <w:wAfter w:w="920" w:type="dxa"/>
          <w:trHeight w:val="391"/>
        </w:trPr>
        <w:tc>
          <w:tcPr>
            <w:tcW w:w="2179" w:type="dxa"/>
            <w:vMerge w:val="restar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48D2B7A1" w14:textId="77777777" w:rsidR="00233C60" w:rsidRDefault="00635153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9F23CD">
              <w:rPr>
                <w:rFonts w:ascii="SassoonInfant" w:hAnsi="SassoonInfant" w:cs="Fredoka"/>
                <w:b/>
                <w:bCs/>
                <w:sz w:val="40"/>
                <w:szCs w:val="40"/>
              </w:rPr>
              <w:t>Painting</w:t>
            </w:r>
          </w:p>
          <w:p w14:paraId="4D2F7EC8" w14:textId="4C5DE2CD" w:rsidR="00380D3F" w:rsidRPr="009F23CD" w:rsidRDefault="00635153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9F23CD">
              <w:rPr>
                <w:rFonts w:ascii="SassoonInfant" w:hAnsi="SassoonInfant" w:cs="Fredoka"/>
                <w:b/>
                <w:bCs/>
                <w:sz w:val="40"/>
                <w:szCs w:val="40"/>
              </w:rPr>
              <w:t xml:space="preserve"> </w:t>
            </w:r>
          </w:p>
          <w:p w14:paraId="3B62C237" w14:textId="69CB830F" w:rsidR="00D03FE1" w:rsidRPr="009F23CD" w:rsidRDefault="00D03FE1" w:rsidP="00FB4464">
            <w:pPr>
              <w:jc w:val="center"/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  <w:noProof/>
              </w:rPr>
              <w:drawing>
                <wp:inline distT="0" distB="0" distL="0" distR="0" wp14:anchorId="3F6FC02C" wp14:editId="47A867D2">
                  <wp:extent cx="796931" cy="743803"/>
                  <wp:effectExtent l="0" t="0" r="3175" b="0"/>
                  <wp:docPr id="7785898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58986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539" cy="749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56C18D9F" w14:textId="77777777" w:rsidR="00380D3F" w:rsidRPr="009F23CD" w:rsidRDefault="00380D3F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941" w:type="dxa"/>
            <w:vAlign w:val="center"/>
          </w:tcPr>
          <w:p w14:paraId="5A62FE34" w14:textId="207EFD08" w:rsidR="00380D3F" w:rsidRPr="009F23CD" w:rsidRDefault="00631B6F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To use drawing, painting and sculpture to develop and share their ideas, experiences and imagination</w:t>
            </w:r>
            <w:r w:rsidR="00667674" w:rsidRPr="009F23CD">
              <w:rPr>
                <w:rFonts w:ascii="SassoonInfant" w:hAnsi="SassoonInfant" w:cs="Fredoka"/>
              </w:rPr>
              <w:t>.</w:t>
            </w:r>
          </w:p>
        </w:tc>
        <w:tc>
          <w:tcPr>
            <w:tcW w:w="1048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  <w:shd w:val="clear" w:color="auto" w:fill="BDD6EE" w:themeFill="accent5" w:themeFillTint="66"/>
          </w:tcPr>
          <w:p w14:paraId="22BEEAE2" w14:textId="77777777" w:rsidR="00380D3F" w:rsidRPr="009F23CD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DD6EE" w:themeFill="accent5" w:themeFillTint="66"/>
          </w:tcPr>
          <w:p w14:paraId="1145995A" w14:textId="77777777" w:rsidR="00380D3F" w:rsidRPr="009F23CD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DD6EE" w:themeFill="accent5" w:themeFillTint="66"/>
          </w:tcPr>
          <w:p w14:paraId="3618BC7B" w14:textId="77777777" w:rsidR="00380D3F" w:rsidRPr="009F23CD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FFFFFF" w:themeColor="background1"/>
              <w:left w:val="single" w:sz="8" w:space="0" w:color="000000" w:themeColor="text1"/>
            </w:tcBorders>
            <w:shd w:val="clear" w:color="auto" w:fill="BDD6EE" w:themeFill="accent5" w:themeFillTint="66"/>
          </w:tcPr>
          <w:p w14:paraId="6E0389A8" w14:textId="77777777" w:rsidR="00380D3F" w:rsidRPr="009F23CD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DE35B3" w:rsidRPr="009F23CD" w14:paraId="2478E694" w14:textId="77777777" w:rsidTr="009C2754">
        <w:trPr>
          <w:gridAfter w:val="1"/>
          <w:wAfter w:w="920" w:type="dxa"/>
          <w:trHeight w:val="391"/>
        </w:trPr>
        <w:tc>
          <w:tcPr>
            <w:tcW w:w="2179" w:type="dxa"/>
            <w:vMerge/>
            <w:vAlign w:val="center"/>
          </w:tcPr>
          <w:p w14:paraId="53631E03" w14:textId="77777777" w:rsidR="00380D3F" w:rsidRPr="009F23CD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C8344B0" w14:textId="77777777" w:rsidR="00380D3F" w:rsidRPr="009F23CD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72EEE77B" w14:textId="42BDE629" w:rsidR="00380D3F" w:rsidRPr="009F23CD" w:rsidRDefault="003C42D5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To develop a wide range of art and design techniques in using colour, pattern, texture, line, shape, form and space</w:t>
            </w:r>
            <w:r w:rsidR="00667674" w:rsidRPr="009F23CD">
              <w:rPr>
                <w:rFonts w:ascii="SassoonInfant" w:hAnsi="SassoonInfant" w:cs="Fredoka"/>
              </w:rPr>
              <w:t>.</w:t>
            </w:r>
          </w:p>
        </w:tc>
        <w:tc>
          <w:tcPr>
            <w:tcW w:w="1048" w:type="dxa"/>
            <w:shd w:val="clear" w:color="auto" w:fill="BDD6EE" w:themeFill="accent5" w:themeFillTint="66"/>
          </w:tcPr>
          <w:p w14:paraId="523347D4" w14:textId="77777777" w:rsidR="00380D3F" w:rsidRPr="009F23CD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14576A75" w14:textId="77777777" w:rsidR="00380D3F" w:rsidRPr="009F23CD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789BC731" w14:textId="77777777" w:rsidR="00380D3F" w:rsidRPr="009F23CD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B35A7F4" w14:textId="77777777" w:rsidR="00380D3F" w:rsidRPr="009F23CD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4225F6" w:rsidRPr="009F23CD" w14:paraId="51EA2157" w14:textId="77777777" w:rsidTr="009C2754">
        <w:trPr>
          <w:gridAfter w:val="1"/>
          <w:wAfter w:w="920" w:type="dxa"/>
          <w:trHeight w:val="391"/>
        </w:trPr>
        <w:tc>
          <w:tcPr>
            <w:tcW w:w="2179" w:type="dxa"/>
            <w:vMerge/>
            <w:vAlign w:val="center"/>
          </w:tcPr>
          <w:p w14:paraId="4D327250" w14:textId="77777777" w:rsidR="00380D3F" w:rsidRPr="009F23CD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35849E5" w14:textId="77777777" w:rsidR="00380D3F" w:rsidRPr="009F23CD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0D17A013" w14:textId="0A338CF6" w:rsidR="00380D3F" w:rsidRPr="009F23CD" w:rsidRDefault="0022123B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 xml:space="preserve">To learn </w:t>
            </w:r>
            <w:r w:rsidR="00DA61CE" w:rsidRPr="009F23CD">
              <w:rPr>
                <w:rFonts w:ascii="SassoonInfant" w:hAnsi="SassoonInfant" w:cs="Fredoka"/>
              </w:rPr>
              <w:t>about the work of a range of artists, craft makers and designers, describing the differences and similarities between different practices and disciplines, and making links to their own work</w:t>
            </w:r>
            <w:r w:rsidR="00667674" w:rsidRPr="009F23CD">
              <w:rPr>
                <w:rFonts w:ascii="SassoonInfant" w:hAnsi="SassoonInfant" w:cs="Fredoka"/>
              </w:rPr>
              <w:t>.</w:t>
            </w:r>
          </w:p>
        </w:tc>
        <w:tc>
          <w:tcPr>
            <w:tcW w:w="1048" w:type="dxa"/>
            <w:shd w:val="clear" w:color="auto" w:fill="BDD6EE" w:themeFill="accent5" w:themeFillTint="66"/>
          </w:tcPr>
          <w:p w14:paraId="5E64B01F" w14:textId="77777777" w:rsidR="00380D3F" w:rsidRPr="009F23CD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7C59071" w14:textId="77777777" w:rsidR="00380D3F" w:rsidRPr="009F23CD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1433091" w14:textId="77777777" w:rsidR="00380D3F" w:rsidRPr="009F23CD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9AB0BA3" w14:textId="77777777" w:rsidR="00380D3F" w:rsidRPr="009F23CD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4225F6" w:rsidRPr="009F23CD" w14:paraId="35246403" w14:textId="77777777" w:rsidTr="009C2754">
        <w:trPr>
          <w:gridAfter w:val="1"/>
          <w:wAfter w:w="920" w:type="dxa"/>
          <w:trHeight w:val="391"/>
        </w:trPr>
        <w:tc>
          <w:tcPr>
            <w:tcW w:w="2179" w:type="dxa"/>
            <w:vMerge/>
            <w:vAlign w:val="center"/>
          </w:tcPr>
          <w:p w14:paraId="4F853860" w14:textId="77777777" w:rsidR="00380D3F" w:rsidRPr="009F23CD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44D0A739" w14:textId="77777777" w:rsidR="00380D3F" w:rsidRPr="009F23CD" w:rsidRDefault="00380D3F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941" w:type="dxa"/>
            <w:tcBorders>
              <w:top w:val="single" w:sz="8" w:space="0" w:color="0F3F21"/>
            </w:tcBorders>
            <w:vAlign w:val="center"/>
          </w:tcPr>
          <w:p w14:paraId="13AC0236" w14:textId="404E0B58" w:rsidR="00380D3F" w:rsidRPr="009F23CD" w:rsidRDefault="00A4691E" w:rsidP="00140F94">
            <w:pPr>
              <w:pStyle w:val="NoSpacing"/>
              <w:numPr>
                <w:ilvl w:val="0"/>
                <w:numId w:val="15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I</w:t>
            </w:r>
            <w:r w:rsidR="00591AFB" w:rsidRPr="009F23CD">
              <w:rPr>
                <w:rFonts w:ascii="SassoonInfant" w:hAnsi="SassoonInfant" w:cs="Fredoka"/>
              </w:rPr>
              <w:t xml:space="preserve"> know</w:t>
            </w:r>
            <w:r w:rsidR="002E2D07" w:rsidRPr="009F23CD">
              <w:rPr>
                <w:rFonts w:ascii="SassoonInfant" w:hAnsi="SassoonInfant" w:cs="Fredoka"/>
              </w:rPr>
              <w:t xml:space="preserve"> how </w:t>
            </w:r>
            <w:r w:rsidR="00591AFB" w:rsidRPr="009F23CD">
              <w:rPr>
                <w:rFonts w:ascii="SassoonInfant" w:hAnsi="SassoonInfant" w:cs="Fredoka"/>
              </w:rPr>
              <w:t>to use</w:t>
            </w:r>
            <w:r w:rsidR="00CF1CC9" w:rsidRPr="009F23CD">
              <w:rPr>
                <w:rFonts w:ascii="SassoonInfant" w:hAnsi="SassoonInfant" w:cs="Fredoka"/>
              </w:rPr>
              <w:t xml:space="preserve"> </w:t>
            </w:r>
            <w:r w:rsidR="002E2D07" w:rsidRPr="009F23CD">
              <w:rPr>
                <w:rFonts w:ascii="SassoonInfant" w:hAnsi="SassoonInfant" w:cs="Fredoka"/>
              </w:rPr>
              <w:t>different brushes and amounts of water change the effect of paint.</w:t>
            </w:r>
          </w:p>
        </w:tc>
        <w:tc>
          <w:tcPr>
            <w:tcW w:w="1048" w:type="dxa"/>
            <w:tcBorders>
              <w:top w:val="single" w:sz="8" w:space="0" w:color="0F3F21"/>
            </w:tcBorders>
            <w:shd w:val="clear" w:color="auto" w:fill="BDD6EE" w:themeFill="accent5" w:themeFillTint="66"/>
          </w:tcPr>
          <w:p w14:paraId="48DD968D" w14:textId="77777777" w:rsidR="00380D3F" w:rsidRPr="009F23CD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8" w:space="0" w:color="0F3F21"/>
            </w:tcBorders>
          </w:tcPr>
          <w:p w14:paraId="77E57D41" w14:textId="77777777" w:rsidR="00380D3F" w:rsidRPr="009F23CD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8" w:space="0" w:color="0F3F21"/>
            </w:tcBorders>
          </w:tcPr>
          <w:p w14:paraId="3A03253E" w14:textId="77777777" w:rsidR="00380D3F" w:rsidRPr="009F23CD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8" w:space="0" w:color="0F3F21"/>
            </w:tcBorders>
            <w:shd w:val="clear" w:color="auto" w:fill="BDD6EE" w:themeFill="accent5" w:themeFillTint="66"/>
          </w:tcPr>
          <w:p w14:paraId="25B89477" w14:textId="77777777" w:rsidR="00380D3F" w:rsidRPr="009F23CD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4225F6" w:rsidRPr="009F23CD" w14:paraId="2FF885DD" w14:textId="77777777" w:rsidTr="009C2754">
        <w:trPr>
          <w:gridAfter w:val="1"/>
          <w:wAfter w:w="920" w:type="dxa"/>
          <w:trHeight w:val="586"/>
        </w:trPr>
        <w:tc>
          <w:tcPr>
            <w:tcW w:w="2179" w:type="dxa"/>
            <w:vMerge/>
            <w:vAlign w:val="center"/>
          </w:tcPr>
          <w:p w14:paraId="501D8534" w14:textId="77777777" w:rsidR="00380D3F" w:rsidRPr="009F23CD" w:rsidRDefault="00380D3F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78C0BFC" w14:textId="77777777" w:rsidR="00380D3F" w:rsidRPr="009F23CD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72B49231" w14:textId="72A341EF" w:rsidR="00380D3F" w:rsidRPr="009F23CD" w:rsidRDefault="00EF3D0E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I</w:t>
            </w:r>
            <w:r w:rsidR="00FF3500" w:rsidRPr="009F23CD">
              <w:rPr>
                <w:rFonts w:ascii="SassoonInfant" w:hAnsi="SassoonInfant" w:cs="Fredoka"/>
              </w:rPr>
              <w:t xml:space="preserve"> know how to hold the paintbrush close to the tip for control and detail</w:t>
            </w:r>
            <w:r w:rsidR="007C3684">
              <w:rPr>
                <w:rFonts w:ascii="SassoonInfant" w:hAnsi="SassoonInfant" w:cs="Fredoka"/>
              </w:rPr>
              <w:t>; and ho</w:t>
            </w:r>
            <w:r w:rsidR="00FF3500" w:rsidRPr="009F23CD">
              <w:rPr>
                <w:rFonts w:ascii="SassoonInfant" w:hAnsi="SassoonInfant" w:cs="Fredoka"/>
              </w:rPr>
              <w:t>ld the paintbrush further towards the end for loose mark making</w:t>
            </w:r>
            <w:r w:rsidR="00667674" w:rsidRPr="009F23CD">
              <w:rPr>
                <w:rFonts w:ascii="SassoonInfant" w:hAnsi="SassoonInfant" w:cs="Fredoka"/>
              </w:rPr>
              <w:t>.</w:t>
            </w:r>
          </w:p>
        </w:tc>
        <w:tc>
          <w:tcPr>
            <w:tcW w:w="1048" w:type="dxa"/>
            <w:shd w:val="clear" w:color="auto" w:fill="BDD6EE" w:themeFill="accent5" w:themeFillTint="66"/>
          </w:tcPr>
          <w:p w14:paraId="1459653A" w14:textId="77777777" w:rsidR="00380D3F" w:rsidRPr="009F23CD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48D2CA0" w14:textId="77777777" w:rsidR="00380D3F" w:rsidRPr="009F23CD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6F5C5B2" w14:textId="77777777" w:rsidR="00380D3F" w:rsidRPr="009F23CD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4DAE3A1F" w14:textId="77777777" w:rsidR="00380D3F" w:rsidRPr="009F23CD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4225F6" w:rsidRPr="009F23CD" w14:paraId="6DCD9301" w14:textId="77777777" w:rsidTr="009C2754">
        <w:trPr>
          <w:gridAfter w:val="1"/>
          <w:wAfter w:w="920" w:type="dxa"/>
          <w:trHeight w:val="586"/>
        </w:trPr>
        <w:tc>
          <w:tcPr>
            <w:tcW w:w="2179" w:type="dxa"/>
            <w:vMerge/>
            <w:vAlign w:val="center"/>
          </w:tcPr>
          <w:p w14:paraId="6C343783" w14:textId="77777777" w:rsidR="00F010FC" w:rsidRPr="009F23CD" w:rsidRDefault="00F010FC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A42A0B1" w14:textId="77777777" w:rsidR="00F010FC" w:rsidRPr="009F23CD" w:rsidRDefault="00F010FC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591B62C4" w14:textId="09D7995A" w:rsidR="00F010FC" w:rsidRPr="009F23CD" w:rsidRDefault="00EF3D0E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I can</w:t>
            </w:r>
            <w:r w:rsidR="0040418E" w:rsidRPr="009F23CD">
              <w:rPr>
                <w:rFonts w:ascii="SassoonInfant" w:hAnsi="SassoonInfant" w:cs="Fredoka"/>
              </w:rPr>
              <w:t xml:space="preserve"> </w:t>
            </w:r>
            <w:r w:rsidR="008566F1" w:rsidRPr="009F23CD">
              <w:rPr>
                <w:rFonts w:ascii="SassoonInfant" w:hAnsi="SassoonInfant" w:cs="Fredoka"/>
              </w:rPr>
              <w:t>name primary and secondary colours and how to make the secondary colours by mixing paint.</w:t>
            </w:r>
          </w:p>
        </w:tc>
        <w:tc>
          <w:tcPr>
            <w:tcW w:w="1048" w:type="dxa"/>
            <w:shd w:val="clear" w:color="auto" w:fill="BDD6EE" w:themeFill="accent5" w:themeFillTint="66"/>
          </w:tcPr>
          <w:p w14:paraId="0AA8E973" w14:textId="77777777" w:rsidR="00F010FC" w:rsidRPr="009F23CD" w:rsidRDefault="00F010FC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D109801" w14:textId="77777777" w:rsidR="00F010FC" w:rsidRPr="009F23CD" w:rsidRDefault="00F010FC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0A40CD1" w14:textId="77777777" w:rsidR="00F010FC" w:rsidRPr="009F23CD" w:rsidRDefault="00F010FC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408C9F71" w14:textId="77777777" w:rsidR="00F010FC" w:rsidRPr="009F23CD" w:rsidRDefault="00F010FC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4225F6" w:rsidRPr="009F23CD" w14:paraId="4EFBB30C" w14:textId="77777777" w:rsidTr="009C2754">
        <w:trPr>
          <w:gridAfter w:val="1"/>
          <w:wAfter w:w="920" w:type="dxa"/>
          <w:trHeight w:val="586"/>
        </w:trPr>
        <w:tc>
          <w:tcPr>
            <w:tcW w:w="2179" w:type="dxa"/>
            <w:vMerge/>
            <w:vAlign w:val="center"/>
          </w:tcPr>
          <w:p w14:paraId="028D8F38" w14:textId="77777777" w:rsidR="00380D3F" w:rsidRPr="009F23CD" w:rsidRDefault="00380D3F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0BBC0295" w14:textId="77777777" w:rsidR="00380D3F" w:rsidRPr="009F23CD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tcBorders>
              <w:bottom w:val="single" w:sz="24" w:space="0" w:color="0F3F21"/>
            </w:tcBorders>
            <w:vAlign w:val="center"/>
          </w:tcPr>
          <w:p w14:paraId="46BBBA30" w14:textId="733EA0E6" w:rsidR="00380D3F" w:rsidRPr="009F23CD" w:rsidRDefault="00F64D03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I know how to look closely at an artist’s work, talk about how it is made and understand the artistic choices made.</w:t>
            </w:r>
          </w:p>
        </w:tc>
        <w:tc>
          <w:tcPr>
            <w:tcW w:w="1048" w:type="dxa"/>
            <w:tcBorders>
              <w:bottom w:val="single" w:sz="24" w:space="0" w:color="0F3F21"/>
            </w:tcBorders>
            <w:shd w:val="clear" w:color="auto" w:fill="BDD6EE" w:themeFill="accent5" w:themeFillTint="66"/>
          </w:tcPr>
          <w:p w14:paraId="2AE2ACC7" w14:textId="77777777" w:rsidR="00380D3F" w:rsidRPr="009F23CD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bottom w:val="single" w:sz="24" w:space="0" w:color="0F3F21"/>
            </w:tcBorders>
            <w:shd w:val="clear" w:color="auto" w:fill="BDD6EE" w:themeFill="accent5" w:themeFillTint="66"/>
          </w:tcPr>
          <w:p w14:paraId="550B27AE" w14:textId="77777777" w:rsidR="00380D3F" w:rsidRPr="009F23CD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bottom w:val="single" w:sz="24" w:space="0" w:color="0F3F21"/>
            </w:tcBorders>
            <w:shd w:val="clear" w:color="auto" w:fill="BDD6EE" w:themeFill="accent5" w:themeFillTint="66"/>
          </w:tcPr>
          <w:p w14:paraId="27FE32CD" w14:textId="77777777" w:rsidR="00380D3F" w:rsidRPr="009F23CD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bottom w:val="single" w:sz="24" w:space="0" w:color="0F3F21"/>
            </w:tcBorders>
            <w:shd w:val="clear" w:color="auto" w:fill="BDD6EE" w:themeFill="accent5" w:themeFillTint="66"/>
          </w:tcPr>
          <w:p w14:paraId="5DEFAE39" w14:textId="77777777" w:rsidR="00380D3F" w:rsidRPr="009F23CD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4225F6" w:rsidRPr="009F23CD" w14:paraId="6C43458C" w14:textId="77777777" w:rsidTr="009C2754">
        <w:trPr>
          <w:gridAfter w:val="1"/>
          <w:wAfter w:w="920" w:type="dxa"/>
          <w:trHeight w:val="586"/>
        </w:trPr>
        <w:tc>
          <w:tcPr>
            <w:tcW w:w="2179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44AA032" w14:textId="77777777" w:rsidR="00B1779B" w:rsidRDefault="00D03FE1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9F23CD">
              <w:rPr>
                <w:rFonts w:ascii="SassoonInfant" w:hAnsi="SassoonInfant" w:cs="Fredoka"/>
                <w:b/>
                <w:bCs/>
                <w:sz w:val="40"/>
                <w:szCs w:val="40"/>
              </w:rPr>
              <w:t>Sketching</w:t>
            </w:r>
          </w:p>
          <w:p w14:paraId="0018A425" w14:textId="77777777" w:rsidR="00233C60" w:rsidRPr="009F23CD" w:rsidRDefault="00233C60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  <w:p w14:paraId="2910B43E" w14:textId="40E49305" w:rsidR="002F62DD" w:rsidRPr="009F23CD" w:rsidRDefault="00B1779B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9F23CD">
              <w:rPr>
                <w:rFonts w:ascii="SassoonInfant" w:hAnsi="SassoonInfant" w:cs="Fredoka"/>
                <w:b/>
                <w:bCs/>
                <w:noProof/>
                <w:sz w:val="40"/>
                <w:szCs w:val="40"/>
              </w:rPr>
              <w:drawing>
                <wp:inline distT="0" distB="0" distL="0" distR="0" wp14:anchorId="1BE8FDD0" wp14:editId="60B4E9F5">
                  <wp:extent cx="921224" cy="894522"/>
                  <wp:effectExtent l="0" t="0" r="0" b="1270"/>
                  <wp:docPr id="4888382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83822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062" cy="897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03FE1" w:rsidRPr="009F23CD">
              <w:rPr>
                <w:rFonts w:ascii="SassoonInfant" w:hAnsi="SassoonInfant" w:cs="Fredoka"/>
                <w:b/>
                <w:bCs/>
                <w:sz w:val="40"/>
                <w:szCs w:val="40"/>
              </w:rPr>
              <w:t xml:space="preserve"> </w:t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0DF830C" w14:textId="77777777" w:rsidR="002F62DD" w:rsidRPr="009F23CD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941" w:type="dxa"/>
            <w:tcBorders>
              <w:top w:val="single" w:sz="24" w:space="0" w:color="0F3F21"/>
            </w:tcBorders>
            <w:vAlign w:val="center"/>
          </w:tcPr>
          <w:p w14:paraId="19B312A4" w14:textId="5DF99B80" w:rsidR="002F62DD" w:rsidRPr="009F23CD" w:rsidRDefault="00253769" w:rsidP="00253769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To use drawing, painting and sculpture to develop and share their ideas, experiences and imagination</w:t>
            </w:r>
          </w:p>
        </w:tc>
        <w:tc>
          <w:tcPr>
            <w:tcW w:w="1048" w:type="dxa"/>
            <w:tcBorders>
              <w:top w:val="single" w:sz="24" w:space="0" w:color="0F3F21"/>
            </w:tcBorders>
            <w:shd w:val="clear" w:color="auto" w:fill="BDD6EE" w:themeFill="accent5" w:themeFillTint="66"/>
          </w:tcPr>
          <w:p w14:paraId="05DEE8A9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53905A85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63ED8E92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2B836EED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4225F6" w:rsidRPr="009F23CD" w14:paraId="48F974D4" w14:textId="77777777" w:rsidTr="009C2754">
        <w:trPr>
          <w:gridAfter w:val="1"/>
          <w:wAfter w:w="920" w:type="dxa"/>
          <w:trHeight w:val="586"/>
        </w:trPr>
        <w:tc>
          <w:tcPr>
            <w:tcW w:w="2179" w:type="dxa"/>
            <w:vMerge/>
            <w:vAlign w:val="center"/>
          </w:tcPr>
          <w:p w14:paraId="6BD008B0" w14:textId="77777777" w:rsidR="002F62DD" w:rsidRPr="009F23CD" w:rsidRDefault="002F62DD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6EA3975" w14:textId="77777777" w:rsidR="002F62DD" w:rsidRPr="009F23CD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02AAF82D" w14:textId="72744584" w:rsidR="002F62DD" w:rsidRPr="009F23CD" w:rsidRDefault="00560DD4" w:rsidP="00560DD4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To develop a wide range of art and design techniques in using colour, pattern, texture, line, shape, form and space</w:t>
            </w:r>
          </w:p>
        </w:tc>
        <w:tc>
          <w:tcPr>
            <w:tcW w:w="1048" w:type="dxa"/>
            <w:shd w:val="clear" w:color="auto" w:fill="BDD6EE" w:themeFill="accent5" w:themeFillTint="66"/>
          </w:tcPr>
          <w:p w14:paraId="73FF9270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EA1C675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F4732F9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397B4456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4225F6" w:rsidRPr="009F23CD" w14:paraId="6CCD78E2" w14:textId="77777777" w:rsidTr="009C2754">
        <w:trPr>
          <w:gridAfter w:val="1"/>
          <w:wAfter w:w="920" w:type="dxa"/>
          <w:trHeight w:val="586"/>
        </w:trPr>
        <w:tc>
          <w:tcPr>
            <w:tcW w:w="2179" w:type="dxa"/>
            <w:vMerge/>
            <w:vAlign w:val="center"/>
          </w:tcPr>
          <w:p w14:paraId="2503BDD6" w14:textId="77777777" w:rsidR="002F62DD" w:rsidRPr="009F23CD" w:rsidRDefault="002F62DD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B9685E6" w14:textId="77777777" w:rsidR="002F62DD" w:rsidRPr="009F23CD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789B8325" w14:textId="6798C280" w:rsidR="002F62DD" w:rsidRPr="009F23CD" w:rsidRDefault="00D85922" w:rsidP="00D85922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To learn about the work of a range of artists, craft makers and designers, describing the differences and similarities between different practices and disciplines, and making links to their own work.</w:t>
            </w:r>
          </w:p>
        </w:tc>
        <w:tc>
          <w:tcPr>
            <w:tcW w:w="1048" w:type="dxa"/>
            <w:shd w:val="clear" w:color="auto" w:fill="BDD6EE" w:themeFill="accent5" w:themeFillTint="66"/>
          </w:tcPr>
          <w:p w14:paraId="0103244C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09422D7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7E098AE3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F222AB6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4225F6" w:rsidRPr="009F23CD" w14:paraId="5007857F" w14:textId="77777777" w:rsidTr="009C2754">
        <w:trPr>
          <w:gridAfter w:val="1"/>
          <w:wAfter w:w="920" w:type="dxa"/>
          <w:trHeight w:val="586"/>
        </w:trPr>
        <w:tc>
          <w:tcPr>
            <w:tcW w:w="2179" w:type="dxa"/>
            <w:vMerge/>
            <w:vAlign w:val="center"/>
          </w:tcPr>
          <w:p w14:paraId="57920AC7" w14:textId="77777777" w:rsidR="002F62DD" w:rsidRPr="009F23CD" w:rsidRDefault="002F62DD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18B46B35" w14:textId="77777777" w:rsidR="002F62DD" w:rsidRPr="009F23CD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941" w:type="dxa"/>
            <w:vAlign w:val="center"/>
          </w:tcPr>
          <w:p w14:paraId="5C818DD8" w14:textId="28F25BDD" w:rsidR="002F62DD" w:rsidRPr="009F23CD" w:rsidRDefault="00EA32FD" w:rsidP="00FD7E09">
            <w:pPr>
              <w:pStyle w:val="ListParagraph"/>
              <w:numPr>
                <w:ilvl w:val="0"/>
                <w:numId w:val="23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I have</w:t>
            </w:r>
            <w:r w:rsidR="00FD7E09" w:rsidRPr="009F23CD">
              <w:rPr>
                <w:rFonts w:ascii="SassoonInfant" w:hAnsi="SassoonInfant" w:cs="Fredoka"/>
              </w:rPr>
              <w:t xml:space="preserve"> </w:t>
            </w:r>
            <w:r w:rsidR="00581262" w:rsidRPr="009F23CD">
              <w:rPr>
                <w:rFonts w:ascii="SassoonInfant" w:hAnsi="SassoonInfant" w:cs="Fredoka"/>
              </w:rPr>
              <w:t>begun</w:t>
            </w:r>
            <w:r w:rsidR="00FD7E09" w:rsidRPr="009F23CD">
              <w:rPr>
                <w:rFonts w:ascii="SassoonInfant" w:hAnsi="SassoonInfant" w:cs="Fredoka"/>
              </w:rPr>
              <w:t xml:space="preserve"> to apply different tones (dark, mid and light) by utilising a change in pressure.</w:t>
            </w:r>
          </w:p>
        </w:tc>
        <w:tc>
          <w:tcPr>
            <w:tcW w:w="1048" w:type="dxa"/>
          </w:tcPr>
          <w:p w14:paraId="712B7D25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2C6CE0F0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7FE31A0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DC2AA2F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4225F6" w:rsidRPr="009F23CD" w14:paraId="2331D3E9" w14:textId="77777777" w:rsidTr="009C2754">
        <w:trPr>
          <w:gridAfter w:val="1"/>
          <w:wAfter w:w="920" w:type="dxa"/>
          <w:trHeight w:val="586"/>
        </w:trPr>
        <w:tc>
          <w:tcPr>
            <w:tcW w:w="2179" w:type="dxa"/>
            <w:vMerge/>
            <w:vAlign w:val="center"/>
          </w:tcPr>
          <w:p w14:paraId="4B992A5C" w14:textId="77777777" w:rsidR="002F62DD" w:rsidRPr="009F23CD" w:rsidRDefault="002F62DD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4DFAE15D" w14:textId="77777777" w:rsidR="002F62DD" w:rsidRPr="009F23CD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2CA493BD" w14:textId="451B2645" w:rsidR="002F62DD" w:rsidRPr="009F23CD" w:rsidRDefault="00EA32FD" w:rsidP="008B12C4">
            <w:pPr>
              <w:pStyle w:val="ListParagraph"/>
              <w:numPr>
                <w:ilvl w:val="0"/>
                <w:numId w:val="25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I can</w:t>
            </w:r>
            <w:r w:rsidR="00B64E78" w:rsidRPr="009F23CD">
              <w:rPr>
                <w:rFonts w:ascii="SassoonInfant" w:hAnsi="SassoonInfant" w:cs="Fredoka"/>
              </w:rPr>
              <w:t xml:space="preserve"> s</w:t>
            </w:r>
            <w:r w:rsidR="008B12C4" w:rsidRPr="009F23CD">
              <w:rPr>
                <w:rFonts w:ascii="SassoonInfant" w:hAnsi="SassoonInfant" w:cs="Fredoka"/>
              </w:rPr>
              <w:t>ketch more fluid</w:t>
            </w:r>
            <w:r w:rsidR="00B64E78" w:rsidRPr="009F23CD">
              <w:rPr>
                <w:rFonts w:ascii="SassoonInfant" w:hAnsi="SassoonInfant" w:cs="Fredoka"/>
              </w:rPr>
              <w:t>ly</w:t>
            </w:r>
            <w:r w:rsidR="008B12C4" w:rsidRPr="009F23CD">
              <w:rPr>
                <w:rFonts w:ascii="SassoonInfant" w:hAnsi="SassoonInfant" w:cs="Fredoka"/>
              </w:rPr>
              <w:t xml:space="preserve"> and expressive</w:t>
            </w:r>
            <w:r w:rsidR="00B64E78" w:rsidRPr="009F23CD">
              <w:rPr>
                <w:rFonts w:ascii="SassoonInfant" w:hAnsi="SassoonInfant" w:cs="Fredoka"/>
              </w:rPr>
              <w:t>ly</w:t>
            </w:r>
            <w:r w:rsidR="008B12C4" w:rsidRPr="009F23CD">
              <w:rPr>
                <w:rFonts w:ascii="SassoonInfant" w:hAnsi="SassoonInfant" w:cs="Fredoka"/>
              </w:rPr>
              <w:t xml:space="preserve"> when using a grip suitable for purpose.</w:t>
            </w:r>
          </w:p>
        </w:tc>
        <w:tc>
          <w:tcPr>
            <w:tcW w:w="1048" w:type="dxa"/>
          </w:tcPr>
          <w:p w14:paraId="40C4832A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4DE8C35D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59BB035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0C3D0E5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DE35B3" w:rsidRPr="009F23CD" w14:paraId="6771D655" w14:textId="77777777" w:rsidTr="009C2754">
        <w:trPr>
          <w:gridAfter w:val="1"/>
          <w:wAfter w:w="920" w:type="dxa"/>
          <w:trHeight w:val="567"/>
        </w:trPr>
        <w:tc>
          <w:tcPr>
            <w:tcW w:w="2179" w:type="dxa"/>
            <w:vMerge/>
            <w:vAlign w:val="center"/>
          </w:tcPr>
          <w:p w14:paraId="499B48B7" w14:textId="77777777" w:rsidR="002F62DD" w:rsidRPr="009F23CD" w:rsidRDefault="002F62DD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54181B9" w14:textId="77777777" w:rsidR="002F62DD" w:rsidRPr="009F23CD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1D1A8FF8" w14:textId="49483364" w:rsidR="002F62DD" w:rsidRPr="009F23CD" w:rsidRDefault="00EA32FD" w:rsidP="00E72350">
            <w:pPr>
              <w:pStyle w:val="ListParagraph"/>
              <w:numPr>
                <w:ilvl w:val="0"/>
                <w:numId w:val="25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I can</w:t>
            </w:r>
            <w:r w:rsidR="00FF3500" w:rsidRPr="009F23CD">
              <w:rPr>
                <w:rFonts w:ascii="SassoonInfant" w:hAnsi="SassoonInfant" w:cs="Fredoka"/>
              </w:rPr>
              <w:t xml:space="preserve"> h</w:t>
            </w:r>
            <w:r w:rsidR="00E80468" w:rsidRPr="009F23CD">
              <w:rPr>
                <w:rFonts w:ascii="SassoonInfant" w:hAnsi="SassoonInfant" w:cs="Fredoka"/>
              </w:rPr>
              <w:t>old the pencil further towards the end for loose sketching.</w:t>
            </w:r>
          </w:p>
        </w:tc>
        <w:tc>
          <w:tcPr>
            <w:tcW w:w="1048" w:type="dxa"/>
          </w:tcPr>
          <w:p w14:paraId="1F11D6F1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0A6F97B9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61C4236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524FFB0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4225F6" w:rsidRPr="009F23CD" w14:paraId="6EB7BDF8" w14:textId="77777777" w:rsidTr="009C2754">
        <w:trPr>
          <w:gridAfter w:val="1"/>
          <w:wAfter w:w="920" w:type="dxa"/>
          <w:trHeight w:val="586"/>
        </w:trPr>
        <w:tc>
          <w:tcPr>
            <w:tcW w:w="2179" w:type="dxa"/>
            <w:vMerge/>
            <w:vAlign w:val="center"/>
          </w:tcPr>
          <w:p w14:paraId="15385B17" w14:textId="77777777" w:rsidR="002F62DD" w:rsidRPr="009F23CD" w:rsidRDefault="002F62DD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E0B3D86" w14:textId="77777777" w:rsidR="002F62DD" w:rsidRPr="009F23CD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0044120E" w14:textId="78CE8E71" w:rsidR="002F62DD" w:rsidRPr="009F23CD" w:rsidRDefault="007F3886" w:rsidP="00424390">
            <w:pPr>
              <w:pStyle w:val="ListParagraph"/>
              <w:numPr>
                <w:ilvl w:val="0"/>
                <w:numId w:val="25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I know how to look closely at an artist’s work, talk about how it is made and understand the artistic choices made.</w:t>
            </w:r>
          </w:p>
        </w:tc>
        <w:tc>
          <w:tcPr>
            <w:tcW w:w="1048" w:type="dxa"/>
            <w:shd w:val="clear" w:color="auto" w:fill="BDD6EE" w:themeFill="accent5" w:themeFillTint="66"/>
          </w:tcPr>
          <w:p w14:paraId="4E75446E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03CF0349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37BDC8C8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06CC8284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D6586" w:rsidRPr="009F23CD" w14:paraId="4F4503B5" w14:textId="77777777" w:rsidTr="009C2754">
        <w:trPr>
          <w:gridAfter w:val="1"/>
          <w:wAfter w:w="920" w:type="dxa"/>
          <w:trHeight w:val="567"/>
        </w:trPr>
        <w:tc>
          <w:tcPr>
            <w:tcW w:w="2179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1BCBD2D" w14:textId="77777777" w:rsidR="002F62DD" w:rsidRPr="009F23CD" w:rsidRDefault="00635153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9F23CD">
              <w:rPr>
                <w:rFonts w:ascii="SassoonInfant" w:hAnsi="SassoonInfant" w:cs="Fredoka"/>
                <w:b/>
                <w:bCs/>
                <w:sz w:val="40"/>
                <w:szCs w:val="40"/>
              </w:rPr>
              <w:t>Sculpture</w:t>
            </w:r>
          </w:p>
          <w:p w14:paraId="1D654F30" w14:textId="77777777" w:rsidR="00527B2D" w:rsidRPr="009F23CD" w:rsidRDefault="00527B2D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  <w:p w14:paraId="19FFBFE4" w14:textId="581276B9" w:rsidR="00527B2D" w:rsidRPr="009F23CD" w:rsidRDefault="00703756" w:rsidP="00F62369">
            <w:pPr>
              <w:jc w:val="center"/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  <w:noProof/>
              </w:rPr>
              <w:drawing>
                <wp:inline distT="0" distB="0" distL="0" distR="0" wp14:anchorId="576170AC" wp14:editId="502C4BAD">
                  <wp:extent cx="797442" cy="1031358"/>
                  <wp:effectExtent l="0" t="0" r="3175" b="0"/>
                  <wp:docPr id="12300798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079893" name=""/>
                          <pic:cNvPicPr/>
                        </pic:nvPicPr>
                        <pic:blipFill rotWithShape="1">
                          <a:blip r:embed="rId11"/>
                          <a:srcRect l="11991" t="11259" r="6201" b="46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556" cy="1036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3715DC8" w14:textId="77777777" w:rsidR="002F62DD" w:rsidRPr="009F23CD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941" w:type="dxa"/>
            <w:tcBorders>
              <w:top w:val="single" w:sz="24" w:space="0" w:color="0F3F21"/>
            </w:tcBorders>
            <w:vAlign w:val="center"/>
          </w:tcPr>
          <w:p w14:paraId="2F276DDE" w14:textId="5C5BB91E" w:rsidR="002F62DD" w:rsidRPr="009F23CD" w:rsidRDefault="00230F12" w:rsidP="004115F8">
            <w:pPr>
              <w:pStyle w:val="ListParagraph"/>
              <w:numPr>
                <w:ilvl w:val="0"/>
                <w:numId w:val="22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T</w:t>
            </w:r>
            <w:r w:rsidR="00C645B6" w:rsidRPr="009F23CD">
              <w:rPr>
                <w:rFonts w:ascii="SassoonInfant" w:hAnsi="SassoonInfant" w:cs="Fredoka"/>
              </w:rPr>
              <w:t>o use a range of materials creatively to design and make products</w:t>
            </w: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16AE9792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  <w:shd w:val="clear" w:color="auto" w:fill="BDD6EE" w:themeFill="accent5" w:themeFillTint="66"/>
          </w:tcPr>
          <w:p w14:paraId="42F97F2D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7890B198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61FA02A9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DE35B3" w:rsidRPr="009F23CD" w14:paraId="6DE30794" w14:textId="77777777" w:rsidTr="009C2754">
        <w:trPr>
          <w:gridAfter w:val="1"/>
          <w:wAfter w:w="920" w:type="dxa"/>
          <w:trHeight w:val="567"/>
        </w:trPr>
        <w:tc>
          <w:tcPr>
            <w:tcW w:w="2179" w:type="dxa"/>
            <w:vMerge/>
            <w:vAlign w:val="center"/>
          </w:tcPr>
          <w:p w14:paraId="25AC0954" w14:textId="77777777" w:rsidR="002F62DD" w:rsidRPr="009F23CD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3EE956F" w14:textId="77777777" w:rsidR="002F62DD" w:rsidRPr="009F23CD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02E7ACD4" w14:textId="3C892833" w:rsidR="002F62DD" w:rsidRPr="009F23CD" w:rsidRDefault="008F326C" w:rsidP="004115F8">
            <w:pPr>
              <w:pStyle w:val="ListParagraph"/>
              <w:numPr>
                <w:ilvl w:val="0"/>
                <w:numId w:val="22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To use drawing, painting and sculpture to develop and share their ideas, experiences and imagination</w:t>
            </w:r>
          </w:p>
        </w:tc>
        <w:tc>
          <w:tcPr>
            <w:tcW w:w="1048" w:type="dxa"/>
            <w:shd w:val="clear" w:color="auto" w:fill="BDD6EE" w:themeFill="accent5" w:themeFillTint="66"/>
          </w:tcPr>
          <w:p w14:paraId="0CDDEAE7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8896801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0A67AECC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6A97464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4225F6" w:rsidRPr="009F23CD" w14:paraId="3EDACF6F" w14:textId="77777777" w:rsidTr="009C2754">
        <w:trPr>
          <w:gridAfter w:val="1"/>
          <w:wAfter w:w="920" w:type="dxa"/>
          <w:trHeight w:val="659"/>
        </w:trPr>
        <w:tc>
          <w:tcPr>
            <w:tcW w:w="2179" w:type="dxa"/>
            <w:vMerge/>
            <w:vAlign w:val="center"/>
          </w:tcPr>
          <w:p w14:paraId="39A69E25" w14:textId="77777777" w:rsidR="002F62DD" w:rsidRPr="009F23CD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480DC224" w14:textId="77777777" w:rsidR="002F62DD" w:rsidRPr="009F23CD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52DDAA9B" w14:textId="4E8DF55E" w:rsidR="002F62DD" w:rsidRPr="009F23CD" w:rsidRDefault="00DF5969" w:rsidP="004115F8">
            <w:pPr>
              <w:pStyle w:val="ListParagraph"/>
              <w:numPr>
                <w:ilvl w:val="0"/>
                <w:numId w:val="22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To learn about the work of a range of artists, craft makers and designers, describing the differences and similarities between different practices and disciplines, and making links to their own work.</w:t>
            </w:r>
          </w:p>
        </w:tc>
        <w:tc>
          <w:tcPr>
            <w:tcW w:w="1048" w:type="dxa"/>
            <w:shd w:val="clear" w:color="auto" w:fill="BDD6EE" w:themeFill="accent5" w:themeFillTint="66"/>
          </w:tcPr>
          <w:p w14:paraId="1CE6D9BF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F3C3B44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24BA9977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59E2414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DE35B3" w:rsidRPr="009F23CD" w14:paraId="5D30AEE0" w14:textId="77777777" w:rsidTr="009C2754">
        <w:trPr>
          <w:gridAfter w:val="1"/>
          <w:wAfter w:w="920" w:type="dxa"/>
          <w:trHeight w:val="567"/>
        </w:trPr>
        <w:tc>
          <w:tcPr>
            <w:tcW w:w="2179" w:type="dxa"/>
            <w:vMerge/>
            <w:vAlign w:val="center"/>
          </w:tcPr>
          <w:p w14:paraId="6995FDF4" w14:textId="77777777" w:rsidR="002F62DD" w:rsidRPr="009F23CD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3A3C7A12" w14:textId="77777777" w:rsidR="002F62DD" w:rsidRPr="009F23CD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941" w:type="dxa"/>
            <w:vAlign w:val="center"/>
          </w:tcPr>
          <w:p w14:paraId="3D23C4C1" w14:textId="221315E4" w:rsidR="002F62DD" w:rsidRPr="009F23CD" w:rsidRDefault="00581262" w:rsidP="004115F8">
            <w:pPr>
              <w:pStyle w:val="ListParagraph"/>
              <w:numPr>
                <w:ilvl w:val="0"/>
                <w:numId w:val="22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I</w:t>
            </w:r>
            <w:r w:rsidR="00E41973" w:rsidRPr="009F23CD">
              <w:rPr>
                <w:rFonts w:ascii="SassoonInfant" w:hAnsi="SassoonInfant" w:cs="Fredoka"/>
              </w:rPr>
              <w:t xml:space="preserve"> know how to use techniques such as rolling, cutting, moulding and carving.</w:t>
            </w:r>
          </w:p>
        </w:tc>
        <w:tc>
          <w:tcPr>
            <w:tcW w:w="1048" w:type="dxa"/>
          </w:tcPr>
          <w:p w14:paraId="203FED24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F794D6D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7B9C3625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32D62AB2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DE35B3" w:rsidRPr="009F23CD" w14:paraId="7AA3B6D8" w14:textId="77777777" w:rsidTr="009C2754">
        <w:trPr>
          <w:gridAfter w:val="1"/>
          <w:wAfter w:w="920" w:type="dxa"/>
          <w:trHeight w:val="567"/>
        </w:trPr>
        <w:tc>
          <w:tcPr>
            <w:tcW w:w="2179" w:type="dxa"/>
            <w:vMerge/>
            <w:vAlign w:val="center"/>
          </w:tcPr>
          <w:p w14:paraId="2FB1BAC4" w14:textId="77777777" w:rsidR="002F62DD" w:rsidRPr="009F23CD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5056C08D" w14:textId="77777777" w:rsidR="002F62DD" w:rsidRPr="009F23CD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2B25C8C6" w14:textId="38717D71" w:rsidR="002F62DD" w:rsidRPr="009F23CD" w:rsidRDefault="00581262" w:rsidP="004115F8">
            <w:pPr>
              <w:pStyle w:val="ListParagraph"/>
              <w:numPr>
                <w:ilvl w:val="0"/>
                <w:numId w:val="22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I</w:t>
            </w:r>
            <w:r w:rsidR="001D3290" w:rsidRPr="009F23CD">
              <w:rPr>
                <w:rFonts w:ascii="SassoonInfant" w:hAnsi="SassoonInfant" w:cs="Fredoka"/>
              </w:rPr>
              <w:t xml:space="preserve"> know how to include lines and texture.</w:t>
            </w:r>
          </w:p>
        </w:tc>
        <w:tc>
          <w:tcPr>
            <w:tcW w:w="1048" w:type="dxa"/>
          </w:tcPr>
          <w:p w14:paraId="63942ED1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46D4EE6D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71CBB804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F5F6B4A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DE35B3" w:rsidRPr="009F23CD" w14:paraId="0ABB3E1D" w14:textId="77777777" w:rsidTr="009C2754">
        <w:trPr>
          <w:gridAfter w:val="1"/>
          <w:wAfter w:w="920" w:type="dxa"/>
          <w:trHeight w:val="567"/>
        </w:trPr>
        <w:tc>
          <w:tcPr>
            <w:tcW w:w="2179" w:type="dxa"/>
            <w:vMerge/>
            <w:vAlign w:val="center"/>
          </w:tcPr>
          <w:p w14:paraId="75AA68D0" w14:textId="77777777" w:rsidR="002F62DD" w:rsidRPr="009F23CD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2583E694" w14:textId="77777777" w:rsidR="002F62DD" w:rsidRPr="009F23CD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50318EB6" w14:textId="2141014B" w:rsidR="002F62DD" w:rsidRPr="009F23CD" w:rsidRDefault="00581262" w:rsidP="004F401F">
            <w:pPr>
              <w:pStyle w:val="ListParagraph"/>
              <w:numPr>
                <w:ilvl w:val="0"/>
                <w:numId w:val="22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I</w:t>
            </w:r>
            <w:r w:rsidR="009C033C" w:rsidRPr="009F23CD">
              <w:rPr>
                <w:rFonts w:ascii="SassoonInfant" w:hAnsi="SassoonInfant" w:cs="Fredoka"/>
              </w:rPr>
              <w:t xml:space="preserve"> </w:t>
            </w:r>
            <w:r w:rsidR="00CC6A01" w:rsidRPr="009F23CD">
              <w:rPr>
                <w:rFonts w:ascii="SassoonInfant" w:hAnsi="SassoonInfant" w:cs="Fredoka"/>
              </w:rPr>
              <w:t xml:space="preserve">know how to </w:t>
            </w:r>
            <w:r w:rsidR="00D32286" w:rsidRPr="009F23CD">
              <w:rPr>
                <w:rFonts w:ascii="SassoonInfant" w:hAnsi="SassoonInfant" w:cs="Fredoka"/>
              </w:rPr>
              <w:t xml:space="preserve">use a combination of shapes. </w:t>
            </w:r>
          </w:p>
        </w:tc>
        <w:tc>
          <w:tcPr>
            <w:tcW w:w="1048" w:type="dxa"/>
          </w:tcPr>
          <w:p w14:paraId="183CB8E2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C8D64A1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075A6CFA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3313694B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DE35B3" w:rsidRPr="009F23CD" w14:paraId="47F05ACD" w14:textId="77777777" w:rsidTr="009C2754">
        <w:trPr>
          <w:gridAfter w:val="1"/>
          <w:wAfter w:w="920" w:type="dxa"/>
          <w:trHeight w:val="567"/>
        </w:trPr>
        <w:tc>
          <w:tcPr>
            <w:tcW w:w="2179" w:type="dxa"/>
            <w:vMerge/>
            <w:vAlign w:val="center"/>
          </w:tcPr>
          <w:p w14:paraId="4C4A862C" w14:textId="77777777" w:rsidR="002F62DD" w:rsidRPr="009F23CD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620A2332" w14:textId="77777777" w:rsidR="002F62DD" w:rsidRPr="009F23CD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39F50D81" w14:textId="0C200094" w:rsidR="002F62DD" w:rsidRPr="009F23CD" w:rsidRDefault="00250D1E" w:rsidP="00250D1E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I know how to look closely at an artist’s work, talk about how it is made</w:t>
            </w:r>
            <w:r w:rsidR="007F3886" w:rsidRPr="009F23CD">
              <w:rPr>
                <w:rFonts w:ascii="SassoonInfant" w:hAnsi="SassoonInfant" w:cs="Fredoka"/>
              </w:rPr>
              <w:t xml:space="preserve"> </w:t>
            </w:r>
            <w:r w:rsidRPr="009F23CD">
              <w:rPr>
                <w:rFonts w:ascii="SassoonInfant" w:hAnsi="SassoonInfant" w:cs="Fredoka"/>
              </w:rPr>
              <w:t xml:space="preserve">and </w:t>
            </w:r>
            <w:r w:rsidR="007F3886" w:rsidRPr="009F23CD">
              <w:rPr>
                <w:rFonts w:ascii="SassoonInfant" w:hAnsi="SassoonInfant" w:cs="Fredoka"/>
              </w:rPr>
              <w:t>understand the artistic choices made.</w:t>
            </w:r>
          </w:p>
        </w:tc>
        <w:tc>
          <w:tcPr>
            <w:tcW w:w="1048" w:type="dxa"/>
            <w:shd w:val="clear" w:color="auto" w:fill="BDD6EE" w:themeFill="accent5" w:themeFillTint="66"/>
          </w:tcPr>
          <w:p w14:paraId="0913EDA0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5C8FCBD8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138C0A91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7E7E2221" w14:textId="77777777" w:rsidR="002F62DD" w:rsidRPr="009F23CD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D6586" w:rsidRPr="009F23CD" w14:paraId="203EC83E" w14:textId="77777777" w:rsidTr="009C2754">
        <w:trPr>
          <w:gridAfter w:val="1"/>
          <w:wAfter w:w="920" w:type="dxa"/>
          <w:trHeight w:val="567"/>
        </w:trPr>
        <w:tc>
          <w:tcPr>
            <w:tcW w:w="2179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D52036F" w14:textId="77777777" w:rsidR="00635153" w:rsidRDefault="00635153" w:rsidP="000C30CB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9F23CD">
              <w:rPr>
                <w:rFonts w:ascii="SassoonInfant" w:hAnsi="SassoonInfant" w:cs="Fredoka"/>
                <w:b/>
                <w:bCs/>
                <w:sz w:val="40"/>
                <w:szCs w:val="40"/>
              </w:rPr>
              <w:t>Mixed Media</w:t>
            </w:r>
          </w:p>
          <w:p w14:paraId="6BED4324" w14:textId="77777777" w:rsidR="00233C60" w:rsidRPr="009F23CD" w:rsidRDefault="00233C60" w:rsidP="000C30CB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  <w:p w14:paraId="465C013C" w14:textId="7B8F77D5" w:rsidR="00EB2E6F" w:rsidRPr="009F23CD" w:rsidRDefault="00EB2E6F" w:rsidP="000C30CB">
            <w:pPr>
              <w:jc w:val="center"/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  <w:noProof/>
              </w:rPr>
              <w:drawing>
                <wp:inline distT="0" distB="0" distL="0" distR="0" wp14:anchorId="49F517E5" wp14:editId="62D23F0D">
                  <wp:extent cx="829339" cy="808075"/>
                  <wp:effectExtent l="0" t="0" r="8890" b="0"/>
                  <wp:docPr id="2604785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478524" name=""/>
                          <pic:cNvPicPr/>
                        </pic:nvPicPr>
                        <pic:blipFill rotWithShape="1">
                          <a:blip r:embed="rId12"/>
                          <a:srcRect l="12133" t="15410" r="15032" b="64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706" cy="8094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52A82AF8" w14:textId="77777777" w:rsidR="00635153" w:rsidRPr="009F23CD" w:rsidRDefault="00635153" w:rsidP="000C30CB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941" w:type="dxa"/>
            <w:tcBorders>
              <w:top w:val="single" w:sz="24" w:space="0" w:color="0F3F21"/>
            </w:tcBorders>
            <w:vAlign w:val="center"/>
          </w:tcPr>
          <w:p w14:paraId="18855393" w14:textId="4AFEF16E" w:rsidR="00635153" w:rsidRPr="009F23CD" w:rsidRDefault="00A9283A" w:rsidP="00470BB1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To use a range of materials creatively to design and make products</w:t>
            </w:r>
          </w:p>
        </w:tc>
        <w:tc>
          <w:tcPr>
            <w:tcW w:w="1048" w:type="dxa"/>
            <w:tcBorders>
              <w:top w:val="single" w:sz="24" w:space="0" w:color="0F3F21"/>
            </w:tcBorders>
            <w:shd w:val="clear" w:color="auto" w:fill="BDD6EE" w:themeFill="accent5" w:themeFillTint="66"/>
          </w:tcPr>
          <w:p w14:paraId="4DE3DBF5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397A30A1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  <w:shd w:val="clear" w:color="auto" w:fill="BDD6EE" w:themeFill="accent5" w:themeFillTint="66"/>
          </w:tcPr>
          <w:p w14:paraId="1FA8562D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  <w:shd w:val="clear" w:color="auto" w:fill="BDD6EE" w:themeFill="accent5" w:themeFillTint="66"/>
          </w:tcPr>
          <w:p w14:paraId="17FEACFB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DE35B3" w:rsidRPr="009F23CD" w14:paraId="20D686AE" w14:textId="77777777" w:rsidTr="009C2754">
        <w:trPr>
          <w:gridAfter w:val="1"/>
          <w:wAfter w:w="920" w:type="dxa"/>
          <w:trHeight w:val="567"/>
        </w:trPr>
        <w:tc>
          <w:tcPr>
            <w:tcW w:w="2179" w:type="dxa"/>
            <w:vMerge/>
            <w:vAlign w:val="center"/>
          </w:tcPr>
          <w:p w14:paraId="2394A8B3" w14:textId="77777777" w:rsidR="00635153" w:rsidRPr="009F23CD" w:rsidRDefault="00635153" w:rsidP="000C30CB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9189B05" w14:textId="77777777" w:rsidR="00635153" w:rsidRPr="009F23CD" w:rsidRDefault="00635153" w:rsidP="000C30CB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5FFFC6F0" w14:textId="232B5A2F" w:rsidR="00635153" w:rsidRPr="009F23CD" w:rsidRDefault="00C752E3" w:rsidP="00470BB1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To develop a wide range of art and design techniques in using colour, pattern, texture, line, shape, form and space</w:t>
            </w:r>
          </w:p>
        </w:tc>
        <w:tc>
          <w:tcPr>
            <w:tcW w:w="1048" w:type="dxa"/>
            <w:shd w:val="clear" w:color="auto" w:fill="BDD6EE" w:themeFill="accent5" w:themeFillTint="66"/>
          </w:tcPr>
          <w:p w14:paraId="727FC0E6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A181DFC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A430BB5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92523AC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DE35B3" w:rsidRPr="009F23CD" w14:paraId="47C7B4C6" w14:textId="77777777" w:rsidTr="00B2710C">
        <w:trPr>
          <w:gridAfter w:val="1"/>
          <w:wAfter w:w="920" w:type="dxa"/>
          <w:trHeight w:val="567"/>
        </w:trPr>
        <w:tc>
          <w:tcPr>
            <w:tcW w:w="2179" w:type="dxa"/>
            <w:vMerge/>
            <w:vAlign w:val="center"/>
          </w:tcPr>
          <w:p w14:paraId="60F98B2A" w14:textId="77777777" w:rsidR="00635153" w:rsidRPr="009F23CD" w:rsidRDefault="00635153" w:rsidP="000C30CB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05CAECF" w14:textId="77777777" w:rsidR="00635153" w:rsidRPr="009F23CD" w:rsidRDefault="00635153" w:rsidP="000C30CB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5EAB3242" w14:textId="77C53ECB" w:rsidR="00635153" w:rsidRPr="009F23CD" w:rsidRDefault="00536B76" w:rsidP="00470BB1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To l</w:t>
            </w:r>
            <w:r w:rsidR="00DA1CFA" w:rsidRPr="009F23CD">
              <w:rPr>
                <w:rFonts w:ascii="SassoonInfant" w:hAnsi="SassoonInfant" w:cs="Fredoka"/>
              </w:rPr>
              <w:t>earn a</w:t>
            </w:r>
            <w:r w:rsidR="008F57E1" w:rsidRPr="009F23CD">
              <w:rPr>
                <w:rFonts w:ascii="SassoonInfant" w:hAnsi="SassoonInfant" w:cs="Fredoka"/>
              </w:rPr>
              <w:t>bout the work of a range of artists, craft makers and designers, describing the differences and similarities between different practices and disciplines, and making links to their own work.</w:t>
            </w:r>
          </w:p>
        </w:tc>
        <w:tc>
          <w:tcPr>
            <w:tcW w:w="1048" w:type="dxa"/>
            <w:shd w:val="clear" w:color="auto" w:fill="BDD6EE" w:themeFill="accent5" w:themeFillTint="66"/>
          </w:tcPr>
          <w:p w14:paraId="68B3FFDE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5C6BC515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2D74A3E0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6EBF9BC5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DE35B3" w:rsidRPr="009F23CD" w14:paraId="62346196" w14:textId="77777777" w:rsidTr="00B2710C">
        <w:trPr>
          <w:gridAfter w:val="1"/>
          <w:wAfter w:w="920" w:type="dxa"/>
          <w:trHeight w:val="567"/>
        </w:trPr>
        <w:tc>
          <w:tcPr>
            <w:tcW w:w="2179" w:type="dxa"/>
            <w:vMerge/>
            <w:vAlign w:val="center"/>
          </w:tcPr>
          <w:p w14:paraId="032BF5A7" w14:textId="77777777" w:rsidR="00635153" w:rsidRPr="009F23CD" w:rsidRDefault="00635153" w:rsidP="000C30CB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487BB96C" w14:textId="77777777" w:rsidR="00635153" w:rsidRPr="009F23CD" w:rsidRDefault="00635153" w:rsidP="000C30CB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941" w:type="dxa"/>
            <w:vAlign w:val="center"/>
          </w:tcPr>
          <w:p w14:paraId="4D852F17" w14:textId="7B457F9D" w:rsidR="00635153" w:rsidRPr="009F23CD" w:rsidRDefault="00A5544C" w:rsidP="003F3A29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I</w:t>
            </w:r>
            <w:r w:rsidR="001D0757" w:rsidRPr="009F23CD">
              <w:rPr>
                <w:rFonts w:ascii="SassoonInfant" w:hAnsi="SassoonInfant" w:cs="Fredoka"/>
              </w:rPr>
              <w:t xml:space="preserve"> know how to use a combination of materials that are cut, torn and glued with increasing awareness of pattern and design. </w:t>
            </w:r>
          </w:p>
        </w:tc>
        <w:tc>
          <w:tcPr>
            <w:tcW w:w="1048" w:type="dxa"/>
          </w:tcPr>
          <w:p w14:paraId="096C6172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DE30EF5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AC19DDA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60D18DA8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DE35B3" w:rsidRPr="009F23CD" w14:paraId="52EA58F8" w14:textId="77777777" w:rsidTr="00B2710C">
        <w:trPr>
          <w:gridAfter w:val="1"/>
          <w:wAfter w:w="920" w:type="dxa"/>
          <w:trHeight w:val="567"/>
        </w:trPr>
        <w:tc>
          <w:tcPr>
            <w:tcW w:w="2179" w:type="dxa"/>
            <w:vMerge/>
            <w:vAlign w:val="center"/>
          </w:tcPr>
          <w:p w14:paraId="0E90A57E" w14:textId="77777777" w:rsidR="00635153" w:rsidRPr="009F23CD" w:rsidRDefault="00635153" w:rsidP="000C30CB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5E2978C3" w14:textId="77777777" w:rsidR="00635153" w:rsidRPr="009F23CD" w:rsidRDefault="00635153" w:rsidP="000C30CB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780AAE33" w14:textId="27D9C4BE" w:rsidR="00635153" w:rsidRPr="009F23CD" w:rsidRDefault="00510310" w:rsidP="003F3A29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I</w:t>
            </w:r>
            <w:r w:rsidR="001D0757" w:rsidRPr="009F23CD">
              <w:rPr>
                <w:rFonts w:ascii="SassoonInfant" w:hAnsi="SassoonInfant" w:cs="Fredoka"/>
              </w:rPr>
              <w:t xml:space="preserve"> know how to sort and arrange materials with increasing awareness of pattern and design. </w:t>
            </w:r>
          </w:p>
        </w:tc>
        <w:tc>
          <w:tcPr>
            <w:tcW w:w="1048" w:type="dxa"/>
          </w:tcPr>
          <w:p w14:paraId="4CC9C0CE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2F6766D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42A1A65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0E439CFD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DE35B3" w:rsidRPr="009F23CD" w14:paraId="0D3429A3" w14:textId="77777777" w:rsidTr="00B2710C">
        <w:trPr>
          <w:gridAfter w:val="1"/>
          <w:wAfter w:w="920" w:type="dxa"/>
          <w:trHeight w:val="567"/>
        </w:trPr>
        <w:tc>
          <w:tcPr>
            <w:tcW w:w="2179" w:type="dxa"/>
            <w:vMerge/>
            <w:vAlign w:val="center"/>
          </w:tcPr>
          <w:p w14:paraId="036411BE" w14:textId="77777777" w:rsidR="00635153" w:rsidRPr="009F23CD" w:rsidRDefault="00635153" w:rsidP="000C30CB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31094BDD" w14:textId="77777777" w:rsidR="00635153" w:rsidRPr="009F23CD" w:rsidRDefault="00635153" w:rsidP="000C30CB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4CB02CB5" w14:textId="20446D2D" w:rsidR="00635153" w:rsidRPr="009F23CD" w:rsidRDefault="00510310" w:rsidP="003F3A29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I</w:t>
            </w:r>
            <w:r w:rsidR="003F3A29" w:rsidRPr="009F23CD">
              <w:rPr>
                <w:rFonts w:ascii="SassoonInfant" w:hAnsi="SassoonInfant" w:cs="Fredoka"/>
              </w:rPr>
              <w:t xml:space="preserve"> know how to mix materials to create pattern.</w:t>
            </w:r>
          </w:p>
        </w:tc>
        <w:tc>
          <w:tcPr>
            <w:tcW w:w="1048" w:type="dxa"/>
          </w:tcPr>
          <w:p w14:paraId="1DB00A47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586F633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59FC30B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7D0A3F87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DE35B3" w:rsidRPr="009F23CD" w14:paraId="2319C77B" w14:textId="77777777" w:rsidTr="009C2754">
        <w:trPr>
          <w:gridAfter w:val="1"/>
          <w:wAfter w:w="920" w:type="dxa"/>
          <w:trHeight w:val="567"/>
        </w:trPr>
        <w:tc>
          <w:tcPr>
            <w:tcW w:w="2179" w:type="dxa"/>
            <w:vMerge/>
            <w:vAlign w:val="center"/>
          </w:tcPr>
          <w:p w14:paraId="252E14FA" w14:textId="77777777" w:rsidR="00635153" w:rsidRPr="009F23CD" w:rsidRDefault="00635153" w:rsidP="000C30CB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73E78E96" w14:textId="77777777" w:rsidR="00635153" w:rsidRPr="009F23CD" w:rsidRDefault="00635153" w:rsidP="000C30CB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1" w:type="dxa"/>
            <w:vAlign w:val="center"/>
          </w:tcPr>
          <w:p w14:paraId="1556138B" w14:textId="54D43F3B" w:rsidR="00635153" w:rsidRPr="009F23CD" w:rsidRDefault="007F3886" w:rsidP="00250D1E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</w:rPr>
            </w:pPr>
            <w:r w:rsidRPr="009F23CD">
              <w:rPr>
                <w:rFonts w:ascii="SassoonInfant" w:hAnsi="SassoonInfant" w:cs="Fredoka"/>
              </w:rPr>
              <w:t>I know how to look closely at an artist’s work, talk about how it is made and understand the artistic choices made.</w:t>
            </w:r>
          </w:p>
        </w:tc>
        <w:tc>
          <w:tcPr>
            <w:tcW w:w="1048" w:type="dxa"/>
            <w:shd w:val="clear" w:color="auto" w:fill="BDD6EE" w:themeFill="accent5" w:themeFillTint="66"/>
          </w:tcPr>
          <w:p w14:paraId="22388980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6DFFAA58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0436F0AD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shd w:val="clear" w:color="auto" w:fill="BDD6EE" w:themeFill="accent5" w:themeFillTint="66"/>
          </w:tcPr>
          <w:p w14:paraId="4ABBD651" w14:textId="77777777" w:rsidR="00635153" w:rsidRPr="009F23CD" w:rsidRDefault="00635153" w:rsidP="000C30CB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424390" w:rsidRPr="009F23CD" w14:paraId="06F7F4C5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0F3F21"/>
          </w:tcPr>
          <w:p w14:paraId="17386DAF" w14:textId="77777777" w:rsidR="00635153" w:rsidRPr="009F23CD" w:rsidRDefault="00635153" w:rsidP="00F62369">
            <w:pPr>
              <w:pStyle w:val="NoSpacing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  <w:p w14:paraId="79F8C66C" w14:textId="77777777" w:rsidR="00635153" w:rsidRPr="009F23CD" w:rsidRDefault="00635153" w:rsidP="00F62369">
            <w:pPr>
              <w:pStyle w:val="NoSpacing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  <w:p w14:paraId="6F25469C" w14:textId="77777777" w:rsidR="00635153" w:rsidRPr="009F23CD" w:rsidRDefault="00635153" w:rsidP="00F62369">
            <w:pPr>
              <w:pStyle w:val="NoSpacing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  <w:p w14:paraId="6AD84C67" w14:textId="710788F9" w:rsidR="00380D3F" w:rsidRPr="009F23CD" w:rsidRDefault="0037676E" w:rsidP="00F62369">
            <w:pPr>
              <w:pStyle w:val="NoSpacing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9F23CD">
              <w:rPr>
                <w:rFonts w:ascii="SassoonInfant" w:hAnsi="SassoonInfant" w:cs="Fredoka"/>
                <w:b/>
                <w:bCs/>
                <w:sz w:val="40"/>
                <w:szCs w:val="40"/>
              </w:rPr>
              <w:t xml:space="preserve">By the end of KS1, children </w:t>
            </w:r>
            <w:r w:rsidR="00682C1A" w:rsidRPr="009F23CD">
              <w:rPr>
                <w:rFonts w:ascii="SassoonInfant" w:hAnsi="SassoonInfant" w:cs="Fredoka"/>
                <w:b/>
                <w:bCs/>
                <w:sz w:val="40"/>
                <w:szCs w:val="40"/>
              </w:rPr>
              <w:t>should be able to</w:t>
            </w:r>
            <w:r w:rsidRPr="009F23CD">
              <w:rPr>
                <w:rFonts w:ascii="SassoonInfant" w:hAnsi="SassoonInfant" w:cs="Fredoka"/>
                <w:b/>
                <w:bCs/>
                <w:sz w:val="40"/>
                <w:szCs w:val="40"/>
              </w:rPr>
              <w:t>:</w:t>
            </w:r>
          </w:p>
        </w:tc>
      </w:tr>
      <w:tr w:rsidR="00424390" w:rsidRPr="009F23CD" w14:paraId="53ECA6CD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FFFFFF" w:themeFill="background1"/>
          </w:tcPr>
          <w:p w14:paraId="620B04D6" w14:textId="26452729" w:rsidR="00321BC3" w:rsidRPr="009729A2" w:rsidRDefault="00321BC3" w:rsidP="00321BC3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9729A2">
              <w:rPr>
                <w:rFonts w:ascii="SassoonInfant" w:hAnsi="SassoonInfant" w:cs="Fredoka"/>
                <w:sz w:val="24"/>
                <w:szCs w:val="24"/>
              </w:rPr>
              <w:lastRenderedPageBreak/>
              <w:t>Begin to compile an art portfolio that includes a selection of their strongest work from across the curriculum.</w:t>
            </w:r>
          </w:p>
          <w:p w14:paraId="3E2FE5F5" w14:textId="50A41EFB" w:rsidR="00321BC3" w:rsidRPr="009729A2" w:rsidRDefault="00321BC3" w:rsidP="00321BC3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9729A2">
              <w:rPr>
                <w:rFonts w:ascii="SassoonInfant" w:hAnsi="SassoonInfant" w:cs="Fredoka"/>
                <w:sz w:val="24"/>
                <w:szCs w:val="24"/>
              </w:rPr>
              <w:t>Observe landscapes and their immediate surroundings with increasing attention to detail and realism.</w:t>
            </w:r>
          </w:p>
          <w:p w14:paraId="601265F8" w14:textId="12E83926" w:rsidR="00321BC3" w:rsidRPr="009729A2" w:rsidRDefault="00321BC3" w:rsidP="00321BC3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9729A2">
              <w:rPr>
                <w:rFonts w:ascii="SassoonInfant" w:hAnsi="SassoonInfant" w:cs="Fredoka"/>
                <w:sz w:val="24"/>
                <w:szCs w:val="24"/>
              </w:rPr>
              <w:t>Explore and discuss the work of a range of well-known artists, including identifying what the artist was trying to achieve and how they worked.</w:t>
            </w:r>
          </w:p>
          <w:p w14:paraId="4A569DE3" w14:textId="0DE605EE" w:rsidR="00321BC3" w:rsidRPr="009729A2" w:rsidRDefault="00321BC3" w:rsidP="00321BC3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9729A2">
              <w:rPr>
                <w:rFonts w:ascii="SassoonInfant" w:hAnsi="SassoonInfant" w:cs="Fredoka"/>
                <w:sz w:val="24"/>
                <w:szCs w:val="24"/>
              </w:rPr>
              <w:t>Create paintings inspired by the style and techniques of studied artists.</w:t>
            </w:r>
          </w:p>
          <w:p w14:paraId="7175EC06" w14:textId="77F3F131" w:rsidR="00380D3F" w:rsidRPr="009729A2" w:rsidRDefault="00321BC3" w:rsidP="00F62369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9729A2">
              <w:rPr>
                <w:rFonts w:ascii="SassoonInfant" w:hAnsi="SassoonInfant" w:cs="Fredoka"/>
                <w:sz w:val="24"/>
                <w:szCs w:val="24"/>
              </w:rPr>
              <w:t>Design and make simple sculptures using a variety of materials.</w:t>
            </w:r>
          </w:p>
        </w:tc>
      </w:tr>
    </w:tbl>
    <w:p w14:paraId="38C7F3CB" w14:textId="77777777" w:rsidR="00B32C9B" w:rsidRPr="009F23CD" w:rsidRDefault="00B32C9B">
      <w:pPr>
        <w:rPr>
          <w:rFonts w:ascii="SassoonInfant" w:hAnsi="SassoonInfant"/>
        </w:rPr>
      </w:pPr>
    </w:p>
    <w:sectPr w:rsidR="00B32C9B" w:rsidRPr="009F23CD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Infant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B404D"/>
    <w:multiLevelType w:val="hybridMultilevel"/>
    <w:tmpl w:val="112C04C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F878E0"/>
    <w:multiLevelType w:val="hybridMultilevel"/>
    <w:tmpl w:val="E7B0DB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33D5E"/>
    <w:multiLevelType w:val="hybridMultilevel"/>
    <w:tmpl w:val="D0C22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E0574"/>
    <w:multiLevelType w:val="hybridMultilevel"/>
    <w:tmpl w:val="E1DEB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C7852"/>
    <w:multiLevelType w:val="hybridMultilevel"/>
    <w:tmpl w:val="6748D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60113"/>
    <w:multiLevelType w:val="hybridMultilevel"/>
    <w:tmpl w:val="CE726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8C621C"/>
    <w:multiLevelType w:val="hybridMultilevel"/>
    <w:tmpl w:val="46F8F1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2A7E06"/>
    <w:multiLevelType w:val="hybridMultilevel"/>
    <w:tmpl w:val="15BC2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C8F7F62"/>
    <w:multiLevelType w:val="hybridMultilevel"/>
    <w:tmpl w:val="3A4A9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A321503"/>
    <w:multiLevelType w:val="hybridMultilevel"/>
    <w:tmpl w:val="93907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9D37FF"/>
    <w:multiLevelType w:val="hybridMultilevel"/>
    <w:tmpl w:val="FE08125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BEF5D78"/>
    <w:multiLevelType w:val="hybridMultilevel"/>
    <w:tmpl w:val="7F4A9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316514">
    <w:abstractNumId w:val="21"/>
  </w:num>
  <w:num w:numId="2" w16cid:durableId="723219729">
    <w:abstractNumId w:val="13"/>
  </w:num>
  <w:num w:numId="3" w16cid:durableId="965505445">
    <w:abstractNumId w:val="14"/>
  </w:num>
  <w:num w:numId="4" w16cid:durableId="78794427">
    <w:abstractNumId w:val="7"/>
  </w:num>
  <w:num w:numId="5" w16cid:durableId="546795863">
    <w:abstractNumId w:val="18"/>
  </w:num>
  <w:num w:numId="6" w16cid:durableId="620648015">
    <w:abstractNumId w:val="15"/>
  </w:num>
  <w:num w:numId="7" w16cid:durableId="143400196">
    <w:abstractNumId w:val="10"/>
  </w:num>
  <w:num w:numId="8" w16cid:durableId="491796107">
    <w:abstractNumId w:val="19"/>
  </w:num>
  <w:num w:numId="9" w16cid:durableId="667101708">
    <w:abstractNumId w:val="8"/>
  </w:num>
  <w:num w:numId="10" w16cid:durableId="453208136">
    <w:abstractNumId w:val="20"/>
  </w:num>
  <w:num w:numId="11" w16cid:durableId="1609045759">
    <w:abstractNumId w:val="16"/>
  </w:num>
  <w:num w:numId="12" w16cid:durableId="1037048119">
    <w:abstractNumId w:val="9"/>
  </w:num>
  <w:num w:numId="13" w16cid:durableId="208882873">
    <w:abstractNumId w:val="2"/>
  </w:num>
  <w:num w:numId="14" w16cid:durableId="2044936142">
    <w:abstractNumId w:val="24"/>
  </w:num>
  <w:num w:numId="15" w16cid:durableId="1163819128">
    <w:abstractNumId w:val="12"/>
  </w:num>
  <w:num w:numId="16" w16cid:durableId="388697634">
    <w:abstractNumId w:val="11"/>
  </w:num>
  <w:num w:numId="17" w16cid:durableId="1476877210">
    <w:abstractNumId w:val="23"/>
  </w:num>
  <w:num w:numId="18" w16cid:durableId="1260944262">
    <w:abstractNumId w:val="0"/>
  </w:num>
  <w:num w:numId="19" w16cid:durableId="1363285006">
    <w:abstractNumId w:val="5"/>
  </w:num>
  <w:num w:numId="20" w16cid:durableId="1281376833">
    <w:abstractNumId w:val="17"/>
  </w:num>
  <w:num w:numId="21" w16cid:durableId="69080926">
    <w:abstractNumId w:val="6"/>
  </w:num>
  <w:num w:numId="22" w16cid:durableId="1781679942">
    <w:abstractNumId w:val="22"/>
  </w:num>
  <w:num w:numId="23" w16cid:durableId="526918057">
    <w:abstractNumId w:val="4"/>
  </w:num>
  <w:num w:numId="24" w16cid:durableId="264504460">
    <w:abstractNumId w:val="1"/>
  </w:num>
  <w:num w:numId="25" w16cid:durableId="6629696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89"/>
    <w:rsid w:val="00001922"/>
    <w:rsid w:val="00013607"/>
    <w:rsid w:val="00013715"/>
    <w:rsid w:val="0001628C"/>
    <w:rsid w:val="00051283"/>
    <w:rsid w:val="000539C5"/>
    <w:rsid w:val="0006125C"/>
    <w:rsid w:val="00065A56"/>
    <w:rsid w:val="00087F89"/>
    <w:rsid w:val="000A3F58"/>
    <w:rsid w:val="000B6E3F"/>
    <w:rsid w:val="000C28F6"/>
    <w:rsid w:val="000F7E3F"/>
    <w:rsid w:val="00100CA1"/>
    <w:rsid w:val="0010477A"/>
    <w:rsid w:val="00104D56"/>
    <w:rsid w:val="00120A4F"/>
    <w:rsid w:val="0012568D"/>
    <w:rsid w:val="00125C05"/>
    <w:rsid w:val="00140F94"/>
    <w:rsid w:val="00146761"/>
    <w:rsid w:val="00173EE9"/>
    <w:rsid w:val="0018173E"/>
    <w:rsid w:val="001943FE"/>
    <w:rsid w:val="00196F2C"/>
    <w:rsid w:val="001A037C"/>
    <w:rsid w:val="001A0752"/>
    <w:rsid w:val="001B0407"/>
    <w:rsid w:val="001B1C43"/>
    <w:rsid w:val="001C3652"/>
    <w:rsid w:val="001C4EC6"/>
    <w:rsid w:val="001D0757"/>
    <w:rsid w:val="001D3290"/>
    <w:rsid w:val="001E4233"/>
    <w:rsid w:val="001F313B"/>
    <w:rsid w:val="001F7EB0"/>
    <w:rsid w:val="0020735B"/>
    <w:rsid w:val="002134A9"/>
    <w:rsid w:val="00214B3B"/>
    <w:rsid w:val="0022123B"/>
    <w:rsid w:val="00221553"/>
    <w:rsid w:val="00223ABA"/>
    <w:rsid w:val="00224B50"/>
    <w:rsid w:val="002265D9"/>
    <w:rsid w:val="00230F12"/>
    <w:rsid w:val="00232BCE"/>
    <w:rsid w:val="00233C60"/>
    <w:rsid w:val="00250D1E"/>
    <w:rsid w:val="00253769"/>
    <w:rsid w:val="002543BD"/>
    <w:rsid w:val="002659B6"/>
    <w:rsid w:val="002713B2"/>
    <w:rsid w:val="00284631"/>
    <w:rsid w:val="002962D8"/>
    <w:rsid w:val="002A351E"/>
    <w:rsid w:val="002A70BE"/>
    <w:rsid w:val="002D0A01"/>
    <w:rsid w:val="002E2D07"/>
    <w:rsid w:val="002F62DD"/>
    <w:rsid w:val="00305987"/>
    <w:rsid w:val="00321BC3"/>
    <w:rsid w:val="00322734"/>
    <w:rsid w:val="00333741"/>
    <w:rsid w:val="00333BF9"/>
    <w:rsid w:val="003405B3"/>
    <w:rsid w:val="00347FB0"/>
    <w:rsid w:val="0037676E"/>
    <w:rsid w:val="00380D3F"/>
    <w:rsid w:val="00387276"/>
    <w:rsid w:val="003906AC"/>
    <w:rsid w:val="00393BAD"/>
    <w:rsid w:val="00397FA0"/>
    <w:rsid w:val="003A59BA"/>
    <w:rsid w:val="003C2302"/>
    <w:rsid w:val="003C42D5"/>
    <w:rsid w:val="003D38C3"/>
    <w:rsid w:val="003D728D"/>
    <w:rsid w:val="003F239F"/>
    <w:rsid w:val="003F3A29"/>
    <w:rsid w:val="003F41BD"/>
    <w:rsid w:val="0040418E"/>
    <w:rsid w:val="004115F8"/>
    <w:rsid w:val="00415FF9"/>
    <w:rsid w:val="004225F6"/>
    <w:rsid w:val="00424390"/>
    <w:rsid w:val="00443E3A"/>
    <w:rsid w:val="004470D8"/>
    <w:rsid w:val="00447E7C"/>
    <w:rsid w:val="004519C0"/>
    <w:rsid w:val="00452739"/>
    <w:rsid w:val="00456E35"/>
    <w:rsid w:val="00466602"/>
    <w:rsid w:val="00467905"/>
    <w:rsid w:val="00470BB1"/>
    <w:rsid w:val="00482FB3"/>
    <w:rsid w:val="00483E86"/>
    <w:rsid w:val="004928DD"/>
    <w:rsid w:val="004A1267"/>
    <w:rsid w:val="004B3B01"/>
    <w:rsid w:val="004C2A04"/>
    <w:rsid w:val="004C4AA6"/>
    <w:rsid w:val="004D40F2"/>
    <w:rsid w:val="004D53FA"/>
    <w:rsid w:val="004D797D"/>
    <w:rsid w:val="004E5EA1"/>
    <w:rsid w:val="004F401F"/>
    <w:rsid w:val="004F5710"/>
    <w:rsid w:val="005014EA"/>
    <w:rsid w:val="00510310"/>
    <w:rsid w:val="00510F90"/>
    <w:rsid w:val="00516210"/>
    <w:rsid w:val="005246F5"/>
    <w:rsid w:val="00527B2D"/>
    <w:rsid w:val="005310CF"/>
    <w:rsid w:val="00534ABB"/>
    <w:rsid w:val="00536B76"/>
    <w:rsid w:val="00536FAD"/>
    <w:rsid w:val="00560DD4"/>
    <w:rsid w:val="00560DFC"/>
    <w:rsid w:val="005647DB"/>
    <w:rsid w:val="00572C96"/>
    <w:rsid w:val="00581262"/>
    <w:rsid w:val="00591AFB"/>
    <w:rsid w:val="00591E02"/>
    <w:rsid w:val="00592642"/>
    <w:rsid w:val="005A3C84"/>
    <w:rsid w:val="005D7C33"/>
    <w:rsid w:val="005E3FD3"/>
    <w:rsid w:val="005F5144"/>
    <w:rsid w:val="00607267"/>
    <w:rsid w:val="00617BF5"/>
    <w:rsid w:val="00625B71"/>
    <w:rsid w:val="00631B6F"/>
    <w:rsid w:val="00635153"/>
    <w:rsid w:val="00641ABB"/>
    <w:rsid w:val="00646473"/>
    <w:rsid w:val="0065036D"/>
    <w:rsid w:val="00654B8A"/>
    <w:rsid w:val="0066281E"/>
    <w:rsid w:val="00667674"/>
    <w:rsid w:val="00677536"/>
    <w:rsid w:val="00682C1A"/>
    <w:rsid w:val="006932EB"/>
    <w:rsid w:val="006973BD"/>
    <w:rsid w:val="006B3F20"/>
    <w:rsid w:val="006E77D4"/>
    <w:rsid w:val="006F10DD"/>
    <w:rsid w:val="006F5250"/>
    <w:rsid w:val="006F6F92"/>
    <w:rsid w:val="00703154"/>
    <w:rsid w:val="00703756"/>
    <w:rsid w:val="0071240E"/>
    <w:rsid w:val="007168A2"/>
    <w:rsid w:val="00725917"/>
    <w:rsid w:val="00754F54"/>
    <w:rsid w:val="00761047"/>
    <w:rsid w:val="00765D14"/>
    <w:rsid w:val="00770414"/>
    <w:rsid w:val="007940A4"/>
    <w:rsid w:val="0079683C"/>
    <w:rsid w:val="007A57A1"/>
    <w:rsid w:val="007A6AEB"/>
    <w:rsid w:val="007C3684"/>
    <w:rsid w:val="007C6952"/>
    <w:rsid w:val="007E0656"/>
    <w:rsid w:val="007F1F47"/>
    <w:rsid w:val="007F3886"/>
    <w:rsid w:val="007F5172"/>
    <w:rsid w:val="00814043"/>
    <w:rsid w:val="00817201"/>
    <w:rsid w:val="00827C8C"/>
    <w:rsid w:val="00840EC0"/>
    <w:rsid w:val="008566F1"/>
    <w:rsid w:val="00856D85"/>
    <w:rsid w:val="008615A0"/>
    <w:rsid w:val="008642EF"/>
    <w:rsid w:val="00876F41"/>
    <w:rsid w:val="00891A8A"/>
    <w:rsid w:val="008A68E0"/>
    <w:rsid w:val="008B12C4"/>
    <w:rsid w:val="008B3D46"/>
    <w:rsid w:val="008D20A5"/>
    <w:rsid w:val="008D3B5B"/>
    <w:rsid w:val="008D51F5"/>
    <w:rsid w:val="008D555D"/>
    <w:rsid w:val="008D696F"/>
    <w:rsid w:val="008D6FE0"/>
    <w:rsid w:val="008F326C"/>
    <w:rsid w:val="008F57E1"/>
    <w:rsid w:val="008F7FBF"/>
    <w:rsid w:val="0093310E"/>
    <w:rsid w:val="00937DFF"/>
    <w:rsid w:val="0095414B"/>
    <w:rsid w:val="00955CCC"/>
    <w:rsid w:val="00961173"/>
    <w:rsid w:val="00961A28"/>
    <w:rsid w:val="00962C63"/>
    <w:rsid w:val="00971015"/>
    <w:rsid w:val="009729A2"/>
    <w:rsid w:val="0097386B"/>
    <w:rsid w:val="00973B68"/>
    <w:rsid w:val="009B49FF"/>
    <w:rsid w:val="009C033C"/>
    <w:rsid w:val="009C2754"/>
    <w:rsid w:val="009D2D82"/>
    <w:rsid w:val="009E1E49"/>
    <w:rsid w:val="009E29CC"/>
    <w:rsid w:val="009E2EC7"/>
    <w:rsid w:val="009F23CD"/>
    <w:rsid w:val="009F4199"/>
    <w:rsid w:val="00A07024"/>
    <w:rsid w:val="00A12688"/>
    <w:rsid w:val="00A15636"/>
    <w:rsid w:val="00A36B9A"/>
    <w:rsid w:val="00A4691E"/>
    <w:rsid w:val="00A5544C"/>
    <w:rsid w:val="00A62C96"/>
    <w:rsid w:val="00A67352"/>
    <w:rsid w:val="00A730CF"/>
    <w:rsid w:val="00A81211"/>
    <w:rsid w:val="00A83649"/>
    <w:rsid w:val="00A8471C"/>
    <w:rsid w:val="00A84823"/>
    <w:rsid w:val="00A85778"/>
    <w:rsid w:val="00A91EF1"/>
    <w:rsid w:val="00A9283A"/>
    <w:rsid w:val="00AA33F4"/>
    <w:rsid w:val="00AA505A"/>
    <w:rsid w:val="00AA7824"/>
    <w:rsid w:val="00AD3D79"/>
    <w:rsid w:val="00AD6586"/>
    <w:rsid w:val="00AD7301"/>
    <w:rsid w:val="00B02A0F"/>
    <w:rsid w:val="00B02EAA"/>
    <w:rsid w:val="00B04F50"/>
    <w:rsid w:val="00B1779B"/>
    <w:rsid w:val="00B20349"/>
    <w:rsid w:val="00B2710C"/>
    <w:rsid w:val="00B32C9B"/>
    <w:rsid w:val="00B3788C"/>
    <w:rsid w:val="00B521FB"/>
    <w:rsid w:val="00B64E78"/>
    <w:rsid w:val="00B662BC"/>
    <w:rsid w:val="00B75006"/>
    <w:rsid w:val="00B815CB"/>
    <w:rsid w:val="00B815E8"/>
    <w:rsid w:val="00B846F1"/>
    <w:rsid w:val="00BA2D23"/>
    <w:rsid w:val="00BB600A"/>
    <w:rsid w:val="00BB60A5"/>
    <w:rsid w:val="00BB664F"/>
    <w:rsid w:val="00BC16D5"/>
    <w:rsid w:val="00BE3D9A"/>
    <w:rsid w:val="00C059AB"/>
    <w:rsid w:val="00C07458"/>
    <w:rsid w:val="00C4322D"/>
    <w:rsid w:val="00C554F2"/>
    <w:rsid w:val="00C645B6"/>
    <w:rsid w:val="00C64979"/>
    <w:rsid w:val="00C66649"/>
    <w:rsid w:val="00C675E9"/>
    <w:rsid w:val="00C71A72"/>
    <w:rsid w:val="00C752E3"/>
    <w:rsid w:val="00C7771C"/>
    <w:rsid w:val="00C86AC4"/>
    <w:rsid w:val="00CA7D57"/>
    <w:rsid w:val="00CC6A01"/>
    <w:rsid w:val="00CC774F"/>
    <w:rsid w:val="00CD1535"/>
    <w:rsid w:val="00CD78B2"/>
    <w:rsid w:val="00CE025A"/>
    <w:rsid w:val="00CE6E9A"/>
    <w:rsid w:val="00CF1CC9"/>
    <w:rsid w:val="00D00297"/>
    <w:rsid w:val="00D013B7"/>
    <w:rsid w:val="00D0185D"/>
    <w:rsid w:val="00D03FE1"/>
    <w:rsid w:val="00D12689"/>
    <w:rsid w:val="00D14F5F"/>
    <w:rsid w:val="00D20AD2"/>
    <w:rsid w:val="00D218BE"/>
    <w:rsid w:val="00D2269A"/>
    <w:rsid w:val="00D26AE2"/>
    <w:rsid w:val="00D32286"/>
    <w:rsid w:val="00D34DB8"/>
    <w:rsid w:val="00D36FBB"/>
    <w:rsid w:val="00D53D67"/>
    <w:rsid w:val="00D56AFE"/>
    <w:rsid w:val="00D62F2F"/>
    <w:rsid w:val="00D7059D"/>
    <w:rsid w:val="00D74306"/>
    <w:rsid w:val="00D77C9C"/>
    <w:rsid w:val="00D85922"/>
    <w:rsid w:val="00D9271E"/>
    <w:rsid w:val="00DA1CFA"/>
    <w:rsid w:val="00DA61CE"/>
    <w:rsid w:val="00DA6E19"/>
    <w:rsid w:val="00DE1975"/>
    <w:rsid w:val="00DE35B3"/>
    <w:rsid w:val="00DF0551"/>
    <w:rsid w:val="00DF12F2"/>
    <w:rsid w:val="00DF39FB"/>
    <w:rsid w:val="00DF5969"/>
    <w:rsid w:val="00E05C84"/>
    <w:rsid w:val="00E135F9"/>
    <w:rsid w:val="00E30CD9"/>
    <w:rsid w:val="00E41973"/>
    <w:rsid w:val="00E4197F"/>
    <w:rsid w:val="00E4554D"/>
    <w:rsid w:val="00E61925"/>
    <w:rsid w:val="00E72350"/>
    <w:rsid w:val="00E75A51"/>
    <w:rsid w:val="00E75B6E"/>
    <w:rsid w:val="00E80468"/>
    <w:rsid w:val="00EA2BDE"/>
    <w:rsid w:val="00EA32FD"/>
    <w:rsid w:val="00EB03A0"/>
    <w:rsid w:val="00EB2E6F"/>
    <w:rsid w:val="00EE0EB3"/>
    <w:rsid w:val="00EF042C"/>
    <w:rsid w:val="00EF294F"/>
    <w:rsid w:val="00EF3D0E"/>
    <w:rsid w:val="00EF64F5"/>
    <w:rsid w:val="00F010FC"/>
    <w:rsid w:val="00F0716A"/>
    <w:rsid w:val="00F077E1"/>
    <w:rsid w:val="00F10130"/>
    <w:rsid w:val="00F20D84"/>
    <w:rsid w:val="00F24F9D"/>
    <w:rsid w:val="00F2759E"/>
    <w:rsid w:val="00F31090"/>
    <w:rsid w:val="00F42961"/>
    <w:rsid w:val="00F55029"/>
    <w:rsid w:val="00F553D8"/>
    <w:rsid w:val="00F62369"/>
    <w:rsid w:val="00F64D03"/>
    <w:rsid w:val="00F85B0B"/>
    <w:rsid w:val="00F937E0"/>
    <w:rsid w:val="00FA5A13"/>
    <w:rsid w:val="00FA75C5"/>
    <w:rsid w:val="00FB4464"/>
    <w:rsid w:val="00FC15F2"/>
    <w:rsid w:val="00FC2BA8"/>
    <w:rsid w:val="00FD2B4E"/>
    <w:rsid w:val="00FD7B3B"/>
    <w:rsid w:val="00FD7E09"/>
    <w:rsid w:val="00FE0B70"/>
    <w:rsid w:val="00FF2F8B"/>
    <w:rsid w:val="00FF3500"/>
    <w:rsid w:val="2D1D6101"/>
    <w:rsid w:val="4EE59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D5BF3"/>
  <w15:chartTrackingRefBased/>
  <w15:docId w15:val="{1EE86071-4E6B-4009-B59E-F3A638D2F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ulRice\Connect%20Academy%20Trust\EPPS%20-%20Curriculum%20-%20General\REVISED%20CURRICULUM%20DOCUMENTS\Curriculum%20coverage%20blank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9" ma:contentTypeDescription="Create a new document." ma:contentTypeScope="" ma:versionID="50cddc3daa338eac21943cb4538b272a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05613c200f8e54f9146c46b2660971cc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88E6FD73-AB28-42F0-AE9C-D36CFDCBB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4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coverage blank document</Template>
  <TotalTime>1</TotalTime>
  <Pages>3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Rice</dc:creator>
  <cp:keywords/>
  <dc:description/>
  <cp:lastModifiedBy>Adele Clayton</cp:lastModifiedBy>
  <cp:revision>2</cp:revision>
  <cp:lastPrinted>2026-03-17T17:15:00Z</cp:lastPrinted>
  <dcterms:created xsi:type="dcterms:W3CDTF">2026-10-06T10:09:00Z</dcterms:created>
  <dcterms:modified xsi:type="dcterms:W3CDTF">2026-10-06T10:09:00Z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