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3609" w:type="dxa"/>
        <w:tblInd w:w="-856" w:type="dxa"/>
        <w:tblLook w:val="04A0" w:firstRow="1" w:lastRow="0" w:firstColumn="1" w:lastColumn="0" w:noHBand="0" w:noVBand="1"/>
      </w:tblPr>
      <w:tblGrid>
        <w:gridCol w:w="2806"/>
        <w:gridCol w:w="1965"/>
        <w:gridCol w:w="6086"/>
        <w:gridCol w:w="1493"/>
        <w:gridCol w:w="1259"/>
      </w:tblGrid>
      <w:tr w:rsidR="00775AD2" w:rsidRPr="00B2730F" w14:paraId="798D437B" w14:textId="77777777" w:rsidTr="5F4A3767">
        <w:trPr>
          <w:cantSplit/>
          <w:trHeight w:val="2258"/>
        </w:trPr>
        <w:tc>
          <w:tcPr>
            <w:tcW w:w="10818" w:type="dxa"/>
            <w:gridSpan w:val="3"/>
            <w:tcBorders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0F3F21"/>
            <w:vAlign w:val="center"/>
          </w:tcPr>
          <w:p w14:paraId="01E14FD5" w14:textId="15ACD8A4" w:rsidR="00775AD2" w:rsidRPr="00406C92" w:rsidRDefault="00775AD2" w:rsidP="00013607">
            <w:pPr>
              <w:jc w:val="center"/>
              <w:rPr>
                <w:rFonts w:ascii="SassoonInfant" w:hAnsi="SassoonInfant" w:cs="Fredoka"/>
                <w:b/>
                <w:bCs/>
                <w:sz w:val="60"/>
                <w:szCs w:val="60"/>
              </w:rPr>
            </w:pPr>
            <w:r w:rsidRPr="00406C92">
              <w:rPr>
                <w:rFonts w:ascii="SassoonInfant" w:hAnsi="SassoonInfant" w:cs="Fredoka"/>
                <w:b/>
                <w:bCs/>
                <w:sz w:val="60"/>
                <w:szCs w:val="60"/>
              </w:rPr>
              <w:t>UKS2 Physical Education</w:t>
            </w:r>
          </w:p>
        </w:tc>
        <w:tc>
          <w:tcPr>
            <w:tcW w:w="1515" w:type="dxa"/>
            <w:tcBorders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0F3F21"/>
            <w:textDirection w:val="btLr"/>
            <w:vAlign w:val="center"/>
          </w:tcPr>
          <w:p w14:paraId="3BC04591" w14:textId="3E2AF491" w:rsidR="00775AD2" w:rsidRPr="00B2730F" w:rsidRDefault="00775AD2" w:rsidP="00D26AE2">
            <w:pPr>
              <w:ind w:left="113" w:right="113"/>
              <w:jc w:val="center"/>
              <w:rPr>
                <w:rFonts w:ascii="SassoonInfant" w:hAnsi="SassoonInfant" w:cs="Fredoka"/>
              </w:rPr>
            </w:pPr>
            <w:r>
              <w:rPr>
                <w:rFonts w:ascii="SassoonInfant" w:hAnsi="SassoonInfant" w:cs="Fredoka"/>
              </w:rPr>
              <w:t>Year Cycle A</w:t>
            </w:r>
          </w:p>
        </w:tc>
        <w:tc>
          <w:tcPr>
            <w:tcW w:w="1276" w:type="dxa"/>
            <w:tcBorders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0F3F21"/>
            <w:textDirection w:val="btLr"/>
            <w:vAlign w:val="center"/>
          </w:tcPr>
          <w:p w14:paraId="5A39A571" w14:textId="7DC95E4C" w:rsidR="00775AD2" w:rsidRPr="00B2730F" w:rsidRDefault="00775AD2" w:rsidP="00D26AE2">
            <w:pPr>
              <w:ind w:left="113" w:right="113"/>
              <w:jc w:val="center"/>
              <w:rPr>
                <w:rFonts w:ascii="SassoonInfant" w:hAnsi="SassoonInfant" w:cs="Fredoka"/>
              </w:rPr>
            </w:pPr>
            <w:r>
              <w:rPr>
                <w:rFonts w:ascii="SassoonInfant" w:hAnsi="SassoonInfant" w:cs="Fredoka"/>
              </w:rPr>
              <w:t>Year Cycle B</w:t>
            </w:r>
          </w:p>
        </w:tc>
      </w:tr>
      <w:tr w:rsidR="00775AD2" w:rsidRPr="00B2730F" w14:paraId="18C4DD1B" w14:textId="77777777" w:rsidTr="5F4A3767">
        <w:trPr>
          <w:trHeight w:val="391"/>
        </w:trPr>
        <w:tc>
          <w:tcPr>
            <w:tcW w:w="2656" w:type="dxa"/>
            <w:vMerge w:val="restart"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498AE9FE" w14:textId="56290D82" w:rsidR="00775AD2" w:rsidRPr="00406C92" w:rsidRDefault="00D12656" w:rsidP="00FB4464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38"/>
              </w:rPr>
            </w:pPr>
            <w:r w:rsidRPr="00406C92">
              <w:rPr>
                <w:rFonts w:ascii="SassoonInfant" w:hAnsi="SassoonInfant" w:cs="Fredoka"/>
                <w:b/>
                <w:bCs/>
                <w:noProof/>
                <w:sz w:val="40"/>
                <w:szCs w:val="38"/>
              </w:rPr>
              <w:drawing>
                <wp:anchor distT="0" distB="0" distL="114300" distR="114300" simplePos="0" relativeHeight="251659264" behindDoc="1" locked="0" layoutInCell="1" allowOverlap="1" wp14:anchorId="2CEF4DE4" wp14:editId="2CC098F6">
                  <wp:simplePos x="0" y="0"/>
                  <wp:positionH relativeFrom="column">
                    <wp:posOffset>84455</wp:posOffset>
                  </wp:positionH>
                  <wp:positionV relativeFrom="paragraph">
                    <wp:posOffset>578485</wp:posOffset>
                  </wp:positionV>
                  <wp:extent cx="1371600" cy="1287145"/>
                  <wp:effectExtent l="0" t="0" r="0" b="8255"/>
                  <wp:wrapTight wrapText="bothSides">
                    <wp:wrapPolygon edited="0">
                      <wp:start x="0" y="0"/>
                      <wp:lineTo x="0" y="21419"/>
                      <wp:lineTo x="21300" y="21419"/>
                      <wp:lineTo x="21300" y="0"/>
                      <wp:lineTo x="0" y="0"/>
                    </wp:wrapPolygon>
                  </wp:wrapTight>
                  <wp:docPr id="157879176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78791769" name="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2871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75AD2" w:rsidRPr="00406C92">
              <w:rPr>
                <w:rFonts w:ascii="SassoonInfant" w:hAnsi="SassoonInfant" w:cs="Fredoka"/>
                <w:b/>
                <w:bCs/>
                <w:sz w:val="40"/>
                <w:szCs w:val="38"/>
              </w:rPr>
              <w:t>Fundamentals</w:t>
            </w:r>
          </w:p>
          <w:p w14:paraId="3B62C237" w14:textId="39964D87" w:rsidR="00D12656" w:rsidRPr="00B2730F" w:rsidRDefault="00D12656" w:rsidP="00FB4464">
            <w:pPr>
              <w:jc w:val="center"/>
              <w:rPr>
                <w:rFonts w:ascii="SassoonInfant" w:hAnsi="SassoonInfant" w:cs="Fredoka"/>
                <w:b/>
                <w:bCs/>
              </w:rPr>
            </w:pPr>
          </w:p>
        </w:tc>
        <w:tc>
          <w:tcPr>
            <w:tcW w:w="1980" w:type="dxa"/>
            <w:vMerge w:val="restart"/>
            <w:textDirection w:val="btLr"/>
            <w:vAlign w:val="center"/>
          </w:tcPr>
          <w:p w14:paraId="56C18D9F" w14:textId="77777777" w:rsidR="00775AD2" w:rsidRPr="009035E0" w:rsidRDefault="00775AD2" w:rsidP="0066281E">
            <w:pPr>
              <w:pStyle w:val="NoSpacing"/>
              <w:ind w:left="113" w:right="113"/>
              <w:jc w:val="center"/>
              <w:rPr>
                <w:rFonts w:ascii="SassoonInfant" w:hAnsi="SassoonInfant" w:cs="Fredoka"/>
                <w:sz w:val="28"/>
                <w:szCs w:val="26"/>
              </w:rPr>
            </w:pPr>
            <w:r w:rsidRPr="009035E0">
              <w:rPr>
                <w:rFonts w:ascii="SassoonInfant" w:hAnsi="SassoonInfant" w:cs="Fredoka"/>
                <w:sz w:val="28"/>
                <w:szCs w:val="26"/>
              </w:rPr>
              <w:t>Substantive</w:t>
            </w:r>
          </w:p>
        </w:tc>
        <w:tc>
          <w:tcPr>
            <w:tcW w:w="6182" w:type="dxa"/>
            <w:vAlign w:val="center"/>
          </w:tcPr>
          <w:p w14:paraId="5A62FE34" w14:textId="386B3980" w:rsidR="00775AD2" w:rsidRPr="009035E0" w:rsidRDefault="00775AD2" w:rsidP="005B23B1">
            <w:pPr>
              <w:pStyle w:val="NoSpacing"/>
              <w:rPr>
                <w:rFonts w:ascii="SassoonInfant" w:hAnsi="SassoonInfant" w:cs="Fredoka"/>
                <w:sz w:val="28"/>
                <w:szCs w:val="26"/>
              </w:rPr>
            </w:pPr>
            <w:r w:rsidRPr="009035E0">
              <w:rPr>
                <w:rFonts w:ascii="SassoonInfant" w:hAnsi="SassoonInfant" w:cs="Fredoka"/>
                <w:sz w:val="28"/>
                <w:szCs w:val="26"/>
              </w:rPr>
              <w:t>Perform complex movement patterns with control (e.g. combine agility, balance, and coordination fluently).</w:t>
            </w:r>
          </w:p>
        </w:tc>
        <w:tc>
          <w:tcPr>
            <w:tcW w:w="1515" w:type="dxa"/>
            <w:tcBorders>
              <w:top w:val="single" w:sz="24" w:space="0" w:color="FFFFFF" w:themeColor="background1"/>
              <w:right w:val="single" w:sz="8" w:space="0" w:color="000000" w:themeColor="text1"/>
            </w:tcBorders>
          </w:tcPr>
          <w:p w14:paraId="22BEEAE2" w14:textId="77777777" w:rsidR="00775AD2" w:rsidRPr="00B2730F" w:rsidRDefault="00775AD2" w:rsidP="00FB4464">
            <w:pPr>
              <w:pStyle w:val="NoSpacing"/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24" w:space="0" w:color="FFFFFF" w:themeColor="background1"/>
              <w:left w:val="single" w:sz="8" w:space="0" w:color="000000" w:themeColor="text1"/>
              <w:right w:val="single" w:sz="8" w:space="0" w:color="000000" w:themeColor="text1"/>
            </w:tcBorders>
          </w:tcPr>
          <w:p w14:paraId="1145995A" w14:textId="77777777" w:rsidR="00775AD2" w:rsidRPr="00B2730F" w:rsidRDefault="00775AD2" w:rsidP="00FB4464">
            <w:pPr>
              <w:pStyle w:val="NoSpacing"/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775AD2" w:rsidRPr="00B2730F" w14:paraId="2478E694" w14:textId="77777777" w:rsidTr="5F4A3767">
        <w:trPr>
          <w:trHeight w:val="391"/>
        </w:trPr>
        <w:tc>
          <w:tcPr>
            <w:tcW w:w="2656" w:type="dxa"/>
            <w:vMerge/>
            <w:vAlign w:val="center"/>
          </w:tcPr>
          <w:p w14:paraId="53631E03" w14:textId="77777777" w:rsidR="00775AD2" w:rsidRPr="00B2730F" w:rsidRDefault="00775AD2" w:rsidP="00FB4464">
            <w:pPr>
              <w:ind w:left="360"/>
              <w:jc w:val="center"/>
              <w:rPr>
                <w:rFonts w:ascii="SassoonInfant" w:hAnsi="SassoonInfant" w:cs="Fredoka"/>
                <w:b/>
                <w:bCs/>
              </w:rPr>
            </w:pPr>
          </w:p>
        </w:tc>
        <w:tc>
          <w:tcPr>
            <w:tcW w:w="1980" w:type="dxa"/>
            <w:vMerge/>
            <w:textDirection w:val="btLr"/>
            <w:vAlign w:val="center"/>
          </w:tcPr>
          <w:p w14:paraId="1C8344B0" w14:textId="77777777" w:rsidR="00775AD2" w:rsidRPr="009035E0" w:rsidRDefault="00775AD2" w:rsidP="0066281E">
            <w:pPr>
              <w:pStyle w:val="NoSpacing"/>
              <w:numPr>
                <w:ilvl w:val="0"/>
                <w:numId w:val="14"/>
              </w:numPr>
              <w:ind w:right="113"/>
              <w:jc w:val="center"/>
              <w:rPr>
                <w:rFonts w:ascii="SassoonInfant" w:hAnsi="SassoonInfant" w:cs="Fredoka"/>
                <w:sz w:val="28"/>
                <w:szCs w:val="26"/>
              </w:rPr>
            </w:pPr>
          </w:p>
        </w:tc>
        <w:tc>
          <w:tcPr>
            <w:tcW w:w="6182" w:type="dxa"/>
            <w:vAlign w:val="center"/>
          </w:tcPr>
          <w:p w14:paraId="72EEE77B" w14:textId="36352B8E" w:rsidR="00775AD2" w:rsidRPr="009035E0" w:rsidRDefault="00775AD2" w:rsidP="005B23B1">
            <w:pPr>
              <w:pStyle w:val="NoSpacing"/>
              <w:rPr>
                <w:rFonts w:ascii="SassoonInfant" w:hAnsi="SassoonInfant" w:cs="Fredoka"/>
                <w:sz w:val="28"/>
                <w:szCs w:val="26"/>
              </w:rPr>
            </w:pPr>
            <w:r w:rsidRPr="009035E0">
              <w:rPr>
                <w:rFonts w:ascii="SassoonInfant" w:hAnsi="SassoonInfant" w:cs="Fredoka"/>
                <w:sz w:val="28"/>
                <w:szCs w:val="26"/>
              </w:rPr>
              <w:t>Demonstrate speed, power, and control in different activities.</w:t>
            </w:r>
          </w:p>
        </w:tc>
        <w:tc>
          <w:tcPr>
            <w:tcW w:w="1515" w:type="dxa"/>
          </w:tcPr>
          <w:p w14:paraId="523347D4" w14:textId="77777777" w:rsidR="00775AD2" w:rsidRPr="00B2730F" w:rsidRDefault="00775AD2" w:rsidP="00FB4464">
            <w:pPr>
              <w:pStyle w:val="NoSpacing"/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276" w:type="dxa"/>
          </w:tcPr>
          <w:p w14:paraId="14576A75" w14:textId="77777777" w:rsidR="00775AD2" w:rsidRPr="00B2730F" w:rsidRDefault="00775AD2" w:rsidP="00FB4464">
            <w:pPr>
              <w:pStyle w:val="NoSpacing"/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775AD2" w:rsidRPr="00B2730F" w14:paraId="51EA2157" w14:textId="77777777" w:rsidTr="5F4A3767">
        <w:trPr>
          <w:trHeight w:val="631"/>
        </w:trPr>
        <w:tc>
          <w:tcPr>
            <w:tcW w:w="2656" w:type="dxa"/>
            <w:vMerge/>
            <w:vAlign w:val="center"/>
          </w:tcPr>
          <w:p w14:paraId="4D327250" w14:textId="77777777" w:rsidR="00775AD2" w:rsidRPr="00B2730F" w:rsidRDefault="00775AD2" w:rsidP="00FB4464">
            <w:pPr>
              <w:ind w:left="360"/>
              <w:jc w:val="center"/>
              <w:rPr>
                <w:rFonts w:ascii="SassoonInfant" w:hAnsi="SassoonInfant" w:cs="Fredoka"/>
                <w:b/>
                <w:bCs/>
              </w:rPr>
            </w:pPr>
          </w:p>
        </w:tc>
        <w:tc>
          <w:tcPr>
            <w:tcW w:w="1980" w:type="dxa"/>
            <w:vMerge/>
            <w:textDirection w:val="btLr"/>
            <w:vAlign w:val="center"/>
          </w:tcPr>
          <w:p w14:paraId="235849E5" w14:textId="77777777" w:rsidR="00775AD2" w:rsidRPr="009035E0" w:rsidRDefault="00775AD2" w:rsidP="0066281E">
            <w:pPr>
              <w:pStyle w:val="NoSpacing"/>
              <w:numPr>
                <w:ilvl w:val="0"/>
                <w:numId w:val="14"/>
              </w:numPr>
              <w:ind w:right="113"/>
              <w:jc w:val="center"/>
              <w:rPr>
                <w:rFonts w:ascii="SassoonInfant" w:hAnsi="SassoonInfant" w:cs="Fredoka"/>
                <w:sz w:val="28"/>
                <w:szCs w:val="26"/>
              </w:rPr>
            </w:pPr>
          </w:p>
        </w:tc>
        <w:tc>
          <w:tcPr>
            <w:tcW w:w="6182" w:type="dxa"/>
            <w:vAlign w:val="center"/>
          </w:tcPr>
          <w:p w14:paraId="0D17A013" w14:textId="5FA8660F" w:rsidR="00775AD2" w:rsidRPr="009035E0" w:rsidRDefault="00775AD2" w:rsidP="005B23B1">
            <w:pPr>
              <w:pStyle w:val="NoSpacing"/>
              <w:rPr>
                <w:rFonts w:ascii="SassoonInfant" w:hAnsi="SassoonInfant" w:cs="Fredoka"/>
                <w:sz w:val="28"/>
                <w:szCs w:val="26"/>
              </w:rPr>
            </w:pPr>
            <w:r w:rsidRPr="009035E0">
              <w:rPr>
                <w:rFonts w:ascii="SassoonInfant" w:hAnsi="SassoonInfant" w:cs="Fredoka"/>
                <w:sz w:val="28"/>
                <w:szCs w:val="26"/>
              </w:rPr>
              <w:t>Apply movement skills effectively in competitive and non-competitive contexts.</w:t>
            </w:r>
          </w:p>
        </w:tc>
        <w:tc>
          <w:tcPr>
            <w:tcW w:w="1515" w:type="dxa"/>
          </w:tcPr>
          <w:p w14:paraId="5E64B01F" w14:textId="77777777" w:rsidR="00775AD2" w:rsidRPr="00B2730F" w:rsidRDefault="00775AD2" w:rsidP="00FB4464">
            <w:pPr>
              <w:pStyle w:val="NoSpacing"/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276" w:type="dxa"/>
          </w:tcPr>
          <w:p w14:paraId="57C59071" w14:textId="77777777" w:rsidR="00775AD2" w:rsidRPr="00B2730F" w:rsidRDefault="00775AD2" w:rsidP="00FB4464">
            <w:pPr>
              <w:pStyle w:val="NoSpacing"/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775AD2" w:rsidRPr="00B2730F" w14:paraId="35246403" w14:textId="77777777" w:rsidTr="5F4A3767">
        <w:trPr>
          <w:trHeight w:val="391"/>
        </w:trPr>
        <w:tc>
          <w:tcPr>
            <w:tcW w:w="2656" w:type="dxa"/>
            <w:vMerge/>
            <w:vAlign w:val="center"/>
          </w:tcPr>
          <w:p w14:paraId="4F853860" w14:textId="77777777" w:rsidR="00775AD2" w:rsidRPr="00B2730F" w:rsidRDefault="00775AD2" w:rsidP="00FB4464">
            <w:pPr>
              <w:ind w:left="360"/>
              <w:jc w:val="center"/>
              <w:rPr>
                <w:rFonts w:ascii="SassoonInfant" w:hAnsi="SassoonInfant" w:cs="Fredoka"/>
                <w:b/>
                <w:bCs/>
              </w:rPr>
            </w:pPr>
          </w:p>
        </w:tc>
        <w:tc>
          <w:tcPr>
            <w:tcW w:w="1980" w:type="dxa"/>
            <w:vMerge w:val="restart"/>
            <w:tcBorders>
              <w:top w:val="single" w:sz="8" w:space="0" w:color="0F3F21"/>
            </w:tcBorders>
            <w:textDirection w:val="btLr"/>
            <w:vAlign w:val="center"/>
          </w:tcPr>
          <w:p w14:paraId="44D0A739" w14:textId="77777777" w:rsidR="00775AD2" w:rsidRPr="009035E0" w:rsidRDefault="00775AD2" w:rsidP="0066281E">
            <w:pPr>
              <w:pStyle w:val="NoSpacing"/>
              <w:ind w:left="113" w:right="113"/>
              <w:jc w:val="center"/>
              <w:rPr>
                <w:rFonts w:ascii="SassoonInfant" w:hAnsi="SassoonInfant" w:cs="Fredoka"/>
                <w:sz w:val="28"/>
                <w:szCs w:val="26"/>
              </w:rPr>
            </w:pPr>
            <w:r w:rsidRPr="009035E0">
              <w:rPr>
                <w:rFonts w:ascii="SassoonInfant" w:hAnsi="SassoonInfant" w:cs="Fredoka"/>
                <w:sz w:val="28"/>
                <w:szCs w:val="26"/>
              </w:rPr>
              <w:t>Disciplinary</w:t>
            </w:r>
          </w:p>
        </w:tc>
        <w:tc>
          <w:tcPr>
            <w:tcW w:w="6182" w:type="dxa"/>
            <w:tcBorders>
              <w:top w:val="single" w:sz="8" w:space="0" w:color="0F3F21"/>
            </w:tcBorders>
            <w:vAlign w:val="center"/>
          </w:tcPr>
          <w:p w14:paraId="13AC0236" w14:textId="02048277" w:rsidR="00775AD2" w:rsidRPr="009035E0" w:rsidRDefault="00775AD2" w:rsidP="005B23B1">
            <w:pPr>
              <w:pStyle w:val="NoSpacing"/>
              <w:rPr>
                <w:rFonts w:ascii="SassoonInfant" w:hAnsi="SassoonInfant" w:cs="Fredoka"/>
                <w:sz w:val="28"/>
                <w:szCs w:val="26"/>
              </w:rPr>
            </w:pPr>
            <w:r w:rsidRPr="009035E0">
              <w:rPr>
                <w:rFonts w:ascii="SassoonInfant" w:hAnsi="SassoonInfant" w:cs="Fredoka"/>
                <w:sz w:val="28"/>
                <w:szCs w:val="26"/>
              </w:rPr>
              <w:t>To know how to select and adapt movements to suit different challenges or activities.</w:t>
            </w:r>
          </w:p>
        </w:tc>
        <w:tc>
          <w:tcPr>
            <w:tcW w:w="1515" w:type="dxa"/>
            <w:tcBorders>
              <w:top w:val="single" w:sz="8" w:space="0" w:color="0F3F21"/>
            </w:tcBorders>
          </w:tcPr>
          <w:p w14:paraId="48DD968D" w14:textId="77777777" w:rsidR="00775AD2" w:rsidRPr="00B2730F" w:rsidRDefault="00775AD2" w:rsidP="00FB4464">
            <w:pPr>
              <w:pStyle w:val="NoSpacing"/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8" w:space="0" w:color="0F3F21"/>
            </w:tcBorders>
          </w:tcPr>
          <w:p w14:paraId="77E57D41" w14:textId="77777777" w:rsidR="00775AD2" w:rsidRPr="00B2730F" w:rsidRDefault="00775AD2" w:rsidP="00FB4464">
            <w:pPr>
              <w:pStyle w:val="NoSpacing"/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775AD2" w:rsidRPr="00B2730F" w14:paraId="2FF885DD" w14:textId="77777777" w:rsidTr="5F4A3767">
        <w:trPr>
          <w:trHeight w:val="586"/>
        </w:trPr>
        <w:tc>
          <w:tcPr>
            <w:tcW w:w="2656" w:type="dxa"/>
            <w:vMerge/>
            <w:vAlign w:val="center"/>
          </w:tcPr>
          <w:p w14:paraId="501D8534" w14:textId="77777777" w:rsidR="00775AD2" w:rsidRPr="00B2730F" w:rsidRDefault="00775AD2" w:rsidP="00FB4464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</w:p>
        </w:tc>
        <w:tc>
          <w:tcPr>
            <w:tcW w:w="1980" w:type="dxa"/>
            <w:vMerge/>
            <w:textDirection w:val="btLr"/>
            <w:vAlign w:val="center"/>
          </w:tcPr>
          <w:p w14:paraId="178C0BFC" w14:textId="77777777" w:rsidR="00775AD2" w:rsidRPr="009035E0" w:rsidRDefault="00775AD2" w:rsidP="0066281E">
            <w:pPr>
              <w:pStyle w:val="NoSpacing"/>
              <w:numPr>
                <w:ilvl w:val="0"/>
                <w:numId w:val="14"/>
              </w:numPr>
              <w:ind w:right="113"/>
              <w:jc w:val="center"/>
              <w:rPr>
                <w:rFonts w:ascii="SassoonInfant" w:hAnsi="SassoonInfant" w:cs="Fredoka"/>
                <w:sz w:val="28"/>
                <w:szCs w:val="26"/>
              </w:rPr>
            </w:pPr>
          </w:p>
        </w:tc>
        <w:tc>
          <w:tcPr>
            <w:tcW w:w="6182" w:type="dxa"/>
            <w:vAlign w:val="center"/>
          </w:tcPr>
          <w:p w14:paraId="72B49231" w14:textId="63F6FDC5" w:rsidR="00775AD2" w:rsidRPr="009035E0" w:rsidRDefault="00775AD2" w:rsidP="005B23B1">
            <w:pPr>
              <w:pStyle w:val="NoSpacing"/>
              <w:rPr>
                <w:rFonts w:ascii="SassoonInfant" w:hAnsi="SassoonInfant" w:cs="Fredoka"/>
                <w:sz w:val="28"/>
                <w:szCs w:val="26"/>
              </w:rPr>
            </w:pPr>
            <w:r w:rsidRPr="009035E0">
              <w:rPr>
                <w:rFonts w:ascii="SassoonInfant" w:hAnsi="SassoonInfant" w:cs="Fredoka"/>
                <w:sz w:val="28"/>
                <w:szCs w:val="26"/>
              </w:rPr>
              <w:t>To know how to analyse how technique, balance, and coordination affect performance.</w:t>
            </w:r>
          </w:p>
        </w:tc>
        <w:tc>
          <w:tcPr>
            <w:tcW w:w="1515" w:type="dxa"/>
          </w:tcPr>
          <w:p w14:paraId="1459653A" w14:textId="77777777" w:rsidR="00775AD2" w:rsidRPr="00B2730F" w:rsidRDefault="00775AD2" w:rsidP="00FB4464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276" w:type="dxa"/>
          </w:tcPr>
          <w:p w14:paraId="448D2CA0" w14:textId="77777777" w:rsidR="00775AD2" w:rsidRPr="00B2730F" w:rsidRDefault="00775AD2" w:rsidP="00FB4464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775AD2" w:rsidRPr="00B2730F" w14:paraId="6DCD9301" w14:textId="77777777" w:rsidTr="5F4A3767">
        <w:trPr>
          <w:trHeight w:val="586"/>
        </w:trPr>
        <w:tc>
          <w:tcPr>
            <w:tcW w:w="2656" w:type="dxa"/>
            <w:vMerge/>
            <w:vAlign w:val="center"/>
          </w:tcPr>
          <w:p w14:paraId="6C343783" w14:textId="77777777" w:rsidR="00775AD2" w:rsidRPr="00B2730F" w:rsidRDefault="00775AD2" w:rsidP="00FB4464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</w:p>
        </w:tc>
        <w:tc>
          <w:tcPr>
            <w:tcW w:w="1980" w:type="dxa"/>
            <w:vMerge/>
            <w:textDirection w:val="btLr"/>
            <w:vAlign w:val="center"/>
          </w:tcPr>
          <w:p w14:paraId="2A42A0B1" w14:textId="77777777" w:rsidR="00775AD2" w:rsidRPr="009035E0" w:rsidRDefault="00775AD2" w:rsidP="0066281E">
            <w:pPr>
              <w:pStyle w:val="NoSpacing"/>
              <w:numPr>
                <w:ilvl w:val="0"/>
                <w:numId w:val="14"/>
              </w:numPr>
              <w:ind w:right="113"/>
              <w:jc w:val="center"/>
              <w:rPr>
                <w:rFonts w:ascii="SassoonInfant" w:hAnsi="SassoonInfant" w:cs="Fredoka"/>
                <w:sz w:val="28"/>
                <w:szCs w:val="26"/>
              </w:rPr>
            </w:pPr>
          </w:p>
        </w:tc>
        <w:tc>
          <w:tcPr>
            <w:tcW w:w="6182" w:type="dxa"/>
            <w:vAlign w:val="center"/>
          </w:tcPr>
          <w:p w14:paraId="591B62C4" w14:textId="4EE521E5" w:rsidR="00775AD2" w:rsidRPr="009035E0" w:rsidRDefault="00775AD2" w:rsidP="005B23B1">
            <w:pPr>
              <w:pStyle w:val="NoSpacing"/>
              <w:rPr>
                <w:rFonts w:ascii="SassoonInfant" w:hAnsi="SassoonInfant" w:cs="Fredoka"/>
                <w:sz w:val="28"/>
                <w:szCs w:val="26"/>
              </w:rPr>
            </w:pPr>
            <w:r w:rsidRPr="009035E0">
              <w:rPr>
                <w:rFonts w:ascii="SassoonInfant" w:hAnsi="SassoonInfant" w:cs="Fredoka"/>
                <w:sz w:val="28"/>
                <w:szCs w:val="26"/>
              </w:rPr>
              <w:t>To know how to independently identify and apply ways to improve efficiency and performance.</w:t>
            </w:r>
          </w:p>
        </w:tc>
        <w:tc>
          <w:tcPr>
            <w:tcW w:w="1515" w:type="dxa"/>
          </w:tcPr>
          <w:p w14:paraId="0AA8E973" w14:textId="77777777" w:rsidR="00775AD2" w:rsidRPr="00B2730F" w:rsidRDefault="00775AD2" w:rsidP="00FB4464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276" w:type="dxa"/>
          </w:tcPr>
          <w:p w14:paraId="0D109801" w14:textId="77777777" w:rsidR="00775AD2" w:rsidRPr="00B2730F" w:rsidRDefault="00775AD2" w:rsidP="00FB4464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775AD2" w:rsidRPr="00B2730F" w14:paraId="6C43458C" w14:textId="77777777" w:rsidTr="5F4A3767">
        <w:trPr>
          <w:trHeight w:val="586"/>
        </w:trPr>
        <w:tc>
          <w:tcPr>
            <w:tcW w:w="2656" w:type="dxa"/>
            <w:vMerge w:val="restart"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66128BD8" w14:textId="6603EFFA" w:rsidR="00775AD2" w:rsidRDefault="00C10810" w:rsidP="00F62369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  <w:r w:rsidRPr="009313DE">
              <w:rPr>
                <w:rFonts w:ascii="SassoonInfant" w:hAnsi="SassoonInfant" w:cs="Fredoka"/>
                <w:b/>
                <w:bCs/>
                <w:noProof/>
                <w:sz w:val="40"/>
                <w:szCs w:val="40"/>
              </w:rPr>
              <w:drawing>
                <wp:anchor distT="0" distB="0" distL="114300" distR="114300" simplePos="0" relativeHeight="251661312" behindDoc="1" locked="0" layoutInCell="1" allowOverlap="1" wp14:anchorId="4E960904" wp14:editId="64BA171A">
                  <wp:simplePos x="0" y="0"/>
                  <wp:positionH relativeFrom="column">
                    <wp:posOffset>106045</wp:posOffset>
                  </wp:positionH>
                  <wp:positionV relativeFrom="paragraph">
                    <wp:posOffset>541655</wp:posOffset>
                  </wp:positionV>
                  <wp:extent cx="1315085" cy="1179830"/>
                  <wp:effectExtent l="0" t="0" r="0" b="1270"/>
                  <wp:wrapTight wrapText="bothSides">
                    <wp:wrapPolygon edited="0">
                      <wp:start x="0" y="0"/>
                      <wp:lineTo x="0" y="21274"/>
                      <wp:lineTo x="21277" y="21274"/>
                      <wp:lineTo x="21277" y="0"/>
                      <wp:lineTo x="0" y="0"/>
                    </wp:wrapPolygon>
                  </wp:wrapTight>
                  <wp:docPr id="119040913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0409132" name="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5085" cy="11798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75AD2" w:rsidRPr="00B2730F">
              <w:rPr>
                <w:rFonts w:ascii="SassoonInfant" w:hAnsi="SassoonInfant" w:cs="Fredoka"/>
                <w:b/>
                <w:bCs/>
                <w:sz w:val="40"/>
                <w:szCs w:val="40"/>
              </w:rPr>
              <w:t>Gymnastics</w:t>
            </w:r>
          </w:p>
          <w:p w14:paraId="2910B43E" w14:textId="179FBC35" w:rsidR="00C10810" w:rsidRPr="00B2730F" w:rsidRDefault="00C10810" w:rsidP="00F62369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</w:p>
        </w:tc>
        <w:tc>
          <w:tcPr>
            <w:tcW w:w="1980" w:type="dxa"/>
            <w:vMerge w:val="restart"/>
            <w:tcBorders>
              <w:top w:val="single" w:sz="24" w:space="0" w:color="0F3F21"/>
            </w:tcBorders>
            <w:textDirection w:val="btLr"/>
            <w:vAlign w:val="center"/>
          </w:tcPr>
          <w:p w14:paraId="00DF830C" w14:textId="77777777" w:rsidR="00775AD2" w:rsidRPr="009035E0" w:rsidRDefault="00775AD2" w:rsidP="0066281E">
            <w:pPr>
              <w:ind w:left="113" w:right="113"/>
              <w:jc w:val="center"/>
              <w:rPr>
                <w:rFonts w:ascii="SassoonInfant" w:hAnsi="SassoonInfant" w:cs="Fredoka"/>
                <w:sz w:val="28"/>
                <w:szCs w:val="26"/>
              </w:rPr>
            </w:pPr>
            <w:r w:rsidRPr="009035E0">
              <w:rPr>
                <w:rFonts w:ascii="SassoonInfant" w:hAnsi="SassoonInfant" w:cs="Fredoka"/>
                <w:sz w:val="28"/>
                <w:szCs w:val="26"/>
              </w:rPr>
              <w:t>Substantive</w:t>
            </w:r>
          </w:p>
        </w:tc>
        <w:tc>
          <w:tcPr>
            <w:tcW w:w="6182" w:type="dxa"/>
            <w:tcBorders>
              <w:top w:val="single" w:sz="24" w:space="0" w:color="0F3F21"/>
            </w:tcBorders>
            <w:vAlign w:val="center"/>
          </w:tcPr>
          <w:p w14:paraId="19B312A4" w14:textId="2146F0D6" w:rsidR="00775AD2" w:rsidRPr="009035E0" w:rsidRDefault="00775AD2" w:rsidP="005B23B1">
            <w:pPr>
              <w:rPr>
                <w:rFonts w:ascii="SassoonInfant" w:hAnsi="SassoonInfant" w:cs="Fredoka"/>
                <w:sz w:val="28"/>
                <w:szCs w:val="26"/>
              </w:rPr>
            </w:pPr>
            <w:r w:rsidRPr="009035E0">
              <w:rPr>
                <w:rFonts w:ascii="SassoonInfant" w:hAnsi="SassoonInfant" w:cs="Fredoka"/>
                <w:sz w:val="28"/>
                <w:szCs w:val="26"/>
              </w:rPr>
              <w:t>Perform complex sequences with a range of actions (balances, rolls, jumps, rotations).</w:t>
            </w:r>
          </w:p>
        </w:tc>
        <w:tc>
          <w:tcPr>
            <w:tcW w:w="1515" w:type="dxa"/>
            <w:tcBorders>
              <w:top w:val="single" w:sz="24" w:space="0" w:color="0F3F21"/>
            </w:tcBorders>
          </w:tcPr>
          <w:p w14:paraId="05DEE8A9" w14:textId="77777777" w:rsidR="00775AD2" w:rsidRPr="00B2730F" w:rsidRDefault="00775AD2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24" w:space="0" w:color="0F3F21"/>
            </w:tcBorders>
          </w:tcPr>
          <w:p w14:paraId="53905A85" w14:textId="77777777" w:rsidR="00775AD2" w:rsidRPr="00B2730F" w:rsidRDefault="00775AD2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775AD2" w:rsidRPr="00B2730F" w14:paraId="48F974D4" w14:textId="77777777" w:rsidTr="5F4A3767">
        <w:trPr>
          <w:trHeight w:val="586"/>
        </w:trPr>
        <w:tc>
          <w:tcPr>
            <w:tcW w:w="2656" w:type="dxa"/>
            <w:vMerge/>
            <w:vAlign w:val="center"/>
          </w:tcPr>
          <w:p w14:paraId="6BD008B0" w14:textId="77777777" w:rsidR="00775AD2" w:rsidRPr="00B2730F" w:rsidRDefault="00775AD2" w:rsidP="00F62369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</w:p>
        </w:tc>
        <w:tc>
          <w:tcPr>
            <w:tcW w:w="1980" w:type="dxa"/>
            <w:vMerge/>
            <w:textDirection w:val="btLr"/>
            <w:vAlign w:val="center"/>
          </w:tcPr>
          <w:p w14:paraId="26EA3975" w14:textId="77777777" w:rsidR="00775AD2" w:rsidRPr="009035E0" w:rsidRDefault="00775AD2" w:rsidP="0066281E">
            <w:pPr>
              <w:ind w:left="113" w:right="113"/>
              <w:jc w:val="center"/>
              <w:rPr>
                <w:rFonts w:ascii="SassoonInfant" w:hAnsi="SassoonInfant" w:cs="Fredoka"/>
                <w:sz w:val="28"/>
                <w:szCs w:val="26"/>
              </w:rPr>
            </w:pPr>
          </w:p>
        </w:tc>
        <w:tc>
          <w:tcPr>
            <w:tcW w:w="6182" w:type="dxa"/>
            <w:vAlign w:val="center"/>
          </w:tcPr>
          <w:p w14:paraId="02AAF82D" w14:textId="7B26A790" w:rsidR="00775AD2" w:rsidRPr="009035E0" w:rsidRDefault="00775AD2" w:rsidP="005B23B1">
            <w:pPr>
              <w:rPr>
                <w:rFonts w:ascii="SassoonInfant" w:hAnsi="SassoonInfant" w:cs="Fredoka"/>
                <w:sz w:val="28"/>
                <w:szCs w:val="26"/>
              </w:rPr>
            </w:pPr>
            <w:r w:rsidRPr="009035E0">
              <w:rPr>
                <w:rFonts w:ascii="SassoonInfant" w:hAnsi="SassoonInfant" w:cs="Fredoka"/>
                <w:sz w:val="28"/>
                <w:szCs w:val="26"/>
              </w:rPr>
              <w:t>Show control, precision, and fluency when linking movements.</w:t>
            </w:r>
          </w:p>
        </w:tc>
        <w:tc>
          <w:tcPr>
            <w:tcW w:w="1515" w:type="dxa"/>
          </w:tcPr>
          <w:p w14:paraId="73FF9270" w14:textId="77777777" w:rsidR="00775AD2" w:rsidRPr="00B2730F" w:rsidRDefault="00775AD2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276" w:type="dxa"/>
          </w:tcPr>
          <w:p w14:paraId="2EA1C675" w14:textId="77777777" w:rsidR="00775AD2" w:rsidRPr="00B2730F" w:rsidRDefault="00775AD2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775AD2" w:rsidRPr="00B2730F" w14:paraId="6CCD78E2" w14:textId="77777777" w:rsidTr="5F4A3767">
        <w:trPr>
          <w:trHeight w:val="586"/>
        </w:trPr>
        <w:tc>
          <w:tcPr>
            <w:tcW w:w="2656" w:type="dxa"/>
            <w:vMerge/>
            <w:vAlign w:val="center"/>
          </w:tcPr>
          <w:p w14:paraId="2503BDD6" w14:textId="77777777" w:rsidR="00775AD2" w:rsidRPr="00B2730F" w:rsidRDefault="00775AD2" w:rsidP="00F62369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</w:p>
        </w:tc>
        <w:tc>
          <w:tcPr>
            <w:tcW w:w="1980" w:type="dxa"/>
            <w:vMerge/>
            <w:textDirection w:val="btLr"/>
            <w:vAlign w:val="center"/>
          </w:tcPr>
          <w:p w14:paraId="1B9685E6" w14:textId="77777777" w:rsidR="00775AD2" w:rsidRPr="009035E0" w:rsidRDefault="00775AD2" w:rsidP="0066281E">
            <w:pPr>
              <w:ind w:left="113" w:right="113"/>
              <w:jc w:val="center"/>
              <w:rPr>
                <w:rFonts w:ascii="SassoonInfant" w:hAnsi="SassoonInfant" w:cs="Fredoka"/>
                <w:sz w:val="28"/>
                <w:szCs w:val="26"/>
              </w:rPr>
            </w:pPr>
          </w:p>
        </w:tc>
        <w:tc>
          <w:tcPr>
            <w:tcW w:w="6182" w:type="dxa"/>
            <w:vAlign w:val="center"/>
          </w:tcPr>
          <w:p w14:paraId="568476A5" w14:textId="77777777" w:rsidR="00775AD2" w:rsidRPr="00EA7CB6" w:rsidRDefault="00775AD2" w:rsidP="00EA7CB6">
            <w:pPr>
              <w:rPr>
                <w:rFonts w:ascii="SassoonInfant" w:hAnsi="SassoonInfant" w:cs="Fredoka"/>
                <w:sz w:val="28"/>
                <w:szCs w:val="26"/>
              </w:rPr>
            </w:pPr>
            <w:r w:rsidRPr="00EA7CB6">
              <w:rPr>
                <w:rFonts w:ascii="SassoonInfant" w:hAnsi="SassoonInfant" w:cs="Fredoka"/>
                <w:sz w:val="28"/>
                <w:szCs w:val="26"/>
              </w:rPr>
              <w:t>Use apparatus creatively and safely.</w:t>
            </w:r>
          </w:p>
          <w:p w14:paraId="789B8325" w14:textId="2BF0EA8D" w:rsidR="00775AD2" w:rsidRPr="009035E0" w:rsidRDefault="00775AD2" w:rsidP="005B23B1">
            <w:pPr>
              <w:rPr>
                <w:rFonts w:ascii="SassoonInfant" w:hAnsi="SassoonInfant" w:cs="Fredoka"/>
                <w:sz w:val="28"/>
                <w:szCs w:val="26"/>
              </w:rPr>
            </w:pPr>
          </w:p>
        </w:tc>
        <w:tc>
          <w:tcPr>
            <w:tcW w:w="1515" w:type="dxa"/>
          </w:tcPr>
          <w:p w14:paraId="0103244C" w14:textId="77777777" w:rsidR="00775AD2" w:rsidRPr="00B2730F" w:rsidRDefault="00775AD2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276" w:type="dxa"/>
          </w:tcPr>
          <w:p w14:paraId="709422D7" w14:textId="77777777" w:rsidR="00775AD2" w:rsidRPr="00B2730F" w:rsidRDefault="00775AD2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775AD2" w:rsidRPr="00B2730F" w14:paraId="5007857F" w14:textId="77777777" w:rsidTr="5F4A3767">
        <w:trPr>
          <w:trHeight w:val="586"/>
        </w:trPr>
        <w:tc>
          <w:tcPr>
            <w:tcW w:w="2656" w:type="dxa"/>
            <w:vMerge/>
            <w:vAlign w:val="center"/>
          </w:tcPr>
          <w:p w14:paraId="57920AC7" w14:textId="77777777" w:rsidR="00775AD2" w:rsidRPr="00B2730F" w:rsidRDefault="00775AD2" w:rsidP="00F62369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</w:p>
        </w:tc>
        <w:tc>
          <w:tcPr>
            <w:tcW w:w="1980" w:type="dxa"/>
            <w:vMerge w:val="restart"/>
            <w:textDirection w:val="btLr"/>
            <w:vAlign w:val="center"/>
          </w:tcPr>
          <w:p w14:paraId="18B46B35" w14:textId="77777777" w:rsidR="00775AD2" w:rsidRPr="009035E0" w:rsidRDefault="00775AD2" w:rsidP="0066281E">
            <w:pPr>
              <w:ind w:left="113" w:right="113"/>
              <w:jc w:val="center"/>
              <w:rPr>
                <w:rFonts w:ascii="SassoonInfant" w:hAnsi="SassoonInfant" w:cs="Fredoka"/>
                <w:sz w:val="28"/>
                <w:szCs w:val="26"/>
              </w:rPr>
            </w:pPr>
            <w:r w:rsidRPr="009035E0">
              <w:rPr>
                <w:rFonts w:ascii="SassoonInfant" w:hAnsi="SassoonInfant" w:cs="Fredoka"/>
                <w:sz w:val="28"/>
                <w:szCs w:val="26"/>
              </w:rPr>
              <w:t>Disciplinary</w:t>
            </w:r>
          </w:p>
        </w:tc>
        <w:tc>
          <w:tcPr>
            <w:tcW w:w="6182" w:type="dxa"/>
            <w:vAlign w:val="center"/>
          </w:tcPr>
          <w:p w14:paraId="5C818DD8" w14:textId="52E8F4C1" w:rsidR="00775AD2" w:rsidRPr="009035E0" w:rsidRDefault="00775AD2" w:rsidP="00DA62E1">
            <w:pPr>
              <w:rPr>
                <w:rFonts w:ascii="SassoonInfant" w:hAnsi="SassoonInfant" w:cs="Fredoka"/>
                <w:sz w:val="28"/>
                <w:szCs w:val="26"/>
              </w:rPr>
            </w:pPr>
            <w:r w:rsidRPr="009035E0">
              <w:rPr>
                <w:rFonts w:ascii="SassoonInfant" w:hAnsi="SassoonInfant" w:cs="Fredoka"/>
                <w:sz w:val="28"/>
                <w:szCs w:val="26"/>
              </w:rPr>
              <w:t>To know how to critically evaluate sequences using criteria (control, extension, fluency).</w:t>
            </w:r>
          </w:p>
        </w:tc>
        <w:tc>
          <w:tcPr>
            <w:tcW w:w="1515" w:type="dxa"/>
          </w:tcPr>
          <w:p w14:paraId="712B7D25" w14:textId="77777777" w:rsidR="00775AD2" w:rsidRPr="00B2730F" w:rsidRDefault="00775AD2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276" w:type="dxa"/>
          </w:tcPr>
          <w:p w14:paraId="2C6CE0F0" w14:textId="77777777" w:rsidR="00775AD2" w:rsidRPr="00B2730F" w:rsidRDefault="00775AD2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775AD2" w:rsidRPr="00B2730F" w14:paraId="2331D3E9" w14:textId="77777777" w:rsidTr="5F4A3767">
        <w:trPr>
          <w:trHeight w:val="586"/>
        </w:trPr>
        <w:tc>
          <w:tcPr>
            <w:tcW w:w="2656" w:type="dxa"/>
            <w:vMerge/>
            <w:vAlign w:val="center"/>
          </w:tcPr>
          <w:p w14:paraId="4B992A5C" w14:textId="77777777" w:rsidR="00775AD2" w:rsidRPr="00B2730F" w:rsidRDefault="00775AD2" w:rsidP="00F62369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</w:p>
        </w:tc>
        <w:tc>
          <w:tcPr>
            <w:tcW w:w="1980" w:type="dxa"/>
            <w:vMerge/>
            <w:textDirection w:val="btLr"/>
            <w:vAlign w:val="center"/>
          </w:tcPr>
          <w:p w14:paraId="4DFAE15D" w14:textId="77777777" w:rsidR="00775AD2" w:rsidRPr="009035E0" w:rsidRDefault="00775AD2" w:rsidP="0066281E">
            <w:pPr>
              <w:ind w:left="113" w:right="113"/>
              <w:jc w:val="center"/>
              <w:rPr>
                <w:rFonts w:ascii="SassoonInfant" w:hAnsi="SassoonInfant" w:cs="Fredoka"/>
                <w:sz w:val="28"/>
                <w:szCs w:val="26"/>
              </w:rPr>
            </w:pPr>
          </w:p>
        </w:tc>
        <w:tc>
          <w:tcPr>
            <w:tcW w:w="6182" w:type="dxa"/>
            <w:vAlign w:val="center"/>
          </w:tcPr>
          <w:p w14:paraId="2CA493BD" w14:textId="5CB2EEA1" w:rsidR="00775AD2" w:rsidRPr="009035E0" w:rsidRDefault="00775AD2" w:rsidP="00140F94">
            <w:pPr>
              <w:rPr>
                <w:rFonts w:ascii="SassoonInfant" w:hAnsi="SassoonInfant" w:cs="Fredoka"/>
                <w:sz w:val="28"/>
                <w:szCs w:val="26"/>
              </w:rPr>
            </w:pPr>
            <w:r w:rsidRPr="009035E0">
              <w:rPr>
                <w:rFonts w:ascii="SassoonInfant" w:hAnsi="SassoonInfant" w:cs="Fredoka"/>
                <w:sz w:val="28"/>
                <w:szCs w:val="26"/>
              </w:rPr>
              <w:t>To know how to refine performance by adjusting timing, dynamics, and body tension.</w:t>
            </w:r>
          </w:p>
        </w:tc>
        <w:tc>
          <w:tcPr>
            <w:tcW w:w="1515" w:type="dxa"/>
          </w:tcPr>
          <w:p w14:paraId="40C4832A" w14:textId="77777777" w:rsidR="00775AD2" w:rsidRPr="00B2730F" w:rsidRDefault="00775AD2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276" w:type="dxa"/>
          </w:tcPr>
          <w:p w14:paraId="4DE8C35D" w14:textId="77777777" w:rsidR="00775AD2" w:rsidRPr="00B2730F" w:rsidRDefault="00775AD2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775AD2" w:rsidRPr="00B2730F" w14:paraId="6771D655" w14:textId="77777777" w:rsidTr="5F4A3767">
        <w:trPr>
          <w:trHeight w:val="586"/>
        </w:trPr>
        <w:tc>
          <w:tcPr>
            <w:tcW w:w="2656" w:type="dxa"/>
            <w:vMerge/>
            <w:vAlign w:val="center"/>
          </w:tcPr>
          <w:p w14:paraId="499B48B7" w14:textId="77777777" w:rsidR="00775AD2" w:rsidRPr="00B2730F" w:rsidRDefault="00775AD2" w:rsidP="00F62369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</w:p>
        </w:tc>
        <w:tc>
          <w:tcPr>
            <w:tcW w:w="1980" w:type="dxa"/>
            <w:vMerge/>
            <w:textDirection w:val="btLr"/>
            <w:vAlign w:val="center"/>
          </w:tcPr>
          <w:p w14:paraId="654181B9" w14:textId="77777777" w:rsidR="00775AD2" w:rsidRPr="009035E0" w:rsidRDefault="00775AD2" w:rsidP="0066281E">
            <w:pPr>
              <w:ind w:left="113" w:right="113"/>
              <w:jc w:val="center"/>
              <w:rPr>
                <w:rFonts w:ascii="SassoonInfant" w:hAnsi="SassoonInfant" w:cs="Fredoka"/>
                <w:sz w:val="28"/>
                <w:szCs w:val="26"/>
              </w:rPr>
            </w:pPr>
          </w:p>
        </w:tc>
        <w:tc>
          <w:tcPr>
            <w:tcW w:w="6182" w:type="dxa"/>
            <w:vAlign w:val="center"/>
          </w:tcPr>
          <w:p w14:paraId="1D1A8FF8" w14:textId="55AD7D7A" w:rsidR="00775AD2" w:rsidRPr="009035E0" w:rsidRDefault="00775AD2" w:rsidP="00140F94">
            <w:pPr>
              <w:rPr>
                <w:rFonts w:ascii="SassoonInfant" w:hAnsi="SassoonInfant" w:cs="Fredoka"/>
                <w:sz w:val="28"/>
                <w:szCs w:val="26"/>
              </w:rPr>
            </w:pPr>
            <w:r w:rsidRPr="009035E0">
              <w:rPr>
                <w:rFonts w:ascii="SassoonInfant" w:hAnsi="SassoonInfant" w:cs="Fredoka"/>
                <w:sz w:val="28"/>
                <w:szCs w:val="26"/>
              </w:rPr>
              <w:t>To know how to justify choices of movements and transitions.</w:t>
            </w:r>
          </w:p>
        </w:tc>
        <w:tc>
          <w:tcPr>
            <w:tcW w:w="1515" w:type="dxa"/>
          </w:tcPr>
          <w:p w14:paraId="1F11D6F1" w14:textId="77777777" w:rsidR="00775AD2" w:rsidRPr="00B2730F" w:rsidRDefault="00775AD2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276" w:type="dxa"/>
          </w:tcPr>
          <w:p w14:paraId="0A6F97B9" w14:textId="77777777" w:rsidR="00775AD2" w:rsidRPr="00B2730F" w:rsidRDefault="00775AD2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775AD2" w:rsidRPr="00B2730F" w14:paraId="4F4503B5" w14:textId="77777777" w:rsidTr="5F4A3767">
        <w:trPr>
          <w:trHeight w:val="659"/>
        </w:trPr>
        <w:tc>
          <w:tcPr>
            <w:tcW w:w="2656" w:type="dxa"/>
            <w:vMerge w:val="restart"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4B6B7BCB" w14:textId="6F6E333E" w:rsidR="00775AD2" w:rsidRPr="00406C92" w:rsidRDefault="00227919" w:rsidP="00F62369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2"/>
              </w:rPr>
            </w:pPr>
            <w:r w:rsidRPr="00406C92">
              <w:rPr>
                <w:rFonts w:ascii="SassoonInfant" w:hAnsi="SassoonInfant" w:cs="Fredoka"/>
                <w:b/>
                <w:bCs/>
                <w:noProof/>
                <w:sz w:val="40"/>
                <w:szCs w:val="42"/>
              </w:rPr>
              <w:drawing>
                <wp:anchor distT="0" distB="0" distL="114300" distR="114300" simplePos="0" relativeHeight="251662336" behindDoc="1" locked="0" layoutInCell="1" allowOverlap="1" wp14:anchorId="1DDB801E" wp14:editId="71B0BB78">
                  <wp:simplePos x="0" y="0"/>
                  <wp:positionH relativeFrom="column">
                    <wp:posOffset>51435</wp:posOffset>
                  </wp:positionH>
                  <wp:positionV relativeFrom="paragraph">
                    <wp:posOffset>539750</wp:posOffset>
                  </wp:positionV>
                  <wp:extent cx="1456055" cy="1244600"/>
                  <wp:effectExtent l="0" t="0" r="0" b="0"/>
                  <wp:wrapTight wrapText="bothSides">
                    <wp:wrapPolygon edited="0">
                      <wp:start x="0" y="0"/>
                      <wp:lineTo x="0" y="21159"/>
                      <wp:lineTo x="21195" y="21159"/>
                      <wp:lineTo x="21195" y="0"/>
                      <wp:lineTo x="0" y="0"/>
                    </wp:wrapPolygon>
                  </wp:wrapTight>
                  <wp:docPr id="99409000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4090005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6055" cy="1244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75AD2" w:rsidRPr="00406C92">
              <w:rPr>
                <w:rFonts w:ascii="SassoonInfant" w:hAnsi="SassoonInfant" w:cs="Fredoka"/>
                <w:b/>
                <w:bCs/>
                <w:sz w:val="40"/>
                <w:szCs w:val="42"/>
              </w:rPr>
              <w:t>Dance</w:t>
            </w:r>
          </w:p>
          <w:p w14:paraId="19FFBFE4" w14:textId="44F46908" w:rsidR="00C10810" w:rsidRPr="00B2730F" w:rsidRDefault="00C10810" w:rsidP="00F62369">
            <w:pPr>
              <w:jc w:val="center"/>
              <w:rPr>
                <w:rFonts w:ascii="SassoonInfant" w:hAnsi="SassoonInfant" w:cs="Fredoka"/>
                <w:b/>
                <w:bCs/>
              </w:rPr>
            </w:pPr>
          </w:p>
        </w:tc>
        <w:tc>
          <w:tcPr>
            <w:tcW w:w="1980" w:type="dxa"/>
            <w:vMerge w:val="restart"/>
            <w:tcBorders>
              <w:top w:val="single" w:sz="24" w:space="0" w:color="0F3F21"/>
            </w:tcBorders>
            <w:textDirection w:val="btLr"/>
            <w:vAlign w:val="center"/>
          </w:tcPr>
          <w:p w14:paraId="03715DC8" w14:textId="77777777" w:rsidR="00775AD2" w:rsidRPr="009035E0" w:rsidRDefault="00775AD2" w:rsidP="0066281E">
            <w:pPr>
              <w:ind w:left="113" w:right="113"/>
              <w:jc w:val="center"/>
              <w:rPr>
                <w:rFonts w:ascii="SassoonInfant" w:hAnsi="SassoonInfant" w:cs="Fredoka"/>
                <w:sz w:val="28"/>
                <w:szCs w:val="26"/>
              </w:rPr>
            </w:pPr>
            <w:r w:rsidRPr="009035E0">
              <w:rPr>
                <w:rFonts w:ascii="SassoonInfant" w:hAnsi="SassoonInfant" w:cs="Fredoka"/>
                <w:sz w:val="28"/>
                <w:szCs w:val="26"/>
              </w:rPr>
              <w:t>Substantive</w:t>
            </w:r>
          </w:p>
        </w:tc>
        <w:tc>
          <w:tcPr>
            <w:tcW w:w="6182" w:type="dxa"/>
            <w:tcBorders>
              <w:top w:val="single" w:sz="24" w:space="0" w:color="0F3F21"/>
            </w:tcBorders>
            <w:vAlign w:val="center"/>
          </w:tcPr>
          <w:p w14:paraId="2F276DDE" w14:textId="4BA3CB6B" w:rsidR="00775AD2" w:rsidRPr="009035E0" w:rsidRDefault="00775AD2" w:rsidP="005B23B1">
            <w:pPr>
              <w:rPr>
                <w:rFonts w:ascii="SassoonInfant" w:hAnsi="SassoonInfant" w:cs="Fredoka"/>
                <w:sz w:val="28"/>
                <w:szCs w:val="26"/>
              </w:rPr>
            </w:pPr>
            <w:r w:rsidRPr="009035E0">
              <w:rPr>
                <w:rFonts w:ascii="SassoonInfant" w:hAnsi="SassoonInfant" w:cs="Fredoka"/>
                <w:sz w:val="28"/>
                <w:szCs w:val="26"/>
              </w:rPr>
              <w:t>Perform longer, more complex sequences with clear structure.</w:t>
            </w:r>
          </w:p>
        </w:tc>
        <w:tc>
          <w:tcPr>
            <w:tcW w:w="1515" w:type="dxa"/>
            <w:tcBorders>
              <w:top w:val="single" w:sz="24" w:space="0" w:color="0F3F21"/>
            </w:tcBorders>
          </w:tcPr>
          <w:p w14:paraId="16AE9792" w14:textId="77777777" w:rsidR="00775AD2" w:rsidRPr="00B2730F" w:rsidRDefault="00775AD2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24" w:space="0" w:color="0F3F21"/>
            </w:tcBorders>
          </w:tcPr>
          <w:p w14:paraId="42F97F2D" w14:textId="77777777" w:rsidR="00775AD2" w:rsidRPr="00B2730F" w:rsidRDefault="00775AD2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775AD2" w:rsidRPr="00B2730F" w14:paraId="6DE30794" w14:textId="77777777" w:rsidTr="5F4A3767">
        <w:trPr>
          <w:trHeight w:val="659"/>
        </w:trPr>
        <w:tc>
          <w:tcPr>
            <w:tcW w:w="2656" w:type="dxa"/>
            <w:vMerge/>
            <w:vAlign w:val="center"/>
          </w:tcPr>
          <w:p w14:paraId="25AC0954" w14:textId="77777777" w:rsidR="00775AD2" w:rsidRPr="00B2730F" w:rsidRDefault="00775AD2" w:rsidP="00F62369">
            <w:pPr>
              <w:jc w:val="center"/>
              <w:rPr>
                <w:rFonts w:ascii="SassoonInfant" w:hAnsi="SassoonInfant" w:cs="Fredoka"/>
                <w:b/>
                <w:bCs/>
              </w:rPr>
            </w:pPr>
          </w:p>
        </w:tc>
        <w:tc>
          <w:tcPr>
            <w:tcW w:w="1980" w:type="dxa"/>
            <w:vMerge/>
            <w:textDirection w:val="btLr"/>
            <w:vAlign w:val="center"/>
          </w:tcPr>
          <w:p w14:paraId="53EE956F" w14:textId="77777777" w:rsidR="00775AD2" w:rsidRPr="009035E0" w:rsidRDefault="00775AD2" w:rsidP="0066281E">
            <w:pPr>
              <w:pStyle w:val="ListParagraph"/>
              <w:numPr>
                <w:ilvl w:val="0"/>
                <w:numId w:val="9"/>
              </w:numPr>
              <w:ind w:left="473" w:right="113"/>
              <w:jc w:val="center"/>
              <w:rPr>
                <w:rFonts w:ascii="SassoonInfant" w:hAnsi="SassoonInfant" w:cs="Fredoka"/>
                <w:sz w:val="28"/>
                <w:szCs w:val="26"/>
              </w:rPr>
            </w:pPr>
          </w:p>
        </w:tc>
        <w:tc>
          <w:tcPr>
            <w:tcW w:w="6182" w:type="dxa"/>
            <w:vAlign w:val="center"/>
          </w:tcPr>
          <w:p w14:paraId="02E7ACD4" w14:textId="6556F491" w:rsidR="00775AD2" w:rsidRPr="009035E0" w:rsidRDefault="00775AD2" w:rsidP="005B23B1">
            <w:pPr>
              <w:rPr>
                <w:rFonts w:ascii="SassoonInfant" w:hAnsi="SassoonInfant" w:cs="Fredoka"/>
                <w:sz w:val="28"/>
                <w:szCs w:val="26"/>
              </w:rPr>
            </w:pPr>
            <w:r w:rsidRPr="009035E0">
              <w:rPr>
                <w:rFonts w:ascii="SassoonInfant" w:hAnsi="SassoonInfant" w:cs="Fredoka"/>
                <w:sz w:val="28"/>
                <w:szCs w:val="26"/>
              </w:rPr>
              <w:t>Demonstrate control, expression, and timing in relation to music.</w:t>
            </w:r>
          </w:p>
        </w:tc>
        <w:tc>
          <w:tcPr>
            <w:tcW w:w="1515" w:type="dxa"/>
          </w:tcPr>
          <w:p w14:paraId="0CDDEAE7" w14:textId="77777777" w:rsidR="00775AD2" w:rsidRPr="00B2730F" w:rsidRDefault="00775AD2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276" w:type="dxa"/>
          </w:tcPr>
          <w:p w14:paraId="38896801" w14:textId="77777777" w:rsidR="00775AD2" w:rsidRPr="00B2730F" w:rsidRDefault="00775AD2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775AD2" w:rsidRPr="00B2730F" w14:paraId="3EDACF6F" w14:textId="77777777" w:rsidTr="5F4A3767">
        <w:trPr>
          <w:trHeight w:val="659"/>
        </w:trPr>
        <w:tc>
          <w:tcPr>
            <w:tcW w:w="2656" w:type="dxa"/>
            <w:vMerge/>
            <w:vAlign w:val="center"/>
          </w:tcPr>
          <w:p w14:paraId="39A69E25" w14:textId="77777777" w:rsidR="00775AD2" w:rsidRPr="00B2730F" w:rsidRDefault="00775AD2" w:rsidP="00F62369">
            <w:pPr>
              <w:jc w:val="center"/>
              <w:rPr>
                <w:rFonts w:ascii="SassoonInfant" w:hAnsi="SassoonInfant" w:cs="Fredoka"/>
                <w:b/>
                <w:bCs/>
              </w:rPr>
            </w:pPr>
          </w:p>
        </w:tc>
        <w:tc>
          <w:tcPr>
            <w:tcW w:w="1980" w:type="dxa"/>
            <w:vMerge/>
            <w:textDirection w:val="btLr"/>
            <w:vAlign w:val="center"/>
          </w:tcPr>
          <w:p w14:paraId="480DC224" w14:textId="77777777" w:rsidR="00775AD2" w:rsidRPr="009035E0" w:rsidRDefault="00775AD2" w:rsidP="0066281E">
            <w:pPr>
              <w:pStyle w:val="ListParagraph"/>
              <w:numPr>
                <w:ilvl w:val="0"/>
                <w:numId w:val="9"/>
              </w:numPr>
              <w:ind w:left="473" w:right="113"/>
              <w:jc w:val="center"/>
              <w:rPr>
                <w:rFonts w:ascii="SassoonInfant" w:hAnsi="SassoonInfant" w:cs="Fredoka"/>
                <w:sz w:val="28"/>
                <w:szCs w:val="26"/>
              </w:rPr>
            </w:pPr>
          </w:p>
        </w:tc>
        <w:tc>
          <w:tcPr>
            <w:tcW w:w="6182" w:type="dxa"/>
            <w:vAlign w:val="center"/>
          </w:tcPr>
          <w:p w14:paraId="52DDAA9B" w14:textId="7BB2C22B" w:rsidR="00775AD2" w:rsidRPr="009035E0" w:rsidRDefault="00775AD2" w:rsidP="005B23B1">
            <w:pPr>
              <w:rPr>
                <w:rFonts w:ascii="SassoonInfant" w:hAnsi="SassoonInfant" w:cs="Fredoka"/>
                <w:sz w:val="28"/>
                <w:szCs w:val="26"/>
              </w:rPr>
            </w:pPr>
            <w:r w:rsidRPr="009035E0">
              <w:rPr>
                <w:rFonts w:ascii="SassoonInfant" w:hAnsi="SassoonInfant" w:cs="Fredoka"/>
                <w:sz w:val="28"/>
                <w:szCs w:val="26"/>
              </w:rPr>
              <w:t>Use space, dynamics, and relationships effectively.</w:t>
            </w:r>
          </w:p>
        </w:tc>
        <w:tc>
          <w:tcPr>
            <w:tcW w:w="1515" w:type="dxa"/>
          </w:tcPr>
          <w:p w14:paraId="1CE6D9BF" w14:textId="77777777" w:rsidR="00775AD2" w:rsidRPr="00B2730F" w:rsidRDefault="00775AD2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276" w:type="dxa"/>
          </w:tcPr>
          <w:p w14:paraId="5F3C3B44" w14:textId="77777777" w:rsidR="00775AD2" w:rsidRPr="00B2730F" w:rsidRDefault="00775AD2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775AD2" w:rsidRPr="00B2730F" w14:paraId="5D30AEE0" w14:textId="77777777" w:rsidTr="5F4A3767">
        <w:trPr>
          <w:trHeight w:val="659"/>
        </w:trPr>
        <w:tc>
          <w:tcPr>
            <w:tcW w:w="2656" w:type="dxa"/>
            <w:vMerge/>
            <w:vAlign w:val="center"/>
          </w:tcPr>
          <w:p w14:paraId="6995FDF4" w14:textId="77777777" w:rsidR="00775AD2" w:rsidRPr="00B2730F" w:rsidRDefault="00775AD2" w:rsidP="00F62369">
            <w:pPr>
              <w:jc w:val="center"/>
              <w:rPr>
                <w:rFonts w:ascii="SassoonInfant" w:hAnsi="SassoonInfant" w:cs="Fredoka"/>
                <w:b/>
                <w:bCs/>
              </w:rPr>
            </w:pPr>
          </w:p>
        </w:tc>
        <w:tc>
          <w:tcPr>
            <w:tcW w:w="1980" w:type="dxa"/>
            <w:vMerge w:val="restart"/>
            <w:textDirection w:val="btLr"/>
            <w:vAlign w:val="center"/>
          </w:tcPr>
          <w:p w14:paraId="3A3C7A12" w14:textId="77777777" w:rsidR="00775AD2" w:rsidRPr="009035E0" w:rsidRDefault="00775AD2" w:rsidP="00406C92">
            <w:pPr>
              <w:ind w:left="113" w:right="113"/>
              <w:jc w:val="center"/>
              <w:rPr>
                <w:rFonts w:ascii="SassoonInfant" w:hAnsi="SassoonInfant" w:cs="Fredoka"/>
                <w:sz w:val="28"/>
                <w:szCs w:val="26"/>
              </w:rPr>
            </w:pPr>
            <w:r w:rsidRPr="009035E0">
              <w:rPr>
                <w:rFonts w:ascii="SassoonInfant" w:hAnsi="SassoonInfant" w:cs="Fredoka"/>
                <w:sz w:val="28"/>
                <w:szCs w:val="26"/>
              </w:rPr>
              <w:t>Disciplinary</w:t>
            </w:r>
          </w:p>
        </w:tc>
        <w:tc>
          <w:tcPr>
            <w:tcW w:w="6182" w:type="dxa"/>
            <w:vAlign w:val="center"/>
          </w:tcPr>
          <w:p w14:paraId="3D23C4C1" w14:textId="43C61E31" w:rsidR="00775AD2" w:rsidRPr="009035E0" w:rsidRDefault="00775AD2" w:rsidP="005B23B1">
            <w:pPr>
              <w:rPr>
                <w:rFonts w:ascii="SassoonInfant" w:hAnsi="SassoonInfant" w:cs="Fredoka"/>
                <w:sz w:val="28"/>
                <w:szCs w:val="26"/>
              </w:rPr>
            </w:pPr>
            <w:r w:rsidRPr="009035E0">
              <w:rPr>
                <w:rFonts w:ascii="SassoonInfant" w:hAnsi="SassoonInfant" w:cs="Fredoka"/>
                <w:sz w:val="28"/>
                <w:szCs w:val="26"/>
              </w:rPr>
              <w:t>To know how to choreograph sequences to communicate ideas, themes, or narratives.</w:t>
            </w:r>
          </w:p>
        </w:tc>
        <w:tc>
          <w:tcPr>
            <w:tcW w:w="1515" w:type="dxa"/>
          </w:tcPr>
          <w:p w14:paraId="203FED24" w14:textId="77777777" w:rsidR="00775AD2" w:rsidRPr="00B2730F" w:rsidRDefault="00775AD2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276" w:type="dxa"/>
          </w:tcPr>
          <w:p w14:paraId="4F794D6D" w14:textId="77777777" w:rsidR="00775AD2" w:rsidRPr="00B2730F" w:rsidRDefault="00775AD2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775AD2" w:rsidRPr="00B2730F" w14:paraId="7AA3B6D8" w14:textId="77777777" w:rsidTr="5F4A3767">
        <w:trPr>
          <w:trHeight w:val="659"/>
        </w:trPr>
        <w:tc>
          <w:tcPr>
            <w:tcW w:w="2656" w:type="dxa"/>
            <w:vMerge/>
            <w:vAlign w:val="center"/>
          </w:tcPr>
          <w:p w14:paraId="2FB1BAC4" w14:textId="77777777" w:rsidR="00775AD2" w:rsidRPr="00B2730F" w:rsidRDefault="00775AD2" w:rsidP="00F62369">
            <w:pPr>
              <w:jc w:val="center"/>
              <w:rPr>
                <w:rFonts w:ascii="SassoonInfant" w:hAnsi="SassoonInfant" w:cs="Fredoka"/>
                <w:b/>
                <w:bCs/>
              </w:rPr>
            </w:pPr>
          </w:p>
        </w:tc>
        <w:tc>
          <w:tcPr>
            <w:tcW w:w="1980" w:type="dxa"/>
            <w:vMerge/>
            <w:vAlign w:val="center"/>
          </w:tcPr>
          <w:p w14:paraId="5056C08D" w14:textId="77777777" w:rsidR="00775AD2" w:rsidRPr="009035E0" w:rsidRDefault="00775AD2" w:rsidP="00013607">
            <w:pPr>
              <w:pStyle w:val="ListParagraph"/>
              <w:numPr>
                <w:ilvl w:val="0"/>
                <w:numId w:val="9"/>
              </w:numPr>
              <w:jc w:val="center"/>
              <w:rPr>
                <w:rFonts w:ascii="SassoonInfant" w:hAnsi="SassoonInfant" w:cs="Fredoka"/>
                <w:sz w:val="28"/>
                <w:szCs w:val="26"/>
              </w:rPr>
            </w:pPr>
          </w:p>
        </w:tc>
        <w:tc>
          <w:tcPr>
            <w:tcW w:w="6182" w:type="dxa"/>
            <w:vAlign w:val="center"/>
          </w:tcPr>
          <w:p w14:paraId="2B25C8C6" w14:textId="32049D3F" w:rsidR="00775AD2" w:rsidRPr="009035E0" w:rsidRDefault="00775AD2" w:rsidP="005B23B1">
            <w:pPr>
              <w:rPr>
                <w:rFonts w:ascii="SassoonInfant" w:hAnsi="SassoonInfant" w:cs="Fredoka"/>
                <w:sz w:val="28"/>
                <w:szCs w:val="26"/>
              </w:rPr>
            </w:pPr>
            <w:r w:rsidRPr="009035E0">
              <w:rPr>
                <w:rFonts w:ascii="SassoonInfant" w:hAnsi="SassoonInfant" w:cs="Fredoka"/>
                <w:sz w:val="28"/>
                <w:szCs w:val="26"/>
              </w:rPr>
              <w:t>To know how to evaluate how effectively movement conveys meaning and intention.</w:t>
            </w:r>
          </w:p>
        </w:tc>
        <w:tc>
          <w:tcPr>
            <w:tcW w:w="1515" w:type="dxa"/>
          </w:tcPr>
          <w:p w14:paraId="63942ED1" w14:textId="77777777" w:rsidR="00775AD2" w:rsidRPr="00B2730F" w:rsidRDefault="00775AD2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276" w:type="dxa"/>
          </w:tcPr>
          <w:p w14:paraId="46D4EE6D" w14:textId="77777777" w:rsidR="00775AD2" w:rsidRPr="00B2730F" w:rsidRDefault="00775AD2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775AD2" w:rsidRPr="00B2730F" w14:paraId="0ABB3E1D" w14:textId="77777777" w:rsidTr="5F4A3767">
        <w:trPr>
          <w:trHeight w:val="659"/>
        </w:trPr>
        <w:tc>
          <w:tcPr>
            <w:tcW w:w="2656" w:type="dxa"/>
            <w:vMerge/>
            <w:vAlign w:val="center"/>
          </w:tcPr>
          <w:p w14:paraId="75AA68D0" w14:textId="77777777" w:rsidR="00775AD2" w:rsidRPr="00B2730F" w:rsidRDefault="00775AD2" w:rsidP="00F62369">
            <w:pPr>
              <w:jc w:val="center"/>
              <w:rPr>
                <w:rFonts w:ascii="SassoonInfant" w:hAnsi="SassoonInfant" w:cs="Fredoka"/>
                <w:b/>
                <w:bCs/>
              </w:rPr>
            </w:pPr>
          </w:p>
        </w:tc>
        <w:tc>
          <w:tcPr>
            <w:tcW w:w="1980" w:type="dxa"/>
            <w:vMerge/>
            <w:vAlign w:val="center"/>
          </w:tcPr>
          <w:p w14:paraId="2583E694" w14:textId="77777777" w:rsidR="00775AD2" w:rsidRPr="009035E0" w:rsidRDefault="00775AD2" w:rsidP="00013607">
            <w:pPr>
              <w:pStyle w:val="ListParagraph"/>
              <w:numPr>
                <w:ilvl w:val="0"/>
                <w:numId w:val="9"/>
              </w:numPr>
              <w:jc w:val="center"/>
              <w:rPr>
                <w:rFonts w:ascii="SassoonInfant" w:hAnsi="SassoonInfant" w:cs="Fredoka"/>
                <w:sz w:val="28"/>
                <w:szCs w:val="26"/>
              </w:rPr>
            </w:pPr>
          </w:p>
        </w:tc>
        <w:tc>
          <w:tcPr>
            <w:tcW w:w="6182" w:type="dxa"/>
            <w:vAlign w:val="center"/>
          </w:tcPr>
          <w:p w14:paraId="50318EB6" w14:textId="1AED8F12" w:rsidR="00775AD2" w:rsidRPr="009035E0" w:rsidRDefault="00775AD2" w:rsidP="005B23B1">
            <w:pPr>
              <w:rPr>
                <w:rFonts w:ascii="SassoonInfant" w:hAnsi="SassoonInfant" w:cs="Fredoka"/>
                <w:sz w:val="28"/>
                <w:szCs w:val="26"/>
              </w:rPr>
            </w:pPr>
            <w:r w:rsidRPr="009035E0">
              <w:rPr>
                <w:rFonts w:ascii="SassoonInfant" w:hAnsi="SassoonInfant" w:cs="Fredoka"/>
                <w:sz w:val="28"/>
                <w:szCs w:val="26"/>
              </w:rPr>
              <w:t>To know how to refine work based on feedback and self-evaluation.</w:t>
            </w:r>
          </w:p>
        </w:tc>
        <w:tc>
          <w:tcPr>
            <w:tcW w:w="1515" w:type="dxa"/>
          </w:tcPr>
          <w:p w14:paraId="183CB8E2" w14:textId="77777777" w:rsidR="00775AD2" w:rsidRPr="00B2730F" w:rsidRDefault="00775AD2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276" w:type="dxa"/>
          </w:tcPr>
          <w:p w14:paraId="6C8D64A1" w14:textId="77777777" w:rsidR="00775AD2" w:rsidRPr="00B2730F" w:rsidRDefault="00775AD2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775AD2" w:rsidRPr="00B2730F" w14:paraId="593AE397" w14:textId="77777777" w:rsidTr="5F4A3767">
        <w:trPr>
          <w:trHeight w:val="659"/>
        </w:trPr>
        <w:tc>
          <w:tcPr>
            <w:tcW w:w="2656" w:type="dxa"/>
            <w:vMerge w:val="restart"/>
            <w:shd w:val="clear" w:color="auto" w:fill="0F3F21"/>
          </w:tcPr>
          <w:p w14:paraId="2D24D972" w14:textId="77777777" w:rsidR="00775AD2" w:rsidRPr="00406C92" w:rsidRDefault="00775AD2" w:rsidP="00BD1B7E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2"/>
              </w:rPr>
            </w:pPr>
            <w:r w:rsidRPr="00406C92">
              <w:rPr>
                <w:rFonts w:ascii="SassoonInfant" w:hAnsi="SassoonInfant" w:cs="Fredoka"/>
                <w:b/>
                <w:bCs/>
                <w:sz w:val="40"/>
                <w:szCs w:val="42"/>
              </w:rPr>
              <w:t>Striking and Fielding</w:t>
            </w:r>
          </w:p>
          <w:p w14:paraId="1968C296" w14:textId="3A5A7F4F" w:rsidR="00A55FD2" w:rsidRPr="00B2730F" w:rsidRDefault="00A55FD2" w:rsidP="00BD1B7E">
            <w:pPr>
              <w:jc w:val="center"/>
              <w:rPr>
                <w:rFonts w:ascii="SassoonInfant" w:hAnsi="SassoonInfant" w:cs="Fredoka"/>
                <w:b/>
                <w:bCs/>
              </w:rPr>
            </w:pPr>
            <w:r>
              <w:rPr>
                <w:rFonts w:ascii="SassoonInfant" w:hAnsi="SassoonInfant" w:cs="Fredoka"/>
                <w:b/>
                <w:bCs/>
                <w:noProof/>
              </w:rPr>
              <w:drawing>
                <wp:inline distT="0" distB="0" distL="0" distR="0" wp14:anchorId="5A4BC783" wp14:editId="0782A758">
                  <wp:extent cx="1207135" cy="1183005"/>
                  <wp:effectExtent l="0" t="0" r="0" b="0"/>
                  <wp:docPr id="198995680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7135" cy="11830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0" w:type="dxa"/>
            <w:vMerge w:val="restart"/>
            <w:textDirection w:val="btLr"/>
          </w:tcPr>
          <w:p w14:paraId="749863BB" w14:textId="77777777" w:rsidR="00406C92" w:rsidRDefault="00406C92" w:rsidP="00BD1B7E">
            <w:pPr>
              <w:ind w:left="113" w:right="113"/>
              <w:jc w:val="center"/>
              <w:rPr>
                <w:rFonts w:ascii="SassoonInfant" w:hAnsi="SassoonInfant" w:cs="Fredoka"/>
                <w:sz w:val="28"/>
                <w:szCs w:val="26"/>
              </w:rPr>
            </w:pPr>
          </w:p>
          <w:p w14:paraId="78E201BC" w14:textId="77777777" w:rsidR="00406C92" w:rsidRDefault="00406C92" w:rsidP="00BD1B7E">
            <w:pPr>
              <w:ind w:left="113" w:right="113"/>
              <w:jc w:val="center"/>
              <w:rPr>
                <w:rFonts w:ascii="SassoonInfant" w:hAnsi="SassoonInfant" w:cs="Fredoka"/>
                <w:sz w:val="28"/>
                <w:szCs w:val="26"/>
              </w:rPr>
            </w:pPr>
          </w:p>
          <w:p w14:paraId="62FDC138" w14:textId="1536F858" w:rsidR="00775AD2" w:rsidRPr="009035E0" w:rsidRDefault="00775AD2" w:rsidP="00BD1B7E">
            <w:pPr>
              <w:ind w:left="113" w:right="113"/>
              <w:jc w:val="center"/>
              <w:rPr>
                <w:rFonts w:ascii="SassoonInfant" w:hAnsi="SassoonInfant" w:cs="Fredoka"/>
                <w:sz w:val="28"/>
                <w:szCs w:val="26"/>
              </w:rPr>
            </w:pPr>
            <w:r w:rsidRPr="009035E0">
              <w:rPr>
                <w:rFonts w:ascii="SassoonInfant" w:hAnsi="SassoonInfant" w:cs="Fredoka"/>
                <w:sz w:val="28"/>
                <w:szCs w:val="26"/>
              </w:rPr>
              <w:t>Substantive</w:t>
            </w:r>
          </w:p>
        </w:tc>
        <w:tc>
          <w:tcPr>
            <w:tcW w:w="6182" w:type="dxa"/>
          </w:tcPr>
          <w:p w14:paraId="3BEA5B2F" w14:textId="2AA64C9E" w:rsidR="00775AD2" w:rsidRPr="009035E0" w:rsidRDefault="00775AD2" w:rsidP="00374466">
            <w:pPr>
              <w:rPr>
                <w:rFonts w:ascii="SassoonInfant" w:hAnsi="SassoonInfant" w:cs="Fredoka"/>
                <w:sz w:val="28"/>
                <w:szCs w:val="26"/>
              </w:rPr>
            </w:pPr>
            <w:r w:rsidRPr="009035E0">
              <w:rPr>
                <w:rFonts w:ascii="SassoonInfant" w:hAnsi="SassoonInfant" w:cs="Fredoka"/>
                <w:sz w:val="28"/>
                <w:szCs w:val="26"/>
              </w:rPr>
              <w:t>Strike a ball with accuracy, power, and placement.</w:t>
            </w:r>
          </w:p>
        </w:tc>
        <w:tc>
          <w:tcPr>
            <w:tcW w:w="1515" w:type="dxa"/>
          </w:tcPr>
          <w:p w14:paraId="28B8EBBF" w14:textId="77777777" w:rsidR="00775AD2" w:rsidRPr="00B2730F" w:rsidRDefault="00775AD2" w:rsidP="00BD1B7E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276" w:type="dxa"/>
          </w:tcPr>
          <w:p w14:paraId="5938D7C6" w14:textId="77777777" w:rsidR="00775AD2" w:rsidRPr="00B2730F" w:rsidRDefault="00775AD2" w:rsidP="00BD1B7E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775AD2" w:rsidRPr="00B2730F" w14:paraId="6EBA3FA1" w14:textId="77777777" w:rsidTr="5F4A3767">
        <w:trPr>
          <w:trHeight w:val="659"/>
        </w:trPr>
        <w:tc>
          <w:tcPr>
            <w:tcW w:w="2656" w:type="dxa"/>
            <w:vMerge/>
          </w:tcPr>
          <w:p w14:paraId="4339FFB5" w14:textId="77777777" w:rsidR="00775AD2" w:rsidRPr="00B2730F" w:rsidRDefault="00775AD2" w:rsidP="00BD1B7E">
            <w:pPr>
              <w:jc w:val="center"/>
              <w:rPr>
                <w:rFonts w:ascii="SassoonInfant" w:hAnsi="SassoonInfant" w:cs="Fredoka"/>
                <w:b/>
                <w:bCs/>
              </w:rPr>
            </w:pPr>
          </w:p>
        </w:tc>
        <w:tc>
          <w:tcPr>
            <w:tcW w:w="1980" w:type="dxa"/>
            <w:vMerge/>
            <w:textDirection w:val="btLr"/>
          </w:tcPr>
          <w:p w14:paraId="23139327" w14:textId="77777777" w:rsidR="00775AD2" w:rsidRPr="009035E0" w:rsidRDefault="00775AD2" w:rsidP="00BD1B7E">
            <w:pPr>
              <w:pStyle w:val="ListParagraph"/>
              <w:numPr>
                <w:ilvl w:val="0"/>
                <w:numId w:val="9"/>
              </w:numPr>
              <w:ind w:left="473" w:right="113"/>
              <w:jc w:val="center"/>
              <w:rPr>
                <w:rFonts w:ascii="SassoonInfant" w:hAnsi="SassoonInfant" w:cs="Fredoka"/>
                <w:sz w:val="28"/>
                <w:szCs w:val="26"/>
              </w:rPr>
            </w:pPr>
          </w:p>
        </w:tc>
        <w:tc>
          <w:tcPr>
            <w:tcW w:w="6182" w:type="dxa"/>
          </w:tcPr>
          <w:p w14:paraId="41011530" w14:textId="567D021C" w:rsidR="00775AD2" w:rsidRPr="009035E0" w:rsidRDefault="00775AD2" w:rsidP="00374466">
            <w:pPr>
              <w:rPr>
                <w:rFonts w:ascii="SassoonInfant" w:hAnsi="SassoonInfant" w:cs="Fredoka"/>
                <w:sz w:val="28"/>
                <w:szCs w:val="26"/>
              </w:rPr>
            </w:pPr>
            <w:r w:rsidRPr="009035E0">
              <w:rPr>
                <w:rFonts w:ascii="SassoonInfant" w:hAnsi="SassoonInfant" w:cs="Fredoka"/>
                <w:sz w:val="28"/>
                <w:szCs w:val="26"/>
              </w:rPr>
              <w:t>Demonstrate consistent fielding skills (catching, intercepting, throwing).</w:t>
            </w:r>
          </w:p>
        </w:tc>
        <w:tc>
          <w:tcPr>
            <w:tcW w:w="1515" w:type="dxa"/>
          </w:tcPr>
          <w:p w14:paraId="619699FE" w14:textId="77777777" w:rsidR="00775AD2" w:rsidRPr="00B2730F" w:rsidRDefault="00775AD2" w:rsidP="00BD1B7E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276" w:type="dxa"/>
          </w:tcPr>
          <w:p w14:paraId="699E9105" w14:textId="77777777" w:rsidR="00775AD2" w:rsidRPr="00B2730F" w:rsidRDefault="00775AD2" w:rsidP="00BD1B7E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775AD2" w:rsidRPr="00B2730F" w14:paraId="093256A5" w14:textId="77777777" w:rsidTr="5F4A3767">
        <w:trPr>
          <w:trHeight w:val="659"/>
        </w:trPr>
        <w:tc>
          <w:tcPr>
            <w:tcW w:w="2656" w:type="dxa"/>
            <w:vMerge/>
          </w:tcPr>
          <w:p w14:paraId="7A27E890" w14:textId="77777777" w:rsidR="00775AD2" w:rsidRPr="00B2730F" w:rsidRDefault="00775AD2" w:rsidP="00BD1B7E">
            <w:pPr>
              <w:jc w:val="center"/>
              <w:rPr>
                <w:rFonts w:ascii="SassoonInfant" w:hAnsi="SassoonInfant" w:cs="Fredoka"/>
                <w:b/>
                <w:bCs/>
              </w:rPr>
            </w:pPr>
          </w:p>
        </w:tc>
        <w:tc>
          <w:tcPr>
            <w:tcW w:w="1980" w:type="dxa"/>
            <w:vMerge/>
            <w:textDirection w:val="btLr"/>
          </w:tcPr>
          <w:p w14:paraId="6811DDDD" w14:textId="77777777" w:rsidR="00775AD2" w:rsidRPr="009035E0" w:rsidRDefault="00775AD2" w:rsidP="00BD1B7E">
            <w:pPr>
              <w:pStyle w:val="ListParagraph"/>
              <w:numPr>
                <w:ilvl w:val="0"/>
                <w:numId w:val="9"/>
              </w:numPr>
              <w:ind w:left="473" w:right="113"/>
              <w:jc w:val="center"/>
              <w:rPr>
                <w:rFonts w:ascii="SassoonInfant" w:hAnsi="SassoonInfant" w:cs="Fredoka"/>
                <w:sz w:val="28"/>
                <w:szCs w:val="26"/>
              </w:rPr>
            </w:pPr>
          </w:p>
        </w:tc>
        <w:tc>
          <w:tcPr>
            <w:tcW w:w="6182" w:type="dxa"/>
          </w:tcPr>
          <w:p w14:paraId="10794360" w14:textId="3DD8222E" w:rsidR="00775AD2" w:rsidRPr="009035E0" w:rsidRDefault="00775AD2" w:rsidP="00374466">
            <w:pPr>
              <w:rPr>
                <w:rFonts w:ascii="SassoonInfant" w:hAnsi="SassoonInfant" w:cs="Fredoka"/>
                <w:sz w:val="28"/>
                <w:szCs w:val="26"/>
              </w:rPr>
            </w:pPr>
            <w:r w:rsidRPr="009035E0">
              <w:rPr>
                <w:rFonts w:ascii="SassoonInfant" w:hAnsi="SassoonInfant" w:cs="Fredoka"/>
                <w:sz w:val="28"/>
                <w:szCs w:val="26"/>
              </w:rPr>
              <w:t>Apply rules and roles confidently in game situations.</w:t>
            </w:r>
          </w:p>
        </w:tc>
        <w:tc>
          <w:tcPr>
            <w:tcW w:w="1515" w:type="dxa"/>
          </w:tcPr>
          <w:p w14:paraId="171A766B" w14:textId="77777777" w:rsidR="00775AD2" w:rsidRPr="00B2730F" w:rsidRDefault="00775AD2" w:rsidP="00BD1B7E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276" w:type="dxa"/>
          </w:tcPr>
          <w:p w14:paraId="6D3DB7B7" w14:textId="77777777" w:rsidR="00775AD2" w:rsidRPr="00B2730F" w:rsidRDefault="00775AD2" w:rsidP="00BD1B7E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775AD2" w:rsidRPr="00B2730F" w14:paraId="25D4733D" w14:textId="77777777" w:rsidTr="5F4A3767">
        <w:trPr>
          <w:trHeight w:val="659"/>
        </w:trPr>
        <w:tc>
          <w:tcPr>
            <w:tcW w:w="2656" w:type="dxa"/>
            <w:vMerge/>
          </w:tcPr>
          <w:p w14:paraId="6B329CA7" w14:textId="77777777" w:rsidR="00775AD2" w:rsidRPr="00B2730F" w:rsidRDefault="00775AD2" w:rsidP="00BD1B7E">
            <w:pPr>
              <w:jc w:val="center"/>
              <w:rPr>
                <w:rFonts w:ascii="SassoonInfant" w:hAnsi="SassoonInfant" w:cs="Fredoka"/>
                <w:b/>
                <w:bCs/>
              </w:rPr>
            </w:pPr>
          </w:p>
        </w:tc>
        <w:tc>
          <w:tcPr>
            <w:tcW w:w="1980" w:type="dxa"/>
            <w:vMerge w:val="restart"/>
            <w:textDirection w:val="btLr"/>
          </w:tcPr>
          <w:p w14:paraId="190EE25A" w14:textId="77777777" w:rsidR="00406C92" w:rsidRDefault="00406C92" w:rsidP="00BD1B7E">
            <w:pPr>
              <w:ind w:left="113" w:right="113"/>
              <w:jc w:val="center"/>
              <w:rPr>
                <w:rFonts w:ascii="SassoonInfant" w:hAnsi="SassoonInfant" w:cs="Fredoka"/>
                <w:sz w:val="28"/>
                <w:szCs w:val="26"/>
              </w:rPr>
            </w:pPr>
          </w:p>
          <w:p w14:paraId="1D90F38C" w14:textId="77777777" w:rsidR="00406C92" w:rsidRDefault="00406C92" w:rsidP="00BD1B7E">
            <w:pPr>
              <w:ind w:left="113" w:right="113"/>
              <w:jc w:val="center"/>
              <w:rPr>
                <w:rFonts w:ascii="SassoonInfant" w:hAnsi="SassoonInfant" w:cs="Fredoka"/>
                <w:sz w:val="28"/>
                <w:szCs w:val="26"/>
              </w:rPr>
            </w:pPr>
          </w:p>
          <w:p w14:paraId="0FB0B306" w14:textId="6B0E4599" w:rsidR="00775AD2" w:rsidRPr="009035E0" w:rsidRDefault="00775AD2" w:rsidP="00BD1B7E">
            <w:pPr>
              <w:ind w:left="113" w:right="113"/>
              <w:jc w:val="center"/>
              <w:rPr>
                <w:rFonts w:ascii="SassoonInfant" w:hAnsi="SassoonInfant" w:cs="Fredoka"/>
                <w:sz w:val="28"/>
                <w:szCs w:val="26"/>
              </w:rPr>
            </w:pPr>
            <w:r w:rsidRPr="009035E0">
              <w:rPr>
                <w:rFonts w:ascii="SassoonInfant" w:hAnsi="SassoonInfant" w:cs="Fredoka"/>
                <w:sz w:val="28"/>
                <w:szCs w:val="26"/>
              </w:rPr>
              <w:t>Disciplinary</w:t>
            </w:r>
          </w:p>
        </w:tc>
        <w:tc>
          <w:tcPr>
            <w:tcW w:w="6182" w:type="dxa"/>
          </w:tcPr>
          <w:p w14:paraId="08D0A681" w14:textId="552FA73C" w:rsidR="00775AD2" w:rsidRPr="009035E0" w:rsidRDefault="00775AD2" w:rsidP="00374466">
            <w:pPr>
              <w:rPr>
                <w:rFonts w:ascii="SassoonInfant" w:hAnsi="SassoonInfant" w:cs="Fredoka"/>
                <w:sz w:val="28"/>
                <w:szCs w:val="26"/>
              </w:rPr>
            </w:pPr>
            <w:r w:rsidRPr="009035E0">
              <w:rPr>
                <w:rFonts w:ascii="SassoonInfant" w:hAnsi="SassoonInfant" w:cs="Fredoka"/>
                <w:sz w:val="28"/>
                <w:szCs w:val="26"/>
              </w:rPr>
              <w:t>To know how to apply tactical awareness when batting and fielding.</w:t>
            </w:r>
          </w:p>
        </w:tc>
        <w:tc>
          <w:tcPr>
            <w:tcW w:w="1515" w:type="dxa"/>
          </w:tcPr>
          <w:p w14:paraId="4790549E" w14:textId="77777777" w:rsidR="00775AD2" w:rsidRPr="00B2730F" w:rsidRDefault="00775AD2" w:rsidP="00BD1B7E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276" w:type="dxa"/>
          </w:tcPr>
          <w:p w14:paraId="070AFC41" w14:textId="77777777" w:rsidR="00775AD2" w:rsidRPr="00B2730F" w:rsidRDefault="00775AD2" w:rsidP="00BD1B7E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775AD2" w:rsidRPr="00B2730F" w14:paraId="368B6275" w14:textId="77777777" w:rsidTr="5F4A3767">
        <w:trPr>
          <w:trHeight w:val="659"/>
        </w:trPr>
        <w:tc>
          <w:tcPr>
            <w:tcW w:w="2656" w:type="dxa"/>
            <w:vMerge/>
          </w:tcPr>
          <w:p w14:paraId="6255C4B3" w14:textId="77777777" w:rsidR="00775AD2" w:rsidRPr="00B2730F" w:rsidRDefault="00775AD2" w:rsidP="00BD1B7E">
            <w:pPr>
              <w:jc w:val="center"/>
              <w:rPr>
                <w:rFonts w:ascii="SassoonInfant" w:hAnsi="SassoonInfant" w:cs="Fredoka"/>
                <w:b/>
                <w:bCs/>
              </w:rPr>
            </w:pPr>
          </w:p>
        </w:tc>
        <w:tc>
          <w:tcPr>
            <w:tcW w:w="1980" w:type="dxa"/>
            <w:vMerge/>
          </w:tcPr>
          <w:p w14:paraId="0F67E331" w14:textId="77777777" w:rsidR="00775AD2" w:rsidRPr="009035E0" w:rsidRDefault="00775AD2" w:rsidP="00BD1B7E">
            <w:pPr>
              <w:pStyle w:val="ListParagraph"/>
              <w:numPr>
                <w:ilvl w:val="0"/>
                <w:numId w:val="9"/>
              </w:numPr>
              <w:jc w:val="center"/>
              <w:rPr>
                <w:rFonts w:ascii="SassoonInfant" w:hAnsi="SassoonInfant" w:cs="Fredoka"/>
                <w:sz w:val="28"/>
                <w:szCs w:val="26"/>
              </w:rPr>
            </w:pPr>
          </w:p>
        </w:tc>
        <w:tc>
          <w:tcPr>
            <w:tcW w:w="6182" w:type="dxa"/>
          </w:tcPr>
          <w:p w14:paraId="1F839250" w14:textId="17B63404" w:rsidR="00775AD2" w:rsidRPr="009035E0" w:rsidRDefault="00775AD2" w:rsidP="00AC42FD">
            <w:pPr>
              <w:tabs>
                <w:tab w:val="left" w:pos="4440"/>
              </w:tabs>
              <w:rPr>
                <w:rFonts w:ascii="SassoonInfant" w:hAnsi="SassoonInfant" w:cs="Fredoka"/>
                <w:sz w:val="28"/>
                <w:szCs w:val="26"/>
              </w:rPr>
            </w:pPr>
            <w:r w:rsidRPr="009035E0">
              <w:rPr>
                <w:rFonts w:ascii="SassoonInfant" w:hAnsi="SassoonInfant" w:cs="Fredoka"/>
                <w:sz w:val="28"/>
                <w:szCs w:val="26"/>
              </w:rPr>
              <w:t>To know how to make decisions about where to hit or field based on game context.</w:t>
            </w:r>
          </w:p>
        </w:tc>
        <w:tc>
          <w:tcPr>
            <w:tcW w:w="1515" w:type="dxa"/>
          </w:tcPr>
          <w:p w14:paraId="1590D3CB" w14:textId="77777777" w:rsidR="00775AD2" w:rsidRPr="00B2730F" w:rsidRDefault="00775AD2" w:rsidP="00BD1B7E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276" w:type="dxa"/>
          </w:tcPr>
          <w:p w14:paraId="7019C638" w14:textId="77777777" w:rsidR="00775AD2" w:rsidRPr="00B2730F" w:rsidRDefault="00775AD2" w:rsidP="00BD1B7E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775AD2" w:rsidRPr="00B2730F" w14:paraId="51E0BD8A" w14:textId="77777777" w:rsidTr="5F4A3767">
        <w:trPr>
          <w:trHeight w:val="659"/>
        </w:trPr>
        <w:tc>
          <w:tcPr>
            <w:tcW w:w="2656" w:type="dxa"/>
            <w:vMerge/>
          </w:tcPr>
          <w:p w14:paraId="1C4CE604" w14:textId="77777777" w:rsidR="00775AD2" w:rsidRPr="00B2730F" w:rsidRDefault="00775AD2" w:rsidP="00BD1B7E">
            <w:pPr>
              <w:jc w:val="center"/>
              <w:rPr>
                <w:rFonts w:ascii="SassoonInfant" w:hAnsi="SassoonInfant" w:cs="Fredoka"/>
                <w:b/>
                <w:bCs/>
              </w:rPr>
            </w:pPr>
          </w:p>
        </w:tc>
        <w:tc>
          <w:tcPr>
            <w:tcW w:w="1980" w:type="dxa"/>
            <w:vMerge/>
          </w:tcPr>
          <w:p w14:paraId="4D20F42E" w14:textId="77777777" w:rsidR="00775AD2" w:rsidRPr="009035E0" w:rsidRDefault="00775AD2" w:rsidP="00BD1B7E">
            <w:pPr>
              <w:pStyle w:val="ListParagraph"/>
              <w:numPr>
                <w:ilvl w:val="0"/>
                <w:numId w:val="9"/>
              </w:numPr>
              <w:jc w:val="center"/>
              <w:rPr>
                <w:rFonts w:ascii="SassoonInfant" w:hAnsi="SassoonInfant" w:cs="Fredoka"/>
                <w:sz w:val="28"/>
                <w:szCs w:val="26"/>
              </w:rPr>
            </w:pPr>
          </w:p>
        </w:tc>
        <w:tc>
          <w:tcPr>
            <w:tcW w:w="6182" w:type="dxa"/>
          </w:tcPr>
          <w:p w14:paraId="1E592C9B" w14:textId="343FD002" w:rsidR="00775AD2" w:rsidRPr="009035E0" w:rsidRDefault="00775AD2" w:rsidP="00D851DD">
            <w:pPr>
              <w:rPr>
                <w:rFonts w:ascii="SassoonInfant" w:hAnsi="SassoonInfant" w:cs="Fredoka"/>
                <w:sz w:val="28"/>
                <w:szCs w:val="26"/>
              </w:rPr>
            </w:pPr>
            <w:r w:rsidRPr="009035E0">
              <w:rPr>
                <w:rFonts w:ascii="SassoonInfant" w:hAnsi="SassoonInfant" w:cs="Fredoka"/>
                <w:sz w:val="28"/>
                <w:szCs w:val="26"/>
              </w:rPr>
              <w:t>To know how to analyse performance to improve strategy and outcomes.</w:t>
            </w:r>
          </w:p>
          <w:p w14:paraId="0444628E" w14:textId="5E10E5BD" w:rsidR="00775AD2" w:rsidRPr="009035E0" w:rsidRDefault="00775AD2" w:rsidP="00374466">
            <w:pPr>
              <w:rPr>
                <w:rFonts w:ascii="SassoonInfant" w:hAnsi="SassoonInfant" w:cs="Fredoka"/>
                <w:sz w:val="28"/>
                <w:szCs w:val="26"/>
              </w:rPr>
            </w:pPr>
          </w:p>
        </w:tc>
        <w:tc>
          <w:tcPr>
            <w:tcW w:w="1515" w:type="dxa"/>
          </w:tcPr>
          <w:p w14:paraId="4E858CE5" w14:textId="77777777" w:rsidR="00775AD2" w:rsidRPr="00B2730F" w:rsidRDefault="00775AD2" w:rsidP="00BD1B7E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276" w:type="dxa"/>
          </w:tcPr>
          <w:p w14:paraId="747B0694" w14:textId="77777777" w:rsidR="00775AD2" w:rsidRPr="00B2730F" w:rsidRDefault="00775AD2" w:rsidP="00BD1B7E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775AD2" w:rsidRPr="00B2730F" w14:paraId="0146DDE3" w14:textId="77777777" w:rsidTr="5F4A3767">
        <w:trPr>
          <w:trHeight w:val="659"/>
        </w:trPr>
        <w:tc>
          <w:tcPr>
            <w:tcW w:w="2656" w:type="dxa"/>
            <w:vMerge w:val="restart"/>
            <w:shd w:val="clear" w:color="auto" w:fill="0F3F21"/>
          </w:tcPr>
          <w:p w14:paraId="76166EC0" w14:textId="77777777" w:rsidR="00775AD2" w:rsidRPr="00406C92" w:rsidRDefault="00775AD2" w:rsidP="00BD1B7E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4"/>
              </w:rPr>
            </w:pPr>
            <w:r w:rsidRPr="00406C92">
              <w:rPr>
                <w:rFonts w:ascii="SassoonInfant" w:hAnsi="SassoonInfant" w:cs="Fredoka"/>
                <w:b/>
                <w:bCs/>
                <w:sz w:val="40"/>
                <w:szCs w:val="44"/>
              </w:rPr>
              <w:t>Invasion Games</w:t>
            </w:r>
          </w:p>
          <w:p w14:paraId="02B0F0F2" w14:textId="24BE0399" w:rsidR="008F11B9" w:rsidRDefault="008F11B9" w:rsidP="008F11B9">
            <w:pPr>
              <w:jc w:val="center"/>
              <w:rPr>
                <w:rFonts w:ascii="SassoonInfant" w:hAnsi="SassoonInfant" w:cs="Fredoka"/>
                <w:b/>
                <w:bCs/>
                <w:sz w:val="48"/>
                <w:szCs w:val="48"/>
              </w:rPr>
            </w:pPr>
            <w:r>
              <w:rPr>
                <w:rFonts w:ascii="SassoonInfant" w:hAnsi="SassoonInfant" w:cs="Fredoka"/>
                <w:b/>
                <w:bCs/>
                <w:noProof/>
                <w:sz w:val="48"/>
                <w:szCs w:val="48"/>
              </w:rPr>
              <w:drawing>
                <wp:inline distT="0" distB="0" distL="0" distR="0" wp14:anchorId="58DC9502" wp14:editId="1346F8A8">
                  <wp:extent cx="1243965" cy="1243965"/>
                  <wp:effectExtent l="0" t="0" r="0" b="0"/>
                  <wp:docPr id="199371111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3965" cy="12439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35D4382A" w14:textId="724596AF" w:rsidR="008F11B9" w:rsidRPr="008F11B9" w:rsidRDefault="008F11B9" w:rsidP="008F11B9">
            <w:pPr>
              <w:rPr>
                <w:rFonts w:ascii="SassoonInfant" w:hAnsi="SassoonInfant" w:cs="Fredoka"/>
              </w:rPr>
            </w:pPr>
          </w:p>
        </w:tc>
        <w:tc>
          <w:tcPr>
            <w:tcW w:w="1980" w:type="dxa"/>
            <w:vMerge w:val="restart"/>
            <w:textDirection w:val="btLr"/>
          </w:tcPr>
          <w:p w14:paraId="297B85B7" w14:textId="77777777" w:rsidR="00775AD2" w:rsidRPr="009035E0" w:rsidRDefault="00775AD2" w:rsidP="00BD1B7E">
            <w:pPr>
              <w:ind w:left="113" w:right="113"/>
              <w:jc w:val="center"/>
              <w:rPr>
                <w:rFonts w:ascii="SassoonInfant" w:hAnsi="SassoonInfant" w:cs="Fredoka"/>
                <w:sz w:val="28"/>
                <w:szCs w:val="26"/>
              </w:rPr>
            </w:pPr>
            <w:r w:rsidRPr="009035E0">
              <w:rPr>
                <w:rFonts w:ascii="SassoonInfant" w:hAnsi="SassoonInfant" w:cs="Fredoka"/>
                <w:sz w:val="28"/>
                <w:szCs w:val="26"/>
              </w:rPr>
              <w:t>Substantive</w:t>
            </w:r>
          </w:p>
        </w:tc>
        <w:tc>
          <w:tcPr>
            <w:tcW w:w="6182" w:type="dxa"/>
          </w:tcPr>
          <w:p w14:paraId="02C58AE3" w14:textId="46282484" w:rsidR="00775AD2" w:rsidRPr="009035E0" w:rsidRDefault="00775AD2" w:rsidP="00374466">
            <w:pPr>
              <w:rPr>
                <w:rFonts w:ascii="SassoonInfant" w:hAnsi="SassoonInfant" w:cs="Fredoka"/>
                <w:sz w:val="28"/>
                <w:szCs w:val="26"/>
              </w:rPr>
            </w:pPr>
            <w:r w:rsidRPr="009035E0">
              <w:rPr>
                <w:rFonts w:ascii="SassoonInfant" w:hAnsi="SassoonInfant" w:cs="Fredoka"/>
                <w:sz w:val="28"/>
                <w:szCs w:val="26"/>
              </w:rPr>
              <w:t>Perform advanced passing, dribbling, and shooting skills with control.</w:t>
            </w:r>
          </w:p>
        </w:tc>
        <w:tc>
          <w:tcPr>
            <w:tcW w:w="1515" w:type="dxa"/>
          </w:tcPr>
          <w:p w14:paraId="6F6DCBED" w14:textId="77777777" w:rsidR="00775AD2" w:rsidRPr="00B2730F" w:rsidRDefault="00775AD2" w:rsidP="00BD1B7E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276" w:type="dxa"/>
          </w:tcPr>
          <w:p w14:paraId="62353C68" w14:textId="77777777" w:rsidR="00775AD2" w:rsidRPr="00B2730F" w:rsidRDefault="00775AD2" w:rsidP="00BD1B7E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775AD2" w:rsidRPr="00B2730F" w14:paraId="09FEF883" w14:textId="77777777" w:rsidTr="5F4A3767">
        <w:trPr>
          <w:trHeight w:val="659"/>
        </w:trPr>
        <w:tc>
          <w:tcPr>
            <w:tcW w:w="2656" w:type="dxa"/>
            <w:vMerge/>
          </w:tcPr>
          <w:p w14:paraId="16BB03DE" w14:textId="77777777" w:rsidR="00775AD2" w:rsidRPr="00B2730F" w:rsidRDefault="00775AD2" w:rsidP="00BD1B7E">
            <w:pPr>
              <w:jc w:val="center"/>
              <w:rPr>
                <w:rFonts w:ascii="SassoonInfant" w:hAnsi="SassoonInfant" w:cs="Fredoka"/>
                <w:b/>
                <w:bCs/>
              </w:rPr>
            </w:pPr>
          </w:p>
        </w:tc>
        <w:tc>
          <w:tcPr>
            <w:tcW w:w="1980" w:type="dxa"/>
            <w:vMerge/>
            <w:textDirection w:val="btLr"/>
          </w:tcPr>
          <w:p w14:paraId="1F900A2F" w14:textId="77777777" w:rsidR="00775AD2" w:rsidRPr="009035E0" w:rsidRDefault="00775AD2" w:rsidP="00BD1B7E">
            <w:pPr>
              <w:pStyle w:val="ListParagraph"/>
              <w:numPr>
                <w:ilvl w:val="0"/>
                <w:numId w:val="9"/>
              </w:numPr>
              <w:ind w:left="473" w:right="113"/>
              <w:jc w:val="center"/>
              <w:rPr>
                <w:rFonts w:ascii="SassoonInfant" w:hAnsi="SassoonInfant" w:cs="Fredoka"/>
                <w:sz w:val="28"/>
                <w:szCs w:val="26"/>
              </w:rPr>
            </w:pPr>
          </w:p>
        </w:tc>
        <w:tc>
          <w:tcPr>
            <w:tcW w:w="6182" w:type="dxa"/>
          </w:tcPr>
          <w:p w14:paraId="73E36455" w14:textId="1738243E" w:rsidR="00775AD2" w:rsidRPr="009035E0" w:rsidRDefault="00775AD2" w:rsidP="007224BD">
            <w:pPr>
              <w:rPr>
                <w:rFonts w:ascii="SassoonInfant" w:hAnsi="SassoonInfant" w:cs="Fredoka"/>
                <w:sz w:val="28"/>
                <w:szCs w:val="26"/>
              </w:rPr>
            </w:pPr>
            <w:r w:rsidRPr="009035E0">
              <w:rPr>
                <w:rFonts w:ascii="SassoonInfant" w:hAnsi="SassoonInfant" w:cs="Fredoka"/>
                <w:sz w:val="28"/>
                <w:szCs w:val="26"/>
              </w:rPr>
              <w:t>Apply attacking and defending principles in game situations.</w:t>
            </w:r>
          </w:p>
        </w:tc>
        <w:tc>
          <w:tcPr>
            <w:tcW w:w="1515" w:type="dxa"/>
          </w:tcPr>
          <w:p w14:paraId="758CFC5C" w14:textId="77777777" w:rsidR="00775AD2" w:rsidRPr="00B2730F" w:rsidRDefault="00775AD2" w:rsidP="00BD1B7E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276" w:type="dxa"/>
          </w:tcPr>
          <w:p w14:paraId="3CBA582C" w14:textId="77777777" w:rsidR="00775AD2" w:rsidRPr="00B2730F" w:rsidRDefault="00775AD2" w:rsidP="00BD1B7E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775AD2" w:rsidRPr="00B2730F" w14:paraId="3B4AB945" w14:textId="77777777" w:rsidTr="5F4A3767">
        <w:trPr>
          <w:trHeight w:val="930"/>
        </w:trPr>
        <w:tc>
          <w:tcPr>
            <w:tcW w:w="2656" w:type="dxa"/>
            <w:vMerge/>
          </w:tcPr>
          <w:p w14:paraId="15908113" w14:textId="77777777" w:rsidR="00775AD2" w:rsidRPr="00B2730F" w:rsidRDefault="00775AD2" w:rsidP="00BD1B7E">
            <w:pPr>
              <w:jc w:val="center"/>
              <w:rPr>
                <w:rFonts w:ascii="SassoonInfant" w:hAnsi="SassoonInfant" w:cs="Fredoka"/>
                <w:b/>
                <w:bCs/>
              </w:rPr>
            </w:pPr>
          </w:p>
        </w:tc>
        <w:tc>
          <w:tcPr>
            <w:tcW w:w="1980" w:type="dxa"/>
            <w:vMerge/>
            <w:textDirection w:val="btLr"/>
          </w:tcPr>
          <w:p w14:paraId="63B47451" w14:textId="77777777" w:rsidR="00775AD2" w:rsidRPr="009035E0" w:rsidRDefault="00775AD2" w:rsidP="00BD1B7E">
            <w:pPr>
              <w:pStyle w:val="ListParagraph"/>
              <w:numPr>
                <w:ilvl w:val="0"/>
                <w:numId w:val="9"/>
              </w:numPr>
              <w:ind w:left="473" w:right="113"/>
              <w:jc w:val="center"/>
              <w:rPr>
                <w:rFonts w:ascii="SassoonInfant" w:hAnsi="SassoonInfant" w:cs="Fredoka"/>
                <w:sz w:val="28"/>
                <w:szCs w:val="26"/>
              </w:rPr>
            </w:pPr>
          </w:p>
        </w:tc>
        <w:tc>
          <w:tcPr>
            <w:tcW w:w="6182" w:type="dxa"/>
          </w:tcPr>
          <w:p w14:paraId="1CDF2D08" w14:textId="1A35EEA8" w:rsidR="00775AD2" w:rsidRPr="009035E0" w:rsidRDefault="00775AD2" w:rsidP="000B00EC">
            <w:pPr>
              <w:rPr>
                <w:rFonts w:ascii="SassoonInfant" w:hAnsi="SassoonInfant" w:cs="Fredoka"/>
                <w:sz w:val="28"/>
                <w:szCs w:val="26"/>
              </w:rPr>
            </w:pPr>
            <w:r w:rsidRPr="009035E0">
              <w:rPr>
                <w:rFonts w:ascii="SassoonInfant" w:hAnsi="SassoonInfant" w:cs="Fredoka"/>
                <w:sz w:val="28"/>
                <w:szCs w:val="26"/>
              </w:rPr>
              <w:t>Maintain possession and build play effectively.</w:t>
            </w:r>
          </w:p>
        </w:tc>
        <w:tc>
          <w:tcPr>
            <w:tcW w:w="1515" w:type="dxa"/>
          </w:tcPr>
          <w:p w14:paraId="38CF4B12" w14:textId="77777777" w:rsidR="00775AD2" w:rsidRPr="00B2730F" w:rsidRDefault="00775AD2" w:rsidP="00BD1B7E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276" w:type="dxa"/>
          </w:tcPr>
          <w:p w14:paraId="037FD01A" w14:textId="77777777" w:rsidR="00775AD2" w:rsidRPr="00B2730F" w:rsidRDefault="00775AD2" w:rsidP="00BD1B7E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775AD2" w:rsidRPr="00B2730F" w14:paraId="6A4E1E5B" w14:textId="77777777" w:rsidTr="5F4A3767">
        <w:trPr>
          <w:trHeight w:val="659"/>
        </w:trPr>
        <w:tc>
          <w:tcPr>
            <w:tcW w:w="2656" w:type="dxa"/>
            <w:vMerge/>
          </w:tcPr>
          <w:p w14:paraId="3CB26023" w14:textId="77777777" w:rsidR="00775AD2" w:rsidRPr="00B2730F" w:rsidRDefault="00775AD2" w:rsidP="00BD1B7E">
            <w:pPr>
              <w:jc w:val="center"/>
              <w:rPr>
                <w:rFonts w:ascii="SassoonInfant" w:hAnsi="SassoonInfant" w:cs="Fredoka"/>
                <w:b/>
                <w:bCs/>
              </w:rPr>
            </w:pPr>
          </w:p>
        </w:tc>
        <w:tc>
          <w:tcPr>
            <w:tcW w:w="1980" w:type="dxa"/>
            <w:vMerge w:val="restart"/>
            <w:textDirection w:val="btLr"/>
          </w:tcPr>
          <w:p w14:paraId="007ED1F7" w14:textId="77777777" w:rsidR="00406C92" w:rsidRDefault="00406C92" w:rsidP="00BD1B7E">
            <w:pPr>
              <w:ind w:left="113" w:right="113"/>
              <w:jc w:val="center"/>
              <w:rPr>
                <w:rFonts w:ascii="SassoonInfant" w:hAnsi="SassoonInfant" w:cs="Fredoka"/>
                <w:sz w:val="28"/>
                <w:szCs w:val="26"/>
              </w:rPr>
            </w:pPr>
          </w:p>
          <w:p w14:paraId="50E54EA6" w14:textId="77777777" w:rsidR="00406C92" w:rsidRDefault="00406C92" w:rsidP="00BD1B7E">
            <w:pPr>
              <w:ind w:left="113" w:right="113"/>
              <w:jc w:val="center"/>
              <w:rPr>
                <w:rFonts w:ascii="SassoonInfant" w:hAnsi="SassoonInfant" w:cs="Fredoka"/>
                <w:sz w:val="28"/>
                <w:szCs w:val="26"/>
              </w:rPr>
            </w:pPr>
          </w:p>
          <w:p w14:paraId="221EF0EA" w14:textId="1C49A901" w:rsidR="00775AD2" w:rsidRPr="009035E0" w:rsidRDefault="00775AD2" w:rsidP="00BD1B7E">
            <w:pPr>
              <w:ind w:left="113" w:right="113"/>
              <w:jc w:val="center"/>
              <w:rPr>
                <w:rFonts w:ascii="SassoonInfant" w:hAnsi="SassoonInfant" w:cs="Fredoka"/>
                <w:sz w:val="28"/>
                <w:szCs w:val="26"/>
              </w:rPr>
            </w:pPr>
            <w:r w:rsidRPr="009035E0">
              <w:rPr>
                <w:rFonts w:ascii="SassoonInfant" w:hAnsi="SassoonInfant" w:cs="Fredoka"/>
                <w:sz w:val="28"/>
                <w:szCs w:val="26"/>
              </w:rPr>
              <w:t>Disciplinary</w:t>
            </w:r>
          </w:p>
        </w:tc>
        <w:tc>
          <w:tcPr>
            <w:tcW w:w="6182" w:type="dxa"/>
          </w:tcPr>
          <w:p w14:paraId="180CFE74" w14:textId="6109F80B" w:rsidR="00775AD2" w:rsidRPr="009035E0" w:rsidRDefault="00775AD2" w:rsidP="00837637">
            <w:pPr>
              <w:rPr>
                <w:rFonts w:ascii="SassoonInfant" w:hAnsi="SassoonInfant" w:cs="Fredoka"/>
                <w:sz w:val="28"/>
                <w:szCs w:val="26"/>
              </w:rPr>
            </w:pPr>
            <w:r w:rsidRPr="009035E0">
              <w:rPr>
                <w:rFonts w:ascii="SassoonInfant" w:hAnsi="SassoonInfant" w:cs="Fredoka"/>
                <w:sz w:val="28"/>
                <w:szCs w:val="26"/>
              </w:rPr>
              <w:t>To know how to make quick decisions under pressure (when to pass, move, shoot).</w:t>
            </w:r>
          </w:p>
        </w:tc>
        <w:tc>
          <w:tcPr>
            <w:tcW w:w="1515" w:type="dxa"/>
          </w:tcPr>
          <w:p w14:paraId="458A5985" w14:textId="77777777" w:rsidR="00775AD2" w:rsidRPr="00B2730F" w:rsidRDefault="00775AD2" w:rsidP="00BD1B7E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276" w:type="dxa"/>
          </w:tcPr>
          <w:p w14:paraId="679911B0" w14:textId="77777777" w:rsidR="00775AD2" w:rsidRPr="00B2730F" w:rsidRDefault="00775AD2" w:rsidP="00BD1B7E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775AD2" w:rsidRPr="00B2730F" w14:paraId="7957A896" w14:textId="77777777" w:rsidTr="5F4A3767">
        <w:trPr>
          <w:trHeight w:val="659"/>
        </w:trPr>
        <w:tc>
          <w:tcPr>
            <w:tcW w:w="2656" w:type="dxa"/>
            <w:vMerge/>
          </w:tcPr>
          <w:p w14:paraId="51EF7CE6" w14:textId="77777777" w:rsidR="00775AD2" w:rsidRPr="00B2730F" w:rsidRDefault="00775AD2" w:rsidP="00BD1B7E">
            <w:pPr>
              <w:jc w:val="center"/>
              <w:rPr>
                <w:rFonts w:ascii="SassoonInfant" w:hAnsi="SassoonInfant" w:cs="Fredoka"/>
                <w:b/>
                <w:bCs/>
              </w:rPr>
            </w:pPr>
          </w:p>
        </w:tc>
        <w:tc>
          <w:tcPr>
            <w:tcW w:w="1980" w:type="dxa"/>
            <w:vMerge/>
          </w:tcPr>
          <w:p w14:paraId="6B975659" w14:textId="77777777" w:rsidR="00775AD2" w:rsidRPr="009035E0" w:rsidRDefault="00775AD2" w:rsidP="00BD1B7E">
            <w:pPr>
              <w:pStyle w:val="ListParagraph"/>
              <w:numPr>
                <w:ilvl w:val="0"/>
                <w:numId w:val="9"/>
              </w:numPr>
              <w:jc w:val="center"/>
              <w:rPr>
                <w:rFonts w:ascii="SassoonInfant" w:hAnsi="SassoonInfant" w:cs="Fredoka"/>
                <w:sz w:val="28"/>
                <w:szCs w:val="26"/>
              </w:rPr>
            </w:pPr>
          </w:p>
        </w:tc>
        <w:tc>
          <w:tcPr>
            <w:tcW w:w="6182" w:type="dxa"/>
          </w:tcPr>
          <w:p w14:paraId="27D88986" w14:textId="7451F0FE" w:rsidR="00775AD2" w:rsidRPr="009035E0" w:rsidRDefault="00775AD2" w:rsidP="00837637">
            <w:pPr>
              <w:rPr>
                <w:rFonts w:ascii="SassoonInfant" w:hAnsi="SassoonInfant" w:cs="Fredoka"/>
                <w:sz w:val="28"/>
                <w:szCs w:val="26"/>
              </w:rPr>
            </w:pPr>
            <w:r w:rsidRPr="009035E0">
              <w:rPr>
                <w:rFonts w:ascii="SassoonInfant" w:hAnsi="SassoonInfant" w:cs="Fredoka"/>
                <w:sz w:val="28"/>
                <w:szCs w:val="26"/>
              </w:rPr>
              <w:t>To know how to apply tactics to outwit opponents (creating space, marking players).</w:t>
            </w:r>
          </w:p>
        </w:tc>
        <w:tc>
          <w:tcPr>
            <w:tcW w:w="1515" w:type="dxa"/>
          </w:tcPr>
          <w:p w14:paraId="39209074" w14:textId="77777777" w:rsidR="00775AD2" w:rsidRPr="00B2730F" w:rsidRDefault="00775AD2" w:rsidP="00BD1B7E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276" w:type="dxa"/>
          </w:tcPr>
          <w:p w14:paraId="31528384" w14:textId="77777777" w:rsidR="00775AD2" w:rsidRPr="00B2730F" w:rsidRDefault="00775AD2" w:rsidP="00BD1B7E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775AD2" w:rsidRPr="00B2730F" w14:paraId="6A3BAB49" w14:textId="77777777" w:rsidTr="5F4A3767">
        <w:trPr>
          <w:trHeight w:val="659"/>
        </w:trPr>
        <w:tc>
          <w:tcPr>
            <w:tcW w:w="2656" w:type="dxa"/>
            <w:vMerge/>
          </w:tcPr>
          <w:p w14:paraId="32EB82EC" w14:textId="77777777" w:rsidR="00775AD2" w:rsidRPr="00B2730F" w:rsidRDefault="00775AD2" w:rsidP="00BD1B7E">
            <w:pPr>
              <w:jc w:val="center"/>
              <w:rPr>
                <w:rFonts w:ascii="SassoonInfant" w:hAnsi="SassoonInfant" w:cs="Fredoka"/>
                <w:b/>
                <w:bCs/>
              </w:rPr>
            </w:pPr>
          </w:p>
        </w:tc>
        <w:tc>
          <w:tcPr>
            <w:tcW w:w="1980" w:type="dxa"/>
            <w:vMerge/>
          </w:tcPr>
          <w:p w14:paraId="100A581A" w14:textId="77777777" w:rsidR="00775AD2" w:rsidRPr="009035E0" w:rsidRDefault="00775AD2" w:rsidP="00BD1B7E">
            <w:pPr>
              <w:pStyle w:val="ListParagraph"/>
              <w:numPr>
                <w:ilvl w:val="0"/>
                <w:numId w:val="9"/>
              </w:numPr>
              <w:jc w:val="center"/>
              <w:rPr>
                <w:rFonts w:ascii="SassoonInfant" w:hAnsi="SassoonInfant" w:cs="Fredoka"/>
                <w:sz w:val="28"/>
                <w:szCs w:val="26"/>
              </w:rPr>
            </w:pPr>
          </w:p>
        </w:tc>
        <w:tc>
          <w:tcPr>
            <w:tcW w:w="6182" w:type="dxa"/>
          </w:tcPr>
          <w:p w14:paraId="77E2920B" w14:textId="4AC09E8F" w:rsidR="00775AD2" w:rsidRPr="009035E0" w:rsidRDefault="00775AD2" w:rsidP="00837637">
            <w:pPr>
              <w:rPr>
                <w:rFonts w:ascii="SassoonInfant" w:hAnsi="SassoonInfant" w:cs="Fredoka"/>
                <w:sz w:val="28"/>
                <w:szCs w:val="26"/>
              </w:rPr>
            </w:pPr>
            <w:r w:rsidRPr="009035E0">
              <w:rPr>
                <w:rFonts w:ascii="SassoonInfant" w:hAnsi="SassoonInfant" w:cs="Fredoka"/>
                <w:sz w:val="28"/>
                <w:szCs w:val="26"/>
              </w:rPr>
              <w:t>To know how to evaluate team performance and adapt strategies during play.</w:t>
            </w:r>
          </w:p>
        </w:tc>
        <w:tc>
          <w:tcPr>
            <w:tcW w:w="1515" w:type="dxa"/>
          </w:tcPr>
          <w:p w14:paraId="4A099D77" w14:textId="77777777" w:rsidR="00775AD2" w:rsidRPr="00B2730F" w:rsidRDefault="00775AD2" w:rsidP="00BD1B7E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276" w:type="dxa"/>
          </w:tcPr>
          <w:p w14:paraId="6DEAC69A" w14:textId="77777777" w:rsidR="00775AD2" w:rsidRPr="00B2730F" w:rsidRDefault="00775AD2" w:rsidP="00BD1B7E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775AD2" w:rsidRPr="00B2730F" w14:paraId="2AFBC381" w14:textId="77777777" w:rsidTr="5F4A3767">
        <w:trPr>
          <w:trHeight w:val="659"/>
        </w:trPr>
        <w:tc>
          <w:tcPr>
            <w:tcW w:w="2656" w:type="dxa"/>
            <w:vMerge w:val="restart"/>
            <w:shd w:val="clear" w:color="auto" w:fill="0F3F21"/>
          </w:tcPr>
          <w:p w14:paraId="52750A3F" w14:textId="77777777" w:rsidR="00775AD2" w:rsidRPr="00406C92" w:rsidRDefault="00775AD2" w:rsidP="00BD1B7E">
            <w:pPr>
              <w:jc w:val="center"/>
              <w:rPr>
                <w:rFonts w:ascii="SassoonInfant" w:hAnsi="SassoonInfant" w:cs="Fredoka"/>
                <w:b/>
                <w:bCs/>
                <w:sz w:val="44"/>
                <w:szCs w:val="46"/>
              </w:rPr>
            </w:pPr>
            <w:r w:rsidRPr="00406C92">
              <w:rPr>
                <w:rFonts w:ascii="SassoonInfant" w:hAnsi="SassoonInfant" w:cs="Fredoka"/>
                <w:b/>
                <w:bCs/>
                <w:sz w:val="40"/>
                <w:szCs w:val="40"/>
              </w:rPr>
              <w:t>Net and Wall</w:t>
            </w:r>
          </w:p>
          <w:p w14:paraId="5F955572" w14:textId="6F231EDA" w:rsidR="0040109D" w:rsidRPr="0040109D" w:rsidRDefault="0040109D" w:rsidP="0040109D">
            <w:pPr>
              <w:jc w:val="center"/>
              <w:rPr>
                <w:rFonts w:ascii="SassoonInfant" w:hAnsi="SassoonInfant" w:cs="Fredoka"/>
              </w:rPr>
            </w:pPr>
            <w:r>
              <w:rPr>
                <w:rFonts w:ascii="SassoonInfant" w:hAnsi="SassoonInfant" w:cs="Fredoka"/>
                <w:noProof/>
              </w:rPr>
              <w:drawing>
                <wp:inline distT="0" distB="0" distL="0" distR="0" wp14:anchorId="1064ABD0" wp14:editId="7D7791D9">
                  <wp:extent cx="1341120" cy="1371600"/>
                  <wp:effectExtent l="0" t="0" r="0" b="0"/>
                  <wp:docPr id="1361493734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1120" cy="1371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1EBE9049" w14:textId="77777777" w:rsidR="0040109D" w:rsidRDefault="0040109D" w:rsidP="0040109D">
            <w:pPr>
              <w:rPr>
                <w:rFonts w:ascii="SassoonInfant" w:hAnsi="SassoonInfant" w:cs="Fredoka"/>
                <w:b/>
                <w:bCs/>
                <w:sz w:val="48"/>
                <w:szCs w:val="48"/>
              </w:rPr>
            </w:pPr>
          </w:p>
          <w:p w14:paraId="0E2708FB" w14:textId="4C245C00" w:rsidR="0040109D" w:rsidRPr="0040109D" w:rsidRDefault="0040109D" w:rsidP="0040109D">
            <w:p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1980" w:type="dxa"/>
            <w:vMerge w:val="restart"/>
            <w:textDirection w:val="btLr"/>
          </w:tcPr>
          <w:p w14:paraId="146321CD" w14:textId="77777777" w:rsidR="00406C92" w:rsidRDefault="00406C92" w:rsidP="00BD1B7E">
            <w:pPr>
              <w:ind w:left="113" w:right="113"/>
              <w:jc w:val="center"/>
              <w:rPr>
                <w:rFonts w:ascii="SassoonInfant" w:hAnsi="SassoonInfant" w:cs="Fredoka"/>
                <w:sz w:val="28"/>
                <w:szCs w:val="26"/>
              </w:rPr>
            </w:pPr>
          </w:p>
          <w:p w14:paraId="3E1BEC27" w14:textId="77777777" w:rsidR="00406C92" w:rsidRDefault="00406C92" w:rsidP="00BD1B7E">
            <w:pPr>
              <w:ind w:left="113" w:right="113"/>
              <w:jc w:val="center"/>
              <w:rPr>
                <w:rFonts w:ascii="SassoonInfant" w:hAnsi="SassoonInfant" w:cs="Fredoka"/>
                <w:sz w:val="28"/>
                <w:szCs w:val="26"/>
              </w:rPr>
            </w:pPr>
          </w:p>
          <w:p w14:paraId="0A904986" w14:textId="3A1476BC" w:rsidR="00775AD2" w:rsidRPr="009035E0" w:rsidRDefault="00775AD2" w:rsidP="00BD1B7E">
            <w:pPr>
              <w:ind w:left="113" w:right="113"/>
              <w:jc w:val="center"/>
              <w:rPr>
                <w:rFonts w:ascii="SassoonInfant" w:hAnsi="SassoonInfant" w:cs="Fredoka"/>
                <w:sz w:val="28"/>
                <w:szCs w:val="26"/>
              </w:rPr>
            </w:pPr>
            <w:r w:rsidRPr="009035E0">
              <w:rPr>
                <w:rFonts w:ascii="SassoonInfant" w:hAnsi="SassoonInfant" w:cs="Fredoka"/>
                <w:sz w:val="28"/>
                <w:szCs w:val="26"/>
              </w:rPr>
              <w:t>Substantive</w:t>
            </w:r>
          </w:p>
        </w:tc>
        <w:tc>
          <w:tcPr>
            <w:tcW w:w="6182" w:type="dxa"/>
          </w:tcPr>
          <w:p w14:paraId="5C613FF7" w14:textId="51682B72" w:rsidR="00775AD2" w:rsidRPr="009035E0" w:rsidRDefault="00775AD2" w:rsidP="00837637">
            <w:pPr>
              <w:rPr>
                <w:rFonts w:ascii="SassoonInfant" w:hAnsi="SassoonInfant" w:cs="Fredoka"/>
                <w:sz w:val="28"/>
                <w:szCs w:val="26"/>
              </w:rPr>
            </w:pPr>
            <w:r w:rsidRPr="009035E0">
              <w:rPr>
                <w:rFonts w:ascii="SassoonInfant" w:hAnsi="SassoonInfant" w:cs="Fredoka"/>
                <w:sz w:val="28"/>
                <w:szCs w:val="26"/>
              </w:rPr>
              <w:t>Perform controlled and varied shots (direction, height, power).</w:t>
            </w:r>
          </w:p>
        </w:tc>
        <w:tc>
          <w:tcPr>
            <w:tcW w:w="1515" w:type="dxa"/>
          </w:tcPr>
          <w:p w14:paraId="19DFDFF8" w14:textId="77777777" w:rsidR="00775AD2" w:rsidRPr="00B2730F" w:rsidRDefault="00775AD2" w:rsidP="00BD1B7E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276" w:type="dxa"/>
          </w:tcPr>
          <w:p w14:paraId="3C9FDC86" w14:textId="77777777" w:rsidR="00775AD2" w:rsidRPr="00B2730F" w:rsidRDefault="00775AD2" w:rsidP="00BD1B7E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775AD2" w:rsidRPr="00B2730F" w14:paraId="4B45C136" w14:textId="77777777" w:rsidTr="5F4A3767">
        <w:trPr>
          <w:trHeight w:val="659"/>
        </w:trPr>
        <w:tc>
          <w:tcPr>
            <w:tcW w:w="2656" w:type="dxa"/>
            <w:vMerge/>
          </w:tcPr>
          <w:p w14:paraId="1787F5F8" w14:textId="77777777" w:rsidR="00775AD2" w:rsidRPr="00B2730F" w:rsidRDefault="00775AD2" w:rsidP="00BD1B7E">
            <w:p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1980" w:type="dxa"/>
            <w:vMerge/>
            <w:textDirection w:val="btLr"/>
          </w:tcPr>
          <w:p w14:paraId="55F3F738" w14:textId="77777777" w:rsidR="00775AD2" w:rsidRPr="009035E0" w:rsidRDefault="00775AD2" w:rsidP="00BD1B7E">
            <w:pPr>
              <w:pStyle w:val="ListParagraph"/>
              <w:numPr>
                <w:ilvl w:val="0"/>
                <w:numId w:val="9"/>
              </w:numPr>
              <w:ind w:left="473" w:right="113"/>
              <w:jc w:val="center"/>
              <w:rPr>
                <w:rFonts w:ascii="SassoonInfant" w:hAnsi="SassoonInfant" w:cs="Fredoka"/>
                <w:sz w:val="28"/>
                <w:szCs w:val="26"/>
              </w:rPr>
            </w:pPr>
          </w:p>
        </w:tc>
        <w:tc>
          <w:tcPr>
            <w:tcW w:w="6182" w:type="dxa"/>
          </w:tcPr>
          <w:p w14:paraId="0B600E2B" w14:textId="34B93F9F" w:rsidR="00775AD2" w:rsidRPr="009035E0" w:rsidRDefault="00775AD2" w:rsidP="00837637">
            <w:pPr>
              <w:rPr>
                <w:rFonts w:ascii="SassoonInfant" w:hAnsi="SassoonInfant" w:cs="Fredoka"/>
                <w:sz w:val="28"/>
                <w:szCs w:val="26"/>
              </w:rPr>
            </w:pPr>
            <w:r w:rsidRPr="009035E0">
              <w:rPr>
                <w:rFonts w:ascii="SassoonInfant" w:hAnsi="SassoonInfant" w:cs="Fredoka"/>
                <w:sz w:val="28"/>
                <w:szCs w:val="26"/>
              </w:rPr>
              <w:t>Sustain longer rallies with consistency.</w:t>
            </w:r>
          </w:p>
        </w:tc>
        <w:tc>
          <w:tcPr>
            <w:tcW w:w="1515" w:type="dxa"/>
          </w:tcPr>
          <w:p w14:paraId="7F0C2D88" w14:textId="77777777" w:rsidR="00775AD2" w:rsidRPr="00B2730F" w:rsidRDefault="00775AD2" w:rsidP="00BD1B7E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276" w:type="dxa"/>
          </w:tcPr>
          <w:p w14:paraId="113BB72A" w14:textId="77777777" w:rsidR="00775AD2" w:rsidRPr="00B2730F" w:rsidRDefault="00775AD2" w:rsidP="00BD1B7E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775AD2" w:rsidRPr="00B2730F" w14:paraId="497DF31F" w14:textId="77777777" w:rsidTr="5F4A3767">
        <w:trPr>
          <w:trHeight w:val="659"/>
        </w:trPr>
        <w:tc>
          <w:tcPr>
            <w:tcW w:w="2656" w:type="dxa"/>
            <w:vMerge/>
          </w:tcPr>
          <w:p w14:paraId="4E12095C" w14:textId="77777777" w:rsidR="00775AD2" w:rsidRPr="00B2730F" w:rsidRDefault="00775AD2" w:rsidP="00BD1B7E">
            <w:p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1980" w:type="dxa"/>
            <w:vMerge/>
            <w:textDirection w:val="btLr"/>
          </w:tcPr>
          <w:p w14:paraId="24FDF8F9" w14:textId="77777777" w:rsidR="00775AD2" w:rsidRPr="009035E0" w:rsidRDefault="00775AD2" w:rsidP="00BD1B7E">
            <w:pPr>
              <w:pStyle w:val="ListParagraph"/>
              <w:numPr>
                <w:ilvl w:val="0"/>
                <w:numId w:val="9"/>
              </w:numPr>
              <w:ind w:left="473" w:right="113"/>
              <w:jc w:val="center"/>
              <w:rPr>
                <w:rFonts w:ascii="SassoonInfant" w:hAnsi="SassoonInfant" w:cs="Fredoka"/>
                <w:sz w:val="28"/>
                <w:szCs w:val="26"/>
              </w:rPr>
            </w:pPr>
          </w:p>
        </w:tc>
        <w:tc>
          <w:tcPr>
            <w:tcW w:w="6182" w:type="dxa"/>
          </w:tcPr>
          <w:p w14:paraId="3E45272C" w14:textId="7CD0E955" w:rsidR="00775AD2" w:rsidRPr="009035E0" w:rsidRDefault="00775AD2" w:rsidP="00837637">
            <w:pPr>
              <w:rPr>
                <w:rFonts w:ascii="SassoonInfant" w:hAnsi="SassoonInfant" w:cs="Fredoka"/>
                <w:sz w:val="28"/>
                <w:szCs w:val="26"/>
              </w:rPr>
            </w:pPr>
            <w:r w:rsidRPr="009035E0">
              <w:rPr>
                <w:rFonts w:ascii="SassoonInfant" w:hAnsi="SassoonInfant" w:cs="Fredoka"/>
                <w:sz w:val="28"/>
                <w:szCs w:val="26"/>
              </w:rPr>
              <w:t>Apply rules and scoring in competitive play.</w:t>
            </w:r>
          </w:p>
        </w:tc>
        <w:tc>
          <w:tcPr>
            <w:tcW w:w="1515" w:type="dxa"/>
          </w:tcPr>
          <w:p w14:paraId="7DFC9E18" w14:textId="77777777" w:rsidR="00775AD2" w:rsidRPr="00B2730F" w:rsidRDefault="00775AD2" w:rsidP="00BD1B7E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276" w:type="dxa"/>
          </w:tcPr>
          <w:p w14:paraId="5F49FA20" w14:textId="77777777" w:rsidR="00775AD2" w:rsidRPr="00B2730F" w:rsidRDefault="00775AD2" w:rsidP="00BD1B7E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775AD2" w:rsidRPr="00B2730F" w14:paraId="11BD20F6" w14:textId="77777777" w:rsidTr="5F4A3767">
        <w:trPr>
          <w:trHeight w:val="659"/>
        </w:trPr>
        <w:tc>
          <w:tcPr>
            <w:tcW w:w="2656" w:type="dxa"/>
            <w:vMerge/>
          </w:tcPr>
          <w:p w14:paraId="7FE4D9F4" w14:textId="77777777" w:rsidR="00775AD2" w:rsidRPr="00B2730F" w:rsidRDefault="00775AD2" w:rsidP="00BD1B7E">
            <w:p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1980" w:type="dxa"/>
            <w:vMerge w:val="restart"/>
            <w:textDirection w:val="btLr"/>
          </w:tcPr>
          <w:p w14:paraId="2DB3C5A8" w14:textId="77777777" w:rsidR="00406C92" w:rsidRDefault="00406C92" w:rsidP="00BD1B7E">
            <w:pPr>
              <w:ind w:left="113" w:right="113"/>
              <w:jc w:val="center"/>
              <w:rPr>
                <w:rFonts w:ascii="SassoonInfant" w:hAnsi="SassoonInfant" w:cs="Fredoka"/>
                <w:sz w:val="28"/>
                <w:szCs w:val="26"/>
              </w:rPr>
            </w:pPr>
          </w:p>
          <w:p w14:paraId="30FDA8C1" w14:textId="77777777" w:rsidR="00406C92" w:rsidRDefault="00406C92" w:rsidP="00BD1B7E">
            <w:pPr>
              <w:ind w:left="113" w:right="113"/>
              <w:jc w:val="center"/>
              <w:rPr>
                <w:rFonts w:ascii="SassoonInfant" w:hAnsi="SassoonInfant" w:cs="Fredoka"/>
                <w:sz w:val="28"/>
                <w:szCs w:val="26"/>
              </w:rPr>
            </w:pPr>
          </w:p>
          <w:p w14:paraId="098A62D9" w14:textId="64B28DFA" w:rsidR="00775AD2" w:rsidRPr="009035E0" w:rsidRDefault="00775AD2" w:rsidP="00BD1B7E">
            <w:pPr>
              <w:ind w:left="113" w:right="113"/>
              <w:jc w:val="center"/>
              <w:rPr>
                <w:rFonts w:ascii="SassoonInfant" w:hAnsi="SassoonInfant" w:cs="Fredoka"/>
                <w:sz w:val="28"/>
                <w:szCs w:val="26"/>
              </w:rPr>
            </w:pPr>
            <w:r w:rsidRPr="009035E0">
              <w:rPr>
                <w:rFonts w:ascii="SassoonInfant" w:hAnsi="SassoonInfant" w:cs="Fredoka"/>
                <w:sz w:val="28"/>
                <w:szCs w:val="26"/>
              </w:rPr>
              <w:t>Disciplinary</w:t>
            </w:r>
          </w:p>
        </w:tc>
        <w:tc>
          <w:tcPr>
            <w:tcW w:w="6182" w:type="dxa"/>
          </w:tcPr>
          <w:p w14:paraId="1CFEE664" w14:textId="5635FDF9" w:rsidR="00775AD2" w:rsidRPr="009035E0" w:rsidRDefault="00775AD2" w:rsidP="00837637">
            <w:pPr>
              <w:rPr>
                <w:rFonts w:ascii="SassoonInfant" w:hAnsi="SassoonInfant" w:cs="Fredoka"/>
                <w:sz w:val="28"/>
                <w:szCs w:val="26"/>
              </w:rPr>
            </w:pPr>
            <w:r w:rsidRPr="009035E0">
              <w:rPr>
                <w:rFonts w:ascii="SassoonInfant" w:hAnsi="SassoonInfant" w:cs="Fredoka"/>
                <w:sz w:val="28"/>
                <w:szCs w:val="26"/>
              </w:rPr>
              <w:t>To know how to select appropriate shots and placement to outplay opponents.</w:t>
            </w:r>
          </w:p>
        </w:tc>
        <w:tc>
          <w:tcPr>
            <w:tcW w:w="1515" w:type="dxa"/>
          </w:tcPr>
          <w:p w14:paraId="79D94FB5" w14:textId="77777777" w:rsidR="00775AD2" w:rsidRPr="00B2730F" w:rsidRDefault="00775AD2" w:rsidP="00BD1B7E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276" w:type="dxa"/>
          </w:tcPr>
          <w:p w14:paraId="20D3DA9A" w14:textId="77777777" w:rsidR="00775AD2" w:rsidRPr="00B2730F" w:rsidRDefault="00775AD2" w:rsidP="00BD1B7E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775AD2" w:rsidRPr="00B2730F" w14:paraId="2D666F21" w14:textId="77777777" w:rsidTr="5F4A3767">
        <w:trPr>
          <w:trHeight w:val="659"/>
        </w:trPr>
        <w:tc>
          <w:tcPr>
            <w:tcW w:w="2656" w:type="dxa"/>
            <w:vMerge/>
          </w:tcPr>
          <w:p w14:paraId="1FA63B8F" w14:textId="77777777" w:rsidR="00775AD2" w:rsidRPr="00B2730F" w:rsidRDefault="00775AD2" w:rsidP="00BD1B7E">
            <w:p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1980" w:type="dxa"/>
            <w:vMerge/>
          </w:tcPr>
          <w:p w14:paraId="4747ADA6" w14:textId="77777777" w:rsidR="00775AD2" w:rsidRPr="009035E0" w:rsidRDefault="00775AD2" w:rsidP="00BD1B7E">
            <w:pPr>
              <w:pStyle w:val="ListParagraph"/>
              <w:numPr>
                <w:ilvl w:val="0"/>
                <w:numId w:val="9"/>
              </w:numPr>
              <w:jc w:val="center"/>
              <w:rPr>
                <w:rFonts w:ascii="SassoonInfant" w:hAnsi="SassoonInfant" w:cs="Fredoka"/>
                <w:sz w:val="28"/>
                <w:szCs w:val="26"/>
              </w:rPr>
            </w:pPr>
          </w:p>
        </w:tc>
        <w:tc>
          <w:tcPr>
            <w:tcW w:w="6182" w:type="dxa"/>
          </w:tcPr>
          <w:p w14:paraId="23DD84D6" w14:textId="2E939F8D" w:rsidR="00775AD2" w:rsidRPr="009035E0" w:rsidRDefault="00775AD2" w:rsidP="00837637">
            <w:pPr>
              <w:rPr>
                <w:rFonts w:ascii="SassoonInfant" w:hAnsi="SassoonInfant" w:cs="Fredoka"/>
                <w:sz w:val="28"/>
                <w:szCs w:val="26"/>
              </w:rPr>
            </w:pPr>
            <w:r w:rsidRPr="009035E0">
              <w:rPr>
                <w:rFonts w:ascii="SassoonInfant" w:hAnsi="SassoonInfant" w:cs="Fredoka"/>
                <w:sz w:val="28"/>
                <w:szCs w:val="26"/>
              </w:rPr>
              <w:t>To know how to adapt play by adjusting positioning, timing, and shot choice.</w:t>
            </w:r>
          </w:p>
        </w:tc>
        <w:tc>
          <w:tcPr>
            <w:tcW w:w="1515" w:type="dxa"/>
          </w:tcPr>
          <w:p w14:paraId="043DBCD2" w14:textId="77777777" w:rsidR="00775AD2" w:rsidRPr="00B2730F" w:rsidRDefault="00775AD2" w:rsidP="00BD1B7E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276" w:type="dxa"/>
          </w:tcPr>
          <w:p w14:paraId="4F8164CF" w14:textId="77777777" w:rsidR="00775AD2" w:rsidRPr="00B2730F" w:rsidRDefault="00775AD2" w:rsidP="00BD1B7E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775AD2" w:rsidRPr="00B2730F" w14:paraId="7577850F" w14:textId="77777777" w:rsidTr="5F4A3767">
        <w:trPr>
          <w:trHeight w:val="659"/>
        </w:trPr>
        <w:tc>
          <w:tcPr>
            <w:tcW w:w="2656" w:type="dxa"/>
            <w:vMerge/>
          </w:tcPr>
          <w:p w14:paraId="4DC2195B" w14:textId="77777777" w:rsidR="00775AD2" w:rsidRPr="00B2730F" w:rsidRDefault="00775AD2" w:rsidP="00BD1B7E">
            <w:p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1980" w:type="dxa"/>
            <w:vMerge/>
          </w:tcPr>
          <w:p w14:paraId="2A53A621" w14:textId="77777777" w:rsidR="00775AD2" w:rsidRPr="009035E0" w:rsidRDefault="00775AD2" w:rsidP="00BD1B7E">
            <w:pPr>
              <w:pStyle w:val="ListParagraph"/>
              <w:numPr>
                <w:ilvl w:val="0"/>
                <w:numId w:val="9"/>
              </w:numPr>
              <w:jc w:val="center"/>
              <w:rPr>
                <w:rFonts w:ascii="SassoonInfant" w:hAnsi="SassoonInfant" w:cs="Fredoka"/>
                <w:sz w:val="28"/>
                <w:szCs w:val="26"/>
              </w:rPr>
            </w:pPr>
          </w:p>
        </w:tc>
        <w:tc>
          <w:tcPr>
            <w:tcW w:w="6182" w:type="dxa"/>
          </w:tcPr>
          <w:p w14:paraId="6619134E" w14:textId="3DEA1F2E" w:rsidR="00775AD2" w:rsidRPr="009035E0" w:rsidRDefault="00775AD2" w:rsidP="00837637">
            <w:pPr>
              <w:rPr>
                <w:rFonts w:ascii="SassoonInfant" w:hAnsi="SassoonInfant" w:cs="Fredoka"/>
                <w:sz w:val="28"/>
                <w:szCs w:val="26"/>
              </w:rPr>
            </w:pPr>
            <w:r w:rsidRPr="009035E0">
              <w:rPr>
                <w:rFonts w:ascii="SassoonInfant" w:hAnsi="SassoonInfant" w:cs="Fredoka"/>
                <w:sz w:val="28"/>
                <w:szCs w:val="26"/>
              </w:rPr>
              <w:t>To know how to evaluate performance to improve tactical effectiveness.</w:t>
            </w:r>
          </w:p>
        </w:tc>
        <w:tc>
          <w:tcPr>
            <w:tcW w:w="1515" w:type="dxa"/>
          </w:tcPr>
          <w:p w14:paraId="6B0696F0" w14:textId="77777777" w:rsidR="00775AD2" w:rsidRPr="00B2730F" w:rsidRDefault="00775AD2" w:rsidP="00BD1B7E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276" w:type="dxa"/>
          </w:tcPr>
          <w:p w14:paraId="76D95BD6" w14:textId="77777777" w:rsidR="00775AD2" w:rsidRPr="00B2730F" w:rsidRDefault="00775AD2" w:rsidP="00BD1B7E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</w:tbl>
    <w:p w14:paraId="60509609" w14:textId="77777777" w:rsidR="00805CCC" w:rsidRPr="00B2730F" w:rsidRDefault="00805CCC">
      <w:pPr>
        <w:rPr>
          <w:rFonts w:ascii="SassoonInfant" w:hAnsi="SassoonInfant"/>
        </w:rPr>
      </w:pPr>
      <w:r w:rsidRPr="00B2730F">
        <w:rPr>
          <w:rFonts w:ascii="SassoonInfant" w:hAnsi="SassoonInfant"/>
        </w:rPr>
        <w:br w:type="page"/>
      </w:r>
    </w:p>
    <w:tbl>
      <w:tblPr>
        <w:tblStyle w:val="TableGrid"/>
        <w:tblW w:w="15735" w:type="dxa"/>
        <w:tblInd w:w="-856" w:type="dxa"/>
        <w:tblLook w:val="04A0" w:firstRow="1" w:lastRow="0" w:firstColumn="1" w:lastColumn="0" w:noHBand="0" w:noVBand="1"/>
      </w:tblPr>
      <w:tblGrid>
        <w:gridCol w:w="15735"/>
      </w:tblGrid>
      <w:tr w:rsidR="00380D3F" w:rsidRPr="00B2730F" w14:paraId="06F7F4C5" w14:textId="77777777" w:rsidTr="002F62DD">
        <w:trPr>
          <w:trHeight w:val="416"/>
        </w:trPr>
        <w:tc>
          <w:tcPr>
            <w:tcW w:w="15735" w:type="dxa"/>
            <w:shd w:val="clear" w:color="auto" w:fill="0F3F21"/>
          </w:tcPr>
          <w:p w14:paraId="6AD84C67" w14:textId="58BB08F7" w:rsidR="00380D3F" w:rsidRPr="00B2730F" w:rsidRDefault="0037676E" w:rsidP="00F62369">
            <w:pPr>
              <w:pStyle w:val="NoSpacing"/>
              <w:rPr>
                <w:rFonts w:ascii="SassoonInfant" w:hAnsi="SassoonInfant" w:cs="Fredoka"/>
                <w:sz w:val="40"/>
                <w:szCs w:val="40"/>
              </w:rPr>
            </w:pPr>
            <w:r w:rsidRPr="00B2730F">
              <w:rPr>
                <w:rFonts w:ascii="SassoonInfant" w:hAnsi="SassoonInfant" w:cs="Fredoka"/>
                <w:sz w:val="40"/>
                <w:szCs w:val="40"/>
              </w:rPr>
              <w:lastRenderedPageBreak/>
              <w:t xml:space="preserve">By the end of </w:t>
            </w:r>
            <w:r w:rsidR="005B23B1" w:rsidRPr="00B2730F">
              <w:rPr>
                <w:rFonts w:ascii="SassoonInfant" w:hAnsi="SassoonInfant" w:cs="Fredoka"/>
                <w:sz w:val="40"/>
                <w:szCs w:val="40"/>
              </w:rPr>
              <w:t>U</w:t>
            </w:r>
            <w:r w:rsidRPr="00B2730F">
              <w:rPr>
                <w:rFonts w:ascii="SassoonInfant" w:hAnsi="SassoonInfant" w:cs="Fredoka"/>
                <w:sz w:val="40"/>
                <w:szCs w:val="40"/>
              </w:rPr>
              <w:t>KS</w:t>
            </w:r>
            <w:r w:rsidR="005B23B1" w:rsidRPr="00B2730F">
              <w:rPr>
                <w:rFonts w:ascii="SassoonInfant" w:hAnsi="SassoonInfant" w:cs="Fredoka"/>
                <w:sz w:val="40"/>
                <w:szCs w:val="40"/>
              </w:rPr>
              <w:t>2</w:t>
            </w:r>
            <w:r w:rsidRPr="00B2730F">
              <w:rPr>
                <w:rFonts w:ascii="SassoonInfant" w:hAnsi="SassoonInfant" w:cs="Fredoka"/>
                <w:sz w:val="40"/>
                <w:szCs w:val="40"/>
              </w:rPr>
              <w:t>, children will know the following:</w:t>
            </w:r>
          </w:p>
        </w:tc>
      </w:tr>
      <w:tr w:rsidR="00380D3F" w:rsidRPr="00B2730F" w14:paraId="53ECA6CD" w14:textId="77777777" w:rsidTr="002F62DD">
        <w:trPr>
          <w:trHeight w:val="416"/>
        </w:trPr>
        <w:tc>
          <w:tcPr>
            <w:tcW w:w="15735" w:type="dxa"/>
            <w:shd w:val="clear" w:color="auto" w:fill="FFFFFF" w:themeFill="background1"/>
          </w:tcPr>
          <w:p w14:paraId="3500B5E8" w14:textId="77777777" w:rsidR="00B2730F" w:rsidRPr="00B2730F" w:rsidRDefault="00B2730F" w:rsidP="00B2730F">
            <w:pPr>
              <w:pStyle w:val="ListParagraph"/>
              <w:numPr>
                <w:ilvl w:val="0"/>
                <w:numId w:val="13"/>
              </w:numPr>
              <w:rPr>
                <w:rFonts w:ascii="SassoonInfant" w:hAnsi="SassoonInfant"/>
                <w:sz w:val="32"/>
                <w:szCs w:val="32"/>
              </w:rPr>
            </w:pPr>
            <w:r w:rsidRPr="00B2730F">
              <w:rPr>
                <w:rFonts w:ascii="SassoonInfant" w:hAnsi="SassoonInfant"/>
                <w:sz w:val="32"/>
                <w:szCs w:val="32"/>
              </w:rPr>
              <w:t xml:space="preserve">Continue to apply and develop a broader range of skills, learning how to use them in different ways and to link them to make actions and sequences of movement. </w:t>
            </w:r>
          </w:p>
          <w:p w14:paraId="774F620A" w14:textId="77777777" w:rsidR="00B2730F" w:rsidRPr="00B2730F" w:rsidRDefault="00B2730F" w:rsidP="00B2730F">
            <w:pPr>
              <w:pStyle w:val="ListParagraph"/>
              <w:numPr>
                <w:ilvl w:val="0"/>
                <w:numId w:val="13"/>
              </w:numPr>
              <w:rPr>
                <w:rFonts w:ascii="SassoonInfant" w:hAnsi="SassoonInfant"/>
                <w:sz w:val="32"/>
                <w:szCs w:val="32"/>
              </w:rPr>
            </w:pPr>
            <w:r w:rsidRPr="00B2730F">
              <w:rPr>
                <w:rFonts w:ascii="SassoonInfant" w:hAnsi="SassoonInfant"/>
                <w:sz w:val="32"/>
                <w:szCs w:val="32"/>
              </w:rPr>
              <w:t xml:space="preserve">Enjoy communicating, collaborating and </w:t>
            </w:r>
            <w:proofErr w:type="gramStart"/>
            <w:r w:rsidRPr="00B2730F">
              <w:rPr>
                <w:rFonts w:ascii="SassoonInfant" w:hAnsi="SassoonInfant"/>
                <w:sz w:val="32"/>
                <w:szCs w:val="32"/>
              </w:rPr>
              <w:t>competing with each other</w:t>
            </w:r>
            <w:proofErr w:type="gramEnd"/>
            <w:r w:rsidRPr="00B2730F">
              <w:rPr>
                <w:rFonts w:ascii="SassoonInfant" w:hAnsi="SassoonInfant"/>
                <w:sz w:val="32"/>
                <w:szCs w:val="32"/>
              </w:rPr>
              <w:t>.</w:t>
            </w:r>
          </w:p>
          <w:p w14:paraId="3B7114E4" w14:textId="77777777" w:rsidR="00B2730F" w:rsidRPr="00B2730F" w:rsidRDefault="00B2730F" w:rsidP="00B2730F">
            <w:pPr>
              <w:pStyle w:val="ListParagraph"/>
              <w:numPr>
                <w:ilvl w:val="0"/>
                <w:numId w:val="13"/>
              </w:numPr>
              <w:rPr>
                <w:rFonts w:ascii="SassoonInfant" w:hAnsi="SassoonInfant"/>
                <w:sz w:val="32"/>
                <w:szCs w:val="32"/>
              </w:rPr>
            </w:pPr>
            <w:r w:rsidRPr="00B2730F">
              <w:rPr>
                <w:rFonts w:ascii="SassoonInfant" w:hAnsi="SassoonInfant"/>
                <w:sz w:val="32"/>
                <w:szCs w:val="32"/>
              </w:rPr>
              <w:t>Develop an understanding of how to improve in different physical activities and sports and learn how to evaluate and recognise their own success.</w:t>
            </w:r>
          </w:p>
          <w:p w14:paraId="7C3B4105" w14:textId="77777777" w:rsidR="00B2730F" w:rsidRPr="00B2730F" w:rsidRDefault="00B2730F" w:rsidP="00B2730F">
            <w:pPr>
              <w:pStyle w:val="ListParagraph"/>
              <w:numPr>
                <w:ilvl w:val="0"/>
                <w:numId w:val="13"/>
              </w:numPr>
              <w:rPr>
                <w:rFonts w:ascii="SassoonInfant" w:hAnsi="SassoonInfant"/>
                <w:sz w:val="32"/>
                <w:szCs w:val="32"/>
              </w:rPr>
            </w:pPr>
            <w:r w:rsidRPr="00B2730F">
              <w:rPr>
                <w:rFonts w:ascii="SassoonInfant" w:hAnsi="SassoonInfant"/>
                <w:sz w:val="32"/>
                <w:szCs w:val="32"/>
              </w:rPr>
              <w:t>Use running, jumping, throwing and catching in isolation and in combination</w:t>
            </w:r>
          </w:p>
          <w:p w14:paraId="083A66FD" w14:textId="77777777" w:rsidR="00B2730F" w:rsidRPr="00B2730F" w:rsidRDefault="00B2730F" w:rsidP="00B2730F">
            <w:pPr>
              <w:pStyle w:val="ListParagraph"/>
              <w:numPr>
                <w:ilvl w:val="0"/>
                <w:numId w:val="13"/>
              </w:numPr>
              <w:rPr>
                <w:rFonts w:ascii="SassoonInfant" w:hAnsi="SassoonInfant"/>
                <w:sz w:val="32"/>
                <w:szCs w:val="32"/>
              </w:rPr>
            </w:pPr>
            <w:r w:rsidRPr="00B2730F">
              <w:rPr>
                <w:rFonts w:ascii="SassoonInfant" w:hAnsi="SassoonInfant"/>
                <w:sz w:val="32"/>
                <w:szCs w:val="32"/>
              </w:rPr>
              <w:t>play competitive games, modified where appropriate (for example, basketball, cricket, football, hockey, netball, rounders and tennis), and apply basic principles suitable for attacking and defending.</w:t>
            </w:r>
          </w:p>
          <w:p w14:paraId="438DA94A" w14:textId="77777777" w:rsidR="00B2730F" w:rsidRPr="00B2730F" w:rsidRDefault="00B2730F" w:rsidP="00B2730F">
            <w:pPr>
              <w:pStyle w:val="ListParagraph"/>
              <w:numPr>
                <w:ilvl w:val="0"/>
                <w:numId w:val="13"/>
              </w:numPr>
              <w:rPr>
                <w:rFonts w:ascii="SassoonInfant" w:hAnsi="SassoonInfant"/>
                <w:sz w:val="32"/>
                <w:szCs w:val="32"/>
              </w:rPr>
            </w:pPr>
            <w:r w:rsidRPr="00B2730F">
              <w:rPr>
                <w:rFonts w:ascii="SassoonInfant" w:hAnsi="SassoonInfant"/>
                <w:sz w:val="32"/>
                <w:szCs w:val="32"/>
              </w:rPr>
              <w:t>Develop flexibility, strength, technique, control and balance (for example, through athletics and gymnastics)</w:t>
            </w:r>
          </w:p>
          <w:p w14:paraId="2CA44A42" w14:textId="77777777" w:rsidR="00B2730F" w:rsidRPr="00B2730F" w:rsidRDefault="00B2730F" w:rsidP="00B2730F">
            <w:pPr>
              <w:pStyle w:val="ListParagraph"/>
              <w:numPr>
                <w:ilvl w:val="0"/>
                <w:numId w:val="13"/>
              </w:numPr>
              <w:rPr>
                <w:rFonts w:ascii="SassoonInfant" w:hAnsi="SassoonInfant"/>
                <w:sz w:val="32"/>
                <w:szCs w:val="32"/>
              </w:rPr>
            </w:pPr>
            <w:r w:rsidRPr="00B2730F">
              <w:rPr>
                <w:rFonts w:ascii="SassoonInfant" w:hAnsi="SassoonInfant"/>
                <w:sz w:val="32"/>
                <w:szCs w:val="32"/>
              </w:rPr>
              <w:t>perform dances using a range of movement patterns</w:t>
            </w:r>
          </w:p>
          <w:p w14:paraId="35C19FAB" w14:textId="77777777" w:rsidR="00B2730F" w:rsidRPr="00B2730F" w:rsidRDefault="00B2730F" w:rsidP="00B2730F">
            <w:pPr>
              <w:pStyle w:val="ListParagraph"/>
              <w:numPr>
                <w:ilvl w:val="0"/>
                <w:numId w:val="13"/>
              </w:numPr>
              <w:rPr>
                <w:rFonts w:ascii="SassoonInfant" w:hAnsi="SassoonInfant"/>
                <w:sz w:val="32"/>
                <w:szCs w:val="32"/>
              </w:rPr>
            </w:pPr>
            <w:r w:rsidRPr="00B2730F">
              <w:rPr>
                <w:rFonts w:ascii="SassoonInfant" w:hAnsi="SassoonInfant"/>
                <w:sz w:val="32"/>
                <w:szCs w:val="32"/>
              </w:rPr>
              <w:t>take part in outdoor and adventurous activity challenges both individually and within a team</w:t>
            </w:r>
          </w:p>
          <w:p w14:paraId="7175EC06" w14:textId="601726DB" w:rsidR="00380D3F" w:rsidRPr="00B2730F" w:rsidRDefault="00B2730F" w:rsidP="00B2730F">
            <w:pPr>
              <w:pStyle w:val="ListParagraph"/>
              <w:numPr>
                <w:ilvl w:val="0"/>
                <w:numId w:val="13"/>
              </w:numPr>
              <w:rPr>
                <w:rFonts w:ascii="SassoonInfant" w:eastAsia="Calibri" w:hAnsi="SassoonInfant" w:cs="Calibri"/>
                <w:sz w:val="32"/>
                <w:szCs w:val="32"/>
              </w:rPr>
            </w:pPr>
            <w:r w:rsidRPr="00B2730F">
              <w:rPr>
                <w:rFonts w:ascii="SassoonInfant" w:hAnsi="SassoonInfant"/>
                <w:sz w:val="32"/>
                <w:szCs w:val="32"/>
              </w:rPr>
              <w:t>compare their performances with previous ones and demonstrate improvement to achieve their personal best</w:t>
            </w:r>
          </w:p>
        </w:tc>
      </w:tr>
    </w:tbl>
    <w:p w14:paraId="38C7F3CB" w14:textId="77777777" w:rsidR="00B32C9B" w:rsidRDefault="00B32C9B"/>
    <w:sectPr w:rsidR="00B32C9B" w:rsidSect="00F24F9D">
      <w:pgSz w:w="16838" w:h="11906" w:orient="landscape"/>
      <w:pgMar w:top="567" w:right="1440" w:bottom="56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assoonInfant">
    <w:altName w:val="Calibri"/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Fredoka">
    <w:altName w:val="Arial"/>
    <w:charset w:val="00"/>
    <w:family w:val="auto"/>
    <w:pitch w:val="variable"/>
    <w:sig w:usb0="8000086F" w:usb1="4000004A" w:usb2="00000000" w:usb3="00000000" w:csb0="0000002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54218"/>
    <w:multiLevelType w:val="hybridMultilevel"/>
    <w:tmpl w:val="C930CA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F94144"/>
    <w:multiLevelType w:val="hybridMultilevel"/>
    <w:tmpl w:val="3F82C5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D42AB5"/>
    <w:multiLevelType w:val="multilevel"/>
    <w:tmpl w:val="3E383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0207F9"/>
    <w:multiLevelType w:val="hybridMultilevel"/>
    <w:tmpl w:val="32F42C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7F3DAB"/>
    <w:multiLevelType w:val="hybridMultilevel"/>
    <w:tmpl w:val="209E9A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0E0B97"/>
    <w:multiLevelType w:val="hybridMultilevel"/>
    <w:tmpl w:val="36E4477A"/>
    <w:lvl w:ilvl="0" w:tplc="09E85AF4">
      <w:start w:val="1"/>
      <w:numFmt w:val="bullet"/>
      <w:lvlText w:val="o"/>
      <w:lvlJc w:val="left"/>
      <w:pPr>
        <w:ind w:left="360" w:hanging="360"/>
      </w:pPr>
      <w:rPr>
        <w:rFonts w:ascii="Wingdings" w:eastAsia="Wingdings" w:hAnsi="Wingdings" w:cs="Wingdings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5664A17"/>
    <w:multiLevelType w:val="hybridMultilevel"/>
    <w:tmpl w:val="AB8CCE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D40A3B"/>
    <w:multiLevelType w:val="hybridMultilevel"/>
    <w:tmpl w:val="5D6C7C3A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9189C9"/>
    <w:multiLevelType w:val="hybridMultilevel"/>
    <w:tmpl w:val="195EB302"/>
    <w:lvl w:ilvl="0" w:tplc="0B3202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75EC98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3CEC47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4C8407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E2EF60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678342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234639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01A4EF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83CA86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8C621C"/>
    <w:multiLevelType w:val="hybridMultilevel"/>
    <w:tmpl w:val="49E8B74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6ED2E2E"/>
    <w:multiLevelType w:val="multilevel"/>
    <w:tmpl w:val="B0147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7CF1378"/>
    <w:multiLevelType w:val="hybridMultilevel"/>
    <w:tmpl w:val="0EAE655C"/>
    <w:lvl w:ilvl="0" w:tplc="09E85AF4">
      <w:start w:val="1"/>
      <w:numFmt w:val="bullet"/>
      <w:lvlText w:val="o"/>
      <w:lvlJc w:val="left"/>
      <w:pPr>
        <w:ind w:left="360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7F39E9"/>
    <w:multiLevelType w:val="multilevel"/>
    <w:tmpl w:val="A2DED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5CB2051"/>
    <w:multiLevelType w:val="hybridMultilevel"/>
    <w:tmpl w:val="14CE8F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7161E7"/>
    <w:multiLevelType w:val="hybridMultilevel"/>
    <w:tmpl w:val="A396456C"/>
    <w:lvl w:ilvl="0" w:tplc="09E85AF4">
      <w:start w:val="1"/>
      <w:numFmt w:val="bullet"/>
      <w:lvlText w:val="o"/>
      <w:lvlJc w:val="left"/>
      <w:pPr>
        <w:ind w:left="360" w:hanging="360"/>
      </w:pPr>
      <w:rPr>
        <w:rFonts w:ascii="Wingdings" w:eastAsia="Wingdings" w:hAnsi="Wingdings" w:cs="Wingdings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7732099"/>
    <w:multiLevelType w:val="hybridMultilevel"/>
    <w:tmpl w:val="C76E7544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7DB4384"/>
    <w:multiLevelType w:val="hybridMultilevel"/>
    <w:tmpl w:val="CA2EF4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7656639"/>
    <w:multiLevelType w:val="hybridMultilevel"/>
    <w:tmpl w:val="ADF8B2FC"/>
    <w:lvl w:ilvl="0" w:tplc="09E85AF4">
      <w:start w:val="1"/>
      <w:numFmt w:val="bullet"/>
      <w:lvlText w:val="o"/>
      <w:lvlJc w:val="left"/>
      <w:pPr>
        <w:ind w:left="360" w:hanging="360"/>
      </w:pPr>
      <w:rPr>
        <w:rFonts w:ascii="Wingdings" w:eastAsia="Wingdings" w:hAnsi="Wingdings" w:cs="Wingdings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A79620F"/>
    <w:multiLevelType w:val="hybridMultilevel"/>
    <w:tmpl w:val="2A4AB9E0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EA15B17"/>
    <w:multiLevelType w:val="hybridMultilevel"/>
    <w:tmpl w:val="89F0357E"/>
    <w:lvl w:ilvl="0" w:tplc="09E85AF4">
      <w:start w:val="1"/>
      <w:numFmt w:val="bullet"/>
      <w:lvlText w:val="o"/>
      <w:lvlJc w:val="left"/>
      <w:pPr>
        <w:ind w:left="720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0C34314"/>
    <w:multiLevelType w:val="hybridMultilevel"/>
    <w:tmpl w:val="7C0414E0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72BF4D80"/>
    <w:multiLevelType w:val="hybridMultilevel"/>
    <w:tmpl w:val="C60EA5D0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5EC3DEE"/>
    <w:multiLevelType w:val="hybridMultilevel"/>
    <w:tmpl w:val="D2C8E182"/>
    <w:lvl w:ilvl="0" w:tplc="09E85AF4">
      <w:start w:val="1"/>
      <w:numFmt w:val="bullet"/>
      <w:lvlText w:val="o"/>
      <w:lvlJc w:val="left"/>
      <w:pPr>
        <w:ind w:left="360" w:hanging="360"/>
      </w:pPr>
      <w:rPr>
        <w:rFonts w:ascii="Wingdings" w:eastAsia="Wingdings" w:hAnsi="Wingdings" w:cs="Wingdings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BEF5D78"/>
    <w:multiLevelType w:val="hybridMultilevel"/>
    <w:tmpl w:val="7F4A9C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6316514">
    <w:abstractNumId w:val="22"/>
  </w:num>
  <w:num w:numId="2" w16cid:durableId="723219729">
    <w:abstractNumId w:val="14"/>
  </w:num>
  <w:num w:numId="3" w16cid:durableId="965505445">
    <w:abstractNumId w:val="15"/>
  </w:num>
  <w:num w:numId="4" w16cid:durableId="78794427">
    <w:abstractNumId w:val="5"/>
  </w:num>
  <w:num w:numId="5" w16cid:durableId="546795863">
    <w:abstractNumId w:val="19"/>
  </w:num>
  <w:num w:numId="6" w16cid:durableId="620648015">
    <w:abstractNumId w:val="17"/>
  </w:num>
  <w:num w:numId="7" w16cid:durableId="143400196">
    <w:abstractNumId w:val="11"/>
  </w:num>
  <w:num w:numId="8" w16cid:durableId="491796107">
    <w:abstractNumId w:val="20"/>
  </w:num>
  <w:num w:numId="9" w16cid:durableId="667101708">
    <w:abstractNumId w:val="9"/>
  </w:num>
  <w:num w:numId="10" w16cid:durableId="453208136">
    <w:abstractNumId w:val="21"/>
  </w:num>
  <w:num w:numId="11" w16cid:durableId="1609045759">
    <w:abstractNumId w:val="18"/>
  </w:num>
  <w:num w:numId="12" w16cid:durableId="1037048119">
    <w:abstractNumId w:val="10"/>
  </w:num>
  <w:num w:numId="13" w16cid:durableId="208882873">
    <w:abstractNumId w:val="1"/>
  </w:num>
  <w:num w:numId="14" w16cid:durableId="2044936142">
    <w:abstractNumId w:val="23"/>
  </w:num>
  <w:num w:numId="15" w16cid:durableId="1163819128">
    <w:abstractNumId w:val="13"/>
  </w:num>
  <w:num w:numId="16" w16cid:durableId="207645404">
    <w:abstractNumId w:val="6"/>
  </w:num>
  <w:num w:numId="17" w16cid:durableId="1463034826">
    <w:abstractNumId w:val="3"/>
  </w:num>
  <w:num w:numId="18" w16cid:durableId="727220041">
    <w:abstractNumId w:val="16"/>
  </w:num>
  <w:num w:numId="19" w16cid:durableId="354158228">
    <w:abstractNumId w:val="0"/>
  </w:num>
  <w:num w:numId="20" w16cid:durableId="1445081228">
    <w:abstractNumId w:val="4"/>
  </w:num>
  <w:num w:numId="21" w16cid:durableId="1520585410">
    <w:abstractNumId w:val="8"/>
  </w:num>
  <w:num w:numId="22" w16cid:durableId="1851798526">
    <w:abstractNumId w:val="12"/>
  </w:num>
  <w:num w:numId="23" w16cid:durableId="1238132483">
    <w:abstractNumId w:val="2"/>
  </w:num>
  <w:num w:numId="24" w16cid:durableId="18481369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7F89"/>
    <w:rsid w:val="00001922"/>
    <w:rsid w:val="00013607"/>
    <w:rsid w:val="000539C5"/>
    <w:rsid w:val="00075B62"/>
    <w:rsid w:val="00087F89"/>
    <w:rsid w:val="000A2BD6"/>
    <w:rsid w:val="000B00EC"/>
    <w:rsid w:val="000B6E3F"/>
    <w:rsid w:val="000E7258"/>
    <w:rsid w:val="000F7E3F"/>
    <w:rsid w:val="00100CA1"/>
    <w:rsid w:val="00120A4F"/>
    <w:rsid w:val="0012568D"/>
    <w:rsid w:val="00125C05"/>
    <w:rsid w:val="00140F94"/>
    <w:rsid w:val="0018173E"/>
    <w:rsid w:val="00196F2C"/>
    <w:rsid w:val="001A037C"/>
    <w:rsid w:val="001A0752"/>
    <w:rsid w:val="001B71E0"/>
    <w:rsid w:val="001D75E3"/>
    <w:rsid w:val="001E517A"/>
    <w:rsid w:val="001F7EB0"/>
    <w:rsid w:val="00224B50"/>
    <w:rsid w:val="00227919"/>
    <w:rsid w:val="0024339C"/>
    <w:rsid w:val="002543BD"/>
    <w:rsid w:val="002659B6"/>
    <w:rsid w:val="002D0A01"/>
    <w:rsid w:val="002F62DD"/>
    <w:rsid w:val="00316FA8"/>
    <w:rsid w:val="00322734"/>
    <w:rsid w:val="00333BF9"/>
    <w:rsid w:val="00347FB0"/>
    <w:rsid w:val="00356574"/>
    <w:rsid w:val="00374466"/>
    <w:rsid w:val="0037676E"/>
    <w:rsid w:val="00380D3F"/>
    <w:rsid w:val="00387276"/>
    <w:rsid w:val="00395222"/>
    <w:rsid w:val="003C2558"/>
    <w:rsid w:val="003D4AA2"/>
    <w:rsid w:val="003D728D"/>
    <w:rsid w:val="003F445A"/>
    <w:rsid w:val="0040109D"/>
    <w:rsid w:val="00406C92"/>
    <w:rsid w:val="00415FF9"/>
    <w:rsid w:val="00443E3A"/>
    <w:rsid w:val="00447E7C"/>
    <w:rsid w:val="004519C0"/>
    <w:rsid w:val="00456E35"/>
    <w:rsid w:val="00483E86"/>
    <w:rsid w:val="004928DD"/>
    <w:rsid w:val="00516210"/>
    <w:rsid w:val="005246F5"/>
    <w:rsid w:val="00560DFC"/>
    <w:rsid w:val="00591E02"/>
    <w:rsid w:val="005A4EDD"/>
    <w:rsid w:val="005A68AD"/>
    <w:rsid w:val="005B23B1"/>
    <w:rsid w:val="005C53A2"/>
    <w:rsid w:val="005E3FD3"/>
    <w:rsid w:val="005F5144"/>
    <w:rsid w:val="00617BF5"/>
    <w:rsid w:val="00627E3F"/>
    <w:rsid w:val="00641ABB"/>
    <w:rsid w:val="00641E96"/>
    <w:rsid w:val="00650137"/>
    <w:rsid w:val="00654B8A"/>
    <w:rsid w:val="0066281E"/>
    <w:rsid w:val="006E77D4"/>
    <w:rsid w:val="006F10DD"/>
    <w:rsid w:val="007168A2"/>
    <w:rsid w:val="007224BD"/>
    <w:rsid w:val="00725917"/>
    <w:rsid w:val="00761047"/>
    <w:rsid w:val="00775AD2"/>
    <w:rsid w:val="0079683C"/>
    <w:rsid w:val="007D73F1"/>
    <w:rsid w:val="00805CCC"/>
    <w:rsid w:val="00814043"/>
    <w:rsid w:val="00821A39"/>
    <w:rsid w:val="00827C8C"/>
    <w:rsid w:val="00837637"/>
    <w:rsid w:val="00861DFC"/>
    <w:rsid w:val="00876F41"/>
    <w:rsid w:val="008D20A5"/>
    <w:rsid w:val="008F11B9"/>
    <w:rsid w:val="008F3711"/>
    <w:rsid w:val="009035E0"/>
    <w:rsid w:val="0095318D"/>
    <w:rsid w:val="0095414B"/>
    <w:rsid w:val="00955CCC"/>
    <w:rsid w:val="009B49FF"/>
    <w:rsid w:val="009E29CC"/>
    <w:rsid w:val="00A07024"/>
    <w:rsid w:val="00A15636"/>
    <w:rsid w:val="00A42C05"/>
    <w:rsid w:val="00A55FD2"/>
    <w:rsid w:val="00A67352"/>
    <w:rsid w:val="00A8471C"/>
    <w:rsid w:val="00A84823"/>
    <w:rsid w:val="00A86161"/>
    <w:rsid w:val="00AA505A"/>
    <w:rsid w:val="00AC42FD"/>
    <w:rsid w:val="00AD3D79"/>
    <w:rsid w:val="00B1714E"/>
    <w:rsid w:val="00B243D4"/>
    <w:rsid w:val="00B2730F"/>
    <w:rsid w:val="00B32C9B"/>
    <w:rsid w:val="00B47D8D"/>
    <w:rsid w:val="00B7212C"/>
    <w:rsid w:val="00B80E5F"/>
    <w:rsid w:val="00B815E8"/>
    <w:rsid w:val="00B846F1"/>
    <w:rsid w:val="00B95E4A"/>
    <w:rsid w:val="00BB60A5"/>
    <w:rsid w:val="00BB664F"/>
    <w:rsid w:val="00BE3D9A"/>
    <w:rsid w:val="00C059AB"/>
    <w:rsid w:val="00C10810"/>
    <w:rsid w:val="00C15B32"/>
    <w:rsid w:val="00C163ED"/>
    <w:rsid w:val="00C25E0C"/>
    <w:rsid w:val="00C4322D"/>
    <w:rsid w:val="00C64979"/>
    <w:rsid w:val="00C66649"/>
    <w:rsid w:val="00C81277"/>
    <w:rsid w:val="00CA7D57"/>
    <w:rsid w:val="00CD1535"/>
    <w:rsid w:val="00CD5464"/>
    <w:rsid w:val="00CD5AD6"/>
    <w:rsid w:val="00CE34B1"/>
    <w:rsid w:val="00D00297"/>
    <w:rsid w:val="00D009B1"/>
    <w:rsid w:val="00D05D97"/>
    <w:rsid w:val="00D12656"/>
    <w:rsid w:val="00D12689"/>
    <w:rsid w:val="00D20AD2"/>
    <w:rsid w:val="00D218BE"/>
    <w:rsid w:val="00D2269A"/>
    <w:rsid w:val="00D26AE2"/>
    <w:rsid w:val="00D34DB8"/>
    <w:rsid w:val="00D36FBB"/>
    <w:rsid w:val="00D53D67"/>
    <w:rsid w:val="00D714F1"/>
    <w:rsid w:val="00D73039"/>
    <w:rsid w:val="00D851DD"/>
    <w:rsid w:val="00DA62E1"/>
    <w:rsid w:val="00DA6E19"/>
    <w:rsid w:val="00DD510E"/>
    <w:rsid w:val="00E61925"/>
    <w:rsid w:val="00E75B6E"/>
    <w:rsid w:val="00EA7CB6"/>
    <w:rsid w:val="00EE235B"/>
    <w:rsid w:val="00EF294F"/>
    <w:rsid w:val="00F010FC"/>
    <w:rsid w:val="00F077E1"/>
    <w:rsid w:val="00F14277"/>
    <w:rsid w:val="00F24F9D"/>
    <w:rsid w:val="00F31090"/>
    <w:rsid w:val="00F55029"/>
    <w:rsid w:val="00F553D8"/>
    <w:rsid w:val="00F62369"/>
    <w:rsid w:val="00F85B0B"/>
    <w:rsid w:val="00F937E0"/>
    <w:rsid w:val="00FB4464"/>
    <w:rsid w:val="00FC2BA8"/>
    <w:rsid w:val="00FD4192"/>
    <w:rsid w:val="5F4A3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1D5BF3"/>
  <w15:chartTrackingRefBased/>
  <w15:docId w15:val="{1EE86071-4E6B-4009-B59E-F3A638D2F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140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140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404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40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404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40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40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40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40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404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404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404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404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404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404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404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404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404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140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40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40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40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140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40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1404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1404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404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404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14043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8140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814043"/>
    <w:pPr>
      <w:spacing w:after="0" w:line="240" w:lineRule="auto"/>
    </w:pPr>
    <w:rPr>
      <w:kern w:val="0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AC42FD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5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4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customXml" Target="../customXml/item4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aulRice\Connect%20Academy%20Trust\EPPS%20-%20Curriculum%20-%20General\REVISED%20CURRICULUM%20DOCUMENTS\Curriculum%20coverage%20blank%20documen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952086675496145B4722380D49710B6" ma:contentTypeVersion="18" ma:contentTypeDescription="Create a new document." ma:contentTypeScope="" ma:versionID="a1ab074fe52a79e1e7731113b0eb9a52">
  <xsd:schema xmlns:xsd="http://www.w3.org/2001/XMLSchema" xmlns:xs="http://www.w3.org/2001/XMLSchema" xmlns:p="http://schemas.microsoft.com/office/2006/metadata/properties" xmlns:ns2="32571229-e396-4ef3-9331-46d4c3267962" xmlns:ns3="f84ccf9b-2fb0-42d8-8cd9-d71590b2ea4b" targetNamespace="http://schemas.microsoft.com/office/2006/metadata/properties" ma:root="true" ma:fieldsID="7a3c3673e78b2c960de7d86d54bc4d26" ns2:_="" ns3:_="">
    <xsd:import namespace="32571229-e396-4ef3-9331-46d4c3267962"/>
    <xsd:import namespace="f84ccf9b-2fb0-42d8-8cd9-d71590b2ea4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571229-e396-4ef3-9331-46d4c32679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2e34089-33cf-4848-a12d-3f4a0b85a69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4ccf9b-2fb0-42d8-8cd9-d71590b2ea4b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8403474-b9d0-49bf-9edc-f685755f7f58}" ma:internalName="TaxCatchAll" ma:showField="CatchAllData" ma:web="f84ccf9b-2fb0-42d8-8cd9-d71590b2ea4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MLASeventhEditionOfficeOnline.xsl" StyleName="MLA" Version="7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2571229-e396-4ef3-9331-46d4c3267962">
      <Terms xmlns="http://schemas.microsoft.com/office/infopath/2007/PartnerControls"/>
    </lcf76f155ced4ddcb4097134ff3c332f>
    <TaxCatchAll xmlns="f84ccf9b-2fb0-42d8-8cd9-d71590b2ea4b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235BB04-0915-461A-AECC-241A6C7E45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2571229-e396-4ef3-9331-46d4c3267962"/>
    <ds:schemaRef ds:uri="f84ccf9b-2fb0-42d8-8cd9-d71590b2ea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055EBF5-2B8E-40CC-B787-76B13D3521C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D9B691B-CFF2-4F8E-ACE8-4DEE930408B3}">
  <ds:schemaRefs>
    <ds:schemaRef ds:uri="http://schemas.microsoft.com/office/2006/metadata/properties"/>
    <ds:schemaRef ds:uri="http://schemas.microsoft.com/office/infopath/2007/PartnerControls"/>
    <ds:schemaRef ds:uri="32571229-e396-4ef3-9331-46d4c3267962"/>
    <ds:schemaRef ds:uri="f84ccf9b-2fb0-42d8-8cd9-d71590b2ea4b"/>
  </ds:schemaRefs>
</ds:datastoreItem>
</file>

<file path=customXml/itemProps4.xml><?xml version="1.0" encoding="utf-8"?>
<ds:datastoreItem xmlns:ds="http://schemas.openxmlformats.org/officeDocument/2006/customXml" ds:itemID="{FA936183-FD11-4646-925A-CFB89CCE021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coverage blank document</Template>
  <TotalTime>1</TotalTime>
  <Pages>4</Pages>
  <Words>606</Words>
  <Characters>3458</Characters>
  <Application>Microsoft Office Word</Application>
  <DocSecurity>0</DocSecurity>
  <Lines>28</Lines>
  <Paragraphs>8</Paragraphs>
  <ScaleCrop>false</ScaleCrop>
  <Company/>
  <LinksUpToDate>false</LinksUpToDate>
  <CharactersWithSpaces>4056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Rice</dc:creator>
  <cp:keywords/>
  <dc:description/>
  <cp:lastModifiedBy>Adele Clayton</cp:lastModifiedBy>
  <cp:revision>2</cp:revision>
  <dcterms:created xsi:type="dcterms:W3CDTF">2026-10-06T10:57:00Z</dcterms:created>
  <dcterms:modified xsi:type="dcterms:W3CDTF">2026-10-06T10:57:00Z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0x010100C952086675496145B4722380D49710B6</vt:lpwstr>
  </property>
  <property fmtid="{D5CDD505-2E9C-101B-9397-08002B2CF9AE}" pid="3" name="MediaServiceImageTags">
    <vt:lpwstr/>
  </property>
</Properties>
</file>