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179"/>
        <w:gridCol w:w="503"/>
        <w:gridCol w:w="7941"/>
        <w:gridCol w:w="1048"/>
        <w:gridCol w:w="1048"/>
        <w:gridCol w:w="1048"/>
        <w:gridCol w:w="1048"/>
        <w:gridCol w:w="920"/>
      </w:tblGrid>
      <w:tr w:rsidR="009F2FD0" w:rsidRPr="00A07024" w14:paraId="798D437B" w14:textId="77777777" w:rsidTr="65BBEF4F">
        <w:trPr>
          <w:gridAfter w:val="1"/>
          <w:wAfter w:w="920" w:type="dxa"/>
          <w:cantSplit/>
          <w:trHeight w:val="2258"/>
        </w:trPr>
        <w:tc>
          <w:tcPr>
            <w:tcW w:w="10623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72AD7419" w:rsidR="009F2FD0" w:rsidRPr="00076557" w:rsidRDefault="009F2FD0" w:rsidP="00013607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076557">
              <w:rPr>
                <w:rFonts w:ascii="SassoonInfant" w:hAnsi="SassoonInfant" w:cs="Fredoka"/>
                <w:b/>
                <w:bCs/>
                <w:sz w:val="40"/>
                <w:szCs w:val="40"/>
              </w:rPr>
              <w:t>Year 3 and 4</w:t>
            </w:r>
          </w:p>
        </w:tc>
        <w:tc>
          <w:tcPr>
            <w:tcW w:w="1048" w:type="dxa"/>
            <w:tcBorders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5CAB3C8F" w14:textId="77777777" w:rsidR="0004043F" w:rsidRDefault="0004043F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</w:p>
          <w:p w14:paraId="110A5679" w14:textId="0DBB11EC" w:rsidR="009F2FD0" w:rsidRDefault="0004043F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Stockings</w:t>
            </w:r>
          </w:p>
        </w:tc>
        <w:tc>
          <w:tcPr>
            <w:tcW w:w="1048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0570D8D8" w14:textId="77777777" w:rsidR="009F2FD0" w:rsidRDefault="009F2FD0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</w:p>
          <w:p w14:paraId="66BB06EE" w14:textId="5FF9D05B" w:rsidR="0004043F" w:rsidRDefault="0004043F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Seasonal food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71869CE5" w:rsidR="009F2FD0" w:rsidRPr="00D26AE2" w:rsidRDefault="009F2FD0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Moving Monsters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32E3CC80" w:rsidR="009F2FD0" w:rsidRPr="00D26AE2" w:rsidRDefault="00CD5066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Fish</w:t>
            </w:r>
          </w:p>
        </w:tc>
      </w:tr>
      <w:tr w:rsidR="009F2FD0" w:rsidRPr="00A07024" w14:paraId="18C4DD1B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B62C237" w14:textId="18AC50A4" w:rsidR="009F2FD0" w:rsidRPr="002F48D7" w:rsidRDefault="009F2FD0" w:rsidP="00FB4464">
            <w:pPr>
              <w:jc w:val="center"/>
              <w:rPr>
                <w:rFonts w:ascii="SassoonInfant" w:hAnsi="SassoonInfant" w:cs="Fredoka"/>
                <w:sz w:val="40"/>
                <w:szCs w:val="40"/>
              </w:rPr>
            </w:pPr>
            <w:r w:rsidRPr="002F48D7">
              <w:rPr>
                <w:rFonts w:ascii="SassoonInfant" w:hAnsi="SassoonInfant" w:cs="Fredoka"/>
                <w:sz w:val="40"/>
                <w:szCs w:val="40"/>
              </w:rPr>
              <w:t>Design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6C18D9F" w14:textId="77777777" w:rsidR="009F2FD0" w:rsidRPr="00FB1DC0" w:rsidRDefault="009F2FD0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FB1DC0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vAlign w:val="center"/>
          </w:tcPr>
          <w:p w14:paraId="74C41D16" w14:textId="55906752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Pupils need to know what kind of information matters such as the user needs, existing products and the materials and purposes</w:t>
            </w:r>
          </w:p>
          <w:p w14:paraId="5A62FE34" w14:textId="37862FFD" w:rsidR="009F2FD0" w:rsidRPr="00076557" w:rsidRDefault="009F2FD0" w:rsidP="003F5C7E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42318B04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ACC0A1D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9F2FD0" w:rsidRPr="00A07024" w:rsidRDefault="009F2FD0" w:rsidP="007329DB">
            <w:pPr>
              <w:pStyle w:val="NoSpacing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2478E694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53631E03" w14:textId="77777777" w:rsidR="009F2FD0" w:rsidRPr="00A07024" w:rsidRDefault="009F2FD0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C8344B0" w14:textId="77777777" w:rsidR="009F2FD0" w:rsidRPr="000E175D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941" w:type="dxa"/>
            <w:vAlign w:val="center"/>
          </w:tcPr>
          <w:p w14:paraId="72EEE77B" w14:textId="37E14ACD" w:rsidR="009F2FD0" w:rsidRPr="00076557" w:rsidRDefault="007030A3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>
              <w:rPr>
                <w:rFonts w:ascii="SassoonInfant" w:hAnsi="SassoonInfant" w:cstheme="minorHAnsi"/>
                <w:sz w:val="20"/>
                <w:szCs w:val="20"/>
              </w:rPr>
              <w:t>K</w:t>
            </w:r>
            <w:r w:rsidR="005B5562">
              <w:rPr>
                <w:rFonts w:ascii="SassoonInfant" w:hAnsi="SassoonInfant" w:cstheme="minorHAnsi"/>
                <w:sz w:val="20"/>
                <w:szCs w:val="20"/>
              </w:rPr>
              <w:t xml:space="preserve">now </w:t>
            </w:r>
            <w:r>
              <w:rPr>
                <w:rFonts w:ascii="SassoonInfant" w:hAnsi="SassoonInfant" w:cstheme="minorHAnsi"/>
                <w:sz w:val="20"/>
                <w:szCs w:val="20"/>
              </w:rPr>
              <w:t>w</w:t>
            </w:r>
            <w:r w:rsidR="009F2FD0" w:rsidRPr="00076557">
              <w:rPr>
                <w:rFonts w:ascii="SassoonInfant" w:hAnsi="SassoonInfant" w:cstheme="minorHAnsi"/>
                <w:sz w:val="20"/>
                <w:szCs w:val="20"/>
              </w:rPr>
              <w:t>hat makes a design “fit for purpose”</w:t>
            </w:r>
          </w:p>
        </w:tc>
        <w:tc>
          <w:tcPr>
            <w:tcW w:w="1048" w:type="dxa"/>
          </w:tcPr>
          <w:p w14:paraId="2F1E5448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ABF2158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23347D4" w14:textId="77777777" w:rsidR="009F2FD0" w:rsidRPr="00A07024" w:rsidRDefault="009F2FD0" w:rsidP="007329DB">
            <w:pPr>
              <w:pStyle w:val="NoSpacing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4576A75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1EA2157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4D327250" w14:textId="77777777" w:rsidR="009F2FD0" w:rsidRPr="00A07024" w:rsidRDefault="009F2FD0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35849E5" w14:textId="77777777" w:rsidR="009F2FD0" w:rsidRPr="000E175D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941" w:type="dxa"/>
            <w:vAlign w:val="center"/>
          </w:tcPr>
          <w:p w14:paraId="06663942" w14:textId="5D50A22B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Know that design criteria are a list of requirements used to guide and judge designs</w:t>
            </w:r>
          </w:p>
          <w:p w14:paraId="0D17A013" w14:textId="71B68868" w:rsidR="009F2FD0" w:rsidRPr="00076557" w:rsidRDefault="009F2FD0" w:rsidP="003F5C7E">
            <w:pPr>
              <w:pStyle w:val="NoSpacing"/>
              <w:ind w:left="36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77C30FCE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8CD8EAD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E64B01F" w14:textId="77777777" w:rsidR="009F2FD0" w:rsidRPr="00A07024" w:rsidRDefault="009F2FD0" w:rsidP="00E668EB">
            <w:pPr>
              <w:pStyle w:val="NoSpacing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7C59071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89D799F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197FF305" w14:textId="77777777" w:rsidR="009F2FD0" w:rsidRPr="00A07024" w:rsidRDefault="009F2FD0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C9AB6EB" w14:textId="77777777" w:rsidR="009F2FD0" w:rsidRPr="000E175D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941" w:type="dxa"/>
            <w:vAlign w:val="center"/>
          </w:tcPr>
          <w:p w14:paraId="366846BD" w14:textId="27BB7061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Know what annotations are (labels, notes) and what to include such as materials, key features and the purpose</w:t>
            </w:r>
          </w:p>
        </w:tc>
        <w:tc>
          <w:tcPr>
            <w:tcW w:w="1048" w:type="dxa"/>
          </w:tcPr>
          <w:p w14:paraId="1B732697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779FFAF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96E93AE" w14:textId="77777777" w:rsidR="009F2FD0" w:rsidRPr="00A07024" w:rsidRDefault="009F2FD0" w:rsidP="00E668EB">
            <w:pPr>
              <w:pStyle w:val="NoSpacing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2245DF2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088ACA72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1E0DD821" w14:textId="77777777" w:rsidR="009F2FD0" w:rsidRPr="00A07024" w:rsidRDefault="009F2FD0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4293572" w14:textId="77777777" w:rsidR="009F2FD0" w:rsidRPr="000E175D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941" w:type="dxa"/>
            <w:tcBorders>
              <w:bottom w:val="single" w:sz="8" w:space="0" w:color="0F3F21"/>
            </w:tcBorders>
            <w:vAlign w:val="center"/>
          </w:tcPr>
          <w:p w14:paraId="0BF40686" w14:textId="1BA26B4F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Understand the importance of kitchen safety and hygiene</w:t>
            </w: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6066A532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2F174427" w14:textId="77777777" w:rsidR="009F2FD0" w:rsidRPr="00A07024" w:rsidRDefault="009F2FD0" w:rsidP="65BBEF4F">
            <w:pPr>
              <w:pStyle w:val="NoSpacing"/>
              <w:numPr>
                <w:ilvl w:val="0"/>
                <w:numId w:val="3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2BAAE752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567907CF" w14:textId="77777777" w:rsidR="009F2FD0" w:rsidRPr="00A07024" w:rsidRDefault="009F2FD0" w:rsidP="65BBEF4F">
            <w:pPr>
              <w:pStyle w:val="NoSpacing"/>
              <w:numPr>
                <w:ilvl w:val="0"/>
                <w:numId w:val="3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35246403" w14:textId="77777777" w:rsidTr="65BBEF4F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4F853860" w14:textId="77777777" w:rsidR="009F2FD0" w:rsidRPr="00A07024" w:rsidRDefault="009F2FD0" w:rsidP="00FB4464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9F2FD0" w:rsidRPr="00FB1DC0" w:rsidRDefault="009F2FD0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FB1DC0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tcBorders>
              <w:top w:val="single" w:sz="8" w:space="0" w:color="0F3F21"/>
            </w:tcBorders>
            <w:vAlign w:val="center"/>
          </w:tcPr>
          <w:p w14:paraId="13AC0236" w14:textId="228C9064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Generate ideas for design by collecting some information</w:t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6220E6EC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58E97F05" w14:textId="77777777" w:rsidR="009F2FD0" w:rsidRPr="00A07024" w:rsidRDefault="009F2FD0" w:rsidP="00361A1B">
            <w:pPr>
              <w:pStyle w:val="NoSpacing"/>
              <w:ind w:left="720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48DD968D" w14:textId="77777777" w:rsidR="009F2FD0" w:rsidRPr="00A07024" w:rsidRDefault="009F2FD0" w:rsidP="00E668EB">
            <w:pPr>
              <w:pStyle w:val="NoSpacing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77E57D41" w14:textId="77777777" w:rsidR="009F2FD0" w:rsidRPr="00A07024" w:rsidRDefault="009F2FD0" w:rsidP="00FB4464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1D278793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457B4B1E" w14:textId="77777777" w:rsidR="009F2FD0" w:rsidRPr="00A07024" w:rsidRDefault="009F2FD0" w:rsidP="00FB4464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5FD872E" w14:textId="77777777" w:rsidR="009F2FD0" w:rsidRPr="00A07024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0A37BBEB" w14:textId="6E42774E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Create criteria for the design to be fit for purpose</w:t>
            </w:r>
          </w:p>
        </w:tc>
        <w:tc>
          <w:tcPr>
            <w:tcW w:w="1048" w:type="dxa"/>
          </w:tcPr>
          <w:p w14:paraId="5CC5C707" w14:textId="77777777" w:rsidR="009F2FD0" w:rsidRPr="00E668EB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6E095DF" w14:textId="77777777" w:rsidR="009F2FD0" w:rsidRPr="00E668EB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730CF6F" w14:textId="77777777" w:rsidR="009F2FD0" w:rsidRPr="00E668EB" w:rsidRDefault="009F2FD0" w:rsidP="00E668EB">
            <w:pPr>
              <w:pStyle w:val="ListParagraph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6929D7B" w14:textId="77777777" w:rsidR="009F2FD0" w:rsidRPr="00A07024" w:rsidRDefault="009F2FD0" w:rsidP="00FB446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2FF885DD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501D8534" w14:textId="77777777" w:rsidR="009F2FD0" w:rsidRPr="00A07024" w:rsidRDefault="009F2FD0" w:rsidP="00FB4464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78C0BFC" w14:textId="77777777" w:rsidR="009F2FD0" w:rsidRPr="00A07024" w:rsidRDefault="009F2FD0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679CA3D6" w14:textId="77777777" w:rsidR="009F2FD0" w:rsidRPr="00076557" w:rsidRDefault="009F2FD0" w:rsidP="003F5C7E">
            <w:pPr>
              <w:pStyle w:val="NoSpacing"/>
              <w:rPr>
                <w:rFonts w:ascii="SassoonInfant" w:hAnsi="SassoonInfant" w:cstheme="minorHAnsi"/>
                <w:sz w:val="20"/>
                <w:szCs w:val="20"/>
              </w:rPr>
            </w:pPr>
          </w:p>
          <w:p w14:paraId="7394DD3B" w14:textId="2756D3FE" w:rsidR="009F2FD0" w:rsidRPr="00076557" w:rsidRDefault="009F2FD0" w:rsidP="003F5C7E">
            <w:pPr>
              <w:pStyle w:val="NoSpacing"/>
              <w:numPr>
                <w:ilvl w:val="0"/>
                <w:numId w:val="32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076557">
              <w:rPr>
                <w:rFonts w:ascii="SassoonInfant" w:hAnsi="SassoonInfant" w:cstheme="minorHAnsi"/>
                <w:sz w:val="20"/>
                <w:szCs w:val="20"/>
              </w:rPr>
              <w:t>Communicate their ideas through talk and annotated sketches</w:t>
            </w:r>
          </w:p>
          <w:p w14:paraId="72B49231" w14:textId="77777777" w:rsidR="009F2FD0" w:rsidRPr="00076557" w:rsidRDefault="009F2FD0" w:rsidP="003F5C7E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012D466" w14:textId="77777777" w:rsidR="009F2FD0" w:rsidRPr="00E668EB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E74B2E3" w14:textId="77777777" w:rsidR="009F2FD0" w:rsidRPr="00E668EB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459653A" w14:textId="77777777" w:rsidR="009F2FD0" w:rsidRPr="00E668EB" w:rsidRDefault="009F2FD0" w:rsidP="00E668EB">
            <w:pPr>
              <w:pStyle w:val="ListParagraph"/>
              <w:numPr>
                <w:ilvl w:val="0"/>
                <w:numId w:val="41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48D2CA0" w14:textId="77777777" w:rsidR="009F2FD0" w:rsidRPr="00A07024" w:rsidRDefault="009F2FD0" w:rsidP="00FB446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C43458C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910B43E" w14:textId="6A2E818A" w:rsidR="009F2FD0" w:rsidRPr="002F48D7" w:rsidRDefault="009F2FD0" w:rsidP="00F62369">
            <w:pPr>
              <w:jc w:val="center"/>
              <w:rPr>
                <w:rFonts w:ascii="SassoonInfant" w:hAnsi="SassoonInfant" w:cs="Fredoka"/>
                <w:sz w:val="40"/>
                <w:szCs w:val="40"/>
              </w:rPr>
            </w:pPr>
            <w:r w:rsidRPr="002F48D7">
              <w:rPr>
                <w:rFonts w:ascii="SassoonInfant" w:hAnsi="SassoonInfant" w:cs="Fredoka"/>
                <w:sz w:val="40"/>
                <w:szCs w:val="40"/>
              </w:rPr>
              <w:t>Make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0BA97C46" w:rsidR="009F2FD0" w:rsidRPr="002A4645" w:rsidRDefault="009F2FD0" w:rsidP="00101D11">
            <w:pPr>
              <w:ind w:left="113" w:right="113"/>
              <w:rPr>
                <w:rFonts w:ascii="SassoonInfant" w:hAnsi="SassoonInfant" w:cs="Fredoka"/>
              </w:rPr>
            </w:pPr>
            <w:r w:rsidRPr="002A4645">
              <w:rPr>
                <w:rFonts w:ascii="SassoonInfant" w:hAnsi="SassoonInfant" w:cs="Fredoka"/>
              </w:rPr>
              <w:t xml:space="preserve">                 Substantive</w:t>
            </w:r>
          </w:p>
        </w:tc>
        <w:tc>
          <w:tcPr>
            <w:tcW w:w="7941" w:type="dxa"/>
            <w:tcBorders>
              <w:top w:val="single" w:sz="24" w:space="0" w:color="0F3F21"/>
            </w:tcBorders>
            <w:vAlign w:val="center"/>
          </w:tcPr>
          <w:p w14:paraId="19B312A4" w14:textId="116B1226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theme="minorHAnsi"/>
              </w:rPr>
            </w:pPr>
            <w:r w:rsidRPr="00076557">
              <w:rPr>
                <w:rFonts w:ascii="SassoonInfant" w:hAnsi="SassoonInfant" w:cstheme="minorHAnsi"/>
              </w:rPr>
              <w:t>Knowledge of what the design criteria are, what each requirement means in practice and what “fit for purpose” looks like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4E1F43EF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EFA66F8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05DEE8A9" w14:textId="77777777" w:rsidR="009F2FD0" w:rsidRPr="00E473F7" w:rsidRDefault="009F2FD0" w:rsidP="00E473F7">
            <w:pPr>
              <w:pStyle w:val="ListParagraph"/>
              <w:numPr>
                <w:ilvl w:val="0"/>
                <w:numId w:val="4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53905A85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48F974D4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6BD008B0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6EA3975" w14:textId="77777777" w:rsidR="009F2FD0" w:rsidRPr="00013607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02AAF82D" w14:textId="765A62B1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theme="minorHAnsi"/>
              </w:rPr>
            </w:pPr>
            <w:r w:rsidRPr="00076557">
              <w:rPr>
                <w:rFonts w:ascii="SassoonInfant" w:hAnsi="SassoonInfant" w:cstheme="minorHAnsi"/>
              </w:rPr>
              <w:t>Understanding characteristics such as: Strong/weak, Flexible/rigid, Waterproof/absorbent and why certain materials suit certain purposes</w:t>
            </w:r>
          </w:p>
        </w:tc>
        <w:tc>
          <w:tcPr>
            <w:tcW w:w="1048" w:type="dxa"/>
          </w:tcPr>
          <w:p w14:paraId="2A981A69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CA142B4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3FF9270" w14:textId="77777777" w:rsidR="009F2FD0" w:rsidRPr="00E473F7" w:rsidRDefault="009F2FD0" w:rsidP="00E473F7">
            <w:pPr>
              <w:pStyle w:val="ListParagraph"/>
              <w:numPr>
                <w:ilvl w:val="0"/>
                <w:numId w:val="4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EA1C675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CCD78E2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2503BDD6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B9685E6" w14:textId="77777777" w:rsidR="009F2FD0" w:rsidRPr="00013607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789B8325" w14:textId="7A91E1F1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theme="minorHAnsi"/>
              </w:rPr>
            </w:pPr>
            <w:r w:rsidRPr="00076557">
              <w:rPr>
                <w:rFonts w:ascii="SassoonInfant" w:hAnsi="SassoonInfant" w:cstheme="minorHAnsi"/>
              </w:rPr>
              <w:t>Knowledge of the names of tools, what each tool is for and basic techniques for using them effectively</w:t>
            </w:r>
          </w:p>
        </w:tc>
        <w:tc>
          <w:tcPr>
            <w:tcW w:w="1048" w:type="dxa"/>
          </w:tcPr>
          <w:p w14:paraId="57BF63E4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145EA17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103244C" w14:textId="77777777" w:rsidR="009F2FD0" w:rsidRPr="00E473F7" w:rsidRDefault="009F2FD0" w:rsidP="00E473F7">
            <w:pPr>
              <w:pStyle w:val="ListParagraph"/>
              <w:numPr>
                <w:ilvl w:val="0"/>
                <w:numId w:val="4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9422D7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468FFF5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7D2622DB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142B29" w14:textId="77777777" w:rsidR="009F2FD0" w:rsidRPr="00013607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0FC8AAA0" w14:textId="404ABFD9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theme="minorHAnsi"/>
              </w:rPr>
            </w:pPr>
            <w:r w:rsidRPr="00076557">
              <w:rPr>
                <w:rFonts w:ascii="SassoonInfant" w:hAnsi="SassoonInfant" w:cstheme="minorHAnsi"/>
              </w:rPr>
              <w:t>Understanding what counts as a neat finish, accurate cutting or joining and what a “good” product looks like</w:t>
            </w:r>
          </w:p>
        </w:tc>
        <w:tc>
          <w:tcPr>
            <w:tcW w:w="1048" w:type="dxa"/>
          </w:tcPr>
          <w:p w14:paraId="2B9C3913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1A0DB55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04670BA" w14:textId="77777777" w:rsidR="009F2FD0" w:rsidRPr="00E473F7" w:rsidRDefault="009F2FD0" w:rsidP="00E473F7">
            <w:pPr>
              <w:pStyle w:val="ListParagraph"/>
              <w:numPr>
                <w:ilvl w:val="0"/>
                <w:numId w:val="4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95F56AD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7E13C5A3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21A35E1B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35DE9C8" w14:textId="77777777" w:rsidR="009F2FD0" w:rsidRPr="00013607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14DE6B6F" w14:textId="3559DB2C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theme="minorHAnsi"/>
              </w:rPr>
            </w:pPr>
            <w:r w:rsidRPr="00076557">
              <w:rPr>
                <w:rFonts w:ascii="SassoonInfant" w:hAnsi="SassoonInfant" w:cstheme="minorHAnsi"/>
              </w:rPr>
              <w:t>Basic food preparation and knowledge of measurements</w:t>
            </w:r>
          </w:p>
        </w:tc>
        <w:tc>
          <w:tcPr>
            <w:tcW w:w="1048" w:type="dxa"/>
          </w:tcPr>
          <w:p w14:paraId="5C296147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AA6CA00" w14:textId="77777777" w:rsidR="009F2FD0" w:rsidRPr="00A07024" w:rsidRDefault="009F2FD0" w:rsidP="65BBEF4F">
            <w:pPr>
              <w:pStyle w:val="ListParagraph"/>
              <w:numPr>
                <w:ilvl w:val="0"/>
                <w:numId w:val="3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3CC49A2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F318A31" w14:textId="77777777" w:rsidR="009F2FD0" w:rsidRPr="00A07024" w:rsidRDefault="009F2FD0" w:rsidP="65BBEF4F">
            <w:pPr>
              <w:pStyle w:val="ListParagraph"/>
              <w:numPr>
                <w:ilvl w:val="0"/>
                <w:numId w:val="3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007857F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57920AC7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8B46B35" w14:textId="6C45F84E" w:rsidR="009F2FD0" w:rsidRPr="003D4698" w:rsidRDefault="009F2FD0" w:rsidP="00101D11">
            <w:pPr>
              <w:ind w:left="113" w:right="113"/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 xml:space="preserve">           </w:t>
            </w:r>
            <w:r w:rsidRPr="003D4698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5C818DD8" w14:textId="7557E2DC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Make products to fit design criteria as neatly as possible</w:t>
            </w:r>
          </w:p>
        </w:tc>
        <w:tc>
          <w:tcPr>
            <w:tcW w:w="1048" w:type="dxa"/>
          </w:tcPr>
          <w:p w14:paraId="24959474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834C4E2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12B7D25" w14:textId="77777777" w:rsidR="009F2FD0" w:rsidRPr="00E473F7" w:rsidRDefault="009F2FD0" w:rsidP="00E473F7">
            <w:pPr>
              <w:pStyle w:val="ListParagraph"/>
              <w:numPr>
                <w:ilvl w:val="0"/>
                <w:numId w:val="43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C6CE0F0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2331D3E9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4B992A5C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DFAE15D" w14:textId="77777777" w:rsidR="009F2FD0" w:rsidRPr="003D4698" w:rsidRDefault="009F2FD0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2CA493BD" w14:textId="17D54D7B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Select and justify material and component choices</w:t>
            </w:r>
          </w:p>
        </w:tc>
        <w:tc>
          <w:tcPr>
            <w:tcW w:w="1048" w:type="dxa"/>
          </w:tcPr>
          <w:p w14:paraId="49475D2A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6E2B2BD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0C4832A" w14:textId="77777777" w:rsidR="009F2FD0" w:rsidRPr="00E473F7" w:rsidRDefault="009F2FD0" w:rsidP="00E473F7">
            <w:pPr>
              <w:pStyle w:val="ListParagraph"/>
              <w:numPr>
                <w:ilvl w:val="0"/>
                <w:numId w:val="43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DE8C35D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771D655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499B48B7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54181B9" w14:textId="77777777" w:rsidR="009F2FD0" w:rsidRPr="003D4698" w:rsidRDefault="009F2FD0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3320547E" w14:textId="77777777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Use tools with increasing precision, developing control and accuracy, improving technique and adjusting how they use tools to get better results</w:t>
            </w:r>
          </w:p>
          <w:p w14:paraId="1D1A8FF8" w14:textId="61D64745" w:rsidR="009F2FD0" w:rsidRPr="00076557" w:rsidRDefault="009F2FD0" w:rsidP="0085654E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237AC8DB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5CC05F1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F11D6F1" w14:textId="77777777" w:rsidR="009F2FD0" w:rsidRPr="00E473F7" w:rsidRDefault="009F2FD0" w:rsidP="00E473F7">
            <w:pPr>
              <w:pStyle w:val="ListParagraph"/>
              <w:numPr>
                <w:ilvl w:val="0"/>
                <w:numId w:val="43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A6F97B9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EB7BDF8" w14:textId="77777777" w:rsidTr="65BBEF4F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15385B17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E0B3D86" w14:textId="77777777" w:rsidR="009F2FD0" w:rsidRPr="003D4698" w:rsidRDefault="009F2FD0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4946C5E3" w14:textId="77777777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Measuring food accurately using equipment correctly and following quantities and recipes</w:t>
            </w:r>
          </w:p>
          <w:p w14:paraId="0044120E" w14:textId="2C434E8C" w:rsidR="009F2FD0" w:rsidRPr="00076557" w:rsidRDefault="009F2FD0" w:rsidP="0085654E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3D9A01FE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0E4F868" w14:textId="77777777" w:rsidR="009F2FD0" w:rsidRPr="00A07024" w:rsidRDefault="009F2FD0" w:rsidP="65BBEF4F">
            <w:pPr>
              <w:pStyle w:val="ListParagraph"/>
              <w:numPr>
                <w:ilvl w:val="0"/>
                <w:numId w:val="32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E75446E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3CF0349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4F4503B5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9FFBFE4" w14:textId="4548B95A" w:rsidR="009F2FD0" w:rsidRPr="008E7230" w:rsidRDefault="009F2FD0" w:rsidP="00F62369">
            <w:pPr>
              <w:jc w:val="center"/>
              <w:rPr>
                <w:rFonts w:ascii="SassoonInfant" w:hAnsi="SassoonInfant" w:cs="Fredoka"/>
                <w:sz w:val="40"/>
                <w:szCs w:val="40"/>
              </w:rPr>
            </w:pPr>
            <w:r w:rsidRPr="008E7230">
              <w:rPr>
                <w:rFonts w:ascii="SassoonInfant" w:hAnsi="SassoonInfant" w:cs="Fredoka"/>
                <w:sz w:val="40"/>
                <w:szCs w:val="40"/>
              </w:rPr>
              <w:t>Evaluate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9F2FD0" w:rsidRPr="003D4698" w:rsidRDefault="009F2FD0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D4698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tcBorders>
              <w:top w:val="single" w:sz="24" w:space="0" w:color="0F3F21"/>
            </w:tcBorders>
            <w:vAlign w:val="center"/>
          </w:tcPr>
          <w:p w14:paraId="1865B5CB" w14:textId="66DF7404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Knowledge of what makes a product successful including functionality, suitability for purpose, strength, stability, durability and basic aesthetic ideas</w:t>
            </w:r>
          </w:p>
          <w:p w14:paraId="2F276DDE" w14:textId="10FBE971" w:rsidR="009F2FD0" w:rsidRPr="00076557" w:rsidRDefault="009F2FD0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9D947FE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346AC3C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6AE9792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42F97F2D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DE30794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25AC0954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EE956F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5591243F" w14:textId="54835454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A knowledge of materials and construction such as why certain materials are used, how products are put together and what causes common problems</w:t>
            </w:r>
          </w:p>
          <w:p w14:paraId="02E7ACD4" w14:textId="3C28597B" w:rsidR="009F2FD0" w:rsidRPr="00076557" w:rsidRDefault="009F2FD0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5CA40667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E3CF8E7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CDDEAE7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8896801" w14:textId="77777777" w:rsidR="009F2FD0" w:rsidRPr="00A07024" w:rsidRDefault="009F2FD0" w:rsidP="00F6236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3EDACF6F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39A69E25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80DC224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2EBCDA67" w14:textId="5FF4A772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Understanding of what the criteria are, how they link to purpose and user needs and what each criterion means in practice</w:t>
            </w:r>
          </w:p>
          <w:p w14:paraId="52DDAA9B" w14:textId="46679EB2" w:rsidR="009F2FD0" w:rsidRPr="00076557" w:rsidRDefault="009F2FD0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40318EE0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5769B12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CE6D9BF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F3C3B44" w14:textId="77777777" w:rsidR="009F2FD0" w:rsidRPr="00EA48C4" w:rsidRDefault="009F2FD0" w:rsidP="00CD0359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824DF43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6B54A9B1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9FED95F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30E5E4E8" w14:textId="7C2F8CBB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Know the vocabulary for evaluation allowing pupils to express clear evaluations</w:t>
            </w:r>
          </w:p>
        </w:tc>
        <w:tc>
          <w:tcPr>
            <w:tcW w:w="1048" w:type="dxa"/>
          </w:tcPr>
          <w:p w14:paraId="47C6F334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2C3FF89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E8B787C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79A35F1" w14:textId="77777777" w:rsidR="009F2FD0" w:rsidRPr="00EA48C4" w:rsidRDefault="009F2FD0" w:rsidP="00CD0359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0C9A54BC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519A7920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E25AD1F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766F58B2" w14:textId="2B57EFD3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An awareness of possible solutions and basic ways to improve designs</w:t>
            </w:r>
          </w:p>
        </w:tc>
        <w:tc>
          <w:tcPr>
            <w:tcW w:w="1048" w:type="dxa"/>
          </w:tcPr>
          <w:p w14:paraId="272FFF4E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3533D36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8AAAE16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6E53A90" w14:textId="77777777" w:rsidR="009F2FD0" w:rsidRPr="00EA48C4" w:rsidRDefault="009F2FD0" w:rsidP="00CD0359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D30AEE0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6995FDF4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A3C7A12" w14:textId="77777777" w:rsidR="009F2FD0" w:rsidRPr="0066281E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3D23C4C1" w14:textId="7D013E21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Analyse and evaluate existing products and compare these with their own design</w:t>
            </w:r>
          </w:p>
        </w:tc>
        <w:tc>
          <w:tcPr>
            <w:tcW w:w="1048" w:type="dxa"/>
          </w:tcPr>
          <w:p w14:paraId="091C3316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A897F55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03FED24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F794D6D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7AA3B6D8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2FB1BAC4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056C08D" w14:textId="77777777" w:rsidR="009F2FD0" w:rsidRPr="00A07024" w:rsidRDefault="009F2FD0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2B25C8C6" w14:textId="369C0124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Evaluate their own products against design criteria</w:t>
            </w:r>
          </w:p>
        </w:tc>
        <w:tc>
          <w:tcPr>
            <w:tcW w:w="1048" w:type="dxa"/>
          </w:tcPr>
          <w:p w14:paraId="777BDFFF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4431B21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3942ED1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6D4EE6D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0ABB3E1D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75AA68D0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583E694" w14:textId="77777777" w:rsidR="009F2FD0" w:rsidRPr="00A07024" w:rsidRDefault="009F2FD0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50318EB6" w14:textId="3DEB9B10" w:rsidR="009F2FD0" w:rsidRPr="00076557" w:rsidRDefault="009F2FD0" w:rsidP="00F01295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Identify problems to their design and consider ways of solving it</w:t>
            </w:r>
          </w:p>
        </w:tc>
        <w:tc>
          <w:tcPr>
            <w:tcW w:w="1048" w:type="dxa"/>
          </w:tcPr>
          <w:p w14:paraId="025A299B" w14:textId="77777777" w:rsidR="009F2FD0" w:rsidRPr="00E473F7" w:rsidRDefault="009F2FD0" w:rsidP="00361A1B">
            <w:pPr>
              <w:pStyle w:val="ListParagraph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BBB039F" w14:textId="77777777" w:rsidR="009F2FD0" w:rsidRPr="00361A1B" w:rsidRDefault="009F2FD0" w:rsidP="00361A1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83CB8E2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C8D64A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24748642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F9313C3" w14:textId="77777777" w:rsidR="009F2FD0" w:rsidRDefault="009F2FD0" w:rsidP="00F62369">
            <w:pPr>
              <w:jc w:val="center"/>
              <w:rPr>
                <w:rFonts w:ascii="Fredoka" w:hAnsi="Fredoka" w:cs="Fredoka"/>
              </w:rPr>
            </w:pPr>
          </w:p>
          <w:p w14:paraId="72F3F33F" w14:textId="77777777" w:rsidR="009F2FD0" w:rsidRDefault="009F2FD0" w:rsidP="00F62369">
            <w:pPr>
              <w:jc w:val="center"/>
              <w:rPr>
                <w:rFonts w:ascii="SassoonInfant" w:hAnsi="SassoonInfant" w:cs="Fredoka"/>
                <w:sz w:val="40"/>
                <w:szCs w:val="40"/>
              </w:rPr>
            </w:pPr>
          </w:p>
          <w:p w14:paraId="686A8818" w14:textId="0008F6E2" w:rsidR="009F2FD0" w:rsidRPr="008E7230" w:rsidRDefault="009F2FD0" w:rsidP="00F62369">
            <w:pPr>
              <w:jc w:val="center"/>
              <w:rPr>
                <w:rFonts w:ascii="SassoonInfant" w:hAnsi="SassoonInfant" w:cs="Fredoka"/>
                <w:sz w:val="40"/>
                <w:szCs w:val="40"/>
              </w:rPr>
            </w:pPr>
            <w:r w:rsidRPr="008E7230">
              <w:rPr>
                <w:rFonts w:ascii="SassoonInfant" w:hAnsi="SassoonInfant" w:cs="Fredoka"/>
                <w:sz w:val="40"/>
                <w:szCs w:val="40"/>
              </w:rPr>
              <w:t>Technical</w:t>
            </w:r>
          </w:p>
          <w:p w14:paraId="37D95918" w14:textId="1F826507" w:rsidR="009F2FD0" w:rsidRPr="003D4698" w:rsidRDefault="009F2FD0" w:rsidP="00F62369">
            <w:pPr>
              <w:jc w:val="center"/>
              <w:rPr>
                <w:rFonts w:ascii="SassoonInfant" w:hAnsi="SassoonInfant" w:cs="Fredoka"/>
              </w:rPr>
            </w:pPr>
            <w:r w:rsidRPr="008E7230">
              <w:rPr>
                <w:rFonts w:ascii="SassoonInfant" w:hAnsi="SassoonInfant" w:cs="Fredoka"/>
                <w:sz w:val="40"/>
                <w:szCs w:val="40"/>
              </w:rPr>
              <w:t xml:space="preserve"> knowledge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283BB0C8" w14:textId="6886FDDF" w:rsidR="009F2FD0" w:rsidRPr="00A942C0" w:rsidRDefault="009F2FD0" w:rsidP="00A942C0">
            <w:pPr>
              <w:ind w:left="113" w:right="113"/>
              <w:rPr>
                <w:rFonts w:ascii="Fredoka" w:hAnsi="Fredoka" w:cs="Fredoka"/>
              </w:rPr>
            </w:pPr>
            <w:r w:rsidRPr="00A942C0">
              <w:rPr>
                <w:rFonts w:ascii="Fredoka" w:hAnsi="Fredoka" w:cs="Fredoka"/>
              </w:rPr>
              <w:t>Substantive</w:t>
            </w:r>
          </w:p>
        </w:tc>
        <w:tc>
          <w:tcPr>
            <w:tcW w:w="7941" w:type="dxa"/>
            <w:vAlign w:val="center"/>
          </w:tcPr>
          <w:p w14:paraId="4E0610C1" w14:textId="77777777" w:rsidR="009F2FD0" w:rsidRPr="0092165A" w:rsidRDefault="009F2FD0" w:rsidP="0092165A">
            <w:pPr>
              <w:rPr>
                <w:rFonts w:ascii="SassoonInfant" w:hAnsi="SassoonInfant" w:cs="Fredoka"/>
              </w:rPr>
            </w:pPr>
          </w:p>
          <w:p w14:paraId="221925F2" w14:textId="7AC761F6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What “high quality” means in D&amp;T and the characteristics of a well-finished product</w:t>
            </w:r>
          </w:p>
          <w:p w14:paraId="14F9B1F0" w14:textId="54C098B5" w:rsidR="009F2FD0" w:rsidRPr="00076557" w:rsidRDefault="009F2FD0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6DC83D7D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E3226B3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A2C1064" w14:textId="77777777" w:rsidR="009F2FD0" w:rsidRPr="00E473F7" w:rsidRDefault="009F2FD0" w:rsidP="00E473F7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77D9BC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3B6563D2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6EE1D5A0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CD5255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27DC86C9" w14:textId="05745106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Knowledge of electrical circuits including what a simple circuit is and the basic components</w:t>
            </w:r>
          </w:p>
        </w:tc>
        <w:tc>
          <w:tcPr>
            <w:tcW w:w="1048" w:type="dxa"/>
          </w:tcPr>
          <w:p w14:paraId="3FE8AA9A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62983F7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22B82D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A4675CC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9C85441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5814C1B5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F58316B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656CA897" w14:textId="35C13D78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How electrical components function</w:t>
            </w:r>
          </w:p>
        </w:tc>
        <w:tc>
          <w:tcPr>
            <w:tcW w:w="1048" w:type="dxa"/>
          </w:tcPr>
          <w:p w14:paraId="7894AB47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B1FCE5C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48C9714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8C9528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0A4B0565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49E80E96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845B45" w14:textId="77777777" w:rsidR="009F2FD0" w:rsidRPr="00A07024" w:rsidRDefault="009F2FD0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7EAE4A8B" w14:textId="35D5FC00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Knowledge of mechanical systems and how they work</w:t>
            </w:r>
          </w:p>
        </w:tc>
        <w:tc>
          <w:tcPr>
            <w:tcW w:w="1048" w:type="dxa"/>
          </w:tcPr>
          <w:p w14:paraId="49D84562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ABD2F7A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F6EA696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2F9BE8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45ED4D9C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2A584E93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8CB3765" w14:textId="77777777" w:rsidR="009F2FD0" w:rsidRDefault="009F2FD0" w:rsidP="0066281E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4718D6F0" w14:textId="0B78C11C" w:rsidR="009F2FD0" w:rsidRPr="00076557" w:rsidRDefault="009F2FD0" w:rsidP="00DB40CE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017CC974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615B1D3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EFA8656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C006038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2DEAF906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75E63D61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CCDA9AD" w14:textId="7B37F289" w:rsidR="009F2FD0" w:rsidRPr="00703E3F" w:rsidRDefault="009F2FD0" w:rsidP="00AE6E04">
            <w:pPr>
              <w:pStyle w:val="ListParagraph"/>
              <w:ind w:left="360" w:right="113"/>
              <w:rPr>
                <w:rFonts w:ascii="SassoonInfant" w:hAnsi="SassoonInfant" w:cs="Fredoka"/>
              </w:rPr>
            </w:pPr>
            <w:r w:rsidRPr="00703E3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18F31A02" w14:textId="1BEAEE20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Finishing a product to a high quality</w:t>
            </w:r>
          </w:p>
        </w:tc>
        <w:tc>
          <w:tcPr>
            <w:tcW w:w="1048" w:type="dxa"/>
          </w:tcPr>
          <w:p w14:paraId="53B10856" w14:textId="77777777" w:rsidR="009F2FD0" w:rsidRPr="000577D5" w:rsidRDefault="009F2FD0" w:rsidP="000577D5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BD7533A" w14:textId="77777777" w:rsidR="009F2FD0" w:rsidRPr="000577D5" w:rsidRDefault="009F2FD0" w:rsidP="000577D5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1396F21" w14:textId="77777777" w:rsidR="009F2FD0" w:rsidRPr="000577D5" w:rsidRDefault="009F2FD0" w:rsidP="000577D5">
            <w:pPr>
              <w:pStyle w:val="ListParagraph"/>
              <w:numPr>
                <w:ilvl w:val="0"/>
                <w:numId w:val="44"/>
              </w:num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3692BDD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6BBFEEE5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4F098932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3BE123BF" w14:textId="77777777" w:rsidR="009F2FD0" w:rsidRPr="00A07024" w:rsidRDefault="009F2FD0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47253565" w14:textId="357CCB1B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Applying electrical knowledge in products, for example, using circuits within a product, making something work and troubleshooting if it doesn’t function</w:t>
            </w:r>
          </w:p>
        </w:tc>
        <w:tc>
          <w:tcPr>
            <w:tcW w:w="1048" w:type="dxa"/>
          </w:tcPr>
          <w:p w14:paraId="6C94DB4A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C6DCA2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97E49D1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CE2C6DE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59D57863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16D51903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82D42D6" w14:textId="77777777" w:rsidR="009F2FD0" w:rsidRPr="00A07024" w:rsidRDefault="009F2FD0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4B69CECD" w14:textId="369580F1" w:rsidR="009F2FD0" w:rsidRPr="00076557" w:rsidRDefault="009F2FD0" w:rsidP="00DB40CE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</w:rPr>
            </w:pPr>
            <w:r w:rsidRPr="00076557">
              <w:rPr>
                <w:rFonts w:ascii="SassoonInfant" w:hAnsi="SassoonInfant" w:cs="Fredoka"/>
              </w:rPr>
              <w:t>Use mechanical systems in their products</w:t>
            </w:r>
          </w:p>
        </w:tc>
        <w:tc>
          <w:tcPr>
            <w:tcW w:w="1048" w:type="dxa"/>
          </w:tcPr>
          <w:p w14:paraId="32893E06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D70E798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52F7E1E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A061119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F2FD0" w:rsidRPr="00A07024" w14:paraId="4F4C96CE" w14:textId="77777777" w:rsidTr="65BBEF4F">
        <w:trPr>
          <w:gridAfter w:val="1"/>
          <w:wAfter w:w="920" w:type="dxa"/>
          <w:trHeight w:val="659"/>
        </w:trPr>
        <w:tc>
          <w:tcPr>
            <w:tcW w:w="2179" w:type="dxa"/>
            <w:shd w:val="clear" w:color="auto" w:fill="0F3F21"/>
            <w:vAlign w:val="center"/>
          </w:tcPr>
          <w:p w14:paraId="39DDFE22" w14:textId="77777777" w:rsidR="009F2FD0" w:rsidRPr="00A07024" w:rsidRDefault="009F2FD0" w:rsidP="00F62369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146B3905" w14:textId="77777777" w:rsidR="009F2FD0" w:rsidRPr="00A07024" w:rsidRDefault="009F2FD0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941" w:type="dxa"/>
            <w:vAlign w:val="center"/>
          </w:tcPr>
          <w:p w14:paraId="7077200C" w14:textId="4E5C7A77" w:rsidR="009F2FD0" w:rsidRPr="00EA48C4" w:rsidRDefault="009F2FD0" w:rsidP="004C2060">
            <w:pPr>
              <w:pStyle w:val="ListParagraph"/>
              <w:rPr>
                <w:rFonts w:ascii="Fredoka" w:hAnsi="Fredoka" w:cs="Fredoka"/>
              </w:rPr>
            </w:pPr>
          </w:p>
        </w:tc>
        <w:tc>
          <w:tcPr>
            <w:tcW w:w="1048" w:type="dxa"/>
          </w:tcPr>
          <w:p w14:paraId="6C33B3DF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E770338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5156525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0D60ECA" w14:textId="77777777" w:rsidR="009F2FD0" w:rsidRPr="00CD0359" w:rsidRDefault="009F2FD0" w:rsidP="00CD0359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817AD8" w:rsidRPr="00EB2673" w14:paraId="6A9998E4" w14:textId="77777777" w:rsidTr="65BBEF4F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736AFDDA" w14:textId="45EB4FDE" w:rsidR="00817AD8" w:rsidRPr="00EB2673" w:rsidRDefault="00817AD8" w:rsidP="00770558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E448A8">
              <w:rPr>
                <w:rFonts w:ascii="SassoonInfant" w:hAnsi="SassoonInfant" w:cs="Fredoka"/>
                <w:b/>
                <w:bCs/>
                <w:sz w:val="40"/>
                <w:szCs w:val="40"/>
              </w:rPr>
              <w:t>LK</w:t>
            </w:r>
            <w:r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>S2, children will know the following:</w:t>
            </w:r>
          </w:p>
        </w:tc>
      </w:tr>
      <w:tr w:rsidR="00817AD8" w:rsidRPr="00EB2673" w14:paraId="26DE034E" w14:textId="77777777" w:rsidTr="65BBEF4F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218B6295" w14:textId="77777777" w:rsidR="00817AD8" w:rsidRPr="00EB2673" w:rsidRDefault="00817AD8" w:rsidP="00770558">
            <w:p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4C57282" w14:textId="55F7F066" w:rsidR="00061419" w:rsidRPr="00061419" w:rsidRDefault="00061419" w:rsidP="00061419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61419"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Products are designed for a specific user and purpose, and design criteria help create and evaluate products that are fit for purpose. </w:t>
            </w:r>
          </w:p>
          <w:p w14:paraId="4C62E59E" w14:textId="77777777" w:rsidR="00061419" w:rsidRDefault="00061419" w:rsidP="00061419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61419"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Different materials have different properties, and selecting appropriate materials, tools and techniques enables products to be made safely and accurately, including during food preparation. </w:t>
            </w:r>
          </w:p>
          <w:p w14:paraId="49ECE44D" w14:textId="78F0688B" w:rsidR="007C4296" w:rsidRDefault="004575BB" w:rsidP="007C4296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="00061419" w:rsidRPr="007C4296"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imple mechanical systems can be used to make products function.   </w:t>
            </w:r>
          </w:p>
          <w:p w14:paraId="5B715BDD" w14:textId="4B24480C" w:rsidR="00817AD8" w:rsidRPr="007C4296" w:rsidRDefault="00061419" w:rsidP="007C4296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C4296"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  <w:t>High-quality products are functional, strong, accurate and well-finished, and evaluating against design criteria helps identify strengths and areas for improvement</w:t>
            </w:r>
          </w:p>
        </w:tc>
      </w:tr>
    </w:tbl>
    <w:p w14:paraId="38C7F3CB" w14:textId="77777777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7891"/>
    <w:multiLevelType w:val="hybridMultilevel"/>
    <w:tmpl w:val="2B2815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B0786"/>
    <w:multiLevelType w:val="multilevel"/>
    <w:tmpl w:val="A6CA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71387"/>
    <w:multiLevelType w:val="multilevel"/>
    <w:tmpl w:val="A8F2FA90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C287F"/>
    <w:multiLevelType w:val="multilevel"/>
    <w:tmpl w:val="79FE9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C71AB"/>
    <w:multiLevelType w:val="multilevel"/>
    <w:tmpl w:val="DF10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54951"/>
    <w:multiLevelType w:val="hybridMultilevel"/>
    <w:tmpl w:val="C24454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30586"/>
    <w:multiLevelType w:val="multilevel"/>
    <w:tmpl w:val="3C1A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14CEA"/>
    <w:multiLevelType w:val="multilevel"/>
    <w:tmpl w:val="0986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631A70"/>
    <w:multiLevelType w:val="hybridMultilevel"/>
    <w:tmpl w:val="448AB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CE34F7"/>
    <w:multiLevelType w:val="multilevel"/>
    <w:tmpl w:val="6314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76080B"/>
    <w:multiLevelType w:val="hybridMultilevel"/>
    <w:tmpl w:val="8D989D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8C621C"/>
    <w:multiLevelType w:val="hybridMultilevel"/>
    <w:tmpl w:val="EA8C8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97A8F"/>
    <w:multiLevelType w:val="multilevel"/>
    <w:tmpl w:val="34A6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5521B4"/>
    <w:multiLevelType w:val="hybridMultilevel"/>
    <w:tmpl w:val="51E64EF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FF76D4"/>
    <w:multiLevelType w:val="hybridMultilevel"/>
    <w:tmpl w:val="844E16E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1815"/>
    <w:multiLevelType w:val="multilevel"/>
    <w:tmpl w:val="1C9C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F17BC"/>
    <w:multiLevelType w:val="hybridMultilevel"/>
    <w:tmpl w:val="8D9E51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998"/>
    <w:multiLevelType w:val="multilevel"/>
    <w:tmpl w:val="05BE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B6D6F"/>
    <w:multiLevelType w:val="multilevel"/>
    <w:tmpl w:val="3200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E63DE3"/>
    <w:multiLevelType w:val="hybridMultilevel"/>
    <w:tmpl w:val="CD3C1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A10C4"/>
    <w:multiLevelType w:val="multilevel"/>
    <w:tmpl w:val="E60C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9419D0"/>
    <w:multiLevelType w:val="hybridMultilevel"/>
    <w:tmpl w:val="DE6A10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917E64"/>
    <w:multiLevelType w:val="multilevel"/>
    <w:tmpl w:val="11BE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BD662E"/>
    <w:multiLevelType w:val="hybridMultilevel"/>
    <w:tmpl w:val="AA8439E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D96044"/>
    <w:multiLevelType w:val="multilevel"/>
    <w:tmpl w:val="C4C4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C47DCF"/>
    <w:multiLevelType w:val="hybridMultilevel"/>
    <w:tmpl w:val="A9907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D86B5F"/>
    <w:multiLevelType w:val="multilevel"/>
    <w:tmpl w:val="C7FE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03403D"/>
    <w:multiLevelType w:val="multilevel"/>
    <w:tmpl w:val="2A3E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6D7F4C"/>
    <w:multiLevelType w:val="multilevel"/>
    <w:tmpl w:val="D100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C33BF3"/>
    <w:multiLevelType w:val="multilevel"/>
    <w:tmpl w:val="10F83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316514">
    <w:abstractNumId w:val="39"/>
  </w:num>
  <w:num w:numId="2" w16cid:durableId="723219729">
    <w:abstractNumId w:val="24"/>
  </w:num>
  <w:num w:numId="3" w16cid:durableId="965505445">
    <w:abstractNumId w:val="25"/>
  </w:num>
  <w:num w:numId="4" w16cid:durableId="78794427">
    <w:abstractNumId w:val="10"/>
  </w:num>
  <w:num w:numId="5" w16cid:durableId="546795863">
    <w:abstractNumId w:val="33"/>
  </w:num>
  <w:num w:numId="6" w16cid:durableId="620648015">
    <w:abstractNumId w:val="29"/>
  </w:num>
  <w:num w:numId="7" w16cid:durableId="143400196">
    <w:abstractNumId w:val="15"/>
  </w:num>
  <w:num w:numId="8" w16cid:durableId="491796107">
    <w:abstractNumId w:val="34"/>
  </w:num>
  <w:num w:numId="9" w16cid:durableId="667101708">
    <w:abstractNumId w:val="13"/>
  </w:num>
  <w:num w:numId="10" w16cid:durableId="453208136">
    <w:abstractNumId w:val="36"/>
  </w:num>
  <w:num w:numId="11" w16cid:durableId="1609045759">
    <w:abstractNumId w:val="31"/>
  </w:num>
  <w:num w:numId="12" w16cid:durableId="1037048119">
    <w:abstractNumId w:val="14"/>
  </w:num>
  <w:num w:numId="13" w16cid:durableId="208882873">
    <w:abstractNumId w:val="5"/>
  </w:num>
  <w:num w:numId="14" w16cid:durableId="2044936142">
    <w:abstractNumId w:val="40"/>
  </w:num>
  <w:num w:numId="15" w16cid:durableId="1163819128">
    <w:abstractNumId w:val="23"/>
  </w:num>
  <w:num w:numId="16" w16cid:durableId="283000546">
    <w:abstractNumId w:val="32"/>
  </w:num>
  <w:num w:numId="17" w16cid:durableId="192575366">
    <w:abstractNumId w:val="17"/>
  </w:num>
  <w:num w:numId="18" w16cid:durableId="1727099332">
    <w:abstractNumId w:val="12"/>
  </w:num>
  <w:num w:numId="19" w16cid:durableId="1718166629">
    <w:abstractNumId w:val="37"/>
  </w:num>
  <w:num w:numId="20" w16cid:durableId="643393461">
    <w:abstractNumId w:val="30"/>
  </w:num>
  <w:num w:numId="21" w16cid:durableId="415708337">
    <w:abstractNumId w:val="2"/>
  </w:num>
  <w:num w:numId="22" w16cid:durableId="764807889">
    <w:abstractNumId w:val="8"/>
  </w:num>
  <w:num w:numId="23" w16cid:durableId="1643922414">
    <w:abstractNumId w:val="41"/>
  </w:num>
  <w:num w:numId="24" w16cid:durableId="1209679578">
    <w:abstractNumId w:val="38"/>
  </w:num>
  <w:num w:numId="25" w16cid:durableId="1271552035">
    <w:abstractNumId w:val="7"/>
  </w:num>
  <w:num w:numId="26" w16cid:durableId="394473282">
    <w:abstractNumId w:val="9"/>
  </w:num>
  <w:num w:numId="27" w16cid:durableId="750850325">
    <w:abstractNumId w:val="11"/>
  </w:num>
  <w:num w:numId="28" w16cid:durableId="1441490930">
    <w:abstractNumId w:val="16"/>
  </w:num>
  <w:num w:numId="29" w16cid:durableId="1195457577">
    <w:abstractNumId w:val="27"/>
  </w:num>
  <w:num w:numId="30" w16cid:durableId="161699863">
    <w:abstractNumId w:val="3"/>
  </w:num>
  <w:num w:numId="31" w16cid:durableId="1109618180">
    <w:abstractNumId w:val="26"/>
  </w:num>
  <w:num w:numId="32" w16cid:durableId="380636826">
    <w:abstractNumId w:val="18"/>
  </w:num>
  <w:num w:numId="33" w16cid:durableId="1558736519">
    <w:abstractNumId w:val="43"/>
  </w:num>
  <w:num w:numId="34" w16cid:durableId="152572875">
    <w:abstractNumId w:val="1"/>
  </w:num>
  <w:num w:numId="35" w16cid:durableId="916402351">
    <w:abstractNumId w:val="42"/>
  </w:num>
  <w:num w:numId="36" w16cid:durableId="1207176268">
    <w:abstractNumId w:val="19"/>
  </w:num>
  <w:num w:numId="37" w16cid:durableId="1541551179">
    <w:abstractNumId w:val="21"/>
  </w:num>
  <w:num w:numId="38" w16cid:durableId="705451806">
    <w:abstractNumId w:val="35"/>
  </w:num>
  <w:num w:numId="39" w16cid:durableId="1393187864">
    <w:abstractNumId w:val="4"/>
  </w:num>
  <w:num w:numId="40" w16cid:durableId="931088103">
    <w:abstractNumId w:val="22"/>
  </w:num>
  <w:num w:numId="41" w16cid:durableId="113063159">
    <w:abstractNumId w:val="6"/>
  </w:num>
  <w:num w:numId="42" w16cid:durableId="959531081">
    <w:abstractNumId w:val="28"/>
  </w:num>
  <w:num w:numId="43" w16cid:durableId="2109812722">
    <w:abstractNumId w:val="0"/>
  </w:num>
  <w:num w:numId="44" w16cid:durableId="15839509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22B5A"/>
    <w:rsid w:val="00023509"/>
    <w:rsid w:val="000246F6"/>
    <w:rsid w:val="00026260"/>
    <w:rsid w:val="00034D82"/>
    <w:rsid w:val="0004043F"/>
    <w:rsid w:val="000539C5"/>
    <w:rsid w:val="000577D5"/>
    <w:rsid w:val="00061419"/>
    <w:rsid w:val="00072C7D"/>
    <w:rsid w:val="00073B27"/>
    <w:rsid w:val="00076557"/>
    <w:rsid w:val="00087F89"/>
    <w:rsid w:val="00091B82"/>
    <w:rsid w:val="000B6E3F"/>
    <w:rsid w:val="000C432B"/>
    <w:rsid w:val="000E03FC"/>
    <w:rsid w:val="000E175D"/>
    <w:rsid w:val="000F3DF3"/>
    <w:rsid w:val="000F7E3F"/>
    <w:rsid w:val="00100CA1"/>
    <w:rsid w:val="00101D11"/>
    <w:rsid w:val="00120A4F"/>
    <w:rsid w:val="0012568D"/>
    <w:rsid w:val="00125C05"/>
    <w:rsid w:val="00140F94"/>
    <w:rsid w:val="001501C1"/>
    <w:rsid w:val="0018173E"/>
    <w:rsid w:val="00196F2C"/>
    <w:rsid w:val="001A037C"/>
    <w:rsid w:val="001A0752"/>
    <w:rsid w:val="001A7693"/>
    <w:rsid w:val="001B0564"/>
    <w:rsid w:val="001C20FA"/>
    <w:rsid w:val="001D23AB"/>
    <w:rsid w:val="001E2A95"/>
    <w:rsid w:val="001E7B91"/>
    <w:rsid w:val="001F7EB0"/>
    <w:rsid w:val="00211A70"/>
    <w:rsid w:val="002147A8"/>
    <w:rsid w:val="00224B50"/>
    <w:rsid w:val="002543BD"/>
    <w:rsid w:val="002659B6"/>
    <w:rsid w:val="002678BE"/>
    <w:rsid w:val="002679B7"/>
    <w:rsid w:val="00282682"/>
    <w:rsid w:val="0028470E"/>
    <w:rsid w:val="002A4645"/>
    <w:rsid w:val="002B04AD"/>
    <w:rsid w:val="002C31C3"/>
    <w:rsid w:val="002D0A01"/>
    <w:rsid w:val="002D2E29"/>
    <w:rsid w:val="002F48D7"/>
    <w:rsid w:val="002F6116"/>
    <w:rsid w:val="002F62DD"/>
    <w:rsid w:val="003017E0"/>
    <w:rsid w:val="00321C76"/>
    <w:rsid w:val="00322734"/>
    <w:rsid w:val="00322E5D"/>
    <w:rsid w:val="0032302C"/>
    <w:rsid w:val="00333BF9"/>
    <w:rsid w:val="00341F55"/>
    <w:rsid w:val="00347FB0"/>
    <w:rsid w:val="0035702A"/>
    <w:rsid w:val="00361A1B"/>
    <w:rsid w:val="003643EF"/>
    <w:rsid w:val="00375FB4"/>
    <w:rsid w:val="0037676E"/>
    <w:rsid w:val="00380D3F"/>
    <w:rsid w:val="003816AB"/>
    <w:rsid w:val="00387276"/>
    <w:rsid w:val="0039180B"/>
    <w:rsid w:val="00392AE4"/>
    <w:rsid w:val="003C728C"/>
    <w:rsid w:val="003C78B2"/>
    <w:rsid w:val="003D4698"/>
    <w:rsid w:val="003D62F2"/>
    <w:rsid w:val="003D728D"/>
    <w:rsid w:val="003D7507"/>
    <w:rsid w:val="003F1094"/>
    <w:rsid w:val="003F5C7E"/>
    <w:rsid w:val="003F72D8"/>
    <w:rsid w:val="00406893"/>
    <w:rsid w:val="0041303B"/>
    <w:rsid w:val="00415FF9"/>
    <w:rsid w:val="00427037"/>
    <w:rsid w:val="004323FB"/>
    <w:rsid w:val="00443E3A"/>
    <w:rsid w:val="00447E7C"/>
    <w:rsid w:val="004519C0"/>
    <w:rsid w:val="00456E35"/>
    <w:rsid w:val="004575BB"/>
    <w:rsid w:val="00463357"/>
    <w:rsid w:val="00464F32"/>
    <w:rsid w:val="004656D1"/>
    <w:rsid w:val="00483E86"/>
    <w:rsid w:val="004928DD"/>
    <w:rsid w:val="004C2060"/>
    <w:rsid w:val="004F1EB0"/>
    <w:rsid w:val="004F4B1C"/>
    <w:rsid w:val="00500642"/>
    <w:rsid w:val="005072EA"/>
    <w:rsid w:val="00507B1C"/>
    <w:rsid w:val="00516210"/>
    <w:rsid w:val="005177DD"/>
    <w:rsid w:val="005246F5"/>
    <w:rsid w:val="005328E1"/>
    <w:rsid w:val="005450E3"/>
    <w:rsid w:val="00560DFC"/>
    <w:rsid w:val="0058370B"/>
    <w:rsid w:val="00591E02"/>
    <w:rsid w:val="005A0B4A"/>
    <w:rsid w:val="005A5B06"/>
    <w:rsid w:val="005B3586"/>
    <w:rsid w:val="005B5562"/>
    <w:rsid w:val="005C3D3E"/>
    <w:rsid w:val="005E3FD3"/>
    <w:rsid w:val="005F3ED6"/>
    <w:rsid w:val="005F5144"/>
    <w:rsid w:val="0060460E"/>
    <w:rsid w:val="00617BF5"/>
    <w:rsid w:val="00631DCF"/>
    <w:rsid w:val="00641ABB"/>
    <w:rsid w:val="00643F60"/>
    <w:rsid w:val="006460CE"/>
    <w:rsid w:val="00654B8A"/>
    <w:rsid w:val="0066281E"/>
    <w:rsid w:val="006651A1"/>
    <w:rsid w:val="00683A8C"/>
    <w:rsid w:val="00693121"/>
    <w:rsid w:val="006963CB"/>
    <w:rsid w:val="006C1542"/>
    <w:rsid w:val="006C4204"/>
    <w:rsid w:val="006D0AE0"/>
    <w:rsid w:val="006E77D4"/>
    <w:rsid w:val="006F10DD"/>
    <w:rsid w:val="007030A3"/>
    <w:rsid w:val="0070322B"/>
    <w:rsid w:val="00703E3F"/>
    <w:rsid w:val="0071086A"/>
    <w:rsid w:val="007168A2"/>
    <w:rsid w:val="00723C26"/>
    <w:rsid w:val="00725336"/>
    <w:rsid w:val="00725917"/>
    <w:rsid w:val="00732701"/>
    <w:rsid w:val="007329DB"/>
    <w:rsid w:val="00742F6D"/>
    <w:rsid w:val="00743654"/>
    <w:rsid w:val="0074777B"/>
    <w:rsid w:val="00761047"/>
    <w:rsid w:val="00761A25"/>
    <w:rsid w:val="00774CB7"/>
    <w:rsid w:val="0079683C"/>
    <w:rsid w:val="007C4296"/>
    <w:rsid w:val="007C4892"/>
    <w:rsid w:val="007F0257"/>
    <w:rsid w:val="00802580"/>
    <w:rsid w:val="00814043"/>
    <w:rsid w:val="00817AD8"/>
    <w:rsid w:val="00827C8C"/>
    <w:rsid w:val="00831274"/>
    <w:rsid w:val="00846AE6"/>
    <w:rsid w:val="008542B4"/>
    <w:rsid w:val="0085654E"/>
    <w:rsid w:val="00871824"/>
    <w:rsid w:val="00876EF7"/>
    <w:rsid w:val="00876F41"/>
    <w:rsid w:val="0088292C"/>
    <w:rsid w:val="008C5B4D"/>
    <w:rsid w:val="008C7D53"/>
    <w:rsid w:val="008D136B"/>
    <w:rsid w:val="008D20A5"/>
    <w:rsid w:val="008E7230"/>
    <w:rsid w:val="00900146"/>
    <w:rsid w:val="00903A71"/>
    <w:rsid w:val="0092165A"/>
    <w:rsid w:val="00921FB4"/>
    <w:rsid w:val="00944D64"/>
    <w:rsid w:val="00947BF0"/>
    <w:rsid w:val="00951CBA"/>
    <w:rsid w:val="00953903"/>
    <w:rsid w:val="0095414B"/>
    <w:rsid w:val="00955CCC"/>
    <w:rsid w:val="00966362"/>
    <w:rsid w:val="00975925"/>
    <w:rsid w:val="009B49FF"/>
    <w:rsid w:val="009D3CB2"/>
    <w:rsid w:val="009E29CC"/>
    <w:rsid w:val="009F2FD0"/>
    <w:rsid w:val="00A01ADE"/>
    <w:rsid w:val="00A07024"/>
    <w:rsid w:val="00A07436"/>
    <w:rsid w:val="00A15636"/>
    <w:rsid w:val="00A67352"/>
    <w:rsid w:val="00A767AD"/>
    <w:rsid w:val="00A8471C"/>
    <w:rsid w:val="00A84823"/>
    <w:rsid w:val="00A87888"/>
    <w:rsid w:val="00A87A0A"/>
    <w:rsid w:val="00A90210"/>
    <w:rsid w:val="00A942C0"/>
    <w:rsid w:val="00AA505A"/>
    <w:rsid w:val="00AB029B"/>
    <w:rsid w:val="00AD3D79"/>
    <w:rsid w:val="00AD58FE"/>
    <w:rsid w:val="00AD6B6D"/>
    <w:rsid w:val="00AE444E"/>
    <w:rsid w:val="00AE5DF2"/>
    <w:rsid w:val="00AE6E04"/>
    <w:rsid w:val="00B012A6"/>
    <w:rsid w:val="00B13035"/>
    <w:rsid w:val="00B17602"/>
    <w:rsid w:val="00B24B1A"/>
    <w:rsid w:val="00B32C9B"/>
    <w:rsid w:val="00B34719"/>
    <w:rsid w:val="00B61ACF"/>
    <w:rsid w:val="00B700D2"/>
    <w:rsid w:val="00B71FFF"/>
    <w:rsid w:val="00B815E8"/>
    <w:rsid w:val="00B839BF"/>
    <w:rsid w:val="00B846F1"/>
    <w:rsid w:val="00B87AA9"/>
    <w:rsid w:val="00BA3ADD"/>
    <w:rsid w:val="00BB60A5"/>
    <w:rsid w:val="00BB664F"/>
    <w:rsid w:val="00BC50BF"/>
    <w:rsid w:val="00BC5350"/>
    <w:rsid w:val="00BC7FF0"/>
    <w:rsid w:val="00BD143D"/>
    <w:rsid w:val="00BE0F85"/>
    <w:rsid w:val="00BE3D9A"/>
    <w:rsid w:val="00C059AB"/>
    <w:rsid w:val="00C201C3"/>
    <w:rsid w:val="00C2589A"/>
    <w:rsid w:val="00C327E9"/>
    <w:rsid w:val="00C4322D"/>
    <w:rsid w:val="00C516FB"/>
    <w:rsid w:val="00C641B6"/>
    <w:rsid w:val="00C64979"/>
    <w:rsid w:val="00C66649"/>
    <w:rsid w:val="00C9368E"/>
    <w:rsid w:val="00C95BED"/>
    <w:rsid w:val="00CA3937"/>
    <w:rsid w:val="00CA6246"/>
    <w:rsid w:val="00CA7C05"/>
    <w:rsid w:val="00CA7D57"/>
    <w:rsid w:val="00CB11CD"/>
    <w:rsid w:val="00CC3E12"/>
    <w:rsid w:val="00CD0359"/>
    <w:rsid w:val="00CD1535"/>
    <w:rsid w:val="00CD5066"/>
    <w:rsid w:val="00D00297"/>
    <w:rsid w:val="00D12689"/>
    <w:rsid w:val="00D20AD2"/>
    <w:rsid w:val="00D218BE"/>
    <w:rsid w:val="00D2269A"/>
    <w:rsid w:val="00D26AE2"/>
    <w:rsid w:val="00D34DB8"/>
    <w:rsid w:val="00D36BA6"/>
    <w:rsid w:val="00D36FBB"/>
    <w:rsid w:val="00D50D3E"/>
    <w:rsid w:val="00D522BC"/>
    <w:rsid w:val="00D53D67"/>
    <w:rsid w:val="00D606F6"/>
    <w:rsid w:val="00D70EA1"/>
    <w:rsid w:val="00D8545A"/>
    <w:rsid w:val="00D85C87"/>
    <w:rsid w:val="00DA6E19"/>
    <w:rsid w:val="00DB1D97"/>
    <w:rsid w:val="00DB40CE"/>
    <w:rsid w:val="00DC4087"/>
    <w:rsid w:val="00DF30E5"/>
    <w:rsid w:val="00E30AFE"/>
    <w:rsid w:val="00E405F7"/>
    <w:rsid w:val="00E448A8"/>
    <w:rsid w:val="00E45B3A"/>
    <w:rsid w:val="00E473F7"/>
    <w:rsid w:val="00E61925"/>
    <w:rsid w:val="00E62E7A"/>
    <w:rsid w:val="00E668EB"/>
    <w:rsid w:val="00E67C7A"/>
    <w:rsid w:val="00E75B6E"/>
    <w:rsid w:val="00E92F4A"/>
    <w:rsid w:val="00EA3386"/>
    <w:rsid w:val="00EA48C4"/>
    <w:rsid w:val="00EB14A7"/>
    <w:rsid w:val="00EB3A6B"/>
    <w:rsid w:val="00EB5FFF"/>
    <w:rsid w:val="00EC53D5"/>
    <w:rsid w:val="00ED06D8"/>
    <w:rsid w:val="00EE402F"/>
    <w:rsid w:val="00EE7387"/>
    <w:rsid w:val="00EF294F"/>
    <w:rsid w:val="00EF775D"/>
    <w:rsid w:val="00F010FC"/>
    <w:rsid w:val="00F01168"/>
    <w:rsid w:val="00F01295"/>
    <w:rsid w:val="00F029A3"/>
    <w:rsid w:val="00F077E1"/>
    <w:rsid w:val="00F24F9D"/>
    <w:rsid w:val="00F31090"/>
    <w:rsid w:val="00F55029"/>
    <w:rsid w:val="00F553D8"/>
    <w:rsid w:val="00F57FF6"/>
    <w:rsid w:val="00F62369"/>
    <w:rsid w:val="00F74105"/>
    <w:rsid w:val="00F85B0B"/>
    <w:rsid w:val="00F863A2"/>
    <w:rsid w:val="00F937E0"/>
    <w:rsid w:val="00F93E1C"/>
    <w:rsid w:val="00FB1DC0"/>
    <w:rsid w:val="00FB4464"/>
    <w:rsid w:val="00FC2BA8"/>
    <w:rsid w:val="00FD4AE9"/>
    <w:rsid w:val="00FF7438"/>
    <w:rsid w:val="06AC5861"/>
    <w:rsid w:val="65BBEF4F"/>
    <w:rsid w:val="7A1E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DC2502A6-61D4-4D4F-910E-4578849B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3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83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9" ma:contentTypeDescription="Create a new document." ma:contentTypeScope="" ma:versionID="50cddc3daa338eac21943cb4538b272a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05613c200f8e54f9146c46b2660971cc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D59441-F828-4803-BE19-11C3514C7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3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2026-10-06T11:08:00Z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