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50708976"/>
    <w:bookmarkEnd w:id="0"/>
    <w:p w14:paraId="2EC0D06A" w14:textId="18A00832" w:rsidR="00093AC1" w:rsidRDefault="00EB5B12" w:rsidP="005C0CCC">
      <w:pPr>
        <w:tabs>
          <w:tab w:val="left" w:pos="6192"/>
          <w:tab w:val="left" w:pos="10330"/>
        </w:tabs>
        <w:rPr>
          <w:sz w:val="18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49F142B" wp14:editId="55D5777B">
                <wp:simplePos x="0" y="0"/>
                <wp:positionH relativeFrom="column">
                  <wp:posOffset>-914400</wp:posOffset>
                </wp:positionH>
                <wp:positionV relativeFrom="paragraph">
                  <wp:posOffset>-683895</wp:posOffset>
                </wp:positionV>
                <wp:extent cx="228600" cy="342900"/>
                <wp:effectExtent l="0" t="1905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CA532" id="Rectangle 4" o:spid="_x0000_s1026" style="position:absolute;margin-left:-1in;margin-top:-53.85pt;width:18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" stroked="f"/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9559CEC" wp14:editId="6471F182">
                <wp:simplePos x="0" y="0"/>
                <wp:positionH relativeFrom="column">
                  <wp:posOffset>6419850</wp:posOffset>
                </wp:positionH>
                <wp:positionV relativeFrom="paragraph">
                  <wp:posOffset>-683895</wp:posOffset>
                </wp:positionV>
                <wp:extent cx="228600" cy="457200"/>
                <wp:effectExtent l="0" t="1905" r="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78E05" id="Rectangle 3" o:spid="_x0000_s1026" style="position:absolute;margin-left:505.5pt;margin-top:-53.85pt;width:18pt;height:3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" stroked="f"/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24AF819" wp14:editId="111C91D4">
                <wp:simplePos x="0" y="0"/>
                <wp:positionH relativeFrom="column">
                  <wp:posOffset>6517005</wp:posOffset>
                </wp:positionH>
                <wp:positionV relativeFrom="paragraph">
                  <wp:posOffset>-683895</wp:posOffset>
                </wp:positionV>
                <wp:extent cx="342900" cy="342900"/>
                <wp:effectExtent l="1905" t="1905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DA4B2A" id="Rectangle 2" o:spid="_x0000_s1026" style="position:absolute;margin-left:513.15pt;margin-top:-53.85pt;width:27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" stroked="f"/>
            </w:pict>
          </mc:Fallback>
        </mc:AlternateContent>
      </w:r>
      <w:r w:rsidR="00093AC1">
        <w:rPr>
          <w:noProof/>
          <w:sz w:val="16"/>
        </w:rPr>
        <w:t>Reit- und Fahrverein Frankenhardt e.V.</w:t>
      </w:r>
      <w:r w:rsidR="00093AC1">
        <w:rPr>
          <w:sz w:val="16"/>
        </w:rPr>
        <w:t xml:space="preserve"> – 74586 Frankenhardt</w:t>
      </w:r>
      <w:r w:rsidR="00093AC1">
        <w:rPr>
          <w:sz w:val="16"/>
        </w:rPr>
        <w:tab/>
      </w:r>
      <w:r w:rsidR="00D4371A">
        <w:rPr>
          <w:sz w:val="18"/>
        </w:rPr>
        <w:t>15</w:t>
      </w:r>
      <w:r w:rsidR="00183943" w:rsidRPr="00F76726">
        <w:rPr>
          <w:sz w:val="18"/>
        </w:rPr>
        <w:t xml:space="preserve">. </w:t>
      </w:r>
      <w:r w:rsidR="00D4371A">
        <w:rPr>
          <w:sz w:val="18"/>
        </w:rPr>
        <w:t>Januar</w:t>
      </w:r>
      <w:r w:rsidR="004F579D" w:rsidRPr="00F76726">
        <w:rPr>
          <w:sz w:val="18"/>
        </w:rPr>
        <w:t xml:space="preserve"> 202</w:t>
      </w:r>
      <w:r w:rsidR="006D0B4C">
        <w:rPr>
          <w:sz w:val="18"/>
        </w:rPr>
        <w:t>6</w:t>
      </w:r>
    </w:p>
    <w:p w14:paraId="36082DA1" w14:textId="77777777" w:rsidR="00093AC1" w:rsidRDefault="00093AC1">
      <w:pPr>
        <w:tabs>
          <w:tab w:val="left" w:pos="6370"/>
          <w:tab w:val="left" w:pos="10330"/>
        </w:tabs>
        <w:rPr>
          <w:sz w:val="6"/>
        </w:rPr>
        <w:sectPr w:rsidR="00093AC1" w:rsidSect="005C3DA0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-2784" w:right="851" w:bottom="1134" w:left="1474" w:header="709" w:footer="170" w:gutter="0"/>
          <w:paperSrc w:first="257"/>
          <w:cols w:space="708"/>
          <w:formProt w:val="0"/>
          <w:vAlign w:val="center"/>
          <w:titlePg/>
          <w:docGrid w:linePitch="360"/>
        </w:sectPr>
      </w:pPr>
    </w:p>
    <w:p w14:paraId="72CB3906" w14:textId="77777777" w:rsidR="00093AC1" w:rsidRDefault="00093AC1">
      <w:pPr>
        <w:tabs>
          <w:tab w:val="left" w:pos="6370"/>
          <w:tab w:val="left" w:pos="10330"/>
        </w:tabs>
        <w:rPr>
          <w:sz w:val="6"/>
        </w:rPr>
      </w:pPr>
    </w:p>
    <w:tbl>
      <w:tblPr>
        <w:tblW w:w="1033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50"/>
        <w:gridCol w:w="1440"/>
        <w:gridCol w:w="4140"/>
      </w:tblGrid>
      <w:tr w:rsidR="00093AC1" w14:paraId="657262D1" w14:textId="77777777">
        <w:trPr>
          <w:cantSplit/>
          <w:trHeight w:val="1966"/>
        </w:trPr>
        <w:tc>
          <w:tcPr>
            <w:tcW w:w="4750" w:type="dxa"/>
            <w:tcBorders>
              <w:bottom w:val="nil"/>
            </w:tcBorders>
            <w:vAlign w:val="center"/>
          </w:tcPr>
          <w:p w14:paraId="17591FA5" w14:textId="5AD4DE98" w:rsidR="009250DE" w:rsidRPr="004623AD" w:rsidRDefault="004623AD">
            <w:pPr>
              <w:rPr>
                <w:rFonts w:cs="Arial"/>
              </w:rPr>
            </w:pPr>
            <w:r w:rsidRPr="004623AD">
              <w:rPr>
                <w:rFonts w:cs="Arial"/>
              </w:rPr>
              <w:t>Firma</w:t>
            </w:r>
          </w:p>
          <w:p w14:paraId="4C0F98E2" w14:textId="5B44D6E6" w:rsidR="009250DE" w:rsidRPr="004623AD" w:rsidRDefault="004623AD">
            <w:pPr>
              <w:rPr>
                <w:rFonts w:cs="Arial"/>
              </w:rPr>
            </w:pPr>
            <w:r w:rsidRPr="004623AD">
              <w:rPr>
                <w:rFonts w:cs="Arial"/>
              </w:rPr>
              <w:t>Ansprechpartner</w:t>
            </w:r>
          </w:p>
          <w:p w14:paraId="79579C94" w14:textId="3698AA7A" w:rsidR="00093AC1" w:rsidRPr="004623AD" w:rsidRDefault="004623AD">
            <w:pPr>
              <w:rPr>
                <w:rFonts w:cs="Arial"/>
              </w:rPr>
            </w:pPr>
            <w:r w:rsidRPr="004623AD">
              <w:rPr>
                <w:rFonts w:cs="Arial"/>
              </w:rPr>
              <w:t>Straße</w:t>
            </w:r>
          </w:p>
          <w:p w14:paraId="7F26BB0B" w14:textId="2E5D3050" w:rsidR="004623AD" w:rsidRPr="004623AD" w:rsidRDefault="004623AD">
            <w:pPr>
              <w:rPr>
                <w:rFonts w:cs="Arial"/>
              </w:rPr>
            </w:pPr>
            <w:r w:rsidRPr="004623AD">
              <w:rPr>
                <w:rFonts w:cs="Arial"/>
              </w:rPr>
              <w:t>PLZ + Ort</w:t>
            </w:r>
          </w:p>
          <w:p w14:paraId="193EC7B5" w14:textId="5B7B6EDB" w:rsidR="00A707CD" w:rsidRPr="0041131C" w:rsidRDefault="00A707CD" w:rsidP="0041131C">
            <w:pPr>
              <w:rPr>
                <w:rFonts w:cs="Arial"/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nil"/>
            </w:tcBorders>
          </w:tcPr>
          <w:p w14:paraId="18801CE2" w14:textId="77777777" w:rsidR="00093AC1" w:rsidRDefault="00093AC1">
            <w:pPr>
              <w:spacing w:before="40" w:after="60"/>
              <w:rPr>
                <w:sz w:val="18"/>
              </w:rPr>
            </w:pPr>
          </w:p>
          <w:p w14:paraId="05E0D170" w14:textId="77777777" w:rsidR="00093AC1" w:rsidRDefault="00093AC1">
            <w:pPr>
              <w:spacing w:before="40" w:after="60"/>
              <w:rPr>
                <w:sz w:val="18"/>
              </w:rPr>
            </w:pPr>
            <w:r>
              <w:rPr>
                <w:sz w:val="18"/>
              </w:rPr>
              <w:t>Bereich:</w:t>
            </w:r>
          </w:p>
          <w:p w14:paraId="1CCF662B" w14:textId="77777777" w:rsidR="00093AC1" w:rsidRDefault="00093AC1" w:rsidP="00F01234">
            <w:pPr>
              <w:spacing w:before="40" w:after="60"/>
              <w:rPr>
                <w:sz w:val="18"/>
              </w:rPr>
            </w:pPr>
            <w:r>
              <w:rPr>
                <w:sz w:val="18"/>
              </w:rPr>
              <w:t>Kontakt:</w:t>
            </w:r>
          </w:p>
          <w:p w14:paraId="5B8F471A" w14:textId="77777777" w:rsidR="00093AC1" w:rsidRPr="004B55C4" w:rsidRDefault="00093AC1">
            <w:pPr>
              <w:spacing w:after="60"/>
              <w:rPr>
                <w:sz w:val="18"/>
              </w:rPr>
            </w:pPr>
            <w:r w:rsidRPr="004B55C4">
              <w:rPr>
                <w:sz w:val="18"/>
              </w:rPr>
              <w:t>Handy:</w:t>
            </w:r>
          </w:p>
          <w:p w14:paraId="22A7953A" w14:textId="77777777" w:rsidR="00093AC1" w:rsidRPr="004B55C4" w:rsidRDefault="00093AC1">
            <w:pPr>
              <w:spacing w:after="60"/>
              <w:rPr>
                <w:sz w:val="18"/>
              </w:rPr>
            </w:pPr>
            <w:r w:rsidRPr="004B55C4">
              <w:rPr>
                <w:sz w:val="18"/>
              </w:rPr>
              <w:t>E-Mail:</w:t>
            </w:r>
          </w:p>
          <w:p w14:paraId="12149150" w14:textId="77777777" w:rsidR="00093AC1" w:rsidRDefault="00093AC1">
            <w:pPr>
              <w:spacing w:after="60"/>
              <w:rPr>
                <w:sz w:val="18"/>
              </w:rPr>
            </w:pPr>
            <w:r>
              <w:rPr>
                <w:sz w:val="18"/>
              </w:rPr>
              <w:t>Homepage:</w:t>
            </w:r>
          </w:p>
        </w:tc>
        <w:tc>
          <w:tcPr>
            <w:tcW w:w="4140" w:type="dxa"/>
            <w:tcBorders>
              <w:bottom w:val="nil"/>
            </w:tcBorders>
          </w:tcPr>
          <w:p w14:paraId="3A17693A" w14:textId="77777777" w:rsidR="00093AC1" w:rsidRDefault="00093AC1">
            <w:pPr>
              <w:spacing w:before="40" w:after="60"/>
              <w:rPr>
                <w:sz w:val="18"/>
              </w:rPr>
            </w:pPr>
          </w:p>
          <w:p w14:paraId="2F2CB4A2" w14:textId="37AA9E31" w:rsidR="00093AC1" w:rsidRPr="00F76726" w:rsidRDefault="00093AC1">
            <w:pPr>
              <w:spacing w:before="40" w:after="60"/>
              <w:rPr>
                <w:sz w:val="18"/>
              </w:rPr>
            </w:pPr>
            <w:r w:rsidRPr="00F76726">
              <w:rPr>
                <w:sz w:val="18"/>
              </w:rPr>
              <w:t>Vorstand</w:t>
            </w:r>
            <w:r w:rsidR="008F0A2E" w:rsidRPr="00F76726">
              <w:rPr>
                <w:sz w:val="18"/>
              </w:rPr>
              <w:t>schaft</w:t>
            </w:r>
            <w:r w:rsidR="00F01234" w:rsidRPr="00F76726">
              <w:rPr>
                <w:sz w:val="18"/>
              </w:rPr>
              <w:t xml:space="preserve"> </w:t>
            </w:r>
            <w:r w:rsidR="00F76726" w:rsidRPr="00F76726">
              <w:rPr>
                <w:sz w:val="18"/>
              </w:rPr>
              <w:t>–</w:t>
            </w:r>
            <w:r w:rsidR="00F01234" w:rsidRPr="00F76726">
              <w:rPr>
                <w:sz w:val="18"/>
              </w:rPr>
              <w:t xml:space="preserve"> </w:t>
            </w:r>
            <w:r w:rsidR="00F76726" w:rsidRPr="00F76726">
              <w:rPr>
                <w:sz w:val="18"/>
              </w:rPr>
              <w:t>Stellvertretender Vorstand</w:t>
            </w:r>
          </w:p>
          <w:p w14:paraId="611A672B" w14:textId="4C02311C" w:rsidR="00093AC1" w:rsidRDefault="00F76726">
            <w:pPr>
              <w:spacing w:before="40" w:after="60"/>
              <w:rPr>
                <w:sz w:val="18"/>
              </w:rPr>
            </w:pPr>
            <w:r>
              <w:rPr>
                <w:sz w:val="18"/>
              </w:rPr>
              <w:t>Lober Jonas</w:t>
            </w:r>
          </w:p>
          <w:p w14:paraId="4CF4BEED" w14:textId="25F66213" w:rsidR="00093AC1" w:rsidRDefault="00F76726">
            <w:pPr>
              <w:spacing w:before="40" w:after="60"/>
              <w:rPr>
                <w:sz w:val="18"/>
              </w:rPr>
            </w:pPr>
            <w:r>
              <w:rPr>
                <w:sz w:val="18"/>
              </w:rPr>
              <w:t>0151</w:t>
            </w:r>
            <w:r w:rsidR="00D4371A">
              <w:rPr>
                <w:sz w:val="18"/>
              </w:rPr>
              <w:t>/</w:t>
            </w:r>
            <w:r>
              <w:rPr>
                <w:sz w:val="18"/>
              </w:rPr>
              <w:t>51246766</w:t>
            </w:r>
          </w:p>
          <w:p w14:paraId="644D6FEC" w14:textId="77777777" w:rsidR="00093AC1" w:rsidRDefault="00BC3EF1">
            <w:pPr>
              <w:spacing w:before="40" w:after="60"/>
              <w:rPr>
                <w:sz w:val="18"/>
              </w:rPr>
            </w:pPr>
            <w:r w:rsidRPr="004A462F">
              <w:rPr>
                <w:sz w:val="18"/>
              </w:rPr>
              <w:t>info@reitverein-frankenhardt.de</w:t>
            </w:r>
          </w:p>
          <w:p w14:paraId="09CBAB2C" w14:textId="77777777" w:rsidR="00093AC1" w:rsidRDefault="00093AC1">
            <w:pPr>
              <w:spacing w:before="40" w:after="60"/>
              <w:rPr>
                <w:sz w:val="18"/>
              </w:rPr>
            </w:pPr>
            <w:r>
              <w:rPr>
                <w:sz w:val="18"/>
              </w:rPr>
              <w:t>www.rfv-frankenhardt.de</w:t>
            </w:r>
          </w:p>
        </w:tc>
      </w:tr>
    </w:tbl>
    <w:p w14:paraId="7045CFBA" w14:textId="77777777" w:rsidR="00093AC1" w:rsidRDefault="00093AC1">
      <w:pPr>
        <w:sectPr w:rsidR="00093AC1">
          <w:type w:val="continuous"/>
          <w:pgSz w:w="11906" w:h="16838" w:code="9"/>
          <w:pgMar w:top="-2875" w:right="851" w:bottom="1134" w:left="1474" w:header="709" w:footer="170" w:gutter="0"/>
          <w:paperSrc w:first="257"/>
          <w:cols w:space="708"/>
          <w:vAlign w:val="center"/>
          <w:titlePg/>
          <w:docGrid w:linePitch="360"/>
        </w:sectPr>
      </w:pPr>
    </w:p>
    <w:p w14:paraId="713FC344" w14:textId="3779C9C2" w:rsidR="00093AC1" w:rsidRPr="0089428F" w:rsidRDefault="00093AC1" w:rsidP="002D6459">
      <w:pPr>
        <w:rPr>
          <w:b/>
          <w:bCs/>
          <w:u w:val="single"/>
        </w:rPr>
        <w:sectPr w:rsidR="00093AC1" w:rsidRPr="0089428F">
          <w:type w:val="continuous"/>
          <w:pgSz w:w="11906" w:h="16838" w:code="9"/>
          <w:pgMar w:top="-329" w:right="851" w:bottom="1134" w:left="1474" w:header="709" w:footer="170" w:gutter="0"/>
          <w:paperSrc w:first="257"/>
          <w:cols w:space="708"/>
          <w:vAlign w:val="center"/>
          <w:titlePg/>
          <w:docGrid w:linePitch="360"/>
        </w:sectPr>
      </w:pPr>
      <w:r w:rsidRPr="0089428F">
        <w:rPr>
          <w:rFonts w:cs="Arial"/>
          <w:b/>
          <w:bCs/>
          <w:u w:val="single"/>
        </w:rPr>
        <w:t xml:space="preserve">Dressur- und Springturnier vom </w:t>
      </w:r>
      <w:r w:rsidR="006D0B4C">
        <w:rPr>
          <w:rFonts w:cs="Arial"/>
          <w:b/>
          <w:bCs/>
          <w:u w:val="single"/>
        </w:rPr>
        <w:t>10</w:t>
      </w:r>
      <w:r w:rsidR="00507932" w:rsidRPr="0089428F">
        <w:rPr>
          <w:rFonts w:cs="Arial"/>
          <w:b/>
          <w:bCs/>
          <w:u w:val="single"/>
        </w:rPr>
        <w:t>. -</w:t>
      </w:r>
      <w:r w:rsidR="001300FD" w:rsidRPr="0089428F">
        <w:rPr>
          <w:rFonts w:cs="Arial"/>
          <w:b/>
          <w:bCs/>
          <w:u w:val="single"/>
        </w:rPr>
        <w:t xml:space="preserve"> </w:t>
      </w:r>
      <w:r w:rsidR="006D0B4C">
        <w:rPr>
          <w:rFonts w:cs="Arial"/>
          <w:b/>
          <w:bCs/>
          <w:u w:val="single"/>
        </w:rPr>
        <w:t>12</w:t>
      </w:r>
      <w:r w:rsidR="007D462F" w:rsidRPr="0089428F">
        <w:rPr>
          <w:rFonts w:cs="Arial"/>
          <w:b/>
          <w:bCs/>
          <w:u w:val="single"/>
        </w:rPr>
        <w:t xml:space="preserve">. April </w:t>
      </w:r>
      <w:r w:rsidR="00A17CA3" w:rsidRPr="0089428F">
        <w:rPr>
          <w:rFonts w:cs="Arial"/>
          <w:b/>
          <w:bCs/>
          <w:u w:val="single"/>
        </w:rPr>
        <w:t>202</w:t>
      </w:r>
      <w:r w:rsidR="006D0B4C">
        <w:rPr>
          <w:rFonts w:cs="Arial"/>
          <w:b/>
          <w:bCs/>
          <w:u w:val="single"/>
        </w:rPr>
        <w:t>6</w:t>
      </w:r>
    </w:p>
    <w:p w14:paraId="3632EDAE" w14:textId="4EA4B6AF" w:rsidR="00093AC1" w:rsidRPr="0089428F" w:rsidRDefault="00093AC1">
      <w:pPr>
        <w:rPr>
          <w:u w:val="single"/>
        </w:rPr>
      </w:pPr>
    </w:p>
    <w:p w14:paraId="5AD50E4A" w14:textId="5531DC41" w:rsidR="005774FF" w:rsidRPr="00BB67E7" w:rsidRDefault="005774FF"/>
    <w:p w14:paraId="1382660F" w14:textId="44788CB2" w:rsidR="005F7D2B" w:rsidRDefault="007D18D2" w:rsidP="002B5DB2">
      <w:pPr>
        <w:spacing w:line="276" w:lineRule="auto"/>
      </w:pPr>
      <w:fldSimple w:instr=" MERGEFIELD &quot;Begrußzeile&quot; ">
        <w:r>
          <w:rPr>
            <w:noProof/>
          </w:rPr>
          <w:t>Sehr geehrte</w:t>
        </w:r>
        <w:r w:rsidR="00FC598A">
          <w:rPr>
            <w:noProof/>
          </w:rPr>
          <w:t xml:space="preserve"> Damen und Herren</w:t>
        </w:r>
        <w:r>
          <w:rPr>
            <w:noProof/>
          </w:rPr>
          <w:t>,</w:t>
        </w:r>
      </w:fldSimple>
    </w:p>
    <w:p w14:paraId="135074C4" w14:textId="77777777" w:rsidR="00D4371A" w:rsidRPr="00BB67E7" w:rsidRDefault="00D4371A" w:rsidP="002B5DB2">
      <w:pPr>
        <w:spacing w:line="276" w:lineRule="auto"/>
      </w:pPr>
    </w:p>
    <w:p w14:paraId="0C91F829" w14:textId="2B7E43CE" w:rsidR="004F579D" w:rsidRDefault="00D4371A" w:rsidP="002B5DB2">
      <w:pPr>
        <w:spacing w:line="276" w:lineRule="auto"/>
        <w:jc w:val="both"/>
      </w:pPr>
      <w:r>
        <w:t>wie bereits i</w:t>
      </w:r>
      <w:r w:rsidR="004A05C9">
        <w:t>m</w:t>
      </w:r>
      <w:r>
        <w:t xml:space="preserve"> vergangenen Jahr, veranstaltet der Reit-und Fahrvein Frankenhardt auch in diesem Jahr sein großes</w:t>
      </w:r>
      <w:r w:rsidR="00497314">
        <w:t xml:space="preserve"> Dressur- und Springturnier </w:t>
      </w:r>
      <w:r>
        <w:t xml:space="preserve">auf der Vereinsanlage </w:t>
      </w:r>
      <w:r w:rsidR="00497314">
        <w:t>im schönen Honhardt.</w:t>
      </w:r>
    </w:p>
    <w:p w14:paraId="78428965" w14:textId="5D212DD3" w:rsidR="009D59DA" w:rsidRDefault="009D59DA" w:rsidP="002B5DB2">
      <w:pPr>
        <w:spacing w:line="276" w:lineRule="auto"/>
        <w:jc w:val="both"/>
      </w:pPr>
    </w:p>
    <w:p w14:paraId="08FB9A4B" w14:textId="16BA0B99" w:rsidR="005D50C4" w:rsidRDefault="00D4371A" w:rsidP="002B5DB2">
      <w:pPr>
        <w:spacing w:line="276" w:lineRule="auto"/>
        <w:jc w:val="both"/>
      </w:pPr>
      <w:r>
        <w:t>Uns liegt besonders am Herzen ein Event für Klein und Groß zu veranstalten, welches auch in Zukunft in Erinnerung bleibt.</w:t>
      </w:r>
      <w:r w:rsidR="00497314">
        <w:t xml:space="preserve"> </w:t>
      </w:r>
    </w:p>
    <w:p w14:paraId="3445AA0E" w14:textId="34B205EC" w:rsidR="005D50C4" w:rsidRDefault="005D50C4" w:rsidP="002B5DB2">
      <w:pPr>
        <w:spacing w:line="276" w:lineRule="auto"/>
        <w:jc w:val="both"/>
      </w:pPr>
    </w:p>
    <w:p w14:paraId="40D8B741" w14:textId="77777777" w:rsidR="002B5DB2" w:rsidRDefault="00497314" w:rsidP="002B5DB2">
      <w:pPr>
        <w:spacing w:line="276" w:lineRule="auto"/>
        <w:jc w:val="both"/>
      </w:pPr>
      <w:r>
        <w:t>D</w:t>
      </w:r>
      <w:r w:rsidR="007B360E">
        <w:t>amit</w:t>
      </w:r>
      <w:r>
        <w:t xml:space="preserve"> d</w:t>
      </w:r>
      <w:r w:rsidR="00122857">
        <w:t>ies</w:t>
      </w:r>
      <w:r>
        <w:t xml:space="preserve"> auch in </w:t>
      </w:r>
      <w:r w:rsidR="007B360E">
        <w:t xml:space="preserve">der </w:t>
      </w:r>
      <w:r>
        <w:t>Zukunft so bleibt zählen und hoffen wir auf Ihre Unterstützung als aktiver Sponsor bei unserem diesjährigen Event</w:t>
      </w:r>
      <w:r w:rsidR="002B5DB2">
        <w:t>.</w:t>
      </w:r>
    </w:p>
    <w:p w14:paraId="4124C51D" w14:textId="4826B213" w:rsidR="002B5DB2" w:rsidRDefault="002B5DB2" w:rsidP="002B5DB2">
      <w:pPr>
        <w:spacing w:line="276" w:lineRule="auto"/>
        <w:jc w:val="both"/>
      </w:pPr>
    </w:p>
    <w:p w14:paraId="72A2A91A" w14:textId="37A03BC2" w:rsidR="005D50C4" w:rsidRDefault="00497314" w:rsidP="002B5DB2">
      <w:pPr>
        <w:spacing w:line="276" w:lineRule="auto"/>
        <w:jc w:val="both"/>
      </w:pPr>
      <w:r>
        <w:t>Unser Ziel als Verein ist es</w:t>
      </w:r>
      <w:r w:rsidR="00180EB0">
        <w:t xml:space="preserve">, </w:t>
      </w:r>
      <w:r>
        <w:t xml:space="preserve">attraktive und </w:t>
      </w:r>
      <w:r w:rsidR="00122857">
        <w:t>h</w:t>
      </w:r>
      <w:r>
        <w:t>ochwertige Sach- und Ehrenpreise für unsere Teilnehmer/innen bereitzustellen. Doch als kleiner</w:t>
      </w:r>
      <w:r w:rsidR="00180EB0">
        <w:t xml:space="preserve">, </w:t>
      </w:r>
      <w:r>
        <w:t xml:space="preserve">sehr ländlicher Verein wird </w:t>
      </w:r>
      <w:r w:rsidR="00122857">
        <w:t>genau dies</w:t>
      </w:r>
      <w:r>
        <w:t xml:space="preserve"> in de</w:t>
      </w:r>
      <w:r w:rsidR="00122857">
        <w:t>r</w:t>
      </w:r>
      <w:r>
        <w:t xml:space="preserve"> aktuellen Zeit immer schwieriger. </w:t>
      </w:r>
    </w:p>
    <w:p w14:paraId="1DC34218" w14:textId="30E8F634" w:rsidR="005D50C4" w:rsidRDefault="005D50C4" w:rsidP="002B5DB2">
      <w:pPr>
        <w:spacing w:line="276" w:lineRule="auto"/>
        <w:jc w:val="both"/>
      </w:pPr>
    </w:p>
    <w:p w14:paraId="00DDADDA" w14:textId="45CC3BAA" w:rsidR="00122857" w:rsidRDefault="00497314" w:rsidP="002B5DB2">
      <w:pPr>
        <w:spacing w:line="276" w:lineRule="auto"/>
        <w:jc w:val="both"/>
      </w:pPr>
      <w:r>
        <w:t>Aus diesem Grund w</w:t>
      </w:r>
      <w:r w:rsidR="00122857">
        <w:t>ürden wir uns sehr freuen</w:t>
      </w:r>
      <w:r w:rsidR="00A1635C">
        <w:t>,</w:t>
      </w:r>
      <w:r>
        <w:t xml:space="preserve"> wenn wir Sie als Sponsor für unser diesjähriges Turnier gewinnen können</w:t>
      </w:r>
      <w:r w:rsidR="00122857">
        <w:t xml:space="preserve"> und Sie somit </w:t>
      </w:r>
      <w:r>
        <w:t>den</w:t>
      </w:r>
      <w:r w:rsidR="00122857">
        <w:t xml:space="preserve"> </w:t>
      </w:r>
      <w:r>
        <w:t>Reitsport</w:t>
      </w:r>
      <w:r w:rsidR="00122857">
        <w:t xml:space="preserve"> im ländlichen Bereich</w:t>
      </w:r>
      <w:r>
        <w:t xml:space="preserve"> und unser Event unterstützen</w:t>
      </w:r>
      <w:r w:rsidR="00A1635C">
        <w:t xml:space="preserve">. </w:t>
      </w:r>
    </w:p>
    <w:p w14:paraId="21AF428D" w14:textId="50D08C3D" w:rsidR="005D50C4" w:rsidRDefault="005D50C4" w:rsidP="002B5DB2">
      <w:pPr>
        <w:spacing w:line="276" w:lineRule="auto"/>
        <w:jc w:val="both"/>
        <w:rPr>
          <w:noProof/>
        </w:rPr>
      </w:pPr>
    </w:p>
    <w:p w14:paraId="13AD1120" w14:textId="77777777" w:rsidR="002B5DB2" w:rsidRDefault="002B5DB2" w:rsidP="002B5DB2">
      <w:pPr>
        <w:spacing w:line="276" w:lineRule="auto"/>
        <w:jc w:val="both"/>
      </w:pPr>
    </w:p>
    <w:p w14:paraId="56EA04E6" w14:textId="3D200D89" w:rsidR="00C44965" w:rsidRDefault="00A1635C" w:rsidP="002B5DB2">
      <w:pPr>
        <w:spacing w:line="276" w:lineRule="auto"/>
      </w:pPr>
      <w:r>
        <w:t xml:space="preserve">Falls wir </w:t>
      </w:r>
      <w:r w:rsidR="00425033">
        <w:t>I</w:t>
      </w:r>
      <w:r>
        <w:t>hr Interesse geweckt haben, folg</w:t>
      </w:r>
      <w:r w:rsidR="00180EB0">
        <w:t>en</w:t>
      </w:r>
      <w:r>
        <w:t xml:space="preserve"> auf den kommenden Seiten noch einige Infos bezüglich </w:t>
      </w:r>
      <w:r w:rsidR="00425033">
        <w:t>I</w:t>
      </w:r>
      <w:r>
        <w:t>hres Sponsorings, des Vereins und unseres Turniers.</w:t>
      </w:r>
    </w:p>
    <w:p w14:paraId="6ACADABF" w14:textId="06CC9D84" w:rsidR="00620FDC" w:rsidRDefault="00620FDC" w:rsidP="00C44965"/>
    <w:p w14:paraId="0336C082" w14:textId="0B0BA493" w:rsidR="002B5DB2" w:rsidRDefault="002B5DB2">
      <w:r>
        <w:br w:type="page"/>
      </w:r>
    </w:p>
    <w:p w14:paraId="6E50A7F9" w14:textId="0B721FA7" w:rsidR="00BB00D7" w:rsidRDefault="0089428F" w:rsidP="0089428F">
      <w:pPr>
        <w:pStyle w:val="Fuzeile"/>
        <w:tabs>
          <w:tab w:val="clear" w:pos="4536"/>
          <w:tab w:val="clear" w:pos="9072"/>
        </w:tabs>
        <w:ind w:left="540" w:hanging="540"/>
        <w:jc w:val="center"/>
        <w:rPr>
          <w:b/>
          <w:bCs/>
          <w:sz w:val="36"/>
          <w:szCs w:val="36"/>
          <w:u w:val="single"/>
        </w:rPr>
      </w:pPr>
      <w:r w:rsidRPr="0089428F">
        <w:rPr>
          <w:b/>
          <w:bCs/>
          <w:sz w:val="36"/>
          <w:szCs w:val="36"/>
          <w:u w:val="single"/>
        </w:rPr>
        <w:lastRenderedPageBreak/>
        <w:t xml:space="preserve">Der </w:t>
      </w:r>
      <w:r w:rsidR="009D59DA">
        <w:rPr>
          <w:b/>
          <w:bCs/>
          <w:sz w:val="36"/>
          <w:szCs w:val="36"/>
          <w:u w:val="single"/>
        </w:rPr>
        <w:t xml:space="preserve">Reit- und Fahrverein Frankenhardt e.V. </w:t>
      </w:r>
    </w:p>
    <w:p w14:paraId="281D246C" w14:textId="77777777" w:rsidR="001D3FE3" w:rsidRDefault="001D3FE3" w:rsidP="001D3FE3">
      <w:pPr>
        <w:pStyle w:val="Fuzeile"/>
        <w:tabs>
          <w:tab w:val="clear" w:pos="4536"/>
          <w:tab w:val="clear" w:pos="9072"/>
        </w:tabs>
        <w:ind w:left="540" w:hanging="540"/>
        <w:jc w:val="both"/>
        <w:rPr>
          <w:b/>
          <w:bCs/>
          <w:sz w:val="36"/>
          <w:szCs w:val="36"/>
          <w:u w:val="single"/>
        </w:rPr>
      </w:pPr>
    </w:p>
    <w:p w14:paraId="5CA872B7" w14:textId="77777777" w:rsidR="009D59DA" w:rsidRDefault="0089428F" w:rsidP="002B5DB2">
      <w:pPr>
        <w:pStyle w:val="Fuzeile"/>
        <w:tabs>
          <w:tab w:val="clear" w:pos="4536"/>
          <w:tab w:val="clear" w:pos="9072"/>
        </w:tabs>
        <w:spacing w:line="276" w:lineRule="auto"/>
        <w:jc w:val="both"/>
      </w:pPr>
      <w:r w:rsidRPr="009D59DA">
        <w:t xml:space="preserve">Der Reit- &amp; Fahrverein Frankenhardt </w:t>
      </w:r>
      <w:r w:rsidR="00122857" w:rsidRPr="009D59DA">
        <w:t xml:space="preserve">e.V. </w:t>
      </w:r>
      <w:r w:rsidRPr="009D59DA">
        <w:t xml:space="preserve">wurde </w:t>
      </w:r>
      <w:r w:rsidR="004949C0" w:rsidRPr="009D59DA">
        <w:t>1981</w:t>
      </w:r>
      <w:r w:rsidRPr="009D59DA">
        <w:t xml:space="preserve"> von einigen </w:t>
      </w:r>
      <w:r w:rsidR="00122857" w:rsidRPr="009D59DA">
        <w:t>p</w:t>
      </w:r>
      <w:r w:rsidRPr="009D59DA">
        <w:t xml:space="preserve">ferdebegeisterten </w:t>
      </w:r>
      <w:r w:rsidR="009D59DA" w:rsidRPr="009D59DA">
        <w:t xml:space="preserve">Bürgern aus </w:t>
      </w:r>
      <w:r w:rsidRPr="009D59DA">
        <w:t>Frankenhardt</w:t>
      </w:r>
      <w:r w:rsidR="00122857" w:rsidRPr="009D59DA">
        <w:t xml:space="preserve"> gegründet</w:t>
      </w:r>
      <w:r w:rsidRPr="009D59DA">
        <w:t xml:space="preserve">. Kurz nach der Gründung folgte der Spatenstich zum Bau </w:t>
      </w:r>
      <w:r w:rsidR="00122857" w:rsidRPr="009D59DA">
        <w:t xml:space="preserve">einer 20x40m </w:t>
      </w:r>
      <w:r w:rsidRPr="009D59DA">
        <w:t xml:space="preserve">Reithalle und der Gestaltung der Außenanlagen. </w:t>
      </w:r>
    </w:p>
    <w:p w14:paraId="2330FF4F" w14:textId="77777777" w:rsidR="002B5DB2" w:rsidRPr="009D59DA" w:rsidRDefault="002B5DB2" w:rsidP="002B5DB2">
      <w:pPr>
        <w:pStyle w:val="Fuzeile"/>
        <w:tabs>
          <w:tab w:val="clear" w:pos="4536"/>
          <w:tab w:val="clear" w:pos="9072"/>
        </w:tabs>
        <w:spacing w:line="276" w:lineRule="auto"/>
        <w:jc w:val="both"/>
      </w:pPr>
    </w:p>
    <w:p w14:paraId="1DEEA6F0" w14:textId="77777777" w:rsidR="009D59DA" w:rsidRDefault="009D59DA" w:rsidP="002B5DB2">
      <w:pPr>
        <w:pStyle w:val="Fuzeile"/>
        <w:tabs>
          <w:tab w:val="clear" w:pos="4536"/>
          <w:tab w:val="clear" w:pos="9072"/>
        </w:tabs>
        <w:spacing w:line="276" w:lineRule="auto"/>
        <w:jc w:val="both"/>
      </w:pPr>
      <w:r w:rsidRPr="009D59DA">
        <w:t>L</w:t>
      </w:r>
      <w:r w:rsidR="0089428F" w:rsidRPr="009D59DA">
        <w:t>ang ruhte die Schaufel in Honhardt nicht, es folgte ein großer Außenplatz und kurz darauf ein kleiner Außenplatz.</w:t>
      </w:r>
      <w:r w:rsidR="001D3FE3" w:rsidRPr="009D59DA">
        <w:t xml:space="preserve"> Der Verein wuchs über die Jahre immer </w:t>
      </w:r>
      <w:r w:rsidR="00122857" w:rsidRPr="009D59DA">
        <w:t>weiter</w:t>
      </w:r>
      <w:r w:rsidR="001D3FE3" w:rsidRPr="009D59DA">
        <w:t xml:space="preserve"> und so wurde auch das Platzangebot weniger. </w:t>
      </w:r>
    </w:p>
    <w:p w14:paraId="200EA163" w14:textId="77777777" w:rsidR="002B5DB2" w:rsidRPr="009D59DA" w:rsidRDefault="002B5DB2" w:rsidP="002B5DB2">
      <w:pPr>
        <w:pStyle w:val="Fuzeile"/>
        <w:tabs>
          <w:tab w:val="clear" w:pos="4536"/>
          <w:tab w:val="clear" w:pos="9072"/>
        </w:tabs>
        <w:spacing w:line="276" w:lineRule="auto"/>
        <w:jc w:val="both"/>
      </w:pPr>
    </w:p>
    <w:p w14:paraId="414EB44C" w14:textId="77777777" w:rsidR="009D59DA" w:rsidRDefault="001D3FE3" w:rsidP="002B5DB2">
      <w:pPr>
        <w:pStyle w:val="Fuzeile"/>
        <w:tabs>
          <w:tab w:val="clear" w:pos="4536"/>
          <w:tab w:val="clear" w:pos="9072"/>
        </w:tabs>
        <w:spacing w:line="276" w:lineRule="auto"/>
        <w:jc w:val="both"/>
      </w:pPr>
      <w:r w:rsidRPr="009D59DA">
        <w:t xml:space="preserve">Die Lösung war die Vergrößerung der Reithalle und so entschied man sich </w:t>
      </w:r>
      <w:r w:rsidR="004949C0" w:rsidRPr="009D59DA">
        <w:t>im Jahr 1998</w:t>
      </w:r>
      <w:r w:rsidRPr="009D59DA">
        <w:t xml:space="preserve"> die Reithalle nochmals um 20 Meter zu ver</w:t>
      </w:r>
      <w:r w:rsidR="00122857" w:rsidRPr="009D59DA">
        <w:t>längern</w:t>
      </w:r>
      <w:r w:rsidRPr="009D59DA">
        <w:t>. Seitdem ist der Reit- &amp; Fahrverein Frankenhardt</w:t>
      </w:r>
      <w:r w:rsidR="00122857" w:rsidRPr="009D59DA">
        <w:t xml:space="preserve"> e.V. </w:t>
      </w:r>
      <w:r w:rsidRPr="009D59DA">
        <w:t xml:space="preserve"> mit seiner Reitanlage Treffpunkt für viele Mitglieder. </w:t>
      </w:r>
    </w:p>
    <w:p w14:paraId="28822E82" w14:textId="77777777" w:rsidR="002B5DB2" w:rsidRPr="009D59DA" w:rsidRDefault="002B5DB2" w:rsidP="002B5DB2">
      <w:pPr>
        <w:pStyle w:val="Fuzeile"/>
        <w:tabs>
          <w:tab w:val="clear" w:pos="4536"/>
          <w:tab w:val="clear" w:pos="9072"/>
        </w:tabs>
        <w:spacing w:line="276" w:lineRule="auto"/>
        <w:jc w:val="both"/>
      </w:pPr>
    </w:p>
    <w:p w14:paraId="6939C0BD" w14:textId="58D40DA7" w:rsidR="0089428F" w:rsidRPr="009D59DA" w:rsidRDefault="001D3FE3" w:rsidP="002B5DB2">
      <w:pPr>
        <w:pStyle w:val="Fuzeile"/>
        <w:tabs>
          <w:tab w:val="clear" w:pos="4536"/>
          <w:tab w:val="clear" w:pos="9072"/>
        </w:tabs>
        <w:spacing w:line="276" w:lineRule="auto"/>
        <w:jc w:val="both"/>
      </w:pPr>
      <w:r w:rsidRPr="009D59DA">
        <w:t>Aktuell zähl</w:t>
      </w:r>
      <w:r w:rsidR="009D59DA" w:rsidRPr="009D59DA">
        <w:t xml:space="preserve">t der Reit- und Fahrverein Frankenhardt e.V. </w:t>
      </w:r>
      <w:r w:rsidRPr="009D59DA">
        <w:t xml:space="preserve">350 Mitglieder, die aktiv im Vereinsleben beteiligen und bei </w:t>
      </w:r>
      <w:r w:rsidR="009D59DA" w:rsidRPr="009D59DA">
        <w:t xml:space="preserve">diversen </w:t>
      </w:r>
      <w:r w:rsidRPr="009D59DA">
        <w:t>Veranstaltungen</w:t>
      </w:r>
      <w:r w:rsidR="009D59DA" w:rsidRPr="009D59DA">
        <w:t xml:space="preserve"> </w:t>
      </w:r>
      <w:r w:rsidRPr="009D59DA">
        <w:t>mitwirken.</w:t>
      </w:r>
    </w:p>
    <w:p w14:paraId="0CA3804D" w14:textId="77777777" w:rsidR="001D3FE3" w:rsidRPr="009D59DA" w:rsidRDefault="001D3FE3" w:rsidP="002B5DB2">
      <w:pPr>
        <w:pStyle w:val="Fuzeile"/>
        <w:tabs>
          <w:tab w:val="clear" w:pos="4536"/>
          <w:tab w:val="clear" w:pos="9072"/>
        </w:tabs>
        <w:spacing w:line="276" w:lineRule="auto"/>
        <w:ind w:left="540" w:hanging="540"/>
        <w:jc w:val="both"/>
      </w:pPr>
    </w:p>
    <w:p w14:paraId="6C6900A1" w14:textId="77777777" w:rsidR="009D59DA" w:rsidRPr="009D59DA" w:rsidRDefault="001D3FE3" w:rsidP="002B5DB2">
      <w:pPr>
        <w:pStyle w:val="Fuzeile"/>
        <w:tabs>
          <w:tab w:val="clear" w:pos="4536"/>
          <w:tab w:val="clear" w:pos="9072"/>
        </w:tabs>
        <w:spacing w:line="276" w:lineRule="auto"/>
      </w:pPr>
      <w:r w:rsidRPr="009D59DA">
        <w:t>Ein wichtiger Bestandteil eines jeden Vereines ist die Jugendarbeit</w:t>
      </w:r>
      <w:r w:rsidR="009D59DA" w:rsidRPr="009D59DA">
        <w:t>.</w:t>
      </w:r>
    </w:p>
    <w:p w14:paraId="5CD89026" w14:textId="253F09CB" w:rsidR="004949C0" w:rsidRPr="009D59DA" w:rsidRDefault="001D3FE3" w:rsidP="002B5DB2">
      <w:pPr>
        <w:pStyle w:val="Fuzeile"/>
        <w:tabs>
          <w:tab w:val="clear" w:pos="4536"/>
          <w:tab w:val="clear" w:pos="9072"/>
        </w:tabs>
        <w:spacing w:line="276" w:lineRule="auto"/>
      </w:pPr>
      <w:r w:rsidRPr="009D59DA">
        <w:t>Fast täglich finden Reitstunden statt</w:t>
      </w:r>
      <w:r w:rsidR="00180EB0">
        <w:t>,</w:t>
      </w:r>
      <w:r w:rsidRPr="009D59DA">
        <w:t xml:space="preserve"> die von</w:t>
      </w:r>
      <w:r w:rsidR="00122857" w:rsidRPr="009D59DA">
        <w:t xml:space="preserve"> </w:t>
      </w:r>
      <w:r w:rsidRPr="009D59DA">
        <w:t>Jugendlichen</w:t>
      </w:r>
      <w:r w:rsidR="009D59DA" w:rsidRPr="009D59DA">
        <w:t>,</w:t>
      </w:r>
      <w:r w:rsidRPr="009D59DA">
        <w:t xml:space="preserve"> aber auch von Erwachsenen gut angenommen werden. </w:t>
      </w:r>
    </w:p>
    <w:p w14:paraId="73C78B5D" w14:textId="77777777" w:rsidR="009D59DA" w:rsidRPr="009D59DA" w:rsidRDefault="009D59DA" w:rsidP="001D3FE3">
      <w:pPr>
        <w:pStyle w:val="Fuzeile"/>
        <w:tabs>
          <w:tab w:val="clear" w:pos="4536"/>
          <w:tab w:val="clear" w:pos="9072"/>
        </w:tabs>
      </w:pPr>
    </w:p>
    <w:p w14:paraId="32537D87" w14:textId="14B0CDDA" w:rsidR="00BB00D7" w:rsidRDefault="002B5DB2">
      <w:r w:rsidRPr="00411F4D">
        <w:rPr>
          <w:noProof/>
        </w:rPr>
        <w:drawing>
          <wp:anchor distT="0" distB="0" distL="114300" distR="114300" simplePos="0" relativeHeight="251663872" behindDoc="0" locked="0" layoutInCell="1" allowOverlap="1" wp14:anchorId="58E8EB05" wp14:editId="09D6029E">
            <wp:simplePos x="0" y="0"/>
            <wp:positionH relativeFrom="page">
              <wp:posOffset>3771900</wp:posOffset>
            </wp:positionH>
            <wp:positionV relativeFrom="paragraph">
              <wp:posOffset>173990</wp:posOffset>
            </wp:positionV>
            <wp:extent cx="3322320" cy="3239770"/>
            <wp:effectExtent l="0" t="0" r="0" b="0"/>
            <wp:wrapSquare wrapText="bothSides"/>
            <wp:docPr id="2980678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6784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32397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1F4D">
        <w:rPr>
          <w:noProof/>
        </w:rPr>
        <w:drawing>
          <wp:anchor distT="0" distB="0" distL="114300" distR="114300" simplePos="0" relativeHeight="251662848" behindDoc="0" locked="0" layoutInCell="1" allowOverlap="1" wp14:anchorId="2A16B664" wp14:editId="1E62A747">
            <wp:simplePos x="0" y="0"/>
            <wp:positionH relativeFrom="margin">
              <wp:posOffset>-654050</wp:posOffset>
            </wp:positionH>
            <wp:positionV relativeFrom="paragraph">
              <wp:posOffset>180975</wp:posOffset>
            </wp:positionV>
            <wp:extent cx="3402251" cy="3240000"/>
            <wp:effectExtent l="0" t="0" r="8255" b="0"/>
            <wp:wrapSquare wrapText="bothSides"/>
            <wp:docPr id="193733993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3993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251" cy="324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0D7">
        <w:br w:type="page"/>
      </w:r>
    </w:p>
    <w:p w14:paraId="2E1CD8D0" w14:textId="5A43852F" w:rsidR="00093AC1" w:rsidRDefault="00C50E38" w:rsidP="004949C0">
      <w:pPr>
        <w:pStyle w:val="Fuzeile"/>
        <w:tabs>
          <w:tab w:val="clear" w:pos="4536"/>
          <w:tab w:val="clear" w:pos="9072"/>
        </w:tabs>
        <w:ind w:left="540" w:hanging="540"/>
        <w:jc w:val="center"/>
        <w:rPr>
          <w:b/>
          <w:bCs/>
          <w:sz w:val="36"/>
          <w:szCs w:val="36"/>
          <w:u w:val="single"/>
        </w:rPr>
      </w:pPr>
      <w:proofErr w:type="gramStart"/>
      <w:r>
        <w:rPr>
          <w:b/>
          <w:bCs/>
          <w:sz w:val="36"/>
          <w:szCs w:val="36"/>
          <w:u w:val="single"/>
        </w:rPr>
        <w:lastRenderedPageBreak/>
        <w:t>Unser</w:t>
      </w:r>
      <w:r w:rsidR="009D59DA">
        <w:rPr>
          <w:b/>
          <w:bCs/>
          <w:sz w:val="36"/>
          <w:szCs w:val="36"/>
          <w:u w:val="single"/>
        </w:rPr>
        <w:t xml:space="preserve"> </w:t>
      </w:r>
      <w:r w:rsidR="003A337A">
        <w:rPr>
          <w:b/>
          <w:bCs/>
          <w:sz w:val="36"/>
          <w:szCs w:val="36"/>
          <w:u w:val="single"/>
        </w:rPr>
        <w:t xml:space="preserve">großes </w:t>
      </w:r>
      <w:r w:rsidR="009D59DA">
        <w:rPr>
          <w:b/>
          <w:bCs/>
          <w:sz w:val="36"/>
          <w:szCs w:val="36"/>
          <w:u w:val="single"/>
        </w:rPr>
        <w:t>Dressur</w:t>
      </w:r>
      <w:proofErr w:type="gramEnd"/>
      <w:r w:rsidR="009D59DA">
        <w:rPr>
          <w:b/>
          <w:bCs/>
          <w:sz w:val="36"/>
          <w:szCs w:val="36"/>
          <w:u w:val="single"/>
        </w:rPr>
        <w:t xml:space="preserve"> – und Springt</w:t>
      </w:r>
      <w:r w:rsidR="004949C0" w:rsidRPr="004949C0">
        <w:rPr>
          <w:b/>
          <w:bCs/>
          <w:sz w:val="36"/>
          <w:szCs w:val="36"/>
          <w:u w:val="single"/>
        </w:rPr>
        <w:t>urnier</w:t>
      </w:r>
    </w:p>
    <w:p w14:paraId="2BA2B534" w14:textId="14CE828E" w:rsidR="004949C0" w:rsidRDefault="004949C0" w:rsidP="004949C0">
      <w:pPr>
        <w:pStyle w:val="Fuzeile"/>
        <w:tabs>
          <w:tab w:val="clear" w:pos="4536"/>
          <w:tab w:val="clear" w:pos="9072"/>
        </w:tabs>
        <w:ind w:left="540" w:hanging="540"/>
        <w:jc w:val="center"/>
      </w:pPr>
    </w:p>
    <w:p w14:paraId="550F0C71" w14:textId="7190B7FC" w:rsidR="009D59DA" w:rsidRDefault="00541180" w:rsidP="00541180">
      <w:pPr>
        <w:pStyle w:val="Fuzeile"/>
        <w:tabs>
          <w:tab w:val="clear" w:pos="4536"/>
          <w:tab w:val="clear" w:pos="9072"/>
        </w:tabs>
        <w:jc w:val="both"/>
      </w:pPr>
      <w:r>
        <w:t xml:space="preserve">Schon seit vielen Jahren ist das Reitturnier Mitte April Treffpunkt für viele </w:t>
      </w:r>
      <w:r w:rsidR="009D59DA">
        <w:t>Zuschauer/innen</w:t>
      </w:r>
      <w:r w:rsidR="002B5DB2">
        <w:t xml:space="preserve">, Anwohner, Pferdebegeisterte </w:t>
      </w:r>
      <w:r w:rsidR="009D59DA">
        <w:t>und Reiter/innen.</w:t>
      </w:r>
    </w:p>
    <w:p w14:paraId="23B698BD" w14:textId="77777777" w:rsidR="002B5DB2" w:rsidRDefault="002B5DB2" w:rsidP="00541180">
      <w:pPr>
        <w:pStyle w:val="Fuzeile"/>
        <w:tabs>
          <w:tab w:val="clear" w:pos="4536"/>
          <w:tab w:val="clear" w:pos="9072"/>
        </w:tabs>
        <w:jc w:val="both"/>
      </w:pPr>
    </w:p>
    <w:p w14:paraId="712DDE8D" w14:textId="7A77A650" w:rsidR="009D59DA" w:rsidRDefault="00541180" w:rsidP="00541180">
      <w:pPr>
        <w:pStyle w:val="Fuzeile"/>
        <w:tabs>
          <w:tab w:val="clear" w:pos="4536"/>
          <w:tab w:val="clear" w:pos="9072"/>
        </w:tabs>
        <w:jc w:val="both"/>
      </w:pPr>
      <w:r>
        <w:t xml:space="preserve">Ob Profireiter, Hobbyreiter, Pferdeleute oder Zuschauer, </w:t>
      </w:r>
      <w:r w:rsidR="009D59DA">
        <w:t>j</w:t>
      </w:r>
      <w:r>
        <w:t xml:space="preserve">eder ist in Honhardt </w:t>
      </w:r>
      <w:r w:rsidR="00FF1E17">
        <w:t>willkommen,</w:t>
      </w:r>
      <w:r>
        <w:t xml:space="preserve"> </w:t>
      </w:r>
      <w:r w:rsidR="002B5DB2">
        <w:t>um den spannenden</w:t>
      </w:r>
      <w:r w:rsidR="009D59DA">
        <w:t xml:space="preserve"> Pferdesport anzuschauen oder </w:t>
      </w:r>
      <w:r w:rsidR="002B5DB2">
        <w:t xml:space="preserve">auch </w:t>
      </w:r>
      <w:r w:rsidR="009D59DA">
        <w:t>interessante Gespräche zu führen</w:t>
      </w:r>
      <w:r>
        <w:t xml:space="preserve">. </w:t>
      </w:r>
    </w:p>
    <w:p w14:paraId="0E87F7FA" w14:textId="77777777" w:rsidR="00B93D5A" w:rsidRDefault="00B93D5A" w:rsidP="00541180">
      <w:pPr>
        <w:pStyle w:val="Fuzeile"/>
        <w:tabs>
          <w:tab w:val="clear" w:pos="4536"/>
          <w:tab w:val="clear" w:pos="9072"/>
        </w:tabs>
        <w:jc w:val="both"/>
      </w:pPr>
    </w:p>
    <w:p w14:paraId="197B89E4" w14:textId="1CA870F5" w:rsidR="00541180" w:rsidRDefault="00541180" w:rsidP="00541180">
      <w:pPr>
        <w:pStyle w:val="Fuzeile"/>
        <w:tabs>
          <w:tab w:val="clear" w:pos="4536"/>
          <w:tab w:val="clear" w:pos="9072"/>
        </w:tabs>
        <w:jc w:val="both"/>
      </w:pPr>
      <w:r>
        <w:t>Ob bei strahlendem Sonnenschein oder bei tagelangem Regen</w:t>
      </w:r>
      <w:r w:rsidR="00180EB0">
        <w:t xml:space="preserve"> -</w:t>
      </w:r>
      <w:r>
        <w:t xml:space="preserve"> die Reiter/innen und Besucher/innen hielt es </w:t>
      </w:r>
      <w:r w:rsidR="009D59DA">
        <w:t>bislang nie ab</w:t>
      </w:r>
      <w:r w:rsidR="00180EB0">
        <w:t>,</w:t>
      </w:r>
      <w:r w:rsidR="009D59DA">
        <w:t xml:space="preserve"> unser alljährliches Reitturnier</w:t>
      </w:r>
      <w:r>
        <w:t xml:space="preserve"> zu besuchen</w:t>
      </w:r>
      <w:r w:rsidR="00180EB0">
        <w:t>. Darauf sind wir als Verein sehr stolz!</w:t>
      </w:r>
    </w:p>
    <w:p w14:paraId="007A1170" w14:textId="12B28961" w:rsidR="009D59DA" w:rsidRDefault="009D59DA" w:rsidP="00541180">
      <w:pPr>
        <w:pStyle w:val="Fuzeile"/>
        <w:tabs>
          <w:tab w:val="clear" w:pos="4536"/>
          <w:tab w:val="clear" w:pos="9072"/>
        </w:tabs>
        <w:jc w:val="both"/>
      </w:pPr>
    </w:p>
    <w:p w14:paraId="0252D234" w14:textId="5E9205F8" w:rsidR="00B93D5A" w:rsidRDefault="00B93D5A" w:rsidP="00541180">
      <w:pPr>
        <w:pStyle w:val="Fuzeile"/>
        <w:tabs>
          <w:tab w:val="clear" w:pos="4536"/>
          <w:tab w:val="clear" w:pos="9072"/>
        </w:tabs>
        <w:jc w:val="both"/>
      </w:pPr>
      <w:r>
        <w:rPr>
          <w:noProof/>
        </w:rPr>
        <w:t>An unserem Reitturnier</w:t>
      </w:r>
      <w:r w:rsidR="00541180">
        <w:t xml:space="preserve"> werden Dressur- und Springprüfungen</w:t>
      </w:r>
      <w:r w:rsidR="00C50E38">
        <w:t xml:space="preserve"> von Jungpferdeprüfungen</w:t>
      </w:r>
      <w:r w:rsidR="00541180">
        <w:t xml:space="preserve"> bis </w:t>
      </w:r>
      <w:r w:rsidR="00C50E38">
        <w:t xml:space="preserve">hin </w:t>
      </w:r>
      <w:r w:rsidR="00541180">
        <w:t xml:space="preserve">zur </w:t>
      </w:r>
      <w:r w:rsidR="00C50E38">
        <w:t>K</w:t>
      </w:r>
      <w:r w:rsidR="00541180">
        <w:t>lasse M</w:t>
      </w:r>
      <w:r w:rsidR="00C50E38">
        <w:t>*</w:t>
      </w:r>
      <w:r w:rsidR="00541180">
        <w:t xml:space="preserve"> ausgerichtet.</w:t>
      </w:r>
      <w:r w:rsidR="00C50E38">
        <w:t xml:space="preserve"> </w:t>
      </w:r>
    </w:p>
    <w:p w14:paraId="01B205E6" w14:textId="50F2BF6D" w:rsidR="00B93D5A" w:rsidRDefault="00B93D5A" w:rsidP="00541180">
      <w:pPr>
        <w:pStyle w:val="Fuzeile"/>
        <w:tabs>
          <w:tab w:val="clear" w:pos="4536"/>
          <w:tab w:val="clear" w:pos="9072"/>
        </w:tabs>
        <w:jc w:val="both"/>
      </w:pPr>
    </w:p>
    <w:p w14:paraId="74DC566E" w14:textId="6A1FB095" w:rsidR="00CE0FEF" w:rsidRDefault="00C50E38" w:rsidP="00541180">
      <w:pPr>
        <w:pStyle w:val="Fuzeile"/>
        <w:tabs>
          <w:tab w:val="clear" w:pos="4536"/>
          <w:tab w:val="clear" w:pos="9072"/>
        </w:tabs>
        <w:jc w:val="both"/>
      </w:pPr>
      <w:r>
        <w:t>Auch für die kleinsten Teilnehmer/innen finden Prüfungen wie Führzügel- und Reiterwettbewerbe statt.</w:t>
      </w:r>
      <w:r w:rsidR="00541180">
        <w:t xml:space="preserve"> So </w:t>
      </w:r>
      <w:r w:rsidR="00B93D5A">
        <w:t>finden alle Reiter/innen</w:t>
      </w:r>
      <w:r>
        <w:t xml:space="preserve"> </w:t>
      </w:r>
      <w:r w:rsidR="00425033">
        <w:t>die</w:t>
      </w:r>
      <w:r w:rsidR="00541180">
        <w:t xml:space="preserve"> Prüfung, </w:t>
      </w:r>
      <w:r w:rsidR="00B93D5A">
        <w:t>die zu den jeweiligen Fähigkeiten passen</w:t>
      </w:r>
      <w:r w:rsidR="00541180">
        <w:t xml:space="preserve">. </w:t>
      </w:r>
    </w:p>
    <w:p w14:paraId="12A67C1C" w14:textId="202EF11C" w:rsidR="003A337A" w:rsidRDefault="003A337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01F6CB05" wp14:editId="7B9D5A40">
            <wp:simplePos x="0" y="0"/>
            <wp:positionH relativeFrom="column">
              <wp:posOffset>2466975</wp:posOffset>
            </wp:positionH>
            <wp:positionV relativeFrom="paragraph">
              <wp:posOffset>561340</wp:posOffset>
            </wp:positionV>
            <wp:extent cx="3765550" cy="3447415"/>
            <wp:effectExtent l="0" t="0" r="6350" b="635"/>
            <wp:wrapTight wrapText="bothSides">
              <wp:wrapPolygon edited="0">
                <wp:start x="983" y="0"/>
                <wp:lineTo x="0" y="477"/>
                <wp:lineTo x="0" y="20410"/>
                <wp:lineTo x="219" y="21007"/>
                <wp:lineTo x="765" y="21485"/>
                <wp:lineTo x="874" y="21485"/>
                <wp:lineTo x="20653" y="21485"/>
                <wp:lineTo x="20762" y="21485"/>
                <wp:lineTo x="21309" y="21007"/>
                <wp:lineTo x="21527" y="20530"/>
                <wp:lineTo x="21527" y="477"/>
                <wp:lineTo x="20544" y="0"/>
                <wp:lineTo x="983" y="0"/>
              </wp:wrapPolygon>
            </wp:wrapTight>
            <wp:docPr id="2079378577" name="Grafik 4" descr="Ein Bild, das Pferd, Person, Pferdesport, Sattel- und Zaum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78577" name="Grafik 4" descr="Ein Bild, das Pferd, Person, Pferdesport, Sattel- und Zaumzeug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98" t="-208"/>
                    <a:stretch/>
                  </pic:blipFill>
                  <pic:spPr bwMode="auto">
                    <a:xfrm>
                      <a:off x="0" y="0"/>
                      <a:ext cx="3765550" cy="34474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0A7323EB" wp14:editId="44344900">
            <wp:simplePos x="0" y="0"/>
            <wp:positionH relativeFrom="margin">
              <wp:align>left</wp:align>
            </wp:positionH>
            <wp:positionV relativeFrom="paragraph">
              <wp:posOffset>560493</wp:posOffset>
            </wp:positionV>
            <wp:extent cx="2336800" cy="3512820"/>
            <wp:effectExtent l="0" t="0" r="6350" b="0"/>
            <wp:wrapSquare wrapText="bothSides"/>
            <wp:docPr id="9" name="Grafik 9" descr="Ein Bild, das Person, draußen, fahrend, Spo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Person, draußen, fahrend, Sport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3512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EF">
        <w:br w:type="page"/>
      </w:r>
    </w:p>
    <w:p w14:paraId="3AB55201" w14:textId="73585C38" w:rsidR="00CE0FEF" w:rsidRDefault="00CE0FEF"/>
    <w:p w14:paraId="487BC5CE" w14:textId="62FE39EE" w:rsidR="004949C0" w:rsidRDefault="003A337A" w:rsidP="00CE0FEF">
      <w:pPr>
        <w:pStyle w:val="Fuzeile"/>
        <w:tabs>
          <w:tab w:val="clear" w:pos="4536"/>
          <w:tab w:val="clear" w:pos="9072"/>
        </w:tabs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Unsere </w:t>
      </w:r>
      <w:r w:rsidR="00CE0FEF" w:rsidRPr="00CE0FEF">
        <w:rPr>
          <w:b/>
          <w:bCs/>
          <w:sz w:val="36"/>
          <w:szCs w:val="36"/>
          <w:u w:val="single"/>
        </w:rPr>
        <w:t>Sponsoring</w:t>
      </w:r>
      <w:r>
        <w:rPr>
          <w:b/>
          <w:bCs/>
          <w:sz w:val="36"/>
          <w:szCs w:val="36"/>
          <w:u w:val="single"/>
        </w:rPr>
        <w:t>angebote</w:t>
      </w:r>
    </w:p>
    <w:p w14:paraId="4F97DF55" w14:textId="1A4F7743" w:rsidR="00CE0FEF" w:rsidRDefault="00CE0FEF" w:rsidP="00CE0FEF">
      <w:pPr>
        <w:pStyle w:val="Fuzeile"/>
        <w:tabs>
          <w:tab w:val="clear" w:pos="4536"/>
          <w:tab w:val="clear" w:pos="9072"/>
        </w:tabs>
        <w:jc w:val="center"/>
        <w:rPr>
          <w:b/>
          <w:bCs/>
          <w:sz w:val="36"/>
          <w:szCs w:val="36"/>
          <w:u w:val="single"/>
        </w:rPr>
      </w:pPr>
    </w:p>
    <w:p w14:paraId="404B05FD" w14:textId="48D3C4E7" w:rsidR="00CE0FEF" w:rsidRDefault="00B93D5A" w:rsidP="00CE0FEF">
      <w:pPr>
        <w:pStyle w:val="Fuzeile"/>
        <w:tabs>
          <w:tab w:val="clear" w:pos="4536"/>
          <w:tab w:val="clear" w:pos="9072"/>
        </w:tabs>
        <w:jc w:val="both"/>
      </w:pPr>
      <w:r>
        <w:t>Nun s</w:t>
      </w:r>
      <w:r w:rsidR="00CE0FEF">
        <w:t xml:space="preserve">tellen Sie sich bestimmt die Frage, was wir </w:t>
      </w:r>
      <w:r w:rsidR="00C50E38">
        <w:t>I</w:t>
      </w:r>
      <w:r w:rsidR="00CE0FEF">
        <w:t xml:space="preserve">hnen </w:t>
      </w:r>
      <w:r>
        <w:t xml:space="preserve">anbieten </w:t>
      </w:r>
      <w:r w:rsidR="00CE0FEF">
        <w:t xml:space="preserve">können. </w:t>
      </w:r>
      <w:r>
        <w:t xml:space="preserve">Nachfolgend werden einige Möglichkeiten dargestellt, wie </w:t>
      </w:r>
      <w:r w:rsidR="00973C03">
        <w:t>S</w:t>
      </w:r>
      <w:r>
        <w:t>ie unser Reitturnier unterstützen und sich und Ihre Firma prä</w:t>
      </w:r>
      <w:r w:rsidR="00180EB0">
        <w:t>sentieren</w:t>
      </w:r>
      <w:r>
        <w:t xml:space="preserve"> können.</w:t>
      </w:r>
    </w:p>
    <w:p w14:paraId="26BB848B" w14:textId="1B3D1275" w:rsidR="00CE0FEF" w:rsidRDefault="00CE0FEF" w:rsidP="00CE0FEF">
      <w:pPr>
        <w:pStyle w:val="Fuzeile"/>
        <w:tabs>
          <w:tab w:val="clear" w:pos="4536"/>
          <w:tab w:val="clear" w:pos="9072"/>
        </w:tabs>
        <w:jc w:val="both"/>
      </w:pPr>
    </w:p>
    <w:p w14:paraId="073BD36E" w14:textId="20A6795C" w:rsidR="00CE0FEF" w:rsidRPr="00CE0FEF" w:rsidRDefault="00CE0FEF" w:rsidP="00CE0FEF">
      <w:pPr>
        <w:pStyle w:val="Fuzeile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b/>
          <w:bCs/>
        </w:rPr>
      </w:pPr>
      <w:r w:rsidRPr="00CE0FEF">
        <w:rPr>
          <w:b/>
          <w:bCs/>
        </w:rPr>
        <w:t xml:space="preserve">Bandenwerbung </w:t>
      </w:r>
    </w:p>
    <w:p w14:paraId="2D8A774B" w14:textId="75DA2E6F" w:rsidR="00CE0FEF" w:rsidRDefault="00CE0FEF" w:rsidP="00CE0FEF">
      <w:pPr>
        <w:pStyle w:val="Fuzeile"/>
        <w:tabs>
          <w:tab w:val="clear" w:pos="4536"/>
          <w:tab w:val="clear" w:pos="9072"/>
        </w:tabs>
        <w:ind w:left="720"/>
        <w:jc w:val="both"/>
      </w:pPr>
      <w:r>
        <w:t xml:space="preserve">Ihre Bandenwerbung wird auf dem Gelände sichtbar platziert </w:t>
      </w:r>
    </w:p>
    <w:p w14:paraId="79C0A153" w14:textId="77777777" w:rsidR="00CE0FEF" w:rsidRDefault="00CE0FEF" w:rsidP="00CE0FEF">
      <w:pPr>
        <w:pStyle w:val="Fuzeile"/>
        <w:tabs>
          <w:tab w:val="clear" w:pos="4536"/>
          <w:tab w:val="clear" w:pos="9072"/>
        </w:tabs>
        <w:ind w:left="720"/>
        <w:jc w:val="both"/>
      </w:pPr>
    </w:p>
    <w:p w14:paraId="49CF6763" w14:textId="1578F56E" w:rsidR="00CE0FEF" w:rsidRDefault="00CE0FEF" w:rsidP="00CE0FEF">
      <w:pPr>
        <w:pStyle w:val="Fuzeile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b/>
          <w:bCs/>
        </w:rPr>
      </w:pPr>
      <w:r w:rsidRPr="00CE0FEF">
        <w:rPr>
          <w:b/>
          <w:bCs/>
        </w:rPr>
        <w:t>Pausenwerbung</w:t>
      </w:r>
    </w:p>
    <w:p w14:paraId="2B07C836" w14:textId="228D151E" w:rsidR="00CE0FEF" w:rsidRDefault="00340D1C" w:rsidP="00CE0FEF">
      <w:pPr>
        <w:pStyle w:val="Fuzeile"/>
        <w:tabs>
          <w:tab w:val="clear" w:pos="4536"/>
          <w:tab w:val="clear" w:pos="9072"/>
        </w:tabs>
        <w:ind w:left="720"/>
        <w:jc w:val="both"/>
      </w:pPr>
      <w:r>
        <w:t xml:space="preserve">Bei Umbauten auf unserem Turnierplatz können Kurzberichte </w:t>
      </w:r>
      <w:r w:rsidR="00D731A5">
        <w:t>I</w:t>
      </w:r>
      <w:r>
        <w:t xml:space="preserve">hrer Firma vorgelesen werden </w:t>
      </w:r>
    </w:p>
    <w:p w14:paraId="44F7D467" w14:textId="627C7E55" w:rsidR="00340D1C" w:rsidRDefault="00340D1C" w:rsidP="00CE0FEF">
      <w:pPr>
        <w:pStyle w:val="Fuzeile"/>
        <w:tabs>
          <w:tab w:val="clear" w:pos="4536"/>
          <w:tab w:val="clear" w:pos="9072"/>
        </w:tabs>
        <w:ind w:left="720"/>
        <w:jc w:val="both"/>
      </w:pPr>
    </w:p>
    <w:p w14:paraId="72BC9E18" w14:textId="7B73244F" w:rsidR="00340D1C" w:rsidRDefault="00340D1C" w:rsidP="00340D1C">
      <w:pPr>
        <w:pStyle w:val="Fuzeile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b/>
          <w:bCs/>
        </w:rPr>
      </w:pPr>
      <w:r w:rsidRPr="00340D1C">
        <w:rPr>
          <w:b/>
          <w:bCs/>
        </w:rPr>
        <w:t>Ehrenpreise</w:t>
      </w:r>
    </w:p>
    <w:p w14:paraId="0B44DE04" w14:textId="52A2B432" w:rsidR="00340D1C" w:rsidRDefault="00340D1C" w:rsidP="00340D1C">
      <w:pPr>
        <w:pStyle w:val="Fuzeile"/>
        <w:tabs>
          <w:tab w:val="clear" w:pos="4536"/>
          <w:tab w:val="clear" w:pos="9072"/>
        </w:tabs>
        <w:ind w:left="720"/>
        <w:jc w:val="both"/>
      </w:pPr>
      <w:r>
        <w:t xml:space="preserve">Durch Ehrenpreise, die </w:t>
      </w:r>
      <w:r w:rsidR="00BD2278">
        <w:t>I</w:t>
      </w:r>
      <w:r>
        <w:t xml:space="preserve">hr Logo beinhaltet, haben Sie die Möglichkeit </w:t>
      </w:r>
      <w:r w:rsidR="00C50E38">
        <w:t>I</w:t>
      </w:r>
      <w:r>
        <w:t>hre Firma zu repräsentieren. (z.B. Abschwitzdecken, Satteldecken</w:t>
      </w:r>
      <w:r w:rsidR="00C50E38">
        <w:t>, ..</w:t>
      </w:r>
      <w:r>
        <w:t>.)</w:t>
      </w:r>
    </w:p>
    <w:p w14:paraId="148C9AC9" w14:textId="711ACA30" w:rsidR="00340D1C" w:rsidRDefault="00340D1C" w:rsidP="00340D1C">
      <w:pPr>
        <w:pStyle w:val="Fuzeile"/>
        <w:tabs>
          <w:tab w:val="clear" w:pos="4536"/>
          <w:tab w:val="clear" w:pos="9072"/>
        </w:tabs>
        <w:ind w:left="720"/>
        <w:jc w:val="both"/>
      </w:pPr>
    </w:p>
    <w:p w14:paraId="2BCB83FB" w14:textId="7742C4A1" w:rsidR="00340D1C" w:rsidRDefault="00340D1C" w:rsidP="00340D1C">
      <w:pPr>
        <w:pStyle w:val="Fuzeile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b/>
          <w:bCs/>
        </w:rPr>
      </w:pPr>
      <w:r w:rsidRPr="00340D1C">
        <w:rPr>
          <w:b/>
          <w:bCs/>
        </w:rPr>
        <w:t>Übernahme von kompletten Prüfungen</w:t>
      </w:r>
    </w:p>
    <w:p w14:paraId="577E5B5C" w14:textId="1271DA25" w:rsidR="00340D1C" w:rsidRDefault="00340D1C" w:rsidP="00340D1C">
      <w:pPr>
        <w:pStyle w:val="Fuzeile"/>
        <w:tabs>
          <w:tab w:val="clear" w:pos="4536"/>
          <w:tab w:val="clear" w:pos="9072"/>
        </w:tabs>
        <w:ind w:left="720"/>
        <w:jc w:val="both"/>
      </w:pPr>
      <w:r>
        <w:t xml:space="preserve">Sie übernehmen die </w:t>
      </w:r>
      <w:r w:rsidR="00C50E38">
        <w:t>K</w:t>
      </w:r>
      <w:r>
        <w:t xml:space="preserve">osten einer kompletten </w:t>
      </w:r>
      <w:r w:rsidR="00C50E38">
        <w:t>Prüfung</w:t>
      </w:r>
      <w:r>
        <w:t xml:space="preserve"> und werden dafür namentlich bei der Siegerehrung erwähnt und bei Präsenz und </w:t>
      </w:r>
      <w:r w:rsidR="00C50E38">
        <w:t>I</w:t>
      </w:r>
      <w:r>
        <w:t xml:space="preserve">nteresse mit </w:t>
      </w:r>
      <w:r w:rsidR="00C50E38">
        <w:t xml:space="preserve">in die Siegerehrung </w:t>
      </w:r>
      <w:r>
        <w:t>einbezogen.</w:t>
      </w:r>
    </w:p>
    <w:p w14:paraId="628F65E6" w14:textId="30E4C7A6" w:rsidR="00340D1C" w:rsidRDefault="00340D1C" w:rsidP="00340D1C">
      <w:pPr>
        <w:pStyle w:val="Fuzeile"/>
        <w:tabs>
          <w:tab w:val="clear" w:pos="4536"/>
          <w:tab w:val="clear" w:pos="9072"/>
        </w:tabs>
        <w:ind w:left="720"/>
        <w:jc w:val="both"/>
      </w:pPr>
    </w:p>
    <w:p w14:paraId="1D2BE659" w14:textId="2FEBA603" w:rsidR="00340D1C" w:rsidRDefault="00340D1C" w:rsidP="00340D1C">
      <w:pPr>
        <w:pStyle w:val="Fuzeile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b/>
          <w:bCs/>
        </w:rPr>
      </w:pPr>
      <w:r w:rsidRPr="00340D1C">
        <w:rPr>
          <w:b/>
          <w:bCs/>
        </w:rPr>
        <w:t>Hindernis</w:t>
      </w:r>
      <w:r>
        <w:rPr>
          <w:b/>
          <w:bCs/>
        </w:rPr>
        <w:t>-Werbung</w:t>
      </w:r>
    </w:p>
    <w:p w14:paraId="57C6C7DB" w14:textId="088CBFE9" w:rsidR="00340D1C" w:rsidRDefault="00340D1C" w:rsidP="00340D1C">
      <w:pPr>
        <w:pStyle w:val="Fuzeile"/>
        <w:tabs>
          <w:tab w:val="clear" w:pos="4536"/>
          <w:tab w:val="clear" w:pos="9072"/>
        </w:tabs>
        <w:ind w:left="720"/>
        <w:jc w:val="both"/>
      </w:pPr>
      <w:r>
        <w:t xml:space="preserve">Mit einem Werbehindernis können </w:t>
      </w:r>
      <w:r w:rsidR="00C50E38">
        <w:t>S</w:t>
      </w:r>
      <w:r>
        <w:t xml:space="preserve">ie bei allen Springprüfungen mit ihrer Firma präsent sein da </w:t>
      </w:r>
      <w:r w:rsidR="00C50E38">
        <w:t>S</w:t>
      </w:r>
      <w:r>
        <w:t>ie im Mittelpunkt der Veranstaltung stehen.</w:t>
      </w:r>
    </w:p>
    <w:p w14:paraId="0B8DF46C" w14:textId="497D2C09" w:rsidR="00340D1C" w:rsidRDefault="00340D1C" w:rsidP="00340D1C">
      <w:pPr>
        <w:pStyle w:val="Fuzeile"/>
        <w:tabs>
          <w:tab w:val="clear" w:pos="4536"/>
          <w:tab w:val="clear" w:pos="9072"/>
        </w:tabs>
        <w:ind w:left="720"/>
        <w:jc w:val="both"/>
      </w:pPr>
    </w:p>
    <w:p w14:paraId="290D0E54" w14:textId="7689760D" w:rsidR="00340D1C" w:rsidRDefault="00340D1C" w:rsidP="00340D1C">
      <w:pPr>
        <w:pStyle w:val="Fuzeile"/>
        <w:numPr>
          <w:ilvl w:val="0"/>
          <w:numId w:val="6"/>
        </w:numPr>
        <w:tabs>
          <w:tab w:val="clear" w:pos="4536"/>
          <w:tab w:val="clear" w:pos="9072"/>
        </w:tabs>
        <w:jc w:val="both"/>
        <w:rPr>
          <w:b/>
          <w:bCs/>
        </w:rPr>
      </w:pPr>
      <w:r w:rsidRPr="00340D1C">
        <w:rPr>
          <w:b/>
          <w:bCs/>
        </w:rPr>
        <w:t>Firmentafel</w:t>
      </w:r>
    </w:p>
    <w:p w14:paraId="0E1CE4FE" w14:textId="447F03B5" w:rsidR="00340D1C" w:rsidRDefault="00340D1C" w:rsidP="00340D1C">
      <w:pPr>
        <w:pStyle w:val="Fuzeile"/>
        <w:tabs>
          <w:tab w:val="clear" w:pos="4536"/>
          <w:tab w:val="clear" w:pos="9072"/>
        </w:tabs>
        <w:ind w:left="720"/>
        <w:jc w:val="both"/>
      </w:pPr>
      <w:r>
        <w:t xml:space="preserve">Egal </w:t>
      </w:r>
      <w:r w:rsidR="00DB7996">
        <w:t xml:space="preserve">mit </w:t>
      </w:r>
      <w:r>
        <w:t xml:space="preserve">was und </w:t>
      </w:r>
      <w:r w:rsidR="00DB7996">
        <w:t xml:space="preserve">mit </w:t>
      </w:r>
      <w:r>
        <w:t xml:space="preserve">wieviel Sie </w:t>
      </w:r>
      <w:r w:rsidR="00DB7996">
        <w:t>uns unterstützen</w:t>
      </w:r>
      <w:r>
        <w:t xml:space="preserve"> erhalten </w:t>
      </w:r>
      <w:r w:rsidR="00C50E38">
        <w:t>S</w:t>
      </w:r>
      <w:r>
        <w:t xml:space="preserve">ie bei Interesse einen Platz auf unserer </w:t>
      </w:r>
      <w:proofErr w:type="gramStart"/>
      <w:r>
        <w:t>Sponsorentafel</w:t>
      </w:r>
      <w:proofErr w:type="gramEnd"/>
      <w:r>
        <w:t xml:space="preserve"> die am Eingang </w:t>
      </w:r>
      <w:r w:rsidR="00DB7996">
        <w:t xml:space="preserve">der Reithalle platziert ist. </w:t>
      </w:r>
    </w:p>
    <w:p w14:paraId="3F44009C" w14:textId="2ED82828" w:rsidR="00DB7996" w:rsidRPr="00DB7996" w:rsidRDefault="00DB7996" w:rsidP="00DB7996"/>
    <w:p w14:paraId="358944F3" w14:textId="021AF5FD" w:rsidR="00DB7996" w:rsidRPr="00DB7996" w:rsidRDefault="003A337A" w:rsidP="00DB7996">
      <w:r>
        <w:rPr>
          <w:noProof/>
        </w:rPr>
        <w:drawing>
          <wp:anchor distT="0" distB="0" distL="114300" distR="114300" simplePos="0" relativeHeight="251665920" behindDoc="1" locked="0" layoutInCell="1" allowOverlap="1" wp14:anchorId="12DA122A" wp14:editId="72C7F20A">
            <wp:simplePos x="0" y="0"/>
            <wp:positionH relativeFrom="page">
              <wp:posOffset>1838960</wp:posOffset>
            </wp:positionH>
            <wp:positionV relativeFrom="paragraph">
              <wp:posOffset>228388</wp:posOffset>
            </wp:positionV>
            <wp:extent cx="4318131" cy="2880000"/>
            <wp:effectExtent l="0" t="0" r="6350" b="0"/>
            <wp:wrapTight wrapText="bothSides">
              <wp:wrapPolygon edited="0">
                <wp:start x="572" y="0"/>
                <wp:lineTo x="0" y="857"/>
                <wp:lineTo x="0" y="20719"/>
                <wp:lineTo x="476" y="21433"/>
                <wp:lineTo x="572" y="21433"/>
                <wp:lineTo x="21060" y="21433"/>
                <wp:lineTo x="21155" y="21433"/>
                <wp:lineTo x="21536" y="20576"/>
                <wp:lineTo x="21536" y="714"/>
                <wp:lineTo x="20965" y="0"/>
                <wp:lineTo x="572" y="0"/>
              </wp:wrapPolygon>
            </wp:wrapTight>
            <wp:docPr id="1491450833" name="Grafik 5" descr="Ein Bild, das Text, draußen, Baum, Abfallcontain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450833" name="Grafik 5" descr="Ein Bild, das Text, draußen, Baum, Abfallcontain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131" cy="288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97E25" w14:textId="77777777" w:rsidR="00DB7996" w:rsidRDefault="00DB7996">
      <w:r>
        <w:br w:type="page"/>
      </w:r>
    </w:p>
    <w:p w14:paraId="02D4A81F" w14:textId="1CF70ACD" w:rsidR="00DB7996" w:rsidRDefault="00DB7996" w:rsidP="00DB7996">
      <w:pPr>
        <w:jc w:val="both"/>
      </w:pPr>
      <w:r w:rsidRPr="00BB67E7">
        <w:lastRenderedPageBreak/>
        <w:t xml:space="preserve">Als Anerkennung Ihres Engagements laden wir Sie </w:t>
      </w:r>
      <w:r>
        <w:t>herzlich ein, sich selbst einen Eindruck v</w:t>
      </w:r>
      <w:r w:rsidRPr="00BB67E7">
        <w:t xml:space="preserve">on unserem Sport und den </w:t>
      </w:r>
      <w:r>
        <w:t xml:space="preserve">sportlichen Leistungen und </w:t>
      </w:r>
      <w:r w:rsidRPr="00BB67E7">
        <w:t>Erfolgen</w:t>
      </w:r>
      <w:r>
        <w:t xml:space="preserve"> der teilnehmenden Reiter</w:t>
      </w:r>
      <w:r w:rsidR="00C50E38">
        <w:t>/innen</w:t>
      </w:r>
      <w:r>
        <w:t xml:space="preserve"> und Pferde zu verschaffen. </w:t>
      </w:r>
    </w:p>
    <w:p w14:paraId="33425D11" w14:textId="31B16405" w:rsidR="00DB7996" w:rsidRPr="00BB67E7" w:rsidRDefault="00DB7996" w:rsidP="00DB7996">
      <w:pPr>
        <w:jc w:val="both"/>
      </w:pPr>
    </w:p>
    <w:p w14:paraId="13F92AAD" w14:textId="5CCE1857" w:rsidR="00DB7996" w:rsidRPr="003165A4" w:rsidRDefault="00DB7996" w:rsidP="00DB7996">
      <w:pPr>
        <w:jc w:val="both"/>
      </w:pPr>
      <w:r w:rsidRPr="00BB67E7">
        <w:t xml:space="preserve">Im Anhang erhalten Sie ein </w:t>
      </w:r>
      <w:r>
        <w:t xml:space="preserve">Formular zur </w:t>
      </w:r>
      <w:proofErr w:type="gramStart"/>
      <w:r w:rsidRPr="00BB67E7">
        <w:t>Rückantwort</w:t>
      </w:r>
      <w:proofErr w:type="gramEnd"/>
      <w:r w:rsidR="00B93D5A">
        <w:t>.</w:t>
      </w:r>
      <w:r w:rsidRPr="00BB67E7">
        <w:t xml:space="preserve"> </w:t>
      </w:r>
    </w:p>
    <w:p w14:paraId="58E6DCA1" w14:textId="77777777" w:rsidR="00DB7996" w:rsidRPr="00BB67E7" w:rsidRDefault="00DB7996" w:rsidP="00DB7996">
      <w:pPr>
        <w:jc w:val="both"/>
      </w:pPr>
    </w:p>
    <w:p w14:paraId="2BAAE5A8" w14:textId="7D9F0433" w:rsidR="00DB7996" w:rsidRDefault="00DB7996" w:rsidP="00DB7996">
      <w:pPr>
        <w:jc w:val="both"/>
      </w:pPr>
      <w:r w:rsidRPr="00BB67E7">
        <w:t xml:space="preserve">Um </w:t>
      </w:r>
      <w:r w:rsidR="00B93D5A">
        <w:t xml:space="preserve">die </w:t>
      </w:r>
      <w:r w:rsidRPr="00BB67E7">
        <w:t>bestmögliche Werbung</w:t>
      </w:r>
      <w:r w:rsidR="00C50E38">
        <w:t xml:space="preserve"> für</w:t>
      </w:r>
      <w:r w:rsidRPr="00BB67E7">
        <w:t xml:space="preserve"> Ihrer Firma </w:t>
      </w:r>
      <w:r w:rsidR="00B93D5A">
        <w:t xml:space="preserve">an unserem Reitturnier </w:t>
      </w:r>
      <w:r w:rsidRPr="00BB67E7">
        <w:t>zu gestalten</w:t>
      </w:r>
      <w:r w:rsidR="00B93D5A">
        <w:t xml:space="preserve">, freue ich mich über ein zeitnahes Gespräch mit Ihnen. </w:t>
      </w:r>
    </w:p>
    <w:p w14:paraId="556876FD" w14:textId="23A9A20D" w:rsidR="00B93D5A" w:rsidRDefault="00B93D5A" w:rsidP="00DB7996">
      <w:pPr>
        <w:jc w:val="both"/>
      </w:pPr>
    </w:p>
    <w:p w14:paraId="3DBA93E8" w14:textId="57A55AF3" w:rsidR="00B93D5A" w:rsidRPr="00BB67E7" w:rsidRDefault="00B93D5A" w:rsidP="00DB7996">
      <w:pPr>
        <w:jc w:val="both"/>
      </w:pPr>
      <w:r>
        <w:t xml:space="preserve">Bei Rückfragen stehe ich Ihnen gerne zur Verfügung </w:t>
      </w:r>
    </w:p>
    <w:p w14:paraId="5639175A" w14:textId="77777777" w:rsidR="00DB7996" w:rsidRDefault="00DB7996" w:rsidP="00DB7996">
      <w:pPr>
        <w:jc w:val="both"/>
      </w:pPr>
    </w:p>
    <w:p w14:paraId="6741AFCF" w14:textId="77777777" w:rsidR="00DB7996" w:rsidRPr="00BB67E7" w:rsidRDefault="00DB7996" w:rsidP="00DB7996"/>
    <w:p w14:paraId="5E02896A" w14:textId="77777777" w:rsidR="00DB7996" w:rsidRPr="00BB67E7" w:rsidRDefault="00DB7996" w:rsidP="00DB7996">
      <w:r w:rsidRPr="00BB67E7">
        <w:t>Mit freundlichen Grüßen</w:t>
      </w:r>
    </w:p>
    <w:p w14:paraId="225E92F5" w14:textId="77777777" w:rsidR="00DB7996" w:rsidRDefault="00DB7996" w:rsidP="00DB7996">
      <w:pPr>
        <w:pStyle w:val="Fuzeile"/>
        <w:tabs>
          <w:tab w:val="clear" w:pos="4536"/>
          <w:tab w:val="clear" w:pos="9072"/>
        </w:tabs>
        <w:rPr>
          <w:noProof/>
        </w:rPr>
      </w:pPr>
    </w:p>
    <w:p w14:paraId="2138869D" w14:textId="77777777" w:rsidR="00DB7996" w:rsidRDefault="00DB7996" w:rsidP="00DB7996">
      <w:pPr>
        <w:pStyle w:val="Fuzeile"/>
        <w:tabs>
          <w:tab w:val="clear" w:pos="4536"/>
          <w:tab w:val="clear" w:pos="9072"/>
        </w:tabs>
        <w:rPr>
          <w:noProof/>
        </w:rPr>
      </w:pPr>
    </w:p>
    <w:p w14:paraId="267BE9FE" w14:textId="5278357D" w:rsidR="00DB7996" w:rsidRDefault="00B93D5A" w:rsidP="00DB7996">
      <w:pPr>
        <w:pStyle w:val="Fuzeile"/>
        <w:tabs>
          <w:tab w:val="clear" w:pos="4536"/>
          <w:tab w:val="clear" w:pos="9072"/>
        </w:tabs>
        <w:rPr>
          <w:noProof/>
        </w:rPr>
      </w:pPr>
      <w:r>
        <w:rPr>
          <w:noProof/>
        </w:rPr>
        <w:drawing>
          <wp:inline distT="0" distB="0" distL="0" distR="0" wp14:anchorId="7E599997" wp14:editId="28D6C60A">
            <wp:extent cx="1619250" cy="636134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625" cy="63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C6B12" w14:textId="77777777" w:rsidR="00DB7996" w:rsidRPr="00BB67E7" w:rsidRDefault="00DB7996" w:rsidP="00DB7996">
      <w:pPr>
        <w:pStyle w:val="Fuzeile"/>
        <w:tabs>
          <w:tab w:val="clear" w:pos="4536"/>
          <w:tab w:val="clear" w:pos="9072"/>
        </w:tabs>
      </w:pPr>
      <w:r w:rsidRPr="00BB67E7">
        <w:t>Die Vorstandschaft des RFV Frankenhardt</w:t>
      </w:r>
    </w:p>
    <w:p w14:paraId="0F347B6B" w14:textId="5312E8AC" w:rsidR="00DB7996" w:rsidRDefault="00DB7996" w:rsidP="00DB7996">
      <w:pPr>
        <w:pStyle w:val="Fuzeile"/>
        <w:tabs>
          <w:tab w:val="clear" w:pos="4536"/>
          <w:tab w:val="clear" w:pos="9072"/>
        </w:tabs>
      </w:pPr>
      <w:r w:rsidRPr="00F76726">
        <w:t xml:space="preserve">i.A. </w:t>
      </w:r>
      <w:r>
        <w:t>Lober Jonas</w:t>
      </w:r>
    </w:p>
    <w:p w14:paraId="173F0C7C" w14:textId="77777777" w:rsidR="00422CCA" w:rsidRPr="00BB67E7" w:rsidRDefault="00422CCA" w:rsidP="00DB7996">
      <w:pPr>
        <w:pStyle w:val="Fuzeile"/>
        <w:tabs>
          <w:tab w:val="clear" w:pos="4536"/>
          <w:tab w:val="clear" w:pos="9072"/>
        </w:tabs>
      </w:pPr>
    </w:p>
    <w:p w14:paraId="6B6F5E4F" w14:textId="495D1F24" w:rsidR="00DB7996" w:rsidRDefault="003A337A" w:rsidP="00DB7996">
      <w:pPr>
        <w:pStyle w:val="Fuzeile"/>
        <w:tabs>
          <w:tab w:val="clear" w:pos="4536"/>
          <w:tab w:val="clear" w:pos="9072"/>
        </w:tabs>
        <w:rPr>
          <w:u w:val="single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4D38DAE3" wp14:editId="026EE15A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3310255" cy="2207895"/>
            <wp:effectExtent l="0" t="0" r="4445" b="1905"/>
            <wp:wrapTight wrapText="bothSides">
              <wp:wrapPolygon edited="0">
                <wp:start x="497" y="0"/>
                <wp:lineTo x="0" y="745"/>
                <wp:lineTo x="0" y="20687"/>
                <wp:lineTo x="373" y="21432"/>
                <wp:lineTo x="21132" y="21432"/>
                <wp:lineTo x="21505" y="20687"/>
                <wp:lineTo x="21505" y="745"/>
                <wp:lineTo x="21007" y="0"/>
                <wp:lineTo x="497" y="0"/>
              </wp:wrapPolygon>
            </wp:wrapTight>
            <wp:docPr id="1487994767" name="Grafik 6" descr="Ein Bild, das Kleidung, Person, draußen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94767" name="Grafik 6" descr="Ein Bild, das Kleidung, Person, draußen, Schuhwerk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2078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1DD82" w14:textId="131C8D15" w:rsidR="00DB7996" w:rsidRDefault="00DB7996" w:rsidP="00DB7996">
      <w:pPr>
        <w:pStyle w:val="Fuzeile"/>
        <w:tabs>
          <w:tab w:val="clear" w:pos="4536"/>
          <w:tab w:val="clear" w:pos="9072"/>
        </w:tabs>
        <w:rPr>
          <w:u w:val="single"/>
        </w:rPr>
      </w:pPr>
    </w:p>
    <w:p w14:paraId="63B4590E" w14:textId="77777777" w:rsidR="00DB7996" w:rsidRDefault="00DB7996" w:rsidP="00DB7996">
      <w:pPr>
        <w:pStyle w:val="Fuzeile"/>
        <w:tabs>
          <w:tab w:val="clear" w:pos="4536"/>
          <w:tab w:val="clear" w:pos="9072"/>
        </w:tabs>
        <w:rPr>
          <w:u w:val="single"/>
        </w:rPr>
      </w:pPr>
    </w:p>
    <w:p w14:paraId="18C95F28" w14:textId="28C39FC7" w:rsidR="00DB7996" w:rsidRDefault="00DB7996" w:rsidP="00DB7996">
      <w:pPr>
        <w:pStyle w:val="Fuzeile"/>
        <w:tabs>
          <w:tab w:val="clear" w:pos="4536"/>
          <w:tab w:val="clear" w:pos="9072"/>
        </w:tabs>
        <w:rPr>
          <w:u w:val="single"/>
        </w:rPr>
      </w:pPr>
    </w:p>
    <w:p w14:paraId="005438AF" w14:textId="2DA444A5" w:rsidR="00DB7996" w:rsidRDefault="00DB7996" w:rsidP="00DB7996">
      <w:pPr>
        <w:pStyle w:val="Fuzeile"/>
        <w:tabs>
          <w:tab w:val="clear" w:pos="4536"/>
          <w:tab w:val="clear" w:pos="9072"/>
        </w:tabs>
        <w:jc w:val="center"/>
        <w:rPr>
          <w:u w:val="single"/>
        </w:rPr>
      </w:pPr>
    </w:p>
    <w:p w14:paraId="3A0F3910" w14:textId="496F29E9" w:rsidR="00DB7996" w:rsidRDefault="00DB7996" w:rsidP="00DB7996">
      <w:pPr>
        <w:pStyle w:val="Fuzeile"/>
        <w:tabs>
          <w:tab w:val="clear" w:pos="4536"/>
          <w:tab w:val="clear" w:pos="9072"/>
        </w:tabs>
        <w:rPr>
          <w:u w:val="single"/>
        </w:rPr>
      </w:pPr>
    </w:p>
    <w:p w14:paraId="404FF6B0" w14:textId="3700FEBA" w:rsidR="00DB7996" w:rsidRDefault="00DB7996" w:rsidP="00DB7996">
      <w:pPr>
        <w:pStyle w:val="Fuzeile"/>
        <w:tabs>
          <w:tab w:val="clear" w:pos="4536"/>
          <w:tab w:val="clear" w:pos="9072"/>
        </w:tabs>
        <w:rPr>
          <w:u w:val="single"/>
        </w:rPr>
      </w:pPr>
    </w:p>
    <w:p w14:paraId="750CEA16" w14:textId="224D9D7E" w:rsidR="00DB7996" w:rsidRDefault="00DB7996" w:rsidP="00DB7996">
      <w:pPr>
        <w:pStyle w:val="Fuzeile"/>
        <w:tabs>
          <w:tab w:val="clear" w:pos="4536"/>
          <w:tab w:val="clear" w:pos="9072"/>
        </w:tabs>
        <w:ind w:left="540" w:hanging="540"/>
      </w:pPr>
    </w:p>
    <w:p w14:paraId="43B36AFB" w14:textId="066E3598" w:rsidR="00DB7996" w:rsidRDefault="00DB7996" w:rsidP="00DB7996">
      <w:pPr>
        <w:pStyle w:val="Fuzeile"/>
        <w:tabs>
          <w:tab w:val="clear" w:pos="4536"/>
          <w:tab w:val="clear" w:pos="9072"/>
        </w:tabs>
        <w:ind w:left="540" w:hanging="540"/>
      </w:pPr>
    </w:p>
    <w:p w14:paraId="53B146AB" w14:textId="20B8BF72" w:rsidR="00DB7996" w:rsidRDefault="00DB7996" w:rsidP="00DB7996">
      <w:pPr>
        <w:pStyle w:val="Fuzeile"/>
        <w:tabs>
          <w:tab w:val="clear" w:pos="4536"/>
          <w:tab w:val="clear" w:pos="9072"/>
        </w:tabs>
        <w:ind w:left="540" w:hanging="540"/>
      </w:pPr>
    </w:p>
    <w:p w14:paraId="7F78549B" w14:textId="77E76DB0" w:rsidR="00DB7996" w:rsidRDefault="00DB7996" w:rsidP="00DB7996">
      <w:pPr>
        <w:pStyle w:val="Fuzeile"/>
        <w:tabs>
          <w:tab w:val="clear" w:pos="4536"/>
          <w:tab w:val="clear" w:pos="9072"/>
        </w:tabs>
        <w:ind w:left="540" w:hanging="540"/>
      </w:pPr>
    </w:p>
    <w:p w14:paraId="6C611BFE" w14:textId="4C8E883A" w:rsidR="00DB7996" w:rsidRDefault="00DB7996" w:rsidP="00DB7996">
      <w:pPr>
        <w:pStyle w:val="Fuzeile"/>
        <w:tabs>
          <w:tab w:val="clear" w:pos="4536"/>
          <w:tab w:val="clear" w:pos="9072"/>
        </w:tabs>
        <w:ind w:left="540" w:hanging="540"/>
      </w:pPr>
    </w:p>
    <w:p w14:paraId="7EFCBFDB" w14:textId="7071E8A5" w:rsidR="00DB7996" w:rsidRDefault="00DB7996" w:rsidP="00DB7996">
      <w:pPr>
        <w:pStyle w:val="Fuzeile"/>
        <w:tabs>
          <w:tab w:val="clear" w:pos="4536"/>
          <w:tab w:val="clear" w:pos="9072"/>
        </w:tabs>
        <w:ind w:left="540" w:hanging="540"/>
      </w:pPr>
    </w:p>
    <w:p w14:paraId="140828A9" w14:textId="5CF6FAE0" w:rsidR="00DB7996" w:rsidRDefault="003A337A" w:rsidP="00DB7996">
      <w:pPr>
        <w:pStyle w:val="Fuzeile"/>
        <w:tabs>
          <w:tab w:val="clear" w:pos="4536"/>
          <w:tab w:val="clear" w:pos="9072"/>
        </w:tabs>
        <w:ind w:left="540" w:hanging="540"/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3EDFD5FB" wp14:editId="08DB4FC8">
            <wp:simplePos x="0" y="0"/>
            <wp:positionH relativeFrom="column">
              <wp:posOffset>1622425</wp:posOffset>
            </wp:positionH>
            <wp:positionV relativeFrom="paragraph">
              <wp:posOffset>209550</wp:posOffset>
            </wp:positionV>
            <wp:extent cx="3786125" cy="2520000"/>
            <wp:effectExtent l="0" t="0" r="5080" b="0"/>
            <wp:wrapTight wrapText="bothSides">
              <wp:wrapPolygon edited="0">
                <wp:start x="543" y="0"/>
                <wp:lineTo x="0" y="817"/>
                <wp:lineTo x="0" y="20577"/>
                <wp:lineTo x="326" y="21393"/>
                <wp:lineTo x="435" y="21393"/>
                <wp:lineTo x="21086" y="21393"/>
                <wp:lineTo x="21520" y="21067"/>
                <wp:lineTo x="21520" y="653"/>
                <wp:lineTo x="20977" y="0"/>
                <wp:lineTo x="543" y="0"/>
              </wp:wrapPolygon>
            </wp:wrapTight>
            <wp:docPr id="1965321085" name="Grafik 7" descr="Ein Bild, das draußen, Sport, fahren, Baum enthäl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21085" name="Grafik 7" descr="Ein Bild, das draußen, Sport, fahren, Baum enthäl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125" cy="252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E766F" w14:textId="72925E22" w:rsidR="00DB7996" w:rsidRDefault="00DB7996" w:rsidP="00DB7996">
      <w:pPr>
        <w:pStyle w:val="Fuzeile"/>
        <w:tabs>
          <w:tab w:val="clear" w:pos="4536"/>
          <w:tab w:val="clear" w:pos="9072"/>
        </w:tabs>
        <w:ind w:left="540" w:hanging="540"/>
      </w:pPr>
    </w:p>
    <w:p w14:paraId="74322813" w14:textId="43384621" w:rsidR="00DB7996" w:rsidRDefault="00DB7996" w:rsidP="00DB7996">
      <w:pPr>
        <w:pStyle w:val="Fuzeile"/>
        <w:tabs>
          <w:tab w:val="clear" w:pos="4536"/>
          <w:tab w:val="clear" w:pos="9072"/>
        </w:tabs>
        <w:ind w:left="540" w:hanging="540"/>
      </w:pPr>
    </w:p>
    <w:p w14:paraId="60E7491C" w14:textId="23ECB14F" w:rsidR="00DB7996" w:rsidRDefault="00DB7996" w:rsidP="00DB7996">
      <w:pPr>
        <w:pStyle w:val="Fuzeile"/>
        <w:tabs>
          <w:tab w:val="clear" w:pos="4536"/>
          <w:tab w:val="clear" w:pos="9072"/>
        </w:tabs>
        <w:ind w:left="540" w:hanging="540"/>
      </w:pPr>
    </w:p>
    <w:p w14:paraId="4A5ADA06" w14:textId="1A6AE61C" w:rsidR="00DB7996" w:rsidRDefault="00DB7996" w:rsidP="00DB7996">
      <w:pPr>
        <w:pStyle w:val="Fuzeile"/>
        <w:tabs>
          <w:tab w:val="clear" w:pos="4536"/>
          <w:tab w:val="clear" w:pos="9072"/>
        </w:tabs>
        <w:ind w:left="540" w:hanging="540"/>
      </w:pPr>
    </w:p>
    <w:p w14:paraId="120A700E" w14:textId="35797F2F" w:rsidR="00DB7996" w:rsidRDefault="00DB7996" w:rsidP="00DB7996">
      <w:pPr>
        <w:pStyle w:val="Fuzeile"/>
        <w:tabs>
          <w:tab w:val="clear" w:pos="4536"/>
          <w:tab w:val="clear" w:pos="9072"/>
        </w:tabs>
        <w:ind w:left="540" w:hanging="540"/>
      </w:pPr>
    </w:p>
    <w:p w14:paraId="11110D76" w14:textId="563E241C" w:rsidR="00DB7996" w:rsidRDefault="00DB7996" w:rsidP="00DB7996">
      <w:pPr>
        <w:pStyle w:val="Fuzeile"/>
        <w:tabs>
          <w:tab w:val="clear" w:pos="4536"/>
          <w:tab w:val="clear" w:pos="9072"/>
        </w:tabs>
        <w:ind w:left="540" w:hanging="540"/>
      </w:pPr>
    </w:p>
    <w:p w14:paraId="28FC2183" w14:textId="6B9E622C" w:rsidR="00DB7996" w:rsidRDefault="00DB7996" w:rsidP="00DB7996">
      <w:pPr>
        <w:pStyle w:val="Fuzeile"/>
        <w:tabs>
          <w:tab w:val="clear" w:pos="4536"/>
          <w:tab w:val="clear" w:pos="9072"/>
        </w:tabs>
        <w:ind w:left="540" w:hanging="540"/>
      </w:pPr>
    </w:p>
    <w:p w14:paraId="36292C0B" w14:textId="648B77C9" w:rsidR="00DB7996" w:rsidRDefault="00DB7996" w:rsidP="00DB7996">
      <w:pPr>
        <w:pStyle w:val="Fuzeile"/>
        <w:tabs>
          <w:tab w:val="clear" w:pos="4536"/>
          <w:tab w:val="clear" w:pos="9072"/>
        </w:tabs>
        <w:ind w:left="540" w:hanging="540"/>
      </w:pPr>
    </w:p>
    <w:p w14:paraId="557F5966" w14:textId="11956FCE" w:rsidR="00DB7996" w:rsidRDefault="00DB7996" w:rsidP="00DB7996">
      <w:pPr>
        <w:pStyle w:val="Fuzeile"/>
        <w:tabs>
          <w:tab w:val="clear" w:pos="4536"/>
          <w:tab w:val="clear" w:pos="9072"/>
        </w:tabs>
        <w:ind w:left="540" w:hanging="540"/>
      </w:pPr>
    </w:p>
    <w:p w14:paraId="2CEEEBD5" w14:textId="64DA147B" w:rsidR="00DB7996" w:rsidRDefault="00DB7996" w:rsidP="00DB7996">
      <w:pPr>
        <w:pStyle w:val="Fuzeile"/>
        <w:tabs>
          <w:tab w:val="clear" w:pos="4536"/>
          <w:tab w:val="clear" w:pos="9072"/>
        </w:tabs>
        <w:ind w:left="540" w:hanging="540"/>
      </w:pPr>
    </w:p>
    <w:p w14:paraId="1D50A52D" w14:textId="29EC7F6A" w:rsidR="00DB7996" w:rsidRDefault="00DB7996" w:rsidP="00DB7996">
      <w:pPr>
        <w:pStyle w:val="Fuzeile"/>
        <w:tabs>
          <w:tab w:val="clear" w:pos="4536"/>
          <w:tab w:val="clear" w:pos="9072"/>
        </w:tabs>
        <w:ind w:left="540" w:hanging="540"/>
      </w:pPr>
    </w:p>
    <w:p w14:paraId="6015BA7F" w14:textId="77777777" w:rsidR="00DB7996" w:rsidRDefault="00DB7996" w:rsidP="00DB7996">
      <w:pPr>
        <w:pStyle w:val="Fuzeile"/>
        <w:tabs>
          <w:tab w:val="clear" w:pos="4536"/>
          <w:tab w:val="clear" w:pos="9072"/>
        </w:tabs>
        <w:ind w:left="540" w:hanging="540"/>
        <w:jc w:val="both"/>
      </w:pPr>
    </w:p>
    <w:p w14:paraId="44DB04F8" w14:textId="409A03B0" w:rsidR="00DB7996" w:rsidRDefault="00DB7996" w:rsidP="00DB7996">
      <w:pPr>
        <w:tabs>
          <w:tab w:val="left" w:pos="1992"/>
        </w:tabs>
      </w:pPr>
    </w:p>
    <w:p w14:paraId="6F8C53EC" w14:textId="757C6E88" w:rsidR="00D731A5" w:rsidRDefault="00D731A5" w:rsidP="00DB7996">
      <w:pPr>
        <w:tabs>
          <w:tab w:val="left" w:pos="1992"/>
        </w:tabs>
      </w:pPr>
    </w:p>
    <w:p w14:paraId="41A94387" w14:textId="15907015" w:rsidR="00D731A5" w:rsidRDefault="00D731A5" w:rsidP="00DB7996">
      <w:pPr>
        <w:tabs>
          <w:tab w:val="left" w:pos="1992"/>
        </w:tabs>
      </w:pPr>
    </w:p>
    <w:p w14:paraId="0CE23238" w14:textId="6BFB40E5" w:rsidR="00D731A5" w:rsidRDefault="00D731A5" w:rsidP="00D731A5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Reit – und Fahrverein Frankenhardt e.V.</w:t>
      </w:r>
    </w:p>
    <w:p w14:paraId="20F57081" w14:textId="02E9BA24" w:rsidR="00D731A5" w:rsidRDefault="00D731A5" w:rsidP="00D731A5">
      <w:pPr>
        <w:rPr>
          <w:b/>
          <w:sz w:val="40"/>
          <w:szCs w:val="40"/>
        </w:rPr>
      </w:pPr>
    </w:p>
    <w:p w14:paraId="5B96B02C" w14:textId="7BF4A456" w:rsidR="00D731A5" w:rsidRPr="00D731A5" w:rsidRDefault="00D731A5" w:rsidP="00D731A5">
      <w:pPr>
        <w:rPr>
          <w:b/>
        </w:rPr>
      </w:pPr>
      <w:r w:rsidRPr="00D731A5">
        <w:rPr>
          <w:b/>
          <w:sz w:val="36"/>
          <w:szCs w:val="36"/>
        </w:rPr>
        <w:t xml:space="preserve">Rückmeldung </w:t>
      </w:r>
    </w:p>
    <w:p w14:paraId="5CAD3980" w14:textId="77777777" w:rsidR="00D731A5" w:rsidRPr="00D731A5" w:rsidRDefault="00D731A5" w:rsidP="00D731A5">
      <w:pPr>
        <w:rPr>
          <w:b/>
          <w:sz w:val="10"/>
        </w:rPr>
      </w:pPr>
    </w:p>
    <w:p w14:paraId="7C83D550" w14:textId="77777777" w:rsidR="00D731A5" w:rsidRDefault="00D731A5" w:rsidP="00D731A5">
      <w:pPr>
        <w:rPr>
          <w:b/>
          <w:sz w:val="22"/>
          <w:szCs w:val="22"/>
        </w:rPr>
      </w:pPr>
    </w:p>
    <w:p w14:paraId="6E08CAE7" w14:textId="55944C5D" w:rsidR="00D731A5" w:rsidRDefault="00D731A5" w:rsidP="00D731A5">
      <w:pPr>
        <w:rPr>
          <w:bCs/>
          <w:sz w:val="22"/>
          <w:szCs w:val="22"/>
        </w:rPr>
      </w:pPr>
      <w:r w:rsidRPr="00D731A5">
        <w:rPr>
          <w:bCs/>
          <w:sz w:val="22"/>
          <w:szCs w:val="22"/>
        </w:rPr>
        <w:t>Bitte senden Sie uns dieses Formular</w:t>
      </w:r>
      <w:r w:rsidR="00F542F9">
        <w:rPr>
          <w:bCs/>
          <w:sz w:val="22"/>
          <w:szCs w:val="22"/>
        </w:rPr>
        <w:t xml:space="preserve"> und ihr Firmenlogo</w:t>
      </w:r>
      <w:r w:rsidRPr="00D731A5">
        <w:rPr>
          <w:bCs/>
          <w:sz w:val="22"/>
          <w:szCs w:val="22"/>
        </w:rPr>
        <w:t xml:space="preserve"> per Mail an </w:t>
      </w:r>
    </w:p>
    <w:p w14:paraId="72CAE6EC" w14:textId="3297363F" w:rsidR="00D731A5" w:rsidRPr="00D731A5" w:rsidRDefault="00D731A5" w:rsidP="00D731A5">
      <w:pPr>
        <w:rPr>
          <w:b/>
          <w:sz w:val="22"/>
          <w:szCs w:val="22"/>
        </w:rPr>
      </w:pPr>
      <w:r w:rsidRPr="00D731A5">
        <w:rPr>
          <w:b/>
          <w:sz w:val="22"/>
          <w:szCs w:val="22"/>
        </w:rPr>
        <w:t>info@reitverein-frankenhardt.de</w:t>
      </w:r>
    </w:p>
    <w:p w14:paraId="6D09ED95" w14:textId="77777777" w:rsidR="00D731A5" w:rsidRDefault="00D731A5" w:rsidP="00D731A5"/>
    <w:p w14:paraId="30EC6517" w14:textId="77777777" w:rsidR="00D731A5" w:rsidRPr="00D731A5" w:rsidRDefault="00D731A5" w:rsidP="00D731A5">
      <w:pPr>
        <w:rPr>
          <w:sz w:val="28"/>
          <w:szCs w:val="28"/>
        </w:rPr>
      </w:pPr>
    </w:p>
    <w:p w14:paraId="77EEF5D9" w14:textId="71849795" w:rsidR="00D731A5" w:rsidRPr="00D731A5" w:rsidRDefault="00D731A5" w:rsidP="00D731A5">
      <w:pPr>
        <w:jc w:val="center"/>
        <w:rPr>
          <w:b/>
          <w:bCs/>
          <w:sz w:val="28"/>
          <w:szCs w:val="28"/>
        </w:rPr>
      </w:pPr>
      <w:r w:rsidRPr="00D731A5">
        <w:rPr>
          <w:b/>
          <w:bCs/>
          <w:sz w:val="28"/>
          <w:szCs w:val="28"/>
        </w:rPr>
        <w:t xml:space="preserve">Dressur – und Springturnier vom </w:t>
      </w:r>
      <w:r w:rsidR="006D0B4C">
        <w:rPr>
          <w:b/>
          <w:bCs/>
          <w:sz w:val="28"/>
          <w:szCs w:val="28"/>
        </w:rPr>
        <w:t>10</w:t>
      </w:r>
      <w:r w:rsidRPr="00D731A5">
        <w:rPr>
          <w:b/>
          <w:bCs/>
          <w:sz w:val="28"/>
          <w:szCs w:val="28"/>
        </w:rPr>
        <w:t xml:space="preserve">. </w:t>
      </w:r>
      <w:r w:rsidR="005B1985">
        <w:rPr>
          <w:b/>
          <w:bCs/>
          <w:sz w:val="28"/>
          <w:szCs w:val="28"/>
        </w:rPr>
        <w:t>b</w:t>
      </w:r>
      <w:r w:rsidRPr="00D731A5">
        <w:rPr>
          <w:b/>
          <w:bCs/>
          <w:sz w:val="28"/>
          <w:szCs w:val="28"/>
        </w:rPr>
        <w:t xml:space="preserve">is </w:t>
      </w:r>
      <w:r w:rsidR="006D0B4C">
        <w:rPr>
          <w:b/>
          <w:bCs/>
          <w:sz w:val="28"/>
          <w:szCs w:val="28"/>
        </w:rPr>
        <w:t>12</w:t>
      </w:r>
      <w:r w:rsidRPr="00D731A5">
        <w:rPr>
          <w:b/>
          <w:bCs/>
          <w:sz w:val="28"/>
          <w:szCs w:val="28"/>
        </w:rPr>
        <w:t>. April 202</w:t>
      </w:r>
      <w:r w:rsidR="006D0B4C">
        <w:rPr>
          <w:b/>
          <w:bCs/>
          <w:sz w:val="28"/>
          <w:szCs w:val="28"/>
        </w:rPr>
        <w:t>6</w:t>
      </w:r>
    </w:p>
    <w:p w14:paraId="255A8583" w14:textId="77777777" w:rsidR="00D731A5" w:rsidRDefault="00D731A5" w:rsidP="00D731A5">
      <w:pPr>
        <w:tabs>
          <w:tab w:val="left" w:pos="8789"/>
        </w:tabs>
      </w:pPr>
    </w:p>
    <w:p w14:paraId="1CC0B9D9" w14:textId="77777777" w:rsidR="00D731A5" w:rsidRDefault="00D731A5" w:rsidP="00D731A5"/>
    <w:p w14:paraId="28A689B5" w14:textId="638F3B1A" w:rsidR="00D731A5" w:rsidRDefault="00D731A5" w:rsidP="00D731A5">
      <w:r>
        <w:t>Ich möchte mich am Reitturnier des RFV Frankenhardt e.V. 202</w:t>
      </w:r>
      <w:r w:rsidR="006D0B4C">
        <w:t>6</w:t>
      </w:r>
      <w:r>
        <w:t xml:space="preserve"> als Sponsor / Spender in folgender Form beteiligen:</w:t>
      </w:r>
    </w:p>
    <w:p w14:paraId="7D7F3439" w14:textId="550F69E4" w:rsidR="009250DE" w:rsidRDefault="009250DE" w:rsidP="00D731A5">
      <w:pPr>
        <w:rPr>
          <w:b/>
          <w:u w:val="single"/>
        </w:rPr>
      </w:pPr>
    </w:p>
    <w:p w14:paraId="40EDC964" w14:textId="77777777" w:rsidR="00D731A5" w:rsidRDefault="00D731A5" w:rsidP="00D731A5">
      <w:pPr>
        <w:rPr>
          <w:sz w:val="16"/>
        </w:rPr>
      </w:pPr>
    </w:p>
    <w:p w14:paraId="7D53D7F1" w14:textId="77777777" w:rsidR="00D731A5" w:rsidRDefault="00D731A5" w:rsidP="00D731A5">
      <w:pPr>
        <w:rPr>
          <w:sz w:val="16"/>
        </w:rPr>
      </w:pPr>
    </w:p>
    <w:p w14:paraId="20609583" w14:textId="69E07C41" w:rsidR="00D731A5" w:rsidRDefault="00D731A5" w:rsidP="00D731A5">
      <w:pPr>
        <w:pStyle w:val="Listenabsatz"/>
        <w:numPr>
          <w:ilvl w:val="0"/>
          <w:numId w:val="8"/>
        </w:numPr>
        <w:tabs>
          <w:tab w:val="left" w:pos="600"/>
          <w:tab w:val="left" w:leader="dot" w:pos="7371"/>
        </w:tabs>
        <w:ind w:left="425" w:hanging="425"/>
      </w:pPr>
      <w:r>
        <w:rPr>
          <w:b/>
          <w:bCs/>
        </w:rPr>
        <w:t>Geldpreis</w:t>
      </w:r>
      <w:r>
        <w:t xml:space="preserve"> im Wert von ________________________________________________€</w:t>
      </w:r>
    </w:p>
    <w:p w14:paraId="640BB3B6" w14:textId="77777777" w:rsidR="00D731A5" w:rsidRDefault="00D731A5" w:rsidP="00D731A5">
      <w:pPr>
        <w:pStyle w:val="Listenabsatz"/>
        <w:tabs>
          <w:tab w:val="left" w:pos="600"/>
          <w:tab w:val="left" w:leader="dot" w:pos="7371"/>
        </w:tabs>
        <w:ind w:left="425"/>
      </w:pPr>
    </w:p>
    <w:p w14:paraId="7ED78711" w14:textId="77777777" w:rsidR="00D731A5" w:rsidRDefault="00D731A5" w:rsidP="00D731A5">
      <w:pPr>
        <w:pStyle w:val="Listenabsatz"/>
        <w:numPr>
          <w:ilvl w:val="0"/>
          <w:numId w:val="8"/>
        </w:numPr>
        <w:tabs>
          <w:tab w:val="left" w:pos="567"/>
          <w:tab w:val="left" w:leader="dot" w:pos="7371"/>
          <w:tab w:val="left" w:pos="8931"/>
        </w:tabs>
        <w:ind w:left="426" w:hanging="426"/>
      </w:pPr>
      <w:r>
        <w:rPr>
          <w:b/>
          <w:bCs/>
        </w:rPr>
        <w:t>Ehrenpreis</w:t>
      </w:r>
      <w:r>
        <w:t>: _______________________________ im Wert von: ______________€</w:t>
      </w:r>
    </w:p>
    <w:p w14:paraId="116C326F" w14:textId="0852C1C6" w:rsidR="00D731A5" w:rsidRDefault="00D731A5" w:rsidP="00D731A5">
      <w:pPr>
        <w:pStyle w:val="Listenabsatz"/>
        <w:tabs>
          <w:tab w:val="left" w:pos="567"/>
          <w:tab w:val="left" w:leader="dot" w:pos="7371"/>
        </w:tabs>
        <w:ind w:left="426"/>
      </w:pPr>
      <w:r>
        <w:t>Mit namentlicher Nennung bei der Siegerehrung inkl. Logoabdruck auf unserer Sponsorentafel</w:t>
      </w:r>
    </w:p>
    <w:p w14:paraId="149037DB" w14:textId="77777777" w:rsidR="00D731A5" w:rsidRDefault="00D731A5" w:rsidP="00D731A5">
      <w:pPr>
        <w:rPr>
          <w:sz w:val="16"/>
        </w:rPr>
      </w:pPr>
    </w:p>
    <w:p w14:paraId="7BBB9769" w14:textId="787417C9" w:rsidR="00D731A5" w:rsidRDefault="00D731A5" w:rsidP="00D731A5">
      <w:pPr>
        <w:pStyle w:val="Listenabsatz"/>
        <w:numPr>
          <w:ilvl w:val="0"/>
          <w:numId w:val="7"/>
        </w:numPr>
        <w:tabs>
          <w:tab w:val="left" w:leader="dot" w:pos="7371"/>
        </w:tabs>
        <w:ind w:left="426" w:hanging="426"/>
      </w:pPr>
      <w:r>
        <w:t xml:space="preserve">Übernahme einer kompletten </w:t>
      </w:r>
      <w:r>
        <w:rPr>
          <w:b/>
          <w:bCs/>
        </w:rPr>
        <w:t>Prüfung</w:t>
      </w:r>
      <w:r>
        <w:t xml:space="preserve"> </w:t>
      </w:r>
      <w:r>
        <w:br/>
        <w:t xml:space="preserve">Preis: je nach Prüfung zwischen 150 € - 350 €* (Bei Interesse bitte mit Laura Sester in Verbindung setzten) </w:t>
      </w:r>
    </w:p>
    <w:p w14:paraId="66AC8297" w14:textId="77777777" w:rsidR="00D731A5" w:rsidRDefault="00D731A5" w:rsidP="00D731A5">
      <w:pPr>
        <w:pStyle w:val="Listenabsatz"/>
        <w:tabs>
          <w:tab w:val="left" w:leader="dot" w:pos="7371"/>
        </w:tabs>
        <w:ind w:left="426"/>
      </w:pPr>
    </w:p>
    <w:p w14:paraId="031AC6FB" w14:textId="77777777" w:rsidR="00D731A5" w:rsidRDefault="00D731A5" w:rsidP="00D731A5">
      <w:pPr>
        <w:pStyle w:val="Listenabsatz"/>
        <w:tabs>
          <w:tab w:val="left" w:leader="dot" w:pos="7371"/>
        </w:tabs>
        <w:ind w:left="426"/>
      </w:pPr>
      <w:r>
        <w:t>Wir übernehmen Prüfung Nr. _______________zum Preis von ________________€</w:t>
      </w:r>
    </w:p>
    <w:p w14:paraId="2718D491" w14:textId="65D9C5BA" w:rsidR="00A34E1B" w:rsidRDefault="00A34E1B" w:rsidP="00A34E1B">
      <w:pPr>
        <w:pStyle w:val="Listenabsatz"/>
        <w:tabs>
          <w:tab w:val="left" w:pos="567"/>
          <w:tab w:val="left" w:leader="dot" w:pos="7371"/>
        </w:tabs>
        <w:ind w:left="426"/>
      </w:pPr>
      <w:r>
        <w:t>Logoabdruck auf unserer Sponsorentafel</w:t>
      </w:r>
    </w:p>
    <w:p w14:paraId="548D9968" w14:textId="7E9F7D8A" w:rsidR="00D731A5" w:rsidRPr="00D731A5" w:rsidRDefault="00D731A5" w:rsidP="00D731A5">
      <w:pPr>
        <w:tabs>
          <w:tab w:val="left" w:pos="567"/>
          <w:tab w:val="left" w:leader="dot" w:pos="7371"/>
        </w:tabs>
      </w:pPr>
    </w:p>
    <w:p w14:paraId="2904A191" w14:textId="7C689E4B" w:rsidR="00D731A5" w:rsidRDefault="00D731A5" w:rsidP="00D731A5">
      <w:pPr>
        <w:pStyle w:val="Listenabsatz"/>
        <w:numPr>
          <w:ilvl w:val="0"/>
          <w:numId w:val="8"/>
        </w:numPr>
        <w:tabs>
          <w:tab w:val="left" w:pos="567"/>
          <w:tab w:val="left" w:leader="dot" w:pos="7371"/>
        </w:tabs>
        <w:ind w:left="426" w:hanging="426"/>
      </w:pPr>
      <w:r>
        <w:rPr>
          <w:b/>
          <w:bCs/>
        </w:rPr>
        <w:t>Ausstellungs- / Verkaufsfläche</w:t>
      </w:r>
      <w:r>
        <w:t xml:space="preserve"> ca. 3x3 m pro Stand (Flächen nur begrenzt vorhanden) inkl. Logoabdruck auf unserer Sponsorentafel</w:t>
      </w:r>
    </w:p>
    <w:p w14:paraId="31B70587" w14:textId="77777777" w:rsidR="00D731A5" w:rsidRDefault="00D731A5" w:rsidP="00D731A5">
      <w:pPr>
        <w:pStyle w:val="Listenabsatz"/>
        <w:tabs>
          <w:tab w:val="left" w:pos="567"/>
          <w:tab w:val="left" w:leader="dot" w:pos="7371"/>
        </w:tabs>
        <w:ind w:left="426"/>
      </w:pPr>
      <w:r>
        <w:t>Preis: 100 €* oder Ehrenpreis (im Wert von 100 €)</w:t>
      </w:r>
    </w:p>
    <w:p w14:paraId="3FF99302" w14:textId="3A54FBBC" w:rsidR="00D731A5" w:rsidRDefault="00D731A5" w:rsidP="00D731A5">
      <w:pPr>
        <w:tabs>
          <w:tab w:val="left" w:pos="567"/>
          <w:tab w:val="left" w:leader="dot" w:pos="7371"/>
        </w:tabs>
      </w:pPr>
    </w:p>
    <w:p w14:paraId="648992BC" w14:textId="77777777" w:rsidR="00D731A5" w:rsidRDefault="00D731A5" w:rsidP="00D731A5">
      <w:pPr>
        <w:pStyle w:val="Listenabsatz"/>
        <w:tabs>
          <w:tab w:val="left" w:pos="567"/>
          <w:tab w:val="left" w:leader="dot" w:pos="7371"/>
        </w:tabs>
        <w:ind w:left="426"/>
        <w:rPr>
          <w:sz w:val="20"/>
        </w:rPr>
      </w:pPr>
    </w:p>
    <w:p w14:paraId="0CCF1C6D" w14:textId="77777777" w:rsidR="00D731A5" w:rsidRDefault="00D731A5" w:rsidP="00D731A5">
      <w:pPr>
        <w:pStyle w:val="Listenabsatz"/>
        <w:numPr>
          <w:ilvl w:val="0"/>
          <w:numId w:val="8"/>
        </w:numPr>
        <w:tabs>
          <w:tab w:val="left" w:pos="567"/>
          <w:tab w:val="left" w:leader="dot" w:pos="7371"/>
        </w:tabs>
        <w:ind w:left="426" w:hanging="426"/>
      </w:pPr>
      <w:r>
        <w:rPr>
          <w:b/>
          <w:bCs/>
        </w:rPr>
        <w:t>Sonstiges</w:t>
      </w:r>
      <w:r>
        <w:t>: __________________________________________________________</w:t>
      </w:r>
    </w:p>
    <w:p w14:paraId="00824B2E" w14:textId="77777777" w:rsidR="00D731A5" w:rsidRDefault="00D731A5" w:rsidP="00D731A5">
      <w:pPr>
        <w:pStyle w:val="Listenabsatz"/>
      </w:pPr>
    </w:p>
    <w:p w14:paraId="218AE56D" w14:textId="77777777" w:rsidR="00D731A5" w:rsidRDefault="00D731A5" w:rsidP="00D731A5">
      <w:pPr>
        <w:rPr>
          <w:sz w:val="22"/>
          <w:szCs w:val="22"/>
        </w:rPr>
      </w:pPr>
    </w:p>
    <w:p w14:paraId="68904589" w14:textId="77777777" w:rsidR="00D731A5" w:rsidRDefault="00D731A5" w:rsidP="00D731A5">
      <w:pPr>
        <w:rPr>
          <w:sz w:val="22"/>
          <w:szCs w:val="22"/>
        </w:rPr>
      </w:pPr>
      <w:r>
        <w:rPr>
          <w:sz w:val="22"/>
          <w:szCs w:val="22"/>
        </w:rPr>
        <w:t xml:space="preserve">Ansprechpartner für Rückfragen: ____________________________ </w:t>
      </w:r>
      <w:proofErr w:type="gramStart"/>
      <w:r>
        <w:rPr>
          <w:sz w:val="22"/>
          <w:szCs w:val="22"/>
        </w:rPr>
        <w:t>Tel:_</w:t>
      </w:r>
      <w:proofErr w:type="gramEnd"/>
      <w:r>
        <w:rPr>
          <w:sz w:val="22"/>
          <w:szCs w:val="22"/>
        </w:rPr>
        <w:t>__________________</w:t>
      </w:r>
    </w:p>
    <w:p w14:paraId="01C8944B" w14:textId="77777777" w:rsidR="00D731A5" w:rsidRDefault="00D731A5" w:rsidP="00D731A5">
      <w:pPr>
        <w:rPr>
          <w:sz w:val="22"/>
          <w:szCs w:val="22"/>
        </w:rPr>
      </w:pPr>
    </w:p>
    <w:p w14:paraId="06EDB241" w14:textId="12D12E19" w:rsidR="00D731A5" w:rsidRDefault="00D731A5" w:rsidP="00D731A5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CF3638">
        <w:rPr>
          <w:sz w:val="22"/>
          <w:szCs w:val="22"/>
        </w:rPr>
        <w:t xml:space="preserve">      </w:t>
      </w:r>
      <w:r>
        <w:rPr>
          <w:sz w:val="22"/>
          <w:szCs w:val="22"/>
        </w:rPr>
        <w:t>E-Mail: __________________________________________</w:t>
      </w:r>
    </w:p>
    <w:p w14:paraId="67DC1326" w14:textId="77777777" w:rsidR="00D731A5" w:rsidRDefault="00D731A5" w:rsidP="00D731A5">
      <w:pPr>
        <w:tabs>
          <w:tab w:val="left" w:pos="567"/>
          <w:tab w:val="left" w:leader="dot" w:pos="7371"/>
        </w:tabs>
      </w:pPr>
    </w:p>
    <w:p w14:paraId="00D777BC" w14:textId="77777777" w:rsidR="00D731A5" w:rsidRDefault="00D731A5" w:rsidP="00D731A5">
      <w:pPr>
        <w:tabs>
          <w:tab w:val="left" w:pos="567"/>
          <w:tab w:val="left" w:leader="dot" w:pos="7371"/>
        </w:tabs>
      </w:pPr>
    </w:p>
    <w:p w14:paraId="651910CE" w14:textId="77777777" w:rsidR="00D731A5" w:rsidRDefault="00D731A5" w:rsidP="00D731A5"/>
    <w:p w14:paraId="0DA6A0CE" w14:textId="77777777" w:rsidR="00D731A5" w:rsidRDefault="00D731A5" w:rsidP="00D731A5"/>
    <w:p w14:paraId="4C73C857" w14:textId="03B1CDAB" w:rsidR="00D731A5" w:rsidRDefault="00D731A5" w:rsidP="00D731A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Weitere Informationen:</w:t>
      </w:r>
    </w:p>
    <w:p w14:paraId="10D992B7" w14:textId="77777777" w:rsidR="00D731A5" w:rsidRDefault="00D731A5" w:rsidP="00D731A5">
      <w:pPr>
        <w:rPr>
          <w:b/>
          <w:bCs/>
          <w:sz w:val="28"/>
          <w:szCs w:val="28"/>
        </w:rPr>
      </w:pPr>
    </w:p>
    <w:p w14:paraId="05DE398C" w14:textId="572BD4C3" w:rsidR="00D731A5" w:rsidRDefault="00D731A5" w:rsidP="00D731A5">
      <w:r>
        <w:lastRenderedPageBreak/>
        <w:t xml:space="preserve">Falls Sie eine Spendenbescheinigung oder Rechnung benötigen, kreuzen Sie bitte eine der folgenden Möglichkeiten an. </w:t>
      </w:r>
    </w:p>
    <w:p w14:paraId="478E2D28" w14:textId="77777777" w:rsidR="00D731A5" w:rsidRDefault="00D731A5" w:rsidP="00D731A5"/>
    <w:p w14:paraId="395252C7" w14:textId="77777777" w:rsidR="00D731A5" w:rsidRDefault="00D731A5" w:rsidP="00D731A5">
      <w:r>
        <w:t>Alle Preise verstehen sich zuzüglich Mehrwertsteuer.</w:t>
      </w:r>
    </w:p>
    <w:p w14:paraId="263E687F" w14:textId="77777777" w:rsidR="00D731A5" w:rsidRDefault="00D731A5" w:rsidP="00D731A5"/>
    <w:p w14:paraId="7778E8B0" w14:textId="47DAAD85" w:rsidR="00D731A5" w:rsidRDefault="00D731A5" w:rsidP="00D731A5">
      <w:pPr>
        <w:pStyle w:val="Listenabsatz"/>
        <w:numPr>
          <w:ilvl w:val="0"/>
          <w:numId w:val="8"/>
        </w:numPr>
        <w:tabs>
          <w:tab w:val="left" w:pos="567"/>
          <w:tab w:val="left" w:leader="dot" w:pos="7371"/>
        </w:tabs>
        <w:ind w:left="426" w:hanging="426"/>
      </w:pPr>
      <w:r>
        <w:t xml:space="preserve">Rechnung </w:t>
      </w:r>
    </w:p>
    <w:p w14:paraId="2B3FAA60" w14:textId="77777777" w:rsidR="00D731A5" w:rsidRDefault="00D731A5" w:rsidP="00D731A5">
      <w:pPr>
        <w:pStyle w:val="Listenabsatz"/>
        <w:tabs>
          <w:tab w:val="left" w:pos="567"/>
          <w:tab w:val="left" w:leader="dot" w:pos="7371"/>
        </w:tabs>
        <w:ind w:left="426"/>
      </w:pPr>
    </w:p>
    <w:p w14:paraId="433B9F90" w14:textId="45717DD5" w:rsidR="00D731A5" w:rsidRDefault="00D731A5" w:rsidP="00D731A5">
      <w:pPr>
        <w:pStyle w:val="Listenabsatz"/>
        <w:tabs>
          <w:tab w:val="left" w:pos="567"/>
          <w:tab w:val="left" w:leader="dot" w:pos="7371"/>
        </w:tabs>
        <w:ind w:left="426"/>
      </w:pPr>
      <w:r>
        <w:t>- Leistungsdatum ist das Datum unseres Turnieres</w:t>
      </w:r>
    </w:p>
    <w:p w14:paraId="2DF52A53" w14:textId="2F3BAE66" w:rsidR="00D731A5" w:rsidRDefault="00D731A5" w:rsidP="00D731A5">
      <w:pPr>
        <w:pStyle w:val="Listenabsatz"/>
        <w:tabs>
          <w:tab w:val="left" w:pos="567"/>
          <w:tab w:val="left" w:leader="dot" w:pos="7371"/>
        </w:tabs>
        <w:ind w:left="426"/>
      </w:pPr>
      <w:r>
        <w:t xml:space="preserve">- Die Rechnung wird Ihnen nach dem Turnier gesendet </w:t>
      </w:r>
    </w:p>
    <w:p w14:paraId="61651F77" w14:textId="1F9E3B26" w:rsidR="00D731A5" w:rsidRDefault="00D731A5" w:rsidP="00D731A5">
      <w:pPr>
        <w:pStyle w:val="Listenabsatz"/>
        <w:numPr>
          <w:ilvl w:val="0"/>
          <w:numId w:val="8"/>
        </w:numPr>
        <w:tabs>
          <w:tab w:val="left" w:pos="567"/>
          <w:tab w:val="left" w:leader="dot" w:pos="7371"/>
        </w:tabs>
        <w:ind w:left="426" w:hanging="426"/>
      </w:pPr>
      <w:r>
        <w:t>Spendenbescheinigung</w:t>
      </w:r>
    </w:p>
    <w:p w14:paraId="144FEE35" w14:textId="77777777" w:rsidR="00D731A5" w:rsidRDefault="00D731A5" w:rsidP="00D731A5">
      <w:pPr>
        <w:pStyle w:val="Listenabsatz"/>
        <w:tabs>
          <w:tab w:val="left" w:pos="567"/>
          <w:tab w:val="left" w:leader="dot" w:pos="7371"/>
        </w:tabs>
        <w:ind w:left="426"/>
      </w:pPr>
    </w:p>
    <w:p w14:paraId="49C1514C" w14:textId="77777777" w:rsidR="00D731A5" w:rsidRDefault="00D731A5" w:rsidP="00D731A5">
      <w:pPr>
        <w:pStyle w:val="Listenabsatz"/>
      </w:pPr>
    </w:p>
    <w:p w14:paraId="1858B996" w14:textId="77777777" w:rsidR="00D731A5" w:rsidRDefault="00D731A5" w:rsidP="00D731A5">
      <w:pPr>
        <w:tabs>
          <w:tab w:val="left" w:pos="567"/>
          <w:tab w:val="left" w:leader="dot" w:pos="7371"/>
        </w:tabs>
      </w:pPr>
      <w:r>
        <w:t>Bitte überweisen Sie den von Ihnen gespendeten Geldbetrag auf das folgende Konto:</w:t>
      </w:r>
    </w:p>
    <w:p w14:paraId="1ED47554" w14:textId="77777777" w:rsidR="00D731A5" w:rsidRDefault="00D731A5" w:rsidP="00D731A5">
      <w:pPr>
        <w:tabs>
          <w:tab w:val="left" w:pos="567"/>
          <w:tab w:val="left" w:leader="dot" w:pos="7371"/>
        </w:tabs>
      </w:pPr>
    </w:p>
    <w:p w14:paraId="57A5D614" w14:textId="77777777" w:rsidR="00D731A5" w:rsidRDefault="00D731A5" w:rsidP="00D731A5">
      <w:pPr>
        <w:tabs>
          <w:tab w:val="left" w:pos="567"/>
          <w:tab w:val="left" w:leader="dot" w:pos="7371"/>
        </w:tabs>
        <w:rPr>
          <w:b/>
          <w:bCs/>
        </w:rPr>
      </w:pPr>
      <w:r>
        <w:rPr>
          <w:b/>
          <w:bCs/>
        </w:rPr>
        <w:t xml:space="preserve">Bankverbindung: RaiBa Frankenhardt-Stimpfach eG </w:t>
      </w:r>
    </w:p>
    <w:p w14:paraId="1012B0CF" w14:textId="77777777" w:rsidR="00D731A5" w:rsidRDefault="00D731A5" w:rsidP="00D731A5">
      <w:pPr>
        <w:tabs>
          <w:tab w:val="left" w:pos="567"/>
          <w:tab w:val="left" w:leader="dot" w:pos="7371"/>
        </w:tabs>
        <w:rPr>
          <w:b/>
          <w:bCs/>
        </w:rPr>
      </w:pPr>
      <w:r>
        <w:rPr>
          <w:b/>
          <w:bCs/>
        </w:rPr>
        <w:t xml:space="preserve">IBAN:                     DE23 6006 9442 0067 1210 04 </w:t>
      </w:r>
    </w:p>
    <w:p w14:paraId="3815AC1F" w14:textId="77777777" w:rsidR="00D731A5" w:rsidRDefault="00D731A5" w:rsidP="00D731A5">
      <w:pPr>
        <w:tabs>
          <w:tab w:val="left" w:pos="567"/>
          <w:tab w:val="left" w:leader="dot" w:pos="7371"/>
        </w:tabs>
        <w:rPr>
          <w:b/>
          <w:bCs/>
        </w:rPr>
      </w:pPr>
      <w:r>
        <w:rPr>
          <w:b/>
          <w:bCs/>
        </w:rPr>
        <w:t>BIC:                       GENODES1RFS</w:t>
      </w:r>
    </w:p>
    <w:p w14:paraId="32790092" w14:textId="77777777" w:rsidR="00D731A5" w:rsidRDefault="00D731A5" w:rsidP="00D731A5">
      <w:pPr>
        <w:tabs>
          <w:tab w:val="left" w:pos="567"/>
          <w:tab w:val="left" w:leader="dot" w:pos="7371"/>
        </w:tabs>
        <w:rPr>
          <w:b/>
          <w:bCs/>
        </w:rPr>
      </w:pPr>
    </w:p>
    <w:p w14:paraId="6717BCAD" w14:textId="77777777" w:rsidR="00D731A5" w:rsidRDefault="00D731A5" w:rsidP="00D731A5">
      <w:pPr>
        <w:tabs>
          <w:tab w:val="left" w:pos="567"/>
          <w:tab w:val="left" w:leader="dot" w:pos="7371"/>
        </w:tabs>
        <w:rPr>
          <w:b/>
          <w:bCs/>
        </w:rPr>
      </w:pPr>
    </w:p>
    <w:p w14:paraId="14AE184F" w14:textId="1AADB7EB" w:rsidR="00D731A5" w:rsidRDefault="00D731A5" w:rsidP="00D731A5">
      <w:pPr>
        <w:tabs>
          <w:tab w:val="left" w:pos="567"/>
          <w:tab w:val="left" w:leader="dot" w:pos="7371"/>
        </w:tabs>
      </w:pPr>
      <w:r>
        <w:t xml:space="preserve">Bei Rückfragen stehen wir Ihnen jederzeit sehr gerne zur Verfügung. </w:t>
      </w:r>
    </w:p>
    <w:p w14:paraId="75E751E8" w14:textId="77777777" w:rsidR="00D731A5" w:rsidRDefault="00D731A5" w:rsidP="00D731A5">
      <w:pPr>
        <w:tabs>
          <w:tab w:val="left" w:pos="567"/>
          <w:tab w:val="left" w:leader="dot" w:pos="7371"/>
        </w:tabs>
      </w:pPr>
    </w:p>
    <w:p w14:paraId="21C716DE" w14:textId="3D58CCED" w:rsidR="00D731A5" w:rsidRDefault="00D731A5" w:rsidP="00D731A5">
      <w:pPr>
        <w:tabs>
          <w:tab w:val="left" w:pos="567"/>
          <w:tab w:val="left" w:leader="dot" w:pos="7371"/>
        </w:tabs>
      </w:pPr>
      <w:r>
        <w:t xml:space="preserve">Ansprechpartner: </w:t>
      </w:r>
    </w:p>
    <w:p w14:paraId="12BA81BB" w14:textId="483C74C2" w:rsidR="00D731A5" w:rsidRDefault="00D731A5" w:rsidP="00D731A5">
      <w:pPr>
        <w:tabs>
          <w:tab w:val="left" w:pos="567"/>
          <w:tab w:val="left" w:leader="dot" w:pos="7371"/>
        </w:tabs>
      </w:pPr>
    </w:p>
    <w:p w14:paraId="2B157910" w14:textId="5C08FCE5" w:rsidR="00D731A5" w:rsidRDefault="00D731A5" w:rsidP="00D731A5">
      <w:pPr>
        <w:tabs>
          <w:tab w:val="left" w:pos="567"/>
          <w:tab w:val="left" w:leader="dot" w:pos="7371"/>
        </w:tabs>
      </w:pPr>
      <w:r>
        <w:t xml:space="preserve">Laura Sester </w:t>
      </w:r>
    </w:p>
    <w:p w14:paraId="24862705" w14:textId="76ED62F8" w:rsidR="00D731A5" w:rsidRDefault="00D731A5" w:rsidP="00D731A5">
      <w:pPr>
        <w:tabs>
          <w:tab w:val="left" w:pos="567"/>
          <w:tab w:val="left" w:leader="dot" w:pos="7371"/>
        </w:tabs>
      </w:pPr>
      <w:hyperlink r:id="rId19" w:history="1">
        <w:r>
          <w:rPr>
            <w:rStyle w:val="Hyperlink"/>
          </w:rPr>
          <w:t>info@reitverein-frankenhardt.de</w:t>
        </w:r>
      </w:hyperlink>
      <w:r>
        <w:t xml:space="preserve"> </w:t>
      </w:r>
    </w:p>
    <w:p w14:paraId="5E4D053E" w14:textId="1F425964" w:rsidR="00D731A5" w:rsidRDefault="00D731A5" w:rsidP="00D731A5">
      <w:pPr>
        <w:rPr>
          <w:sz w:val="10"/>
          <w:szCs w:val="20"/>
        </w:rPr>
      </w:pPr>
    </w:p>
    <w:p w14:paraId="24B5A972" w14:textId="77777777" w:rsidR="00422CCA" w:rsidRDefault="00422CCA" w:rsidP="00D731A5">
      <w:pPr>
        <w:jc w:val="right"/>
        <w:rPr>
          <w:sz w:val="20"/>
          <w:szCs w:val="20"/>
        </w:rPr>
      </w:pPr>
    </w:p>
    <w:p w14:paraId="6C86C26A" w14:textId="77777777" w:rsidR="00422CCA" w:rsidRDefault="00422CCA" w:rsidP="00D731A5">
      <w:pPr>
        <w:jc w:val="right"/>
        <w:rPr>
          <w:sz w:val="20"/>
          <w:szCs w:val="20"/>
        </w:rPr>
      </w:pPr>
    </w:p>
    <w:p w14:paraId="2CAE0126" w14:textId="77777777" w:rsidR="00422CCA" w:rsidRDefault="00422CCA" w:rsidP="00D731A5">
      <w:pPr>
        <w:jc w:val="right"/>
        <w:rPr>
          <w:sz w:val="20"/>
          <w:szCs w:val="20"/>
        </w:rPr>
      </w:pPr>
    </w:p>
    <w:p w14:paraId="4BCEFDFB" w14:textId="08DD4BB5" w:rsidR="00D731A5" w:rsidRDefault="00D731A5" w:rsidP="00D731A5">
      <w:pPr>
        <w:jc w:val="right"/>
        <w:rPr>
          <w:sz w:val="20"/>
          <w:szCs w:val="20"/>
        </w:rPr>
      </w:pPr>
      <w:r>
        <w:rPr>
          <w:sz w:val="20"/>
          <w:szCs w:val="20"/>
        </w:rPr>
        <w:t>_______________________________________________</w:t>
      </w:r>
    </w:p>
    <w:p w14:paraId="5EF25395" w14:textId="0ED28EDE" w:rsidR="00D731A5" w:rsidRDefault="00D731A5" w:rsidP="00D731A5">
      <w:pPr>
        <w:ind w:left="4248"/>
        <w:rPr>
          <w:sz w:val="20"/>
          <w:szCs w:val="20"/>
        </w:rPr>
      </w:pPr>
      <w:r>
        <w:rPr>
          <w:sz w:val="20"/>
          <w:szCs w:val="20"/>
        </w:rPr>
        <w:t xml:space="preserve">  Datum, Unterschrift</w:t>
      </w:r>
    </w:p>
    <w:p w14:paraId="523F725E" w14:textId="639A22BF" w:rsidR="00D731A5" w:rsidRPr="00DB7996" w:rsidRDefault="00422CCA" w:rsidP="00D731A5">
      <w:pPr>
        <w:tabs>
          <w:tab w:val="left" w:pos="1992"/>
        </w:tabs>
        <w:jc w:val="both"/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2B8862C5" wp14:editId="48A52450">
            <wp:simplePos x="0" y="0"/>
            <wp:positionH relativeFrom="column">
              <wp:posOffset>11853</wp:posOffset>
            </wp:positionH>
            <wp:positionV relativeFrom="paragraph">
              <wp:posOffset>711835</wp:posOffset>
            </wp:positionV>
            <wp:extent cx="3778423" cy="2520000"/>
            <wp:effectExtent l="0" t="0" r="0" b="0"/>
            <wp:wrapTight wrapText="bothSides">
              <wp:wrapPolygon edited="0">
                <wp:start x="545" y="0"/>
                <wp:lineTo x="0" y="817"/>
                <wp:lineTo x="0" y="20577"/>
                <wp:lineTo x="327" y="21393"/>
                <wp:lineTo x="436" y="21393"/>
                <wp:lineTo x="21019" y="21393"/>
                <wp:lineTo x="21455" y="21067"/>
                <wp:lineTo x="21455" y="653"/>
                <wp:lineTo x="20910" y="0"/>
                <wp:lineTo x="545" y="0"/>
              </wp:wrapPolygon>
            </wp:wrapTight>
            <wp:docPr id="316972003" name="Grafik 8" descr="Ein Bild, das Gelände, draußen, Pferd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72003" name="Grafik 8" descr="Ein Bild, das Gelände, draußen, Pferd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423" cy="252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731A5" w:rsidRPr="00DB7996" w:rsidSect="00285E75">
      <w:headerReference w:type="default" r:id="rId21"/>
      <w:footerReference w:type="default" r:id="rId22"/>
      <w:type w:val="continuous"/>
      <w:pgSz w:w="11906" w:h="16838" w:code="9"/>
      <w:pgMar w:top="-1259" w:right="851" w:bottom="1418" w:left="1474" w:header="709" w:footer="170" w:gutter="0"/>
      <w:paperSrc w:first="257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55108" w14:textId="77777777" w:rsidR="00E92808" w:rsidRDefault="00E92808">
      <w:r>
        <w:separator/>
      </w:r>
    </w:p>
  </w:endnote>
  <w:endnote w:type="continuationSeparator" w:id="0">
    <w:p w14:paraId="32B510F0" w14:textId="77777777" w:rsidR="00E92808" w:rsidRDefault="00E928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80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40"/>
      <w:gridCol w:w="240"/>
      <w:gridCol w:w="360"/>
      <w:gridCol w:w="1560"/>
      <w:gridCol w:w="2160"/>
      <w:gridCol w:w="1800"/>
      <w:gridCol w:w="1320"/>
    </w:tblGrid>
    <w:tr w:rsidR="002C6A9D" w14:paraId="2838DC2E" w14:textId="77777777">
      <w:trPr>
        <w:cantSplit/>
      </w:trPr>
      <w:tc>
        <w:tcPr>
          <w:tcW w:w="2640" w:type="dxa"/>
        </w:tcPr>
        <w:p w14:paraId="400DE9CA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Stadtverwaltung</w:t>
          </w:r>
        </w:p>
      </w:tc>
      <w:tc>
        <w:tcPr>
          <w:tcW w:w="2160" w:type="dxa"/>
          <w:gridSpan w:val="3"/>
        </w:tcPr>
        <w:p w14:paraId="70CEB3CF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Sprechzeiten</w:t>
          </w:r>
        </w:p>
      </w:tc>
      <w:tc>
        <w:tcPr>
          <w:tcW w:w="2160" w:type="dxa"/>
        </w:tcPr>
        <w:p w14:paraId="44D50CB4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Bankverbindungen</w:t>
          </w:r>
        </w:p>
      </w:tc>
      <w:tc>
        <w:tcPr>
          <w:tcW w:w="3120" w:type="dxa"/>
          <w:gridSpan w:val="2"/>
        </w:tcPr>
        <w:p w14:paraId="3C551CA6" w14:textId="79366E9E" w:rsidR="002C6A9D" w:rsidRDefault="002C6A9D">
          <w:pPr>
            <w:jc w:val="right"/>
            <w:rPr>
              <w:sz w:val="14"/>
            </w:rPr>
          </w:pPr>
          <w:r>
            <w:rPr>
              <w:sz w:val="14"/>
            </w:rPr>
            <w:fldChar w:fldCharType="begin"/>
          </w:r>
          <w:r>
            <w:rPr>
              <w:sz w:val="14"/>
            </w:rPr>
            <w:instrText xml:space="preserve"> IF</w:instrText>
          </w:r>
          <w:r>
            <w:rPr>
              <w:sz w:val="14"/>
            </w:rPr>
            <w:fldChar w:fldCharType="begin"/>
          </w:r>
          <w:r>
            <w:rPr>
              <w:sz w:val="14"/>
            </w:rPr>
            <w:instrText xml:space="preserve"> PAGE </w:instrText>
          </w:r>
          <w:r>
            <w:rPr>
              <w:sz w:val="14"/>
            </w:rPr>
            <w:fldChar w:fldCharType="separate"/>
          </w:r>
          <w:r w:rsidR="00227364">
            <w:rPr>
              <w:noProof/>
              <w:sz w:val="14"/>
            </w:rPr>
            <w:instrText>1</w:instrText>
          </w:r>
          <w:r>
            <w:rPr>
              <w:sz w:val="14"/>
            </w:rPr>
            <w:fldChar w:fldCharType="end"/>
          </w:r>
          <w:r>
            <w:rPr>
              <w:sz w:val="14"/>
            </w:rPr>
            <w:instrText>&lt;</w:instrText>
          </w:r>
          <w:r>
            <w:rPr>
              <w:sz w:val="14"/>
            </w:rPr>
            <w:fldChar w:fldCharType="begin"/>
          </w:r>
          <w:r>
            <w:rPr>
              <w:sz w:val="14"/>
            </w:rPr>
            <w:instrText xml:space="preserve"> NUMPAGES </w:instrText>
          </w:r>
          <w:r>
            <w:rPr>
              <w:sz w:val="14"/>
            </w:rPr>
            <w:fldChar w:fldCharType="separate"/>
          </w:r>
          <w:r w:rsidR="007D18D2">
            <w:rPr>
              <w:noProof/>
              <w:sz w:val="14"/>
            </w:rPr>
            <w:instrText>7</w:instrText>
          </w:r>
          <w:r>
            <w:rPr>
              <w:sz w:val="14"/>
            </w:rPr>
            <w:fldChar w:fldCharType="end"/>
          </w:r>
          <w:r>
            <w:rPr>
              <w:sz w:val="14"/>
            </w:rPr>
            <w:instrText xml:space="preserve"> "..." "</w:instrText>
          </w:r>
          <w:r>
            <w:rPr>
              <w:sz w:val="14"/>
            </w:rPr>
            <w:fldChar w:fldCharType="begin"/>
          </w:r>
          <w:r>
            <w:rPr>
              <w:sz w:val="14"/>
            </w:rPr>
            <w:instrText xml:space="preserve"> FILENAME  \* MERGEFORMAT </w:instrText>
          </w:r>
          <w:r>
            <w:rPr>
              <w:sz w:val="14"/>
            </w:rPr>
            <w:fldChar w:fldCharType="separate"/>
          </w:r>
          <w:r>
            <w:rPr>
              <w:noProof/>
              <w:sz w:val="14"/>
            </w:rPr>
            <w:instrText>Anschreiben bestehende Sponsoren_2020_neue Version</w:instrText>
          </w:r>
          <w:r>
            <w:rPr>
              <w:sz w:val="14"/>
            </w:rPr>
            <w:fldChar w:fldCharType="end"/>
          </w:r>
          <w:r>
            <w:rPr>
              <w:sz w:val="14"/>
            </w:rPr>
            <w:instrText>"</w:instrText>
          </w:r>
          <w:r>
            <w:rPr>
              <w:sz w:val="14"/>
            </w:rPr>
            <w:fldChar w:fldCharType="separate"/>
          </w:r>
          <w:r w:rsidR="007D18D2">
            <w:rPr>
              <w:noProof/>
              <w:sz w:val="14"/>
            </w:rPr>
            <w:t>...</w:t>
          </w:r>
          <w:r>
            <w:rPr>
              <w:sz w:val="14"/>
            </w:rPr>
            <w:fldChar w:fldCharType="end"/>
          </w:r>
        </w:p>
      </w:tc>
    </w:tr>
    <w:tr w:rsidR="002C6A9D" w14:paraId="35FBA2AB" w14:textId="77777777">
      <w:tc>
        <w:tcPr>
          <w:tcW w:w="2640" w:type="dxa"/>
        </w:tcPr>
        <w:p w14:paraId="28639C51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Marktplatz 1+2</w:t>
          </w:r>
        </w:p>
      </w:tc>
      <w:tc>
        <w:tcPr>
          <w:tcW w:w="600" w:type="dxa"/>
          <w:gridSpan w:val="2"/>
        </w:tcPr>
        <w:p w14:paraId="10708D78" w14:textId="77777777" w:rsidR="002C6A9D" w:rsidRDefault="002C6A9D">
          <w:pPr>
            <w:rPr>
              <w:sz w:val="14"/>
            </w:rPr>
          </w:pPr>
        </w:p>
      </w:tc>
      <w:tc>
        <w:tcPr>
          <w:tcW w:w="1560" w:type="dxa"/>
        </w:tcPr>
        <w:p w14:paraId="48EFF75B" w14:textId="77777777" w:rsidR="002C6A9D" w:rsidRDefault="002C6A9D">
          <w:pPr>
            <w:rPr>
              <w:sz w:val="14"/>
            </w:rPr>
          </w:pPr>
        </w:p>
      </w:tc>
      <w:tc>
        <w:tcPr>
          <w:tcW w:w="2160" w:type="dxa"/>
        </w:tcPr>
        <w:p w14:paraId="38F131D4" w14:textId="77777777" w:rsidR="002C6A9D" w:rsidRDefault="002C6A9D">
          <w:pPr>
            <w:rPr>
              <w:sz w:val="14"/>
            </w:rPr>
          </w:pPr>
        </w:p>
      </w:tc>
      <w:tc>
        <w:tcPr>
          <w:tcW w:w="1800" w:type="dxa"/>
        </w:tcPr>
        <w:p w14:paraId="18116EB4" w14:textId="77777777" w:rsidR="002C6A9D" w:rsidRDefault="002C6A9D">
          <w:pPr>
            <w:rPr>
              <w:sz w:val="14"/>
            </w:rPr>
          </w:pPr>
        </w:p>
      </w:tc>
      <w:tc>
        <w:tcPr>
          <w:tcW w:w="1320" w:type="dxa"/>
        </w:tcPr>
        <w:p w14:paraId="6FD0BD50" w14:textId="77777777" w:rsidR="002C6A9D" w:rsidRDefault="002C6A9D">
          <w:pPr>
            <w:rPr>
              <w:sz w:val="14"/>
            </w:rPr>
          </w:pPr>
        </w:p>
      </w:tc>
    </w:tr>
    <w:tr w:rsidR="002C6A9D" w14:paraId="5E0837D5" w14:textId="77777777">
      <w:tc>
        <w:tcPr>
          <w:tcW w:w="2640" w:type="dxa"/>
        </w:tcPr>
        <w:p w14:paraId="119C56A9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74564 Crailsheim</w:t>
          </w:r>
        </w:p>
      </w:tc>
      <w:tc>
        <w:tcPr>
          <w:tcW w:w="600" w:type="dxa"/>
          <w:gridSpan w:val="2"/>
        </w:tcPr>
        <w:p w14:paraId="35B55162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Mo.-Fr.</w:t>
          </w:r>
        </w:p>
      </w:tc>
      <w:tc>
        <w:tcPr>
          <w:tcW w:w="1560" w:type="dxa"/>
        </w:tcPr>
        <w:p w14:paraId="07FFFB17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7.30– 12.00 Uhr</w:t>
          </w:r>
        </w:p>
      </w:tc>
      <w:tc>
        <w:tcPr>
          <w:tcW w:w="2160" w:type="dxa"/>
        </w:tcPr>
        <w:p w14:paraId="025056B5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Kreissparkasse Crailsheim</w:t>
          </w:r>
        </w:p>
      </w:tc>
      <w:tc>
        <w:tcPr>
          <w:tcW w:w="1800" w:type="dxa"/>
        </w:tcPr>
        <w:p w14:paraId="5F1B1DD1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Konto-Nr.: 2 280</w:t>
          </w:r>
        </w:p>
      </w:tc>
      <w:tc>
        <w:tcPr>
          <w:tcW w:w="1320" w:type="dxa"/>
        </w:tcPr>
        <w:p w14:paraId="2E53C062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BLZ 622 500 30</w:t>
          </w:r>
        </w:p>
      </w:tc>
    </w:tr>
    <w:tr w:rsidR="002C6A9D" w14:paraId="7332D843" w14:textId="77777777">
      <w:tc>
        <w:tcPr>
          <w:tcW w:w="2640" w:type="dxa"/>
        </w:tcPr>
        <w:p w14:paraId="7C52C41C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Telefon: (07951) 403-0</w:t>
          </w:r>
        </w:p>
      </w:tc>
      <w:tc>
        <w:tcPr>
          <w:tcW w:w="600" w:type="dxa"/>
          <w:gridSpan w:val="2"/>
        </w:tcPr>
        <w:p w14:paraId="0E3A6F4B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Do.</w:t>
          </w:r>
        </w:p>
      </w:tc>
      <w:tc>
        <w:tcPr>
          <w:tcW w:w="1560" w:type="dxa"/>
        </w:tcPr>
        <w:p w14:paraId="72CC534E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7.30– 12.00 Uhr</w:t>
          </w:r>
        </w:p>
      </w:tc>
      <w:tc>
        <w:tcPr>
          <w:tcW w:w="2160" w:type="dxa"/>
        </w:tcPr>
        <w:p w14:paraId="23A4C6FB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Crailsheimer Volksbank</w:t>
          </w:r>
        </w:p>
      </w:tc>
      <w:tc>
        <w:tcPr>
          <w:tcW w:w="1800" w:type="dxa"/>
        </w:tcPr>
        <w:p w14:paraId="0372578A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Konto-Nr.: 1 400 002</w:t>
          </w:r>
        </w:p>
      </w:tc>
      <w:tc>
        <w:tcPr>
          <w:tcW w:w="1320" w:type="dxa"/>
        </w:tcPr>
        <w:p w14:paraId="54950021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BLZ 622 910 20</w:t>
          </w:r>
        </w:p>
      </w:tc>
    </w:tr>
    <w:tr w:rsidR="002C6A9D" w14:paraId="371FC2AB" w14:textId="77777777">
      <w:tc>
        <w:tcPr>
          <w:tcW w:w="2640" w:type="dxa"/>
        </w:tcPr>
        <w:p w14:paraId="009F8039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Telefax: (07951) 403-400</w:t>
          </w:r>
        </w:p>
      </w:tc>
      <w:tc>
        <w:tcPr>
          <w:tcW w:w="600" w:type="dxa"/>
          <w:gridSpan w:val="2"/>
        </w:tcPr>
        <w:p w14:paraId="0206C42E" w14:textId="77777777" w:rsidR="002C6A9D" w:rsidRDefault="002C6A9D">
          <w:pPr>
            <w:rPr>
              <w:sz w:val="14"/>
            </w:rPr>
          </w:pPr>
        </w:p>
      </w:tc>
      <w:tc>
        <w:tcPr>
          <w:tcW w:w="1560" w:type="dxa"/>
        </w:tcPr>
        <w:p w14:paraId="58A0D866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13.00-17.30 Uhr</w:t>
          </w:r>
        </w:p>
      </w:tc>
      <w:tc>
        <w:tcPr>
          <w:tcW w:w="2160" w:type="dxa"/>
        </w:tcPr>
        <w:p w14:paraId="2D9AB588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Baden-Württembergische Bank</w:t>
          </w:r>
        </w:p>
      </w:tc>
      <w:tc>
        <w:tcPr>
          <w:tcW w:w="1800" w:type="dxa"/>
        </w:tcPr>
        <w:p w14:paraId="2332DFED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Konto-Nr.: 8 261 324 100</w:t>
          </w:r>
        </w:p>
      </w:tc>
      <w:tc>
        <w:tcPr>
          <w:tcW w:w="1320" w:type="dxa"/>
        </w:tcPr>
        <w:p w14:paraId="71C53F71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BLZ 622 300 50</w:t>
          </w:r>
        </w:p>
      </w:tc>
    </w:tr>
    <w:tr w:rsidR="002C6A9D" w14:paraId="38128360" w14:textId="77777777">
      <w:trPr>
        <w:cantSplit/>
      </w:trPr>
      <w:tc>
        <w:tcPr>
          <w:tcW w:w="2880" w:type="dxa"/>
          <w:gridSpan w:val="2"/>
        </w:tcPr>
        <w:p w14:paraId="587BF442" w14:textId="77777777" w:rsidR="002C6A9D" w:rsidRDefault="002C6A9D">
          <w:pPr>
            <w:rPr>
              <w:sz w:val="14"/>
              <w:lang w:val="it-IT"/>
            </w:rPr>
          </w:pPr>
          <w:r>
            <w:rPr>
              <w:sz w:val="14"/>
              <w:lang w:val="it-IT"/>
            </w:rPr>
            <w:t>e-mail: stadtverwaltung@crailsheim.de</w:t>
          </w:r>
        </w:p>
      </w:tc>
      <w:tc>
        <w:tcPr>
          <w:tcW w:w="1920" w:type="dxa"/>
          <w:gridSpan w:val="2"/>
        </w:tcPr>
        <w:p w14:paraId="26567586" w14:textId="77777777" w:rsidR="002C6A9D" w:rsidRDefault="002C6A9D">
          <w:pPr>
            <w:rPr>
              <w:sz w:val="14"/>
              <w:lang w:val="it-IT"/>
            </w:rPr>
          </w:pPr>
        </w:p>
      </w:tc>
      <w:tc>
        <w:tcPr>
          <w:tcW w:w="2160" w:type="dxa"/>
        </w:tcPr>
        <w:p w14:paraId="5DE75E95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Deutsche Bank</w:t>
          </w:r>
        </w:p>
      </w:tc>
      <w:tc>
        <w:tcPr>
          <w:tcW w:w="1800" w:type="dxa"/>
        </w:tcPr>
        <w:p w14:paraId="10247038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Konto-Nr.: 910 000</w:t>
          </w:r>
        </w:p>
      </w:tc>
      <w:tc>
        <w:tcPr>
          <w:tcW w:w="1320" w:type="dxa"/>
        </w:tcPr>
        <w:p w14:paraId="60F1D202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BLZ 613 700 24</w:t>
          </w:r>
        </w:p>
      </w:tc>
    </w:tr>
    <w:tr w:rsidR="002C6A9D" w14:paraId="3E0EB400" w14:textId="77777777">
      <w:trPr>
        <w:cantSplit/>
      </w:trPr>
      <w:tc>
        <w:tcPr>
          <w:tcW w:w="2640" w:type="dxa"/>
          <w:tcBorders>
            <w:right w:val="single" w:sz="4" w:space="0" w:color="auto"/>
          </w:tcBorders>
        </w:tcPr>
        <w:p w14:paraId="3946BBE3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Internet: www.crailsheim.de</w:t>
          </w:r>
        </w:p>
      </w:tc>
      <w:tc>
        <w:tcPr>
          <w:tcW w:w="24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9A2CE47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P</w:t>
          </w:r>
        </w:p>
      </w:tc>
      <w:tc>
        <w:tcPr>
          <w:tcW w:w="1920" w:type="dxa"/>
          <w:gridSpan w:val="2"/>
          <w:tcBorders>
            <w:left w:val="single" w:sz="4" w:space="0" w:color="auto"/>
          </w:tcBorders>
        </w:tcPr>
        <w:p w14:paraId="25D05954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Tiefgarage Rathaus</w:t>
          </w:r>
        </w:p>
      </w:tc>
      <w:tc>
        <w:tcPr>
          <w:tcW w:w="2160" w:type="dxa"/>
        </w:tcPr>
        <w:p w14:paraId="44FFB5B2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Postgiroamt Stuttgart</w:t>
          </w:r>
        </w:p>
      </w:tc>
      <w:tc>
        <w:tcPr>
          <w:tcW w:w="1800" w:type="dxa"/>
        </w:tcPr>
        <w:p w14:paraId="20EA40C3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Konto-Nr.: 69 60-705</w:t>
          </w:r>
        </w:p>
      </w:tc>
      <w:tc>
        <w:tcPr>
          <w:tcW w:w="1320" w:type="dxa"/>
        </w:tcPr>
        <w:p w14:paraId="55C33D2C" w14:textId="77777777" w:rsidR="002C6A9D" w:rsidRDefault="002C6A9D">
          <w:pPr>
            <w:rPr>
              <w:sz w:val="14"/>
            </w:rPr>
          </w:pPr>
          <w:r>
            <w:rPr>
              <w:sz w:val="14"/>
            </w:rPr>
            <w:t>BLZ 600 100 70</w:t>
          </w:r>
        </w:p>
      </w:tc>
    </w:tr>
  </w:tbl>
  <w:p w14:paraId="551C36DF" w14:textId="77777777" w:rsidR="002C6A9D" w:rsidRDefault="002C6A9D">
    <w:pPr>
      <w:pStyle w:val="Fuzeile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1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8"/>
      <w:gridCol w:w="2009"/>
      <w:gridCol w:w="2053"/>
      <w:gridCol w:w="3420"/>
    </w:tblGrid>
    <w:tr w:rsidR="002C6A9D" w14:paraId="3EEC6786" w14:textId="77777777">
      <w:trPr>
        <w:cantSplit/>
        <w:trHeight w:hRule="exact" w:val="170"/>
      </w:trPr>
      <w:tc>
        <w:tcPr>
          <w:tcW w:w="2128" w:type="dxa"/>
          <w:tcBorders>
            <w:bottom w:val="single" w:sz="4" w:space="0" w:color="auto"/>
          </w:tcBorders>
        </w:tcPr>
        <w:p w14:paraId="2BFCF3E1" w14:textId="77777777" w:rsidR="002C6A9D" w:rsidRDefault="002C6A9D">
          <w:pPr>
            <w:rPr>
              <w:sz w:val="14"/>
            </w:rPr>
          </w:pPr>
        </w:p>
      </w:tc>
      <w:tc>
        <w:tcPr>
          <w:tcW w:w="2009" w:type="dxa"/>
          <w:tcBorders>
            <w:bottom w:val="single" w:sz="4" w:space="0" w:color="auto"/>
          </w:tcBorders>
        </w:tcPr>
        <w:p w14:paraId="2224C732" w14:textId="77777777" w:rsidR="002C6A9D" w:rsidRDefault="002C6A9D">
          <w:pPr>
            <w:rPr>
              <w:sz w:val="14"/>
            </w:rPr>
          </w:pPr>
        </w:p>
      </w:tc>
      <w:tc>
        <w:tcPr>
          <w:tcW w:w="2053" w:type="dxa"/>
          <w:tcBorders>
            <w:bottom w:val="single" w:sz="4" w:space="0" w:color="auto"/>
          </w:tcBorders>
        </w:tcPr>
        <w:p w14:paraId="77FA9570" w14:textId="77777777" w:rsidR="002C6A9D" w:rsidRDefault="002C6A9D">
          <w:pPr>
            <w:rPr>
              <w:sz w:val="14"/>
            </w:rPr>
          </w:pPr>
        </w:p>
      </w:tc>
      <w:tc>
        <w:tcPr>
          <w:tcW w:w="3420" w:type="dxa"/>
          <w:tcBorders>
            <w:bottom w:val="single" w:sz="4" w:space="0" w:color="auto"/>
          </w:tcBorders>
        </w:tcPr>
        <w:p w14:paraId="6343E671" w14:textId="77777777" w:rsidR="002C6A9D" w:rsidRDefault="002C6A9D">
          <w:pPr>
            <w:ind w:right="232"/>
            <w:jc w:val="right"/>
            <w:rPr>
              <w:sz w:val="14"/>
            </w:rPr>
          </w:pPr>
        </w:p>
      </w:tc>
    </w:tr>
    <w:tr w:rsidR="002C6A9D" w14:paraId="699DDB4F" w14:textId="77777777">
      <w:trPr>
        <w:cantSplit/>
        <w:trHeight w:hRule="exact" w:val="170"/>
      </w:trPr>
      <w:tc>
        <w:tcPr>
          <w:tcW w:w="2128" w:type="dxa"/>
          <w:tcBorders>
            <w:top w:val="single" w:sz="4" w:space="0" w:color="auto"/>
          </w:tcBorders>
        </w:tcPr>
        <w:p w14:paraId="0E4C5DCB" w14:textId="77777777" w:rsidR="002C6A9D" w:rsidRDefault="002C6A9D">
          <w:pPr>
            <w:rPr>
              <w:sz w:val="14"/>
            </w:rPr>
          </w:pPr>
        </w:p>
      </w:tc>
      <w:tc>
        <w:tcPr>
          <w:tcW w:w="2009" w:type="dxa"/>
          <w:tcBorders>
            <w:top w:val="single" w:sz="4" w:space="0" w:color="auto"/>
          </w:tcBorders>
        </w:tcPr>
        <w:p w14:paraId="22B6ED9E" w14:textId="77777777" w:rsidR="002C6A9D" w:rsidRDefault="002C6A9D">
          <w:pPr>
            <w:rPr>
              <w:sz w:val="14"/>
            </w:rPr>
          </w:pPr>
        </w:p>
      </w:tc>
      <w:tc>
        <w:tcPr>
          <w:tcW w:w="2053" w:type="dxa"/>
          <w:tcBorders>
            <w:top w:val="single" w:sz="4" w:space="0" w:color="auto"/>
          </w:tcBorders>
        </w:tcPr>
        <w:p w14:paraId="5EC69B11" w14:textId="77777777" w:rsidR="002C6A9D" w:rsidRDefault="002C6A9D">
          <w:pPr>
            <w:rPr>
              <w:sz w:val="14"/>
            </w:rPr>
          </w:pPr>
        </w:p>
      </w:tc>
      <w:tc>
        <w:tcPr>
          <w:tcW w:w="3420" w:type="dxa"/>
          <w:tcBorders>
            <w:top w:val="single" w:sz="4" w:space="0" w:color="auto"/>
          </w:tcBorders>
        </w:tcPr>
        <w:p w14:paraId="0437BEC2" w14:textId="77777777" w:rsidR="002C6A9D" w:rsidRDefault="002C6A9D">
          <w:pPr>
            <w:ind w:right="232"/>
            <w:jc w:val="right"/>
            <w:rPr>
              <w:sz w:val="14"/>
            </w:rPr>
          </w:pPr>
        </w:p>
      </w:tc>
    </w:tr>
    <w:tr w:rsidR="002C6A9D" w14:paraId="159A7CA2" w14:textId="77777777">
      <w:trPr>
        <w:cantSplit/>
        <w:trHeight w:val="322"/>
      </w:trPr>
      <w:tc>
        <w:tcPr>
          <w:tcW w:w="9610" w:type="dxa"/>
          <w:gridSpan w:val="4"/>
        </w:tcPr>
        <w:p w14:paraId="67F366CC" w14:textId="77777777" w:rsidR="002C6A9D" w:rsidRDefault="002C6A9D">
          <w:pPr>
            <w:jc w:val="center"/>
            <w:rPr>
              <w:sz w:val="16"/>
            </w:rPr>
          </w:pPr>
          <w:r>
            <w:rPr>
              <w:sz w:val="16"/>
            </w:rPr>
            <w:t>Reit- und Fahrverein Frankenhardt e.V., Obere Bergst</w:t>
          </w:r>
          <w:r w:rsidR="007524DC">
            <w:rPr>
              <w:sz w:val="16"/>
            </w:rPr>
            <w:t>raße, 74586 Frankenhardt, Homepage</w:t>
          </w:r>
          <w:r>
            <w:rPr>
              <w:sz w:val="16"/>
            </w:rPr>
            <w:t xml:space="preserve">: </w:t>
          </w:r>
          <w:r>
            <w:rPr>
              <w:sz w:val="16"/>
              <w:u w:val="single"/>
            </w:rPr>
            <w:t>www.rfv-frankenhardt.de</w:t>
          </w:r>
        </w:p>
        <w:p w14:paraId="7FBB9F09" w14:textId="77777777" w:rsidR="002C6A9D" w:rsidRDefault="002C6A9D">
          <w:pPr>
            <w:jc w:val="center"/>
            <w:rPr>
              <w:sz w:val="16"/>
            </w:rPr>
          </w:pPr>
          <w:r>
            <w:rPr>
              <w:sz w:val="16"/>
            </w:rPr>
            <w:t xml:space="preserve">1. Vorsitzender: </w:t>
          </w:r>
          <w:r w:rsidR="00A17CA3">
            <w:rPr>
              <w:sz w:val="16"/>
            </w:rPr>
            <w:t>Max Grützemann</w:t>
          </w:r>
          <w:r>
            <w:rPr>
              <w:sz w:val="16"/>
            </w:rPr>
            <w:t xml:space="preserve">, </w:t>
          </w:r>
          <w:proofErr w:type="spellStart"/>
          <w:r w:rsidR="00A17CA3">
            <w:rPr>
              <w:sz w:val="16"/>
            </w:rPr>
            <w:t>Hellmannshofen</w:t>
          </w:r>
          <w:proofErr w:type="spellEnd"/>
          <w:r w:rsidR="00A17CA3">
            <w:rPr>
              <w:sz w:val="16"/>
            </w:rPr>
            <w:t xml:space="preserve"> 10</w:t>
          </w:r>
          <w:r>
            <w:rPr>
              <w:sz w:val="16"/>
            </w:rPr>
            <w:t xml:space="preserve">, </w:t>
          </w:r>
          <w:r w:rsidR="00A17CA3">
            <w:rPr>
              <w:sz w:val="16"/>
            </w:rPr>
            <w:t>74586</w:t>
          </w:r>
          <w:r>
            <w:rPr>
              <w:sz w:val="16"/>
            </w:rPr>
            <w:t xml:space="preserve"> </w:t>
          </w:r>
          <w:r w:rsidR="00A17CA3">
            <w:rPr>
              <w:sz w:val="16"/>
            </w:rPr>
            <w:t>Frankenhardt</w:t>
          </w:r>
        </w:p>
        <w:p w14:paraId="5BD110EE" w14:textId="77777777" w:rsidR="002C6A9D" w:rsidRDefault="00A17CA3">
          <w:pPr>
            <w:jc w:val="center"/>
            <w:rPr>
              <w:sz w:val="16"/>
            </w:rPr>
          </w:pPr>
          <w:r>
            <w:rPr>
              <w:sz w:val="16"/>
            </w:rPr>
            <w:t>Tel.: 0151/124110081</w:t>
          </w:r>
          <w:r w:rsidR="002C6A9D">
            <w:rPr>
              <w:sz w:val="16"/>
            </w:rPr>
            <w:t xml:space="preserve">, E-Mail: </w:t>
          </w:r>
          <w:r>
            <w:rPr>
              <w:sz w:val="16"/>
            </w:rPr>
            <w:t>info@reitverein-frankenhardt.de</w:t>
          </w:r>
        </w:p>
        <w:p w14:paraId="13F76997" w14:textId="3DE6DA94" w:rsidR="002C6A9D" w:rsidRDefault="002C6A9D" w:rsidP="00DB7996">
          <w:pPr>
            <w:rPr>
              <w:sz w:val="14"/>
            </w:rPr>
          </w:pPr>
        </w:p>
      </w:tc>
    </w:tr>
  </w:tbl>
  <w:p w14:paraId="62ABFDDC" w14:textId="77777777" w:rsidR="002C6A9D" w:rsidRPr="002D3946" w:rsidRDefault="002C6A9D">
    <w:pPr>
      <w:pStyle w:val="Fuzeile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1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8"/>
      <w:gridCol w:w="2009"/>
      <w:gridCol w:w="2053"/>
      <w:gridCol w:w="3420"/>
    </w:tblGrid>
    <w:tr w:rsidR="002C6A9D" w14:paraId="46650777" w14:textId="77777777" w:rsidTr="0004234E">
      <w:trPr>
        <w:cantSplit/>
        <w:trHeight w:hRule="exact" w:val="170"/>
      </w:trPr>
      <w:tc>
        <w:tcPr>
          <w:tcW w:w="2128" w:type="dxa"/>
          <w:tcBorders>
            <w:bottom w:val="single" w:sz="4" w:space="0" w:color="auto"/>
          </w:tcBorders>
        </w:tcPr>
        <w:p w14:paraId="4CD234A7" w14:textId="77777777" w:rsidR="002C6A9D" w:rsidRDefault="002C6A9D" w:rsidP="0004234E">
          <w:pPr>
            <w:rPr>
              <w:sz w:val="14"/>
            </w:rPr>
          </w:pPr>
        </w:p>
      </w:tc>
      <w:tc>
        <w:tcPr>
          <w:tcW w:w="2009" w:type="dxa"/>
          <w:tcBorders>
            <w:bottom w:val="single" w:sz="4" w:space="0" w:color="auto"/>
          </w:tcBorders>
        </w:tcPr>
        <w:p w14:paraId="373AD837" w14:textId="77777777" w:rsidR="002C6A9D" w:rsidRDefault="002C6A9D" w:rsidP="0004234E">
          <w:pPr>
            <w:rPr>
              <w:sz w:val="14"/>
            </w:rPr>
          </w:pPr>
        </w:p>
      </w:tc>
      <w:tc>
        <w:tcPr>
          <w:tcW w:w="2053" w:type="dxa"/>
          <w:tcBorders>
            <w:bottom w:val="single" w:sz="4" w:space="0" w:color="auto"/>
          </w:tcBorders>
        </w:tcPr>
        <w:p w14:paraId="67857EE2" w14:textId="77777777" w:rsidR="002C6A9D" w:rsidRDefault="002C6A9D" w:rsidP="0004234E">
          <w:pPr>
            <w:rPr>
              <w:sz w:val="14"/>
            </w:rPr>
          </w:pPr>
        </w:p>
      </w:tc>
      <w:tc>
        <w:tcPr>
          <w:tcW w:w="3420" w:type="dxa"/>
          <w:tcBorders>
            <w:bottom w:val="single" w:sz="4" w:space="0" w:color="auto"/>
          </w:tcBorders>
        </w:tcPr>
        <w:p w14:paraId="07619A31" w14:textId="77777777" w:rsidR="002C6A9D" w:rsidRDefault="002C6A9D" w:rsidP="0004234E">
          <w:pPr>
            <w:ind w:right="232"/>
            <w:jc w:val="right"/>
            <w:rPr>
              <w:sz w:val="14"/>
            </w:rPr>
          </w:pPr>
        </w:p>
      </w:tc>
    </w:tr>
    <w:tr w:rsidR="002C6A9D" w14:paraId="56701F16" w14:textId="77777777" w:rsidTr="0004234E">
      <w:trPr>
        <w:cantSplit/>
        <w:trHeight w:hRule="exact" w:val="170"/>
      </w:trPr>
      <w:tc>
        <w:tcPr>
          <w:tcW w:w="2128" w:type="dxa"/>
          <w:tcBorders>
            <w:top w:val="single" w:sz="4" w:space="0" w:color="auto"/>
          </w:tcBorders>
        </w:tcPr>
        <w:p w14:paraId="2CDC4CE1" w14:textId="77777777" w:rsidR="002C6A9D" w:rsidRDefault="002C6A9D" w:rsidP="0004234E">
          <w:pPr>
            <w:rPr>
              <w:sz w:val="14"/>
            </w:rPr>
          </w:pPr>
        </w:p>
      </w:tc>
      <w:tc>
        <w:tcPr>
          <w:tcW w:w="2009" w:type="dxa"/>
          <w:tcBorders>
            <w:top w:val="single" w:sz="4" w:space="0" w:color="auto"/>
          </w:tcBorders>
        </w:tcPr>
        <w:p w14:paraId="1A7E15C1" w14:textId="77777777" w:rsidR="002C6A9D" w:rsidRDefault="002C6A9D" w:rsidP="0004234E">
          <w:pPr>
            <w:rPr>
              <w:sz w:val="14"/>
            </w:rPr>
          </w:pPr>
        </w:p>
      </w:tc>
      <w:tc>
        <w:tcPr>
          <w:tcW w:w="2053" w:type="dxa"/>
          <w:tcBorders>
            <w:top w:val="single" w:sz="4" w:space="0" w:color="auto"/>
          </w:tcBorders>
        </w:tcPr>
        <w:p w14:paraId="7215418F" w14:textId="77777777" w:rsidR="002C6A9D" w:rsidRDefault="002C6A9D" w:rsidP="0004234E">
          <w:pPr>
            <w:rPr>
              <w:sz w:val="14"/>
            </w:rPr>
          </w:pPr>
        </w:p>
      </w:tc>
      <w:tc>
        <w:tcPr>
          <w:tcW w:w="3420" w:type="dxa"/>
          <w:tcBorders>
            <w:top w:val="single" w:sz="4" w:space="0" w:color="auto"/>
          </w:tcBorders>
        </w:tcPr>
        <w:p w14:paraId="348110D9" w14:textId="77777777" w:rsidR="002C6A9D" w:rsidRDefault="002C6A9D" w:rsidP="0004234E">
          <w:pPr>
            <w:ind w:right="232"/>
            <w:jc w:val="right"/>
            <w:rPr>
              <w:sz w:val="14"/>
            </w:rPr>
          </w:pPr>
        </w:p>
      </w:tc>
    </w:tr>
    <w:tr w:rsidR="002C6A9D" w14:paraId="113336EB" w14:textId="77777777" w:rsidTr="0004234E">
      <w:trPr>
        <w:cantSplit/>
        <w:trHeight w:val="322"/>
      </w:trPr>
      <w:tc>
        <w:tcPr>
          <w:tcW w:w="9610" w:type="dxa"/>
          <w:gridSpan w:val="4"/>
        </w:tcPr>
        <w:p w14:paraId="2665690F" w14:textId="77777777" w:rsidR="002C6A9D" w:rsidRDefault="002C6A9D" w:rsidP="0004234E">
          <w:pPr>
            <w:jc w:val="center"/>
            <w:rPr>
              <w:sz w:val="16"/>
            </w:rPr>
          </w:pPr>
          <w:r>
            <w:rPr>
              <w:sz w:val="16"/>
            </w:rPr>
            <w:t xml:space="preserve">Reit- und Fahrverein Frankenhardt e.V., Obere Bergstraße, 74586 Frankenhardt, </w:t>
          </w:r>
          <w:r w:rsidR="007524DC">
            <w:rPr>
              <w:sz w:val="16"/>
            </w:rPr>
            <w:t>Homepage</w:t>
          </w:r>
          <w:r>
            <w:rPr>
              <w:sz w:val="16"/>
            </w:rPr>
            <w:t xml:space="preserve">: </w:t>
          </w:r>
          <w:r>
            <w:rPr>
              <w:sz w:val="16"/>
              <w:u w:val="single"/>
            </w:rPr>
            <w:t>www.rfv-frankenhardt.de</w:t>
          </w:r>
        </w:p>
        <w:p w14:paraId="1B7C24AA" w14:textId="77777777" w:rsidR="004F579D" w:rsidRDefault="004F579D" w:rsidP="004F579D">
          <w:pPr>
            <w:jc w:val="center"/>
            <w:rPr>
              <w:sz w:val="16"/>
            </w:rPr>
          </w:pPr>
          <w:r>
            <w:rPr>
              <w:sz w:val="16"/>
            </w:rPr>
            <w:t xml:space="preserve">1. Vorsitzender: Max </w:t>
          </w:r>
          <w:r w:rsidR="00005D09">
            <w:rPr>
              <w:sz w:val="16"/>
            </w:rPr>
            <w:t xml:space="preserve">Grützemann, </w:t>
          </w:r>
          <w:proofErr w:type="spellStart"/>
          <w:r w:rsidR="00005D09">
            <w:rPr>
              <w:sz w:val="16"/>
            </w:rPr>
            <w:t>Hellmannshofen</w:t>
          </w:r>
          <w:proofErr w:type="spellEnd"/>
          <w:r w:rsidR="00005D09">
            <w:rPr>
              <w:sz w:val="16"/>
            </w:rPr>
            <w:t xml:space="preserve"> 10</w:t>
          </w:r>
          <w:r>
            <w:rPr>
              <w:sz w:val="16"/>
            </w:rPr>
            <w:t>, 74586 Frankenhardt</w:t>
          </w:r>
        </w:p>
        <w:p w14:paraId="04975ACA" w14:textId="77777777" w:rsidR="004F579D" w:rsidRDefault="00005D09" w:rsidP="004F579D">
          <w:pPr>
            <w:jc w:val="center"/>
            <w:rPr>
              <w:sz w:val="16"/>
            </w:rPr>
          </w:pPr>
          <w:r>
            <w:rPr>
              <w:sz w:val="16"/>
            </w:rPr>
            <w:t>Tel.: 0151/124110081</w:t>
          </w:r>
          <w:r w:rsidR="004F579D">
            <w:rPr>
              <w:sz w:val="16"/>
            </w:rPr>
            <w:t>, E-Mail: info@reitverein-frankenhardt.de</w:t>
          </w:r>
        </w:p>
        <w:p w14:paraId="574F1DB3" w14:textId="4091212C" w:rsidR="002C6A9D" w:rsidRDefault="002C6A9D" w:rsidP="00DB7996">
          <w:pPr>
            <w:rPr>
              <w:sz w:val="14"/>
            </w:rPr>
          </w:pPr>
        </w:p>
      </w:tc>
    </w:tr>
  </w:tbl>
  <w:p w14:paraId="74CE9582" w14:textId="77777777" w:rsidR="002C6A9D" w:rsidRPr="00285E75" w:rsidRDefault="002C6A9D" w:rsidP="00026A1E">
    <w:pPr>
      <w:pStyle w:val="Fuzeile"/>
      <w:tabs>
        <w:tab w:val="clear" w:pos="9072"/>
        <w:tab w:val="left" w:pos="1913"/>
      </w:tabs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5C9C9" w14:textId="77777777" w:rsidR="00E92808" w:rsidRDefault="00E92808">
      <w:r>
        <w:separator/>
      </w:r>
    </w:p>
  </w:footnote>
  <w:footnote w:type="continuationSeparator" w:id="0">
    <w:p w14:paraId="523F4B13" w14:textId="77777777" w:rsidR="00E92808" w:rsidRDefault="00E928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D5DDA" w14:textId="77777777" w:rsidR="002C6A9D" w:rsidRDefault="002C6A9D">
    <w:pPr>
      <w:pStyle w:val="Kopfzeile"/>
      <w:tabs>
        <w:tab w:val="clear" w:pos="4536"/>
        <w:tab w:val="center" w:pos="3600"/>
      </w:tabs>
      <w:rPr>
        <w:rFonts w:ascii="Tahoma" w:hAnsi="Tahoma" w:cs="Tahoma"/>
        <w:b/>
        <w:bCs/>
        <w:sz w:val="3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D5E41FB" wp14:editId="0E7ECC60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1371600" cy="1038225"/>
          <wp:effectExtent l="0" t="0" r="0" b="9525"/>
          <wp:wrapSquare wrapText="bothSides"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  <w:bCs/>
        <w:sz w:val="36"/>
      </w:rPr>
      <w:br/>
      <w:t>Reit- und Fahrverein Frankenhardt e.V.</w:t>
    </w:r>
    <w:r w:rsidRPr="00093AC1">
      <w:rPr>
        <w:rFonts w:ascii="Tahoma" w:hAnsi="Tahoma" w:cs="Tahoma"/>
        <w:b/>
        <w:bCs/>
        <w:sz w:val="36"/>
      </w:rPr>
      <w:t xml:space="preserve"> </w:t>
    </w:r>
  </w:p>
  <w:p w14:paraId="698645F1" w14:textId="77777777" w:rsidR="002C6A9D" w:rsidRDefault="002C6A9D">
    <w:pPr>
      <w:pStyle w:val="Kopfzeile"/>
      <w:tabs>
        <w:tab w:val="clear" w:pos="4536"/>
        <w:tab w:val="center" w:pos="3600"/>
      </w:tabs>
      <w:rPr>
        <w:rFonts w:ascii="Tahoma" w:hAnsi="Tahoma" w:cs="Tahoma"/>
        <w:b/>
        <w:bCs/>
        <w:sz w:val="36"/>
      </w:rPr>
    </w:pPr>
    <w:r>
      <w:rPr>
        <w:rFonts w:ascii="Tahoma" w:hAnsi="Tahoma" w:cs="Tahoma"/>
        <w:b/>
        <w:bCs/>
        <w:sz w:val="36"/>
      </w:rPr>
      <w:tab/>
      <w:t>74586 Frankenhardt</w:t>
    </w:r>
  </w:p>
  <w:p w14:paraId="5F360EE8" w14:textId="77777777" w:rsidR="00A17CA3" w:rsidRDefault="00A17CA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8CB2E" w14:textId="77777777" w:rsidR="002C6A9D" w:rsidRDefault="002C6A9D">
    <w:pPr>
      <w:pStyle w:val="Kopfzeile"/>
      <w:jc w:val="center"/>
      <w:rPr>
        <w:sz w:val="22"/>
      </w:rPr>
    </w:pPr>
    <w:r>
      <w:rPr>
        <w:sz w:val="22"/>
      </w:rPr>
      <w:t xml:space="preserve">- </w:t>
    </w:r>
    <w:r>
      <w:rPr>
        <w:rStyle w:val="Seitenzahl"/>
        <w:sz w:val="22"/>
      </w:rPr>
      <w:fldChar w:fldCharType="begin"/>
    </w:r>
    <w:r>
      <w:rPr>
        <w:rStyle w:val="Seitenzahl"/>
        <w:sz w:val="22"/>
      </w:rPr>
      <w:instrText xml:space="preserve"> PAGE </w:instrText>
    </w:r>
    <w:r>
      <w:rPr>
        <w:rStyle w:val="Seitenzahl"/>
        <w:sz w:val="22"/>
      </w:rPr>
      <w:fldChar w:fldCharType="separate"/>
    </w:r>
    <w:r w:rsidR="00BA3DE6">
      <w:rPr>
        <w:rStyle w:val="Seitenzahl"/>
        <w:noProof/>
        <w:sz w:val="22"/>
      </w:rPr>
      <w:t>2</w:t>
    </w:r>
    <w:r>
      <w:rPr>
        <w:rStyle w:val="Seitenzahl"/>
        <w:sz w:val="22"/>
      </w:rPr>
      <w:fldChar w:fldCharType="end"/>
    </w:r>
    <w:r>
      <w:rPr>
        <w:rStyle w:val="Seitenzahl"/>
        <w:sz w:val="22"/>
      </w:rPr>
      <w:t xml:space="preserve"> 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singleLevel"/>
    <w:tmpl w:val="AA8C38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61EE69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78C819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B07ACF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14621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04A0AAB"/>
    <w:multiLevelType w:val="hybridMultilevel"/>
    <w:tmpl w:val="E350349A"/>
    <w:lvl w:ilvl="0" w:tplc="26B6775A">
      <w:start w:val="1"/>
      <w:numFmt w:val="bullet"/>
      <w:lvlText w:val="□"/>
      <w:lvlJc w:val="left"/>
      <w:pPr>
        <w:ind w:left="720" w:hanging="360"/>
      </w:pPr>
      <w:rPr>
        <w:rFonts w:ascii="Arial" w:hAnsi="Arial" w:cs="Times New Roman" w:hint="default"/>
        <w:sz w:val="44"/>
        <w:szCs w:val="4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5479F"/>
    <w:multiLevelType w:val="hybridMultilevel"/>
    <w:tmpl w:val="1D80F860"/>
    <w:lvl w:ilvl="0" w:tplc="916C62AA">
      <w:start w:val="1"/>
      <w:numFmt w:val="bullet"/>
      <w:lvlText w:val="□"/>
      <w:lvlJc w:val="left"/>
      <w:pPr>
        <w:ind w:left="720" w:hanging="360"/>
      </w:pPr>
      <w:rPr>
        <w:rFonts w:ascii="Arial" w:hAnsi="Arial" w:cs="Times New Roman" w:hint="default"/>
        <w:sz w:val="44"/>
        <w:szCs w:val="44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6D642E"/>
    <w:multiLevelType w:val="hybridMultilevel"/>
    <w:tmpl w:val="E9C00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6573391">
    <w:abstractNumId w:val="4"/>
  </w:num>
  <w:num w:numId="2" w16cid:durableId="835652915">
    <w:abstractNumId w:val="3"/>
  </w:num>
  <w:num w:numId="3" w16cid:durableId="675695330">
    <w:abstractNumId w:val="2"/>
  </w:num>
  <w:num w:numId="4" w16cid:durableId="1648247419">
    <w:abstractNumId w:val="1"/>
  </w:num>
  <w:num w:numId="5" w16cid:durableId="775061148">
    <w:abstractNumId w:val="0"/>
  </w:num>
  <w:num w:numId="6" w16cid:durableId="2141683591">
    <w:abstractNumId w:val="7"/>
  </w:num>
  <w:num w:numId="7" w16cid:durableId="774399080">
    <w:abstractNumId w:val="6"/>
  </w:num>
  <w:num w:numId="8" w16cid:durableId="9451178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AC1"/>
    <w:rsid w:val="00005D09"/>
    <w:rsid w:val="00013C9F"/>
    <w:rsid w:val="00017480"/>
    <w:rsid w:val="00022317"/>
    <w:rsid w:val="00026A1E"/>
    <w:rsid w:val="00031E83"/>
    <w:rsid w:val="000337F2"/>
    <w:rsid w:val="0004234E"/>
    <w:rsid w:val="000435F2"/>
    <w:rsid w:val="00072B24"/>
    <w:rsid w:val="0008701C"/>
    <w:rsid w:val="00093AC1"/>
    <w:rsid w:val="000A2CF2"/>
    <w:rsid w:val="000B185C"/>
    <w:rsid w:val="000C54B2"/>
    <w:rsid w:val="000F2639"/>
    <w:rsid w:val="00107CEB"/>
    <w:rsid w:val="00115CB8"/>
    <w:rsid w:val="00122857"/>
    <w:rsid w:val="00124276"/>
    <w:rsid w:val="00126F5B"/>
    <w:rsid w:val="001300FD"/>
    <w:rsid w:val="0013743F"/>
    <w:rsid w:val="00143DA1"/>
    <w:rsid w:val="00150679"/>
    <w:rsid w:val="00166B3C"/>
    <w:rsid w:val="00167EBD"/>
    <w:rsid w:val="00180EB0"/>
    <w:rsid w:val="00183943"/>
    <w:rsid w:val="001972CE"/>
    <w:rsid w:val="001B5146"/>
    <w:rsid w:val="001D3FE3"/>
    <w:rsid w:val="00227364"/>
    <w:rsid w:val="00235307"/>
    <w:rsid w:val="00240B66"/>
    <w:rsid w:val="00276636"/>
    <w:rsid w:val="0028018D"/>
    <w:rsid w:val="00284202"/>
    <w:rsid w:val="00284AB6"/>
    <w:rsid w:val="00285E75"/>
    <w:rsid w:val="002861F3"/>
    <w:rsid w:val="002B0E00"/>
    <w:rsid w:val="002B5DB2"/>
    <w:rsid w:val="002C5247"/>
    <w:rsid w:val="002C6A9D"/>
    <w:rsid w:val="002D0053"/>
    <w:rsid w:val="002D2702"/>
    <w:rsid w:val="002D3946"/>
    <w:rsid w:val="002D6459"/>
    <w:rsid w:val="002E50F4"/>
    <w:rsid w:val="003165A4"/>
    <w:rsid w:val="00320FA0"/>
    <w:rsid w:val="00340D1C"/>
    <w:rsid w:val="00352878"/>
    <w:rsid w:val="003622AB"/>
    <w:rsid w:val="003638D5"/>
    <w:rsid w:val="00364712"/>
    <w:rsid w:val="00367C94"/>
    <w:rsid w:val="00370F77"/>
    <w:rsid w:val="00375355"/>
    <w:rsid w:val="003A337A"/>
    <w:rsid w:val="003A4F8A"/>
    <w:rsid w:val="003E0061"/>
    <w:rsid w:val="003E4893"/>
    <w:rsid w:val="003F51AE"/>
    <w:rsid w:val="0041131C"/>
    <w:rsid w:val="00411F4D"/>
    <w:rsid w:val="00422CCA"/>
    <w:rsid w:val="00425033"/>
    <w:rsid w:val="0044774F"/>
    <w:rsid w:val="004518AC"/>
    <w:rsid w:val="004623AD"/>
    <w:rsid w:val="004716C4"/>
    <w:rsid w:val="00472ED3"/>
    <w:rsid w:val="00473CD0"/>
    <w:rsid w:val="0048184D"/>
    <w:rsid w:val="00481CCA"/>
    <w:rsid w:val="004949C0"/>
    <w:rsid w:val="00497314"/>
    <w:rsid w:val="004A05C9"/>
    <w:rsid w:val="004A5C2D"/>
    <w:rsid w:val="004A7004"/>
    <w:rsid w:val="004B55C4"/>
    <w:rsid w:val="004B5C55"/>
    <w:rsid w:val="004C3F79"/>
    <w:rsid w:val="004D2084"/>
    <w:rsid w:val="004F579D"/>
    <w:rsid w:val="00506518"/>
    <w:rsid w:val="00507932"/>
    <w:rsid w:val="005169B2"/>
    <w:rsid w:val="005225B7"/>
    <w:rsid w:val="00524799"/>
    <w:rsid w:val="00541180"/>
    <w:rsid w:val="005679CC"/>
    <w:rsid w:val="00573027"/>
    <w:rsid w:val="005774FF"/>
    <w:rsid w:val="00590705"/>
    <w:rsid w:val="00597E6C"/>
    <w:rsid w:val="005B1985"/>
    <w:rsid w:val="005B5683"/>
    <w:rsid w:val="005C0CCC"/>
    <w:rsid w:val="005C3DA0"/>
    <w:rsid w:val="005D50C4"/>
    <w:rsid w:val="005F7D2B"/>
    <w:rsid w:val="00606D5D"/>
    <w:rsid w:val="00620FDC"/>
    <w:rsid w:val="00670C69"/>
    <w:rsid w:val="006757D0"/>
    <w:rsid w:val="00696953"/>
    <w:rsid w:val="006A6209"/>
    <w:rsid w:val="006B4D9C"/>
    <w:rsid w:val="006D0B4C"/>
    <w:rsid w:val="006E64E1"/>
    <w:rsid w:val="006F0D27"/>
    <w:rsid w:val="00700C3C"/>
    <w:rsid w:val="00716706"/>
    <w:rsid w:val="007524DC"/>
    <w:rsid w:val="0075482A"/>
    <w:rsid w:val="00755C3F"/>
    <w:rsid w:val="007756DD"/>
    <w:rsid w:val="007A3EAF"/>
    <w:rsid w:val="007A61F0"/>
    <w:rsid w:val="007B360E"/>
    <w:rsid w:val="007D18D2"/>
    <w:rsid w:val="007D462F"/>
    <w:rsid w:val="007D681A"/>
    <w:rsid w:val="0083544C"/>
    <w:rsid w:val="00850E99"/>
    <w:rsid w:val="00871950"/>
    <w:rsid w:val="00871D6E"/>
    <w:rsid w:val="00885451"/>
    <w:rsid w:val="0089428F"/>
    <w:rsid w:val="008B3AB4"/>
    <w:rsid w:val="008C3BB8"/>
    <w:rsid w:val="008C7112"/>
    <w:rsid w:val="008E4509"/>
    <w:rsid w:val="008E51BB"/>
    <w:rsid w:val="008F0A2E"/>
    <w:rsid w:val="00904E1C"/>
    <w:rsid w:val="009103DC"/>
    <w:rsid w:val="009250DE"/>
    <w:rsid w:val="00927277"/>
    <w:rsid w:val="009513C7"/>
    <w:rsid w:val="00965F36"/>
    <w:rsid w:val="00973C03"/>
    <w:rsid w:val="00977C11"/>
    <w:rsid w:val="009A24E1"/>
    <w:rsid w:val="009B7B1D"/>
    <w:rsid w:val="009D59DA"/>
    <w:rsid w:val="009E08D7"/>
    <w:rsid w:val="009E1C66"/>
    <w:rsid w:val="009F43ED"/>
    <w:rsid w:val="009F6A8A"/>
    <w:rsid w:val="00A1635C"/>
    <w:rsid w:val="00A17CA3"/>
    <w:rsid w:val="00A21648"/>
    <w:rsid w:val="00A34E1B"/>
    <w:rsid w:val="00A404A7"/>
    <w:rsid w:val="00A44141"/>
    <w:rsid w:val="00A50094"/>
    <w:rsid w:val="00A534A6"/>
    <w:rsid w:val="00A54A76"/>
    <w:rsid w:val="00A707CD"/>
    <w:rsid w:val="00A924CD"/>
    <w:rsid w:val="00AC66B8"/>
    <w:rsid w:val="00AC6CEB"/>
    <w:rsid w:val="00AC7D49"/>
    <w:rsid w:val="00AE558B"/>
    <w:rsid w:val="00AE73E2"/>
    <w:rsid w:val="00B106F7"/>
    <w:rsid w:val="00B30691"/>
    <w:rsid w:val="00B5141E"/>
    <w:rsid w:val="00B5714F"/>
    <w:rsid w:val="00B6406B"/>
    <w:rsid w:val="00B93D5A"/>
    <w:rsid w:val="00BA3DE6"/>
    <w:rsid w:val="00BB00D7"/>
    <w:rsid w:val="00BB67E7"/>
    <w:rsid w:val="00BC3EF1"/>
    <w:rsid w:val="00BC436B"/>
    <w:rsid w:val="00BD2278"/>
    <w:rsid w:val="00BD4529"/>
    <w:rsid w:val="00BE3923"/>
    <w:rsid w:val="00C03981"/>
    <w:rsid w:val="00C10381"/>
    <w:rsid w:val="00C2024E"/>
    <w:rsid w:val="00C37DDC"/>
    <w:rsid w:val="00C44965"/>
    <w:rsid w:val="00C50E38"/>
    <w:rsid w:val="00C5406E"/>
    <w:rsid w:val="00C55564"/>
    <w:rsid w:val="00C71065"/>
    <w:rsid w:val="00C7391F"/>
    <w:rsid w:val="00CA29EB"/>
    <w:rsid w:val="00CC04AC"/>
    <w:rsid w:val="00CE0FEF"/>
    <w:rsid w:val="00CF3638"/>
    <w:rsid w:val="00D01F0E"/>
    <w:rsid w:val="00D11912"/>
    <w:rsid w:val="00D21C05"/>
    <w:rsid w:val="00D4371A"/>
    <w:rsid w:val="00D50094"/>
    <w:rsid w:val="00D62577"/>
    <w:rsid w:val="00D63E0D"/>
    <w:rsid w:val="00D727B9"/>
    <w:rsid w:val="00D731A5"/>
    <w:rsid w:val="00D93A23"/>
    <w:rsid w:val="00DB7996"/>
    <w:rsid w:val="00DC3BC0"/>
    <w:rsid w:val="00DE01A4"/>
    <w:rsid w:val="00DE21E9"/>
    <w:rsid w:val="00E14610"/>
    <w:rsid w:val="00E31FF1"/>
    <w:rsid w:val="00E5113A"/>
    <w:rsid w:val="00E530D1"/>
    <w:rsid w:val="00E92808"/>
    <w:rsid w:val="00EA2B49"/>
    <w:rsid w:val="00EA3663"/>
    <w:rsid w:val="00EB3B0B"/>
    <w:rsid w:val="00EB5B12"/>
    <w:rsid w:val="00EC1388"/>
    <w:rsid w:val="00EF06C2"/>
    <w:rsid w:val="00F01234"/>
    <w:rsid w:val="00F20171"/>
    <w:rsid w:val="00F33223"/>
    <w:rsid w:val="00F44631"/>
    <w:rsid w:val="00F44AB1"/>
    <w:rsid w:val="00F542F9"/>
    <w:rsid w:val="00F56EBC"/>
    <w:rsid w:val="00F76726"/>
    <w:rsid w:val="00F851CE"/>
    <w:rsid w:val="00F911DD"/>
    <w:rsid w:val="00FB667A"/>
    <w:rsid w:val="00FC598A"/>
    <w:rsid w:val="00FF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F3F66E9"/>
  <w15:docId w15:val="{E1AA2AD4-501B-4AF9-8310-577A9D62C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sz w:val="1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Verzeichnis1">
    <w:name w:val="toc 1"/>
    <w:basedOn w:val="Standard"/>
    <w:next w:val="Standard"/>
    <w:autoRedefine/>
    <w:semiHidden/>
  </w:style>
  <w:style w:type="character" w:styleId="Seitenzahl">
    <w:name w:val="page number"/>
    <w:basedOn w:val="Absatz-Standardschriftart"/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styleId="BesuchterLink">
    <w:name w:val="FollowedHyperlink"/>
    <w:basedOn w:val="Absatz-Standardschriftart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0123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0123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D731A5"/>
    <w:pPr>
      <w:suppressAutoHyphens/>
      <w:autoSpaceDN w:val="0"/>
      <w:ind w:left="720"/>
      <w:contextualSpacing/>
    </w:pPr>
    <w:rPr>
      <w:rFonts w:cs="Arial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2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yperlink" Target="mailto:info@reitverein-frankenhardt.de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vorlagen\Schuch_Brief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D815E-5EEF-4676-A199-806DF3F0B6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Schuch_Brief</Template>
  <TotalTime>0</TotalTime>
  <Pages>7</Pages>
  <Words>952</Words>
  <Characters>6188</Characters>
  <Application>Microsoft Office Word</Application>
  <DocSecurity>0</DocSecurity>
  <Lines>269</Lines>
  <Paragraphs>109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Stadtverwaltung Crailsheim – Postfach 14 65 – 74554 Crailsheim</vt:lpstr>
    </vt:vector>
  </TitlesOfParts>
  <Company>Stadtverwaltung Crailsheim</Company>
  <LinksUpToDate>false</LinksUpToDate>
  <CharactersWithSpaces>7031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Stadtverwaltung Crailsheim – Postfach 14 65 – 74554 Crailsheim</dc:title>
  <dc:subject/>
  <dc:creator>ncs56316</dc:creator>
  <cp:keywords/>
  <dc:description/>
  <cp:lastModifiedBy>Sébastien Sester</cp:lastModifiedBy>
  <cp:revision>2</cp:revision>
  <cp:lastPrinted>2020-02-24T20:10:00Z</cp:lastPrinted>
  <dcterms:created xsi:type="dcterms:W3CDTF">2026-01-19T17:31:00Z</dcterms:created>
  <dcterms:modified xsi:type="dcterms:W3CDTF">2026-01-19T17:31:00Z</dcterms:modified>
</cp:coreProperties>
</file>