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F8B4" w14:textId="055952A1" w:rsidR="000145B5" w:rsidRPr="00A727AE" w:rsidRDefault="00BF7588" w:rsidP="001909A5">
      <w:pPr>
        <w:pStyle w:val="Title"/>
      </w:pPr>
      <w:r>
        <w:t xml:space="preserve">DVCS </w:t>
      </w:r>
      <w:r w:rsidR="00CB3D7C">
        <w:t>Limits to Confidentiality</w:t>
      </w:r>
      <w:r w:rsidR="00A727AE">
        <w:t xml:space="preserve"> Easy Read Resource</w:t>
      </w:r>
    </w:p>
    <w:tbl>
      <w:tblPr>
        <w:tblStyle w:val="TableGrid"/>
        <w:tblW w:w="8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5868"/>
      </w:tblGrid>
      <w:tr w:rsidR="004121F5" w:rsidRPr="003B2C42" w14:paraId="7F55DBEE" w14:textId="77777777" w:rsidTr="001909A5">
        <w:trPr>
          <w:trHeight w:val="19"/>
        </w:trPr>
        <w:tc>
          <w:tcPr>
            <w:tcW w:w="2665" w:type="dxa"/>
          </w:tcPr>
          <w:p w14:paraId="79F379CD" w14:textId="77777777" w:rsidR="004121F5" w:rsidRPr="009F4533" w:rsidRDefault="004121F5" w:rsidP="00BA576A">
            <w:pPr>
              <w:jc w:val="center"/>
              <w:rPr>
                <w:noProof/>
                <w:sz w:val="20"/>
                <w:szCs w:val="20"/>
              </w:rPr>
            </w:pPr>
            <w:r w:rsidRPr="00E10F81">
              <w:rPr>
                <w:noProof/>
                <w:sz w:val="20"/>
                <w:szCs w:val="20"/>
              </w:rPr>
              <w:drawing>
                <wp:inline distT="0" distB="0" distL="0" distR="0" wp14:anchorId="5091C9DB" wp14:editId="03F9B738">
                  <wp:extent cx="1440000" cy="1440000"/>
                  <wp:effectExtent l="0" t="0" r="8255" b="8255"/>
                  <wp:docPr id="178751530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4870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</w:tcPr>
          <w:p w14:paraId="0C9499BF" w14:textId="77777777" w:rsidR="004121F5" w:rsidRDefault="004121F5" w:rsidP="00BA576A">
            <w:pPr>
              <w:rPr>
                <w:szCs w:val="28"/>
              </w:rPr>
            </w:pPr>
            <w:r>
              <w:rPr>
                <w:szCs w:val="28"/>
              </w:rPr>
              <w:t xml:space="preserve">This book was written for </w:t>
            </w:r>
            <w:r w:rsidRPr="003B2C42">
              <w:rPr>
                <w:szCs w:val="28"/>
              </w:rPr>
              <w:t>DVCS</w:t>
            </w:r>
            <w:r>
              <w:rPr>
                <w:szCs w:val="28"/>
              </w:rPr>
              <w:t>.</w:t>
            </w:r>
          </w:p>
          <w:p w14:paraId="3BDAF9FF" w14:textId="77777777" w:rsidR="004121F5" w:rsidRPr="003B2C42" w:rsidRDefault="004121F5" w:rsidP="00BA576A">
            <w:pPr>
              <w:rPr>
                <w:szCs w:val="28"/>
              </w:rPr>
            </w:pPr>
            <w:r>
              <w:rPr>
                <w:szCs w:val="28"/>
              </w:rPr>
              <w:t>We are also called the</w:t>
            </w:r>
            <w:r w:rsidRPr="003B2C42">
              <w:rPr>
                <w:szCs w:val="28"/>
              </w:rPr>
              <w:t xml:space="preserve"> Domestic Violence Crisis Service.</w:t>
            </w:r>
          </w:p>
          <w:p w14:paraId="5AB57BA9" w14:textId="77777777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 xml:space="preserve">We have an Easy Read </w:t>
            </w:r>
            <w:r>
              <w:rPr>
                <w:szCs w:val="28"/>
              </w:rPr>
              <w:t>resource</w:t>
            </w:r>
            <w:r w:rsidRPr="003B2C42">
              <w:rPr>
                <w:szCs w:val="28"/>
              </w:rPr>
              <w:t xml:space="preserve"> telling you what we do.</w:t>
            </w:r>
          </w:p>
        </w:tc>
      </w:tr>
      <w:tr w:rsidR="004121F5" w:rsidRPr="00E00E80" w14:paraId="16CDCC02" w14:textId="77777777" w:rsidTr="001909A5">
        <w:trPr>
          <w:trHeight w:val="300"/>
        </w:trPr>
        <w:tc>
          <w:tcPr>
            <w:tcW w:w="2665" w:type="dxa"/>
          </w:tcPr>
          <w:p w14:paraId="1BE33BFD" w14:textId="77777777" w:rsidR="004121F5" w:rsidRPr="009F4533" w:rsidRDefault="004121F5" w:rsidP="00BA576A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DF69EF6" wp14:editId="193CFF03">
                  <wp:extent cx="1440000" cy="1440000"/>
                  <wp:effectExtent l="0" t="0" r="8255" b="8255"/>
                  <wp:docPr id="1164445173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0220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</w:tcPr>
          <w:p w14:paraId="77811C91" w14:textId="77777777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>You can contact us by:</w:t>
            </w:r>
          </w:p>
          <w:p w14:paraId="2F31E7B4" w14:textId="77777777" w:rsidR="004121F5" w:rsidRPr="003B2C42" w:rsidRDefault="004121F5" w:rsidP="004121F5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 xml:space="preserve">24/7 phone line </w:t>
            </w:r>
            <w:r w:rsidRPr="003B2C42">
              <w:rPr>
                <w:szCs w:val="28"/>
              </w:rPr>
              <w:t xml:space="preserve">on 02 62 800 900 </w:t>
            </w:r>
          </w:p>
          <w:p w14:paraId="2892B624" w14:textId="77777777" w:rsidR="004121F5" w:rsidRDefault="004121F5" w:rsidP="004121F5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 w:rsidRPr="003B2C42">
              <w:rPr>
                <w:szCs w:val="28"/>
              </w:rPr>
              <w:t xml:space="preserve">Email </w:t>
            </w:r>
            <w:hyperlink r:id="rId13" w:history="1">
              <w:r w:rsidRPr="003B2C42">
                <w:rPr>
                  <w:rStyle w:val="Hyperlink"/>
                  <w:b/>
                  <w:bCs/>
                  <w:szCs w:val="28"/>
                </w:rPr>
                <w:t>crisis@dvcs.org.au</w:t>
              </w:r>
            </w:hyperlink>
            <w:r w:rsidRPr="003B2C42">
              <w:rPr>
                <w:b/>
                <w:bCs/>
                <w:szCs w:val="28"/>
              </w:rPr>
              <w:t xml:space="preserve"> </w:t>
            </w:r>
            <w:r w:rsidRPr="003B2C42">
              <w:rPr>
                <w:szCs w:val="28"/>
              </w:rPr>
              <w:t>if it</w:t>
            </w:r>
            <w:r>
              <w:rPr>
                <w:szCs w:val="28"/>
              </w:rPr>
              <w:t xml:space="preserve"> i</w:t>
            </w:r>
            <w:r w:rsidRPr="003B2C42">
              <w:rPr>
                <w:szCs w:val="28"/>
              </w:rPr>
              <w:t>s not urgent</w:t>
            </w:r>
          </w:p>
          <w:p w14:paraId="1F623D13" w14:textId="77777777" w:rsidR="004121F5" w:rsidRPr="00E00E80" w:rsidRDefault="004121F5" w:rsidP="004121F5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W</w:t>
            </w:r>
            <w:r w:rsidRPr="00E00E80">
              <w:rPr>
                <w:szCs w:val="28"/>
              </w:rPr>
              <w:t xml:space="preserve">ebsite </w:t>
            </w:r>
            <w:hyperlink r:id="rId14" w:history="1">
              <w:r w:rsidRPr="00E00E80">
                <w:rPr>
                  <w:rStyle w:val="Hyperlink"/>
                  <w:szCs w:val="28"/>
                </w:rPr>
                <w:t>www.dvcs.org.au</w:t>
              </w:r>
            </w:hyperlink>
          </w:p>
        </w:tc>
      </w:tr>
      <w:tr w:rsidR="004121F5" w:rsidRPr="001127C5" w14:paraId="48A05B45" w14:textId="77777777" w:rsidTr="001909A5">
        <w:trPr>
          <w:trHeight w:val="1555"/>
        </w:trPr>
        <w:tc>
          <w:tcPr>
            <w:tcW w:w="2665" w:type="dxa"/>
          </w:tcPr>
          <w:p w14:paraId="701834DA" w14:textId="77777777" w:rsidR="004121F5" w:rsidRDefault="004121F5" w:rsidP="00BA57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0FE00B" wp14:editId="627F5AF5">
                  <wp:extent cx="1231069" cy="1032510"/>
                  <wp:effectExtent l="0" t="0" r="0" b="635"/>
                  <wp:docPr id="201486957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24780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069" cy="103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</w:tcPr>
          <w:p w14:paraId="6BB07E03" w14:textId="77777777" w:rsidR="004121F5" w:rsidRDefault="004121F5" w:rsidP="00BA576A">
            <w:r>
              <w:t>This document is about how you can keep yourself safe.</w:t>
            </w:r>
          </w:p>
          <w:p w14:paraId="6CDF2BCD" w14:textId="77777777" w:rsidR="004121F5" w:rsidRPr="001127C5" w:rsidRDefault="004121F5" w:rsidP="00BA576A">
            <w:r>
              <w:t>This document is written so it is easy to read.</w:t>
            </w:r>
          </w:p>
        </w:tc>
      </w:tr>
      <w:tr w:rsidR="004121F5" w:rsidRPr="003B2C42" w14:paraId="78938F0A" w14:textId="77777777" w:rsidTr="001909A5">
        <w:trPr>
          <w:trHeight w:val="300"/>
        </w:trPr>
        <w:tc>
          <w:tcPr>
            <w:tcW w:w="2665" w:type="dxa"/>
          </w:tcPr>
          <w:p w14:paraId="4ADA5363" w14:textId="77777777" w:rsidR="004121F5" w:rsidRPr="009F4533" w:rsidRDefault="004121F5" w:rsidP="00BA576A">
            <w:pPr>
              <w:jc w:val="center"/>
              <w:rPr>
                <w:sz w:val="20"/>
                <w:szCs w:val="20"/>
              </w:rPr>
            </w:pPr>
            <w:r w:rsidRPr="009F4533">
              <w:rPr>
                <w:noProof/>
                <w:sz w:val="20"/>
                <w:szCs w:val="20"/>
              </w:rPr>
              <w:drawing>
                <wp:inline distT="0" distB="0" distL="0" distR="0" wp14:anchorId="70BCF3EB" wp14:editId="1BE67044">
                  <wp:extent cx="1345869" cy="1296000"/>
                  <wp:effectExtent l="0" t="0" r="6985" b="0"/>
                  <wp:docPr id="1124426025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41224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5"/>
                          <a:stretch/>
                        </pic:blipFill>
                        <pic:spPr bwMode="auto">
                          <a:xfrm>
                            <a:off x="0" y="0"/>
                            <a:ext cx="1345869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</w:tcPr>
          <w:p w14:paraId="34BDD754" w14:textId="77777777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>You might not know some words.</w:t>
            </w:r>
          </w:p>
          <w:p w14:paraId="71FA8D9A" w14:textId="77777777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 xml:space="preserve">The first time we use those words they are </w:t>
            </w:r>
            <w:r w:rsidRPr="003B2C42">
              <w:rPr>
                <w:b/>
                <w:color w:val="0070C0"/>
                <w:szCs w:val="28"/>
              </w:rPr>
              <w:t>blue</w:t>
            </w:r>
            <w:r w:rsidRPr="003B2C42">
              <w:rPr>
                <w:szCs w:val="28"/>
              </w:rPr>
              <w:t>.</w:t>
            </w:r>
          </w:p>
          <w:p w14:paraId="34172FDA" w14:textId="77777777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>You can find all these words in a list at the end.</w:t>
            </w:r>
          </w:p>
        </w:tc>
      </w:tr>
      <w:tr w:rsidR="004121F5" w:rsidRPr="003B2C42" w14:paraId="2F816330" w14:textId="77777777" w:rsidTr="001909A5">
        <w:trPr>
          <w:trHeight w:val="737"/>
        </w:trPr>
        <w:tc>
          <w:tcPr>
            <w:tcW w:w="2665" w:type="dxa"/>
          </w:tcPr>
          <w:p w14:paraId="4FE37276" w14:textId="77777777" w:rsidR="004121F5" w:rsidRPr="009F4533" w:rsidRDefault="004121F5" w:rsidP="00BA5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8" w:type="dxa"/>
            <w:shd w:val="clear" w:color="auto" w:fill="CDEDF4"/>
          </w:tcPr>
          <w:p w14:paraId="63AAEE35" w14:textId="6BDBAC52" w:rsidR="004121F5" w:rsidRPr="003B2C42" w:rsidRDefault="004121F5" w:rsidP="00BA576A">
            <w:pPr>
              <w:rPr>
                <w:szCs w:val="28"/>
              </w:rPr>
            </w:pPr>
            <w:r w:rsidRPr="003B2C42">
              <w:rPr>
                <w:szCs w:val="28"/>
              </w:rPr>
              <w:t>We tell you what the word means in a blue box</w:t>
            </w:r>
            <w:r w:rsidR="00252211">
              <w:rPr>
                <w:szCs w:val="28"/>
              </w:rPr>
              <w:t xml:space="preserve"> like this</w:t>
            </w:r>
            <w:r w:rsidRPr="003B2C42">
              <w:rPr>
                <w:szCs w:val="28"/>
              </w:rPr>
              <w:t>.</w:t>
            </w:r>
          </w:p>
        </w:tc>
      </w:tr>
      <w:tr w:rsidR="004121F5" w14:paraId="33B56288" w14:textId="77777777" w:rsidTr="001909A5">
        <w:trPr>
          <w:trHeight w:val="2531"/>
        </w:trPr>
        <w:tc>
          <w:tcPr>
            <w:tcW w:w="2665" w:type="dxa"/>
          </w:tcPr>
          <w:p w14:paraId="11C6EC8D" w14:textId="77777777" w:rsidR="004121F5" w:rsidRDefault="004121F5" w:rsidP="00BA576A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26DA58F" wp14:editId="73755C60">
                  <wp:extent cx="1440000" cy="1414589"/>
                  <wp:effectExtent l="0" t="0" r="8255" b="0"/>
                  <wp:docPr id="188387464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732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0" t="10583" r="6761" b="5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4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</w:tcPr>
          <w:p w14:paraId="176D94F9" w14:textId="77777777" w:rsidR="004121F5" w:rsidRDefault="004121F5" w:rsidP="00BA576A">
            <w:bookmarkStart w:id="0" w:name="_Hlk220198253"/>
            <w:r>
              <w:t>You can ask for help to read this document.</w:t>
            </w:r>
          </w:p>
          <w:p w14:paraId="61F8CD53" w14:textId="77777777" w:rsidR="004121F5" w:rsidRDefault="004121F5" w:rsidP="00BA576A">
            <w:r>
              <w:t>You can ask:</w:t>
            </w:r>
          </w:p>
          <w:p w14:paraId="20E9E430" w14:textId="77777777" w:rsidR="004121F5" w:rsidRDefault="004121F5" w:rsidP="004121F5">
            <w:pPr>
              <w:pStyle w:val="ListParagraph"/>
              <w:numPr>
                <w:ilvl w:val="0"/>
                <w:numId w:val="10"/>
              </w:numPr>
              <w:contextualSpacing w:val="0"/>
            </w:pPr>
            <w:r>
              <w:t>A family member</w:t>
            </w:r>
          </w:p>
          <w:p w14:paraId="47E3C2A7" w14:textId="77777777" w:rsidR="004121F5" w:rsidRDefault="004121F5" w:rsidP="004121F5">
            <w:pPr>
              <w:pStyle w:val="ListParagraph"/>
              <w:numPr>
                <w:ilvl w:val="0"/>
                <w:numId w:val="10"/>
              </w:numPr>
              <w:contextualSpacing w:val="0"/>
            </w:pPr>
            <w:r>
              <w:t>A friend</w:t>
            </w:r>
          </w:p>
          <w:p w14:paraId="07AF69DF" w14:textId="77777777" w:rsidR="004121F5" w:rsidRDefault="004121F5" w:rsidP="004121F5">
            <w:pPr>
              <w:pStyle w:val="ListParagraph"/>
              <w:numPr>
                <w:ilvl w:val="0"/>
                <w:numId w:val="10"/>
              </w:numPr>
              <w:contextualSpacing w:val="0"/>
            </w:pPr>
            <w:r>
              <w:t>A support worker.</w:t>
            </w:r>
            <w:bookmarkEnd w:id="0"/>
          </w:p>
          <w:p w14:paraId="6F7D4462" w14:textId="77777777" w:rsidR="004121F5" w:rsidRDefault="004121F5" w:rsidP="00BA576A">
            <w:r>
              <w:t>Please do not ask the person hurting you.</w:t>
            </w:r>
          </w:p>
        </w:tc>
      </w:tr>
    </w:tbl>
    <w:p w14:paraId="1E310C81" w14:textId="77777777" w:rsidR="00273B45" w:rsidRDefault="00273B45">
      <w:r>
        <w:br w:type="page"/>
      </w:r>
    </w:p>
    <w:tbl>
      <w:tblPr>
        <w:tblStyle w:val="TableGrid"/>
        <w:tblW w:w="8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70" w:type="dxa"/>
        </w:tblCellMar>
        <w:tblLook w:val="04A0" w:firstRow="1" w:lastRow="0" w:firstColumn="1" w:lastColumn="0" w:noHBand="0" w:noVBand="1"/>
      </w:tblPr>
      <w:tblGrid>
        <w:gridCol w:w="3058"/>
        <w:gridCol w:w="5480"/>
      </w:tblGrid>
      <w:tr w:rsidR="00CB3D7C" w14:paraId="29896898" w14:textId="77777777" w:rsidTr="75E76C32">
        <w:trPr>
          <w:trHeight w:val="567"/>
        </w:trPr>
        <w:tc>
          <w:tcPr>
            <w:tcW w:w="8538" w:type="dxa"/>
            <w:gridSpan w:val="2"/>
          </w:tcPr>
          <w:p w14:paraId="167BE192" w14:textId="50822353" w:rsidR="00CB3D7C" w:rsidRDefault="00A727AE" w:rsidP="00CB3D7C">
            <w:pPr>
              <w:pStyle w:val="Heading2"/>
            </w:pPr>
            <w:r>
              <w:lastRenderedPageBreak/>
              <w:t>L</w:t>
            </w:r>
            <w:r w:rsidR="00CB3D7C">
              <w:t xml:space="preserve">imits to </w:t>
            </w:r>
            <w:r>
              <w:t>C</w:t>
            </w:r>
            <w:r w:rsidR="00CB3D7C">
              <w:t>onfidentiality</w:t>
            </w:r>
          </w:p>
        </w:tc>
      </w:tr>
      <w:tr w:rsidR="00986427" w14:paraId="452771A1" w14:textId="77777777" w:rsidTr="75E76C32">
        <w:trPr>
          <w:trHeight w:val="294"/>
        </w:trPr>
        <w:tc>
          <w:tcPr>
            <w:tcW w:w="3058" w:type="dxa"/>
          </w:tcPr>
          <w:p w14:paraId="177E5ECC" w14:textId="71FBB80A" w:rsidR="00986427" w:rsidRDefault="008F585D" w:rsidP="00E54261">
            <w:pPr>
              <w:jc w:val="center"/>
            </w:pPr>
            <w:r>
              <w:rPr>
                <w:b/>
                <w:noProof/>
              </w:rPr>
              <w:drawing>
                <wp:inline distT="0" distB="0" distL="0" distR="0" wp14:anchorId="69F4ABC0" wp14:editId="28B8CAC8">
                  <wp:extent cx="1440000" cy="1440000"/>
                  <wp:effectExtent l="0" t="0" r="8255" b="8255"/>
                  <wp:docPr id="1760646056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646056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</w:tcPr>
          <w:p w14:paraId="557B6ECD" w14:textId="3202EBAD" w:rsidR="00986427" w:rsidRPr="00BF7588" w:rsidRDefault="5F9C4CC2" w:rsidP="75E76C32">
            <w:pPr>
              <w:rPr>
                <w:rStyle w:val="NoSpacingChar"/>
              </w:rPr>
            </w:pPr>
            <w:r>
              <w:t xml:space="preserve">We will do our best to keep your information </w:t>
            </w:r>
            <w:r w:rsidRPr="00BF7588">
              <w:rPr>
                <w:b/>
                <w:bCs/>
                <w:color w:val="007AC1"/>
              </w:rPr>
              <w:t>confidential</w:t>
            </w:r>
            <w:r>
              <w:t>.</w:t>
            </w:r>
            <w:r w:rsidR="1C863AAD">
              <w:t xml:space="preserve"> </w:t>
            </w:r>
          </w:p>
          <w:p w14:paraId="660767D6" w14:textId="513E2A2B" w:rsidR="00986427" w:rsidRPr="00BF7588" w:rsidRDefault="1C863AAD" w:rsidP="0D7C8640">
            <w:r>
              <w:t>Sometimes we need to share your information.</w:t>
            </w:r>
          </w:p>
        </w:tc>
      </w:tr>
      <w:tr w:rsidR="00986427" w14:paraId="55E24AED" w14:textId="77777777" w:rsidTr="75E76C32">
        <w:trPr>
          <w:trHeight w:val="1010"/>
        </w:trPr>
        <w:tc>
          <w:tcPr>
            <w:tcW w:w="3058" w:type="dxa"/>
          </w:tcPr>
          <w:p w14:paraId="4568192C" w14:textId="4E430404" w:rsidR="00986427" w:rsidRDefault="008F585D" w:rsidP="00E542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FDE1F8" wp14:editId="350AD211">
                  <wp:extent cx="1440000" cy="1440000"/>
                  <wp:effectExtent l="0" t="0" r="8255" b="8255"/>
                  <wp:docPr id="10606535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6535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  <w:shd w:val="clear" w:color="auto" w:fill="CDEDF4"/>
          </w:tcPr>
          <w:p w14:paraId="13450440" w14:textId="750099F6" w:rsidR="00D74432" w:rsidRDefault="2018E8A9" w:rsidP="00E54261">
            <w:r w:rsidRPr="00BF7588">
              <w:t xml:space="preserve">Confidential </w:t>
            </w:r>
            <w:r w:rsidR="5F9C4CC2">
              <w:t>means a private thing.</w:t>
            </w:r>
          </w:p>
          <w:p w14:paraId="459A9210" w14:textId="70FE9D52" w:rsidR="00986427" w:rsidRDefault="5F9C4CC2" w:rsidP="00E54261">
            <w:r>
              <w:t>It is information that is only for people who need to know.</w:t>
            </w:r>
          </w:p>
        </w:tc>
      </w:tr>
      <w:tr w:rsidR="006C3312" w14:paraId="696B3DD1" w14:textId="77777777" w:rsidTr="75E76C32">
        <w:trPr>
          <w:trHeight w:val="800"/>
        </w:trPr>
        <w:tc>
          <w:tcPr>
            <w:tcW w:w="3058" w:type="dxa"/>
          </w:tcPr>
          <w:p w14:paraId="0509E5B1" w14:textId="2F291391" w:rsidR="006C3312" w:rsidRDefault="008F585D" w:rsidP="006C331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5069F4" wp14:editId="60F60D65">
                  <wp:extent cx="1440000" cy="1440000"/>
                  <wp:effectExtent l="0" t="0" r="8255" b="8255"/>
                  <wp:docPr id="138555395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55395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</w:tcPr>
          <w:p w14:paraId="7825FC0B" w14:textId="77777777" w:rsidR="00B471A7" w:rsidRDefault="7936835D" w:rsidP="006C3312">
            <w:bookmarkStart w:id="1" w:name="_Hlk220198259"/>
            <w:r>
              <w:t xml:space="preserve">We take notes to remember what you </w:t>
            </w:r>
            <w:r w:rsidR="66018DCA">
              <w:t>told</w:t>
            </w:r>
            <w:r>
              <w:t xml:space="preserve"> us.</w:t>
            </w:r>
          </w:p>
          <w:p w14:paraId="50D14E99" w14:textId="1D9BAC19" w:rsidR="006C3312" w:rsidRDefault="66018DCA" w:rsidP="006C3312">
            <w:r>
              <w:t>This is so you do not have to say it again later.</w:t>
            </w:r>
          </w:p>
          <w:bookmarkEnd w:id="1"/>
          <w:p w14:paraId="67BD6F7F" w14:textId="08C134BA" w:rsidR="006C3312" w:rsidRDefault="7936835D" w:rsidP="006C3312">
            <w:r>
              <w:t>We do not record your call.</w:t>
            </w:r>
          </w:p>
        </w:tc>
      </w:tr>
      <w:tr w:rsidR="00E54261" w14:paraId="2AE46CD1" w14:textId="77777777" w:rsidTr="001909A5">
        <w:trPr>
          <w:trHeight w:val="233"/>
        </w:trPr>
        <w:tc>
          <w:tcPr>
            <w:tcW w:w="3058" w:type="dxa"/>
          </w:tcPr>
          <w:p w14:paraId="10C2710F" w14:textId="5B07B800" w:rsidR="00E54261" w:rsidRPr="00615404" w:rsidRDefault="005C660B" w:rsidP="001909A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22ABFED" wp14:editId="319B8D28">
                  <wp:extent cx="1440000" cy="1440000"/>
                  <wp:effectExtent l="0" t="0" r="8255" b="8255"/>
                  <wp:docPr id="199912318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12318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  <w:shd w:val="clear" w:color="auto" w:fill="CDEDF4"/>
          </w:tcPr>
          <w:p w14:paraId="38128EA6" w14:textId="44F7CC91" w:rsidR="00A608FF" w:rsidRDefault="00A608FF" w:rsidP="00E54261">
            <w:r>
              <w:t>Sometimes the law says we must share your information.</w:t>
            </w:r>
          </w:p>
          <w:p w14:paraId="552014E5" w14:textId="77777777" w:rsidR="00A608FF" w:rsidRDefault="008F585D" w:rsidP="00E54261">
            <w:r>
              <w:t>This is to keep you and other people safe.</w:t>
            </w:r>
          </w:p>
          <w:p w14:paraId="0E77F450" w14:textId="55EF4B54" w:rsidR="00A608FF" w:rsidRPr="00BF7588" w:rsidRDefault="00A608FF" w:rsidP="00E54261">
            <w:r>
              <w:t xml:space="preserve">This is called </w:t>
            </w:r>
            <w:r w:rsidRPr="75E76C32">
              <w:rPr>
                <w:rStyle w:val="NoSpacingChar"/>
              </w:rPr>
              <w:t>limits to confidentiality.</w:t>
            </w:r>
          </w:p>
        </w:tc>
      </w:tr>
      <w:tr w:rsidR="00EE7258" w14:paraId="53182C6E" w14:textId="77777777" w:rsidTr="75E76C32">
        <w:trPr>
          <w:trHeight w:val="567"/>
        </w:trPr>
        <w:tc>
          <w:tcPr>
            <w:tcW w:w="3058" w:type="dxa"/>
          </w:tcPr>
          <w:p w14:paraId="53C03D23" w14:textId="716FA32D" w:rsidR="00EE7258" w:rsidRPr="00615404" w:rsidRDefault="00B400E5" w:rsidP="00273B4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15B1D93" wp14:editId="6A0C31F8">
                  <wp:extent cx="1440000" cy="1440000"/>
                  <wp:effectExtent l="0" t="0" r="8255" b="8255"/>
                  <wp:docPr id="160133181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33181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</w:tcPr>
          <w:p w14:paraId="679EC836" w14:textId="0C52C31A" w:rsidR="00EE7258" w:rsidRDefault="58A92B7C" w:rsidP="00B400E5">
            <w:r>
              <w:t>We have to share information with others if:</w:t>
            </w:r>
          </w:p>
          <w:p w14:paraId="5173A585" w14:textId="77777777" w:rsidR="00EE7258" w:rsidRDefault="58A92B7C" w:rsidP="00B400E5">
            <w:pPr>
              <w:pStyle w:val="ListParagraph"/>
              <w:numPr>
                <w:ilvl w:val="0"/>
                <w:numId w:val="13"/>
              </w:numPr>
            </w:pPr>
            <w:r>
              <w:t>You tell us you want to hurt yourself or someone else</w:t>
            </w:r>
          </w:p>
          <w:p w14:paraId="5CA1BA5A" w14:textId="77777777" w:rsidR="00EE7258" w:rsidRDefault="58A92B7C" w:rsidP="00B400E5">
            <w:pPr>
              <w:pStyle w:val="ListParagraph"/>
              <w:numPr>
                <w:ilvl w:val="0"/>
                <w:numId w:val="13"/>
              </w:numPr>
            </w:pPr>
            <w:r>
              <w:t>A child is in danger</w:t>
            </w:r>
          </w:p>
          <w:p w14:paraId="10F64740" w14:textId="755DF7F9" w:rsidR="00EE7258" w:rsidRPr="001909A5" w:rsidRDefault="5DA85360" w:rsidP="001909A5">
            <w:pPr>
              <w:pStyle w:val="ListParagraph"/>
              <w:numPr>
                <w:ilvl w:val="0"/>
                <w:numId w:val="13"/>
              </w:numPr>
            </w:pPr>
            <w:r>
              <w:t>A court or police ask for information by law</w:t>
            </w:r>
            <w:r w:rsidR="00A608FF">
              <w:t>.</w:t>
            </w:r>
          </w:p>
        </w:tc>
      </w:tr>
      <w:tr w:rsidR="006C3312" w14:paraId="51280CFD" w14:textId="77777777" w:rsidTr="75E76C32">
        <w:trPr>
          <w:trHeight w:val="567"/>
        </w:trPr>
        <w:tc>
          <w:tcPr>
            <w:tcW w:w="3058" w:type="dxa"/>
          </w:tcPr>
          <w:p w14:paraId="6683A577" w14:textId="328F69D1" w:rsidR="006C3312" w:rsidRDefault="00B400E5" w:rsidP="006C331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DB43E1" wp14:editId="70B6A788">
                  <wp:extent cx="1440000" cy="1440000"/>
                  <wp:effectExtent l="0" t="0" r="8255" b="8255"/>
                  <wp:docPr id="78749123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49123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</w:tcPr>
          <w:p w14:paraId="636FC010" w14:textId="56C9D4B5" w:rsidR="006C3312" w:rsidRDefault="7936835D" w:rsidP="006C3312">
            <w:r>
              <w:t xml:space="preserve">You can </w:t>
            </w:r>
            <w:r w:rsidR="66018DCA">
              <w:t>choose</w:t>
            </w:r>
            <w:r>
              <w:t xml:space="preserve"> how much information you </w:t>
            </w:r>
            <w:r w:rsidR="66018DCA">
              <w:t>share with us.</w:t>
            </w:r>
          </w:p>
        </w:tc>
      </w:tr>
      <w:tr w:rsidR="006C3312" w14:paraId="6B026DB5" w14:textId="77777777" w:rsidTr="75E76C32">
        <w:trPr>
          <w:trHeight w:val="567"/>
        </w:trPr>
        <w:tc>
          <w:tcPr>
            <w:tcW w:w="3058" w:type="dxa"/>
          </w:tcPr>
          <w:p w14:paraId="153F151E" w14:textId="1CE95F9C" w:rsidR="006C3312" w:rsidRDefault="006C3312" w:rsidP="006C33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05AE27" wp14:editId="1E52FA35">
                  <wp:extent cx="1440000" cy="1440000"/>
                  <wp:effectExtent l="0" t="0" r="0" b="0"/>
                  <wp:docPr id="113741156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1156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0" w:type="dxa"/>
          </w:tcPr>
          <w:p w14:paraId="3019DB65" w14:textId="2C0196DA" w:rsidR="006C3312" w:rsidRDefault="7936835D" w:rsidP="006C3312">
            <w:commentRangeStart w:id="2"/>
            <w:r>
              <w:t>We will do our best to tell you if we need to</w:t>
            </w:r>
            <w:commentRangeEnd w:id="2"/>
            <w:r w:rsidR="006C3312">
              <w:rPr>
                <w:rStyle w:val="CommentReference"/>
                <w:sz w:val="28"/>
                <w:szCs w:val="24"/>
              </w:rPr>
              <w:commentReference w:id="2"/>
            </w:r>
            <w:r>
              <w:t xml:space="preserve"> share your information.</w:t>
            </w:r>
          </w:p>
        </w:tc>
      </w:tr>
    </w:tbl>
    <w:p w14:paraId="39AC176B" w14:textId="7F6DBE38" w:rsidR="00B400E5" w:rsidRDefault="00B400E5" w:rsidP="75E76C32">
      <w:pPr>
        <w:spacing w:before="0" w:after="0" w:line="240" w:lineRule="auto"/>
        <w:rPr>
          <w:b/>
          <w:bCs/>
        </w:rPr>
      </w:pPr>
    </w:p>
    <w:p w14:paraId="30276407" w14:textId="77777777" w:rsidR="00B400E5" w:rsidRDefault="00B400E5">
      <w:pPr>
        <w:spacing w:before="0" w:after="0" w:line="240" w:lineRule="auto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8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70" w:type="dxa"/>
        </w:tblCellMar>
        <w:tblLook w:val="04A0" w:firstRow="1" w:lastRow="0" w:firstColumn="1" w:lastColumn="0" w:noHBand="0" w:noVBand="1"/>
      </w:tblPr>
      <w:tblGrid>
        <w:gridCol w:w="2984"/>
        <w:gridCol w:w="5554"/>
      </w:tblGrid>
      <w:tr w:rsidR="00594094" w14:paraId="1E5550DF" w14:textId="77777777" w:rsidTr="75E76C32">
        <w:trPr>
          <w:trHeight w:val="567"/>
        </w:trPr>
        <w:tc>
          <w:tcPr>
            <w:tcW w:w="8538" w:type="dxa"/>
            <w:gridSpan w:val="2"/>
          </w:tcPr>
          <w:p w14:paraId="7A3A016B" w14:textId="30FF0A16" w:rsidR="00594094" w:rsidRDefault="6ABD8C32" w:rsidP="003E13C3">
            <w:pPr>
              <w:pStyle w:val="Heading2"/>
            </w:pPr>
            <w:bookmarkStart w:id="3" w:name="_Hlk220198260"/>
            <w:bookmarkStart w:id="4" w:name="_Hlk220198261"/>
            <w:r>
              <w:lastRenderedPageBreak/>
              <w:t xml:space="preserve">When </w:t>
            </w:r>
            <w:r w:rsidR="45964C66">
              <w:t>we share information</w:t>
            </w:r>
          </w:p>
        </w:tc>
      </w:tr>
      <w:tr w:rsidR="00B400E5" w14:paraId="6595E75E" w14:textId="77777777" w:rsidTr="00B400E5">
        <w:trPr>
          <w:trHeight w:val="28"/>
        </w:trPr>
        <w:tc>
          <w:tcPr>
            <w:tcW w:w="2984" w:type="dxa"/>
          </w:tcPr>
          <w:p w14:paraId="35640CE9" w14:textId="77777777" w:rsidR="00B400E5" w:rsidRDefault="00B400E5" w:rsidP="00BA57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2CAB29" wp14:editId="00AF2CB9">
                  <wp:extent cx="1440000" cy="1440000"/>
                  <wp:effectExtent l="0" t="0" r="0" b="0"/>
                  <wp:docPr id="158499336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559684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5A5029D9" w14:textId="77777777" w:rsidR="00B400E5" w:rsidRDefault="00B400E5" w:rsidP="00BA576A">
            <w:r>
              <w:t>We might need to:</w:t>
            </w:r>
          </w:p>
          <w:p w14:paraId="5062568D" w14:textId="77777777" w:rsidR="00B400E5" w:rsidRDefault="00B400E5" w:rsidP="00BA576A">
            <w:pPr>
              <w:pStyle w:val="ListParagraph"/>
              <w:numPr>
                <w:ilvl w:val="0"/>
                <w:numId w:val="4"/>
              </w:numPr>
            </w:pPr>
            <w:r>
              <w:t>Talk to another service for you</w:t>
            </w:r>
          </w:p>
          <w:p w14:paraId="679F4E90" w14:textId="77777777" w:rsidR="00B400E5" w:rsidRDefault="00B400E5" w:rsidP="00BA576A">
            <w:pPr>
              <w:pStyle w:val="ListParagraph"/>
              <w:numPr>
                <w:ilvl w:val="0"/>
                <w:numId w:val="4"/>
              </w:numPr>
            </w:pPr>
            <w:r>
              <w:t xml:space="preserve">Make a </w:t>
            </w:r>
            <w:r w:rsidRPr="75E76C32">
              <w:rPr>
                <w:rStyle w:val="NoSpacingChar"/>
              </w:rPr>
              <w:t xml:space="preserve">referral </w:t>
            </w:r>
            <w:r>
              <w:t>to another service for you</w:t>
            </w:r>
          </w:p>
        </w:tc>
      </w:tr>
      <w:tr w:rsidR="00B400E5" w14:paraId="3D308AF7" w14:textId="77777777" w:rsidTr="00B400E5">
        <w:trPr>
          <w:trHeight w:val="567"/>
        </w:trPr>
        <w:tc>
          <w:tcPr>
            <w:tcW w:w="2984" w:type="dxa"/>
          </w:tcPr>
          <w:p w14:paraId="42D9E10F" w14:textId="77777777" w:rsidR="00B400E5" w:rsidRDefault="00B400E5" w:rsidP="00BA57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536D1A" wp14:editId="44220369">
                  <wp:extent cx="1440180" cy="1440180"/>
                  <wp:effectExtent l="0" t="0" r="7620" b="7620"/>
                  <wp:docPr id="917138286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138286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CDEDF4"/>
          </w:tcPr>
          <w:p w14:paraId="3B9BC31B" w14:textId="77777777" w:rsidR="00B400E5" w:rsidRDefault="00B400E5" w:rsidP="00BA576A">
            <w:r w:rsidRPr="00BF7588">
              <w:t>Referral</w:t>
            </w:r>
            <w:r w:rsidRPr="00BF7588">
              <w:rPr>
                <w:color w:val="007AC1"/>
              </w:rPr>
              <w:t xml:space="preserve"> </w:t>
            </w:r>
            <w:r>
              <w:t>means to send you to a different person or place for help.</w:t>
            </w:r>
          </w:p>
          <w:p w14:paraId="6198C7A9" w14:textId="77777777" w:rsidR="00B400E5" w:rsidRDefault="00B400E5" w:rsidP="00BA576A">
            <w:r>
              <w:t>You can say yes or no to the referral.</w:t>
            </w:r>
          </w:p>
        </w:tc>
      </w:tr>
      <w:tr w:rsidR="00B400E5" w14:paraId="53D8EDEE" w14:textId="77777777" w:rsidTr="00B400E5">
        <w:trPr>
          <w:trHeight w:val="567"/>
        </w:trPr>
        <w:tc>
          <w:tcPr>
            <w:tcW w:w="2984" w:type="dxa"/>
          </w:tcPr>
          <w:p w14:paraId="0A500724" w14:textId="5B1817CB" w:rsidR="00B400E5" w:rsidRDefault="00B400E5" w:rsidP="00BA57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55BDE2" wp14:editId="62625999">
                  <wp:extent cx="1440000" cy="1440000"/>
                  <wp:effectExtent l="0" t="0" r="0" b="0"/>
                  <wp:docPr id="1906223047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1156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3B2EA8A6" w14:textId="77777777" w:rsidR="00B400E5" w:rsidRDefault="00B400E5" w:rsidP="00BA576A">
            <w:r>
              <w:t>We will ask you before we refer you to another service.</w:t>
            </w:r>
          </w:p>
          <w:p w14:paraId="0808C778" w14:textId="77777777" w:rsidR="00B400E5" w:rsidRPr="00BF7588" w:rsidRDefault="00B400E5" w:rsidP="00BA576A">
            <w:r>
              <w:t>You can ask us to talk to another service for you.</w:t>
            </w:r>
          </w:p>
        </w:tc>
      </w:tr>
      <w:bookmarkEnd w:id="3"/>
      <w:tr w:rsidR="000A38D6" w14:paraId="31E34D85" w14:textId="77777777" w:rsidTr="001909A5">
        <w:trPr>
          <w:trHeight w:val="567"/>
        </w:trPr>
        <w:tc>
          <w:tcPr>
            <w:tcW w:w="2984" w:type="dxa"/>
          </w:tcPr>
          <w:p w14:paraId="5DFDD937" w14:textId="3BC340F2" w:rsidR="000A38D6" w:rsidRDefault="00CC77CC" w:rsidP="00273B4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9F4B9F" wp14:editId="6B881556">
                  <wp:extent cx="1440000" cy="1440000"/>
                  <wp:effectExtent l="0" t="0" r="8255" b="8255"/>
                  <wp:docPr id="10192240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2240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6E82FAFA" w14:textId="2A0181BD" w:rsidR="000A38D6" w:rsidRDefault="037A3375" w:rsidP="00273B45">
            <w:r>
              <w:t xml:space="preserve">Sometimes we </w:t>
            </w:r>
            <w:bookmarkStart w:id="5" w:name="_Hlk220198256"/>
            <w:r>
              <w:t xml:space="preserve">need </w:t>
            </w:r>
            <w:bookmarkEnd w:id="5"/>
            <w:r>
              <w:t xml:space="preserve">your </w:t>
            </w:r>
            <w:bookmarkStart w:id="6" w:name="_Hlk220198255"/>
            <w:r w:rsidRPr="75E76C32">
              <w:rPr>
                <w:b/>
                <w:bCs/>
                <w:color w:val="007AC1"/>
              </w:rPr>
              <w:t>consent</w:t>
            </w:r>
            <w:r w:rsidRPr="75E76C32">
              <w:rPr>
                <w:color w:val="007AC1"/>
              </w:rPr>
              <w:t xml:space="preserve"> </w:t>
            </w:r>
            <w:bookmarkEnd w:id="6"/>
            <w:r>
              <w:t xml:space="preserve">to </w:t>
            </w:r>
            <w:r w:rsidR="7936835D">
              <w:t>share information.</w:t>
            </w:r>
          </w:p>
        </w:tc>
      </w:tr>
      <w:tr w:rsidR="000A38D6" w14:paraId="750F6E9E" w14:textId="77777777" w:rsidTr="001909A5">
        <w:trPr>
          <w:trHeight w:val="567"/>
        </w:trPr>
        <w:tc>
          <w:tcPr>
            <w:tcW w:w="2984" w:type="dxa"/>
          </w:tcPr>
          <w:p w14:paraId="090FE9F2" w14:textId="4332C6EF" w:rsidR="000A38D6" w:rsidRDefault="00CC77CC" w:rsidP="00273B4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C67064" wp14:editId="6CC94E58">
                  <wp:extent cx="1440000" cy="1440000"/>
                  <wp:effectExtent l="0" t="0" r="8255" b="8255"/>
                  <wp:docPr id="26371970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71970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CDEDF4"/>
          </w:tcPr>
          <w:p w14:paraId="4F030D72" w14:textId="77777777" w:rsidR="006C3312" w:rsidRDefault="037A3375" w:rsidP="00273B45">
            <w:r w:rsidRPr="00BF7588">
              <w:t>Consent</w:t>
            </w:r>
            <w:r w:rsidRPr="75E76C32">
              <w:rPr>
                <w:b/>
                <w:bCs/>
                <w:color w:val="007AC1"/>
              </w:rPr>
              <w:t xml:space="preserve"> </w:t>
            </w:r>
            <w:r w:rsidR="7936835D">
              <w:t>means saying yes for something to happen.</w:t>
            </w:r>
          </w:p>
          <w:p w14:paraId="0AF51DE4" w14:textId="5E99D545" w:rsidR="000A38D6" w:rsidRDefault="7936835D" w:rsidP="00273B45">
            <w:r>
              <w:t>You can choose to say yes or no.</w:t>
            </w:r>
          </w:p>
          <w:p w14:paraId="428EA2FC" w14:textId="1C585A77" w:rsidR="006C3312" w:rsidRDefault="7936835D" w:rsidP="00273B45">
            <w:r>
              <w:t xml:space="preserve">You can ask us more questions if you do not understand. </w:t>
            </w:r>
          </w:p>
        </w:tc>
      </w:tr>
    </w:tbl>
    <w:p w14:paraId="0F0E99C7" w14:textId="1C070661" w:rsidR="00CC77CC" w:rsidRDefault="00CC77CC"/>
    <w:p w14:paraId="548C8131" w14:textId="77777777" w:rsidR="00CC77CC" w:rsidRDefault="00CC77CC">
      <w:pPr>
        <w:spacing w:before="0" w:after="0" w:line="240" w:lineRule="auto"/>
      </w:pPr>
      <w:r>
        <w:br w:type="page"/>
      </w:r>
    </w:p>
    <w:tbl>
      <w:tblPr>
        <w:tblStyle w:val="TableGrid"/>
        <w:tblW w:w="8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70" w:type="dxa"/>
        </w:tblCellMar>
        <w:tblLook w:val="04A0" w:firstRow="1" w:lastRow="0" w:firstColumn="1" w:lastColumn="0" w:noHBand="0" w:noVBand="1"/>
      </w:tblPr>
      <w:tblGrid>
        <w:gridCol w:w="2984"/>
        <w:gridCol w:w="5554"/>
      </w:tblGrid>
      <w:tr w:rsidR="006E7B57" w14:paraId="2D66D131" w14:textId="77777777" w:rsidTr="001909A5">
        <w:trPr>
          <w:trHeight w:val="28"/>
        </w:trPr>
        <w:tc>
          <w:tcPr>
            <w:tcW w:w="2984" w:type="dxa"/>
          </w:tcPr>
          <w:p w14:paraId="3656520C" w14:textId="77777777" w:rsidR="006E7B57" w:rsidRDefault="006E7B57" w:rsidP="00273B45">
            <w:pPr>
              <w:jc w:val="center"/>
              <w:rPr>
                <w:noProof/>
              </w:rPr>
            </w:pPr>
          </w:p>
        </w:tc>
        <w:tc>
          <w:tcPr>
            <w:tcW w:w="5554" w:type="dxa"/>
          </w:tcPr>
          <w:p w14:paraId="289669D5" w14:textId="1C141972" w:rsidR="006E7B57" w:rsidRDefault="0969CF6C" w:rsidP="00BF7588">
            <w:pPr>
              <w:pStyle w:val="Heading2"/>
            </w:pPr>
            <w:bookmarkStart w:id="7" w:name="_Hlk220198262"/>
            <w:r>
              <w:t>For your safety:</w:t>
            </w:r>
            <w:bookmarkEnd w:id="7"/>
          </w:p>
        </w:tc>
      </w:tr>
      <w:tr w:rsidR="00273B45" w14:paraId="21080465" w14:textId="77777777" w:rsidTr="001909A5">
        <w:trPr>
          <w:trHeight w:val="1837"/>
        </w:trPr>
        <w:tc>
          <w:tcPr>
            <w:tcW w:w="2984" w:type="dxa"/>
          </w:tcPr>
          <w:p w14:paraId="003033CA" w14:textId="2BD9BD6D" w:rsidR="00273B45" w:rsidRDefault="00CC77CC" w:rsidP="75E76C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3D6F0E" wp14:editId="1EB0C5E2">
                  <wp:extent cx="967006" cy="1440000"/>
                  <wp:effectExtent l="0" t="0" r="5080" b="8255"/>
                  <wp:docPr id="15246199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6199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00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543F7212" w14:textId="6FEC7D5D" w:rsidR="00652F49" w:rsidRDefault="1639E4E4" w:rsidP="00BF7588">
            <w:r>
              <w:t xml:space="preserve">We </w:t>
            </w:r>
            <w:r w:rsidR="001909A5">
              <w:t>need</w:t>
            </w:r>
            <w:r>
              <w:t xml:space="preserve"> to c</w:t>
            </w:r>
            <w:r w:rsidR="41B4D21C">
              <w:t>all</w:t>
            </w:r>
            <w:r w:rsidR="0969CF6C">
              <w:t xml:space="preserve"> 000 for emergenc</w:t>
            </w:r>
            <w:r>
              <w:t>y</w:t>
            </w:r>
            <w:r w:rsidR="0969CF6C">
              <w:t xml:space="preserve"> </w:t>
            </w:r>
            <w:r w:rsidR="26D00AF1">
              <w:t xml:space="preserve">if we </w:t>
            </w:r>
            <w:r w:rsidR="007E607E">
              <w:t xml:space="preserve">are worried about your </w:t>
            </w:r>
            <w:r w:rsidR="0969CF6C">
              <w:t>health and safety.</w:t>
            </w:r>
          </w:p>
        </w:tc>
      </w:tr>
      <w:tr w:rsidR="00273B45" w14:paraId="6F51D46B" w14:textId="77777777" w:rsidTr="001909A5">
        <w:trPr>
          <w:trHeight w:val="567"/>
        </w:trPr>
        <w:tc>
          <w:tcPr>
            <w:tcW w:w="2984" w:type="dxa"/>
          </w:tcPr>
          <w:p w14:paraId="4B9D4F1D" w14:textId="78C60E29" w:rsidR="00273B45" w:rsidRDefault="00CC77CC" w:rsidP="75E76C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F4FD2D" wp14:editId="0B0FA0FB">
                  <wp:extent cx="1758078" cy="1172604"/>
                  <wp:effectExtent l="0" t="0" r="0" b="8890"/>
                  <wp:docPr id="174183122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83122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758078" cy="117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3F6E957C" w14:textId="77777777" w:rsidR="006E7B57" w:rsidRDefault="0969CF6C" w:rsidP="006E7B57">
            <w:r>
              <w:t>This can be:</w:t>
            </w:r>
          </w:p>
          <w:p w14:paraId="05DEF452" w14:textId="548769F5" w:rsidR="006E7B57" w:rsidRDefault="0969CF6C" w:rsidP="006E7B57">
            <w:pPr>
              <w:pStyle w:val="ListParagraph"/>
              <w:numPr>
                <w:ilvl w:val="0"/>
                <w:numId w:val="15"/>
              </w:numPr>
            </w:pPr>
            <w:r>
              <w:t>If you are not feeling safe</w:t>
            </w:r>
          </w:p>
          <w:p w14:paraId="64087CBB" w14:textId="77777777" w:rsidR="00252211" w:rsidRDefault="1639E4E4" w:rsidP="00CC77CC">
            <w:pPr>
              <w:pStyle w:val="ListParagraph"/>
              <w:numPr>
                <w:ilvl w:val="0"/>
                <w:numId w:val="1"/>
              </w:numPr>
            </w:pPr>
            <w:r>
              <w:t>If you are worried about your safety</w:t>
            </w:r>
          </w:p>
          <w:p w14:paraId="6CF0DCC1" w14:textId="611A3E51" w:rsidR="00B76FA3" w:rsidRDefault="0969CF6C" w:rsidP="001909A5">
            <w:pPr>
              <w:pStyle w:val="ListParagraph"/>
              <w:numPr>
                <w:ilvl w:val="0"/>
                <w:numId w:val="1"/>
              </w:numPr>
            </w:pPr>
            <w:r>
              <w:t>If you tell us you want to hurt yourself or someone else</w:t>
            </w:r>
            <w:r w:rsidR="00CC77CC">
              <w:t>.</w:t>
            </w:r>
          </w:p>
        </w:tc>
      </w:tr>
      <w:tr w:rsidR="00273B45" w14:paraId="4D51BC66" w14:textId="77777777" w:rsidTr="001909A5">
        <w:trPr>
          <w:trHeight w:val="2021"/>
        </w:trPr>
        <w:tc>
          <w:tcPr>
            <w:tcW w:w="2984" w:type="dxa"/>
          </w:tcPr>
          <w:p w14:paraId="314EF3E6" w14:textId="0B8EF18C" w:rsidR="00273B45" w:rsidRDefault="00104F6B" w:rsidP="75E76C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17EFA4" wp14:editId="4B3C66B2">
                  <wp:extent cx="1440000" cy="735095"/>
                  <wp:effectExtent l="0" t="0" r="8255" b="8255"/>
                  <wp:docPr id="1817321877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321877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3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02D37E98" w14:textId="54BB6DE6" w:rsidR="00652F49" w:rsidRDefault="317CD3DF" w:rsidP="00CC77CC">
            <w:r>
              <w:t xml:space="preserve">We have to report </w:t>
            </w:r>
            <w:r w:rsidR="431B9A73">
              <w:t>if</w:t>
            </w:r>
            <w:r w:rsidR="0B4012B5">
              <w:t xml:space="preserve"> we are </w:t>
            </w:r>
            <w:r w:rsidR="304241EB">
              <w:t xml:space="preserve">worried </w:t>
            </w:r>
            <w:r w:rsidR="0B4012B5">
              <w:t>about</w:t>
            </w:r>
            <w:r w:rsidR="4A6A8FE7">
              <w:t xml:space="preserve"> the safety of </w:t>
            </w:r>
            <w:r w:rsidR="44BEC08C">
              <w:t>a</w:t>
            </w:r>
            <w:r w:rsidR="2601D883">
              <w:t xml:space="preserve"> </w:t>
            </w:r>
            <w:r w:rsidR="1639E4E4">
              <w:t>child</w:t>
            </w:r>
            <w:r w:rsidR="4A6A8FE7">
              <w:t>.</w:t>
            </w:r>
          </w:p>
          <w:p w14:paraId="461A8587" w14:textId="398406EB" w:rsidR="00CC77CC" w:rsidRDefault="00CC77CC" w:rsidP="001909A5">
            <w:pPr>
              <w:rPr>
                <w:szCs w:val="28"/>
              </w:rPr>
            </w:pPr>
            <w:r>
              <w:t>We report to Children, Youth and Families.</w:t>
            </w:r>
          </w:p>
          <w:p w14:paraId="3CEF8F1A" w14:textId="0034E8F6" w:rsidR="00CC77CC" w:rsidRDefault="00CC77CC" w:rsidP="00CC77CC">
            <w:pPr>
              <w:rPr>
                <w:szCs w:val="28"/>
              </w:rPr>
            </w:pPr>
            <w:r>
              <w:rPr>
                <w:szCs w:val="28"/>
              </w:rPr>
              <w:t xml:space="preserve">They are part of the </w:t>
            </w:r>
            <w:r w:rsidRPr="00CC77CC">
              <w:rPr>
                <w:szCs w:val="28"/>
              </w:rPr>
              <w:t>Health and Community Services Directorate</w:t>
            </w:r>
            <w:r>
              <w:rPr>
                <w:szCs w:val="28"/>
              </w:rPr>
              <w:t xml:space="preserve"> in the ACT Government.</w:t>
            </w:r>
          </w:p>
        </w:tc>
      </w:tr>
      <w:tr w:rsidR="00273B45" w14:paraId="47780A66" w14:textId="77777777" w:rsidTr="001909A5">
        <w:trPr>
          <w:trHeight w:val="567"/>
        </w:trPr>
        <w:tc>
          <w:tcPr>
            <w:tcW w:w="2984" w:type="dxa"/>
          </w:tcPr>
          <w:p w14:paraId="53B57ABB" w14:textId="505213D1" w:rsidR="00273B45" w:rsidRDefault="6BCAE1B7" w:rsidP="00273B4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29052C" wp14:editId="2EB210B7">
                  <wp:extent cx="1440180" cy="1440180"/>
                  <wp:effectExtent l="0" t="0" r="7620" b="7620"/>
                  <wp:docPr id="1718113680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113680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</w:tcPr>
          <w:p w14:paraId="2B36C415" w14:textId="77777777" w:rsidR="001909A5" w:rsidRDefault="1639E4E4" w:rsidP="00BF7588">
            <w:r>
              <w:t xml:space="preserve">We </w:t>
            </w:r>
            <w:r w:rsidR="001909A5">
              <w:t>need</w:t>
            </w:r>
            <w:r>
              <w:t xml:space="preserve"> to share your information if we are asked to by law.</w:t>
            </w:r>
          </w:p>
          <w:p w14:paraId="7432446D" w14:textId="5E923CE3" w:rsidR="00DB3FA4" w:rsidRDefault="1639E4E4" w:rsidP="00BF7588">
            <w:r>
              <w:t xml:space="preserve">This can happen if we are </w:t>
            </w:r>
            <w:commentRangeStart w:id="8"/>
            <w:r w:rsidR="1C5E2100" w:rsidRPr="75E76C32">
              <w:rPr>
                <w:rStyle w:val="NoSpacingChar"/>
              </w:rPr>
              <w:t>subpoenaed</w:t>
            </w:r>
            <w:r w:rsidR="1C5E2100">
              <w:t>.</w:t>
            </w:r>
            <w:commentRangeEnd w:id="8"/>
            <w:r w:rsidR="00DB3FA4">
              <w:rPr>
                <w:rStyle w:val="CommentReference"/>
                <w:sz w:val="28"/>
                <w:szCs w:val="24"/>
              </w:rPr>
              <w:commentReference w:id="8"/>
            </w:r>
          </w:p>
        </w:tc>
      </w:tr>
      <w:tr w:rsidR="00773320" w14:paraId="3F1333A3" w14:textId="77777777" w:rsidTr="001909A5">
        <w:trPr>
          <w:trHeight w:val="1209"/>
        </w:trPr>
        <w:tc>
          <w:tcPr>
            <w:tcW w:w="2984" w:type="dxa"/>
          </w:tcPr>
          <w:p w14:paraId="7969089E" w14:textId="512A0FAB" w:rsidR="00773320" w:rsidRDefault="00252211" w:rsidP="00273B4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5A7F0C8" wp14:editId="475FB821">
                  <wp:extent cx="1440000" cy="1440000"/>
                  <wp:effectExtent l="0" t="0" r="8255" b="8255"/>
                  <wp:docPr id="56343254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43254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CDEDF4"/>
          </w:tcPr>
          <w:p w14:paraId="4D7C92A9" w14:textId="44D7D2CF" w:rsidR="00773320" w:rsidRDefault="2CBF5971" w:rsidP="00273B45">
            <w:r w:rsidRPr="00BF7588">
              <w:t>Subpoenaed</w:t>
            </w:r>
            <w:r w:rsidRPr="00BF7588">
              <w:rPr>
                <w:color w:val="007AC1"/>
              </w:rPr>
              <w:t xml:space="preserve"> </w:t>
            </w:r>
            <w:r>
              <w:t xml:space="preserve">means </w:t>
            </w:r>
            <w:r w:rsidR="1639E4E4">
              <w:t xml:space="preserve">we </w:t>
            </w:r>
            <w:r w:rsidR="001909A5">
              <w:t>need</w:t>
            </w:r>
            <w:r w:rsidR="1639E4E4">
              <w:t xml:space="preserve"> to share </w:t>
            </w:r>
            <w:r>
              <w:t xml:space="preserve">information that is on our </w:t>
            </w:r>
            <w:commentRangeStart w:id="9"/>
            <w:r w:rsidR="300308FB">
              <w:t>system</w:t>
            </w:r>
            <w:commentRangeEnd w:id="9"/>
            <w:r w:rsidR="00773320">
              <w:rPr>
                <w:rStyle w:val="CommentReference"/>
                <w:sz w:val="28"/>
                <w:szCs w:val="24"/>
              </w:rPr>
              <w:commentReference w:id="9"/>
            </w:r>
            <w:r w:rsidR="1639E4E4">
              <w:t xml:space="preserve"> with the courts.</w:t>
            </w:r>
          </w:p>
        </w:tc>
      </w:tr>
      <w:bookmarkEnd w:id="4"/>
    </w:tbl>
    <w:p w14:paraId="5F288396" w14:textId="363BF1C2" w:rsidR="00273B45" w:rsidRDefault="00273B45">
      <w:pPr>
        <w:spacing w:before="0" w:after="0" w:line="240" w:lineRule="auto"/>
      </w:pPr>
      <w:r>
        <w:br w:type="page"/>
      </w:r>
    </w:p>
    <w:p w14:paraId="304CEB08" w14:textId="77777777" w:rsidR="007A2AED" w:rsidRDefault="00273B45" w:rsidP="00273B45">
      <w:pPr>
        <w:pStyle w:val="Heading2"/>
      </w:pPr>
      <w:bookmarkStart w:id="10" w:name="_Word_List"/>
      <w:bookmarkEnd w:id="10"/>
      <w:r>
        <w:lastRenderedPageBreak/>
        <w:t>Word List</w:t>
      </w:r>
    </w:p>
    <w:tbl>
      <w:tblPr>
        <w:tblStyle w:val="TableGrid"/>
        <w:tblW w:w="8543" w:type="dxa"/>
        <w:tblInd w:w="-5" w:type="dxa"/>
        <w:tblLook w:val="04A0" w:firstRow="1" w:lastRow="0" w:firstColumn="1" w:lastColumn="0" w:noHBand="0" w:noVBand="1"/>
      </w:tblPr>
      <w:tblGrid>
        <w:gridCol w:w="2667"/>
        <w:gridCol w:w="5876"/>
      </w:tblGrid>
      <w:tr w:rsidR="00252211" w14:paraId="0EC28974" w14:textId="77777777" w:rsidTr="001909A5">
        <w:trPr>
          <w:trHeight w:val="101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2567BBA3" w14:textId="77777777" w:rsidR="00252211" w:rsidRDefault="00252211" w:rsidP="00BA57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1FEA80" wp14:editId="31EB64C1">
                  <wp:extent cx="1440000" cy="1440000"/>
                  <wp:effectExtent l="0" t="0" r="8255" b="8255"/>
                  <wp:docPr id="137614944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14944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</w:tcPr>
          <w:p w14:paraId="5D1893FC" w14:textId="3DC82C05" w:rsidR="00B85AE1" w:rsidRPr="001909A5" w:rsidRDefault="00B85AE1" w:rsidP="00BA576A">
            <w:pPr>
              <w:rPr>
                <w:b/>
                <w:bCs/>
              </w:rPr>
            </w:pPr>
            <w:r w:rsidRPr="001909A5">
              <w:rPr>
                <w:b/>
                <w:bCs/>
              </w:rPr>
              <w:t>Confidential</w:t>
            </w:r>
          </w:p>
          <w:p w14:paraId="17962486" w14:textId="295FD91A" w:rsidR="00252211" w:rsidRDefault="00252211" w:rsidP="00BA576A">
            <w:r w:rsidRPr="00BF7588">
              <w:t xml:space="preserve">Confidential </w:t>
            </w:r>
            <w:r>
              <w:t>means a private thing.</w:t>
            </w:r>
          </w:p>
          <w:p w14:paraId="7603E704" w14:textId="77777777" w:rsidR="00252211" w:rsidRDefault="00252211" w:rsidP="00BA576A">
            <w:r>
              <w:t>It is information that is only for people who need to know.</w:t>
            </w:r>
          </w:p>
        </w:tc>
      </w:tr>
      <w:tr w:rsidR="00B85AE1" w14:paraId="5C4FB70F" w14:textId="77777777" w:rsidTr="001909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70" w:type="dxa"/>
          </w:tblCellMar>
        </w:tblPrEx>
        <w:trPr>
          <w:trHeight w:val="567"/>
        </w:trPr>
        <w:tc>
          <w:tcPr>
            <w:tcW w:w="2667" w:type="dxa"/>
          </w:tcPr>
          <w:p w14:paraId="4DD31122" w14:textId="77777777" w:rsidR="00B85AE1" w:rsidRDefault="00B85AE1" w:rsidP="00BA576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2E9D5A" wp14:editId="3E9FA450">
                  <wp:extent cx="1440000" cy="1440000"/>
                  <wp:effectExtent l="0" t="0" r="8255" b="8255"/>
                  <wp:docPr id="149851431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51431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14:paraId="43496A29" w14:textId="0CE13037" w:rsidR="00B85AE1" w:rsidRPr="001909A5" w:rsidRDefault="00B85AE1" w:rsidP="00BA576A">
            <w:pPr>
              <w:rPr>
                <w:b/>
                <w:bCs/>
              </w:rPr>
            </w:pPr>
            <w:r w:rsidRPr="001909A5">
              <w:rPr>
                <w:b/>
                <w:bCs/>
              </w:rPr>
              <w:t>Consent</w:t>
            </w:r>
          </w:p>
          <w:p w14:paraId="354521F7" w14:textId="3A289E30" w:rsidR="00B85AE1" w:rsidRDefault="00B85AE1" w:rsidP="00BA576A">
            <w:r w:rsidRPr="00BF7588">
              <w:t>Consent</w:t>
            </w:r>
            <w:r w:rsidRPr="75E76C32">
              <w:rPr>
                <w:b/>
                <w:bCs/>
                <w:color w:val="007AC1"/>
              </w:rPr>
              <w:t xml:space="preserve"> </w:t>
            </w:r>
            <w:r>
              <w:t>means saying yes for something to happen.</w:t>
            </w:r>
          </w:p>
          <w:p w14:paraId="3834C7B0" w14:textId="77777777" w:rsidR="00B85AE1" w:rsidRDefault="00B85AE1" w:rsidP="00BA576A">
            <w:r>
              <w:t>You can choose to say yes or no.</w:t>
            </w:r>
          </w:p>
          <w:p w14:paraId="5BDD854D" w14:textId="77777777" w:rsidR="00B85AE1" w:rsidRDefault="00B85AE1" w:rsidP="00BA576A">
            <w:r>
              <w:t xml:space="preserve">You can ask us more questions if you do not understand. </w:t>
            </w:r>
          </w:p>
        </w:tc>
      </w:tr>
      <w:tr w:rsidR="00B85AE1" w14:paraId="422A8A10" w14:textId="77777777" w:rsidTr="001909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70" w:type="dxa"/>
          </w:tblCellMar>
        </w:tblPrEx>
        <w:trPr>
          <w:trHeight w:val="233"/>
        </w:trPr>
        <w:tc>
          <w:tcPr>
            <w:tcW w:w="2667" w:type="dxa"/>
          </w:tcPr>
          <w:p w14:paraId="21491F78" w14:textId="77777777" w:rsidR="00B85AE1" w:rsidRPr="00615404" w:rsidRDefault="00B85AE1" w:rsidP="00BA576A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4FF6339" wp14:editId="3E19EC09">
                  <wp:extent cx="1440000" cy="1440000"/>
                  <wp:effectExtent l="0" t="0" r="8255" b="8255"/>
                  <wp:docPr id="160678534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78534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14:paraId="194846C6" w14:textId="1677951E" w:rsidR="00B85AE1" w:rsidRPr="001909A5" w:rsidRDefault="00B85AE1" w:rsidP="001909A5">
            <w:pPr>
              <w:pStyle w:val="NoSpacing"/>
              <w:rPr>
                <w:color w:val="000000" w:themeColor="text1"/>
              </w:rPr>
            </w:pPr>
            <w:r w:rsidRPr="001909A5">
              <w:rPr>
                <w:color w:val="000000" w:themeColor="text1"/>
              </w:rPr>
              <w:t>Limits to confidentiality</w:t>
            </w:r>
          </w:p>
          <w:p w14:paraId="0D490554" w14:textId="43B8880E" w:rsidR="00B85AE1" w:rsidRDefault="00B85AE1" w:rsidP="00BA576A">
            <w:r>
              <w:t>Sometimes the law says we must share your information.</w:t>
            </w:r>
          </w:p>
          <w:p w14:paraId="48F034E8" w14:textId="081FBFF8" w:rsidR="00B85AE1" w:rsidRPr="00BF7588" w:rsidRDefault="00B85AE1" w:rsidP="00BA576A">
            <w:r>
              <w:t>This is to keep you and other people safe.</w:t>
            </w:r>
          </w:p>
        </w:tc>
      </w:tr>
      <w:tr w:rsidR="00AE31C0" w14:paraId="7DB7C8BB" w14:textId="77777777" w:rsidTr="001909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70" w:type="dxa"/>
          </w:tblCellMar>
        </w:tblPrEx>
        <w:trPr>
          <w:trHeight w:val="567"/>
        </w:trPr>
        <w:tc>
          <w:tcPr>
            <w:tcW w:w="2667" w:type="dxa"/>
          </w:tcPr>
          <w:p w14:paraId="057CA2F4" w14:textId="1B075832" w:rsidR="00AE31C0" w:rsidRDefault="2E7DE79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EF2265" wp14:editId="0DA11BF5">
                  <wp:extent cx="1440180" cy="1440180"/>
                  <wp:effectExtent l="0" t="0" r="7620" b="7620"/>
                  <wp:docPr id="1616575622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575622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14:paraId="0548FBAD" w14:textId="6E988BE5" w:rsidR="00AE31C0" w:rsidRPr="00AE31C0" w:rsidRDefault="06B1E9E2" w:rsidP="00AE31C0">
            <w:pPr>
              <w:pStyle w:val="NoSpacing"/>
              <w:rPr>
                <w:color w:val="000000" w:themeColor="text1"/>
              </w:rPr>
            </w:pPr>
            <w:r w:rsidRPr="75E76C32">
              <w:rPr>
                <w:color w:val="000000" w:themeColor="text1"/>
              </w:rPr>
              <w:t>Refer</w:t>
            </w:r>
            <w:r w:rsidR="45FA1249" w:rsidRPr="75E76C32">
              <w:rPr>
                <w:color w:val="000000" w:themeColor="text1"/>
              </w:rPr>
              <w:t>ral</w:t>
            </w:r>
          </w:p>
          <w:p w14:paraId="25CE377B" w14:textId="209A1BDF" w:rsidR="00F72F28" w:rsidRPr="00AE31C0" w:rsidRDefault="28604BB4" w:rsidP="75E76C32">
            <w:r w:rsidRPr="75E76C32">
              <w:rPr>
                <w:b/>
                <w:bCs/>
                <w:color w:val="007AC1"/>
              </w:rPr>
              <w:t xml:space="preserve"> </w:t>
            </w:r>
            <w:r w:rsidR="48F13917" w:rsidRPr="75E76C32">
              <w:rPr>
                <w:b/>
                <w:bCs/>
                <w:color w:val="007AC1"/>
              </w:rPr>
              <w:t xml:space="preserve">This </w:t>
            </w:r>
            <w:r>
              <w:t>means to send you to a different person or place for help.</w:t>
            </w:r>
          </w:p>
          <w:p w14:paraId="19842623" w14:textId="1E7AFFFF" w:rsidR="00F72F28" w:rsidRPr="00AE31C0" w:rsidRDefault="00F72F28" w:rsidP="75E76C32"/>
        </w:tc>
      </w:tr>
      <w:tr w:rsidR="00273B45" w14:paraId="756112ED" w14:textId="77777777" w:rsidTr="001909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3" w:type="dxa"/>
            <w:bottom w:w="170" w:type="dxa"/>
          </w:tblCellMar>
        </w:tblPrEx>
        <w:trPr>
          <w:trHeight w:val="567"/>
        </w:trPr>
        <w:tc>
          <w:tcPr>
            <w:tcW w:w="2667" w:type="dxa"/>
          </w:tcPr>
          <w:p w14:paraId="746C449D" w14:textId="37A69D9F" w:rsidR="00273B45" w:rsidRDefault="00B85AE1" w:rsidP="75E76C3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EB315B9" wp14:editId="4216F3F5">
                  <wp:extent cx="1440000" cy="1440000"/>
                  <wp:effectExtent l="0" t="0" r="8255" b="8255"/>
                  <wp:docPr id="199006531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06531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14:paraId="230C71D9" w14:textId="72158647" w:rsidR="00AE31C0" w:rsidRPr="00AE31C0" w:rsidRDefault="000F3F88" w:rsidP="00AE31C0">
            <w:pPr>
              <w:pStyle w:val="NoSpacing"/>
              <w:rPr>
                <w:color w:val="000000" w:themeColor="text1"/>
              </w:rPr>
            </w:pPr>
            <w:r w:rsidRPr="00AE31C0">
              <w:rPr>
                <w:color w:val="000000" w:themeColor="text1"/>
              </w:rPr>
              <w:t>Subpoenaed</w:t>
            </w:r>
          </w:p>
          <w:p w14:paraId="78913311" w14:textId="6F74E22B" w:rsidR="00273B45" w:rsidRDefault="00AE31C0">
            <w:r>
              <w:t xml:space="preserve">Subpoenaed </w:t>
            </w:r>
            <w:r w:rsidR="000F3F88">
              <w:t>means that we must go to court to share your information that is on our system.</w:t>
            </w:r>
          </w:p>
        </w:tc>
      </w:tr>
    </w:tbl>
    <w:p w14:paraId="79B85059" w14:textId="77777777" w:rsidR="00B85AE1" w:rsidRDefault="00B85AE1" w:rsidP="001909A5"/>
    <w:p w14:paraId="7D51FBE0" w14:textId="45E1925A" w:rsidR="00BF7588" w:rsidRPr="003B2C42" w:rsidRDefault="00BF7588" w:rsidP="00BF7588">
      <w:pPr>
        <w:spacing w:before="0" w:line="240" w:lineRule="auto"/>
        <w:rPr>
          <w:sz w:val="20"/>
          <w:szCs w:val="20"/>
        </w:rPr>
      </w:pPr>
      <w:r w:rsidRPr="007D07A8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73ABB018" wp14:editId="1C8F8A46">
            <wp:simplePos x="0" y="0"/>
            <wp:positionH relativeFrom="margin">
              <wp:posOffset>0</wp:posOffset>
            </wp:positionH>
            <wp:positionV relativeFrom="paragraph">
              <wp:posOffset>8255</wp:posOffset>
            </wp:positionV>
            <wp:extent cx="1135380" cy="1112520"/>
            <wp:effectExtent l="0" t="0" r="7620" b="0"/>
            <wp:wrapTight wrapText="bothSides">
              <wp:wrapPolygon edited="0">
                <wp:start x="0" y="0"/>
                <wp:lineTo x="0" y="21082"/>
                <wp:lineTo x="21383" y="21082"/>
                <wp:lineTo x="21383" y="0"/>
                <wp:lineTo x="0" y="0"/>
              </wp:wrapPolygon>
            </wp:wrapTight>
            <wp:docPr id="422210092" name="Picture 4222100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08979" name="Picture 18411089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12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C42">
        <w:rPr>
          <w:sz w:val="20"/>
          <w:szCs w:val="20"/>
        </w:rPr>
        <w:t>This book was written by Teigan Southwell for The Easy Read Toolbox.</w:t>
      </w:r>
    </w:p>
    <w:p w14:paraId="4D38CAD8" w14:textId="77777777" w:rsidR="00BF7588" w:rsidRPr="003B2C42" w:rsidRDefault="00BF7588" w:rsidP="00BF7588">
      <w:pPr>
        <w:spacing w:before="0" w:line="240" w:lineRule="auto"/>
        <w:rPr>
          <w:sz w:val="20"/>
          <w:szCs w:val="20"/>
        </w:rPr>
      </w:pPr>
      <w:r w:rsidRPr="003B2C42">
        <w:rPr>
          <w:sz w:val="20"/>
          <w:szCs w:val="20"/>
        </w:rPr>
        <w:t xml:space="preserve">0403 073 071 | </w:t>
      </w:r>
      <w:hyperlink r:id="rId38" w:history="1">
        <w:r w:rsidRPr="00E87ED5">
          <w:rPr>
            <w:rStyle w:val="Hyperlink"/>
            <w:sz w:val="20"/>
            <w:szCs w:val="20"/>
          </w:rPr>
          <w:t>info@easyreadtoolbox.info</w:t>
        </w:r>
      </w:hyperlink>
      <w:r>
        <w:rPr>
          <w:sz w:val="20"/>
          <w:szCs w:val="20"/>
        </w:rPr>
        <w:br/>
      </w:r>
      <w:hyperlink r:id="rId39" w:history="1">
        <w:r w:rsidRPr="00E87ED5">
          <w:rPr>
            <w:rStyle w:val="Hyperlink"/>
            <w:sz w:val="20"/>
            <w:szCs w:val="20"/>
          </w:rPr>
          <w:t>www.easyreadtoolbox.info</w:t>
        </w:r>
      </w:hyperlink>
      <w:r>
        <w:rPr>
          <w:sz w:val="20"/>
          <w:szCs w:val="20"/>
        </w:rPr>
        <w:t xml:space="preserve"> </w:t>
      </w:r>
      <w:r w:rsidRPr="003B2C42">
        <w:rPr>
          <w:sz w:val="20"/>
          <w:szCs w:val="20"/>
        </w:rPr>
        <w:t>| ABN 92 654 050 058</w:t>
      </w:r>
    </w:p>
    <w:p w14:paraId="3B028177" w14:textId="0DF99EED" w:rsidR="00273B45" w:rsidRPr="00273B45" w:rsidRDefault="00BF7588" w:rsidP="001909A5">
      <w:pPr>
        <w:spacing w:before="0" w:line="240" w:lineRule="auto"/>
        <w:rPr>
          <w:rStyle w:val="eop"/>
          <w:rFonts w:eastAsiaTheme="majorEastAsia" w:cs="Calibri"/>
          <w:sz w:val="20"/>
          <w:szCs w:val="20"/>
        </w:rPr>
      </w:pPr>
      <w:r w:rsidRPr="003B2C42">
        <w:rPr>
          <w:sz w:val="20"/>
          <w:szCs w:val="20"/>
        </w:rPr>
        <w:t>Easy Read images by The Easy Read Toolbox or through Creative Commons (Microsoft 365, Canva)</w:t>
      </w:r>
      <w:r>
        <w:rPr>
          <w:noProof/>
          <w:sz w:val="20"/>
          <w:szCs w:val="20"/>
        </w:rPr>
        <w:t>.</w:t>
      </w:r>
    </w:p>
    <w:sectPr w:rsidR="00273B45" w:rsidRPr="00273B45" w:rsidSect="00BF7588"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0" w:h="16840"/>
      <w:pgMar w:top="1796" w:right="1701" w:bottom="1418" w:left="1701" w:header="709" w:footer="1020" w:gutter="0"/>
      <w:cols w:space="708"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Ajar Sana" w:date="2025-10-23T13:32:00Z" w:initials="AS">
    <w:p w14:paraId="4639E1ED" w14:textId="77777777" w:rsidR="006C3312" w:rsidRDefault="006C3312" w:rsidP="00F221D4">
      <w:r>
        <w:rPr>
          <w:rStyle w:val="CommentReference"/>
        </w:rPr>
        <w:annotationRef/>
      </w:r>
      <w:r>
        <w:rPr>
          <w:sz w:val="20"/>
          <w:szCs w:val="20"/>
        </w:rPr>
        <w:t>DVCS - is this okay for us to commit to or should I include, "We will do our best to tell you if we need to do this."</w:t>
      </w:r>
    </w:p>
  </w:comment>
  <w:comment w:id="8" w:author="Ajar Sana" w:date="2025-10-23T15:29:00Z" w:initials="AS">
    <w:p w14:paraId="3287C9C2" w14:textId="77777777" w:rsidR="00AF7E01" w:rsidRDefault="00AF7E01" w:rsidP="00AF7E01">
      <w:r>
        <w:rPr>
          <w:rStyle w:val="CommentReference"/>
        </w:rPr>
        <w:annotationRef/>
      </w:r>
      <w:r>
        <w:rPr>
          <w:sz w:val="20"/>
          <w:szCs w:val="20"/>
        </w:rPr>
        <w:t>Please change these graphics to be more diverse as this representation does not represent the majority of our clients.</w:t>
      </w:r>
    </w:p>
  </w:comment>
  <w:comment w:id="9" w:author="Evelyn Little" w:date="2025-11-18T09:05:00Z" w:initials="EL">
    <w:p w14:paraId="56B4E11E" w14:textId="4B159EAE" w:rsidR="001F46A1" w:rsidRDefault="0060405C">
      <w:pPr>
        <w:pStyle w:val="CommentText"/>
      </w:pPr>
      <w:r>
        <w:rPr>
          <w:rStyle w:val="CommentReference"/>
        </w:rPr>
        <w:annotationRef/>
      </w:r>
      <w:r w:rsidRPr="6CEF8318">
        <w:t xml:space="preserve">Can we change or remove many of the visuals. They dont seem to add any value to explaining the terms/language used in the forms. VSACT have some great easy read tools with graphics that align with the language. We could potentially speak to their DLO if appropriate.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39E1ED" w15:done="1"/>
  <w15:commentEx w15:paraId="3287C9C2" w15:done="1"/>
  <w15:commentEx w15:paraId="56B4E11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5608AE" w16cex:dateUtc="2025-10-23T02:32:00Z"/>
  <w16cex:commentExtensible w16cex:durableId="27928FA5" w16cex:dateUtc="2025-10-23T04:29:00Z"/>
  <w16cex:commentExtensible w16cex:durableId="361CD23F" w16cex:dateUtc="2025-11-17T22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39E1ED" w16cid:durableId="295608AE"/>
  <w16cid:commentId w16cid:paraId="3287C9C2" w16cid:durableId="27928FA5"/>
  <w16cid:commentId w16cid:paraId="56B4E11E" w16cid:durableId="361CD2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11D0" w14:textId="77777777" w:rsidR="00342BE3" w:rsidRDefault="00342BE3" w:rsidP="000145B5">
      <w:pPr>
        <w:spacing w:before="0" w:after="0" w:line="240" w:lineRule="auto"/>
      </w:pPr>
      <w:r>
        <w:separator/>
      </w:r>
    </w:p>
  </w:endnote>
  <w:endnote w:type="continuationSeparator" w:id="0">
    <w:p w14:paraId="48127EB1" w14:textId="77777777" w:rsidR="00342BE3" w:rsidRDefault="00342BE3" w:rsidP="000145B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111017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1DCD5C" w14:textId="408F7E2F" w:rsidR="00A727AE" w:rsidRDefault="00A727AE" w:rsidP="002F45D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53B8DB" w14:textId="77777777" w:rsidR="00A727AE" w:rsidRDefault="00A727AE" w:rsidP="00BF75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666033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492FED" w14:textId="3C47C7A8" w:rsidR="00A727AE" w:rsidRDefault="00A727AE" w:rsidP="002F45D5">
        <w:pPr>
          <w:pStyle w:val="Footer"/>
          <w:framePr w:wrap="none" w:vAnchor="text" w:hAnchor="margin" w:xAlign="right" w:y="1"/>
          <w:rPr>
            <w:rStyle w:val="PageNumber"/>
          </w:rPr>
        </w:pPr>
        <w:r w:rsidRPr="75E76C32">
          <w:rPr>
            <w:rStyle w:val="PageNumber"/>
            <w:noProof/>
          </w:rPr>
          <w:fldChar w:fldCharType="begin"/>
        </w:r>
        <w:r w:rsidRPr="75E76C32">
          <w:rPr>
            <w:rStyle w:val="PageNumber"/>
          </w:rPr>
          <w:instrText xml:space="preserve"> PAGE </w:instrText>
        </w:r>
        <w:r w:rsidRPr="75E76C32">
          <w:rPr>
            <w:rStyle w:val="PageNumber"/>
          </w:rPr>
          <w:fldChar w:fldCharType="separate"/>
        </w:r>
        <w:r w:rsidR="75E76C32" w:rsidRPr="75E76C32">
          <w:rPr>
            <w:rStyle w:val="PageNumber"/>
            <w:noProof/>
          </w:rPr>
          <w:t>1</w:t>
        </w:r>
        <w:r w:rsidRPr="75E76C32">
          <w:rPr>
            <w:rStyle w:val="PageNumber"/>
            <w:noProof/>
          </w:rPr>
          <w:fldChar w:fldCharType="end"/>
        </w:r>
      </w:p>
    </w:sdtContent>
  </w:sdt>
  <w:p w14:paraId="55132C14" w14:textId="7F422857" w:rsidR="00C21BEB" w:rsidDel="00A727AE" w:rsidRDefault="00C21BEB">
    <w:pPr>
      <w:spacing w:after="0" w:line="240" w:lineRule="auto"/>
      <w:ind w:right="794"/>
      <w:jc w:val="righ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FC7" w14:textId="77777777" w:rsidR="00C21BEB" w:rsidRDefault="006D219B">
    <w:pPr>
      <w:spacing w:after="0" w:line="240" w:lineRule="auto"/>
      <w:ind w:right="794"/>
      <w:jc w:val="right"/>
      <w:rPr>
        <w:sz w:val="18"/>
        <w:szCs w:val="18"/>
      </w:rPr>
    </w:pPr>
    <w:r>
      <w:rPr>
        <w:sz w:val="18"/>
        <w:szCs w:val="18"/>
      </w:rPr>
      <w:t>0403 073 071 | info@easyreadtoolbox.info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1BBE8A0" wp14:editId="50D84579">
          <wp:simplePos x="0" y="0"/>
          <wp:positionH relativeFrom="column">
            <wp:posOffset>5155565</wp:posOffset>
          </wp:positionH>
          <wp:positionV relativeFrom="paragraph">
            <wp:posOffset>40640</wp:posOffset>
          </wp:positionV>
          <wp:extent cx="927100" cy="974889"/>
          <wp:effectExtent l="0" t="0" r="0" b="0"/>
          <wp:wrapNone/>
          <wp:docPr id="1668363887" name="Picture 166836388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108979" name="Picture 184110897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7100" cy="9748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B3AB2A" w14:textId="77777777" w:rsidR="00C21BEB" w:rsidRDefault="006D219B">
    <w:pPr>
      <w:spacing w:line="240" w:lineRule="auto"/>
      <w:ind w:right="794"/>
      <w:jc w:val="right"/>
      <w:rPr>
        <w:sz w:val="18"/>
        <w:szCs w:val="18"/>
      </w:rPr>
    </w:pPr>
    <w:r>
      <w:rPr>
        <w:sz w:val="18"/>
        <w:szCs w:val="18"/>
      </w:rPr>
      <w:t>www.easyreadtoolbox.info | ABN 92 654 050 058</w:t>
    </w:r>
  </w:p>
  <w:p w14:paraId="7EBA5B19" w14:textId="77777777" w:rsidR="00C21BEB" w:rsidRDefault="006D219B" w:rsidP="000145B5">
    <w:pPr>
      <w:spacing w:after="0" w:line="240" w:lineRule="auto"/>
      <w:ind w:right="794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229D" w14:textId="77777777" w:rsidR="00342BE3" w:rsidRDefault="00342BE3" w:rsidP="000145B5">
      <w:pPr>
        <w:spacing w:before="0" w:after="0" w:line="240" w:lineRule="auto"/>
      </w:pPr>
      <w:r>
        <w:separator/>
      </w:r>
    </w:p>
  </w:footnote>
  <w:footnote w:type="continuationSeparator" w:id="0">
    <w:p w14:paraId="1CC740BF" w14:textId="77777777" w:rsidR="00342BE3" w:rsidRDefault="00342BE3" w:rsidP="000145B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255C" w14:textId="7EEA2985" w:rsidR="00C21BEB" w:rsidRPr="000145B5" w:rsidRDefault="3C913692">
    <w:pPr>
      <w:rPr>
        <w:lang w:val="en-US"/>
      </w:rPr>
    </w:pPr>
    <w:r>
      <w:rPr>
        <w:noProof/>
      </w:rPr>
      <w:drawing>
        <wp:anchor distT="0" distB="0" distL="114300" distR="114300" simplePos="0" relativeHeight="251662337" behindDoc="0" locked="0" layoutInCell="1" allowOverlap="1" wp14:anchorId="7847D9A9" wp14:editId="127A26DD">
          <wp:simplePos x="0" y="0"/>
          <wp:positionH relativeFrom="column">
            <wp:posOffset>4211320</wp:posOffset>
          </wp:positionH>
          <wp:positionV relativeFrom="page">
            <wp:posOffset>371671</wp:posOffset>
          </wp:positionV>
          <wp:extent cx="1706245" cy="755650"/>
          <wp:effectExtent l="0" t="0" r="0" b="6350"/>
          <wp:wrapSquare wrapText="bothSides"/>
          <wp:docPr id="1345826553" name="Picture 1" descr="DV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826553" name="Picture 1" descr="DVC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24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D51C" w14:textId="6F19855C" w:rsidR="00FC5600" w:rsidRDefault="00A727AE">
    <w:pPr>
      <w:pStyle w:val="Header"/>
    </w:pPr>
    <w:r>
      <w:rPr>
        <w:noProof/>
        <w:lang w:val="en-US"/>
      </w:rPr>
      <w:drawing>
        <wp:anchor distT="0" distB="0" distL="114300" distR="114300" simplePos="0" relativeHeight="251660289" behindDoc="0" locked="0" layoutInCell="1" allowOverlap="1" wp14:anchorId="411DFC47" wp14:editId="1EDE7C5C">
          <wp:simplePos x="0" y="0"/>
          <wp:positionH relativeFrom="column">
            <wp:posOffset>4134118</wp:posOffset>
          </wp:positionH>
          <wp:positionV relativeFrom="page">
            <wp:posOffset>398198</wp:posOffset>
          </wp:positionV>
          <wp:extent cx="1706245" cy="755650"/>
          <wp:effectExtent l="0" t="0" r="8255" b="6350"/>
          <wp:wrapSquare wrapText="bothSides"/>
          <wp:docPr id="95302137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213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24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mj7l5rSw0yVb" int2:id="V6EHiO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0A8"/>
    <w:multiLevelType w:val="hybridMultilevel"/>
    <w:tmpl w:val="3A3EA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116D"/>
    <w:multiLevelType w:val="hybridMultilevel"/>
    <w:tmpl w:val="0BD8E2F2"/>
    <w:lvl w:ilvl="0" w:tplc="CCC2D1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E1764"/>
    <w:multiLevelType w:val="hybridMultilevel"/>
    <w:tmpl w:val="E14A6DD6"/>
    <w:lvl w:ilvl="0" w:tplc="80D88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32923"/>
    <w:multiLevelType w:val="hybridMultilevel"/>
    <w:tmpl w:val="A2284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36A2C"/>
    <w:multiLevelType w:val="hybridMultilevel"/>
    <w:tmpl w:val="D6BC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C3D35"/>
    <w:multiLevelType w:val="hybridMultilevel"/>
    <w:tmpl w:val="3BE08604"/>
    <w:lvl w:ilvl="0" w:tplc="D4A07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646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8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A14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240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6C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A3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563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887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95D0F"/>
    <w:multiLevelType w:val="hybridMultilevel"/>
    <w:tmpl w:val="A06A7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9DB3C"/>
    <w:multiLevelType w:val="hybridMultilevel"/>
    <w:tmpl w:val="42A40E76"/>
    <w:lvl w:ilvl="0" w:tplc="15329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04E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D0C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CD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C8D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C5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C5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6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EC9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A77BF"/>
    <w:multiLevelType w:val="hybridMultilevel"/>
    <w:tmpl w:val="63D8F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1EA0"/>
    <w:multiLevelType w:val="hybridMultilevel"/>
    <w:tmpl w:val="0F30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F2568"/>
    <w:multiLevelType w:val="hybridMultilevel"/>
    <w:tmpl w:val="52E4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C0187C"/>
    <w:multiLevelType w:val="hybridMultilevel"/>
    <w:tmpl w:val="25940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B2417"/>
    <w:multiLevelType w:val="hybridMultilevel"/>
    <w:tmpl w:val="A176B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B7B8A"/>
    <w:multiLevelType w:val="hybridMultilevel"/>
    <w:tmpl w:val="84869B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A115F9"/>
    <w:multiLevelType w:val="hybridMultilevel"/>
    <w:tmpl w:val="59FA2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B6E2D"/>
    <w:multiLevelType w:val="hybridMultilevel"/>
    <w:tmpl w:val="20CEC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26351">
    <w:abstractNumId w:val="7"/>
  </w:num>
  <w:num w:numId="2" w16cid:durableId="300697313">
    <w:abstractNumId w:val="5"/>
  </w:num>
  <w:num w:numId="3" w16cid:durableId="19816450">
    <w:abstractNumId w:val="0"/>
  </w:num>
  <w:num w:numId="4" w16cid:durableId="1828087270">
    <w:abstractNumId w:val="15"/>
  </w:num>
  <w:num w:numId="5" w16cid:durableId="303050853">
    <w:abstractNumId w:val="9"/>
  </w:num>
  <w:num w:numId="6" w16cid:durableId="2094886274">
    <w:abstractNumId w:val="10"/>
  </w:num>
  <w:num w:numId="7" w16cid:durableId="930815953">
    <w:abstractNumId w:val="11"/>
  </w:num>
  <w:num w:numId="8" w16cid:durableId="190387667">
    <w:abstractNumId w:val="1"/>
  </w:num>
  <w:num w:numId="9" w16cid:durableId="1178614408">
    <w:abstractNumId w:val="2"/>
  </w:num>
  <w:num w:numId="10" w16cid:durableId="153028852">
    <w:abstractNumId w:val="6"/>
  </w:num>
  <w:num w:numId="11" w16cid:durableId="205802498">
    <w:abstractNumId w:val="8"/>
  </w:num>
  <w:num w:numId="12" w16cid:durableId="1379865093">
    <w:abstractNumId w:val="13"/>
  </w:num>
  <w:num w:numId="13" w16cid:durableId="1340893675">
    <w:abstractNumId w:val="3"/>
  </w:num>
  <w:num w:numId="14" w16cid:durableId="1156386061">
    <w:abstractNumId w:val="12"/>
  </w:num>
  <w:num w:numId="15" w16cid:durableId="965695948">
    <w:abstractNumId w:val="4"/>
  </w:num>
  <w:num w:numId="16" w16cid:durableId="1725788240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jar Sana">
    <w15:presenceInfo w15:providerId="AD" w15:userId="S::Ajar@dvcs.org.au::9cf8d026-6699-4074-8e7c-102c7157faf6"/>
  </w15:person>
  <w15:person w15:author="Evelyn Little">
    <w15:presenceInfo w15:providerId="AD" w15:userId="S::evelyn@dvcs.org.au::cdf32f62-12f7-409f-a92a-e5eaf3f9e0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7C"/>
    <w:rsid w:val="00005790"/>
    <w:rsid w:val="00006058"/>
    <w:rsid w:val="00012FDD"/>
    <w:rsid w:val="0001427B"/>
    <w:rsid w:val="000143F4"/>
    <w:rsid w:val="000145B5"/>
    <w:rsid w:val="000202A3"/>
    <w:rsid w:val="000218C4"/>
    <w:rsid w:val="00026A8E"/>
    <w:rsid w:val="00027028"/>
    <w:rsid w:val="00033AEA"/>
    <w:rsid w:val="00033EF3"/>
    <w:rsid w:val="00036A03"/>
    <w:rsid w:val="00042575"/>
    <w:rsid w:val="00044F93"/>
    <w:rsid w:val="0005080B"/>
    <w:rsid w:val="000575B5"/>
    <w:rsid w:val="00062FF5"/>
    <w:rsid w:val="00065CED"/>
    <w:rsid w:val="000710B2"/>
    <w:rsid w:val="00072ABB"/>
    <w:rsid w:val="000732B2"/>
    <w:rsid w:val="00077202"/>
    <w:rsid w:val="00082476"/>
    <w:rsid w:val="000827A0"/>
    <w:rsid w:val="00082E5A"/>
    <w:rsid w:val="0008409B"/>
    <w:rsid w:val="000852EE"/>
    <w:rsid w:val="00086B2E"/>
    <w:rsid w:val="00092FBB"/>
    <w:rsid w:val="00093611"/>
    <w:rsid w:val="000943B8"/>
    <w:rsid w:val="00095464"/>
    <w:rsid w:val="00095FE0"/>
    <w:rsid w:val="000969B6"/>
    <w:rsid w:val="00096B15"/>
    <w:rsid w:val="000A38D6"/>
    <w:rsid w:val="000A52D3"/>
    <w:rsid w:val="000A56DD"/>
    <w:rsid w:val="000A58D2"/>
    <w:rsid w:val="000A5F54"/>
    <w:rsid w:val="000A7011"/>
    <w:rsid w:val="000A727F"/>
    <w:rsid w:val="000B18CC"/>
    <w:rsid w:val="000B261F"/>
    <w:rsid w:val="000B4525"/>
    <w:rsid w:val="000B664C"/>
    <w:rsid w:val="000C1ADD"/>
    <w:rsid w:val="000C77D9"/>
    <w:rsid w:val="000D06AF"/>
    <w:rsid w:val="000D168F"/>
    <w:rsid w:val="000E1CC2"/>
    <w:rsid w:val="000E67FF"/>
    <w:rsid w:val="000E6A70"/>
    <w:rsid w:val="000F20C0"/>
    <w:rsid w:val="000F3F88"/>
    <w:rsid w:val="000F4853"/>
    <w:rsid w:val="00102C47"/>
    <w:rsid w:val="00103FC8"/>
    <w:rsid w:val="00104C79"/>
    <w:rsid w:val="00104F6B"/>
    <w:rsid w:val="00107856"/>
    <w:rsid w:val="00112E38"/>
    <w:rsid w:val="001133A3"/>
    <w:rsid w:val="00121C18"/>
    <w:rsid w:val="00124550"/>
    <w:rsid w:val="00126398"/>
    <w:rsid w:val="00126A9B"/>
    <w:rsid w:val="00133440"/>
    <w:rsid w:val="0013351E"/>
    <w:rsid w:val="00134273"/>
    <w:rsid w:val="0013726F"/>
    <w:rsid w:val="00137F52"/>
    <w:rsid w:val="001409B8"/>
    <w:rsid w:val="001420CD"/>
    <w:rsid w:val="001421D4"/>
    <w:rsid w:val="00142AD0"/>
    <w:rsid w:val="001451F2"/>
    <w:rsid w:val="00147F8C"/>
    <w:rsid w:val="00154461"/>
    <w:rsid w:val="00156B69"/>
    <w:rsid w:val="00160B9E"/>
    <w:rsid w:val="001611A3"/>
    <w:rsid w:val="00162774"/>
    <w:rsid w:val="00163152"/>
    <w:rsid w:val="00163577"/>
    <w:rsid w:val="001646F7"/>
    <w:rsid w:val="00173FE3"/>
    <w:rsid w:val="0017598C"/>
    <w:rsid w:val="00176572"/>
    <w:rsid w:val="001832DD"/>
    <w:rsid w:val="00184686"/>
    <w:rsid w:val="00184C86"/>
    <w:rsid w:val="00186E0E"/>
    <w:rsid w:val="00187C9D"/>
    <w:rsid w:val="001909A5"/>
    <w:rsid w:val="00191F16"/>
    <w:rsid w:val="00194D50"/>
    <w:rsid w:val="001A43FC"/>
    <w:rsid w:val="001A4F03"/>
    <w:rsid w:val="001A50E2"/>
    <w:rsid w:val="001A5F8F"/>
    <w:rsid w:val="001A612B"/>
    <w:rsid w:val="001B14F7"/>
    <w:rsid w:val="001B2822"/>
    <w:rsid w:val="001B7681"/>
    <w:rsid w:val="001C0828"/>
    <w:rsid w:val="001C1C0A"/>
    <w:rsid w:val="001C7DF3"/>
    <w:rsid w:val="001D09B1"/>
    <w:rsid w:val="001D1012"/>
    <w:rsid w:val="001D3A57"/>
    <w:rsid w:val="001D75B1"/>
    <w:rsid w:val="001E09B1"/>
    <w:rsid w:val="001E16F6"/>
    <w:rsid w:val="001E1D86"/>
    <w:rsid w:val="001E2661"/>
    <w:rsid w:val="001E2E8F"/>
    <w:rsid w:val="001E3D89"/>
    <w:rsid w:val="001E6372"/>
    <w:rsid w:val="001F1987"/>
    <w:rsid w:val="001F46A1"/>
    <w:rsid w:val="001F6CFB"/>
    <w:rsid w:val="001F74EA"/>
    <w:rsid w:val="00201498"/>
    <w:rsid w:val="0020181C"/>
    <w:rsid w:val="00205C1D"/>
    <w:rsid w:val="002074DC"/>
    <w:rsid w:val="00210120"/>
    <w:rsid w:val="00212904"/>
    <w:rsid w:val="00220A08"/>
    <w:rsid w:val="00220D63"/>
    <w:rsid w:val="00222783"/>
    <w:rsid w:val="00223098"/>
    <w:rsid w:val="00223478"/>
    <w:rsid w:val="00224B35"/>
    <w:rsid w:val="00224D50"/>
    <w:rsid w:val="00226796"/>
    <w:rsid w:val="0022738A"/>
    <w:rsid w:val="00230FFD"/>
    <w:rsid w:val="00233FE0"/>
    <w:rsid w:val="002345C8"/>
    <w:rsid w:val="002354B0"/>
    <w:rsid w:val="002364E7"/>
    <w:rsid w:val="00240608"/>
    <w:rsid w:val="00241B6C"/>
    <w:rsid w:val="002423AF"/>
    <w:rsid w:val="0024246A"/>
    <w:rsid w:val="00242571"/>
    <w:rsid w:val="00250B38"/>
    <w:rsid w:val="00250C26"/>
    <w:rsid w:val="00250C4A"/>
    <w:rsid w:val="00250F7C"/>
    <w:rsid w:val="00251531"/>
    <w:rsid w:val="00252211"/>
    <w:rsid w:val="002525BE"/>
    <w:rsid w:val="00260055"/>
    <w:rsid w:val="00263200"/>
    <w:rsid w:val="00266F18"/>
    <w:rsid w:val="00270095"/>
    <w:rsid w:val="00273B45"/>
    <w:rsid w:val="002819EE"/>
    <w:rsid w:val="00285AB7"/>
    <w:rsid w:val="0029273B"/>
    <w:rsid w:val="00292A6D"/>
    <w:rsid w:val="002956FE"/>
    <w:rsid w:val="0029571C"/>
    <w:rsid w:val="0029601D"/>
    <w:rsid w:val="002963DB"/>
    <w:rsid w:val="00297B22"/>
    <w:rsid w:val="002A03EA"/>
    <w:rsid w:val="002A0A21"/>
    <w:rsid w:val="002A0B36"/>
    <w:rsid w:val="002A6CD7"/>
    <w:rsid w:val="002B0DAA"/>
    <w:rsid w:val="002B262F"/>
    <w:rsid w:val="002C37BB"/>
    <w:rsid w:val="002C421F"/>
    <w:rsid w:val="002C4A88"/>
    <w:rsid w:val="002C7925"/>
    <w:rsid w:val="002D0813"/>
    <w:rsid w:val="002D0D18"/>
    <w:rsid w:val="002D1C42"/>
    <w:rsid w:val="002D3BF9"/>
    <w:rsid w:val="002D4108"/>
    <w:rsid w:val="002D65A5"/>
    <w:rsid w:val="002E1A32"/>
    <w:rsid w:val="002E2031"/>
    <w:rsid w:val="002E3090"/>
    <w:rsid w:val="002E373D"/>
    <w:rsid w:val="002E5372"/>
    <w:rsid w:val="002F38A6"/>
    <w:rsid w:val="002F50D3"/>
    <w:rsid w:val="002F625A"/>
    <w:rsid w:val="002F78C2"/>
    <w:rsid w:val="0030018A"/>
    <w:rsid w:val="00310F43"/>
    <w:rsid w:val="00311878"/>
    <w:rsid w:val="00311BD2"/>
    <w:rsid w:val="00313486"/>
    <w:rsid w:val="003171C3"/>
    <w:rsid w:val="00317D0B"/>
    <w:rsid w:val="00323BDC"/>
    <w:rsid w:val="00326A9F"/>
    <w:rsid w:val="0032791D"/>
    <w:rsid w:val="00330BB5"/>
    <w:rsid w:val="00332185"/>
    <w:rsid w:val="0033557A"/>
    <w:rsid w:val="003374F2"/>
    <w:rsid w:val="00342BE3"/>
    <w:rsid w:val="00342E11"/>
    <w:rsid w:val="003500B4"/>
    <w:rsid w:val="0035318A"/>
    <w:rsid w:val="003637F2"/>
    <w:rsid w:val="003645B0"/>
    <w:rsid w:val="00364EB8"/>
    <w:rsid w:val="00371A5C"/>
    <w:rsid w:val="0037202A"/>
    <w:rsid w:val="00372B04"/>
    <w:rsid w:val="003754C3"/>
    <w:rsid w:val="003779E3"/>
    <w:rsid w:val="00385120"/>
    <w:rsid w:val="003861DC"/>
    <w:rsid w:val="00386BD1"/>
    <w:rsid w:val="003920D8"/>
    <w:rsid w:val="00393FE9"/>
    <w:rsid w:val="003942F1"/>
    <w:rsid w:val="0039498A"/>
    <w:rsid w:val="003A4A1A"/>
    <w:rsid w:val="003A5BE3"/>
    <w:rsid w:val="003A652F"/>
    <w:rsid w:val="003A755A"/>
    <w:rsid w:val="003A788F"/>
    <w:rsid w:val="003B07FC"/>
    <w:rsid w:val="003B0E23"/>
    <w:rsid w:val="003B16CE"/>
    <w:rsid w:val="003B193E"/>
    <w:rsid w:val="003B5D70"/>
    <w:rsid w:val="003B5F08"/>
    <w:rsid w:val="003C3BB6"/>
    <w:rsid w:val="003C45C5"/>
    <w:rsid w:val="003D1E60"/>
    <w:rsid w:val="003D1FE7"/>
    <w:rsid w:val="003D4D95"/>
    <w:rsid w:val="003D5D0D"/>
    <w:rsid w:val="003E115C"/>
    <w:rsid w:val="003E13C3"/>
    <w:rsid w:val="003E3BE2"/>
    <w:rsid w:val="003E4676"/>
    <w:rsid w:val="003E4C69"/>
    <w:rsid w:val="003E4D7F"/>
    <w:rsid w:val="003F17E5"/>
    <w:rsid w:val="003F69FA"/>
    <w:rsid w:val="003F6BF3"/>
    <w:rsid w:val="003F723C"/>
    <w:rsid w:val="003F7E9C"/>
    <w:rsid w:val="00402981"/>
    <w:rsid w:val="00407C47"/>
    <w:rsid w:val="00407F39"/>
    <w:rsid w:val="004106B1"/>
    <w:rsid w:val="004121F5"/>
    <w:rsid w:val="004153B2"/>
    <w:rsid w:val="00415708"/>
    <w:rsid w:val="00415753"/>
    <w:rsid w:val="0041576A"/>
    <w:rsid w:val="004161B3"/>
    <w:rsid w:val="004162B3"/>
    <w:rsid w:val="0041679B"/>
    <w:rsid w:val="00416E18"/>
    <w:rsid w:val="0041777F"/>
    <w:rsid w:val="0042092F"/>
    <w:rsid w:val="00420C6E"/>
    <w:rsid w:val="004220DF"/>
    <w:rsid w:val="004377BB"/>
    <w:rsid w:val="0044082D"/>
    <w:rsid w:val="004423A2"/>
    <w:rsid w:val="00442E1F"/>
    <w:rsid w:val="004430F9"/>
    <w:rsid w:val="00443EBE"/>
    <w:rsid w:val="00443EE2"/>
    <w:rsid w:val="00446E88"/>
    <w:rsid w:val="00450445"/>
    <w:rsid w:val="00455510"/>
    <w:rsid w:val="00457DBB"/>
    <w:rsid w:val="00460387"/>
    <w:rsid w:val="00461580"/>
    <w:rsid w:val="0046254E"/>
    <w:rsid w:val="00464466"/>
    <w:rsid w:val="00464994"/>
    <w:rsid w:val="00464E9B"/>
    <w:rsid w:val="0047152D"/>
    <w:rsid w:val="004735EB"/>
    <w:rsid w:val="00475BC9"/>
    <w:rsid w:val="00475D46"/>
    <w:rsid w:val="00481614"/>
    <w:rsid w:val="0048193B"/>
    <w:rsid w:val="0048408F"/>
    <w:rsid w:val="004852AD"/>
    <w:rsid w:val="00487345"/>
    <w:rsid w:val="00487EED"/>
    <w:rsid w:val="00490F69"/>
    <w:rsid w:val="004912AE"/>
    <w:rsid w:val="00492131"/>
    <w:rsid w:val="004926DB"/>
    <w:rsid w:val="004942F4"/>
    <w:rsid w:val="004A0B72"/>
    <w:rsid w:val="004A6451"/>
    <w:rsid w:val="004B3793"/>
    <w:rsid w:val="004B5293"/>
    <w:rsid w:val="004B5BEF"/>
    <w:rsid w:val="004B5DD5"/>
    <w:rsid w:val="004C0E53"/>
    <w:rsid w:val="004C205B"/>
    <w:rsid w:val="004C22C9"/>
    <w:rsid w:val="004C290F"/>
    <w:rsid w:val="004C4576"/>
    <w:rsid w:val="004C64CF"/>
    <w:rsid w:val="004C7702"/>
    <w:rsid w:val="004C7B82"/>
    <w:rsid w:val="004D1451"/>
    <w:rsid w:val="004D1B99"/>
    <w:rsid w:val="004D3A65"/>
    <w:rsid w:val="004D6C42"/>
    <w:rsid w:val="004E2861"/>
    <w:rsid w:val="004F1117"/>
    <w:rsid w:val="004F2F84"/>
    <w:rsid w:val="004F398A"/>
    <w:rsid w:val="004F4565"/>
    <w:rsid w:val="004F55C3"/>
    <w:rsid w:val="00500B08"/>
    <w:rsid w:val="00501C49"/>
    <w:rsid w:val="00502EE4"/>
    <w:rsid w:val="0050429F"/>
    <w:rsid w:val="005065D5"/>
    <w:rsid w:val="00510A8B"/>
    <w:rsid w:val="005110CD"/>
    <w:rsid w:val="00513B25"/>
    <w:rsid w:val="00513E3D"/>
    <w:rsid w:val="00515B8D"/>
    <w:rsid w:val="005170EF"/>
    <w:rsid w:val="005225D9"/>
    <w:rsid w:val="00526361"/>
    <w:rsid w:val="00530162"/>
    <w:rsid w:val="00530218"/>
    <w:rsid w:val="00530668"/>
    <w:rsid w:val="00533477"/>
    <w:rsid w:val="00534C9C"/>
    <w:rsid w:val="00536696"/>
    <w:rsid w:val="0053791F"/>
    <w:rsid w:val="005406FE"/>
    <w:rsid w:val="005426FB"/>
    <w:rsid w:val="00547FC2"/>
    <w:rsid w:val="005524E7"/>
    <w:rsid w:val="00552AB9"/>
    <w:rsid w:val="00556B28"/>
    <w:rsid w:val="00557A9C"/>
    <w:rsid w:val="005676F3"/>
    <w:rsid w:val="00567F6A"/>
    <w:rsid w:val="005714A1"/>
    <w:rsid w:val="00571EB3"/>
    <w:rsid w:val="00574A30"/>
    <w:rsid w:val="00575A35"/>
    <w:rsid w:val="00577A36"/>
    <w:rsid w:val="00587D08"/>
    <w:rsid w:val="00590FA6"/>
    <w:rsid w:val="00594094"/>
    <w:rsid w:val="0059558F"/>
    <w:rsid w:val="005A1412"/>
    <w:rsid w:val="005A2C87"/>
    <w:rsid w:val="005A3071"/>
    <w:rsid w:val="005A3888"/>
    <w:rsid w:val="005A4843"/>
    <w:rsid w:val="005A7A94"/>
    <w:rsid w:val="005B02C4"/>
    <w:rsid w:val="005B31D6"/>
    <w:rsid w:val="005C0AAA"/>
    <w:rsid w:val="005C2019"/>
    <w:rsid w:val="005C660B"/>
    <w:rsid w:val="005D128A"/>
    <w:rsid w:val="005D2F5E"/>
    <w:rsid w:val="005D68C0"/>
    <w:rsid w:val="005E3940"/>
    <w:rsid w:val="005E4FC2"/>
    <w:rsid w:val="005E7FFA"/>
    <w:rsid w:val="005F07B9"/>
    <w:rsid w:val="005F0F07"/>
    <w:rsid w:val="005F2006"/>
    <w:rsid w:val="005F5BFE"/>
    <w:rsid w:val="00601723"/>
    <w:rsid w:val="0060405C"/>
    <w:rsid w:val="0060635D"/>
    <w:rsid w:val="00607140"/>
    <w:rsid w:val="00607608"/>
    <w:rsid w:val="006106FB"/>
    <w:rsid w:val="00612A83"/>
    <w:rsid w:val="00613125"/>
    <w:rsid w:val="00615404"/>
    <w:rsid w:val="00615EFA"/>
    <w:rsid w:val="00617BFA"/>
    <w:rsid w:val="006218E4"/>
    <w:rsid w:val="006256E8"/>
    <w:rsid w:val="00627095"/>
    <w:rsid w:val="0063477A"/>
    <w:rsid w:val="006374E4"/>
    <w:rsid w:val="00642287"/>
    <w:rsid w:val="00642833"/>
    <w:rsid w:val="006438B6"/>
    <w:rsid w:val="00646748"/>
    <w:rsid w:val="0065036A"/>
    <w:rsid w:val="006526D3"/>
    <w:rsid w:val="00652F49"/>
    <w:rsid w:val="00654945"/>
    <w:rsid w:val="00655BA5"/>
    <w:rsid w:val="00655BA6"/>
    <w:rsid w:val="0065723E"/>
    <w:rsid w:val="00664072"/>
    <w:rsid w:val="00665B38"/>
    <w:rsid w:val="00665E45"/>
    <w:rsid w:val="00671AF7"/>
    <w:rsid w:val="00675C6E"/>
    <w:rsid w:val="00684AFA"/>
    <w:rsid w:val="006900BB"/>
    <w:rsid w:val="00690EC8"/>
    <w:rsid w:val="006910FF"/>
    <w:rsid w:val="00694E63"/>
    <w:rsid w:val="006961C8"/>
    <w:rsid w:val="0069623D"/>
    <w:rsid w:val="00696711"/>
    <w:rsid w:val="006A01AB"/>
    <w:rsid w:val="006A27F6"/>
    <w:rsid w:val="006A6F02"/>
    <w:rsid w:val="006B2824"/>
    <w:rsid w:val="006B35FB"/>
    <w:rsid w:val="006B5489"/>
    <w:rsid w:val="006B5500"/>
    <w:rsid w:val="006B6318"/>
    <w:rsid w:val="006C3312"/>
    <w:rsid w:val="006C5898"/>
    <w:rsid w:val="006C6898"/>
    <w:rsid w:val="006C6EC1"/>
    <w:rsid w:val="006C7239"/>
    <w:rsid w:val="006C7794"/>
    <w:rsid w:val="006D10FB"/>
    <w:rsid w:val="006D219B"/>
    <w:rsid w:val="006D456E"/>
    <w:rsid w:val="006D5A59"/>
    <w:rsid w:val="006D6878"/>
    <w:rsid w:val="006E13DE"/>
    <w:rsid w:val="006E2A39"/>
    <w:rsid w:val="006E3102"/>
    <w:rsid w:val="006E458C"/>
    <w:rsid w:val="006E7B57"/>
    <w:rsid w:val="006F0840"/>
    <w:rsid w:val="006F2382"/>
    <w:rsid w:val="006F40F9"/>
    <w:rsid w:val="006F4925"/>
    <w:rsid w:val="006F52BE"/>
    <w:rsid w:val="006F6E03"/>
    <w:rsid w:val="00700D46"/>
    <w:rsid w:val="00701BF7"/>
    <w:rsid w:val="00703C8C"/>
    <w:rsid w:val="007043A2"/>
    <w:rsid w:val="007052CF"/>
    <w:rsid w:val="00706B1E"/>
    <w:rsid w:val="00707364"/>
    <w:rsid w:val="00707419"/>
    <w:rsid w:val="007075BB"/>
    <w:rsid w:val="00711340"/>
    <w:rsid w:val="00712C12"/>
    <w:rsid w:val="007249E9"/>
    <w:rsid w:val="00724E2B"/>
    <w:rsid w:val="007260CB"/>
    <w:rsid w:val="007265B5"/>
    <w:rsid w:val="007269D9"/>
    <w:rsid w:val="00726CEE"/>
    <w:rsid w:val="00731BEB"/>
    <w:rsid w:val="0073312A"/>
    <w:rsid w:val="00733487"/>
    <w:rsid w:val="007349E2"/>
    <w:rsid w:val="00737F85"/>
    <w:rsid w:val="0074297F"/>
    <w:rsid w:val="00742C96"/>
    <w:rsid w:val="00743A61"/>
    <w:rsid w:val="00744DF1"/>
    <w:rsid w:val="00746022"/>
    <w:rsid w:val="00747158"/>
    <w:rsid w:val="0075009B"/>
    <w:rsid w:val="00753BE3"/>
    <w:rsid w:val="0075413E"/>
    <w:rsid w:val="007546C5"/>
    <w:rsid w:val="0076386B"/>
    <w:rsid w:val="00763B8F"/>
    <w:rsid w:val="007640E2"/>
    <w:rsid w:val="007661F8"/>
    <w:rsid w:val="00767992"/>
    <w:rsid w:val="00767B26"/>
    <w:rsid w:val="00767F27"/>
    <w:rsid w:val="00772C9A"/>
    <w:rsid w:val="00773320"/>
    <w:rsid w:val="00774EA3"/>
    <w:rsid w:val="00775FEE"/>
    <w:rsid w:val="007850C1"/>
    <w:rsid w:val="00785728"/>
    <w:rsid w:val="007858DD"/>
    <w:rsid w:val="00786160"/>
    <w:rsid w:val="00787D18"/>
    <w:rsid w:val="007915B5"/>
    <w:rsid w:val="00792412"/>
    <w:rsid w:val="0079308F"/>
    <w:rsid w:val="007959FF"/>
    <w:rsid w:val="00795DC5"/>
    <w:rsid w:val="007A0615"/>
    <w:rsid w:val="007A0658"/>
    <w:rsid w:val="007A2AED"/>
    <w:rsid w:val="007A324C"/>
    <w:rsid w:val="007A5427"/>
    <w:rsid w:val="007A614A"/>
    <w:rsid w:val="007A6F16"/>
    <w:rsid w:val="007B2B50"/>
    <w:rsid w:val="007B33AC"/>
    <w:rsid w:val="007B3620"/>
    <w:rsid w:val="007B36A7"/>
    <w:rsid w:val="007B5F8D"/>
    <w:rsid w:val="007B721B"/>
    <w:rsid w:val="007B723C"/>
    <w:rsid w:val="007C1D37"/>
    <w:rsid w:val="007C3354"/>
    <w:rsid w:val="007C388D"/>
    <w:rsid w:val="007C5397"/>
    <w:rsid w:val="007D31B8"/>
    <w:rsid w:val="007D3C50"/>
    <w:rsid w:val="007D4D7D"/>
    <w:rsid w:val="007D4EF5"/>
    <w:rsid w:val="007E083B"/>
    <w:rsid w:val="007E0891"/>
    <w:rsid w:val="007E3318"/>
    <w:rsid w:val="007E47B9"/>
    <w:rsid w:val="007E5989"/>
    <w:rsid w:val="007E607E"/>
    <w:rsid w:val="007F41E8"/>
    <w:rsid w:val="0080280A"/>
    <w:rsid w:val="0081107C"/>
    <w:rsid w:val="00812935"/>
    <w:rsid w:val="008152E4"/>
    <w:rsid w:val="00815FD7"/>
    <w:rsid w:val="008209D3"/>
    <w:rsid w:val="008230F3"/>
    <w:rsid w:val="00823B4D"/>
    <w:rsid w:val="00824868"/>
    <w:rsid w:val="00825010"/>
    <w:rsid w:val="00825341"/>
    <w:rsid w:val="00834654"/>
    <w:rsid w:val="008369BB"/>
    <w:rsid w:val="00837627"/>
    <w:rsid w:val="0084117C"/>
    <w:rsid w:val="00844717"/>
    <w:rsid w:val="0085416F"/>
    <w:rsid w:val="00865842"/>
    <w:rsid w:val="00871B49"/>
    <w:rsid w:val="0087315D"/>
    <w:rsid w:val="008817DC"/>
    <w:rsid w:val="0088705A"/>
    <w:rsid w:val="00887F8D"/>
    <w:rsid w:val="00890F79"/>
    <w:rsid w:val="00894302"/>
    <w:rsid w:val="00895DDF"/>
    <w:rsid w:val="00896153"/>
    <w:rsid w:val="00897D37"/>
    <w:rsid w:val="008A2F7A"/>
    <w:rsid w:val="008A4D4A"/>
    <w:rsid w:val="008A55AA"/>
    <w:rsid w:val="008A6A42"/>
    <w:rsid w:val="008A7A5D"/>
    <w:rsid w:val="008B1396"/>
    <w:rsid w:val="008B50CC"/>
    <w:rsid w:val="008C11BA"/>
    <w:rsid w:val="008C1E04"/>
    <w:rsid w:val="008C61FC"/>
    <w:rsid w:val="008C7322"/>
    <w:rsid w:val="008D0461"/>
    <w:rsid w:val="008D1B14"/>
    <w:rsid w:val="008D3683"/>
    <w:rsid w:val="008D3955"/>
    <w:rsid w:val="008D6FAE"/>
    <w:rsid w:val="008D7098"/>
    <w:rsid w:val="008E3193"/>
    <w:rsid w:val="008E3421"/>
    <w:rsid w:val="008E3BFB"/>
    <w:rsid w:val="008E431F"/>
    <w:rsid w:val="008E519C"/>
    <w:rsid w:val="008E6575"/>
    <w:rsid w:val="008F413C"/>
    <w:rsid w:val="008F585D"/>
    <w:rsid w:val="008F5E95"/>
    <w:rsid w:val="008F71FE"/>
    <w:rsid w:val="008F7E55"/>
    <w:rsid w:val="0090C61E"/>
    <w:rsid w:val="009135A7"/>
    <w:rsid w:val="00913F52"/>
    <w:rsid w:val="00917FD1"/>
    <w:rsid w:val="009200C9"/>
    <w:rsid w:val="00921ACB"/>
    <w:rsid w:val="00926D41"/>
    <w:rsid w:val="009308AD"/>
    <w:rsid w:val="009357C3"/>
    <w:rsid w:val="0094018C"/>
    <w:rsid w:val="00945D95"/>
    <w:rsid w:val="00947689"/>
    <w:rsid w:val="00947F51"/>
    <w:rsid w:val="009502E3"/>
    <w:rsid w:val="00952823"/>
    <w:rsid w:val="00952FF2"/>
    <w:rsid w:val="009530DE"/>
    <w:rsid w:val="00953D45"/>
    <w:rsid w:val="009550FE"/>
    <w:rsid w:val="009557E5"/>
    <w:rsid w:val="00963B96"/>
    <w:rsid w:val="00964E40"/>
    <w:rsid w:val="00965C11"/>
    <w:rsid w:val="0096637D"/>
    <w:rsid w:val="00970E55"/>
    <w:rsid w:val="00971477"/>
    <w:rsid w:val="00971A80"/>
    <w:rsid w:val="00971C58"/>
    <w:rsid w:val="00973DB2"/>
    <w:rsid w:val="00976AE1"/>
    <w:rsid w:val="0097765B"/>
    <w:rsid w:val="00981F1F"/>
    <w:rsid w:val="00981F54"/>
    <w:rsid w:val="00982041"/>
    <w:rsid w:val="0098596A"/>
    <w:rsid w:val="00986427"/>
    <w:rsid w:val="00987AD5"/>
    <w:rsid w:val="00992738"/>
    <w:rsid w:val="00993F56"/>
    <w:rsid w:val="00997B5C"/>
    <w:rsid w:val="009A27C4"/>
    <w:rsid w:val="009A31B5"/>
    <w:rsid w:val="009A3C8D"/>
    <w:rsid w:val="009B22B5"/>
    <w:rsid w:val="009B2F8B"/>
    <w:rsid w:val="009B3B84"/>
    <w:rsid w:val="009B6288"/>
    <w:rsid w:val="009C4A3A"/>
    <w:rsid w:val="009C56FA"/>
    <w:rsid w:val="009C6101"/>
    <w:rsid w:val="009C6D2A"/>
    <w:rsid w:val="009D1AFB"/>
    <w:rsid w:val="009D3977"/>
    <w:rsid w:val="009E1F80"/>
    <w:rsid w:val="009E2965"/>
    <w:rsid w:val="009E492B"/>
    <w:rsid w:val="009E4F51"/>
    <w:rsid w:val="009E4FA6"/>
    <w:rsid w:val="009E58E8"/>
    <w:rsid w:val="009F040F"/>
    <w:rsid w:val="009F6C58"/>
    <w:rsid w:val="009F70CB"/>
    <w:rsid w:val="009F735C"/>
    <w:rsid w:val="00A000C8"/>
    <w:rsid w:val="00A03C5C"/>
    <w:rsid w:val="00A12E25"/>
    <w:rsid w:val="00A13C92"/>
    <w:rsid w:val="00A16D52"/>
    <w:rsid w:val="00A17A3B"/>
    <w:rsid w:val="00A17B78"/>
    <w:rsid w:val="00A250CD"/>
    <w:rsid w:val="00A27AD3"/>
    <w:rsid w:val="00A33710"/>
    <w:rsid w:val="00A33D33"/>
    <w:rsid w:val="00A36194"/>
    <w:rsid w:val="00A36D9E"/>
    <w:rsid w:val="00A36EEC"/>
    <w:rsid w:val="00A40F35"/>
    <w:rsid w:val="00A41416"/>
    <w:rsid w:val="00A41631"/>
    <w:rsid w:val="00A42BFD"/>
    <w:rsid w:val="00A44854"/>
    <w:rsid w:val="00A45163"/>
    <w:rsid w:val="00A45F73"/>
    <w:rsid w:val="00A51844"/>
    <w:rsid w:val="00A51A73"/>
    <w:rsid w:val="00A51D47"/>
    <w:rsid w:val="00A54CEA"/>
    <w:rsid w:val="00A573D8"/>
    <w:rsid w:val="00A608FF"/>
    <w:rsid w:val="00A61B84"/>
    <w:rsid w:val="00A636C3"/>
    <w:rsid w:val="00A66635"/>
    <w:rsid w:val="00A67D4C"/>
    <w:rsid w:val="00A719DE"/>
    <w:rsid w:val="00A727AE"/>
    <w:rsid w:val="00A7754C"/>
    <w:rsid w:val="00A8013F"/>
    <w:rsid w:val="00A83EFC"/>
    <w:rsid w:val="00A843AE"/>
    <w:rsid w:val="00A85BBA"/>
    <w:rsid w:val="00A861DE"/>
    <w:rsid w:val="00A8713B"/>
    <w:rsid w:val="00A91A0E"/>
    <w:rsid w:val="00A928A7"/>
    <w:rsid w:val="00A9302D"/>
    <w:rsid w:val="00AA030E"/>
    <w:rsid w:val="00AA3CD3"/>
    <w:rsid w:val="00AA5D1B"/>
    <w:rsid w:val="00AA6206"/>
    <w:rsid w:val="00AA6765"/>
    <w:rsid w:val="00AA78F9"/>
    <w:rsid w:val="00AA7CD7"/>
    <w:rsid w:val="00AB0422"/>
    <w:rsid w:val="00AB1251"/>
    <w:rsid w:val="00AB4654"/>
    <w:rsid w:val="00AB62D2"/>
    <w:rsid w:val="00AB6A32"/>
    <w:rsid w:val="00AC2C51"/>
    <w:rsid w:val="00AD196E"/>
    <w:rsid w:val="00AD3A51"/>
    <w:rsid w:val="00AD3D6E"/>
    <w:rsid w:val="00AD5E2F"/>
    <w:rsid w:val="00AD7106"/>
    <w:rsid w:val="00AD7BA5"/>
    <w:rsid w:val="00AE0FFF"/>
    <w:rsid w:val="00AE1E5E"/>
    <w:rsid w:val="00AE211C"/>
    <w:rsid w:val="00AE31C0"/>
    <w:rsid w:val="00AE31EE"/>
    <w:rsid w:val="00AF01C9"/>
    <w:rsid w:val="00AF7CC6"/>
    <w:rsid w:val="00AF7E01"/>
    <w:rsid w:val="00B0146D"/>
    <w:rsid w:val="00B01D68"/>
    <w:rsid w:val="00B02E4B"/>
    <w:rsid w:val="00B042FE"/>
    <w:rsid w:val="00B16065"/>
    <w:rsid w:val="00B21137"/>
    <w:rsid w:val="00B22730"/>
    <w:rsid w:val="00B25454"/>
    <w:rsid w:val="00B255E1"/>
    <w:rsid w:val="00B2590A"/>
    <w:rsid w:val="00B3100B"/>
    <w:rsid w:val="00B31A55"/>
    <w:rsid w:val="00B33D74"/>
    <w:rsid w:val="00B3439A"/>
    <w:rsid w:val="00B35080"/>
    <w:rsid w:val="00B355BD"/>
    <w:rsid w:val="00B400E5"/>
    <w:rsid w:val="00B43953"/>
    <w:rsid w:val="00B46C83"/>
    <w:rsid w:val="00B471A7"/>
    <w:rsid w:val="00B47253"/>
    <w:rsid w:val="00B552A5"/>
    <w:rsid w:val="00B62413"/>
    <w:rsid w:val="00B663C8"/>
    <w:rsid w:val="00B6783B"/>
    <w:rsid w:val="00B67906"/>
    <w:rsid w:val="00B72241"/>
    <w:rsid w:val="00B725C2"/>
    <w:rsid w:val="00B752B6"/>
    <w:rsid w:val="00B764FE"/>
    <w:rsid w:val="00B76A33"/>
    <w:rsid w:val="00B76FA3"/>
    <w:rsid w:val="00B81AE0"/>
    <w:rsid w:val="00B85AE1"/>
    <w:rsid w:val="00B871C9"/>
    <w:rsid w:val="00B944DF"/>
    <w:rsid w:val="00BA0057"/>
    <w:rsid w:val="00BA0C5A"/>
    <w:rsid w:val="00BA45EC"/>
    <w:rsid w:val="00BA55EC"/>
    <w:rsid w:val="00BA6A77"/>
    <w:rsid w:val="00BA707A"/>
    <w:rsid w:val="00BA714A"/>
    <w:rsid w:val="00BA7A1A"/>
    <w:rsid w:val="00BB29FE"/>
    <w:rsid w:val="00BB3A37"/>
    <w:rsid w:val="00BB50E6"/>
    <w:rsid w:val="00BC2026"/>
    <w:rsid w:val="00BC363A"/>
    <w:rsid w:val="00BC6E60"/>
    <w:rsid w:val="00BD0A6E"/>
    <w:rsid w:val="00BD1ABC"/>
    <w:rsid w:val="00BD21C4"/>
    <w:rsid w:val="00BD276B"/>
    <w:rsid w:val="00BD4187"/>
    <w:rsid w:val="00BD43BD"/>
    <w:rsid w:val="00BD632A"/>
    <w:rsid w:val="00BD6CF2"/>
    <w:rsid w:val="00BD72AA"/>
    <w:rsid w:val="00BE0219"/>
    <w:rsid w:val="00BE0D1E"/>
    <w:rsid w:val="00BE1DDA"/>
    <w:rsid w:val="00BE1F44"/>
    <w:rsid w:val="00BE328D"/>
    <w:rsid w:val="00BE3826"/>
    <w:rsid w:val="00BE385A"/>
    <w:rsid w:val="00BE4F97"/>
    <w:rsid w:val="00BE5055"/>
    <w:rsid w:val="00BF2E66"/>
    <w:rsid w:val="00BF4667"/>
    <w:rsid w:val="00BF46CC"/>
    <w:rsid w:val="00BF53FF"/>
    <w:rsid w:val="00BF7588"/>
    <w:rsid w:val="00C02704"/>
    <w:rsid w:val="00C0400E"/>
    <w:rsid w:val="00C04187"/>
    <w:rsid w:val="00C0467D"/>
    <w:rsid w:val="00C07B2A"/>
    <w:rsid w:val="00C10233"/>
    <w:rsid w:val="00C10662"/>
    <w:rsid w:val="00C14CAE"/>
    <w:rsid w:val="00C16AB3"/>
    <w:rsid w:val="00C16EF0"/>
    <w:rsid w:val="00C17AB3"/>
    <w:rsid w:val="00C21BEB"/>
    <w:rsid w:val="00C224FC"/>
    <w:rsid w:val="00C26E13"/>
    <w:rsid w:val="00C2720F"/>
    <w:rsid w:val="00C315F8"/>
    <w:rsid w:val="00C32D26"/>
    <w:rsid w:val="00C3314F"/>
    <w:rsid w:val="00C337B7"/>
    <w:rsid w:val="00C35ECB"/>
    <w:rsid w:val="00C37883"/>
    <w:rsid w:val="00C45A2E"/>
    <w:rsid w:val="00C47752"/>
    <w:rsid w:val="00C4776B"/>
    <w:rsid w:val="00C5202D"/>
    <w:rsid w:val="00C558AD"/>
    <w:rsid w:val="00C559AF"/>
    <w:rsid w:val="00C57A6E"/>
    <w:rsid w:val="00C63783"/>
    <w:rsid w:val="00C6416A"/>
    <w:rsid w:val="00C64E59"/>
    <w:rsid w:val="00C65469"/>
    <w:rsid w:val="00C6567A"/>
    <w:rsid w:val="00C66FAF"/>
    <w:rsid w:val="00C6738C"/>
    <w:rsid w:val="00C725B6"/>
    <w:rsid w:val="00C74721"/>
    <w:rsid w:val="00C754C6"/>
    <w:rsid w:val="00C76428"/>
    <w:rsid w:val="00C82618"/>
    <w:rsid w:val="00C83DCA"/>
    <w:rsid w:val="00C87312"/>
    <w:rsid w:val="00C87EB2"/>
    <w:rsid w:val="00C94713"/>
    <w:rsid w:val="00C97099"/>
    <w:rsid w:val="00CA1225"/>
    <w:rsid w:val="00CA4469"/>
    <w:rsid w:val="00CA61D7"/>
    <w:rsid w:val="00CA717F"/>
    <w:rsid w:val="00CB1653"/>
    <w:rsid w:val="00CB3D7C"/>
    <w:rsid w:val="00CB579B"/>
    <w:rsid w:val="00CC0B23"/>
    <w:rsid w:val="00CC0E76"/>
    <w:rsid w:val="00CC37C6"/>
    <w:rsid w:val="00CC77CC"/>
    <w:rsid w:val="00CC77EC"/>
    <w:rsid w:val="00CD1C43"/>
    <w:rsid w:val="00CD327C"/>
    <w:rsid w:val="00CD4188"/>
    <w:rsid w:val="00CD6998"/>
    <w:rsid w:val="00CE249A"/>
    <w:rsid w:val="00CE5677"/>
    <w:rsid w:val="00CE66AB"/>
    <w:rsid w:val="00CF1F46"/>
    <w:rsid w:val="00CF21B7"/>
    <w:rsid w:val="00CF4676"/>
    <w:rsid w:val="00CF6745"/>
    <w:rsid w:val="00CF797B"/>
    <w:rsid w:val="00CF7E56"/>
    <w:rsid w:val="00D00DB8"/>
    <w:rsid w:val="00D0214A"/>
    <w:rsid w:val="00D032DD"/>
    <w:rsid w:val="00D03DE2"/>
    <w:rsid w:val="00D12025"/>
    <w:rsid w:val="00D137DC"/>
    <w:rsid w:val="00D14C21"/>
    <w:rsid w:val="00D15E61"/>
    <w:rsid w:val="00D17862"/>
    <w:rsid w:val="00D2507C"/>
    <w:rsid w:val="00D252CD"/>
    <w:rsid w:val="00D35F96"/>
    <w:rsid w:val="00D437FE"/>
    <w:rsid w:val="00D47F43"/>
    <w:rsid w:val="00D53D89"/>
    <w:rsid w:val="00D6069E"/>
    <w:rsid w:val="00D618CE"/>
    <w:rsid w:val="00D636C0"/>
    <w:rsid w:val="00D63EEA"/>
    <w:rsid w:val="00D647B6"/>
    <w:rsid w:val="00D652CA"/>
    <w:rsid w:val="00D657EC"/>
    <w:rsid w:val="00D73C4D"/>
    <w:rsid w:val="00D74432"/>
    <w:rsid w:val="00D8292A"/>
    <w:rsid w:val="00D86845"/>
    <w:rsid w:val="00D90595"/>
    <w:rsid w:val="00D90F9A"/>
    <w:rsid w:val="00D91743"/>
    <w:rsid w:val="00D91934"/>
    <w:rsid w:val="00D91AEE"/>
    <w:rsid w:val="00D93412"/>
    <w:rsid w:val="00D946EF"/>
    <w:rsid w:val="00D96986"/>
    <w:rsid w:val="00DA0DB1"/>
    <w:rsid w:val="00DA0DF4"/>
    <w:rsid w:val="00DA3CAA"/>
    <w:rsid w:val="00DA5617"/>
    <w:rsid w:val="00DA6718"/>
    <w:rsid w:val="00DB3173"/>
    <w:rsid w:val="00DB3FA4"/>
    <w:rsid w:val="00DB4310"/>
    <w:rsid w:val="00DC1717"/>
    <w:rsid w:val="00DC1A45"/>
    <w:rsid w:val="00DD0DF2"/>
    <w:rsid w:val="00DD1FC0"/>
    <w:rsid w:val="00DD3787"/>
    <w:rsid w:val="00DD4192"/>
    <w:rsid w:val="00DD4A96"/>
    <w:rsid w:val="00DD4E44"/>
    <w:rsid w:val="00DD534D"/>
    <w:rsid w:val="00DD6A0D"/>
    <w:rsid w:val="00DD6CA4"/>
    <w:rsid w:val="00DD7DD4"/>
    <w:rsid w:val="00DE088A"/>
    <w:rsid w:val="00DE2C23"/>
    <w:rsid w:val="00DE3731"/>
    <w:rsid w:val="00DE5684"/>
    <w:rsid w:val="00DE6A5B"/>
    <w:rsid w:val="00DF15E0"/>
    <w:rsid w:val="00DF4B5E"/>
    <w:rsid w:val="00DF573F"/>
    <w:rsid w:val="00E03E1D"/>
    <w:rsid w:val="00E044C3"/>
    <w:rsid w:val="00E06C32"/>
    <w:rsid w:val="00E07B6F"/>
    <w:rsid w:val="00E10B18"/>
    <w:rsid w:val="00E117B4"/>
    <w:rsid w:val="00E122D0"/>
    <w:rsid w:val="00E12D8C"/>
    <w:rsid w:val="00E137C1"/>
    <w:rsid w:val="00E20AC7"/>
    <w:rsid w:val="00E21A78"/>
    <w:rsid w:val="00E21A8D"/>
    <w:rsid w:val="00E23B21"/>
    <w:rsid w:val="00E23C48"/>
    <w:rsid w:val="00E2736A"/>
    <w:rsid w:val="00E274EF"/>
    <w:rsid w:val="00E411D5"/>
    <w:rsid w:val="00E41680"/>
    <w:rsid w:val="00E42165"/>
    <w:rsid w:val="00E425B3"/>
    <w:rsid w:val="00E43EBF"/>
    <w:rsid w:val="00E44A9B"/>
    <w:rsid w:val="00E45E96"/>
    <w:rsid w:val="00E45FD1"/>
    <w:rsid w:val="00E465E7"/>
    <w:rsid w:val="00E4661D"/>
    <w:rsid w:val="00E4699F"/>
    <w:rsid w:val="00E50A60"/>
    <w:rsid w:val="00E51E3D"/>
    <w:rsid w:val="00E54261"/>
    <w:rsid w:val="00E545C5"/>
    <w:rsid w:val="00E550BF"/>
    <w:rsid w:val="00E552E2"/>
    <w:rsid w:val="00E57D74"/>
    <w:rsid w:val="00E60DC2"/>
    <w:rsid w:val="00E62511"/>
    <w:rsid w:val="00E663FF"/>
    <w:rsid w:val="00E66427"/>
    <w:rsid w:val="00E706F0"/>
    <w:rsid w:val="00E70AC6"/>
    <w:rsid w:val="00E713E6"/>
    <w:rsid w:val="00E73CBE"/>
    <w:rsid w:val="00E741F9"/>
    <w:rsid w:val="00E76E92"/>
    <w:rsid w:val="00E7728E"/>
    <w:rsid w:val="00E87A2B"/>
    <w:rsid w:val="00E902AD"/>
    <w:rsid w:val="00E90A07"/>
    <w:rsid w:val="00E96B11"/>
    <w:rsid w:val="00EB406D"/>
    <w:rsid w:val="00EB5FFD"/>
    <w:rsid w:val="00EC3798"/>
    <w:rsid w:val="00ED4086"/>
    <w:rsid w:val="00ED7440"/>
    <w:rsid w:val="00EE3294"/>
    <w:rsid w:val="00EE63E1"/>
    <w:rsid w:val="00EE6ABD"/>
    <w:rsid w:val="00EE7258"/>
    <w:rsid w:val="00EE7C37"/>
    <w:rsid w:val="00EF68BE"/>
    <w:rsid w:val="00EF6E29"/>
    <w:rsid w:val="00F02C9E"/>
    <w:rsid w:val="00F038F6"/>
    <w:rsid w:val="00F127A5"/>
    <w:rsid w:val="00F221D4"/>
    <w:rsid w:val="00F23D36"/>
    <w:rsid w:val="00F246F2"/>
    <w:rsid w:val="00F2494F"/>
    <w:rsid w:val="00F24D1A"/>
    <w:rsid w:val="00F3083D"/>
    <w:rsid w:val="00F349BB"/>
    <w:rsid w:val="00F424F6"/>
    <w:rsid w:val="00F42721"/>
    <w:rsid w:val="00F43B13"/>
    <w:rsid w:val="00F447C4"/>
    <w:rsid w:val="00F44CC6"/>
    <w:rsid w:val="00F44E28"/>
    <w:rsid w:val="00F50863"/>
    <w:rsid w:val="00F52F54"/>
    <w:rsid w:val="00F619AB"/>
    <w:rsid w:val="00F623D7"/>
    <w:rsid w:val="00F6352B"/>
    <w:rsid w:val="00F70DE0"/>
    <w:rsid w:val="00F70E5E"/>
    <w:rsid w:val="00F72F28"/>
    <w:rsid w:val="00F7416A"/>
    <w:rsid w:val="00F771B2"/>
    <w:rsid w:val="00F7759F"/>
    <w:rsid w:val="00F82968"/>
    <w:rsid w:val="00F84AF0"/>
    <w:rsid w:val="00F8553D"/>
    <w:rsid w:val="00F87185"/>
    <w:rsid w:val="00F946C5"/>
    <w:rsid w:val="00F95CE6"/>
    <w:rsid w:val="00F9691C"/>
    <w:rsid w:val="00FA2645"/>
    <w:rsid w:val="00FA2C04"/>
    <w:rsid w:val="00FA5253"/>
    <w:rsid w:val="00FA5E30"/>
    <w:rsid w:val="00FA60C3"/>
    <w:rsid w:val="00FA6835"/>
    <w:rsid w:val="00FA73A8"/>
    <w:rsid w:val="00FA75CD"/>
    <w:rsid w:val="00FB173E"/>
    <w:rsid w:val="00FB2BE0"/>
    <w:rsid w:val="00FB2C35"/>
    <w:rsid w:val="00FB2E0C"/>
    <w:rsid w:val="00FB583D"/>
    <w:rsid w:val="00FB5884"/>
    <w:rsid w:val="00FB7234"/>
    <w:rsid w:val="00FB7F50"/>
    <w:rsid w:val="00FC17C2"/>
    <w:rsid w:val="00FC3116"/>
    <w:rsid w:val="00FC5600"/>
    <w:rsid w:val="00FD04BE"/>
    <w:rsid w:val="00FD105B"/>
    <w:rsid w:val="00FD1B48"/>
    <w:rsid w:val="00FD2A1A"/>
    <w:rsid w:val="00FD3EF9"/>
    <w:rsid w:val="00FD6D3B"/>
    <w:rsid w:val="00FD7A5C"/>
    <w:rsid w:val="00FE01CD"/>
    <w:rsid w:val="00FE043C"/>
    <w:rsid w:val="00FE1527"/>
    <w:rsid w:val="00FE1C49"/>
    <w:rsid w:val="00FE2CDA"/>
    <w:rsid w:val="00FE65BF"/>
    <w:rsid w:val="00FF2A9C"/>
    <w:rsid w:val="00FF3571"/>
    <w:rsid w:val="00FF4185"/>
    <w:rsid w:val="00FF5133"/>
    <w:rsid w:val="00FF617E"/>
    <w:rsid w:val="01159598"/>
    <w:rsid w:val="015AAA48"/>
    <w:rsid w:val="02094B79"/>
    <w:rsid w:val="02ED058C"/>
    <w:rsid w:val="037A3375"/>
    <w:rsid w:val="05239FF1"/>
    <w:rsid w:val="06B1E9E2"/>
    <w:rsid w:val="06C1D44C"/>
    <w:rsid w:val="082C346A"/>
    <w:rsid w:val="08445CD5"/>
    <w:rsid w:val="0969CF6C"/>
    <w:rsid w:val="0B4012B5"/>
    <w:rsid w:val="0D18026B"/>
    <w:rsid w:val="0D7C8640"/>
    <w:rsid w:val="129BB67C"/>
    <w:rsid w:val="13D01FA3"/>
    <w:rsid w:val="143E680F"/>
    <w:rsid w:val="1639E4E4"/>
    <w:rsid w:val="17C63316"/>
    <w:rsid w:val="186B6F76"/>
    <w:rsid w:val="196F92E7"/>
    <w:rsid w:val="1A8D4481"/>
    <w:rsid w:val="1C5E2100"/>
    <w:rsid w:val="1C863AAD"/>
    <w:rsid w:val="1D494075"/>
    <w:rsid w:val="1FC6DCE8"/>
    <w:rsid w:val="1FD83C73"/>
    <w:rsid w:val="1FDF7A0A"/>
    <w:rsid w:val="2018E8A9"/>
    <w:rsid w:val="20FFA763"/>
    <w:rsid w:val="21872363"/>
    <w:rsid w:val="2187DE90"/>
    <w:rsid w:val="24E6245B"/>
    <w:rsid w:val="2601D883"/>
    <w:rsid w:val="26D00AF1"/>
    <w:rsid w:val="280C3B7A"/>
    <w:rsid w:val="2813CCBB"/>
    <w:rsid w:val="28604BB4"/>
    <w:rsid w:val="2CBF5971"/>
    <w:rsid w:val="2CEF322B"/>
    <w:rsid w:val="2E7DE791"/>
    <w:rsid w:val="300308FB"/>
    <w:rsid w:val="304241EB"/>
    <w:rsid w:val="312D3947"/>
    <w:rsid w:val="317CD3DF"/>
    <w:rsid w:val="32E83C07"/>
    <w:rsid w:val="3569113C"/>
    <w:rsid w:val="3C22EC66"/>
    <w:rsid w:val="3C913692"/>
    <w:rsid w:val="3CE478CF"/>
    <w:rsid w:val="3CE6BB18"/>
    <w:rsid w:val="3DB66666"/>
    <w:rsid w:val="3F29F5A2"/>
    <w:rsid w:val="3F2B024A"/>
    <w:rsid w:val="40865A61"/>
    <w:rsid w:val="4093191A"/>
    <w:rsid w:val="409C34D6"/>
    <w:rsid w:val="41B3C30E"/>
    <w:rsid w:val="41B4D21C"/>
    <w:rsid w:val="4262EAEC"/>
    <w:rsid w:val="431B9A73"/>
    <w:rsid w:val="43B152CB"/>
    <w:rsid w:val="44BEC08C"/>
    <w:rsid w:val="45964C66"/>
    <w:rsid w:val="45FA1249"/>
    <w:rsid w:val="466CFEED"/>
    <w:rsid w:val="48BBAD34"/>
    <w:rsid w:val="48F13917"/>
    <w:rsid w:val="4A6A8FE7"/>
    <w:rsid w:val="4B85C72C"/>
    <w:rsid w:val="512B4010"/>
    <w:rsid w:val="51609582"/>
    <w:rsid w:val="523D53B5"/>
    <w:rsid w:val="52939263"/>
    <w:rsid w:val="531BA29C"/>
    <w:rsid w:val="535F612F"/>
    <w:rsid w:val="53799128"/>
    <w:rsid w:val="5445417C"/>
    <w:rsid w:val="545089EE"/>
    <w:rsid w:val="55B2A017"/>
    <w:rsid w:val="56928127"/>
    <w:rsid w:val="56B2CC44"/>
    <w:rsid w:val="57F24369"/>
    <w:rsid w:val="58A92B7C"/>
    <w:rsid w:val="5A8E2D57"/>
    <w:rsid w:val="5D5D5DD6"/>
    <w:rsid w:val="5DA1703A"/>
    <w:rsid w:val="5DA85360"/>
    <w:rsid w:val="5F9C4CC2"/>
    <w:rsid w:val="604C7B02"/>
    <w:rsid w:val="6238FFE2"/>
    <w:rsid w:val="62F48FD7"/>
    <w:rsid w:val="64E0DBED"/>
    <w:rsid w:val="66018DCA"/>
    <w:rsid w:val="664B2D86"/>
    <w:rsid w:val="664D696F"/>
    <w:rsid w:val="68DFC933"/>
    <w:rsid w:val="6ABD8C32"/>
    <w:rsid w:val="6B950091"/>
    <w:rsid w:val="6BCAE1B7"/>
    <w:rsid w:val="6D4FC0A6"/>
    <w:rsid w:val="6D85972F"/>
    <w:rsid w:val="6E7CDDAC"/>
    <w:rsid w:val="70FBEF59"/>
    <w:rsid w:val="7130D73C"/>
    <w:rsid w:val="71414ABD"/>
    <w:rsid w:val="717F1920"/>
    <w:rsid w:val="7380E453"/>
    <w:rsid w:val="75E76C32"/>
    <w:rsid w:val="769F85C2"/>
    <w:rsid w:val="77E1B29D"/>
    <w:rsid w:val="7936835D"/>
    <w:rsid w:val="7AB57B45"/>
    <w:rsid w:val="7B6B0A53"/>
    <w:rsid w:val="7BD1E6B9"/>
    <w:rsid w:val="7C065B8A"/>
    <w:rsid w:val="7E77A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4E41B"/>
  <w15:chartTrackingRefBased/>
  <w15:docId w15:val="{4BC19327-540C-4E69-B8C8-1A7DDA33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F5"/>
    <w:pPr>
      <w:spacing w:before="120" w:after="120" w:line="360" w:lineRule="auto"/>
    </w:pPr>
    <w:rPr>
      <w:rFonts w:ascii="Calibri" w:hAnsi="Calibr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5B5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5B5"/>
    <w:pPr>
      <w:keepNext/>
      <w:keepLines/>
      <w:spacing w:before="40" w:after="0" w:line="240" w:lineRule="auto"/>
      <w:outlineLvl w:val="1"/>
    </w:pPr>
    <w:rPr>
      <w:rFonts w:eastAsiaTheme="majorEastAsia" w:cstheme="majorBidi"/>
      <w:b/>
      <w:color w:val="970334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45B5"/>
    <w:pPr>
      <w:keepNext/>
      <w:keepLines/>
      <w:spacing w:before="40" w:after="0"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A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A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A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A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5B5"/>
    <w:rPr>
      <w:rFonts w:ascii="Calibri" w:eastAsiaTheme="majorEastAsia" w:hAnsi="Calibri" w:cstheme="majorBidi"/>
      <w:b/>
      <w:color w:val="0F4761" w:themeColor="accent1" w:themeShade="BF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45B5"/>
    <w:rPr>
      <w:rFonts w:ascii="Calibri" w:eastAsiaTheme="majorEastAsia" w:hAnsi="Calibri" w:cstheme="majorBidi"/>
      <w:b/>
      <w:color w:val="970334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45B5"/>
    <w:rPr>
      <w:rFonts w:ascii="Calibri" w:eastAsiaTheme="majorEastAsia" w:hAnsi="Calibri" w:cstheme="majorBidi"/>
      <w:b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5B5"/>
    <w:pPr>
      <w:spacing w:before="0" w:after="0"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5B5"/>
    <w:rPr>
      <w:rFonts w:ascii="Calibri" w:eastAsiaTheme="majorEastAsia" w:hAnsi="Calibri" w:cstheme="majorBidi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A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A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A9C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557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A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7A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A9C"/>
    <w:rPr>
      <w:rFonts w:ascii="Calibri" w:hAnsi="Calibri"/>
      <w:sz w:val="28"/>
    </w:rPr>
  </w:style>
  <w:style w:type="table" w:styleId="TableGrid">
    <w:name w:val="Table Grid"/>
    <w:basedOn w:val="TableNormal"/>
    <w:uiPriority w:val="39"/>
    <w:rsid w:val="00557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Word List"/>
    <w:basedOn w:val="Normal"/>
    <w:next w:val="Normal"/>
    <w:link w:val="NoSpacingChar"/>
    <w:uiPriority w:val="1"/>
    <w:qFormat/>
    <w:rsid w:val="00F246F2"/>
    <w:rPr>
      <w:b/>
      <w:color w:val="007AC0"/>
    </w:rPr>
  </w:style>
  <w:style w:type="paragraph" w:styleId="Header">
    <w:name w:val="header"/>
    <w:basedOn w:val="Normal"/>
    <w:link w:val="HeaderChar"/>
    <w:uiPriority w:val="99"/>
    <w:unhideWhenUsed/>
    <w:rsid w:val="000145B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5B5"/>
    <w:rPr>
      <w:rFonts w:ascii="Calibri" w:hAnsi="Calibri"/>
      <w:sz w:val="28"/>
    </w:rPr>
  </w:style>
  <w:style w:type="character" w:styleId="Hyperlink">
    <w:name w:val="Hyperlink"/>
    <w:basedOn w:val="DefaultParagraphFont"/>
    <w:uiPriority w:val="99"/>
    <w:unhideWhenUsed/>
    <w:rsid w:val="000145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5B5"/>
    <w:rPr>
      <w:color w:val="605E5C"/>
      <w:shd w:val="clear" w:color="auto" w:fill="E1DFDD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273B45"/>
    <w:rPr>
      <w:rFonts w:ascii="Calibri" w:hAnsi="Calibri"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73B45"/>
    <w:rPr>
      <w:color w:val="96607D" w:themeColor="followedHyperlink"/>
      <w:u w:val="single"/>
    </w:rPr>
  </w:style>
  <w:style w:type="character" w:customStyle="1" w:styleId="NoSpacingChar">
    <w:name w:val="No Spacing Char"/>
    <w:aliases w:val="Word List Char"/>
    <w:basedOn w:val="DefaultParagraphFont"/>
    <w:link w:val="NoSpacing"/>
    <w:uiPriority w:val="1"/>
    <w:rsid w:val="00F246F2"/>
    <w:rPr>
      <w:rFonts w:ascii="Calibri" w:hAnsi="Calibri"/>
      <w:b/>
      <w:color w:val="007AC0"/>
      <w:sz w:val="28"/>
    </w:rPr>
  </w:style>
  <w:style w:type="paragraph" w:customStyle="1" w:styleId="paragraph">
    <w:name w:val="paragraph"/>
    <w:basedOn w:val="Normal"/>
    <w:rsid w:val="00D3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35F96"/>
  </w:style>
  <w:style w:type="character" w:customStyle="1" w:styleId="eop">
    <w:name w:val="eop"/>
    <w:basedOn w:val="DefaultParagraphFont"/>
    <w:rsid w:val="00D35F96"/>
  </w:style>
  <w:style w:type="paragraph" w:styleId="Revision">
    <w:name w:val="Revision"/>
    <w:hidden/>
    <w:uiPriority w:val="99"/>
    <w:semiHidden/>
    <w:rsid w:val="009E4F51"/>
    <w:rPr>
      <w:rFonts w:ascii="Calibri" w:hAnsi="Calibri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063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3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35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3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35D"/>
    <w:rPr>
      <w:rFonts w:ascii="Calibri" w:hAnsi="Calibri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72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risis@dvcs.org.au" TargetMode="External"/><Relationship Id="rId18" Type="http://schemas.openxmlformats.org/officeDocument/2006/relationships/image" Target="media/image6.png"/><Relationship Id="rId26" Type="http://schemas.microsoft.com/office/2011/relationships/commentsExtended" Target="commentsExtended.xml"/><Relationship Id="rId39" Type="http://schemas.openxmlformats.org/officeDocument/2006/relationships/hyperlink" Target="http://www.easyreadtoolbox.info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18.png"/><Relationship Id="rId42" Type="http://schemas.openxmlformats.org/officeDocument/2006/relationships/footer" Target="footer2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image" Target="media/image21.jpeg"/><Relationship Id="rId40" Type="http://schemas.openxmlformats.org/officeDocument/2006/relationships/header" Target="header1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microsoft.com/office/2018/08/relationships/commentsExtensible" Target="commentsExtensible.xml"/><Relationship Id="rId36" Type="http://schemas.openxmlformats.org/officeDocument/2006/relationships/image" Target="media/image20.png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image" Target="media/image15.png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vcs.org.au" TargetMode="External"/><Relationship Id="rId22" Type="http://schemas.openxmlformats.org/officeDocument/2006/relationships/image" Target="media/image10.png"/><Relationship Id="rId27" Type="http://schemas.microsoft.com/office/2016/09/relationships/commentsIds" Target="commentsIds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header" Target="header2.xml"/><Relationship Id="rId48" Type="http://schemas.microsoft.com/office/2020/10/relationships/intelligence" Target="intelligence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comments" Target="comments.xml"/><Relationship Id="rId33" Type="http://schemas.openxmlformats.org/officeDocument/2006/relationships/image" Target="media/image17.png"/><Relationship Id="rId38" Type="http://schemas.openxmlformats.org/officeDocument/2006/relationships/hyperlink" Target="mailto:info@easyreadtoolbox.info" TargetMode="External"/><Relationship Id="rId46" Type="http://schemas.microsoft.com/office/2011/relationships/people" Target="people.xml"/><Relationship Id="rId20" Type="http://schemas.openxmlformats.org/officeDocument/2006/relationships/image" Target="media/image8.jpeg"/><Relationship Id="rId41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igan\Library\Group%20Containers\UBF8T346G9.Office\User%20Content.localized\Templates.localized\ER%20Writing%20Template%20(create%20a%20copy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0CC7BDBDBAE43A69E906FAD0A0848" ma:contentTypeVersion="11" ma:contentTypeDescription="Create a new document." ma:contentTypeScope="" ma:versionID="52db05aac6e5176449450fd663493be8">
  <xsd:schema xmlns:xsd="http://www.w3.org/2001/XMLSchema" xmlns:xs="http://www.w3.org/2001/XMLSchema" xmlns:p="http://schemas.microsoft.com/office/2006/metadata/properties" xmlns:ns2="07aae5d5-0546-4366-931f-021b1af75880" xmlns:ns3="a83a8599-3276-4257-aebd-5924be410e8d" targetNamespace="http://schemas.microsoft.com/office/2006/metadata/properties" ma:root="true" ma:fieldsID="4f7c6cba11a8c1c90111a5c2c10927d0" ns2:_="" ns3:_="">
    <xsd:import namespace="07aae5d5-0546-4366-931f-021b1af75880"/>
    <xsd:import namespace="a83a8599-3276-4257-aebd-5924be410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ae5d5-0546-4366-931f-021b1af75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8141ea-d98d-4b8e-9aa3-cce3d3b91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a8599-3276-4257-aebd-5924be410e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a86438-3ab8-4ccc-91a3-c369aca2f69b}" ma:internalName="TaxCatchAll" ma:showField="CatchAllData" ma:web="a83a8599-3276-4257-aebd-5924be410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aae5d5-0546-4366-931f-021b1af75880">
      <Terms xmlns="http://schemas.microsoft.com/office/infopath/2007/PartnerControls"/>
    </lcf76f155ced4ddcb4097134ff3c332f>
    <TaxCatchAll xmlns="a83a8599-3276-4257-aebd-5924be410e8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4029D-5116-4904-8866-8A65688CB28E}"/>
</file>

<file path=customXml/itemProps2.xml><?xml version="1.0" encoding="utf-8"?>
<ds:datastoreItem xmlns:ds="http://schemas.openxmlformats.org/officeDocument/2006/customXml" ds:itemID="{A7589856-28DD-4D36-A0E1-342FEB344C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3B8DEA-4F6B-8A4B-83AA-436A031E3D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2B2FAC-B6C1-4A81-9201-88ECB1D2F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 Writing Template (create a copy)</Template>
  <TotalTime>4</TotalTime>
  <Pages>10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teigan southwell</dc:creator>
  <cp:keywords/>
  <dc:description/>
  <cp:lastModifiedBy>Ajar Sana</cp:lastModifiedBy>
  <cp:revision>3</cp:revision>
  <dcterms:created xsi:type="dcterms:W3CDTF">2026-08-12T08:04:00Z</dcterms:created>
  <dcterms:modified xsi:type="dcterms:W3CDTF">2026-08-18T04:23:00Z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0x0101006270CC7BDBDBAE43A69E906FAD0A0848</vt:lpwstr>
  </property>
  <property fmtid="{D5CDD505-2E9C-101B-9397-08002B2CF9AE}" pid="3" name="MediaServiceImageTags">
    <vt:lpwstr/>
  </property>
</Properties>
</file>