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webextensions/webextension1.xml" ContentType="application/vnd.ms-office.webextension+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Layout w:type="fixed"/>
        <w:tblCellMar>
          <w:left w:w="70" w:type="dxa"/>
          <w:right w:w="70" w:type="dxa"/>
        </w:tblCellMar>
        <w:tblLook w:val="0000" w:firstRow="0" w:lastRow="0" w:firstColumn="0" w:lastColumn="0" w:noHBand="0" w:noVBand="0"/>
      </w:tblPr>
      <w:tblGrid>
        <w:gridCol w:w="1913"/>
        <w:gridCol w:w="7299"/>
      </w:tblGrid>
      <w:tr w:rsidR="00816A73" w:rsidRPr="00816A73" w14:paraId="5CF6FA56" w14:textId="77777777" w:rsidTr="00052BF0">
        <w:trPr>
          <w:trHeight w:val="452"/>
        </w:trPr>
        <w:tc>
          <w:tcPr>
            <w:tcW w:w="9212" w:type="dxa"/>
            <w:gridSpan w:val="2"/>
          </w:tcPr>
          <w:p w14:paraId="732BBB08" w14:textId="7A53046D" w:rsidR="00816A73" w:rsidRPr="00816A73" w:rsidRDefault="00DF02EB" w:rsidP="00E142F1">
            <w:pPr>
              <w:pStyle w:val="Normalutenavstand"/>
            </w:pPr>
            <w:r w:rsidRPr="00054A26">
              <w:rPr>
                <w:color w:val="000000"/>
                <w:highlight w:val="yellow"/>
              </w:rPr>
              <w:t>N</w:t>
            </w:r>
            <w:r w:rsidR="00816A73" w:rsidRPr="00054A26">
              <w:rPr>
                <w:color w:val="000000"/>
                <w:highlight w:val="yellow"/>
              </w:rPr>
              <w:t>avn</w:t>
            </w:r>
          </w:p>
          <w:p w14:paraId="6FB3282D" w14:textId="1DFB8D05" w:rsidR="00816A73" w:rsidRPr="00816A73" w:rsidRDefault="00816A73" w:rsidP="00E142F1">
            <w:pPr>
              <w:pStyle w:val="Normalutenavstand"/>
            </w:pPr>
            <w:r w:rsidRPr="00054A26">
              <w:rPr>
                <w:color w:val="000000"/>
                <w:highlight w:val="yellow"/>
              </w:rPr>
              <w:t>Adresse</w:t>
            </w:r>
          </w:p>
          <w:p w14:paraId="4719335E" w14:textId="6744F5C3" w:rsidR="00816A73" w:rsidRDefault="00816A73" w:rsidP="00E142F1">
            <w:pPr>
              <w:pStyle w:val="Normalutenavstand"/>
            </w:pPr>
            <w:proofErr w:type="spellStart"/>
            <w:proofErr w:type="gramStart"/>
            <w:r w:rsidRPr="00054A26">
              <w:rPr>
                <w:color w:val="000000"/>
                <w:highlight w:val="yellow"/>
              </w:rPr>
              <w:t>Postnr</w:t>
            </w:r>
            <w:proofErr w:type="spellEnd"/>
            <w:r w:rsidRPr="00054A26">
              <w:rPr>
                <w:color w:val="000000"/>
                <w:highlight w:val="yellow"/>
              </w:rPr>
              <w:t>./</w:t>
            </w:r>
            <w:proofErr w:type="gramEnd"/>
            <w:r w:rsidRPr="00054A26">
              <w:rPr>
                <w:color w:val="000000"/>
                <w:highlight w:val="yellow"/>
              </w:rPr>
              <w:t>Sted</w:t>
            </w:r>
          </w:p>
          <w:p w14:paraId="2CD48214" w14:textId="77777777" w:rsidR="003E5912" w:rsidRDefault="003E5912" w:rsidP="00E142F1">
            <w:pPr>
              <w:pStyle w:val="Normalutenavstand"/>
            </w:pPr>
          </w:p>
          <w:p w14:paraId="6F8F0670" w14:textId="13BA5AA7" w:rsidR="003E5912" w:rsidRPr="00816A73" w:rsidRDefault="00667DED" w:rsidP="003E5912">
            <w:pPr>
              <w:pStyle w:val="Normalutenavstand"/>
            </w:pPr>
            <w:r w:rsidRPr="00667DED">
              <w:rPr>
                <w:color w:val="000000"/>
              </w:rPr>
              <w:t>(</w:t>
            </w:r>
            <w:r w:rsidR="00DF02EB" w:rsidRPr="00667DED">
              <w:rPr>
                <w:color w:val="000000"/>
              </w:rPr>
              <w:t>Levert personlig</w:t>
            </w:r>
            <w:r w:rsidRPr="00667DED">
              <w:rPr>
                <w:color w:val="000000"/>
              </w:rPr>
              <w:t>)</w:t>
            </w:r>
          </w:p>
        </w:tc>
      </w:tr>
      <w:tr w:rsidR="00816A73" w:rsidRPr="00816A73" w14:paraId="4BCB0145" w14:textId="77777777" w:rsidTr="00052BF0">
        <w:trPr>
          <w:trHeight w:val="452"/>
        </w:trPr>
        <w:tc>
          <w:tcPr>
            <w:tcW w:w="1913" w:type="dxa"/>
          </w:tcPr>
          <w:p w14:paraId="09EE94A1" w14:textId="77777777" w:rsidR="00816A73" w:rsidRPr="00816A73" w:rsidRDefault="00816A73" w:rsidP="00052BF0">
            <w:pPr>
              <w:pStyle w:val="Adresse"/>
              <w:rPr>
                <w:sz w:val="22"/>
                <w:szCs w:val="22"/>
              </w:rPr>
            </w:pPr>
          </w:p>
        </w:tc>
        <w:tc>
          <w:tcPr>
            <w:tcW w:w="7299" w:type="dxa"/>
          </w:tcPr>
          <w:p w14:paraId="20C8A0BC" w14:textId="77777777" w:rsidR="00816A73" w:rsidRPr="00816A73" w:rsidRDefault="00816A73" w:rsidP="00052BF0">
            <w:pPr>
              <w:pStyle w:val="Adresse"/>
              <w:rPr>
                <w:sz w:val="22"/>
                <w:szCs w:val="22"/>
              </w:rPr>
            </w:pPr>
          </w:p>
        </w:tc>
      </w:tr>
      <w:tr w:rsidR="00816A73" w:rsidRPr="00816A73" w14:paraId="431F2E86" w14:textId="77777777" w:rsidTr="00052BF0">
        <w:trPr>
          <w:trHeight w:val="452"/>
        </w:trPr>
        <w:tc>
          <w:tcPr>
            <w:tcW w:w="1913" w:type="dxa"/>
          </w:tcPr>
          <w:p w14:paraId="45FC9E04" w14:textId="77777777" w:rsidR="00816A73" w:rsidRPr="00816A73" w:rsidRDefault="00816A73" w:rsidP="00052BF0">
            <w:pPr>
              <w:pStyle w:val="Adresse"/>
              <w:rPr>
                <w:sz w:val="22"/>
                <w:szCs w:val="22"/>
              </w:rPr>
            </w:pPr>
          </w:p>
        </w:tc>
        <w:tc>
          <w:tcPr>
            <w:tcW w:w="7299" w:type="dxa"/>
            <w:vAlign w:val="center"/>
          </w:tcPr>
          <w:p w14:paraId="0746D327" w14:textId="608B5680" w:rsidR="00816A73" w:rsidRPr="00816A73" w:rsidRDefault="00447199" w:rsidP="00E142F1">
            <w:pPr>
              <w:pStyle w:val="Normalutenavstand"/>
              <w:jc w:val="right"/>
            </w:pPr>
            <w:r w:rsidRPr="00054A26">
              <w:rPr>
                <w:color w:val="000000"/>
                <w:highlight w:val="yellow"/>
              </w:rPr>
              <w:t>S</w:t>
            </w:r>
            <w:r w:rsidR="00816A73" w:rsidRPr="00054A26">
              <w:rPr>
                <w:color w:val="000000"/>
                <w:highlight w:val="yellow"/>
              </w:rPr>
              <w:t>ted, dato</w:t>
            </w:r>
          </w:p>
        </w:tc>
      </w:tr>
    </w:tbl>
    <w:p w14:paraId="1E489CBB" w14:textId="77777777" w:rsidR="0077100E" w:rsidRDefault="0077100E" w:rsidP="00816A73">
      <w:pPr>
        <w:rPr>
          <w:szCs w:val="22"/>
        </w:rPr>
      </w:pPr>
    </w:p>
    <w:p w14:paraId="62B16170" w14:textId="77777777" w:rsidR="00E12B3B" w:rsidRPr="00E142F1" w:rsidRDefault="00E12B3B" w:rsidP="00816A73">
      <w:pPr>
        <w:rPr>
          <w:szCs w:val="22"/>
        </w:rPr>
      </w:pPr>
    </w:p>
    <w:p w14:paraId="49F3E5AC" w14:textId="77777777" w:rsidR="00816A73" w:rsidRPr="00E142F1" w:rsidRDefault="00E142F1" w:rsidP="00E142F1">
      <w:pPr>
        <w:pStyle w:val="Title"/>
      </w:pPr>
      <w:r w:rsidRPr="00E142F1">
        <w:t xml:space="preserve">Oppsigelse </w:t>
      </w:r>
    </w:p>
    <w:p w14:paraId="2CBEC51D" w14:textId="6F43AB45" w:rsidR="006C514F" w:rsidRDefault="000A081B" w:rsidP="00816A73">
      <w:pPr>
        <w:rPr>
          <w:szCs w:val="22"/>
        </w:rPr>
      </w:pPr>
      <w:r w:rsidRPr="00E142F1">
        <w:rPr>
          <w:szCs w:val="22"/>
        </w:rPr>
        <w:t>Vi viser til drøftings</w:t>
      </w:r>
      <w:r w:rsidR="00816A73" w:rsidRPr="00E142F1">
        <w:rPr>
          <w:szCs w:val="22"/>
        </w:rPr>
        <w:t xml:space="preserve">møte </w:t>
      </w:r>
      <w:r w:rsidR="00816A73" w:rsidRPr="00054A26">
        <w:rPr>
          <w:color w:val="000000"/>
          <w:szCs w:val="22"/>
          <w:highlight w:val="yellow"/>
        </w:rPr>
        <w:t>dato</w:t>
      </w:r>
      <w:r w:rsidR="003E5912">
        <w:rPr>
          <w:szCs w:val="22"/>
        </w:rPr>
        <w:t xml:space="preserve"> i anledning ditt ansettelsesforhold i</w:t>
      </w:r>
      <w:r w:rsidR="00816A73" w:rsidRPr="00E142F1">
        <w:rPr>
          <w:szCs w:val="22"/>
        </w:rPr>
        <w:t xml:space="preserve"> </w:t>
      </w:r>
      <w:r w:rsidR="00E142F1" w:rsidRPr="00054A26">
        <w:rPr>
          <w:color w:val="000000"/>
          <w:szCs w:val="22"/>
          <w:highlight w:val="yellow"/>
        </w:rPr>
        <w:t>selskap</w:t>
      </w:r>
      <w:r w:rsidR="00816A73" w:rsidRPr="00E142F1">
        <w:rPr>
          <w:szCs w:val="22"/>
        </w:rPr>
        <w:t xml:space="preserve">. </w:t>
      </w:r>
    </w:p>
    <w:p w14:paraId="2D9CA3E8" w14:textId="4DD97DE3" w:rsidR="006C514F" w:rsidRDefault="000A081B" w:rsidP="00816A73">
      <w:pPr>
        <w:rPr>
          <w:szCs w:val="22"/>
        </w:rPr>
      </w:pPr>
      <w:r w:rsidRPr="00E142F1">
        <w:rPr>
          <w:szCs w:val="22"/>
        </w:rPr>
        <w:t xml:space="preserve">Vi beklager </w:t>
      </w:r>
      <w:r w:rsidR="00816A73" w:rsidRPr="00E142F1">
        <w:rPr>
          <w:szCs w:val="22"/>
        </w:rPr>
        <w:t>å måtte meddele at du med dett</w:t>
      </w:r>
      <w:r w:rsidRPr="00E142F1">
        <w:rPr>
          <w:szCs w:val="22"/>
        </w:rPr>
        <w:t>e sies opp fra din stilling i selskapet</w:t>
      </w:r>
      <w:r w:rsidR="00816A73" w:rsidRPr="00E142F1">
        <w:rPr>
          <w:szCs w:val="22"/>
        </w:rPr>
        <w:t xml:space="preserve">. </w:t>
      </w:r>
      <w:r w:rsidR="006C514F" w:rsidRPr="00054A26">
        <w:rPr>
          <w:color w:val="000000"/>
          <w:szCs w:val="22"/>
          <w:highlight w:val="yellow"/>
        </w:rPr>
        <w:t xml:space="preserve">Alternativ: </w:t>
      </w:r>
      <w:r w:rsidR="00A45D36" w:rsidRPr="00054A26">
        <w:rPr>
          <w:color w:val="000000"/>
          <w:szCs w:val="22"/>
          <w:highlight w:val="yellow"/>
        </w:rPr>
        <w:t>Da</w:t>
      </w:r>
      <w:r w:rsidRPr="00054A26">
        <w:rPr>
          <w:color w:val="000000"/>
          <w:szCs w:val="22"/>
          <w:highlight w:val="yellow"/>
        </w:rPr>
        <w:t xml:space="preserve"> du ikke har akseptert vårt tilbud om slutt</w:t>
      </w:r>
      <w:r w:rsidR="0057318A" w:rsidRPr="00054A26">
        <w:rPr>
          <w:color w:val="000000"/>
          <w:szCs w:val="22"/>
          <w:highlight w:val="yellow"/>
        </w:rPr>
        <w:t>avtale</w:t>
      </w:r>
      <w:r w:rsidRPr="00054A26">
        <w:rPr>
          <w:color w:val="000000"/>
          <w:szCs w:val="22"/>
          <w:highlight w:val="yellow"/>
        </w:rPr>
        <w:t xml:space="preserve"> [eller vårt tilbud om annet </w:t>
      </w:r>
      <w:r w:rsidR="0057318A" w:rsidRPr="00054A26">
        <w:rPr>
          <w:color w:val="000000"/>
          <w:szCs w:val="22"/>
          <w:highlight w:val="yellow"/>
        </w:rPr>
        <w:t xml:space="preserve">passende </w:t>
      </w:r>
      <w:r w:rsidRPr="00054A26">
        <w:rPr>
          <w:color w:val="000000"/>
          <w:szCs w:val="22"/>
          <w:highlight w:val="yellow"/>
        </w:rPr>
        <w:t>arbeid]</w:t>
      </w:r>
      <w:r w:rsidR="0057318A" w:rsidRPr="00054A26">
        <w:rPr>
          <w:color w:val="000000"/>
          <w:szCs w:val="22"/>
          <w:highlight w:val="yellow"/>
        </w:rPr>
        <w:t>,</w:t>
      </w:r>
      <w:r w:rsidRPr="00054A26">
        <w:rPr>
          <w:color w:val="000000"/>
          <w:szCs w:val="22"/>
          <w:highlight w:val="yellow"/>
        </w:rPr>
        <w:t xml:space="preserve"> beklager vi å måtte meddele at du med dette sies opp fra din stilling i selskapet.</w:t>
      </w:r>
      <w:r w:rsidR="00054A26" w:rsidRPr="00054A26">
        <w:rPr>
          <w:szCs w:val="22"/>
        </w:rPr>
        <w:t xml:space="preserve"> </w:t>
      </w:r>
    </w:p>
    <w:p w14:paraId="6D48C1DC" w14:textId="1A00CD84" w:rsidR="006C514F" w:rsidRDefault="00816A73" w:rsidP="00F003ED">
      <w:pPr>
        <w:rPr>
          <w:szCs w:val="22"/>
        </w:rPr>
      </w:pPr>
      <w:r w:rsidRPr="00E142F1">
        <w:rPr>
          <w:szCs w:val="22"/>
        </w:rPr>
        <w:t xml:space="preserve">Du har </w:t>
      </w:r>
      <w:r w:rsidRPr="00054A26">
        <w:rPr>
          <w:color w:val="000000"/>
          <w:szCs w:val="22"/>
          <w:highlight w:val="yellow"/>
        </w:rPr>
        <w:t>antall</w:t>
      </w:r>
      <w:r w:rsidRPr="00E142F1">
        <w:rPr>
          <w:szCs w:val="22"/>
        </w:rPr>
        <w:t xml:space="preserve"> måneders </w:t>
      </w:r>
      <w:r w:rsidRPr="00E142F1">
        <w:rPr>
          <w:szCs w:val="22"/>
        </w:rPr>
        <w:softHyphen/>
      </w:r>
      <w:r w:rsidR="00054A26" w:rsidRPr="00054A26">
        <w:rPr>
          <w:szCs w:val="22"/>
        </w:rPr>
        <w:t>oppsigelsestid</w:t>
      </w:r>
      <w:r w:rsidRPr="00E142F1">
        <w:rPr>
          <w:szCs w:val="22"/>
        </w:rPr>
        <w:t xml:space="preserve">, som løper fra </w:t>
      </w:r>
      <w:r w:rsidRPr="00054A26">
        <w:rPr>
          <w:color w:val="000000"/>
          <w:szCs w:val="22"/>
          <w:highlight w:val="yellow"/>
        </w:rPr>
        <w:t>dato</w:t>
      </w:r>
      <w:r w:rsidRPr="00E142F1">
        <w:rPr>
          <w:szCs w:val="22"/>
        </w:rPr>
        <w:t xml:space="preserve"> til og med </w:t>
      </w:r>
      <w:r w:rsidRPr="00054A26">
        <w:rPr>
          <w:color w:val="000000"/>
          <w:szCs w:val="22"/>
          <w:highlight w:val="yellow"/>
        </w:rPr>
        <w:t>dato</w:t>
      </w:r>
      <w:r w:rsidRPr="00E142F1">
        <w:rPr>
          <w:szCs w:val="22"/>
        </w:rPr>
        <w:t xml:space="preserve">. </w:t>
      </w:r>
      <w:r w:rsidR="006C514F" w:rsidRPr="003B67F7">
        <w:t>Alle rettigheter og plikter etter ansettelsesforholdet</w:t>
      </w:r>
      <w:r w:rsidR="006C514F">
        <w:t xml:space="preserve"> løper </w:t>
      </w:r>
      <w:r w:rsidR="009B2BF0">
        <w:t xml:space="preserve">ut oppsigelsestiden. </w:t>
      </w:r>
      <w:r w:rsidR="009B2BF0">
        <w:rPr>
          <w:szCs w:val="22"/>
        </w:rPr>
        <w:t>Du vil</w:t>
      </w:r>
      <w:r w:rsidR="006C514F">
        <w:rPr>
          <w:szCs w:val="22"/>
        </w:rPr>
        <w:t xml:space="preserve"> fremdeles være tilsluttet selskapets forsikrings- og pensjonsordninger, med mindre du blir omfattet av tilsvarende ordning hos ny arbeidsgiver tidligere. </w:t>
      </w:r>
      <w:r w:rsidR="003B0A64">
        <w:rPr>
          <w:szCs w:val="22"/>
        </w:rPr>
        <w:t>Du vil motta t</w:t>
      </w:r>
      <w:r w:rsidR="006C514F">
        <w:t xml:space="preserve">ilbud </w:t>
      </w:r>
      <w:r w:rsidR="003B0A64">
        <w:t xml:space="preserve">fra vårt forsikringsselskap </w:t>
      </w:r>
      <w:r w:rsidR="006C514F">
        <w:t>om fortsettelsesforsikring etter de regler som gjelder for nevnte ordninger.</w:t>
      </w:r>
    </w:p>
    <w:p w14:paraId="1B42192C" w14:textId="0D7A774C" w:rsidR="00F003ED" w:rsidRDefault="00F003ED" w:rsidP="00F003ED">
      <w:r w:rsidRPr="00F85756">
        <w:t xml:space="preserve">Dersom du vil gjøre gjeldende at oppsigelsen </w:t>
      </w:r>
      <w:r>
        <w:t>ikke er saklig begrunnet</w:t>
      </w:r>
      <w:r w:rsidRPr="00F85756">
        <w:t>, har du rett til å kreve forhandlinger og reise søksmål etter bestemmelsene i arbeidsmiljøloven §</w:t>
      </w:r>
      <w:r>
        <w:t>§</w:t>
      </w:r>
      <w:r w:rsidRPr="00F85756">
        <w:t xml:space="preserve"> 17-3 o</w:t>
      </w:r>
      <w:r>
        <w:t>g</w:t>
      </w:r>
      <w:r w:rsidRPr="00F85756">
        <w:t xml:space="preserve"> 17-4. Krav om forhandlinger må fremsettes skriftlig innen to uker etter at dette brev er mottatt. </w:t>
      </w:r>
      <w:r w:rsidRPr="00364543">
        <w:t>Søksmål må reises innen åtte uker etter forhandlingenes avslutning. Dersom forhandlinger ikke er holdt, må søksmål reises innen åtte uker etter at dette brev er mottatt. Dersom du kun vil kreve erstatning må søksmål reises innen seks måneder etter forhand</w:t>
      </w:r>
      <w:r w:rsidRPr="00364543">
        <w:softHyphen/>
        <w:t>lingenes avslutning, eller etter mottakelse av dette brev, dersom forhandlinger ikke er holdt.</w:t>
      </w:r>
      <w:r w:rsidRPr="00F85756">
        <w:t xml:space="preserve"> </w:t>
      </w:r>
    </w:p>
    <w:p w14:paraId="2E3F5DED" w14:textId="4FAA29A8" w:rsidR="003B0A64" w:rsidRDefault="003B0A64" w:rsidP="00D00322">
      <w:pPr>
        <w:pStyle w:val="Normalutenavstand"/>
      </w:pPr>
      <w:r w:rsidRPr="00E142F1">
        <w:rPr>
          <w:szCs w:val="22"/>
        </w:rPr>
        <w:t>Arbeidsgiver og riktig saksøkt ved et eventuelt søksmål er:</w:t>
      </w:r>
      <w:r>
        <w:rPr>
          <w:szCs w:val="22"/>
        </w:rPr>
        <w:t xml:space="preserve"> </w:t>
      </w:r>
      <w:r w:rsidRPr="00054A26">
        <w:rPr>
          <w:color w:val="000000"/>
          <w:highlight w:val="yellow"/>
        </w:rPr>
        <w:t>Selskapet</w:t>
      </w:r>
      <w:r w:rsidRPr="00E142F1">
        <w:rPr>
          <w:i/>
        </w:rPr>
        <w:t xml:space="preserve"> </w:t>
      </w:r>
      <w:r w:rsidRPr="003E5912">
        <w:t>v/styrets leder</w:t>
      </w:r>
      <w:r>
        <w:t xml:space="preserve">, </w:t>
      </w:r>
      <w:r w:rsidR="00D00322" w:rsidRPr="00054A26">
        <w:rPr>
          <w:color w:val="000000"/>
          <w:highlight w:val="yellow"/>
        </w:rPr>
        <w:t>Posta</w:t>
      </w:r>
      <w:r w:rsidRPr="00054A26">
        <w:rPr>
          <w:color w:val="000000"/>
          <w:highlight w:val="yellow"/>
        </w:rPr>
        <w:t>dresse</w:t>
      </w:r>
      <w:r w:rsidR="00D00322">
        <w:t>.</w:t>
      </w:r>
      <w:r>
        <w:t xml:space="preserve"> </w:t>
      </w:r>
    </w:p>
    <w:p w14:paraId="6BFDC123" w14:textId="77777777" w:rsidR="00D00322" w:rsidRPr="003B0A64" w:rsidRDefault="00D00322" w:rsidP="00D00322">
      <w:pPr>
        <w:pStyle w:val="Normalutenavstand"/>
        <w:rPr>
          <w:szCs w:val="22"/>
        </w:rPr>
      </w:pPr>
    </w:p>
    <w:p w14:paraId="51CC7763" w14:textId="77777777" w:rsidR="00816A73" w:rsidRPr="00E142F1" w:rsidRDefault="00816A73" w:rsidP="00816A73">
      <w:pPr>
        <w:rPr>
          <w:color w:val="000000"/>
          <w:szCs w:val="22"/>
        </w:rPr>
      </w:pPr>
      <w:r w:rsidRPr="00E142F1">
        <w:rPr>
          <w:szCs w:val="22"/>
        </w:rPr>
        <w:t>Du har som hovedregel rett til å fortsette i stillingen så lenge forhandlingene etter</w:t>
      </w:r>
      <w:r w:rsidR="00BC4E7A">
        <w:rPr>
          <w:szCs w:val="22"/>
        </w:rPr>
        <w:t xml:space="preserve"> </w:t>
      </w:r>
      <w:r w:rsidR="00BC4E7A" w:rsidRPr="00E142F1">
        <w:rPr>
          <w:szCs w:val="22"/>
        </w:rPr>
        <w:t>arbeidsmiljøloven</w:t>
      </w:r>
      <w:r w:rsidRPr="00E142F1">
        <w:rPr>
          <w:szCs w:val="22"/>
        </w:rPr>
        <w:t xml:space="preserve"> § 17-3 pågår, jf. </w:t>
      </w:r>
      <w:r w:rsidR="00F003ED">
        <w:rPr>
          <w:szCs w:val="22"/>
        </w:rPr>
        <w:t xml:space="preserve">arbeidsmiljøloven </w:t>
      </w:r>
      <w:r w:rsidRPr="00E142F1">
        <w:rPr>
          <w:szCs w:val="22"/>
        </w:rPr>
        <w:t>§ 15</w:t>
      </w:r>
      <w:r w:rsidRPr="00E142F1">
        <w:rPr>
          <w:szCs w:val="22"/>
        </w:rPr>
        <w:noBreakHyphen/>
        <w:t>11 (1). Reises søksmål inne</w:t>
      </w:r>
      <w:r w:rsidR="0072523A">
        <w:rPr>
          <w:szCs w:val="22"/>
        </w:rPr>
        <w:t>n utløpet av oppsigelsesfristen</w:t>
      </w:r>
      <w:r w:rsidRPr="00E142F1">
        <w:rPr>
          <w:szCs w:val="22"/>
        </w:rPr>
        <w:t xml:space="preserve"> og innen åtte uker fra forhand</w:t>
      </w:r>
      <w:r w:rsidRPr="00E142F1">
        <w:rPr>
          <w:szCs w:val="22"/>
        </w:rPr>
        <w:softHyphen/>
        <w:t xml:space="preserve">lingenes avslutning eller fra </w:t>
      </w:r>
      <w:r w:rsidR="00F003ED">
        <w:rPr>
          <w:szCs w:val="22"/>
        </w:rPr>
        <w:t>du mottok dette brev</w:t>
      </w:r>
      <w:r w:rsidRPr="00E142F1">
        <w:rPr>
          <w:szCs w:val="22"/>
        </w:rPr>
        <w:t>, vil du som hovedregel ha rett til å fortsette i stillingen under sakens behandling</w:t>
      </w:r>
      <w:r w:rsidR="008D2995">
        <w:rPr>
          <w:szCs w:val="22"/>
        </w:rPr>
        <w:t>, jf. arbeidsmiljøloven § 15</w:t>
      </w:r>
      <w:r w:rsidR="008D2995">
        <w:rPr>
          <w:szCs w:val="22"/>
        </w:rPr>
        <w:noBreakHyphen/>
        <w:t>11 </w:t>
      </w:r>
      <w:r w:rsidRPr="00E142F1">
        <w:rPr>
          <w:szCs w:val="22"/>
        </w:rPr>
        <w:t xml:space="preserve">(2). Det samme gjelder dersom du innen utløpet av oppsigelsesfristen skriftlig underretter arbeidsgiver om at </w:t>
      </w:r>
      <w:r w:rsidRPr="008D2995">
        <w:t>søksmål vil bli reist innen åtte-ukers</w:t>
      </w:r>
      <w:r w:rsidR="0072523A">
        <w:t xml:space="preserve"> </w:t>
      </w:r>
      <w:r w:rsidRPr="008D2995">
        <w:t xml:space="preserve">fristen. </w:t>
      </w:r>
      <w:r w:rsidRPr="008D2995">
        <w:rPr>
          <w:color w:val="000000"/>
        </w:rPr>
        <w:t>Etter</w:t>
      </w:r>
      <w:r w:rsidRPr="00E142F1">
        <w:rPr>
          <w:color w:val="000000"/>
          <w:szCs w:val="22"/>
        </w:rPr>
        <w:t xml:space="preserve"> krav fra arbeidsgiver kan retten likevel bestemme at du skal fratre dersom retten finner det urimelig at </w:t>
      </w:r>
      <w:r w:rsidR="00447199" w:rsidRPr="00E142F1">
        <w:rPr>
          <w:color w:val="000000"/>
          <w:szCs w:val="22"/>
        </w:rPr>
        <w:t>ansettelses</w:t>
      </w:r>
      <w:r w:rsidRPr="00E142F1">
        <w:rPr>
          <w:color w:val="000000"/>
          <w:szCs w:val="22"/>
        </w:rPr>
        <w:t xml:space="preserve">forholdet opprettholdes under sakens behandling. </w:t>
      </w:r>
    </w:p>
    <w:p w14:paraId="2C0CF8F8" w14:textId="610F3831" w:rsidR="0077100E" w:rsidRDefault="00D00322" w:rsidP="00816A73">
      <w:pPr>
        <w:rPr>
          <w:szCs w:val="22"/>
        </w:rPr>
      </w:pPr>
      <w:r w:rsidRPr="00054A26">
        <w:rPr>
          <w:color w:val="000000"/>
          <w:szCs w:val="22"/>
          <w:highlight w:val="yellow"/>
        </w:rPr>
        <w:t>Hvis selskapet</w:t>
      </w:r>
      <w:r w:rsidRPr="00EE069C">
        <w:rPr>
          <w:b/>
          <w:bCs/>
          <w:szCs w:val="22"/>
          <w:highlight w:val="yellow"/>
        </w:rPr>
        <w:t xml:space="preserve"> ikke</w:t>
      </w:r>
      <w:r w:rsidRPr="00D00322">
        <w:rPr>
          <w:szCs w:val="22"/>
          <w:highlight w:val="yellow"/>
        </w:rPr>
        <w:t xml:space="preserve"> </w:t>
      </w:r>
      <w:r w:rsidRPr="00054A26">
        <w:rPr>
          <w:color w:val="000000"/>
          <w:szCs w:val="22"/>
          <w:highlight w:val="yellow"/>
        </w:rPr>
        <w:t>er i konsern:</w:t>
      </w:r>
      <w:r>
        <w:rPr>
          <w:szCs w:val="22"/>
        </w:rPr>
        <w:t xml:space="preserve"> </w:t>
      </w:r>
      <w:r w:rsidR="00061CB7">
        <w:rPr>
          <w:szCs w:val="22"/>
        </w:rPr>
        <w:t xml:space="preserve">Dersom du har vært ansatt i selskapet i til sammen minst 12 måneder de siste to </w:t>
      </w:r>
      <w:proofErr w:type="spellStart"/>
      <w:r w:rsidR="00061CB7">
        <w:rPr>
          <w:szCs w:val="22"/>
        </w:rPr>
        <w:t>år</w:t>
      </w:r>
      <w:proofErr w:type="spellEnd"/>
      <w:r w:rsidR="00061CB7">
        <w:rPr>
          <w:szCs w:val="22"/>
        </w:rPr>
        <w:t>, har du fortrinnsrett til ledige stillinger i selskapet</w:t>
      </w:r>
      <w:r w:rsidR="00816A73" w:rsidRPr="00E142F1">
        <w:rPr>
          <w:szCs w:val="22"/>
        </w:rPr>
        <w:t xml:space="preserve">, </w:t>
      </w:r>
      <w:r w:rsidR="00061CB7">
        <w:rPr>
          <w:szCs w:val="22"/>
        </w:rPr>
        <w:t xml:space="preserve">forutsatt at dette er en stilling du er kvalifisert for, </w:t>
      </w:r>
      <w:r w:rsidR="00816A73" w:rsidRPr="00E142F1">
        <w:rPr>
          <w:szCs w:val="22"/>
        </w:rPr>
        <w:t>jf. arbeidsmiljøloven § 14-2. Fortrinnsretten gjelder fra mottagelsen av oppsigelsesbrevet og i ett år regnet f</w:t>
      </w:r>
      <w:r w:rsidR="001D14CB">
        <w:rPr>
          <w:szCs w:val="22"/>
        </w:rPr>
        <w:t>ra utløpet av oppsigelsestiden.</w:t>
      </w:r>
      <w:r w:rsidR="00293DAD">
        <w:rPr>
          <w:szCs w:val="22"/>
        </w:rPr>
        <w:t xml:space="preserve"> For å kunne utøve fortrinnsretten må du </w:t>
      </w:r>
      <w:r w:rsidR="00293DAD" w:rsidRPr="00EE069C">
        <w:rPr>
          <w:szCs w:val="22"/>
        </w:rPr>
        <w:t xml:space="preserve">holde deg </w:t>
      </w:r>
      <w:r w:rsidR="00293DAD">
        <w:rPr>
          <w:szCs w:val="22"/>
        </w:rPr>
        <w:t>oppdatert på</w:t>
      </w:r>
      <w:r w:rsidR="00293DAD" w:rsidRPr="00EE069C">
        <w:rPr>
          <w:szCs w:val="22"/>
        </w:rPr>
        <w:t xml:space="preserve"> utlyste stillinger</w:t>
      </w:r>
      <w:r w:rsidR="00293DAD">
        <w:rPr>
          <w:szCs w:val="22"/>
        </w:rPr>
        <w:t>. Dersom du søker på en stilling må du gjøre det klart i søknaden at du påberoper deg fortrinnsrett.</w:t>
      </w:r>
    </w:p>
    <w:p w14:paraId="0A31BD0F" w14:textId="1FEB8D04" w:rsidR="00D00322" w:rsidRDefault="00D00322" w:rsidP="00816A73">
      <w:pPr>
        <w:rPr>
          <w:szCs w:val="22"/>
        </w:rPr>
      </w:pPr>
      <w:r w:rsidRPr="00054A26">
        <w:rPr>
          <w:color w:val="000000"/>
          <w:szCs w:val="22"/>
          <w:highlight w:val="yellow"/>
        </w:rPr>
        <w:t>Hvis selskapet er i konsern:</w:t>
      </w:r>
      <w:r>
        <w:rPr>
          <w:szCs w:val="22"/>
        </w:rPr>
        <w:t xml:space="preserve"> Dersom du har vært ansatt i selskapet i til sammen minst 12 måneder de siste to </w:t>
      </w:r>
      <w:proofErr w:type="spellStart"/>
      <w:r>
        <w:rPr>
          <w:szCs w:val="22"/>
        </w:rPr>
        <w:t>år</w:t>
      </w:r>
      <w:proofErr w:type="spellEnd"/>
      <w:r>
        <w:rPr>
          <w:szCs w:val="22"/>
        </w:rPr>
        <w:t>, har du fortrinnsrett til ledige stillinger i selskapet</w:t>
      </w:r>
      <w:r w:rsidRPr="00E142F1">
        <w:rPr>
          <w:szCs w:val="22"/>
        </w:rPr>
        <w:t xml:space="preserve">, </w:t>
      </w:r>
      <w:r>
        <w:rPr>
          <w:szCs w:val="22"/>
        </w:rPr>
        <w:t xml:space="preserve">forutsatt at dette er en stilling du er kvalifisert for, </w:t>
      </w:r>
      <w:r w:rsidRPr="00E142F1">
        <w:rPr>
          <w:szCs w:val="22"/>
        </w:rPr>
        <w:t>jf. arbeidsmiljøloven § 14-2. Fortrinnsretten gjelder fra mottagelsen av oppsigelsesbrevet og i ett år regnet f</w:t>
      </w:r>
      <w:r>
        <w:rPr>
          <w:szCs w:val="22"/>
        </w:rPr>
        <w:t>ra utløpet av oppsigelsestiden.</w:t>
      </w:r>
    </w:p>
    <w:p w14:paraId="0A67D52C" w14:textId="77777777" w:rsidR="009E739F" w:rsidRDefault="00EE069C" w:rsidP="00EE069C">
      <w:pPr>
        <w:rPr>
          <w:szCs w:val="22"/>
        </w:rPr>
      </w:pPr>
      <w:r>
        <w:rPr>
          <w:szCs w:val="22"/>
        </w:rPr>
        <w:t xml:space="preserve">Dersom du oppfyller vilkårene for fortrinnsrett har du i tillegg fortrinnsrett til ny ansettelse i andre virksomheter i konsernet, med mindre det gjelder en stilling du ikke er kvalifisert for. Med konsern menes </w:t>
      </w:r>
      <w:r w:rsidRPr="00EE069C">
        <w:rPr>
          <w:szCs w:val="22"/>
        </w:rPr>
        <w:t xml:space="preserve">et morselskap og ett eller flere datterselskaper. Et selskap regnes som et morselskap hvis det har avgjørende innflytelse over et annet selskap på grunn av avtale eller eierskap. </w:t>
      </w:r>
      <w:r w:rsidRPr="00054A26">
        <w:rPr>
          <w:color w:val="000000"/>
          <w:szCs w:val="22"/>
          <w:highlight w:val="yellow"/>
        </w:rPr>
        <w:t>Nedenfor/vedlagt</w:t>
      </w:r>
      <w:r w:rsidRPr="00EE069C">
        <w:rPr>
          <w:szCs w:val="22"/>
        </w:rPr>
        <w:t xml:space="preserve"> finner du en liste over selskapene som </w:t>
      </w:r>
      <w:r>
        <w:rPr>
          <w:szCs w:val="22"/>
        </w:rPr>
        <w:t>per i dag</w:t>
      </w:r>
      <w:r w:rsidRPr="00EE069C">
        <w:rPr>
          <w:szCs w:val="22"/>
        </w:rPr>
        <w:t xml:space="preserve"> er en del av konsernet. Fortrinnsrett</w:t>
      </w:r>
      <w:r>
        <w:rPr>
          <w:szCs w:val="22"/>
        </w:rPr>
        <w:t xml:space="preserve"> til ny ansettelse </w:t>
      </w:r>
      <w:r w:rsidR="009E739F">
        <w:rPr>
          <w:szCs w:val="22"/>
        </w:rPr>
        <w:t xml:space="preserve">omfatter likevel de selskapene som er en del av konsernet på ethvert tidspunkt så lenge fortrinnsretten gjelder. Denne sammensetningen kan endre seg. </w:t>
      </w:r>
    </w:p>
    <w:p w14:paraId="3B2CA51F" w14:textId="36129BBF" w:rsidR="00EE069C" w:rsidRDefault="009E739F" w:rsidP="00EE069C">
      <w:pPr>
        <w:rPr>
          <w:szCs w:val="22"/>
        </w:rPr>
      </w:pPr>
      <w:bookmarkStart w:id="0" w:name="_Hlk175655199"/>
      <w:r>
        <w:rPr>
          <w:szCs w:val="22"/>
        </w:rPr>
        <w:t xml:space="preserve">For å kunne utøve fortrinnsretten må du </w:t>
      </w:r>
      <w:r w:rsidR="00EE069C" w:rsidRPr="00EE069C">
        <w:rPr>
          <w:szCs w:val="22"/>
        </w:rPr>
        <w:t xml:space="preserve">holde deg </w:t>
      </w:r>
      <w:r>
        <w:rPr>
          <w:szCs w:val="22"/>
        </w:rPr>
        <w:t>oppdatert på</w:t>
      </w:r>
      <w:r w:rsidR="00EE069C" w:rsidRPr="00EE069C">
        <w:rPr>
          <w:szCs w:val="22"/>
        </w:rPr>
        <w:t xml:space="preserve"> utlyste stillinger</w:t>
      </w:r>
      <w:r>
        <w:rPr>
          <w:szCs w:val="22"/>
        </w:rPr>
        <w:t xml:space="preserve">. Dersom du søker på en stilling må du gjøre det klart i søknaden at du påberoper deg fortrinnsrett. </w:t>
      </w:r>
      <w:bookmarkEnd w:id="0"/>
      <w:r>
        <w:rPr>
          <w:szCs w:val="22"/>
        </w:rPr>
        <w:t xml:space="preserve">Du må også inkludere opplysninger om at du har vært ansatt hos oss og kontaktinformasjonen til undertegnede slik at selskapet som mottar søknaden kan kontakte oss ved behov. </w:t>
      </w:r>
    </w:p>
    <w:p w14:paraId="7B440308" w14:textId="77777777" w:rsidR="00816A73" w:rsidRPr="00816A73" w:rsidRDefault="00816A73" w:rsidP="00816A73">
      <w:pPr>
        <w:pStyle w:val="Adresse"/>
        <w:rPr>
          <w:sz w:val="22"/>
          <w:szCs w:val="22"/>
        </w:rPr>
      </w:pPr>
    </w:p>
    <w:p w14:paraId="7B35338D" w14:textId="77777777" w:rsidR="00816A73" w:rsidRDefault="00816A73" w:rsidP="00816A73">
      <w:pPr>
        <w:pStyle w:val="Adresse"/>
        <w:rPr>
          <w:sz w:val="22"/>
          <w:szCs w:val="22"/>
        </w:rPr>
      </w:pPr>
    </w:p>
    <w:p w14:paraId="4307ACEC" w14:textId="77777777" w:rsidR="00E12B3B" w:rsidRPr="00816A73" w:rsidRDefault="00E12B3B" w:rsidP="00816A73">
      <w:pPr>
        <w:pStyle w:val="Adresse"/>
        <w:rPr>
          <w:sz w:val="22"/>
          <w:szCs w:val="22"/>
        </w:rPr>
      </w:pPr>
    </w:p>
    <w:p w14:paraId="1881A796" w14:textId="77777777" w:rsidR="001D14CB" w:rsidRPr="00EE4962" w:rsidRDefault="001D14CB" w:rsidP="001D14CB">
      <w:pPr>
        <w:pStyle w:val="Normalutenavstand"/>
      </w:pPr>
      <w:r w:rsidRPr="00EE4962">
        <w:t>Med vennlig hilsen</w:t>
      </w:r>
    </w:p>
    <w:p w14:paraId="4106F4C4" w14:textId="121E4FB9" w:rsidR="001D14CB" w:rsidRPr="00EE4962" w:rsidRDefault="001D14CB" w:rsidP="001D14CB">
      <w:pPr>
        <w:pStyle w:val="Normalutenavstand"/>
      </w:pPr>
      <w:r>
        <w:t xml:space="preserve">for </w:t>
      </w:r>
      <w:r w:rsidRPr="00054A26">
        <w:rPr>
          <w:color w:val="000000"/>
          <w:highlight w:val="yellow"/>
        </w:rPr>
        <w:t>Selskap</w:t>
      </w:r>
      <w:r w:rsidR="00054A26" w:rsidRPr="00054A26">
        <w:t xml:space="preserve">  </w:t>
      </w:r>
    </w:p>
    <w:p w14:paraId="42E8E3C9" w14:textId="77777777" w:rsidR="001D14CB" w:rsidRPr="00EE4962" w:rsidRDefault="001D14CB" w:rsidP="001D14CB">
      <w:pPr>
        <w:pStyle w:val="Normalutenavstand"/>
      </w:pPr>
    </w:p>
    <w:p w14:paraId="7B777506" w14:textId="77777777" w:rsidR="001D14CB" w:rsidRPr="00EE4962" w:rsidRDefault="001D14CB" w:rsidP="001D14CB">
      <w:pPr>
        <w:pStyle w:val="Normalutenavstand"/>
      </w:pPr>
      <w:r>
        <w:t xml:space="preserve">____________________________ </w:t>
      </w:r>
    </w:p>
    <w:p w14:paraId="30D173AC" w14:textId="04C68532" w:rsidR="001D14CB" w:rsidRPr="00EE4962" w:rsidRDefault="001D14CB" w:rsidP="001D14CB">
      <w:pPr>
        <w:pStyle w:val="Normalutenavstand"/>
      </w:pPr>
      <w:r w:rsidRPr="00054A26">
        <w:rPr>
          <w:color w:val="000000"/>
          <w:highlight w:val="yellow"/>
        </w:rPr>
        <w:t>Navn</w:t>
      </w:r>
    </w:p>
    <w:p w14:paraId="6E4F5723" w14:textId="7E828035" w:rsidR="001D14CB" w:rsidRPr="00EE4962" w:rsidRDefault="001D14CB" w:rsidP="001D14CB">
      <w:pPr>
        <w:pStyle w:val="Normalutenavstand"/>
      </w:pPr>
      <w:r w:rsidRPr="00054A26">
        <w:rPr>
          <w:color w:val="000000"/>
          <w:highlight w:val="yellow"/>
        </w:rPr>
        <w:t>Tittel</w:t>
      </w:r>
    </w:p>
    <w:p w14:paraId="74CEC8C1" w14:textId="77777777" w:rsidR="0077100E" w:rsidRDefault="0077100E" w:rsidP="003E5912">
      <w:pPr>
        <w:pStyle w:val="Normalutenavstand"/>
      </w:pPr>
    </w:p>
    <w:p w14:paraId="3BF89BCF" w14:textId="77777777" w:rsidR="0077100E" w:rsidRDefault="0077100E" w:rsidP="003E5912">
      <w:pPr>
        <w:pStyle w:val="Normalutenavstand"/>
      </w:pPr>
    </w:p>
    <w:p w14:paraId="4B7E2C3D" w14:textId="77777777" w:rsidR="0077100E" w:rsidRPr="002E4AA6" w:rsidRDefault="0077100E" w:rsidP="003E5912">
      <w:pPr>
        <w:pStyle w:val="Normalutenavstand"/>
      </w:pPr>
    </w:p>
    <w:sectPr w:rsidR="0077100E" w:rsidRPr="002E4AA6" w:rsidSect="002F5442">
      <w:headerReference w:type="even" r:id="rId14"/>
      <w:headerReference w:type="default" r:id="rId15"/>
      <w:footerReference w:type="even" r:id="rId16"/>
      <w:footerReference w:type="default" r:id="rId17"/>
      <w:headerReference w:type="first" r:id="rId18"/>
      <w:footerReference w:type="first" r:id="rId19"/>
      <w:pgSz w:w="11906" w:h="16838" w:code="9"/>
      <w:pgMar w:top="1417" w:right="1417" w:bottom="1417" w:left="141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EBC9" w14:textId="77777777" w:rsidR="006E5937" w:rsidRDefault="006E5937">
      <w:r>
        <w:separator/>
      </w:r>
    </w:p>
  </w:endnote>
  <w:endnote w:type="continuationSeparator" w:id="0">
    <w:p w14:paraId="0D29F494" w14:textId="77777777" w:rsidR="006E5937" w:rsidRDefault="006E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EF30" w14:textId="77777777" w:rsidR="00E12B3B" w:rsidRDefault="00E12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7BBE" w14:textId="0EA36F61" w:rsidR="00E12B3B" w:rsidRDefault="00E12B3B" w:rsidP="00F81A8F">
    <w:pPr>
      <w:pStyle w:val="Footer"/>
      <w:tabs>
        <w:tab w:val="right" w:pos="8460"/>
      </w:tabs>
    </w:pPr>
    <w:r w:rsidRPr="00C63DAA">
      <w:t>#</w:t>
    </w:r>
    <w:fldSimple w:instr=" DOCVARIABLE  VAR_DOCNUMBER  \* MERGEFORMAT ">
      <w:r w:rsidR="003B0A64">
        <w:t>3561127</w:t>
      </w:r>
    </w:fldSimple>
    <w:r w:rsidRPr="0040544D">
      <w:t>/</w:t>
    </w:r>
    <w:fldSimple w:instr=" DOCVARIABLE  VAR_VERSION_ID  \* MERGEFORMAT ">
      <w:r w:rsidR="003B0A64">
        <w:t>2</w:t>
      </w:r>
    </w:fldSimple>
    <w:r w:rsidRPr="00C63DAA">
      <w:tab/>
    </w:r>
    <w:r w:rsidRPr="00C63DAA">
      <w:rPr>
        <w:rStyle w:val="PageNumber"/>
      </w:rPr>
      <w:fldChar w:fldCharType="begin"/>
    </w:r>
    <w:r w:rsidRPr="00C63DAA">
      <w:rPr>
        <w:rStyle w:val="PageNumber"/>
      </w:rPr>
      <w:instrText xml:space="preserve"> PAGE </w:instrText>
    </w:r>
    <w:r w:rsidRPr="00C63DAA">
      <w:rPr>
        <w:rStyle w:val="PageNumber"/>
      </w:rPr>
      <w:fldChar w:fldCharType="separate"/>
    </w:r>
    <w:r w:rsidR="005B2476">
      <w:rPr>
        <w:rStyle w:val="PageNumber"/>
        <w:noProof/>
      </w:rPr>
      <w:t>2</w:t>
    </w:r>
    <w:r w:rsidRPr="00C63DAA">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FC3B" w14:textId="06757BA3" w:rsidR="00E12B3B" w:rsidRPr="00C917FF" w:rsidRDefault="00E12B3B" w:rsidP="002F5442">
    <w:pPr>
      <w:pStyle w:val="Footer"/>
    </w:pPr>
    <w:r w:rsidRPr="0040544D">
      <w:t>#</w:t>
    </w:r>
    <w:fldSimple w:instr=" DOCVARIABLE  VAR_DOCNUMBER  \* MERGEFORMAT ">
      <w:r w:rsidR="003B0A64">
        <w:t>3561127</w:t>
      </w:r>
    </w:fldSimple>
    <w:r w:rsidRPr="0040544D">
      <w:t>/</w:t>
    </w:r>
    <w:fldSimple w:instr=" DOCVARIABLE  VAR_VERSION_ID  \* MERGEFORMAT ">
      <w:r w:rsidR="003B0A64">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D2B6" w14:textId="77777777" w:rsidR="006E5937" w:rsidRDefault="006E5937">
      <w:r>
        <w:separator/>
      </w:r>
    </w:p>
  </w:footnote>
  <w:footnote w:type="continuationSeparator" w:id="0">
    <w:p w14:paraId="54354C5E" w14:textId="77777777" w:rsidR="006E5937" w:rsidRDefault="006E5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3F73" w14:textId="77777777" w:rsidR="00E12B3B" w:rsidRDefault="00E12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3BDC" w14:textId="77777777" w:rsidR="00E12B3B" w:rsidRDefault="00E12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5637" w14:textId="18172FE9" w:rsidR="00E12B3B" w:rsidRPr="00726FD2" w:rsidRDefault="00E12B3B" w:rsidP="00E142F1">
    <w:pPr>
      <w:pStyle w:val="Header"/>
      <w:jc w:val="right"/>
      <w:rPr>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8671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D2C78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356C1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08E0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96F3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8488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7C5E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98D8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A69E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F09C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54C28"/>
    <w:multiLevelType w:val="multilevel"/>
    <w:tmpl w:val="506E1BA8"/>
    <w:numStyleLink w:val="BAHRPunkter"/>
  </w:abstractNum>
  <w:abstractNum w:abstractNumId="11" w15:restartNumberingAfterBreak="0">
    <w:nsid w:val="03EE02F7"/>
    <w:multiLevelType w:val="multilevel"/>
    <w:tmpl w:val="BAA86996"/>
    <w:styleLink w:val="BAHROverskrifter"/>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794"/>
        </w:tabs>
        <w:ind w:left="794" w:hanging="794"/>
      </w:pPr>
      <w:rPr>
        <w:rFonts w:hint="default"/>
      </w:rPr>
    </w:lvl>
    <w:lvl w:ilvl="2">
      <w:start w:val="1"/>
      <w:numFmt w:val="decimal"/>
      <w:pStyle w:val="Heading3"/>
      <w:lvlText w:val="%1.%2.%3"/>
      <w:lvlJc w:val="left"/>
      <w:pPr>
        <w:tabs>
          <w:tab w:val="num" w:pos="794"/>
        </w:tabs>
        <w:ind w:left="794" w:hanging="794"/>
      </w:pPr>
      <w:rPr>
        <w:rFonts w:hint="default"/>
      </w:rPr>
    </w:lvl>
    <w:lvl w:ilvl="3">
      <w:start w:val="1"/>
      <w:numFmt w:val="decimal"/>
      <w:pStyle w:val="Heading4"/>
      <w:lvlText w:val="%1.%2.%3.%4"/>
      <w:lvlJc w:val="left"/>
      <w:pPr>
        <w:tabs>
          <w:tab w:val="num" w:pos="1361"/>
        </w:tabs>
        <w:ind w:left="1361" w:hanging="1361"/>
      </w:pPr>
      <w:rPr>
        <w:rFonts w:hint="default"/>
      </w:rPr>
    </w:lvl>
    <w:lvl w:ilvl="4">
      <w:start w:val="1"/>
      <w:numFmt w:val="decimal"/>
      <w:pStyle w:val="Heading5"/>
      <w:lvlText w:val="%1.%2.%3.%4.%5"/>
      <w:lvlJc w:val="left"/>
      <w:pPr>
        <w:tabs>
          <w:tab w:val="num" w:pos="1361"/>
        </w:tabs>
        <w:ind w:left="1361" w:hanging="1361"/>
      </w:pPr>
      <w:rPr>
        <w:rFonts w:hint="default"/>
      </w:rPr>
    </w:lvl>
    <w:lvl w:ilvl="5">
      <w:start w:val="1"/>
      <w:numFmt w:val="decimal"/>
      <w:pStyle w:val="Heading6"/>
      <w:lvlText w:val="%1.%2.%3.%4.%5.%6"/>
      <w:lvlJc w:val="left"/>
      <w:pPr>
        <w:tabs>
          <w:tab w:val="num" w:pos="1361"/>
        </w:tabs>
        <w:ind w:left="1361" w:hanging="1361"/>
      </w:pPr>
      <w:rPr>
        <w:rFonts w:hint="default"/>
      </w:rPr>
    </w:lvl>
    <w:lvl w:ilvl="6">
      <w:start w:val="1"/>
      <w:numFmt w:val="lowerLetter"/>
      <w:pStyle w:val="Nummerertbokstaver"/>
      <w:lvlText w:val="(%7)"/>
      <w:lvlJc w:val="left"/>
      <w:pPr>
        <w:tabs>
          <w:tab w:val="num" w:pos="794"/>
        </w:tabs>
        <w:ind w:left="794" w:hanging="794"/>
      </w:pPr>
      <w:rPr>
        <w:rFonts w:hint="default"/>
      </w:rPr>
    </w:lvl>
    <w:lvl w:ilvl="7">
      <w:start w:val="1"/>
      <w:numFmt w:val="lowerRoman"/>
      <w:pStyle w:val="Nummerertromertall"/>
      <w:lvlText w:val="(%8)"/>
      <w:lvlJc w:val="left"/>
      <w:pPr>
        <w:tabs>
          <w:tab w:val="num" w:pos="1361"/>
        </w:tabs>
        <w:ind w:left="1361" w:hanging="567"/>
      </w:pPr>
      <w:rPr>
        <w:rFonts w:hint="default"/>
      </w:rPr>
    </w:lvl>
    <w:lvl w:ilvl="8">
      <w:start w:val="1"/>
      <w:numFmt w:val="decimal"/>
      <w:pStyle w:val="Nummererttall"/>
      <w:lvlText w:val="(%9)"/>
      <w:lvlJc w:val="left"/>
      <w:pPr>
        <w:tabs>
          <w:tab w:val="num" w:pos="1928"/>
        </w:tabs>
        <w:ind w:left="1928" w:hanging="567"/>
      </w:pPr>
      <w:rPr>
        <w:rFonts w:hint="default"/>
      </w:rPr>
    </w:lvl>
  </w:abstractNum>
  <w:abstractNum w:abstractNumId="12" w15:restartNumberingAfterBreak="0">
    <w:nsid w:val="05C17580"/>
    <w:multiLevelType w:val="multilevel"/>
    <w:tmpl w:val="D09C76CE"/>
    <w:styleLink w:val="BAHRBilga"/>
    <w:lvl w:ilvl="0">
      <w:start w:val="1"/>
      <w:numFmt w:val="decimal"/>
      <w:pStyle w:val="Bilag"/>
      <w:lvlText w:val="Bilag %1:"/>
      <w:lvlJc w:val="left"/>
      <w:pPr>
        <w:tabs>
          <w:tab w:val="num" w:pos="2211"/>
        </w:tabs>
        <w:ind w:left="2211" w:hanging="1474"/>
      </w:pPr>
      <w:rPr>
        <w:rFonts w:hint="default"/>
        <w:b/>
        <w:i w:val="0"/>
      </w:rPr>
    </w:lvl>
    <w:lvl w:ilvl="1">
      <w:start w:val="1"/>
      <w:numFmt w:val="none"/>
      <w:lvlText w:val=""/>
      <w:lvlJc w:val="left"/>
      <w:pPr>
        <w:ind w:left="0" w:firstLine="0"/>
      </w:pPr>
      <w:rPr>
        <w:rFonts w:hint="default"/>
      </w:rPr>
    </w:lvl>
    <w:lvl w:ilvl="2">
      <w:start w:val="1"/>
      <w:numFmt w:val="none"/>
      <w:lvlText w:val=""/>
      <w:lvlJc w:val="right"/>
      <w:pPr>
        <w:tabs>
          <w:tab w:val="num" w:pos="-31680"/>
        </w:tabs>
        <w:ind w:left="0" w:firstLine="0"/>
      </w:pPr>
      <w:rPr>
        <w:rFonts w:hint="default"/>
      </w:rPr>
    </w:lvl>
    <w:lvl w:ilvl="3">
      <w:start w:val="1"/>
      <w:numFmt w:val="none"/>
      <w:lvlText w:val=""/>
      <w:lvlJc w:val="left"/>
      <w:pPr>
        <w:tabs>
          <w:tab w:val="num" w:pos="-31680"/>
        </w:tabs>
        <w:ind w:left="0" w:firstLine="0"/>
      </w:pPr>
      <w:rPr>
        <w:rFonts w:hint="default"/>
      </w:rPr>
    </w:lvl>
    <w:lvl w:ilvl="4">
      <w:start w:val="1"/>
      <w:numFmt w:val="none"/>
      <w:lvlText w:val=""/>
      <w:lvlJc w:val="left"/>
      <w:pPr>
        <w:tabs>
          <w:tab w:val="num" w:pos="-31680"/>
        </w:tabs>
        <w:ind w:left="0" w:firstLine="0"/>
      </w:pPr>
      <w:rPr>
        <w:rFonts w:hint="default"/>
      </w:rPr>
    </w:lvl>
    <w:lvl w:ilvl="5">
      <w:start w:val="1"/>
      <w:numFmt w:val="none"/>
      <w:lvlText w:val=""/>
      <w:lvlJc w:val="right"/>
      <w:pPr>
        <w:tabs>
          <w:tab w:val="num" w:pos="-31680"/>
        </w:tabs>
        <w:ind w:left="0" w:firstLine="0"/>
      </w:pPr>
      <w:rPr>
        <w:rFonts w:hint="default"/>
      </w:rPr>
    </w:lvl>
    <w:lvl w:ilvl="6">
      <w:start w:val="1"/>
      <w:numFmt w:val="none"/>
      <w:lvlText w:val=""/>
      <w:lvlJc w:val="left"/>
      <w:pPr>
        <w:tabs>
          <w:tab w:val="num" w:pos="-31680"/>
        </w:tabs>
        <w:ind w:left="0" w:firstLine="0"/>
      </w:pPr>
      <w:rPr>
        <w:rFonts w:hint="default"/>
      </w:rPr>
    </w:lvl>
    <w:lvl w:ilvl="7">
      <w:start w:val="1"/>
      <w:numFmt w:val="none"/>
      <w:lvlText w:val=""/>
      <w:lvlJc w:val="left"/>
      <w:pPr>
        <w:tabs>
          <w:tab w:val="num" w:pos="-31680"/>
        </w:tabs>
        <w:ind w:left="0" w:firstLine="0"/>
      </w:pPr>
      <w:rPr>
        <w:rFonts w:hint="default"/>
      </w:rPr>
    </w:lvl>
    <w:lvl w:ilvl="8">
      <w:start w:val="1"/>
      <w:numFmt w:val="none"/>
      <w:lvlText w:val=""/>
      <w:lvlJc w:val="right"/>
      <w:pPr>
        <w:tabs>
          <w:tab w:val="num" w:pos="-31680"/>
        </w:tabs>
        <w:ind w:left="0" w:firstLine="0"/>
      </w:pPr>
      <w:rPr>
        <w:rFonts w:hint="default"/>
      </w:rPr>
    </w:lvl>
  </w:abstractNum>
  <w:abstractNum w:abstractNumId="13" w15:restartNumberingAfterBreak="0">
    <w:nsid w:val="1C5B103B"/>
    <w:multiLevelType w:val="multilevel"/>
    <w:tmpl w:val="5984B17C"/>
    <w:styleLink w:val="ListeForlpendeavsnittsnummerering"/>
    <w:lvl w:ilvl="0">
      <w:start w:val="1"/>
      <w:numFmt w:val="decimal"/>
      <w:pStyle w:val="Fortlpendeavsnittsnummerering"/>
      <w:lvlText w:val="%1."/>
      <w:lvlJc w:val="left"/>
      <w:pPr>
        <w:tabs>
          <w:tab w:val="num" w:pos="794"/>
        </w:tabs>
        <w:ind w:left="794" w:hanging="794"/>
      </w:pPr>
      <w:rPr>
        <w:rFonts w:hint="default"/>
      </w:rPr>
    </w:lvl>
    <w:lvl w:ilvl="1">
      <w:start w:val="1"/>
      <w:numFmt w:val="lowerLetter"/>
      <w:lvlText w:val="%2)"/>
      <w:lvlJc w:val="left"/>
      <w:pPr>
        <w:tabs>
          <w:tab w:val="num" w:pos="1361"/>
        </w:tabs>
        <w:ind w:left="1361" w:hanging="567"/>
      </w:pPr>
      <w:rPr>
        <w:rFonts w:hint="default"/>
      </w:rPr>
    </w:lvl>
    <w:lvl w:ilvl="2">
      <w:start w:val="1"/>
      <w:numFmt w:val="lowerRoman"/>
      <w:lvlText w:val="%3)"/>
      <w:lvlJc w:val="left"/>
      <w:pPr>
        <w:tabs>
          <w:tab w:val="num" w:pos="1928"/>
        </w:tabs>
        <w:ind w:left="1928" w:hanging="567"/>
      </w:pPr>
      <w:rPr>
        <w:rFonts w:hint="default"/>
      </w:rPr>
    </w:lvl>
    <w:lvl w:ilvl="3">
      <w:start w:val="1"/>
      <w:numFmt w:val="decimal"/>
      <w:lvlText w:val="(%4)"/>
      <w:lvlJc w:val="left"/>
      <w:pPr>
        <w:tabs>
          <w:tab w:val="num" w:pos="2495"/>
        </w:tabs>
        <w:ind w:left="2495" w:hanging="567"/>
      </w:pPr>
      <w:rPr>
        <w:rFonts w:hint="default"/>
      </w:rPr>
    </w:lvl>
    <w:lvl w:ilvl="4">
      <w:start w:val="1"/>
      <w:numFmt w:val="lowerLetter"/>
      <w:lvlText w:val="(%5)"/>
      <w:lvlJc w:val="left"/>
      <w:pPr>
        <w:tabs>
          <w:tab w:val="num" w:pos="3062"/>
        </w:tabs>
        <w:ind w:left="3062" w:hanging="567"/>
      </w:pPr>
      <w:rPr>
        <w:rFonts w:hint="default"/>
      </w:rPr>
    </w:lvl>
    <w:lvl w:ilvl="5">
      <w:start w:val="1"/>
      <w:numFmt w:val="lowerRoman"/>
      <w:lvlText w:val="(%6)"/>
      <w:lvlJc w:val="left"/>
      <w:pPr>
        <w:tabs>
          <w:tab w:val="num" w:pos="3629"/>
        </w:tabs>
        <w:ind w:left="3629" w:hanging="567"/>
      </w:pPr>
      <w:rPr>
        <w:rFonts w:hint="default"/>
      </w:rPr>
    </w:lvl>
    <w:lvl w:ilvl="6">
      <w:start w:val="1"/>
      <w:numFmt w:val="decimal"/>
      <w:lvlText w:val="%7."/>
      <w:lvlJc w:val="left"/>
      <w:pPr>
        <w:tabs>
          <w:tab w:val="num" w:pos="4196"/>
        </w:tabs>
        <w:ind w:left="4196" w:hanging="567"/>
      </w:pPr>
      <w:rPr>
        <w:rFonts w:hint="default"/>
      </w:rPr>
    </w:lvl>
    <w:lvl w:ilvl="7">
      <w:start w:val="1"/>
      <w:numFmt w:val="lowerLetter"/>
      <w:lvlText w:val="%8."/>
      <w:lvlJc w:val="left"/>
      <w:pPr>
        <w:tabs>
          <w:tab w:val="num" w:pos="4763"/>
        </w:tabs>
        <w:ind w:left="4763" w:hanging="567"/>
      </w:pPr>
      <w:rPr>
        <w:rFonts w:hint="default"/>
      </w:rPr>
    </w:lvl>
    <w:lvl w:ilvl="8">
      <w:start w:val="1"/>
      <w:numFmt w:val="lowerRoman"/>
      <w:lvlText w:val="%9."/>
      <w:lvlJc w:val="left"/>
      <w:pPr>
        <w:tabs>
          <w:tab w:val="num" w:pos="5330"/>
        </w:tabs>
        <w:ind w:left="5330" w:hanging="567"/>
      </w:pPr>
      <w:rPr>
        <w:rFonts w:hint="default"/>
      </w:rPr>
    </w:lvl>
  </w:abstractNum>
  <w:abstractNum w:abstractNumId="14" w15:restartNumberingAfterBreak="0">
    <w:nsid w:val="20A223A3"/>
    <w:multiLevelType w:val="multilevel"/>
    <w:tmpl w:val="BAA86996"/>
    <w:numStyleLink w:val="BAHROverskrifter"/>
  </w:abstractNum>
  <w:abstractNum w:abstractNumId="15" w15:restartNumberingAfterBreak="0">
    <w:nsid w:val="25B309EC"/>
    <w:multiLevelType w:val="multilevel"/>
    <w:tmpl w:val="506E1BA8"/>
    <w:numStyleLink w:val="BAHRPunkter"/>
  </w:abstractNum>
  <w:abstractNum w:abstractNumId="16" w15:restartNumberingAfterBreak="0">
    <w:nsid w:val="25B43137"/>
    <w:multiLevelType w:val="multilevel"/>
    <w:tmpl w:val="BAA86996"/>
    <w:numStyleLink w:val="BAHROverskrifter"/>
  </w:abstractNum>
  <w:abstractNum w:abstractNumId="17" w15:restartNumberingAfterBreak="0">
    <w:nsid w:val="28FD3D35"/>
    <w:multiLevelType w:val="multilevel"/>
    <w:tmpl w:val="5FCEC198"/>
    <w:styleLink w:val="BAHRVedleggliste"/>
    <w:lvl w:ilvl="0">
      <w:start w:val="1"/>
      <w:numFmt w:val="decimal"/>
      <w:pStyle w:val="Vedlegg"/>
      <w:lvlText w:val="Vedlegg %1"/>
      <w:lvlJc w:val="left"/>
      <w:pPr>
        <w:tabs>
          <w:tab w:val="num" w:pos="1928"/>
        </w:tabs>
        <w:ind w:left="1928" w:hanging="1928"/>
      </w:pPr>
      <w:rPr>
        <w:rFonts w:ascii="Trebuchet MS" w:hAnsi="Trebuchet MS" w:hint="default"/>
        <w:b/>
        <w:i w:val="0"/>
        <w:caps w:val="0"/>
        <w:strike w:val="0"/>
        <w:dstrike w:val="0"/>
        <w:vanish w:val="0"/>
        <w:sz w:val="20"/>
        <w:vertAlign w:val="baseline"/>
      </w:rPr>
    </w:lvl>
    <w:lvl w:ilvl="1">
      <w:start w:val="1"/>
      <w:numFmt w:val="none"/>
      <w:lvlText w:val=""/>
      <w:lvlJc w:val="left"/>
      <w:pPr>
        <w:ind w:left="0" w:firstLine="0"/>
      </w:pPr>
      <w:rPr>
        <w:rFonts w:hint="default"/>
      </w:rPr>
    </w:lvl>
    <w:lvl w:ilvl="2">
      <w:start w:val="1"/>
      <w:numFmt w:val="none"/>
      <w:lvlText w:val=""/>
      <w:lvlJc w:val="right"/>
      <w:pPr>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8" w15:restartNumberingAfterBreak="0">
    <w:nsid w:val="2B1B6AC1"/>
    <w:multiLevelType w:val="multilevel"/>
    <w:tmpl w:val="506E1BA8"/>
    <w:numStyleLink w:val="BAHRPunkter"/>
  </w:abstractNum>
  <w:abstractNum w:abstractNumId="19" w15:restartNumberingAfterBreak="0">
    <w:nsid w:val="30A27E3F"/>
    <w:multiLevelType w:val="multilevel"/>
    <w:tmpl w:val="506E1BA8"/>
    <w:styleLink w:val="BAHRPunkter"/>
    <w:lvl w:ilvl="0">
      <w:start w:val="1"/>
      <w:numFmt w:val="bullet"/>
      <w:pStyle w:val="Punktniv1"/>
      <w:lvlText w:val=""/>
      <w:lvlJc w:val="left"/>
      <w:pPr>
        <w:tabs>
          <w:tab w:val="num" w:pos="1361"/>
        </w:tabs>
        <w:ind w:left="1361" w:hanging="567"/>
      </w:pPr>
      <w:rPr>
        <w:rFonts w:ascii="Symbol" w:hAnsi="Symbol" w:hint="default"/>
      </w:rPr>
    </w:lvl>
    <w:lvl w:ilvl="1">
      <w:start w:val="1"/>
      <w:numFmt w:val="bullet"/>
      <w:pStyle w:val="Punktniv2"/>
      <w:lvlText w:val="-"/>
      <w:lvlJc w:val="left"/>
      <w:pPr>
        <w:tabs>
          <w:tab w:val="num" w:pos="1928"/>
        </w:tabs>
        <w:ind w:left="1928" w:hanging="567"/>
      </w:pPr>
      <w:rPr>
        <w:rFonts w:ascii="Courier New" w:hAnsi="Courier New" w:hint="default"/>
      </w:rPr>
    </w:lvl>
    <w:lvl w:ilvl="2">
      <w:start w:val="1"/>
      <w:numFmt w:val="bullet"/>
      <w:pStyle w:val="Punktniv3"/>
      <w:lvlText w:val=""/>
      <w:lvlJc w:val="left"/>
      <w:pPr>
        <w:tabs>
          <w:tab w:val="num" w:pos="2495"/>
        </w:tabs>
        <w:ind w:left="2495" w:hanging="567"/>
      </w:pPr>
      <w:rPr>
        <w:rFonts w:ascii="Symbol" w:hAnsi="Symbol" w:hint="default"/>
      </w:rPr>
    </w:lvl>
    <w:lvl w:ilvl="3">
      <w:start w:val="1"/>
      <w:numFmt w:val="bullet"/>
      <w:pStyle w:val="Punktniv4"/>
      <w:lvlText w:val="-"/>
      <w:lvlJc w:val="left"/>
      <w:pPr>
        <w:tabs>
          <w:tab w:val="num" w:pos="3062"/>
        </w:tabs>
        <w:ind w:left="3062" w:hanging="567"/>
      </w:pPr>
      <w:rPr>
        <w:rFonts w:ascii="Courier New" w:hAnsi="Courier New" w:hint="default"/>
      </w:rPr>
    </w:lvl>
    <w:lvl w:ilvl="4">
      <w:start w:val="1"/>
      <w:numFmt w:val="bullet"/>
      <w:lvlText w:val=""/>
      <w:lvlJc w:val="left"/>
      <w:pPr>
        <w:tabs>
          <w:tab w:val="num" w:pos="2437"/>
        </w:tabs>
        <w:ind w:left="2494" w:hanging="340"/>
      </w:pPr>
      <w:rPr>
        <w:rFonts w:ascii="Symbol" w:hAnsi="Symbol" w:hint="default"/>
      </w:rPr>
    </w:lvl>
    <w:lvl w:ilvl="5">
      <w:start w:val="1"/>
      <w:numFmt w:val="bullet"/>
      <w:lvlText w:val="-"/>
      <w:lvlJc w:val="left"/>
      <w:pPr>
        <w:tabs>
          <w:tab w:val="num" w:pos="2777"/>
        </w:tabs>
        <w:ind w:left="2834" w:hanging="340"/>
      </w:pPr>
      <w:rPr>
        <w:rFonts w:ascii="Courier New" w:hAnsi="Courier New" w:hint="default"/>
      </w:rPr>
    </w:lvl>
    <w:lvl w:ilvl="6">
      <w:start w:val="1"/>
      <w:numFmt w:val="bullet"/>
      <w:lvlText w:val=""/>
      <w:lvlJc w:val="left"/>
      <w:pPr>
        <w:tabs>
          <w:tab w:val="num" w:pos="3117"/>
        </w:tabs>
        <w:ind w:left="3174" w:hanging="340"/>
      </w:pPr>
      <w:rPr>
        <w:rFonts w:ascii="Symbol" w:hAnsi="Symbol" w:hint="default"/>
      </w:rPr>
    </w:lvl>
    <w:lvl w:ilvl="7">
      <w:start w:val="1"/>
      <w:numFmt w:val="bullet"/>
      <w:lvlText w:val="-"/>
      <w:lvlJc w:val="left"/>
      <w:pPr>
        <w:tabs>
          <w:tab w:val="num" w:pos="3457"/>
        </w:tabs>
        <w:ind w:left="3514" w:hanging="340"/>
      </w:pPr>
      <w:rPr>
        <w:rFonts w:ascii="Courier New" w:hAnsi="Courier New" w:hint="default"/>
      </w:rPr>
    </w:lvl>
    <w:lvl w:ilvl="8">
      <w:start w:val="1"/>
      <w:numFmt w:val="bullet"/>
      <w:lvlText w:val=""/>
      <w:lvlJc w:val="left"/>
      <w:pPr>
        <w:tabs>
          <w:tab w:val="num" w:pos="3797"/>
        </w:tabs>
        <w:ind w:left="3854" w:hanging="340"/>
      </w:pPr>
      <w:rPr>
        <w:rFonts w:ascii="Symbol" w:hAnsi="Symbol" w:hint="default"/>
      </w:rPr>
    </w:lvl>
  </w:abstractNum>
  <w:abstractNum w:abstractNumId="20" w15:restartNumberingAfterBreak="0">
    <w:nsid w:val="33213E99"/>
    <w:multiLevelType w:val="multilevel"/>
    <w:tmpl w:val="BAA86996"/>
    <w:numStyleLink w:val="BAHROverskrifter"/>
  </w:abstractNum>
  <w:abstractNum w:abstractNumId="21" w15:restartNumberingAfterBreak="0">
    <w:nsid w:val="3DB33160"/>
    <w:multiLevelType w:val="multilevel"/>
    <w:tmpl w:val="7370EB26"/>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lowerLetter"/>
      <w:lvlText w:val="(%7)"/>
      <w:lvlJc w:val="left"/>
      <w:pPr>
        <w:tabs>
          <w:tab w:val="num" w:pos="1418"/>
        </w:tabs>
        <w:ind w:left="1418" w:hanging="681"/>
      </w:pPr>
      <w:rPr>
        <w:rFonts w:hint="default"/>
      </w:rPr>
    </w:lvl>
    <w:lvl w:ilvl="7">
      <w:start w:val="1"/>
      <w:numFmt w:val="lowerRoman"/>
      <w:lvlRestart w:val="6"/>
      <w:lvlText w:val="(%8)"/>
      <w:lvlJc w:val="left"/>
      <w:pPr>
        <w:tabs>
          <w:tab w:val="num" w:pos="1418"/>
        </w:tabs>
        <w:ind w:left="1418" w:hanging="681"/>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4DCF4961"/>
    <w:multiLevelType w:val="hybridMultilevel"/>
    <w:tmpl w:val="2676BF86"/>
    <w:lvl w:ilvl="0" w:tplc="6388B64A">
      <w:start w:val="1"/>
      <w:numFmt w:val="decimal"/>
      <w:pStyle w:val="Avtalepunkter"/>
      <w:lvlText w:val="%1."/>
      <w:lvlJc w:val="left"/>
      <w:pPr>
        <w:tabs>
          <w:tab w:val="num" w:pos="357"/>
        </w:tabs>
        <w:ind w:left="357" w:hanging="357"/>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3" w15:restartNumberingAfterBreak="0">
    <w:nsid w:val="500B066E"/>
    <w:multiLevelType w:val="multilevel"/>
    <w:tmpl w:val="BAA86996"/>
    <w:numStyleLink w:val="BAHROverskrifter"/>
  </w:abstractNum>
  <w:abstractNum w:abstractNumId="24" w15:restartNumberingAfterBreak="0">
    <w:nsid w:val="6440365D"/>
    <w:multiLevelType w:val="multilevel"/>
    <w:tmpl w:val="C9CAD992"/>
    <w:styleLink w:val="BAHRSchedule"/>
    <w:lvl w:ilvl="0">
      <w:start w:val="1"/>
      <w:numFmt w:val="decimal"/>
      <w:pStyle w:val="Schedule"/>
      <w:lvlText w:val="Schedule %1"/>
      <w:lvlJc w:val="left"/>
      <w:pPr>
        <w:tabs>
          <w:tab w:val="num" w:pos="1928"/>
        </w:tabs>
        <w:ind w:left="1928" w:hanging="1928"/>
      </w:pPr>
      <w:rPr>
        <w:rFonts w:hint="default"/>
        <w:b/>
        <w:i w:val="0"/>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7E630DC"/>
    <w:multiLevelType w:val="hybridMultilevel"/>
    <w:tmpl w:val="2768370E"/>
    <w:lvl w:ilvl="0" w:tplc="FDFE9EA8">
      <w:start w:val="1"/>
      <w:numFmt w:val="decimal"/>
      <w:lvlText w:val="Bilag %1:"/>
      <w:lvlJc w:val="left"/>
      <w:pPr>
        <w:tabs>
          <w:tab w:val="num" w:pos="2155"/>
        </w:tabs>
        <w:ind w:left="2155" w:hanging="1418"/>
      </w:pPr>
      <w:rPr>
        <w:rFonts w:hint="default"/>
        <w:b/>
        <w:i w:val="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6" w15:restartNumberingAfterBreak="0">
    <w:nsid w:val="6D575EAA"/>
    <w:multiLevelType w:val="multilevel"/>
    <w:tmpl w:val="BAA86996"/>
    <w:numStyleLink w:val="BAHROverskrifter"/>
  </w:abstractNum>
  <w:num w:numId="1" w16cid:durableId="1772821920">
    <w:abstractNumId w:val="8"/>
  </w:num>
  <w:num w:numId="2" w16cid:durableId="1136221607">
    <w:abstractNumId w:val="3"/>
  </w:num>
  <w:num w:numId="3" w16cid:durableId="1300645958">
    <w:abstractNumId w:val="2"/>
  </w:num>
  <w:num w:numId="4" w16cid:durableId="86777054">
    <w:abstractNumId w:val="1"/>
  </w:num>
  <w:num w:numId="5" w16cid:durableId="1403792095">
    <w:abstractNumId w:val="0"/>
  </w:num>
  <w:num w:numId="6" w16cid:durableId="1192106331">
    <w:abstractNumId w:val="9"/>
  </w:num>
  <w:num w:numId="7" w16cid:durableId="1065834261">
    <w:abstractNumId w:val="7"/>
  </w:num>
  <w:num w:numId="8" w16cid:durableId="621695864">
    <w:abstractNumId w:val="6"/>
  </w:num>
  <w:num w:numId="9" w16cid:durableId="922883296">
    <w:abstractNumId w:val="5"/>
  </w:num>
  <w:num w:numId="10" w16cid:durableId="1974286092">
    <w:abstractNumId w:val="4"/>
  </w:num>
  <w:num w:numId="11" w16cid:durableId="1789617690">
    <w:abstractNumId w:val="21"/>
  </w:num>
  <w:num w:numId="12" w16cid:durableId="17968241">
    <w:abstractNumId w:val="25"/>
  </w:num>
  <w:num w:numId="13" w16cid:durableId="255140901">
    <w:abstractNumId w:val="11"/>
  </w:num>
  <w:num w:numId="14" w16cid:durableId="2071805962">
    <w:abstractNumId w:val="11"/>
  </w:num>
  <w:num w:numId="15" w16cid:durableId="1840735126">
    <w:abstractNumId w:val="19"/>
  </w:num>
  <w:num w:numId="16" w16cid:durableId="1762683122">
    <w:abstractNumId w:val="19"/>
  </w:num>
  <w:num w:numId="17" w16cid:durableId="343243577">
    <w:abstractNumId w:val="16"/>
  </w:num>
  <w:num w:numId="18" w16cid:durableId="1362705089">
    <w:abstractNumId w:val="10"/>
  </w:num>
  <w:num w:numId="19" w16cid:durableId="916742678">
    <w:abstractNumId w:val="12"/>
  </w:num>
  <w:num w:numId="20" w16cid:durableId="1390496947">
    <w:abstractNumId w:val="15"/>
  </w:num>
  <w:num w:numId="21" w16cid:durableId="1211307436">
    <w:abstractNumId w:val="26"/>
  </w:num>
  <w:num w:numId="22" w16cid:durableId="1665932123">
    <w:abstractNumId w:val="20"/>
  </w:num>
  <w:num w:numId="23" w16cid:durableId="1131554619">
    <w:abstractNumId w:val="22"/>
  </w:num>
  <w:num w:numId="24" w16cid:durableId="545795654">
    <w:abstractNumId w:val="17"/>
  </w:num>
  <w:num w:numId="25" w16cid:durableId="1153326427">
    <w:abstractNumId w:val="24"/>
  </w:num>
  <w:num w:numId="26" w16cid:durableId="356277555">
    <w:abstractNumId w:val="14"/>
  </w:num>
  <w:num w:numId="27" w16cid:durableId="649408750">
    <w:abstractNumId w:val="18"/>
  </w:num>
  <w:num w:numId="28" w16cid:durableId="1374622112">
    <w:abstractNumId w:val="23"/>
  </w:num>
  <w:num w:numId="29" w16cid:durableId="166220000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Text" w:val=" "/>
    <w:docVar w:name="DocumentLanguage" w:val=" "/>
    <w:docVar w:name="includeEmail" w:val="False"/>
    <w:docVar w:name="overscrift" w:val=" "/>
    <w:docVar w:name="signatory" w:val=" "/>
    <w:docVar w:name="USER_VAR_ADVOKAT" w:val=" "/>
    <w:docVar w:name="USER_VAR_DATE" w:val=" "/>
    <w:docVar w:name="USER_VAR_YOUR_REF" w:val=" "/>
    <w:docVar w:name="VAR_AUTHOR_DESCRIPTION" w:val="Advokatfullmektig"/>
    <w:docVar w:name="VAR_AUTHOR_FULL_NAME" w:val="Tor Olav Carlsen"/>
    <w:docVar w:name="VAR_AUTHOR_ID" w:val="tocar"/>
    <w:docVar w:name="VAR_AUTHOR_TITLE" w:val="Associate"/>
    <w:docVar w:name="VAR_DOCNUMBER" w:val="3561127"/>
    <w:docVar w:name="VAR_EMAIL_ADDRESS" w:val=" "/>
    <w:docVar w:name="var_user_location" w:val=" "/>
    <w:docVar w:name="VAR_VERSION_ID" w:val="2"/>
    <w:docVar w:name="VAR_Y_ANSV_ADV" w:val="for Advokatfirmaet BA-HR DA"/>
  </w:docVars>
  <w:rsids>
    <w:rsidRoot w:val="00816A73"/>
    <w:rsid w:val="0000489B"/>
    <w:rsid w:val="00004C82"/>
    <w:rsid w:val="00014D12"/>
    <w:rsid w:val="0001709A"/>
    <w:rsid w:val="00023389"/>
    <w:rsid w:val="00031CA2"/>
    <w:rsid w:val="00035CDE"/>
    <w:rsid w:val="00042D39"/>
    <w:rsid w:val="00047C56"/>
    <w:rsid w:val="00052BF0"/>
    <w:rsid w:val="00054A26"/>
    <w:rsid w:val="00055D41"/>
    <w:rsid w:val="00061CB7"/>
    <w:rsid w:val="000706D2"/>
    <w:rsid w:val="00073EBD"/>
    <w:rsid w:val="00082C58"/>
    <w:rsid w:val="000855A7"/>
    <w:rsid w:val="00086E28"/>
    <w:rsid w:val="00095415"/>
    <w:rsid w:val="000A081B"/>
    <w:rsid w:val="000A6C78"/>
    <w:rsid w:val="000B7654"/>
    <w:rsid w:val="000C4926"/>
    <w:rsid w:val="000C5B3A"/>
    <w:rsid w:val="000C6443"/>
    <w:rsid w:val="000C71A9"/>
    <w:rsid w:val="000D2940"/>
    <w:rsid w:val="000D447B"/>
    <w:rsid w:val="000E0F9F"/>
    <w:rsid w:val="000E5F6C"/>
    <w:rsid w:val="000F1E57"/>
    <w:rsid w:val="001011E3"/>
    <w:rsid w:val="00140CDA"/>
    <w:rsid w:val="00142054"/>
    <w:rsid w:val="00142F3E"/>
    <w:rsid w:val="00145153"/>
    <w:rsid w:val="00161C1D"/>
    <w:rsid w:val="001904F6"/>
    <w:rsid w:val="00192579"/>
    <w:rsid w:val="00193066"/>
    <w:rsid w:val="001A6D3F"/>
    <w:rsid w:val="001C4803"/>
    <w:rsid w:val="001D14CB"/>
    <w:rsid w:val="001D2AF4"/>
    <w:rsid w:val="001F08F6"/>
    <w:rsid w:val="001F2B31"/>
    <w:rsid w:val="0020221C"/>
    <w:rsid w:val="002261AE"/>
    <w:rsid w:val="00247A3C"/>
    <w:rsid w:val="00264EC9"/>
    <w:rsid w:val="00273F80"/>
    <w:rsid w:val="00282E39"/>
    <w:rsid w:val="00293DAD"/>
    <w:rsid w:val="002A0529"/>
    <w:rsid w:val="002C0BF2"/>
    <w:rsid w:val="002C6C4E"/>
    <w:rsid w:val="002D12D9"/>
    <w:rsid w:val="002D597A"/>
    <w:rsid w:val="002D5A61"/>
    <w:rsid w:val="002D6362"/>
    <w:rsid w:val="002E1C7C"/>
    <w:rsid w:val="002E4AA6"/>
    <w:rsid w:val="002F5442"/>
    <w:rsid w:val="00311D82"/>
    <w:rsid w:val="003230A9"/>
    <w:rsid w:val="00331827"/>
    <w:rsid w:val="00342D51"/>
    <w:rsid w:val="003519F1"/>
    <w:rsid w:val="0035475C"/>
    <w:rsid w:val="00360E4E"/>
    <w:rsid w:val="00364543"/>
    <w:rsid w:val="00374C24"/>
    <w:rsid w:val="003A2BD8"/>
    <w:rsid w:val="003B0A64"/>
    <w:rsid w:val="003D5355"/>
    <w:rsid w:val="003D598A"/>
    <w:rsid w:val="003E24A9"/>
    <w:rsid w:val="003E5912"/>
    <w:rsid w:val="0040230B"/>
    <w:rsid w:val="00403BBC"/>
    <w:rsid w:val="00413471"/>
    <w:rsid w:val="004236BE"/>
    <w:rsid w:val="0043337A"/>
    <w:rsid w:val="004349F9"/>
    <w:rsid w:val="00434F01"/>
    <w:rsid w:val="00440E74"/>
    <w:rsid w:val="004428E1"/>
    <w:rsid w:val="00447199"/>
    <w:rsid w:val="004556C0"/>
    <w:rsid w:val="0047052B"/>
    <w:rsid w:val="00487C8F"/>
    <w:rsid w:val="00490A62"/>
    <w:rsid w:val="004A4519"/>
    <w:rsid w:val="004C0F99"/>
    <w:rsid w:val="004D258F"/>
    <w:rsid w:val="004E26EE"/>
    <w:rsid w:val="004F38A2"/>
    <w:rsid w:val="004F4B6E"/>
    <w:rsid w:val="00500A0D"/>
    <w:rsid w:val="005017B1"/>
    <w:rsid w:val="00517D23"/>
    <w:rsid w:val="005242E4"/>
    <w:rsid w:val="00537A25"/>
    <w:rsid w:val="00543D43"/>
    <w:rsid w:val="00570798"/>
    <w:rsid w:val="00573077"/>
    <w:rsid w:val="0057318A"/>
    <w:rsid w:val="0057604C"/>
    <w:rsid w:val="005A0601"/>
    <w:rsid w:val="005A41FF"/>
    <w:rsid w:val="005B12A2"/>
    <w:rsid w:val="005B2476"/>
    <w:rsid w:val="005C5449"/>
    <w:rsid w:val="005E347C"/>
    <w:rsid w:val="005E66C6"/>
    <w:rsid w:val="005F0D01"/>
    <w:rsid w:val="005F751D"/>
    <w:rsid w:val="00601D3A"/>
    <w:rsid w:val="00603621"/>
    <w:rsid w:val="006148D0"/>
    <w:rsid w:val="00623984"/>
    <w:rsid w:val="006256B4"/>
    <w:rsid w:val="00627A25"/>
    <w:rsid w:val="0065026F"/>
    <w:rsid w:val="00667DED"/>
    <w:rsid w:val="00671E5F"/>
    <w:rsid w:val="00676F0C"/>
    <w:rsid w:val="00685469"/>
    <w:rsid w:val="00695D2B"/>
    <w:rsid w:val="006A7736"/>
    <w:rsid w:val="006C47F2"/>
    <w:rsid w:val="006C514F"/>
    <w:rsid w:val="006D37A1"/>
    <w:rsid w:val="006E29CB"/>
    <w:rsid w:val="006E5937"/>
    <w:rsid w:val="006F6BF8"/>
    <w:rsid w:val="00702B20"/>
    <w:rsid w:val="00713444"/>
    <w:rsid w:val="0072146B"/>
    <w:rsid w:val="0072523A"/>
    <w:rsid w:val="00725D25"/>
    <w:rsid w:val="00726FD2"/>
    <w:rsid w:val="00742C87"/>
    <w:rsid w:val="007546DB"/>
    <w:rsid w:val="00765470"/>
    <w:rsid w:val="00767954"/>
    <w:rsid w:val="0077100E"/>
    <w:rsid w:val="00781094"/>
    <w:rsid w:val="00797C2C"/>
    <w:rsid w:val="007B0C32"/>
    <w:rsid w:val="007B34F3"/>
    <w:rsid w:val="007D0A92"/>
    <w:rsid w:val="007D624F"/>
    <w:rsid w:val="007D632C"/>
    <w:rsid w:val="007E26BA"/>
    <w:rsid w:val="007F44C0"/>
    <w:rsid w:val="00814D34"/>
    <w:rsid w:val="00816A73"/>
    <w:rsid w:val="00817023"/>
    <w:rsid w:val="008270B5"/>
    <w:rsid w:val="008329EB"/>
    <w:rsid w:val="00832A2B"/>
    <w:rsid w:val="00853C4B"/>
    <w:rsid w:val="008749FE"/>
    <w:rsid w:val="008753BC"/>
    <w:rsid w:val="00885C1C"/>
    <w:rsid w:val="008A18C1"/>
    <w:rsid w:val="008A1C34"/>
    <w:rsid w:val="008B0582"/>
    <w:rsid w:val="008C5F98"/>
    <w:rsid w:val="008D1A74"/>
    <w:rsid w:val="008D2995"/>
    <w:rsid w:val="008D7A6F"/>
    <w:rsid w:val="008D7C2D"/>
    <w:rsid w:val="008E6A80"/>
    <w:rsid w:val="00912F52"/>
    <w:rsid w:val="009133C9"/>
    <w:rsid w:val="009171B9"/>
    <w:rsid w:val="009230AD"/>
    <w:rsid w:val="00943531"/>
    <w:rsid w:val="00946AFA"/>
    <w:rsid w:val="009524EB"/>
    <w:rsid w:val="00970DF3"/>
    <w:rsid w:val="009904A7"/>
    <w:rsid w:val="009A1946"/>
    <w:rsid w:val="009A484C"/>
    <w:rsid w:val="009B2BF0"/>
    <w:rsid w:val="009B317E"/>
    <w:rsid w:val="009C6703"/>
    <w:rsid w:val="009E0B3E"/>
    <w:rsid w:val="009E4CD1"/>
    <w:rsid w:val="009E739F"/>
    <w:rsid w:val="009F35AC"/>
    <w:rsid w:val="00A10791"/>
    <w:rsid w:val="00A3215D"/>
    <w:rsid w:val="00A45D36"/>
    <w:rsid w:val="00A7007F"/>
    <w:rsid w:val="00A9494C"/>
    <w:rsid w:val="00A9544F"/>
    <w:rsid w:val="00A961AD"/>
    <w:rsid w:val="00AA435F"/>
    <w:rsid w:val="00AA55F1"/>
    <w:rsid w:val="00AB06CF"/>
    <w:rsid w:val="00AB3B03"/>
    <w:rsid w:val="00AB4928"/>
    <w:rsid w:val="00AB492A"/>
    <w:rsid w:val="00AB4A5B"/>
    <w:rsid w:val="00AC25D1"/>
    <w:rsid w:val="00AC392D"/>
    <w:rsid w:val="00AD250A"/>
    <w:rsid w:val="00AD532A"/>
    <w:rsid w:val="00AE2D3B"/>
    <w:rsid w:val="00AE5158"/>
    <w:rsid w:val="00B00FB2"/>
    <w:rsid w:val="00B0191D"/>
    <w:rsid w:val="00B10E42"/>
    <w:rsid w:val="00B32544"/>
    <w:rsid w:val="00B35A08"/>
    <w:rsid w:val="00B37C39"/>
    <w:rsid w:val="00B41818"/>
    <w:rsid w:val="00B44853"/>
    <w:rsid w:val="00B517E7"/>
    <w:rsid w:val="00B8239D"/>
    <w:rsid w:val="00B957DE"/>
    <w:rsid w:val="00B972D2"/>
    <w:rsid w:val="00BA1340"/>
    <w:rsid w:val="00BA666F"/>
    <w:rsid w:val="00BB387D"/>
    <w:rsid w:val="00BB6729"/>
    <w:rsid w:val="00BC18D5"/>
    <w:rsid w:val="00BC2832"/>
    <w:rsid w:val="00BC4E7A"/>
    <w:rsid w:val="00BC4EB8"/>
    <w:rsid w:val="00BD32A0"/>
    <w:rsid w:val="00BD6D8C"/>
    <w:rsid w:val="00BE4D59"/>
    <w:rsid w:val="00BE70A3"/>
    <w:rsid w:val="00BF2248"/>
    <w:rsid w:val="00C005BA"/>
    <w:rsid w:val="00C02F2B"/>
    <w:rsid w:val="00C03FCC"/>
    <w:rsid w:val="00C051D8"/>
    <w:rsid w:val="00C136F6"/>
    <w:rsid w:val="00C26C4A"/>
    <w:rsid w:val="00C30F4A"/>
    <w:rsid w:val="00C32934"/>
    <w:rsid w:val="00C45599"/>
    <w:rsid w:val="00C61CEB"/>
    <w:rsid w:val="00C67AC1"/>
    <w:rsid w:val="00C7796C"/>
    <w:rsid w:val="00C77F53"/>
    <w:rsid w:val="00C80AF8"/>
    <w:rsid w:val="00C917FF"/>
    <w:rsid w:val="00CA2805"/>
    <w:rsid w:val="00CB6DB4"/>
    <w:rsid w:val="00CC137B"/>
    <w:rsid w:val="00CC4037"/>
    <w:rsid w:val="00CC41B9"/>
    <w:rsid w:val="00CE3D96"/>
    <w:rsid w:val="00CE7B2C"/>
    <w:rsid w:val="00CF0913"/>
    <w:rsid w:val="00CF2352"/>
    <w:rsid w:val="00D00322"/>
    <w:rsid w:val="00D06D7C"/>
    <w:rsid w:val="00D20DCF"/>
    <w:rsid w:val="00D21979"/>
    <w:rsid w:val="00D22A9B"/>
    <w:rsid w:val="00D27681"/>
    <w:rsid w:val="00D375BB"/>
    <w:rsid w:val="00D45825"/>
    <w:rsid w:val="00D466AE"/>
    <w:rsid w:val="00D51938"/>
    <w:rsid w:val="00D53EC1"/>
    <w:rsid w:val="00D54728"/>
    <w:rsid w:val="00D66DEE"/>
    <w:rsid w:val="00D722BD"/>
    <w:rsid w:val="00DA1C7C"/>
    <w:rsid w:val="00DA2157"/>
    <w:rsid w:val="00DA6CCB"/>
    <w:rsid w:val="00DB5667"/>
    <w:rsid w:val="00DB7DF0"/>
    <w:rsid w:val="00DC535B"/>
    <w:rsid w:val="00DC66F3"/>
    <w:rsid w:val="00DE3088"/>
    <w:rsid w:val="00DE4356"/>
    <w:rsid w:val="00DE51E9"/>
    <w:rsid w:val="00DE5923"/>
    <w:rsid w:val="00DE7089"/>
    <w:rsid w:val="00DF02EB"/>
    <w:rsid w:val="00DF26F1"/>
    <w:rsid w:val="00DF2FB8"/>
    <w:rsid w:val="00E12B3B"/>
    <w:rsid w:val="00E13200"/>
    <w:rsid w:val="00E1362A"/>
    <w:rsid w:val="00E142F1"/>
    <w:rsid w:val="00E1702A"/>
    <w:rsid w:val="00E1739B"/>
    <w:rsid w:val="00E426B7"/>
    <w:rsid w:val="00E43AB9"/>
    <w:rsid w:val="00E51555"/>
    <w:rsid w:val="00E663FF"/>
    <w:rsid w:val="00E727A5"/>
    <w:rsid w:val="00E73C09"/>
    <w:rsid w:val="00E8019B"/>
    <w:rsid w:val="00E92AA4"/>
    <w:rsid w:val="00EA2DDE"/>
    <w:rsid w:val="00EC5659"/>
    <w:rsid w:val="00EC5873"/>
    <w:rsid w:val="00EE069C"/>
    <w:rsid w:val="00EE723C"/>
    <w:rsid w:val="00EF0AC8"/>
    <w:rsid w:val="00EF204C"/>
    <w:rsid w:val="00F003ED"/>
    <w:rsid w:val="00F21DF6"/>
    <w:rsid w:val="00F401E1"/>
    <w:rsid w:val="00F47DB7"/>
    <w:rsid w:val="00F5155D"/>
    <w:rsid w:val="00F61E00"/>
    <w:rsid w:val="00F65CB1"/>
    <w:rsid w:val="00F719A2"/>
    <w:rsid w:val="00F81A8F"/>
    <w:rsid w:val="00F82194"/>
    <w:rsid w:val="00F8560E"/>
    <w:rsid w:val="00F921F2"/>
    <w:rsid w:val="00F93A9A"/>
    <w:rsid w:val="00F96C9B"/>
    <w:rsid w:val="00FA1728"/>
    <w:rsid w:val="00FB1411"/>
    <w:rsid w:val="00FB319D"/>
    <w:rsid w:val="00FB4B98"/>
    <w:rsid w:val="00FC1EC5"/>
    <w:rsid w:val="00FD7205"/>
    <w:rsid w:val="00FD73E1"/>
    <w:rsid w:val="00FE0AD9"/>
    <w:rsid w:val="00FE7744"/>
    <w:rsid w:val="00FF01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40D10"/>
  <w15:docId w15:val="{302EFFAA-3160-499B-98C4-A4C9F13B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iPriority="14" w:unhideWhenUsed="1"/>
    <w:lsdException w:name="index 2" w:semiHidden="1" w:uiPriority="14" w:unhideWhenUsed="1"/>
    <w:lsdException w:name="index 3" w:semiHidden="1" w:uiPriority="14" w:unhideWhenUsed="1"/>
    <w:lsdException w:name="index 4" w:semiHidden="1" w:uiPriority="14" w:unhideWhenUsed="1"/>
    <w:lsdException w:name="index 5" w:semiHidden="1" w:uiPriority="14" w:unhideWhenUsed="1"/>
    <w:lsdException w:name="index 6" w:semiHidden="1" w:uiPriority="14" w:unhideWhenUsed="1"/>
    <w:lsdException w:name="index 7" w:semiHidden="1" w:uiPriority="14" w:unhideWhenUsed="1"/>
    <w:lsdException w:name="index 8" w:semiHidden="1" w:uiPriority="14" w:unhideWhenUsed="1"/>
    <w:lsdException w:name="index 9" w:semiHidden="1" w:uiPriority="14" w:unhideWhenUsed="1"/>
    <w:lsdException w:name="toc 1" w:semiHidden="1" w:uiPriority="39" w:unhideWhenUsed="1"/>
    <w:lsdException w:name="toc 2" w:semiHidden="1" w:uiPriority="39" w:unhideWhenUsed="1"/>
    <w:lsdException w:name="toc 3" w:semiHidden="1" w:uiPriority="3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uiPriority="39" w:unhideWhenUsed="1"/>
    <w:lsdException w:name="footnote text" w:semiHidden="1" w:uiPriority="14" w:unhideWhenUsed="1"/>
    <w:lsdException w:name="annotation text" w:semiHidden="1" w:uiPriority="14" w:unhideWhenUsed="1"/>
    <w:lsdException w:name="header" w:semiHidden="1" w:uiPriority="9" w:unhideWhenUsed="1"/>
    <w:lsdException w:name="footer" w:semiHidden="1" w:uiPriority="9" w:unhideWhenUsed="1"/>
    <w:lsdException w:name="index heading" w:semiHidden="1" w:uiPriority="14" w:unhideWhenUsed="1"/>
    <w:lsdException w:name="caption" w:semiHidden="1" w:uiPriority="10" w:unhideWhenUsed="1" w:qFormat="1"/>
    <w:lsdException w:name="table of figures" w:semiHidden="1" w:uiPriority="14" w:unhideWhenUsed="1"/>
    <w:lsdException w:name="envelope address" w:semiHidden="1" w:uiPriority="39" w:unhideWhenUsed="1"/>
    <w:lsdException w:name="envelope return" w:semiHidden="1" w:uiPriority="19" w:unhideWhenUsed="1"/>
    <w:lsdException w:name="footnote reference" w:semiHidden="1" w:uiPriority="14" w:unhideWhenUsed="1"/>
    <w:lsdException w:name="annotation reference" w:semiHidden="1" w:uiPriority="14" w:unhideWhenUsed="1"/>
    <w:lsdException w:name="line number" w:semiHidden="1" w:uiPriority="39" w:unhideWhenUsed="1"/>
    <w:lsdException w:name="page number" w:semiHidden="1" w:uiPriority="14" w:unhideWhenUsed="1"/>
    <w:lsdException w:name="endnote reference" w:semiHidden="1" w:uiPriority="14" w:unhideWhenUsed="1"/>
    <w:lsdException w:name="endnote text" w:semiHidden="1" w:uiPriority="10" w:unhideWhenUsed="1"/>
    <w:lsdException w:name="table of authorities" w:semiHidden="1" w:uiPriority="14"/>
    <w:lsdException w:name="macro" w:semiHidden="1" w:uiPriority="14" w:unhideWhenUsed="1"/>
    <w:lsdException w:name="toa heading" w:semiHidden="1" w:uiPriority="14" w:unhideWhenUsed="1"/>
    <w:lsdException w:name="List" w:uiPriority="14"/>
    <w:lsdException w:name="List Bullet" w:uiPriority="14"/>
    <w:lsdException w:name="List Number" w:semiHidden="1" w:uiPriority="14" w:unhideWhenUsed="1"/>
    <w:lsdException w:name="List 2" w:semiHidden="1" w:uiPriority="14" w:unhideWhenUsed="1"/>
    <w:lsdException w:name="List 3" w:semiHidden="1" w:uiPriority="14" w:unhideWhenUsed="1"/>
    <w:lsdException w:name="List 4" w:semiHidden="1" w:uiPriority="14" w:unhideWhenUsed="1"/>
    <w:lsdException w:name="List 5" w:semiHidden="1" w:uiPriority="14" w:unhideWhenUsed="1"/>
    <w:lsdException w:name="List Bullet 2" w:semiHidden="1" w:uiPriority="14" w:unhideWhenUsed="1"/>
    <w:lsdException w:name="List Bullet 3" w:semiHidden="1" w:uiPriority="14" w:unhideWhenUsed="1"/>
    <w:lsdException w:name="List Bullet 4" w:semiHidden="1" w:uiPriority="14" w:unhideWhenUsed="1"/>
    <w:lsdException w:name="List Bullet 5" w:semiHidden="1" w:uiPriority="14"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iPriority="14" w:unhideWhenUsed="1"/>
    <w:lsdException w:name="Title" w:qFormat="1"/>
    <w:lsdException w:name="Closing" w:semiHidden="1" w:uiPriority="19" w:unhideWhenUsed="1"/>
    <w:lsdException w:name="Signature" w:semiHidden="1" w:uiPriority="14" w:unhideWhenUsed="1"/>
    <w:lsdException w:name="Default Paragraph Font" w:semiHidden="1" w:uiPriority="1" w:unhideWhenUsed="1"/>
    <w:lsdException w:name="Body Text" w:semiHidden="1" w:uiPriority="39" w:unhideWhenUsed="1"/>
    <w:lsdException w:name="Body Text Indent" w:semiHidden="1" w:uiPriority="39" w:unhideWhenUsed="1"/>
    <w:lsdException w:name="List Continue" w:semiHidden="1" w:uiPriority="14" w:unhideWhenUsed="1"/>
    <w:lsdException w:name="List Continue 2" w:uiPriority="14"/>
    <w:lsdException w:name="List Continue 3" w:uiPriority="14"/>
    <w:lsdException w:name="List Continue 4" w:uiPriority="14"/>
    <w:lsdException w:name="List Continue 5" w:uiPriority="14"/>
    <w:lsdException w:name="Message Header" w:semiHidden="1" w:uiPriority="14" w:unhideWhenUsed="1"/>
    <w:lsdException w:name="Subtitle" w:semiHidden="1" w:uiPriority="14" w:qFormat="1"/>
    <w:lsdException w:name="Salutation" w:semiHidden="1" w:uiPriority="14" w:unhideWhenUsed="1"/>
    <w:lsdException w:name="Date" w:semiHidden="1" w:uiPriority="19" w:unhideWhenUsed="1"/>
    <w:lsdException w:name="Body Text First Indent" w:semiHidden="1" w:uiPriority="39" w:unhideWhenUsed="1"/>
    <w:lsdException w:name="Body Text First Indent 2" w:semiHidden="1" w:uiPriority="39" w:unhideWhenUsed="1"/>
    <w:lsdException w:name="Note Heading" w:semiHidden="1" w:uiPriority="14" w:unhideWhenUsed="1"/>
    <w:lsdException w:name="Body Text 2" w:semiHidden="1" w:uiPriority="39" w:unhideWhenUsed="1"/>
    <w:lsdException w:name="Body Text 3" w:semiHidden="1" w:uiPriority="39" w:unhideWhenUsed="1"/>
    <w:lsdException w:name="Body Text Indent 2" w:semiHidden="1" w:uiPriority="39" w:unhideWhenUsed="1"/>
    <w:lsdException w:name="Body Text Indent 3" w:semiHidden="1" w:uiPriority="39" w:unhideWhenUsed="1"/>
    <w:lsdException w:name="Block Text" w:semiHidden="1" w:uiPriority="39" w:unhideWhenUsed="1"/>
    <w:lsdException w:name="Hyperlink" w:semiHidden="1" w:uiPriority="99" w:unhideWhenUsed="1"/>
    <w:lsdException w:name="FollowedHyperlink" w:semiHidden="1" w:uiPriority="99" w:unhideWhenUsed="1"/>
    <w:lsdException w:name="Strong" w:uiPriority="39" w:qFormat="1"/>
    <w:lsdException w:name="Emphasis" w:semiHidden="1" w:uiPriority="39" w:qFormat="1"/>
    <w:lsdException w:name="Document Map" w:semiHidden="1" w:uiPriority="39" w:unhideWhenUsed="1"/>
    <w:lsdException w:name="Plain Text" w:semiHidden="1" w:uiPriority="39" w:unhideWhenUsed="1"/>
    <w:lsdException w:name="E-mail Signature" w:semiHidden="1" w:uiPriority="19" w:unhideWhenUsed="1"/>
    <w:lsdException w:name="HTML Top of Form" w:semiHidden="1" w:unhideWhenUsed="1"/>
    <w:lsdException w:name="HTML Bottom of Form" w:semiHidden="1" w:unhideWhenUsed="1"/>
    <w:lsdException w:name="Normal (Web)" w:semiHidden="1" w:uiPriority="39" w:unhideWhenUsed="1"/>
    <w:lsdException w:name="HTML Acronym" w:semiHidden="1" w:uiPriority="39" w:unhideWhenUsed="1"/>
    <w:lsdException w:name="HTML Address" w:semiHidden="1" w:uiPriority="39" w:unhideWhenUsed="1"/>
    <w:lsdException w:name="HTML Cite" w:semiHidden="1" w:uiPriority="39" w:unhideWhenUsed="1"/>
    <w:lsdException w:name="HTML Code" w:semiHidden="1" w:uiPriority="39" w:unhideWhenUsed="1"/>
    <w:lsdException w:name="HTML Definition" w:semiHidden="1" w:uiPriority="39" w:unhideWhenUsed="1"/>
    <w:lsdException w:name="HTML Keyboard" w:semiHidden="1" w:uiPriority="39" w:unhideWhenUsed="1"/>
    <w:lsdException w:name="HTML Preformatted" w:semiHidden="1" w:uiPriority="39" w:unhideWhenUsed="1"/>
    <w:lsdException w:name="HTML Sample" w:semiHidden="1" w:uiPriority="39" w:unhideWhenUsed="1"/>
    <w:lsdException w:name="HTML Typewriter" w:semiHidden="1" w:uiPriority="39" w:unhideWhenUsed="1"/>
    <w:lsdException w:name="HTML Variable" w:semiHidden="1" w:uiPriority="39" w:unhideWhenUsed="1"/>
    <w:lsdException w:name="Normal Table" w:semiHidden="1" w:unhideWhenUsed="1"/>
    <w:lsdException w:name="annotation subject" w:semiHidden="1" w:uiPriority="14"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39"/>
    <w:lsdException w:name="Table Theme" w:semiHidden="1" w:unhideWhenUsed="1"/>
    <w:lsdException w:name="Placeholder Text" w:semiHidden="1" w:uiPriority="99"/>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443"/>
    <w:pPr>
      <w:spacing w:after="240" w:line="280" w:lineRule="exact"/>
      <w:jc w:val="both"/>
    </w:pPr>
    <w:rPr>
      <w:rFonts w:ascii="Trebuchet MS" w:hAnsi="Trebuchet MS"/>
    </w:rPr>
  </w:style>
  <w:style w:type="paragraph" w:styleId="Heading1">
    <w:name w:val="heading 1"/>
    <w:next w:val="Normal"/>
    <w:link w:val="Heading1Char"/>
    <w:uiPriority w:val="1"/>
    <w:qFormat/>
    <w:rsid w:val="000C6443"/>
    <w:pPr>
      <w:keepNext/>
      <w:keepLines/>
      <w:widowControl w:val="0"/>
      <w:numPr>
        <w:numId w:val="28"/>
      </w:numPr>
      <w:spacing w:before="120" w:after="60" w:line="280" w:lineRule="exact"/>
      <w:outlineLvl w:val="0"/>
    </w:pPr>
    <w:rPr>
      <w:rFonts w:ascii="Trebuchet MS" w:hAnsi="Trebuchet MS"/>
      <w:b/>
      <w:sz w:val="24"/>
      <w:szCs w:val="24"/>
    </w:rPr>
  </w:style>
  <w:style w:type="paragraph" w:styleId="Heading2">
    <w:name w:val="heading 2"/>
    <w:basedOn w:val="Heading1"/>
    <w:next w:val="Normal"/>
    <w:link w:val="Heading2Char"/>
    <w:uiPriority w:val="1"/>
    <w:qFormat/>
    <w:rsid w:val="000C6443"/>
    <w:pPr>
      <w:numPr>
        <w:ilvl w:val="1"/>
      </w:numPr>
      <w:outlineLvl w:val="1"/>
    </w:pPr>
    <w:rPr>
      <w:sz w:val="20"/>
    </w:rPr>
  </w:style>
  <w:style w:type="paragraph" w:styleId="Heading3">
    <w:name w:val="heading 3"/>
    <w:basedOn w:val="Heading2"/>
    <w:next w:val="Normal"/>
    <w:link w:val="Heading3Char"/>
    <w:uiPriority w:val="1"/>
    <w:qFormat/>
    <w:rsid w:val="000C6443"/>
    <w:pPr>
      <w:numPr>
        <w:ilvl w:val="2"/>
      </w:numPr>
      <w:spacing w:before="0"/>
      <w:outlineLvl w:val="2"/>
    </w:pPr>
    <w:rPr>
      <w:b w:val="0"/>
    </w:rPr>
  </w:style>
  <w:style w:type="paragraph" w:styleId="Heading4">
    <w:name w:val="heading 4"/>
    <w:basedOn w:val="Heading3"/>
    <w:next w:val="Normal"/>
    <w:link w:val="Heading4Char"/>
    <w:uiPriority w:val="1"/>
    <w:rsid w:val="000C6443"/>
    <w:pPr>
      <w:numPr>
        <w:ilvl w:val="3"/>
      </w:numPr>
      <w:outlineLvl w:val="3"/>
    </w:pPr>
    <w:rPr>
      <w:bCs/>
    </w:rPr>
  </w:style>
  <w:style w:type="paragraph" w:styleId="Heading5">
    <w:name w:val="heading 5"/>
    <w:basedOn w:val="Heading3"/>
    <w:next w:val="Normal"/>
    <w:link w:val="Heading5Char"/>
    <w:uiPriority w:val="1"/>
    <w:rsid w:val="000C6443"/>
    <w:pPr>
      <w:numPr>
        <w:ilvl w:val="4"/>
      </w:numPr>
      <w:outlineLvl w:val="4"/>
    </w:pPr>
    <w:rPr>
      <w:bCs/>
      <w:iCs/>
    </w:rPr>
  </w:style>
  <w:style w:type="paragraph" w:styleId="Heading6">
    <w:name w:val="heading 6"/>
    <w:basedOn w:val="Heading5"/>
    <w:next w:val="Normal"/>
    <w:link w:val="Heading6Char"/>
    <w:uiPriority w:val="1"/>
    <w:qFormat/>
    <w:rsid w:val="000C6443"/>
    <w:pPr>
      <w:numPr>
        <w:ilvl w:val="5"/>
      </w:numPr>
      <w:outlineLvl w:val="5"/>
    </w:pPr>
    <w:rPr>
      <w:rFonts w:cs="Arial"/>
      <w:bCs w:val="0"/>
    </w:rPr>
  </w:style>
  <w:style w:type="paragraph" w:styleId="Heading7">
    <w:name w:val="heading 7"/>
    <w:basedOn w:val="Normal"/>
    <w:next w:val="Normal"/>
    <w:link w:val="Heading7Char"/>
    <w:uiPriority w:val="14"/>
    <w:semiHidden/>
    <w:qFormat/>
    <w:rsid w:val="000C6443"/>
    <w:pPr>
      <w:spacing w:before="240" w:after="60"/>
      <w:outlineLvl w:val="6"/>
    </w:pPr>
    <w:rPr>
      <w:szCs w:val="24"/>
    </w:rPr>
  </w:style>
  <w:style w:type="paragraph" w:styleId="Heading8">
    <w:name w:val="heading 8"/>
    <w:basedOn w:val="Normal"/>
    <w:next w:val="Normal"/>
    <w:link w:val="Heading8Char"/>
    <w:uiPriority w:val="14"/>
    <w:semiHidden/>
    <w:qFormat/>
    <w:rsid w:val="000C6443"/>
    <w:pPr>
      <w:spacing w:before="240" w:after="60"/>
      <w:outlineLvl w:val="7"/>
    </w:pPr>
    <w:rPr>
      <w:i/>
      <w:iCs/>
      <w:szCs w:val="24"/>
    </w:rPr>
  </w:style>
  <w:style w:type="paragraph" w:styleId="Heading9">
    <w:name w:val="heading 9"/>
    <w:basedOn w:val="Normal"/>
    <w:next w:val="Normal"/>
    <w:link w:val="Heading9Char"/>
    <w:uiPriority w:val="14"/>
    <w:semiHidden/>
    <w:qFormat/>
    <w:rsid w:val="000C6443"/>
    <w:pPr>
      <w:numPr>
        <w:ilvl w:val="8"/>
        <w:numId w:val="1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9"/>
    <w:semiHidden/>
    <w:rsid w:val="000C6443"/>
    <w:pPr>
      <w:spacing w:after="0"/>
    </w:pPr>
    <w:rPr>
      <w:rFonts w:cs="Arial"/>
    </w:rPr>
  </w:style>
  <w:style w:type="paragraph" w:styleId="BlockText">
    <w:name w:val="Block Text"/>
    <w:basedOn w:val="Normal"/>
    <w:uiPriority w:val="39"/>
    <w:semiHidden/>
    <w:rsid w:val="000C6443"/>
    <w:pPr>
      <w:spacing w:after="120"/>
      <w:ind w:left="1440" w:right="1440"/>
    </w:pPr>
  </w:style>
  <w:style w:type="paragraph" w:styleId="BodyText">
    <w:name w:val="Body Text"/>
    <w:basedOn w:val="Normal"/>
    <w:link w:val="BodyTextChar"/>
    <w:autoRedefine/>
    <w:uiPriority w:val="39"/>
    <w:semiHidden/>
    <w:rsid w:val="000C6443"/>
  </w:style>
  <w:style w:type="paragraph" w:styleId="BodyTextFirstIndent">
    <w:name w:val="Body Text First Indent"/>
    <w:basedOn w:val="BodyText"/>
    <w:link w:val="BodyTextFirstIndentChar"/>
    <w:uiPriority w:val="39"/>
    <w:semiHidden/>
    <w:rsid w:val="000C6443"/>
    <w:pPr>
      <w:spacing w:after="120"/>
      <w:ind w:firstLine="210"/>
    </w:pPr>
  </w:style>
  <w:style w:type="paragraph" w:styleId="BodyTextIndent">
    <w:name w:val="Body Text Indent"/>
    <w:basedOn w:val="Normal"/>
    <w:link w:val="BodyTextIndentChar"/>
    <w:uiPriority w:val="39"/>
    <w:semiHidden/>
    <w:rsid w:val="000C6443"/>
    <w:pPr>
      <w:spacing w:after="120"/>
      <w:ind w:left="283"/>
    </w:pPr>
  </w:style>
  <w:style w:type="paragraph" w:styleId="BodyTextFirstIndent2">
    <w:name w:val="Body Text First Indent 2"/>
    <w:basedOn w:val="BodyTextIndent"/>
    <w:link w:val="BodyTextFirstIndent2Char"/>
    <w:uiPriority w:val="39"/>
    <w:semiHidden/>
    <w:rsid w:val="000C6443"/>
    <w:pPr>
      <w:ind w:firstLine="210"/>
    </w:pPr>
  </w:style>
  <w:style w:type="paragraph" w:styleId="BodyText2">
    <w:name w:val="Body Text 2"/>
    <w:basedOn w:val="Normal"/>
    <w:link w:val="BodyText2Char"/>
    <w:uiPriority w:val="39"/>
    <w:semiHidden/>
    <w:rsid w:val="000C6443"/>
    <w:pPr>
      <w:spacing w:after="120" w:line="480" w:lineRule="auto"/>
    </w:pPr>
  </w:style>
  <w:style w:type="paragraph" w:styleId="BodyText3">
    <w:name w:val="Body Text 3"/>
    <w:basedOn w:val="Normal"/>
    <w:link w:val="BodyText3Char"/>
    <w:uiPriority w:val="39"/>
    <w:semiHidden/>
    <w:rsid w:val="000C6443"/>
    <w:pPr>
      <w:spacing w:after="120"/>
    </w:pPr>
    <w:rPr>
      <w:sz w:val="16"/>
      <w:szCs w:val="16"/>
    </w:rPr>
  </w:style>
  <w:style w:type="paragraph" w:styleId="BodyTextIndent2">
    <w:name w:val="Body Text Indent 2"/>
    <w:basedOn w:val="Normal"/>
    <w:link w:val="BodyTextIndent2Char"/>
    <w:uiPriority w:val="39"/>
    <w:semiHidden/>
    <w:rsid w:val="000C6443"/>
    <w:pPr>
      <w:spacing w:after="120" w:line="480" w:lineRule="auto"/>
      <w:ind w:left="283"/>
    </w:pPr>
  </w:style>
  <w:style w:type="paragraph" w:styleId="BodyTextIndent3">
    <w:name w:val="Body Text Indent 3"/>
    <w:basedOn w:val="Normal"/>
    <w:link w:val="BodyTextIndent3Char"/>
    <w:uiPriority w:val="39"/>
    <w:semiHidden/>
    <w:rsid w:val="000C6443"/>
    <w:pPr>
      <w:spacing w:after="120"/>
      <w:ind w:left="283"/>
    </w:pPr>
    <w:rPr>
      <w:sz w:val="16"/>
      <w:szCs w:val="16"/>
    </w:rPr>
  </w:style>
  <w:style w:type="paragraph" w:styleId="Footer">
    <w:name w:val="footer"/>
    <w:basedOn w:val="Normal"/>
    <w:link w:val="FooterChar"/>
    <w:uiPriority w:val="9"/>
    <w:semiHidden/>
    <w:rsid w:val="000C6443"/>
    <w:pPr>
      <w:spacing w:after="0" w:line="200" w:lineRule="exact"/>
      <w:jc w:val="left"/>
    </w:pPr>
    <w:rPr>
      <w:sz w:val="16"/>
    </w:rPr>
  </w:style>
  <w:style w:type="paragraph" w:styleId="Date">
    <w:name w:val="Date"/>
    <w:basedOn w:val="Normal"/>
    <w:next w:val="Normal"/>
    <w:link w:val="DateChar"/>
    <w:uiPriority w:val="19"/>
    <w:semiHidden/>
    <w:rsid w:val="000C6443"/>
  </w:style>
  <w:style w:type="paragraph" w:styleId="DocumentMap">
    <w:name w:val="Document Map"/>
    <w:basedOn w:val="Normal"/>
    <w:link w:val="DocumentMapChar"/>
    <w:uiPriority w:val="39"/>
    <w:semiHidden/>
    <w:rsid w:val="000C6443"/>
    <w:pPr>
      <w:shd w:val="clear" w:color="auto" w:fill="000080"/>
    </w:pPr>
    <w:rPr>
      <w:rFonts w:ascii="Tahoma" w:hAnsi="Tahoma" w:cs="Tahoma"/>
    </w:rPr>
  </w:style>
  <w:style w:type="table" w:styleId="TableSimple1">
    <w:name w:val="Table Simple 1"/>
    <w:basedOn w:val="TableNormal"/>
    <w:semiHidden/>
    <w:rsid w:val="000C6443"/>
    <w:pPr>
      <w:spacing w:after="240"/>
    </w:pPr>
    <w:rPr>
      <w:rFonts w:ascii="Trebuchet MS" w:hAnsi="Trebuchet M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C6443"/>
    <w:pPr>
      <w:spacing w:after="240"/>
    </w:pPr>
    <w:rPr>
      <w:rFonts w:ascii="Trebuchet MS" w:hAnsi="Trebuchet M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C6443"/>
    <w:pPr>
      <w:spacing w:after="240"/>
    </w:pPr>
    <w:rPr>
      <w:rFonts w:ascii="Trebuchet MS" w:hAnsi="Trebuchet M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mailSignatureChar"/>
    <w:uiPriority w:val="19"/>
    <w:semiHidden/>
    <w:rsid w:val="000C6443"/>
  </w:style>
  <w:style w:type="paragraph" w:customStyle="1" w:styleId="Fortrykttekst">
    <w:name w:val="Fortrykt tekst"/>
    <w:basedOn w:val="Normal"/>
    <w:link w:val="FortrykttekstTegn"/>
    <w:uiPriority w:val="19"/>
    <w:semiHidden/>
    <w:rsid w:val="000C6443"/>
    <w:pPr>
      <w:spacing w:after="0" w:line="240" w:lineRule="auto"/>
      <w:jc w:val="right"/>
    </w:pPr>
    <w:rPr>
      <w:szCs w:val="16"/>
    </w:rPr>
  </w:style>
  <w:style w:type="character" w:customStyle="1" w:styleId="FortrykttekstTegn">
    <w:name w:val="Fortrykt tekst Tegn"/>
    <w:link w:val="Fortrykttekst"/>
    <w:uiPriority w:val="19"/>
    <w:semiHidden/>
    <w:rsid w:val="000C6443"/>
    <w:rPr>
      <w:rFonts w:ascii="Trebuchet MS" w:hAnsi="Trebuchet MS"/>
      <w:szCs w:val="16"/>
    </w:rPr>
  </w:style>
  <w:style w:type="character" w:styleId="FootnoteReference">
    <w:name w:val="footnote reference"/>
    <w:uiPriority w:val="14"/>
    <w:semiHidden/>
    <w:rsid w:val="000C6443"/>
    <w:rPr>
      <w:rFonts w:ascii="Trebuchet MS" w:hAnsi="Trebuchet MS"/>
      <w:vertAlign w:val="superscript"/>
    </w:rPr>
  </w:style>
  <w:style w:type="paragraph" w:styleId="FootnoteText">
    <w:name w:val="footnote text"/>
    <w:basedOn w:val="Normal"/>
    <w:link w:val="FootnoteTextChar"/>
    <w:uiPriority w:val="14"/>
    <w:semiHidden/>
    <w:rsid w:val="000C6443"/>
    <w:pPr>
      <w:keepLines/>
      <w:widowControl w:val="0"/>
      <w:spacing w:after="0" w:line="200" w:lineRule="exact"/>
      <w:jc w:val="left"/>
    </w:pPr>
    <w:rPr>
      <w:rFonts w:cs="Arial"/>
      <w:sz w:val="16"/>
    </w:rPr>
  </w:style>
  <w:style w:type="character" w:styleId="FollowedHyperlink">
    <w:name w:val="FollowedHyperlink"/>
    <w:uiPriority w:val="99"/>
    <w:semiHidden/>
    <w:rsid w:val="000C6443"/>
    <w:rPr>
      <w:rFonts w:ascii="Trebuchet MS" w:hAnsi="Trebuchet MS"/>
      <w:color w:val="auto"/>
      <w:u w:val="none"/>
    </w:rPr>
  </w:style>
  <w:style w:type="paragraph" w:styleId="Closing">
    <w:name w:val="Closing"/>
    <w:basedOn w:val="Normal"/>
    <w:link w:val="ClosingChar"/>
    <w:uiPriority w:val="19"/>
    <w:semiHidden/>
    <w:rsid w:val="000C6443"/>
    <w:pPr>
      <w:ind w:left="4252"/>
    </w:pPr>
  </w:style>
  <w:style w:type="paragraph" w:customStyle="1" w:styleId="Hilsen-frase">
    <w:name w:val="Hilsen-frase"/>
    <w:basedOn w:val="Normal"/>
    <w:uiPriority w:val="19"/>
    <w:semiHidden/>
    <w:rsid w:val="000C6443"/>
    <w:pPr>
      <w:spacing w:after="0"/>
    </w:pPr>
  </w:style>
  <w:style w:type="paragraph" w:styleId="HTMLAddress">
    <w:name w:val="HTML Address"/>
    <w:basedOn w:val="Normal"/>
    <w:link w:val="HTMLAddressChar"/>
    <w:uiPriority w:val="39"/>
    <w:semiHidden/>
    <w:rsid w:val="000C6443"/>
    <w:rPr>
      <w:i/>
      <w:iCs/>
    </w:rPr>
  </w:style>
  <w:style w:type="character" w:styleId="HTMLAcronym">
    <w:name w:val="HTML Acronym"/>
    <w:uiPriority w:val="39"/>
    <w:semiHidden/>
    <w:rsid w:val="000C6443"/>
  </w:style>
  <w:style w:type="character" w:styleId="HTMLDefinition">
    <w:name w:val="HTML Definition"/>
    <w:uiPriority w:val="39"/>
    <w:semiHidden/>
    <w:rsid w:val="000C6443"/>
    <w:rPr>
      <w:i/>
      <w:iCs/>
    </w:rPr>
  </w:style>
  <w:style w:type="character" w:styleId="HTMLSample">
    <w:name w:val="HTML Sample"/>
    <w:uiPriority w:val="39"/>
    <w:semiHidden/>
    <w:rsid w:val="000C6443"/>
    <w:rPr>
      <w:rFonts w:ascii="Courier New" w:hAnsi="Courier New" w:cs="Courier New"/>
    </w:rPr>
  </w:style>
  <w:style w:type="paragraph" w:styleId="HTMLPreformatted">
    <w:name w:val="HTML Preformatted"/>
    <w:basedOn w:val="Normal"/>
    <w:link w:val="HTMLPreformattedChar"/>
    <w:uiPriority w:val="39"/>
    <w:semiHidden/>
    <w:rsid w:val="000C6443"/>
    <w:rPr>
      <w:rFonts w:ascii="Courier New" w:hAnsi="Courier New" w:cs="Courier New"/>
    </w:rPr>
  </w:style>
  <w:style w:type="character" w:styleId="HTMLCode">
    <w:name w:val="HTML Code"/>
    <w:uiPriority w:val="39"/>
    <w:semiHidden/>
    <w:rsid w:val="000C6443"/>
    <w:rPr>
      <w:rFonts w:ascii="Courier New" w:hAnsi="Courier New" w:cs="Courier New"/>
      <w:sz w:val="20"/>
      <w:szCs w:val="20"/>
    </w:rPr>
  </w:style>
  <w:style w:type="character" w:styleId="HTMLCite">
    <w:name w:val="HTML Cite"/>
    <w:uiPriority w:val="39"/>
    <w:semiHidden/>
    <w:rsid w:val="000C6443"/>
    <w:rPr>
      <w:i/>
      <w:iCs/>
    </w:rPr>
  </w:style>
  <w:style w:type="character" w:styleId="HTMLTypewriter">
    <w:name w:val="HTML Typewriter"/>
    <w:uiPriority w:val="39"/>
    <w:semiHidden/>
    <w:rsid w:val="000C6443"/>
    <w:rPr>
      <w:rFonts w:ascii="Courier New" w:hAnsi="Courier New" w:cs="Courier New"/>
      <w:sz w:val="20"/>
      <w:szCs w:val="20"/>
    </w:rPr>
  </w:style>
  <w:style w:type="character" w:styleId="HTMLKeyboard">
    <w:name w:val="HTML Keyboard"/>
    <w:uiPriority w:val="39"/>
    <w:semiHidden/>
    <w:rsid w:val="000C6443"/>
    <w:rPr>
      <w:rFonts w:ascii="Courier New" w:hAnsi="Courier New" w:cs="Courier New"/>
      <w:sz w:val="20"/>
      <w:szCs w:val="20"/>
    </w:rPr>
  </w:style>
  <w:style w:type="character" w:styleId="HTMLVariable">
    <w:name w:val="HTML Variable"/>
    <w:uiPriority w:val="39"/>
    <w:semiHidden/>
    <w:rsid w:val="000C6443"/>
    <w:rPr>
      <w:i/>
      <w:iCs/>
    </w:rPr>
  </w:style>
  <w:style w:type="character" w:styleId="Hyperlink">
    <w:name w:val="Hyperlink"/>
    <w:uiPriority w:val="99"/>
    <w:semiHidden/>
    <w:rsid w:val="000C6443"/>
    <w:rPr>
      <w:rFonts w:ascii="Trebuchet MS" w:hAnsi="Trebuchet MS"/>
      <w:b w:val="0"/>
      <w:color w:val="auto"/>
      <w:u w:val="none"/>
    </w:rPr>
  </w:style>
  <w:style w:type="paragraph" w:styleId="TOC1">
    <w:name w:val="toc 1"/>
    <w:basedOn w:val="Normal"/>
    <w:next w:val="Normal"/>
    <w:uiPriority w:val="39"/>
    <w:semiHidden/>
    <w:rsid w:val="000C6443"/>
    <w:pPr>
      <w:keepNext/>
      <w:tabs>
        <w:tab w:val="left" w:pos="567"/>
        <w:tab w:val="right" w:leader="dot" w:pos="9072"/>
      </w:tabs>
      <w:spacing w:before="120" w:after="40"/>
      <w:ind w:left="567" w:right="567" w:hanging="567"/>
      <w:jc w:val="left"/>
    </w:pPr>
    <w:rPr>
      <w:noProof/>
    </w:rPr>
  </w:style>
  <w:style w:type="paragraph" w:styleId="TOC2">
    <w:name w:val="toc 2"/>
    <w:basedOn w:val="Normal"/>
    <w:next w:val="Normal"/>
    <w:uiPriority w:val="39"/>
    <w:semiHidden/>
    <w:rsid w:val="000C6443"/>
    <w:pPr>
      <w:keepLines/>
      <w:tabs>
        <w:tab w:val="left" w:pos="1418"/>
        <w:tab w:val="right" w:leader="dot" w:pos="9072"/>
      </w:tabs>
      <w:spacing w:before="40" w:after="40"/>
      <w:ind w:left="1418" w:right="567" w:hanging="851"/>
    </w:pPr>
    <w:rPr>
      <w:noProof/>
    </w:rPr>
  </w:style>
  <w:style w:type="paragraph" w:styleId="TOC3">
    <w:name w:val="toc 3"/>
    <w:basedOn w:val="Normal"/>
    <w:next w:val="Normal"/>
    <w:uiPriority w:val="39"/>
    <w:semiHidden/>
    <w:rsid w:val="000C6443"/>
    <w:pPr>
      <w:keepLines/>
      <w:tabs>
        <w:tab w:val="left" w:pos="2268"/>
        <w:tab w:val="right" w:leader="dot" w:pos="9072"/>
      </w:tabs>
      <w:spacing w:before="40" w:after="40"/>
      <w:ind w:left="2269" w:right="567" w:hanging="851"/>
      <w:jc w:val="left"/>
    </w:pPr>
    <w:rPr>
      <w:noProof/>
    </w:rPr>
  </w:style>
  <w:style w:type="paragraph" w:styleId="TOC4">
    <w:name w:val="toc 4"/>
    <w:basedOn w:val="TOC3"/>
    <w:next w:val="Normal"/>
    <w:autoRedefine/>
    <w:uiPriority w:val="19"/>
    <w:semiHidden/>
    <w:rsid w:val="000C6443"/>
    <w:pPr>
      <w:tabs>
        <w:tab w:val="right" w:leader="dot" w:pos="8931"/>
      </w:tabs>
    </w:pPr>
    <w:rPr>
      <w:b/>
      <w:smallCaps/>
      <w:szCs w:val="22"/>
    </w:rPr>
  </w:style>
  <w:style w:type="paragraph" w:styleId="TOC5">
    <w:name w:val="toc 5"/>
    <w:basedOn w:val="TOC4"/>
    <w:next w:val="Normal"/>
    <w:autoRedefine/>
    <w:uiPriority w:val="19"/>
    <w:semiHidden/>
    <w:rsid w:val="000C6443"/>
    <w:pPr>
      <w:tabs>
        <w:tab w:val="clear" w:pos="8931"/>
        <w:tab w:val="left" w:leader="dot" w:pos="8930"/>
      </w:tabs>
    </w:pPr>
    <w:rPr>
      <w:b w:val="0"/>
      <w:smallCaps w:val="0"/>
    </w:rPr>
  </w:style>
  <w:style w:type="paragraph" w:styleId="TOC6">
    <w:name w:val="toc 6"/>
    <w:basedOn w:val="Normal"/>
    <w:next w:val="Normal"/>
    <w:autoRedefine/>
    <w:uiPriority w:val="19"/>
    <w:semiHidden/>
    <w:rsid w:val="000C6443"/>
    <w:pPr>
      <w:ind w:left="1200"/>
    </w:pPr>
  </w:style>
  <w:style w:type="paragraph" w:styleId="TOC7">
    <w:name w:val="toc 7"/>
    <w:basedOn w:val="Normal"/>
    <w:next w:val="Normal"/>
    <w:autoRedefine/>
    <w:uiPriority w:val="19"/>
    <w:semiHidden/>
    <w:rsid w:val="000C6443"/>
    <w:pPr>
      <w:ind w:left="1440"/>
    </w:pPr>
  </w:style>
  <w:style w:type="paragraph" w:styleId="TOC8">
    <w:name w:val="toc 8"/>
    <w:basedOn w:val="Normal"/>
    <w:next w:val="Normal"/>
    <w:autoRedefine/>
    <w:uiPriority w:val="19"/>
    <w:semiHidden/>
    <w:rsid w:val="000C6443"/>
    <w:pPr>
      <w:ind w:left="1680"/>
    </w:pPr>
  </w:style>
  <w:style w:type="paragraph" w:styleId="TOC9">
    <w:name w:val="toc 9"/>
    <w:basedOn w:val="Normal"/>
    <w:next w:val="Normal"/>
    <w:autoRedefine/>
    <w:uiPriority w:val="19"/>
    <w:semiHidden/>
    <w:rsid w:val="000C6443"/>
    <w:pPr>
      <w:ind w:left="1920"/>
    </w:pPr>
  </w:style>
  <w:style w:type="paragraph" w:styleId="Salutation">
    <w:name w:val="Salutation"/>
    <w:basedOn w:val="Normal"/>
    <w:next w:val="Normal"/>
    <w:link w:val="SalutationChar"/>
    <w:uiPriority w:val="14"/>
    <w:semiHidden/>
    <w:rsid w:val="000C6443"/>
  </w:style>
  <w:style w:type="paragraph" w:styleId="EnvelopeAddress">
    <w:name w:val="envelope address"/>
    <w:basedOn w:val="Normal"/>
    <w:uiPriority w:val="39"/>
    <w:semiHidden/>
    <w:rsid w:val="000C6443"/>
    <w:pPr>
      <w:framePr w:w="7920" w:h="1980" w:hRule="exact" w:hSpace="180" w:wrap="auto" w:hAnchor="page" w:xAlign="center" w:yAlign="bottom"/>
      <w:ind w:left="2880"/>
    </w:pPr>
    <w:rPr>
      <w:rFonts w:ascii="Arial" w:hAnsi="Arial" w:cs="Arial"/>
      <w:szCs w:val="24"/>
    </w:rPr>
  </w:style>
  <w:style w:type="character" w:styleId="LineNumber">
    <w:name w:val="line number"/>
    <w:uiPriority w:val="39"/>
    <w:semiHidden/>
    <w:rsid w:val="000C6443"/>
  </w:style>
  <w:style w:type="paragraph" w:styleId="List">
    <w:name w:val="List"/>
    <w:basedOn w:val="Normal"/>
    <w:uiPriority w:val="14"/>
    <w:semiHidden/>
    <w:rsid w:val="000C6443"/>
    <w:pPr>
      <w:ind w:left="283" w:hanging="283"/>
    </w:pPr>
  </w:style>
  <w:style w:type="paragraph" w:styleId="ListContinue">
    <w:name w:val="List Continue"/>
    <w:basedOn w:val="Normal"/>
    <w:uiPriority w:val="14"/>
    <w:semiHidden/>
    <w:rsid w:val="000C6443"/>
    <w:pPr>
      <w:spacing w:after="120"/>
      <w:ind w:left="283"/>
    </w:pPr>
  </w:style>
  <w:style w:type="paragraph" w:styleId="ListContinue2">
    <w:name w:val="List Continue 2"/>
    <w:basedOn w:val="Normal"/>
    <w:uiPriority w:val="14"/>
    <w:semiHidden/>
    <w:rsid w:val="000C6443"/>
    <w:pPr>
      <w:spacing w:after="120"/>
      <w:ind w:left="566"/>
    </w:pPr>
  </w:style>
  <w:style w:type="paragraph" w:styleId="ListContinue3">
    <w:name w:val="List Continue 3"/>
    <w:basedOn w:val="Normal"/>
    <w:uiPriority w:val="14"/>
    <w:semiHidden/>
    <w:rsid w:val="000C6443"/>
    <w:pPr>
      <w:spacing w:after="120"/>
      <w:ind w:left="849"/>
    </w:pPr>
  </w:style>
  <w:style w:type="paragraph" w:styleId="ListContinue4">
    <w:name w:val="List Continue 4"/>
    <w:basedOn w:val="Normal"/>
    <w:uiPriority w:val="14"/>
    <w:semiHidden/>
    <w:rsid w:val="000C6443"/>
    <w:pPr>
      <w:spacing w:after="120"/>
      <w:ind w:left="1132"/>
    </w:pPr>
  </w:style>
  <w:style w:type="paragraph" w:styleId="ListContinue5">
    <w:name w:val="List Continue 5"/>
    <w:basedOn w:val="Normal"/>
    <w:uiPriority w:val="14"/>
    <w:semiHidden/>
    <w:rsid w:val="000C6443"/>
    <w:pPr>
      <w:spacing w:after="120"/>
      <w:ind w:left="1415"/>
    </w:pPr>
  </w:style>
  <w:style w:type="paragraph" w:styleId="List2">
    <w:name w:val="List 2"/>
    <w:basedOn w:val="Normal"/>
    <w:uiPriority w:val="14"/>
    <w:semiHidden/>
    <w:rsid w:val="000C6443"/>
    <w:pPr>
      <w:ind w:left="566" w:hanging="283"/>
    </w:pPr>
  </w:style>
  <w:style w:type="paragraph" w:styleId="List3">
    <w:name w:val="List 3"/>
    <w:basedOn w:val="Normal"/>
    <w:uiPriority w:val="14"/>
    <w:semiHidden/>
    <w:rsid w:val="000C6443"/>
    <w:pPr>
      <w:ind w:left="849" w:hanging="283"/>
    </w:pPr>
  </w:style>
  <w:style w:type="paragraph" w:styleId="List4">
    <w:name w:val="List 4"/>
    <w:basedOn w:val="Normal"/>
    <w:uiPriority w:val="14"/>
    <w:semiHidden/>
    <w:rsid w:val="000C6443"/>
    <w:pPr>
      <w:ind w:left="1132" w:hanging="283"/>
    </w:pPr>
  </w:style>
  <w:style w:type="paragraph" w:styleId="List5">
    <w:name w:val="List 5"/>
    <w:basedOn w:val="Normal"/>
    <w:uiPriority w:val="14"/>
    <w:semiHidden/>
    <w:rsid w:val="000C6443"/>
    <w:pPr>
      <w:ind w:left="1415" w:hanging="283"/>
    </w:pPr>
  </w:style>
  <w:style w:type="paragraph" w:styleId="MessageHeader">
    <w:name w:val="Message Header"/>
    <w:basedOn w:val="Normal"/>
    <w:link w:val="MessageHeaderChar"/>
    <w:uiPriority w:val="14"/>
    <w:semiHidden/>
    <w:rsid w:val="000C644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uiPriority w:val="39"/>
    <w:semiHidden/>
    <w:rsid w:val="000C6443"/>
    <w:rPr>
      <w:szCs w:val="24"/>
    </w:rPr>
  </w:style>
  <w:style w:type="paragraph" w:styleId="NoteHeading">
    <w:name w:val="Note Heading"/>
    <w:basedOn w:val="Normal"/>
    <w:next w:val="Normal"/>
    <w:link w:val="NoteHeadingChar"/>
    <w:uiPriority w:val="14"/>
    <w:semiHidden/>
    <w:rsid w:val="000C6443"/>
  </w:style>
  <w:style w:type="paragraph" w:customStyle="1" w:styleId="Nummerertbokstaver">
    <w:name w:val="Nummerert bokstaver"/>
    <w:basedOn w:val="Normal"/>
    <w:uiPriority w:val="2"/>
    <w:qFormat/>
    <w:rsid w:val="000C6443"/>
    <w:pPr>
      <w:numPr>
        <w:ilvl w:val="6"/>
        <w:numId w:val="28"/>
      </w:numPr>
    </w:pPr>
  </w:style>
  <w:style w:type="paragraph" w:styleId="ListNumber">
    <w:name w:val="List Number"/>
    <w:basedOn w:val="Normal"/>
    <w:uiPriority w:val="14"/>
    <w:semiHidden/>
    <w:rsid w:val="000C6443"/>
    <w:pPr>
      <w:numPr>
        <w:numId w:val="1"/>
      </w:numPr>
    </w:pPr>
  </w:style>
  <w:style w:type="paragraph" w:styleId="ListNumber2">
    <w:name w:val="List Number 2"/>
    <w:basedOn w:val="Normal"/>
    <w:uiPriority w:val="14"/>
    <w:semiHidden/>
    <w:rsid w:val="000C6443"/>
    <w:pPr>
      <w:numPr>
        <w:numId w:val="2"/>
      </w:numPr>
    </w:pPr>
  </w:style>
  <w:style w:type="paragraph" w:styleId="ListNumber3">
    <w:name w:val="List Number 3"/>
    <w:basedOn w:val="Normal"/>
    <w:uiPriority w:val="14"/>
    <w:semiHidden/>
    <w:rsid w:val="000C6443"/>
    <w:pPr>
      <w:numPr>
        <w:numId w:val="3"/>
      </w:numPr>
    </w:pPr>
  </w:style>
  <w:style w:type="paragraph" w:styleId="ListNumber4">
    <w:name w:val="List Number 4"/>
    <w:basedOn w:val="Normal"/>
    <w:uiPriority w:val="14"/>
    <w:semiHidden/>
    <w:rsid w:val="000C6443"/>
    <w:pPr>
      <w:numPr>
        <w:numId w:val="4"/>
      </w:numPr>
    </w:pPr>
  </w:style>
  <w:style w:type="paragraph" w:styleId="ListNumber5">
    <w:name w:val="List Number 5"/>
    <w:basedOn w:val="Normal"/>
    <w:uiPriority w:val="14"/>
    <w:semiHidden/>
    <w:rsid w:val="000C6443"/>
    <w:pPr>
      <w:numPr>
        <w:numId w:val="5"/>
      </w:numPr>
    </w:pPr>
  </w:style>
  <w:style w:type="paragraph" w:customStyle="1" w:styleId="Nummerertromertall">
    <w:name w:val="Nummerert romertall"/>
    <w:basedOn w:val="Normal"/>
    <w:uiPriority w:val="2"/>
    <w:qFormat/>
    <w:rsid w:val="000C6443"/>
    <w:pPr>
      <w:numPr>
        <w:ilvl w:val="7"/>
        <w:numId w:val="28"/>
      </w:numPr>
    </w:pPr>
  </w:style>
  <w:style w:type="character" w:customStyle="1" w:styleId="Heading2Char">
    <w:name w:val="Heading 2 Char"/>
    <w:link w:val="Heading2"/>
    <w:uiPriority w:val="1"/>
    <w:rsid w:val="000C6443"/>
    <w:rPr>
      <w:rFonts w:ascii="Trebuchet MS" w:hAnsi="Trebuchet MS"/>
      <w:b/>
      <w:szCs w:val="24"/>
    </w:rPr>
  </w:style>
  <w:style w:type="paragraph" w:customStyle="1" w:styleId="Punktniv1">
    <w:name w:val="Punkt nivå 1"/>
    <w:basedOn w:val="Normal"/>
    <w:uiPriority w:val="3"/>
    <w:rsid w:val="000C6443"/>
    <w:pPr>
      <w:numPr>
        <w:numId w:val="27"/>
      </w:numPr>
      <w:contextualSpacing/>
    </w:pPr>
  </w:style>
  <w:style w:type="paragraph" w:customStyle="1" w:styleId="Punktniv2">
    <w:name w:val="Punkt nivå 2"/>
    <w:basedOn w:val="Punktniv1"/>
    <w:uiPriority w:val="3"/>
    <w:rsid w:val="000C6443"/>
    <w:pPr>
      <w:numPr>
        <w:ilvl w:val="1"/>
      </w:numPr>
    </w:pPr>
  </w:style>
  <w:style w:type="paragraph" w:customStyle="1" w:styleId="Punktniv3">
    <w:name w:val="Punkt nivå 3"/>
    <w:basedOn w:val="Punktniv2"/>
    <w:uiPriority w:val="3"/>
    <w:rsid w:val="000C6443"/>
    <w:pPr>
      <w:numPr>
        <w:ilvl w:val="2"/>
      </w:numPr>
    </w:pPr>
  </w:style>
  <w:style w:type="paragraph" w:customStyle="1" w:styleId="Punktniv4">
    <w:name w:val="Punkt nivå 4"/>
    <w:basedOn w:val="Punktniv3"/>
    <w:uiPriority w:val="3"/>
    <w:rsid w:val="000C6443"/>
    <w:pPr>
      <w:numPr>
        <w:ilvl w:val="3"/>
      </w:numPr>
    </w:pPr>
  </w:style>
  <w:style w:type="paragraph" w:styleId="ListBullet">
    <w:name w:val="List Bullet"/>
    <w:basedOn w:val="Normal"/>
    <w:uiPriority w:val="14"/>
    <w:semiHidden/>
    <w:rsid w:val="000C6443"/>
    <w:pPr>
      <w:numPr>
        <w:numId w:val="6"/>
      </w:numPr>
    </w:pPr>
  </w:style>
  <w:style w:type="paragraph" w:styleId="ListBullet2">
    <w:name w:val="List Bullet 2"/>
    <w:basedOn w:val="Normal"/>
    <w:uiPriority w:val="14"/>
    <w:semiHidden/>
    <w:rsid w:val="000C6443"/>
    <w:pPr>
      <w:numPr>
        <w:numId w:val="7"/>
      </w:numPr>
    </w:pPr>
  </w:style>
  <w:style w:type="paragraph" w:styleId="ListBullet3">
    <w:name w:val="List Bullet 3"/>
    <w:basedOn w:val="Normal"/>
    <w:uiPriority w:val="14"/>
    <w:semiHidden/>
    <w:rsid w:val="000C6443"/>
    <w:pPr>
      <w:numPr>
        <w:numId w:val="8"/>
      </w:numPr>
    </w:pPr>
  </w:style>
  <w:style w:type="paragraph" w:styleId="ListBullet4">
    <w:name w:val="List Bullet 4"/>
    <w:basedOn w:val="Normal"/>
    <w:uiPriority w:val="14"/>
    <w:semiHidden/>
    <w:rsid w:val="000C6443"/>
    <w:pPr>
      <w:numPr>
        <w:numId w:val="9"/>
      </w:numPr>
    </w:pPr>
  </w:style>
  <w:style w:type="paragraph" w:styleId="ListBullet5">
    <w:name w:val="List Bullet 5"/>
    <w:basedOn w:val="Normal"/>
    <w:uiPriority w:val="14"/>
    <w:semiHidden/>
    <w:rsid w:val="000C6443"/>
    <w:pPr>
      <w:numPr>
        <w:numId w:val="10"/>
      </w:numPr>
    </w:pPr>
  </w:style>
  <w:style w:type="paragraph" w:customStyle="1" w:styleId="Referansetekst">
    <w:name w:val="Referansetekst"/>
    <w:basedOn w:val="Normal"/>
    <w:uiPriority w:val="19"/>
    <w:semiHidden/>
    <w:rsid w:val="000C6443"/>
    <w:pPr>
      <w:spacing w:after="0" w:line="240" w:lineRule="exact"/>
      <w:jc w:val="right"/>
    </w:pPr>
  </w:style>
  <w:style w:type="paragraph" w:styleId="PlainText">
    <w:name w:val="Plain Text"/>
    <w:basedOn w:val="Normal"/>
    <w:link w:val="PlainTextChar"/>
    <w:uiPriority w:val="39"/>
    <w:semiHidden/>
    <w:rsid w:val="000C6443"/>
    <w:rPr>
      <w:rFonts w:ascii="Courier New" w:hAnsi="Courier New" w:cs="Courier New"/>
    </w:rPr>
  </w:style>
  <w:style w:type="character" w:styleId="PageNumber">
    <w:name w:val="page number"/>
    <w:uiPriority w:val="14"/>
    <w:semiHidden/>
    <w:rsid w:val="000C6443"/>
    <w:rPr>
      <w:rFonts w:ascii="Trebuchet MS" w:hAnsi="Trebuchet MS"/>
    </w:rPr>
  </w:style>
  <w:style w:type="paragraph" w:styleId="Quote">
    <w:name w:val="Quote"/>
    <w:basedOn w:val="Normal"/>
    <w:next w:val="Normal"/>
    <w:link w:val="QuoteChar"/>
    <w:uiPriority w:val="4"/>
    <w:qFormat/>
    <w:rsid w:val="000C6443"/>
    <w:pPr>
      <w:ind w:left="794"/>
    </w:pPr>
    <w:rPr>
      <w:i/>
    </w:rPr>
  </w:style>
  <w:style w:type="paragraph" w:customStyle="1" w:styleId="Stil1">
    <w:name w:val="Stil1"/>
    <w:basedOn w:val="Footer"/>
    <w:uiPriority w:val="14"/>
    <w:semiHidden/>
    <w:rsid w:val="00AA435F"/>
    <w:rPr>
      <w:caps/>
      <w:snapToGrid w:val="0"/>
    </w:rPr>
  </w:style>
  <w:style w:type="paragraph" w:customStyle="1" w:styleId="Stil2">
    <w:name w:val="Stil2"/>
    <w:basedOn w:val="Footer"/>
    <w:uiPriority w:val="14"/>
    <w:semiHidden/>
    <w:rsid w:val="00AA435F"/>
    <w:rPr>
      <w:caps/>
      <w:snapToGrid w:val="0"/>
    </w:rPr>
  </w:style>
  <w:style w:type="table" w:styleId="Table3Deffects1">
    <w:name w:val="Table 3D effects 1"/>
    <w:basedOn w:val="TableNormal"/>
    <w:semiHidden/>
    <w:rsid w:val="000C6443"/>
    <w:pPr>
      <w:spacing w:after="240"/>
    </w:pPr>
    <w:rPr>
      <w:rFonts w:ascii="Trebuchet MS" w:hAnsi="Trebuchet M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C6443"/>
    <w:pPr>
      <w:spacing w:after="240"/>
    </w:pPr>
    <w:rPr>
      <w:rFonts w:ascii="Trebuchet MS" w:hAnsi="Trebuchet M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C6443"/>
    <w:pPr>
      <w:spacing w:after="240"/>
    </w:pPr>
    <w:rPr>
      <w:rFonts w:ascii="Trebuchet MS" w:hAnsi="Trebuchet M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0C6443"/>
    <w:pPr>
      <w:spacing w:after="240"/>
    </w:pPr>
    <w:rPr>
      <w:rFonts w:ascii="Trebuchet MS" w:hAnsi="Trebuchet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C6443"/>
    <w:pPr>
      <w:spacing w:after="240"/>
    </w:pPr>
    <w:rPr>
      <w:rFonts w:ascii="Trebuchet MS" w:hAnsi="Trebuchet MS"/>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C6443"/>
    <w:pPr>
      <w:spacing w:after="240"/>
    </w:pPr>
    <w:rPr>
      <w:rFonts w:ascii="Trebuchet MS" w:hAnsi="Trebuchet M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C6443"/>
    <w:pPr>
      <w:spacing w:after="240"/>
    </w:pPr>
    <w:rPr>
      <w:rFonts w:ascii="Trebuchet MS" w:hAnsi="Trebuchet M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C6443"/>
    <w:pPr>
      <w:spacing w:after="240"/>
    </w:pPr>
    <w:rPr>
      <w:rFonts w:ascii="Trebuchet MS" w:hAnsi="Trebuchet M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C6443"/>
    <w:pPr>
      <w:spacing w:after="240"/>
    </w:pPr>
    <w:rPr>
      <w:rFonts w:ascii="Trebuchet MS" w:hAnsi="Trebuchet M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C6443"/>
    <w:pPr>
      <w:spacing w:after="240"/>
    </w:pPr>
    <w:rPr>
      <w:rFonts w:ascii="Trebuchet MS" w:hAnsi="Trebuchet MS"/>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C6443"/>
    <w:pPr>
      <w:spacing w:after="240"/>
    </w:pPr>
    <w:rPr>
      <w:rFonts w:ascii="Trebuchet MS" w:hAnsi="Trebuchet M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semiHidden/>
    <w:rsid w:val="000C6443"/>
    <w:pPr>
      <w:spacing w:after="240"/>
    </w:pPr>
    <w:rPr>
      <w:rFonts w:ascii="Trebuchet MS" w:hAnsi="Trebuchet M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semiHidden/>
    <w:rsid w:val="000C6443"/>
    <w:pPr>
      <w:spacing w:after="240"/>
    </w:pPr>
    <w:rPr>
      <w:rFonts w:ascii="Trebuchet MS" w:hAnsi="Trebuchet M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C6443"/>
    <w:pPr>
      <w:spacing w:after="240"/>
    </w:pPr>
    <w:rPr>
      <w:rFonts w:ascii="Trebuchet MS" w:hAnsi="Trebuchet M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C6443"/>
    <w:pPr>
      <w:spacing w:after="240"/>
    </w:pPr>
    <w:rPr>
      <w:rFonts w:ascii="Trebuchet MS" w:hAnsi="Trebuchet M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C6443"/>
    <w:pPr>
      <w:spacing w:after="240"/>
    </w:pPr>
    <w:rPr>
      <w:rFonts w:ascii="Trebuchet MS" w:hAnsi="Trebuchet M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C6443"/>
    <w:pPr>
      <w:spacing w:after="240"/>
    </w:pPr>
    <w:rPr>
      <w:rFonts w:ascii="Trebuchet MS" w:hAnsi="Trebuchet M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C6443"/>
    <w:pPr>
      <w:spacing w:after="240"/>
    </w:pPr>
    <w:rPr>
      <w:rFonts w:ascii="Trebuchet MS" w:hAnsi="Trebuchet M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elltekst11pkt">
    <w:name w:val="Tabelltekst 11 pkt"/>
    <w:uiPriority w:val="4"/>
    <w:rsid w:val="00AA435F"/>
    <w:pPr>
      <w:spacing w:before="120" w:after="120"/>
    </w:pPr>
    <w:rPr>
      <w:rFonts w:cs="Arial"/>
      <w:sz w:val="22"/>
    </w:rPr>
  </w:style>
  <w:style w:type="table" w:styleId="TableList1">
    <w:name w:val="Table List 1"/>
    <w:basedOn w:val="TableNormal"/>
    <w:semiHidden/>
    <w:rsid w:val="000C6443"/>
    <w:pPr>
      <w:spacing w:after="240"/>
    </w:pPr>
    <w:rPr>
      <w:rFonts w:ascii="Trebuchet MS" w:hAnsi="Trebuchet M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C6443"/>
    <w:pPr>
      <w:spacing w:after="240"/>
    </w:pPr>
    <w:rPr>
      <w:rFonts w:ascii="Trebuchet MS" w:hAnsi="Trebuchet M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C6443"/>
    <w:pPr>
      <w:spacing w:after="240"/>
    </w:pPr>
    <w:rPr>
      <w:rFonts w:ascii="Trebuchet MS" w:hAnsi="Trebuchet M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C6443"/>
    <w:pPr>
      <w:spacing w:after="240"/>
    </w:pPr>
    <w:rPr>
      <w:rFonts w:ascii="Trebuchet MS" w:hAnsi="Trebuchet M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C6443"/>
    <w:pPr>
      <w:spacing w:after="240"/>
    </w:pPr>
    <w:rPr>
      <w:rFonts w:ascii="Trebuchet MS" w:hAnsi="Trebuchet M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C6443"/>
    <w:pPr>
      <w:spacing w:after="240"/>
    </w:pPr>
    <w:rPr>
      <w:rFonts w:ascii="Trebuchet MS" w:hAnsi="Trebuchet M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C6443"/>
    <w:pPr>
      <w:spacing w:after="240"/>
    </w:pPr>
    <w:rPr>
      <w:rFonts w:ascii="Trebuchet MS" w:hAnsi="Trebuchet M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C6443"/>
    <w:pPr>
      <w:spacing w:after="240"/>
    </w:pPr>
    <w:rPr>
      <w:rFonts w:ascii="Trebuchet MS" w:hAnsi="Trebuchet M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semiHidden/>
    <w:rsid w:val="000C6443"/>
    <w:pPr>
      <w:spacing w:after="240"/>
    </w:pPr>
    <w:rPr>
      <w:rFonts w:ascii="Trebuchet MS" w:hAnsi="Trebuchet MS"/>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C6443"/>
    <w:pPr>
      <w:spacing w:after="240"/>
    </w:pPr>
    <w:rPr>
      <w:rFonts w:ascii="Trebuchet MS" w:hAnsi="Trebuchet MS"/>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C6443"/>
    <w:pPr>
      <w:spacing w:after="240"/>
    </w:pPr>
    <w:rPr>
      <w:rFonts w:ascii="Trebuchet MS" w:hAnsi="Trebuchet MS"/>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C6443"/>
    <w:pPr>
      <w:spacing w:after="240"/>
    </w:pPr>
    <w:rPr>
      <w:rFonts w:ascii="Trebuchet MS" w:hAnsi="Trebuchet M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C6443"/>
    <w:pPr>
      <w:spacing w:after="240"/>
    </w:pPr>
    <w:rPr>
      <w:rFonts w:ascii="Trebuchet MS" w:hAnsi="Trebuchet M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Innrykk">
    <w:name w:val="Innrykk"/>
    <w:basedOn w:val="Normal"/>
    <w:uiPriority w:val="4"/>
    <w:rsid w:val="000C6443"/>
    <w:pPr>
      <w:ind w:left="794"/>
    </w:pPr>
  </w:style>
  <w:style w:type="paragraph" w:customStyle="1" w:styleId="Tabelltekst11utenavstand">
    <w:name w:val="Tabelltekst 11 uten avstand"/>
    <w:basedOn w:val="Tabelltekst11pkt"/>
    <w:uiPriority w:val="4"/>
    <w:rsid w:val="00F61E00"/>
    <w:pPr>
      <w:spacing w:before="0" w:after="0"/>
    </w:pPr>
  </w:style>
  <w:style w:type="table" w:styleId="TableGrid">
    <w:name w:val="Table Grid"/>
    <w:basedOn w:val="TableNormal"/>
    <w:rsid w:val="000C6443"/>
    <w:rPr>
      <w:rFonts w:ascii="Trebuchet MS" w:hAnsi="Trebuchet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rPr>
        <w:b/>
      </w:rPr>
    </w:tblStylePr>
  </w:style>
  <w:style w:type="table" w:styleId="TableGrid1">
    <w:name w:val="Table Grid 1"/>
    <w:basedOn w:val="TableNormal"/>
    <w:semiHidden/>
    <w:rsid w:val="000C6443"/>
    <w:pPr>
      <w:spacing w:after="240"/>
    </w:pPr>
    <w:rPr>
      <w:rFonts w:ascii="Trebuchet MS" w:hAnsi="Trebuchet M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C6443"/>
    <w:pPr>
      <w:spacing w:after="240"/>
    </w:pPr>
    <w:rPr>
      <w:rFonts w:ascii="Trebuchet MS" w:hAnsi="Trebuchet M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C6443"/>
    <w:pPr>
      <w:spacing w:after="240"/>
    </w:pPr>
    <w:rPr>
      <w:rFonts w:ascii="Trebuchet MS" w:hAnsi="Trebuchet M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C6443"/>
    <w:pPr>
      <w:spacing w:after="240"/>
    </w:pPr>
    <w:rPr>
      <w:rFonts w:ascii="Trebuchet MS" w:hAnsi="Trebuchet M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C6443"/>
    <w:pPr>
      <w:spacing w:after="240"/>
    </w:pPr>
    <w:rPr>
      <w:rFonts w:ascii="Trebuchet MS" w:hAnsi="Trebuchet M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C6443"/>
    <w:pPr>
      <w:spacing w:after="240"/>
    </w:pPr>
    <w:rPr>
      <w:rFonts w:ascii="Trebuchet MS" w:hAnsi="Trebuchet M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C6443"/>
    <w:pPr>
      <w:spacing w:after="240"/>
    </w:pPr>
    <w:rPr>
      <w:rFonts w:ascii="Trebuchet MS" w:hAnsi="Trebuchet MS"/>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C6443"/>
    <w:pPr>
      <w:spacing w:after="240"/>
    </w:pPr>
    <w:rPr>
      <w:rFonts w:ascii="Trebuchet MS" w:hAnsi="Trebuchet M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0C6443"/>
    <w:pPr>
      <w:spacing w:after="240"/>
    </w:pPr>
    <w:rPr>
      <w:rFonts w:ascii="Trebuchet MS" w:hAnsi="Trebuchet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0C6443"/>
    <w:pPr>
      <w:keepNext/>
      <w:keepLines/>
      <w:widowControl w:val="0"/>
      <w:spacing w:before="120"/>
      <w:jc w:val="left"/>
    </w:pPr>
    <w:rPr>
      <w:rFonts w:cs="Arial"/>
      <w:b/>
      <w:bCs/>
      <w:sz w:val="24"/>
      <w:szCs w:val="24"/>
    </w:rPr>
  </w:style>
  <w:style w:type="paragraph" w:styleId="Header">
    <w:name w:val="header"/>
    <w:basedOn w:val="Normal"/>
    <w:link w:val="HeaderChar"/>
    <w:uiPriority w:val="9"/>
    <w:semiHidden/>
    <w:rsid w:val="000C6443"/>
    <w:pPr>
      <w:tabs>
        <w:tab w:val="right" w:pos="9100"/>
      </w:tabs>
      <w:spacing w:after="0" w:line="240" w:lineRule="exact"/>
      <w:ind w:right="-28"/>
      <w:jc w:val="left"/>
    </w:pPr>
    <w:rPr>
      <w:b/>
      <w:caps/>
    </w:rPr>
  </w:style>
  <w:style w:type="paragraph" w:styleId="Signature">
    <w:name w:val="Signature"/>
    <w:basedOn w:val="Normal"/>
    <w:link w:val="SignatureChar"/>
    <w:uiPriority w:val="14"/>
    <w:semiHidden/>
    <w:rsid w:val="000C6443"/>
    <w:pPr>
      <w:ind w:left="4252"/>
    </w:pPr>
  </w:style>
  <w:style w:type="paragraph" w:styleId="NormalIndent">
    <w:name w:val="Normal Indent"/>
    <w:basedOn w:val="Normal"/>
    <w:uiPriority w:val="39"/>
    <w:semiHidden/>
    <w:rsid w:val="000C6443"/>
    <w:pPr>
      <w:ind w:left="720"/>
    </w:pPr>
  </w:style>
  <w:style w:type="paragraph" w:customStyle="1" w:styleId="Bilag">
    <w:name w:val="Bilag"/>
    <w:basedOn w:val="Normal"/>
    <w:next w:val="Normal"/>
    <w:uiPriority w:val="3"/>
    <w:rsid w:val="005E66C6"/>
    <w:pPr>
      <w:numPr>
        <w:numId w:val="19"/>
      </w:numPr>
    </w:pPr>
  </w:style>
  <w:style w:type="paragraph" w:customStyle="1" w:styleId="Nummerertavsnitt">
    <w:name w:val="Nummerert avsnitt"/>
    <w:basedOn w:val="Heading2"/>
    <w:uiPriority w:val="1"/>
    <w:rsid w:val="00C051D8"/>
    <w:pPr>
      <w:keepNext w:val="0"/>
      <w:outlineLvl w:val="9"/>
    </w:pPr>
    <w:rPr>
      <w:b w:val="0"/>
    </w:rPr>
  </w:style>
  <w:style w:type="numbering" w:customStyle="1" w:styleId="BAHROverskrifter">
    <w:name w:val="BAHR Overskrifter"/>
    <w:uiPriority w:val="99"/>
    <w:rsid w:val="000C6443"/>
    <w:pPr>
      <w:numPr>
        <w:numId w:val="13"/>
      </w:numPr>
    </w:pPr>
  </w:style>
  <w:style w:type="numbering" w:customStyle="1" w:styleId="BAHRPunkter">
    <w:name w:val="BAHR Punkter"/>
    <w:uiPriority w:val="99"/>
    <w:rsid w:val="000C6443"/>
    <w:pPr>
      <w:numPr>
        <w:numId w:val="15"/>
      </w:numPr>
    </w:pPr>
  </w:style>
  <w:style w:type="paragraph" w:styleId="BalloonText">
    <w:name w:val="Balloon Text"/>
    <w:basedOn w:val="Normal"/>
    <w:link w:val="BalloonTextChar"/>
    <w:uiPriority w:val="39"/>
    <w:semiHidden/>
    <w:rsid w:val="000C6443"/>
    <w:pPr>
      <w:spacing w:after="0"/>
    </w:pPr>
    <w:rPr>
      <w:rFonts w:ascii="Tahoma" w:hAnsi="Tahoma" w:cs="Tahoma"/>
      <w:sz w:val="16"/>
      <w:szCs w:val="16"/>
    </w:rPr>
  </w:style>
  <w:style w:type="character" w:customStyle="1" w:styleId="BalloonTextChar">
    <w:name w:val="Balloon Text Char"/>
    <w:link w:val="BalloonText"/>
    <w:uiPriority w:val="39"/>
    <w:semiHidden/>
    <w:rsid w:val="000C6443"/>
    <w:rPr>
      <w:rFonts w:ascii="Tahoma" w:hAnsi="Tahoma" w:cs="Tahoma"/>
      <w:sz w:val="16"/>
      <w:szCs w:val="16"/>
    </w:rPr>
  </w:style>
  <w:style w:type="paragraph" w:styleId="TOCHeading">
    <w:name w:val="TOC Heading"/>
    <w:basedOn w:val="Heading1"/>
    <w:next w:val="Normal"/>
    <w:uiPriority w:val="39"/>
    <w:semiHidden/>
    <w:qFormat/>
    <w:rsid w:val="000C6443"/>
    <w:pPr>
      <w:numPr>
        <w:numId w:val="0"/>
      </w:numPr>
      <w:outlineLvl w:val="9"/>
    </w:pPr>
    <w:rPr>
      <w:bCs/>
      <w:szCs w:val="28"/>
    </w:rPr>
  </w:style>
  <w:style w:type="paragraph" w:customStyle="1" w:styleId="Normalutenavstand">
    <w:name w:val="Normal uten avstand"/>
    <w:basedOn w:val="Normal"/>
    <w:uiPriority w:val="7"/>
    <w:rsid w:val="000C6443"/>
    <w:pPr>
      <w:spacing w:after="0"/>
    </w:pPr>
  </w:style>
  <w:style w:type="paragraph" w:customStyle="1" w:styleId="Tabelltekst10pkt">
    <w:name w:val="Tabelltekst 10 pkt"/>
    <w:basedOn w:val="Tabelltekst11pkt"/>
    <w:uiPriority w:val="4"/>
    <w:rsid w:val="000F1E57"/>
    <w:rPr>
      <w:sz w:val="20"/>
    </w:rPr>
  </w:style>
  <w:style w:type="paragraph" w:customStyle="1" w:styleId="Tabelltekst10utenavstand">
    <w:name w:val="Tabelltekst 10 uten avstand"/>
    <w:basedOn w:val="Tabelltekst11utenavstand"/>
    <w:uiPriority w:val="4"/>
    <w:rsid w:val="00F61E00"/>
    <w:rPr>
      <w:sz w:val="20"/>
    </w:rPr>
  </w:style>
  <w:style w:type="numbering" w:customStyle="1" w:styleId="BAHRBilga">
    <w:name w:val="BAHR Bilga"/>
    <w:uiPriority w:val="99"/>
    <w:rsid w:val="005E66C6"/>
    <w:pPr>
      <w:numPr>
        <w:numId w:val="19"/>
      </w:numPr>
    </w:pPr>
  </w:style>
  <w:style w:type="paragraph" w:customStyle="1" w:styleId="Buntekstliggende">
    <w:name w:val="Buntekst liggende"/>
    <w:basedOn w:val="Footer"/>
    <w:uiPriority w:val="9"/>
    <w:semiHidden/>
    <w:rsid w:val="002F5442"/>
    <w:pPr>
      <w:tabs>
        <w:tab w:val="right" w:pos="14028"/>
      </w:tabs>
    </w:pPr>
  </w:style>
  <w:style w:type="paragraph" w:customStyle="1" w:styleId="Nummererttall">
    <w:name w:val="Nummerert tall"/>
    <w:basedOn w:val="Normal"/>
    <w:uiPriority w:val="2"/>
    <w:rsid w:val="000C6443"/>
    <w:pPr>
      <w:numPr>
        <w:ilvl w:val="8"/>
        <w:numId w:val="28"/>
      </w:numPr>
    </w:pPr>
  </w:style>
  <w:style w:type="paragraph" w:customStyle="1" w:styleId="Nummerertavsnitt3">
    <w:name w:val="Nummerert avsnitt 3"/>
    <w:basedOn w:val="Heading3"/>
    <w:uiPriority w:val="2"/>
    <w:rsid w:val="000C6443"/>
    <w:pPr>
      <w:keepNext w:val="0"/>
      <w:keepLines w:val="0"/>
      <w:widowControl/>
      <w:spacing w:after="240"/>
      <w:jc w:val="both"/>
      <w:outlineLvl w:val="9"/>
    </w:pPr>
  </w:style>
  <w:style w:type="paragraph" w:customStyle="1" w:styleId="Adresse">
    <w:name w:val="Adresse"/>
    <w:basedOn w:val="Normal"/>
    <w:link w:val="AdresseTegn"/>
    <w:rsid w:val="00816A73"/>
    <w:pPr>
      <w:spacing w:after="0"/>
    </w:pPr>
  </w:style>
  <w:style w:type="paragraph" w:customStyle="1" w:styleId="Avtalepunkter">
    <w:name w:val="Avtalepunkter"/>
    <w:basedOn w:val="BodyTextIndent2"/>
    <w:rsid w:val="00816A73"/>
    <w:pPr>
      <w:numPr>
        <w:numId w:val="23"/>
      </w:numPr>
      <w:spacing w:after="0" w:line="240" w:lineRule="auto"/>
    </w:pPr>
    <w:rPr>
      <w:sz w:val="22"/>
      <w:szCs w:val="22"/>
    </w:rPr>
  </w:style>
  <w:style w:type="character" w:customStyle="1" w:styleId="TitleChar">
    <w:name w:val="Title Char"/>
    <w:link w:val="Title"/>
    <w:rsid w:val="000C6443"/>
    <w:rPr>
      <w:rFonts w:ascii="Trebuchet MS" w:hAnsi="Trebuchet MS" w:cs="Arial"/>
      <w:b/>
      <w:bCs/>
      <w:sz w:val="24"/>
      <w:szCs w:val="24"/>
    </w:rPr>
  </w:style>
  <w:style w:type="character" w:customStyle="1" w:styleId="AdresseTegn">
    <w:name w:val="Adresse Tegn"/>
    <w:link w:val="Adresse"/>
    <w:rsid w:val="00816A73"/>
    <w:rPr>
      <w:sz w:val="24"/>
    </w:rPr>
  </w:style>
  <w:style w:type="paragraph" w:styleId="Subtitle">
    <w:name w:val="Subtitle"/>
    <w:basedOn w:val="Normal"/>
    <w:link w:val="SubtitleChar"/>
    <w:uiPriority w:val="14"/>
    <w:semiHidden/>
    <w:qFormat/>
    <w:rsid w:val="000C6443"/>
    <w:pPr>
      <w:spacing w:after="60"/>
      <w:jc w:val="center"/>
      <w:outlineLvl w:val="1"/>
    </w:pPr>
    <w:rPr>
      <w:rFonts w:ascii="Arial" w:hAnsi="Arial" w:cs="Arial"/>
      <w:szCs w:val="24"/>
    </w:rPr>
  </w:style>
  <w:style w:type="character" w:customStyle="1" w:styleId="SubtitleChar">
    <w:name w:val="Subtitle Char"/>
    <w:link w:val="Subtitle"/>
    <w:uiPriority w:val="14"/>
    <w:semiHidden/>
    <w:rsid w:val="000C6443"/>
    <w:rPr>
      <w:rFonts w:ascii="Arial" w:hAnsi="Arial" w:cs="Arial"/>
      <w:szCs w:val="24"/>
    </w:rPr>
  </w:style>
  <w:style w:type="character" w:styleId="Emphasis">
    <w:name w:val="Emphasis"/>
    <w:uiPriority w:val="39"/>
    <w:semiHidden/>
    <w:qFormat/>
    <w:rsid w:val="000C6443"/>
    <w:rPr>
      <w:i/>
      <w:iCs/>
    </w:rPr>
  </w:style>
  <w:style w:type="paragraph" w:customStyle="1" w:styleId="Adressefelt">
    <w:name w:val="Adressefelt"/>
    <w:basedOn w:val="Normal"/>
    <w:uiPriority w:val="19"/>
    <w:semiHidden/>
    <w:rsid w:val="000C6443"/>
    <w:pPr>
      <w:spacing w:after="0"/>
    </w:pPr>
  </w:style>
  <w:style w:type="paragraph" w:customStyle="1" w:styleId="Referanse">
    <w:name w:val="Referanse"/>
    <w:basedOn w:val="Normal"/>
    <w:uiPriority w:val="10"/>
    <w:semiHidden/>
    <w:rsid w:val="000C6443"/>
    <w:pPr>
      <w:spacing w:after="0"/>
    </w:pPr>
  </w:style>
  <w:style w:type="paragraph" w:customStyle="1" w:styleId="Hilsenfrase">
    <w:name w:val="Hilsenfrase"/>
    <w:basedOn w:val="Normal"/>
    <w:uiPriority w:val="19"/>
    <w:semiHidden/>
    <w:rsid w:val="000C6443"/>
    <w:pPr>
      <w:spacing w:after="0"/>
      <w:jc w:val="left"/>
    </w:pPr>
  </w:style>
  <w:style w:type="paragraph" w:customStyle="1" w:styleId="Vedlegg">
    <w:name w:val="Vedlegg"/>
    <w:basedOn w:val="Normal"/>
    <w:next w:val="Normal"/>
    <w:uiPriority w:val="5"/>
    <w:qFormat/>
    <w:rsid w:val="000C6443"/>
    <w:pPr>
      <w:numPr>
        <w:numId w:val="24"/>
      </w:numPr>
      <w:jc w:val="left"/>
    </w:pPr>
  </w:style>
  <w:style w:type="paragraph" w:customStyle="1" w:styleId="Nummerertavsnitt2">
    <w:name w:val="Nummerert avsnitt 2"/>
    <w:basedOn w:val="Heading2"/>
    <w:uiPriority w:val="2"/>
    <w:rsid w:val="000C6443"/>
    <w:pPr>
      <w:keepNext w:val="0"/>
      <w:keepLines w:val="0"/>
      <w:widowControl/>
      <w:spacing w:before="0" w:after="240"/>
      <w:jc w:val="both"/>
      <w:outlineLvl w:val="9"/>
    </w:pPr>
    <w:rPr>
      <w:b w:val="0"/>
    </w:rPr>
  </w:style>
  <w:style w:type="character" w:styleId="PlaceholderText">
    <w:name w:val="Placeholder Text"/>
    <w:uiPriority w:val="99"/>
    <w:semiHidden/>
    <w:rsid w:val="000C6443"/>
    <w:rPr>
      <w:color w:val="AF3913"/>
    </w:rPr>
  </w:style>
  <w:style w:type="character" w:customStyle="1" w:styleId="VAREMAILADDRESS">
    <w:name w:val="VAR_EMAIL_ADDRESS"/>
    <w:uiPriority w:val="19"/>
    <w:semiHidden/>
    <w:rsid w:val="000C6443"/>
    <w:rPr>
      <w:rFonts w:ascii="Trebuchet MS" w:hAnsi="Trebuchet MS"/>
      <w:i/>
    </w:rPr>
  </w:style>
  <w:style w:type="table" w:customStyle="1" w:styleId="BAHR-Svakekantlinjer">
    <w:name w:val="BAHR - Svake kantlinjer"/>
    <w:basedOn w:val="TableNormal"/>
    <w:uiPriority w:val="99"/>
    <w:rsid w:val="000C6443"/>
    <w:rPr>
      <w:rFonts w:ascii="Trebuchet MS" w:hAnsi="Trebuchet MS"/>
      <w:lang w:eastAsia="en-US"/>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cPr>
      <w:tcMar>
        <w:top w:w="57" w:type="dxa"/>
        <w:bottom w:w="57" w:type="dxa"/>
      </w:tcMar>
    </w:tcPr>
    <w:tblStylePr w:type="firstRow">
      <w:rPr>
        <w:b/>
      </w:rPr>
    </w:tblStylePr>
  </w:style>
  <w:style w:type="table" w:customStyle="1" w:styleId="BAHR-Utenkantlinjer">
    <w:name w:val="BAHR - Uten kantlinjer"/>
    <w:basedOn w:val="TableNormal"/>
    <w:uiPriority w:val="99"/>
    <w:rsid w:val="000C6443"/>
    <w:pPr>
      <w:spacing w:after="200"/>
    </w:pPr>
    <w:rPr>
      <w:rFonts w:ascii="Trebuchet MS" w:hAnsi="Trebuchet MS"/>
    </w:rPr>
    <w:tblPr>
      <w:tblCellMar>
        <w:top w:w="57" w:type="dxa"/>
        <w:bottom w:w="57" w:type="dxa"/>
      </w:tblCellMar>
    </w:tblPr>
  </w:style>
  <w:style w:type="table" w:customStyle="1" w:styleId="BAHR-Uthevetoverskriftsrad">
    <w:name w:val="BAHR - Uthevet overskriftsrad"/>
    <w:basedOn w:val="TableNormal"/>
    <w:uiPriority w:val="99"/>
    <w:rsid w:val="000C6443"/>
    <w:rPr>
      <w:rFonts w:ascii="Trebuchet MS" w:hAnsi="Trebuchet MS"/>
      <w:lang w:eastAsia="en-US"/>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b/>
      </w:rPr>
      <w:tblPr/>
      <w:tcPr>
        <w:shd w:val="clear" w:color="auto" w:fill="D9D9D9"/>
      </w:tcPr>
    </w:tblStylePr>
  </w:style>
  <w:style w:type="numbering" w:customStyle="1" w:styleId="BAHRVedleggliste">
    <w:name w:val="BAHR Vedleggliste"/>
    <w:uiPriority w:val="99"/>
    <w:rsid w:val="000C6443"/>
    <w:pPr>
      <w:numPr>
        <w:numId w:val="24"/>
      </w:numPr>
    </w:pPr>
  </w:style>
  <w:style w:type="paragraph" w:customStyle="1" w:styleId="Fortryktfet">
    <w:name w:val="Fortrykt fet"/>
    <w:basedOn w:val="Fortrykt"/>
    <w:uiPriority w:val="19"/>
    <w:semiHidden/>
    <w:rsid w:val="000C6443"/>
    <w:rPr>
      <w:b/>
    </w:rPr>
  </w:style>
  <w:style w:type="paragraph" w:customStyle="1" w:styleId="Fortrykt">
    <w:name w:val="Fortrykt"/>
    <w:basedOn w:val="Normal"/>
    <w:uiPriority w:val="19"/>
    <w:semiHidden/>
    <w:rsid w:val="000C6443"/>
    <w:pPr>
      <w:spacing w:after="0" w:line="200" w:lineRule="exact"/>
    </w:pPr>
    <w:rPr>
      <w:sz w:val="16"/>
    </w:rPr>
  </w:style>
  <w:style w:type="character" w:styleId="CommentReference">
    <w:name w:val="annotation reference"/>
    <w:uiPriority w:val="14"/>
    <w:semiHidden/>
    <w:rsid w:val="000C6443"/>
    <w:rPr>
      <w:rFonts w:ascii="Trebuchet MS" w:hAnsi="Trebuchet MS"/>
      <w:sz w:val="16"/>
      <w:szCs w:val="16"/>
    </w:rPr>
  </w:style>
  <w:style w:type="paragraph" w:customStyle="1" w:styleId="NormalUtenAvstand0">
    <w:name w:val="NormalUtenAvstand"/>
    <w:uiPriority w:val="19"/>
    <w:semiHidden/>
    <w:rsid w:val="000C6443"/>
    <w:rPr>
      <w:rFonts w:ascii="Trebuchet MS" w:hAnsi="Trebuchet MS"/>
    </w:rPr>
  </w:style>
  <w:style w:type="paragraph" w:customStyle="1" w:styleId="NotatHeader">
    <w:name w:val="NotatHeader"/>
    <w:basedOn w:val="NormalUtenAvstand0"/>
    <w:uiPriority w:val="19"/>
    <w:semiHidden/>
    <w:rsid w:val="000C6443"/>
    <w:pPr>
      <w:tabs>
        <w:tab w:val="right" w:pos="8789"/>
      </w:tabs>
    </w:pPr>
    <w:rPr>
      <w:b/>
      <w:caps/>
      <w:spacing w:val="60"/>
      <w:sz w:val="48"/>
      <w:szCs w:val="48"/>
    </w:rPr>
  </w:style>
  <w:style w:type="character" w:customStyle="1" w:styleId="NotatOverskrift">
    <w:name w:val="NotatOverskrift"/>
    <w:uiPriority w:val="19"/>
    <w:semiHidden/>
    <w:rsid w:val="000C6443"/>
    <w:rPr>
      <w:rFonts w:ascii="Trebuchet MS" w:hAnsi="Trebuchet MS"/>
      <w:b/>
      <w:caps/>
      <w:spacing w:val="60"/>
      <w:sz w:val="50"/>
    </w:rPr>
  </w:style>
  <w:style w:type="character" w:styleId="EndnoteReference">
    <w:name w:val="endnote reference"/>
    <w:uiPriority w:val="14"/>
    <w:rsid w:val="000C6443"/>
    <w:rPr>
      <w:rFonts w:ascii="Trebuchet MS" w:hAnsi="Trebuchet MS"/>
      <w:vertAlign w:val="superscript"/>
    </w:rPr>
  </w:style>
  <w:style w:type="character" w:styleId="Strong">
    <w:name w:val="Strong"/>
    <w:uiPriority w:val="39"/>
    <w:qFormat/>
    <w:rsid w:val="000C6443"/>
    <w:rPr>
      <w:b/>
      <w:bCs/>
    </w:rPr>
  </w:style>
  <w:style w:type="paragraph" w:customStyle="1" w:styleId="Tilogfra">
    <w:name w:val="Til og fra"/>
    <w:uiPriority w:val="14"/>
    <w:semiHidden/>
    <w:rsid w:val="000C6443"/>
    <w:rPr>
      <w:rFonts w:ascii="Trebuchet MS" w:hAnsi="Trebuchet MS"/>
    </w:rPr>
  </w:style>
  <w:style w:type="character" w:customStyle="1" w:styleId="FooterChar">
    <w:name w:val="Footer Char"/>
    <w:link w:val="Footer"/>
    <w:uiPriority w:val="9"/>
    <w:semiHidden/>
    <w:rsid w:val="000C6443"/>
    <w:rPr>
      <w:rFonts w:ascii="Trebuchet MS" w:hAnsi="Trebuchet MS"/>
      <w:sz w:val="16"/>
    </w:rPr>
  </w:style>
  <w:style w:type="character" w:customStyle="1" w:styleId="Kodefet">
    <w:name w:val="Kode fet"/>
    <w:uiPriority w:val="19"/>
    <w:semiHidden/>
    <w:qFormat/>
    <w:rsid w:val="000C6443"/>
    <w:rPr>
      <w:rFonts w:ascii="Trebuchet MS" w:hAnsi="Trebuchet MS"/>
      <w:b w:val="0"/>
    </w:rPr>
  </w:style>
  <w:style w:type="character" w:customStyle="1" w:styleId="HeaderChar">
    <w:name w:val="Header Char"/>
    <w:link w:val="Header"/>
    <w:uiPriority w:val="9"/>
    <w:semiHidden/>
    <w:rsid w:val="000C6443"/>
    <w:rPr>
      <w:rFonts w:ascii="Trebuchet MS" w:hAnsi="Trebuchet MS"/>
      <w:b/>
      <w:caps/>
    </w:rPr>
  </w:style>
  <w:style w:type="character" w:customStyle="1" w:styleId="BodyTextChar">
    <w:name w:val="Body Text Char"/>
    <w:link w:val="BodyText"/>
    <w:uiPriority w:val="39"/>
    <w:semiHidden/>
    <w:rsid w:val="000C6443"/>
    <w:rPr>
      <w:rFonts w:ascii="Trebuchet MS" w:hAnsi="Trebuchet MS"/>
    </w:rPr>
  </w:style>
  <w:style w:type="character" w:customStyle="1" w:styleId="BodyTextFirstIndentChar">
    <w:name w:val="Body Text First Indent Char"/>
    <w:link w:val="BodyTextFirstIndent"/>
    <w:uiPriority w:val="39"/>
    <w:semiHidden/>
    <w:rsid w:val="000C6443"/>
    <w:rPr>
      <w:rFonts w:ascii="Trebuchet MS" w:hAnsi="Trebuchet MS"/>
    </w:rPr>
  </w:style>
  <w:style w:type="character" w:customStyle="1" w:styleId="BodyTextIndentChar">
    <w:name w:val="Body Text Indent Char"/>
    <w:link w:val="BodyTextIndent"/>
    <w:uiPriority w:val="39"/>
    <w:semiHidden/>
    <w:rsid w:val="000C6443"/>
    <w:rPr>
      <w:rFonts w:ascii="Trebuchet MS" w:hAnsi="Trebuchet MS"/>
    </w:rPr>
  </w:style>
  <w:style w:type="character" w:customStyle="1" w:styleId="BodyTextFirstIndent2Char">
    <w:name w:val="Body Text First Indent 2 Char"/>
    <w:link w:val="BodyTextFirstIndent2"/>
    <w:uiPriority w:val="39"/>
    <w:semiHidden/>
    <w:rsid w:val="000C6443"/>
    <w:rPr>
      <w:rFonts w:ascii="Trebuchet MS" w:hAnsi="Trebuchet MS"/>
    </w:rPr>
  </w:style>
  <w:style w:type="character" w:customStyle="1" w:styleId="BodyText2Char">
    <w:name w:val="Body Text 2 Char"/>
    <w:link w:val="BodyText2"/>
    <w:uiPriority w:val="39"/>
    <w:semiHidden/>
    <w:rsid w:val="000C6443"/>
    <w:rPr>
      <w:rFonts w:ascii="Trebuchet MS" w:hAnsi="Trebuchet MS"/>
    </w:rPr>
  </w:style>
  <w:style w:type="character" w:customStyle="1" w:styleId="BodyText3Char">
    <w:name w:val="Body Text 3 Char"/>
    <w:link w:val="BodyText3"/>
    <w:uiPriority w:val="39"/>
    <w:semiHidden/>
    <w:rsid w:val="000C6443"/>
    <w:rPr>
      <w:rFonts w:ascii="Trebuchet MS" w:hAnsi="Trebuchet MS"/>
      <w:sz w:val="16"/>
      <w:szCs w:val="16"/>
    </w:rPr>
  </w:style>
  <w:style w:type="character" w:customStyle="1" w:styleId="BodyTextIndent2Char">
    <w:name w:val="Body Text Indent 2 Char"/>
    <w:link w:val="BodyTextIndent2"/>
    <w:uiPriority w:val="39"/>
    <w:semiHidden/>
    <w:rsid w:val="000C6443"/>
    <w:rPr>
      <w:rFonts w:ascii="Trebuchet MS" w:hAnsi="Trebuchet MS"/>
    </w:rPr>
  </w:style>
  <w:style w:type="character" w:customStyle="1" w:styleId="BodyTextIndent3Char">
    <w:name w:val="Body Text Indent 3 Char"/>
    <w:link w:val="BodyTextIndent3"/>
    <w:uiPriority w:val="39"/>
    <w:semiHidden/>
    <w:rsid w:val="000C6443"/>
    <w:rPr>
      <w:rFonts w:ascii="Trebuchet MS" w:hAnsi="Trebuchet MS"/>
      <w:sz w:val="16"/>
      <w:szCs w:val="16"/>
    </w:rPr>
  </w:style>
  <w:style w:type="character" w:customStyle="1" w:styleId="DateChar">
    <w:name w:val="Date Char"/>
    <w:link w:val="Date"/>
    <w:uiPriority w:val="19"/>
    <w:semiHidden/>
    <w:rsid w:val="000C6443"/>
    <w:rPr>
      <w:rFonts w:ascii="Trebuchet MS" w:hAnsi="Trebuchet MS"/>
    </w:rPr>
  </w:style>
  <w:style w:type="character" w:customStyle="1" w:styleId="DocumentMapChar">
    <w:name w:val="Document Map Char"/>
    <w:link w:val="DocumentMap"/>
    <w:uiPriority w:val="39"/>
    <w:semiHidden/>
    <w:rsid w:val="000C6443"/>
    <w:rPr>
      <w:rFonts w:ascii="Tahoma" w:hAnsi="Tahoma" w:cs="Tahoma"/>
      <w:shd w:val="clear" w:color="auto" w:fill="000080"/>
    </w:rPr>
  </w:style>
  <w:style w:type="character" w:customStyle="1" w:styleId="e-postadr">
    <w:name w:val="e-postadr"/>
    <w:uiPriority w:val="19"/>
    <w:semiHidden/>
    <w:rsid w:val="000C6443"/>
    <w:rPr>
      <w:i/>
    </w:rPr>
  </w:style>
  <w:style w:type="paragraph" w:customStyle="1" w:styleId="e-postadresse">
    <w:name w:val="e-postadresse"/>
    <w:basedOn w:val="Normal"/>
    <w:next w:val="Normal"/>
    <w:uiPriority w:val="19"/>
    <w:semiHidden/>
    <w:qFormat/>
    <w:rsid w:val="000C6443"/>
    <w:rPr>
      <w:i/>
    </w:rPr>
  </w:style>
  <w:style w:type="character" w:customStyle="1" w:styleId="E-mailSignatureChar">
    <w:name w:val="E-mail Signature Char"/>
    <w:link w:val="E-mailSignature"/>
    <w:uiPriority w:val="19"/>
    <w:semiHidden/>
    <w:rsid w:val="000C6443"/>
    <w:rPr>
      <w:rFonts w:ascii="Trebuchet MS" w:hAnsi="Trebuchet MS"/>
    </w:rPr>
  </w:style>
  <w:style w:type="character" w:customStyle="1" w:styleId="FootnoteTextChar">
    <w:name w:val="Footnote Text Char"/>
    <w:link w:val="FootnoteText"/>
    <w:uiPriority w:val="14"/>
    <w:semiHidden/>
    <w:rsid w:val="000C6443"/>
    <w:rPr>
      <w:rFonts w:ascii="Trebuchet MS" w:hAnsi="Trebuchet MS" w:cs="Arial"/>
      <w:sz w:val="16"/>
    </w:rPr>
  </w:style>
  <w:style w:type="character" w:customStyle="1" w:styleId="ClosingChar">
    <w:name w:val="Closing Char"/>
    <w:link w:val="Closing"/>
    <w:uiPriority w:val="19"/>
    <w:semiHidden/>
    <w:rsid w:val="000C6443"/>
    <w:rPr>
      <w:rFonts w:ascii="Trebuchet MS" w:hAnsi="Trebuchet MS"/>
    </w:rPr>
  </w:style>
  <w:style w:type="character" w:customStyle="1" w:styleId="HTMLAddressChar">
    <w:name w:val="HTML Address Char"/>
    <w:link w:val="HTMLAddress"/>
    <w:uiPriority w:val="39"/>
    <w:semiHidden/>
    <w:rsid w:val="000C6443"/>
    <w:rPr>
      <w:rFonts w:ascii="Trebuchet MS" w:hAnsi="Trebuchet MS"/>
      <w:i/>
      <w:iCs/>
    </w:rPr>
  </w:style>
  <w:style w:type="character" w:customStyle="1" w:styleId="HTMLPreformattedChar">
    <w:name w:val="HTML Preformatted Char"/>
    <w:link w:val="HTMLPreformatted"/>
    <w:uiPriority w:val="39"/>
    <w:semiHidden/>
    <w:rsid w:val="000C6443"/>
    <w:rPr>
      <w:rFonts w:ascii="Courier New" w:hAnsi="Courier New" w:cs="Courier New"/>
    </w:rPr>
  </w:style>
  <w:style w:type="paragraph" w:styleId="NoSpacing">
    <w:name w:val="No Spacing"/>
    <w:link w:val="NoSpacingChar"/>
    <w:uiPriority w:val="9"/>
    <w:semiHidden/>
    <w:qFormat/>
    <w:rsid w:val="000C6443"/>
    <w:rPr>
      <w:rFonts w:ascii="Trebuchet MS" w:hAnsi="Trebuchet MS"/>
      <w:sz w:val="24"/>
      <w:szCs w:val="24"/>
    </w:rPr>
  </w:style>
  <w:style w:type="character" w:customStyle="1" w:styleId="NoSpacingChar">
    <w:name w:val="No Spacing Char"/>
    <w:link w:val="NoSpacing"/>
    <w:uiPriority w:val="9"/>
    <w:semiHidden/>
    <w:rsid w:val="000C6443"/>
    <w:rPr>
      <w:rFonts w:ascii="Trebuchet MS" w:hAnsi="Trebuchet MS"/>
      <w:sz w:val="24"/>
      <w:szCs w:val="24"/>
    </w:rPr>
  </w:style>
  <w:style w:type="character" w:customStyle="1" w:styleId="SalutationChar">
    <w:name w:val="Salutation Char"/>
    <w:link w:val="Salutation"/>
    <w:uiPriority w:val="14"/>
    <w:semiHidden/>
    <w:rsid w:val="000C6443"/>
    <w:rPr>
      <w:rFonts w:ascii="Trebuchet MS" w:hAnsi="Trebuchet MS"/>
    </w:rPr>
  </w:style>
  <w:style w:type="character" w:customStyle="1" w:styleId="MessageHeaderChar">
    <w:name w:val="Message Header Char"/>
    <w:link w:val="MessageHeader"/>
    <w:uiPriority w:val="14"/>
    <w:semiHidden/>
    <w:rsid w:val="000C6443"/>
    <w:rPr>
      <w:rFonts w:ascii="Arial" w:hAnsi="Arial" w:cs="Arial"/>
      <w:szCs w:val="24"/>
      <w:shd w:val="pct20" w:color="auto" w:fill="auto"/>
    </w:rPr>
  </w:style>
  <w:style w:type="character" w:customStyle="1" w:styleId="NoteHeadingChar">
    <w:name w:val="Note Heading Char"/>
    <w:link w:val="NoteHeading"/>
    <w:uiPriority w:val="14"/>
    <w:semiHidden/>
    <w:rsid w:val="000C6443"/>
    <w:rPr>
      <w:rFonts w:ascii="Trebuchet MS" w:hAnsi="Trebuchet MS"/>
    </w:rPr>
  </w:style>
  <w:style w:type="character" w:customStyle="1" w:styleId="Heading1Char">
    <w:name w:val="Heading 1 Char"/>
    <w:link w:val="Heading1"/>
    <w:uiPriority w:val="1"/>
    <w:rsid w:val="000C6443"/>
    <w:rPr>
      <w:rFonts w:ascii="Trebuchet MS" w:hAnsi="Trebuchet MS"/>
      <w:b/>
      <w:sz w:val="24"/>
      <w:szCs w:val="24"/>
    </w:rPr>
  </w:style>
  <w:style w:type="character" w:customStyle="1" w:styleId="Heading3Char">
    <w:name w:val="Heading 3 Char"/>
    <w:link w:val="Heading3"/>
    <w:uiPriority w:val="1"/>
    <w:rsid w:val="000C6443"/>
    <w:rPr>
      <w:rFonts w:ascii="Trebuchet MS" w:hAnsi="Trebuchet MS"/>
      <w:szCs w:val="24"/>
    </w:rPr>
  </w:style>
  <w:style w:type="character" w:customStyle="1" w:styleId="Heading4Char">
    <w:name w:val="Heading 4 Char"/>
    <w:link w:val="Heading4"/>
    <w:uiPriority w:val="1"/>
    <w:rsid w:val="000C6443"/>
    <w:rPr>
      <w:rFonts w:ascii="Trebuchet MS" w:hAnsi="Trebuchet MS"/>
      <w:bCs/>
      <w:szCs w:val="24"/>
    </w:rPr>
  </w:style>
  <w:style w:type="character" w:customStyle="1" w:styleId="Heading5Char">
    <w:name w:val="Heading 5 Char"/>
    <w:link w:val="Heading5"/>
    <w:uiPriority w:val="1"/>
    <w:rsid w:val="000C6443"/>
    <w:rPr>
      <w:rFonts w:ascii="Trebuchet MS" w:hAnsi="Trebuchet MS"/>
      <w:bCs/>
      <w:iCs/>
      <w:szCs w:val="24"/>
    </w:rPr>
  </w:style>
  <w:style w:type="character" w:customStyle="1" w:styleId="Heading6Char">
    <w:name w:val="Heading 6 Char"/>
    <w:link w:val="Heading6"/>
    <w:uiPriority w:val="1"/>
    <w:rsid w:val="000C6443"/>
    <w:rPr>
      <w:rFonts w:ascii="Trebuchet MS" w:hAnsi="Trebuchet MS" w:cs="Arial"/>
      <w:iCs/>
      <w:szCs w:val="24"/>
    </w:rPr>
  </w:style>
  <w:style w:type="character" w:customStyle="1" w:styleId="Heading7Char">
    <w:name w:val="Heading 7 Char"/>
    <w:link w:val="Heading7"/>
    <w:uiPriority w:val="14"/>
    <w:semiHidden/>
    <w:rsid w:val="000C6443"/>
    <w:rPr>
      <w:rFonts w:ascii="Trebuchet MS" w:hAnsi="Trebuchet MS"/>
      <w:szCs w:val="24"/>
    </w:rPr>
  </w:style>
  <w:style w:type="character" w:customStyle="1" w:styleId="Heading8Char">
    <w:name w:val="Heading 8 Char"/>
    <w:link w:val="Heading8"/>
    <w:uiPriority w:val="14"/>
    <w:semiHidden/>
    <w:rsid w:val="000C6443"/>
    <w:rPr>
      <w:rFonts w:ascii="Trebuchet MS" w:hAnsi="Trebuchet MS"/>
      <w:i/>
      <w:iCs/>
      <w:szCs w:val="24"/>
    </w:rPr>
  </w:style>
  <w:style w:type="character" w:customStyle="1" w:styleId="Heading9Char">
    <w:name w:val="Heading 9 Char"/>
    <w:link w:val="Heading9"/>
    <w:uiPriority w:val="14"/>
    <w:semiHidden/>
    <w:rsid w:val="000C6443"/>
    <w:rPr>
      <w:rFonts w:ascii="Arial" w:hAnsi="Arial" w:cs="Arial"/>
      <w:sz w:val="22"/>
      <w:szCs w:val="22"/>
    </w:rPr>
  </w:style>
  <w:style w:type="character" w:customStyle="1" w:styleId="PlainTextChar">
    <w:name w:val="Plain Text Char"/>
    <w:link w:val="PlainText"/>
    <w:uiPriority w:val="39"/>
    <w:semiHidden/>
    <w:rsid w:val="000C6443"/>
    <w:rPr>
      <w:rFonts w:ascii="Courier New" w:hAnsi="Courier New" w:cs="Courier New"/>
    </w:rPr>
  </w:style>
  <w:style w:type="character" w:customStyle="1" w:styleId="QuoteChar">
    <w:name w:val="Quote Char"/>
    <w:link w:val="Quote"/>
    <w:uiPriority w:val="4"/>
    <w:rsid w:val="000C6443"/>
    <w:rPr>
      <w:rFonts w:ascii="Trebuchet MS" w:hAnsi="Trebuchet MS"/>
      <w:i/>
    </w:rPr>
  </w:style>
  <w:style w:type="character" w:customStyle="1" w:styleId="SignatureChar">
    <w:name w:val="Signature Char"/>
    <w:link w:val="Signature"/>
    <w:uiPriority w:val="14"/>
    <w:semiHidden/>
    <w:rsid w:val="000C6443"/>
    <w:rPr>
      <w:rFonts w:ascii="Trebuchet MS" w:hAnsi="Trebuchet MS"/>
    </w:rPr>
  </w:style>
  <w:style w:type="table" w:customStyle="1" w:styleId="BAHR-sortekantlinjerogoverskriftsrad-utentoppmarg">
    <w:name w:val="BAHR - sorte kantlinjer og overskriftsrad - uten toppmarg"/>
    <w:basedOn w:val="TableNormal"/>
    <w:uiPriority w:val="99"/>
    <w:rsid w:val="000C6443"/>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cPr>
    </w:tblStylePr>
  </w:style>
  <w:style w:type="table" w:customStyle="1" w:styleId="BAHR-svakekantlinjerogoverskriftsrad-utentoppmarg">
    <w:name w:val="BAHR - svake kantlinjer og overskriftsrad - uten toppmarg"/>
    <w:basedOn w:val="TableNormal"/>
    <w:uiPriority w:val="99"/>
    <w:rsid w:val="000C6443"/>
    <w:rPr>
      <w:rFonts w:ascii="Calibri" w:hAnsi="Calibri"/>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Pr/>
      <w:tcPr>
        <w:shd w:val="clear" w:color="auto" w:fill="BFBFBF"/>
      </w:tcPr>
    </w:tblStylePr>
  </w:style>
  <w:style w:type="paragraph" w:customStyle="1" w:styleId="Innrykkniv2">
    <w:name w:val="Innrykk nivå 2"/>
    <w:basedOn w:val="Innrykk"/>
    <w:uiPriority w:val="4"/>
    <w:rsid w:val="000C6443"/>
    <w:pPr>
      <w:ind w:left="1361"/>
    </w:pPr>
  </w:style>
  <w:style w:type="character" w:customStyle="1" w:styleId="NotatDato">
    <w:name w:val="NotatDato"/>
    <w:uiPriority w:val="19"/>
    <w:semiHidden/>
    <w:rsid w:val="000C6443"/>
    <w:rPr>
      <w:rFonts w:ascii="Trebuchet MS" w:hAnsi="Trebuchet MS"/>
      <w:b w:val="0"/>
      <w:caps/>
      <w:spacing w:val="0"/>
      <w:sz w:val="20"/>
    </w:rPr>
  </w:style>
  <w:style w:type="paragraph" w:customStyle="1" w:styleId="Innrykkniv3">
    <w:name w:val="Innrykk nivå 3"/>
    <w:basedOn w:val="Innrykkniv2"/>
    <w:uiPriority w:val="4"/>
    <w:rsid w:val="000C6443"/>
    <w:pPr>
      <w:ind w:left="1928"/>
    </w:pPr>
  </w:style>
  <w:style w:type="table" w:styleId="LightList-Accent4">
    <w:name w:val="Light List Accent 4"/>
    <w:basedOn w:val="TableNormal"/>
    <w:uiPriority w:val="61"/>
    <w:rsid w:val="000C6443"/>
    <w:rPr>
      <w:rFonts w:ascii="Trebuchet MS" w:hAnsi="Trebuchet MS"/>
    </w:rPr>
    <w:tblPr>
      <w:tblStyleRowBandSize w:val="1"/>
      <w:tblStyleColBandSize w:val="1"/>
      <w:tblBorders>
        <w:top w:val="single" w:sz="8" w:space="0" w:color="7DAABE"/>
        <w:left w:val="single" w:sz="8" w:space="0" w:color="7DAABE"/>
        <w:bottom w:val="single" w:sz="8" w:space="0" w:color="7DAABE"/>
        <w:right w:val="single" w:sz="8" w:space="0" w:color="7DAABE"/>
      </w:tblBorders>
    </w:tblPr>
    <w:tblStylePr w:type="firstRow">
      <w:pPr>
        <w:spacing w:before="0" w:after="0" w:line="240" w:lineRule="auto"/>
      </w:pPr>
      <w:rPr>
        <w:b/>
        <w:bCs/>
        <w:color w:val="FFFFFF"/>
      </w:rPr>
      <w:tblPr/>
      <w:tcPr>
        <w:shd w:val="clear" w:color="auto" w:fill="7DAABE"/>
      </w:tcPr>
    </w:tblStylePr>
    <w:tblStylePr w:type="lastRow">
      <w:pPr>
        <w:spacing w:before="0" w:after="0" w:line="240" w:lineRule="auto"/>
      </w:pPr>
      <w:rPr>
        <w:b/>
        <w:bCs/>
      </w:rPr>
      <w:tblPr/>
      <w:tcPr>
        <w:tcBorders>
          <w:top w:val="double" w:sz="6" w:space="0" w:color="7DAABE"/>
          <w:left w:val="single" w:sz="8" w:space="0" w:color="7DAABE"/>
          <w:bottom w:val="single" w:sz="8" w:space="0" w:color="7DAABE"/>
          <w:right w:val="single" w:sz="8" w:space="0" w:color="7DAABE"/>
        </w:tcBorders>
      </w:tcPr>
    </w:tblStylePr>
    <w:tblStylePr w:type="firstCol">
      <w:rPr>
        <w:b/>
        <w:bCs/>
      </w:rPr>
    </w:tblStylePr>
    <w:tblStylePr w:type="lastCol">
      <w:rPr>
        <w:b/>
        <w:bCs/>
      </w:rPr>
    </w:tblStylePr>
    <w:tblStylePr w:type="band1Vert">
      <w:tblPr/>
      <w:tcPr>
        <w:tcBorders>
          <w:top w:val="single" w:sz="8" w:space="0" w:color="7DAABE"/>
          <w:left w:val="single" w:sz="8" w:space="0" w:color="7DAABE"/>
          <w:bottom w:val="single" w:sz="8" w:space="0" w:color="7DAABE"/>
          <w:right w:val="single" w:sz="8" w:space="0" w:color="7DAABE"/>
        </w:tcBorders>
      </w:tcPr>
    </w:tblStylePr>
    <w:tblStylePr w:type="band1Horz">
      <w:tblPr/>
      <w:tcPr>
        <w:tcBorders>
          <w:top w:val="single" w:sz="8" w:space="0" w:color="7DAABE"/>
          <w:left w:val="single" w:sz="8" w:space="0" w:color="7DAABE"/>
          <w:bottom w:val="single" w:sz="8" w:space="0" w:color="7DAABE"/>
          <w:right w:val="single" w:sz="8" w:space="0" w:color="7DAABE"/>
        </w:tcBorders>
      </w:tcPr>
    </w:tblStylePr>
  </w:style>
  <w:style w:type="paragraph" w:customStyle="1" w:styleId="Schedule">
    <w:name w:val="Schedule"/>
    <w:basedOn w:val="Normal"/>
    <w:next w:val="Normal"/>
    <w:uiPriority w:val="6"/>
    <w:rsid w:val="000C6443"/>
    <w:pPr>
      <w:numPr>
        <w:numId w:val="25"/>
      </w:numPr>
      <w:jc w:val="left"/>
    </w:pPr>
  </w:style>
  <w:style w:type="numbering" w:customStyle="1" w:styleId="BAHRSchedule">
    <w:name w:val="BAHR Schedule"/>
    <w:uiPriority w:val="99"/>
    <w:rsid w:val="000C6443"/>
    <w:pPr>
      <w:numPr>
        <w:numId w:val="25"/>
      </w:numPr>
    </w:pPr>
  </w:style>
  <w:style w:type="paragraph" w:customStyle="1" w:styleId="Topptekst-skjultavsnittundertabell">
    <w:name w:val="Topptekst - skjult avsnitt under tabell"/>
    <w:basedOn w:val="Header"/>
    <w:uiPriority w:val="9"/>
    <w:semiHidden/>
    <w:rsid w:val="000C6443"/>
    <w:rPr>
      <w:b w:val="0"/>
      <w:caps w:val="0"/>
      <w:sz w:val="2"/>
    </w:rPr>
  </w:style>
  <w:style w:type="paragraph" w:customStyle="1" w:styleId="Bunntekst-liten">
    <w:name w:val="Bunntekst - liten"/>
    <w:basedOn w:val="Footer"/>
    <w:uiPriority w:val="10"/>
    <w:semiHidden/>
    <w:rsid w:val="000C6443"/>
    <w:pPr>
      <w:spacing w:line="240" w:lineRule="auto"/>
    </w:pPr>
    <w:rPr>
      <w:sz w:val="4"/>
    </w:rPr>
  </w:style>
  <w:style w:type="paragraph" w:styleId="EndnoteText">
    <w:name w:val="endnote text"/>
    <w:basedOn w:val="Normal"/>
    <w:link w:val="EndnoteTextChar"/>
    <w:uiPriority w:val="10"/>
    <w:rsid w:val="000C6443"/>
    <w:pPr>
      <w:spacing w:after="0" w:line="240" w:lineRule="auto"/>
    </w:pPr>
  </w:style>
  <w:style w:type="character" w:customStyle="1" w:styleId="EndnoteTextChar">
    <w:name w:val="Endnote Text Char"/>
    <w:link w:val="EndnoteText"/>
    <w:uiPriority w:val="10"/>
    <w:rsid w:val="000C6443"/>
    <w:rPr>
      <w:rFonts w:ascii="Trebuchet MS" w:hAnsi="Trebuchet MS"/>
    </w:rPr>
  </w:style>
  <w:style w:type="paragraph" w:customStyle="1" w:styleId="Ref-felt">
    <w:name w:val="Ref-felt"/>
    <w:basedOn w:val="Normalutenavstand"/>
    <w:uiPriority w:val="9"/>
    <w:semiHidden/>
    <w:rsid w:val="000C6443"/>
    <w:pPr>
      <w:tabs>
        <w:tab w:val="right" w:pos="9044"/>
      </w:tabs>
      <w:jc w:val="left"/>
    </w:pPr>
  </w:style>
  <w:style w:type="paragraph" w:customStyle="1" w:styleId="Topptekst-venstre">
    <w:name w:val="Topptekst - venstre"/>
    <w:basedOn w:val="Header"/>
    <w:uiPriority w:val="9"/>
    <w:semiHidden/>
    <w:rsid w:val="000C6443"/>
    <w:rPr>
      <w:caps w:val="0"/>
    </w:rPr>
  </w:style>
  <w:style w:type="paragraph" w:styleId="Caption">
    <w:name w:val="caption"/>
    <w:basedOn w:val="Normal"/>
    <w:next w:val="Normal"/>
    <w:uiPriority w:val="10"/>
    <w:semiHidden/>
    <w:qFormat/>
    <w:rsid w:val="000C6443"/>
    <w:pPr>
      <w:spacing w:after="200" w:line="200" w:lineRule="exact"/>
      <w:jc w:val="left"/>
    </w:pPr>
    <w:rPr>
      <w:b/>
      <w:bCs/>
      <w:color w:val="333333"/>
      <w:sz w:val="16"/>
      <w:szCs w:val="18"/>
    </w:rPr>
  </w:style>
  <w:style w:type="paragraph" w:customStyle="1" w:styleId="Fortlpendeavsnittsnummerering">
    <w:name w:val="Fortløpende avsnittsnummerering"/>
    <w:basedOn w:val="Normal"/>
    <w:uiPriority w:val="8"/>
    <w:rsid w:val="000C6443"/>
    <w:pPr>
      <w:numPr>
        <w:numId w:val="29"/>
      </w:numPr>
    </w:pPr>
  </w:style>
  <w:style w:type="numbering" w:customStyle="1" w:styleId="ListeForlpendeavsnittsnummerering">
    <w:name w:val="Liste Forløpende avsnittsnummerering"/>
    <w:uiPriority w:val="99"/>
    <w:rsid w:val="000C6443"/>
    <w:pPr>
      <w:numPr>
        <w:numId w:val="29"/>
      </w:numPr>
    </w:pPr>
  </w:style>
  <w:style w:type="paragraph" w:customStyle="1" w:styleId="Sitatniv2">
    <w:name w:val="Sitat nivå 2"/>
    <w:basedOn w:val="Quote"/>
    <w:next w:val="Normal"/>
    <w:uiPriority w:val="4"/>
    <w:rsid w:val="000C6443"/>
    <w:pPr>
      <w:ind w:left="1361"/>
    </w:pPr>
  </w:style>
  <w:style w:type="paragraph" w:customStyle="1" w:styleId="Sitatniv3">
    <w:name w:val="Sitat nivå 3"/>
    <w:basedOn w:val="Sitatniv2"/>
    <w:next w:val="Normal"/>
    <w:uiPriority w:val="4"/>
    <w:rsid w:val="000C6443"/>
    <w:pPr>
      <w:ind w:left="1928"/>
    </w:pPr>
  </w:style>
  <w:style w:type="paragraph" w:styleId="Revision">
    <w:name w:val="Revision"/>
    <w:hidden/>
    <w:uiPriority w:val="99"/>
    <w:semiHidden/>
    <w:rsid w:val="00054A26"/>
    <w:rPr>
      <w:rFonts w:ascii="Trebuchet MS" w:hAnsi="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ustomXml" Target="../customXml/item10.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9.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ahr\Brev%20-%20med%20nummerering.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142029-74B1-46B1-B4DB-A907CE37838A}">
  <we:reference id="6cec9104-4737-421b-a03d-239e5c3d9697" version="1.0.3.0" store="EXCatalog" storeType="EXCatalog"/>
  <we:alternateReferences>
    <we:reference id="WA200007740" version="1.0.3.0" store="nb-NO"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Document>
  <WFProperties>
    <Path>0</Path>
    <Name>Tomt dokument</Name>
    <Prompt>Tomt dokument</Prompt>
    <Collate>True</Collate>
  </WFProperties>
  <Node>
    <WFProperties>
      <Prompt>Select Matter</Prompt>
      <Name>Select Matter</Name>
      <Identifier>worksiteTarget</Identifier>
      <Type>Worksite.SelectProperty</Type>
      <ObjectRef>msiWorksiteControls.MSIWSSelectPropertyControl.BrowseWorkspace</ObjectRef>
      <Path>0.0</Path>
    </WFProperties>
  </Node>
  <Node>
    <WFProperties>
      <Prompt>Select Project</Prompt>
      <Name>Select Project</Name>
      <Type>SelectProject</Type>
      <ObjectRef>msiAxaptaDBControls.MSISelectProjectControl</ObjectRef>
      <Identifier>SelectedProject</Identifier>
      <Icon>MSIDialogue</Icon>
      <Visible>False</Visible>
      <Parameters>
        <Parameter>
          <Name>ConnectionID</Name>
          <Value>AxaptaDB</Value>
        </Parameter>
        <Parameter>
          <Name>ProjectID</Name>
          <Value/>
          <Target><![CDATA[Value]]></Target>
          <Condition><![CDATA[{worksiteTarget/Set}=True]]></Condition>
          <True Expression="False">{worksiteTarget/*/*/*/Custom2}</True>
        </Parameter>
      </Parameters>
      <Path>0.3</Path>
    </WFProperties>
  </Node>
  <Node>
    <WFProperties>
      <Prompt>Select Project Address</Prompt>
      <Name>Select Address</Name>
      <Type>SelectAddress</Type>
      <ObjectRef>msiAxaptaDBControls.MSISelectAddressControl</ObjectRef>
      <Identifier>ToAddress</Identifier>
      <Icon>MSIDialogue</Icon>
      <Parameters>
        <Parameter>
          <Name>ConnectionID</Name>
          <Value>AxaptaDB</Value>
        </Parameter>
        <Parameter>
          <Name>ProjectID</Name>
          <Value/>
          <Target><![CDATA[Value]]></Target>
          <Condition><![CDATA[{worksiteTarget/Set}=True]]></Condition>
          <True Expression="False">{worksiteTarget/*/*/*/Custom2}</True>
        </Parameter>
        <Parameter>
          <Name>ShowProjectSelectButton</Name>
          <Value>True</Value>
        </Parameter>
      </Parameters>
      <Path>0.4</Path>
    </WFProperties>
  </Node>
  <Node>
    <WFProperties>
      <Prompt>Forfatter</Prompt>
      <Name>Forfatter</Name>
      <Type>Worksite.SelectProperty</Type>
      <ObjectRef>msiADSControls.MSIUserInfoControl</ObjectRef>
      <Identifier>Author</Identifier>
      <Visible>True</Visible>
      <Value>
        <Entry>
          <objectClass>
            <Item><![CDATA[top]]></Item>
            <Item><![CDATA[person]]></Item>
            <Item><![CDATA[organizationalPerson]]></Item>
            <Item><![CDATA[user]]></Item>
          </objectClass>
          <cn><![CDATA[Tor Olav Carlsen]]></cn>
          <sn><![CDATA[Carlsen]]></sn>
          <l><![CDATA[Oslo]]></l>
          <title><![CDATA[Associate]]></title>
          <description><![CDATA[Advokatfullmektig]]></description>
          <postalCode><![CDATA[0176]]></postalCode>
          <physicalDeliveryOfficeName><![CDATA[446]]></physicalDeliveryOfficeName>
          <telephoneNumber><![CDATA[+47 22 016 739]]></telephoneNumber>
          <givenName><![CDATA[Tor Olav]]></givenName>
          <distinguishedName>
            <Item>
              <CN><![CDATA[Tor Olav Carlsen]]></CN>
              <OU><![CDATA[Advokatene]]></OU>
              <OU><![CDATA[Brukere]]></OU>
              <OU><![CDATA[Windows7]]></OU>
              <DC><![CDATA[ad]]></DC>
              <DC><![CDATA[bahr]]></DC>
              <DC><![CDATA[no]]></DC>
            </Item>
          </distinguishedName>
          <instanceType><![CDATA[4]]></instanceType>
          <whenCreated><![CDATA[05.01.2009 07:46:20]]></whenCreated>
          <whenChanged><![CDATA[09.07.2012 06:47:21]]></whenChanged>
          <displayName><![CDATA[Tor Olav Carlsen]]></displayName>
          <telephoneAssistant><![CDATA[857]]></telephoneAssistant>
          <department><![CDATA[KAPFOR]]></department>
          <company><![CDATA[Line Berglund (lbe@bahr.no)]]></company>
          <homeMTA>
            <Item>
              <CN><![CDATA[Microsoft MTA]]></CN>
              <CN><![CDATA[OSLO-MAIL02]]></CN>
              <CN><![CDATA[Servers]]></CN>
              <CN><![CDATA[Exchange Administrative Group (FYDIBOHF23SPDLT)]]></CN>
              <CN><![CDATA[Administrative Groups]]></CN>
              <CN><![CDATA[BA-HR]]></CN>
              <CN><![CDATA[Microsoft Exchange]]></CN>
              <CN><![CDATA[Services]]></CN>
              <CN><![CDATA[Configuration]]></CN>
              <DC><![CDATA[ad]]></DC>
              <DC><![CDATA[bahr]]></DC>
              <DC><![CDATA[no]]></DC>
            </Item>
          </homeMTA>
          <proxyAddresses>
            <Item><![CDATA[sip:tocar@bahr.no]]></Item>
            <Item><![CDATA[SMTP:tocar@bahr.no]]></Item>
            <Item><![CDATA[smtp:tolca@bahr.no]]></Item>
            <Item><![CDATA[smtp:tocar@ba-hr.no]]></Item>
            <Item><![CDATA[x400:C=NO;A= ;P=BA-HR;O=OSLO;S=Carlsen;G=Tor Olav Lie;]]></Item>
            <Item><![CDATA[smtp:Tor.Olav.Carlsen@bahr.no]]></Item>
            <Item><![CDATA[X400:C=NO;A= ;P=BA-HR;O=OSLO;S=Carlsen;G=Tor Olav;]]></Item>
            <Item><![CDATA[smtp:tolca@ba-hr.no]]></Item>
            <Item><![CDATA[smtp:Tor.Olav.Lie.Carlsen@bahr.no]]></Item>
          </proxyAddresses>
          <publicDelegates>
            <Item>
              <CN><![CDATA[Line Berglund]]></CN>
              <OU><![CDATA[Sekretærene]]></OU>
              <OU><![CDATA[Brukere]]></OU>
              <OU><![CDATA[Windows7]]></OU>
              <DC><![CDATA[ad]]></DC>
              <DC><![CDATA[bahr]]></DC>
              <DC><![CDATA[no]]></DC>
            </Item>
          </publicDelegates>
          <homeMDB>
            <Item>
              <CN><![CDATA[MBX01]]></CN>
              <CN><![CDATA[SG01]]></CN>
              <CN><![CDATA[InformationStore]]></CN>
              <CN><![CDATA[OSLO-MAIL02]]></CN>
              <CN><![CDATA[Servers]]></CN>
              <CN><![CDATA[Exchange Administrative Group (FYDIBOHF23SPDLT)]]></CN>
              <CN><![CDATA[Administrative Groups]]></CN>
              <CN><![CDATA[BA-HR]]></CN>
              <CN><![CDATA[Microsoft Exchange]]></CN>
              <CN><![CDATA[Services]]></CN>
              <CN><![CDATA[Configuration]]></CN>
              <DC><![CDATA[ad]]></DC>
              <DC><![CDATA[bahr]]></DC>
              <DC><![CDATA[no]]></DC>
            </Item>
          </homeMDB>
          <streetAddress><![CDATA[Pilestredet Park 39]]></streetAddress>
          <publicDelegatesBL>
            <Item>
              <CN><![CDATA[Tarjei Thorkildsen]]></CN>
              <OU><![CDATA[Deltakere]]></OU>
              <OU><![CDATA[Brukere]]></OU>
              <OU><![CDATA[Windows7]]></OU>
              <DC><![CDATA[ad]]></DC>
              <DC><![CDATA[bahr]]></DC>
              <DC><![CDATA[no]]></DC>
            </Item>
          </publicDelegatesBL>
          <mDBUseDefaults><![CDATA[True]]></mDBUseDefaults>
          <extensionAttribute1><![CDATA[001002278404]]></extensionAttribute1>
          <msExchAssistantName><![CDATA[LBE 857 (LGF 856)]]></msExchAssistantName>
          <mailNickname><![CDATA[tocar]]></mailNickname>
          <name><![CDATA[Tor Olav Carlsen]]></name>
          <userAccountControl><![CDATA[512]]></userAccountControl>
          <badPwdCount><![CDATA[0]]></badPwdCount>
          <codePage><![CDATA[0]]></codePage>
          <countryCode><![CDATA[0]]></countryCode>
          <primaryGroupID><![CDATA[513]]></primaryGroupID>
          <logonCount><![CDATA[1951]]></logonCount>
          <sAMAccountName><![CDATA[tocar]]></sAMAccountName>
          <sAMAccountType><![CDATA[805306368]]></sAMAccountType>
          <legacyExchangeDN><![CDATA[/O=BA-HR/OU=OSLO/cn=Recipients/cn=tolca]]></legacyExchangeDN>
          <userPrincipalName><![CDATA[tocar@ad.bahr.no]]></userPrincipalName>
          <ipPhone><![CDATA[739]]></ipPhone>
          <objectCategory>
            <Item>
              <CN><![CDATA[Person]]></CN>
              <CN><![CDATA[Schema]]></CN>
              <CN><![CDATA[Configuration]]></CN>
              <DC><![CDATA[ad]]></DC>
              <DC><![CDATA[bahr]]></DC>
              <DC><![CDATA[no]]></DC>
            </Item>
          </objectCategory>
          <dSCorePropagationData>
            <Item><![CDATA[25.04.2012 12:23:03]]></Item>
            <Item><![CDATA[06.05.2011 09:36:01]]></Item>
            <Item><![CDATA[04.05.2011 09:03:52]]></Item>
            <Item><![CDATA[29.04.2011 20:27:08]]></Item>
            <Item><![CDATA[14.07.1601 22:36:49]]></Item>
          </dSCorePropagationData>
          <textEncodedORAddress><![CDATA[c=NO;a= ;p=BA-HR;o=OSLO;s=Carlsen;g=Tor Olav;]]></textEncodedORAddress>
          <mail><![CDATA[tocar@bahr.no]]></mail>
          <mobile><![CDATA[+47 97086242]]></mobile>
          <pager><![CDATA[97086242]]></pager>
          <msExchPoliciesIncluded><![CDATA[{7093D22E-59AD-4664-868C-7D29F144400B},{26491CFC-9E50-4857-861B-0CB8DF22B5D7}]]></msExchPoliciesIncluded>
          <msExchMobileMailboxPolicyLink><![CDATA[CN=BA-HR Default ActiveSync Mailbox Policy,CN=Mobile Mailbox Policies,CN=BA-HR,CN=Microsoft Exchange,CN=Services,CN=Configuration,DC=ad,DC=bahr,DC=no]]></msExchMobileMailboxPolicyLink>
          <msExchRecipientDisplayType><![CDATA[1073741824]]></msExchRecipientDisplayType>
          <msExchMobileMailboxFlags><![CDATA[1]]></msExchMobileMailboxFlags>
          <msExchHomeServerName><![CDATA[/o=BA-HR/ou=Exchange Administrative Group (FYDIBOHF23SPDLT)/cn=Configuration/cn=Servers/cn=OSLO-MAIL02]]></msExchHomeServerName>
          <msExchALObjectVersion><![CDATA[53]]></msExchALObjectVersion>
          <msExchUserAccountControl><![CDATA[0]]></msExchUserAccountControl>
          <vasco-CreateTime><![CDATA[1252047021]]></vasco-CreateTime>
          <vasco-ModifyTime><![CDATA[1313128447]]></vasco-ModifyTime>
          <vasco-LinkUserToDPToken><![CDATA[CN=0083732768,OU=Advokatene,OU=Brukere,OU=Windows7,DC=ad,DC=bahr,DC=no]]></vasco-LinkUserToDPToken>
          <vasco-LocalAuthOverride><![CDATA[0]]></vasco-LocalAuthOverride>
          <vasco-BackEndAuthOverride><![CDATA[0]]></vasco-BackEndAuthOverride>
          <vasco-LockCount><![CDATA[0]]></vasco-LockCount>
          <vasco-Locked><![CDATA[0]]></vasco-Locked>
          <msRTCSIP-OptionFlags><![CDATA[257]]></msRTCSIP-OptionFlags>
          <msRTCSIP-FederationEnabled><![CDATA[True]]></msRTCSIP-FederationEnabled>
          <msRTCSIP-PrimaryHomeServer><![CDATA[CN=Lc Services,CN=Microsoft,CN=1:1,CN=Pools,CN=RTC Service,CN=Services,CN=Configuration,DC=ad,DC=bahr,DC=no]]></msRTCSIP-PrimaryHomeServer>
          <msRTCSIP-DeploymentLocator><![CDATA[SRV:]]></msRTCSIP-DeploymentLocator>
          <msRTCSIP-UserEnabled><![CDATA[True]]></msRTCSIP-UserEnabled>
          <msRTCSIP-PrimaryUserAddress><![CDATA[sip:tocar@bahr.no]]></msRTCSIP-PrimaryUserAddress>
          <msRTCSIP-UserPolicies><![CDATA[0=1366211552]]></msRTCSIP-UserPolicies>
          <msRTCSIP-InternetAccessEnabled><![CDATA[True]]></msRTCSIP-InternetAccessEnabled>
        </Entry>
      </Value>
      <LastEditDate>2012-07-11 12:04:51</LastEditDate>
      <LastEditedBy/>
      <Set>True</Set>
    </WFProperties>
  </Node>
  <Node>
    <WFProperties>
      <Prompt>Forfatter</Prompt>
      <Name>Forfatter</Name>
      <Type>Worksite.SelectProperty</Type>
      <ObjectRef>msiWorksiteControls.MSIWSSelectPropertyControl.SelectUser</ObjectRef>
      <Identifier>Attorney</Identifier>
      <Visible>False</Visible>
    </WFProperties>
  </Node>
</Document>
</file>

<file path=customXml/item2.xml><?xml version="1.0" encoding="utf-8"?>
<Document>
  <WFProperties>
    <Path>0</Path>
    <Name>Tomt dokument</Name>
    <Prompt>Tomt dokument</Prompt>
    <Collate>True</Collate>
  </WFProperties>
  <Node>
    <WFProperties>
      <Prompt>Select Matter</Prompt>
      <Name>Select Matter</Name>
      <Identifier>worksiteTarget</Identifier>
      <Type>Worksite.SelectProperty</Type>
      <ObjectRef>msiWorksiteControls.MSIWSSelectPropertyControl.BrowseWorkspace</ObjectRef>
      <Path>0.0</Path>
    </WFProperties>
  </Node>
  <Node>
    <WFProperties>
      <Prompt>Select Project</Prompt>
      <Name>Select Project</Name>
      <Type>SelectProject</Type>
      <ObjectRef>msiAxaptaDBControls.MSISelectProjectControl</ObjectRef>
      <Identifier>SelectedProject</Identifier>
      <Icon>MSIDialogue</Icon>
      <Visible>False</Visible>
      <Parameters>
        <Parameter>
          <Name>ConnectionID</Name>
          <Value>AxaptaDB</Value>
        </Parameter>
        <Parameter>
          <Name>ProjectID</Name>
          <Value/>
          <Target><![CDATA[Value]]></Target>
          <Condition><![CDATA[{worksiteTarget/Set}=True]]></Condition>
          <True Expression="False">{worksiteTarget/*/*/*/Custom2}</True>
        </Parameter>
      </Parameters>
      <Path>0.3</Path>
    </WFProperties>
  </Node>
  <Node>
    <WFProperties>
      <Prompt>Select Project Address</Prompt>
      <Name>Select Address</Name>
      <Type>SelectAddress</Type>
      <ObjectRef>msiAxaptaDBControls.MSISelectAddressControl</ObjectRef>
      <Identifier>ToAddress</Identifier>
      <Icon>MSIDialogue</Icon>
      <Parameters>
        <Parameter>
          <Name>ConnectionID</Name>
          <Value>AxaptaDB</Value>
        </Parameter>
        <Parameter>
          <Name>ProjectID</Name>
          <Value/>
          <Target><![CDATA[Value]]></Target>
          <Condition><![CDATA[{worksiteTarget/Set}=True]]></Condition>
          <True Expression="False">{worksiteTarget/*/*/*/Custom2}</True>
        </Parameter>
        <Parameter>
          <Name>ShowProjectSelectButton</Name>
          <Value>True</Value>
        </Parameter>
      </Parameters>
      <Path>0.4</Path>
    </WFProperties>
  </Node>
  <Node>
    <WFProperties>
      <Prompt>Forfatter</Prompt>
      <Name>Forfatter</Name>
      <Type>Worksite.SelectProperty</Type>
      <ObjectRef>msiADSControls.MSIUserInfoControl</ObjectRef>
      <Identifier>Author</Identifier>
      <Visible>True</Visible>
      <Value>
        <Entry>
          <objectClass>
            <Item><![CDATA[top]]></Item>
            <Item><![CDATA[person]]></Item>
            <Item><![CDATA[organizationalPerson]]></Item>
            <Item><![CDATA[user]]></Item>
          </objectClass>
          <cn><![CDATA[Tor Olav Carlsen]]></cn>
          <sn><![CDATA[Carlsen]]></sn>
          <l><![CDATA[Oslo]]></l>
          <title><![CDATA[Associate]]></title>
          <description><![CDATA[Advokatfullmektig]]></description>
          <postalCode><![CDATA[0176]]></postalCode>
          <physicalDeliveryOfficeName><![CDATA[446]]></physicalDeliveryOfficeName>
          <telephoneNumber><![CDATA[+47 22 016 739]]></telephoneNumber>
          <givenName><![CDATA[Tor Olav]]></givenName>
          <distinguishedName>
            <Item>
              <CN><![CDATA[Tor Olav Carlsen]]></CN>
              <OU><![CDATA[Advokatene]]></OU>
              <OU><![CDATA[Brukere]]></OU>
              <OU><![CDATA[Windows7]]></OU>
              <DC><![CDATA[ad]]></DC>
              <DC><![CDATA[bahr]]></DC>
              <DC><![CDATA[no]]></DC>
            </Item>
          </distinguishedName>
          <instanceType><![CDATA[4]]></instanceType>
          <whenCreated><![CDATA[05.01.2009 07:46:20]]></whenCreated>
          <whenChanged><![CDATA[09.07.2012 06:47:21]]></whenChanged>
          <displayName><![CDATA[Tor Olav Carlsen]]></displayName>
          <telephoneAssistant><![CDATA[857]]></telephoneAssistant>
          <department><![CDATA[KAPFOR]]></department>
          <company><![CDATA[Line Berglund (lbe@bahr.no)]]></company>
          <homeMTA>
            <Item>
              <CN><![CDATA[Microsoft MTA]]></CN>
              <CN><![CDATA[OSLO-MAIL02]]></CN>
              <CN><![CDATA[Servers]]></CN>
              <CN><![CDATA[Exchange Administrative Group (FYDIBOHF23SPDLT)]]></CN>
              <CN><![CDATA[Administrative Groups]]></CN>
              <CN><![CDATA[BA-HR]]></CN>
              <CN><![CDATA[Microsoft Exchange]]></CN>
              <CN><![CDATA[Services]]></CN>
              <CN><![CDATA[Configuration]]></CN>
              <DC><![CDATA[ad]]></DC>
              <DC><![CDATA[bahr]]></DC>
              <DC><![CDATA[no]]></DC>
            </Item>
          </homeMTA>
          <proxyAddresses>
            <Item><![CDATA[sip:tocar@bahr.no]]></Item>
            <Item><![CDATA[SMTP:tocar@bahr.no]]></Item>
            <Item><![CDATA[smtp:tolca@bahr.no]]></Item>
            <Item><![CDATA[smtp:tocar@ba-hr.no]]></Item>
            <Item><![CDATA[x400:C=NO;A= ;P=BA-HR;O=OSLO;S=Carlsen;G=Tor Olav Lie;]]></Item>
            <Item><![CDATA[smtp:Tor.Olav.Carlsen@bahr.no]]></Item>
            <Item><![CDATA[X400:C=NO;A= ;P=BA-HR;O=OSLO;S=Carlsen;G=Tor Olav;]]></Item>
            <Item><![CDATA[smtp:tolca@ba-hr.no]]></Item>
            <Item><![CDATA[smtp:Tor.Olav.Lie.Carlsen@bahr.no]]></Item>
          </proxyAddresses>
          <publicDelegates>
            <Item>
              <CN><![CDATA[Line Berglund]]></CN>
              <OU><![CDATA[Sekretærene]]></OU>
              <OU><![CDATA[Brukere]]></OU>
              <OU><![CDATA[Windows7]]></OU>
              <DC><![CDATA[ad]]></DC>
              <DC><![CDATA[bahr]]></DC>
              <DC><![CDATA[no]]></DC>
            </Item>
          </publicDelegates>
          <homeMDB>
            <Item>
              <CN><![CDATA[MBX01]]></CN>
              <CN><![CDATA[SG01]]></CN>
              <CN><![CDATA[InformationStore]]></CN>
              <CN><![CDATA[OSLO-MAIL02]]></CN>
              <CN><![CDATA[Servers]]></CN>
              <CN><![CDATA[Exchange Administrative Group (FYDIBOHF23SPDLT)]]></CN>
              <CN><![CDATA[Administrative Groups]]></CN>
              <CN><![CDATA[BA-HR]]></CN>
              <CN><![CDATA[Microsoft Exchange]]></CN>
              <CN><![CDATA[Services]]></CN>
              <CN><![CDATA[Configuration]]></CN>
              <DC><![CDATA[ad]]></DC>
              <DC><![CDATA[bahr]]></DC>
              <DC><![CDATA[no]]></DC>
            </Item>
          </homeMDB>
          <streetAddress><![CDATA[Pilestredet Park 39]]></streetAddress>
          <publicDelegatesBL>
            <Item>
              <CN><![CDATA[Tarjei Thorkildsen]]></CN>
              <OU><![CDATA[Deltakere]]></OU>
              <OU><![CDATA[Brukere]]></OU>
              <OU><![CDATA[Windows7]]></OU>
              <DC><![CDATA[ad]]></DC>
              <DC><![CDATA[bahr]]></DC>
              <DC><![CDATA[no]]></DC>
            </Item>
          </publicDelegatesBL>
          <mDBUseDefaults><![CDATA[True]]></mDBUseDefaults>
          <extensionAttribute1><![CDATA[001002278404]]></extensionAttribute1>
          <msExchAssistantName><![CDATA[LBE 857 (LGF 856)]]></msExchAssistantName>
          <mailNickname><![CDATA[tocar]]></mailNickname>
          <name><![CDATA[Tor Olav Carlsen]]></name>
          <userAccountControl><![CDATA[512]]></userAccountControl>
          <badPwdCount><![CDATA[0]]></badPwdCount>
          <codePage><![CDATA[0]]></codePage>
          <countryCode><![CDATA[0]]></countryCode>
          <primaryGroupID><![CDATA[513]]></primaryGroupID>
          <logonCount><![CDATA[1951]]></logonCount>
          <sAMAccountName><![CDATA[tocar]]></sAMAccountName>
          <sAMAccountType><![CDATA[805306368]]></sAMAccountType>
          <legacyExchangeDN><![CDATA[/O=BA-HR/OU=OSLO/cn=Recipients/cn=tolca]]></legacyExchangeDN>
          <userPrincipalName><![CDATA[tocar@ad.bahr.no]]></userPrincipalName>
          <ipPhone><![CDATA[739]]></ipPhone>
          <objectCategory>
            <Item>
              <CN><![CDATA[Person]]></CN>
              <CN><![CDATA[Schema]]></CN>
              <CN><![CDATA[Configuration]]></CN>
              <DC><![CDATA[ad]]></DC>
              <DC><![CDATA[bahr]]></DC>
              <DC><![CDATA[no]]></DC>
            </Item>
          </objectCategory>
          <dSCorePropagationData>
            <Item><![CDATA[25.04.2012 12:23:03]]></Item>
            <Item><![CDATA[06.05.2011 09:36:01]]></Item>
            <Item><![CDATA[04.05.2011 09:03:52]]></Item>
            <Item><![CDATA[29.04.2011 20:27:08]]></Item>
            <Item><![CDATA[14.07.1601 22:36:49]]></Item>
          </dSCorePropagationData>
          <textEncodedORAddress><![CDATA[c=NO;a= ;p=BA-HR;o=OSLO;s=Carlsen;g=Tor Olav;]]></textEncodedORAddress>
          <mail><![CDATA[tocar@bahr.no]]></mail>
          <mobile><![CDATA[+47 97086242]]></mobile>
          <pager><![CDATA[97086242]]></pager>
          <msExchPoliciesIncluded><![CDATA[{7093D22E-59AD-4664-868C-7D29F144400B},{26491CFC-9E50-4857-861B-0CB8DF22B5D7}]]></msExchPoliciesIncluded>
          <msExchMobileMailboxPolicyLink><![CDATA[CN=BA-HR Default ActiveSync Mailbox Policy,CN=Mobile Mailbox Policies,CN=BA-HR,CN=Microsoft Exchange,CN=Services,CN=Configuration,DC=ad,DC=bahr,DC=no]]></msExchMobileMailboxPolicyLink>
          <msExchRecipientDisplayType><![CDATA[1073741824]]></msExchRecipientDisplayType>
          <msExchMobileMailboxFlags><![CDATA[1]]></msExchMobileMailboxFlags>
          <msExchHomeServerName><![CDATA[/o=BA-HR/ou=Exchange Administrative Group (FYDIBOHF23SPDLT)/cn=Configuration/cn=Servers/cn=OSLO-MAIL02]]></msExchHomeServerName>
          <msExchALObjectVersion><![CDATA[53]]></msExchALObjectVersion>
          <msExchUserAccountControl><![CDATA[0]]></msExchUserAccountControl>
          <vasco-CreateTime><![CDATA[1252047021]]></vasco-CreateTime>
          <vasco-ModifyTime><![CDATA[1313128447]]></vasco-ModifyTime>
          <vasco-LinkUserToDPToken><![CDATA[CN=0083732768,OU=Advokatene,OU=Brukere,OU=Windows7,DC=ad,DC=bahr,DC=no]]></vasco-LinkUserToDPToken>
          <vasco-LocalAuthOverride><![CDATA[0]]></vasco-LocalAuthOverride>
          <vasco-BackEndAuthOverride><![CDATA[0]]></vasco-BackEndAuthOverride>
          <vasco-LockCount><![CDATA[0]]></vasco-LockCount>
          <vasco-Locked><![CDATA[0]]></vasco-Locked>
          <msRTCSIP-OptionFlags><![CDATA[257]]></msRTCSIP-OptionFlags>
          <msRTCSIP-FederationEnabled><![CDATA[True]]></msRTCSIP-FederationEnabled>
          <msRTCSIP-PrimaryHomeServer><![CDATA[CN=Lc Services,CN=Microsoft,CN=1:1,CN=Pools,CN=RTC Service,CN=Services,CN=Configuration,DC=ad,DC=bahr,DC=no]]></msRTCSIP-PrimaryHomeServer>
          <msRTCSIP-DeploymentLocator><![CDATA[SRV:]]></msRTCSIP-DeploymentLocator>
          <msRTCSIP-UserEnabled><![CDATA[True]]></msRTCSIP-UserEnabled>
          <msRTCSIP-PrimaryUserAddress><![CDATA[sip:tocar@bahr.no]]></msRTCSIP-PrimaryUserAddress>
          <msRTCSIP-UserPolicies><![CDATA[0=1366211552]]></msRTCSIP-UserPolicies>
          <msRTCSIP-InternetAccessEnabled><![CDATA[True]]></msRTCSIP-InternetAccessEnabled>
        </Entry>
      </Value>
      <LastEditDate>2012-07-11 12:04:51</LastEditDate>
      <LastEditedBy/>
      <Set>True</Set>
    </WFProperties>
  </Node>
  <Node>
    <WFProperties>
      <Prompt>Forfatter</Prompt>
      <Name>Forfatter</Name>
      <Type>Worksite.SelectProperty</Type>
      <ObjectRef>msiWorksiteControls.MSIWSSelectPropertyControl.SelectUser</ObjectRef>
      <Identifier>Attorney</Identifier>
      <Visible>False</Visible>
    </WFProperties>
  </Node>
</Documen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Data>
  <VAR_EMAIL_ADDRESS/>
  <USER_VAR_YOUR_REF/>
</Data>
</file>

<file path=customXml/item5.xml><?xml version="1.0" encoding="utf-8"?>
<Document>
  <WFProperties>
    <Path>0</Path>
    <Name>Tomt dokument</Name>
    <Prompt>Tomt dokument</Prompt>
    <Collate>True</Collate>
  </WFProperties>
  <Node>
    <WFProperties>
      <Prompt>Select Matter</Prompt>
      <Name>Select Matter</Name>
      <Identifier>worksiteTarget</Identifier>
      <Type>Worksite.SelectProperty</Type>
      <ObjectRef>msiWorksiteControls.MSIWSSelectPropertyControl.BrowseWorkspace</ObjectRef>
      <Path>0.0</Path>
    </WFProperties>
  </Node>
  <Node>
    <WFProperties>
      <Prompt>Select Project</Prompt>
      <Name>Select Project</Name>
      <Type>SelectProject</Type>
      <ObjectRef>msiAxaptaDBControls.MSISelectProjectControl</ObjectRef>
      <Identifier>SelectedProject</Identifier>
      <Icon>MSIDialogue</Icon>
      <Visible>False</Visible>
      <Parameters>
        <Parameter>
          <Name>ConnectionID</Name>
          <Value>AxaptaDB</Value>
        </Parameter>
        <Parameter>
          <Name>ProjectID</Name>
          <Value/>
          <Target><![CDATA[Value]]></Target>
          <Condition><![CDATA[{worksiteTarget/Set}=True]]></Condition>
          <True Expression="False">{worksiteTarget/*/*/*/Custom2}</True>
        </Parameter>
      </Parameters>
      <Path>0.3</Path>
    </WFProperties>
  </Node>
  <Node>
    <WFProperties>
      <Prompt>Select Project Address</Prompt>
      <Name>Select Address</Name>
      <Type>SelectAddress</Type>
      <ObjectRef>msiAxaptaDBControls.MSISelectAddressControl</ObjectRef>
      <Identifier>ToAddress</Identifier>
      <Icon>MSIDialogue</Icon>
      <Parameters>
        <Parameter>
          <Name>ConnectionID</Name>
          <Value>AxaptaDB</Value>
        </Parameter>
        <Parameter>
          <Name>ProjectID</Name>
          <Value/>
          <Target><![CDATA[Value]]></Target>
          <Condition><![CDATA[{worksiteTarget/Set}=True]]></Condition>
          <True Expression="False">{worksiteTarget/*/*/*/Custom2}</True>
        </Parameter>
        <Parameter>
          <Name>ShowProjectSelectButton</Name>
          <Value>True</Value>
        </Parameter>
      </Parameters>
      <Path>0.4</Path>
    </WFProperties>
  </Node>
  <Node>
    <WFProperties>
      <Prompt>Forfatter</Prompt>
      <Name>Forfatter</Name>
      <Type>Worksite.SelectProperty</Type>
      <ObjectRef>msiADSControls.MSIUserInfoControl</ObjectRef>
      <Identifier>Author</Identifier>
      <Visible>True</Visible>
      <Value>
        <Entry>
          <objectClass>
            <Item><![CDATA[top]]></Item>
            <Item><![CDATA[person]]></Item>
            <Item><![CDATA[organizationalPerson]]></Item>
            <Item><![CDATA[user]]></Item>
          </objectClass>
          <cn><![CDATA[Tor Olav Carlsen]]></cn>
          <sn><![CDATA[Carlsen]]></sn>
          <l><![CDATA[Oslo]]></l>
          <title><![CDATA[Associate]]></title>
          <description><![CDATA[Advokatfullmektig]]></description>
          <postalCode><![CDATA[0176]]></postalCode>
          <physicalDeliveryOfficeName><![CDATA[446]]></physicalDeliveryOfficeName>
          <telephoneNumber><![CDATA[+47 22 016 739]]></telephoneNumber>
          <givenName><![CDATA[Tor Olav]]></givenName>
          <distinguishedName>
            <Item>
              <CN><![CDATA[Tor Olav Carlsen]]></CN>
              <OU><![CDATA[Advokatene]]></OU>
              <OU><![CDATA[Brukere]]></OU>
              <OU><![CDATA[Windows7]]></OU>
              <DC><![CDATA[ad]]></DC>
              <DC><![CDATA[bahr]]></DC>
              <DC><![CDATA[no]]></DC>
            </Item>
          </distinguishedName>
          <instanceType><![CDATA[4]]></instanceType>
          <whenCreated><![CDATA[05.01.2009 07:46:20]]></whenCreated>
          <whenChanged><![CDATA[09.07.2012 06:47:21]]></whenChanged>
          <displayName><![CDATA[Tor Olav Carlsen]]></displayName>
          <telephoneAssistant><![CDATA[857]]></telephoneAssistant>
          <department><![CDATA[KAPFOR]]></department>
          <company><![CDATA[Line Berglund (lbe@bahr.no)]]></company>
          <homeMTA>
            <Item>
              <CN><![CDATA[Microsoft MTA]]></CN>
              <CN><![CDATA[OSLO-MAIL02]]></CN>
              <CN><![CDATA[Servers]]></CN>
              <CN><![CDATA[Exchange Administrative Group (FYDIBOHF23SPDLT)]]></CN>
              <CN><![CDATA[Administrative Groups]]></CN>
              <CN><![CDATA[BA-HR]]></CN>
              <CN><![CDATA[Microsoft Exchange]]></CN>
              <CN><![CDATA[Services]]></CN>
              <CN><![CDATA[Configuration]]></CN>
              <DC><![CDATA[ad]]></DC>
              <DC><![CDATA[bahr]]></DC>
              <DC><![CDATA[no]]></DC>
            </Item>
          </homeMTA>
          <proxyAddresses>
            <Item><![CDATA[sip:tocar@bahr.no]]></Item>
            <Item><![CDATA[SMTP:tocar@bahr.no]]></Item>
            <Item><![CDATA[smtp:tolca@bahr.no]]></Item>
            <Item><![CDATA[smtp:tocar@ba-hr.no]]></Item>
            <Item><![CDATA[x400:C=NO;A= ;P=BA-HR;O=OSLO;S=Carlsen;G=Tor Olav Lie;]]></Item>
            <Item><![CDATA[smtp:Tor.Olav.Carlsen@bahr.no]]></Item>
            <Item><![CDATA[X400:C=NO;A= ;P=BA-HR;O=OSLO;S=Carlsen;G=Tor Olav;]]></Item>
            <Item><![CDATA[smtp:tolca@ba-hr.no]]></Item>
            <Item><![CDATA[smtp:Tor.Olav.Lie.Carlsen@bahr.no]]></Item>
          </proxyAddresses>
          <publicDelegates>
            <Item>
              <CN><![CDATA[Line Berglund]]></CN>
              <OU><![CDATA[Sekretærene]]></OU>
              <OU><![CDATA[Brukere]]></OU>
              <OU><![CDATA[Windows7]]></OU>
              <DC><![CDATA[ad]]></DC>
              <DC><![CDATA[bahr]]></DC>
              <DC><![CDATA[no]]></DC>
            </Item>
          </publicDelegates>
          <homeMDB>
            <Item>
              <CN><![CDATA[MBX01]]></CN>
              <CN><![CDATA[SG01]]></CN>
              <CN><![CDATA[InformationStore]]></CN>
              <CN><![CDATA[OSLO-MAIL02]]></CN>
              <CN><![CDATA[Servers]]></CN>
              <CN><![CDATA[Exchange Administrative Group (FYDIBOHF23SPDLT)]]></CN>
              <CN><![CDATA[Administrative Groups]]></CN>
              <CN><![CDATA[BA-HR]]></CN>
              <CN><![CDATA[Microsoft Exchange]]></CN>
              <CN><![CDATA[Services]]></CN>
              <CN><![CDATA[Configuration]]></CN>
              <DC><![CDATA[ad]]></DC>
              <DC><![CDATA[bahr]]></DC>
              <DC><![CDATA[no]]></DC>
            </Item>
          </homeMDB>
          <streetAddress><![CDATA[Pilestredet Park 39]]></streetAddress>
          <publicDelegatesBL>
            <Item>
              <CN><![CDATA[Tarjei Thorkildsen]]></CN>
              <OU><![CDATA[Deltakere]]></OU>
              <OU><![CDATA[Brukere]]></OU>
              <OU><![CDATA[Windows7]]></OU>
              <DC><![CDATA[ad]]></DC>
              <DC><![CDATA[bahr]]></DC>
              <DC><![CDATA[no]]></DC>
            </Item>
          </publicDelegatesBL>
          <mDBUseDefaults><![CDATA[True]]></mDBUseDefaults>
          <extensionAttribute1><![CDATA[001002278404]]></extensionAttribute1>
          <msExchAssistantName><![CDATA[LBE 857 (LGF 856)]]></msExchAssistantName>
          <mailNickname><![CDATA[tocar]]></mailNickname>
          <name><![CDATA[Tor Olav Carlsen]]></name>
          <userAccountControl><![CDATA[512]]></userAccountControl>
          <badPwdCount><![CDATA[0]]></badPwdCount>
          <codePage><![CDATA[0]]></codePage>
          <countryCode><![CDATA[0]]></countryCode>
          <primaryGroupID><![CDATA[513]]></primaryGroupID>
          <logonCount><![CDATA[1951]]></logonCount>
          <sAMAccountName><![CDATA[tocar]]></sAMAccountName>
          <sAMAccountType><![CDATA[805306368]]></sAMAccountType>
          <legacyExchangeDN><![CDATA[/O=BA-HR/OU=OSLO/cn=Recipients/cn=tolca]]></legacyExchangeDN>
          <userPrincipalName><![CDATA[tocar@ad.bahr.no]]></userPrincipalName>
          <ipPhone><![CDATA[739]]></ipPhone>
          <objectCategory>
            <Item>
              <CN><![CDATA[Person]]></CN>
              <CN><![CDATA[Schema]]></CN>
              <CN><![CDATA[Configuration]]></CN>
              <DC><![CDATA[ad]]></DC>
              <DC><![CDATA[bahr]]></DC>
              <DC><![CDATA[no]]></DC>
            </Item>
          </objectCategory>
          <dSCorePropagationData>
            <Item><![CDATA[25.04.2012 12:23:03]]></Item>
            <Item><![CDATA[06.05.2011 09:36:01]]></Item>
            <Item><![CDATA[04.05.2011 09:03:52]]></Item>
            <Item><![CDATA[29.04.2011 20:27:08]]></Item>
            <Item><![CDATA[14.07.1601 22:36:49]]></Item>
          </dSCorePropagationData>
          <textEncodedORAddress><![CDATA[c=NO;a= ;p=BA-HR;o=OSLO;s=Carlsen;g=Tor Olav;]]></textEncodedORAddress>
          <mail><![CDATA[tocar@bahr.no]]></mail>
          <mobile><![CDATA[+47 97086242]]></mobile>
          <pager><![CDATA[97086242]]></pager>
          <msExchPoliciesIncluded><![CDATA[{7093D22E-59AD-4664-868C-7D29F144400B},{26491CFC-9E50-4857-861B-0CB8DF22B5D7}]]></msExchPoliciesIncluded>
          <msExchMobileMailboxPolicyLink><![CDATA[CN=BA-HR Default ActiveSync Mailbox Policy,CN=Mobile Mailbox Policies,CN=BA-HR,CN=Microsoft Exchange,CN=Services,CN=Configuration,DC=ad,DC=bahr,DC=no]]></msExchMobileMailboxPolicyLink>
          <msExchRecipientDisplayType><![CDATA[1073741824]]></msExchRecipientDisplayType>
          <msExchMobileMailboxFlags><![CDATA[1]]></msExchMobileMailboxFlags>
          <msExchHomeServerName><![CDATA[/o=BA-HR/ou=Exchange Administrative Group (FYDIBOHF23SPDLT)/cn=Configuration/cn=Servers/cn=OSLO-MAIL02]]></msExchHomeServerName>
          <msExchALObjectVersion><![CDATA[53]]></msExchALObjectVersion>
          <msExchUserAccountControl><![CDATA[0]]></msExchUserAccountControl>
          <vasco-CreateTime><![CDATA[1252047021]]></vasco-CreateTime>
          <vasco-ModifyTime><![CDATA[1313128447]]></vasco-ModifyTime>
          <vasco-LinkUserToDPToken><![CDATA[CN=0083732768,OU=Advokatene,OU=Brukere,OU=Windows7,DC=ad,DC=bahr,DC=no]]></vasco-LinkUserToDPToken>
          <vasco-LocalAuthOverride><![CDATA[0]]></vasco-LocalAuthOverride>
          <vasco-BackEndAuthOverride><![CDATA[0]]></vasco-BackEndAuthOverride>
          <vasco-LockCount><![CDATA[0]]></vasco-LockCount>
          <vasco-Locked><![CDATA[0]]></vasco-Locked>
          <msRTCSIP-OptionFlags><![CDATA[257]]></msRTCSIP-OptionFlags>
          <msRTCSIP-FederationEnabled><![CDATA[True]]></msRTCSIP-FederationEnabled>
          <msRTCSIP-PrimaryHomeServer><![CDATA[CN=Lc Services,CN=Microsoft,CN=1:1,CN=Pools,CN=RTC Service,CN=Services,CN=Configuration,DC=ad,DC=bahr,DC=no]]></msRTCSIP-PrimaryHomeServer>
          <msRTCSIP-DeploymentLocator><![CDATA[SRV:]]></msRTCSIP-DeploymentLocator>
          <msRTCSIP-UserEnabled><![CDATA[True]]></msRTCSIP-UserEnabled>
          <msRTCSIP-PrimaryUserAddress><![CDATA[sip:tocar@bahr.no]]></msRTCSIP-PrimaryUserAddress>
          <msRTCSIP-UserPolicies><![CDATA[0=1366211552]]></msRTCSIP-UserPolicies>
          <msRTCSIP-InternetAccessEnabled><![CDATA[True]]></msRTCSIP-InternetAccessEnabled>
        </Entry>
      </Value>
      <LastEditDate>2012-07-11 12:04:51</LastEditDate>
      <LastEditedBy/>
      <Set>True</Set>
    </WFProperties>
  </Node>
  <Node>
    <WFProperties>
      <Prompt>Forfatter</Prompt>
      <Name>Forfatter</Name>
      <Type>Worksite.SelectProperty</Type>
      <ObjectRef>msiWorksiteControls.MSIWSSelectPropertyControl.SelectUser</ObjectRef>
      <Identifier>Attorney</Identifier>
      <Visible>False</Visible>
    </WFProperties>
  </Node>
</Document>
</file>

<file path=customXml/item6.xml><?xml version="1.0" encoding="utf-8"?>
<Document>
  <WFProperties>
    <Path>0</Path>
    <Name>Tomt dokument</Name>
    <Prompt>Tomt dokument</Prompt>
    <Collate>True</Collate>
  </WFProperties>
  <Node>
    <WFProperties>
      <Prompt>Select Matter</Prompt>
      <Name>Select Matter</Name>
      <Identifier>worksiteTarget</Identifier>
      <Type>Worksite.SelectProperty</Type>
      <ObjectRef>msiWorksiteControls.MSIWSSelectPropertyControl.BrowseWorkspace</ObjectRef>
      <Path>0.0</Path>
    </WFProperties>
  </Node>
  <Node>
    <WFProperties>
      <Prompt>Select Project</Prompt>
      <Name>Select Project</Name>
      <Type>SelectProject</Type>
      <ObjectRef>msiAxaptaDBControls.MSISelectProjectControl</ObjectRef>
      <Identifier>SelectedProject</Identifier>
      <Icon>MSIDialogue</Icon>
      <Visible>False</Visible>
      <Parameters>
        <Parameter>
          <Name>ConnectionID</Name>
          <Value>AxaptaDB</Value>
        </Parameter>
        <Parameter>
          <Name>ProjectID</Name>
          <Value/>
          <Target><![CDATA[Value]]></Target>
          <Condition><![CDATA[{worksiteTarget/Set}=True]]></Condition>
          <True Expression="False">{worksiteTarget/*/*/*/Custom2}</True>
        </Parameter>
      </Parameters>
      <Path>0.3</Path>
    </WFProperties>
  </Node>
  <Node>
    <WFProperties>
      <Prompt>Select Project Address</Prompt>
      <Name>Select Address</Name>
      <Type>SelectAddress</Type>
      <ObjectRef>msiAxaptaDBControls.MSISelectAddressControl</ObjectRef>
      <Identifier>ToAddress</Identifier>
      <Icon>MSIDialogue</Icon>
      <Parameters>
        <Parameter>
          <Name>ConnectionID</Name>
          <Value>AxaptaDB</Value>
        </Parameter>
        <Parameter>
          <Name>ProjectID</Name>
          <Value/>
          <Target><![CDATA[Value]]></Target>
          <Condition><![CDATA[{worksiteTarget/Set}=True]]></Condition>
          <True Expression="False">{worksiteTarget/*/*/*/Custom2}</True>
        </Parameter>
        <Parameter>
          <Name>ShowProjectSelectButton</Name>
          <Value>True</Value>
        </Parameter>
      </Parameters>
      <Path>0.4</Path>
    </WFProperties>
  </Node>
  <Node>
    <WFProperties>
      <Prompt>Forfatter</Prompt>
      <Name>Forfatter</Name>
      <Type>Worksite.SelectProperty</Type>
      <ObjectRef>msiADSControls.MSIUserInfoControl</ObjectRef>
      <Identifier>Author</Identifier>
      <Visible>True</Visible>
      <Value>
        <Entry>
          <objectClass>
            <Item><![CDATA[top]]></Item>
            <Item><![CDATA[person]]></Item>
            <Item><![CDATA[organizationalPerson]]></Item>
            <Item><![CDATA[user]]></Item>
          </objectClass>
          <cn><![CDATA[Tor Olav Carlsen]]></cn>
          <sn><![CDATA[Carlsen]]></sn>
          <l><![CDATA[Oslo]]></l>
          <title><![CDATA[Associate]]></title>
          <description><![CDATA[Advokatfullmektig]]></description>
          <postalCode><![CDATA[0176]]></postalCode>
          <physicalDeliveryOfficeName><![CDATA[446]]></physicalDeliveryOfficeName>
          <telephoneNumber><![CDATA[+47 22 016 739]]></telephoneNumber>
          <givenName><![CDATA[Tor Olav]]></givenName>
          <distinguishedName>
            <Item>
              <CN><![CDATA[Tor Olav Carlsen]]></CN>
              <OU><![CDATA[Advokatene]]></OU>
              <OU><![CDATA[Brukere]]></OU>
              <OU><![CDATA[Windows7]]></OU>
              <DC><![CDATA[ad]]></DC>
              <DC><![CDATA[bahr]]></DC>
              <DC><![CDATA[no]]></DC>
            </Item>
          </distinguishedName>
          <instanceType><![CDATA[4]]></instanceType>
          <whenCreated><![CDATA[05.01.2009 07:46:20]]></whenCreated>
          <whenChanged><![CDATA[09.07.2012 06:47:21]]></whenChanged>
          <displayName><![CDATA[Tor Olav Carlsen]]></displayName>
          <telephoneAssistant><![CDATA[857]]></telephoneAssistant>
          <department><![CDATA[KAPFOR]]></department>
          <company><![CDATA[Line Berglund (lbe@bahr.no)]]></company>
          <homeMTA>
            <Item>
              <CN><![CDATA[Microsoft MTA]]></CN>
              <CN><![CDATA[OSLO-MAIL02]]></CN>
              <CN><![CDATA[Servers]]></CN>
              <CN><![CDATA[Exchange Administrative Group (FYDIBOHF23SPDLT)]]></CN>
              <CN><![CDATA[Administrative Groups]]></CN>
              <CN><![CDATA[BA-HR]]></CN>
              <CN><![CDATA[Microsoft Exchange]]></CN>
              <CN><![CDATA[Services]]></CN>
              <CN><![CDATA[Configuration]]></CN>
              <DC><![CDATA[ad]]></DC>
              <DC><![CDATA[bahr]]></DC>
              <DC><![CDATA[no]]></DC>
            </Item>
          </homeMTA>
          <proxyAddresses>
            <Item><![CDATA[sip:tocar@bahr.no]]></Item>
            <Item><![CDATA[SMTP:tocar@bahr.no]]></Item>
            <Item><![CDATA[smtp:tolca@bahr.no]]></Item>
            <Item><![CDATA[smtp:tocar@ba-hr.no]]></Item>
            <Item><![CDATA[x400:C=NO;A= ;P=BA-HR;O=OSLO;S=Carlsen;G=Tor Olav Lie;]]></Item>
            <Item><![CDATA[smtp:Tor.Olav.Carlsen@bahr.no]]></Item>
            <Item><![CDATA[X400:C=NO;A= ;P=BA-HR;O=OSLO;S=Carlsen;G=Tor Olav;]]></Item>
            <Item><![CDATA[smtp:tolca@ba-hr.no]]></Item>
            <Item><![CDATA[smtp:Tor.Olav.Lie.Carlsen@bahr.no]]></Item>
          </proxyAddresses>
          <publicDelegates>
            <Item>
              <CN><![CDATA[Line Berglund]]></CN>
              <OU><![CDATA[Sekretærene]]></OU>
              <OU><![CDATA[Brukere]]></OU>
              <OU><![CDATA[Windows7]]></OU>
              <DC><![CDATA[ad]]></DC>
              <DC><![CDATA[bahr]]></DC>
              <DC><![CDATA[no]]></DC>
            </Item>
          </publicDelegates>
          <homeMDB>
            <Item>
              <CN><![CDATA[MBX01]]></CN>
              <CN><![CDATA[SG01]]></CN>
              <CN><![CDATA[InformationStore]]></CN>
              <CN><![CDATA[OSLO-MAIL02]]></CN>
              <CN><![CDATA[Servers]]></CN>
              <CN><![CDATA[Exchange Administrative Group (FYDIBOHF23SPDLT)]]></CN>
              <CN><![CDATA[Administrative Groups]]></CN>
              <CN><![CDATA[BA-HR]]></CN>
              <CN><![CDATA[Microsoft Exchange]]></CN>
              <CN><![CDATA[Services]]></CN>
              <CN><![CDATA[Configuration]]></CN>
              <DC><![CDATA[ad]]></DC>
              <DC><![CDATA[bahr]]></DC>
              <DC><![CDATA[no]]></DC>
            </Item>
          </homeMDB>
          <streetAddress><![CDATA[Pilestredet Park 39]]></streetAddress>
          <publicDelegatesBL>
            <Item>
              <CN><![CDATA[Tarjei Thorkildsen]]></CN>
              <OU><![CDATA[Deltakere]]></OU>
              <OU><![CDATA[Brukere]]></OU>
              <OU><![CDATA[Windows7]]></OU>
              <DC><![CDATA[ad]]></DC>
              <DC><![CDATA[bahr]]></DC>
              <DC><![CDATA[no]]></DC>
            </Item>
          </publicDelegatesBL>
          <mDBUseDefaults><![CDATA[True]]></mDBUseDefaults>
          <extensionAttribute1><![CDATA[001002278404]]></extensionAttribute1>
          <msExchAssistantName><![CDATA[LBE 857 (LGF 856)]]></msExchAssistantName>
          <mailNickname><![CDATA[tocar]]></mailNickname>
          <name><![CDATA[Tor Olav Carlsen]]></name>
          <userAccountControl><![CDATA[512]]></userAccountControl>
          <badPwdCount><![CDATA[0]]></badPwdCount>
          <codePage><![CDATA[0]]></codePage>
          <countryCode><![CDATA[0]]></countryCode>
          <primaryGroupID><![CDATA[513]]></primaryGroupID>
          <logonCount><![CDATA[1951]]></logonCount>
          <sAMAccountName><![CDATA[tocar]]></sAMAccountName>
          <sAMAccountType><![CDATA[805306368]]></sAMAccountType>
          <legacyExchangeDN><![CDATA[/O=BA-HR/OU=OSLO/cn=Recipients/cn=tolca]]></legacyExchangeDN>
          <userPrincipalName><![CDATA[tocar@ad.bahr.no]]></userPrincipalName>
          <ipPhone><![CDATA[739]]></ipPhone>
          <objectCategory>
            <Item>
              <CN><![CDATA[Person]]></CN>
              <CN><![CDATA[Schema]]></CN>
              <CN><![CDATA[Configuration]]></CN>
              <DC><![CDATA[ad]]></DC>
              <DC><![CDATA[bahr]]></DC>
              <DC><![CDATA[no]]></DC>
            </Item>
          </objectCategory>
          <dSCorePropagationData>
            <Item><![CDATA[25.04.2012 12:23:03]]></Item>
            <Item><![CDATA[06.05.2011 09:36:01]]></Item>
            <Item><![CDATA[04.05.2011 09:03:52]]></Item>
            <Item><![CDATA[29.04.2011 20:27:08]]></Item>
            <Item><![CDATA[14.07.1601 22:36:49]]></Item>
          </dSCorePropagationData>
          <textEncodedORAddress><![CDATA[c=NO;a= ;p=BA-HR;o=OSLO;s=Carlsen;g=Tor Olav;]]></textEncodedORAddress>
          <mail><![CDATA[tocar@bahr.no]]></mail>
          <mobile><![CDATA[+47 97086242]]></mobile>
          <pager><![CDATA[97086242]]></pager>
          <msExchPoliciesIncluded><![CDATA[{7093D22E-59AD-4664-868C-7D29F144400B},{26491CFC-9E50-4857-861B-0CB8DF22B5D7}]]></msExchPoliciesIncluded>
          <msExchMobileMailboxPolicyLink><![CDATA[CN=BA-HR Default ActiveSync Mailbox Policy,CN=Mobile Mailbox Policies,CN=BA-HR,CN=Microsoft Exchange,CN=Services,CN=Configuration,DC=ad,DC=bahr,DC=no]]></msExchMobileMailboxPolicyLink>
          <msExchRecipientDisplayType><![CDATA[1073741824]]></msExchRecipientDisplayType>
          <msExchMobileMailboxFlags><![CDATA[1]]></msExchMobileMailboxFlags>
          <msExchHomeServerName><![CDATA[/o=BA-HR/ou=Exchange Administrative Group (FYDIBOHF23SPDLT)/cn=Configuration/cn=Servers/cn=OSLO-MAIL02]]></msExchHomeServerName>
          <msExchALObjectVersion><![CDATA[53]]></msExchALObjectVersion>
          <msExchUserAccountControl><![CDATA[0]]></msExchUserAccountControl>
          <vasco-CreateTime><![CDATA[1252047021]]></vasco-CreateTime>
          <vasco-ModifyTime><![CDATA[1313128447]]></vasco-ModifyTime>
          <vasco-LinkUserToDPToken><![CDATA[CN=0083732768,OU=Advokatene,OU=Brukere,OU=Windows7,DC=ad,DC=bahr,DC=no]]></vasco-LinkUserToDPToken>
          <vasco-LocalAuthOverride><![CDATA[0]]></vasco-LocalAuthOverride>
          <vasco-BackEndAuthOverride><![CDATA[0]]></vasco-BackEndAuthOverride>
          <vasco-LockCount><![CDATA[0]]></vasco-LockCount>
          <vasco-Locked><![CDATA[0]]></vasco-Locked>
          <msRTCSIP-OptionFlags><![CDATA[257]]></msRTCSIP-OptionFlags>
          <msRTCSIP-FederationEnabled><![CDATA[True]]></msRTCSIP-FederationEnabled>
          <msRTCSIP-PrimaryHomeServer><![CDATA[CN=Lc Services,CN=Microsoft,CN=1:1,CN=Pools,CN=RTC Service,CN=Services,CN=Configuration,DC=ad,DC=bahr,DC=no]]></msRTCSIP-PrimaryHomeServer>
          <msRTCSIP-DeploymentLocator><![CDATA[SRV:]]></msRTCSIP-DeploymentLocator>
          <msRTCSIP-UserEnabled><![CDATA[True]]></msRTCSIP-UserEnabled>
          <msRTCSIP-PrimaryUserAddress><![CDATA[sip:tocar@bahr.no]]></msRTCSIP-PrimaryUserAddress>
          <msRTCSIP-UserPolicies><![CDATA[0=1366211552]]></msRTCSIP-UserPolicies>
          <msRTCSIP-InternetAccessEnabled><![CDATA[True]]></msRTCSIP-InternetAccessEnabled>
        </Entry>
      </Value>
      <LastEditDate>2012-07-11 12:04:51</LastEditDate>
      <LastEditedBy/>
      <Set>True</Set>
    </WFProperties>
  </Node>
  <Node>
    <WFProperties>
      <Prompt>Forfatter</Prompt>
      <Name>Forfatter</Name>
      <Type>Worksite.SelectProperty</Type>
      <ObjectRef>msiWorksiteControls.MSIWSSelectPropertyControl.SelectUser</ObjectRef>
      <Identifier>Attorney</Identifier>
      <Visible>False</Visible>
    </WFProperties>
  </Node>
</Document>
</file>

<file path=customXml/item7.xml><?xml version="1.0" encoding="utf-8"?>
<Document>
  <WFProperties>
    <Path>0</Path>
    <Name>Tomt dokument</Name>
    <Prompt>Tomt dokument</Prompt>
    <Collate>True</Collate>
  </WFProperties>
  <Node>
    <WFProperties>
      <Prompt>Select Matter</Prompt>
      <Name>Select Matter</Name>
      <Identifier>worksiteTarget</Identifier>
      <Type>Worksite.SelectProperty</Type>
      <ObjectRef>msiWorksiteControls.MSIWSSelectPropertyControl.BrowseWorkspace</ObjectRef>
      <Path>0.0</Path>
    </WFProperties>
  </Node>
  <Node>
    <WFProperties>
      <Prompt>Select Project</Prompt>
      <Name>Select Project</Name>
      <Type>SelectProject</Type>
      <ObjectRef>msiAxaptaDBControls.MSISelectProjectControl</ObjectRef>
      <Identifier>SelectedProject</Identifier>
      <Icon>MSIDialogue</Icon>
      <Visible>False</Visible>
      <Parameters>
        <Parameter>
          <Name>ConnectionID</Name>
          <Value>AxaptaDB</Value>
        </Parameter>
        <Parameter>
          <Name>ProjectID</Name>
          <Value/>
          <Target><![CDATA[Value]]></Target>
          <Condition><![CDATA[{worksiteTarget/Set}=True]]></Condition>
          <True Expression="False">{worksiteTarget/*/*/*/Custom2}</True>
        </Parameter>
      </Parameters>
      <Path>0.3</Path>
    </WFProperties>
  </Node>
  <Node>
    <WFProperties>
      <Prompt>Select Project Address</Prompt>
      <Name>Select Address</Name>
      <Type>SelectAddress</Type>
      <ObjectRef>msiAxaptaDBControls.MSISelectAddressControl</ObjectRef>
      <Identifier>ToAddress</Identifier>
      <Icon>MSIDialogue</Icon>
      <Parameters>
        <Parameter>
          <Name>ConnectionID</Name>
          <Value>AxaptaDB</Value>
        </Parameter>
        <Parameter>
          <Name>ProjectID</Name>
          <Value/>
          <Target><![CDATA[Value]]></Target>
          <Condition><![CDATA[{worksiteTarget/Set}=True]]></Condition>
          <True Expression="False">{worksiteTarget/*/*/*/Custom2}</True>
        </Parameter>
        <Parameter>
          <Name>ShowProjectSelectButton</Name>
          <Value>True</Value>
        </Parameter>
      </Parameters>
      <Path>0.4</Path>
    </WFProperties>
  </Node>
  <Node>
    <WFProperties>
      <Prompt>Forfatter</Prompt>
      <Name>Forfatter</Name>
      <Type>Worksite.SelectProperty</Type>
      <ObjectRef>msiADSControls.MSIUserInfoControl</ObjectRef>
      <Identifier>Author</Identifier>
      <Visible>True</Visible>
      <Value>
        <Entry>
          <objectClass>
            <Item><![CDATA[top]]></Item>
            <Item><![CDATA[person]]></Item>
            <Item><![CDATA[organizationalPerson]]></Item>
            <Item><![CDATA[user]]></Item>
          </objectClass>
          <cn><![CDATA[Tor Olav Carlsen]]></cn>
          <sn><![CDATA[Carlsen]]></sn>
          <l><![CDATA[Oslo]]></l>
          <title><![CDATA[Associate]]></title>
          <description><![CDATA[Advokatfullmektig]]></description>
          <postalCode><![CDATA[0176]]></postalCode>
          <physicalDeliveryOfficeName><![CDATA[446]]></physicalDeliveryOfficeName>
          <telephoneNumber><![CDATA[+47 22 016 739]]></telephoneNumber>
          <givenName><![CDATA[Tor Olav]]></givenName>
          <distinguishedName>
            <Item>
              <CN><![CDATA[Tor Olav Carlsen]]></CN>
              <OU><![CDATA[Advokatene]]></OU>
              <OU><![CDATA[Brukere]]></OU>
              <OU><![CDATA[Windows7]]></OU>
              <DC><![CDATA[ad]]></DC>
              <DC><![CDATA[bahr]]></DC>
              <DC><![CDATA[no]]></DC>
            </Item>
          </distinguishedName>
          <instanceType><![CDATA[4]]></instanceType>
          <whenCreated><![CDATA[05.01.2009 07:46:20]]></whenCreated>
          <whenChanged><![CDATA[09.07.2012 06:47:21]]></whenChanged>
          <displayName><![CDATA[Tor Olav Carlsen]]></displayName>
          <telephoneAssistant><![CDATA[857]]></telephoneAssistant>
          <department><![CDATA[KAPFOR]]></department>
          <company><![CDATA[Line Berglund (lbe@bahr.no)]]></company>
          <homeMTA>
            <Item>
              <CN><![CDATA[Microsoft MTA]]></CN>
              <CN><![CDATA[OSLO-MAIL02]]></CN>
              <CN><![CDATA[Servers]]></CN>
              <CN><![CDATA[Exchange Administrative Group (FYDIBOHF23SPDLT)]]></CN>
              <CN><![CDATA[Administrative Groups]]></CN>
              <CN><![CDATA[BA-HR]]></CN>
              <CN><![CDATA[Microsoft Exchange]]></CN>
              <CN><![CDATA[Services]]></CN>
              <CN><![CDATA[Configuration]]></CN>
              <DC><![CDATA[ad]]></DC>
              <DC><![CDATA[bahr]]></DC>
              <DC><![CDATA[no]]></DC>
            </Item>
          </homeMTA>
          <proxyAddresses>
            <Item><![CDATA[sip:tocar@bahr.no]]></Item>
            <Item><![CDATA[SMTP:tocar@bahr.no]]></Item>
            <Item><![CDATA[smtp:tolca@bahr.no]]></Item>
            <Item><![CDATA[smtp:tocar@ba-hr.no]]></Item>
            <Item><![CDATA[x400:C=NO;A= ;P=BA-HR;O=OSLO;S=Carlsen;G=Tor Olav Lie;]]></Item>
            <Item><![CDATA[smtp:Tor.Olav.Carlsen@bahr.no]]></Item>
            <Item><![CDATA[X400:C=NO;A= ;P=BA-HR;O=OSLO;S=Carlsen;G=Tor Olav;]]></Item>
            <Item><![CDATA[smtp:tolca@ba-hr.no]]></Item>
            <Item><![CDATA[smtp:Tor.Olav.Lie.Carlsen@bahr.no]]></Item>
          </proxyAddresses>
          <publicDelegates>
            <Item>
              <CN><![CDATA[Line Berglund]]></CN>
              <OU><![CDATA[Sekretærene]]></OU>
              <OU><![CDATA[Brukere]]></OU>
              <OU><![CDATA[Windows7]]></OU>
              <DC><![CDATA[ad]]></DC>
              <DC><![CDATA[bahr]]></DC>
              <DC><![CDATA[no]]></DC>
            </Item>
          </publicDelegates>
          <homeMDB>
            <Item>
              <CN><![CDATA[MBX01]]></CN>
              <CN><![CDATA[SG01]]></CN>
              <CN><![CDATA[InformationStore]]></CN>
              <CN><![CDATA[OSLO-MAIL02]]></CN>
              <CN><![CDATA[Servers]]></CN>
              <CN><![CDATA[Exchange Administrative Group (FYDIBOHF23SPDLT)]]></CN>
              <CN><![CDATA[Administrative Groups]]></CN>
              <CN><![CDATA[BA-HR]]></CN>
              <CN><![CDATA[Microsoft Exchange]]></CN>
              <CN><![CDATA[Services]]></CN>
              <CN><![CDATA[Configuration]]></CN>
              <DC><![CDATA[ad]]></DC>
              <DC><![CDATA[bahr]]></DC>
              <DC><![CDATA[no]]></DC>
            </Item>
          </homeMDB>
          <streetAddress><![CDATA[Pilestredet Park 39]]></streetAddress>
          <publicDelegatesBL>
            <Item>
              <CN><![CDATA[Tarjei Thorkildsen]]></CN>
              <OU><![CDATA[Deltakere]]></OU>
              <OU><![CDATA[Brukere]]></OU>
              <OU><![CDATA[Windows7]]></OU>
              <DC><![CDATA[ad]]></DC>
              <DC><![CDATA[bahr]]></DC>
              <DC><![CDATA[no]]></DC>
            </Item>
          </publicDelegatesBL>
          <mDBUseDefaults><![CDATA[True]]></mDBUseDefaults>
          <extensionAttribute1><![CDATA[001002278404]]></extensionAttribute1>
          <msExchAssistantName><![CDATA[LBE 857 (LGF 856)]]></msExchAssistantName>
          <mailNickname><![CDATA[tocar]]></mailNickname>
          <name><![CDATA[Tor Olav Carlsen]]></name>
          <userAccountControl><![CDATA[512]]></userAccountControl>
          <badPwdCount><![CDATA[0]]></badPwdCount>
          <codePage><![CDATA[0]]></codePage>
          <countryCode><![CDATA[0]]></countryCode>
          <primaryGroupID><![CDATA[513]]></primaryGroupID>
          <logonCount><![CDATA[1951]]></logonCount>
          <sAMAccountName><![CDATA[tocar]]></sAMAccountName>
          <sAMAccountType><![CDATA[805306368]]></sAMAccountType>
          <legacyExchangeDN><![CDATA[/O=BA-HR/OU=OSLO/cn=Recipients/cn=tolca]]></legacyExchangeDN>
          <userPrincipalName><![CDATA[tocar@ad.bahr.no]]></userPrincipalName>
          <ipPhone><![CDATA[739]]></ipPhone>
          <objectCategory>
            <Item>
              <CN><![CDATA[Person]]></CN>
              <CN><![CDATA[Schema]]></CN>
              <CN><![CDATA[Configuration]]></CN>
              <DC><![CDATA[ad]]></DC>
              <DC><![CDATA[bahr]]></DC>
              <DC><![CDATA[no]]></DC>
            </Item>
          </objectCategory>
          <dSCorePropagationData>
            <Item><![CDATA[25.04.2012 12:23:03]]></Item>
            <Item><![CDATA[06.05.2011 09:36:01]]></Item>
            <Item><![CDATA[04.05.2011 09:03:52]]></Item>
            <Item><![CDATA[29.04.2011 20:27:08]]></Item>
            <Item><![CDATA[14.07.1601 22:36:49]]></Item>
          </dSCorePropagationData>
          <textEncodedORAddress><![CDATA[c=NO;a= ;p=BA-HR;o=OSLO;s=Carlsen;g=Tor Olav;]]></textEncodedORAddress>
          <mail><![CDATA[tocar@bahr.no]]></mail>
          <mobile><![CDATA[+47 97086242]]></mobile>
          <pager><![CDATA[97086242]]></pager>
          <msExchPoliciesIncluded><![CDATA[{7093D22E-59AD-4664-868C-7D29F144400B},{26491CFC-9E50-4857-861B-0CB8DF22B5D7}]]></msExchPoliciesIncluded>
          <msExchMobileMailboxPolicyLink><![CDATA[CN=BA-HR Default ActiveSync Mailbox Policy,CN=Mobile Mailbox Policies,CN=BA-HR,CN=Microsoft Exchange,CN=Services,CN=Configuration,DC=ad,DC=bahr,DC=no]]></msExchMobileMailboxPolicyLink>
          <msExchRecipientDisplayType><![CDATA[1073741824]]></msExchRecipientDisplayType>
          <msExchMobileMailboxFlags><![CDATA[1]]></msExchMobileMailboxFlags>
          <msExchHomeServerName><![CDATA[/o=BA-HR/ou=Exchange Administrative Group (FYDIBOHF23SPDLT)/cn=Configuration/cn=Servers/cn=OSLO-MAIL02]]></msExchHomeServerName>
          <msExchALObjectVersion><![CDATA[53]]></msExchALObjectVersion>
          <msExchUserAccountControl><![CDATA[0]]></msExchUserAccountControl>
          <vasco-CreateTime><![CDATA[1252047021]]></vasco-CreateTime>
          <vasco-ModifyTime><![CDATA[1313128447]]></vasco-ModifyTime>
          <vasco-LinkUserToDPToken><![CDATA[CN=0083732768,OU=Advokatene,OU=Brukere,OU=Windows7,DC=ad,DC=bahr,DC=no]]></vasco-LinkUserToDPToken>
          <vasco-LocalAuthOverride><![CDATA[0]]></vasco-LocalAuthOverride>
          <vasco-BackEndAuthOverride><![CDATA[0]]></vasco-BackEndAuthOverride>
          <vasco-LockCount><![CDATA[0]]></vasco-LockCount>
          <vasco-Locked><![CDATA[0]]></vasco-Locked>
          <msRTCSIP-OptionFlags><![CDATA[257]]></msRTCSIP-OptionFlags>
          <msRTCSIP-FederationEnabled><![CDATA[True]]></msRTCSIP-FederationEnabled>
          <msRTCSIP-PrimaryHomeServer><![CDATA[CN=Lc Services,CN=Microsoft,CN=1:1,CN=Pools,CN=RTC Service,CN=Services,CN=Configuration,DC=ad,DC=bahr,DC=no]]></msRTCSIP-PrimaryHomeServer>
          <msRTCSIP-DeploymentLocator><![CDATA[SRV:]]></msRTCSIP-DeploymentLocator>
          <msRTCSIP-UserEnabled><![CDATA[True]]></msRTCSIP-UserEnabled>
          <msRTCSIP-PrimaryUserAddress><![CDATA[sip:tocar@bahr.no]]></msRTCSIP-PrimaryUserAddress>
          <msRTCSIP-UserPolicies><![CDATA[0=1366211552]]></msRTCSIP-UserPolicies>
          <msRTCSIP-InternetAccessEnabled><![CDATA[True]]></msRTCSIP-InternetAccessEnabled>
        </Entry>
      </Value>
      <LastEditDate>2012-07-11 12:04:51</LastEditDate>
      <LastEditedBy/>
      <Set>True</Set>
    </WFProperties>
  </Node>
  <Node>
    <WFProperties>
      <Prompt>Forfatter</Prompt>
      <Name>Forfatter</Name>
      <Type>Worksite.SelectProperty</Type>
      <ObjectRef>msiWorksiteControls.MSIWSSelectPropertyControl.SelectUser</ObjectRef>
      <Identifier>Attorney</Identifier>
      <Visible>False</Visible>
    </WFProperties>
  </Node>
</Document>
</file>

<file path=customXml/item8.xml><?xml version="1.0" encoding="utf-8"?>
<ct:contentTypeSchema xmlns:ct="http://schemas.microsoft.com/office/2006/metadata/contentType" xmlns:ma="http://schemas.microsoft.com/office/2006/metadata/properties/metaAttributes" ct:_="" ma:_="" ma:contentTypeName="Dokument" ma:contentTypeID="0x01010079FB18F561860B488A66C8B7C9A2A390" ma:contentTypeVersion="29" ma:contentTypeDescription="Opprett et nytt dokument." ma:contentTypeScope="" ma:versionID="e34dd238f85da2945f2d057647da6baa">
  <xsd:schema xmlns:xsd="http://www.w3.org/2001/XMLSchema" xmlns:xs="http://www.w3.org/2001/XMLSchema" xmlns:p="http://schemas.microsoft.com/office/2006/metadata/properties" xmlns:ns2="4c876e07-1844-4add-95d3-b4a7118d1f08" xmlns:ns3="cfcde2d6-2b06-4937-8098-13a14e88604a" targetNamespace="http://schemas.microsoft.com/office/2006/metadata/properties" ma:root="true" ma:fieldsID="3dd9980e4bb1cea6872cd297502bf7fb" ns2:_="" ns3:_="">
    <xsd:import namespace="4c876e07-1844-4add-95d3-b4a7118d1f08"/>
    <xsd:import namespace="cfcde2d6-2b06-4937-8098-13a14e88604a"/>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c33924c3673147c88830f2707c1978bc" minOccurs="0"/>
                <xsd:element ref="ns2:p8a47c7619634ae9930087b62d76e394" minOccurs="0"/>
                <xsd:element ref="ns2:TaxKeywordTaxHTField" minOccurs="0"/>
                <xsd:element ref="ns2:ARENA_DocumentReference" minOccurs="0"/>
                <xsd:element ref="ns2:ARENA_DocumentRecipient" minOccurs="0"/>
                <xsd:element ref="ns2:ARENA_DocumentSender" minOccurs="0"/>
                <xsd:element ref="ns2:_dlc_DocIdUrl" minOccurs="0"/>
                <xsd:element ref="ns2:Suffix"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76e07-1844-4add-95d3-b4a7118d1f0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dexed="true" ma:internalName="NHO_DocumentDate" ma:readOnly="false">
      <xsd:simpleType>
        <xsd:restriction base="dms:DateTime"/>
      </xsd:simpleType>
    </xsd:element>
    <xsd:element name="c33924c3673147c88830f2707c1978bc" ma:index="14" nillable="true" ma:displayName="NhoMmdCaseWorker_0" ma:hidden="true" ma:internalName="c33924c3673147c88830f2707c1978bc" ma:readOnly="false">
      <xsd:simpleType>
        <xsd:restriction base="dms:Note"/>
      </xsd:simpleType>
    </xsd:element>
    <xsd:element name="p8a47c7619634ae9930087b62d76e394" ma:index="15" nillable="true" ma:displayName="NHO_OrganisationUnit_0" ma:hidden="true" ma:internalName="p8a47c7619634ae9930087b62d76e394" ma:readOnly="false">
      <xsd:simpleType>
        <xsd:restriction base="dms:Note"/>
      </xsd:simpleType>
    </xsd:element>
    <xsd:element name="TaxKeywordTaxHTField" ma:index="16" nillable="true" ma:displayName="TaxKeywordTaxHTField" ma:hidden="true" ma:internalName="TaxKeywordTaxHTField" ma:readOnly="false">
      <xsd:simpleType>
        <xsd:restriction base="dms:Note"/>
      </xsd:simpleType>
    </xsd:element>
    <xsd:element name="ARENA_DocumentReference" ma:index="17" nillable="true" ma:displayName="Deres referanse" ma:description="Deres referanse" ma:internalName="ARENA_DocumentReference" ma:readOnly="false">
      <xsd:simpleType>
        <xsd:restriction base="dms:Text">
          <xsd:maxLength value="255"/>
        </xsd:restriction>
      </xsd:simpleType>
    </xsd:element>
    <xsd:element name="ARENA_DocumentRecipient" ma:index="18" nillable="true" ma:displayName="Mottaker" ma:description="Mottaker" ma:internalName="ARENA_DocumentRecipient" ma:readOnly="false">
      <xsd:simpleType>
        <xsd:restriction base="dms:Text">
          <xsd:maxLength value="255"/>
        </xsd:restriction>
      </xsd:simpleType>
    </xsd:element>
    <xsd:element name="ARENA_DocumentSender" ma:index="19" nillable="true" ma:displayName="Avsender" ma:description="Avsender" ma:internalName="ARENA_DocumentSender" ma:readOnly="false">
      <xsd:simpleType>
        <xsd:restriction base="dms:Text">
          <xsd:maxLength value="255"/>
        </xsd:restriction>
      </xsd:simpleType>
    </xsd:element>
    <xsd:element name="_dlc_DocIdUrl" ma:index="20" nillable="true" ma:displayName="Dokument-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Suffix" ma:index="21" nillable="true" ma:displayName="Suffiks" ma:internalName="Suffix" ma:readOnly="false">
      <xsd:simpleType>
        <xsd:restriction base="dms:Text">
          <xsd:maxLength value="255"/>
        </xsd:restriction>
      </xsd:simpleType>
    </xsd:element>
    <xsd:element name="lcf76f155ced4ddcb4097134ff3c332f0" ma:index="22" nillable="true" ma:displayName="Bildemerkelapper_0" ma:hidden="true" ma:internalName="lcf76f155ced4ddcb4097134ff3c332f0" ma:readOnly="false">
      <xsd:simpleType>
        <xsd:restriction base="dms:Note"/>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Location" ma:index="31" nillable="true" ma:displayName="Location" ma:indexed="true"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Bildemerkelapper" ma:readOnly="false" ma:fieldId="{5cf76f15-5ced-4ddc-b409-7134ff3c332f}" ma:taxonomyMulti="true" ma:sspId="69a8cb48-ebb2-4523-9e84-f2f48b1d181b"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de2d6-2b06-4937-8098-13a14e88604a"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3d2a29cf-fe72-4f5b-9be6-9ca8ba46b122}" ma:internalName="TaxCatchAll" ma:showField="CatchAllData" ma:web="cfcde2d6-2b06-4937-8098-13a14e886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lcf76f155ced4ddcb4097134ff3c332f0 xmlns="4c876e07-1844-4add-95d3-b4a7118d1f08" xsi:nil="true"/>
    <ARENA_DocumentRecipient xmlns="4c876e07-1844-4add-95d3-b4a7118d1f08" xsi:nil="true"/>
    <MigrationWizId xmlns="4c876e07-1844-4add-95d3-b4a7118d1f08" xsi:nil="true"/>
    <MigrationWizIdVersion xmlns="4c876e07-1844-4add-95d3-b4a7118d1f08" xsi:nil="true"/>
    <NHO_DocumentProperty xmlns="4c876e07-1844-4add-95d3-b4a7118d1f08" xsi:nil="true"/>
    <_dlc_DocIdUrl xmlns="4c876e07-1844-4add-95d3-b4a7118d1f08">
      <Url xsi:nil="true"/>
      <Description xsi:nil="true"/>
    </_dlc_DocIdUrl>
    <lcf76f155ced4ddcb4097134ff3c332f xmlns="4c876e07-1844-4add-95d3-b4a7118d1f08">
      <Terms xmlns="http://schemas.microsoft.com/office/infopath/2007/PartnerControls"/>
    </lcf76f155ced4ddcb4097134ff3c332f>
    <NHO_DocumentDate xmlns="4c876e07-1844-4add-95d3-b4a7118d1f08" xsi:nil="true"/>
    <p8a47c7619634ae9930087b62d76e394 xmlns="4c876e07-1844-4add-95d3-b4a7118d1f08" xsi:nil="true"/>
    <ARENA_DocumentSender xmlns="4c876e07-1844-4add-95d3-b4a7118d1f08" xsi:nil="true"/>
    <c33924c3673147c88830f2707c1978bc xmlns="4c876e07-1844-4add-95d3-b4a7118d1f08" xsi:nil="true"/>
    <TaxKeywordTaxHTField xmlns="4c876e07-1844-4add-95d3-b4a7118d1f08" xsi:nil="true"/>
    <MigrationWizIdPermissions xmlns="4c876e07-1844-4add-95d3-b4a7118d1f08" xsi:nil="true"/>
    <NHO_DocumentStatus xmlns="4c876e07-1844-4add-95d3-b4a7118d1f08" xsi:nil="true"/>
    <TaxCatchAll xmlns="cfcde2d6-2b06-4937-8098-13a14e88604a" xsi:nil="true"/>
    <Suffix xmlns="4c876e07-1844-4add-95d3-b4a7118d1f08" xsi:nil="true"/>
    <ARENA_DocumentReference xmlns="4c876e07-1844-4add-95d3-b4a7118d1f08" xsi:nil="true"/>
  </documentManagement>
</p:properties>
</file>

<file path=customXml/itemProps1.xml><?xml version="1.0" encoding="utf-8"?>
<ds:datastoreItem xmlns:ds="http://schemas.openxmlformats.org/officeDocument/2006/customXml" ds:itemID="{7D49A1A4-C507-4EA3-9897-227756904989}">
  <ds:schemaRefs/>
</ds:datastoreItem>
</file>

<file path=customXml/itemProps2.xml><?xml version="1.0" encoding="utf-8"?>
<ds:datastoreItem xmlns:ds="http://schemas.openxmlformats.org/officeDocument/2006/customXml" ds:itemID="{C6B5966B-1021-4CFB-B657-B1C63143CEE7}">
  <ds:schemaRefs/>
</ds:datastoreItem>
</file>

<file path=customXml/itemProps3.xml><?xml version="1.0" encoding="utf-8"?>
<ds:datastoreItem xmlns:ds="http://schemas.openxmlformats.org/officeDocument/2006/customXml" ds:itemID="{3029C290-5EC5-491B-91B5-9EAB3E476C4F}">
  <ds:schemaRefs>
    <ds:schemaRef ds:uri="http://schemas.openxmlformats.org/officeDocument/2006/bibliography"/>
  </ds:schemaRefs>
</ds:datastoreItem>
</file>

<file path=customXml/itemProps4.xml><?xml version="1.0" encoding="utf-8"?>
<ds:datastoreItem xmlns:ds="http://schemas.openxmlformats.org/officeDocument/2006/customXml" ds:itemID="{27E2F7CB-AC46-4141-A30C-14843DC77C7D}">
  <ds:schemaRefs/>
</ds:datastoreItem>
</file>

<file path=customXml/itemProps5.xml><?xml version="1.0" encoding="utf-8"?>
<ds:datastoreItem xmlns:ds="http://schemas.openxmlformats.org/officeDocument/2006/customXml" ds:itemID="{CC8D0806-3448-465B-B58D-EA8DF3B81B57}">
  <ds:schemaRefs/>
</ds:datastoreItem>
</file>

<file path=customXml/itemProps6.xml><?xml version="1.0" encoding="utf-8"?>
<ds:datastoreItem xmlns:ds="http://schemas.openxmlformats.org/officeDocument/2006/customXml" ds:itemID="{FC944451-CEFD-41D4-A9B0-0EA341E9C9C8}">
  <ds:schemaRefs/>
</ds:datastoreItem>
</file>

<file path=customXml/itemProps7.xml><?xml version="1.0" encoding="utf-8"?>
<ds:datastoreItem xmlns:ds="http://schemas.openxmlformats.org/officeDocument/2006/customXml" ds:itemID="{F808E55A-71CE-40F9-9313-F37286EBC41E}">
  <ds:schemaRefs/>
</ds:datastoreItem>
</file>

<file path=customXml/itemProps8.xml><?xml version="1.0" encoding="utf-8"?>
<ds:datastoreItem xmlns:ds="http://schemas.openxmlformats.org/officeDocument/2006/customXml" ds:itemID="{080B5982-C97D-45B1-8C5F-608B58F3B867}"/>
</file>

<file path=customXml/itemProps9.xml><?xml version="1.0" encoding="utf-8"?>
<ds:datastoreItem xmlns:ds="http://schemas.openxmlformats.org/officeDocument/2006/customXml" ds:itemID="{6A71B260-7127-4FB0-891C-3A26296AC7BC}"/>
</file>

<file path=customXml/itemProps10.xml><?xml version="1.0" encoding="utf-8"?>
<ds:datastoreItem xmlns:ds="http://schemas.openxmlformats.org/officeDocument/2006/customXml" ds:itemID="{EAD5EC73-EB14-4ACF-A7AC-A00F9983663C}"/>
</file>

<file path=docProps/app.xml><?xml version="1.0" encoding="utf-8"?>
<Properties xmlns="http://schemas.openxmlformats.org/officeDocument/2006/extended-properties" xmlns:vt="http://schemas.openxmlformats.org/officeDocument/2006/docPropsVTypes">
  <Template>Brev - med nummerering</Template>
  <TotalTime>19</TotalTime>
  <Pages>1</Pages>
  <Words>693</Words>
  <Characters>3673</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BAHR</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Olav Carlsen</dc:creator>
  <cp:keywords/>
  <cp:lastModifiedBy>Tor Olav Carlsen / BAHR</cp:lastModifiedBy>
  <cp:revision>13</cp:revision>
  <cp:lastPrinted>2013-07-26T09:34:00Z</cp:lastPrinted>
  <dcterms:created xsi:type="dcterms:W3CDTF">2024-01-02T15:11:00Z</dcterms:created>
  <dcterms:modified xsi:type="dcterms:W3CDTF">2026-08-06T14:54:00Z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#3561127/1</vt:lpwstr>
  </property>
  <property fmtid="{D5CDD505-2E9C-101B-9397-08002B2CF9AE}" pid="3" name="DocRef">
    <vt:lpwstr>2930271/2</vt:lpwstr>
  </property>
  <property fmtid="{D5CDD505-2E9C-101B-9397-08002B2CF9AE}" pid="4" name="SD_TIM_Ran">
    <vt:lpwstr>True</vt:lpwstr>
  </property>
  <property fmtid="{D5CDD505-2E9C-101B-9397-08002B2CF9AE}" pid="5" name="ContentTypeId">
    <vt:lpwstr>0x01010079FB18F561860B488A66C8B7C9A2A390</vt:lpwstr>
  </property>
</Properties>
</file>