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C075" w14:textId="77777777" w:rsidR="00120EAE" w:rsidRDefault="00120EAE"/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126"/>
        <w:gridCol w:w="2410"/>
        <w:gridCol w:w="2763"/>
        <w:gridCol w:w="72"/>
      </w:tblGrid>
      <w:tr w:rsidR="00485113" w:rsidRPr="00DF5DF6" w14:paraId="214CC078" w14:textId="77777777" w:rsidTr="00642997">
        <w:trPr>
          <w:gridAfter w:val="1"/>
          <w:wAfter w:w="72" w:type="dxa"/>
          <w:trHeight w:val="881"/>
        </w:trPr>
        <w:tc>
          <w:tcPr>
            <w:tcW w:w="9212" w:type="dxa"/>
            <w:gridSpan w:val="4"/>
          </w:tcPr>
          <w:p w14:paraId="214CC076" w14:textId="53B1BDFB" w:rsidR="00485113" w:rsidRPr="00DF5DF6" w:rsidRDefault="00485113" w:rsidP="00E31A60">
            <w:r w:rsidRPr="00E53A2E">
              <w:rPr>
                <w:color w:val="000000"/>
                <w:highlight w:val="yellow"/>
              </w:rPr>
              <w:t>Arbeidstakerens navn</w:t>
            </w:r>
          </w:p>
          <w:p w14:paraId="214CC077" w14:textId="77777777" w:rsidR="00485113" w:rsidRPr="00DF5DF6" w:rsidRDefault="00485113" w:rsidP="00E31A60"/>
        </w:tc>
      </w:tr>
      <w:tr w:rsidR="00485113" w:rsidRPr="00DF5DF6" w14:paraId="214CC07B" w14:textId="77777777" w:rsidTr="00642997">
        <w:trPr>
          <w:trHeight w:val="452"/>
        </w:trPr>
        <w:tc>
          <w:tcPr>
            <w:tcW w:w="1913" w:type="dxa"/>
          </w:tcPr>
          <w:p w14:paraId="214CC079" w14:textId="77777777" w:rsidR="00485113" w:rsidRPr="00DF5DF6" w:rsidRDefault="00485113" w:rsidP="0064299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371" w:type="dxa"/>
            <w:gridSpan w:val="4"/>
          </w:tcPr>
          <w:p w14:paraId="214CC07A" w14:textId="77777777" w:rsidR="00485113" w:rsidRPr="00DF5DF6" w:rsidRDefault="00485113" w:rsidP="00642997">
            <w:pPr>
              <w:jc w:val="left"/>
              <w:rPr>
                <w:sz w:val="22"/>
                <w:szCs w:val="22"/>
              </w:rPr>
            </w:pPr>
          </w:p>
        </w:tc>
      </w:tr>
      <w:tr w:rsidR="00485113" w:rsidRPr="00DF5DF6" w14:paraId="214CC081" w14:textId="77777777" w:rsidTr="00642997">
        <w:trPr>
          <w:cantSplit/>
        </w:trPr>
        <w:tc>
          <w:tcPr>
            <w:tcW w:w="1913" w:type="dxa"/>
          </w:tcPr>
          <w:p w14:paraId="214CC07C" w14:textId="77777777" w:rsidR="00485113" w:rsidRPr="00DF5DF6" w:rsidRDefault="00485113" w:rsidP="00E31A60">
            <w:pPr>
              <w:pStyle w:val="Normalutenavstand"/>
            </w:pPr>
          </w:p>
        </w:tc>
        <w:tc>
          <w:tcPr>
            <w:tcW w:w="2126" w:type="dxa"/>
          </w:tcPr>
          <w:p w14:paraId="214CC07D" w14:textId="77777777" w:rsidR="00485113" w:rsidRPr="00DF5DF6" w:rsidRDefault="00485113" w:rsidP="00E31A60">
            <w:pPr>
              <w:pStyle w:val="Normalutenavstand"/>
              <w:rPr>
                <w:snapToGrid w:val="0"/>
              </w:rPr>
            </w:pPr>
          </w:p>
        </w:tc>
        <w:tc>
          <w:tcPr>
            <w:tcW w:w="2410" w:type="dxa"/>
          </w:tcPr>
          <w:p w14:paraId="214CC07E" w14:textId="77777777" w:rsidR="00485113" w:rsidRPr="00DF5DF6" w:rsidRDefault="00485113" w:rsidP="00E31A60">
            <w:pPr>
              <w:pStyle w:val="Normalutenavstand"/>
            </w:pPr>
          </w:p>
        </w:tc>
        <w:tc>
          <w:tcPr>
            <w:tcW w:w="2835" w:type="dxa"/>
            <w:gridSpan w:val="2"/>
          </w:tcPr>
          <w:p w14:paraId="214CC07F" w14:textId="06648162" w:rsidR="00485113" w:rsidRPr="00DF5DF6" w:rsidRDefault="00485113" w:rsidP="00E31A60">
            <w:pPr>
              <w:pStyle w:val="Normalutenavstand"/>
              <w:jc w:val="right"/>
            </w:pPr>
            <w:r w:rsidRPr="00E53A2E">
              <w:rPr>
                <w:color w:val="000000"/>
                <w:highlight w:val="yellow"/>
              </w:rPr>
              <w:t>Sted</w:t>
            </w:r>
            <w:r w:rsidRPr="00DF5DF6">
              <w:t xml:space="preserve">, </w:t>
            </w:r>
            <w:r w:rsidRPr="00E53A2E">
              <w:rPr>
                <w:color w:val="000000"/>
                <w:highlight w:val="yellow"/>
              </w:rPr>
              <w:t>dato</w:t>
            </w:r>
          </w:p>
          <w:p w14:paraId="214CC080" w14:textId="77777777" w:rsidR="00485113" w:rsidRPr="00DF5DF6" w:rsidRDefault="00485113" w:rsidP="00E31A60">
            <w:pPr>
              <w:pStyle w:val="Normalutenavstand"/>
              <w:jc w:val="right"/>
            </w:pPr>
          </w:p>
        </w:tc>
      </w:tr>
    </w:tbl>
    <w:p w14:paraId="214CC082" w14:textId="77777777" w:rsidR="00485113" w:rsidRPr="00DF5DF6" w:rsidRDefault="00485113" w:rsidP="00485113">
      <w:pPr>
        <w:pStyle w:val="Header"/>
        <w:rPr>
          <w:sz w:val="22"/>
          <w:szCs w:val="22"/>
        </w:rPr>
      </w:pPr>
    </w:p>
    <w:p w14:paraId="214CC083" w14:textId="77777777" w:rsidR="00120EAE" w:rsidRDefault="00120EAE" w:rsidP="00485113">
      <w:pPr>
        <w:pStyle w:val="Title"/>
      </w:pPr>
      <w:bookmarkStart w:id="0" w:name="overskrift"/>
      <w:bookmarkEnd w:id="0"/>
    </w:p>
    <w:p w14:paraId="214CC084" w14:textId="77777777" w:rsidR="00485113" w:rsidRPr="00DF5DF6" w:rsidRDefault="00E31A60" w:rsidP="00485113">
      <w:pPr>
        <w:pStyle w:val="Title"/>
      </w:pPr>
      <w:r>
        <w:t xml:space="preserve">Overdragelse </w:t>
      </w:r>
      <w:r w:rsidR="00DF5DF6">
        <w:t>av virksomhet</w:t>
      </w:r>
    </w:p>
    <w:p w14:paraId="214CC085" w14:textId="467DCBDE" w:rsidR="0088703B" w:rsidRPr="00F823D8" w:rsidRDefault="008D1087" w:rsidP="00CF4FF9">
      <w:bookmarkStart w:id="1" w:name="start"/>
      <w:bookmarkEnd w:id="1"/>
      <w:r w:rsidRPr="00E53A2E">
        <w:rPr>
          <w:color w:val="000000"/>
          <w:highlight w:val="yellow"/>
        </w:rPr>
        <w:t>Overdragende selskap</w:t>
      </w:r>
      <w:r w:rsidR="0064664E">
        <w:t xml:space="preserve"> </w:t>
      </w:r>
      <w:r w:rsidR="0088703B" w:rsidRPr="00F823D8">
        <w:t xml:space="preserve">skal overdra </w:t>
      </w:r>
      <w:r w:rsidR="0064664E">
        <w:t>deler av</w:t>
      </w:r>
      <w:r w:rsidR="0088703B" w:rsidRPr="00F823D8">
        <w:t xml:space="preserve"> sin virksomhet til </w:t>
      </w:r>
      <w:r w:rsidR="0088703B" w:rsidRPr="00E53A2E">
        <w:rPr>
          <w:color w:val="000000"/>
          <w:highlight w:val="yellow"/>
        </w:rPr>
        <w:t>Overtakende selskap</w:t>
      </w:r>
      <w:r w:rsidR="0088703B" w:rsidRPr="00F823D8">
        <w:t xml:space="preserve">. Bakgrunnen for overdragelsen er </w:t>
      </w:r>
      <w:r w:rsidR="0088703B" w:rsidRPr="00E53A2E">
        <w:rPr>
          <w:color w:val="000000"/>
          <w:highlight w:val="yellow"/>
        </w:rPr>
        <w:t>kort beskrivelse</w:t>
      </w:r>
      <w:r w:rsidR="0088703B" w:rsidRPr="00F823D8">
        <w:t xml:space="preserve">. </w:t>
      </w:r>
    </w:p>
    <w:p w14:paraId="214CC086" w14:textId="487F5639" w:rsidR="0010199C" w:rsidRPr="00F823D8" w:rsidRDefault="00485113" w:rsidP="00CF4FF9">
      <w:r w:rsidRPr="00F823D8">
        <w:t>Overtakelsen utgjør en virksomhetsoverdragelse i arbeidsrettslig forstand</w:t>
      </w:r>
      <w:r w:rsidR="0088703B" w:rsidRPr="00F823D8">
        <w:t>, se arbeidsmiljøloven kapittel 16.</w:t>
      </w:r>
      <w:r w:rsidRPr="00F823D8">
        <w:t xml:space="preserve"> Dette innebærer</w:t>
      </w:r>
      <w:r w:rsidR="00291DE9" w:rsidRPr="00F823D8">
        <w:t xml:space="preserve"> at ditt ansettelsesforhold vil</w:t>
      </w:r>
      <w:r w:rsidR="005B578E" w:rsidRPr="00F823D8">
        <w:t xml:space="preserve"> </w:t>
      </w:r>
      <w:r w:rsidRPr="00F823D8">
        <w:t xml:space="preserve">bli overført til </w:t>
      </w:r>
      <w:r w:rsidR="0088703B" w:rsidRPr="00E53A2E">
        <w:rPr>
          <w:color w:val="000000"/>
          <w:highlight w:val="yellow"/>
        </w:rPr>
        <w:t>Overtakende selskap</w:t>
      </w:r>
      <w:r w:rsidR="0088703B" w:rsidRPr="00E53A2E">
        <w:t xml:space="preserve"> med virkning fra</w:t>
      </w:r>
      <w:r w:rsidR="0088703B" w:rsidRPr="00F823D8">
        <w:t xml:space="preserve"> </w:t>
      </w:r>
      <w:r w:rsidR="0088703B" w:rsidRPr="00E53A2E">
        <w:rPr>
          <w:color w:val="000000"/>
          <w:highlight w:val="yellow"/>
        </w:rPr>
        <w:t>dato</w:t>
      </w:r>
      <w:r w:rsidR="0088703B" w:rsidRPr="00F823D8">
        <w:t xml:space="preserve">. </w:t>
      </w:r>
      <w:r w:rsidR="0010199C" w:rsidRPr="00F823D8">
        <w:t>Du vil beholde dine eksisterende plikter og rettigheter i henh</w:t>
      </w:r>
      <w:r w:rsidR="00003895" w:rsidRPr="00F823D8">
        <w:t>old til din gjeldende ansettelses</w:t>
      </w:r>
      <w:r w:rsidR="00C54754">
        <w:t>avtale</w:t>
      </w:r>
      <w:r w:rsidR="0010199C" w:rsidRPr="00F823D8">
        <w:t xml:space="preserve">, </w:t>
      </w:r>
      <w:r w:rsidR="00376AC6">
        <w:t>herunder</w:t>
      </w:r>
      <w:r w:rsidR="00376AC6" w:rsidRPr="00A30DB7">
        <w:t xml:space="preserve"> lønn og andre </w:t>
      </w:r>
      <w:r w:rsidR="00376AC6">
        <w:t xml:space="preserve">individuelt </w:t>
      </w:r>
      <w:r w:rsidR="00376AC6" w:rsidRPr="00A30DB7">
        <w:t>avtalte ytelser</w:t>
      </w:r>
      <w:r w:rsidR="00376AC6">
        <w:t xml:space="preserve">, </w:t>
      </w:r>
      <w:r w:rsidR="0010199C" w:rsidRPr="00F823D8">
        <w:t xml:space="preserve">jf. arbeidsmiljøloven § 16-2. </w:t>
      </w:r>
      <w:r w:rsidR="0010199C" w:rsidRPr="00E53A2E">
        <w:rPr>
          <w:color w:val="000000"/>
          <w:highlight w:val="yellow"/>
        </w:rPr>
        <w:t xml:space="preserve">Fra overdragelsestidspunktet vil du bli meldt inn i [Overtakende </w:t>
      </w:r>
      <w:proofErr w:type="gramStart"/>
      <w:r w:rsidR="0010199C" w:rsidRPr="00E53A2E">
        <w:rPr>
          <w:color w:val="000000"/>
          <w:highlight w:val="yellow"/>
        </w:rPr>
        <w:t>selskap]s</w:t>
      </w:r>
      <w:proofErr w:type="gramEnd"/>
      <w:r w:rsidR="0010199C" w:rsidRPr="00E53A2E">
        <w:rPr>
          <w:color w:val="000000"/>
          <w:highlight w:val="yellow"/>
        </w:rPr>
        <w:t xml:space="preserve"> kollektive pensjons- og forsikringsordninger</w:t>
      </w:r>
      <w:r w:rsidR="00F04C8E" w:rsidRPr="00A02847">
        <w:rPr>
          <w:color w:val="000000"/>
        </w:rPr>
        <w:t xml:space="preserve"> / </w:t>
      </w:r>
      <w:r w:rsidR="00C54754" w:rsidRPr="00E53A2E">
        <w:rPr>
          <w:color w:val="000000"/>
          <w:highlight w:val="yellow"/>
        </w:rPr>
        <w:t>Den pensjonsordning du er medlem av vil bli overført til ny arbeidsgiver på gjeldende vilkår.</w:t>
      </w:r>
    </w:p>
    <w:p w14:paraId="214CC088" w14:textId="2012A842" w:rsidR="0010199C" w:rsidRPr="00F823D8" w:rsidRDefault="008365DC" w:rsidP="00CF4FF9">
      <w:r w:rsidRPr="00E53A2E">
        <w:rPr>
          <w:color w:val="000000"/>
          <w:highlight w:val="yellow"/>
        </w:rPr>
        <w:t xml:space="preserve">Fra overdragelsestidspunktet vil </w:t>
      </w:r>
      <w:r w:rsidR="0010199C" w:rsidRPr="00E53A2E">
        <w:rPr>
          <w:color w:val="000000"/>
          <w:highlight w:val="yellow"/>
        </w:rPr>
        <w:t xml:space="preserve">[Overtakende selskap] </w:t>
      </w:r>
      <w:r w:rsidR="00A559D7" w:rsidRPr="00E53A2E">
        <w:rPr>
          <w:color w:val="000000"/>
          <w:highlight w:val="yellow"/>
        </w:rPr>
        <w:t>være bundet av de tariffavtaler som</w:t>
      </w:r>
      <w:r w:rsidRPr="00E53A2E">
        <w:rPr>
          <w:color w:val="000000"/>
          <w:highlight w:val="yellow"/>
        </w:rPr>
        <w:t xml:space="preserve"> per i dag får anvendelse på virksomheten som skal overdras</w:t>
      </w:r>
      <w:r w:rsidR="00E716E1" w:rsidRPr="00E53A2E">
        <w:rPr>
          <w:color w:val="000000"/>
          <w:highlight w:val="yellow"/>
        </w:rPr>
        <w:t>.</w:t>
      </w:r>
      <w:r w:rsidR="00A559D7" w:rsidRPr="00A02847">
        <w:rPr>
          <w:color w:val="000000"/>
        </w:rPr>
        <w:t xml:space="preserve"> </w:t>
      </w:r>
      <w:r w:rsidR="00A02847" w:rsidRPr="00A02847">
        <w:t>/</w:t>
      </w:r>
      <w:r w:rsidR="00A02847">
        <w:t xml:space="preserve"> </w:t>
      </w:r>
      <w:r w:rsidR="00A559D7" w:rsidRPr="00E53A2E">
        <w:rPr>
          <w:color w:val="000000"/>
          <w:highlight w:val="yellow"/>
        </w:rPr>
        <w:t xml:space="preserve">[Overtakende selskap] </w:t>
      </w:r>
      <w:r w:rsidR="0010199C" w:rsidRPr="00E53A2E">
        <w:rPr>
          <w:color w:val="000000"/>
          <w:highlight w:val="yellow"/>
        </w:rPr>
        <w:t xml:space="preserve">ønsker ikke å være bundet av de tariffavtaler </w:t>
      </w:r>
      <w:r w:rsidR="00A559D7" w:rsidRPr="00E53A2E">
        <w:rPr>
          <w:color w:val="000000"/>
          <w:highlight w:val="yellow"/>
        </w:rPr>
        <w:t>som per i dag gjelder for virksomheten som skal over</w:t>
      </w:r>
      <w:r w:rsidRPr="00E53A2E">
        <w:rPr>
          <w:color w:val="000000"/>
          <w:highlight w:val="yellow"/>
        </w:rPr>
        <w:t>dras</w:t>
      </w:r>
      <w:r w:rsidR="00A559D7" w:rsidRPr="00E53A2E">
        <w:rPr>
          <w:color w:val="000000"/>
          <w:highlight w:val="yellow"/>
        </w:rPr>
        <w:t xml:space="preserve"> og </w:t>
      </w:r>
      <w:r w:rsidR="0010199C" w:rsidRPr="00E53A2E">
        <w:rPr>
          <w:color w:val="000000"/>
          <w:highlight w:val="yellow"/>
        </w:rPr>
        <w:t xml:space="preserve">vil erklære dette </w:t>
      </w:r>
      <w:r w:rsidR="003D6366" w:rsidRPr="00E53A2E">
        <w:rPr>
          <w:color w:val="000000"/>
          <w:highlight w:val="yellow"/>
        </w:rPr>
        <w:t xml:space="preserve">skriftlig </w:t>
      </w:r>
      <w:r w:rsidR="0010199C" w:rsidRPr="00E53A2E">
        <w:rPr>
          <w:color w:val="000000"/>
          <w:highlight w:val="yellow"/>
        </w:rPr>
        <w:t xml:space="preserve">overfor fagforeningen (klubben og hovedorganisasjon) innen tre uker etter overdragelsestidspunktet. </w:t>
      </w:r>
      <w:r w:rsidR="00A559D7" w:rsidRPr="00E53A2E">
        <w:rPr>
          <w:color w:val="000000"/>
          <w:highlight w:val="yellow"/>
        </w:rPr>
        <w:t>O</w:t>
      </w:r>
      <w:r w:rsidR="0010199C" w:rsidRPr="00E53A2E">
        <w:rPr>
          <w:color w:val="000000"/>
          <w:highlight w:val="yellow"/>
        </w:rPr>
        <w:t>verførte arbeidstaker</w:t>
      </w:r>
      <w:r w:rsidR="00A559D7" w:rsidRPr="00E53A2E">
        <w:rPr>
          <w:color w:val="000000"/>
          <w:highlight w:val="yellow"/>
        </w:rPr>
        <w:t>e</w:t>
      </w:r>
      <w:r w:rsidR="0010199C" w:rsidRPr="00E53A2E">
        <w:rPr>
          <w:color w:val="000000"/>
          <w:highlight w:val="yellow"/>
        </w:rPr>
        <w:t xml:space="preserve"> har likevel rett til å beholde de individuelle arbeidsvilkår som følger av dagens tariffavtale inntil tariffavtalen utløper eller til</w:t>
      </w:r>
      <w:r w:rsidR="00A559D7" w:rsidRPr="00E53A2E">
        <w:rPr>
          <w:color w:val="000000"/>
          <w:highlight w:val="yellow"/>
        </w:rPr>
        <w:t xml:space="preserve"> det inngås ny tariffavtale med [Overtakende selskap]</w:t>
      </w:r>
      <w:r w:rsidR="0010199C" w:rsidRPr="00E53A2E">
        <w:rPr>
          <w:color w:val="000000"/>
          <w:highlight w:val="yellow"/>
        </w:rPr>
        <w:t>.</w:t>
      </w:r>
    </w:p>
    <w:p w14:paraId="214CC089" w14:textId="7A65F2CD" w:rsidR="000C2FA4" w:rsidRPr="00F823D8" w:rsidRDefault="001158A3" w:rsidP="00CF4FF9">
      <w:r w:rsidRPr="00F823D8">
        <w:t>Vi gjør oppmerksom på at du har rett til å r</w:t>
      </w:r>
      <w:r w:rsidR="00003895" w:rsidRPr="00F823D8">
        <w:t xml:space="preserve">eservere </w:t>
      </w:r>
      <w:r w:rsidR="003728FC">
        <w:t>deg</w:t>
      </w:r>
      <w:r w:rsidR="00003895" w:rsidRPr="00F823D8">
        <w:t xml:space="preserve"> mot at ditt ansettelses</w:t>
      </w:r>
      <w:r w:rsidRPr="00F823D8">
        <w:t>forho</w:t>
      </w:r>
      <w:r w:rsidR="005B578E" w:rsidRPr="00F823D8">
        <w:t>ld overføres</w:t>
      </w:r>
      <w:r w:rsidRPr="00F823D8">
        <w:t xml:space="preserve"> til </w:t>
      </w:r>
      <w:r w:rsidRPr="00E53A2E">
        <w:rPr>
          <w:color w:val="000000"/>
          <w:highlight w:val="yellow"/>
        </w:rPr>
        <w:t>Overtakende selskap</w:t>
      </w:r>
      <w:r w:rsidRPr="00F823D8">
        <w:t>,</w:t>
      </w:r>
      <w:r w:rsidR="000B0D2C">
        <w:t xml:space="preserve"> jf. arbeidsmiljøloven § 16-3. </w:t>
      </w:r>
      <w:r w:rsidR="000C2FA4" w:rsidRPr="00F823D8">
        <w:t xml:space="preserve">Dersom du velger å benytte deg av reservasjonsretten vil ditt ansettelsesforhold opphøre på tidspunktet for overdragelsen. </w:t>
      </w:r>
      <w:r w:rsidR="00E96842" w:rsidRPr="00F823D8">
        <w:t xml:space="preserve">Dette gjelder </w:t>
      </w:r>
      <w:r w:rsidR="00E96842">
        <w:t xml:space="preserve">uavhengig av avtalt oppsigelsestid. </w:t>
      </w:r>
      <w:r w:rsidR="000C2FA4" w:rsidRPr="00F823D8">
        <w:t xml:space="preserve">Du vil motta lønn frem til overdragelsestidspunktet. Ansatte som gjør gjeldende reservasjonsretten og som har vært ansatt i </w:t>
      </w:r>
      <w:r w:rsidR="008D1087" w:rsidRPr="00E53A2E">
        <w:rPr>
          <w:color w:val="000000"/>
          <w:highlight w:val="yellow"/>
        </w:rPr>
        <w:t>Overdragende selskap</w:t>
      </w:r>
      <w:r w:rsidR="0064664E">
        <w:t xml:space="preserve"> </w:t>
      </w:r>
      <w:r w:rsidR="000C2FA4" w:rsidRPr="00F823D8">
        <w:t>i til sammen 12 måneder i løpet av de siste to år før overdragelsestidspunktet, har f</w:t>
      </w:r>
      <w:r w:rsidR="00E96842">
        <w:t>ortrinnsrett til ny ansettelse ved</w:t>
      </w:r>
      <w:r w:rsidR="000C2FA4" w:rsidRPr="00F823D8">
        <w:t xml:space="preserve"> eventuelle ledige stillinger hos </w:t>
      </w:r>
      <w:r w:rsidR="008D1087" w:rsidRPr="00E53A2E">
        <w:rPr>
          <w:color w:val="000000"/>
          <w:highlight w:val="yellow"/>
        </w:rPr>
        <w:t>Overdragende selskap</w:t>
      </w:r>
      <w:r w:rsidR="008D1087">
        <w:t xml:space="preserve"> </w:t>
      </w:r>
      <w:r w:rsidR="000C2FA4" w:rsidRPr="00F823D8">
        <w:t xml:space="preserve">i ett år regnet fra overdragelsestidspunktet, så fremt man er kvalifisert for stillingen. </w:t>
      </w:r>
    </w:p>
    <w:p w14:paraId="214CC08A" w14:textId="31A1BEE4" w:rsidR="000C2FA4" w:rsidRPr="00F823D8" w:rsidRDefault="001158A3" w:rsidP="00CF4FF9">
      <w:r w:rsidRPr="00F823D8">
        <w:t>Dersom du ønsker å benytte deg av reservasjonsretten</w:t>
      </w:r>
      <w:r w:rsidR="00735320">
        <w:t>,</w:t>
      </w:r>
      <w:r w:rsidRPr="00F823D8">
        <w:t xml:space="preserve"> ber vi deg fylle ut vedlagte skjema og returnere det til </w:t>
      </w:r>
      <w:r w:rsidR="005B578E" w:rsidRPr="00E53A2E">
        <w:rPr>
          <w:color w:val="000000"/>
          <w:highlight w:val="yellow"/>
        </w:rPr>
        <w:t>Navn, tittel</w:t>
      </w:r>
      <w:r w:rsidRPr="00F823D8">
        <w:t xml:space="preserve"> innen </w:t>
      </w:r>
      <w:r w:rsidR="005B578E" w:rsidRPr="00E53A2E">
        <w:rPr>
          <w:color w:val="000000"/>
          <w:highlight w:val="yellow"/>
        </w:rPr>
        <w:t>dato, år</w:t>
      </w:r>
      <w:r w:rsidRPr="00F823D8">
        <w:rPr>
          <w:i/>
        </w:rPr>
        <w:t>.</w:t>
      </w:r>
      <w:r w:rsidRPr="00F823D8">
        <w:t xml:space="preserve"> </w:t>
      </w:r>
    </w:p>
    <w:p w14:paraId="214CC08B" w14:textId="77777777" w:rsidR="000C1248" w:rsidRPr="00F823D8" w:rsidRDefault="000C1248" w:rsidP="00CF4FF9">
      <w:r w:rsidRPr="00F823D8">
        <w:t xml:space="preserve">Vedlagt er </w:t>
      </w:r>
      <w:r w:rsidR="0028249A" w:rsidRPr="00F823D8">
        <w:t xml:space="preserve">tilleggsavtale </w:t>
      </w:r>
      <w:r w:rsidRPr="00F823D8">
        <w:t>til din ansettelsesavtale som vi ber deg signere</w:t>
      </w:r>
      <w:r w:rsidR="00735320">
        <w:t>,</w:t>
      </w:r>
      <w:r w:rsidRPr="00F823D8">
        <w:t xml:space="preserve"> med mindre du ønsker å benytte deg av reservasjonsretten. </w:t>
      </w:r>
    </w:p>
    <w:p w14:paraId="214CC08C" w14:textId="77777777" w:rsidR="00120EAE" w:rsidRPr="00F823D8" w:rsidRDefault="00120EAE" w:rsidP="00485113"/>
    <w:p w14:paraId="214CC08D" w14:textId="77777777" w:rsidR="00120EAE" w:rsidRPr="00F823D8" w:rsidRDefault="00120EAE" w:rsidP="00485113"/>
    <w:p w14:paraId="214CC08E" w14:textId="15206173" w:rsidR="000C2FA4" w:rsidRPr="00F823D8" w:rsidRDefault="005B578E" w:rsidP="00CF4FF9">
      <w:r w:rsidRPr="00F823D8">
        <w:t xml:space="preserve">Spørsmål kan rettes til </w:t>
      </w:r>
      <w:r w:rsidRPr="00E53A2E">
        <w:rPr>
          <w:color w:val="000000"/>
          <w:highlight w:val="yellow"/>
        </w:rPr>
        <w:t>Navn, tittel, kontaktdetaljer</w:t>
      </w:r>
      <w:r w:rsidRPr="00F823D8">
        <w:t xml:space="preserve">. </w:t>
      </w:r>
    </w:p>
    <w:p w14:paraId="214CC08F" w14:textId="77777777" w:rsidR="00A61CCB" w:rsidRPr="00F823D8" w:rsidRDefault="00A61CCB" w:rsidP="00485113"/>
    <w:tbl>
      <w:tblPr>
        <w:tblW w:w="0" w:type="auto"/>
        <w:tblCellMar>
          <w:top w:w="170" w:type="dxa"/>
        </w:tblCellMar>
        <w:tblLook w:val="01E0" w:firstRow="1" w:lastRow="1" w:firstColumn="1" w:lastColumn="1" w:noHBand="0" w:noVBand="0"/>
      </w:tblPr>
      <w:tblGrid>
        <w:gridCol w:w="3888"/>
        <w:gridCol w:w="900"/>
        <w:gridCol w:w="3833"/>
      </w:tblGrid>
      <w:tr w:rsidR="005B578E" w:rsidRPr="00F823D8" w14:paraId="214CC093" w14:textId="77777777" w:rsidTr="000C2FA4">
        <w:tc>
          <w:tcPr>
            <w:tcW w:w="3888" w:type="dxa"/>
          </w:tcPr>
          <w:p w14:paraId="214CC090" w14:textId="77777777" w:rsidR="005B578E" w:rsidRPr="00F823D8" w:rsidRDefault="005B578E" w:rsidP="00CF4FF9">
            <w:pPr>
              <w:pStyle w:val="Normalutenavstand"/>
            </w:pPr>
            <w:r w:rsidRPr="00F823D8">
              <w:t>Med vennlig hilsen</w:t>
            </w:r>
          </w:p>
        </w:tc>
        <w:tc>
          <w:tcPr>
            <w:tcW w:w="900" w:type="dxa"/>
          </w:tcPr>
          <w:p w14:paraId="214CC091" w14:textId="77777777" w:rsidR="005B578E" w:rsidRPr="00F823D8" w:rsidRDefault="005B578E" w:rsidP="00CF4FF9">
            <w:pPr>
              <w:pStyle w:val="Normalutenavstand"/>
              <w:rPr>
                <w:b/>
              </w:rPr>
            </w:pPr>
          </w:p>
        </w:tc>
        <w:tc>
          <w:tcPr>
            <w:tcW w:w="3833" w:type="dxa"/>
          </w:tcPr>
          <w:p w14:paraId="214CC092" w14:textId="77777777" w:rsidR="005B578E" w:rsidRPr="00F823D8" w:rsidRDefault="005B578E" w:rsidP="00CF4FF9">
            <w:pPr>
              <w:pStyle w:val="Normalutenavstand"/>
              <w:rPr>
                <w:b/>
              </w:rPr>
            </w:pPr>
          </w:p>
        </w:tc>
      </w:tr>
      <w:tr w:rsidR="005B578E" w:rsidRPr="00F823D8" w14:paraId="214CC097" w14:textId="77777777" w:rsidTr="000C2FA4">
        <w:tc>
          <w:tcPr>
            <w:tcW w:w="3888" w:type="dxa"/>
          </w:tcPr>
          <w:p w14:paraId="214CC094" w14:textId="5640BA35" w:rsidR="005B578E" w:rsidRPr="00F823D8" w:rsidRDefault="009D389B" w:rsidP="008D1087">
            <w:pPr>
              <w:pStyle w:val="Normalutenavstand"/>
            </w:pPr>
            <w:r>
              <w:t xml:space="preserve">For </w:t>
            </w:r>
            <w:r w:rsidR="00F04C8E" w:rsidRPr="00F04C8E">
              <w:rPr>
                <w:highlight w:val="yellow"/>
              </w:rPr>
              <w:t>Overdragende s</w:t>
            </w:r>
            <w:r w:rsidR="008D1087" w:rsidRPr="00E53A2E">
              <w:rPr>
                <w:color w:val="000000"/>
                <w:highlight w:val="yellow"/>
              </w:rPr>
              <w:t>elskap</w:t>
            </w:r>
          </w:p>
        </w:tc>
        <w:tc>
          <w:tcPr>
            <w:tcW w:w="900" w:type="dxa"/>
          </w:tcPr>
          <w:p w14:paraId="214CC095" w14:textId="77777777" w:rsidR="005B578E" w:rsidRPr="00F823D8" w:rsidRDefault="005B578E" w:rsidP="00CF4FF9">
            <w:pPr>
              <w:pStyle w:val="Normalutenavstand"/>
            </w:pPr>
          </w:p>
        </w:tc>
        <w:tc>
          <w:tcPr>
            <w:tcW w:w="3833" w:type="dxa"/>
          </w:tcPr>
          <w:p w14:paraId="214CC096" w14:textId="4C3BAB0B" w:rsidR="005B578E" w:rsidRPr="00F823D8" w:rsidRDefault="009D389B" w:rsidP="00CF4FF9">
            <w:pPr>
              <w:pStyle w:val="Normalutenavstand"/>
            </w:pPr>
            <w:r>
              <w:t xml:space="preserve">For </w:t>
            </w:r>
            <w:r w:rsidR="00F04C8E" w:rsidRPr="00F04C8E">
              <w:rPr>
                <w:highlight w:val="yellow"/>
              </w:rPr>
              <w:t>Overtakende</w:t>
            </w:r>
            <w:r w:rsidR="00F04C8E">
              <w:rPr>
                <w:highlight w:val="yellow"/>
              </w:rPr>
              <w:t xml:space="preserve"> s</w:t>
            </w:r>
            <w:r w:rsidR="005B578E" w:rsidRPr="00E53A2E">
              <w:rPr>
                <w:color w:val="000000"/>
                <w:highlight w:val="yellow"/>
              </w:rPr>
              <w:t>elskap</w:t>
            </w:r>
          </w:p>
        </w:tc>
      </w:tr>
      <w:tr w:rsidR="005B578E" w:rsidRPr="00F823D8" w14:paraId="214CC09B" w14:textId="77777777" w:rsidTr="000C2FA4">
        <w:tc>
          <w:tcPr>
            <w:tcW w:w="3888" w:type="dxa"/>
          </w:tcPr>
          <w:p w14:paraId="214CC098" w14:textId="77777777" w:rsidR="005B578E" w:rsidRPr="00F823D8" w:rsidRDefault="005B578E" w:rsidP="000C2FA4">
            <w:pPr>
              <w:spacing w:after="0"/>
            </w:pPr>
          </w:p>
        </w:tc>
        <w:tc>
          <w:tcPr>
            <w:tcW w:w="900" w:type="dxa"/>
          </w:tcPr>
          <w:p w14:paraId="214CC099" w14:textId="77777777" w:rsidR="005B578E" w:rsidRPr="00F823D8" w:rsidRDefault="005B578E" w:rsidP="000C2FA4">
            <w:pPr>
              <w:spacing w:after="0"/>
            </w:pPr>
          </w:p>
        </w:tc>
        <w:tc>
          <w:tcPr>
            <w:tcW w:w="3833" w:type="dxa"/>
          </w:tcPr>
          <w:p w14:paraId="214CC09A" w14:textId="77777777" w:rsidR="005B578E" w:rsidRPr="00F823D8" w:rsidRDefault="005B578E" w:rsidP="000C2FA4">
            <w:pPr>
              <w:spacing w:after="0"/>
            </w:pPr>
          </w:p>
        </w:tc>
      </w:tr>
      <w:tr w:rsidR="005B578E" w:rsidRPr="00F823D8" w14:paraId="214CC09F" w14:textId="77777777" w:rsidTr="000C2FA4">
        <w:tc>
          <w:tcPr>
            <w:tcW w:w="3888" w:type="dxa"/>
          </w:tcPr>
          <w:p w14:paraId="214CC09C" w14:textId="77777777" w:rsidR="005B578E" w:rsidRPr="00F823D8" w:rsidRDefault="005B578E" w:rsidP="000C2FA4">
            <w:pPr>
              <w:spacing w:after="0"/>
            </w:pPr>
            <w:r w:rsidRPr="00F823D8">
              <w:t>______________________________</w:t>
            </w:r>
          </w:p>
        </w:tc>
        <w:tc>
          <w:tcPr>
            <w:tcW w:w="900" w:type="dxa"/>
          </w:tcPr>
          <w:p w14:paraId="214CC09D" w14:textId="77777777" w:rsidR="005B578E" w:rsidRPr="00F823D8" w:rsidRDefault="005B578E" w:rsidP="000C2FA4">
            <w:pPr>
              <w:spacing w:after="0"/>
            </w:pPr>
          </w:p>
        </w:tc>
        <w:tc>
          <w:tcPr>
            <w:tcW w:w="3833" w:type="dxa"/>
          </w:tcPr>
          <w:p w14:paraId="214CC09E" w14:textId="77777777" w:rsidR="005B578E" w:rsidRPr="00F823D8" w:rsidRDefault="005B578E" w:rsidP="000C2FA4">
            <w:pPr>
              <w:spacing w:after="0"/>
            </w:pPr>
            <w:r w:rsidRPr="00F823D8">
              <w:t>______________________________</w:t>
            </w:r>
          </w:p>
        </w:tc>
      </w:tr>
      <w:tr w:rsidR="000C2FA4" w:rsidRPr="00F823D8" w14:paraId="214CC0A3" w14:textId="77777777" w:rsidTr="000C2FA4">
        <w:tc>
          <w:tcPr>
            <w:tcW w:w="3888" w:type="dxa"/>
          </w:tcPr>
          <w:p w14:paraId="214CC0A0" w14:textId="570DBCBE" w:rsidR="000C2FA4" w:rsidRPr="00F823D8" w:rsidRDefault="000C2FA4" w:rsidP="00E31A60">
            <w:pPr>
              <w:pStyle w:val="Normalutenavstand"/>
            </w:pPr>
            <w:r w:rsidRPr="00E53A2E">
              <w:rPr>
                <w:color w:val="000000"/>
                <w:highlight w:val="yellow"/>
              </w:rPr>
              <w:t>Navn</w:t>
            </w:r>
            <w:r w:rsidR="00E53A2E" w:rsidRPr="00E53A2E">
              <w:br/>
            </w:r>
            <w:r w:rsidRPr="00E53A2E">
              <w:rPr>
                <w:color w:val="000000"/>
                <w:highlight w:val="yellow"/>
              </w:rPr>
              <w:t>Tittel</w:t>
            </w:r>
          </w:p>
        </w:tc>
        <w:tc>
          <w:tcPr>
            <w:tcW w:w="900" w:type="dxa"/>
          </w:tcPr>
          <w:p w14:paraId="214CC0A1" w14:textId="77777777" w:rsidR="000C2FA4" w:rsidRPr="00F823D8" w:rsidRDefault="000C2FA4" w:rsidP="00E31A60">
            <w:pPr>
              <w:pStyle w:val="Normalutenavstand"/>
              <w:rPr>
                <w:lang w:val="en-GB"/>
              </w:rPr>
            </w:pPr>
          </w:p>
        </w:tc>
        <w:tc>
          <w:tcPr>
            <w:tcW w:w="3833" w:type="dxa"/>
          </w:tcPr>
          <w:p w14:paraId="214CC0A2" w14:textId="450EB09F" w:rsidR="000C2FA4" w:rsidRPr="00F823D8" w:rsidRDefault="000C2FA4" w:rsidP="00E31A60">
            <w:pPr>
              <w:pStyle w:val="Normalutenavstand"/>
            </w:pPr>
            <w:r w:rsidRPr="00E53A2E">
              <w:rPr>
                <w:color w:val="000000"/>
                <w:highlight w:val="yellow"/>
              </w:rPr>
              <w:t>Navn</w:t>
            </w:r>
            <w:r w:rsidR="00E53A2E" w:rsidRPr="00E53A2E">
              <w:br/>
            </w:r>
            <w:r w:rsidRPr="00E53A2E">
              <w:rPr>
                <w:color w:val="000000"/>
                <w:highlight w:val="yellow"/>
              </w:rPr>
              <w:t>Tittel</w:t>
            </w:r>
          </w:p>
        </w:tc>
      </w:tr>
    </w:tbl>
    <w:p w14:paraId="214CC0A4" w14:textId="77777777" w:rsidR="00C72859" w:rsidRPr="00F823D8" w:rsidRDefault="00C72859" w:rsidP="005B578E"/>
    <w:p w14:paraId="214CC0A5" w14:textId="77777777" w:rsidR="005D0949" w:rsidRPr="00F823D8" w:rsidRDefault="005D0949" w:rsidP="00A61CCB"/>
    <w:p w14:paraId="214CC0A6" w14:textId="77777777" w:rsidR="00A61CCB" w:rsidRPr="00F823D8" w:rsidRDefault="00A61CCB" w:rsidP="00A61CCB">
      <w:r w:rsidRPr="00F823D8">
        <w:t xml:space="preserve">Vedlegg: </w:t>
      </w:r>
    </w:p>
    <w:p w14:paraId="214CC0A7" w14:textId="77777777" w:rsidR="00A61CCB" w:rsidRPr="00F823D8" w:rsidRDefault="00A61CCB" w:rsidP="00A61CCB">
      <w:pPr>
        <w:jc w:val="left"/>
      </w:pPr>
      <w:r w:rsidRPr="00F823D8">
        <w:t>Skjema for utøvelse av reservasjonsrett</w:t>
      </w:r>
    </w:p>
    <w:p w14:paraId="214CC0A8" w14:textId="55FE2E80" w:rsidR="000C2005" w:rsidRDefault="0028249A" w:rsidP="00A61CCB">
      <w:pPr>
        <w:jc w:val="left"/>
      </w:pPr>
      <w:r w:rsidRPr="003421F9">
        <w:rPr>
          <w:color w:val="000000"/>
        </w:rPr>
        <w:t>Tilleggsavtale</w:t>
      </w:r>
      <w:r w:rsidR="000C2FA4">
        <w:br w:type="column"/>
      </w:r>
    </w:p>
    <w:p w14:paraId="214CC0A9" w14:textId="77777777" w:rsidR="000C2FA4" w:rsidRPr="000C2005" w:rsidRDefault="000C2005" w:rsidP="000C2005">
      <w:pPr>
        <w:pStyle w:val="Title"/>
      </w:pPr>
      <w:r>
        <w:t>U</w:t>
      </w:r>
      <w:r w:rsidRPr="000C2005">
        <w:t>tøvelse av reservasjonsrett i forbindelse med virksomhetsoverdragelse</w:t>
      </w:r>
    </w:p>
    <w:p w14:paraId="214CC0AA" w14:textId="21FE7B8F" w:rsidR="000C2FA4" w:rsidRDefault="000C2FA4" w:rsidP="000C2005">
      <w:r w:rsidRPr="00DE34DD">
        <w:t xml:space="preserve">Undertegnede er gjort kjent med den planlagte </w:t>
      </w:r>
      <w:r w:rsidR="00003895">
        <w:t>overdragelsen av virksomhet fra</w:t>
      </w:r>
      <w:r>
        <w:t xml:space="preserve"> </w:t>
      </w:r>
      <w:r w:rsidR="008D1087" w:rsidRPr="00E53A2E">
        <w:rPr>
          <w:color w:val="000000"/>
          <w:highlight w:val="yellow"/>
        </w:rPr>
        <w:t>Overdragende selskap</w:t>
      </w:r>
      <w:r w:rsidR="008D1087">
        <w:t xml:space="preserve"> </w:t>
      </w:r>
      <w:r>
        <w:t xml:space="preserve">til </w:t>
      </w:r>
      <w:r w:rsidRPr="00E53A2E">
        <w:rPr>
          <w:color w:val="000000"/>
          <w:highlight w:val="yellow"/>
        </w:rPr>
        <w:t>Overtakende selskap</w:t>
      </w:r>
      <w:r>
        <w:t>.</w:t>
      </w:r>
    </w:p>
    <w:p w14:paraId="214CC0AB" w14:textId="628A4347" w:rsidR="000C6C1C" w:rsidRDefault="000C2FA4" w:rsidP="000C2005">
      <w:r w:rsidRPr="00DE34DD">
        <w:t xml:space="preserve">Ved signering av dette dokumentet benytter jeg meg av reservasjonsretten i henhold til arbeidsmiljøloven § 16-3. Jeg er </w:t>
      </w:r>
      <w:r w:rsidR="000C6C1C" w:rsidRPr="00DE34DD">
        <w:t>innforstått</w:t>
      </w:r>
      <w:r w:rsidR="000C6C1C">
        <w:t xml:space="preserve"> med at mitt ansettelsesforhold ved </w:t>
      </w:r>
      <w:r w:rsidR="008D1087" w:rsidRPr="00E53A2E">
        <w:rPr>
          <w:color w:val="000000"/>
          <w:highlight w:val="yellow"/>
        </w:rPr>
        <w:t>Overdragende selskap</w:t>
      </w:r>
      <w:r w:rsidR="008D1087">
        <w:t xml:space="preserve"> </w:t>
      </w:r>
      <w:r w:rsidRPr="00DE34DD">
        <w:t xml:space="preserve">opphører på tidspunktet for </w:t>
      </w:r>
      <w:r w:rsidR="000C6C1C">
        <w:t>virksomhetsoverdragelsen</w:t>
      </w:r>
      <w:r w:rsidRPr="00DE34DD">
        <w:t>.</w:t>
      </w:r>
      <w:r w:rsidRPr="00DE34DD">
        <w:rPr>
          <w:i/>
        </w:rPr>
        <w:t xml:space="preserve"> </w:t>
      </w:r>
    </w:p>
    <w:p w14:paraId="214CC0AC" w14:textId="1EFBC60C" w:rsidR="000C2FA4" w:rsidRPr="00DE34DD" w:rsidRDefault="000C2FA4" w:rsidP="000C2005">
      <w:r w:rsidRPr="00DE34DD">
        <w:t xml:space="preserve">Jeg er informert om at ansatte som benytter seg av reservasjonsretten og som har vært ansatt i </w:t>
      </w:r>
      <w:r w:rsidR="008D1087" w:rsidRPr="00E53A2E">
        <w:rPr>
          <w:color w:val="000000"/>
          <w:highlight w:val="yellow"/>
        </w:rPr>
        <w:t>Overdragende selskap</w:t>
      </w:r>
      <w:r w:rsidR="008D1087">
        <w:t xml:space="preserve"> </w:t>
      </w:r>
      <w:r w:rsidRPr="00DE34DD">
        <w:t>i til sammen minst 12 måneder de siste to år før overdragelsestidspunktet</w:t>
      </w:r>
      <w:r w:rsidR="00735320">
        <w:t>,</w:t>
      </w:r>
      <w:r w:rsidRPr="00DE34DD">
        <w:t xml:space="preserve"> har fortrinnsrett til ny ansettelse ved l</w:t>
      </w:r>
      <w:r w:rsidR="000C6C1C">
        <w:t>edig stilling hos</w:t>
      </w:r>
      <w:r w:rsidRPr="00DE34DD">
        <w:t xml:space="preserve"> </w:t>
      </w:r>
      <w:r w:rsidR="008D1087" w:rsidRPr="00E53A2E">
        <w:rPr>
          <w:color w:val="000000"/>
          <w:highlight w:val="yellow"/>
        </w:rPr>
        <w:t>Overdragende selskap</w:t>
      </w:r>
      <w:r w:rsidR="008D1087">
        <w:t xml:space="preserve"> </w:t>
      </w:r>
      <w:r w:rsidR="000C6C1C">
        <w:t>i ett år fra overdragelsestidspunktet</w:t>
      </w:r>
      <w:r w:rsidR="00735320">
        <w:t>,</w:t>
      </w:r>
      <w:r w:rsidR="000C6C1C">
        <w:t xml:space="preserve"> </w:t>
      </w:r>
      <w:r w:rsidRPr="00DE34DD">
        <w:t>forutsatt at dette er en stilling man er kvalifise</w:t>
      </w:r>
      <w:r w:rsidR="000C6C1C">
        <w:t>rt for, jf. arbeidsmiljøloven §</w:t>
      </w:r>
      <w:r w:rsidR="00A61CCB">
        <w:t> </w:t>
      </w:r>
      <w:r w:rsidRPr="00DE34DD">
        <w:t xml:space="preserve">16-3. </w:t>
      </w:r>
    </w:p>
    <w:p w14:paraId="214CC0AD" w14:textId="77777777" w:rsidR="000C2FA4" w:rsidRPr="00DE34DD" w:rsidRDefault="000C2FA4" w:rsidP="000C2FA4">
      <w:pPr>
        <w:rPr>
          <w:rFonts w:ascii="Arial" w:hAnsi="Arial" w:cs="Arial"/>
          <w:sz w:val="22"/>
          <w:szCs w:val="22"/>
        </w:rPr>
      </w:pPr>
    </w:p>
    <w:p w14:paraId="214CC0AE" w14:textId="77777777" w:rsidR="000C2FA4" w:rsidRPr="00DE34DD" w:rsidRDefault="000C2FA4" w:rsidP="000C2005">
      <w:r w:rsidRPr="00DE34DD">
        <w:t>Navn:</w:t>
      </w:r>
    </w:p>
    <w:p w14:paraId="214CC0AF" w14:textId="77777777" w:rsidR="000C2FA4" w:rsidRPr="00DE34DD" w:rsidRDefault="000C6C1C" w:rsidP="000C2005">
      <w:r w:rsidRPr="00DE34DD">
        <w:t>Fødselsdato</w:t>
      </w:r>
      <w:r w:rsidR="000C2FA4" w:rsidRPr="00DE34DD">
        <w:t>:</w:t>
      </w:r>
    </w:p>
    <w:p w14:paraId="214CC0B0" w14:textId="77777777" w:rsidR="000C2FA4" w:rsidRPr="00DE34DD" w:rsidRDefault="000C2FA4" w:rsidP="000C2005">
      <w:r w:rsidRPr="00DE34DD">
        <w:t>Stilling:</w:t>
      </w:r>
    </w:p>
    <w:p w14:paraId="214CC0B1" w14:textId="77777777" w:rsidR="000C2FA4" w:rsidRPr="00DE34DD" w:rsidRDefault="000C2FA4" w:rsidP="000C2005">
      <w:r w:rsidRPr="00DE34DD">
        <w:t>Dato:</w:t>
      </w:r>
    </w:p>
    <w:p w14:paraId="214CC0B2" w14:textId="77777777" w:rsidR="000C2FA4" w:rsidRPr="00DE34DD" w:rsidRDefault="000C2FA4" w:rsidP="000C2005"/>
    <w:p w14:paraId="214CC0B3" w14:textId="77777777" w:rsidR="000C2FA4" w:rsidRPr="00DE34DD" w:rsidRDefault="000C2FA4" w:rsidP="000C2005">
      <w:r w:rsidRPr="00DE34DD">
        <w:t>__</w:t>
      </w:r>
      <w:r w:rsidR="000C2005">
        <w:t xml:space="preserve">_______________________________ </w:t>
      </w:r>
    </w:p>
    <w:p w14:paraId="214CC0B4" w14:textId="77777777" w:rsidR="000C2FA4" w:rsidRPr="00DE34DD" w:rsidRDefault="000C2FA4" w:rsidP="000C2005">
      <w:r w:rsidRPr="00DE34DD">
        <w:t>Signatur</w:t>
      </w:r>
    </w:p>
    <w:p w14:paraId="214CC0B5" w14:textId="77777777" w:rsidR="000C2FA4" w:rsidRDefault="000C2FA4" w:rsidP="00D446EC">
      <w:pPr>
        <w:pStyle w:val="Title"/>
      </w:pPr>
    </w:p>
    <w:p w14:paraId="3714EAF1" w14:textId="77777777" w:rsidR="003421F9" w:rsidRDefault="003421F9" w:rsidP="003421F9"/>
    <w:p w14:paraId="06C5E29E" w14:textId="77777777" w:rsidR="003421F9" w:rsidRDefault="003421F9" w:rsidP="003421F9"/>
    <w:p w14:paraId="62F22B29" w14:textId="77777777" w:rsidR="003421F9" w:rsidRDefault="003421F9" w:rsidP="003421F9"/>
    <w:p w14:paraId="53B6EF2C" w14:textId="77777777" w:rsidR="003421F9" w:rsidRDefault="003421F9" w:rsidP="003421F9"/>
    <w:p w14:paraId="6F649552" w14:textId="77777777" w:rsidR="003421F9" w:rsidRDefault="003421F9" w:rsidP="003421F9"/>
    <w:p w14:paraId="147AC352" w14:textId="77777777" w:rsidR="003421F9" w:rsidRDefault="003421F9" w:rsidP="003421F9"/>
    <w:p w14:paraId="5D0766E2" w14:textId="77777777" w:rsidR="003421F9" w:rsidRDefault="003421F9" w:rsidP="003421F9"/>
    <w:p w14:paraId="06D21052" w14:textId="77777777" w:rsidR="003421F9" w:rsidRDefault="003421F9" w:rsidP="003421F9"/>
    <w:p w14:paraId="082CF816" w14:textId="77777777" w:rsidR="003421F9" w:rsidRDefault="003421F9" w:rsidP="003421F9"/>
    <w:p w14:paraId="553A09FA" w14:textId="77777777" w:rsidR="003421F9" w:rsidRPr="00D60EE7" w:rsidRDefault="003421F9" w:rsidP="003421F9">
      <w:pPr>
        <w:pStyle w:val="Title"/>
        <w:jc w:val="center"/>
      </w:pPr>
      <w:r>
        <w:rPr>
          <w:lang w:val="de-DE"/>
        </w:rPr>
        <w:t>Tilleggsavtale</w:t>
      </w:r>
    </w:p>
    <w:p w14:paraId="2E9DA758" w14:textId="77777777" w:rsidR="003421F9" w:rsidRPr="00D60EE7" w:rsidRDefault="003421F9" w:rsidP="003421F9">
      <w:pPr>
        <w:pStyle w:val="Title"/>
        <w:jc w:val="center"/>
      </w:pPr>
      <w:r w:rsidRPr="00D60EE7">
        <w:t>mellom</w:t>
      </w:r>
    </w:p>
    <w:p w14:paraId="7129A78B" w14:textId="43931328" w:rsidR="003421F9" w:rsidRPr="00A30DB7" w:rsidRDefault="003421F9" w:rsidP="003421F9">
      <w:pPr>
        <w:pStyle w:val="Title"/>
        <w:jc w:val="center"/>
      </w:pPr>
      <w:r>
        <w:t xml:space="preserve">Overtakende </w:t>
      </w:r>
      <w:proofErr w:type="gramStart"/>
      <w:r w:rsidRPr="00C7489E">
        <w:rPr>
          <w:color w:val="000000"/>
          <w:highlight w:val="yellow"/>
        </w:rPr>
        <w:t>selskap</w:t>
      </w:r>
      <w:r>
        <w:t>(</w:t>
      </w:r>
      <w:proofErr w:type="gramEnd"/>
      <w:r w:rsidRPr="00A30DB7">
        <w:t>Selskapet)</w:t>
      </w:r>
      <w:r>
        <w:t xml:space="preserve"> </w:t>
      </w:r>
      <w:r w:rsidRPr="00A30DB7">
        <w:t>og</w:t>
      </w:r>
      <w:r>
        <w:t xml:space="preserve"> </w:t>
      </w:r>
      <w:r w:rsidRPr="007C3466">
        <w:rPr>
          <w:highlight w:val="yellow"/>
        </w:rPr>
        <w:t>den ansatte</w:t>
      </w:r>
      <w:r>
        <w:t xml:space="preserve"> (</w:t>
      </w:r>
      <w:r w:rsidRPr="00A30DB7">
        <w:t>Arbeidstakeren)</w:t>
      </w:r>
    </w:p>
    <w:p w14:paraId="660D71C2" w14:textId="77777777" w:rsidR="003421F9" w:rsidRDefault="003421F9" w:rsidP="003421F9"/>
    <w:p w14:paraId="2CD21FD5" w14:textId="77777777" w:rsidR="003421F9" w:rsidRPr="00A30DB7" w:rsidRDefault="003421F9" w:rsidP="003421F9">
      <w:r>
        <w:t xml:space="preserve">Den </w:t>
      </w:r>
      <w:r w:rsidRPr="00C7489E">
        <w:rPr>
          <w:color w:val="000000"/>
          <w:highlight w:val="yellow"/>
        </w:rPr>
        <w:t>dato, år</w:t>
      </w:r>
      <w:r>
        <w:t xml:space="preserve"> ble A</w:t>
      </w:r>
      <w:r w:rsidRPr="00711E13">
        <w:t xml:space="preserve">rbeidstakerens ansettelsesforhold overført til Selskapet i henhold til arbeidsmiljølovens regler om virksomhetsoverdragelse. Arbeidstakerens gjeldende ansettelsesavtale </w:t>
      </w:r>
      <w:r>
        <w:t>med overdragende selskap</w:t>
      </w:r>
      <w:r w:rsidRPr="00A30DB7">
        <w:t xml:space="preserve"> videreføres i Selskapet. Det innebærer at Arbeidstakeren beholder eksisterende</w:t>
      </w:r>
      <w:r>
        <w:t>, individuelt avtalte rettigheter og plikter. Det foretas likevel følgende endringer:</w:t>
      </w:r>
    </w:p>
    <w:p w14:paraId="141BE7A1" w14:textId="77777777" w:rsidR="003421F9" w:rsidRPr="00B23AA0" w:rsidRDefault="003421F9" w:rsidP="003421F9">
      <w:pPr>
        <w:pStyle w:val="Nummerertbokstaver"/>
        <w:numPr>
          <w:ilvl w:val="6"/>
          <w:numId w:val="2"/>
        </w:numPr>
      </w:pPr>
      <w:r w:rsidRPr="00B23AA0">
        <w:t>Arbeidstakerens arbeidsgiver er Selskapet.</w:t>
      </w:r>
    </w:p>
    <w:p w14:paraId="0D91B647" w14:textId="77777777" w:rsidR="003421F9" w:rsidRDefault="003421F9" w:rsidP="003421F9">
      <w:pPr>
        <w:pStyle w:val="Nummerertbokstaver"/>
        <w:numPr>
          <w:ilvl w:val="6"/>
          <w:numId w:val="2"/>
        </w:numPr>
      </w:pPr>
      <w:r w:rsidRPr="00B23AA0">
        <w:t xml:space="preserve">Arbeidstakeren er omfattet av Selskapets til enhver tid gjeldende kollektive pensjons- og forsikringsordninger.  </w:t>
      </w:r>
    </w:p>
    <w:p w14:paraId="2A0A6A68" w14:textId="77777777" w:rsidR="003421F9" w:rsidRPr="00B23AA0" w:rsidRDefault="003421F9" w:rsidP="003421F9">
      <w:pPr>
        <w:pStyle w:val="Nummerertbokstaver"/>
        <w:numPr>
          <w:ilvl w:val="6"/>
          <w:numId w:val="2"/>
        </w:numPr>
      </w:pPr>
      <w:r w:rsidRPr="00C7489E">
        <w:rPr>
          <w:color w:val="000000"/>
          <w:highlight w:val="yellow"/>
        </w:rPr>
        <w:t>Annet</w:t>
      </w:r>
    </w:p>
    <w:p w14:paraId="6CA0DC7D" w14:textId="77777777" w:rsidR="003421F9" w:rsidRPr="00A30DB7" w:rsidRDefault="003421F9" w:rsidP="003421F9">
      <w:pPr>
        <w:ind w:left="708" w:hanging="708"/>
        <w:jc w:val="center"/>
        <w:rPr>
          <w:sz w:val="22"/>
          <w:szCs w:val="22"/>
        </w:rPr>
      </w:pPr>
      <w:r w:rsidRPr="00A30DB7">
        <w:rPr>
          <w:sz w:val="22"/>
          <w:szCs w:val="22"/>
        </w:rPr>
        <w:t>*  *  *</w:t>
      </w:r>
    </w:p>
    <w:p w14:paraId="723796E7" w14:textId="60E73B06" w:rsidR="003421F9" w:rsidRPr="008339B9" w:rsidRDefault="003421F9" w:rsidP="003421F9">
      <w:pPr>
        <w:keepNext/>
        <w:ind w:left="708" w:hanging="708"/>
        <w:jc w:val="center"/>
      </w:pPr>
      <w:r w:rsidRPr="00C7489E">
        <w:rPr>
          <w:color w:val="000000"/>
          <w:highlight w:val="yellow"/>
        </w:rPr>
        <w:t>dato</w:t>
      </w:r>
    </w:p>
    <w:tbl>
      <w:tblPr>
        <w:tblW w:w="0" w:type="auto"/>
        <w:tblCellMar>
          <w:top w:w="170" w:type="dxa"/>
        </w:tblCellMar>
        <w:tblLook w:val="01E0" w:firstRow="1" w:lastRow="1" w:firstColumn="1" w:lastColumn="1" w:noHBand="0" w:noVBand="0"/>
      </w:tblPr>
      <w:tblGrid>
        <w:gridCol w:w="4428"/>
        <w:gridCol w:w="360"/>
        <w:gridCol w:w="4424"/>
      </w:tblGrid>
      <w:tr w:rsidR="003421F9" w14:paraId="667F1F7A" w14:textId="77777777" w:rsidTr="00FA0EFA">
        <w:tc>
          <w:tcPr>
            <w:tcW w:w="4428" w:type="dxa"/>
            <w:hideMark/>
          </w:tcPr>
          <w:p w14:paraId="59A5008C" w14:textId="77777777" w:rsidR="003421F9" w:rsidRDefault="003421F9" w:rsidP="00FA0EFA">
            <w:pPr>
              <w:rPr>
                <w:lang w:val="en-GB"/>
              </w:rPr>
            </w:pPr>
            <w:r>
              <w:rPr>
                <w:lang w:val="en-GB"/>
              </w:rPr>
              <w:t xml:space="preserve">For </w:t>
            </w:r>
            <w:proofErr w:type="spellStart"/>
            <w:r>
              <w:rPr>
                <w:lang w:val="en-GB"/>
              </w:rPr>
              <w:t>overtakende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selskap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360" w:type="dxa"/>
          </w:tcPr>
          <w:p w14:paraId="2A12D29A" w14:textId="77777777" w:rsidR="003421F9" w:rsidRDefault="003421F9" w:rsidP="00FA0EFA">
            <w:pPr>
              <w:rPr>
                <w:b/>
                <w:lang w:val="en-GB"/>
              </w:rPr>
            </w:pPr>
          </w:p>
        </w:tc>
        <w:tc>
          <w:tcPr>
            <w:tcW w:w="4424" w:type="dxa"/>
            <w:hideMark/>
          </w:tcPr>
          <w:p w14:paraId="2F262C52" w14:textId="77777777" w:rsidR="003421F9" w:rsidRDefault="003421F9" w:rsidP="00FA0EFA">
            <w:pPr>
              <w:rPr>
                <w:lang w:val="en-GB"/>
              </w:rPr>
            </w:pPr>
          </w:p>
        </w:tc>
      </w:tr>
      <w:tr w:rsidR="003421F9" w14:paraId="3C6B6EA9" w14:textId="77777777" w:rsidTr="00FA0EFA">
        <w:tc>
          <w:tcPr>
            <w:tcW w:w="4428" w:type="dxa"/>
          </w:tcPr>
          <w:p w14:paraId="35E7756B" w14:textId="77777777" w:rsidR="003421F9" w:rsidRDefault="003421F9" w:rsidP="00FA0EFA">
            <w:pPr>
              <w:rPr>
                <w:lang w:val="en-GB"/>
              </w:rPr>
            </w:pPr>
          </w:p>
          <w:p w14:paraId="0B906B82" w14:textId="77777777" w:rsidR="003421F9" w:rsidRDefault="003421F9" w:rsidP="00FA0EFA">
            <w:pPr>
              <w:rPr>
                <w:lang w:val="en-GB"/>
              </w:rPr>
            </w:pPr>
            <w:r>
              <w:rPr>
                <w:lang w:val="en-GB"/>
              </w:rPr>
              <w:t>________________________________</w:t>
            </w:r>
          </w:p>
        </w:tc>
        <w:tc>
          <w:tcPr>
            <w:tcW w:w="360" w:type="dxa"/>
          </w:tcPr>
          <w:p w14:paraId="3E790157" w14:textId="77777777" w:rsidR="003421F9" w:rsidRDefault="003421F9" w:rsidP="00FA0EFA">
            <w:pPr>
              <w:rPr>
                <w:lang w:val="en-GB"/>
              </w:rPr>
            </w:pPr>
          </w:p>
        </w:tc>
        <w:tc>
          <w:tcPr>
            <w:tcW w:w="4424" w:type="dxa"/>
          </w:tcPr>
          <w:p w14:paraId="43353967" w14:textId="77777777" w:rsidR="003421F9" w:rsidRDefault="003421F9" w:rsidP="00FA0EFA">
            <w:pPr>
              <w:rPr>
                <w:lang w:val="en-GB"/>
              </w:rPr>
            </w:pPr>
          </w:p>
          <w:p w14:paraId="6BE7F33D" w14:textId="77777777" w:rsidR="003421F9" w:rsidRDefault="003421F9" w:rsidP="00FA0EFA">
            <w:pPr>
              <w:rPr>
                <w:lang w:val="en-GB"/>
              </w:rPr>
            </w:pPr>
            <w:r>
              <w:rPr>
                <w:lang w:val="en-GB"/>
              </w:rPr>
              <w:t>________________________________</w:t>
            </w:r>
          </w:p>
        </w:tc>
      </w:tr>
      <w:tr w:rsidR="003421F9" w14:paraId="254AC0AE" w14:textId="77777777" w:rsidTr="00FA0EFA">
        <w:tc>
          <w:tcPr>
            <w:tcW w:w="4428" w:type="dxa"/>
            <w:hideMark/>
          </w:tcPr>
          <w:p w14:paraId="00811AD9" w14:textId="77777777" w:rsidR="003421F9" w:rsidRDefault="003421F9" w:rsidP="00FA0EFA">
            <w:pPr>
              <w:rPr>
                <w:lang w:val="en-GB"/>
              </w:rPr>
            </w:pPr>
            <w:r w:rsidRPr="00C7489E">
              <w:rPr>
                <w:color w:val="000000"/>
                <w:highlight w:val="yellow"/>
              </w:rPr>
              <w:t>Navn</w:t>
            </w:r>
            <w:r>
              <w:rPr>
                <w:lang w:val="en-GB"/>
              </w:rPr>
              <w:br/>
            </w:r>
            <w:r w:rsidRPr="00C7489E">
              <w:br/>
            </w:r>
            <w:r w:rsidRPr="00C7489E">
              <w:rPr>
                <w:color w:val="000000"/>
                <w:highlight w:val="yellow"/>
              </w:rPr>
              <w:t>Tittel</w:t>
            </w:r>
          </w:p>
        </w:tc>
        <w:tc>
          <w:tcPr>
            <w:tcW w:w="360" w:type="dxa"/>
          </w:tcPr>
          <w:p w14:paraId="73EF94F3" w14:textId="77777777" w:rsidR="003421F9" w:rsidRDefault="003421F9" w:rsidP="00FA0EFA">
            <w:pPr>
              <w:rPr>
                <w:lang w:val="en-GB"/>
              </w:rPr>
            </w:pPr>
          </w:p>
        </w:tc>
        <w:tc>
          <w:tcPr>
            <w:tcW w:w="4424" w:type="dxa"/>
            <w:hideMark/>
          </w:tcPr>
          <w:p w14:paraId="49322F3B" w14:textId="77777777" w:rsidR="003421F9" w:rsidRDefault="003421F9" w:rsidP="00FA0EFA">
            <w:r w:rsidRPr="00C7489E">
              <w:rPr>
                <w:color w:val="000000"/>
                <w:highlight w:val="yellow"/>
              </w:rPr>
              <w:t>Navn</w:t>
            </w:r>
            <w:r w:rsidRPr="00C7489E">
              <w:br/>
            </w:r>
            <w:r>
              <w:br/>
            </w:r>
          </w:p>
        </w:tc>
      </w:tr>
    </w:tbl>
    <w:p w14:paraId="3FCE894F" w14:textId="77777777" w:rsidR="003421F9" w:rsidRPr="005442DB" w:rsidRDefault="003421F9" w:rsidP="003421F9">
      <w:pPr>
        <w:rPr>
          <w:szCs w:val="22"/>
        </w:rPr>
      </w:pPr>
    </w:p>
    <w:p w14:paraId="71767B15" w14:textId="77777777" w:rsidR="003421F9" w:rsidRPr="00C755F9" w:rsidRDefault="003421F9" w:rsidP="003421F9">
      <w:pPr>
        <w:rPr>
          <w:b/>
          <w:sz w:val="22"/>
          <w:szCs w:val="22"/>
        </w:rPr>
      </w:pPr>
    </w:p>
    <w:p w14:paraId="74C218B0" w14:textId="77777777" w:rsidR="003421F9" w:rsidRPr="003421F9" w:rsidRDefault="003421F9" w:rsidP="003421F9"/>
    <w:sectPr w:rsidR="003421F9" w:rsidRPr="003421F9" w:rsidSect="00E716E1"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BC79" w14:textId="77777777" w:rsidR="00B47E11" w:rsidRDefault="00B47E11" w:rsidP="00DF5DF6">
      <w:pPr>
        <w:spacing w:after="0"/>
      </w:pPr>
      <w:r>
        <w:separator/>
      </w:r>
    </w:p>
  </w:endnote>
  <w:endnote w:type="continuationSeparator" w:id="0">
    <w:p w14:paraId="1895298E" w14:textId="77777777" w:rsidR="00B47E11" w:rsidRDefault="00B47E11" w:rsidP="00DF5D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CC0C0" w14:textId="77777777" w:rsidR="00540FE2" w:rsidRDefault="00735320">
    <w:pPr>
      <w:pStyle w:val="Footer"/>
    </w:pPr>
    <w:r w:rsidRPr="00641DC4">
      <w:t>#</w:t>
    </w:r>
    <w:fldSimple w:instr=" DOCPROPERTY DocRef \* MERGEFORMAT ">
      <w:r w:rsidR="007C3814" w:rsidRPr="007C3814">
        <w:rPr>
          <w:bCs/>
        </w:rPr>
        <w:t>2936575</w:t>
      </w:r>
      <w:r w:rsidR="007C3814">
        <w:t>/1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F6387" w14:textId="77777777" w:rsidR="00B47E11" w:rsidRDefault="00B47E11" w:rsidP="00DF5DF6">
      <w:pPr>
        <w:spacing w:after="0"/>
      </w:pPr>
      <w:r>
        <w:separator/>
      </w:r>
    </w:p>
  </w:footnote>
  <w:footnote w:type="continuationSeparator" w:id="0">
    <w:p w14:paraId="77A4DE5D" w14:textId="77777777" w:rsidR="00B47E11" w:rsidRDefault="00B47E11" w:rsidP="00DF5D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8671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C78F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56C1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08E0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96F30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8488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7C5E9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98D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A69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F09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E02F7"/>
    <w:multiLevelType w:val="multilevel"/>
    <w:tmpl w:val="BAA86996"/>
    <w:styleLink w:val="BAHROverskrifter"/>
    <w:lvl w:ilvl="0">
      <w:start w:val="1"/>
      <w:numFmt w:val="decimal"/>
      <w:pStyle w:val="Heading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lowerLetter"/>
      <w:pStyle w:val="Nummerertbokstaver"/>
      <w:lvlText w:val="(%7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Roman"/>
      <w:pStyle w:val="Nummerertromertall"/>
      <w:lvlText w:val="(%8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8">
      <w:start w:val="1"/>
      <w:numFmt w:val="decimal"/>
      <w:pStyle w:val="Nummererttall"/>
      <w:lvlText w:val="(%9)"/>
      <w:lvlJc w:val="left"/>
      <w:pPr>
        <w:tabs>
          <w:tab w:val="num" w:pos="1928"/>
        </w:tabs>
        <w:ind w:left="1928" w:hanging="567"/>
      </w:pPr>
      <w:rPr>
        <w:rFonts w:hint="default"/>
      </w:rPr>
    </w:lvl>
  </w:abstractNum>
  <w:abstractNum w:abstractNumId="11" w15:restartNumberingAfterBreak="0">
    <w:nsid w:val="1C5B103B"/>
    <w:multiLevelType w:val="multilevel"/>
    <w:tmpl w:val="5984B17C"/>
    <w:styleLink w:val="ListeForlpendeavsnittsnummerering"/>
    <w:lvl w:ilvl="0">
      <w:start w:val="1"/>
      <w:numFmt w:val="decimal"/>
      <w:pStyle w:val="Fortlpendeavsnittsnummerering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196"/>
        </w:tabs>
        <w:ind w:left="419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763"/>
        </w:tabs>
        <w:ind w:left="476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30"/>
        </w:tabs>
        <w:ind w:left="5330" w:hanging="567"/>
      </w:pPr>
      <w:rPr>
        <w:rFonts w:hint="default"/>
      </w:rPr>
    </w:lvl>
  </w:abstractNum>
  <w:abstractNum w:abstractNumId="12" w15:restartNumberingAfterBreak="0">
    <w:nsid w:val="20A223A3"/>
    <w:multiLevelType w:val="multilevel"/>
    <w:tmpl w:val="BAA86996"/>
    <w:numStyleLink w:val="BAHROverskrifter"/>
  </w:abstractNum>
  <w:abstractNum w:abstractNumId="13" w15:restartNumberingAfterBreak="0">
    <w:nsid w:val="28FD3D35"/>
    <w:multiLevelType w:val="multilevel"/>
    <w:tmpl w:val="5FCEC198"/>
    <w:styleLink w:val="BAHRVedleggliste"/>
    <w:lvl w:ilvl="0">
      <w:start w:val="1"/>
      <w:numFmt w:val="decimal"/>
      <w:pStyle w:val="Vedlegg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2B1B6AC1"/>
    <w:multiLevelType w:val="multilevel"/>
    <w:tmpl w:val="506E1BA8"/>
    <w:numStyleLink w:val="BAHRPunkter"/>
  </w:abstractNum>
  <w:abstractNum w:abstractNumId="15" w15:restartNumberingAfterBreak="0">
    <w:nsid w:val="30A27E3F"/>
    <w:multiLevelType w:val="multilevel"/>
    <w:tmpl w:val="506E1BA8"/>
    <w:styleLink w:val="BAHRPunkter"/>
    <w:lvl w:ilvl="0">
      <w:start w:val="1"/>
      <w:numFmt w:val="bullet"/>
      <w:pStyle w:val="Punktniv1"/>
      <w:lvlText w:val=""/>
      <w:lvlJc w:val="left"/>
      <w:pPr>
        <w:tabs>
          <w:tab w:val="num" w:pos="1361"/>
        </w:tabs>
        <w:ind w:left="1361" w:hanging="567"/>
      </w:pPr>
      <w:rPr>
        <w:rFonts w:ascii="Symbol" w:hAnsi="Symbol" w:hint="default"/>
      </w:rPr>
    </w:lvl>
    <w:lvl w:ilvl="1">
      <w:start w:val="1"/>
      <w:numFmt w:val="bullet"/>
      <w:pStyle w:val="Punktniv2"/>
      <w:lvlText w:val="-"/>
      <w:lvlJc w:val="left"/>
      <w:pPr>
        <w:tabs>
          <w:tab w:val="num" w:pos="1928"/>
        </w:tabs>
        <w:ind w:left="1928" w:hanging="567"/>
      </w:pPr>
      <w:rPr>
        <w:rFonts w:ascii="Courier New" w:hAnsi="Courier New" w:hint="default"/>
      </w:rPr>
    </w:lvl>
    <w:lvl w:ilvl="2">
      <w:start w:val="1"/>
      <w:numFmt w:val="bullet"/>
      <w:pStyle w:val="Punktniv3"/>
      <w:lvlText w:val=""/>
      <w:lvlJc w:val="left"/>
      <w:pPr>
        <w:tabs>
          <w:tab w:val="num" w:pos="2495"/>
        </w:tabs>
        <w:ind w:left="2495" w:hanging="567"/>
      </w:pPr>
      <w:rPr>
        <w:rFonts w:ascii="Symbol" w:hAnsi="Symbol" w:hint="default"/>
      </w:rPr>
    </w:lvl>
    <w:lvl w:ilvl="3">
      <w:start w:val="1"/>
      <w:numFmt w:val="bullet"/>
      <w:pStyle w:val="Punktniv4"/>
      <w:lvlText w:val="-"/>
      <w:lvlJc w:val="left"/>
      <w:pPr>
        <w:tabs>
          <w:tab w:val="num" w:pos="3062"/>
        </w:tabs>
        <w:ind w:left="3062" w:hanging="567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2437"/>
        </w:tabs>
        <w:ind w:left="2494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777"/>
        </w:tabs>
        <w:ind w:left="2834" w:hanging="340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3117"/>
        </w:tabs>
        <w:ind w:left="3174" w:hanging="340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tabs>
          <w:tab w:val="num" w:pos="3457"/>
        </w:tabs>
        <w:ind w:left="3514" w:hanging="340"/>
      </w:pPr>
      <w:rPr>
        <w:rFonts w:ascii="Courier New" w:hAnsi="Courier New" w:hint="default"/>
      </w:rPr>
    </w:lvl>
    <w:lvl w:ilvl="8">
      <w:start w:val="1"/>
      <w:numFmt w:val="bullet"/>
      <w:lvlText w:val=""/>
      <w:lvlJc w:val="left"/>
      <w:pPr>
        <w:tabs>
          <w:tab w:val="num" w:pos="3797"/>
        </w:tabs>
        <w:ind w:left="3854" w:hanging="340"/>
      </w:pPr>
      <w:rPr>
        <w:rFonts w:ascii="Symbol" w:hAnsi="Symbol" w:hint="default"/>
      </w:rPr>
    </w:lvl>
  </w:abstractNum>
  <w:abstractNum w:abstractNumId="16" w15:restartNumberingAfterBreak="0">
    <w:nsid w:val="3DB33160"/>
    <w:multiLevelType w:val="multilevel"/>
    <w:tmpl w:val="7370EB26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7">
      <w:start w:val="1"/>
      <w:numFmt w:val="lowerRoman"/>
      <w:lvlRestart w:val="6"/>
      <w:lvlText w:val="(%8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500B066E"/>
    <w:multiLevelType w:val="multilevel"/>
    <w:tmpl w:val="BAA86996"/>
    <w:numStyleLink w:val="BAHROverskrifter"/>
  </w:abstractNum>
  <w:abstractNum w:abstractNumId="18" w15:restartNumberingAfterBreak="0">
    <w:nsid w:val="6440365D"/>
    <w:multiLevelType w:val="multilevel"/>
    <w:tmpl w:val="C9CAD992"/>
    <w:styleLink w:val="BAHRSchedule"/>
    <w:lvl w:ilvl="0">
      <w:start w:val="1"/>
      <w:numFmt w:val="decimal"/>
      <w:pStyle w:val="Schedule"/>
      <w:lvlText w:val="Schedule %1"/>
      <w:lvlJc w:val="left"/>
      <w:pPr>
        <w:tabs>
          <w:tab w:val="num" w:pos="1928"/>
        </w:tabs>
        <w:ind w:left="1928" w:hanging="1928"/>
      </w:pPr>
      <w:rPr>
        <w:rFonts w:hint="default"/>
        <w:b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892959489">
    <w:abstractNumId w:val="10"/>
  </w:num>
  <w:num w:numId="2" w16cid:durableId="6930758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473387">
    <w:abstractNumId w:val="16"/>
  </w:num>
  <w:num w:numId="4" w16cid:durableId="167910184">
    <w:abstractNumId w:val="9"/>
  </w:num>
  <w:num w:numId="5" w16cid:durableId="38943872">
    <w:abstractNumId w:val="8"/>
  </w:num>
  <w:num w:numId="6" w16cid:durableId="72439900">
    <w:abstractNumId w:val="7"/>
  </w:num>
  <w:num w:numId="7" w16cid:durableId="1758357428">
    <w:abstractNumId w:val="6"/>
  </w:num>
  <w:num w:numId="8" w16cid:durableId="1686395315">
    <w:abstractNumId w:val="5"/>
  </w:num>
  <w:num w:numId="9" w16cid:durableId="2117481795">
    <w:abstractNumId w:val="4"/>
  </w:num>
  <w:num w:numId="10" w16cid:durableId="1581132899">
    <w:abstractNumId w:val="3"/>
  </w:num>
  <w:num w:numId="11" w16cid:durableId="2115319517">
    <w:abstractNumId w:val="2"/>
  </w:num>
  <w:num w:numId="12" w16cid:durableId="1759672088">
    <w:abstractNumId w:val="1"/>
  </w:num>
  <w:num w:numId="13" w16cid:durableId="309291879">
    <w:abstractNumId w:val="0"/>
  </w:num>
  <w:num w:numId="14" w16cid:durableId="716903417">
    <w:abstractNumId w:val="15"/>
  </w:num>
  <w:num w:numId="15" w16cid:durableId="459764523">
    <w:abstractNumId w:val="13"/>
  </w:num>
  <w:num w:numId="16" w16cid:durableId="2116052852">
    <w:abstractNumId w:val="18"/>
  </w:num>
  <w:num w:numId="17" w16cid:durableId="2117941007">
    <w:abstractNumId w:val="12"/>
  </w:num>
  <w:num w:numId="18" w16cid:durableId="1638490690">
    <w:abstractNumId w:val="14"/>
  </w:num>
  <w:num w:numId="19" w16cid:durableId="1804738209">
    <w:abstractNumId w:val="17"/>
  </w:num>
  <w:num w:numId="20" w16cid:durableId="4288139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ddressText" w:val=" "/>
    <w:docVar w:name="DocumentLanguage" w:val=" "/>
    <w:docVar w:name="includeEmail" w:val="False"/>
    <w:docVar w:name="overscrift" w:val=" "/>
    <w:docVar w:name="signatory" w:val=" "/>
    <w:docVar w:name="USER_VAR_ADVOKAT" w:val=" "/>
    <w:docVar w:name="USER_VAR_DATE" w:val=" "/>
    <w:docVar w:name="USER_VAR_YOUR_REF" w:val=" "/>
    <w:docVar w:name="VAR_AUTHOR_DESCRIPTION" w:val="Advokatfullmektig"/>
    <w:docVar w:name="VAR_AUTHOR_FULL_NAME" w:val="Tor Olav Carlsen"/>
    <w:docVar w:name="VAR_AUTHOR_TITLE" w:val="Associate"/>
    <w:docVar w:name="VAR_DOCNUMBER" w:val="3543888"/>
    <w:docVar w:name="VAR_EMAIL_ADDRESS" w:val=" "/>
    <w:docVar w:name="var_user_location" w:val=" "/>
    <w:docVar w:name="VAR_VERSION_ID" w:val="3"/>
    <w:docVar w:name="VAR_Y_ANSV_ADV" w:val="for Advokatfirmaet BA-HR DA"/>
  </w:docVars>
  <w:rsids>
    <w:rsidRoot w:val="00485113"/>
    <w:rsid w:val="00003895"/>
    <w:rsid w:val="000A283B"/>
    <w:rsid w:val="000B0D2C"/>
    <w:rsid w:val="000C1248"/>
    <w:rsid w:val="000C2005"/>
    <w:rsid w:val="000C2FA4"/>
    <w:rsid w:val="000C6C1C"/>
    <w:rsid w:val="0010199C"/>
    <w:rsid w:val="00114538"/>
    <w:rsid w:val="001158A3"/>
    <w:rsid w:val="00116B3E"/>
    <w:rsid w:val="00120EAE"/>
    <w:rsid w:val="00145644"/>
    <w:rsid w:val="002679FD"/>
    <w:rsid w:val="002725E5"/>
    <w:rsid w:val="0028249A"/>
    <w:rsid w:val="00291DE9"/>
    <w:rsid w:val="002B3BB0"/>
    <w:rsid w:val="002D428C"/>
    <w:rsid w:val="002E36D0"/>
    <w:rsid w:val="002F4A67"/>
    <w:rsid w:val="00323DB9"/>
    <w:rsid w:val="003278AE"/>
    <w:rsid w:val="003421F9"/>
    <w:rsid w:val="00356B4F"/>
    <w:rsid w:val="00364167"/>
    <w:rsid w:val="003728FC"/>
    <w:rsid w:val="003745EA"/>
    <w:rsid w:val="00376AC6"/>
    <w:rsid w:val="003A2520"/>
    <w:rsid w:val="003D6366"/>
    <w:rsid w:val="00405193"/>
    <w:rsid w:val="00407C41"/>
    <w:rsid w:val="00425409"/>
    <w:rsid w:val="004438EB"/>
    <w:rsid w:val="00485113"/>
    <w:rsid w:val="004A4F6F"/>
    <w:rsid w:val="004F1187"/>
    <w:rsid w:val="00525B2E"/>
    <w:rsid w:val="00533156"/>
    <w:rsid w:val="005342C1"/>
    <w:rsid w:val="00540FE2"/>
    <w:rsid w:val="0054532D"/>
    <w:rsid w:val="0055615A"/>
    <w:rsid w:val="005B578E"/>
    <w:rsid w:val="005C3C78"/>
    <w:rsid w:val="005D0949"/>
    <w:rsid w:val="00610742"/>
    <w:rsid w:val="00642997"/>
    <w:rsid w:val="0064664E"/>
    <w:rsid w:val="006D59DA"/>
    <w:rsid w:val="007014D9"/>
    <w:rsid w:val="007171EC"/>
    <w:rsid w:val="00735320"/>
    <w:rsid w:val="00782881"/>
    <w:rsid w:val="00796AE7"/>
    <w:rsid w:val="007C3466"/>
    <w:rsid w:val="007C3814"/>
    <w:rsid w:val="008365DC"/>
    <w:rsid w:val="0088703B"/>
    <w:rsid w:val="008A2625"/>
    <w:rsid w:val="008A5B3E"/>
    <w:rsid w:val="008C0B94"/>
    <w:rsid w:val="008C4635"/>
    <w:rsid w:val="008D1087"/>
    <w:rsid w:val="00923CC7"/>
    <w:rsid w:val="00967087"/>
    <w:rsid w:val="00997276"/>
    <w:rsid w:val="009C4078"/>
    <w:rsid w:val="009D389B"/>
    <w:rsid w:val="00A02847"/>
    <w:rsid w:val="00A23902"/>
    <w:rsid w:val="00A559D7"/>
    <w:rsid w:val="00A60B67"/>
    <w:rsid w:val="00A61CCB"/>
    <w:rsid w:val="00B0191D"/>
    <w:rsid w:val="00B27E80"/>
    <w:rsid w:val="00B47E11"/>
    <w:rsid w:val="00BA5F16"/>
    <w:rsid w:val="00BD621E"/>
    <w:rsid w:val="00C54754"/>
    <w:rsid w:val="00C6643A"/>
    <w:rsid w:val="00C72859"/>
    <w:rsid w:val="00C8622D"/>
    <w:rsid w:val="00C9583E"/>
    <w:rsid w:val="00CA7097"/>
    <w:rsid w:val="00CC4AC4"/>
    <w:rsid w:val="00CE3C11"/>
    <w:rsid w:val="00CF4FF9"/>
    <w:rsid w:val="00D3792B"/>
    <w:rsid w:val="00D446EC"/>
    <w:rsid w:val="00D864AA"/>
    <w:rsid w:val="00DC20D5"/>
    <w:rsid w:val="00DD1D07"/>
    <w:rsid w:val="00DD5B30"/>
    <w:rsid w:val="00DF5DF6"/>
    <w:rsid w:val="00E07C2F"/>
    <w:rsid w:val="00E31A60"/>
    <w:rsid w:val="00E53A2E"/>
    <w:rsid w:val="00E66B8A"/>
    <w:rsid w:val="00E716E1"/>
    <w:rsid w:val="00E96842"/>
    <w:rsid w:val="00ED1081"/>
    <w:rsid w:val="00EF30AD"/>
    <w:rsid w:val="00F04C8E"/>
    <w:rsid w:val="00F823D8"/>
    <w:rsid w:val="00F9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CC075"/>
  <w15:docId w15:val="{3F6A355C-07F1-4AC9-A787-2427F749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9" w:unhideWhenUsed="1"/>
    <w:lsdException w:name="toc 5" w:semiHidden="1" w:uiPriority="19" w:unhideWhenUsed="1"/>
    <w:lsdException w:name="toc 6" w:semiHidden="1" w:uiPriority="19" w:unhideWhenUsed="1"/>
    <w:lsdException w:name="toc 7" w:semiHidden="1" w:uiPriority="19" w:unhideWhenUsed="1"/>
    <w:lsdException w:name="toc 8" w:semiHidden="1" w:uiPriority="19" w:unhideWhenUsed="1"/>
    <w:lsdException w:name="toc 9" w:semiHidden="1" w:uiPriority="19" w:unhideWhenUsed="1"/>
    <w:lsdException w:name="Normal Indent" w:semiHidden="1" w:uiPriority="39" w:unhideWhenUsed="1"/>
    <w:lsdException w:name="footnote text" w:semiHidden="1" w:uiPriority="14" w:unhideWhenUsed="1"/>
    <w:lsdException w:name="annotation text" w:semiHidden="1" w:uiPriority="99" w:unhideWhenUsed="1"/>
    <w:lsdException w:name="header" w:semiHidden="1" w:uiPriority="9" w:unhideWhenUsed="1"/>
    <w:lsdException w:name="footer" w:semiHidden="1" w:uiPriority="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39" w:unhideWhenUsed="1"/>
    <w:lsdException w:name="envelope return" w:semiHidden="1" w:uiPriority="19" w:unhideWhenUsed="1"/>
    <w:lsdException w:name="footnote reference" w:semiHidden="1" w:uiPriority="14" w:unhideWhenUsed="1"/>
    <w:lsdException w:name="annotation reference" w:semiHidden="1" w:uiPriority="14" w:unhideWhenUsed="1"/>
    <w:lsdException w:name="line number" w:semiHidden="1" w:uiPriority="39" w:unhideWhenUsed="1"/>
    <w:lsdException w:name="page number" w:semiHidden="1" w:uiPriority="14" w:unhideWhenUsed="1"/>
    <w:lsdException w:name="endnote reference" w:semiHidden="1" w:uiPriority="14" w:unhideWhenUsed="1"/>
    <w:lsdException w:name="endnote text" w:semiHidden="1" w:uiPriority="10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14" w:unhideWhenUsed="1"/>
    <w:lsdException w:name="List Bullet" w:semiHidden="1" w:uiPriority="14" w:unhideWhenUsed="1"/>
    <w:lsdException w:name="List Number" w:semiHidden="1" w:uiPriority="14" w:unhideWhenUsed="1"/>
    <w:lsdException w:name="List 2" w:semiHidden="1" w:uiPriority="14" w:unhideWhenUsed="1"/>
    <w:lsdException w:name="List 3" w:semiHidden="1" w:uiPriority="14" w:unhideWhenUsed="1"/>
    <w:lsdException w:name="List 4" w:semiHidden="1" w:uiPriority="14" w:unhideWhenUsed="1"/>
    <w:lsdException w:name="List 5" w:semiHidden="1" w:uiPriority="14" w:unhideWhenUsed="1"/>
    <w:lsdException w:name="List Bullet 2" w:semiHidden="1" w:uiPriority="14" w:unhideWhenUsed="1"/>
    <w:lsdException w:name="List Bullet 3" w:semiHidden="1" w:uiPriority="14" w:unhideWhenUsed="1"/>
    <w:lsdException w:name="List Bullet 4" w:semiHidden="1" w:uiPriority="14" w:unhideWhenUsed="1"/>
    <w:lsdException w:name="List Bullet 5" w:semiHidden="1" w:uiPriority="14" w:unhideWhenUsed="1"/>
    <w:lsdException w:name="List Number 2" w:semiHidden="1" w:uiPriority="14" w:unhideWhenUsed="1"/>
    <w:lsdException w:name="List Number 3" w:semiHidden="1" w:uiPriority="14" w:unhideWhenUsed="1"/>
    <w:lsdException w:name="List Number 4" w:semiHidden="1" w:uiPriority="14" w:unhideWhenUsed="1"/>
    <w:lsdException w:name="List Number 5" w:semiHidden="1" w:uiPriority="14" w:unhideWhenUsed="1"/>
    <w:lsdException w:name="Title" w:qFormat="1"/>
    <w:lsdException w:name="Closing" w:semiHidden="1" w:uiPriority="19" w:unhideWhenUsed="1"/>
    <w:lsdException w:name="Signature" w:semiHidden="1" w:uiPriority="14" w:unhideWhenUsed="1"/>
    <w:lsdException w:name="Default Paragraph Font" w:semiHidden="1" w:uiPriority="1" w:unhideWhenUsed="1"/>
    <w:lsdException w:name="Body Text" w:semiHidden="1" w:uiPriority="39" w:unhideWhenUsed="1"/>
    <w:lsdException w:name="Body Text Indent" w:semiHidden="1" w:uiPriority="39" w:unhideWhenUsed="1"/>
    <w:lsdException w:name="List Continue" w:semiHidden="1" w:uiPriority="14" w:unhideWhenUsed="1"/>
    <w:lsdException w:name="List Continue 2" w:semiHidden="1" w:uiPriority="14" w:unhideWhenUsed="1"/>
    <w:lsdException w:name="List Continue 3" w:semiHidden="1" w:uiPriority="14" w:unhideWhenUsed="1"/>
    <w:lsdException w:name="List Continue 4" w:semiHidden="1" w:uiPriority="14" w:unhideWhenUsed="1"/>
    <w:lsdException w:name="List Continue 5" w:semiHidden="1" w:uiPriority="14" w:unhideWhenUsed="1"/>
    <w:lsdException w:name="Message Header" w:semiHidden="1" w:uiPriority="14" w:unhideWhenUsed="1"/>
    <w:lsdException w:name="Subtitle" w:uiPriority="14" w:qFormat="1"/>
    <w:lsdException w:name="Salutation" w:semiHidden="1" w:uiPriority="14" w:unhideWhenUsed="1"/>
    <w:lsdException w:name="Date" w:semiHidden="1" w:uiPriority="19" w:unhideWhenUsed="1"/>
    <w:lsdException w:name="Body Text First Indent" w:semiHidden="1" w:uiPriority="39" w:unhideWhenUsed="1"/>
    <w:lsdException w:name="Body Text First Indent 2" w:semiHidden="1" w:uiPriority="39" w:unhideWhenUsed="1"/>
    <w:lsdException w:name="Note Heading" w:semiHidden="1" w:uiPriority="14" w:unhideWhenUsed="1"/>
    <w:lsdException w:name="Body Text 2" w:semiHidden="1" w:uiPriority="39" w:unhideWhenUsed="1"/>
    <w:lsdException w:name="Body Text 3" w:semiHidden="1" w:uiPriority="39" w:unhideWhenUsed="1"/>
    <w:lsdException w:name="Body Text Indent 2" w:semiHidden="1" w:uiPriority="39" w:unhideWhenUsed="1"/>
    <w:lsdException w:name="Body Text Indent 3" w:semiHidden="1" w:uiPriority="39" w:unhideWhenUsed="1"/>
    <w:lsdException w:name="Block Text" w:semiHidden="1" w:uiPriority="39" w:unhideWhenUsed="1"/>
    <w:lsdException w:name="Hyperlink" w:semiHidden="1" w:uiPriority="99" w:unhideWhenUsed="1"/>
    <w:lsdException w:name="FollowedHyperlink" w:semiHidden="1" w:uiPriority="99" w:unhideWhenUsed="1"/>
    <w:lsdException w:name="Strong" w:uiPriority="39" w:qFormat="1"/>
    <w:lsdException w:name="Emphasis" w:uiPriority="39" w:qFormat="1"/>
    <w:lsdException w:name="Document Map" w:semiHidden="1" w:uiPriority="39" w:unhideWhenUsed="1"/>
    <w:lsdException w:name="Plain Text" w:semiHidden="1" w:uiPriority="39" w:unhideWhenUsed="1"/>
    <w:lsdException w:name="E-mail Signature" w:semiHidden="1" w:uiPriority="1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39" w:unhideWhenUsed="1"/>
    <w:lsdException w:name="HTML Acronym" w:semiHidden="1" w:uiPriority="39" w:unhideWhenUsed="1"/>
    <w:lsdException w:name="HTML Address" w:semiHidden="1" w:uiPriority="39" w:unhideWhenUsed="1"/>
    <w:lsdException w:name="HTML Cite" w:semiHidden="1" w:uiPriority="39" w:unhideWhenUsed="1"/>
    <w:lsdException w:name="HTML Code" w:semiHidden="1" w:uiPriority="39" w:unhideWhenUsed="1"/>
    <w:lsdException w:name="HTML Definition" w:semiHidden="1" w:uiPriority="39" w:unhideWhenUsed="1"/>
    <w:lsdException w:name="HTML Keyboard" w:semiHidden="1" w:uiPriority="39" w:unhideWhenUsed="1"/>
    <w:lsdException w:name="HTML Preformatted" w:semiHidden="1" w:uiPriority="39" w:unhideWhenUsed="1"/>
    <w:lsdException w:name="HTML Sample" w:semiHidden="1" w:uiPriority="39" w:unhideWhenUsed="1"/>
    <w:lsdException w:name="HTML Typewriter" w:semiHidden="1" w:uiPriority="39" w:unhideWhenUsed="1"/>
    <w:lsdException w:name="HTML Variable" w:semiHidden="1" w:uiPriority="3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39" w:unhideWhenUsed="1"/>
    <w:lsdException w:name="Table Theme" w:semiHidden="1" w:unhideWhenUsed="1"/>
    <w:lsdException w:name="Placeholder Text" w:semiHidden="1" w:uiPriority="99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0B67"/>
    <w:pPr>
      <w:spacing w:after="240" w:line="280" w:lineRule="exact"/>
      <w:jc w:val="both"/>
    </w:pPr>
    <w:rPr>
      <w:rFonts w:ascii="Trebuchet MS" w:eastAsia="Times New Roman" w:hAnsi="Trebuchet MS"/>
    </w:rPr>
  </w:style>
  <w:style w:type="paragraph" w:styleId="Heading1">
    <w:name w:val="heading 1"/>
    <w:next w:val="Normal"/>
    <w:link w:val="Heading1Char"/>
    <w:uiPriority w:val="1"/>
    <w:qFormat/>
    <w:rsid w:val="00A60B67"/>
    <w:pPr>
      <w:keepNext/>
      <w:keepLines/>
      <w:widowControl w:val="0"/>
      <w:numPr>
        <w:numId w:val="19"/>
      </w:numPr>
      <w:spacing w:before="120" w:after="60" w:line="280" w:lineRule="exact"/>
      <w:outlineLvl w:val="0"/>
    </w:pPr>
    <w:rPr>
      <w:rFonts w:ascii="Trebuchet MS" w:eastAsia="Times New Roman" w:hAnsi="Trebuchet MS"/>
      <w:b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A60B67"/>
    <w:pPr>
      <w:numPr>
        <w:ilvl w:val="1"/>
      </w:numPr>
      <w:outlineLvl w:val="1"/>
    </w:pPr>
    <w:rPr>
      <w:sz w:val="20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A60B67"/>
    <w:pPr>
      <w:numPr>
        <w:ilvl w:val="2"/>
      </w:numPr>
      <w:spacing w:before="0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uiPriority w:val="1"/>
    <w:rsid w:val="00A60B67"/>
    <w:pPr>
      <w:numPr>
        <w:ilvl w:val="3"/>
      </w:numPr>
      <w:outlineLvl w:val="3"/>
    </w:pPr>
    <w:rPr>
      <w:bCs/>
    </w:rPr>
  </w:style>
  <w:style w:type="paragraph" w:styleId="Heading5">
    <w:name w:val="heading 5"/>
    <w:basedOn w:val="Heading3"/>
    <w:next w:val="Normal"/>
    <w:link w:val="Heading5Char"/>
    <w:uiPriority w:val="1"/>
    <w:rsid w:val="00A60B67"/>
    <w:pPr>
      <w:numPr>
        <w:ilvl w:val="4"/>
      </w:numPr>
      <w:outlineLvl w:val="4"/>
    </w:pPr>
    <w:rPr>
      <w:bCs/>
      <w:iCs/>
    </w:rPr>
  </w:style>
  <w:style w:type="paragraph" w:styleId="Heading6">
    <w:name w:val="heading 6"/>
    <w:basedOn w:val="Heading5"/>
    <w:next w:val="Normal"/>
    <w:link w:val="Heading6Char"/>
    <w:uiPriority w:val="1"/>
    <w:qFormat/>
    <w:rsid w:val="00A60B67"/>
    <w:pPr>
      <w:numPr>
        <w:ilvl w:val="5"/>
      </w:numPr>
      <w:outlineLvl w:val="5"/>
    </w:pPr>
    <w:rPr>
      <w:rFonts w:cs="Arial"/>
      <w:bCs w:val="0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A60B67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A60B67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14"/>
    <w:semiHidden/>
    <w:qFormat/>
    <w:rsid w:val="00A60B67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A60B67"/>
    <w:pPr>
      <w:keepNext/>
      <w:keepLines/>
      <w:widowControl w:val="0"/>
      <w:spacing w:before="120"/>
      <w:jc w:val="left"/>
    </w:pPr>
    <w:rPr>
      <w:rFonts w:cs="Arial"/>
      <w:b/>
      <w:bCs/>
      <w:sz w:val="24"/>
      <w:szCs w:val="24"/>
    </w:rPr>
  </w:style>
  <w:style w:type="character" w:customStyle="1" w:styleId="TitleChar">
    <w:name w:val="Title Char"/>
    <w:link w:val="Title"/>
    <w:rsid w:val="00A60B67"/>
    <w:rPr>
      <w:rFonts w:ascii="Trebuchet MS" w:eastAsia="Times New Roman" w:hAnsi="Trebuchet MS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"/>
    <w:rsid w:val="00A60B67"/>
    <w:pPr>
      <w:tabs>
        <w:tab w:val="right" w:pos="9100"/>
      </w:tabs>
      <w:spacing w:after="0" w:line="240" w:lineRule="exact"/>
      <w:ind w:right="-28"/>
      <w:jc w:val="left"/>
    </w:pPr>
    <w:rPr>
      <w:b/>
      <w:caps/>
    </w:rPr>
  </w:style>
  <w:style w:type="character" w:customStyle="1" w:styleId="HeaderChar">
    <w:name w:val="Header Char"/>
    <w:link w:val="Header"/>
    <w:uiPriority w:val="9"/>
    <w:rsid w:val="00A60B67"/>
    <w:rPr>
      <w:rFonts w:ascii="Trebuchet MS" w:eastAsia="Times New Roman" w:hAnsi="Trebuchet MS"/>
      <w:b/>
      <w:caps/>
    </w:rPr>
  </w:style>
  <w:style w:type="paragraph" w:styleId="Footer">
    <w:name w:val="footer"/>
    <w:basedOn w:val="Normal"/>
    <w:link w:val="FooterChar"/>
    <w:uiPriority w:val="9"/>
    <w:rsid w:val="00A60B67"/>
    <w:pPr>
      <w:spacing w:after="0" w:line="200" w:lineRule="exact"/>
      <w:jc w:val="left"/>
    </w:pPr>
    <w:rPr>
      <w:sz w:val="16"/>
    </w:rPr>
  </w:style>
  <w:style w:type="character" w:customStyle="1" w:styleId="FooterChar">
    <w:name w:val="Footer Char"/>
    <w:link w:val="Footer"/>
    <w:uiPriority w:val="9"/>
    <w:rsid w:val="00A60B67"/>
    <w:rPr>
      <w:rFonts w:ascii="Trebuchet MS" w:eastAsia="Times New Roman" w:hAnsi="Trebuchet MS"/>
      <w:sz w:val="16"/>
    </w:rPr>
  </w:style>
  <w:style w:type="character" w:customStyle="1" w:styleId="Heading1Char">
    <w:name w:val="Heading 1 Char"/>
    <w:link w:val="Heading1"/>
    <w:uiPriority w:val="1"/>
    <w:rsid w:val="00A60B67"/>
    <w:rPr>
      <w:rFonts w:ascii="Trebuchet MS" w:eastAsia="Times New Roman" w:hAnsi="Trebuchet MS"/>
      <w:b/>
      <w:sz w:val="24"/>
      <w:szCs w:val="24"/>
    </w:rPr>
  </w:style>
  <w:style w:type="character" w:customStyle="1" w:styleId="Heading2Char">
    <w:name w:val="Heading 2 Char"/>
    <w:link w:val="Heading2"/>
    <w:uiPriority w:val="1"/>
    <w:rsid w:val="00A60B67"/>
    <w:rPr>
      <w:rFonts w:ascii="Trebuchet MS" w:eastAsia="Times New Roman" w:hAnsi="Trebuchet MS"/>
      <w:b/>
      <w:szCs w:val="24"/>
    </w:rPr>
  </w:style>
  <w:style w:type="character" w:customStyle="1" w:styleId="Heading3Char">
    <w:name w:val="Heading 3 Char"/>
    <w:link w:val="Heading3"/>
    <w:uiPriority w:val="1"/>
    <w:rsid w:val="00A60B67"/>
    <w:rPr>
      <w:rFonts w:ascii="Trebuchet MS" w:eastAsia="Times New Roman" w:hAnsi="Trebuchet MS"/>
      <w:szCs w:val="24"/>
    </w:rPr>
  </w:style>
  <w:style w:type="character" w:customStyle="1" w:styleId="Heading4Char">
    <w:name w:val="Heading 4 Char"/>
    <w:link w:val="Heading4"/>
    <w:uiPriority w:val="1"/>
    <w:rsid w:val="00A60B67"/>
    <w:rPr>
      <w:rFonts w:ascii="Trebuchet MS" w:eastAsia="Times New Roman" w:hAnsi="Trebuchet MS"/>
      <w:bCs/>
      <w:szCs w:val="24"/>
    </w:rPr>
  </w:style>
  <w:style w:type="character" w:customStyle="1" w:styleId="Heading5Char">
    <w:name w:val="Heading 5 Char"/>
    <w:link w:val="Heading5"/>
    <w:uiPriority w:val="1"/>
    <w:rsid w:val="00A60B67"/>
    <w:rPr>
      <w:rFonts w:ascii="Trebuchet MS" w:eastAsia="Times New Roman" w:hAnsi="Trebuchet MS"/>
      <w:bCs/>
      <w:iCs/>
      <w:szCs w:val="24"/>
    </w:rPr>
  </w:style>
  <w:style w:type="character" w:customStyle="1" w:styleId="Heading6Char">
    <w:name w:val="Heading 6 Char"/>
    <w:link w:val="Heading6"/>
    <w:uiPriority w:val="1"/>
    <w:rsid w:val="00A60B67"/>
    <w:rPr>
      <w:rFonts w:ascii="Trebuchet MS" w:eastAsia="Times New Roman" w:hAnsi="Trebuchet MS" w:cs="Arial"/>
      <w:iCs/>
      <w:szCs w:val="24"/>
    </w:rPr>
  </w:style>
  <w:style w:type="paragraph" w:customStyle="1" w:styleId="Nummerertbokstaver">
    <w:name w:val="Nummerert bokstaver"/>
    <w:basedOn w:val="Normal"/>
    <w:uiPriority w:val="2"/>
    <w:qFormat/>
    <w:rsid w:val="00A60B67"/>
    <w:pPr>
      <w:numPr>
        <w:ilvl w:val="6"/>
        <w:numId w:val="19"/>
      </w:numPr>
    </w:pPr>
  </w:style>
  <w:style w:type="paragraph" w:customStyle="1" w:styleId="Nummerertromertall">
    <w:name w:val="Nummerert romertall"/>
    <w:basedOn w:val="Normal"/>
    <w:uiPriority w:val="2"/>
    <w:qFormat/>
    <w:rsid w:val="00A60B67"/>
    <w:pPr>
      <w:numPr>
        <w:ilvl w:val="7"/>
        <w:numId w:val="19"/>
      </w:numPr>
    </w:pPr>
  </w:style>
  <w:style w:type="numbering" w:customStyle="1" w:styleId="BAHROverskrifter">
    <w:name w:val="BAHR Overskrifter"/>
    <w:uiPriority w:val="99"/>
    <w:rsid w:val="00A60B67"/>
    <w:pPr>
      <w:numPr>
        <w:numId w:val="1"/>
      </w:numPr>
    </w:pPr>
  </w:style>
  <w:style w:type="character" w:customStyle="1" w:styleId="Heading7Char">
    <w:name w:val="Heading 7 Char"/>
    <w:link w:val="Heading7"/>
    <w:uiPriority w:val="14"/>
    <w:semiHidden/>
    <w:rsid w:val="00A60B67"/>
    <w:rPr>
      <w:rFonts w:ascii="Trebuchet MS" w:eastAsia="Times New Roman" w:hAnsi="Trebuchet MS"/>
      <w:szCs w:val="24"/>
    </w:rPr>
  </w:style>
  <w:style w:type="character" w:customStyle="1" w:styleId="Heading8Char">
    <w:name w:val="Heading 8 Char"/>
    <w:link w:val="Heading8"/>
    <w:uiPriority w:val="14"/>
    <w:semiHidden/>
    <w:rsid w:val="00A60B67"/>
    <w:rPr>
      <w:rFonts w:ascii="Trebuchet MS" w:eastAsia="Times New Roman" w:hAnsi="Trebuchet MS"/>
      <w:i/>
      <w:iCs/>
      <w:szCs w:val="24"/>
    </w:rPr>
  </w:style>
  <w:style w:type="character" w:customStyle="1" w:styleId="Heading9Char">
    <w:name w:val="Heading 9 Char"/>
    <w:link w:val="Heading9"/>
    <w:uiPriority w:val="14"/>
    <w:semiHidden/>
    <w:rsid w:val="00A60B67"/>
    <w:rPr>
      <w:rFonts w:ascii="Arial" w:eastAsia="Times New Roman" w:hAnsi="Arial" w:cs="Arial"/>
      <w:sz w:val="22"/>
      <w:szCs w:val="22"/>
    </w:rPr>
  </w:style>
  <w:style w:type="paragraph" w:styleId="EnvelopeReturn">
    <w:name w:val="envelope return"/>
    <w:basedOn w:val="Normal"/>
    <w:uiPriority w:val="19"/>
    <w:semiHidden/>
    <w:rsid w:val="00A60B67"/>
    <w:pPr>
      <w:spacing w:after="0"/>
    </w:pPr>
    <w:rPr>
      <w:rFonts w:cs="Arial"/>
    </w:rPr>
  </w:style>
  <w:style w:type="paragraph" w:styleId="BlockText">
    <w:name w:val="Block Text"/>
    <w:basedOn w:val="Normal"/>
    <w:uiPriority w:val="39"/>
    <w:semiHidden/>
    <w:rsid w:val="00A60B67"/>
    <w:pPr>
      <w:spacing w:after="120"/>
      <w:ind w:left="1440" w:right="1440"/>
    </w:pPr>
  </w:style>
  <w:style w:type="paragraph" w:styleId="BodyText">
    <w:name w:val="Body Text"/>
    <w:basedOn w:val="Normal"/>
    <w:link w:val="BodyTextChar"/>
    <w:autoRedefine/>
    <w:uiPriority w:val="39"/>
    <w:semiHidden/>
    <w:rsid w:val="00A60B67"/>
  </w:style>
  <w:style w:type="character" w:customStyle="1" w:styleId="BodyTextChar">
    <w:name w:val="Body Text Char"/>
    <w:link w:val="BodyText"/>
    <w:uiPriority w:val="39"/>
    <w:semiHidden/>
    <w:rsid w:val="00A60B67"/>
    <w:rPr>
      <w:rFonts w:ascii="Trebuchet MS" w:eastAsia="Times New Roman" w:hAnsi="Trebuchet MS"/>
    </w:rPr>
  </w:style>
  <w:style w:type="paragraph" w:styleId="BodyTextFirstIndent">
    <w:name w:val="Body Text First Indent"/>
    <w:basedOn w:val="BodyText"/>
    <w:link w:val="BodyTextFirstIndentChar"/>
    <w:uiPriority w:val="39"/>
    <w:semiHidden/>
    <w:rsid w:val="00A60B67"/>
    <w:pPr>
      <w:spacing w:after="120"/>
      <w:ind w:firstLine="210"/>
    </w:pPr>
  </w:style>
  <w:style w:type="character" w:customStyle="1" w:styleId="BodyTextFirstIndentChar">
    <w:name w:val="Body Text First Indent Char"/>
    <w:link w:val="BodyTextFirstIndent"/>
    <w:uiPriority w:val="39"/>
    <w:semiHidden/>
    <w:rsid w:val="00A60B67"/>
    <w:rPr>
      <w:rFonts w:ascii="Trebuchet MS" w:eastAsia="Times New Roman" w:hAnsi="Trebuchet MS"/>
    </w:rPr>
  </w:style>
  <w:style w:type="paragraph" w:styleId="BodyTextIndent">
    <w:name w:val="Body Text Indent"/>
    <w:basedOn w:val="Normal"/>
    <w:link w:val="BodyTextIndentChar"/>
    <w:uiPriority w:val="39"/>
    <w:semiHidden/>
    <w:rsid w:val="00A60B67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39"/>
    <w:semiHidden/>
    <w:rsid w:val="00A60B67"/>
    <w:rPr>
      <w:rFonts w:ascii="Trebuchet MS" w:eastAsia="Times New Roman" w:hAnsi="Trebuchet MS"/>
    </w:rPr>
  </w:style>
  <w:style w:type="paragraph" w:styleId="BodyTextFirstIndent2">
    <w:name w:val="Body Text First Indent 2"/>
    <w:basedOn w:val="BodyTextIndent"/>
    <w:link w:val="BodyTextFirstIndent2Char"/>
    <w:uiPriority w:val="39"/>
    <w:semiHidden/>
    <w:rsid w:val="00A60B67"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39"/>
    <w:semiHidden/>
    <w:rsid w:val="00A60B67"/>
    <w:rPr>
      <w:rFonts w:ascii="Trebuchet MS" w:eastAsia="Times New Roman" w:hAnsi="Trebuchet MS"/>
    </w:rPr>
  </w:style>
  <w:style w:type="paragraph" w:styleId="BodyText2">
    <w:name w:val="Body Text 2"/>
    <w:basedOn w:val="Normal"/>
    <w:link w:val="BodyText2Char"/>
    <w:uiPriority w:val="39"/>
    <w:semiHidden/>
    <w:rsid w:val="00A60B67"/>
    <w:pPr>
      <w:spacing w:after="120" w:line="480" w:lineRule="auto"/>
    </w:pPr>
  </w:style>
  <w:style w:type="character" w:customStyle="1" w:styleId="BodyText2Char">
    <w:name w:val="Body Text 2 Char"/>
    <w:link w:val="BodyText2"/>
    <w:uiPriority w:val="39"/>
    <w:semiHidden/>
    <w:rsid w:val="00A60B67"/>
    <w:rPr>
      <w:rFonts w:ascii="Trebuchet MS" w:eastAsia="Times New Roman" w:hAnsi="Trebuchet MS"/>
    </w:rPr>
  </w:style>
  <w:style w:type="paragraph" w:styleId="BodyText3">
    <w:name w:val="Body Text 3"/>
    <w:basedOn w:val="Normal"/>
    <w:link w:val="BodyText3Char"/>
    <w:uiPriority w:val="39"/>
    <w:semiHidden/>
    <w:rsid w:val="00A60B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39"/>
    <w:semiHidden/>
    <w:rsid w:val="00A60B67"/>
    <w:rPr>
      <w:rFonts w:ascii="Trebuchet MS" w:eastAsia="Times New Roman" w:hAnsi="Trebuchet MS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39"/>
    <w:semiHidden/>
    <w:rsid w:val="00A60B6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39"/>
    <w:semiHidden/>
    <w:rsid w:val="00A60B67"/>
    <w:rPr>
      <w:rFonts w:ascii="Trebuchet MS" w:eastAsia="Times New Roman" w:hAnsi="Trebuchet MS"/>
    </w:rPr>
  </w:style>
  <w:style w:type="paragraph" w:styleId="BodyTextIndent3">
    <w:name w:val="Body Text Indent 3"/>
    <w:basedOn w:val="Normal"/>
    <w:link w:val="BodyTextIndent3Char"/>
    <w:uiPriority w:val="39"/>
    <w:semiHidden/>
    <w:rsid w:val="00A60B6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39"/>
    <w:semiHidden/>
    <w:rsid w:val="00A60B67"/>
    <w:rPr>
      <w:rFonts w:ascii="Trebuchet MS" w:eastAsia="Times New Roman" w:hAnsi="Trebuchet MS"/>
      <w:sz w:val="16"/>
      <w:szCs w:val="16"/>
    </w:rPr>
  </w:style>
  <w:style w:type="paragraph" w:styleId="Date">
    <w:name w:val="Date"/>
    <w:basedOn w:val="Normal"/>
    <w:next w:val="Normal"/>
    <w:link w:val="DateChar"/>
    <w:uiPriority w:val="19"/>
    <w:semiHidden/>
    <w:rsid w:val="00A60B67"/>
  </w:style>
  <w:style w:type="character" w:customStyle="1" w:styleId="DateChar">
    <w:name w:val="Date Char"/>
    <w:link w:val="Date"/>
    <w:uiPriority w:val="19"/>
    <w:semiHidden/>
    <w:rsid w:val="00A60B67"/>
    <w:rPr>
      <w:rFonts w:ascii="Trebuchet MS" w:eastAsia="Times New Roman" w:hAnsi="Trebuchet MS"/>
    </w:rPr>
  </w:style>
  <w:style w:type="paragraph" w:styleId="DocumentMap">
    <w:name w:val="Document Map"/>
    <w:basedOn w:val="Normal"/>
    <w:link w:val="DocumentMapChar"/>
    <w:uiPriority w:val="39"/>
    <w:semiHidden/>
    <w:rsid w:val="00A60B67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39"/>
    <w:semiHidden/>
    <w:rsid w:val="00A60B67"/>
    <w:rPr>
      <w:rFonts w:ascii="Tahoma" w:eastAsia="Times New Roman" w:hAnsi="Tahoma" w:cs="Tahoma"/>
      <w:shd w:val="clear" w:color="auto" w:fill="000080"/>
    </w:rPr>
  </w:style>
  <w:style w:type="table" w:styleId="TableSimple1">
    <w:name w:val="Table Simple 1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19"/>
    <w:semiHidden/>
    <w:rsid w:val="00A60B67"/>
  </w:style>
  <w:style w:type="character" w:customStyle="1" w:styleId="E-mailSignatureChar">
    <w:name w:val="E-mail Signature Char"/>
    <w:link w:val="E-mailSignature"/>
    <w:uiPriority w:val="19"/>
    <w:semiHidden/>
    <w:rsid w:val="00A60B67"/>
    <w:rPr>
      <w:rFonts w:ascii="Trebuchet MS" w:eastAsia="Times New Roman" w:hAnsi="Trebuchet MS"/>
    </w:rPr>
  </w:style>
  <w:style w:type="paragraph" w:customStyle="1" w:styleId="Fortrykttekst">
    <w:name w:val="Fortrykt tekst"/>
    <w:basedOn w:val="Normal"/>
    <w:link w:val="FortrykttekstTegn"/>
    <w:uiPriority w:val="19"/>
    <w:semiHidden/>
    <w:rsid w:val="00A60B67"/>
    <w:pPr>
      <w:spacing w:after="0" w:line="240" w:lineRule="auto"/>
      <w:jc w:val="right"/>
    </w:pPr>
    <w:rPr>
      <w:szCs w:val="16"/>
    </w:rPr>
  </w:style>
  <w:style w:type="character" w:customStyle="1" w:styleId="FortrykttekstTegn">
    <w:name w:val="Fortrykt tekst Tegn"/>
    <w:link w:val="Fortrykttekst"/>
    <w:uiPriority w:val="19"/>
    <w:semiHidden/>
    <w:rsid w:val="00A60B67"/>
    <w:rPr>
      <w:rFonts w:ascii="Trebuchet MS" w:eastAsia="Times New Roman" w:hAnsi="Trebuchet MS"/>
      <w:szCs w:val="16"/>
    </w:rPr>
  </w:style>
  <w:style w:type="character" w:styleId="FootnoteReference">
    <w:name w:val="footnote reference"/>
    <w:uiPriority w:val="14"/>
    <w:semiHidden/>
    <w:rsid w:val="00A60B67"/>
    <w:rPr>
      <w:rFonts w:ascii="Trebuchet MS" w:hAnsi="Trebuchet MS"/>
      <w:vertAlign w:val="superscript"/>
    </w:rPr>
  </w:style>
  <w:style w:type="paragraph" w:styleId="FootnoteText">
    <w:name w:val="footnote text"/>
    <w:basedOn w:val="Normal"/>
    <w:link w:val="FootnoteTextChar"/>
    <w:uiPriority w:val="14"/>
    <w:semiHidden/>
    <w:rsid w:val="00A60B67"/>
    <w:pPr>
      <w:keepLines/>
      <w:widowControl w:val="0"/>
      <w:spacing w:after="0" w:line="200" w:lineRule="exact"/>
      <w:jc w:val="left"/>
    </w:pPr>
    <w:rPr>
      <w:rFonts w:cs="Arial"/>
      <w:sz w:val="16"/>
    </w:rPr>
  </w:style>
  <w:style w:type="character" w:customStyle="1" w:styleId="FootnoteTextChar">
    <w:name w:val="Footnote Text Char"/>
    <w:link w:val="FootnoteText"/>
    <w:uiPriority w:val="14"/>
    <w:semiHidden/>
    <w:rsid w:val="00A60B67"/>
    <w:rPr>
      <w:rFonts w:ascii="Trebuchet MS" w:eastAsia="Times New Roman" w:hAnsi="Trebuchet MS" w:cs="Arial"/>
      <w:sz w:val="16"/>
    </w:rPr>
  </w:style>
  <w:style w:type="character" w:styleId="FollowedHyperlink">
    <w:name w:val="FollowedHyperlink"/>
    <w:uiPriority w:val="99"/>
    <w:semiHidden/>
    <w:rsid w:val="00A60B67"/>
    <w:rPr>
      <w:rFonts w:ascii="Trebuchet MS" w:hAnsi="Trebuchet MS"/>
      <w:color w:val="auto"/>
      <w:u w:val="none"/>
    </w:rPr>
  </w:style>
  <w:style w:type="paragraph" w:styleId="Closing">
    <w:name w:val="Closing"/>
    <w:basedOn w:val="Normal"/>
    <w:link w:val="ClosingChar"/>
    <w:uiPriority w:val="19"/>
    <w:semiHidden/>
    <w:rsid w:val="00A60B67"/>
    <w:pPr>
      <w:ind w:left="4252"/>
    </w:pPr>
  </w:style>
  <w:style w:type="character" w:customStyle="1" w:styleId="ClosingChar">
    <w:name w:val="Closing Char"/>
    <w:link w:val="Closing"/>
    <w:uiPriority w:val="19"/>
    <w:semiHidden/>
    <w:rsid w:val="00A60B67"/>
    <w:rPr>
      <w:rFonts w:ascii="Trebuchet MS" w:eastAsia="Times New Roman" w:hAnsi="Trebuchet MS"/>
    </w:rPr>
  </w:style>
  <w:style w:type="paragraph" w:customStyle="1" w:styleId="Hilsen-frase">
    <w:name w:val="Hilsen-frase"/>
    <w:basedOn w:val="Normal"/>
    <w:uiPriority w:val="19"/>
    <w:semiHidden/>
    <w:rsid w:val="00A60B67"/>
    <w:pPr>
      <w:spacing w:after="0"/>
    </w:pPr>
  </w:style>
  <w:style w:type="paragraph" w:styleId="HTMLAddress">
    <w:name w:val="HTML Address"/>
    <w:basedOn w:val="Normal"/>
    <w:link w:val="HTMLAddressChar"/>
    <w:uiPriority w:val="39"/>
    <w:semiHidden/>
    <w:rsid w:val="00A60B67"/>
    <w:rPr>
      <w:i/>
      <w:iCs/>
    </w:rPr>
  </w:style>
  <w:style w:type="character" w:customStyle="1" w:styleId="HTMLAddressChar">
    <w:name w:val="HTML Address Char"/>
    <w:link w:val="HTMLAddress"/>
    <w:uiPriority w:val="39"/>
    <w:semiHidden/>
    <w:rsid w:val="00A60B67"/>
    <w:rPr>
      <w:rFonts w:ascii="Trebuchet MS" w:eastAsia="Times New Roman" w:hAnsi="Trebuchet MS"/>
      <w:i/>
      <w:iCs/>
    </w:rPr>
  </w:style>
  <w:style w:type="character" w:styleId="HTMLAcronym">
    <w:name w:val="HTML Acronym"/>
    <w:uiPriority w:val="39"/>
    <w:semiHidden/>
    <w:rsid w:val="00A60B67"/>
  </w:style>
  <w:style w:type="character" w:styleId="HTMLDefinition">
    <w:name w:val="HTML Definition"/>
    <w:uiPriority w:val="39"/>
    <w:semiHidden/>
    <w:rsid w:val="00A60B67"/>
    <w:rPr>
      <w:i/>
      <w:iCs/>
    </w:rPr>
  </w:style>
  <w:style w:type="character" w:styleId="HTMLSample">
    <w:name w:val="HTML Sample"/>
    <w:uiPriority w:val="39"/>
    <w:semiHidden/>
    <w:rsid w:val="00A60B67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39"/>
    <w:semiHidden/>
    <w:rsid w:val="00A60B67"/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uiPriority w:val="39"/>
    <w:semiHidden/>
    <w:rsid w:val="00A60B67"/>
    <w:rPr>
      <w:rFonts w:ascii="Courier New" w:eastAsia="Times New Roman" w:hAnsi="Courier New" w:cs="Courier New"/>
    </w:rPr>
  </w:style>
  <w:style w:type="character" w:styleId="HTMLCode">
    <w:name w:val="HTML Code"/>
    <w:uiPriority w:val="39"/>
    <w:semiHidden/>
    <w:rsid w:val="00A60B67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39"/>
    <w:semiHidden/>
    <w:rsid w:val="00A60B67"/>
    <w:rPr>
      <w:i/>
      <w:iCs/>
    </w:rPr>
  </w:style>
  <w:style w:type="character" w:styleId="HTMLTypewriter">
    <w:name w:val="HTML Typewriter"/>
    <w:uiPriority w:val="39"/>
    <w:semiHidden/>
    <w:rsid w:val="00A60B67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39"/>
    <w:semiHidden/>
    <w:rsid w:val="00A60B67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39"/>
    <w:semiHidden/>
    <w:rsid w:val="00A60B67"/>
    <w:rPr>
      <w:i/>
      <w:iCs/>
    </w:rPr>
  </w:style>
  <w:style w:type="character" w:styleId="Hyperlink">
    <w:name w:val="Hyperlink"/>
    <w:uiPriority w:val="99"/>
    <w:semiHidden/>
    <w:rsid w:val="00A60B67"/>
    <w:rPr>
      <w:rFonts w:ascii="Trebuchet MS" w:hAnsi="Trebuchet MS"/>
      <w:b w:val="0"/>
      <w:color w:val="auto"/>
      <w:u w:val="none"/>
    </w:rPr>
  </w:style>
  <w:style w:type="paragraph" w:styleId="TOC1">
    <w:name w:val="toc 1"/>
    <w:basedOn w:val="Normal"/>
    <w:next w:val="Normal"/>
    <w:uiPriority w:val="39"/>
    <w:semiHidden/>
    <w:rsid w:val="00A60B67"/>
    <w:pPr>
      <w:keepNext/>
      <w:tabs>
        <w:tab w:val="left" w:pos="567"/>
        <w:tab w:val="right" w:leader="dot" w:pos="9072"/>
      </w:tabs>
      <w:spacing w:before="120" w:after="40"/>
      <w:ind w:left="567" w:right="567" w:hanging="567"/>
      <w:jc w:val="left"/>
    </w:pPr>
    <w:rPr>
      <w:noProof/>
    </w:rPr>
  </w:style>
  <w:style w:type="paragraph" w:styleId="TOC2">
    <w:name w:val="toc 2"/>
    <w:basedOn w:val="Normal"/>
    <w:next w:val="Normal"/>
    <w:uiPriority w:val="39"/>
    <w:semiHidden/>
    <w:rsid w:val="00A60B67"/>
    <w:pPr>
      <w:keepLines/>
      <w:tabs>
        <w:tab w:val="left" w:pos="1418"/>
        <w:tab w:val="right" w:leader="dot" w:pos="9072"/>
      </w:tabs>
      <w:spacing w:before="40" w:after="40"/>
      <w:ind w:left="1418" w:right="567" w:hanging="851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A60B67"/>
    <w:pPr>
      <w:keepLines/>
      <w:tabs>
        <w:tab w:val="left" w:pos="2268"/>
        <w:tab w:val="right" w:leader="dot" w:pos="9072"/>
      </w:tabs>
      <w:spacing w:before="40" w:after="40"/>
      <w:ind w:left="2269" w:right="567" w:hanging="851"/>
      <w:jc w:val="left"/>
    </w:pPr>
    <w:rPr>
      <w:noProof/>
    </w:rPr>
  </w:style>
  <w:style w:type="paragraph" w:styleId="TOC4">
    <w:name w:val="toc 4"/>
    <w:basedOn w:val="TOC3"/>
    <w:next w:val="Normal"/>
    <w:autoRedefine/>
    <w:uiPriority w:val="19"/>
    <w:semiHidden/>
    <w:rsid w:val="00A60B67"/>
    <w:pPr>
      <w:tabs>
        <w:tab w:val="right" w:leader="dot" w:pos="8931"/>
      </w:tabs>
    </w:pPr>
    <w:rPr>
      <w:b/>
      <w:smallCaps/>
      <w:szCs w:val="22"/>
    </w:rPr>
  </w:style>
  <w:style w:type="paragraph" w:styleId="TOC5">
    <w:name w:val="toc 5"/>
    <w:basedOn w:val="TOC4"/>
    <w:next w:val="Normal"/>
    <w:autoRedefine/>
    <w:uiPriority w:val="19"/>
    <w:semiHidden/>
    <w:rsid w:val="00A60B67"/>
    <w:pPr>
      <w:tabs>
        <w:tab w:val="clear" w:pos="8931"/>
        <w:tab w:val="left" w:leader="dot" w:pos="8930"/>
      </w:tabs>
    </w:pPr>
    <w:rPr>
      <w:b w:val="0"/>
      <w:smallCaps w:val="0"/>
    </w:rPr>
  </w:style>
  <w:style w:type="paragraph" w:styleId="TOC6">
    <w:name w:val="toc 6"/>
    <w:basedOn w:val="Normal"/>
    <w:next w:val="Normal"/>
    <w:autoRedefine/>
    <w:uiPriority w:val="19"/>
    <w:semiHidden/>
    <w:rsid w:val="00A60B67"/>
    <w:pPr>
      <w:ind w:left="1200"/>
    </w:pPr>
  </w:style>
  <w:style w:type="paragraph" w:styleId="TOC7">
    <w:name w:val="toc 7"/>
    <w:basedOn w:val="Normal"/>
    <w:next w:val="Normal"/>
    <w:autoRedefine/>
    <w:uiPriority w:val="19"/>
    <w:semiHidden/>
    <w:rsid w:val="00A60B67"/>
    <w:pPr>
      <w:ind w:left="1440"/>
    </w:pPr>
  </w:style>
  <w:style w:type="paragraph" w:styleId="TOC8">
    <w:name w:val="toc 8"/>
    <w:basedOn w:val="Normal"/>
    <w:next w:val="Normal"/>
    <w:autoRedefine/>
    <w:uiPriority w:val="19"/>
    <w:semiHidden/>
    <w:rsid w:val="00A60B67"/>
    <w:pPr>
      <w:ind w:left="1680"/>
    </w:pPr>
  </w:style>
  <w:style w:type="paragraph" w:styleId="TOC9">
    <w:name w:val="toc 9"/>
    <w:basedOn w:val="Normal"/>
    <w:next w:val="Normal"/>
    <w:autoRedefine/>
    <w:uiPriority w:val="19"/>
    <w:semiHidden/>
    <w:rsid w:val="00A60B67"/>
    <w:pPr>
      <w:ind w:left="1920"/>
    </w:pPr>
  </w:style>
  <w:style w:type="paragraph" w:styleId="Salutation">
    <w:name w:val="Salutation"/>
    <w:basedOn w:val="Normal"/>
    <w:next w:val="Normal"/>
    <w:link w:val="SalutationChar"/>
    <w:uiPriority w:val="14"/>
    <w:semiHidden/>
    <w:rsid w:val="00A60B67"/>
  </w:style>
  <w:style w:type="character" w:customStyle="1" w:styleId="SalutationChar">
    <w:name w:val="Salutation Char"/>
    <w:link w:val="Salutation"/>
    <w:uiPriority w:val="14"/>
    <w:semiHidden/>
    <w:rsid w:val="00A60B67"/>
    <w:rPr>
      <w:rFonts w:ascii="Trebuchet MS" w:eastAsia="Times New Roman" w:hAnsi="Trebuchet MS"/>
    </w:rPr>
  </w:style>
  <w:style w:type="paragraph" w:styleId="EnvelopeAddress">
    <w:name w:val="envelope address"/>
    <w:basedOn w:val="Normal"/>
    <w:uiPriority w:val="39"/>
    <w:semiHidden/>
    <w:rsid w:val="00A60B67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character" w:styleId="LineNumber">
    <w:name w:val="line number"/>
    <w:uiPriority w:val="39"/>
    <w:semiHidden/>
    <w:rsid w:val="00A60B67"/>
  </w:style>
  <w:style w:type="paragraph" w:styleId="List">
    <w:name w:val="List"/>
    <w:basedOn w:val="Normal"/>
    <w:uiPriority w:val="14"/>
    <w:semiHidden/>
    <w:rsid w:val="00A60B67"/>
    <w:pPr>
      <w:ind w:left="283" w:hanging="283"/>
    </w:pPr>
  </w:style>
  <w:style w:type="paragraph" w:styleId="ListContinue">
    <w:name w:val="List Continue"/>
    <w:basedOn w:val="Normal"/>
    <w:uiPriority w:val="14"/>
    <w:semiHidden/>
    <w:rsid w:val="00A60B67"/>
    <w:pPr>
      <w:spacing w:after="120"/>
      <w:ind w:left="283"/>
    </w:pPr>
  </w:style>
  <w:style w:type="paragraph" w:styleId="ListContinue2">
    <w:name w:val="List Continue 2"/>
    <w:basedOn w:val="Normal"/>
    <w:uiPriority w:val="14"/>
    <w:semiHidden/>
    <w:rsid w:val="00A60B67"/>
    <w:pPr>
      <w:spacing w:after="120"/>
      <w:ind w:left="566"/>
    </w:pPr>
  </w:style>
  <w:style w:type="paragraph" w:styleId="ListContinue3">
    <w:name w:val="List Continue 3"/>
    <w:basedOn w:val="Normal"/>
    <w:uiPriority w:val="14"/>
    <w:semiHidden/>
    <w:rsid w:val="00A60B67"/>
    <w:pPr>
      <w:spacing w:after="120"/>
      <w:ind w:left="849"/>
    </w:pPr>
  </w:style>
  <w:style w:type="paragraph" w:styleId="ListContinue4">
    <w:name w:val="List Continue 4"/>
    <w:basedOn w:val="Normal"/>
    <w:uiPriority w:val="14"/>
    <w:semiHidden/>
    <w:rsid w:val="00A60B67"/>
    <w:pPr>
      <w:spacing w:after="120"/>
      <w:ind w:left="1132"/>
    </w:pPr>
  </w:style>
  <w:style w:type="paragraph" w:styleId="ListContinue5">
    <w:name w:val="List Continue 5"/>
    <w:basedOn w:val="Normal"/>
    <w:uiPriority w:val="14"/>
    <w:semiHidden/>
    <w:rsid w:val="00A60B67"/>
    <w:pPr>
      <w:spacing w:after="120"/>
      <w:ind w:left="1415"/>
    </w:pPr>
  </w:style>
  <w:style w:type="paragraph" w:styleId="List2">
    <w:name w:val="List 2"/>
    <w:basedOn w:val="Normal"/>
    <w:uiPriority w:val="14"/>
    <w:semiHidden/>
    <w:rsid w:val="00A60B67"/>
    <w:pPr>
      <w:ind w:left="566" w:hanging="283"/>
    </w:pPr>
  </w:style>
  <w:style w:type="paragraph" w:styleId="List3">
    <w:name w:val="List 3"/>
    <w:basedOn w:val="Normal"/>
    <w:uiPriority w:val="14"/>
    <w:semiHidden/>
    <w:rsid w:val="00A60B67"/>
    <w:pPr>
      <w:ind w:left="849" w:hanging="283"/>
    </w:pPr>
  </w:style>
  <w:style w:type="paragraph" w:styleId="List4">
    <w:name w:val="List 4"/>
    <w:basedOn w:val="Normal"/>
    <w:uiPriority w:val="14"/>
    <w:semiHidden/>
    <w:rsid w:val="00A60B67"/>
    <w:pPr>
      <w:ind w:left="1132" w:hanging="283"/>
    </w:pPr>
  </w:style>
  <w:style w:type="paragraph" w:styleId="List5">
    <w:name w:val="List 5"/>
    <w:basedOn w:val="Normal"/>
    <w:uiPriority w:val="14"/>
    <w:semiHidden/>
    <w:rsid w:val="00A60B67"/>
    <w:pPr>
      <w:ind w:left="1415" w:hanging="283"/>
    </w:pPr>
  </w:style>
  <w:style w:type="paragraph" w:styleId="MessageHeader">
    <w:name w:val="Message Header"/>
    <w:basedOn w:val="Normal"/>
    <w:link w:val="MessageHeaderChar"/>
    <w:uiPriority w:val="14"/>
    <w:semiHidden/>
    <w:rsid w:val="00A60B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character" w:customStyle="1" w:styleId="MessageHeaderChar">
    <w:name w:val="Message Header Char"/>
    <w:link w:val="MessageHeader"/>
    <w:uiPriority w:val="14"/>
    <w:semiHidden/>
    <w:rsid w:val="00A60B67"/>
    <w:rPr>
      <w:rFonts w:ascii="Arial" w:eastAsia="Times New Roman" w:hAnsi="Arial" w:cs="Arial"/>
      <w:szCs w:val="24"/>
      <w:shd w:val="pct20" w:color="auto" w:fill="auto"/>
    </w:rPr>
  </w:style>
  <w:style w:type="paragraph" w:styleId="NormalWeb">
    <w:name w:val="Normal (Web)"/>
    <w:basedOn w:val="Normal"/>
    <w:uiPriority w:val="39"/>
    <w:semiHidden/>
    <w:rsid w:val="00A60B6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14"/>
    <w:semiHidden/>
    <w:rsid w:val="00A60B67"/>
  </w:style>
  <w:style w:type="character" w:customStyle="1" w:styleId="NoteHeadingChar">
    <w:name w:val="Note Heading Char"/>
    <w:link w:val="NoteHeading"/>
    <w:uiPriority w:val="14"/>
    <w:semiHidden/>
    <w:rsid w:val="00A60B67"/>
    <w:rPr>
      <w:rFonts w:ascii="Trebuchet MS" w:eastAsia="Times New Roman" w:hAnsi="Trebuchet MS"/>
    </w:rPr>
  </w:style>
  <w:style w:type="paragraph" w:styleId="ListNumber">
    <w:name w:val="List Number"/>
    <w:basedOn w:val="Normal"/>
    <w:uiPriority w:val="14"/>
    <w:semiHidden/>
    <w:rsid w:val="00A60B67"/>
    <w:pPr>
      <w:numPr>
        <w:numId w:val="5"/>
      </w:numPr>
    </w:pPr>
  </w:style>
  <w:style w:type="paragraph" w:styleId="ListNumber2">
    <w:name w:val="List Number 2"/>
    <w:basedOn w:val="Normal"/>
    <w:uiPriority w:val="14"/>
    <w:semiHidden/>
    <w:rsid w:val="00A60B67"/>
    <w:pPr>
      <w:numPr>
        <w:numId w:val="10"/>
      </w:numPr>
    </w:pPr>
  </w:style>
  <w:style w:type="paragraph" w:styleId="ListNumber3">
    <w:name w:val="List Number 3"/>
    <w:basedOn w:val="Normal"/>
    <w:uiPriority w:val="14"/>
    <w:semiHidden/>
    <w:rsid w:val="00A60B67"/>
    <w:pPr>
      <w:numPr>
        <w:numId w:val="11"/>
      </w:numPr>
    </w:pPr>
  </w:style>
  <w:style w:type="paragraph" w:styleId="ListNumber4">
    <w:name w:val="List Number 4"/>
    <w:basedOn w:val="Normal"/>
    <w:uiPriority w:val="14"/>
    <w:semiHidden/>
    <w:rsid w:val="00A60B67"/>
    <w:pPr>
      <w:numPr>
        <w:numId w:val="12"/>
      </w:numPr>
    </w:pPr>
  </w:style>
  <w:style w:type="paragraph" w:styleId="ListNumber5">
    <w:name w:val="List Number 5"/>
    <w:basedOn w:val="Normal"/>
    <w:uiPriority w:val="14"/>
    <w:semiHidden/>
    <w:rsid w:val="00A60B67"/>
    <w:pPr>
      <w:numPr>
        <w:numId w:val="13"/>
      </w:numPr>
    </w:pPr>
  </w:style>
  <w:style w:type="paragraph" w:customStyle="1" w:styleId="Punktniv1">
    <w:name w:val="Punkt nivå 1"/>
    <w:basedOn w:val="Normal"/>
    <w:uiPriority w:val="3"/>
    <w:rsid w:val="00A60B67"/>
    <w:pPr>
      <w:numPr>
        <w:numId w:val="18"/>
      </w:numPr>
      <w:contextualSpacing/>
    </w:pPr>
  </w:style>
  <w:style w:type="paragraph" w:customStyle="1" w:styleId="Punktniv2">
    <w:name w:val="Punkt nivå 2"/>
    <w:basedOn w:val="Punktniv1"/>
    <w:uiPriority w:val="3"/>
    <w:rsid w:val="00A60B67"/>
    <w:pPr>
      <w:numPr>
        <w:ilvl w:val="1"/>
      </w:numPr>
    </w:pPr>
  </w:style>
  <w:style w:type="paragraph" w:customStyle="1" w:styleId="Punktniv3">
    <w:name w:val="Punkt nivå 3"/>
    <w:basedOn w:val="Punktniv2"/>
    <w:uiPriority w:val="3"/>
    <w:rsid w:val="00A60B67"/>
    <w:pPr>
      <w:numPr>
        <w:ilvl w:val="2"/>
      </w:numPr>
    </w:pPr>
  </w:style>
  <w:style w:type="paragraph" w:customStyle="1" w:styleId="Punktniv4">
    <w:name w:val="Punkt nivå 4"/>
    <w:basedOn w:val="Punktniv3"/>
    <w:uiPriority w:val="3"/>
    <w:rsid w:val="00A60B67"/>
    <w:pPr>
      <w:numPr>
        <w:ilvl w:val="3"/>
      </w:numPr>
    </w:pPr>
  </w:style>
  <w:style w:type="paragraph" w:styleId="ListBullet">
    <w:name w:val="List Bullet"/>
    <w:basedOn w:val="Normal"/>
    <w:uiPriority w:val="14"/>
    <w:semiHidden/>
    <w:rsid w:val="00A60B67"/>
    <w:pPr>
      <w:numPr>
        <w:numId w:val="4"/>
      </w:numPr>
    </w:pPr>
  </w:style>
  <w:style w:type="paragraph" w:styleId="ListBullet2">
    <w:name w:val="List Bullet 2"/>
    <w:basedOn w:val="Normal"/>
    <w:uiPriority w:val="14"/>
    <w:semiHidden/>
    <w:rsid w:val="00A60B67"/>
    <w:pPr>
      <w:numPr>
        <w:numId w:val="6"/>
      </w:numPr>
    </w:pPr>
  </w:style>
  <w:style w:type="paragraph" w:styleId="ListBullet3">
    <w:name w:val="List Bullet 3"/>
    <w:basedOn w:val="Normal"/>
    <w:uiPriority w:val="14"/>
    <w:semiHidden/>
    <w:rsid w:val="00A60B67"/>
    <w:pPr>
      <w:numPr>
        <w:numId w:val="7"/>
      </w:numPr>
    </w:pPr>
  </w:style>
  <w:style w:type="paragraph" w:styleId="ListBullet4">
    <w:name w:val="List Bullet 4"/>
    <w:basedOn w:val="Normal"/>
    <w:uiPriority w:val="14"/>
    <w:semiHidden/>
    <w:rsid w:val="00A60B67"/>
    <w:pPr>
      <w:numPr>
        <w:numId w:val="8"/>
      </w:numPr>
    </w:pPr>
  </w:style>
  <w:style w:type="paragraph" w:styleId="ListBullet5">
    <w:name w:val="List Bullet 5"/>
    <w:basedOn w:val="Normal"/>
    <w:uiPriority w:val="14"/>
    <w:semiHidden/>
    <w:rsid w:val="00A60B67"/>
    <w:pPr>
      <w:numPr>
        <w:numId w:val="9"/>
      </w:numPr>
    </w:pPr>
  </w:style>
  <w:style w:type="paragraph" w:customStyle="1" w:styleId="Referansetekst">
    <w:name w:val="Referansetekst"/>
    <w:basedOn w:val="Normal"/>
    <w:uiPriority w:val="19"/>
    <w:semiHidden/>
    <w:rsid w:val="00A60B67"/>
    <w:pPr>
      <w:spacing w:after="0" w:line="240" w:lineRule="exact"/>
      <w:jc w:val="right"/>
    </w:pPr>
  </w:style>
  <w:style w:type="paragraph" w:styleId="PlainText">
    <w:name w:val="Plain Text"/>
    <w:basedOn w:val="Normal"/>
    <w:link w:val="PlainTextChar"/>
    <w:uiPriority w:val="39"/>
    <w:semiHidden/>
    <w:rsid w:val="00A60B67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39"/>
    <w:semiHidden/>
    <w:rsid w:val="00A60B67"/>
    <w:rPr>
      <w:rFonts w:ascii="Courier New" w:eastAsia="Times New Roman" w:hAnsi="Courier New" w:cs="Courier New"/>
    </w:rPr>
  </w:style>
  <w:style w:type="character" w:styleId="PageNumber">
    <w:name w:val="page number"/>
    <w:uiPriority w:val="14"/>
    <w:semiHidden/>
    <w:rsid w:val="00A60B67"/>
    <w:rPr>
      <w:rFonts w:ascii="Trebuchet MS" w:hAnsi="Trebuchet MS"/>
    </w:rPr>
  </w:style>
  <w:style w:type="paragraph" w:styleId="Quote">
    <w:name w:val="Quote"/>
    <w:basedOn w:val="Normal"/>
    <w:next w:val="Normal"/>
    <w:link w:val="QuoteChar"/>
    <w:uiPriority w:val="4"/>
    <w:qFormat/>
    <w:rsid w:val="00A60B67"/>
    <w:pPr>
      <w:ind w:left="794"/>
    </w:pPr>
    <w:rPr>
      <w:i/>
    </w:rPr>
  </w:style>
  <w:style w:type="character" w:customStyle="1" w:styleId="QuoteChar">
    <w:name w:val="Quote Char"/>
    <w:link w:val="Quote"/>
    <w:uiPriority w:val="4"/>
    <w:rsid w:val="00A60B67"/>
    <w:rPr>
      <w:rFonts w:ascii="Trebuchet MS" w:eastAsia="Times New Roman" w:hAnsi="Trebuchet MS"/>
      <w:i/>
    </w:rPr>
  </w:style>
  <w:style w:type="table" w:styleId="Table3Deffects1">
    <w:name w:val="Table 3D effects 1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A60B67"/>
    <w:pPr>
      <w:spacing w:after="240"/>
    </w:pPr>
    <w:rPr>
      <w:rFonts w:ascii="Trebuchet MS" w:eastAsia="Times New Roman" w:hAnsi="Trebuchet MS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A60B67"/>
    <w:pPr>
      <w:spacing w:after="240"/>
    </w:pPr>
    <w:rPr>
      <w:rFonts w:ascii="Trebuchet MS" w:eastAsia="Times New Roman" w:hAnsi="Trebuchet MS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semiHidden/>
    <w:rsid w:val="00A60B67"/>
    <w:pPr>
      <w:spacing w:after="240"/>
    </w:pPr>
    <w:rPr>
      <w:rFonts w:ascii="Trebuchet MS" w:eastAsia="Times New Roman" w:hAnsi="Trebuchet MS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A60B67"/>
    <w:pPr>
      <w:spacing w:after="240"/>
    </w:pPr>
    <w:rPr>
      <w:rFonts w:ascii="Trebuchet MS" w:eastAsia="Times New Roman" w:hAnsi="Trebuchet MS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A60B67"/>
    <w:pPr>
      <w:spacing w:after="240"/>
    </w:pPr>
    <w:rPr>
      <w:rFonts w:ascii="Trebuchet MS" w:eastAsia="Times New Roman" w:hAnsi="Trebuchet MS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rsid w:val="00A60B67"/>
    <w:rPr>
      <w:rFonts w:ascii="Trebuchet MS" w:eastAsia="Times New Roman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</w:rPr>
    </w:tblStylePr>
  </w:style>
  <w:style w:type="table" w:styleId="TableGrid1">
    <w:name w:val="Table Grid 1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A60B67"/>
    <w:pPr>
      <w:spacing w:after="240"/>
    </w:pPr>
    <w:rPr>
      <w:rFonts w:ascii="Trebuchet MS" w:eastAsia="Times New Roman" w:hAnsi="Trebuchet MS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A60B67"/>
    <w:pPr>
      <w:spacing w:after="240"/>
    </w:pPr>
    <w:rPr>
      <w:rFonts w:ascii="Trebuchet MS" w:eastAsia="Times New Roman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uiPriority w:val="14"/>
    <w:semiHidden/>
    <w:rsid w:val="00A60B67"/>
    <w:pPr>
      <w:ind w:left="4252"/>
    </w:pPr>
  </w:style>
  <w:style w:type="character" w:customStyle="1" w:styleId="SignatureChar">
    <w:name w:val="Signature Char"/>
    <w:link w:val="Signature"/>
    <w:uiPriority w:val="14"/>
    <w:semiHidden/>
    <w:rsid w:val="00A60B67"/>
    <w:rPr>
      <w:rFonts w:ascii="Trebuchet MS" w:eastAsia="Times New Roman" w:hAnsi="Trebuchet MS"/>
    </w:rPr>
  </w:style>
  <w:style w:type="paragraph" w:styleId="Subtitle">
    <w:name w:val="Subtitle"/>
    <w:basedOn w:val="Normal"/>
    <w:link w:val="SubtitleChar"/>
    <w:uiPriority w:val="14"/>
    <w:qFormat/>
    <w:rsid w:val="00A60B67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customStyle="1" w:styleId="SubtitleChar">
    <w:name w:val="Subtitle Char"/>
    <w:link w:val="Subtitle"/>
    <w:uiPriority w:val="14"/>
    <w:rsid w:val="00A60B67"/>
    <w:rPr>
      <w:rFonts w:ascii="Arial" w:eastAsia="Times New Roman" w:hAnsi="Arial" w:cs="Arial"/>
      <w:szCs w:val="24"/>
    </w:rPr>
  </w:style>
  <w:style w:type="character" w:styleId="Emphasis">
    <w:name w:val="Emphasis"/>
    <w:uiPriority w:val="39"/>
    <w:qFormat/>
    <w:rsid w:val="00A60B67"/>
    <w:rPr>
      <w:i/>
      <w:iCs/>
    </w:rPr>
  </w:style>
  <w:style w:type="paragraph" w:styleId="NormalIndent">
    <w:name w:val="Normal Indent"/>
    <w:basedOn w:val="Normal"/>
    <w:uiPriority w:val="39"/>
    <w:semiHidden/>
    <w:rsid w:val="00A60B67"/>
    <w:pPr>
      <w:ind w:left="720"/>
    </w:pPr>
  </w:style>
  <w:style w:type="paragraph" w:customStyle="1" w:styleId="Adressefelt">
    <w:name w:val="Adressefelt"/>
    <w:basedOn w:val="Normal"/>
    <w:uiPriority w:val="19"/>
    <w:semiHidden/>
    <w:rsid w:val="00A60B67"/>
    <w:pPr>
      <w:spacing w:after="0"/>
    </w:pPr>
  </w:style>
  <w:style w:type="paragraph" w:customStyle="1" w:styleId="Referanse">
    <w:name w:val="Referanse"/>
    <w:basedOn w:val="Normal"/>
    <w:uiPriority w:val="10"/>
    <w:semiHidden/>
    <w:rsid w:val="00A60B67"/>
    <w:pPr>
      <w:spacing w:after="0"/>
    </w:pPr>
  </w:style>
  <w:style w:type="paragraph" w:customStyle="1" w:styleId="Hilsenfrase">
    <w:name w:val="Hilsenfrase"/>
    <w:basedOn w:val="Normal"/>
    <w:uiPriority w:val="19"/>
    <w:semiHidden/>
    <w:rsid w:val="00A60B67"/>
    <w:pPr>
      <w:spacing w:after="0"/>
      <w:jc w:val="left"/>
    </w:pPr>
  </w:style>
  <w:style w:type="paragraph" w:customStyle="1" w:styleId="Vedlegg">
    <w:name w:val="Vedlegg"/>
    <w:basedOn w:val="Normal"/>
    <w:next w:val="Normal"/>
    <w:uiPriority w:val="5"/>
    <w:qFormat/>
    <w:rsid w:val="00A60B67"/>
    <w:pPr>
      <w:numPr>
        <w:numId w:val="15"/>
      </w:numPr>
      <w:jc w:val="left"/>
    </w:pPr>
  </w:style>
  <w:style w:type="paragraph" w:customStyle="1" w:styleId="Nummerertavsnitt2">
    <w:name w:val="Nummerert avsnitt 2"/>
    <w:basedOn w:val="Heading2"/>
    <w:uiPriority w:val="2"/>
    <w:rsid w:val="00A60B67"/>
    <w:pPr>
      <w:keepNext w:val="0"/>
      <w:keepLines w:val="0"/>
      <w:widowControl/>
      <w:spacing w:before="0" w:after="240"/>
      <w:jc w:val="both"/>
      <w:outlineLvl w:val="9"/>
    </w:pPr>
    <w:rPr>
      <w:b w:val="0"/>
    </w:rPr>
  </w:style>
  <w:style w:type="numbering" w:customStyle="1" w:styleId="BAHRPunkter">
    <w:name w:val="BAHR Punkter"/>
    <w:uiPriority w:val="99"/>
    <w:rsid w:val="00A60B67"/>
    <w:pPr>
      <w:numPr>
        <w:numId w:val="14"/>
      </w:numPr>
    </w:pPr>
  </w:style>
  <w:style w:type="character" w:styleId="PlaceholderText">
    <w:name w:val="Placeholder Text"/>
    <w:uiPriority w:val="99"/>
    <w:semiHidden/>
    <w:rsid w:val="00A60B67"/>
    <w:rPr>
      <w:color w:val="AF3913"/>
    </w:rPr>
  </w:style>
  <w:style w:type="paragraph" w:styleId="BalloonText">
    <w:name w:val="Balloon Text"/>
    <w:basedOn w:val="Normal"/>
    <w:link w:val="BalloonTextChar"/>
    <w:uiPriority w:val="39"/>
    <w:semiHidden/>
    <w:rsid w:val="00A60B6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39"/>
    <w:semiHidden/>
    <w:rsid w:val="00A60B67"/>
    <w:rPr>
      <w:rFonts w:ascii="Tahoma" w:eastAsia="Times New Roman" w:hAnsi="Tahoma" w:cs="Tahoma"/>
      <w:sz w:val="16"/>
      <w:szCs w:val="16"/>
    </w:rPr>
  </w:style>
  <w:style w:type="character" w:customStyle="1" w:styleId="VAREMAILADDRESS">
    <w:name w:val="VAR_EMAIL_ADDRESS"/>
    <w:uiPriority w:val="19"/>
    <w:semiHidden/>
    <w:rsid w:val="00A60B67"/>
    <w:rPr>
      <w:rFonts w:ascii="Trebuchet MS" w:hAnsi="Trebuchet MS"/>
      <w:i/>
    </w:rPr>
  </w:style>
  <w:style w:type="table" w:customStyle="1" w:styleId="BAHR-Svakekantlinjer">
    <w:name w:val="BAHR - Svake kantlinjer"/>
    <w:basedOn w:val="TableNormal"/>
    <w:uiPriority w:val="99"/>
    <w:rsid w:val="00A60B67"/>
    <w:rPr>
      <w:rFonts w:ascii="Trebuchet MS" w:eastAsia="Times New Roman" w:hAnsi="Trebuchet MS"/>
      <w:lang w:eastAsia="en-US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bottom w:w="57" w:type="dxa"/>
      </w:tblCellMar>
    </w:tblPr>
    <w:tcPr>
      <w:tcMar>
        <w:top w:w="57" w:type="dxa"/>
        <w:bottom w:w="57" w:type="dxa"/>
      </w:tcMar>
    </w:tcPr>
    <w:tblStylePr w:type="firstRow">
      <w:rPr>
        <w:b/>
      </w:rPr>
    </w:tblStylePr>
  </w:style>
  <w:style w:type="table" w:customStyle="1" w:styleId="BAHR-Utenkantlinjer">
    <w:name w:val="BAHR - Uten kantlinjer"/>
    <w:basedOn w:val="TableNormal"/>
    <w:uiPriority w:val="99"/>
    <w:rsid w:val="00A60B67"/>
    <w:pPr>
      <w:spacing w:after="200"/>
    </w:pPr>
    <w:rPr>
      <w:rFonts w:ascii="Trebuchet MS" w:eastAsia="Times New Roman" w:hAnsi="Trebuchet MS"/>
    </w:rPr>
    <w:tblPr>
      <w:tblCellMar>
        <w:top w:w="57" w:type="dxa"/>
        <w:bottom w:w="57" w:type="dxa"/>
      </w:tblCellMar>
    </w:tblPr>
  </w:style>
  <w:style w:type="table" w:customStyle="1" w:styleId="BAHR-Uthevetoverskriftsrad">
    <w:name w:val="BAHR - Uthevet overskriftsrad"/>
    <w:basedOn w:val="TableNormal"/>
    <w:uiPriority w:val="99"/>
    <w:rsid w:val="00A60B67"/>
    <w:rPr>
      <w:rFonts w:ascii="Trebuchet MS" w:eastAsia="Times New Roman" w:hAnsi="Trebuchet MS"/>
      <w:lang w:eastAsia="en-US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bottom w:w="57" w:type="dxa"/>
      </w:tblCellMar>
    </w:tblPr>
    <w:tblStylePr w:type="firstRow">
      <w:rPr>
        <w:b/>
      </w:rPr>
      <w:tblPr/>
      <w:tcPr>
        <w:shd w:val="clear" w:color="auto" w:fill="D9D9D9"/>
      </w:tcPr>
    </w:tblStylePr>
  </w:style>
  <w:style w:type="paragraph" w:customStyle="1" w:styleId="Innrykk">
    <w:name w:val="Innrykk"/>
    <w:basedOn w:val="Normal"/>
    <w:uiPriority w:val="4"/>
    <w:rsid w:val="00A60B67"/>
    <w:pPr>
      <w:ind w:left="794"/>
    </w:pPr>
  </w:style>
  <w:style w:type="paragraph" w:customStyle="1" w:styleId="Normalutenavstand">
    <w:name w:val="Normal uten avstand"/>
    <w:basedOn w:val="Normal"/>
    <w:uiPriority w:val="7"/>
    <w:rsid w:val="00A60B67"/>
    <w:pPr>
      <w:spacing w:after="0"/>
    </w:pPr>
  </w:style>
  <w:style w:type="numbering" w:customStyle="1" w:styleId="BAHRVedleggliste">
    <w:name w:val="BAHR Vedleggliste"/>
    <w:uiPriority w:val="99"/>
    <w:rsid w:val="00A60B67"/>
    <w:pPr>
      <w:numPr>
        <w:numId w:val="15"/>
      </w:numPr>
    </w:pPr>
  </w:style>
  <w:style w:type="paragraph" w:customStyle="1" w:styleId="Nummererttall">
    <w:name w:val="Nummerert tall"/>
    <w:basedOn w:val="Normal"/>
    <w:uiPriority w:val="2"/>
    <w:rsid w:val="00A60B67"/>
    <w:pPr>
      <w:numPr>
        <w:ilvl w:val="8"/>
        <w:numId w:val="19"/>
      </w:numPr>
    </w:pPr>
  </w:style>
  <w:style w:type="paragraph" w:customStyle="1" w:styleId="Fortryktfet">
    <w:name w:val="Fortrykt fet"/>
    <w:basedOn w:val="Fortrykt"/>
    <w:uiPriority w:val="19"/>
    <w:semiHidden/>
    <w:rsid w:val="00A60B67"/>
    <w:rPr>
      <w:b/>
    </w:rPr>
  </w:style>
  <w:style w:type="paragraph" w:customStyle="1" w:styleId="Fortrykt">
    <w:name w:val="Fortrykt"/>
    <w:basedOn w:val="Normal"/>
    <w:uiPriority w:val="19"/>
    <w:semiHidden/>
    <w:rsid w:val="00A60B67"/>
    <w:pPr>
      <w:spacing w:after="0" w:line="200" w:lineRule="exact"/>
    </w:pPr>
    <w:rPr>
      <w:sz w:val="16"/>
    </w:rPr>
  </w:style>
  <w:style w:type="character" w:styleId="CommentReference">
    <w:name w:val="annotation reference"/>
    <w:uiPriority w:val="14"/>
    <w:semiHidden/>
    <w:rsid w:val="00A60B67"/>
    <w:rPr>
      <w:rFonts w:ascii="Trebuchet MS" w:hAnsi="Trebuchet MS"/>
      <w:sz w:val="16"/>
      <w:szCs w:val="16"/>
    </w:rPr>
  </w:style>
  <w:style w:type="paragraph" w:customStyle="1" w:styleId="NormalUtenAvstand0">
    <w:name w:val="NormalUtenAvstand"/>
    <w:uiPriority w:val="19"/>
    <w:semiHidden/>
    <w:rsid w:val="00A60B67"/>
    <w:rPr>
      <w:rFonts w:ascii="Trebuchet MS" w:eastAsia="Times New Roman" w:hAnsi="Trebuchet MS"/>
    </w:rPr>
  </w:style>
  <w:style w:type="paragraph" w:customStyle="1" w:styleId="NotatHeader">
    <w:name w:val="NotatHeader"/>
    <w:basedOn w:val="NormalUtenAvstand0"/>
    <w:uiPriority w:val="19"/>
    <w:semiHidden/>
    <w:rsid w:val="00A60B67"/>
    <w:pPr>
      <w:tabs>
        <w:tab w:val="right" w:pos="8789"/>
      </w:tabs>
    </w:pPr>
    <w:rPr>
      <w:b/>
      <w:caps/>
      <w:spacing w:val="60"/>
      <w:sz w:val="48"/>
      <w:szCs w:val="48"/>
    </w:rPr>
  </w:style>
  <w:style w:type="character" w:customStyle="1" w:styleId="NotatOverskrift">
    <w:name w:val="NotatOverskrift"/>
    <w:uiPriority w:val="19"/>
    <w:semiHidden/>
    <w:rsid w:val="00A60B67"/>
    <w:rPr>
      <w:rFonts w:ascii="Trebuchet MS" w:hAnsi="Trebuchet MS"/>
      <w:b/>
      <w:caps/>
      <w:spacing w:val="60"/>
      <w:sz w:val="50"/>
    </w:rPr>
  </w:style>
  <w:style w:type="paragraph" w:styleId="TOCHeading">
    <w:name w:val="TOC Heading"/>
    <w:basedOn w:val="Heading1"/>
    <w:next w:val="Normal"/>
    <w:uiPriority w:val="39"/>
    <w:semiHidden/>
    <w:qFormat/>
    <w:rsid w:val="00A60B67"/>
    <w:pPr>
      <w:numPr>
        <w:numId w:val="0"/>
      </w:numPr>
      <w:outlineLvl w:val="9"/>
    </w:pPr>
    <w:rPr>
      <w:bCs/>
      <w:szCs w:val="28"/>
    </w:rPr>
  </w:style>
  <w:style w:type="character" w:styleId="EndnoteReference">
    <w:name w:val="endnote reference"/>
    <w:uiPriority w:val="14"/>
    <w:semiHidden/>
    <w:rsid w:val="00A60B67"/>
    <w:rPr>
      <w:rFonts w:ascii="Trebuchet MS" w:hAnsi="Trebuchet MS"/>
      <w:vertAlign w:val="superscript"/>
    </w:rPr>
  </w:style>
  <w:style w:type="character" w:styleId="Strong">
    <w:name w:val="Strong"/>
    <w:uiPriority w:val="39"/>
    <w:qFormat/>
    <w:rsid w:val="00A60B67"/>
    <w:rPr>
      <w:b/>
      <w:bCs/>
    </w:rPr>
  </w:style>
  <w:style w:type="paragraph" w:customStyle="1" w:styleId="Tilogfra">
    <w:name w:val="Til og fra"/>
    <w:uiPriority w:val="14"/>
    <w:semiHidden/>
    <w:rsid w:val="00A60B67"/>
    <w:rPr>
      <w:rFonts w:ascii="Trebuchet MS" w:eastAsia="Times New Roman" w:hAnsi="Trebuchet MS"/>
    </w:rPr>
  </w:style>
  <w:style w:type="character" w:customStyle="1" w:styleId="Kodefet">
    <w:name w:val="Kode fet"/>
    <w:uiPriority w:val="19"/>
    <w:semiHidden/>
    <w:qFormat/>
    <w:rsid w:val="00A60B67"/>
    <w:rPr>
      <w:rFonts w:ascii="Trebuchet MS" w:hAnsi="Trebuchet MS"/>
      <w:b w:val="0"/>
    </w:rPr>
  </w:style>
  <w:style w:type="paragraph" w:customStyle="1" w:styleId="Nummerertavsnitt3">
    <w:name w:val="Nummerert avsnitt 3"/>
    <w:basedOn w:val="Heading3"/>
    <w:uiPriority w:val="2"/>
    <w:rsid w:val="00A60B67"/>
    <w:pPr>
      <w:keepNext w:val="0"/>
      <w:keepLines w:val="0"/>
      <w:widowControl/>
      <w:spacing w:after="240"/>
      <w:jc w:val="both"/>
      <w:outlineLvl w:val="9"/>
    </w:pPr>
  </w:style>
  <w:style w:type="character" w:customStyle="1" w:styleId="e-postadr">
    <w:name w:val="e-postadr"/>
    <w:uiPriority w:val="19"/>
    <w:semiHidden/>
    <w:rsid w:val="00A60B67"/>
    <w:rPr>
      <w:i/>
    </w:rPr>
  </w:style>
  <w:style w:type="paragraph" w:customStyle="1" w:styleId="e-postadresse">
    <w:name w:val="e-postadresse"/>
    <w:basedOn w:val="Normal"/>
    <w:next w:val="Normal"/>
    <w:uiPriority w:val="19"/>
    <w:semiHidden/>
    <w:qFormat/>
    <w:rsid w:val="00A60B67"/>
    <w:rPr>
      <w:i/>
    </w:rPr>
  </w:style>
  <w:style w:type="paragraph" w:styleId="NoSpacing">
    <w:name w:val="No Spacing"/>
    <w:link w:val="NoSpacingChar"/>
    <w:uiPriority w:val="9"/>
    <w:qFormat/>
    <w:rsid w:val="00A60B67"/>
    <w:rPr>
      <w:rFonts w:ascii="Trebuchet MS" w:eastAsia="Times New Roman" w:hAnsi="Trebuchet MS"/>
      <w:sz w:val="24"/>
      <w:szCs w:val="24"/>
    </w:rPr>
  </w:style>
  <w:style w:type="character" w:customStyle="1" w:styleId="NoSpacingChar">
    <w:name w:val="No Spacing Char"/>
    <w:link w:val="NoSpacing"/>
    <w:uiPriority w:val="9"/>
    <w:rsid w:val="00A60B67"/>
    <w:rPr>
      <w:rFonts w:ascii="Trebuchet MS" w:eastAsia="Times New Roman" w:hAnsi="Trebuchet MS"/>
      <w:sz w:val="24"/>
      <w:szCs w:val="24"/>
    </w:rPr>
  </w:style>
  <w:style w:type="table" w:customStyle="1" w:styleId="BAHR-sortekantlinjerogoverskriftsrad-utentoppmarg">
    <w:name w:val="BAHR - sorte kantlinjer og overskriftsrad - uten toppmarg"/>
    <w:basedOn w:val="TableNormal"/>
    <w:uiPriority w:val="99"/>
    <w:rsid w:val="00A60B67"/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table" w:customStyle="1" w:styleId="BAHR-svakekantlinjerogoverskriftsrad-utentoppmarg">
    <w:name w:val="BAHR - svake kantlinjer og overskriftsrad - uten toppmarg"/>
    <w:basedOn w:val="TableNormal"/>
    <w:uiPriority w:val="99"/>
    <w:rsid w:val="00A60B67"/>
    <w:rPr>
      <w:rFonts w:eastAsia="Times New Roman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paragraph" w:customStyle="1" w:styleId="Innrykkniv2">
    <w:name w:val="Innrykk nivå 2"/>
    <w:basedOn w:val="Innrykk"/>
    <w:uiPriority w:val="4"/>
    <w:rsid w:val="00A60B67"/>
    <w:pPr>
      <w:ind w:left="1361"/>
    </w:pPr>
  </w:style>
  <w:style w:type="character" w:customStyle="1" w:styleId="NotatDato">
    <w:name w:val="NotatDato"/>
    <w:uiPriority w:val="19"/>
    <w:semiHidden/>
    <w:rsid w:val="00A60B67"/>
    <w:rPr>
      <w:rFonts w:ascii="Trebuchet MS" w:hAnsi="Trebuchet MS"/>
      <w:b w:val="0"/>
      <w:caps/>
      <w:spacing w:val="0"/>
      <w:sz w:val="20"/>
    </w:rPr>
  </w:style>
  <w:style w:type="paragraph" w:customStyle="1" w:styleId="Innrykkniv3">
    <w:name w:val="Innrykk nivå 3"/>
    <w:basedOn w:val="Innrykkniv2"/>
    <w:uiPriority w:val="4"/>
    <w:rsid w:val="00A60B67"/>
    <w:pPr>
      <w:ind w:left="1928"/>
    </w:pPr>
  </w:style>
  <w:style w:type="table" w:styleId="LightList-Accent4">
    <w:name w:val="Light List Accent 4"/>
    <w:basedOn w:val="TableNormal"/>
    <w:uiPriority w:val="61"/>
    <w:rsid w:val="00A60B67"/>
    <w:rPr>
      <w:rFonts w:ascii="Trebuchet MS" w:eastAsia="Times New Roman" w:hAnsi="Trebuchet MS"/>
    </w:rPr>
    <w:tblPr>
      <w:tblStyleRowBandSize w:val="1"/>
      <w:tblStyleColBandSize w:val="1"/>
      <w:tblBorders>
        <w:top w:val="single" w:sz="8" w:space="0" w:color="7DAABE"/>
        <w:left w:val="single" w:sz="8" w:space="0" w:color="7DAABE"/>
        <w:bottom w:val="single" w:sz="8" w:space="0" w:color="7DAABE"/>
        <w:right w:val="single" w:sz="8" w:space="0" w:color="7DAAB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DAAB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AABE"/>
          <w:left w:val="single" w:sz="8" w:space="0" w:color="7DAABE"/>
          <w:bottom w:val="single" w:sz="8" w:space="0" w:color="7DAABE"/>
          <w:right w:val="single" w:sz="8" w:space="0" w:color="7DAAB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AABE"/>
          <w:left w:val="single" w:sz="8" w:space="0" w:color="7DAABE"/>
          <w:bottom w:val="single" w:sz="8" w:space="0" w:color="7DAABE"/>
          <w:right w:val="single" w:sz="8" w:space="0" w:color="7DAABE"/>
        </w:tcBorders>
      </w:tcPr>
    </w:tblStylePr>
    <w:tblStylePr w:type="band1Horz">
      <w:tblPr/>
      <w:tcPr>
        <w:tcBorders>
          <w:top w:val="single" w:sz="8" w:space="0" w:color="7DAABE"/>
          <w:left w:val="single" w:sz="8" w:space="0" w:color="7DAABE"/>
          <w:bottom w:val="single" w:sz="8" w:space="0" w:color="7DAABE"/>
          <w:right w:val="single" w:sz="8" w:space="0" w:color="7DAABE"/>
        </w:tcBorders>
      </w:tcPr>
    </w:tblStylePr>
  </w:style>
  <w:style w:type="paragraph" w:customStyle="1" w:styleId="Schedule">
    <w:name w:val="Schedule"/>
    <w:basedOn w:val="Normal"/>
    <w:next w:val="Normal"/>
    <w:uiPriority w:val="6"/>
    <w:rsid w:val="00A60B67"/>
    <w:pPr>
      <w:numPr>
        <w:numId w:val="16"/>
      </w:numPr>
      <w:jc w:val="left"/>
    </w:pPr>
  </w:style>
  <w:style w:type="numbering" w:customStyle="1" w:styleId="BAHRSchedule">
    <w:name w:val="BAHR Schedule"/>
    <w:uiPriority w:val="99"/>
    <w:rsid w:val="00A60B67"/>
    <w:pPr>
      <w:numPr>
        <w:numId w:val="16"/>
      </w:numPr>
    </w:pPr>
  </w:style>
  <w:style w:type="paragraph" w:customStyle="1" w:styleId="Topptekst-skjultavsnittundertabell">
    <w:name w:val="Topptekst - skjult avsnitt under tabell"/>
    <w:basedOn w:val="Header"/>
    <w:uiPriority w:val="9"/>
    <w:semiHidden/>
    <w:rsid w:val="00A60B67"/>
    <w:rPr>
      <w:b w:val="0"/>
      <w:caps w:val="0"/>
      <w:sz w:val="2"/>
    </w:rPr>
  </w:style>
  <w:style w:type="paragraph" w:customStyle="1" w:styleId="Bunntekst-liten">
    <w:name w:val="Bunntekst - liten"/>
    <w:basedOn w:val="Footer"/>
    <w:uiPriority w:val="10"/>
    <w:semiHidden/>
    <w:rsid w:val="00A60B67"/>
    <w:pPr>
      <w:spacing w:line="240" w:lineRule="auto"/>
    </w:pPr>
    <w:rPr>
      <w:sz w:val="4"/>
    </w:rPr>
  </w:style>
  <w:style w:type="paragraph" w:styleId="EndnoteText">
    <w:name w:val="endnote text"/>
    <w:basedOn w:val="Normal"/>
    <w:link w:val="EndnoteTextChar"/>
    <w:uiPriority w:val="10"/>
    <w:semiHidden/>
    <w:rsid w:val="00A60B67"/>
    <w:pPr>
      <w:spacing w:after="0" w:line="240" w:lineRule="auto"/>
    </w:pPr>
  </w:style>
  <w:style w:type="character" w:customStyle="1" w:styleId="EndnoteTextChar">
    <w:name w:val="Endnote Text Char"/>
    <w:link w:val="EndnoteText"/>
    <w:uiPriority w:val="10"/>
    <w:semiHidden/>
    <w:rsid w:val="00A60B67"/>
    <w:rPr>
      <w:rFonts w:ascii="Trebuchet MS" w:eastAsia="Times New Roman" w:hAnsi="Trebuchet MS"/>
    </w:rPr>
  </w:style>
  <w:style w:type="paragraph" w:customStyle="1" w:styleId="Ref-felt">
    <w:name w:val="Ref-felt"/>
    <w:basedOn w:val="Normalutenavstand"/>
    <w:uiPriority w:val="9"/>
    <w:semiHidden/>
    <w:rsid w:val="00A60B67"/>
    <w:pPr>
      <w:tabs>
        <w:tab w:val="right" w:pos="9044"/>
      </w:tabs>
      <w:jc w:val="left"/>
    </w:pPr>
  </w:style>
  <w:style w:type="paragraph" w:customStyle="1" w:styleId="Topptekst-venstre">
    <w:name w:val="Topptekst - venstre"/>
    <w:basedOn w:val="Header"/>
    <w:uiPriority w:val="9"/>
    <w:semiHidden/>
    <w:rsid w:val="00A60B67"/>
    <w:rPr>
      <w:caps w:val="0"/>
    </w:rPr>
  </w:style>
  <w:style w:type="paragraph" w:styleId="Caption">
    <w:name w:val="caption"/>
    <w:basedOn w:val="Normal"/>
    <w:next w:val="Normal"/>
    <w:uiPriority w:val="10"/>
    <w:semiHidden/>
    <w:qFormat/>
    <w:rsid w:val="00A60B67"/>
    <w:pPr>
      <w:spacing w:after="200" w:line="200" w:lineRule="exact"/>
      <w:jc w:val="left"/>
    </w:pPr>
    <w:rPr>
      <w:b/>
      <w:bCs/>
      <w:color w:val="333333"/>
      <w:sz w:val="16"/>
      <w:szCs w:val="18"/>
    </w:rPr>
  </w:style>
  <w:style w:type="paragraph" w:customStyle="1" w:styleId="Fortlpendeavsnittsnummerering">
    <w:name w:val="Fortløpende avsnittsnummerering"/>
    <w:basedOn w:val="Normal"/>
    <w:uiPriority w:val="8"/>
    <w:rsid w:val="00A60B67"/>
    <w:pPr>
      <w:numPr>
        <w:numId w:val="20"/>
      </w:numPr>
    </w:pPr>
  </w:style>
  <w:style w:type="numbering" w:customStyle="1" w:styleId="ListeForlpendeavsnittsnummerering">
    <w:name w:val="Liste Forløpende avsnittsnummerering"/>
    <w:uiPriority w:val="99"/>
    <w:rsid w:val="00A60B67"/>
    <w:pPr>
      <w:numPr>
        <w:numId w:val="20"/>
      </w:numPr>
    </w:pPr>
  </w:style>
  <w:style w:type="paragraph" w:customStyle="1" w:styleId="Sitatniv2">
    <w:name w:val="Sitat nivå 2"/>
    <w:basedOn w:val="Quote"/>
    <w:next w:val="Normal"/>
    <w:uiPriority w:val="4"/>
    <w:rsid w:val="00A60B67"/>
    <w:pPr>
      <w:ind w:left="1361"/>
    </w:pPr>
  </w:style>
  <w:style w:type="paragraph" w:customStyle="1" w:styleId="Sitatniv3">
    <w:name w:val="Sitat nivå 3"/>
    <w:basedOn w:val="Sitatniv2"/>
    <w:next w:val="Normal"/>
    <w:uiPriority w:val="4"/>
    <w:rsid w:val="00A60B67"/>
    <w:pPr>
      <w:ind w:left="1928"/>
    </w:pPr>
  </w:style>
  <w:style w:type="paragraph" w:styleId="Revision">
    <w:name w:val="Revision"/>
    <w:hidden/>
    <w:uiPriority w:val="99"/>
    <w:semiHidden/>
    <w:rsid w:val="00E53A2E"/>
    <w:rPr>
      <w:rFonts w:ascii="Trebuchet MS" w:eastAsia="Times New Roman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bahr\Brev%20-%20med%20nummerering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82FC684-C952-4D22-BA9C-789B644C76E5}">
  <we:reference id="6cec9104-4737-421b-a03d-239e5c3d9697" version="1.0.3.0" store="EXCatalog" storeType="EXCatalog"/>
  <we:alternateReferences>
    <we:reference id="WA200007740" version="1.0.3.0" store="nb-NO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FB18F561860B488A66C8B7C9A2A390" ma:contentTypeVersion="29" ma:contentTypeDescription="Opprett et nytt dokument." ma:contentTypeScope="" ma:versionID="e34dd238f85da2945f2d057647da6baa">
  <xsd:schema xmlns:xsd="http://www.w3.org/2001/XMLSchema" xmlns:xs="http://www.w3.org/2001/XMLSchema" xmlns:p="http://schemas.microsoft.com/office/2006/metadata/properties" xmlns:ns2="4c876e07-1844-4add-95d3-b4a7118d1f08" xmlns:ns3="cfcde2d6-2b06-4937-8098-13a14e88604a" targetNamespace="http://schemas.microsoft.com/office/2006/metadata/properties" ma:root="true" ma:fieldsID="3dd9980e4bb1cea6872cd297502bf7fb" ns2:_="" ns3:_="">
    <xsd:import namespace="4c876e07-1844-4add-95d3-b4a7118d1f08"/>
    <xsd:import namespace="cfcde2d6-2b06-4937-8098-13a14e88604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NHO_DocumentStatus" minOccurs="0"/>
                <xsd:element ref="ns2:NHO_DocumentProperty" minOccurs="0"/>
                <xsd:element ref="ns2:NHO_DocumentDate" minOccurs="0"/>
                <xsd:element ref="ns2:c33924c3673147c88830f2707c1978bc" minOccurs="0"/>
                <xsd:element ref="ns2:p8a47c7619634ae9930087b62d76e394" minOccurs="0"/>
                <xsd:element ref="ns2:TaxKeywordTaxHTField" minOccurs="0"/>
                <xsd:element ref="ns2:ARENA_DocumentReference" minOccurs="0"/>
                <xsd:element ref="ns2:ARENA_DocumentRecipient" minOccurs="0"/>
                <xsd:element ref="ns2:ARENA_DocumentSender" minOccurs="0"/>
                <xsd:element ref="ns2:_dlc_DocIdUrl" minOccurs="0"/>
                <xsd:element ref="ns2:Suffix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76e07-1844-4add-95d3-b4a7118d1f0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NHO_DocumentStatus" ma:index="11" nillable="true" ma:displayName="Status" ma:description="Status" ma:format="Dropdown" ma:internalName="NHO_DocumentStatus" ma:readOnly="false">
      <xsd:simpleType>
        <xsd:restriction base="dms:Choice">
          <xsd:enumeration value="Under behandling"/>
          <xsd:enumeration value="Til fordeling"/>
          <xsd:enumeration value="Arkivert"/>
        </xsd:restriction>
      </xsd:simpleType>
    </xsd:element>
    <xsd:element name="NHO_DocumentProperty" ma:index="12" nillable="true" ma:displayName="Inn/ut/internt" ma:description="Inn/ut/internt" ma:format="Dropdown" ma:internalName="NHO_DocumentProperty" ma:readOnly="false">
      <xsd:simpleType>
        <xsd:restriction base="dms:Choice">
          <xsd:enumeration value="Internt"/>
          <xsd:enumeration value="Ut"/>
          <xsd:enumeration value="Inn"/>
        </xsd:restriction>
      </xsd:simpleType>
    </xsd:element>
    <xsd:element name="NHO_DocumentDate" ma:index="13" nillable="true" ma:displayName="Dokumentdato" ma:description="Dokumentdato" ma:format="DateOnly" ma:indexed="true" ma:internalName="NHO_DocumentDate" ma:readOnly="false">
      <xsd:simpleType>
        <xsd:restriction base="dms:DateTime"/>
      </xsd:simpleType>
    </xsd:element>
    <xsd:element name="c33924c3673147c88830f2707c1978bc" ma:index="14" nillable="true" ma:displayName="NhoMmdCaseWorker_0" ma:hidden="true" ma:internalName="c33924c3673147c88830f2707c1978bc" ma:readOnly="false">
      <xsd:simpleType>
        <xsd:restriction base="dms:Note"/>
      </xsd:simpleType>
    </xsd:element>
    <xsd:element name="p8a47c7619634ae9930087b62d76e394" ma:index="15" nillable="true" ma:displayName="NHO_OrganisationUnit_0" ma:hidden="true" ma:internalName="p8a47c7619634ae9930087b62d76e394" ma:readOnly="false">
      <xsd:simpleType>
        <xsd:restriction base="dms:Note"/>
      </xsd:simpleType>
    </xsd:element>
    <xsd:element name="TaxKeywordTaxHTField" ma:index="16" nillable="true" ma:displayName="TaxKeywordTaxHTField" ma:hidden="true" ma:internalName="TaxKeywordTaxHTField" ma:readOnly="false">
      <xsd:simpleType>
        <xsd:restriction base="dms:Note"/>
      </xsd:simpleType>
    </xsd:element>
    <xsd:element name="ARENA_DocumentReference" ma:index="17" nillable="true" ma:displayName="Deres referanse" ma:description="Deres referanse" ma:internalName="ARENA_DocumentReference" ma:readOnly="false">
      <xsd:simpleType>
        <xsd:restriction base="dms:Text">
          <xsd:maxLength value="255"/>
        </xsd:restriction>
      </xsd:simpleType>
    </xsd:element>
    <xsd:element name="ARENA_DocumentRecipient" ma:index="18" nillable="true" ma:displayName="Mottaker" ma:description="Mottaker" ma:internalName="ARENA_DocumentRecipient" ma:readOnly="false">
      <xsd:simpleType>
        <xsd:restriction base="dms:Text">
          <xsd:maxLength value="255"/>
        </xsd:restriction>
      </xsd:simpleType>
    </xsd:element>
    <xsd:element name="ARENA_DocumentSender" ma:index="19" nillable="true" ma:displayName="Avsender" ma:description="Avsender" ma:internalName="ARENA_DocumentSender" ma:readOnly="false">
      <xsd:simpleType>
        <xsd:restriction base="dms:Text">
          <xsd:maxLength value="255"/>
        </xsd:restriction>
      </xsd:simpleType>
    </xsd:element>
    <xsd:element name="_dlc_DocIdUrl" ma:index="20" nillable="true" ma:displayName="Dokument-ID" ma:format="" ma:internalName="_dlc_DocId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ffix" ma:index="21" nillable="true" ma:displayName="Suffiks" ma:internalName="Suffix" ma:readOnly="false">
      <xsd:simpleType>
        <xsd:restriction base="dms:Text">
          <xsd:maxLength value="255"/>
        </xsd:restriction>
      </xsd:simpleType>
    </xsd:element>
    <xsd:element name="lcf76f155ced4ddcb4097134ff3c332f0" ma:index="22" nillable="true" ma:displayName="Bildemerkelapper_0" ma:hidden="true" ma:internalName="lcf76f155ced4ddcb4097134ff3c332f0" ma:readOnly="false">
      <xsd:simpleType>
        <xsd:restriction base="dms:Note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ildemerkelapper" ma:readOnly="false" ma:fieldId="{5cf76f15-5ced-4ddc-b409-7134ff3c332f}" ma:taxonomyMulti="true" ma:sspId="69a8cb48-ebb2-4523-9e84-f2f48b1d1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de2d6-2b06-4937-8098-13a14e88604a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3d2a29cf-fe72-4f5b-9be6-9ca8ba46b122}" ma:internalName="TaxCatchAll" ma:showField="CatchAllData" ma:web="cfcde2d6-2b06-4937-8098-13a14e886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0 xmlns="4c876e07-1844-4add-95d3-b4a7118d1f08" xsi:nil="true"/>
    <ARENA_DocumentRecipient xmlns="4c876e07-1844-4add-95d3-b4a7118d1f08" xsi:nil="true"/>
    <MigrationWizId xmlns="4c876e07-1844-4add-95d3-b4a7118d1f08" xsi:nil="true"/>
    <MigrationWizIdVersion xmlns="4c876e07-1844-4add-95d3-b4a7118d1f08" xsi:nil="true"/>
    <NHO_DocumentProperty xmlns="4c876e07-1844-4add-95d3-b4a7118d1f08" xsi:nil="true"/>
    <_dlc_DocIdUrl xmlns="4c876e07-1844-4add-95d3-b4a7118d1f08">
      <Url xsi:nil="true"/>
      <Description xsi:nil="true"/>
    </_dlc_DocIdUrl>
    <lcf76f155ced4ddcb4097134ff3c332f xmlns="4c876e07-1844-4add-95d3-b4a7118d1f08">
      <Terms xmlns="http://schemas.microsoft.com/office/infopath/2007/PartnerControls"/>
    </lcf76f155ced4ddcb4097134ff3c332f>
    <NHO_DocumentDate xmlns="4c876e07-1844-4add-95d3-b4a7118d1f08" xsi:nil="true"/>
    <p8a47c7619634ae9930087b62d76e394 xmlns="4c876e07-1844-4add-95d3-b4a7118d1f08" xsi:nil="true"/>
    <ARENA_DocumentSender xmlns="4c876e07-1844-4add-95d3-b4a7118d1f08" xsi:nil="true"/>
    <c33924c3673147c88830f2707c1978bc xmlns="4c876e07-1844-4add-95d3-b4a7118d1f08" xsi:nil="true"/>
    <TaxKeywordTaxHTField xmlns="4c876e07-1844-4add-95d3-b4a7118d1f08" xsi:nil="true"/>
    <MigrationWizIdPermissions xmlns="4c876e07-1844-4add-95d3-b4a7118d1f08" xsi:nil="true"/>
    <NHO_DocumentStatus xmlns="4c876e07-1844-4add-95d3-b4a7118d1f08" xsi:nil="true"/>
    <TaxCatchAll xmlns="cfcde2d6-2b06-4937-8098-13a14e88604a" xsi:nil="true"/>
    <Suffix xmlns="4c876e07-1844-4add-95d3-b4a7118d1f08" xsi:nil="true"/>
    <ARENA_DocumentReference xmlns="4c876e07-1844-4add-95d3-b4a7118d1f08" xsi:nil="true"/>
  </documentManagement>
</p:properties>
</file>

<file path=customXml/itemProps1.xml><?xml version="1.0" encoding="utf-8"?>
<ds:datastoreItem xmlns:ds="http://schemas.openxmlformats.org/officeDocument/2006/customXml" ds:itemID="{7FB995E8-CEBF-4010-811C-AEF34262AE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8BF266-B935-4E74-897A-213417DA3374}"/>
</file>

<file path=customXml/itemProps3.xml><?xml version="1.0" encoding="utf-8"?>
<ds:datastoreItem xmlns:ds="http://schemas.openxmlformats.org/officeDocument/2006/customXml" ds:itemID="{E642B44C-A11B-4578-AEC5-027866869E22}"/>
</file>

<file path=customXml/itemProps4.xml><?xml version="1.0" encoding="utf-8"?>
<ds:datastoreItem xmlns:ds="http://schemas.openxmlformats.org/officeDocument/2006/customXml" ds:itemID="{75944931-DF29-4D31-B745-537D7DC706B6}"/>
</file>

<file path=docProps/app.xml><?xml version="1.0" encoding="utf-8"?>
<Properties xmlns="http://schemas.openxmlformats.org/officeDocument/2006/extended-properties" xmlns:vt="http://schemas.openxmlformats.org/officeDocument/2006/docPropsVTypes">
  <Template>Brev - med nummerering</Template>
  <TotalTime>45</TotalTime>
  <Pages>1</Pages>
  <Words>704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BAHR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 Olav Carlsen</dc:creator>
  <cp:keywords/>
  <dc:description/>
  <cp:lastModifiedBy>Tor Olav Carlsen / BAHR</cp:lastModifiedBy>
  <cp:revision>14</cp:revision>
  <cp:lastPrinted>2013-07-26T12:45:00Z</cp:lastPrinted>
  <dcterms:created xsi:type="dcterms:W3CDTF">2019-12-03T14:38:00Z</dcterms:created>
  <dcterms:modified xsi:type="dcterms:W3CDTF">2026-08-06T15:17:00Z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#3543888/1</vt:lpwstr>
  </property>
  <property fmtid="{D5CDD505-2E9C-101B-9397-08002B2CF9AE}" pid="3" name="DocRef">
    <vt:lpwstr>2936575/1</vt:lpwstr>
  </property>
  <property fmtid="{D5CDD505-2E9C-101B-9397-08002B2CF9AE}" pid="4" name="ContentTypeId">
    <vt:lpwstr>0x01010079FB18F561860B488A66C8B7C9A2A390</vt:lpwstr>
  </property>
</Properties>
</file>