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12A1" w14:textId="77777777" w:rsidR="00D0633A" w:rsidRPr="006B135C" w:rsidRDefault="00F73B97" w:rsidP="00D0633A">
      <w:pPr>
        <w:jc w:val="right"/>
        <w:rPr>
          <w:b/>
          <w:bCs/>
          <w:color w:val="F15060"/>
          <w:sz w:val="32"/>
          <w:szCs w:val="32"/>
        </w:rPr>
      </w:pPr>
      <w:r>
        <w:tab/>
      </w:r>
      <w:r>
        <w:tab/>
      </w:r>
      <w:r>
        <w:tab/>
      </w:r>
      <w:r>
        <w:tab/>
      </w:r>
    </w:p>
    <w:p w14:paraId="436E9184" w14:textId="77777777" w:rsidR="00E22676" w:rsidRDefault="00E22676" w:rsidP="00D0633A">
      <w:pPr>
        <w:rPr>
          <w:b/>
          <w:bCs/>
          <w:color w:val="F15060"/>
          <w:sz w:val="40"/>
          <w:szCs w:val="40"/>
        </w:rPr>
      </w:pPr>
    </w:p>
    <w:p w14:paraId="03D1456E" w14:textId="77777777" w:rsidR="00E22676" w:rsidRDefault="0029333A" w:rsidP="0029333A">
      <w:pPr>
        <w:tabs>
          <w:tab w:val="left" w:pos="3570"/>
        </w:tabs>
        <w:rPr>
          <w:b/>
          <w:bCs/>
          <w:color w:val="F15060"/>
          <w:sz w:val="40"/>
          <w:szCs w:val="40"/>
        </w:rPr>
      </w:pPr>
      <w:r>
        <w:rPr>
          <w:b/>
          <w:bCs/>
          <w:color w:val="F15060"/>
          <w:sz w:val="40"/>
          <w:szCs w:val="40"/>
        </w:rPr>
        <w:tab/>
      </w:r>
    </w:p>
    <w:p w14:paraId="0E614396" w14:textId="77777777" w:rsidR="00D0633A" w:rsidRPr="009E3367" w:rsidRDefault="008E55F6" w:rsidP="00D0633A">
      <w:pPr>
        <w:rPr>
          <w:b/>
          <w:bCs/>
          <w:color w:val="E4002B"/>
          <w:sz w:val="40"/>
          <w:szCs w:val="40"/>
        </w:rPr>
      </w:pPr>
      <w:r w:rsidRPr="009E3367">
        <w:rPr>
          <w:b/>
          <w:bCs/>
          <w:color w:val="E4002B"/>
          <w:sz w:val="40"/>
          <w:szCs w:val="40"/>
        </w:rPr>
        <w:t>Wwft-formulier</w:t>
      </w:r>
      <w:r w:rsidR="000C1440" w:rsidRPr="009E3367">
        <w:rPr>
          <w:b/>
          <w:bCs/>
          <w:color w:val="E4002B"/>
          <w:sz w:val="40"/>
          <w:szCs w:val="40"/>
        </w:rPr>
        <w:t xml:space="preserve"> </w:t>
      </w:r>
    </w:p>
    <w:p w14:paraId="446A94ED" w14:textId="77777777" w:rsidR="00C65160" w:rsidRDefault="00C65160" w:rsidP="006B135C">
      <w:pPr>
        <w:tabs>
          <w:tab w:val="left" w:pos="6945"/>
        </w:tabs>
        <w:spacing w:after="0" w:line="312" w:lineRule="auto"/>
        <w:rPr>
          <w:rFonts w:cstheme="minorHAnsi"/>
          <w:b/>
          <w:bCs/>
        </w:rPr>
      </w:pPr>
    </w:p>
    <w:p w14:paraId="47E03438" w14:textId="77777777" w:rsidR="008E55F6" w:rsidRDefault="008E55F6" w:rsidP="006B135C">
      <w:pPr>
        <w:tabs>
          <w:tab w:val="left" w:pos="6945"/>
        </w:tabs>
        <w:spacing w:after="0" w:line="312" w:lineRule="auto"/>
        <w:rPr>
          <w:rFonts w:cstheme="minorHAnsi"/>
          <w:b/>
          <w:bCs/>
        </w:rPr>
      </w:pPr>
      <w:r w:rsidRPr="008E55F6">
        <w:rPr>
          <w:rFonts w:cstheme="minorHAnsi"/>
          <w:b/>
          <w:bCs/>
        </w:rPr>
        <w:t>Achtergrond</w:t>
      </w:r>
    </w:p>
    <w:p w14:paraId="7F40264D" w14:textId="7C08AC8A" w:rsidR="00785D2D" w:rsidRDefault="008E55F6" w:rsidP="006B135C">
      <w:pPr>
        <w:tabs>
          <w:tab w:val="left" w:pos="6945"/>
        </w:tabs>
        <w:spacing w:after="0" w:line="312" w:lineRule="auto"/>
        <w:rPr>
          <w:rFonts w:cstheme="minorHAnsi"/>
        </w:rPr>
      </w:pPr>
      <w:r>
        <w:rPr>
          <w:rFonts w:cstheme="minorHAnsi"/>
        </w:rPr>
        <w:t xml:space="preserve">Op grond van de Wet ter voorkoming van Witwassen en Financiering van Terrorisme is </w:t>
      </w:r>
      <w:r w:rsidR="00E518E3" w:rsidRPr="00E518E3">
        <w:rPr>
          <w:rFonts w:cstheme="minorHAnsi"/>
        </w:rPr>
        <w:t>ZVA B.V., handelend onder de naam Zadelhoff Vastgoedadviseurs</w:t>
      </w:r>
      <w:r w:rsidR="00E518E3">
        <w:rPr>
          <w:rFonts w:cstheme="minorHAnsi"/>
        </w:rPr>
        <w:t xml:space="preserve">, </w:t>
      </w:r>
      <w:r>
        <w:rPr>
          <w:rFonts w:cstheme="minorHAnsi"/>
        </w:rPr>
        <w:t>onder meer verplicht</w:t>
      </w:r>
      <w:r w:rsidR="0058619F">
        <w:rPr>
          <w:rFonts w:cstheme="minorHAnsi"/>
        </w:rPr>
        <w:t>:</w:t>
      </w:r>
    </w:p>
    <w:p w14:paraId="5B0A4FA2" w14:textId="77777777" w:rsidR="00785D2D" w:rsidRDefault="008E55F6" w:rsidP="00785D2D">
      <w:pPr>
        <w:tabs>
          <w:tab w:val="left" w:pos="284"/>
          <w:tab w:val="left" w:pos="6945"/>
        </w:tabs>
        <w:spacing w:after="0" w:line="312" w:lineRule="auto"/>
        <w:rPr>
          <w:rFonts w:cstheme="minorHAnsi"/>
        </w:rPr>
      </w:pPr>
      <w:r>
        <w:rPr>
          <w:rFonts w:cstheme="minorHAnsi"/>
        </w:rPr>
        <w:t xml:space="preserve">1. de identiteit van partijen die betrokken zijn bij transacties vast te stellen, </w:t>
      </w:r>
    </w:p>
    <w:p w14:paraId="359DD6D7" w14:textId="77777777" w:rsidR="00785D2D" w:rsidRDefault="008E55F6" w:rsidP="006B135C">
      <w:pPr>
        <w:tabs>
          <w:tab w:val="left" w:pos="6945"/>
        </w:tabs>
        <w:spacing w:after="0" w:line="312" w:lineRule="auto"/>
        <w:rPr>
          <w:rFonts w:cstheme="minorHAnsi"/>
        </w:rPr>
      </w:pPr>
      <w:r>
        <w:rPr>
          <w:rFonts w:cstheme="minorHAnsi"/>
        </w:rPr>
        <w:t xml:space="preserve">2. de herkomst van de bij de transactie betrokken gelden vast te stellen, </w:t>
      </w:r>
    </w:p>
    <w:p w14:paraId="0347B98C" w14:textId="77777777" w:rsidR="00785D2D" w:rsidRDefault="008E55F6" w:rsidP="006B135C">
      <w:pPr>
        <w:tabs>
          <w:tab w:val="left" w:pos="6945"/>
        </w:tabs>
        <w:spacing w:after="0" w:line="312" w:lineRule="auto"/>
        <w:rPr>
          <w:rFonts w:cstheme="minorHAnsi"/>
        </w:rPr>
      </w:pPr>
      <w:r>
        <w:rPr>
          <w:rFonts w:cstheme="minorHAnsi"/>
        </w:rPr>
        <w:t>3. vast te stellen wie de uiteindelijk belanghebbende(n) is/zijn en</w:t>
      </w:r>
    </w:p>
    <w:p w14:paraId="71A5CF40" w14:textId="77777777" w:rsidR="00785D2D" w:rsidRDefault="008E55F6" w:rsidP="00785D2D">
      <w:pPr>
        <w:tabs>
          <w:tab w:val="left" w:pos="142"/>
          <w:tab w:val="left" w:pos="6945"/>
        </w:tabs>
        <w:spacing w:after="0" w:line="312" w:lineRule="auto"/>
        <w:rPr>
          <w:rFonts w:cstheme="minorHAnsi"/>
        </w:rPr>
      </w:pPr>
      <w:r>
        <w:rPr>
          <w:rFonts w:cstheme="minorHAnsi"/>
        </w:rPr>
        <w:t xml:space="preserve">4. vast te stellen of deze uiteindelijk belanghebbende(n) of (een) bepaalde </w:t>
      </w:r>
      <w:proofErr w:type="spellStart"/>
      <w:r>
        <w:rPr>
          <w:rFonts w:cstheme="minorHAnsi"/>
        </w:rPr>
        <w:t>perso</w:t>
      </w:r>
      <w:proofErr w:type="spellEnd"/>
      <w:r>
        <w:rPr>
          <w:rFonts w:cstheme="minorHAnsi"/>
        </w:rPr>
        <w:t xml:space="preserve">(o)n(en) verbonden </w:t>
      </w:r>
      <w:r w:rsidR="00785D2D">
        <w:rPr>
          <w:rFonts w:cstheme="minorHAnsi"/>
        </w:rPr>
        <w:tab/>
      </w:r>
      <w:r>
        <w:rPr>
          <w:rFonts w:cstheme="minorHAnsi"/>
        </w:rPr>
        <w:t xml:space="preserve">met deze uiteindelijk belanghebbende(n) een politiek prominente functie bekleden. </w:t>
      </w:r>
    </w:p>
    <w:p w14:paraId="010CCE94" w14:textId="77777777" w:rsidR="00785D2D" w:rsidRDefault="00785D2D" w:rsidP="006B135C">
      <w:pPr>
        <w:tabs>
          <w:tab w:val="left" w:pos="6945"/>
        </w:tabs>
        <w:spacing w:after="0" w:line="312" w:lineRule="auto"/>
        <w:rPr>
          <w:rFonts w:cstheme="minorHAnsi"/>
        </w:rPr>
      </w:pPr>
    </w:p>
    <w:p w14:paraId="635DC5C7" w14:textId="77777777" w:rsidR="00914CCA" w:rsidRDefault="008E55F6" w:rsidP="006B135C">
      <w:pPr>
        <w:tabs>
          <w:tab w:val="left" w:pos="6945"/>
        </w:tabs>
        <w:spacing w:after="0" w:line="312" w:lineRule="auto"/>
        <w:rPr>
          <w:rFonts w:cstheme="minorHAnsi"/>
        </w:rPr>
      </w:pPr>
      <w:r>
        <w:rPr>
          <w:rFonts w:cstheme="minorHAnsi"/>
        </w:rPr>
        <w:t xml:space="preserve">Daarom verzoeken wij u vriendelijk dit Wwft-formulier in te vullen en </w:t>
      </w:r>
      <w:r w:rsidR="00785D2D">
        <w:rPr>
          <w:rFonts w:cstheme="minorHAnsi"/>
        </w:rPr>
        <w:t>getekend te retourneren</w:t>
      </w:r>
      <w:r>
        <w:rPr>
          <w:rFonts w:cstheme="minorHAnsi"/>
        </w:rPr>
        <w:t xml:space="preserve">. </w:t>
      </w:r>
    </w:p>
    <w:p w14:paraId="1F793E1C" w14:textId="77777777" w:rsidR="00154A14" w:rsidRDefault="00154A14" w:rsidP="006B135C">
      <w:pPr>
        <w:tabs>
          <w:tab w:val="left" w:pos="6945"/>
        </w:tabs>
        <w:spacing w:after="0" w:line="312" w:lineRule="auto"/>
        <w:rPr>
          <w:rFonts w:cstheme="minorHAnsi"/>
        </w:rPr>
      </w:pPr>
    </w:p>
    <w:p w14:paraId="09507CCF" w14:textId="77777777" w:rsidR="008E55F6" w:rsidRDefault="00685098" w:rsidP="006B135C">
      <w:pPr>
        <w:tabs>
          <w:tab w:val="left" w:pos="6945"/>
        </w:tabs>
        <w:spacing w:after="0" w:line="312" w:lineRule="auto"/>
        <w:rPr>
          <w:rFonts w:cstheme="minorHAnsi"/>
        </w:rPr>
      </w:pPr>
      <w:r>
        <w:rPr>
          <w:rFonts w:cstheme="minorHAnsi"/>
        </w:rPr>
        <w:t>Bij</w:t>
      </w:r>
      <w:r w:rsidR="00154A14">
        <w:rPr>
          <w:rFonts w:cstheme="minorHAnsi"/>
        </w:rPr>
        <w:t xml:space="preserve"> aan-/verkoop</w:t>
      </w:r>
      <w:r w:rsidR="00244A1D">
        <w:rPr>
          <w:rFonts w:cstheme="minorHAnsi"/>
        </w:rPr>
        <w:t>transacties zijn wij wettelijk verplicht onderzoek te doen naar z</w:t>
      </w:r>
      <w:r w:rsidR="008E55F6">
        <w:rPr>
          <w:rFonts w:cstheme="minorHAnsi"/>
        </w:rPr>
        <w:t>owel de koper als de verkoper</w:t>
      </w:r>
      <w:r w:rsidR="00244A1D">
        <w:rPr>
          <w:rFonts w:cstheme="minorHAnsi"/>
        </w:rPr>
        <w:t xml:space="preserve">. </w:t>
      </w:r>
      <w:r w:rsidR="00C41533">
        <w:rPr>
          <w:rFonts w:cstheme="minorHAnsi"/>
        </w:rPr>
        <w:t>Ook b</w:t>
      </w:r>
      <w:r w:rsidR="00244A1D">
        <w:rPr>
          <w:rFonts w:cstheme="minorHAnsi"/>
        </w:rPr>
        <w:t>ij een aan-/verhu</w:t>
      </w:r>
      <w:r w:rsidR="008E55F6">
        <w:rPr>
          <w:rFonts w:cstheme="minorHAnsi"/>
        </w:rPr>
        <w:t>urtransactie zijn wij verplicht een onderzoek</w:t>
      </w:r>
      <w:r w:rsidR="00244A1D">
        <w:rPr>
          <w:rFonts w:cstheme="minorHAnsi"/>
        </w:rPr>
        <w:t xml:space="preserve"> te doen </w:t>
      </w:r>
      <w:r w:rsidR="008E55F6">
        <w:rPr>
          <w:rFonts w:cstheme="minorHAnsi"/>
        </w:rPr>
        <w:t>naar onze opdrachtgevers</w:t>
      </w:r>
      <w:r w:rsidR="003C3E8F">
        <w:rPr>
          <w:rFonts w:cstheme="minorHAnsi"/>
        </w:rPr>
        <w:t>. E</w:t>
      </w:r>
      <w:r w:rsidR="00C41533">
        <w:rPr>
          <w:rFonts w:cstheme="minorHAnsi"/>
        </w:rPr>
        <w:t>chter</w:t>
      </w:r>
      <w:r w:rsidR="003C3E8F">
        <w:rPr>
          <w:rFonts w:cstheme="minorHAnsi"/>
        </w:rPr>
        <w:t>,</w:t>
      </w:r>
      <w:r w:rsidR="00C41533">
        <w:rPr>
          <w:rFonts w:cstheme="minorHAnsi"/>
        </w:rPr>
        <w:t xml:space="preserve"> </w:t>
      </w:r>
      <w:r w:rsidR="00D41908">
        <w:rPr>
          <w:rFonts w:cstheme="minorHAnsi"/>
        </w:rPr>
        <w:t xml:space="preserve">bij een aan-/verhuurtransactie </w:t>
      </w:r>
      <w:r w:rsidR="004C3724">
        <w:rPr>
          <w:rFonts w:cstheme="minorHAnsi"/>
        </w:rPr>
        <w:t>waarbij de maan</w:t>
      </w:r>
      <w:r w:rsidR="008E55F6">
        <w:rPr>
          <w:rFonts w:cstheme="minorHAnsi"/>
        </w:rPr>
        <w:t xml:space="preserve">dhuur meer dan </w:t>
      </w:r>
      <w:r w:rsidR="001D2E5B">
        <w:rPr>
          <w:rFonts w:cstheme="minorHAnsi"/>
        </w:rPr>
        <w:t>€</w:t>
      </w:r>
      <w:r w:rsidR="008E55F6">
        <w:rPr>
          <w:rFonts w:cstheme="minorHAnsi"/>
        </w:rPr>
        <w:t xml:space="preserve"> 10.000,- per maand bedraagt dienen we </w:t>
      </w:r>
      <w:r w:rsidR="004C3724">
        <w:rPr>
          <w:rFonts w:cstheme="minorHAnsi"/>
        </w:rPr>
        <w:t>ook een onderzoek te doen naar de tegenpartij.</w:t>
      </w:r>
      <w:r w:rsidR="009C58D8">
        <w:rPr>
          <w:rFonts w:cstheme="minorHAnsi"/>
        </w:rPr>
        <w:t xml:space="preserve"> </w:t>
      </w:r>
    </w:p>
    <w:p w14:paraId="6FD0D35C" w14:textId="77777777" w:rsidR="00685098" w:rsidRDefault="00685098" w:rsidP="006B135C">
      <w:pPr>
        <w:tabs>
          <w:tab w:val="left" w:pos="6945"/>
        </w:tabs>
        <w:spacing w:after="0" w:line="312" w:lineRule="auto"/>
        <w:rPr>
          <w:rFonts w:cstheme="minorHAnsi"/>
        </w:rPr>
      </w:pPr>
    </w:p>
    <w:p w14:paraId="3949592C" w14:textId="77777777" w:rsidR="004C3724" w:rsidRDefault="00685098" w:rsidP="006B135C">
      <w:pPr>
        <w:tabs>
          <w:tab w:val="left" w:pos="6945"/>
        </w:tabs>
        <w:spacing w:after="0" w:line="312" w:lineRule="auto"/>
        <w:rPr>
          <w:rFonts w:cstheme="minorHAnsi"/>
        </w:rPr>
      </w:pPr>
      <w:r w:rsidRPr="00685098">
        <w:rPr>
          <w:rFonts w:cstheme="minorHAnsi"/>
        </w:rPr>
        <w:t>Tevens vragen wij u een recente kopie van een Uittreksel van Koophandel (niet ouder dan 6 maanden) en een kopie van uw identiteitsbewijs</w:t>
      </w:r>
      <w:r w:rsidR="003C3E8F">
        <w:rPr>
          <w:rFonts w:cstheme="minorHAnsi"/>
        </w:rPr>
        <w:t xml:space="preserve"> mee te sturen.</w:t>
      </w:r>
      <w:r w:rsidR="007E4D01" w:rsidRPr="00A30618">
        <w:rPr>
          <w:rStyle w:val="Voetnootmarkering"/>
          <w:rFonts w:cstheme="minorHAnsi"/>
          <w:b/>
          <w:bCs/>
        </w:rPr>
        <w:footnoteReference w:id="2"/>
      </w:r>
      <w:r w:rsidR="00727BB2" w:rsidRPr="00A30618">
        <w:rPr>
          <w:rFonts w:cstheme="minorHAnsi"/>
          <w:b/>
          <w:bCs/>
        </w:rPr>
        <w:t xml:space="preserve"> </w:t>
      </w:r>
    </w:p>
    <w:p w14:paraId="4DEEC46D" w14:textId="77777777" w:rsidR="004C3724" w:rsidRDefault="00685098" w:rsidP="006B135C">
      <w:pPr>
        <w:tabs>
          <w:tab w:val="left" w:pos="6945"/>
        </w:tabs>
        <w:spacing w:after="0" w:line="312" w:lineRule="auto"/>
        <w:rPr>
          <w:rFonts w:cstheme="minorHAnsi"/>
        </w:rPr>
      </w:pPr>
      <w:r w:rsidRPr="00685098">
        <w:rPr>
          <w:rFonts w:cstheme="minorHAnsi"/>
        </w:rPr>
        <w:t>(</w:t>
      </w:r>
      <w:r w:rsidR="00B35E4C">
        <w:rPr>
          <w:rFonts w:cstheme="minorHAnsi"/>
        </w:rPr>
        <w:t>Z</w:t>
      </w:r>
      <w:r w:rsidRPr="00685098">
        <w:rPr>
          <w:rFonts w:cstheme="minorHAnsi"/>
        </w:rPr>
        <w:t>ie</w:t>
      </w:r>
      <w:r w:rsidR="00B35E4C">
        <w:rPr>
          <w:rFonts w:cstheme="minorHAnsi"/>
        </w:rPr>
        <w:t xml:space="preserve"> tevens</w:t>
      </w:r>
      <w:r w:rsidR="004C3724">
        <w:rPr>
          <w:rFonts w:cstheme="minorHAnsi"/>
        </w:rPr>
        <w:t xml:space="preserve"> </w:t>
      </w:r>
      <w:hyperlink r:id="rId11" w:history="1">
        <w:r w:rsidR="00B35E4C" w:rsidRPr="00E37F24">
          <w:rPr>
            <w:rStyle w:val="Hyperlink"/>
            <w:rFonts w:cstheme="minorHAnsi"/>
          </w:rPr>
          <w:t>https://www.rijksoverheid.nl/onderwerpen/identiteitsfraude/vraag-en-antwoord/veilige-kopie-identiteitsbewijs</w:t>
        </w:r>
      </w:hyperlink>
      <w:r w:rsidR="00B35E4C">
        <w:rPr>
          <w:rFonts w:cstheme="minorHAnsi"/>
        </w:rPr>
        <w:t xml:space="preserve">) </w:t>
      </w:r>
      <w:r w:rsidR="009A7FCC">
        <w:rPr>
          <w:rFonts w:cstheme="minorHAnsi"/>
        </w:rPr>
        <w:br/>
      </w:r>
    </w:p>
    <w:p w14:paraId="5BF26276" w14:textId="77777777" w:rsidR="004C3724" w:rsidRDefault="004C3724" w:rsidP="006B135C">
      <w:pPr>
        <w:tabs>
          <w:tab w:val="left" w:pos="6945"/>
        </w:tabs>
        <w:spacing w:after="0" w:line="312" w:lineRule="auto"/>
        <w:rPr>
          <w:rFonts w:cstheme="minorHAnsi"/>
        </w:rPr>
      </w:pPr>
    </w:p>
    <w:p w14:paraId="7CB8330A" w14:textId="77777777" w:rsidR="008E55F6" w:rsidRDefault="008E55F6" w:rsidP="006B135C">
      <w:pPr>
        <w:tabs>
          <w:tab w:val="left" w:pos="6945"/>
        </w:tabs>
        <w:spacing w:after="0" w:line="312" w:lineRule="auto"/>
        <w:rPr>
          <w:rFonts w:cstheme="minorHAnsi"/>
        </w:rPr>
      </w:pPr>
    </w:p>
    <w:p w14:paraId="418AEF3C" w14:textId="77777777" w:rsidR="00425EF3" w:rsidRDefault="00425EF3" w:rsidP="001456E7">
      <w:pPr>
        <w:pStyle w:val="Lijstalinea"/>
        <w:tabs>
          <w:tab w:val="left" w:pos="6945"/>
        </w:tabs>
        <w:spacing w:after="0" w:line="264" w:lineRule="auto"/>
        <w:ind w:left="426"/>
        <w:rPr>
          <w:rFonts w:cstheme="minorHAnsi"/>
          <w:color w:val="2F5496" w:themeColor="accent1" w:themeShade="BF"/>
          <w:sz w:val="18"/>
          <w:szCs w:val="18"/>
        </w:rPr>
      </w:pPr>
    </w:p>
    <w:p w14:paraId="0A089A28" w14:textId="77777777" w:rsidR="00425EF3" w:rsidRPr="009E3367" w:rsidRDefault="00761E6C" w:rsidP="00425EF3">
      <w:pPr>
        <w:rPr>
          <w:b/>
          <w:bCs/>
          <w:color w:val="E4002B"/>
        </w:rPr>
      </w:pPr>
      <w:r w:rsidRPr="009E3367">
        <w:rPr>
          <w:b/>
          <w:bCs/>
          <w:color w:val="E4002B"/>
        </w:rPr>
        <w:t>O</w:t>
      </w:r>
      <w:r w:rsidR="00171DDC" w:rsidRPr="009E3367">
        <w:rPr>
          <w:b/>
          <w:bCs/>
          <w:color w:val="E4002B"/>
        </w:rPr>
        <w:t>pgave bedrijfsgegevens</w:t>
      </w:r>
    </w:p>
    <w:p w14:paraId="070E9D58" w14:textId="77777777" w:rsidR="00631A15" w:rsidRPr="00631A15" w:rsidRDefault="00631A15" w:rsidP="00425EF3">
      <w:pPr>
        <w:spacing w:after="0" w:line="312" w:lineRule="auto"/>
        <w:rPr>
          <w:rFonts w:cstheme="minorHAnsi"/>
        </w:rPr>
      </w:pPr>
      <w:r w:rsidRPr="00631A15">
        <w:rPr>
          <w:rFonts w:cstheme="minorHAnsi"/>
        </w:rPr>
        <w:t>Om de ware identiteit vast te stellen, hebben wij van zowel de koper als verkoper, resp</w:t>
      </w:r>
      <w:r>
        <w:rPr>
          <w:rFonts w:cstheme="minorHAnsi"/>
        </w:rPr>
        <w:t>ectievelijk</w:t>
      </w:r>
      <w:r w:rsidRPr="00631A15">
        <w:rPr>
          <w:rFonts w:cstheme="minorHAnsi"/>
        </w:rPr>
        <w:t xml:space="preserve"> de huurder als verhuurder een aantal gegevens nodig, zoals de officiële naam, gegevens zoals opgenomen in het Handelsregister en adresgegevens. Maar ook of een van de partijen gevestigd is in een risicoland of een land waartegen sancties bestaan. Naast de identiteit van de juridische entiteit moeten wij ook de gegevens vastleggen van de rechtsgeldig vertegenwoordigers van die entiteit.</w:t>
      </w:r>
    </w:p>
    <w:p w14:paraId="56B6DDE8" w14:textId="77777777" w:rsidR="00631A15" w:rsidRPr="00BB1A04" w:rsidRDefault="00631A15" w:rsidP="00425EF3">
      <w:pPr>
        <w:spacing w:after="0" w:line="312" w:lineRule="auto"/>
        <w:rPr>
          <w:rFonts w:cstheme="minorHAnsi"/>
          <w:b/>
          <w:bCs/>
        </w:rPr>
      </w:pPr>
    </w:p>
    <w:p w14:paraId="406BFC2D" w14:textId="77777777" w:rsidR="006F2398" w:rsidRPr="00A30618" w:rsidRDefault="006F2398" w:rsidP="00425EF3">
      <w:pPr>
        <w:spacing w:after="0" w:line="312" w:lineRule="auto"/>
        <w:rPr>
          <w:rFonts w:cstheme="minorHAnsi"/>
          <w:b/>
          <w:bCs/>
        </w:rPr>
      </w:pPr>
      <w:r w:rsidRPr="00BB1A04">
        <w:rPr>
          <w:rFonts w:cstheme="minorHAnsi"/>
          <w:b/>
          <w:bCs/>
        </w:rPr>
        <w:t>Bedrijfsgegevens</w:t>
      </w:r>
      <w:r w:rsidR="006E0995" w:rsidRPr="00BB1A04">
        <w:rPr>
          <w:rFonts w:cstheme="minorHAnsi"/>
          <w:b/>
          <w:bCs/>
        </w:rPr>
        <w:t xml:space="preserve"> </w:t>
      </w:r>
      <w:r w:rsidR="006E0995" w:rsidRPr="00A30618">
        <w:rPr>
          <w:rStyle w:val="Voetnootmarkering"/>
          <w:rFonts w:cstheme="minorHAnsi"/>
          <w:b/>
          <w:bCs/>
        </w:rPr>
        <w:footnoteReference w:id="3"/>
      </w:r>
    </w:p>
    <w:tbl>
      <w:tblPr>
        <w:tblStyle w:val="Tabelraster"/>
        <w:tblW w:w="0" w:type="auto"/>
        <w:tblLook w:val="04A0" w:firstRow="1" w:lastRow="0" w:firstColumn="1" w:lastColumn="0" w:noHBand="0" w:noVBand="1"/>
      </w:tblPr>
      <w:tblGrid>
        <w:gridCol w:w="3114"/>
        <w:gridCol w:w="5946"/>
      </w:tblGrid>
      <w:tr w:rsidR="00045C19" w:rsidRPr="00045C19" w14:paraId="762A002E" w14:textId="77777777" w:rsidTr="009A7FCC">
        <w:trPr>
          <w:trHeight w:val="567"/>
        </w:trPr>
        <w:tc>
          <w:tcPr>
            <w:tcW w:w="3114" w:type="dxa"/>
          </w:tcPr>
          <w:p w14:paraId="09B61D99" w14:textId="77777777" w:rsidR="006F2398" w:rsidRPr="00045C19" w:rsidRDefault="006F2398" w:rsidP="00425EF3">
            <w:pPr>
              <w:spacing w:line="312" w:lineRule="auto"/>
              <w:rPr>
                <w:rFonts w:cstheme="minorHAnsi"/>
              </w:rPr>
            </w:pPr>
            <w:r w:rsidRPr="00045C19">
              <w:rPr>
                <w:rFonts w:cstheme="minorHAnsi"/>
              </w:rPr>
              <w:t>Naam</w:t>
            </w:r>
            <w:r w:rsidR="005535DD">
              <w:rPr>
                <w:rFonts w:cstheme="minorHAnsi"/>
              </w:rPr>
              <w:t xml:space="preserve"> rechtspersoon</w:t>
            </w:r>
            <w:r w:rsidRPr="00045C19">
              <w:rPr>
                <w:rFonts w:cstheme="minorHAnsi"/>
              </w:rPr>
              <w:t xml:space="preserve"> </w:t>
            </w:r>
            <w:r w:rsidR="009A7FCC">
              <w:rPr>
                <w:rFonts w:cstheme="minorHAnsi"/>
              </w:rPr>
              <w:t>(op grond van statuten)</w:t>
            </w:r>
          </w:p>
        </w:tc>
        <w:tc>
          <w:tcPr>
            <w:tcW w:w="5946" w:type="dxa"/>
            <w:shd w:val="clear" w:color="auto" w:fill="D9E2F3" w:themeFill="accent1" w:themeFillTint="33"/>
          </w:tcPr>
          <w:p w14:paraId="2A9A227E" w14:textId="77777777" w:rsidR="006F2398" w:rsidRPr="00045C19" w:rsidRDefault="006F2398" w:rsidP="00425EF3">
            <w:pPr>
              <w:spacing w:line="312" w:lineRule="auto"/>
              <w:rPr>
                <w:rFonts w:cstheme="minorHAnsi"/>
                <w:b/>
                <w:bCs/>
                <w:sz w:val="26"/>
                <w:szCs w:val="26"/>
              </w:rPr>
            </w:pPr>
          </w:p>
        </w:tc>
      </w:tr>
      <w:tr w:rsidR="00045C19" w:rsidRPr="00045C19" w14:paraId="0307B5AE" w14:textId="77777777" w:rsidTr="009A7FCC">
        <w:trPr>
          <w:trHeight w:val="567"/>
        </w:trPr>
        <w:tc>
          <w:tcPr>
            <w:tcW w:w="3114" w:type="dxa"/>
          </w:tcPr>
          <w:p w14:paraId="4455DEB2" w14:textId="77777777" w:rsidR="006F2398" w:rsidRPr="00045C19" w:rsidRDefault="006F2398" w:rsidP="00425EF3">
            <w:pPr>
              <w:spacing w:line="312" w:lineRule="auto"/>
              <w:rPr>
                <w:rFonts w:cstheme="minorHAnsi"/>
              </w:rPr>
            </w:pPr>
            <w:r w:rsidRPr="00045C19">
              <w:rPr>
                <w:rFonts w:cstheme="minorHAnsi"/>
              </w:rPr>
              <w:t>Rechtsvorm</w:t>
            </w:r>
          </w:p>
        </w:tc>
        <w:tc>
          <w:tcPr>
            <w:tcW w:w="5946" w:type="dxa"/>
            <w:shd w:val="clear" w:color="auto" w:fill="D9E2F3" w:themeFill="accent1" w:themeFillTint="33"/>
          </w:tcPr>
          <w:p w14:paraId="2D4D216A" w14:textId="77777777" w:rsidR="006F2398" w:rsidRPr="00045C19" w:rsidRDefault="006F2398" w:rsidP="00425EF3">
            <w:pPr>
              <w:spacing w:line="312" w:lineRule="auto"/>
              <w:rPr>
                <w:rFonts w:cstheme="minorHAnsi"/>
                <w:b/>
                <w:bCs/>
                <w:sz w:val="26"/>
                <w:szCs w:val="26"/>
              </w:rPr>
            </w:pPr>
          </w:p>
        </w:tc>
      </w:tr>
      <w:tr w:rsidR="00045C19" w:rsidRPr="00045C19" w14:paraId="3CE11F68" w14:textId="77777777" w:rsidTr="009A7FCC">
        <w:trPr>
          <w:trHeight w:val="567"/>
        </w:trPr>
        <w:tc>
          <w:tcPr>
            <w:tcW w:w="3114" w:type="dxa"/>
          </w:tcPr>
          <w:p w14:paraId="59D18357" w14:textId="77777777" w:rsidR="006F2398" w:rsidRPr="00045C19" w:rsidRDefault="001648A6" w:rsidP="00425EF3">
            <w:pPr>
              <w:spacing w:line="312" w:lineRule="auto"/>
              <w:rPr>
                <w:rFonts w:cstheme="minorHAnsi"/>
              </w:rPr>
            </w:pPr>
            <w:r w:rsidRPr="00045C19">
              <w:rPr>
                <w:rFonts w:cstheme="minorHAnsi"/>
              </w:rPr>
              <w:t>Inschrijfnummer Kamer van Koophandel</w:t>
            </w:r>
          </w:p>
        </w:tc>
        <w:tc>
          <w:tcPr>
            <w:tcW w:w="5946" w:type="dxa"/>
            <w:shd w:val="clear" w:color="auto" w:fill="D9E2F3" w:themeFill="accent1" w:themeFillTint="33"/>
          </w:tcPr>
          <w:p w14:paraId="55A8841D" w14:textId="77777777" w:rsidR="006F2398" w:rsidRPr="00045C19" w:rsidRDefault="006F2398" w:rsidP="00425EF3">
            <w:pPr>
              <w:spacing w:line="312" w:lineRule="auto"/>
              <w:rPr>
                <w:rFonts w:cstheme="minorHAnsi"/>
                <w:b/>
                <w:bCs/>
                <w:sz w:val="26"/>
                <w:szCs w:val="26"/>
              </w:rPr>
            </w:pPr>
          </w:p>
        </w:tc>
      </w:tr>
      <w:tr w:rsidR="00045C19" w:rsidRPr="00045C19" w14:paraId="5AF4D89E" w14:textId="77777777" w:rsidTr="009A7FCC">
        <w:trPr>
          <w:trHeight w:val="567"/>
        </w:trPr>
        <w:tc>
          <w:tcPr>
            <w:tcW w:w="3114" w:type="dxa"/>
          </w:tcPr>
          <w:p w14:paraId="237EAE94" w14:textId="77777777" w:rsidR="006F2398" w:rsidRPr="00045C19" w:rsidRDefault="009A7FCC" w:rsidP="00425EF3">
            <w:pPr>
              <w:spacing w:line="312" w:lineRule="auto"/>
              <w:rPr>
                <w:rFonts w:cstheme="minorHAnsi"/>
              </w:rPr>
            </w:pPr>
            <w:r>
              <w:rPr>
                <w:rFonts w:cstheme="minorHAnsi"/>
              </w:rPr>
              <w:t>Statutaire zetel</w:t>
            </w:r>
          </w:p>
        </w:tc>
        <w:tc>
          <w:tcPr>
            <w:tcW w:w="5946" w:type="dxa"/>
            <w:shd w:val="clear" w:color="auto" w:fill="D9E2F3" w:themeFill="accent1" w:themeFillTint="33"/>
          </w:tcPr>
          <w:p w14:paraId="4DFC166B" w14:textId="77777777" w:rsidR="006F2398" w:rsidRPr="00045C19" w:rsidRDefault="006F2398" w:rsidP="00425EF3">
            <w:pPr>
              <w:spacing w:line="312" w:lineRule="auto"/>
              <w:rPr>
                <w:rFonts w:cstheme="minorHAnsi"/>
                <w:b/>
                <w:bCs/>
                <w:sz w:val="26"/>
                <w:szCs w:val="26"/>
              </w:rPr>
            </w:pPr>
          </w:p>
        </w:tc>
      </w:tr>
      <w:tr w:rsidR="00045C19" w:rsidRPr="00045C19" w14:paraId="1E91014E" w14:textId="77777777" w:rsidTr="009A7FCC">
        <w:trPr>
          <w:trHeight w:val="567"/>
        </w:trPr>
        <w:tc>
          <w:tcPr>
            <w:tcW w:w="3114" w:type="dxa"/>
          </w:tcPr>
          <w:p w14:paraId="7E2705C1" w14:textId="77777777" w:rsidR="009A7FCC" w:rsidRPr="009A7FCC" w:rsidRDefault="009A7FCC" w:rsidP="009A7FCC">
            <w:pPr>
              <w:spacing w:line="312" w:lineRule="auto"/>
              <w:rPr>
                <w:rFonts w:cstheme="minorHAnsi"/>
              </w:rPr>
            </w:pPr>
            <w:r w:rsidRPr="009A7FCC">
              <w:rPr>
                <w:rFonts w:cstheme="minorHAnsi"/>
              </w:rPr>
              <w:t>Vestigingsadres</w:t>
            </w:r>
          </w:p>
          <w:p w14:paraId="3A14AD95" w14:textId="77777777" w:rsidR="006F2398" w:rsidRPr="00045C19" w:rsidRDefault="006F2398" w:rsidP="009A7FCC">
            <w:pPr>
              <w:spacing w:line="312" w:lineRule="auto"/>
              <w:rPr>
                <w:rFonts w:cstheme="minorHAnsi"/>
              </w:rPr>
            </w:pPr>
          </w:p>
        </w:tc>
        <w:tc>
          <w:tcPr>
            <w:tcW w:w="5946" w:type="dxa"/>
            <w:shd w:val="clear" w:color="auto" w:fill="D9E2F3" w:themeFill="accent1" w:themeFillTint="33"/>
          </w:tcPr>
          <w:p w14:paraId="4653F955" w14:textId="77777777" w:rsidR="006F2398" w:rsidRPr="00045C19" w:rsidRDefault="006F2398" w:rsidP="00425EF3">
            <w:pPr>
              <w:spacing w:line="312" w:lineRule="auto"/>
              <w:rPr>
                <w:rFonts w:cstheme="minorHAnsi"/>
                <w:b/>
                <w:bCs/>
                <w:sz w:val="26"/>
                <w:szCs w:val="26"/>
              </w:rPr>
            </w:pPr>
          </w:p>
        </w:tc>
      </w:tr>
      <w:tr w:rsidR="00045C19" w:rsidRPr="00045C19" w14:paraId="3E62AA03" w14:textId="77777777" w:rsidTr="009A7FCC">
        <w:trPr>
          <w:trHeight w:val="567"/>
        </w:trPr>
        <w:tc>
          <w:tcPr>
            <w:tcW w:w="3114" w:type="dxa"/>
          </w:tcPr>
          <w:p w14:paraId="3BEBD57E" w14:textId="77777777" w:rsidR="001648A6" w:rsidRPr="00045C19" w:rsidRDefault="009A7FCC" w:rsidP="00425EF3">
            <w:pPr>
              <w:spacing w:line="312" w:lineRule="auto"/>
              <w:rPr>
                <w:rFonts w:cstheme="minorHAnsi"/>
              </w:rPr>
            </w:pPr>
            <w:r w:rsidRPr="009A7FCC">
              <w:rPr>
                <w:rFonts w:cstheme="minorHAnsi"/>
              </w:rPr>
              <w:t>Postcode / Plaats / Land</w:t>
            </w:r>
          </w:p>
        </w:tc>
        <w:tc>
          <w:tcPr>
            <w:tcW w:w="5946" w:type="dxa"/>
            <w:shd w:val="clear" w:color="auto" w:fill="D9E2F3" w:themeFill="accent1" w:themeFillTint="33"/>
          </w:tcPr>
          <w:p w14:paraId="616A198A" w14:textId="77777777" w:rsidR="001648A6" w:rsidRPr="00045C19" w:rsidRDefault="001648A6" w:rsidP="00425EF3">
            <w:pPr>
              <w:spacing w:line="312" w:lineRule="auto"/>
              <w:rPr>
                <w:rFonts w:cstheme="minorHAnsi"/>
                <w:b/>
                <w:bCs/>
                <w:sz w:val="26"/>
                <w:szCs w:val="26"/>
              </w:rPr>
            </w:pPr>
          </w:p>
        </w:tc>
      </w:tr>
    </w:tbl>
    <w:p w14:paraId="6A20F7A0" w14:textId="77777777" w:rsidR="009A7FCC" w:rsidRDefault="009A7FCC" w:rsidP="006F2398">
      <w:pPr>
        <w:spacing w:after="0" w:line="312" w:lineRule="auto"/>
        <w:rPr>
          <w:rFonts w:cstheme="minorHAnsi"/>
        </w:rPr>
      </w:pPr>
    </w:p>
    <w:p w14:paraId="0DC89A5B" w14:textId="77777777" w:rsidR="00C1267F" w:rsidRDefault="009A7FCC" w:rsidP="009E3367">
      <w:pPr>
        <w:tabs>
          <w:tab w:val="left" w:pos="6945"/>
        </w:tabs>
        <w:spacing w:after="0" w:line="312" w:lineRule="auto"/>
        <w:rPr>
          <w:rFonts w:cstheme="minorHAnsi"/>
        </w:rPr>
      </w:pPr>
      <w:r w:rsidRPr="009A7FCC">
        <w:rPr>
          <w:rFonts w:cstheme="minorHAnsi"/>
        </w:rPr>
        <w:t>Is de partij (statutair of feitelijk)</w:t>
      </w:r>
      <w:r>
        <w:rPr>
          <w:rFonts w:cstheme="minorHAnsi"/>
        </w:rPr>
        <w:t xml:space="preserve"> gevestigd of kantoorhoudende in Afghanistan, B</w:t>
      </w:r>
      <w:r w:rsidR="00762382">
        <w:rPr>
          <w:rFonts w:cstheme="minorHAnsi"/>
        </w:rPr>
        <w:t>ahama</w:t>
      </w:r>
      <w:r w:rsidR="00C1267F">
        <w:rPr>
          <w:rFonts w:cstheme="minorHAnsi"/>
        </w:rPr>
        <w:t>’s</w:t>
      </w:r>
      <w:r>
        <w:rPr>
          <w:rFonts w:cstheme="minorHAnsi"/>
        </w:rPr>
        <w:t>,</w:t>
      </w:r>
      <w:r w:rsidR="00C1267F">
        <w:rPr>
          <w:rFonts w:cstheme="minorHAnsi"/>
        </w:rPr>
        <w:t xml:space="preserve"> Bosnië en Herzegovina, Botswana, Burundi, Cambodja, de Centraal Afrikaanse Republiek, China, Congo, de Democratische Volksrepubliek Korea (DVK), de Democratische Volksrepubliek Laos, Ethiopië, Eritrea, Ghana, Guyana, Guyana-Bissau, Haïti, Iran, Irak, Jemen, Libanon, Libië, Mali, Montenegro, Myanmar, Nicaragua, Oeganda, Oekraïne, Pakistan, Panama, Rusland, Servië, Somalië, Soedan, Sri Lanka, Syrië, Trinidad en Tobago, Tunesië, Turkije, Vanuatu, Venezuela, Verenigde Staten van America, Wit-Rusland, Yemen, Zimbabwe of Zuid-Soedan?</w:t>
      </w:r>
    </w:p>
    <w:p w14:paraId="63D657BE" w14:textId="77777777" w:rsidR="006654BD" w:rsidRDefault="006654BD" w:rsidP="00762382">
      <w:pPr>
        <w:rPr>
          <w:rFonts w:cstheme="minorHAnsi"/>
        </w:rPr>
      </w:pPr>
    </w:p>
    <w:tbl>
      <w:tblPr>
        <w:tblStyle w:val="Tabelraster"/>
        <w:tblW w:w="0" w:type="auto"/>
        <w:tblLook w:val="04A0" w:firstRow="1" w:lastRow="0" w:firstColumn="1" w:lastColumn="0" w:noHBand="0" w:noVBand="1"/>
      </w:tblPr>
      <w:tblGrid>
        <w:gridCol w:w="709"/>
        <w:gridCol w:w="703"/>
      </w:tblGrid>
      <w:tr w:rsidR="00C1267F" w:rsidRPr="00045C19" w14:paraId="04764771" w14:textId="77777777" w:rsidTr="003F5334">
        <w:trPr>
          <w:trHeight w:val="297"/>
        </w:trPr>
        <w:tc>
          <w:tcPr>
            <w:tcW w:w="709" w:type="dxa"/>
            <w:shd w:val="clear" w:color="auto" w:fill="D9E2F3" w:themeFill="accent1" w:themeFillTint="33"/>
          </w:tcPr>
          <w:p w14:paraId="30F10731" w14:textId="77777777" w:rsidR="00C1267F" w:rsidRPr="00045C19" w:rsidRDefault="00C1267F" w:rsidP="00106F4A">
            <w:pPr>
              <w:spacing w:line="312" w:lineRule="auto"/>
              <w:rPr>
                <w:rFonts w:cstheme="minorHAnsi"/>
              </w:rPr>
            </w:pPr>
            <w:r w:rsidRPr="00045C19">
              <w:rPr>
                <w:rFonts w:cstheme="minorHAnsi"/>
              </w:rPr>
              <w:t>Nee</w:t>
            </w:r>
          </w:p>
        </w:tc>
        <w:tc>
          <w:tcPr>
            <w:tcW w:w="703" w:type="dxa"/>
            <w:shd w:val="clear" w:color="auto" w:fill="D9E2F3" w:themeFill="accent1" w:themeFillTint="33"/>
          </w:tcPr>
          <w:p w14:paraId="29AD9D3F" w14:textId="77777777" w:rsidR="00C1267F" w:rsidRPr="00045C19" w:rsidRDefault="00C1267F" w:rsidP="00106F4A">
            <w:pPr>
              <w:spacing w:line="312" w:lineRule="auto"/>
              <w:rPr>
                <w:rFonts w:cstheme="minorHAnsi"/>
              </w:rPr>
            </w:pPr>
            <w:r w:rsidRPr="00045C19">
              <w:rPr>
                <w:rFonts w:cstheme="minorHAnsi"/>
              </w:rPr>
              <w:t>Ja</w:t>
            </w:r>
          </w:p>
        </w:tc>
      </w:tr>
      <w:tr w:rsidR="00C1267F" w:rsidRPr="009637D5" w14:paraId="7B50CCFA" w14:textId="77777777" w:rsidTr="006654BD">
        <w:trPr>
          <w:trHeight w:val="359"/>
        </w:trPr>
        <w:sdt>
          <w:sdtPr>
            <w:rPr>
              <w:rFonts w:cstheme="minorHAnsi"/>
              <w:sz w:val="28"/>
              <w:szCs w:val="28"/>
            </w:rPr>
            <w:id w:val="283701758"/>
            <w14:checkbox>
              <w14:checked w14:val="0"/>
              <w14:checkedState w14:val="00FC" w14:font="Wingdings"/>
              <w14:uncheckedState w14:val="2610" w14:font="MS Gothic"/>
            </w14:checkbox>
          </w:sdtPr>
          <w:sdtEndPr/>
          <w:sdtContent>
            <w:tc>
              <w:tcPr>
                <w:tcW w:w="709" w:type="dxa"/>
              </w:tcPr>
              <w:p w14:paraId="489F6D74" w14:textId="77777777" w:rsidR="00C1267F" w:rsidRPr="009637D5" w:rsidRDefault="00C1267F" w:rsidP="00106F4A">
                <w:pPr>
                  <w:spacing w:line="312" w:lineRule="auto"/>
                  <w:jc w:val="center"/>
                  <w:rPr>
                    <w:rFonts w:cstheme="minorHAnsi"/>
                    <w:sz w:val="28"/>
                    <w:szCs w:val="28"/>
                  </w:rPr>
                </w:pPr>
                <w:r w:rsidRPr="009637D5">
                  <w:rPr>
                    <w:rFonts w:ascii="MS Gothic" w:eastAsia="MS Gothic" w:hAnsi="MS Gothic" w:cstheme="minorHAnsi" w:hint="eastAsia"/>
                    <w:sz w:val="28"/>
                    <w:szCs w:val="28"/>
                  </w:rPr>
                  <w:t>☐</w:t>
                </w:r>
              </w:p>
            </w:tc>
          </w:sdtContent>
        </w:sdt>
        <w:sdt>
          <w:sdtPr>
            <w:rPr>
              <w:rFonts w:cstheme="minorHAnsi"/>
              <w:sz w:val="28"/>
              <w:szCs w:val="28"/>
            </w:rPr>
            <w:id w:val="-73661924"/>
            <w14:checkbox>
              <w14:checked w14:val="0"/>
              <w14:checkedState w14:val="00FC" w14:font="Wingdings"/>
              <w14:uncheckedState w14:val="2610" w14:font="MS Gothic"/>
            </w14:checkbox>
          </w:sdtPr>
          <w:sdtEndPr/>
          <w:sdtContent>
            <w:tc>
              <w:tcPr>
                <w:tcW w:w="703" w:type="dxa"/>
              </w:tcPr>
              <w:p w14:paraId="2736C5D9" w14:textId="77777777" w:rsidR="00C1267F" w:rsidRPr="009637D5" w:rsidRDefault="00C1267F" w:rsidP="00106F4A">
                <w:pPr>
                  <w:spacing w:line="312" w:lineRule="auto"/>
                  <w:rPr>
                    <w:rFonts w:cstheme="minorHAnsi"/>
                    <w:sz w:val="28"/>
                    <w:szCs w:val="28"/>
                  </w:rPr>
                </w:pPr>
                <w:r w:rsidRPr="009637D5">
                  <w:rPr>
                    <w:rFonts w:ascii="MS Gothic" w:eastAsia="MS Gothic" w:hAnsi="MS Gothic" w:cstheme="minorHAnsi" w:hint="eastAsia"/>
                    <w:sz w:val="28"/>
                    <w:szCs w:val="28"/>
                  </w:rPr>
                  <w:t>☐</w:t>
                </w:r>
              </w:p>
            </w:tc>
          </w:sdtContent>
        </w:sdt>
      </w:tr>
    </w:tbl>
    <w:p w14:paraId="65D48708" w14:textId="77777777" w:rsidR="00762382" w:rsidRDefault="00C1267F" w:rsidP="00762382">
      <w:pPr>
        <w:rPr>
          <w:rFonts w:cstheme="minorHAnsi"/>
        </w:rPr>
      </w:pPr>
      <w:r w:rsidRPr="00C1267F">
        <w:rPr>
          <w:rFonts w:cstheme="minorHAnsi"/>
        </w:rPr>
        <w:t xml:space="preserve">Is de </w:t>
      </w:r>
      <w:r>
        <w:rPr>
          <w:rFonts w:cstheme="minorHAnsi"/>
        </w:rPr>
        <w:t xml:space="preserve">partij op dit moment onderworpen aan sancties van de </w:t>
      </w:r>
      <w:hyperlink r:id="rId12" w:history="1">
        <w:r w:rsidRPr="006654BD">
          <w:rPr>
            <w:rStyle w:val="Hyperlink"/>
            <w:rFonts w:cstheme="minorHAnsi"/>
          </w:rPr>
          <w:t>Verenigde Naties</w:t>
        </w:r>
      </w:hyperlink>
      <w:r>
        <w:rPr>
          <w:rFonts w:cstheme="minorHAnsi"/>
        </w:rPr>
        <w:t xml:space="preserve">, </w:t>
      </w:r>
      <w:hyperlink r:id="rId13" w:anchor="/main" w:history="1">
        <w:r w:rsidR="006654BD" w:rsidRPr="006654BD">
          <w:rPr>
            <w:rStyle w:val="Hyperlink"/>
            <w:rFonts w:cstheme="minorHAnsi"/>
          </w:rPr>
          <w:t xml:space="preserve">de </w:t>
        </w:r>
        <w:r w:rsidR="00AC6F5B">
          <w:rPr>
            <w:rStyle w:val="Hyperlink"/>
            <w:rFonts w:cstheme="minorHAnsi"/>
          </w:rPr>
          <w:t>Eur</w:t>
        </w:r>
        <w:r w:rsidR="006654BD" w:rsidRPr="006654BD">
          <w:rPr>
            <w:rStyle w:val="Hyperlink"/>
            <w:rFonts w:cstheme="minorHAnsi"/>
          </w:rPr>
          <w:t>opese Unie</w:t>
        </w:r>
      </w:hyperlink>
      <w:r w:rsidR="006654BD">
        <w:rPr>
          <w:rFonts w:cstheme="minorHAnsi"/>
        </w:rPr>
        <w:t xml:space="preserve"> of </w:t>
      </w:r>
      <w:hyperlink r:id="rId14" w:history="1">
        <w:r w:rsidR="006654BD" w:rsidRPr="006654BD">
          <w:rPr>
            <w:rStyle w:val="Hyperlink"/>
            <w:rFonts w:cstheme="minorHAnsi"/>
          </w:rPr>
          <w:t>Nederland</w:t>
        </w:r>
      </w:hyperlink>
      <w:r w:rsidR="006654BD">
        <w:rPr>
          <w:rFonts w:cstheme="minorHAnsi"/>
        </w:rPr>
        <w:t xml:space="preserve">, of wordt zij beheerst door of is zij anderszins verbonden met een persoon, organisatie of land dat momenteel onderworpen is aan sancties van de Verenigde Naties, De </w:t>
      </w:r>
      <w:r w:rsidR="009E3367">
        <w:rPr>
          <w:rFonts w:cstheme="minorHAnsi"/>
        </w:rPr>
        <w:t>Eur</w:t>
      </w:r>
      <w:r w:rsidR="006654BD">
        <w:rPr>
          <w:rFonts w:cstheme="minorHAnsi"/>
        </w:rPr>
        <w:t xml:space="preserve">opese Unie of Nederland? </w:t>
      </w:r>
    </w:p>
    <w:tbl>
      <w:tblPr>
        <w:tblStyle w:val="Tabelraster"/>
        <w:tblW w:w="0" w:type="auto"/>
        <w:tblLook w:val="04A0" w:firstRow="1" w:lastRow="0" w:firstColumn="1" w:lastColumn="0" w:noHBand="0" w:noVBand="1"/>
      </w:tblPr>
      <w:tblGrid>
        <w:gridCol w:w="709"/>
        <w:gridCol w:w="704"/>
      </w:tblGrid>
      <w:tr w:rsidR="006654BD" w:rsidRPr="00045C19" w14:paraId="3AB7142A" w14:textId="77777777" w:rsidTr="009637D5">
        <w:trPr>
          <w:trHeight w:val="297"/>
        </w:trPr>
        <w:tc>
          <w:tcPr>
            <w:tcW w:w="709" w:type="dxa"/>
            <w:shd w:val="clear" w:color="auto" w:fill="D9E2F3" w:themeFill="accent1" w:themeFillTint="33"/>
          </w:tcPr>
          <w:p w14:paraId="254D339F" w14:textId="77777777" w:rsidR="006654BD" w:rsidRPr="00045C19" w:rsidRDefault="006654BD" w:rsidP="00106F4A">
            <w:pPr>
              <w:spacing w:line="312" w:lineRule="auto"/>
              <w:rPr>
                <w:rFonts w:cstheme="minorHAnsi"/>
              </w:rPr>
            </w:pPr>
            <w:r w:rsidRPr="00045C19">
              <w:rPr>
                <w:rFonts w:cstheme="minorHAnsi"/>
              </w:rPr>
              <w:t>Nee</w:t>
            </w:r>
          </w:p>
        </w:tc>
        <w:tc>
          <w:tcPr>
            <w:tcW w:w="704" w:type="dxa"/>
            <w:shd w:val="clear" w:color="auto" w:fill="D9E2F3" w:themeFill="accent1" w:themeFillTint="33"/>
          </w:tcPr>
          <w:p w14:paraId="1DC21BF4" w14:textId="77777777" w:rsidR="006654BD" w:rsidRPr="00045C19" w:rsidRDefault="006654BD" w:rsidP="00106F4A">
            <w:pPr>
              <w:spacing w:line="312" w:lineRule="auto"/>
              <w:rPr>
                <w:rFonts w:cstheme="minorHAnsi"/>
              </w:rPr>
            </w:pPr>
            <w:r w:rsidRPr="00045C19">
              <w:rPr>
                <w:rFonts w:cstheme="minorHAnsi"/>
              </w:rPr>
              <w:t>Ja</w:t>
            </w:r>
          </w:p>
        </w:tc>
      </w:tr>
      <w:tr w:rsidR="006654BD" w:rsidRPr="00045C19" w14:paraId="5A966E06" w14:textId="77777777" w:rsidTr="009637D5">
        <w:trPr>
          <w:trHeight w:val="385"/>
        </w:trPr>
        <w:sdt>
          <w:sdtPr>
            <w:rPr>
              <w:rFonts w:cstheme="minorHAnsi"/>
              <w:sz w:val="28"/>
              <w:szCs w:val="28"/>
            </w:rPr>
            <w:id w:val="78579545"/>
            <w14:checkbox>
              <w14:checked w14:val="0"/>
              <w14:checkedState w14:val="00FC" w14:font="Wingdings"/>
              <w14:uncheckedState w14:val="2610" w14:font="MS Gothic"/>
            </w14:checkbox>
          </w:sdtPr>
          <w:sdtEndPr/>
          <w:sdtContent>
            <w:tc>
              <w:tcPr>
                <w:tcW w:w="709" w:type="dxa"/>
              </w:tcPr>
              <w:p w14:paraId="1C8D75C3" w14:textId="77777777" w:rsidR="006654BD" w:rsidRPr="009637D5" w:rsidRDefault="009637D5" w:rsidP="00106F4A">
                <w:pPr>
                  <w:spacing w:line="312" w:lineRule="auto"/>
                  <w:jc w:val="center"/>
                  <w:rPr>
                    <w:rFonts w:cstheme="minorHAnsi"/>
                    <w:sz w:val="28"/>
                    <w:szCs w:val="28"/>
                  </w:rPr>
                </w:pPr>
                <w:r>
                  <w:rPr>
                    <w:rFonts w:ascii="MS Gothic" w:eastAsia="MS Gothic" w:hAnsi="MS Gothic" w:cstheme="minorHAnsi" w:hint="eastAsia"/>
                    <w:sz w:val="28"/>
                    <w:szCs w:val="28"/>
                  </w:rPr>
                  <w:t>☐</w:t>
                </w:r>
              </w:p>
            </w:tc>
          </w:sdtContent>
        </w:sdt>
        <w:sdt>
          <w:sdtPr>
            <w:rPr>
              <w:rFonts w:cstheme="minorHAnsi"/>
              <w:sz w:val="28"/>
              <w:szCs w:val="28"/>
            </w:rPr>
            <w:id w:val="896702825"/>
            <w14:checkbox>
              <w14:checked w14:val="0"/>
              <w14:checkedState w14:val="00FC" w14:font="Wingdings"/>
              <w14:uncheckedState w14:val="2610" w14:font="MS Gothic"/>
            </w14:checkbox>
          </w:sdtPr>
          <w:sdtEndPr/>
          <w:sdtContent>
            <w:tc>
              <w:tcPr>
                <w:tcW w:w="704" w:type="dxa"/>
              </w:tcPr>
              <w:p w14:paraId="79EB7FE5" w14:textId="77777777" w:rsidR="006654BD" w:rsidRPr="009637D5" w:rsidRDefault="006654BD" w:rsidP="00106F4A">
                <w:pPr>
                  <w:spacing w:line="312" w:lineRule="auto"/>
                  <w:rPr>
                    <w:rFonts w:cstheme="minorHAnsi"/>
                    <w:sz w:val="28"/>
                    <w:szCs w:val="28"/>
                  </w:rPr>
                </w:pPr>
                <w:r w:rsidRPr="009637D5">
                  <w:rPr>
                    <w:rFonts w:ascii="MS Gothic" w:eastAsia="MS Gothic" w:hAnsi="MS Gothic" w:cstheme="minorHAnsi" w:hint="eastAsia"/>
                    <w:sz w:val="28"/>
                    <w:szCs w:val="28"/>
                  </w:rPr>
                  <w:t>☐</w:t>
                </w:r>
              </w:p>
            </w:tc>
          </w:sdtContent>
        </w:sdt>
      </w:tr>
    </w:tbl>
    <w:p w14:paraId="5807C381" w14:textId="77777777" w:rsidR="00D5785B" w:rsidRDefault="00D5785B" w:rsidP="006654BD">
      <w:pPr>
        <w:spacing w:after="0" w:line="312" w:lineRule="auto"/>
        <w:rPr>
          <w:rFonts w:cstheme="minorHAnsi"/>
          <w:b/>
          <w:bCs/>
          <w:sz w:val="32"/>
          <w:szCs w:val="32"/>
        </w:rPr>
      </w:pPr>
    </w:p>
    <w:p w14:paraId="3CE41836" w14:textId="77777777" w:rsidR="006654BD" w:rsidRPr="009E3367" w:rsidRDefault="006654BD" w:rsidP="006654BD">
      <w:pPr>
        <w:spacing w:after="0" w:line="312" w:lineRule="auto"/>
        <w:rPr>
          <w:rFonts w:cstheme="minorHAnsi"/>
          <w:b/>
          <w:bCs/>
          <w:color w:val="E4002B"/>
        </w:rPr>
      </w:pPr>
      <w:r w:rsidRPr="009E3367">
        <w:rPr>
          <w:rFonts w:cstheme="minorHAnsi"/>
          <w:b/>
          <w:bCs/>
          <w:color w:val="E4002B"/>
        </w:rPr>
        <w:t>Informatie met betrekking tot de transactie</w:t>
      </w:r>
    </w:p>
    <w:p w14:paraId="15819C1F" w14:textId="7C3AB0C9" w:rsidR="00E94272" w:rsidRPr="00E94272" w:rsidRDefault="00E94272" w:rsidP="006654BD">
      <w:pPr>
        <w:spacing w:after="0" w:line="312" w:lineRule="auto"/>
        <w:rPr>
          <w:rFonts w:cstheme="minorHAnsi"/>
        </w:rPr>
      </w:pPr>
      <w:r w:rsidRPr="00E94272">
        <w:rPr>
          <w:rFonts w:cstheme="minorHAnsi"/>
        </w:rPr>
        <w:t xml:space="preserve">Verder moeten wij vaststellen of dit een marktconforme transactie is, of dat dit een ongebruikelijke transactie is. Bijvoorbeeld doordat er een complexe structuur wordt gebruikt of wanneer er geen normale economische rationaal is. Ook moeten wij informeren naar de legitimiteit van de herkomst van de gelden waarmee de transactie of het vastgoed is gefinancierd. </w:t>
      </w:r>
      <w:r w:rsidR="004F572D">
        <w:rPr>
          <w:rFonts w:cstheme="minorHAnsi"/>
        </w:rPr>
        <w:t xml:space="preserve"> Bij ongebruikelijke transacties</w:t>
      </w:r>
      <w:r w:rsidR="003D6749">
        <w:rPr>
          <w:rFonts w:cstheme="minorHAnsi"/>
        </w:rPr>
        <w:t xml:space="preserve"> is </w:t>
      </w:r>
      <w:r w:rsidR="00FA4127">
        <w:rPr>
          <w:rFonts w:cstheme="minorHAnsi"/>
        </w:rPr>
        <w:t>Zadelhoff</w:t>
      </w:r>
      <w:r w:rsidR="0029333A">
        <w:rPr>
          <w:rFonts w:cstheme="minorHAnsi"/>
        </w:rPr>
        <w:t xml:space="preserve"> Vastgoedadviseurs </w:t>
      </w:r>
      <w:r w:rsidRPr="00E94272">
        <w:rPr>
          <w:rFonts w:cstheme="minorHAnsi"/>
        </w:rPr>
        <w:t>verplicht om melding te maken bij de Financial Intelligence Unit</w:t>
      </w:r>
      <w:r w:rsidR="003D6749">
        <w:rPr>
          <w:rFonts w:cstheme="minorHAnsi"/>
        </w:rPr>
        <w:t xml:space="preserve"> (FIU).</w:t>
      </w:r>
    </w:p>
    <w:p w14:paraId="284F1633" w14:textId="77777777" w:rsidR="00E94272" w:rsidRPr="006654BD" w:rsidRDefault="00E94272" w:rsidP="006654BD">
      <w:pPr>
        <w:spacing w:after="0" w:line="312" w:lineRule="auto"/>
        <w:rPr>
          <w:rFonts w:cstheme="minorHAnsi"/>
          <w:b/>
          <w:bCs/>
          <w:sz w:val="32"/>
          <w:szCs w:val="32"/>
        </w:rPr>
      </w:pPr>
    </w:p>
    <w:tbl>
      <w:tblPr>
        <w:tblStyle w:val="Tabelraster"/>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496"/>
        <w:gridCol w:w="3623"/>
      </w:tblGrid>
      <w:tr w:rsidR="004760EE" w:rsidRPr="00045C19" w14:paraId="0A48FCB8" w14:textId="77777777" w:rsidTr="00E456D4">
        <w:trPr>
          <w:trHeight w:val="267"/>
        </w:trPr>
        <w:tc>
          <w:tcPr>
            <w:tcW w:w="4807" w:type="dxa"/>
          </w:tcPr>
          <w:p w14:paraId="7D135A32" w14:textId="77777777" w:rsidR="004760EE" w:rsidRPr="006654BD" w:rsidRDefault="004760EE" w:rsidP="006654BD">
            <w:pPr>
              <w:rPr>
                <w:rFonts w:cstheme="minorHAnsi"/>
              </w:rPr>
            </w:pPr>
            <w:r>
              <w:rPr>
                <w:rFonts w:cstheme="minorHAnsi"/>
              </w:rPr>
              <w:t>Beschrijving van de transactie</w:t>
            </w:r>
          </w:p>
        </w:tc>
        <w:sdt>
          <w:sdtPr>
            <w:rPr>
              <w:rFonts w:cstheme="minorHAnsi"/>
              <w:color w:val="FF0000"/>
              <w:sz w:val="28"/>
              <w:szCs w:val="28"/>
            </w:rPr>
            <w:id w:val="210318228"/>
            <w14:checkbox>
              <w14:checked w14:val="0"/>
              <w14:checkedState w14:val="00FC" w14:font="Wingdings"/>
              <w14:uncheckedState w14:val="2610" w14:font="MS Gothic"/>
            </w14:checkbox>
          </w:sdtPr>
          <w:sdtEndPr/>
          <w:sdtContent>
            <w:tc>
              <w:tcPr>
                <w:tcW w:w="496" w:type="dxa"/>
              </w:tcPr>
              <w:p w14:paraId="6A782ECA" w14:textId="77777777" w:rsidR="004760EE" w:rsidRPr="003F5334" w:rsidRDefault="003F5334" w:rsidP="00482142">
                <w:pPr>
                  <w:spacing w:line="312" w:lineRule="auto"/>
                  <w:jc w:val="center"/>
                  <w:rPr>
                    <w:rFonts w:cstheme="minorHAnsi"/>
                    <w:color w:val="FF0000"/>
                    <w:sz w:val="28"/>
                    <w:szCs w:val="28"/>
                  </w:rPr>
                </w:pPr>
                <w:r>
                  <w:rPr>
                    <w:rFonts w:ascii="MS Gothic" w:eastAsia="MS Gothic" w:hAnsi="MS Gothic" w:cstheme="minorHAnsi" w:hint="eastAsia"/>
                    <w:color w:val="FF0000"/>
                    <w:sz w:val="28"/>
                    <w:szCs w:val="28"/>
                  </w:rPr>
                  <w:t>☐</w:t>
                </w:r>
              </w:p>
            </w:tc>
          </w:sdtContent>
        </w:sdt>
        <w:tc>
          <w:tcPr>
            <w:tcW w:w="3623" w:type="dxa"/>
          </w:tcPr>
          <w:p w14:paraId="1FA7FAB0" w14:textId="77777777" w:rsidR="004760EE" w:rsidRPr="006654BD" w:rsidRDefault="004760EE" w:rsidP="004760EE">
            <w:pPr>
              <w:rPr>
                <w:rFonts w:cstheme="minorHAnsi"/>
              </w:rPr>
            </w:pPr>
            <w:r>
              <w:rPr>
                <w:rFonts w:cstheme="minorHAnsi"/>
              </w:rPr>
              <w:t>Huurtransactie</w:t>
            </w:r>
          </w:p>
        </w:tc>
      </w:tr>
      <w:tr w:rsidR="004760EE" w:rsidRPr="00045C19" w14:paraId="39CAE412" w14:textId="77777777" w:rsidTr="00E456D4">
        <w:trPr>
          <w:trHeight w:val="567"/>
        </w:trPr>
        <w:tc>
          <w:tcPr>
            <w:tcW w:w="4807" w:type="dxa"/>
          </w:tcPr>
          <w:p w14:paraId="2D13DCF6" w14:textId="77777777" w:rsidR="004760EE" w:rsidRDefault="004760EE" w:rsidP="006654BD">
            <w:pPr>
              <w:rPr>
                <w:rFonts w:cstheme="minorHAnsi"/>
              </w:rPr>
            </w:pPr>
          </w:p>
        </w:tc>
        <w:sdt>
          <w:sdtPr>
            <w:rPr>
              <w:rFonts w:cstheme="minorHAnsi"/>
              <w:color w:val="FF0000"/>
              <w:sz w:val="28"/>
              <w:szCs w:val="28"/>
            </w:rPr>
            <w:id w:val="-1608808101"/>
            <w14:checkbox>
              <w14:checked w14:val="0"/>
              <w14:checkedState w14:val="00FC" w14:font="Wingdings"/>
              <w14:uncheckedState w14:val="2610" w14:font="MS Gothic"/>
            </w14:checkbox>
          </w:sdtPr>
          <w:sdtEndPr/>
          <w:sdtContent>
            <w:tc>
              <w:tcPr>
                <w:tcW w:w="496" w:type="dxa"/>
              </w:tcPr>
              <w:p w14:paraId="6E109318" w14:textId="77777777" w:rsidR="004760EE" w:rsidRPr="003F5334" w:rsidRDefault="004760EE" w:rsidP="00482142">
                <w:pPr>
                  <w:spacing w:line="312" w:lineRule="auto"/>
                  <w:jc w:val="center"/>
                  <w:rPr>
                    <w:rFonts w:cstheme="minorHAnsi"/>
                    <w:color w:val="FF0000"/>
                    <w:sz w:val="28"/>
                    <w:szCs w:val="28"/>
                  </w:rPr>
                </w:pPr>
                <w:r w:rsidRPr="003F5334">
                  <w:rPr>
                    <w:rFonts w:ascii="MS Gothic" w:eastAsia="MS Gothic" w:hAnsi="MS Gothic" w:cstheme="minorHAnsi" w:hint="eastAsia"/>
                    <w:color w:val="FF0000"/>
                    <w:sz w:val="28"/>
                    <w:szCs w:val="28"/>
                  </w:rPr>
                  <w:t>☐</w:t>
                </w:r>
              </w:p>
            </w:tc>
          </w:sdtContent>
        </w:sdt>
        <w:tc>
          <w:tcPr>
            <w:tcW w:w="3623" w:type="dxa"/>
          </w:tcPr>
          <w:p w14:paraId="0CE7F5BC" w14:textId="77777777" w:rsidR="004760EE" w:rsidRPr="004760EE" w:rsidRDefault="004760EE" w:rsidP="004760EE">
            <w:pPr>
              <w:rPr>
                <w:rFonts w:cstheme="minorHAnsi"/>
              </w:rPr>
            </w:pPr>
            <w:r>
              <w:rPr>
                <w:rFonts w:cstheme="minorHAnsi"/>
              </w:rPr>
              <w:t>Kooptransactie</w:t>
            </w:r>
          </w:p>
        </w:tc>
      </w:tr>
      <w:tr w:rsidR="004760EE" w:rsidRPr="00045C19" w14:paraId="1ECA7E96" w14:textId="77777777" w:rsidTr="00E456D4">
        <w:trPr>
          <w:trHeight w:val="331"/>
        </w:trPr>
        <w:tc>
          <w:tcPr>
            <w:tcW w:w="4807" w:type="dxa"/>
          </w:tcPr>
          <w:p w14:paraId="379C57E9" w14:textId="77777777" w:rsidR="004760EE" w:rsidRPr="006654BD" w:rsidRDefault="004760EE" w:rsidP="004760EE">
            <w:pPr>
              <w:rPr>
                <w:rFonts w:cstheme="minorHAnsi"/>
              </w:rPr>
            </w:pPr>
            <w:r>
              <w:rPr>
                <w:rFonts w:cstheme="minorHAnsi"/>
              </w:rPr>
              <w:t>De rol van de partij in relatie tot de transactie</w:t>
            </w:r>
          </w:p>
        </w:tc>
        <w:sdt>
          <w:sdtPr>
            <w:rPr>
              <w:rFonts w:cstheme="minorHAnsi"/>
              <w:color w:val="FF0000"/>
              <w:sz w:val="28"/>
              <w:szCs w:val="28"/>
            </w:rPr>
            <w:id w:val="1931390865"/>
            <w14:checkbox>
              <w14:checked w14:val="0"/>
              <w14:checkedState w14:val="00FC" w14:font="Wingdings"/>
              <w14:uncheckedState w14:val="2610" w14:font="MS Gothic"/>
            </w14:checkbox>
          </w:sdtPr>
          <w:sdtEndPr/>
          <w:sdtContent>
            <w:tc>
              <w:tcPr>
                <w:tcW w:w="496" w:type="dxa"/>
              </w:tcPr>
              <w:p w14:paraId="03E56987" w14:textId="77777777" w:rsidR="004760EE" w:rsidRPr="003F5334" w:rsidRDefault="004760EE" w:rsidP="004760EE">
                <w:pPr>
                  <w:spacing w:line="312" w:lineRule="auto"/>
                  <w:jc w:val="center"/>
                  <w:rPr>
                    <w:rFonts w:cstheme="minorHAnsi"/>
                    <w:color w:val="FF0000"/>
                    <w:sz w:val="28"/>
                    <w:szCs w:val="28"/>
                  </w:rPr>
                </w:pPr>
                <w:r w:rsidRPr="003F5334">
                  <w:rPr>
                    <w:rFonts w:ascii="MS Gothic" w:eastAsia="MS Gothic" w:hAnsi="MS Gothic" w:cstheme="minorHAnsi" w:hint="eastAsia"/>
                    <w:color w:val="FF0000"/>
                    <w:sz w:val="28"/>
                    <w:szCs w:val="28"/>
                  </w:rPr>
                  <w:t>☐</w:t>
                </w:r>
              </w:p>
            </w:tc>
          </w:sdtContent>
        </w:sdt>
        <w:tc>
          <w:tcPr>
            <w:tcW w:w="3623" w:type="dxa"/>
          </w:tcPr>
          <w:p w14:paraId="130E1864" w14:textId="77777777" w:rsidR="004760EE" w:rsidRPr="00045C19" w:rsidRDefault="004760EE" w:rsidP="004760EE">
            <w:pPr>
              <w:rPr>
                <w:rFonts w:cstheme="minorHAnsi"/>
              </w:rPr>
            </w:pPr>
            <w:r>
              <w:rPr>
                <w:rFonts w:cstheme="minorHAnsi"/>
              </w:rPr>
              <w:t>Verkoper</w:t>
            </w:r>
          </w:p>
        </w:tc>
      </w:tr>
      <w:tr w:rsidR="004760EE" w:rsidRPr="00045C19" w14:paraId="4316B00D" w14:textId="77777777" w:rsidTr="00E456D4">
        <w:trPr>
          <w:trHeight w:val="331"/>
        </w:trPr>
        <w:tc>
          <w:tcPr>
            <w:tcW w:w="4807" w:type="dxa"/>
          </w:tcPr>
          <w:p w14:paraId="5966F431" w14:textId="77777777" w:rsidR="004760EE" w:rsidRDefault="004760EE" w:rsidP="004760EE">
            <w:pPr>
              <w:rPr>
                <w:rFonts w:cstheme="minorHAnsi"/>
              </w:rPr>
            </w:pPr>
          </w:p>
        </w:tc>
        <w:sdt>
          <w:sdtPr>
            <w:rPr>
              <w:rFonts w:cstheme="minorHAnsi"/>
              <w:color w:val="FF0000"/>
              <w:sz w:val="28"/>
              <w:szCs w:val="28"/>
            </w:rPr>
            <w:id w:val="279691036"/>
            <w14:checkbox>
              <w14:checked w14:val="0"/>
              <w14:checkedState w14:val="00FC" w14:font="Wingdings"/>
              <w14:uncheckedState w14:val="2610" w14:font="MS Gothic"/>
            </w14:checkbox>
          </w:sdtPr>
          <w:sdtEndPr/>
          <w:sdtContent>
            <w:tc>
              <w:tcPr>
                <w:tcW w:w="496" w:type="dxa"/>
              </w:tcPr>
              <w:p w14:paraId="5DB2E260" w14:textId="77777777" w:rsidR="004760EE" w:rsidRPr="003F5334" w:rsidRDefault="004760EE" w:rsidP="004760EE">
                <w:pPr>
                  <w:spacing w:line="312" w:lineRule="auto"/>
                  <w:jc w:val="center"/>
                  <w:rPr>
                    <w:rFonts w:cstheme="minorHAnsi"/>
                    <w:color w:val="FF0000"/>
                    <w:sz w:val="28"/>
                    <w:szCs w:val="28"/>
                  </w:rPr>
                </w:pPr>
                <w:r w:rsidRPr="003F5334">
                  <w:rPr>
                    <w:rFonts w:ascii="MS Gothic" w:eastAsia="MS Gothic" w:hAnsi="MS Gothic" w:cstheme="minorHAnsi" w:hint="eastAsia"/>
                    <w:color w:val="FF0000"/>
                    <w:sz w:val="28"/>
                    <w:szCs w:val="28"/>
                  </w:rPr>
                  <w:t>☐</w:t>
                </w:r>
              </w:p>
            </w:tc>
          </w:sdtContent>
        </w:sdt>
        <w:tc>
          <w:tcPr>
            <w:tcW w:w="3623" w:type="dxa"/>
          </w:tcPr>
          <w:p w14:paraId="32A37044" w14:textId="77777777" w:rsidR="004760EE" w:rsidRPr="00045C19" w:rsidRDefault="004760EE" w:rsidP="004760EE">
            <w:pPr>
              <w:rPr>
                <w:rFonts w:cstheme="minorHAnsi"/>
              </w:rPr>
            </w:pPr>
            <w:r>
              <w:rPr>
                <w:rFonts w:cstheme="minorHAnsi"/>
              </w:rPr>
              <w:t>Koper</w:t>
            </w:r>
          </w:p>
        </w:tc>
      </w:tr>
      <w:tr w:rsidR="004760EE" w:rsidRPr="00045C19" w14:paraId="09DABF86" w14:textId="77777777" w:rsidTr="00E456D4">
        <w:trPr>
          <w:trHeight w:val="331"/>
        </w:trPr>
        <w:tc>
          <w:tcPr>
            <w:tcW w:w="4807" w:type="dxa"/>
          </w:tcPr>
          <w:p w14:paraId="586CCA46" w14:textId="77777777" w:rsidR="004760EE" w:rsidRDefault="004760EE" w:rsidP="004760EE">
            <w:pPr>
              <w:rPr>
                <w:rFonts w:cstheme="minorHAnsi"/>
              </w:rPr>
            </w:pPr>
          </w:p>
        </w:tc>
        <w:sdt>
          <w:sdtPr>
            <w:rPr>
              <w:rFonts w:cstheme="minorHAnsi"/>
              <w:color w:val="FF0000"/>
              <w:sz w:val="28"/>
              <w:szCs w:val="28"/>
            </w:rPr>
            <w:id w:val="-310403339"/>
            <w14:checkbox>
              <w14:checked w14:val="0"/>
              <w14:checkedState w14:val="00FC" w14:font="Wingdings"/>
              <w14:uncheckedState w14:val="2610" w14:font="MS Gothic"/>
            </w14:checkbox>
          </w:sdtPr>
          <w:sdtEndPr/>
          <w:sdtContent>
            <w:tc>
              <w:tcPr>
                <w:tcW w:w="496" w:type="dxa"/>
              </w:tcPr>
              <w:p w14:paraId="6098BA51" w14:textId="77777777" w:rsidR="004760EE" w:rsidRPr="003F5334" w:rsidRDefault="004760EE" w:rsidP="004760EE">
                <w:pPr>
                  <w:spacing w:line="312" w:lineRule="auto"/>
                  <w:jc w:val="center"/>
                  <w:rPr>
                    <w:rFonts w:cstheme="minorHAnsi"/>
                    <w:color w:val="FF0000"/>
                    <w:sz w:val="28"/>
                    <w:szCs w:val="28"/>
                  </w:rPr>
                </w:pPr>
                <w:r w:rsidRPr="003F5334">
                  <w:rPr>
                    <w:rFonts w:ascii="MS Gothic" w:eastAsia="MS Gothic" w:hAnsi="MS Gothic" w:cstheme="minorHAnsi" w:hint="eastAsia"/>
                    <w:color w:val="FF0000"/>
                    <w:sz w:val="28"/>
                    <w:szCs w:val="28"/>
                  </w:rPr>
                  <w:t>☐</w:t>
                </w:r>
              </w:p>
            </w:tc>
          </w:sdtContent>
        </w:sdt>
        <w:tc>
          <w:tcPr>
            <w:tcW w:w="3623" w:type="dxa"/>
          </w:tcPr>
          <w:p w14:paraId="5E309BED" w14:textId="77777777" w:rsidR="004760EE" w:rsidRPr="00045C19" w:rsidRDefault="004760EE" w:rsidP="004760EE">
            <w:pPr>
              <w:rPr>
                <w:rFonts w:cstheme="minorHAnsi"/>
              </w:rPr>
            </w:pPr>
            <w:r>
              <w:rPr>
                <w:rFonts w:cstheme="minorHAnsi"/>
              </w:rPr>
              <w:t>Verhuurder</w:t>
            </w:r>
          </w:p>
        </w:tc>
      </w:tr>
      <w:tr w:rsidR="004760EE" w:rsidRPr="00045C19" w14:paraId="2940B226" w14:textId="77777777" w:rsidTr="00E456D4">
        <w:trPr>
          <w:trHeight w:val="331"/>
        </w:trPr>
        <w:tc>
          <w:tcPr>
            <w:tcW w:w="4807" w:type="dxa"/>
          </w:tcPr>
          <w:p w14:paraId="27F224CA" w14:textId="77777777" w:rsidR="004760EE" w:rsidRDefault="004760EE" w:rsidP="004760EE">
            <w:pPr>
              <w:rPr>
                <w:rFonts w:cstheme="minorHAnsi"/>
              </w:rPr>
            </w:pPr>
          </w:p>
        </w:tc>
        <w:sdt>
          <w:sdtPr>
            <w:rPr>
              <w:rFonts w:cstheme="minorHAnsi"/>
              <w:color w:val="FF0000"/>
              <w:sz w:val="28"/>
              <w:szCs w:val="28"/>
            </w:rPr>
            <w:id w:val="-2061472346"/>
            <w14:checkbox>
              <w14:checked w14:val="0"/>
              <w14:checkedState w14:val="00FC" w14:font="Wingdings"/>
              <w14:uncheckedState w14:val="2610" w14:font="MS Gothic"/>
            </w14:checkbox>
          </w:sdtPr>
          <w:sdtEndPr/>
          <w:sdtContent>
            <w:tc>
              <w:tcPr>
                <w:tcW w:w="496" w:type="dxa"/>
              </w:tcPr>
              <w:p w14:paraId="0F7A1A33" w14:textId="77777777" w:rsidR="004760EE" w:rsidRPr="003F5334" w:rsidRDefault="004760EE" w:rsidP="004760EE">
                <w:pPr>
                  <w:spacing w:line="312" w:lineRule="auto"/>
                  <w:jc w:val="center"/>
                  <w:rPr>
                    <w:rFonts w:cstheme="minorHAnsi"/>
                    <w:color w:val="FF0000"/>
                    <w:sz w:val="28"/>
                    <w:szCs w:val="28"/>
                  </w:rPr>
                </w:pPr>
                <w:r w:rsidRPr="003F5334">
                  <w:rPr>
                    <w:rFonts w:ascii="MS Gothic" w:eastAsia="MS Gothic" w:hAnsi="MS Gothic" w:cstheme="minorHAnsi" w:hint="eastAsia"/>
                    <w:color w:val="FF0000"/>
                    <w:sz w:val="28"/>
                    <w:szCs w:val="28"/>
                  </w:rPr>
                  <w:t>☐</w:t>
                </w:r>
              </w:p>
            </w:tc>
          </w:sdtContent>
        </w:sdt>
        <w:tc>
          <w:tcPr>
            <w:tcW w:w="3623" w:type="dxa"/>
          </w:tcPr>
          <w:p w14:paraId="5A4BCE93" w14:textId="77777777" w:rsidR="004760EE" w:rsidRPr="00045C19" w:rsidRDefault="004760EE" w:rsidP="004760EE">
            <w:pPr>
              <w:rPr>
                <w:rFonts w:cstheme="minorHAnsi"/>
              </w:rPr>
            </w:pPr>
            <w:r>
              <w:rPr>
                <w:rFonts w:cstheme="minorHAnsi"/>
              </w:rPr>
              <w:t>Huurder</w:t>
            </w:r>
          </w:p>
        </w:tc>
      </w:tr>
      <w:tr w:rsidR="004760EE" w:rsidRPr="00045C19" w14:paraId="6BEAA539" w14:textId="77777777" w:rsidTr="00E456D4">
        <w:trPr>
          <w:trHeight w:val="260"/>
        </w:trPr>
        <w:tc>
          <w:tcPr>
            <w:tcW w:w="4807" w:type="dxa"/>
          </w:tcPr>
          <w:p w14:paraId="31FF1FFE" w14:textId="77777777" w:rsidR="004760EE" w:rsidRPr="006654BD" w:rsidRDefault="004760EE" w:rsidP="004760EE">
            <w:pPr>
              <w:rPr>
                <w:rFonts w:cstheme="minorHAnsi"/>
              </w:rPr>
            </w:pPr>
            <w:r>
              <w:rPr>
                <w:rFonts w:cstheme="minorHAnsi"/>
              </w:rPr>
              <w:t>Handelt de partij hierbij ten behoeve van zichzelf?</w:t>
            </w:r>
          </w:p>
        </w:tc>
        <w:sdt>
          <w:sdtPr>
            <w:rPr>
              <w:rFonts w:cstheme="minorHAnsi"/>
              <w:color w:val="FF0000"/>
              <w:sz w:val="28"/>
              <w:szCs w:val="28"/>
            </w:rPr>
            <w:id w:val="-1478679223"/>
            <w14:checkbox>
              <w14:checked w14:val="0"/>
              <w14:checkedState w14:val="00FC" w14:font="Wingdings"/>
              <w14:uncheckedState w14:val="2610" w14:font="MS Gothic"/>
            </w14:checkbox>
          </w:sdtPr>
          <w:sdtEndPr/>
          <w:sdtContent>
            <w:tc>
              <w:tcPr>
                <w:tcW w:w="496" w:type="dxa"/>
              </w:tcPr>
              <w:p w14:paraId="237B11FE" w14:textId="77777777" w:rsidR="004760EE" w:rsidRPr="003F5334" w:rsidRDefault="004760EE" w:rsidP="004760EE">
                <w:pPr>
                  <w:spacing w:line="312" w:lineRule="auto"/>
                  <w:jc w:val="center"/>
                  <w:rPr>
                    <w:rFonts w:cstheme="minorHAnsi"/>
                    <w:color w:val="FF0000"/>
                    <w:sz w:val="36"/>
                    <w:szCs w:val="36"/>
                  </w:rPr>
                </w:pPr>
                <w:r w:rsidRPr="003F5334">
                  <w:rPr>
                    <w:rFonts w:ascii="MS Gothic" w:eastAsia="MS Gothic" w:hAnsi="MS Gothic" w:cstheme="minorHAnsi" w:hint="eastAsia"/>
                    <w:color w:val="FF0000"/>
                    <w:sz w:val="28"/>
                    <w:szCs w:val="28"/>
                  </w:rPr>
                  <w:t>☐</w:t>
                </w:r>
              </w:p>
            </w:tc>
          </w:sdtContent>
        </w:sdt>
        <w:tc>
          <w:tcPr>
            <w:tcW w:w="3623" w:type="dxa"/>
          </w:tcPr>
          <w:p w14:paraId="436DF206" w14:textId="77777777" w:rsidR="004760EE" w:rsidRPr="004760EE" w:rsidRDefault="004760EE" w:rsidP="004760EE">
            <w:pPr>
              <w:spacing w:line="312" w:lineRule="auto"/>
              <w:rPr>
                <w:rFonts w:cstheme="minorHAnsi"/>
              </w:rPr>
            </w:pPr>
            <w:r>
              <w:rPr>
                <w:rFonts w:cstheme="minorHAnsi"/>
              </w:rPr>
              <w:t xml:space="preserve">Ja </w:t>
            </w:r>
          </w:p>
        </w:tc>
      </w:tr>
      <w:tr w:rsidR="004760EE" w:rsidRPr="00045C19" w14:paraId="14C81BF3" w14:textId="77777777" w:rsidTr="00E456D4">
        <w:trPr>
          <w:trHeight w:val="260"/>
        </w:trPr>
        <w:tc>
          <w:tcPr>
            <w:tcW w:w="4807" w:type="dxa"/>
          </w:tcPr>
          <w:p w14:paraId="23D15BC4" w14:textId="77777777" w:rsidR="004760EE" w:rsidRDefault="004760EE" w:rsidP="004760EE">
            <w:pPr>
              <w:rPr>
                <w:rFonts w:cstheme="minorHAnsi"/>
              </w:rPr>
            </w:pPr>
          </w:p>
        </w:tc>
        <w:sdt>
          <w:sdtPr>
            <w:rPr>
              <w:rFonts w:cstheme="minorHAnsi"/>
              <w:color w:val="FF0000"/>
              <w:sz w:val="28"/>
              <w:szCs w:val="28"/>
            </w:rPr>
            <w:id w:val="-1860035927"/>
            <w14:checkbox>
              <w14:checked w14:val="0"/>
              <w14:checkedState w14:val="00FC" w14:font="Wingdings"/>
              <w14:uncheckedState w14:val="2610" w14:font="MS Gothic"/>
            </w14:checkbox>
          </w:sdtPr>
          <w:sdtEndPr/>
          <w:sdtContent>
            <w:tc>
              <w:tcPr>
                <w:tcW w:w="496" w:type="dxa"/>
              </w:tcPr>
              <w:p w14:paraId="31BA42F3" w14:textId="77777777" w:rsidR="004760EE" w:rsidRPr="003F5334" w:rsidRDefault="004760EE" w:rsidP="004760EE">
                <w:pPr>
                  <w:spacing w:line="312" w:lineRule="auto"/>
                  <w:jc w:val="center"/>
                  <w:rPr>
                    <w:rFonts w:cstheme="minorHAnsi"/>
                    <w:color w:val="FF0000"/>
                    <w:sz w:val="28"/>
                    <w:szCs w:val="28"/>
                  </w:rPr>
                </w:pPr>
                <w:r w:rsidRPr="003F5334">
                  <w:rPr>
                    <w:rFonts w:ascii="MS Gothic" w:eastAsia="MS Gothic" w:hAnsi="MS Gothic" w:cstheme="minorHAnsi" w:hint="eastAsia"/>
                    <w:color w:val="FF0000"/>
                    <w:sz w:val="28"/>
                    <w:szCs w:val="28"/>
                  </w:rPr>
                  <w:t>☐</w:t>
                </w:r>
              </w:p>
            </w:tc>
          </w:sdtContent>
        </w:sdt>
        <w:tc>
          <w:tcPr>
            <w:tcW w:w="3623" w:type="dxa"/>
          </w:tcPr>
          <w:p w14:paraId="51A72876" w14:textId="77777777" w:rsidR="004760EE" w:rsidRPr="004760EE" w:rsidRDefault="004760EE" w:rsidP="004760EE">
            <w:pPr>
              <w:spacing w:line="312" w:lineRule="auto"/>
              <w:rPr>
                <w:rFonts w:cstheme="minorHAnsi"/>
              </w:rPr>
            </w:pPr>
            <w:r>
              <w:rPr>
                <w:rFonts w:cstheme="minorHAnsi"/>
              </w:rPr>
              <w:t>Nee</w:t>
            </w:r>
          </w:p>
        </w:tc>
      </w:tr>
    </w:tbl>
    <w:p w14:paraId="5BE4EE07" w14:textId="77777777" w:rsidR="003F5334" w:rsidRPr="003F5334" w:rsidRDefault="003F5334" w:rsidP="003F5334">
      <w:pPr>
        <w:spacing w:after="0" w:line="312" w:lineRule="auto"/>
        <w:rPr>
          <w:rFonts w:cstheme="minorHAnsi"/>
        </w:rPr>
      </w:pPr>
      <w:r w:rsidRPr="003F5334">
        <w:rPr>
          <w:rFonts w:cstheme="minorHAnsi"/>
        </w:rPr>
        <w:t>Zo nee, graag onderstaande informatie met betrekking tot de begunstigde/</w:t>
      </w:r>
      <w:r w:rsidR="00B54990" w:rsidRPr="003F5334">
        <w:rPr>
          <w:rFonts w:cstheme="minorHAnsi"/>
        </w:rPr>
        <w:t>volmacht gevende</w:t>
      </w:r>
      <w:r w:rsidRPr="003F5334">
        <w:rPr>
          <w:rFonts w:cstheme="minorHAnsi"/>
        </w:rPr>
        <w:t xml:space="preserve"> persoon/personen of entiteit/entiteiten in te vullen:</w:t>
      </w:r>
    </w:p>
    <w:tbl>
      <w:tblPr>
        <w:tblStyle w:val="Tabelraster"/>
        <w:tblW w:w="0" w:type="auto"/>
        <w:tblLook w:val="04A0" w:firstRow="1" w:lastRow="0" w:firstColumn="1" w:lastColumn="0" w:noHBand="0" w:noVBand="1"/>
      </w:tblPr>
      <w:tblGrid>
        <w:gridCol w:w="4106"/>
        <w:gridCol w:w="4954"/>
      </w:tblGrid>
      <w:tr w:rsidR="003F5334" w14:paraId="61C0F6F7" w14:textId="77777777" w:rsidTr="003F5334">
        <w:tc>
          <w:tcPr>
            <w:tcW w:w="4106" w:type="dxa"/>
          </w:tcPr>
          <w:p w14:paraId="788C5795" w14:textId="77777777" w:rsidR="003F5334" w:rsidRDefault="003F5334" w:rsidP="003F5334">
            <w:pPr>
              <w:spacing w:line="312" w:lineRule="auto"/>
              <w:rPr>
                <w:rFonts w:cstheme="minorHAnsi"/>
              </w:rPr>
            </w:pPr>
            <w:r w:rsidRPr="003F5334">
              <w:rPr>
                <w:rFonts w:cstheme="minorHAnsi"/>
              </w:rPr>
              <w:t>Naam:</w:t>
            </w:r>
          </w:p>
        </w:tc>
        <w:tc>
          <w:tcPr>
            <w:tcW w:w="4954" w:type="dxa"/>
            <w:shd w:val="clear" w:color="auto" w:fill="D9E2F3" w:themeFill="accent1" w:themeFillTint="33"/>
          </w:tcPr>
          <w:p w14:paraId="3B08F58D" w14:textId="77777777" w:rsidR="003F5334" w:rsidRDefault="003F5334" w:rsidP="003F5334">
            <w:pPr>
              <w:spacing w:line="312" w:lineRule="auto"/>
              <w:rPr>
                <w:rFonts w:cstheme="minorHAnsi"/>
              </w:rPr>
            </w:pPr>
          </w:p>
        </w:tc>
      </w:tr>
      <w:tr w:rsidR="003F5334" w14:paraId="24C95A20" w14:textId="77777777" w:rsidTr="003F5334">
        <w:trPr>
          <w:trHeight w:val="563"/>
        </w:trPr>
        <w:tc>
          <w:tcPr>
            <w:tcW w:w="4106" w:type="dxa"/>
          </w:tcPr>
          <w:p w14:paraId="42CF4C47" w14:textId="77777777" w:rsidR="003F5334" w:rsidRDefault="003F5334" w:rsidP="003F5334">
            <w:pPr>
              <w:spacing w:line="312" w:lineRule="auto"/>
              <w:rPr>
                <w:rFonts w:cstheme="minorHAnsi"/>
              </w:rPr>
            </w:pPr>
            <w:r w:rsidRPr="003F5334">
              <w:rPr>
                <w:rFonts w:cstheme="minorHAnsi"/>
              </w:rPr>
              <w:t>Adres (straatnaam, huisnummer, postcode, plaats en land):</w:t>
            </w:r>
          </w:p>
        </w:tc>
        <w:tc>
          <w:tcPr>
            <w:tcW w:w="4954" w:type="dxa"/>
            <w:shd w:val="clear" w:color="auto" w:fill="D9E2F3" w:themeFill="accent1" w:themeFillTint="33"/>
          </w:tcPr>
          <w:p w14:paraId="25AE24E0" w14:textId="77777777" w:rsidR="003F5334" w:rsidRDefault="003F5334" w:rsidP="003F5334">
            <w:pPr>
              <w:spacing w:line="312" w:lineRule="auto"/>
              <w:rPr>
                <w:rFonts w:cstheme="minorHAnsi"/>
              </w:rPr>
            </w:pPr>
          </w:p>
        </w:tc>
      </w:tr>
    </w:tbl>
    <w:p w14:paraId="5B9352AB" w14:textId="77777777" w:rsidR="009E3367" w:rsidRDefault="009E3367" w:rsidP="003F5334">
      <w:pPr>
        <w:spacing w:after="0" w:line="312" w:lineRule="auto"/>
        <w:rPr>
          <w:rFonts w:cstheme="minorHAnsi"/>
        </w:rPr>
      </w:pPr>
    </w:p>
    <w:p w14:paraId="3DD74A2E" w14:textId="77777777" w:rsidR="009E3367" w:rsidRDefault="009E3367">
      <w:pPr>
        <w:rPr>
          <w:rFonts w:cstheme="minorHAnsi"/>
        </w:rPr>
      </w:pPr>
      <w:r>
        <w:rPr>
          <w:rFonts w:cstheme="minorHAnsi"/>
        </w:rPr>
        <w:br w:type="page"/>
      </w:r>
    </w:p>
    <w:p w14:paraId="07459B4F" w14:textId="77777777" w:rsidR="003F5334" w:rsidRPr="003F5334" w:rsidRDefault="003F5334" w:rsidP="003F5334">
      <w:pPr>
        <w:spacing w:after="0" w:line="312" w:lineRule="auto"/>
        <w:rPr>
          <w:rFonts w:cstheme="minorHAnsi"/>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2"/>
      </w:tblGrid>
      <w:tr w:rsidR="00E456D4" w14:paraId="1898F069" w14:textId="77777777" w:rsidTr="00E456D4">
        <w:tc>
          <w:tcPr>
            <w:tcW w:w="5098" w:type="dxa"/>
          </w:tcPr>
          <w:p w14:paraId="1463DBF3" w14:textId="77777777" w:rsidR="00E94272" w:rsidRDefault="00E456D4" w:rsidP="00E456D4">
            <w:pPr>
              <w:spacing w:line="312" w:lineRule="auto"/>
              <w:rPr>
                <w:rFonts w:cstheme="minorHAnsi"/>
              </w:rPr>
            </w:pPr>
            <w:r w:rsidRPr="00E456D4">
              <w:rPr>
                <w:rFonts w:cstheme="minorHAnsi"/>
              </w:rPr>
              <w:t xml:space="preserve">Wordt deze transactie door de partij beschouwd als </w:t>
            </w:r>
          </w:p>
          <w:p w14:paraId="55F9C03C" w14:textId="77777777" w:rsidR="00E456D4" w:rsidRPr="00E456D4" w:rsidRDefault="00E456D4" w:rsidP="00E456D4">
            <w:pPr>
              <w:spacing w:line="312" w:lineRule="auto"/>
              <w:rPr>
                <w:rFonts w:cstheme="minorHAnsi"/>
              </w:rPr>
            </w:pPr>
            <w:r w:rsidRPr="00E456D4">
              <w:rPr>
                <w:rFonts w:cstheme="minorHAnsi"/>
              </w:rPr>
              <w:t>een:</w:t>
            </w:r>
          </w:p>
          <w:p w14:paraId="69509828" w14:textId="77777777" w:rsidR="00E456D4" w:rsidRPr="00E456D4" w:rsidRDefault="00E456D4" w:rsidP="00E456D4">
            <w:pPr>
              <w:spacing w:line="312" w:lineRule="auto"/>
              <w:rPr>
                <w:rFonts w:cstheme="minorHAnsi"/>
              </w:rPr>
            </w:pPr>
            <w:r w:rsidRPr="00E456D4">
              <w:rPr>
                <w:rFonts w:cstheme="minorHAnsi"/>
              </w:rPr>
              <w:t>•</w:t>
            </w:r>
            <w:r>
              <w:rPr>
                <w:rFonts w:cstheme="minorHAnsi"/>
              </w:rPr>
              <w:t xml:space="preserve"> </w:t>
            </w:r>
            <w:r w:rsidRPr="00E456D4">
              <w:rPr>
                <w:rFonts w:cstheme="minorHAnsi"/>
              </w:rPr>
              <w:t>Complexe transactie</w:t>
            </w:r>
          </w:p>
          <w:p w14:paraId="53EA38FB" w14:textId="77777777" w:rsidR="00E456D4" w:rsidRPr="00E456D4" w:rsidRDefault="00E456D4" w:rsidP="00E456D4">
            <w:pPr>
              <w:spacing w:line="312" w:lineRule="auto"/>
              <w:rPr>
                <w:rFonts w:cstheme="minorHAnsi"/>
              </w:rPr>
            </w:pPr>
            <w:r w:rsidRPr="00E456D4">
              <w:rPr>
                <w:rFonts w:cstheme="minorHAnsi"/>
              </w:rPr>
              <w:t>•</w:t>
            </w:r>
            <w:r>
              <w:rPr>
                <w:rFonts w:cstheme="minorHAnsi"/>
              </w:rPr>
              <w:t xml:space="preserve"> </w:t>
            </w:r>
            <w:r w:rsidRPr="00E456D4">
              <w:rPr>
                <w:rFonts w:cstheme="minorHAnsi"/>
              </w:rPr>
              <w:t>Ongebruikelijk grote transactie; en/of</w:t>
            </w:r>
          </w:p>
          <w:p w14:paraId="5B98D816" w14:textId="77777777" w:rsidR="00E456D4" w:rsidRDefault="00E456D4" w:rsidP="00E456D4">
            <w:pPr>
              <w:spacing w:line="312" w:lineRule="auto"/>
              <w:rPr>
                <w:rFonts w:cstheme="minorHAnsi"/>
              </w:rPr>
            </w:pPr>
            <w:r w:rsidRPr="00E456D4">
              <w:rPr>
                <w:rFonts w:cstheme="minorHAnsi"/>
              </w:rPr>
              <w:t>•</w:t>
            </w:r>
            <w:r>
              <w:rPr>
                <w:rFonts w:cstheme="minorHAnsi"/>
              </w:rPr>
              <w:t xml:space="preserve"> T</w:t>
            </w:r>
            <w:r w:rsidRPr="00E456D4">
              <w:rPr>
                <w:rFonts w:cstheme="minorHAnsi"/>
              </w:rPr>
              <w:t>ransactie zonder economisch of rechtmatig doel?</w:t>
            </w:r>
          </w:p>
        </w:tc>
        <w:tc>
          <w:tcPr>
            <w:tcW w:w="3962" w:type="dxa"/>
          </w:tcPr>
          <w:p w14:paraId="11A6BB35" w14:textId="77777777" w:rsidR="00E94272" w:rsidRDefault="00E94272"/>
          <w:tbl>
            <w:tblPr>
              <w:tblStyle w:val="Tabelraster"/>
              <w:tblW w:w="0" w:type="auto"/>
              <w:tblLook w:val="04A0" w:firstRow="1" w:lastRow="0" w:firstColumn="1" w:lastColumn="0" w:noHBand="0" w:noVBand="1"/>
            </w:tblPr>
            <w:tblGrid>
              <w:gridCol w:w="709"/>
              <w:gridCol w:w="703"/>
            </w:tblGrid>
            <w:tr w:rsidR="00E456D4" w:rsidRPr="00045C19" w14:paraId="7926883E" w14:textId="77777777" w:rsidTr="00106F4A">
              <w:trPr>
                <w:trHeight w:val="297"/>
              </w:trPr>
              <w:tc>
                <w:tcPr>
                  <w:tcW w:w="709" w:type="dxa"/>
                  <w:shd w:val="clear" w:color="auto" w:fill="D9E2F3" w:themeFill="accent1" w:themeFillTint="33"/>
                </w:tcPr>
                <w:p w14:paraId="4468935B" w14:textId="77777777" w:rsidR="00E456D4" w:rsidRPr="00045C19" w:rsidRDefault="00E456D4" w:rsidP="00E456D4">
                  <w:pPr>
                    <w:spacing w:line="312" w:lineRule="auto"/>
                    <w:rPr>
                      <w:rFonts w:cstheme="minorHAnsi"/>
                    </w:rPr>
                  </w:pPr>
                  <w:r w:rsidRPr="00045C19">
                    <w:rPr>
                      <w:rFonts w:cstheme="minorHAnsi"/>
                    </w:rPr>
                    <w:t>Nee</w:t>
                  </w:r>
                </w:p>
              </w:tc>
              <w:tc>
                <w:tcPr>
                  <w:tcW w:w="703" w:type="dxa"/>
                  <w:shd w:val="clear" w:color="auto" w:fill="D9E2F3" w:themeFill="accent1" w:themeFillTint="33"/>
                </w:tcPr>
                <w:p w14:paraId="7AE9DF40" w14:textId="77777777" w:rsidR="00E456D4" w:rsidRPr="00045C19" w:rsidRDefault="00E456D4" w:rsidP="00E456D4">
                  <w:pPr>
                    <w:spacing w:line="312" w:lineRule="auto"/>
                    <w:rPr>
                      <w:rFonts w:cstheme="minorHAnsi"/>
                    </w:rPr>
                  </w:pPr>
                  <w:r w:rsidRPr="00045C19">
                    <w:rPr>
                      <w:rFonts w:cstheme="minorHAnsi"/>
                    </w:rPr>
                    <w:t>Ja</w:t>
                  </w:r>
                </w:p>
              </w:tc>
            </w:tr>
            <w:tr w:rsidR="00E456D4" w:rsidRPr="00045C19" w14:paraId="78C79E76" w14:textId="77777777" w:rsidTr="00106F4A">
              <w:trPr>
                <w:trHeight w:val="385"/>
              </w:trPr>
              <w:sdt>
                <w:sdtPr>
                  <w:rPr>
                    <w:rFonts w:cstheme="minorHAnsi"/>
                    <w:sz w:val="36"/>
                    <w:szCs w:val="36"/>
                  </w:rPr>
                  <w:id w:val="-740401888"/>
                  <w14:checkbox>
                    <w14:checked w14:val="0"/>
                    <w14:checkedState w14:val="00FC" w14:font="Wingdings"/>
                    <w14:uncheckedState w14:val="2610" w14:font="MS Gothic"/>
                  </w14:checkbox>
                </w:sdtPr>
                <w:sdtEndPr/>
                <w:sdtContent>
                  <w:tc>
                    <w:tcPr>
                      <w:tcW w:w="709" w:type="dxa"/>
                    </w:tcPr>
                    <w:p w14:paraId="5645A53D" w14:textId="77777777" w:rsidR="00E456D4" w:rsidRPr="00045C19" w:rsidRDefault="00E456D4" w:rsidP="00E456D4">
                      <w:pPr>
                        <w:spacing w:line="312" w:lineRule="auto"/>
                        <w:jc w:val="center"/>
                        <w:rPr>
                          <w:rFonts w:cstheme="minorHAnsi"/>
                        </w:rPr>
                      </w:pPr>
                      <w:r>
                        <w:rPr>
                          <w:rFonts w:ascii="MS Gothic" w:eastAsia="MS Gothic" w:hAnsi="MS Gothic" w:cstheme="minorHAnsi" w:hint="eastAsia"/>
                          <w:sz w:val="36"/>
                          <w:szCs w:val="36"/>
                        </w:rPr>
                        <w:t>☐</w:t>
                      </w:r>
                    </w:p>
                  </w:tc>
                </w:sdtContent>
              </w:sdt>
              <w:sdt>
                <w:sdtPr>
                  <w:rPr>
                    <w:rFonts w:cstheme="minorHAnsi"/>
                    <w:sz w:val="36"/>
                    <w:szCs w:val="36"/>
                  </w:rPr>
                  <w:id w:val="-404767379"/>
                  <w14:checkbox>
                    <w14:checked w14:val="0"/>
                    <w14:checkedState w14:val="00FC" w14:font="Wingdings"/>
                    <w14:uncheckedState w14:val="2610" w14:font="MS Gothic"/>
                  </w14:checkbox>
                </w:sdtPr>
                <w:sdtEndPr/>
                <w:sdtContent>
                  <w:tc>
                    <w:tcPr>
                      <w:tcW w:w="703" w:type="dxa"/>
                    </w:tcPr>
                    <w:p w14:paraId="48E0F298" w14:textId="77777777" w:rsidR="00E456D4" w:rsidRPr="00045C19" w:rsidRDefault="00E456D4" w:rsidP="00E456D4">
                      <w:pPr>
                        <w:spacing w:line="312" w:lineRule="auto"/>
                        <w:rPr>
                          <w:rFonts w:cstheme="minorHAnsi"/>
                          <w:sz w:val="36"/>
                          <w:szCs w:val="36"/>
                        </w:rPr>
                      </w:pPr>
                      <w:r w:rsidRPr="00045C19">
                        <w:rPr>
                          <w:rFonts w:ascii="MS Gothic" w:eastAsia="MS Gothic" w:hAnsi="MS Gothic" w:cstheme="minorHAnsi" w:hint="eastAsia"/>
                          <w:sz w:val="36"/>
                          <w:szCs w:val="36"/>
                        </w:rPr>
                        <w:t>☐</w:t>
                      </w:r>
                    </w:p>
                  </w:tc>
                </w:sdtContent>
              </w:sdt>
            </w:tr>
          </w:tbl>
          <w:p w14:paraId="1D170EA1" w14:textId="77777777" w:rsidR="00E456D4" w:rsidRDefault="00E456D4" w:rsidP="003F5334">
            <w:pPr>
              <w:spacing w:line="312" w:lineRule="auto"/>
              <w:rPr>
                <w:rFonts w:cstheme="minorHAnsi"/>
              </w:rPr>
            </w:pPr>
          </w:p>
        </w:tc>
      </w:tr>
    </w:tbl>
    <w:p w14:paraId="3E4BAF48" w14:textId="77777777" w:rsidR="00E456D4" w:rsidRDefault="00E456D4" w:rsidP="003F5334">
      <w:pPr>
        <w:spacing w:after="0" w:line="312" w:lineRule="auto"/>
        <w:rPr>
          <w:rFonts w:cstheme="minorHAnsi"/>
        </w:rPr>
      </w:pPr>
    </w:p>
    <w:p w14:paraId="78902D67" w14:textId="77777777" w:rsidR="00E456D4" w:rsidRDefault="00E456D4" w:rsidP="00425EF3">
      <w:pPr>
        <w:spacing w:after="0" w:line="312" w:lineRule="auto"/>
        <w:rPr>
          <w:rFonts w:cstheme="minorHAnsi"/>
        </w:rPr>
      </w:pPr>
      <w:r>
        <w:rPr>
          <w:rFonts w:cstheme="minorHAnsi"/>
        </w:rPr>
        <w:t xml:space="preserve">Indien u de huurder of koper bent, wat is de oorsprong van de gelden waarmee u deze transactie financiert? </w:t>
      </w:r>
      <w:r w:rsidR="003F5334" w:rsidRPr="003F5334">
        <w:rPr>
          <w:rFonts w:cstheme="minorHAnsi"/>
        </w:rPr>
        <w:tab/>
      </w:r>
    </w:p>
    <w:tbl>
      <w:tblPr>
        <w:tblStyle w:val="Tabelraster"/>
        <w:tblW w:w="0" w:type="auto"/>
        <w:tblLook w:val="04A0" w:firstRow="1" w:lastRow="0" w:firstColumn="1" w:lastColumn="0" w:noHBand="0" w:noVBand="1"/>
      </w:tblPr>
      <w:tblGrid>
        <w:gridCol w:w="3114"/>
        <w:gridCol w:w="3118"/>
      </w:tblGrid>
      <w:tr w:rsidR="00E456D4" w14:paraId="7E002C5D" w14:textId="77777777" w:rsidTr="00AC5E20">
        <w:tc>
          <w:tcPr>
            <w:tcW w:w="3114" w:type="dxa"/>
          </w:tcPr>
          <w:p w14:paraId="4E2AB6DD" w14:textId="77777777" w:rsidR="00E456D4" w:rsidRDefault="00E456D4" w:rsidP="00425EF3">
            <w:pPr>
              <w:spacing w:line="312" w:lineRule="auto"/>
              <w:rPr>
                <w:rFonts w:cstheme="minorHAnsi"/>
              </w:rPr>
            </w:pPr>
          </w:p>
        </w:tc>
        <w:tc>
          <w:tcPr>
            <w:tcW w:w="3118" w:type="dxa"/>
            <w:shd w:val="clear" w:color="auto" w:fill="D9E2F3" w:themeFill="accent1" w:themeFillTint="33"/>
          </w:tcPr>
          <w:p w14:paraId="57B60C3C" w14:textId="77777777" w:rsidR="00E456D4" w:rsidRPr="00E456D4" w:rsidRDefault="00DD6B0D" w:rsidP="00425EF3">
            <w:pPr>
              <w:spacing w:line="312" w:lineRule="auto"/>
              <w:rPr>
                <w:rFonts w:cstheme="minorHAnsi"/>
              </w:rPr>
            </w:pPr>
            <w:r>
              <w:rPr>
                <w:rFonts w:cstheme="minorHAnsi"/>
              </w:rPr>
              <w:tab/>
            </w:r>
            <w:r w:rsidR="00E456D4">
              <w:rPr>
                <w:rFonts w:cstheme="minorHAnsi"/>
              </w:rPr>
              <w:t xml:space="preserve">Bedrag </w:t>
            </w:r>
            <w:r w:rsidR="001D2E5B" w:rsidRPr="001D2E5B">
              <w:rPr>
                <w:rFonts w:cstheme="minorHAnsi"/>
              </w:rPr>
              <w:t>€</w:t>
            </w:r>
          </w:p>
        </w:tc>
      </w:tr>
      <w:tr w:rsidR="00E456D4" w14:paraId="67F711FC" w14:textId="77777777" w:rsidTr="00AC5E20">
        <w:tc>
          <w:tcPr>
            <w:tcW w:w="3114" w:type="dxa"/>
          </w:tcPr>
          <w:p w14:paraId="67B2F26E" w14:textId="77777777" w:rsidR="00E456D4" w:rsidRPr="00E456D4" w:rsidRDefault="00E456D4" w:rsidP="00425EF3">
            <w:pPr>
              <w:spacing w:line="312" w:lineRule="auto"/>
              <w:rPr>
                <w:rFonts w:cstheme="minorHAnsi"/>
              </w:rPr>
            </w:pPr>
            <w:r>
              <w:rPr>
                <w:rFonts w:cstheme="minorHAnsi"/>
              </w:rPr>
              <w:t>Bedrijfsvermogen</w:t>
            </w:r>
          </w:p>
        </w:tc>
        <w:tc>
          <w:tcPr>
            <w:tcW w:w="3118" w:type="dxa"/>
            <w:shd w:val="clear" w:color="auto" w:fill="D9E2F3" w:themeFill="accent1" w:themeFillTint="33"/>
          </w:tcPr>
          <w:p w14:paraId="570B4F89" w14:textId="77777777" w:rsidR="00E456D4" w:rsidRPr="00E456D4" w:rsidRDefault="00DD6B0D" w:rsidP="00425EF3">
            <w:pPr>
              <w:spacing w:line="312" w:lineRule="auto"/>
              <w:rPr>
                <w:rFonts w:cstheme="minorHAnsi"/>
              </w:rPr>
            </w:pPr>
            <w:r>
              <w:rPr>
                <w:rFonts w:cstheme="minorHAnsi"/>
              </w:rPr>
              <w:tab/>
            </w:r>
          </w:p>
        </w:tc>
      </w:tr>
      <w:tr w:rsidR="00E456D4" w14:paraId="3F3F8B8D" w14:textId="77777777" w:rsidTr="00AC5E20">
        <w:tc>
          <w:tcPr>
            <w:tcW w:w="3114" w:type="dxa"/>
          </w:tcPr>
          <w:p w14:paraId="0C79DAE0" w14:textId="77777777" w:rsidR="00E456D4" w:rsidRPr="00E456D4" w:rsidRDefault="00E456D4" w:rsidP="00425EF3">
            <w:pPr>
              <w:spacing w:line="312" w:lineRule="auto"/>
              <w:rPr>
                <w:rFonts w:cstheme="minorHAnsi"/>
              </w:rPr>
            </w:pPr>
            <w:r>
              <w:rPr>
                <w:rFonts w:cstheme="minorHAnsi"/>
              </w:rPr>
              <w:t>Lening van een onderneming</w:t>
            </w:r>
          </w:p>
        </w:tc>
        <w:tc>
          <w:tcPr>
            <w:tcW w:w="3118" w:type="dxa"/>
            <w:shd w:val="clear" w:color="auto" w:fill="D9E2F3" w:themeFill="accent1" w:themeFillTint="33"/>
          </w:tcPr>
          <w:p w14:paraId="39CE6D30" w14:textId="77777777" w:rsidR="00E456D4" w:rsidRPr="00E456D4" w:rsidRDefault="00E456D4" w:rsidP="00425EF3">
            <w:pPr>
              <w:spacing w:line="312" w:lineRule="auto"/>
              <w:rPr>
                <w:rFonts w:cstheme="minorHAnsi"/>
              </w:rPr>
            </w:pPr>
          </w:p>
        </w:tc>
      </w:tr>
      <w:tr w:rsidR="00E456D4" w14:paraId="44E88613" w14:textId="77777777" w:rsidTr="00AC5E20">
        <w:tc>
          <w:tcPr>
            <w:tcW w:w="3114" w:type="dxa"/>
          </w:tcPr>
          <w:p w14:paraId="03D97425" w14:textId="77777777" w:rsidR="00E456D4" w:rsidRPr="00E456D4" w:rsidRDefault="00E456D4" w:rsidP="00425EF3">
            <w:pPr>
              <w:spacing w:line="312" w:lineRule="auto"/>
              <w:rPr>
                <w:rFonts w:cstheme="minorHAnsi"/>
              </w:rPr>
            </w:pPr>
            <w:r>
              <w:rPr>
                <w:rFonts w:cstheme="minorHAnsi"/>
              </w:rPr>
              <w:t>(Onderhandse) lening</w:t>
            </w:r>
          </w:p>
        </w:tc>
        <w:tc>
          <w:tcPr>
            <w:tcW w:w="3118" w:type="dxa"/>
            <w:shd w:val="clear" w:color="auto" w:fill="D9E2F3" w:themeFill="accent1" w:themeFillTint="33"/>
          </w:tcPr>
          <w:p w14:paraId="484973B3" w14:textId="77777777" w:rsidR="00E456D4" w:rsidRPr="00E456D4" w:rsidRDefault="00E456D4" w:rsidP="00425EF3">
            <w:pPr>
              <w:spacing w:line="312" w:lineRule="auto"/>
              <w:rPr>
                <w:rFonts w:cstheme="minorHAnsi"/>
              </w:rPr>
            </w:pPr>
          </w:p>
        </w:tc>
      </w:tr>
      <w:tr w:rsidR="00E456D4" w14:paraId="52A71035" w14:textId="77777777" w:rsidTr="00AC5E20">
        <w:tc>
          <w:tcPr>
            <w:tcW w:w="3114" w:type="dxa"/>
          </w:tcPr>
          <w:p w14:paraId="276C5DE5" w14:textId="77777777" w:rsidR="00E456D4" w:rsidRPr="00E456D4" w:rsidRDefault="00E456D4" w:rsidP="00425EF3">
            <w:pPr>
              <w:spacing w:line="312" w:lineRule="auto"/>
              <w:rPr>
                <w:rFonts w:cstheme="minorHAnsi"/>
              </w:rPr>
            </w:pPr>
            <w:r>
              <w:rPr>
                <w:rFonts w:cstheme="minorHAnsi"/>
              </w:rPr>
              <w:t>Spaargeld</w:t>
            </w:r>
          </w:p>
        </w:tc>
        <w:tc>
          <w:tcPr>
            <w:tcW w:w="3118" w:type="dxa"/>
            <w:shd w:val="clear" w:color="auto" w:fill="D9E2F3" w:themeFill="accent1" w:themeFillTint="33"/>
          </w:tcPr>
          <w:p w14:paraId="035AEF9D" w14:textId="77777777" w:rsidR="00E456D4" w:rsidRPr="00E456D4" w:rsidRDefault="00E456D4" w:rsidP="00425EF3">
            <w:pPr>
              <w:spacing w:line="312" w:lineRule="auto"/>
              <w:rPr>
                <w:rFonts w:cstheme="minorHAnsi"/>
              </w:rPr>
            </w:pPr>
          </w:p>
        </w:tc>
      </w:tr>
      <w:tr w:rsidR="00E456D4" w14:paraId="33B31E89" w14:textId="77777777" w:rsidTr="00AC5E20">
        <w:tc>
          <w:tcPr>
            <w:tcW w:w="3114" w:type="dxa"/>
          </w:tcPr>
          <w:p w14:paraId="6E25A79A" w14:textId="77777777" w:rsidR="00E456D4" w:rsidRPr="00E456D4" w:rsidRDefault="00E456D4" w:rsidP="00425EF3">
            <w:pPr>
              <w:spacing w:line="312" w:lineRule="auto"/>
              <w:rPr>
                <w:rFonts w:cstheme="minorHAnsi"/>
              </w:rPr>
            </w:pPr>
            <w:r>
              <w:rPr>
                <w:rFonts w:cstheme="minorHAnsi"/>
              </w:rPr>
              <w:t>Overwaarde uit verkocht object</w:t>
            </w:r>
          </w:p>
        </w:tc>
        <w:tc>
          <w:tcPr>
            <w:tcW w:w="3118" w:type="dxa"/>
            <w:shd w:val="clear" w:color="auto" w:fill="D9E2F3" w:themeFill="accent1" w:themeFillTint="33"/>
          </w:tcPr>
          <w:p w14:paraId="359BC3CB" w14:textId="77777777" w:rsidR="00E456D4" w:rsidRPr="00E456D4" w:rsidRDefault="00E456D4" w:rsidP="00425EF3">
            <w:pPr>
              <w:spacing w:line="312" w:lineRule="auto"/>
              <w:rPr>
                <w:rFonts w:cstheme="minorHAnsi"/>
              </w:rPr>
            </w:pPr>
          </w:p>
        </w:tc>
      </w:tr>
      <w:tr w:rsidR="00E456D4" w14:paraId="34641FE1" w14:textId="77777777" w:rsidTr="00AC5E20">
        <w:tc>
          <w:tcPr>
            <w:tcW w:w="3114" w:type="dxa"/>
          </w:tcPr>
          <w:p w14:paraId="79A734CC" w14:textId="77777777" w:rsidR="00E456D4" w:rsidRPr="00E456D4" w:rsidRDefault="00E456D4" w:rsidP="00425EF3">
            <w:pPr>
              <w:spacing w:line="312" w:lineRule="auto"/>
              <w:rPr>
                <w:rFonts w:cstheme="minorHAnsi"/>
              </w:rPr>
            </w:pPr>
            <w:r>
              <w:rPr>
                <w:rFonts w:cstheme="minorHAnsi"/>
              </w:rPr>
              <w:t>Schenking</w:t>
            </w:r>
          </w:p>
        </w:tc>
        <w:tc>
          <w:tcPr>
            <w:tcW w:w="3118" w:type="dxa"/>
            <w:shd w:val="clear" w:color="auto" w:fill="D9E2F3" w:themeFill="accent1" w:themeFillTint="33"/>
          </w:tcPr>
          <w:p w14:paraId="1EA17DCF" w14:textId="77777777" w:rsidR="00E456D4" w:rsidRPr="00E456D4" w:rsidRDefault="00E456D4" w:rsidP="00425EF3">
            <w:pPr>
              <w:spacing w:line="312" w:lineRule="auto"/>
              <w:rPr>
                <w:rFonts w:cstheme="minorHAnsi"/>
              </w:rPr>
            </w:pPr>
          </w:p>
        </w:tc>
      </w:tr>
      <w:tr w:rsidR="00E456D4" w14:paraId="24E0871E" w14:textId="77777777" w:rsidTr="00AC5E20">
        <w:tc>
          <w:tcPr>
            <w:tcW w:w="3114" w:type="dxa"/>
          </w:tcPr>
          <w:p w14:paraId="0027BEA1" w14:textId="77777777" w:rsidR="00E456D4" w:rsidRPr="00E456D4" w:rsidRDefault="00E456D4" w:rsidP="00425EF3">
            <w:pPr>
              <w:spacing w:line="312" w:lineRule="auto"/>
              <w:rPr>
                <w:rFonts w:cstheme="minorHAnsi"/>
              </w:rPr>
            </w:pPr>
            <w:r>
              <w:rPr>
                <w:rFonts w:cstheme="minorHAnsi"/>
              </w:rPr>
              <w:t>Erfenis</w:t>
            </w:r>
          </w:p>
        </w:tc>
        <w:tc>
          <w:tcPr>
            <w:tcW w:w="3118" w:type="dxa"/>
            <w:shd w:val="clear" w:color="auto" w:fill="D9E2F3" w:themeFill="accent1" w:themeFillTint="33"/>
          </w:tcPr>
          <w:p w14:paraId="0FC8C955" w14:textId="77777777" w:rsidR="00E456D4" w:rsidRPr="00E456D4" w:rsidRDefault="00E456D4" w:rsidP="00425EF3">
            <w:pPr>
              <w:spacing w:line="312" w:lineRule="auto"/>
              <w:rPr>
                <w:rFonts w:cstheme="minorHAnsi"/>
              </w:rPr>
            </w:pPr>
          </w:p>
        </w:tc>
      </w:tr>
      <w:tr w:rsidR="00E456D4" w14:paraId="0F2466F0" w14:textId="77777777" w:rsidTr="00AC5E20">
        <w:tc>
          <w:tcPr>
            <w:tcW w:w="3114" w:type="dxa"/>
          </w:tcPr>
          <w:p w14:paraId="54AC4572" w14:textId="77777777" w:rsidR="00E456D4" w:rsidRDefault="00E456D4" w:rsidP="00425EF3">
            <w:pPr>
              <w:spacing w:line="312" w:lineRule="auto"/>
              <w:rPr>
                <w:rFonts w:cstheme="minorHAnsi"/>
              </w:rPr>
            </w:pPr>
            <w:r>
              <w:rPr>
                <w:rFonts w:cstheme="minorHAnsi"/>
              </w:rPr>
              <w:t>Overig</w:t>
            </w:r>
          </w:p>
        </w:tc>
        <w:tc>
          <w:tcPr>
            <w:tcW w:w="3118" w:type="dxa"/>
            <w:shd w:val="clear" w:color="auto" w:fill="D9E2F3" w:themeFill="accent1" w:themeFillTint="33"/>
          </w:tcPr>
          <w:p w14:paraId="6FF117A1" w14:textId="77777777" w:rsidR="00E456D4" w:rsidRPr="00E456D4" w:rsidRDefault="00E456D4" w:rsidP="00425EF3">
            <w:pPr>
              <w:spacing w:line="312" w:lineRule="auto"/>
              <w:rPr>
                <w:rFonts w:cstheme="minorHAnsi"/>
              </w:rPr>
            </w:pPr>
          </w:p>
        </w:tc>
      </w:tr>
    </w:tbl>
    <w:p w14:paraId="028DCAF3" w14:textId="77777777" w:rsidR="00E94272" w:rsidRDefault="00E94272" w:rsidP="00425EF3">
      <w:pPr>
        <w:spacing w:after="0" w:line="312" w:lineRule="auto"/>
        <w:rPr>
          <w:rFonts w:cstheme="minorHAnsi"/>
          <w:b/>
          <w:bCs/>
          <w:sz w:val="28"/>
          <w:szCs w:val="28"/>
        </w:rPr>
      </w:pPr>
      <w:bookmarkStart w:id="0" w:name="_Hlk133329772"/>
    </w:p>
    <w:p w14:paraId="14AF83E1" w14:textId="77777777" w:rsidR="00E94272" w:rsidRDefault="00E94272">
      <w:pPr>
        <w:rPr>
          <w:rFonts w:cstheme="minorHAnsi"/>
          <w:b/>
          <w:bCs/>
          <w:sz w:val="28"/>
          <w:szCs w:val="28"/>
        </w:rPr>
      </w:pPr>
      <w:r>
        <w:rPr>
          <w:rFonts w:cstheme="minorHAnsi"/>
          <w:b/>
          <w:bCs/>
          <w:sz w:val="28"/>
          <w:szCs w:val="28"/>
        </w:rPr>
        <w:br w:type="page"/>
      </w:r>
    </w:p>
    <w:p w14:paraId="2C62F9AD" w14:textId="77777777" w:rsidR="006F2398" w:rsidRPr="009E3367" w:rsidRDefault="00E456D4" w:rsidP="00425EF3">
      <w:pPr>
        <w:spacing w:after="0" w:line="312" w:lineRule="auto"/>
        <w:rPr>
          <w:rFonts w:cstheme="minorHAnsi"/>
          <w:b/>
          <w:bCs/>
          <w:color w:val="E4002B"/>
        </w:rPr>
      </w:pPr>
      <w:r w:rsidRPr="009E3367">
        <w:rPr>
          <w:rFonts w:cstheme="minorHAnsi"/>
          <w:b/>
          <w:bCs/>
          <w:color w:val="E4002B"/>
        </w:rPr>
        <w:t xml:space="preserve">Informatie met betrekking tot de rechtsgeldige vertegenwoordiger(s) van de partij </w:t>
      </w:r>
    </w:p>
    <w:p w14:paraId="6C112F65" w14:textId="77777777" w:rsidR="00BB1A04" w:rsidRPr="00BB1A04" w:rsidRDefault="00BB1A04" w:rsidP="00425EF3">
      <w:pPr>
        <w:spacing w:after="0" w:line="312" w:lineRule="auto"/>
        <w:rPr>
          <w:rFonts w:cstheme="minorHAnsi"/>
          <w:b/>
          <w:bCs/>
          <w:color w:val="E4002B"/>
        </w:rPr>
      </w:pPr>
    </w:p>
    <w:bookmarkEnd w:id="0"/>
    <w:p w14:paraId="6A5435D1" w14:textId="77777777" w:rsidR="00E57067" w:rsidRPr="00BB1A04" w:rsidRDefault="00E456D4" w:rsidP="00E57067">
      <w:pPr>
        <w:spacing w:after="0" w:line="312" w:lineRule="auto"/>
        <w:rPr>
          <w:rFonts w:cstheme="minorHAnsi"/>
          <w:b/>
          <w:bCs/>
        </w:rPr>
      </w:pPr>
      <w:r w:rsidRPr="00BB1A04">
        <w:rPr>
          <w:rFonts w:cstheme="minorHAnsi"/>
          <w:b/>
          <w:bCs/>
        </w:rPr>
        <w:t>Vertegenwoordiger 1</w:t>
      </w:r>
    </w:p>
    <w:tbl>
      <w:tblPr>
        <w:tblStyle w:val="Tabelraster"/>
        <w:tblW w:w="0" w:type="auto"/>
        <w:tblLook w:val="04A0" w:firstRow="1" w:lastRow="0" w:firstColumn="1" w:lastColumn="0" w:noHBand="0" w:noVBand="1"/>
      </w:tblPr>
      <w:tblGrid>
        <w:gridCol w:w="3397"/>
        <w:gridCol w:w="2044"/>
        <w:gridCol w:w="1658"/>
        <w:gridCol w:w="1961"/>
      </w:tblGrid>
      <w:tr w:rsidR="00045C19" w:rsidRPr="00045C19" w14:paraId="34ECB4A7" w14:textId="77777777" w:rsidTr="00552BA4">
        <w:trPr>
          <w:trHeight w:val="567"/>
        </w:trPr>
        <w:tc>
          <w:tcPr>
            <w:tcW w:w="3397" w:type="dxa"/>
          </w:tcPr>
          <w:p w14:paraId="3BA18425" w14:textId="77777777" w:rsidR="002614DE" w:rsidRPr="00045C19" w:rsidRDefault="002614DE" w:rsidP="00425EF3">
            <w:pPr>
              <w:spacing w:line="312" w:lineRule="auto"/>
              <w:rPr>
                <w:rFonts w:cstheme="minorHAnsi"/>
              </w:rPr>
            </w:pPr>
            <w:bookmarkStart w:id="1" w:name="_Hlk169877770"/>
            <w:r w:rsidRPr="00045C19">
              <w:rPr>
                <w:rFonts w:cstheme="minorHAnsi"/>
              </w:rPr>
              <w:t>Achternaam</w:t>
            </w:r>
          </w:p>
        </w:tc>
        <w:tc>
          <w:tcPr>
            <w:tcW w:w="5663" w:type="dxa"/>
            <w:gridSpan w:val="3"/>
            <w:shd w:val="clear" w:color="auto" w:fill="D9E2F3" w:themeFill="accent1" w:themeFillTint="33"/>
          </w:tcPr>
          <w:p w14:paraId="3E574487" w14:textId="77777777" w:rsidR="002614DE" w:rsidRPr="00045C19" w:rsidRDefault="002614DE" w:rsidP="00425EF3">
            <w:pPr>
              <w:spacing w:line="312" w:lineRule="auto"/>
              <w:rPr>
                <w:rFonts w:cstheme="minorHAnsi"/>
              </w:rPr>
            </w:pPr>
          </w:p>
        </w:tc>
      </w:tr>
      <w:tr w:rsidR="00045C19" w:rsidRPr="00045C19" w14:paraId="0B872159" w14:textId="77777777" w:rsidTr="00552BA4">
        <w:trPr>
          <w:trHeight w:val="567"/>
        </w:trPr>
        <w:tc>
          <w:tcPr>
            <w:tcW w:w="3397" w:type="dxa"/>
          </w:tcPr>
          <w:p w14:paraId="77DB3AB0" w14:textId="77777777" w:rsidR="002614DE" w:rsidRPr="00045C19" w:rsidRDefault="002614DE" w:rsidP="00425EF3">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306771D7" w14:textId="77777777" w:rsidR="002614DE" w:rsidRPr="00045C19" w:rsidRDefault="002614DE" w:rsidP="00425EF3">
            <w:pPr>
              <w:spacing w:line="312" w:lineRule="auto"/>
              <w:rPr>
                <w:rFonts w:cstheme="minorHAnsi"/>
              </w:rPr>
            </w:pPr>
          </w:p>
        </w:tc>
      </w:tr>
      <w:tr w:rsidR="00045C19" w:rsidRPr="00045C19" w14:paraId="637BB2D2" w14:textId="77777777" w:rsidTr="00552BA4">
        <w:trPr>
          <w:trHeight w:val="567"/>
        </w:trPr>
        <w:tc>
          <w:tcPr>
            <w:tcW w:w="3397" w:type="dxa"/>
          </w:tcPr>
          <w:p w14:paraId="5A16F772" w14:textId="77777777" w:rsidR="002614DE" w:rsidRPr="00045C19" w:rsidRDefault="002614DE" w:rsidP="00425EF3">
            <w:pPr>
              <w:spacing w:line="312" w:lineRule="auto"/>
              <w:rPr>
                <w:rFonts w:cstheme="minorHAnsi"/>
              </w:rPr>
            </w:pPr>
            <w:r w:rsidRPr="00045C19">
              <w:rPr>
                <w:rFonts w:cstheme="minorHAnsi"/>
              </w:rPr>
              <w:t>Geboorteplaats</w:t>
            </w:r>
            <w:r w:rsidR="00E456D4">
              <w:rPr>
                <w:rFonts w:cstheme="minorHAnsi"/>
              </w:rPr>
              <w:t>/land</w:t>
            </w:r>
          </w:p>
        </w:tc>
        <w:tc>
          <w:tcPr>
            <w:tcW w:w="2044" w:type="dxa"/>
            <w:shd w:val="clear" w:color="auto" w:fill="D9E2F3" w:themeFill="accent1" w:themeFillTint="33"/>
          </w:tcPr>
          <w:p w14:paraId="3E1FBF62" w14:textId="77777777" w:rsidR="002614DE" w:rsidRPr="00045C19" w:rsidRDefault="002614DE" w:rsidP="002614DE">
            <w:pPr>
              <w:spacing w:line="312" w:lineRule="auto"/>
              <w:ind w:firstLine="708"/>
              <w:rPr>
                <w:rFonts w:cstheme="minorHAnsi"/>
              </w:rPr>
            </w:pPr>
          </w:p>
        </w:tc>
        <w:tc>
          <w:tcPr>
            <w:tcW w:w="1658" w:type="dxa"/>
          </w:tcPr>
          <w:p w14:paraId="62FDECD0" w14:textId="77777777" w:rsidR="002614DE" w:rsidRPr="00045C19" w:rsidRDefault="002614DE" w:rsidP="00425EF3">
            <w:pPr>
              <w:spacing w:line="312" w:lineRule="auto"/>
              <w:rPr>
                <w:rFonts w:cstheme="minorHAnsi"/>
              </w:rPr>
            </w:pPr>
            <w:r w:rsidRPr="00045C19">
              <w:rPr>
                <w:rFonts w:cstheme="minorHAnsi"/>
              </w:rPr>
              <w:t>Geboortedatum</w:t>
            </w:r>
          </w:p>
          <w:p w14:paraId="4272DC13" w14:textId="77777777" w:rsidR="002614DE" w:rsidRPr="00045C19" w:rsidRDefault="002614DE" w:rsidP="00425EF3">
            <w:pPr>
              <w:spacing w:line="312" w:lineRule="auto"/>
              <w:rPr>
                <w:rFonts w:cstheme="minorHAnsi"/>
              </w:rPr>
            </w:pPr>
            <w:r w:rsidRPr="00045C19">
              <w:rPr>
                <w:rFonts w:cstheme="minorHAnsi"/>
              </w:rPr>
              <w:t>(DD-MM-J</w:t>
            </w:r>
            <w:r w:rsidR="000409D7" w:rsidRPr="00045C19">
              <w:rPr>
                <w:rFonts w:cstheme="minorHAnsi"/>
              </w:rPr>
              <w:t>J</w:t>
            </w:r>
            <w:r w:rsidRPr="00045C19">
              <w:rPr>
                <w:rFonts w:cstheme="minorHAnsi"/>
              </w:rPr>
              <w:t>JJ)</w:t>
            </w:r>
          </w:p>
        </w:tc>
        <w:tc>
          <w:tcPr>
            <w:tcW w:w="1961" w:type="dxa"/>
            <w:shd w:val="clear" w:color="auto" w:fill="D9E2F3" w:themeFill="accent1" w:themeFillTint="33"/>
          </w:tcPr>
          <w:p w14:paraId="4B71B00D" w14:textId="77777777" w:rsidR="002614DE" w:rsidRPr="00045C19" w:rsidRDefault="002614DE" w:rsidP="00425EF3">
            <w:pPr>
              <w:spacing w:line="312" w:lineRule="auto"/>
              <w:rPr>
                <w:rFonts w:cstheme="minorHAnsi"/>
              </w:rPr>
            </w:pPr>
          </w:p>
        </w:tc>
      </w:tr>
      <w:tr w:rsidR="00E456D4" w:rsidRPr="00045C19" w14:paraId="70D7B00D" w14:textId="77777777" w:rsidTr="00552BA4">
        <w:trPr>
          <w:trHeight w:val="567"/>
        </w:trPr>
        <w:tc>
          <w:tcPr>
            <w:tcW w:w="3397" w:type="dxa"/>
          </w:tcPr>
          <w:p w14:paraId="1B8802CD" w14:textId="77777777" w:rsidR="00E456D4" w:rsidRPr="00045C19" w:rsidRDefault="00E456D4" w:rsidP="00425EF3">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4BE02426" w14:textId="77777777" w:rsidR="00E456D4" w:rsidRPr="00045C19" w:rsidRDefault="00E456D4" w:rsidP="00425EF3">
            <w:pPr>
              <w:spacing w:line="312" w:lineRule="auto"/>
              <w:rPr>
                <w:rFonts w:cstheme="minorHAnsi"/>
              </w:rPr>
            </w:pPr>
          </w:p>
        </w:tc>
      </w:tr>
      <w:tr w:rsidR="00552BA4" w:rsidRPr="00045C19" w14:paraId="2266BE1A" w14:textId="77777777" w:rsidTr="002829FA">
        <w:trPr>
          <w:trHeight w:val="567"/>
        </w:trPr>
        <w:tc>
          <w:tcPr>
            <w:tcW w:w="3397" w:type="dxa"/>
          </w:tcPr>
          <w:p w14:paraId="1D89D24B" w14:textId="77777777" w:rsidR="00552BA4" w:rsidRPr="00045C19" w:rsidRDefault="00552BA4" w:rsidP="00425EF3">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4B554C8E" w14:textId="77777777" w:rsidR="00552BA4" w:rsidRPr="00045C19" w:rsidRDefault="00552BA4" w:rsidP="00425EF3">
            <w:pPr>
              <w:spacing w:line="312" w:lineRule="auto"/>
              <w:rPr>
                <w:rFonts w:cstheme="minorHAnsi"/>
              </w:rPr>
            </w:pPr>
          </w:p>
        </w:tc>
      </w:tr>
      <w:bookmarkEnd w:id="1"/>
    </w:tbl>
    <w:p w14:paraId="5A97AF1B" w14:textId="77777777" w:rsidR="00E57067" w:rsidRPr="00BB1A04" w:rsidRDefault="00E57067" w:rsidP="00425EF3">
      <w:pPr>
        <w:spacing w:after="0" w:line="312" w:lineRule="auto"/>
        <w:rPr>
          <w:rFonts w:cstheme="minorHAnsi"/>
        </w:rPr>
      </w:pPr>
    </w:p>
    <w:p w14:paraId="0825797A" w14:textId="77777777" w:rsidR="00552BA4" w:rsidRPr="00BB1A04" w:rsidRDefault="00552BA4" w:rsidP="00552BA4">
      <w:pPr>
        <w:spacing w:after="0" w:line="312" w:lineRule="auto"/>
        <w:rPr>
          <w:rFonts w:cstheme="minorHAnsi"/>
          <w:b/>
          <w:bCs/>
        </w:rPr>
      </w:pPr>
      <w:r w:rsidRPr="00BB1A04">
        <w:rPr>
          <w:rFonts w:cstheme="minorHAnsi"/>
          <w:b/>
          <w:bCs/>
        </w:rPr>
        <w:t>Vertegenwoordiger 2</w:t>
      </w:r>
    </w:p>
    <w:tbl>
      <w:tblPr>
        <w:tblStyle w:val="Tabelraster"/>
        <w:tblW w:w="0" w:type="auto"/>
        <w:tblLook w:val="04A0" w:firstRow="1" w:lastRow="0" w:firstColumn="1" w:lastColumn="0" w:noHBand="0" w:noVBand="1"/>
      </w:tblPr>
      <w:tblGrid>
        <w:gridCol w:w="3397"/>
        <w:gridCol w:w="2044"/>
        <w:gridCol w:w="1658"/>
        <w:gridCol w:w="1961"/>
      </w:tblGrid>
      <w:tr w:rsidR="00552BA4" w:rsidRPr="00045C19" w14:paraId="2243B913" w14:textId="77777777" w:rsidTr="00106F4A">
        <w:trPr>
          <w:trHeight w:val="567"/>
        </w:trPr>
        <w:tc>
          <w:tcPr>
            <w:tcW w:w="3397" w:type="dxa"/>
          </w:tcPr>
          <w:p w14:paraId="20B1E88E" w14:textId="77777777" w:rsidR="00552BA4" w:rsidRPr="00045C19" w:rsidRDefault="00552BA4" w:rsidP="00106F4A">
            <w:pPr>
              <w:spacing w:line="312" w:lineRule="auto"/>
              <w:rPr>
                <w:rFonts w:cstheme="minorHAnsi"/>
              </w:rPr>
            </w:pPr>
            <w:r w:rsidRPr="00045C19">
              <w:rPr>
                <w:rFonts w:cstheme="minorHAnsi"/>
              </w:rPr>
              <w:t>Achternaam</w:t>
            </w:r>
          </w:p>
        </w:tc>
        <w:tc>
          <w:tcPr>
            <w:tcW w:w="5663" w:type="dxa"/>
            <w:gridSpan w:val="3"/>
            <w:shd w:val="clear" w:color="auto" w:fill="D9E2F3" w:themeFill="accent1" w:themeFillTint="33"/>
          </w:tcPr>
          <w:p w14:paraId="64336201" w14:textId="77777777" w:rsidR="00552BA4" w:rsidRPr="00045C19" w:rsidRDefault="00552BA4" w:rsidP="00106F4A">
            <w:pPr>
              <w:spacing w:line="312" w:lineRule="auto"/>
              <w:rPr>
                <w:rFonts w:cstheme="minorHAnsi"/>
              </w:rPr>
            </w:pPr>
          </w:p>
        </w:tc>
      </w:tr>
      <w:tr w:rsidR="00552BA4" w:rsidRPr="00045C19" w14:paraId="29A4F228" w14:textId="77777777" w:rsidTr="00106F4A">
        <w:trPr>
          <w:trHeight w:val="567"/>
        </w:trPr>
        <w:tc>
          <w:tcPr>
            <w:tcW w:w="3397" w:type="dxa"/>
          </w:tcPr>
          <w:p w14:paraId="1B1FD948" w14:textId="77777777" w:rsidR="00552BA4" w:rsidRPr="00045C19" w:rsidRDefault="00552BA4"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2FDF6EA8" w14:textId="77777777" w:rsidR="00552BA4" w:rsidRPr="00045C19" w:rsidRDefault="00552BA4" w:rsidP="00106F4A">
            <w:pPr>
              <w:spacing w:line="312" w:lineRule="auto"/>
              <w:rPr>
                <w:rFonts w:cstheme="minorHAnsi"/>
              </w:rPr>
            </w:pPr>
          </w:p>
        </w:tc>
      </w:tr>
      <w:tr w:rsidR="00552BA4" w:rsidRPr="00045C19" w14:paraId="1DA893F0" w14:textId="77777777" w:rsidTr="00106F4A">
        <w:trPr>
          <w:trHeight w:val="567"/>
        </w:trPr>
        <w:tc>
          <w:tcPr>
            <w:tcW w:w="3397" w:type="dxa"/>
          </w:tcPr>
          <w:p w14:paraId="37EABB2E" w14:textId="77777777" w:rsidR="00552BA4" w:rsidRPr="00045C19" w:rsidRDefault="00552BA4"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431B9499" w14:textId="77777777" w:rsidR="00552BA4" w:rsidRPr="00045C19" w:rsidRDefault="00552BA4" w:rsidP="00106F4A">
            <w:pPr>
              <w:spacing w:line="312" w:lineRule="auto"/>
              <w:ind w:firstLine="708"/>
              <w:rPr>
                <w:rFonts w:cstheme="minorHAnsi"/>
              </w:rPr>
            </w:pPr>
          </w:p>
        </w:tc>
        <w:tc>
          <w:tcPr>
            <w:tcW w:w="1658" w:type="dxa"/>
          </w:tcPr>
          <w:p w14:paraId="142096F7" w14:textId="77777777" w:rsidR="00552BA4" w:rsidRPr="00045C19" w:rsidRDefault="00552BA4" w:rsidP="00106F4A">
            <w:pPr>
              <w:spacing w:line="312" w:lineRule="auto"/>
              <w:rPr>
                <w:rFonts w:cstheme="minorHAnsi"/>
              </w:rPr>
            </w:pPr>
            <w:r w:rsidRPr="00045C19">
              <w:rPr>
                <w:rFonts w:cstheme="minorHAnsi"/>
              </w:rPr>
              <w:t>Geboortedatum</w:t>
            </w:r>
          </w:p>
          <w:p w14:paraId="414C2BFE" w14:textId="77777777" w:rsidR="00552BA4" w:rsidRPr="00045C19" w:rsidRDefault="00552BA4"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224073D6" w14:textId="77777777" w:rsidR="00552BA4" w:rsidRPr="00045C19" w:rsidRDefault="00552BA4" w:rsidP="00106F4A">
            <w:pPr>
              <w:spacing w:line="312" w:lineRule="auto"/>
              <w:rPr>
                <w:rFonts w:cstheme="minorHAnsi"/>
              </w:rPr>
            </w:pPr>
          </w:p>
        </w:tc>
      </w:tr>
      <w:tr w:rsidR="00552BA4" w:rsidRPr="00045C19" w14:paraId="1DDFFD95" w14:textId="77777777" w:rsidTr="00106F4A">
        <w:trPr>
          <w:trHeight w:val="567"/>
        </w:trPr>
        <w:tc>
          <w:tcPr>
            <w:tcW w:w="3397" w:type="dxa"/>
          </w:tcPr>
          <w:p w14:paraId="674024B1" w14:textId="77777777" w:rsidR="00552BA4" w:rsidRPr="00045C19" w:rsidRDefault="00552BA4"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22CC9795" w14:textId="77777777" w:rsidR="00552BA4" w:rsidRPr="00045C19" w:rsidRDefault="00552BA4" w:rsidP="00106F4A">
            <w:pPr>
              <w:spacing w:line="312" w:lineRule="auto"/>
              <w:rPr>
                <w:rFonts w:cstheme="minorHAnsi"/>
              </w:rPr>
            </w:pPr>
          </w:p>
        </w:tc>
      </w:tr>
      <w:tr w:rsidR="00552BA4" w:rsidRPr="00045C19" w14:paraId="01A789A1" w14:textId="77777777" w:rsidTr="00106F4A">
        <w:trPr>
          <w:trHeight w:val="567"/>
        </w:trPr>
        <w:tc>
          <w:tcPr>
            <w:tcW w:w="3397" w:type="dxa"/>
          </w:tcPr>
          <w:p w14:paraId="350FF76D" w14:textId="77777777" w:rsidR="00552BA4" w:rsidRPr="00045C19" w:rsidRDefault="00552BA4" w:rsidP="00106F4A">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4093D036" w14:textId="77777777" w:rsidR="00552BA4" w:rsidRPr="00045C19" w:rsidRDefault="00552BA4" w:rsidP="00106F4A">
            <w:pPr>
              <w:spacing w:line="312" w:lineRule="auto"/>
              <w:rPr>
                <w:rFonts w:cstheme="minorHAnsi"/>
              </w:rPr>
            </w:pPr>
          </w:p>
        </w:tc>
      </w:tr>
    </w:tbl>
    <w:p w14:paraId="13578915" w14:textId="77777777" w:rsidR="00425EF3" w:rsidRDefault="00425EF3" w:rsidP="006F2398">
      <w:pPr>
        <w:pStyle w:val="Lijstalinea"/>
        <w:tabs>
          <w:tab w:val="left" w:pos="6945"/>
        </w:tabs>
        <w:spacing w:after="0" w:line="264" w:lineRule="auto"/>
        <w:ind w:left="0"/>
        <w:rPr>
          <w:rFonts w:cstheme="minorHAnsi"/>
          <w:sz w:val="18"/>
          <w:szCs w:val="18"/>
        </w:rPr>
      </w:pPr>
    </w:p>
    <w:p w14:paraId="2032A8D3" w14:textId="77777777" w:rsidR="00552BA4" w:rsidRDefault="00552BA4" w:rsidP="006F2398">
      <w:pPr>
        <w:pStyle w:val="Lijstalinea"/>
        <w:tabs>
          <w:tab w:val="left" w:pos="6945"/>
        </w:tabs>
        <w:spacing w:after="0" w:line="264" w:lineRule="auto"/>
        <w:ind w:left="0"/>
        <w:rPr>
          <w:rFonts w:cstheme="minorHAnsi"/>
          <w:sz w:val="18"/>
          <w:szCs w:val="18"/>
        </w:rPr>
      </w:pPr>
    </w:p>
    <w:p w14:paraId="52835C7D" w14:textId="77777777" w:rsidR="00552BA4" w:rsidRPr="00BB1A04" w:rsidRDefault="00552BA4" w:rsidP="00552BA4">
      <w:pPr>
        <w:spacing w:after="0" w:line="312" w:lineRule="auto"/>
        <w:rPr>
          <w:rFonts w:cstheme="minorHAnsi"/>
          <w:b/>
          <w:bCs/>
        </w:rPr>
      </w:pPr>
      <w:r w:rsidRPr="00BB1A04">
        <w:rPr>
          <w:rFonts w:cstheme="minorHAnsi"/>
          <w:b/>
          <w:bCs/>
        </w:rPr>
        <w:t>Vertegenwoordiger 3</w:t>
      </w:r>
    </w:p>
    <w:tbl>
      <w:tblPr>
        <w:tblStyle w:val="Tabelraster"/>
        <w:tblW w:w="0" w:type="auto"/>
        <w:tblLook w:val="04A0" w:firstRow="1" w:lastRow="0" w:firstColumn="1" w:lastColumn="0" w:noHBand="0" w:noVBand="1"/>
      </w:tblPr>
      <w:tblGrid>
        <w:gridCol w:w="3397"/>
        <w:gridCol w:w="2044"/>
        <w:gridCol w:w="1658"/>
        <w:gridCol w:w="1961"/>
      </w:tblGrid>
      <w:tr w:rsidR="00552BA4" w:rsidRPr="00045C19" w14:paraId="0E3D34B3" w14:textId="77777777" w:rsidTr="00106F4A">
        <w:trPr>
          <w:trHeight w:val="567"/>
        </w:trPr>
        <w:tc>
          <w:tcPr>
            <w:tcW w:w="3397" w:type="dxa"/>
          </w:tcPr>
          <w:p w14:paraId="14800197" w14:textId="77777777" w:rsidR="00552BA4" w:rsidRPr="00045C19" w:rsidRDefault="00552BA4" w:rsidP="00106F4A">
            <w:pPr>
              <w:spacing w:line="312" w:lineRule="auto"/>
              <w:rPr>
                <w:rFonts w:cstheme="minorHAnsi"/>
              </w:rPr>
            </w:pPr>
            <w:r w:rsidRPr="00045C19">
              <w:rPr>
                <w:rFonts w:cstheme="minorHAnsi"/>
              </w:rPr>
              <w:t>Achternaam</w:t>
            </w:r>
          </w:p>
        </w:tc>
        <w:tc>
          <w:tcPr>
            <w:tcW w:w="5663" w:type="dxa"/>
            <w:gridSpan w:val="3"/>
            <w:shd w:val="clear" w:color="auto" w:fill="D9E2F3" w:themeFill="accent1" w:themeFillTint="33"/>
          </w:tcPr>
          <w:p w14:paraId="0DC9B54E" w14:textId="77777777" w:rsidR="00552BA4" w:rsidRPr="00045C19" w:rsidRDefault="00552BA4" w:rsidP="00106F4A">
            <w:pPr>
              <w:spacing w:line="312" w:lineRule="auto"/>
              <w:rPr>
                <w:rFonts w:cstheme="minorHAnsi"/>
              </w:rPr>
            </w:pPr>
          </w:p>
        </w:tc>
      </w:tr>
      <w:tr w:rsidR="00552BA4" w:rsidRPr="00045C19" w14:paraId="34C3DEA6" w14:textId="77777777" w:rsidTr="00106F4A">
        <w:trPr>
          <w:trHeight w:val="567"/>
        </w:trPr>
        <w:tc>
          <w:tcPr>
            <w:tcW w:w="3397" w:type="dxa"/>
          </w:tcPr>
          <w:p w14:paraId="5D1B75D1" w14:textId="77777777" w:rsidR="00552BA4" w:rsidRPr="00045C19" w:rsidRDefault="00552BA4"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0183B503" w14:textId="77777777" w:rsidR="00552BA4" w:rsidRPr="00045C19" w:rsidRDefault="00552BA4" w:rsidP="00106F4A">
            <w:pPr>
              <w:spacing w:line="312" w:lineRule="auto"/>
              <w:rPr>
                <w:rFonts w:cstheme="minorHAnsi"/>
              </w:rPr>
            </w:pPr>
          </w:p>
        </w:tc>
      </w:tr>
      <w:tr w:rsidR="00552BA4" w:rsidRPr="00045C19" w14:paraId="5A951E10" w14:textId="77777777" w:rsidTr="00106F4A">
        <w:trPr>
          <w:trHeight w:val="567"/>
        </w:trPr>
        <w:tc>
          <w:tcPr>
            <w:tcW w:w="3397" w:type="dxa"/>
          </w:tcPr>
          <w:p w14:paraId="594166BD" w14:textId="77777777" w:rsidR="00552BA4" w:rsidRPr="00045C19" w:rsidRDefault="00552BA4"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3D0F3D3C" w14:textId="77777777" w:rsidR="00552BA4" w:rsidRPr="00045C19" w:rsidRDefault="00552BA4" w:rsidP="00106F4A">
            <w:pPr>
              <w:spacing w:line="312" w:lineRule="auto"/>
              <w:ind w:firstLine="708"/>
              <w:rPr>
                <w:rFonts w:cstheme="minorHAnsi"/>
              </w:rPr>
            </w:pPr>
          </w:p>
        </w:tc>
        <w:tc>
          <w:tcPr>
            <w:tcW w:w="1658" w:type="dxa"/>
          </w:tcPr>
          <w:p w14:paraId="0CACFD6B" w14:textId="77777777" w:rsidR="00552BA4" w:rsidRPr="00045C19" w:rsidRDefault="00552BA4" w:rsidP="00106F4A">
            <w:pPr>
              <w:spacing w:line="312" w:lineRule="auto"/>
              <w:rPr>
                <w:rFonts w:cstheme="minorHAnsi"/>
              </w:rPr>
            </w:pPr>
            <w:r w:rsidRPr="00045C19">
              <w:rPr>
                <w:rFonts w:cstheme="minorHAnsi"/>
              </w:rPr>
              <w:t>Geboortedatum</w:t>
            </w:r>
          </w:p>
          <w:p w14:paraId="6382A472" w14:textId="77777777" w:rsidR="00552BA4" w:rsidRPr="00045C19" w:rsidRDefault="00552BA4"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25EB9A8F" w14:textId="77777777" w:rsidR="00552BA4" w:rsidRPr="00045C19" w:rsidRDefault="00552BA4" w:rsidP="00106F4A">
            <w:pPr>
              <w:spacing w:line="312" w:lineRule="auto"/>
              <w:rPr>
                <w:rFonts w:cstheme="minorHAnsi"/>
              </w:rPr>
            </w:pPr>
          </w:p>
        </w:tc>
      </w:tr>
      <w:tr w:rsidR="00552BA4" w:rsidRPr="00045C19" w14:paraId="056F4187" w14:textId="77777777" w:rsidTr="00106F4A">
        <w:trPr>
          <w:trHeight w:val="567"/>
        </w:trPr>
        <w:tc>
          <w:tcPr>
            <w:tcW w:w="3397" w:type="dxa"/>
          </w:tcPr>
          <w:p w14:paraId="25AF3BE8" w14:textId="77777777" w:rsidR="00552BA4" w:rsidRPr="00045C19" w:rsidRDefault="00552BA4"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4E9A02EE" w14:textId="77777777" w:rsidR="00552BA4" w:rsidRPr="00045C19" w:rsidRDefault="00552BA4" w:rsidP="00106F4A">
            <w:pPr>
              <w:spacing w:line="312" w:lineRule="auto"/>
              <w:rPr>
                <w:rFonts w:cstheme="minorHAnsi"/>
              </w:rPr>
            </w:pPr>
          </w:p>
        </w:tc>
      </w:tr>
      <w:tr w:rsidR="00552BA4" w:rsidRPr="00045C19" w14:paraId="5D4E13D2" w14:textId="77777777" w:rsidTr="00106F4A">
        <w:trPr>
          <w:trHeight w:val="567"/>
        </w:trPr>
        <w:tc>
          <w:tcPr>
            <w:tcW w:w="3397" w:type="dxa"/>
          </w:tcPr>
          <w:p w14:paraId="18317C16" w14:textId="77777777" w:rsidR="00552BA4" w:rsidRPr="00045C19" w:rsidRDefault="00552BA4" w:rsidP="00106F4A">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3D7219A1" w14:textId="77777777" w:rsidR="00552BA4" w:rsidRPr="00045C19" w:rsidRDefault="00552BA4" w:rsidP="00106F4A">
            <w:pPr>
              <w:spacing w:line="312" w:lineRule="auto"/>
              <w:rPr>
                <w:rFonts w:cstheme="minorHAnsi"/>
              </w:rPr>
            </w:pPr>
          </w:p>
        </w:tc>
      </w:tr>
    </w:tbl>
    <w:p w14:paraId="175B536E" w14:textId="77777777" w:rsidR="00552BA4" w:rsidRDefault="008C7D64" w:rsidP="006F2398">
      <w:pPr>
        <w:pStyle w:val="Lijstalinea"/>
        <w:tabs>
          <w:tab w:val="left" w:pos="6945"/>
        </w:tabs>
        <w:spacing w:after="0" w:line="264" w:lineRule="auto"/>
        <w:ind w:left="0"/>
        <w:rPr>
          <w:rFonts w:cstheme="minorHAnsi"/>
          <w:sz w:val="18"/>
          <w:szCs w:val="18"/>
        </w:rPr>
      </w:pPr>
      <w:r>
        <w:rPr>
          <w:sz w:val="20"/>
          <w:szCs w:val="20"/>
        </w:rPr>
        <w:t xml:space="preserve">* </w:t>
      </w:r>
      <w:r w:rsidRPr="008C7D64">
        <w:rPr>
          <w:sz w:val="20"/>
          <w:szCs w:val="20"/>
        </w:rPr>
        <w:t xml:space="preserve">Indien er meer </w:t>
      </w:r>
      <w:r>
        <w:rPr>
          <w:sz w:val="20"/>
          <w:szCs w:val="20"/>
        </w:rPr>
        <w:t xml:space="preserve">vertegenwoordigers </w:t>
      </w:r>
      <w:r w:rsidRPr="008C7D64">
        <w:rPr>
          <w:sz w:val="20"/>
          <w:szCs w:val="20"/>
        </w:rPr>
        <w:t>zijn dan tekstvelden dan kopieert</w:t>
      </w:r>
      <w:r w:rsidR="001D2E5B">
        <w:rPr>
          <w:sz w:val="20"/>
          <w:szCs w:val="20"/>
        </w:rPr>
        <w:t xml:space="preserve"> u</w:t>
      </w:r>
      <w:r w:rsidRPr="008C7D64">
        <w:rPr>
          <w:sz w:val="20"/>
          <w:szCs w:val="20"/>
        </w:rPr>
        <w:t xml:space="preserve"> deze pagina nogmaals om een opgave te geven van alle </w:t>
      </w:r>
      <w:r>
        <w:rPr>
          <w:sz w:val="20"/>
          <w:szCs w:val="20"/>
        </w:rPr>
        <w:t>vertegenwoordigers</w:t>
      </w:r>
      <w:r w:rsidRPr="008C7D64">
        <w:rPr>
          <w:sz w:val="20"/>
          <w:szCs w:val="20"/>
        </w:rPr>
        <w:t>.</w:t>
      </w:r>
    </w:p>
    <w:p w14:paraId="259C6B45" w14:textId="77777777" w:rsidR="00552BA4" w:rsidRPr="009E3367" w:rsidRDefault="00F43EA7" w:rsidP="006F2398">
      <w:pPr>
        <w:pStyle w:val="Lijstalinea"/>
        <w:tabs>
          <w:tab w:val="left" w:pos="6945"/>
        </w:tabs>
        <w:spacing w:after="0" w:line="264" w:lineRule="auto"/>
        <w:ind w:left="0"/>
        <w:rPr>
          <w:rFonts w:cstheme="minorHAnsi"/>
          <w:b/>
          <w:bCs/>
          <w:color w:val="E4002B"/>
        </w:rPr>
      </w:pPr>
      <w:r w:rsidRPr="009E3367">
        <w:rPr>
          <w:rFonts w:cstheme="minorHAnsi"/>
          <w:b/>
          <w:bCs/>
          <w:color w:val="E4002B"/>
        </w:rPr>
        <w:t>Informatie met betrekking tot de uiteindelijk belanghebbende</w:t>
      </w:r>
    </w:p>
    <w:p w14:paraId="7CCBF467" w14:textId="77777777" w:rsidR="00F43EA7" w:rsidRDefault="0073382C" w:rsidP="006F2398">
      <w:pPr>
        <w:pStyle w:val="Lijstalinea"/>
        <w:tabs>
          <w:tab w:val="left" w:pos="6945"/>
        </w:tabs>
        <w:spacing w:after="0" w:line="264" w:lineRule="auto"/>
        <w:ind w:left="0"/>
        <w:rPr>
          <w:rFonts w:cstheme="minorHAnsi"/>
          <w:b/>
          <w:bCs/>
          <w:sz w:val="28"/>
          <w:szCs w:val="28"/>
        </w:rPr>
      </w:pPr>
      <w:r>
        <w:t>Een uiteindelijk belanghebbende (UBO) is de natuurlijke persoon die uiteindelijk eigenaar is van of zeggenschap heeft over een vennootschap of andere juridische entiteit.</w:t>
      </w:r>
    </w:p>
    <w:p w14:paraId="376C186B" w14:textId="77777777" w:rsidR="009B0F72" w:rsidRPr="009B0F72" w:rsidRDefault="009B0F72" w:rsidP="009B0F72">
      <w:pPr>
        <w:spacing w:before="100" w:beforeAutospacing="1" w:after="100" w:afterAutospacing="1" w:line="240" w:lineRule="auto"/>
        <w:rPr>
          <w:rFonts w:eastAsia="Times New Roman" w:cstheme="minorHAnsi"/>
          <w:lang w:eastAsia="nl-NL"/>
        </w:rPr>
      </w:pPr>
      <w:r>
        <w:rPr>
          <w:rFonts w:eastAsia="Times New Roman" w:cstheme="minorHAnsi"/>
          <w:lang w:eastAsia="nl-NL"/>
        </w:rPr>
        <w:t xml:space="preserve">Dit is </w:t>
      </w:r>
      <w:r w:rsidRPr="009B0F72">
        <w:rPr>
          <w:rFonts w:eastAsia="Times New Roman" w:cstheme="minorHAnsi"/>
          <w:lang w:eastAsia="nl-NL"/>
        </w:rPr>
        <w:t xml:space="preserve">vastgelegd in de Wet ter voorkoming van witwassen en terrorismefinanciering (Wwft). </w:t>
      </w:r>
      <w:r>
        <w:rPr>
          <w:rFonts w:eastAsia="Times New Roman" w:cstheme="minorHAnsi"/>
          <w:lang w:eastAsia="nl-NL"/>
        </w:rPr>
        <w:br/>
      </w:r>
      <w:r w:rsidRPr="009B0F72">
        <w:rPr>
          <w:rFonts w:eastAsia="Times New Roman" w:cstheme="minorHAnsi"/>
          <w:lang w:eastAsia="nl-NL"/>
        </w:rPr>
        <w:t xml:space="preserve">Volgens de Wwft </w:t>
      </w:r>
      <w:r w:rsidR="00DA067D">
        <w:rPr>
          <w:rFonts w:eastAsia="Times New Roman" w:cstheme="minorHAnsi"/>
          <w:lang w:eastAsia="nl-NL"/>
        </w:rPr>
        <w:t>kwalificeert een natuurlijke persoon als UBO indien deze</w:t>
      </w:r>
      <w:r w:rsidRPr="009B0F72">
        <w:rPr>
          <w:rFonts w:eastAsia="Times New Roman" w:cstheme="minorHAnsi"/>
          <w:lang w:eastAsia="nl-NL"/>
        </w:rPr>
        <w:t>:</w:t>
      </w:r>
    </w:p>
    <w:p w14:paraId="48F1843B" w14:textId="77777777" w:rsidR="009B0F72" w:rsidRPr="009B0F72" w:rsidRDefault="009B0F72" w:rsidP="009B0F72">
      <w:pPr>
        <w:numPr>
          <w:ilvl w:val="0"/>
          <w:numId w:val="5"/>
        </w:numPr>
        <w:spacing w:before="100" w:beforeAutospacing="1" w:after="100" w:afterAutospacing="1" w:line="240" w:lineRule="auto"/>
        <w:rPr>
          <w:rFonts w:eastAsia="Times New Roman" w:cstheme="minorHAnsi"/>
          <w:lang w:eastAsia="nl-NL"/>
        </w:rPr>
      </w:pPr>
      <w:r w:rsidRPr="009B0F72">
        <w:rPr>
          <w:rFonts w:eastAsia="Times New Roman" w:cstheme="minorHAnsi"/>
          <w:b/>
          <w:bCs/>
          <w:lang w:eastAsia="nl-NL"/>
        </w:rPr>
        <w:t>Meer dan 25% van de aandelen of stemrechten</w:t>
      </w:r>
      <w:r w:rsidRPr="009B0F72">
        <w:rPr>
          <w:rFonts w:eastAsia="Times New Roman" w:cstheme="minorHAnsi"/>
          <w:lang w:eastAsia="nl-NL"/>
        </w:rPr>
        <w:t xml:space="preserve"> in de entiteit heef</w:t>
      </w:r>
      <w:r w:rsidR="00DA067D">
        <w:rPr>
          <w:rFonts w:eastAsia="Times New Roman" w:cstheme="minorHAnsi"/>
          <w:lang w:eastAsia="nl-NL"/>
        </w:rPr>
        <w:t>t; en/of</w:t>
      </w:r>
    </w:p>
    <w:p w14:paraId="746AB095" w14:textId="77777777" w:rsidR="009B0F72" w:rsidRPr="009B0F72" w:rsidRDefault="009B0F72" w:rsidP="009B0F72">
      <w:pPr>
        <w:numPr>
          <w:ilvl w:val="0"/>
          <w:numId w:val="5"/>
        </w:numPr>
        <w:spacing w:before="100" w:beforeAutospacing="1" w:after="100" w:afterAutospacing="1" w:line="240" w:lineRule="auto"/>
        <w:rPr>
          <w:rFonts w:eastAsia="Times New Roman" w:cstheme="minorHAnsi"/>
          <w:lang w:eastAsia="nl-NL"/>
        </w:rPr>
      </w:pPr>
      <w:r w:rsidRPr="009B0F72">
        <w:rPr>
          <w:rFonts w:eastAsia="Times New Roman" w:cstheme="minorHAnsi"/>
          <w:b/>
          <w:bCs/>
          <w:lang w:eastAsia="nl-NL"/>
        </w:rPr>
        <w:t>Het recht heeft om meer dan 25% van het vermogen</w:t>
      </w:r>
      <w:r w:rsidRPr="009B0F72">
        <w:rPr>
          <w:rFonts w:eastAsia="Times New Roman" w:cstheme="minorHAnsi"/>
          <w:lang w:eastAsia="nl-NL"/>
        </w:rPr>
        <w:t xml:space="preserve"> van de entiteit te ontvangen;</w:t>
      </w:r>
      <w:r w:rsidR="00DA067D">
        <w:rPr>
          <w:rFonts w:eastAsia="Times New Roman" w:cstheme="minorHAnsi"/>
          <w:lang w:eastAsia="nl-NL"/>
        </w:rPr>
        <w:t xml:space="preserve"> en/of</w:t>
      </w:r>
    </w:p>
    <w:p w14:paraId="3C054C93" w14:textId="77777777" w:rsidR="009B0F72" w:rsidRPr="009B0F72" w:rsidRDefault="009B0F72" w:rsidP="009B0F72">
      <w:pPr>
        <w:numPr>
          <w:ilvl w:val="0"/>
          <w:numId w:val="5"/>
        </w:numPr>
        <w:spacing w:before="100" w:beforeAutospacing="1" w:after="100" w:afterAutospacing="1" w:line="240" w:lineRule="auto"/>
        <w:rPr>
          <w:rFonts w:eastAsia="Times New Roman" w:cstheme="minorHAnsi"/>
          <w:lang w:eastAsia="nl-NL"/>
        </w:rPr>
      </w:pPr>
      <w:r w:rsidRPr="009B0F72">
        <w:rPr>
          <w:rFonts w:eastAsia="Times New Roman" w:cstheme="minorHAnsi"/>
          <w:b/>
          <w:bCs/>
          <w:lang w:eastAsia="nl-NL"/>
        </w:rPr>
        <w:t>Feitelijke zeggenschap</w:t>
      </w:r>
      <w:r w:rsidRPr="009B0F72">
        <w:rPr>
          <w:rFonts w:eastAsia="Times New Roman" w:cstheme="minorHAnsi"/>
          <w:lang w:eastAsia="nl-NL"/>
        </w:rPr>
        <w:t xml:space="preserve"> over de entiteit heeft;</w:t>
      </w:r>
      <w:r w:rsidR="00DA067D">
        <w:rPr>
          <w:rFonts w:eastAsia="Times New Roman" w:cstheme="minorHAnsi"/>
          <w:lang w:eastAsia="nl-NL"/>
        </w:rPr>
        <w:t xml:space="preserve"> en/of</w:t>
      </w:r>
    </w:p>
    <w:p w14:paraId="32577467" w14:textId="77777777" w:rsidR="009B0F72" w:rsidRPr="009B0F72" w:rsidRDefault="009B0F72" w:rsidP="009B0F72">
      <w:pPr>
        <w:numPr>
          <w:ilvl w:val="0"/>
          <w:numId w:val="5"/>
        </w:numPr>
        <w:spacing w:before="100" w:beforeAutospacing="1" w:after="100" w:afterAutospacing="1" w:line="240" w:lineRule="auto"/>
        <w:rPr>
          <w:rFonts w:eastAsia="Times New Roman" w:cstheme="minorHAnsi"/>
          <w:lang w:eastAsia="nl-NL"/>
        </w:rPr>
      </w:pPr>
      <w:r w:rsidRPr="009B0F72">
        <w:rPr>
          <w:rFonts w:eastAsia="Times New Roman" w:cstheme="minorHAnsi"/>
          <w:b/>
          <w:bCs/>
          <w:lang w:eastAsia="nl-NL"/>
        </w:rPr>
        <w:t>Een controlerende functie</w:t>
      </w:r>
      <w:r w:rsidRPr="009B0F72">
        <w:rPr>
          <w:rFonts w:eastAsia="Times New Roman" w:cstheme="minorHAnsi"/>
          <w:lang w:eastAsia="nl-NL"/>
        </w:rPr>
        <w:t xml:space="preserve"> binnen de entiteit heeft.</w:t>
      </w:r>
    </w:p>
    <w:p w14:paraId="60195474" w14:textId="77777777" w:rsidR="00091B52" w:rsidRDefault="0053549E" w:rsidP="00091B52">
      <w:pPr>
        <w:spacing w:after="0" w:line="312" w:lineRule="auto"/>
        <w:rPr>
          <w:rFonts w:cstheme="minorHAnsi"/>
          <w:b/>
          <w:bCs/>
        </w:rPr>
      </w:pPr>
      <w:r w:rsidRPr="00BB1A04">
        <w:rPr>
          <w:rFonts w:cstheme="minorHAnsi"/>
          <w:b/>
          <w:bCs/>
        </w:rPr>
        <w:t>Opgave identiteit uiteindelijk belanghebbende(n</w:t>
      </w:r>
      <w:r w:rsidR="009D2057">
        <w:rPr>
          <w:rFonts w:cstheme="minorHAnsi"/>
          <w:b/>
          <w:bCs/>
        </w:rPr>
        <w:t>)</w:t>
      </w:r>
    </w:p>
    <w:p w14:paraId="46C9D975" w14:textId="77777777" w:rsidR="009D2057" w:rsidRDefault="009D2057" w:rsidP="00091B52">
      <w:pPr>
        <w:spacing w:after="0" w:line="312" w:lineRule="auto"/>
        <w:rPr>
          <w:rFonts w:cstheme="minorHAnsi"/>
          <w:b/>
          <w:bCs/>
        </w:rPr>
      </w:pPr>
    </w:p>
    <w:p w14:paraId="48A825E2" w14:textId="77777777" w:rsidR="008C7D64" w:rsidRPr="00BB1A04" w:rsidRDefault="008C7D64" w:rsidP="00091B52">
      <w:pPr>
        <w:spacing w:after="0" w:line="312" w:lineRule="auto"/>
        <w:rPr>
          <w:b/>
          <w:bCs/>
        </w:rPr>
      </w:pPr>
      <w:r w:rsidRPr="00BB1A04">
        <w:rPr>
          <w:b/>
          <w:bCs/>
        </w:rPr>
        <w:t>Belanghebbende 1</w:t>
      </w:r>
    </w:p>
    <w:tbl>
      <w:tblPr>
        <w:tblStyle w:val="Tabelraster"/>
        <w:tblW w:w="0" w:type="auto"/>
        <w:tblLook w:val="04A0" w:firstRow="1" w:lastRow="0" w:firstColumn="1" w:lastColumn="0" w:noHBand="0" w:noVBand="1"/>
      </w:tblPr>
      <w:tblGrid>
        <w:gridCol w:w="3397"/>
        <w:gridCol w:w="2044"/>
        <w:gridCol w:w="1658"/>
        <w:gridCol w:w="1961"/>
      </w:tblGrid>
      <w:tr w:rsidR="00091B52" w:rsidRPr="00045C19" w14:paraId="69C61112" w14:textId="77777777" w:rsidTr="00106F4A">
        <w:trPr>
          <w:trHeight w:val="567"/>
        </w:trPr>
        <w:tc>
          <w:tcPr>
            <w:tcW w:w="3397" w:type="dxa"/>
          </w:tcPr>
          <w:p w14:paraId="75C23AC5" w14:textId="77777777" w:rsidR="00091B52" w:rsidRPr="00045C19" w:rsidRDefault="00091B52" w:rsidP="00106F4A">
            <w:pPr>
              <w:spacing w:line="312" w:lineRule="auto"/>
              <w:rPr>
                <w:rFonts w:cstheme="minorHAnsi"/>
              </w:rPr>
            </w:pPr>
            <w:r w:rsidRPr="00045C19">
              <w:rPr>
                <w:rFonts w:cstheme="minorHAnsi"/>
              </w:rPr>
              <w:t>Achternaam</w:t>
            </w:r>
          </w:p>
        </w:tc>
        <w:tc>
          <w:tcPr>
            <w:tcW w:w="5663" w:type="dxa"/>
            <w:gridSpan w:val="3"/>
            <w:shd w:val="clear" w:color="auto" w:fill="D9E2F3" w:themeFill="accent1" w:themeFillTint="33"/>
          </w:tcPr>
          <w:p w14:paraId="37559872" w14:textId="77777777" w:rsidR="00091B52" w:rsidRPr="00045C19" w:rsidRDefault="00091B52" w:rsidP="00106F4A">
            <w:pPr>
              <w:spacing w:line="312" w:lineRule="auto"/>
              <w:rPr>
                <w:rFonts w:cstheme="minorHAnsi"/>
              </w:rPr>
            </w:pPr>
          </w:p>
        </w:tc>
      </w:tr>
      <w:tr w:rsidR="00091B52" w:rsidRPr="00045C19" w14:paraId="4C0D0BED" w14:textId="77777777" w:rsidTr="00106F4A">
        <w:trPr>
          <w:trHeight w:val="567"/>
        </w:trPr>
        <w:tc>
          <w:tcPr>
            <w:tcW w:w="3397" w:type="dxa"/>
          </w:tcPr>
          <w:p w14:paraId="6E89E090" w14:textId="77777777" w:rsidR="00091B52" w:rsidRPr="00045C19" w:rsidRDefault="00091B52"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3A78EC46" w14:textId="77777777" w:rsidR="00091B52" w:rsidRPr="00045C19" w:rsidRDefault="00091B52" w:rsidP="00106F4A">
            <w:pPr>
              <w:spacing w:line="312" w:lineRule="auto"/>
              <w:rPr>
                <w:rFonts w:cstheme="minorHAnsi"/>
              </w:rPr>
            </w:pPr>
          </w:p>
        </w:tc>
      </w:tr>
      <w:tr w:rsidR="00091B52" w:rsidRPr="00045C19" w14:paraId="19A96ADA" w14:textId="77777777" w:rsidTr="00106F4A">
        <w:trPr>
          <w:trHeight w:val="567"/>
        </w:trPr>
        <w:tc>
          <w:tcPr>
            <w:tcW w:w="3397" w:type="dxa"/>
          </w:tcPr>
          <w:p w14:paraId="2B8F5C6A" w14:textId="77777777" w:rsidR="00091B52" w:rsidRPr="00045C19" w:rsidRDefault="00091B52"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35D915C4" w14:textId="77777777" w:rsidR="00091B52" w:rsidRPr="00045C19" w:rsidRDefault="00091B52" w:rsidP="00106F4A">
            <w:pPr>
              <w:spacing w:line="312" w:lineRule="auto"/>
              <w:ind w:firstLine="708"/>
              <w:rPr>
                <w:rFonts w:cstheme="minorHAnsi"/>
              </w:rPr>
            </w:pPr>
          </w:p>
        </w:tc>
        <w:tc>
          <w:tcPr>
            <w:tcW w:w="1658" w:type="dxa"/>
          </w:tcPr>
          <w:p w14:paraId="6424D013" w14:textId="77777777" w:rsidR="00091B52" w:rsidRPr="00045C19" w:rsidRDefault="00091B52" w:rsidP="00106F4A">
            <w:pPr>
              <w:spacing w:line="312" w:lineRule="auto"/>
              <w:rPr>
                <w:rFonts w:cstheme="minorHAnsi"/>
              </w:rPr>
            </w:pPr>
            <w:r w:rsidRPr="00045C19">
              <w:rPr>
                <w:rFonts w:cstheme="minorHAnsi"/>
              </w:rPr>
              <w:t>Geboortedatum</w:t>
            </w:r>
          </w:p>
          <w:p w14:paraId="734F5ADE" w14:textId="77777777" w:rsidR="00091B52" w:rsidRPr="00045C19" w:rsidRDefault="00091B52"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465DDB0D" w14:textId="77777777" w:rsidR="00091B52" w:rsidRPr="00045C19" w:rsidRDefault="00091B52" w:rsidP="00106F4A">
            <w:pPr>
              <w:spacing w:line="312" w:lineRule="auto"/>
              <w:rPr>
                <w:rFonts w:cstheme="minorHAnsi"/>
              </w:rPr>
            </w:pPr>
          </w:p>
        </w:tc>
      </w:tr>
      <w:tr w:rsidR="00091B52" w:rsidRPr="00045C19" w14:paraId="7E846EC6" w14:textId="77777777" w:rsidTr="00106F4A">
        <w:trPr>
          <w:trHeight w:val="567"/>
        </w:trPr>
        <w:tc>
          <w:tcPr>
            <w:tcW w:w="3397" w:type="dxa"/>
          </w:tcPr>
          <w:p w14:paraId="1374DA9B" w14:textId="77777777" w:rsidR="00091B52" w:rsidRPr="00045C19" w:rsidRDefault="00091B52"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04F322A3" w14:textId="77777777" w:rsidR="00091B52" w:rsidRPr="00045C19" w:rsidRDefault="00091B52" w:rsidP="00106F4A">
            <w:pPr>
              <w:spacing w:line="312" w:lineRule="auto"/>
              <w:rPr>
                <w:rFonts w:cstheme="minorHAnsi"/>
              </w:rPr>
            </w:pPr>
          </w:p>
        </w:tc>
      </w:tr>
      <w:tr w:rsidR="00091B52" w:rsidRPr="00045C19" w14:paraId="2E1DF8B0" w14:textId="77777777" w:rsidTr="00106F4A">
        <w:trPr>
          <w:trHeight w:val="567"/>
        </w:trPr>
        <w:tc>
          <w:tcPr>
            <w:tcW w:w="3397" w:type="dxa"/>
          </w:tcPr>
          <w:p w14:paraId="399A9E89" w14:textId="77777777" w:rsidR="00091B52" w:rsidRPr="00045C19" w:rsidRDefault="00091B52" w:rsidP="00106F4A">
            <w:pPr>
              <w:spacing w:line="312" w:lineRule="auto"/>
              <w:rPr>
                <w:rFonts w:cstheme="minorHAnsi"/>
              </w:rPr>
            </w:pPr>
            <w:bookmarkStart w:id="2" w:name="_Hlk169877893"/>
            <w:r>
              <w:rPr>
                <w:rFonts w:cstheme="minorHAnsi"/>
              </w:rPr>
              <w:t>Type en nummer identiteitsbewijs</w:t>
            </w:r>
          </w:p>
        </w:tc>
        <w:tc>
          <w:tcPr>
            <w:tcW w:w="5663" w:type="dxa"/>
            <w:gridSpan w:val="3"/>
            <w:shd w:val="clear" w:color="auto" w:fill="D9E2F3" w:themeFill="accent1" w:themeFillTint="33"/>
          </w:tcPr>
          <w:p w14:paraId="7BC0CA4D" w14:textId="77777777" w:rsidR="00091B52" w:rsidRPr="00045C19" w:rsidRDefault="00091B52" w:rsidP="00106F4A">
            <w:pPr>
              <w:spacing w:line="312" w:lineRule="auto"/>
              <w:rPr>
                <w:rFonts w:cstheme="minorHAnsi"/>
              </w:rPr>
            </w:pPr>
          </w:p>
        </w:tc>
      </w:tr>
      <w:bookmarkEnd w:id="2"/>
    </w:tbl>
    <w:p w14:paraId="4EDA5692" w14:textId="77777777" w:rsidR="00B851D1" w:rsidRPr="008C7D64" w:rsidRDefault="00B851D1" w:rsidP="00091B52">
      <w:pPr>
        <w:spacing w:after="0" w:line="312" w:lineRule="auto"/>
      </w:pPr>
    </w:p>
    <w:p w14:paraId="293808B1" w14:textId="77777777" w:rsidR="008C7D64" w:rsidRDefault="008C7D64">
      <w:r w:rsidRPr="008C7D64">
        <w:t>Kwalificeert als uiteindelijk belanghebbende omdat:</w:t>
      </w:r>
    </w:p>
    <w:tbl>
      <w:tblPr>
        <w:tblStyle w:val="Tabelraster"/>
        <w:tblW w:w="0" w:type="auto"/>
        <w:tblLook w:val="04A0" w:firstRow="1" w:lastRow="0" w:firstColumn="1" w:lastColumn="0" w:noHBand="0" w:noVBand="1"/>
      </w:tblPr>
      <w:tblGrid>
        <w:gridCol w:w="9067"/>
      </w:tblGrid>
      <w:tr w:rsidR="008C7D64" w:rsidRPr="00045C19" w14:paraId="7E6D5976" w14:textId="77777777" w:rsidTr="008C7D64">
        <w:trPr>
          <w:trHeight w:val="567"/>
        </w:trPr>
        <w:tc>
          <w:tcPr>
            <w:tcW w:w="9067" w:type="dxa"/>
            <w:shd w:val="clear" w:color="auto" w:fill="D9E2F3" w:themeFill="accent1" w:themeFillTint="33"/>
          </w:tcPr>
          <w:p w14:paraId="65B2261F" w14:textId="77777777" w:rsidR="008C7D64" w:rsidRPr="00045C19" w:rsidRDefault="008C7D64" w:rsidP="00106F4A">
            <w:pPr>
              <w:spacing w:line="312" w:lineRule="auto"/>
              <w:rPr>
                <w:rFonts w:cstheme="minorHAnsi"/>
              </w:rPr>
            </w:pPr>
          </w:p>
        </w:tc>
      </w:tr>
    </w:tbl>
    <w:p w14:paraId="440DFAC7" w14:textId="77777777" w:rsidR="009D2057" w:rsidRDefault="009D2057" w:rsidP="008C7D64">
      <w:pPr>
        <w:spacing w:after="0" w:line="312" w:lineRule="auto"/>
        <w:rPr>
          <w:b/>
          <w:bCs/>
        </w:rPr>
      </w:pPr>
    </w:p>
    <w:p w14:paraId="675A8852" w14:textId="77777777" w:rsidR="008C7D64" w:rsidRPr="00BB1A04" w:rsidRDefault="008C7D64" w:rsidP="008C7D64">
      <w:pPr>
        <w:spacing w:after="0" w:line="312" w:lineRule="auto"/>
        <w:rPr>
          <w:b/>
          <w:bCs/>
        </w:rPr>
      </w:pPr>
      <w:r w:rsidRPr="00BB1A04">
        <w:rPr>
          <w:b/>
          <w:bCs/>
        </w:rPr>
        <w:t>Belanghebbende 2</w:t>
      </w:r>
    </w:p>
    <w:tbl>
      <w:tblPr>
        <w:tblStyle w:val="Tabelraster"/>
        <w:tblW w:w="0" w:type="auto"/>
        <w:tblLook w:val="04A0" w:firstRow="1" w:lastRow="0" w:firstColumn="1" w:lastColumn="0" w:noHBand="0" w:noVBand="1"/>
      </w:tblPr>
      <w:tblGrid>
        <w:gridCol w:w="3397"/>
        <w:gridCol w:w="2044"/>
        <w:gridCol w:w="1658"/>
        <w:gridCol w:w="1961"/>
      </w:tblGrid>
      <w:tr w:rsidR="008C7D64" w:rsidRPr="00045C19" w14:paraId="5C0CDDD7" w14:textId="77777777" w:rsidTr="00106F4A">
        <w:trPr>
          <w:trHeight w:val="567"/>
        </w:trPr>
        <w:tc>
          <w:tcPr>
            <w:tcW w:w="3397" w:type="dxa"/>
          </w:tcPr>
          <w:p w14:paraId="172C9E70" w14:textId="77777777" w:rsidR="008C7D64" w:rsidRPr="00045C19" w:rsidRDefault="008C7D64" w:rsidP="00106F4A">
            <w:pPr>
              <w:spacing w:line="312" w:lineRule="auto"/>
              <w:rPr>
                <w:rFonts w:cstheme="minorHAnsi"/>
              </w:rPr>
            </w:pPr>
            <w:r w:rsidRPr="00045C19">
              <w:rPr>
                <w:rFonts w:cstheme="minorHAnsi"/>
              </w:rPr>
              <w:t>Achternaam</w:t>
            </w:r>
          </w:p>
        </w:tc>
        <w:tc>
          <w:tcPr>
            <w:tcW w:w="5663" w:type="dxa"/>
            <w:gridSpan w:val="3"/>
            <w:shd w:val="clear" w:color="auto" w:fill="D9E2F3" w:themeFill="accent1" w:themeFillTint="33"/>
          </w:tcPr>
          <w:p w14:paraId="25C6F0B4" w14:textId="77777777" w:rsidR="008C7D64" w:rsidRPr="00045C19" w:rsidRDefault="008C7D64" w:rsidP="00106F4A">
            <w:pPr>
              <w:spacing w:line="312" w:lineRule="auto"/>
              <w:rPr>
                <w:rFonts w:cstheme="minorHAnsi"/>
              </w:rPr>
            </w:pPr>
          </w:p>
        </w:tc>
      </w:tr>
      <w:tr w:rsidR="008C7D64" w:rsidRPr="00045C19" w14:paraId="4CD50EB9" w14:textId="77777777" w:rsidTr="00106F4A">
        <w:trPr>
          <w:trHeight w:val="567"/>
        </w:trPr>
        <w:tc>
          <w:tcPr>
            <w:tcW w:w="3397" w:type="dxa"/>
          </w:tcPr>
          <w:p w14:paraId="74A760A3" w14:textId="77777777" w:rsidR="008C7D64" w:rsidRPr="00045C19" w:rsidRDefault="008C7D64"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54333DC2" w14:textId="77777777" w:rsidR="008C7D64" w:rsidRPr="00045C19" w:rsidRDefault="008C7D64" w:rsidP="00106F4A">
            <w:pPr>
              <w:spacing w:line="312" w:lineRule="auto"/>
              <w:rPr>
                <w:rFonts w:cstheme="minorHAnsi"/>
              </w:rPr>
            </w:pPr>
          </w:p>
        </w:tc>
      </w:tr>
      <w:tr w:rsidR="008C7D64" w:rsidRPr="00045C19" w14:paraId="1DE6DF91" w14:textId="77777777" w:rsidTr="00106F4A">
        <w:trPr>
          <w:trHeight w:val="567"/>
        </w:trPr>
        <w:tc>
          <w:tcPr>
            <w:tcW w:w="3397" w:type="dxa"/>
          </w:tcPr>
          <w:p w14:paraId="24A2A17B" w14:textId="77777777" w:rsidR="008C7D64" w:rsidRPr="00045C19" w:rsidRDefault="008C7D64"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0E19B019" w14:textId="77777777" w:rsidR="008C7D64" w:rsidRPr="00045C19" w:rsidRDefault="008C7D64" w:rsidP="00106F4A">
            <w:pPr>
              <w:spacing w:line="312" w:lineRule="auto"/>
              <w:ind w:firstLine="708"/>
              <w:rPr>
                <w:rFonts w:cstheme="minorHAnsi"/>
              </w:rPr>
            </w:pPr>
          </w:p>
        </w:tc>
        <w:tc>
          <w:tcPr>
            <w:tcW w:w="1658" w:type="dxa"/>
          </w:tcPr>
          <w:p w14:paraId="0A855C58" w14:textId="77777777" w:rsidR="008C7D64" w:rsidRPr="00045C19" w:rsidRDefault="008C7D64" w:rsidP="00106F4A">
            <w:pPr>
              <w:spacing w:line="312" w:lineRule="auto"/>
              <w:rPr>
                <w:rFonts w:cstheme="minorHAnsi"/>
              </w:rPr>
            </w:pPr>
            <w:r w:rsidRPr="00045C19">
              <w:rPr>
                <w:rFonts w:cstheme="minorHAnsi"/>
              </w:rPr>
              <w:t>Geboortedatum</w:t>
            </w:r>
          </w:p>
          <w:p w14:paraId="3934445B" w14:textId="77777777" w:rsidR="008C7D64" w:rsidRPr="00045C19" w:rsidRDefault="008C7D64"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252F2D3A" w14:textId="77777777" w:rsidR="008C7D64" w:rsidRPr="00045C19" w:rsidRDefault="008C7D64" w:rsidP="00106F4A">
            <w:pPr>
              <w:spacing w:line="312" w:lineRule="auto"/>
              <w:rPr>
                <w:rFonts w:cstheme="minorHAnsi"/>
              </w:rPr>
            </w:pPr>
          </w:p>
        </w:tc>
      </w:tr>
      <w:tr w:rsidR="008C7D64" w:rsidRPr="00045C19" w14:paraId="537E8B64" w14:textId="77777777" w:rsidTr="00106F4A">
        <w:trPr>
          <w:trHeight w:val="567"/>
        </w:trPr>
        <w:tc>
          <w:tcPr>
            <w:tcW w:w="3397" w:type="dxa"/>
          </w:tcPr>
          <w:p w14:paraId="3D1B7AD1" w14:textId="77777777" w:rsidR="008C7D64" w:rsidRPr="00045C19" w:rsidRDefault="008C7D64"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62438628" w14:textId="77777777" w:rsidR="008C7D64" w:rsidRPr="00045C19" w:rsidRDefault="008C7D64" w:rsidP="00106F4A">
            <w:pPr>
              <w:spacing w:line="312" w:lineRule="auto"/>
              <w:rPr>
                <w:rFonts w:cstheme="minorHAnsi"/>
              </w:rPr>
            </w:pPr>
          </w:p>
        </w:tc>
      </w:tr>
      <w:tr w:rsidR="008C7D64" w:rsidRPr="00045C19" w14:paraId="61E6110A" w14:textId="77777777" w:rsidTr="00106F4A">
        <w:trPr>
          <w:trHeight w:val="567"/>
        </w:trPr>
        <w:tc>
          <w:tcPr>
            <w:tcW w:w="3397" w:type="dxa"/>
          </w:tcPr>
          <w:p w14:paraId="38B65385" w14:textId="77777777" w:rsidR="008C7D64" w:rsidRPr="00045C19" w:rsidRDefault="008C7D64" w:rsidP="00106F4A">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45AEE723" w14:textId="77777777" w:rsidR="008C7D64" w:rsidRPr="00045C19" w:rsidRDefault="008C7D64" w:rsidP="00106F4A">
            <w:pPr>
              <w:spacing w:line="312" w:lineRule="auto"/>
              <w:rPr>
                <w:rFonts w:cstheme="minorHAnsi"/>
              </w:rPr>
            </w:pPr>
          </w:p>
        </w:tc>
      </w:tr>
    </w:tbl>
    <w:p w14:paraId="522898FA" w14:textId="77777777" w:rsidR="008C7D64" w:rsidRDefault="008C7D64" w:rsidP="008C7D64">
      <w:r w:rsidRPr="008C7D64">
        <w:t>Kwalificeert als uiteindelijk belanghebbende omdat:</w:t>
      </w:r>
    </w:p>
    <w:tbl>
      <w:tblPr>
        <w:tblStyle w:val="Tabelraster"/>
        <w:tblW w:w="0" w:type="auto"/>
        <w:tblLook w:val="04A0" w:firstRow="1" w:lastRow="0" w:firstColumn="1" w:lastColumn="0" w:noHBand="0" w:noVBand="1"/>
      </w:tblPr>
      <w:tblGrid>
        <w:gridCol w:w="9067"/>
      </w:tblGrid>
      <w:tr w:rsidR="008C7D64" w:rsidRPr="00045C19" w14:paraId="5A24A1DF" w14:textId="77777777" w:rsidTr="00106F4A">
        <w:trPr>
          <w:trHeight w:val="567"/>
        </w:trPr>
        <w:tc>
          <w:tcPr>
            <w:tcW w:w="9067" w:type="dxa"/>
            <w:shd w:val="clear" w:color="auto" w:fill="D9E2F3" w:themeFill="accent1" w:themeFillTint="33"/>
          </w:tcPr>
          <w:p w14:paraId="7A81A1AF" w14:textId="77777777" w:rsidR="008C7D64" w:rsidRPr="00045C19" w:rsidRDefault="008C7D64" w:rsidP="00106F4A">
            <w:pPr>
              <w:spacing w:line="312" w:lineRule="auto"/>
              <w:rPr>
                <w:rFonts w:cstheme="minorHAnsi"/>
              </w:rPr>
            </w:pPr>
            <w:bookmarkStart w:id="3" w:name="_Hlk172807339"/>
          </w:p>
        </w:tc>
      </w:tr>
      <w:bookmarkEnd w:id="3"/>
    </w:tbl>
    <w:p w14:paraId="4A62C60C" w14:textId="77777777" w:rsidR="008C7D64" w:rsidRPr="00BB1A04" w:rsidRDefault="008C7D64"/>
    <w:p w14:paraId="4A5492A0" w14:textId="77777777" w:rsidR="008C7D64" w:rsidRPr="00BB1A04" w:rsidRDefault="008C7D64" w:rsidP="008C7D64">
      <w:pPr>
        <w:spacing w:after="0" w:line="312" w:lineRule="auto"/>
        <w:rPr>
          <w:b/>
          <w:bCs/>
        </w:rPr>
      </w:pPr>
      <w:r w:rsidRPr="00BB1A04">
        <w:rPr>
          <w:b/>
          <w:bCs/>
        </w:rPr>
        <w:t>Belanghebbende 3</w:t>
      </w:r>
    </w:p>
    <w:tbl>
      <w:tblPr>
        <w:tblStyle w:val="Tabelraster"/>
        <w:tblW w:w="0" w:type="auto"/>
        <w:tblLook w:val="04A0" w:firstRow="1" w:lastRow="0" w:firstColumn="1" w:lastColumn="0" w:noHBand="0" w:noVBand="1"/>
      </w:tblPr>
      <w:tblGrid>
        <w:gridCol w:w="3397"/>
        <w:gridCol w:w="2044"/>
        <w:gridCol w:w="1658"/>
        <w:gridCol w:w="1961"/>
      </w:tblGrid>
      <w:tr w:rsidR="008C7D64" w:rsidRPr="00045C19" w14:paraId="22626457" w14:textId="77777777" w:rsidTr="00106F4A">
        <w:trPr>
          <w:trHeight w:val="567"/>
        </w:trPr>
        <w:tc>
          <w:tcPr>
            <w:tcW w:w="3397" w:type="dxa"/>
          </w:tcPr>
          <w:p w14:paraId="2989DCEB" w14:textId="77777777" w:rsidR="008C7D64" w:rsidRPr="00045C19" w:rsidRDefault="008C7D64" w:rsidP="00106F4A">
            <w:pPr>
              <w:spacing w:line="312" w:lineRule="auto"/>
              <w:rPr>
                <w:rFonts w:cstheme="minorHAnsi"/>
              </w:rPr>
            </w:pPr>
            <w:r w:rsidRPr="00045C19">
              <w:rPr>
                <w:rFonts w:cstheme="minorHAnsi"/>
              </w:rPr>
              <w:t>Achternaam</w:t>
            </w:r>
          </w:p>
        </w:tc>
        <w:tc>
          <w:tcPr>
            <w:tcW w:w="5663" w:type="dxa"/>
            <w:gridSpan w:val="3"/>
            <w:shd w:val="clear" w:color="auto" w:fill="D9E2F3" w:themeFill="accent1" w:themeFillTint="33"/>
          </w:tcPr>
          <w:p w14:paraId="28ECE037" w14:textId="77777777" w:rsidR="008C7D64" w:rsidRPr="00045C19" w:rsidRDefault="008C7D64" w:rsidP="00106F4A">
            <w:pPr>
              <w:spacing w:line="312" w:lineRule="auto"/>
              <w:rPr>
                <w:rFonts w:cstheme="minorHAnsi"/>
              </w:rPr>
            </w:pPr>
          </w:p>
        </w:tc>
      </w:tr>
      <w:tr w:rsidR="008C7D64" w:rsidRPr="00045C19" w14:paraId="304A2DFC" w14:textId="77777777" w:rsidTr="00106F4A">
        <w:trPr>
          <w:trHeight w:val="567"/>
        </w:trPr>
        <w:tc>
          <w:tcPr>
            <w:tcW w:w="3397" w:type="dxa"/>
          </w:tcPr>
          <w:p w14:paraId="33B02696" w14:textId="77777777" w:rsidR="008C7D64" w:rsidRPr="00045C19" w:rsidRDefault="008C7D64"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07C51F30" w14:textId="77777777" w:rsidR="008C7D64" w:rsidRPr="00045C19" w:rsidRDefault="008C7D64" w:rsidP="00106F4A">
            <w:pPr>
              <w:spacing w:line="312" w:lineRule="auto"/>
              <w:rPr>
                <w:rFonts w:cstheme="minorHAnsi"/>
              </w:rPr>
            </w:pPr>
          </w:p>
        </w:tc>
      </w:tr>
      <w:tr w:rsidR="008C7D64" w:rsidRPr="00045C19" w14:paraId="49A1DA9C" w14:textId="77777777" w:rsidTr="00106F4A">
        <w:trPr>
          <w:trHeight w:val="567"/>
        </w:trPr>
        <w:tc>
          <w:tcPr>
            <w:tcW w:w="3397" w:type="dxa"/>
          </w:tcPr>
          <w:p w14:paraId="28D2E335" w14:textId="77777777" w:rsidR="008C7D64" w:rsidRPr="00045C19" w:rsidRDefault="008C7D64"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3D6326BF" w14:textId="77777777" w:rsidR="008C7D64" w:rsidRPr="00045C19" w:rsidRDefault="008C7D64" w:rsidP="00106F4A">
            <w:pPr>
              <w:spacing w:line="312" w:lineRule="auto"/>
              <w:ind w:firstLine="708"/>
              <w:rPr>
                <w:rFonts w:cstheme="minorHAnsi"/>
              </w:rPr>
            </w:pPr>
          </w:p>
        </w:tc>
        <w:tc>
          <w:tcPr>
            <w:tcW w:w="1658" w:type="dxa"/>
          </w:tcPr>
          <w:p w14:paraId="1FD23399" w14:textId="77777777" w:rsidR="008C7D64" w:rsidRPr="00045C19" w:rsidRDefault="008C7D64" w:rsidP="00106F4A">
            <w:pPr>
              <w:spacing w:line="312" w:lineRule="auto"/>
              <w:rPr>
                <w:rFonts w:cstheme="minorHAnsi"/>
              </w:rPr>
            </w:pPr>
            <w:r w:rsidRPr="00045C19">
              <w:rPr>
                <w:rFonts w:cstheme="minorHAnsi"/>
              </w:rPr>
              <w:t>Geboortedatum</w:t>
            </w:r>
          </w:p>
          <w:p w14:paraId="5E122FA0" w14:textId="77777777" w:rsidR="008C7D64" w:rsidRPr="00045C19" w:rsidRDefault="008C7D64"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7AB9EC0E" w14:textId="77777777" w:rsidR="008C7D64" w:rsidRPr="00045C19" w:rsidRDefault="008C7D64" w:rsidP="00106F4A">
            <w:pPr>
              <w:spacing w:line="312" w:lineRule="auto"/>
              <w:rPr>
                <w:rFonts w:cstheme="minorHAnsi"/>
              </w:rPr>
            </w:pPr>
          </w:p>
        </w:tc>
      </w:tr>
      <w:tr w:rsidR="008C7D64" w:rsidRPr="00045C19" w14:paraId="3FAD4839" w14:textId="77777777" w:rsidTr="00106F4A">
        <w:trPr>
          <w:trHeight w:val="567"/>
        </w:trPr>
        <w:tc>
          <w:tcPr>
            <w:tcW w:w="3397" w:type="dxa"/>
          </w:tcPr>
          <w:p w14:paraId="614C6085" w14:textId="77777777" w:rsidR="008C7D64" w:rsidRPr="00045C19" w:rsidRDefault="008C7D64"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4A1FC3F4" w14:textId="77777777" w:rsidR="008C7D64" w:rsidRPr="00045C19" w:rsidRDefault="008C7D64" w:rsidP="00106F4A">
            <w:pPr>
              <w:spacing w:line="312" w:lineRule="auto"/>
              <w:rPr>
                <w:rFonts w:cstheme="minorHAnsi"/>
              </w:rPr>
            </w:pPr>
          </w:p>
        </w:tc>
      </w:tr>
      <w:tr w:rsidR="008C7D64" w:rsidRPr="00045C19" w14:paraId="54ECCD53" w14:textId="77777777" w:rsidTr="00106F4A">
        <w:trPr>
          <w:trHeight w:val="567"/>
        </w:trPr>
        <w:tc>
          <w:tcPr>
            <w:tcW w:w="3397" w:type="dxa"/>
          </w:tcPr>
          <w:p w14:paraId="75B891B7" w14:textId="77777777" w:rsidR="008C7D64" w:rsidRPr="00045C19" w:rsidRDefault="008C7D64" w:rsidP="00106F4A">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44BAFF9C" w14:textId="77777777" w:rsidR="008C7D64" w:rsidRPr="00045C19" w:rsidRDefault="008C7D64" w:rsidP="00106F4A">
            <w:pPr>
              <w:spacing w:line="312" w:lineRule="auto"/>
              <w:rPr>
                <w:rFonts w:cstheme="minorHAnsi"/>
              </w:rPr>
            </w:pPr>
          </w:p>
        </w:tc>
      </w:tr>
    </w:tbl>
    <w:p w14:paraId="1B8DD833" w14:textId="77777777" w:rsidR="008C7D64" w:rsidRPr="008C7D64" w:rsidRDefault="008C7D64" w:rsidP="008C7D64">
      <w:pPr>
        <w:spacing w:after="0" w:line="312" w:lineRule="auto"/>
      </w:pPr>
    </w:p>
    <w:p w14:paraId="2BABD759" w14:textId="77777777" w:rsidR="008C7D64" w:rsidRDefault="008C7D64" w:rsidP="008C7D64">
      <w:r w:rsidRPr="008C7D64">
        <w:t>Kwalificeert als uiteindelijk belanghebbende omdat:</w:t>
      </w:r>
    </w:p>
    <w:tbl>
      <w:tblPr>
        <w:tblStyle w:val="Tabelraster"/>
        <w:tblW w:w="0" w:type="auto"/>
        <w:tblLook w:val="04A0" w:firstRow="1" w:lastRow="0" w:firstColumn="1" w:lastColumn="0" w:noHBand="0" w:noVBand="1"/>
      </w:tblPr>
      <w:tblGrid>
        <w:gridCol w:w="9067"/>
      </w:tblGrid>
      <w:tr w:rsidR="008C7D64" w:rsidRPr="00045C19" w14:paraId="64FF23F1" w14:textId="77777777" w:rsidTr="00106F4A">
        <w:trPr>
          <w:trHeight w:val="567"/>
        </w:trPr>
        <w:tc>
          <w:tcPr>
            <w:tcW w:w="9067" w:type="dxa"/>
            <w:shd w:val="clear" w:color="auto" w:fill="D9E2F3" w:themeFill="accent1" w:themeFillTint="33"/>
          </w:tcPr>
          <w:p w14:paraId="7A713B5C" w14:textId="77777777" w:rsidR="008C7D64" w:rsidRPr="00045C19" w:rsidRDefault="008C7D64" w:rsidP="00106F4A">
            <w:pPr>
              <w:spacing w:line="312" w:lineRule="auto"/>
              <w:rPr>
                <w:rFonts w:cstheme="minorHAnsi"/>
              </w:rPr>
            </w:pPr>
          </w:p>
        </w:tc>
      </w:tr>
    </w:tbl>
    <w:p w14:paraId="2B12C791" w14:textId="77777777" w:rsidR="008C7D64" w:rsidRDefault="008C7D64">
      <w:pPr>
        <w:rPr>
          <w:sz w:val="20"/>
          <w:szCs w:val="20"/>
        </w:rPr>
      </w:pPr>
    </w:p>
    <w:p w14:paraId="0A7ED88D" w14:textId="77777777" w:rsidR="00C66582" w:rsidRPr="008C7D64" w:rsidRDefault="008C7D64" w:rsidP="008C7D64">
      <w:pPr>
        <w:rPr>
          <w:sz w:val="20"/>
          <w:szCs w:val="20"/>
        </w:rPr>
      </w:pPr>
      <w:bookmarkStart w:id="4" w:name="_Hlk169878091"/>
      <w:r>
        <w:rPr>
          <w:sz w:val="20"/>
          <w:szCs w:val="20"/>
        </w:rPr>
        <w:t xml:space="preserve">* </w:t>
      </w:r>
      <w:r w:rsidRPr="008C7D64">
        <w:rPr>
          <w:sz w:val="20"/>
          <w:szCs w:val="20"/>
        </w:rPr>
        <w:t>Indien er meer belanghebbenden zijn dan tekstvelden dan kopieert</w:t>
      </w:r>
      <w:r w:rsidR="00BB1A04">
        <w:rPr>
          <w:sz w:val="20"/>
          <w:szCs w:val="20"/>
        </w:rPr>
        <w:t xml:space="preserve"> u</w:t>
      </w:r>
      <w:r w:rsidRPr="008C7D64">
        <w:rPr>
          <w:sz w:val="20"/>
          <w:szCs w:val="20"/>
        </w:rPr>
        <w:t xml:space="preserve"> deze pagina nogmaals om een opgave te geven van alle uiteindelijk belanghebbende(n).</w:t>
      </w:r>
      <w:bookmarkEnd w:id="4"/>
      <w:r w:rsidR="00C66582" w:rsidRPr="008C7D64">
        <w:rPr>
          <w:sz w:val="20"/>
          <w:szCs w:val="20"/>
        </w:rPr>
        <w:br w:type="page"/>
      </w:r>
    </w:p>
    <w:p w14:paraId="3F4648A7" w14:textId="77777777" w:rsidR="00CF385A" w:rsidRDefault="00C66582" w:rsidP="00C66582">
      <w:pPr>
        <w:spacing w:after="0" w:line="312" w:lineRule="auto"/>
        <w:rPr>
          <w:rFonts w:cstheme="minorHAnsi"/>
          <w:b/>
          <w:bCs/>
          <w:color w:val="F15060"/>
        </w:rPr>
      </w:pPr>
      <w:r w:rsidRPr="009E3367">
        <w:rPr>
          <w:rFonts w:cstheme="minorHAnsi"/>
          <w:b/>
          <w:bCs/>
          <w:color w:val="E4002B"/>
        </w:rPr>
        <w:t>O</w:t>
      </w:r>
      <w:r w:rsidR="00171DDC" w:rsidRPr="009E3367">
        <w:rPr>
          <w:rFonts w:cstheme="minorHAnsi"/>
          <w:b/>
          <w:bCs/>
          <w:color w:val="E4002B"/>
        </w:rPr>
        <w:t>pgave hoger leidinggevend personeel</w:t>
      </w:r>
      <w:r w:rsidR="00CF385A">
        <w:rPr>
          <w:rFonts w:cstheme="minorHAnsi"/>
          <w:b/>
          <w:bCs/>
          <w:color w:val="F15060"/>
        </w:rPr>
        <w:br/>
      </w:r>
    </w:p>
    <w:p w14:paraId="065E07B0" w14:textId="77777777" w:rsidR="00C66582" w:rsidRPr="00CF385A" w:rsidRDefault="00C66582" w:rsidP="00C66582">
      <w:pPr>
        <w:spacing w:after="0" w:line="312" w:lineRule="auto"/>
        <w:rPr>
          <w:rFonts w:cstheme="minorHAnsi"/>
          <w:b/>
          <w:bCs/>
          <w:color w:val="F15060"/>
        </w:rPr>
      </w:pPr>
      <w:r w:rsidRPr="00045C19">
        <w:rPr>
          <w:rFonts w:cstheme="minorHAnsi"/>
        </w:rPr>
        <w:t xml:space="preserve">In het geval dat u verklaart dat u </w:t>
      </w:r>
      <w:r>
        <w:rPr>
          <w:rFonts w:cstheme="minorHAnsi"/>
        </w:rPr>
        <w:t xml:space="preserve">geen </w:t>
      </w:r>
      <w:r w:rsidRPr="00045C19">
        <w:rPr>
          <w:rFonts w:cstheme="minorHAnsi"/>
        </w:rPr>
        <w:t xml:space="preserve">uiteindelijk belanghebbende(n) kunt aanwijzen </w:t>
      </w:r>
      <w:r>
        <w:rPr>
          <w:rFonts w:cstheme="minorHAnsi"/>
        </w:rPr>
        <w:t>kwalificeert het hoger leidinggevend personeel als uiteindelijk belanghebbende(n). Dat betekent dat het hele statutaire bestuur als uiteindelijk belanghebbende wordt aangemerkt en in het geval van personenvennootschappen de maten/(beherende) vennoten. U wordt verzocht hiervan een opgave te doen in de onderstaande tabellen.</w:t>
      </w:r>
      <w:r w:rsidR="00693D37">
        <w:rPr>
          <w:rFonts w:cstheme="minorHAnsi"/>
        </w:rPr>
        <w:t>*</w:t>
      </w:r>
      <w:r>
        <w:rPr>
          <w:rFonts w:cstheme="minorHAnsi"/>
        </w:rPr>
        <w:t xml:space="preserve"> </w:t>
      </w:r>
    </w:p>
    <w:p w14:paraId="60599652" w14:textId="77777777" w:rsidR="00C66582" w:rsidRPr="00CF385A" w:rsidRDefault="00C66582" w:rsidP="00C66582">
      <w:pPr>
        <w:spacing w:after="0" w:line="312" w:lineRule="auto"/>
        <w:rPr>
          <w:rFonts w:cstheme="minorHAnsi"/>
        </w:rPr>
      </w:pPr>
    </w:p>
    <w:p w14:paraId="67E8A825" w14:textId="77777777" w:rsidR="004B6A37" w:rsidRPr="00CF385A" w:rsidRDefault="00C66582" w:rsidP="00C66582">
      <w:pPr>
        <w:spacing w:after="0" w:line="312" w:lineRule="auto"/>
        <w:rPr>
          <w:rFonts w:cstheme="minorHAnsi"/>
          <w:b/>
          <w:bCs/>
        </w:rPr>
      </w:pPr>
      <w:r w:rsidRPr="00CF385A">
        <w:rPr>
          <w:rFonts w:cstheme="minorHAnsi"/>
          <w:b/>
          <w:bCs/>
        </w:rPr>
        <w:t>Opgave hoger leidinggevend personeel als uiteindelijk belanghebbende(n)</w:t>
      </w:r>
    </w:p>
    <w:tbl>
      <w:tblPr>
        <w:tblStyle w:val="Tabelraster"/>
        <w:tblW w:w="0" w:type="auto"/>
        <w:tblLook w:val="04A0" w:firstRow="1" w:lastRow="0" w:firstColumn="1" w:lastColumn="0" w:noHBand="0" w:noVBand="1"/>
      </w:tblPr>
      <w:tblGrid>
        <w:gridCol w:w="3397"/>
        <w:gridCol w:w="2044"/>
        <w:gridCol w:w="1658"/>
        <w:gridCol w:w="1961"/>
      </w:tblGrid>
      <w:tr w:rsidR="004B6A37" w:rsidRPr="00045C19" w14:paraId="7EA06D62" w14:textId="77777777" w:rsidTr="00106F4A">
        <w:trPr>
          <w:trHeight w:val="567"/>
        </w:trPr>
        <w:tc>
          <w:tcPr>
            <w:tcW w:w="3397" w:type="dxa"/>
          </w:tcPr>
          <w:p w14:paraId="638783E8" w14:textId="77777777" w:rsidR="004B6A37" w:rsidRPr="00045C19" w:rsidRDefault="004B6A37" w:rsidP="00106F4A">
            <w:pPr>
              <w:spacing w:line="312" w:lineRule="auto"/>
              <w:rPr>
                <w:rFonts w:cstheme="minorHAnsi"/>
              </w:rPr>
            </w:pPr>
            <w:r w:rsidRPr="00045C19">
              <w:rPr>
                <w:rFonts w:cstheme="minorHAnsi"/>
              </w:rPr>
              <w:t>Achternaam</w:t>
            </w:r>
          </w:p>
        </w:tc>
        <w:tc>
          <w:tcPr>
            <w:tcW w:w="5663" w:type="dxa"/>
            <w:gridSpan w:val="3"/>
            <w:shd w:val="clear" w:color="auto" w:fill="D9E2F3" w:themeFill="accent1" w:themeFillTint="33"/>
          </w:tcPr>
          <w:p w14:paraId="60DC4DC5" w14:textId="77777777" w:rsidR="004B6A37" w:rsidRPr="00045C19" w:rsidRDefault="004B6A37" w:rsidP="00106F4A">
            <w:pPr>
              <w:spacing w:line="312" w:lineRule="auto"/>
              <w:rPr>
                <w:rFonts w:cstheme="minorHAnsi"/>
              </w:rPr>
            </w:pPr>
          </w:p>
        </w:tc>
      </w:tr>
      <w:tr w:rsidR="004B6A37" w:rsidRPr="00045C19" w14:paraId="6D95AE38" w14:textId="77777777" w:rsidTr="00106F4A">
        <w:trPr>
          <w:trHeight w:val="567"/>
        </w:trPr>
        <w:tc>
          <w:tcPr>
            <w:tcW w:w="3397" w:type="dxa"/>
          </w:tcPr>
          <w:p w14:paraId="6B913B3D" w14:textId="77777777" w:rsidR="004B6A37" w:rsidRPr="00045C19" w:rsidRDefault="004B6A37"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3D9A9011" w14:textId="77777777" w:rsidR="004B6A37" w:rsidRPr="00045C19" w:rsidRDefault="004B6A37" w:rsidP="00106F4A">
            <w:pPr>
              <w:spacing w:line="312" w:lineRule="auto"/>
              <w:rPr>
                <w:rFonts w:cstheme="minorHAnsi"/>
              </w:rPr>
            </w:pPr>
          </w:p>
        </w:tc>
      </w:tr>
      <w:tr w:rsidR="004B6A37" w:rsidRPr="00045C19" w14:paraId="2CC98118" w14:textId="77777777" w:rsidTr="00106F4A">
        <w:trPr>
          <w:trHeight w:val="567"/>
        </w:trPr>
        <w:tc>
          <w:tcPr>
            <w:tcW w:w="3397" w:type="dxa"/>
          </w:tcPr>
          <w:p w14:paraId="22499694" w14:textId="77777777" w:rsidR="004B6A37" w:rsidRPr="00045C19" w:rsidRDefault="004B6A37"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7C226588" w14:textId="77777777" w:rsidR="004B6A37" w:rsidRPr="00045C19" w:rsidRDefault="004B6A37" w:rsidP="00106F4A">
            <w:pPr>
              <w:spacing w:line="312" w:lineRule="auto"/>
              <w:ind w:firstLine="708"/>
              <w:rPr>
                <w:rFonts w:cstheme="minorHAnsi"/>
              </w:rPr>
            </w:pPr>
          </w:p>
        </w:tc>
        <w:tc>
          <w:tcPr>
            <w:tcW w:w="1658" w:type="dxa"/>
          </w:tcPr>
          <w:p w14:paraId="4E9E1455" w14:textId="77777777" w:rsidR="004B6A37" w:rsidRPr="00045C19" w:rsidRDefault="004B6A37" w:rsidP="00106F4A">
            <w:pPr>
              <w:spacing w:line="312" w:lineRule="auto"/>
              <w:rPr>
                <w:rFonts w:cstheme="minorHAnsi"/>
              </w:rPr>
            </w:pPr>
            <w:r w:rsidRPr="00045C19">
              <w:rPr>
                <w:rFonts w:cstheme="minorHAnsi"/>
              </w:rPr>
              <w:t>Geboortedatum</w:t>
            </w:r>
          </w:p>
          <w:p w14:paraId="217ED985" w14:textId="77777777" w:rsidR="004B6A37" w:rsidRPr="00045C19" w:rsidRDefault="004B6A37"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1A6B9896" w14:textId="77777777" w:rsidR="004B6A37" w:rsidRPr="00045C19" w:rsidRDefault="004B6A37" w:rsidP="00106F4A">
            <w:pPr>
              <w:spacing w:line="312" w:lineRule="auto"/>
              <w:rPr>
                <w:rFonts w:cstheme="minorHAnsi"/>
              </w:rPr>
            </w:pPr>
          </w:p>
        </w:tc>
      </w:tr>
      <w:tr w:rsidR="004B6A37" w:rsidRPr="00045C19" w14:paraId="631762D8" w14:textId="77777777" w:rsidTr="00106F4A">
        <w:trPr>
          <w:trHeight w:val="567"/>
        </w:trPr>
        <w:tc>
          <w:tcPr>
            <w:tcW w:w="3397" w:type="dxa"/>
          </w:tcPr>
          <w:p w14:paraId="496A3DF3" w14:textId="77777777" w:rsidR="004B6A37" w:rsidRPr="00045C19" w:rsidRDefault="004B6A37"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0BD77104" w14:textId="77777777" w:rsidR="004B6A37" w:rsidRPr="00045C19" w:rsidRDefault="004B6A37" w:rsidP="00106F4A">
            <w:pPr>
              <w:spacing w:line="312" w:lineRule="auto"/>
              <w:rPr>
                <w:rFonts w:cstheme="minorHAnsi"/>
              </w:rPr>
            </w:pPr>
          </w:p>
        </w:tc>
      </w:tr>
      <w:tr w:rsidR="004B6A37" w:rsidRPr="00045C19" w14:paraId="53873560" w14:textId="77777777" w:rsidTr="00106F4A">
        <w:trPr>
          <w:trHeight w:val="567"/>
        </w:trPr>
        <w:tc>
          <w:tcPr>
            <w:tcW w:w="3397" w:type="dxa"/>
          </w:tcPr>
          <w:p w14:paraId="1337E1BF" w14:textId="77777777" w:rsidR="004B6A37" w:rsidRPr="00045C19" w:rsidRDefault="004B6A37" w:rsidP="00106F4A">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61DC17BA" w14:textId="77777777" w:rsidR="004B6A37" w:rsidRPr="00045C19" w:rsidRDefault="004B6A37" w:rsidP="00106F4A">
            <w:pPr>
              <w:spacing w:line="312" w:lineRule="auto"/>
              <w:rPr>
                <w:rFonts w:cstheme="minorHAnsi"/>
              </w:rPr>
            </w:pPr>
          </w:p>
        </w:tc>
      </w:tr>
    </w:tbl>
    <w:p w14:paraId="051798EB" w14:textId="77777777" w:rsidR="00C66582" w:rsidRPr="00045C19" w:rsidRDefault="004B6A37" w:rsidP="00C66582">
      <w:pPr>
        <w:spacing w:after="0" w:line="312" w:lineRule="auto"/>
        <w:rPr>
          <w:rFonts w:cstheme="minorHAnsi"/>
        </w:rPr>
      </w:pPr>
      <w:r w:rsidRPr="00045C19">
        <w:rPr>
          <w:rFonts w:cstheme="minorHAnsi"/>
        </w:rPr>
        <w:t xml:space="preserve"> </w:t>
      </w:r>
    </w:p>
    <w:p w14:paraId="75521834" w14:textId="77777777" w:rsidR="00C66582" w:rsidRPr="00045C19" w:rsidRDefault="00C66582" w:rsidP="00C66582">
      <w:pPr>
        <w:pStyle w:val="Lijstalinea"/>
        <w:tabs>
          <w:tab w:val="left" w:pos="6945"/>
        </w:tabs>
        <w:spacing w:after="0" w:line="264" w:lineRule="auto"/>
        <w:ind w:left="0"/>
        <w:rPr>
          <w:rFonts w:cstheme="minorHAnsi"/>
          <w:sz w:val="18"/>
          <w:szCs w:val="18"/>
        </w:rPr>
      </w:pPr>
    </w:p>
    <w:p w14:paraId="697782DE" w14:textId="77777777" w:rsidR="00C66582" w:rsidRPr="00CF385A" w:rsidRDefault="00C66582" w:rsidP="00C66582">
      <w:pPr>
        <w:spacing w:after="0" w:line="312" w:lineRule="auto"/>
        <w:rPr>
          <w:rFonts w:cstheme="minorHAnsi"/>
          <w:b/>
          <w:bCs/>
        </w:rPr>
      </w:pPr>
      <w:r w:rsidRPr="00CF385A">
        <w:rPr>
          <w:rFonts w:cstheme="minorHAnsi"/>
          <w:b/>
          <w:bCs/>
        </w:rPr>
        <w:t>Opgave hoger leidinggevend personeel als uiteindelijk belanghebbende(n)</w:t>
      </w:r>
    </w:p>
    <w:tbl>
      <w:tblPr>
        <w:tblStyle w:val="Tabelraster"/>
        <w:tblW w:w="0" w:type="auto"/>
        <w:tblLook w:val="04A0" w:firstRow="1" w:lastRow="0" w:firstColumn="1" w:lastColumn="0" w:noHBand="0" w:noVBand="1"/>
      </w:tblPr>
      <w:tblGrid>
        <w:gridCol w:w="3397"/>
        <w:gridCol w:w="2044"/>
        <w:gridCol w:w="1658"/>
        <w:gridCol w:w="1961"/>
      </w:tblGrid>
      <w:tr w:rsidR="004B6A37" w:rsidRPr="00045C19" w14:paraId="66D09A75" w14:textId="77777777" w:rsidTr="00106F4A">
        <w:trPr>
          <w:trHeight w:val="567"/>
        </w:trPr>
        <w:tc>
          <w:tcPr>
            <w:tcW w:w="3397" w:type="dxa"/>
          </w:tcPr>
          <w:p w14:paraId="28E461C8" w14:textId="77777777" w:rsidR="004B6A37" w:rsidRPr="00045C19" w:rsidRDefault="004B6A37" w:rsidP="00106F4A">
            <w:pPr>
              <w:spacing w:line="312" w:lineRule="auto"/>
              <w:rPr>
                <w:rFonts w:cstheme="minorHAnsi"/>
              </w:rPr>
            </w:pPr>
            <w:r>
              <w:rPr>
                <w:rFonts w:cstheme="minorHAnsi"/>
              </w:rPr>
              <w:t>A</w:t>
            </w:r>
            <w:r w:rsidRPr="00045C19">
              <w:rPr>
                <w:rFonts w:cstheme="minorHAnsi"/>
              </w:rPr>
              <w:t>chternaam</w:t>
            </w:r>
          </w:p>
        </w:tc>
        <w:tc>
          <w:tcPr>
            <w:tcW w:w="5663" w:type="dxa"/>
            <w:gridSpan w:val="3"/>
            <w:shd w:val="clear" w:color="auto" w:fill="D9E2F3" w:themeFill="accent1" w:themeFillTint="33"/>
          </w:tcPr>
          <w:p w14:paraId="5C87F50B" w14:textId="77777777" w:rsidR="004B6A37" w:rsidRPr="00045C19" w:rsidRDefault="004B6A37" w:rsidP="00106F4A">
            <w:pPr>
              <w:spacing w:line="312" w:lineRule="auto"/>
              <w:rPr>
                <w:rFonts w:cstheme="minorHAnsi"/>
              </w:rPr>
            </w:pPr>
          </w:p>
        </w:tc>
      </w:tr>
      <w:tr w:rsidR="004B6A37" w:rsidRPr="00045C19" w14:paraId="5D3C1533" w14:textId="77777777" w:rsidTr="00106F4A">
        <w:trPr>
          <w:trHeight w:val="567"/>
        </w:trPr>
        <w:tc>
          <w:tcPr>
            <w:tcW w:w="3397" w:type="dxa"/>
          </w:tcPr>
          <w:p w14:paraId="6BC2772F" w14:textId="77777777" w:rsidR="004B6A37" w:rsidRPr="00045C19" w:rsidRDefault="004B6A37" w:rsidP="00106F4A">
            <w:pPr>
              <w:spacing w:line="312" w:lineRule="auto"/>
              <w:rPr>
                <w:rFonts w:cstheme="minorHAnsi"/>
              </w:rPr>
            </w:pPr>
            <w:proofErr w:type="spellStart"/>
            <w:r w:rsidRPr="00045C19">
              <w:rPr>
                <w:rFonts w:cstheme="minorHAnsi"/>
              </w:rPr>
              <w:t>Voorna</w:t>
            </w:r>
            <w:proofErr w:type="spellEnd"/>
            <w:r w:rsidRPr="00045C19">
              <w:rPr>
                <w:rFonts w:cstheme="minorHAnsi"/>
              </w:rPr>
              <w:t>(a)m(en)</w:t>
            </w:r>
          </w:p>
        </w:tc>
        <w:tc>
          <w:tcPr>
            <w:tcW w:w="5663" w:type="dxa"/>
            <w:gridSpan w:val="3"/>
            <w:shd w:val="clear" w:color="auto" w:fill="D9E2F3" w:themeFill="accent1" w:themeFillTint="33"/>
          </w:tcPr>
          <w:p w14:paraId="1E632982" w14:textId="77777777" w:rsidR="004B6A37" w:rsidRPr="00045C19" w:rsidRDefault="004B6A37" w:rsidP="00106F4A">
            <w:pPr>
              <w:spacing w:line="312" w:lineRule="auto"/>
              <w:rPr>
                <w:rFonts w:cstheme="minorHAnsi"/>
              </w:rPr>
            </w:pPr>
          </w:p>
        </w:tc>
      </w:tr>
      <w:tr w:rsidR="004B6A37" w:rsidRPr="00045C19" w14:paraId="60D637E9" w14:textId="77777777" w:rsidTr="00106F4A">
        <w:trPr>
          <w:trHeight w:val="567"/>
        </w:trPr>
        <w:tc>
          <w:tcPr>
            <w:tcW w:w="3397" w:type="dxa"/>
          </w:tcPr>
          <w:p w14:paraId="65062F79" w14:textId="77777777" w:rsidR="004B6A37" w:rsidRPr="00045C19" w:rsidRDefault="004B6A37" w:rsidP="00106F4A">
            <w:pPr>
              <w:spacing w:line="312" w:lineRule="auto"/>
              <w:rPr>
                <w:rFonts w:cstheme="minorHAnsi"/>
              </w:rPr>
            </w:pPr>
            <w:r w:rsidRPr="00045C19">
              <w:rPr>
                <w:rFonts w:cstheme="minorHAnsi"/>
              </w:rPr>
              <w:t>Geboorteplaats</w:t>
            </w:r>
            <w:r>
              <w:rPr>
                <w:rFonts w:cstheme="minorHAnsi"/>
              </w:rPr>
              <w:t>/land</w:t>
            </w:r>
          </w:p>
        </w:tc>
        <w:tc>
          <w:tcPr>
            <w:tcW w:w="2044" w:type="dxa"/>
            <w:shd w:val="clear" w:color="auto" w:fill="D9E2F3" w:themeFill="accent1" w:themeFillTint="33"/>
          </w:tcPr>
          <w:p w14:paraId="39582F04" w14:textId="77777777" w:rsidR="004B6A37" w:rsidRPr="00045C19" w:rsidRDefault="004B6A37" w:rsidP="00106F4A">
            <w:pPr>
              <w:spacing w:line="312" w:lineRule="auto"/>
              <w:ind w:firstLine="708"/>
              <w:rPr>
                <w:rFonts w:cstheme="minorHAnsi"/>
              </w:rPr>
            </w:pPr>
          </w:p>
        </w:tc>
        <w:tc>
          <w:tcPr>
            <w:tcW w:w="1658" w:type="dxa"/>
          </w:tcPr>
          <w:p w14:paraId="0710822D" w14:textId="77777777" w:rsidR="004B6A37" w:rsidRPr="00045C19" w:rsidRDefault="004B6A37" w:rsidP="00106F4A">
            <w:pPr>
              <w:spacing w:line="312" w:lineRule="auto"/>
              <w:rPr>
                <w:rFonts w:cstheme="minorHAnsi"/>
              </w:rPr>
            </w:pPr>
            <w:r w:rsidRPr="00045C19">
              <w:rPr>
                <w:rFonts w:cstheme="minorHAnsi"/>
              </w:rPr>
              <w:t>Geboortedatum</w:t>
            </w:r>
          </w:p>
          <w:p w14:paraId="1F5EA408" w14:textId="77777777" w:rsidR="004B6A37" w:rsidRPr="00045C19" w:rsidRDefault="004B6A37" w:rsidP="00106F4A">
            <w:pPr>
              <w:spacing w:line="312" w:lineRule="auto"/>
              <w:rPr>
                <w:rFonts w:cstheme="minorHAnsi"/>
              </w:rPr>
            </w:pPr>
            <w:r w:rsidRPr="00045C19">
              <w:rPr>
                <w:rFonts w:cstheme="minorHAnsi"/>
              </w:rPr>
              <w:t>(DD-MM-JJJJ)</w:t>
            </w:r>
          </w:p>
        </w:tc>
        <w:tc>
          <w:tcPr>
            <w:tcW w:w="1961" w:type="dxa"/>
            <w:shd w:val="clear" w:color="auto" w:fill="D9E2F3" w:themeFill="accent1" w:themeFillTint="33"/>
          </w:tcPr>
          <w:p w14:paraId="0CC79CC7" w14:textId="77777777" w:rsidR="004B6A37" w:rsidRPr="00045C19" w:rsidRDefault="004B6A37" w:rsidP="00106F4A">
            <w:pPr>
              <w:spacing w:line="312" w:lineRule="auto"/>
              <w:rPr>
                <w:rFonts w:cstheme="minorHAnsi"/>
              </w:rPr>
            </w:pPr>
          </w:p>
        </w:tc>
      </w:tr>
      <w:tr w:rsidR="004B6A37" w:rsidRPr="00045C19" w14:paraId="610ECD13" w14:textId="77777777" w:rsidTr="00106F4A">
        <w:trPr>
          <w:trHeight w:val="567"/>
        </w:trPr>
        <w:tc>
          <w:tcPr>
            <w:tcW w:w="3397" w:type="dxa"/>
          </w:tcPr>
          <w:p w14:paraId="152BD9A3" w14:textId="77777777" w:rsidR="004B6A37" w:rsidRPr="00045C19" w:rsidRDefault="004B6A37" w:rsidP="00106F4A">
            <w:pPr>
              <w:spacing w:line="312" w:lineRule="auto"/>
              <w:rPr>
                <w:rFonts w:cstheme="minorHAnsi"/>
              </w:rPr>
            </w:pPr>
            <w:r>
              <w:rPr>
                <w:rFonts w:cstheme="minorHAnsi"/>
              </w:rPr>
              <w:t>Functie binnen de organisatie</w:t>
            </w:r>
          </w:p>
        </w:tc>
        <w:tc>
          <w:tcPr>
            <w:tcW w:w="5663" w:type="dxa"/>
            <w:gridSpan w:val="3"/>
            <w:shd w:val="clear" w:color="auto" w:fill="D9E2F3" w:themeFill="accent1" w:themeFillTint="33"/>
          </w:tcPr>
          <w:p w14:paraId="4E48FC95" w14:textId="77777777" w:rsidR="004B6A37" w:rsidRPr="00045C19" w:rsidRDefault="004B6A37" w:rsidP="00106F4A">
            <w:pPr>
              <w:spacing w:line="312" w:lineRule="auto"/>
              <w:rPr>
                <w:rFonts w:cstheme="minorHAnsi"/>
              </w:rPr>
            </w:pPr>
          </w:p>
        </w:tc>
      </w:tr>
      <w:tr w:rsidR="004B6A37" w:rsidRPr="00045C19" w14:paraId="6D2C8126" w14:textId="77777777" w:rsidTr="00106F4A">
        <w:trPr>
          <w:trHeight w:val="567"/>
        </w:trPr>
        <w:tc>
          <w:tcPr>
            <w:tcW w:w="3397" w:type="dxa"/>
          </w:tcPr>
          <w:p w14:paraId="0FDE2FCA" w14:textId="77777777" w:rsidR="004B6A37" w:rsidRPr="00045C19" w:rsidRDefault="004B6A37" w:rsidP="00106F4A">
            <w:pPr>
              <w:spacing w:line="312" w:lineRule="auto"/>
              <w:rPr>
                <w:rFonts w:cstheme="minorHAnsi"/>
              </w:rPr>
            </w:pPr>
            <w:r>
              <w:rPr>
                <w:rFonts w:cstheme="minorHAnsi"/>
              </w:rPr>
              <w:t>Type en nummer identiteitsbewijs</w:t>
            </w:r>
          </w:p>
        </w:tc>
        <w:tc>
          <w:tcPr>
            <w:tcW w:w="5663" w:type="dxa"/>
            <w:gridSpan w:val="3"/>
            <w:shd w:val="clear" w:color="auto" w:fill="D9E2F3" w:themeFill="accent1" w:themeFillTint="33"/>
          </w:tcPr>
          <w:p w14:paraId="59DC22B6" w14:textId="77777777" w:rsidR="004B6A37" w:rsidRPr="00045C19" w:rsidRDefault="004B6A37" w:rsidP="00106F4A">
            <w:pPr>
              <w:spacing w:line="312" w:lineRule="auto"/>
              <w:rPr>
                <w:rFonts w:cstheme="minorHAnsi"/>
              </w:rPr>
            </w:pPr>
          </w:p>
        </w:tc>
      </w:tr>
    </w:tbl>
    <w:p w14:paraId="5F637142" w14:textId="77777777" w:rsidR="004B6A37" w:rsidRDefault="004B6A37" w:rsidP="00C66582">
      <w:pPr>
        <w:rPr>
          <w:sz w:val="20"/>
          <w:szCs w:val="20"/>
        </w:rPr>
      </w:pPr>
    </w:p>
    <w:p w14:paraId="04FCE4E5" w14:textId="77777777" w:rsidR="001A4DEA" w:rsidRDefault="001A4DEA" w:rsidP="00C66582">
      <w:pPr>
        <w:rPr>
          <w:sz w:val="20"/>
          <w:szCs w:val="20"/>
        </w:rPr>
      </w:pPr>
      <w:r w:rsidRPr="001A4DEA">
        <w:rPr>
          <w:sz w:val="20"/>
          <w:szCs w:val="20"/>
        </w:rPr>
        <w:t xml:space="preserve">* Indien er meer </w:t>
      </w:r>
      <w:r>
        <w:rPr>
          <w:sz w:val="20"/>
          <w:szCs w:val="20"/>
        </w:rPr>
        <w:t xml:space="preserve">uiteindelijk </w:t>
      </w:r>
      <w:r w:rsidR="00EE2DEB">
        <w:rPr>
          <w:sz w:val="20"/>
          <w:szCs w:val="20"/>
        </w:rPr>
        <w:t>hoger leidinggevend personeel als uiteindelijk belanghebbende(n) is</w:t>
      </w:r>
      <w:r w:rsidRPr="001A4DEA">
        <w:rPr>
          <w:sz w:val="20"/>
          <w:szCs w:val="20"/>
        </w:rPr>
        <w:t xml:space="preserve"> dan tekstvelden dan kopieert u deze pagina nogmaals om een opgave te geven van al</w:t>
      </w:r>
      <w:r w:rsidR="00EE2DEB">
        <w:rPr>
          <w:sz w:val="20"/>
          <w:szCs w:val="20"/>
        </w:rPr>
        <w:t xml:space="preserve"> het hoger leidinggevend personeel als belanghebbende(n)</w:t>
      </w:r>
      <w:r w:rsidR="0031038D">
        <w:rPr>
          <w:sz w:val="20"/>
          <w:szCs w:val="20"/>
        </w:rPr>
        <w:t>.</w:t>
      </w:r>
    </w:p>
    <w:p w14:paraId="74E5D897" w14:textId="77777777" w:rsidR="00C66582" w:rsidRDefault="00C66582">
      <w:pPr>
        <w:rPr>
          <w:sz w:val="20"/>
          <w:szCs w:val="20"/>
        </w:rPr>
      </w:pPr>
      <w:r>
        <w:rPr>
          <w:sz w:val="20"/>
          <w:szCs w:val="20"/>
        </w:rPr>
        <w:br w:type="page"/>
      </w:r>
    </w:p>
    <w:p w14:paraId="30B309EC" w14:textId="77777777" w:rsidR="00E037FD" w:rsidRPr="009E3367" w:rsidRDefault="00E037FD" w:rsidP="00E037FD">
      <w:pPr>
        <w:tabs>
          <w:tab w:val="left" w:pos="7560"/>
        </w:tabs>
        <w:rPr>
          <w:b/>
          <w:bCs/>
          <w:color w:val="E4002B"/>
        </w:rPr>
      </w:pPr>
      <w:r w:rsidRPr="009E3367">
        <w:rPr>
          <w:b/>
          <w:bCs/>
          <w:color w:val="E4002B"/>
        </w:rPr>
        <w:t>PEP-Verklaring</w:t>
      </w:r>
    </w:p>
    <w:p w14:paraId="5F908051" w14:textId="77777777" w:rsidR="00E037FD" w:rsidRPr="00E037FD" w:rsidRDefault="00E037FD" w:rsidP="00E037FD">
      <w:r w:rsidRPr="00E037FD">
        <w:t>In onderstaande verklaring dient u te verklaren of u op het moment van ondertekening van deze verklaring of in de periode van één jaar vóór de datum van ondertekening van deze verklaring:</w:t>
      </w:r>
    </w:p>
    <w:p w14:paraId="45979E9C" w14:textId="77777777" w:rsidR="00E037FD" w:rsidRPr="00E037FD" w:rsidRDefault="00F46ED4" w:rsidP="00472C00">
      <w:pPr>
        <w:tabs>
          <w:tab w:val="left" w:pos="284"/>
        </w:tabs>
      </w:pPr>
      <w:r>
        <w:t>a</w:t>
      </w:r>
      <w:r w:rsidR="00E037FD" w:rsidRPr="00E037FD">
        <w:t>.</w:t>
      </w:r>
      <w:r w:rsidR="00472C00">
        <w:tab/>
      </w:r>
      <w:r w:rsidR="00E037FD" w:rsidRPr="00E037FD">
        <w:t>een politiek prominent persoon bent (geweest); en/of</w:t>
      </w:r>
    </w:p>
    <w:p w14:paraId="64AC91D3" w14:textId="77777777" w:rsidR="00E037FD" w:rsidRPr="00E037FD" w:rsidRDefault="00F46ED4" w:rsidP="00472C00">
      <w:pPr>
        <w:tabs>
          <w:tab w:val="left" w:pos="284"/>
        </w:tabs>
      </w:pPr>
      <w:r>
        <w:t>b</w:t>
      </w:r>
      <w:r w:rsidR="00E037FD" w:rsidRPr="00E037FD">
        <w:t xml:space="preserve">. </w:t>
      </w:r>
      <w:r w:rsidR="00472C00">
        <w:tab/>
      </w:r>
      <w:r w:rsidR="00E037FD" w:rsidRPr="00E037FD">
        <w:t>een familielid bent (geweest) van een politiek prominent persoon; en/of</w:t>
      </w:r>
    </w:p>
    <w:p w14:paraId="4B632C9C" w14:textId="77777777" w:rsidR="00E037FD" w:rsidRDefault="00F46ED4" w:rsidP="00472C00">
      <w:pPr>
        <w:tabs>
          <w:tab w:val="left" w:pos="284"/>
        </w:tabs>
      </w:pPr>
      <w:r>
        <w:t>c</w:t>
      </w:r>
      <w:r w:rsidR="00E037FD" w:rsidRPr="00E037FD">
        <w:t xml:space="preserve">. </w:t>
      </w:r>
      <w:r w:rsidR="00472C00">
        <w:tab/>
      </w:r>
      <w:r w:rsidR="00E037FD" w:rsidRPr="00E037FD">
        <w:t>een persoon bent (geweest) die bekend is als naaste geassocieerde van een politiek</w:t>
      </w:r>
      <w:r w:rsidR="00472C00">
        <w:br/>
      </w:r>
      <w:r w:rsidR="00472C00">
        <w:tab/>
      </w:r>
      <w:r w:rsidR="00E037FD" w:rsidRPr="00E037FD">
        <w:t>prominent persoon.</w:t>
      </w:r>
    </w:p>
    <w:p w14:paraId="36B33829" w14:textId="77777777" w:rsidR="003E5468" w:rsidRPr="003E5468" w:rsidRDefault="003E5468" w:rsidP="003E5468">
      <w:pPr>
        <w:rPr>
          <w:b/>
          <w:bCs/>
        </w:rPr>
      </w:pPr>
      <w:r w:rsidRPr="003E5468">
        <w:rPr>
          <w:b/>
          <w:bCs/>
        </w:rPr>
        <w:t>Toelichting PEP</w:t>
      </w:r>
    </w:p>
    <w:p w14:paraId="147E4E6B" w14:textId="77777777" w:rsidR="003E5468" w:rsidRPr="003E5468" w:rsidRDefault="003E5468" w:rsidP="003E5468">
      <w:r w:rsidRPr="003E5468">
        <w:t>Een natuurlijk persoon kwalificeert in ieder geval als politiek prominent persoon indien aan hem/haar een of meer van de volgende functies is toevertrouwd:</w:t>
      </w:r>
    </w:p>
    <w:p w14:paraId="4C932A53" w14:textId="77777777" w:rsidR="003E5468" w:rsidRPr="003E5468" w:rsidRDefault="003E5468" w:rsidP="003E5468">
      <w:pPr>
        <w:numPr>
          <w:ilvl w:val="0"/>
          <w:numId w:val="7"/>
        </w:numPr>
      </w:pPr>
      <w:r w:rsidRPr="003E5468">
        <w:t>staatshoofd, regeringsleider, minister, onderminister of staatssecretaris;</w:t>
      </w:r>
    </w:p>
    <w:p w14:paraId="44CB889F" w14:textId="77777777" w:rsidR="003E5468" w:rsidRPr="003E5468" w:rsidRDefault="003E5468" w:rsidP="003E5468">
      <w:pPr>
        <w:numPr>
          <w:ilvl w:val="0"/>
          <w:numId w:val="7"/>
        </w:numPr>
      </w:pPr>
      <w:r w:rsidRPr="003E5468">
        <w:t>lid van het bestuur van een landelijke politieke partij;</w:t>
      </w:r>
    </w:p>
    <w:p w14:paraId="4F4506C4" w14:textId="77777777" w:rsidR="003E5468" w:rsidRPr="003E5468" w:rsidRDefault="003E5468" w:rsidP="003E5468">
      <w:pPr>
        <w:numPr>
          <w:ilvl w:val="0"/>
          <w:numId w:val="7"/>
        </w:numPr>
      </w:pPr>
      <w:r w:rsidRPr="003E5468">
        <w:t>lid van een hooggerechtshof, constitutioneel hof of van een andere hoge rechterlijke instantie die arresten wijst waartegen, behalve in uitzonderlijke omstandigheden, geen beroep openstaat;</w:t>
      </w:r>
    </w:p>
    <w:p w14:paraId="2621603A" w14:textId="77777777" w:rsidR="003E5468" w:rsidRPr="003E5468" w:rsidRDefault="003E5468" w:rsidP="003E5468">
      <w:pPr>
        <w:numPr>
          <w:ilvl w:val="0"/>
          <w:numId w:val="7"/>
        </w:numPr>
      </w:pPr>
      <w:r w:rsidRPr="003E5468">
        <w:t>parlementslid of lid van een soortgelijk wetgevend orgaan;</w:t>
      </w:r>
    </w:p>
    <w:p w14:paraId="69754E6F" w14:textId="77777777" w:rsidR="003E5468" w:rsidRPr="003E5468" w:rsidRDefault="003E5468" w:rsidP="003E5468">
      <w:pPr>
        <w:numPr>
          <w:ilvl w:val="0"/>
          <w:numId w:val="7"/>
        </w:numPr>
      </w:pPr>
      <w:r w:rsidRPr="003E5468">
        <w:t>staatshoofd, regeringsleider, minister, onderminister of staatssecretaris;</w:t>
      </w:r>
    </w:p>
    <w:p w14:paraId="544EEF76" w14:textId="77777777" w:rsidR="003E5468" w:rsidRPr="003E5468" w:rsidRDefault="003E5468" w:rsidP="003E5468">
      <w:pPr>
        <w:numPr>
          <w:ilvl w:val="0"/>
          <w:numId w:val="7"/>
        </w:numPr>
      </w:pPr>
      <w:r w:rsidRPr="003E5468">
        <w:t>ambassadeur, zaakgelastigde of hoge officier van de strijdkrachten;</w:t>
      </w:r>
    </w:p>
    <w:p w14:paraId="7345545C" w14:textId="77777777" w:rsidR="003E5468" w:rsidRPr="003E5468" w:rsidRDefault="003E5468" w:rsidP="003E5468">
      <w:pPr>
        <w:numPr>
          <w:ilvl w:val="0"/>
          <w:numId w:val="7"/>
        </w:numPr>
      </w:pPr>
      <w:r w:rsidRPr="003E5468">
        <w:t>lid van een rekenkamer of van een raad van bestuur van een centrale bank;</w:t>
      </w:r>
    </w:p>
    <w:p w14:paraId="45C24D1A" w14:textId="77777777" w:rsidR="003E5468" w:rsidRPr="003E5468" w:rsidRDefault="003E5468" w:rsidP="003E5468">
      <w:pPr>
        <w:numPr>
          <w:ilvl w:val="0"/>
          <w:numId w:val="7"/>
        </w:numPr>
      </w:pPr>
      <w:r w:rsidRPr="003E5468">
        <w:t>lid van het leidinggevend lichaam, toezichthoudend lichaam of bestuurslichaam van een staatsbedrijf;</w:t>
      </w:r>
    </w:p>
    <w:p w14:paraId="4A14A5B4" w14:textId="77777777" w:rsidR="003E5468" w:rsidRPr="003E5468" w:rsidRDefault="003E5468" w:rsidP="003E5468">
      <w:pPr>
        <w:numPr>
          <w:ilvl w:val="0"/>
          <w:numId w:val="7"/>
        </w:numPr>
      </w:pPr>
      <w:r w:rsidRPr="003E5468">
        <w:t>bestuurder, plaatsvervangend bestuurder, lid van de raad van bestuur of bekleder van een gelijkwaardige functie bij een politieke internationale organisatie die op basis van politieke overeenstemming tot stand zijn gekomen (bijvoorbeeld VN, de instellingen van de EU, de Noord-Atlantische Verdragsorganisatie en de Wereldhandelsorganisatie).</w:t>
      </w:r>
    </w:p>
    <w:p w14:paraId="1525BA44" w14:textId="77777777" w:rsidR="000F7BF9" w:rsidRDefault="000F7BF9">
      <w:r>
        <w:br w:type="page"/>
      </w:r>
    </w:p>
    <w:p w14:paraId="63678E4E" w14:textId="77777777" w:rsidR="00E037FD" w:rsidRPr="00F46ED4" w:rsidRDefault="00E037FD" w:rsidP="00E037FD">
      <w:pPr>
        <w:rPr>
          <w:b/>
          <w:bCs/>
        </w:rPr>
      </w:pPr>
      <w:r w:rsidRPr="00F46ED4">
        <w:rPr>
          <w:b/>
          <w:bCs/>
        </w:rPr>
        <w:t>De ondergetekende:</w:t>
      </w:r>
    </w:p>
    <w:p w14:paraId="16CB2ABE" w14:textId="77777777" w:rsidR="00E037FD" w:rsidRPr="00E037FD" w:rsidRDefault="00E037FD" w:rsidP="00E037FD">
      <w:r w:rsidRPr="00E037FD">
        <w:t xml:space="preserve">naam: </w:t>
      </w:r>
      <w:r w:rsidR="00F46ED4">
        <w:t xml:space="preserve"> </w:t>
      </w:r>
      <w:r w:rsidR="00F46ED4">
        <w:tab/>
      </w:r>
      <w:r w:rsidR="00F46ED4">
        <w:tab/>
      </w:r>
      <w:r w:rsidR="00472C00">
        <w:tab/>
      </w:r>
      <w:r w:rsidR="00472C00">
        <w:tab/>
      </w:r>
      <w:r w:rsidR="00472C00" w:rsidRPr="00472C00">
        <w:t>_______________________________________</w:t>
      </w:r>
    </w:p>
    <w:p w14:paraId="0B337DCA" w14:textId="77777777" w:rsidR="00E037FD" w:rsidRPr="00E037FD" w:rsidRDefault="00E037FD" w:rsidP="00E037FD">
      <w:r w:rsidRPr="00E037FD">
        <w:t>voornamen voluit:</w:t>
      </w:r>
      <w:r w:rsidR="00472C00">
        <w:tab/>
      </w:r>
      <w:r w:rsidR="00472C00">
        <w:tab/>
      </w:r>
      <w:r w:rsidR="00472C00" w:rsidRPr="00472C00">
        <w:t>_______________________________________</w:t>
      </w:r>
    </w:p>
    <w:p w14:paraId="516D5BCA" w14:textId="77777777" w:rsidR="00E037FD" w:rsidRPr="00E037FD" w:rsidRDefault="00E037FD" w:rsidP="00E037FD">
      <w:proofErr w:type="spellStart"/>
      <w:r w:rsidRPr="00E037FD">
        <w:t>privé-adres</w:t>
      </w:r>
      <w:proofErr w:type="spellEnd"/>
      <w:r w:rsidRPr="00E037FD">
        <w:t xml:space="preserve">: </w:t>
      </w:r>
      <w:r w:rsidR="00472C00">
        <w:tab/>
      </w:r>
      <w:r w:rsidR="00472C00">
        <w:tab/>
      </w:r>
      <w:r w:rsidR="00472C00">
        <w:tab/>
      </w:r>
      <w:r w:rsidRPr="00E037FD">
        <w:t>_______________________________________</w:t>
      </w:r>
    </w:p>
    <w:p w14:paraId="6B673111" w14:textId="77777777" w:rsidR="00E037FD" w:rsidRPr="00E037FD" w:rsidRDefault="00E037FD" w:rsidP="00E037FD">
      <w:r w:rsidRPr="00E037FD">
        <w:t>woonplaats:</w:t>
      </w:r>
      <w:r w:rsidR="00472C00">
        <w:tab/>
      </w:r>
      <w:r w:rsidR="00472C00">
        <w:tab/>
      </w:r>
      <w:r w:rsidR="00472C00">
        <w:tab/>
      </w:r>
      <w:r w:rsidRPr="00E037FD">
        <w:t>_______________________________________</w:t>
      </w:r>
    </w:p>
    <w:p w14:paraId="70D24D76" w14:textId="77777777" w:rsidR="00472C00" w:rsidRDefault="00E037FD" w:rsidP="00E037FD">
      <w:r w:rsidRPr="00E037FD">
        <w:t>postcode:</w:t>
      </w:r>
      <w:r w:rsidR="00472C00">
        <w:tab/>
      </w:r>
      <w:r w:rsidR="00472C00">
        <w:tab/>
      </w:r>
      <w:r w:rsidR="00472C00">
        <w:tab/>
      </w:r>
      <w:r w:rsidRPr="00E037FD">
        <w:t>_______________________________________</w:t>
      </w:r>
    </w:p>
    <w:p w14:paraId="4EF2A479" w14:textId="77777777" w:rsidR="00E037FD" w:rsidRPr="00E037FD" w:rsidRDefault="00E037FD" w:rsidP="00E037FD">
      <w:r w:rsidRPr="00E037FD">
        <w:t xml:space="preserve">geboortedatum: </w:t>
      </w:r>
      <w:r w:rsidR="00472C00">
        <w:tab/>
      </w:r>
      <w:r w:rsidR="00472C00">
        <w:tab/>
      </w:r>
      <w:r w:rsidR="00472C00" w:rsidRPr="00472C00">
        <w:t>_______________________________________</w:t>
      </w:r>
    </w:p>
    <w:p w14:paraId="4D9C927E" w14:textId="77777777" w:rsidR="00472C00" w:rsidRDefault="00E037FD" w:rsidP="00E037FD">
      <w:r w:rsidRPr="00E037FD">
        <w:t xml:space="preserve">geboorteplaats en -land: </w:t>
      </w:r>
      <w:r w:rsidR="00472C00">
        <w:tab/>
      </w:r>
      <w:r w:rsidR="00472C00" w:rsidRPr="00472C00">
        <w:t>_______________________________________</w:t>
      </w:r>
    </w:p>
    <w:p w14:paraId="0AACD221" w14:textId="77777777" w:rsidR="00472C00" w:rsidRDefault="00E037FD" w:rsidP="00E037FD">
      <w:r w:rsidRPr="00E037FD">
        <w:t xml:space="preserve">nationaliteit: </w:t>
      </w:r>
      <w:r w:rsidR="00472C00">
        <w:tab/>
      </w:r>
      <w:r w:rsidR="00472C00">
        <w:tab/>
      </w:r>
      <w:r w:rsidR="00472C00">
        <w:tab/>
      </w:r>
      <w:r w:rsidR="00472C00" w:rsidRPr="00472C00">
        <w:t>_______________________________________</w:t>
      </w:r>
    </w:p>
    <w:p w14:paraId="2305F41D" w14:textId="031CFA59" w:rsidR="00E037FD" w:rsidRPr="00E037FD" w:rsidRDefault="00E037FD" w:rsidP="00E037FD">
      <w:r w:rsidRPr="00E037FD">
        <w:t xml:space="preserve">verklaart tegenover </w:t>
      </w:r>
      <w:r w:rsidR="00472C00">
        <w:t>Zadelhoff Vastgoedadviseur</w:t>
      </w:r>
      <w:r w:rsidR="00E518E3">
        <w:t>s,</w:t>
      </w:r>
      <w:r w:rsidRPr="00E037FD">
        <w:t xml:space="preserve"> het volgende:</w:t>
      </w:r>
    </w:p>
    <w:p w14:paraId="3672B1E3" w14:textId="77777777" w:rsidR="00E037FD" w:rsidRPr="00E037FD" w:rsidRDefault="00472C00" w:rsidP="00472C00">
      <w:pPr>
        <w:tabs>
          <w:tab w:val="left" w:pos="284"/>
        </w:tabs>
      </w:pPr>
      <w:r>
        <w:t>a</w:t>
      </w:r>
      <w:r w:rsidR="00E037FD" w:rsidRPr="00E037FD">
        <w:t>.</w:t>
      </w:r>
      <w:r>
        <w:tab/>
      </w:r>
      <w:r w:rsidR="00E037FD" w:rsidRPr="00E037FD">
        <w:t xml:space="preserve">Ik ben op dit moment </w:t>
      </w:r>
      <w:r w:rsidR="00E037FD" w:rsidRPr="003B37DA">
        <w:rPr>
          <w:b/>
          <w:bCs/>
        </w:rPr>
        <w:t>niet</w:t>
      </w:r>
      <w:r w:rsidR="00E037FD" w:rsidRPr="00E037FD">
        <w:t xml:space="preserve"> een politiek prominent persoon en ik was dat ook niet </w:t>
      </w:r>
      <w:r>
        <w:br/>
      </w:r>
      <w:r>
        <w:tab/>
        <w:t>g</w:t>
      </w:r>
      <w:r w:rsidR="00E037FD" w:rsidRPr="00E037FD">
        <w:t>edurende een periode van één jaar vóór de datum van ondertekening van deze verklaring; en/of</w:t>
      </w:r>
    </w:p>
    <w:p w14:paraId="691F1187" w14:textId="77777777" w:rsidR="00E037FD" w:rsidRPr="00E037FD" w:rsidRDefault="00472C00" w:rsidP="00472C00">
      <w:pPr>
        <w:tabs>
          <w:tab w:val="left" w:pos="284"/>
        </w:tabs>
      </w:pPr>
      <w:r>
        <w:t>b</w:t>
      </w:r>
      <w:r w:rsidR="00E037FD" w:rsidRPr="00E037FD">
        <w:t>.</w:t>
      </w:r>
      <w:r>
        <w:tab/>
      </w:r>
      <w:r w:rsidR="00E037FD" w:rsidRPr="00E037FD">
        <w:t xml:space="preserve">Ik ben op dit moment </w:t>
      </w:r>
      <w:r w:rsidR="00E037FD" w:rsidRPr="003B37DA">
        <w:rPr>
          <w:b/>
          <w:bCs/>
        </w:rPr>
        <w:t xml:space="preserve">niet </w:t>
      </w:r>
      <w:r w:rsidR="00E037FD" w:rsidRPr="00E037FD">
        <w:t xml:space="preserve">een familielid van een politiek prominent persoon en ik was </w:t>
      </w:r>
      <w:r>
        <w:br/>
      </w:r>
      <w:r>
        <w:tab/>
      </w:r>
      <w:r w:rsidR="00E037FD" w:rsidRPr="00E037FD">
        <w:t xml:space="preserve">dat ook niet gedurende een periode van één jaar vóór de datum van ondertekening van deze </w:t>
      </w:r>
      <w:r>
        <w:tab/>
      </w:r>
      <w:r w:rsidR="00E037FD" w:rsidRPr="00E037FD">
        <w:t>verklaring; en/of</w:t>
      </w:r>
    </w:p>
    <w:p w14:paraId="67F04D7E" w14:textId="77777777" w:rsidR="000F7BF9" w:rsidRDefault="00472C00" w:rsidP="000F7BF9">
      <w:pPr>
        <w:tabs>
          <w:tab w:val="left" w:pos="284"/>
        </w:tabs>
      </w:pPr>
      <w:r>
        <w:t>c</w:t>
      </w:r>
      <w:r w:rsidR="00E037FD" w:rsidRPr="00E037FD">
        <w:t>.</w:t>
      </w:r>
      <w:r>
        <w:tab/>
      </w:r>
      <w:r w:rsidR="00AF755A">
        <w:t>I</w:t>
      </w:r>
      <w:r w:rsidR="00E037FD" w:rsidRPr="00E037FD">
        <w:t xml:space="preserve">k ben op dit moment </w:t>
      </w:r>
      <w:r w:rsidR="00E037FD" w:rsidRPr="003B37DA">
        <w:rPr>
          <w:b/>
          <w:bCs/>
        </w:rPr>
        <w:t>niet</w:t>
      </w:r>
      <w:r w:rsidR="00E037FD" w:rsidRPr="00E037FD">
        <w:t xml:space="preserve"> een persoon die bekend is als naaste geassocieerde van een politiek </w:t>
      </w:r>
      <w:r w:rsidR="00AF755A">
        <w:tab/>
      </w:r>
      <w:r w:rsidR="00E037FD" w:rsidRPr="00E037FD">
        <w:t xml:space="preserve">prominent persoon en ik was dat ook niet gedurende een periode van één jaar vóór de datum van </w:t>
      </w:r>
      <w:r w:rsidR="00AF755A">
        <w:tab/>
      </w:r>
      <w:r w:rsidR="00E037FD" w:rsidRPr="00E037FD">
        <w:t>ondertekening van deze verklaring.</w:t>
      </w:r>
    </w:p>
    <w:p w14:paraId="08D9D8BB" w14:textId="77777777" w:rsidR="00E037FD" w:rsidRPr="005617AA" w:rsidRDefault="00E037FD" w:rsidP="000F7BF9">
      <w:pPr>
        <w:tabs>
          <w:tab w:val="left" w:pos="284"/>
        </w:tabs>
        <w:rPr>
          <w:b/>
          <w:bCs/>
        </w:rPr>
      </w:pPr>
      <w:r w:rsidRPr="005617AA">
        <w:rPr>
          <w:b/>
          <w:bCs/>
        </w:rPr>
        <w:t xml:space="preserve">Indien één van de bovenstaande verklaringen </w:t>
      </w:r>
      <w:r w:rsidRPr="003B37DA">
        <w:rPr>
          <w:b/>
          <w:bCs/>
          <w:u w:val="single"/>
        </w:rPr>
        <w:t>wél</w:t>
      </w:r>
      <w:r w:rsidRPr="005617AA">
        <w:rPr>
          <w:b/>
          <w:bCs/>
        </w:rPr>
        <w:t xml:space="preserve"> van u van toepassing is, dient u deze verklaring niet te ondertekenen </w:t>
      </w:r>
      <w:r w:rsidRPr="003B37DA">
        <w:rPr>
          <w:b/>
          <w:bCs/>
          <w:u w:val="single"/>
        </w:rPr>
        <w:t>en zo spoedig mogelijk</w:t>
      </w:r>
      <w:r w:rsidRPr="005617AA">
        <w:rPr>
          <w:b/>
          <w:bCs/>
        </w:rPr>
        <w:t xml:space="preserve"> contact op te nemen met </w:t>
      </w:r>
      <w:r w:rsidR="005415B5" w:rsidRPr="005617AA">
        <w:rPr>
          <w:b/>
          <w:bCs/>
        </w:rPr>
        <w:t>Zadelhoff Vastgoedadviseurs</w:t>
      </w:r>
      <w:r w:rsidR="005617AA" w:rsidRPr="005617AA">
        <w:rPr>
          <w:b/>
          <w:bCs/>
        </w:rPr>
        <w:t>.</w:t>
      </w:r>
    </w:p>
    <w:p w14:paraId="285C3E60" w14:textId="77777777" w:rsidR="000F7BF9" w:rsidRDefault="000F7BF9" w:rsidP="005617AA">
      <w:pPr>
        <w:tabs>
          <w:tab w:val="left" w:pos="284"/>
        </w:tabs>
      </w:pPr>
    </w:p>
    <w:p w14:paraId="75D1A471" w14:textId="77777777" w:rsidR="00E037FD" w:rsidRDefault="005617AA" w:rsidP="005617AA">
      <w:pPr>
        <w:tabs>
          <w:tab w:val="left" w:pos="284"/>
        </w:tabs>
      </w:pPr>
      <w:r>
        <w:t>d</w:t>
      </w:r>
      <w:r w:rsidR="00E037FD" w:rsidRPr="00E037FD">
        <w:t>.</w:t>
      </w:r>
      <w:r>
        <w:tab/>
      </w:r>
      <w:r w:rsidR="00E037FD" w:rsidRPr="00E037FD">
        <w:t>Door middel van de ondertekening van deze verklaring geef ik toestemming aan de</w:t>
      </w:r>
      <w:r>
        <w:t xml:space="preserve"> </w:t>
      </w:r>
      <w:r w:rsidR="00E037FD" w:rsidRPr="00E037FD">
        <w:t>notaris om</w:t>
      </w:r>
      <w:r>
        <w:tab/>
      </w:r>
      <w:r>
        <w:tab/>
      </w:r>
      <w:r w:rsidR="00E037FD" w:rsidRPr="00E037FD">
        <w:t xml:space="preserve">bovengemelde gegevens (indien nodig) ter hand te stellen aan het UBO register van de Kamer van </w:t>
      </w:r>
      <w:r>
        <w:tab/>
      </w:r>
      <w:r w:rsidR="00E037FD" w:rsidRPr="00E037FD">
        <w:t xml:space="preserve">Koophandel. </w:t>
      </w:r>
    </w:p>
    <w:p w14:paraId="069E6C67" w14:textId="77777777" w:rsidR="005617AA" w:rsidRPr="00E037FD" w:rsidRDefault="005617AA" w:rsidP="005617AA">
      <w:pPr>
        <w:tabs>
          <w:tab w:val="left" w:pos="284"/>
        </w:tabs>
      </w:pPr>
    </w:p>
    <w:p w14:paraId="06B16DE2" w14:textId="77777777" w:rsidR="00E037FD" w:rsidRPr="00E037FD" w:rsidRDefault="00E037FD" w:rsidP="006C418D">
      <w:pPr>
        <w:tabs>
          <w:tab w:val="left" w:pos="2127"/>
        </w:tabs>
      </w:pPr>
      <w:r w:rsidRPr="00E037FD">
        <w:t>Ondertekend op</w:t>
      </w:r>
      <w:r w:rsidR="003E5468">
        <w:t>:</w:t>
      </w:r>
      <w:r w:rsidR="003B37DA">
        <w:tab/>
      </w:r>
      <w:r w:rsidRPr="00E037FD">
        <w:t>_____________________ (datum), te</w:t>
      </w:r>
      <w:r w:rsidR="003E5468">
        <w:t xml:space="preserve"> </w:t>
      </w:r>
      <w:r w:rsidRPr="00E037FD">
        <w:t xml:space="preserve"> ______________________ (plaats).</w:t>
      </w:r>
    </w:p>
    <w:p w14:paraId="5FD12EFF" w14:textId="77777777" w:rsidR="00E037FD" w:rsidRPr="00E037FD" w:rsidRDefault="00E037FD" w:rsidP="00E037FD">
      <w:r w:rsidRPr="00E037FD">
        <w:t>Handtekening:</w:t>
      </w:r>
      <w:r w:rsidR="003E5468">
        <w:tab/>
      </w:r>
      <w:r w:rsidR="003E5468">
        <w:tab/>
      </w:r>
      <w:r w:rsidRPr="00E037FD">
        <w:t>__________________________________</w:t>
      </w:r>
    </w:p>
    <w:p w14:paraId="7704D9CE" w14:textId="77777777" w:rsidR="00DF4C93" w:rsidRDefault="00E037FD" w:rsidP="003E5468">
      <w:pPr>
        <w:tabs>
          <w:tab w:val="left" w:pos="2127"/>
        </w:tabs>
      </w:pPr>
      <w:r w:rsidRPr="00E037FD">
        <w:t xml:space="preserve">Naam ondertekenaar: </w:t>
      </w:r>
      <w:r w:rsidR="003E5468">
        <w:tab/>
      </w:r>
      <w:r w:rsidR="003E5468" w:rsidRPr="003E5468">
        <w:t>__________________________________</w:t>
      </w:r>
    </w:p>
    <w:p w14:paraId="1024A6A1" w14:textId="77777777" w:rsidR="00DF4C93" w:rsidRDefault="00DF4C93" w:rsidP="003E5468">
      <w:pPr>
        <w:tabs>
          <w:tab w:val="left" w:pos="2127"/>
        </w:tabs>
        <w:rPr>
          <w:b/>
          <w:bCs/>
          <w:color w:val="000000" w:themeColor="text1"/>
          <w:sz w:val="18"/>
          <w:szCs w:val="18"/>
        </w:rPr>
      </w:pPr>
    </w:p>
    <w:p w14:paraId="69192C74" w14:textId="77777777" w:rsidR="00B00EAF" w:rsidRPr="00DF4C93" w:rsidRDefault="00DF4C93" w:rsidP="00DF4C93">
      <w:pPr>
        <w:tabs>
          <w:tab w:val="left" w:pos="2127"/>
        </w:tabs>
        <w:rPr>
          <w:color w:val="000000" w:themeColor="text1"/>
          <w:sz w:val="18"/>
          <w:szCs w:val="18"/>
        </w:rPr>
      </w:pPr>
      <w:r w:rsidRPr="00DF4C93">
        <w:rPr>
          <w:color w:val="000000" w:themeColor="text1"/>
          <w:sz w:val="18"/>
          <w:szCs w:val="18"/>
        </w:rPr>
        <w:t xml:space="preserve">* Indien er meer uiteindelijk </w:t>
      </w:r>
      <w:r>
        <w:rPr>
          <w:color w:val="000000" w:themeColor="text1"/>
          <w:sz w:val="18"/>
          <w:szCs w:val="18"/>
        </w:rPr>
        <w:t xml:space="preserve">meer </w:t>
      </w:r>
      <w:proofErr w:type="spellStart"/>
      <w:r>
        <w:rPr>
          <w:color w:val="000000" w:themeColor="text1"/>
          <w:sz w:val="18"/>
          <w:szCs w:val="18"/>
        </w:rPr>
        <w:t>UBO’s</w:t>
      </w:r>
      <w:proofErr w:type="spellEnd"/>
      <w:r>
        <w:rPr>
          <w:color w:val="000000" w:themeColor="text1"/>
          <w:sz w:val="18"/>
          <w:szCs w:val="18"/>
        </w:rPr>
        <w:t xml:space="preserve"> zijn</w:t>
      </w:r>
      <w:r w:rsidRPr="00DF4C93">
        <w:rPr>
          <w:color w:val="000000" w:themeColor="text1"/>
          <w:sz w:val="18"/>
          <w:szCs w:val="18"/>
        </w:rPr>
        <w:t xml:space="preserve"> dan tekstvelden </w:t>
      </w:r>
      <w:r>
        <w:rPr>
          <w:color w:val="000000" w:themeColor="text1"/>
          <w:sz w:val="18"/>
          <w:szCs w:val="18"/>
        </w:rPr>
        <w:t xml:space="preserve">die deze PEP-verklaring dienen te ondertekenen </w:t>
      </w:r>
      <w:r w:rsidRPr="00DF4C93">
        <w:rPr>
          <w:color w:val="000000" w:themeColor="text1"/>
          <w:sz w:val="18"/>
          <w:szCs w:val="18"/>
        </w:rPr>
        <w:t>dan kopieert u deze pagina nogmaals</w:t>
      </w:r>
      <w:r>
        <w:rPr>
          <w:color w:val="000000" w:themeColor="text1"/>
          <w:sz w:val="18"/>
          <w:szCs w:val="18"/>
        </w:rPr>
        <w:t xml:space="preserve"> om vervolgens in te vullen en te ondertekenen.</w:t>
      </w:r>
      <w:r w:rsidR="00E037FD" w:rsidRPr="00DF4C93">
        <w:rPr>
          <w:color w:val="E4002B"/>
          <w:sz w:val="18"/>
          <w:szCs w:val="18"/>
        </w:rPr>
        <w:br w:type="page"/>
      </w:r>
    </w:p>
    <w:p w14:paraId="05CB404D" w14:textId="77777777" w:rsidR="006F5244" w:rsidRDefault="006F5244" w:rsidP="003B37DA">
      <w:pPr>
        <w:tabs>
          <w:tab w:val="left" w:pos="7560"/>
        </w:tabs>
        <w:rPr>
          <w:b/>
          <w:bCs/>
          <w:color w:val="E4002B"/>
        </w:rPr>
      </w:pPr>
    </w:p>
    <w:p w14:paraId="616E7B80" w14:textId="0AE9D003" w:rsidR="006F5244" w:rsidRPr="00E518E3" w:rsidRDefault="006F5244" w:rsidP="006F5244">
      <w:pPr>
        <w:tabs>
          <w:tab w:val="left" w:pos="7560"/>
        </w:tabs>
      </w:pPr>
      <w:r w:rsidRPr="006F5244">
        <w:rPr>
          <w:b/>
          <w:bCs/>
          <w:color w:val="E4002B"/>
        </w:rPr>
        <w:t>Akkoordverklaring delen van gegevens</w:t>
      </w:r>
      <w:r>
        <w:rPr>
          <w:b/>
          <w:bCs/>
          <w:color w:val="E4002B"/>
        </w:rPr>
        <w:br/>
      </w:r>
      <w:r w:rsidRPr="006F5244">
        <w:t>Door dit formulier te ondertekenen, geeft de relatie/ondergetekende expliciet toestemming aan Zadelhoff Vastgoedadviseurs om de in dit formulier ingevulde (persoons)gegevens en meegeleverde documenten (zoals identiteitsbewijzen en KvK-uittreksels) te delen met relevante ketenpartners en derde partijen (zoals notarissen, banken, accountants of betrokken mede-adviseurs), voor zover dit noodzakelijk is voor de totstandkoming of afwikkeling van de vastgoedtransactie en/of om te voldoen aan de Wwft-verplichtingen van deze partijen.</w:t>
      </w:r>
    </w:p>
    <w:p w14:paraId="6684B9CF" w14:textId="6C5C64DE" w:rsidR="003B37DA" w:rsidRPr="009E3367" w:rsidRDefault="003B37DA" w:rsidP="003B37DA">
      <w:pPr>
        <w:tabs>
          <w:tab w:val="left" w:pos="7560"/>
        </w:tabs>
        <w:rPr>
          <w:b/>
          <w:bCs/>
          <w:color w:val="E4002B"/>
        </w:rPr>
      </w:pPr>
      <w:r w:rsidRPr="009E3367">
        <w:rPr>
          <w:b/>
          <w:bCs/>
          <w:color w:val="E4002B"/>
        </w:rPr>
        <w:t>Tot slot</w:t>
      </w:r>
      <w:r w:rsidR="009E3367">
        <w:rPr>
          <w:b/>
          <w:bCs/>
          <w:color w:val="E4002B"/>
        </w:rPr>
        <w:br/>
      </w:r>
      <w:r w:rsidRPr="003B37DA">
        <w:t>Door dit Wwft-formulier te ondertekenen, verklaart en garandeert u namens de partij dat, als gedurende de relatie met Zadelhoff Vastgoedadviseurs enige informatie waarnaar in dit Wwft-formulier wordt verwezen verandert, hij/zij Zadelhoff Vastgoedadviseurs</w:t>
      </w:r>
      <w:r w:rsidR="00E518E3">
        <w:t xml:space="preserve"> </w:t>
      </w:r>
      <w:r w:rsidRPr="003B37DA">
        <w:t>onmiddellijk daarvan op de hoogte brengt.</w:t>
      </w:r>
    </w:p>
    <w:p w14:paraId="0CD93203" w14:textId="77777777" w:rsidR="003B37DA" w:rsidRDefault="003B37DA" w:rsidP="00ED735F">
      <w:pPr>
        <w:spacing w:after="0" w:line="312" w:lineRule="auto"/>
        <w:rPr>
          <w:rFonts w:cstheme="minorHAnsi"/>
          <w:b/>
          <w:bCs/>
          <w:color w:val="E4002B"/>
        </w:rPr>
      </w:pPr>
    </w:p>
    <w:p w14:paraId="03606194" w14:textId="77777777" w:rsidR="00933C7F" w:rsidRPr="009E3367" w:rsidRDefault="00A66560" w:rsidP="00ED735F">
      <w:pPr>
        <w:spacing w:after="0" w:line="312" w:lineRule="auto"/>
        <w:rPr>
          <w:rFonts w:cstheme="minorHAnsi"/>
          <w:b/>
          <w:bCs/>
          <w:color w:val="E4002B"/>
        </w:rPr>
      </w:pPr>
      <w:r w:rsidRPr="009E3367">
        <w:rPr>
          <w:rFonts w:cstheme="minorHAnsi"/>
          <w:b/>
          <w:bCs/>
          <w:color w:val="E4002B"/>
        </w:rPr>
        <w:t>Ondertekening</w:t>
      </w:r>
    </w:p>
    <w:tbl>
      <w:tblPr>
        <w:tblStyle w:val="Tabelraster"/>
        <w:tblW w:w="0" w:type="auto"/>
        <w:tblLook w:val="04A0" w:firstRow="1" w:lastRow="0" w:firstColumn="1" w:lastColumn="0" w:noHBand="0" w:noVBand="1"/>
      </w:tblPr>
      <w:tblGrid>
        <w:gridCol w:w="2048"/>
        <w:gridCol w:w="2336"/>
        <w:gridCol w:w="1281"/>
        <w:gridCol w:w="634"/>
        <w:gridCol w:w="1274"/>
        <w:gridCol w:w="1489"/>
      </w:tblGrid>
      <w:tr w:rsidR="00ED735F" w14:paraId="7EEC5B00" w14:textId="77777777" w:rsidTr="00984CC3">
        <w:trPr>
          <w:trHeight w:val="567"/>
        </w:trPr>
        <w:tc>
          <w:tcPr>
            <w:tcW w:w="2048" w:type="dxa"/>
          </w:tcPr>
          <w:p w14:paraId="238C1EFE" w14:textId="77777777" w:rsidR="00ED735F" w:rsidRDefault="00ED735F" w:rsidP="00984CC3">
            <w:pPr>
              <w:spacing w:line="312" w:lineRule="auto"/>
              <w:rPr>
                <w:rFonts w:cstheme="minorHAnsi"/>
                <w:color w:val="000000" w:themeColor="text1"/>
              </w:rPr>
            </w:pPr>
            <w:r>
              <w:rPr>
                <w:rFonts w:cstheme="minorHAnsi"/>
                <w:color w:val="000000" w:themeColor="text1"/>
              </w:rPr>
              <w:t>Achternaam</w:t>
            </w:r>
          </w:p>
        </w:tc>
        <w:tc>
          <w:tcPr>
            <w:tcW w:w="4251" w:type="dxa"/>
            <w:gridSpan w:val="3"/>
            <w:shd w:val="clear" w:color="auto" w:fill="D9E2F3" w:themeFill="accent1" w:themeFillTint="33"/>
          </w:tcPr>
          <w:p w14:paraId="518DC0E7" w14:textId="77777777" w:rsidR="00ED735F" w:rsidRDefault="00ED735F" w:rsidP="00984CC3">
            <w:pPr>
              <w:spacing w:line="312" w:lineRule="auto"/>
              <w:rPr>
                <w:rFonts w:cstheme="minorHAnsi"/>
                <w:color w:val="000000" w:themeColor="text1"/>
              </w:rPr>
            </w:pPr>
          </w:p>
        </w:tc>
        <w:tc>
          <w:tcPr>
            <w:tcW w:w="1274" w:type="dxa"/>
          </w:tcPr>
          <w:p w14:paraId="462E3476" w14:textId="77777777" w:rsidR="00ED735F" w:rsidRDefault="00ED735F" w:rsidP="00984CC3">
            <w:pPr>
              <w:spacing w:line="312" w:lineRule="auto"/>
              <w:rPr>
                <w:rFonts w:cstheme="minorHAnsi"/>
                <w:color w:val="000000" w:themeColor="text1"/>
              </w:rPr>
            </w:pPr>
            <w:r>
              <w:rPr>
                <w:rFonts w:cstheme="minorHAnsi"/>
                <w:color w:val="000000" w:themeColor="text1"/>
              </w:rPr>
              <w:t>Voorletters</w:t>
            </w:r>
          </w:p>
        </w:tc>
        <w:tc>
          <w:tcPr>
            <w:tcW w:w="1489" w:type="dxa"/>
            <w:shd w:val="clear" w:color="auto" w:fill="D9E2F3" w:themeFill="accent1" w:themeFillTint="33"/>
          </w:tcPr>
          <w:p w14:paraId="759F64D6" w14:textId="77777777" w:rsidR="00ED735F" w:rsidRDefault="00ED735F" w:rsidP="00984CC3">
            <w:pPr>
              <w:spacing w:line="312" w:lineRule="auto"/>
              <w:rPr>
                <w:rFonts w:cstheme="minorHAnsi"/>
                <w:color w:val="000000" w:themeColor="text1"/>
              </w:rPr>
            </w:pPr>
          </w:p>
        </w:tc>
      </w:tr>
      <w:tr w:rsidR="00ED735F" w14:paraId="6BA9D57B" w14:textId="77777777" w:rsidTr="00984CC3">
        <w:trPr>
          <w:trHeight w:val="567"/>
        </w:trPr>
        <w:tc>
          <w:tcPr>
            <w:tcW w:w="2048" w:type="dxa"/>
          </w:tcPr>
          <w:p w14:paraId="4C6C198B" w14:textId="77777777" w:rsidR="00ED735F" w:rsidRDefault="00ED735F" w:rsidP="00984CC3">
            <w:pPr>
              <w:spacing w:line="312" w:lineRule="auto"/>
              <w:rPr>
                <w:rFonts w:cstheme="minorHAnsi"/>
                <w:color w:val="000000" w:themeColor="text1"/>
              </w:rPr>
            </w:pPr>
            <w:r>
              <w:rPr>
                <w:rFonts w:cstheme="minorHAnsi"/>
                <w:color w:val="000000" w:themeColor="text1"/>
              </w:rPr>
              <w:t>Functie</w:t>
            </w:r>
          </w:p>
        </w:tc>
        <w:tc>
          <w:tcPr>
            <w:tcW w:w="7014" w:type="dxa"/>
            <w:gridSpan w:val="5"/>
            <w:shd w:val="clear" w:color="auto" w:fill="D9E2F3" w:themeFill="accent1" w:themeFillTint="33"/>
          </w:tcPr>
          <w:p w14:paraId="6A1CBDCA" w14:textId="77777777" w:rsidR="00ED735F" w:rsidRDefault="00ED735F" w:rsidP="00984CC3">
            <w:pPr>
              <w:spacing w:line="312" w:lineRule="auto"/>
              <w:rPr>
                <w:rFonts w:cstheme="minorHAnsi"/>
                <w:color w:val="000000" w:themeColor="text1"/>
              </w:rPr>
            </w:pPr>
          </w:p>
        </w:tc>
      </w:tr>
      <w:tr w:rsidR="00ED735F" w14:paraId="489C0A2E" w14:textId="77777777" w:rsidTr="00984CC3">
        <w:trPr>
          <w:trHeight w:val="567"/>
        </w:trPr>
        <w:tc>
          <w:tcPr>
            <w:tcW w:w="2048" w:type="dxa"/>
          </w:tcPr>
          <w:p w14:paraId="6D6FCD7C" w14:textId="77777777" w:rsidR="00ED735F" w:rsidRDefault="00ED735F" w:rsidP="00984CC3">
            <w:pPr>
              <w:spacing w:line="312" w:lineRule="auto"/>
              <w:rPr>
                <w:rFonts w:cstheme="minorHAnsi"/>
                <w:color w:val="000000" w:themeColor="text1"/>
              </w:rPr>
            </w:pPr>
            <w:r>
              <w:rPr>
                <w:rFonts w:cstheme="minorHAnsi"/>
                <w:color w:val="000000" w:themeColor="text1"/>
              </w:rPr>
              <w:t>Datum</w:t>
            </w:r>
          </w:p>
        </w:tc>
        <w:tc>
          <w:tcPr>
            <w:tcW w:w="2336" w:type="dxa"/>
            <w:shd w:val="clear" w:color="auto" w:fill="D9E2F3" w:themeFill="accent1" w:themeFillTint="33"/>
          </w:tcPr>
          <w:p w14:paraId="752B0D59" w14:textId="77777777" w:rsidR="00ED735F" w:rsidRDefault="00ED735F" w:rsidP="00984CC3">
            <w:pPr>
              <w:spacing w:line="312" w:lineRule="auto"/>
              <w:ind w:firstLine="708"/>
              <w:rPr>
                <w:rFonts w:cstheme="minorHAnsi"/>
                <w:color w:val="000000" w:themeColor="text1"/>
              </w:rPr>
            </w:pPr>
          </w:p>
        </w:tc>
        <w:tc>
          <w:tcPr>
            <w:tcW w:w="1281" w:type="dxa"/>
          </w:tcPr>
          <w:p w14:paraId="0FAC008D" w14:textId="77777777" w:rsidR="00ED735F" w:rsidRDefault="00ED735F" w:rsidP="00984CC3">
            <w:pPr>
              <w:spacing w:line="312" w:lineRule="auto"/>
              <w:rPr>
                <w:rFonts w:cstheme="minorHAnsi"/>
                <w:color w:val="000000" w:themeColor="text1"/>
              </w:rPr>
            </w:pPr>
            <w:r>
              <w:rPr>
                <w:rFonts w:cstheme="minorHAnsi"/>
                <w:color w:val="000000" w:themeColor="text1"/>
              </w:rPr>
              <w:t>Plaats</w:t>
            </w:r>
          </w:p>
        </w:tc>
        <w:tc>
          <w:tcPr>
            <w:tcW w:w="3397" w:type="dxa"/>
            <w:gridSpan w:val="3"/>
            <w:shd w:val="clear" w:color="auto" w:fill="D9E2F3" w:themeFill="accent1" w:themeFillTint="33"/>
          </w:tcPr>
          <w:p w14:paraId="549DE661" w14:textId="77777777" w:rsidR="00ED735F" w:rsidRDefault="00ED735F" w:rsidP="00984CC3">
            <w:pPr>
              <w:spacing w:line="312" w:lineRule="auto"/>
              <w:rPr>
                <w:rFonts w:cstheme="minorHAnsi"/>
                <w:color w:val="000000" w:themeColor="text1"/>
              </w:rPr>
            </w:pPr>
          </w:p>
        </w:tc>
      </w:tr>
      <w:tr w:rsidR="00ED735F" w14:paraId="09E984EC" w14:textId="77777777" w:rsidTr="00984CC3">
        <w:trPr>
          <w:trHeight w:val="1187"/>
        </w:trPr>
        <w:tc>
          <w:tcPr>
            <w:tcW w:w="2048" w:type="dxa"/>
          </w:tcPr>
          <w:p w14:paraId="253F529E" w14:textId="77777777" w:rsidR="00ED735F" w:rsidRDefault="00ED735F" w:rsidP="00984CC3">
            <w:pPr>
              <w:spacing w:line="312" w:lineRule="auto"/>
              <w:rPr>
                <w:rFonts w:cstheme="minorHAnsi"/>
                <w:color w:val="000000" w:themeColor="text1"/>
              </w:rPr>
            </w:pPr>
            <w:r>
              <w:rPr>
                <w:rFonts w:cstheme="minorHAnsi"/>
                <w:color w:val="000000" w:themeColor="text1"/>
              </w:rPr>
              <w:t>Handtekening</w:t>
            </w:r>
          </w:p>
        </w:tc>
        <w:tc>
          <w:tcPr>
            <w:tcW w:w="7014" w:type="dxa"/>
            <w:gridSpan w:val="5"/>
            <w:shd w:val="clear" w:color="auto" w:fill="D9E2F3" w:themeFill="accent1" w:themeFillTint="33"/>
          </w:tcPr>
          <w:p w14:paraId="09512AF4" w14:textId="77777777" w:rsidR="00ED735F" w:rsidRDefault="00ED735F" w:rsidP="00984CC3">
            <w:pPr>
              <w:spacing w:line="312" w:lineRule="auto"/>
              <w:rPr>
                <w:rFonts w:cstheme="minorHAnsi"/>
                <w:color w:val="000000" w:themeColor="text1"/>
              </w:rPr>
            </w:pPr>
          </w:p>
        </w:tc>
      </w:tr>
    </w:tbl>
    <w:p w14:paraId="5E9D00A3" w14:textId="77777777" w:rsidR="00933C7F" w:rsidRDefault="00933C7F" w:rsidP="00ED735F">
      <w:pPr>
        <w:tabs>
          <w:tab w:val="left" w:pos="5415"/>
        </w:tabs>
      </w:pPr>
    </w:p>
    <w:p w14:paraId="482E622D" w14:textId="77777777" w:rsidR="00ED735F" w:rsidRPr="0029333A" w:rsidRDefault="00ED735F" w:rsidP="00ED735F">
      <w:pPr>
        <w:spacing w:after="0" w:line="312" w:lineRule="auto"/>
        <w:rPr>
          <w:rFonts w:cstheme="minorHAnsi"/>
          <w:b/>
          <w:bCs/>
          <w:color w:val="000000" w:themeColor="text1"/>
        </w:rPr>
      </w:pPr>
      <w:r w:rsidRPr="0029333A">
        <w:rPr>
          <w:rFonts w:cstheme="minorHAnsi"/>
          <w:b/>
          <w:bCs/>
          <w:color w:val="000000" w:themeColor="text1"/>
        </w:rPr>
        <w:t>Ondertekening</w:t>
      </w:r>
    </w:p>
    <w:tbl>
      <w:tblPr>
        <w:tblStyle w:val="Tabelraster"/>
        <w:tblW w:w="0" w:type="auto"/>
        <w:tblLook w:val="04A0" w:firstRow="1" w:lastRow="0" w:firstColumn="1" w:lastColumn="0" w:noHBand="0" w:noVBand="1"/>
      </w:tblPr>
      <w:tblGrid>
        <w:gridCol w:w="2048"/>
        <w:gridCol w:w="2336"/>
        <w:gridCol w:w="1281"/>
        <w:gridCol w:w="634"/>
        <w:gridCol w:w="1274"/>
        <w:gridCol w:w="1489"/>
      </w:tblGrid>
      <w:tr w:rsidR="00ED735F" w14:paraId="6680A118" w14:textId="77777777" w:rsidTr="00984CC3">
        <w:trPr>
          <w:trHeight w:val="567"/>
        </w:trPr>
        <w:tc>
          <w:tcPr>
            <w:tcW w:w="2048" w:type="dxa"/>
          </w:tcPr>
          <w:p w14:paraId="367946F1" w14:textId="77777777" w:rsidR="00ED735F" w:rsidRDefault="00ED735F" w:rsidP="00984CC3">
            <w:pPr>
              <w:spacing w:line="312" w:lineRule="auto"/>
              <w:rPr>
                <w:rFonts w:cstheme="minorHAnsi"/>
                <w:color w:val="000000" w:themeColor="text1"/>
              </w:rPr>
            </w:pPr>
            <w:r>
              <w:rPr>
                <w:rFonts w:cstheme="minorHAnsi"/>
                <w:color w:val="000000" w:themeColor="text1"/>
              </w:rPr>
              <w:t>Achternaam</w:t>
            </w:r>
          </w:p>
        </w:tc>
        <w:tc>
          <w:tcPr>
            <w:tcW w:w="4251" w:type="dxa"/>
            <w:gridSpan w:val="3"/>
            <w:shd w:val="clear" w:color="auto" w:fill="D9E2F3" w:themeFill="accent1" w:themeFillTint="33"/>
          </w:tcPr>
          <w:p w14:paraId="65A36949" w14:textId="77777777" w:rsidR="00ED735F" w:rsidRDefault="00ED735F" w:rsidP="00984CC3">
            <w:pPr>
              <w:spacing w:line="312" w:lineRule="auto"/>
              <w:rPr>
                <w:rFonts w:cstheme="minorHAnsi"/>
                <w:color w:val="000000" w:themeColor="text1"/>
              </w:rPr>
            </w:pPr>
          </w:p>
        </w:tc>
        <w:tc>
          <w:tcPr>
            <w:tcW w:w="1274" w:type="dxa"/>
          </w:tcPr>
          <w:p w14:paraId="490AF846" w14:textId="77777777" w:rsidR="00ED735F" w:rsidRDefault="00ED735F" w:rsidP="00984CC3">
            <w:pPr>
              <w:spacing w:line="312" w:lineRule="auto"/>
              <w:rPr>
                <w:rFonts w:cstheme="minorHAnsi"/>
                <w:color w:val="000000" w:themeColor="text1"/>
              </w:rPr>
            </w:pPr>
            <w:r>
              <w:rPr>
                <w:rFonts w:cstheme="minorHAnsi"/>
                <w:color w:val="000000" w:themeColor="text1"/>
              </w:rPr>
              <w:t>Voorletters</w:t>
            </w:r>
          </w:p>
        </w:tc>
        <w:tc>
          <w:tcPr>
            <w:tcW w:w="1489" w:type="dxa"/>
            <w:shd w:val="clear" w:color="auto" w:fill="D9E2F3" w:themeFill="accent1" w:themeFillTint="33"/>
          </w:tcPr>
          <w:p w14:paraId="44E37EB4" w14:textId="77777777" w:rsidR="00ED735F" w:rsidRDefault="00ED735F" w:rsidP="00984CC3">
            <w:pPr>
              <w:spacing w:line="312" w:lineRule="auto"/>
              <w:rPr>
                <w:rFonts w:cstheme="minorHAnsi"/>
                <w:color w:val="000000" w:themeColor="text1"/>
              </w:rPr>
            </w:pPr>
          </w:p>
        </w:tc>
      </w:tr>
      <w:tr w:rsidR="00ED735F" w14:paraId="38543732" w14:textId="77777777" w:rsidTr="00984CC3">
        <w:trPr>
          <w:trHeight w:val="567"/>
        </w:trPr>
        <w:tc>
          <w:tcPr>
            <w:tcW w:w="2048" w:type="dxa"/>
          </w:tcPr>
          <w:p w14:paraId="6FB11086" w14:textId="77777777" w:rsidR="00ED735F" w:rsidRDefault="00ED735F" w:rsidP="00984CC3">
            <w:pPr>
              <w:spacing w:line="312" w:lineRule="auto"/>
              <w:rPr>
                <w:rFonts w:cstheme="minorHAnsi"/>
                <w:color w:val="000000" w:themeColor="text1"/>
              </w:rPr>
            </w:pPr>
            <w:r>
              <w:rPr>
                <w:rFonts w:cstheme="minorHAnsi"/>
                <w:color w:val="000000" w:themeColor="text1"/>
              </w:rPr>
              <w:t>Functie</w:t>
            </w:r>
          </w:p>
        </w:tc>
        <w:tc>
          <w:tcPr>
            <w:tcW w:w="7014" w:type="dxa"/>
            <w:gridSpan w:val="5"/>
            <w:shd w:val="clear" w:color="auto" w:fill="D9E2F3" w:themeFill="accent1" w:themeFillTint="33"/>
          </w:tcPr>
          <w:p w14:paraId="76D3D9B7" w14:textId="77777777" w:rsidR="00ED735F" w:rsidRDefault="00ED735F" w:rsidP="00984CC3">
            <w:pPr>
              <w:spacing w:line="312" w:lineRule="auto"/>
              <w:rPr>
                <w:rFonts w:cstheme="minorHAnsi"/>
                <w:color w:val="000000" w:themeColor="text1"/>
              </w:rPr>
            </w:pPr>
          </w:p>
        </w:tc>
      </w:tr>
      <w:tr w:rsidR="00ED735F" w14:paraId="663F887B" w14:textId="77777777" w:rsidTr="00984CC3">
        <w:trPr>
          <w:trHeight w:val="567"/>
        </w:trPr>
        <w:tc>
          <w:tcPr>
            <w:tcW w:w="2048" w:type="dxa"/>
          </w:tcPr>
          <w:p w14:paraId="11D63A6E" w14:textId="77777777" w:rsidR="00ED735F" w:rsidRDefault="00ED735F" w:rsidP="00984CC3">
            <w:pPr>
              <w:spacing w:line="312" w:lineRule="auto"/>
              <w:rPr>
                <w:rFonts w:cstheme="minorHAnsi"/>
                <w:color w:val="000000" w:themeColor="text1"/>
              </w:rPr>
            </w:pPr>
            <w:r>
              <w:rPr>
                <w:rFonts w:cstheme="minorHAnsi"/>
                <w:color w:val="000000" w:themeColor="text1"/>
              </w:rPr>
              <w:t>Datum</w:t>
            </w:r>
          </w:p>
        </w:tc>
        <w:tc>
          <w:tcPr>
            <w:tcW w:w="2336" w:type="dxa"/>
            <w:shd w:val="clear" w:color="auto" w:fill="D9E2F3" w:themeFill="accent1" w:themeFillTint="33"/>
          </w:tcPr>
          <w:p w14:paraId="628C4974" w14:textId="77777777" w:rsidR="00ED735F" w:rsidRDefault="00ED735F" w:rsidP="00984CC3">
            <w:pPr>
              <w:spacing w:line="312" w:lineRule="auto"/>
              <w:ind w:firstLine="708"/>
              <w:rPr>
                <w:rFonts w:cstheme="minorHAnsi"/>
                <w:color w:val="000000" w:themeColor="text1"/>
              </w:rPr>
            </w:pPr>
          </w:p>
        </w:tc>
        <w:tc>
          <w:tcPr>
            <w:tcW w:w="1281" w:type="dxa"/>
          </w:tcPr>
          <w:p w14:paraId="3AEAC986" w14:textId="77777777" w:rsidR="00ED735F" w:rsidRDefault="00ED735F" w:rsidP="00984CC3">
            <w:pPr>
              <w:spacing w:line="312" w:lineRule="auto"/>
              <w:rPr>
                <w:rFonts w:cstheme="minorHAnsi"/>
                <w:color w:val="000000" w:themeColor="text1"/>
              </w:rPr>
            </w:pPr>
            <w:r>
              <w:rPr>
                <w:rFonts w:cstheme="minorHAnsi"/>
                <w:color w:val="000000" w:themeColor="text1"/>
              </w:rPr>
              <w:t>Plaats</w:t>
            </w:r>
          </w:p>
        </w:tc>
        <w:tc>
          <w:tcPr>
            <w:tcW w:w="3397" w:type="dxa"/>
            <w:gridSpan w:val="3"/>
            <w:shd w:val="clear" w:color="auto" w:fill="D9E2F3" w:themeFill="accent1" w:themeFillTint="33"/>
          </w:tcPr>
          <w:p w14:paraId="5C41E01C" w14:textId="77777777" w:rsidR="00ED735F" w:rsidRDefault="00ED735F" w:rsidP="00984CC3">
            <w:pPr>
              <w:spacing w:line="312" w:lineRule="auto"/>
              <w:rPr>
                <w:rFonts w:cstheme="minorHAnsi"/>
                <w:color w:val="000000" w:themeColor="text1"/>
              </w:rPr>
            </w:pPr>
          </w:p>
        </w:tc>
      </w:tr>
      <w:tr w:rsidR="00ED735F" w14:paraId="718CBCB5" w14:textId="77777777" w:rsidTr="00984CC3">
        <w:trPr>
          <w:trHeight w:val="1187"/>
        </w:trPr>
        <w:tc>
          <w:tcPr>
            <w:tcW w:w="2048" w:type="dxa"/>
          </w:tcPr>
          <w:p w14:paraId="2E63CF9F" w14:textId="77777777" w:rsidR="00ED735F" w:rsidRDefault="00ED735F" w:rsidP="00984CC3">
            <w:pPr>
              <w:spacing w:line="312" w:lineRule="auto"/>
              <w:rPr>
                <w:rFonts w:cstheme="minorHAnsi"/>
                <w:color w:val="000000" w:themeColor="text1"/>
              </w:rPr>
            </w:pPr>
            <w:r>
              <w:rPr>
                <w:rFonts w:cstheme="minorHAnsi"/>
                <w:color w:val="000000" w:themeColor="text1"/>
              </w:rPr>
              <w:t>Handtekening</w:t>
            </w:r>
          </w:p>
        </w:tc>
        <w:tc>
          <w:tcPr>
            <w:tcW w:w="7014" w:type="dxa"/>
            <w:gridSpan w:val="5"/>
            <w:shd w:val="clear" w:color="auto" w:fill="D9E2F3" w:themeFill="accent1" w:themeFillTint="33"/>
          </w:tcPr>
          <w:p w14:paraId="4620C0AE" w14:textId="77777777" w:rsidR="00ED735F" w:rsidRDefault="00ED735F" w:rsidP="00984CC3">
            <w:pPr>
              <w:spacing w:line="312" w:lineRule="auto"/>
              <w:rPr>
                <w:rFonts w:cstheme="minorHAnsi"/>
                <w:color w:val="000000" w:themeColor="text1"/>
              </w:rPr>
            </w:pPr>
          </w:p>
        </w:tc>
      </w:tr>
    </w:tbl>
    <w:p w14:paraId="3F30625E" w14:textId="77777777" w:rsidR="001648A6" w:rsidRDefault="00933C7F">
      <w:pPr>
        <w:rPr>
          <w:sz w:val="20"/>
          <w:szCs w:val="20"/>
        </w:rPr>
      </w:pPr>
      <w:r>
        <w:rPr>
          <w:sz w:val="20"/>
          <w:szCs w:val="20"/>
        </w:rPr>
        <w:t xml:space="preserve">* </w:t>
      </w:r>
      <w:bookmarkStart w:id="5" w:name="_Hlk169878033"/>
      <w:r w:rsidR="00ED735F" w:rsidRPr="001648A6">
        <w:rPr>
          <w:sz w:val="20"/>
          <w:szCs w:val="20"/>
        </w:rPr>
        <w:t xml:space="preserve">Indien er meer uiteindelijk Ondertekenaars zijn dan tekstvelden dan </w:t>
      </w:r>
      <w:r w:rsidR="0029333A">
        <w:rPr>
          <w:sz w:val="20"/>
          <w:szCs w:val="20"/>
        </w:rPr>
        <w:t>kopieert</w:t>
      </w:r>
      <w:r w:rsidR="00ED735F" w:rsidRPr="001648A6">
        <w:rPr>
          <w:sz w:val="20"/>
          <w:szCs w:val="20"/>
        </w:rPr>
        <w:t xml:space="preserve"> u deze pagina nogmaals om een opgave te geven van alle uiteindelijk </w:t>
      </w:r>
      <w:bookmarkEnd w:id="5"/>
      <w:r w:rsidR="0029333A">
        <w:rPr>
          <w:sz w:val="20"/>
          <w:szCs w:val="20"/>
        </w:rPr>
        <w:t>Ondertekenaars.</w:t>
      </w:r>
    </w:p>
    <w:p w14:paraId="3E3A784E" w14:textId="77777777" w:rsidR="00933C7F" w:rsidRPr="0029333A" w:rsidRDefault="00933C7F">
      <w:pPr>
        <w:rPr>
          <w:b/>
          <w:bCs/>
        </w:rPr>
      </w:pPr>
      <w:r w:rsidRPr="0029333A">
        <w:rPr>
          <w:b/>
          <w:bCs/>
        </w:rPr>
        <w:t>Bij te voegen:</w:t>
      </w:r>
    </w:p>
    <w:p w14:paraId="64261F1A" w14:textId="77777777" w:rsidR="00345FBE" w:rsidRDefault="00933C7F" w:rsidP="00345FBE">
      <w:pPr>
        <w:pStyle w:val="Lijstalinea"/>
        <w:numPr>
          <w:ilvl w:val="0"/>
          <w:numId w:val="9"/>
        </w:numPr>
      </w:pPr>
      <w:r>
        <w:t xml:space="preserve">een gewaarmerkte kopie van een identiteitsbewijs van (ieder van) de </w:t>
      </w:r>
      <w:r w:rsidR="0029333A">
        <w:t xml:space="preserve">rechtsgeldige </w:t>
      </w:r>
      <w:r>
        <w:t>vertegenwoordiger(s) van de partij;</w:t>
      </w:r>
    </w:p>
    <w:p w14:paraId="25840F53" w14:textId="77777777" w:rsidR="00345FBE" w:rsidRDefault="00345FBE" w:rsidP="00345FBE">
      <w:pPr>
        <w:pStyle w:val="Lijstalinea"/>
        <w:numPr>
          <w:ilvl w:val="0"/>
          <w:numId w:val="9"/>
        </w:numPr>
      </w:pPr>
      <w:r w:rsidRPr="00345FBE">
        <w:t xml:space="preserve">een gewaarmerkte kopie van een identiteitsbewijs van (ieder van) de </w:t>
      </w:r>
      <w:r w:rsidR="00103B27">
        <w:t>uiteindelijk belanghebbende(n) van de partij;</w:t>
      </w:r>
    </w:p>
    <w:p w14:paraId="564CA5B0" w14:textId="77777777" w:rsidR="00933C7F" w:rsidRPr="003B37DA" w:rsidRDefault="00103B27" w:rsidP="00B33BBA">
      <w:pPr>
        <w:pStyle w:val="Lijstalinea"/>
        <w:numPr>
          <w:ilvl w:val="0"/>
          <w:numId w:val="9"/>
        </w:numPr>
        <w:rPr>
          <w:sz w:val="20"/>
          <w:szCs w:val="20"/>
        </w:rPr>
      </w:pPr>
      <w:r>
        <w:t>een structuuroverzicht van de partij</w:t>
      </w:r>
      <w:r w:rsidR="00846712">
        <w:t xml:space="preserve"> (bijvoorbeeld een organogram</w:t>
      </w:r>
      <w:r w:rsidR="00114B06">
        <w:t>)</w:t>
      </w:r>
      <w:r>
        <w:t>, waarin zowel de eigendomsstructuur</w:t>
      </w:r>
      <w:r w:rsidR="003C604F">
        <w:t xml:space="preserve"> (waaronder begrepen maar niet beperkt tot begunstigde/</w:t>
      </w:r>
      <w:r w:rsidR="00D34F6A">
        <w:t>volmacht gevende</w:t>
      </w:r>
      <w:r w:rsidR="003C604F">
        <w:t xml:space="preserve"> aandeelhouders</w:t>
      </w:r>
      <w:r w:rsidR="007B7E95">
        <w:t>) als ook de zeggenschapsstructuur (waaronder begrepen maar niet bepe</w:t>
      </w:r>
      <w:r w:rsidR="00E03E74">
        <w:t>rkt tot begunstigde/</w:t>
      </w:r>
      <w:r w:rsidR="00D34F6A">
        <w:t>volmacht gevende</w:t>
      </w:r>
      <w:r w:rsidR="00E03E74">
        <w:t xml:space="preserve"> bestuurders) opgenomen is. </w:t>
      </w:r>
      <w:r w:rsidR="00933C7F" w:rsidRPr="003B37DA">
        <w:rPr>
          <w:sz w:val="20"/>
          <w:szCs w:val="20"/>
        </w:rPr>
        <w:br w:type="page"/>
      </w:r>
    </w:p>
    <w:p w14:paraId="557D362A" w14:textId="77777777" w:rsidR="00492472" w:rsidRPr="009E3367" w:rsidRDefault="007243F2" w:rsidP="00944385">
      <w:pPr>
        <w:rPr>
          <w:rFonts w:cstheme="minorHAnsi"/>
          <w:b/>
          <w:bCs/>
          <w:color w:val="E4002B"/>
        </w:rPr>
      </w:pPr>
      <w:r w:rsidRPr="009E3367">
        <w:rPr>
          <w:rFonts w:cstheme="minorHAnsi"/>
          <w:b/>
          <w:bCs/>
          <w:color w:val="E4002B"/>
        </w:rPr>
        <w:t>P</w:t>
      </w:r>
      <w:r w:rsidR="00171DDC" w:rsidRPr="009E3367">
        <w:rPr>
          <w:rFonts w:cstheme="minorHAnsi"/>
          <w:b/>
          <w:bCs/>
          <w:color w:val="E4002B"/>
        </w:rPr>
        <w:t>rivacy statement</w:t>
      </w:r>
    </w:p>
    <w:p w14:paraId="3F93D24F" w14:textId="77777777" w:rsidR="00D16B64" w:rsidRPr="0029333A" w:rsidRDefault="003F0897" w:rsidP="008576F4">
      <w:pPr>
        <w:spacing w:after="0" w:line="276" w:lineRule="auto"/>
        <w:rPr>
          <w:rFonts w:cstheme="minorHAnsi"/>
          <w:b/>
          <w:bCs/>
        </w:rPr>
      </w:pPr>
      <w:r w:rsidRPr="0029333A">
        <w:rPr>
          <w:rFonts w:cstheme="minorHAnsi"/>
          <w:b/>
          <w:bCs/>
        </w:rPr>
        <w:t>Doel en grondslag</w:t>
      </w:r>
    </w:p>
    <w:p w14:paraId="24F7ED81" w14:textId="2F968CF0" w:rsidR="00625255" w:rsidRPr="00045C19" w:rsidRDefault="00EA3FE8" w:rsidP="00625255">
      <w:pPr>
        <w:tabs>
          <w:tab w:val="left" w:pos="0"/>
        </w:tabs>
        <w:rPr>
          <w:rFonts w:cstheme="minorHAnsi"/>
        </w:rPr>
      </w:pPr>
      <w:r w:rsidRPr="00045C19">
        <w:rPr>
          <w:rFonts w:cstheme="minorHAnsi"/>
        </w:rPr>
        <w:t xml:space="preserve">De met dit formulier verkregen gegevens worden verwerkt in het kader van het cliëntonderzoek dat </w:t>
      </w:r>
      <w:r w:rsidR="00FA4127">
        <w:rPr>
          <w:rFonts w:cstheme="minorHAnsi"/>
        </w:rPr>
        <w:t xml:space="preserve">Zadelhoff </w:t>
      </w:r>
      <w:r w:rsidR="0029333A">
        <w:rPr>
          <w:rFonts w:cstheme="minorHAnsi"/>
        </w:rPr>
        <w:t xml:space="preserve">Vastgoedadviseurs </w:t>
      </w:r>
      <w:r w:rsidRPr="00045C19">
        <w:rPr>
          <w:rFonts w:cstheme="minorHAnsi"/>
        </w:rPr>
        <w:t>wettelijk verplicht moet uitvoer</w:t>
      </w:r>
      <w:r w:rsidR="00BF2A85" w:rsidRPr="00045C19">
        <w:rPr>
          <w:rFonts w:cstheme="minorHAnsi"/>
        </w:rPr>
        <w:t>en</w:t>
      </w:r>
      <w:r w:rsidRPr="00045C19">
        <w:rPr>
          <w:rFonts w:cstheme="minorHAnsi"/>
        </w:rPr>
        <w:t xml:space="preserve"> om te voldoen aan de </w:t>
      </w:r>
      <w:r w:rsidR="00BF2A85" w:rsidRPr="00045C19">
        <w:rPr>
          <w:rFonts w:cstheme="minorHAnsi"/>
        </w:rPr>
        <w:t xml:space="preserve">Customer Due Diligence </w:t>
      </w:r>
      <w:r w:rsidR="00A52DC7" w:rsidRPr="00045C19">
        <w:rPr>
          <w:rFonts w:cstheme="minorHAnsi"/>
        </w:rPr>
        <w:t xml:space="preserve">(CDD) / Know Your Client (KYC) </w:t>
      </w:r>
      <w:r w:rsidR="00E83B49" w:rsidRPr="00045C19">
        <w:rPr>
          <w:rFonts w:cstheme="minorHAnsi"/>
        </w:rPr>
        <w:t>verplichtingen die voortvloeien uit de Wet ter voorkoming van witwassen en financieren van terrorisme, Wet of het financieel toezicht en de sanctie</w:t>
      </w:r>
      <w:r w:rsidR="008576F4" w:rsidRPr="00045C19">
        <w:rPr>
          <w:rFonts w:cstheme="minorHAnsi"/>
        </w:rPr>
        <w:t>wet- en regelgeving.</w:t>
      </w:r>
    </w:p>
    <w:p w14:paraId="565F284E" w14:textId="77777777" w:rsidR="008576F4" w:rsidRPr="0029333A" w:rsidRDefault="008576F4" w:rsidP="00D9646A">
      <w:pPr>
        <w:spacing w:after="0" w:line="276" w:lineRule="auto"/>
        <w:rPr>
          <w:rFonts w:cstheme="minorHAnsi"/>
          <w:b/>
          <w:bCs/>
        </w:rPr>
      </w:pPr>
    </w:p>
    <w:p w14:paraId="1B9A2C41" w14:textId="77777777" w:rsidR="008576F4" w:rsidRPr="0029333A" w:rsidRDefault="008576F4" w:rsidP="00D9646A">
      <w:pPr>
        <w:spacing w:after="0" w:line="276" w:lineRule="auto"/>
        <w:rPr>
          <w:rFonts w:cstheme="minorHAnsi"/>
          <w:b/>
          <w:bCs/>
        </w:rPr>
      </w:pPr>
      <w:r w:rsidRPr="0029333A">
        <w:rPr>
          <w:rFonts w:cstheme="minorHAnsi"/>
          <w:b/>
          <w:bCs/>
        </w:rPr>
        <w:t>Wie verzamelt?</w:t>
      </w:r>
    </w:p>
    <w:p w14:paraId="04A06D05" w14:textId="3DA9A96E" w:rsidR="008576F4" w:rsidRPr="0029333A" w:rsidRDefault="008576F4" w:rsidP="008576F4">
      <w:pPr>
        <w:tabs>
          <w:tab w:val="left" w:pos="0"/>
        </w:tabs>
        <w:rPr>
          <w:rFonts w:cstheme="minorHAnsi"/>
        </w:rPr>
      </w:pPr>
      <w:r w:rsidRPr="0029333A">
        <w:rPr>
          <w:rFonts w:cstheme="minorHAnsi"/>
        </w:rPr>
        <w:t xml:space="preserve">Het is mogelijk dat deze gegevens door bedrijven namens </w:t>
      </w:r>
      <w:r w:rsidR="00FA4127" w:rsidRPr="0029333A">
        <w:rPr>
          <w:rFonts w:cstheme="minorHAnsi"/>
        </w:rPr>
        <w:t xml:space="preserve">Zadelhoff </w:t>
      </w:r>
      <w:r w:rsidR="0029333A">
        <w:rPr>
          <w:rFonts w:cstheme="minorHAnsi"/>
        </w:rPr>
        <w:t xml:space="preserve">Vastgoedadviseurs </w:t>
      </w:r>
      <w:r w:rsidRPr="0029333A">
        <w:rPr>
          <w:rFonts w:cstheme="minorHAnsi"/>
        </w:rPr>
        <w:t xml:space="preserve">worden verzameld. Het kan ook zijn dat u wordt gevraagd om deze gegevens zelf aan ons door te geven. </w:t>
      </w:r>
    </w:p>
    <w:p w14:paraId="1982FD29" w14:textId="77777777" w:rsidR="00D9646A" w:rsidRPr="0029333A" w:rsidRDefault="00D9646A" w:rsidP="00D9646A">
      <w:pPr>
        <w:tabs>
          <w:tab w:val="left" w:pos="0"/>
        </w:tabs>
        <w:spacing w:after="0" w:line="276" w:lineRule="auto"/>
        <w:rPr>
          <w:rFonts w:cstheme="minorHAnsi"/>
        </w:rPr>
      </w:pPr>
    </w:p>
    <w:p w14:paraId="5136C50B" w14:textId="77777777" w:rsidR="008576F4" w:rsidRPr="0029333A" w:rsidRDefault="00D9646A" w:rsidP="00D9646A">
      <w:pPr>
        <w:spacing w:after="0" w:line="276" w:lineRule="auto"/>
        <w:rPr>
          <w:rFonts w:cstheme="minorHAnsi"/>
          <w:b/>
          <w:bCs/>
        </w:rPr>
      </w:pPr>
      <w:r w:rsidRPr="0029333A">
        <w:rPr>
          <w:rFonts w:cstheme="minorHAnsi"/>
          <w:b/>
          <w:bCs/>
        </w:rPr>
        <w:t>Bewaartermijn</w:t>
      </w:r>
    </w:p>
    <w:p w14:paraId="3D3204D9" w14:textId="77777777" w:rsidR="008576F4" w:rsidRPr="0029333A" w:rsidRDefault="008576F4" w:rsidP="008576F4">
      <w:pPr>
        <w:tabs>
          <w:tab w:val="left" w:pos="0"/>
        </w:tabs>
        <w:rPr>
          <w:rFonts w:cstheme="minorHAnsi"/>
        </w:rPr>
      </w:pPr>
      <w:r w:rsidRPr="0029333A">
        <w:rPr>
          <w:rFonts w:cstheme="minorHAnsi"/>
        </w:rPr>
        <w:t xml:space="preserve">De </w:t>
      </w:r>
      <w:r w:rsidR="00D9646A" w:rsidRPr="0029333A">
        <w:rPr>
          <w:rFonts w:cstheme="minorHAnsi"/>
        </w:rPr>
        <w:t>gegevens zoals ver</w:t>
      </w:r>
      <w:r w:rsidR="00CA2B87" w:rsidRPr="0029333A">
        <w:rPr>
          <w:rFonts w:cstheme="minorHAnsi"/>
        </w:rPr>
        <w:t xml:space="preserve">zameld in dit formulier worden 5 (vijf) jaar na beëindiging van onze relatie bewaard. </w:t>
      </w:r>
    </w:p>
    <w:p w14:paraId="42F0C81B" w14:textId="77777777" w:rsidR="00CA2B87" w:rsidRPr="0029333A" w:rsidRDefault="00CA2B87" w:rsidP="00CA2B87">
      <w:pPr>
        <w:tabs>
          <w:tab w:val="left" w:pos="0"/>
        </w:tabs>
        <w:spacing w:after="0" w:line="276" w:lineRule="auto"/>
        <w:rPr>
          <w:rFonts w:cstheme="minorHAnsi"/>
        </w:rPr>
      </w:pPr>
    </w:p>
    <w:p w14:paraId="2A399465" w14:textId="77777777" w:rsidR="008576F4" w:rsidRPr="0029333A" w:rsidRDefault="00CA2B87" w:rsidP="00CA2B87">
      <w:pPr>
        <w:spacing w:after="0" w:line="276" w:lineRule="auto"/>
        <w:rPr>
          <w:rFonts w:cstheme="minorHAnsi"/>
          <w:b/>
          <w:bCs/>
        </w:rPr>
      </w:pPr>
      <w:r w:rsidRPr="0029333A">
        <w:rPr>
          <w:rFonts w:cstheme="minorHAnsi"/>
          <w:b/>
          <w:bCs/>
        </w:rPr>
        <w:t>Wie ontvangt deze gegevens?</w:t>
      </w:r>
    </w:p>
    <w:p w14:paraId="7DFE9F55" w14:textId="3F2E7803" w:rsidR="006F5244" w:rsidRPr="006F5244" w:rsidRDefault="006F5244" w:rsidP="006F5244">
      <w:pPr>
        <w:spacing w:after="0" w:line="276" w:lineRule="auto"/>
        <w:rPr>
          <w:rFonts w:cstheme="minorHAnsi"/>
        </w:rPr>
      </w:pPr>
      <w:r w:rsidRPr="006F5244">
        <w:rPr>
          <w:rFonts w:cstheme="minorHAnsi"/>
        </w:rPr>
        <w:t>Uw gegevens kunnen worden verwerkt door derden om ons in staat te stellen het cliënten onderzoek uit te voeren. Indien Zadelhoff Vastgoedadviseurs optreedt voor een opdrachtgever, dan kunnen de gegevens ook gedeeld worden met de opdrachtgever om haar te kunnen laten voldoen aan diens eigen wettelijke onderzoeksplicht.</w:t>
      </w:r>
    </w:p>
    <w:p w14:paraId="2C338C5F" w14:textId="77777777" w:rsidR="00F03107" w:rsidRDefault="006F5244" w:rsidP="006F5244">
      <w:pPr>
        <w:spacing w:after="0" w:line="276" w:lineRule="auto"/>
        <w:rPr>
          <w:rFonts w:cstheme="minorHAnsi"/>
        </w:rPr>
      </w:pPr>
      <w:r w:rsidRPr="006F5244">
        <w:rPr>
          <w:rFonts w:cstheme="minorHAnsi"/>
        </w:rPr>
        <w:t>Deze gegevens worden voorts enkel gedeeld met andere derden indien daartoe een wettelijke plicht bestaat, óf indien u daar (zoals hierboven vermeld) expliciet toestemming voor heeft gegeven.</w:t>
      </w:r>
    </w:p>
    <w:p w14:paraId="509CE22A" w14:textId="77777777" w:rsidR="006F5244" w:rsidRPr="0029333A" w:rsidRDefault="006F5244" w:rsidP="006F5244">
      <w:pPr>
        <w:spacing w:after="0" w:line="276" w:lineRule="auto"/>
        <w:rPr>
          <w:rFonts w:cstheme="minorHAnsi"/>
          <w:b/>
          <w:bCs/>
        </w:rPr>
      </w:pPr>
    </w:p>
    <w:p w14:paraId="2D9D544E" w14:textId="77777777" w:rsidR="00323457" w:rsidRPr="0029333A" w:rsidRDefault="007D58F2" w:rsidP="00D16B64">
      <w:pPr>
        <w:spacing w:after="0" w:line="276" w:lineRule="auto"/>
        <w:rPr>
          <w:rFonts w:cstheme="minorHAnsi"/>
          <w:b/>
          <w:bCs/>
        </w:rPr>
      </w:pPr>
      <w:r w:rsidRPr="0029333A">
        <w:rPr>
          <w:rFonts w:cstheme="minorHAnsi"/>
          <w:b/>
          <w:bCs/>
        </w:rPr>
        <w:t>U</w:t>
      </w:r>
      <w:r w:rsidR="00323457" w:rsidRPr="0029333A">
        <w:rPr>
          <w:rFonts w:cstheme="minorHAnsi"/>
          <w:b/>
          <w:bCs/>
        </w:rPr>
        <w:t>w rechten</w:t>
      </w:r>
      <w:r w:rsidR="00D16B64" w:rsidRPr="0029333A">
        <w:rPr>
          <w:rFonts w:cstheme="minorHAnsi"/>
          <w:b/>
          <w:bCs/>
        </w:rPr>
        <w:tab/>
      </w:r>
    </w:p>
    <w:p w14:paraId="07B7EF29" w14:textId="77777777" w:rsidR="00323457" w:rsidRPr="0029333A" w:rsidRDefault="00323457" w:rsidP="00323457">
      <w:pPr>
        <w:tabs>
          <w:tab w:val="left" w:pos="0"/>
        </w:tabs>
        <w:spacing w:after="0" w:line="312" w:lineRule="auto"/>
        <w:rPr>
          <w:rFonts w:cstheme="minorHAnsi"/>
        </w:rPr>
      </w:pPr>
      <w:r w:rsidRPr="0029333A">
        <w:rPr>
          <w:rFonts w:cstheme="minorHAnsi"/>
        </w:rPr>
        <w:t>Uw rechten zijn in de wet geregeld. Onder de AVG heeft u een aantal rechten met betrekking tot de verwerking van uw persoonsgegevens. U kunt:</w:t>
      </w:r>
    </w:p>
    <w:p w14:paraId="365E9B90" w14:textId="77777777" w:rsidR="00323457" w:rsidRPr="0029333A" w:rsidRDefault="0012365E"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Uw gegevens bij ons opvragen</w:t>
      </w:r>
    </w:p>
    <w:p w14:paraId="6682A878" w14:textId="77777777" w:rsidR="0012365E" w:rsidRPr="0029333A" w:rsidRDefault="0012365E"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Uw gegevens laten veranderen als uw gegevens niet kloppen</w:t>
      </w:r>
    </w:p>
    <w:p w14:paraId="3D85F689" w14:textId="77777777" w:rsidR="0012365E" w:rsidRPr="0029333A" w:rsidRDefault="0012365E"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Uw gegevens laten verwijderen</w:t>
      </w:r>
    </w:p>
    <w:p w14:paraId="574FB1AC" w14:textId="77777777" w:rsidR="0012365E" w:rsidRPr="0029333A" w:rsidRDefault="0012365E"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Bezwaar maken tegen gebruik van uw gegevens</w:t>
      </w:r>
    </w:p>
    <w:p w14:paraId="275FED66" w14:textId="77777777" w:rsidR="0012365E" w:rsidRPr="0029333A" w:rsidRDefault="00712709"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Uw toestemming intrekken (indien uw persoonsgegevens op basis van toestemming worden verwerkt)</w:t>
      </w:r>
    </w:p>
    <w:p w14:paraId="26233AB2" w14:textId="77777777" w:rsidR="00712709" w:rsidRPr="0029333A" w:rsidRDefault="00712709"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Uw gegevens laten overdragen aan een andere partij of aan uzelf</w:t>
      </w:r>
    </w:p>
    <w:p w14:paraId="308F93EF" w14:textId="77777777" w:rsidR="00712709" w:rsidRPr="0029333A" w:rsidRDefault="00712709" w:rsidP="005474F8">
      <w:pPr>
        <w:pStyle w:val="Lijstalinea"/>
        <w:numPr>
          <w:ilvl w:val="0"/>
          <w:numId w:val="3"/>
        </w:numPr>
        <w:tabs>
          <w:tab w:val="left" w:pos="0"/>
        </w:tabs>
        <w:spacing w:after="0" w:line="276" w:lineRule="auto"/>
        <w:ind w:left="284" w:hanging="284"/>
        <w:rPr>
          <w:rFonts w:cstheme="minorHAnsi"/>
        </w:rPr>
      </w:pPr>
      <w:r w:rsidRPr="0029333A">
        <w:rPr>
          <w:rFonts w:cstheme="minorHAnsi"/>
        </w:rPr>
        <w:t>Het gebruik van uw gegevens tijdelijk laten stoppen</w:t>
      </w:r>
    </w:p>
    <w:p w14:paraId="0F2B066D" w14:textId="77777777" w:rsidR="00712709" w:rsidRPr="0029333A" w:rsidRDefault="00712709" w:rsidP="005474F8">
      <w:pPr>
        <w:pStyle w:val="Lijstalinea"/>
        <w:numPr>
          <w:ilvl w:val="0"/>
          <w:numId w:val="3"/>
        </w:numPr>
        <w:tabs>
          <w:tab w:val="left" w:pos="0"/>
        </w:tabs>
        <w:spacing w:after="0" w:line="276" w:lineRule="auto"/>
        <w:ind w:left="284" w:hanging="284"/>
        <w:rPr>
          <w:rFonts w:cstheme="minorHAnsi"/>
          <w:color w:val="000000" w:themeColor="text1"/>
        </w:rPr>
      </w:pPr>
      <w:r w:rsidRPr="0029333A">
        <w:rPr>
          <w:rFonts w:cstheme="minorHAnsi"/>
        </w:rPr>
        <w:t>Een klacht indienen bij de Autoriteit Persoonsgegevens (AP)</w:t>
      </w:r>
      <w:r w:rsidR="00B6202A" w:rsidRPr="0029333A">
        <w:rPr>
          <w:rFonts w:cstheme="minorHAnsi"/>
          <w:color w:val="000000" w:themeColor="text1"/>
        </w:rPr>
        <w:t>.</w:t>
      </w:r>
    </w:p>
    <w:p w14:paraId="00A24BD5" w14:textId="77777777" w:rsidR="00B6202A" w:rsidRPr="0029333A" w:rsidRDefault="00B6202A" w:rsidP="00B6202A">
      <w:pPr>
        <w:tabs>
          <w:tab w:val="left" w:pos="0"/>
        </w:tabs>
        <w:spacing w:after="0" w:line="312" w:lineRule="auto"/>
        <w:rPr>
          <w:rFonts w:cstheme="minorHAnsi"/>
          <w:color w:val="000000" w:themeColor="text1"/>
        </w:rPr>
      </w:pPr>
    </w:p>
    <w:p w14:paraId="6D43E1C0" w14:textId="77777777" w:rsidR="00C66582" w:rsidRPr="0029333A" w:rsidRDefault="00C66582">
      <w:pPr>
        <w:rPr>
          <w:rFonts w:cstheme="minorHAnsi"/>
        </w:rPr>
      </w:pPr>
      <w:r w:rsidRPr="0029333A">
        <w:rPr>
          <w:rFonts w:cstheme="minorHAnsi"/>
        </w:rPr>
        <w:br w:type="page"/>
      </w:r>
    </w:p>
    <w:p w14:paraId="60386581" w14:textId="77777777" w:rsidR="00C66582" w:rsidRPr="0029333A" w:rsidRDefault="00C66582" w:rsidP="00B6202A">
      <w:pPr>
        <w:tabs>
          <w:tab w:val="left" w:pos="0"/>
        </w:tabs>
        <w:spacing w:after="0" w:line="312" w:lineRule="auto"/>
        <w:rPr>
          <w:rFonts w:cstheme="minorHAnsi"/>
        </w:rPr>
      </w:pPr>
    </w:p>
    <w:p w14:paraId="6E9AFAAD" w14:textId="77777777" w:rsidR="00B6202A" w:rsidRPr="0029333A" w:rsidRDefault="00B6202A" w:rsidP="00B6202A">
      <w:pPr>
        <w:tabs>
          <w:tab w:val="left" w:pos="0"/>
        </w:tabs>
        <w:spacing w:after="0" w:line="312" w:lineRule="auto"/>
        <w:rPr>
          <w:rFonts w:cstheme="minorHAnsi"/>
        </w:rPr>
      </w:pPr>
      <w:r w:rsidRPr="0029333A">
        <w:rPr>
          <w:rFonts w:cstheme="minorHAnsi"/>
        </w:rPr>
        <w:t xml:space="preserve">Het kan voorkomen dat een recht (bv. </w:t>
      </w:r>
      <w:r w:rsidR="004863E5" w:rsidRPr="0029333A">
        <w:rPr>
          <w:rFonts w:cstheme="minorHAnsi"/>
        </w:rPr>
        <w:t>verw</w:t>
      </w:r>
      <w:r w:rsidRPr="0029333A">
        <w:rPr>
          <w:rFonts w:cstheme="minorHAnsi"/>
        </w:rPr>
        <w:t>ijdering) niet (tegelijk) kan worden uitgevoerd vanwege wettelijke verplichti</w:t>
      </w:r>
      <w:r w:rsidR="002835AE" w:rsidRPr="0029333A">
        <w:rPr>
          <w:rFonts w:cstheme="minorHAnsi"/>
        </w:rPr>
        <w:t>ngen</w:t>
      </w:r>
      <w:r w:rsidRPr="0029333A">
        <w:rPr>
          <w:rFonts w:cstheme="minorHAnsi"/>
        </w:rPr>
        <w:t>.</w:t>
      </w:r>
    </w:p>
    <w:p w14:paraId="4A8F9F81" w14:textId="77777777" w:rsidR="002456B3" w:rsidRPr="0029333A" w:rsidRDefault="002456B3" w:rsidP="00B6202A">
      <w:pPr>
        <w:tabs>
          <w:tab w:val="left" w:pos="0"/>
        </w:tabs>
        <w:spacing w:after="0" w:line="312" w:lineRule="auto"/>
        <w:rPr>
          <w:rFonts w:cstheme="minorHAnsi"/>
        </w:rPr>
      </w:pPr>
    </w:p>
    <w:p w14:paraId="44AC9EE5" w14:textId="77777777" w:rsidR="00E518E3" w:rsidRDefault="00B6202A" w:rsidP="00B6202A">
      <w:pPr>
        <w:tabs>
          <w:tab w:val="left" w:pos="0"/>
        </w:tabs>
        <w:spacing w:after="0" w:line="312" w:lineRule="auto"/>
        <w:rPr>
          <w:rFonts w:cstheme="minorHAnsi"/>
        </w:rPr>
      </w:pPr>
      <w:r w:rsidRPr="0029333A">
        <w:rPr>
          <w:rFonts w:cstheme="minorHAnsi"/>
        </w:rPr>
        <w:t xml:space="preserve">Mocht u een vraag, </w:t>
      </w:r>
      <w:r w:rsidR="000D53F9" w:rsidRPr="0029333A">
        <w:rPr>
          <w:rFonts w:cstheme="minorHAnsi"/>
        </w:rPr>
        <w:t>tip of</w:t>
      </w:r>
      <w:r w:rsidRPr="0029333A">
        <w:rPr>
          <w:rFonts w:cstheme="minorHAnsi"/>
        </w:rPr>
        <w:t xml:space="preserve"> klacht hebben, of mocht u gebruik willen maken van boven beschreven </w:t>
      </w:r>
      <w:r w:rsidRPr="00045C19">
        <w:rPr>
          <w:rFonts w:cstheme="minorHAnsi"/>
        </w:rPr>
        <w:t xml:space="preserve">rechten, dan kunt u contact opnemen met de Privacy Officer van </w:t>
      </w:r>
      <w:r w:rsidR="00FA4127">
        <w:rPr>
          <w:rFonts w:cstheme="minorHAnsi"/>
        </w:rPr>
        <w:t xml:space="preserve">Zadelhoff </w:t>
      </w:r>
      <w:r w:rsidR="0029333A">
        <w:rPr>
          <w:rFonts w:cstheme="minorHAnsi"/>
        </w:rPr>
        <w:t xml:space="preserve">Vastgoedadviseurs </w:t>
      </w:r>
    </w:p>
    <w:p w14:paraId="02E6FDFF" w14:textId="5AE2AA50" w:rsidR="00171DDC" w:rsidRDefault="00C92A42" w:rsidP="00B6202A">
      <w:pPr>
        <w:tabs>
          <w:tab w:val="left" w:pos="0"/>
        </w:tabs>
        <w:spacing w:after="0" w:line="312" w:lineRule="auto"/>
        <w:rPr>
          <w:rFonts w:cstheme="minorHAnsi"/>
          <w:color w:val="000000" w:themeColor="text1"/>
        </w:rPr>
      </w:pPr>
      <w:r w:rsidRPr="00045C19">
        <w:rPr>
          <w:rFonts w:cstheme="minorHAnsi"/>
        </w:rPr>
        <w:t>doo</w:t>
      </w:r>
      <w:r w:rsidR="0029333A">
        <w:rPr>
          <w:rFonts w:cstheme="minorHAnsi"/>
        </w:rPr>
        <w:t>r</w:t>
      </w:r>
      <w:r w:rsidRPr="00045C19">
        <w:rPr>
          <w:rFonts w:cstheme="minorHAnsi"/>
        </w:rPr>
        <w:t xml:space="preserve"> een e-mail te sturen naar </w:t>
      </w:r>
      <w:hyperlink r:id="rId15" w:history="1">
        <w:r w:rsidR="001C493C" w:rsidRPr="00C132CB">
          <w:rPr>
            <w:rStyle w:val="Hyperlink"/>
            <w:rFonts w:cstheme="minorHAnsi"/>
          </w:rPr>
          <w:t>privacy@Zadelhoffvastgoedadviseurs.nl</w:t>
        </w:r>
      </w:hyperlink>
      <w:r w:rsidR="00171DDC">
        <w:rPr>
          <w:rFonts w:cstheme="minorHAnsi"/>
          <w:color w:val="000000" w:themeColor="text1"/>
        </w:rPr>
        <w:br/>
      </w:r>
    </w:p>
    <w:p w14:paraId="72AAC2DA" w14:textId="12E41FDB" w:rsidR="0029333A" w:rsidRDefault="002835AE" w:rsidP="00B6202A">
      <w:pPr>
        <w:tabs>
          <w:tab w:val="left" w:pos="0"/>
        </w:tabs>
        <w:spacing w:after="0" w:line="312" w:lineRule="auto"/>
        <w:rPr>
          <w:rFonts w:cstheme="minorHAnsi"/>
        </w:rPr>
      </w:pPr>
      <w:r w:rsidRPr="00045C19">
        <w:rPr>
          <w:rFonts w:cstheme="minorHAnsi"/>
        </w:rPr>
        <w:t xml:space="preserve">U kunt het volledige en actuele privacy statement altijd vinden op de website van </w:t>
      </w:r>
      <w:r w:rsidR="00FA4127">
        <w:rPr>
          <w:rFonts w:cstheme="minorHAnsi"/>
        </w:rPr>
        <w:t xml:space="preserve">Zadelhoff </w:t>
      </w:r>
      <w:r w:rsidR="0029333A">
        <w:rPr>
          <w:rFonts w:cstheme="minorHAnsi"/>
        </w:rPr>
        <w:t>Vastgoedgoedadviseurs</w:t>
      </w:r>
      <w:r w:rsidR="00E518E3">
        <w:rPr>
          <w:rFonts w:cstheme="minorHAnsi"/>
        </w:rPr>
        <w:t xml:space="preserve">: </w:t>
      </w:r>
      <w:hyperlink r:id="rId16" w:history="1">
        <w:r w:rsidR="0029333A" w:rsidRPr="00C132CB">
          <w:rPr>
            <w:rStyle w:val="Hyperlink"/>
            <w:rFonts w:cstheme="minorHAnsi"/>
          </w:rPr>
          <w:t>www.zadelhoffvastgoedadviseurs.nl</w:t>
        </w:r>
      </w:hyperlink>
    </w:p>
    <w:p w14:paraId="1C020D47" w14:textId="77777777" w:rsidR="0029333A" w:rsidRPr="00171DDC" w:rsidRDefault="0029333A" w:rsidP="00B6202A">
      <w:pPr>
        <w:tabs>
          <w:tab w:val="left" w:pos="0"/>
        </w:tabs>
        <w:spacing w:after="0" w:line="312" w:lineRule="auto"/>
        <w:rPr>
          <w:rFonts w:cstheme="minorHAnsi"/>
          <w:color w:val="000000" w:themeColor="text1"/>
        </w:rPr>
      </w:pPr>
    </w:p>
    <w:p w14:paraId="42F5C1BC" w14:textId="77777777" w:rsidR="0029333A" w:rsidRDefault="0029333A" w:rsidP="00323457">
      <w:pPr>
        <w:spacing w:after="0" w:line="276" w:lineRule="auto"/>
        <w:rPr>
          <w:rFonts w:cstheme="minorHAnsi"/>
          <w:b/>
          <w:bCs/>
          <w:sz w:val="26"/>
          <w:szCs w:val="26"/>
        </w:rPr>
      </w:pPr>
    </w:p>
    <w:p w14:paraId="69162A67" w14:textId="77777777" w:rsidR="0029333A" w:rsidRDefault="0029333A" w:rsidP="00323457">
      <w:pPr>
        <w:spacing w:after="0" w:line="276" w:lineRule="auto"/>
        <w:rPr>
          <w:rFonts w:cstheme="minorHAnsi"/>
          <w:b/>
          <w:bCs/>
          <w:sz w:val="26"/>
          <w:szCs w:val="26"/>
        </w:rPr>
      </w:pPr>
    </w:p>
    <w:p w14:paraId="12659AD8" w14:textId="77777777" w:rsidR="0029333A" w:rsidRDefault="0029333A" w:rsidP="00323457">
      <w:pPr>
        <w:spacing w:after="0" w:line="276" w:lineRule="auto"/>
        <w:rPr>
          <w:rFonts w:cstheme="minorHAnsi"/>
          <w:b/>
          <w:bCs/>
          <w:sz w:val="26"/>
          <w:szCs w:val="26"/>
        </w:rPr>
      </w:pPr>
    </w:p>
    <w:p w14:paraId="5EF219BF" w14:textId="77777777" w:rsidR="0029333A" w:rsidRDefault="0029333A" w:rsidP="00323457">
      <w:pPr>
        <w:spacing w:after="0" w:line="276" w:lineRule="auto"/>
        <w:rPr>
          <w:rFonts w:cstheme="minorHAnsi"/>
          <w:b/>
          <w:bCs/>
          <w:sz w:val="26"/>
          <w:szCs w:val="26"/>
        </w:rPr>
      </w:pPr>
    </w:p>
    <w:p w14:paraId="08D2A6F5" w14:textId="77777777" w:rsidR="0029333A" w:rsidRDefault="0029333A" w:rsidP="00323457">
      <w:pPr>
        <w:spacing w:after="0" w:line="276" w:lineRule="auto"/>
        <w:rPr>
          <w:rFonts w:cstheme="minorHAnsi"/>
          <w:b/>
          <w:bCs/>
          <w:sz w:val="26"/>
          <w:szCs w:val="26"/>
        </w:rPr>
      </w:pPr>
    </w:p>
    <w:p w14:paraId="145BAE11" w14:textId="77777777" w:rsidR="0029333A" w:rsidRDefault="0029333A" w:rsidP="00323457">
      <w:pPr>
        <w:spacing w:after="0" w:line="276" w:lineRule="auto"/>
        <w:rPr>
          <w:rFonts w:cstheme="minorHAnsi"/>
          <w:b/>
          <w:bCs/>
          <w:sz w:val="26"/>
          <w:szCs w:val="26"/>
        </w:rPr>
      </w:pPr>
    </w:p>
    <w:p w14:paraId="1C318A56" w14:textId="77777777" w:rsidR="0029333A" w:rsidRDefault="0029333A" w:rsidP="00323457">
      <w:pPr>
        <w:spacing w:after="0" w:line="276" w:lineRule="auto"/>
        <w:rPr>
          <w:rFonts w:cstheme="minorHAnsi"/>
          <w:b/>
          <w:bCs/>
          <w:sz w:val="26"/>
          <w:szCs w:val="26"/>
        </w:rPr>
      </w:pPr>
    </w:p>
    <w:p w14:paraId="3394B5A6" w14:textId="77777777" w:rsidR="0029333A" w:rsidRDefault="0029333A" w:rsidP="00323457">
      <w:pPr>
        <w:spacing w:after="0" w:line="276" w:lineRule="auto"/>
        <w:rPr>
          <w:rFonts w:cstheme="minorHAnsi"/>
          <w:b/>
          <w:bCs/>
          <w:sz w:val="26"/>
          <w:szCs w:val="26"/>
        </w:rPr>
      </w:pPr>
    </w:p>
    <w:p w14:paraId="6B0961D1" w14:textId="77777777" w:rsidR="0029333A" w:rsidRDefault="0029333A" w:rsidP="00323457">
      <w:pPr>
        <w:spacing w:after="0" w:line="276" w:lineRule="auto"/>
        <w:rPr>
          <w:rFonts w:cstheme="minorHAnsi"/>
          <w:b/>
          <w:bCs/>
          <w:sz w:val="26"/>
          <w:szCs w:val="26"/>
        </w:rPr>
      </w:pPr>
    </w:p>
    <w:p w14:paraId="61FA77D3" w14:textId="77777777" w:rsidR="0029333A" w:rsidRDefault="0029333A" w:rsidP="00323457">
      <w:pPr>
        <w:spacing w:after="0" w:line="276" w:lineRule="auto"/>
        <w:rPr>
          <w:rFonts w:cstheme="minorHAnsi"/>
          <w:b/>
          <w:bCs/>
          <w:sz w:val="26"/>
          <w:szCs w:val="26"/>
        </w:rPr>
      </w:pPr>
    </w:p>
    <w:p w14:paraId="60D3BEE1" w14:textId="77777777" w:rsidR="0029333A" w:rsidRDefault="0029333A" w:rsidP="00323457">
      <w:pPr>
        <w:spacing w:after="0" w:line="276" w:lineRule="auto"/>
        <w:rPr>
          <w:rFonts w:cstheme="minorHAnsi"/>
          <w:b/>
          <w:bCs/>
          <w:sz w:val="26"/>
          <w:szCs w:val="26"/>
        </w:rPr>
      </w:pPr>
    </w:p>
    <w:p w14:paraId="364EA6CA" w14:textId="77777777" w:rsidR="0029333A" w:rsidRDefault="0029333A" w:rsidP="00323457">
      <w:pPr>
        <w:spacing w:after="0" w:line="276" w:lineRule="auto"/>
        <w:rPr>
          <w:rFonts w:cstheme="minorHAnsi"/>
          <w:b/>
          <w:bCs/>
          <w:sz w:val="26"/>
          <w:szCs w:val="26"/>
        </w:rPr>
      </w:pPr>
    </w:p>
    <w:p w14:paraId="02616030" w14:textId="77777777" w:rsidR="0029333A" w:rsidRDefault="0029333A" w:rsidP="00323457">
      <w:pPr>
        <w:spacing w:after="0" w:line="276" w:lineRule="auto"/>
        <w:rPr>
          <w:rFonts w:cstheme="minorHAnsi"/>
          <w:b/>
          <w:bCs/>
          <w:sz w:val="26"/>
          <w:szCs w:val="26"/>
        </w:rPr>
      </w:pPr>
    </w:p>
    <w:p w14:paraId="6CB3CBE1" w14:textId="77777777" w:rsidR="0029333A" w:rsidRDefault="0029333A" w:rsidP="00323457">
      <w:pPr>
        <w:spacing w:after="0" w:line="276" w:lineRule="auto"/>
        <w:rPr>
          <w:rFonts w:cstheme="minorHAnsi"/>
          <w:b/>
          <w:bCs/>
          <w:sz w:val="26"/>
          <w:szCs w:val="26"/>
        </w:rPr>
      </w:pPr>
    </w:p>
    <w:p w14:paraId="48A16AA8" w14:textId="77777777" w:rsidR="0029333A" w:rsidRDefault="0029333A" w:rsidP="00323457">
      <w:pPr>
        <w:spacing w:after="0" w:line="276" w:lineRule="auto"/>
        <w:rPr>
          <w:rFonts w:cstheme="minorHAnsi"/>
          <w:b/>
          <w:bCs/>
          <w:sz w:val="26"/>
          <w:szCs w:val="26"/>
        </w:rPr>
      </w:pPr>
    </w:p>
    <w:p w14:paraId="7385796F" w14:textId="77777777" w:rsidR="0029333A" w:rsidRDefault="0029333A" w:rsidP="00323457">
      <w:pPr>
        <w:spacing w:after="0" w:line="276" w:lineRule="auto"/>
        <w:rPr>
          <w:rFonts w:cstheme="minorHAnsi"/>
          <w:b/>
          <w:bCs/>
          <w:sz w:val="26"/>
          <w:szCs w:val="26"/>
        </w:rPr>
      </w:pPr>
    </w:p>
    <w:p w14:paraId="62907F53" w14:textId="77777777" w:rsidR="0029333A" w:rsidRDefault="0029333A" w:rsidP="00323457">
      <w:pPr>
        <w:spacing w:after="0" w:line="276" w:lineRule="auto"/>
        <w:rPr>
          <w:rFonts w:cstheme="minorHAnsi"/>
          <w:b/>
          <w:bCs/>
          <w:sz w:val="26"/>
          <w:szCs w:val="26"/>
        </w:rPr>
      </w:pPr>
    </w:p>
    <w:p w14:paraId="5C71717C" w14:textId="77777777" w:rsidR="0029333A" w:rsidRDefault="0029333A" w:rsidP="00323457">
      <w:pPr>
        <w:spacing w:after="0" w:line="276" w:lineRule="auto"/>
        <w:rPr>
          <w:rFonts w:cstheme="minorHAnsi"/>
          <w:b/>
          <w:bCs/>
          <w:sz w:val="26"/>
          <w:szCs w:val="26"/>
        </w:rPr>
      </w:pPr>
    </w:p>
    <w:p w14:paraId="071B9631" w14:textId="77777777" w:rsidR="0029333A" w:rsidRDefault="0029333A" w:rsidP="00323457">
      <w:pPr>
        <w:spacing w:after="0" w:line="276" w:lineRule="auto"/>
        <w:rPr>
          <w:rFonts w:cstheme="minorHAnsi"/>
          <w:b/>
          <w:bCs/>
          <w:sz w:val="26"/>
          <w:szCs w:val="26"/>
        </w:rPr>
      </w:pPr>
    </w:p>
    <w:p w14:paraId="485D77BE" w14:textId="77777777" w:rsidR="0029333A" w:rsidRDefault="0029333A" w:rsidP="00323457">
      <w:pPr>
        <w:spacing w:after="0" w:line="276" w:lineRule="auto"/>
        <w:rPr>
          <w:rFonts w:cstheme="minorHAnsi"/>
          <w:b/>
          <w:bCs/>
          <w:sz w:val="26"/>
          <w:szCs w:val="26"/>
        </w:rPr>
      </w:pPr>
    </w:p>
    <w:p w14:paraId="44C798BA" w14:textId="77777777" w:rsidR="0029333A" w:rsidRDefault="0029333A" w:rsidP="00323457">
      <w:pPr>
        <w:spacing w:after="0" w:line="276" w:lineRule="auto"/>
        <w:rPr>
          <w:rFonts w:cstheme="minorHAnsi"/>
          <w:b/>
          <w:bCs/>
          <w:sz w:val="26"/>
          <w:szCs w:val="26"/>
        </w:rPr>
      </w:pPr>
    </w:p>
    <w:p w14:paraId="383AF635" w14:textId="77777777" w:rsidR="0029333A" w:rsidRDefault="0029333A" w:rsidP="00323457">
      <w:pPr>
        <w:spacing w:after="0" w:line="276" w:lineRule="auto"/>
        <w:rPr>
          <w:rFonts w:cstheme="minorHAnsi"/>
          <w:b/>
          <w:bCs/>
          <w:sz w:val="26"/>
          <w:szCs w:val="26"/>
        </w:rPr>
      </w:pPr>
    </w:p>
    <w:sectPr w:rsidR="0029333A" w:rsidSect="00AC5E20">
      <w:headerReference w:type="default" r:id="rId17"/>
      <w:footerReference w:type="default" r:id="rId18"/>
      <w:pgSz w:w="11906" w:h="16838"/>
      <w:pgMar w:top="1134" w:right="1191" w:bottom="57" w:left="1418" w:header="709" w:footer="8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8AFBD" w14:textId="77777777" w:rsidR="00CD732D" w:rsidRDefault="00CD732D" w:rsidP="00F73B97">
      <w:pPr>
        <w:spacing w:after="0" w:line="240" w:lineRule="auto"/>
      </w:pPr>
      <w:r>
        <w:separator/>
      </w:r>
    </w:p>
  </w:endnote>
  <w:endnote w:type="continuationSeparator" w:id="0">
    <w:p w14:paraId="0C8A59CF" w14:textId="77777777" w:rsidR="00CD732D" w:rsidRDefault="00CD732D" w:rsidP="00F73B97">
      <w:pPr>
        <w:spacing w:after="0" w:line="240" w:lineRule="auto"/>
      </w:pPr>
      <w:r>
        <w:continuationSeparator/>
      </w:r>
    </w:p>
  </w:endnote>
  <w:endnote w:type="continuationNotice" w:id="1">
    <w:p w14:paraId="59743C9C" w14:textId="77777777" w:rsidR="00CD732D" w:rsidRDefault="00CD73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9527" w14:textId="77777777" w:rsidR="009E3367" w:rsidRDefault="009E3367">
    <w:pPr>
      <w:pStyle w:val="Voettekst"/>
      <w:jc w:val="right"/>
    </w:pPr>
  </w:p>
  <w:p w14:paraId="5BDBCE83" w14:textId="77777777" w:rsidR="009E3367" w:rsidRDefault="009E3367">
    <w:pPr>
      <w:pStyle w:val="Voettekst"/>
      <w:jc w:val="right"/>
    </w:pPr>
  </w:p>
  <w:sdt>
    <w:sdtPr>
      <w:id w:val="-291056543"/>
      <w:docPartObj>
        <w:docPartGallery w:val="Page Numbers (Bottom of Page)"/>
        <w:docPartUnique/>
      </w:docPartObj>
    </w:sdtPr>
    <w:sdtEndPr>
      <w:rPr>
        <w:sz w:val="20"/>
        <w:szCs w:val="20"/>
      </w:rPr>
    </w:sdtEndPr>
    <w:sdtContent>
      <w:p w14:paraId="1A8E4D29" w14:textId="77777777" w:rsidR="009E3367" w:rsidRDefault="009E3367">
        <w:pPr>
          <w:pStyle w:val="Voettekst"/>
          <w:jc w:val="right"/>
        </w:pPr>
        <w:r w:rsidRPr="009E3367">
          <w:rPr>
            <w:rFonts w:ascii="Arial" w:hAnsi="Arial" w:cs="Arial"/>
            <w:noProof/>
            <w:color w:val="E4002B"/>
            <w:sz w:val="20"/>
            <w:szCs w:val="20"/>
            <w14:textOutline w14:w="9525" w14:cap="rnd" w14:cmpd="sng" w14:algn="ctr">
              <w14:solidFill>
                <w14:srgbClr w14:val="4472C4">
                  <w14:shade w14:val="50000"/>
                </w14:srgbClr>
              </w14:solidFill>
              <w14:prstDash w14:val="solid"/>
              <w14:bevel/>
            </w14:textOutline>
          </w:rPr>
          <mc:AlternateContent>
            <mc:Choice Requires="wps">
              <w:drawing>
                <wp:anchor distT="0" distB="0" distL="114300" distR="114300" simplePos="0" relativeHeight="251658241" behindDoc="0" locked="0" layoutInCell="1" allowOverlap="1" wp14:anchorId="49B96BE6" wp14:editId="696D418D">
                  <wp:simplePos x="0" y="0"/>
                  <wp:positionH relativeFrom="margin">
                    <wp:align>left</wp:align>
                  </wp:positionH>
                  <wp:positionV relativeFrom="paragraph">
                    <wp:posOffset>166369</wp:posOffset>
                  </wp:positionV>
                  <wp:extent cx="6124575" cy="9525"/>
                  <wp:effectExtent l="0" t="0" r="28575" b="28575"/>
                  <wp:wrapNone/>
                  <wp:docPr id="30" name="Rechte verbindingslijn 30"/>
                  <wp:cNvGraphicFramePr/>
                  <a:graphic xmlns:a="http://schemas.openxmlformats.org/drawingml/2006/main">
                    <a:graphicData uri="http://schemas.microsoft.com/office/word/2010/wordprocessingShape">
                      <wps:wsp>
                        <wps:cNvCnPr/>
                        <wps:spPr>
                          <a:xfrm>
                            <a:off x="0" y="0"/>
                            <a:ext cx="6124575" cy="9525"/>
                          </a:xfrm>
                          <a:prstGeom prst="line">
                            <a:avLst/>
                          </a:prstGeom>
                          <a:noFill/>
                          <a:ln w="6350" cap="flat" cmpd="sng" algn="ctr">
                            <a:solidFill>
                              <a:srgbClr val="E4002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782A33" id="Rechte verbindingslijn 30" o:spid="_x0000_s1026" style="position:absolute;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1pt" to="48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" strokecolor="#e4002b" strokeweight=".5pt">
                  <v:stroke joinstyle="miter"/>
                  <w10:wrap anchorx="margin"/>
                </v:line>
              </w:pict>
            </mc:Fallback>
          </mc:AlternateContent>
        </w:r>
      </w:p>
      <w:p w14:paraId="6032E201" w14:textId="77777777" w:rsidR="00773A8F" w:rsidRPr="001C493C" w:rsidRDefault="009E3367" w:rsidP="006F5244">
        <w:pPr>
          <w:pStyle w:val="Voettekst"/>
          <w:rPr>
            <w:sz w:val="20"/>
            <w:szCs w:val="20"/>
          </w:rPr>
        </w:pPr>
        <w:r w:rsidRPr="009E3367">
          <w:rPr>
            <w:sz w:val="20"/>
            <w:szCs w:val="20"/>
          </w:rPr>
          <w:t xml:space="preserve">Amsterdam, </w:t>
        </w:r>
        <w:r w:rsidR="006F5244">
          <w:rPr>
            <w:sz w:val="20"/>
            <w:szCs w:val="20"/>
          </w:rPr>
          <w:t>juni 2026</w:t>
        </w:r>
      </w:p>
    </w:sdtContent>
  </w:sdt>
  <w:p w14:paraId="1B151E7A" w14:textId="77777777" w:rsidR="001E0A0F" w:rsidRPr="001456E7" w:rsidRDefault="001E0A0F">
    <w:pPr>
      <w:pStyle w:val="Voettekst"/>
      <w:rPr>
        <w14:textOutline w14:w="9525" w14:cap="rnd" w14:cmpd="sng" w14:algn="ctr">
          <w14:solidFill>
            <w14:srgbClr w14:val="4472C4">
              <w14:shade w14:val="50000"/>
            </w14:srgbClr>
          </w14:solidFill>
          <w14:prstDash w14:val="solid"/>
          <w14:bevel/>
        </w14:textOutli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584AB" w14:textId="77777777" w:rsidR="00CD732D" w:rsidRDefault="00CD732D" w:rsidP="00F73B97">
      <w:pPr>
        <w:spacing w:after="0" w:line="240" w:lineRule="auto"/>
      </w:pPr>
      <w:r>
        <w:separator/>
      </w:r>
    </w:p>
  </w:footnote>
  <w:footnote w:type="continuationSeparator" w:id="0">
    <w:p w14:paraId="63225050" w14:textId="77777777" w:rsidR="00CD732D" w:rsidRDefault="00CD732D" w:rsidP="00F73B97">
      <w:pPr>
        <w:spacing w:after="0" w:line="240" w:lineRule="auto"/>
      </w:pPr>
      <w:r>
        <w:continuationSeparator/>
      </w:r>
    </w:p>
  </w:footnote>
  <w:footnote w:type="continuationNotice" w:id="1">
    <w:p w14:paraId="02F0846F" w14:textId="77777777" w:rsidR="00CD732D" w:rsidRDefault="00CD732D">
      <w:pPr>
        <w:spacing w:after="0" w:line="240" w:lineRule="auto"/>
      </w:pPr>
    </w:p>
  </w:footnote>
  <w:footnote w:id="2">
    <w:p w14:paraId="1EE93A2D" w14:textId="77777777" w:rsidR="007E4D01" w:rsidRPr="009E3367" w:rsidRDefault="007E4D01">
      <w:pPr>
        <w:pStyle w:val="Voetnoottekst"/>
      </w:pPr>
      <w:r w:rsidRPr="009E3367">
        <w:rPr>
          <w:rStyle w:val="Voetnootmarkering"/>
          <w:b/>
          <w:bCs/>
        </w:rPr>
        <w:footnoteRef/>
      </w:r>
      <w:r w:rsidRPr="009E3367">
        <w:t xml:space="preserve"> Wanneer de huurprijs bij een huurtransactie lager dan €</w:t>
      </w:r>
      <w:r w:rsidR="00502632" w:rsidRPr="009E3367">
        <w:t xml:space="preserve"> </w:t>
      </w:r>
      <w:r w:rsidRPr="009E3367">
        <w:t>10.000- per maand/ €</w:t>
      </w:r>
      <w:r w:rsidR="00502632" w:rsidRPr="009E3367">
        <w:t xml:space="preserve"> </w:t>
      </w:r>
      <w:r w:rsidRPr="009E3367">
        <w:t>120.000,- per jaar bedraagt, hoeft u geen kopie van uw identiteitsbewijs mee te sturen. Wel dienen we uw identiteit in dat geval te controleren. Dit kan door het organiseren van een online meeting waarbij u het identiteitsbewijs in beeld toont of we maken een afspraak bij ons op kantoor.</w:t>
      </w:r>
    </w:p>
  </w:footnote>
  <w:footnote w:id="3">
    <w:p w14:paraId="7469932E" w14:textId="77777777" w:rsidR="006E0995" w:rsidRPr="009E3367" w:rsidRDefault="006E0995" w:rsidP="006E0995">
      <w:pPr>
        <w:tabs>
          <w:tab w:val="left" w:pos="6945"/>
        </w:tabs>
        <w:spacing w:after="0" w:line="312" w:lineRule="auto"/>
        <w:rPr>
          <w:rFonts w:cstheme="minorHAnsi"/>
          <w:sz w:val="20"/>
          <w:szCs w:val="20"/>
        </w:rPr>
      </w:pPr>
      <w:r w:rsidRPr="009E3367">
        <w:rPr>
          <w:rStyle w:val="Voetnootmarkering"/>
          <w:b/>
          <w:bCs/>
          <w:sz w:val="20"/>
          <w:szCs w:val="20"/>
        </w:rPr>
        <w:footnoteRef/>
      </w:r>
      <w:r w:rsidRPr="009E3367">
        <w:rPr>
          <w:sz w:val="20"/>
          <w:szCs w:val="20"/>
        </w:rPr>
        <w:t xml:space="preserve"> </w:t>
      </w:r>
      <w:r w:rsidR="005535DD" w:rsidRPr="009E3367">
        <w:rPr>
          <w:rFonts w:cstheme="minorHAnsi"/>
          <w:sz w:val="20"/>
          <w:szCs w:val="20"/>
        </w:rPr>
        <w:t xml:space="preserve">Dit betreft de </w:t>
      </w:r>
      <w:r w:rsidR="004F572D" w:rsidRPr="009E3367">
        <w:rPr>
          <w:rFonts w:cstheme="minorHAnsi"/>
          <w:sz w:val="20"/>
          <w:szCs w:val="20"/>
        </w:rPr>
        <w:t>bedrijfsgegevens van de partij c.q. de</w:t>
      </w:r>
      <w:r w:rsidRPr="009E3367">
        <w:rPr>
          <w:rFonts w:cstheme="minorHAnsi"/>
          <w:sz w:val="20"/>
          <w:szCs w:val="20"/>
        </w:rPr>
        <w:t xml:space="preserve"> rechtspersoon die in de transactie handelt in hoedanigheid van koper, verkoper, huurder of verhuurder.</w:t>
      </w:r>
    </w:p>
    <w:p w14:paraId="11404CD1" w14:textId="77777777" w:rsidR="006E0995" w:rsidRDefault="006E099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9DC70" w14:textId="77777777" w:rsidR="000C1440" w:rsidRDefault="009E3367" w:rsidP="00F73B97">
    <w:pPr>
      <w:pStyle w:val="Koptekst"/>
      <w:ind w:firstLine="6096"/>
    </w:pPr>
    <w:r>
      <w:rPr>
        <w:noProof/>
      </w:rPr>
      <w:drawing>
        <wp:inline distT="0" distB="0" distL="0" distR="0" wp14:anchorId="2AB72331" wp14:editId="4ECDD6E2">
          <wp:extent cx="2316480" cy="987425"/>
          <wp:effectExtent l="0" t="0" r="0" b="0"/>
          <wp:docPr id="10302132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6480" cy="9874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03B2"/>
    <w:multiLevelType w:val="hybridMultilevel"/>
    <w:tmpl w:val="EE34EF7C"/>
    <w:lvl w:ilvl="0" w:tplc="0413000F">
      <w:start w:val="1"/>
      <w:numFmt w:val="decimal"/>
      <w:lvlText w:val="%1."/>
      <w:lvlJc w:val="left"/>
      <w:pPr>
        <w:ind w:left="3479" w:hanging="360"/>
      </w:pPr>
      <w:rPr>
        <w:rFonts w:hint="default"/>
      </w:rPr>
    </w:lvl>
    <w:lvl w:ilvl="1" w:tplc="04130019" w:tentative="1">
      <w:start w:val="1"/>
      <w:numFmt w:val="lowerLetter"/>
      <w:lvlText w:val="%2."/>
      <w:lvlJc w:val="left"/>
      <w:pPr>
        <w:ind w:left="4199" w:hanging="360"/>
      </w:pPr>
    </w:lvl>
    <w:lvl w:ilvl="2" w:tplc="0413001B" w:tentative="1">
      <w:start w:val="1"/>
      <w:numFmt w:val="lowerRoman"/>
      <w:lvlText w:val="%3."/>
      <w:lvlJc w:val="right"/>
      <w:pPr>
        <w:ind w:left="4919" w:hanging="180"/>
      </w:pPr>
    </w:lvl>
    <w:lvl w:ilvl="3" w:tplc="0413000F" w:tentative="1">
      <w:start w:val="1"/>
      <w:numFmt w:val="decimal"/>
      <w:lvlText w:val="%4."/>
      <w:lvlJc w:val="left"/>
      <w:pPr>
        <w:ind w:left="5639" w:hanging="360"/>
      </w:pPr>
    </w:lvl>
    <w:lvl w:ilvl="4" w:tplc="04130019" w:tentative="1">
      <w:start w:val="1"/>
      <w:numFmt w:val="lowerLetter"/>
      <w:lvlText w:val="%5."/>
      <w:lvlJc w:val="left"/>
      <w:pPr>
        <w:ind w:left="6359" w:hanging="360"/>
      </w:pPr>
    </w:lvl>
    <w:lvl w:ilvl="5" w:tplc="0413001B" w:tentative="1">
      <w:start w:val="1"/>
      <w:numFmt w:val="lowerRoman"/>
      <w:lvlText w:val="%6."/>
      <w:lvlJc w:val="right"/>
      <w:pPr>
        <w:ind w:left="7079" w:hanging="180"/>
      </w:pPr>
    </w:lvl>
    <w:lvl w:ilvl="6" w:tplc="0413000F" w:tentative="1">
      <w:start w:val="1"/>
      <w:numFmt w:val="decimal"/>
      <w:lvlText w:val="%7."/>
      <w:lvlJc w:val="left"/>
      <w:pPr>
        <w:ind w:left="7799" w:hanging="360"/>
      </w:pPr>
    </w:lvl>
    <w:lvl w:ilvl="7" w:tplc="04130019" w:tentative="1">
      <w:start w:val="1"/>
      <w:numFmt w:val="lowerLetter"/>
      <w:lvlText w:val="%8."/>
      <w:lvlJc w:val="left"/>
      <w:pPr>
        <w:ind w:left="8519" w:hanging="360"/>
      </w:pPr>
    </w:lvl>
    <w:lvl w:ilvl="8" w:tplc="0413001B" w:tentative="1">
      <w:start w:val="1"/>
      <w:numFmt w:val="lowerRoman"/>
      <w:lvlText w:val="%9."/>
      <w:lvlJc w:val="right"/>
      <w:pPr>
        <w:ind w:left="9239" w:hanging="180"/>
      </w:pPr>
    </w:lvl>
  </w:abstractNum>
  <w:abstractNum w:abstractNumId="1" w15:restartNumberingAfterBreak="0">
    <w:nsid w:val="04EE5C45"/>
    <w:multiLevelType w:val="hybridMultilevel"/>
    <w:tmpl w:val="11D46D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6A511B"/>
    <w:multiLevelType w:val="hybridMultilevel"/>
    <w:tmpl w:val="71B0E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6E045E"/>
    <w:multiLevelType w:val="hybridMultilevel"/>
    <w:tmpl w:val="25E40376"/>
    <w:lvl w:ilvl="0" w:tplc="3086EA5C">
      <w:start w:val="1"/>
      <w:numFmt w:val="lowerLetter"/>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9C45B5"/>
    <w:multiLevelType w:val="multilevel"/>
    <w:tmpl w:val="0CE2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D1D39"/>
    <w:multiLevelType w:val="multilevel"/>
    <w:tmpl w:val="B32E6D8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36794"/>
    <w:multiLevelType w:val="hybridMultilevel"/>
    <w:tmpl w:val="CCAA53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F9178D"/>
    <w:multiLevelType w:val="hybridMultilevel"/>
    <w:tmpl w:val="68B8FBA4"/>
    <w:lvl w:ilvl="0" w:tplc="4EB87F8C">
      <w:start w:val="1"/>
      <w:numFmt w:val="lowerLetter"/>
      <w:lvlText w:val="%1."/>
      <w:lvlJc w:val="left"/>
      <w:pPr>
        <w:ind w:left="1080" w:hanging="360"/>
      </w:pPr>
      <w:rPr>
        <w:rFonts w:asciiTheme="minorHAnsi" w:eastAsiaTheme="minorHAnsi" w:hAnsiTheme="minorHAnsi" w:cstheme="minorBid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4EFE2211"/>
    <w:multiLevelType w:val="hybridMultilevel"/>
    <w:tmpl w:val="218A2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67D2688"/>
    <w:multiLevelType w:val="multilevel"/>
    <w:tmpl w:val="C834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A40BA5"/>
    <w:multiLevelType w:val="hybridMultilevel"/>
    <w:tmpl w:val="F286A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4999304">
    <w:abstractNumId w:val="1"/>
  </w:num>
  <w:num w:numId="2" w16cid:durableId="482888437">
    <w:abstractNumId w:val="0"/>
  </w:num>
  <w:num w:numId="3" w16cid:durableId="1680503739">
    <w:abstractNumId w:val="10"/>
  </w:num>
  <w:num w:numId="4" w16cid:durableId="113063641">
    <w:abstractNumId w:val="8"/>
  </w:num>
  <w:num w:numId="5" w16cid:durableId="511802989">
    <w:abstractNumId w:val="9"/>
  </w:num>
  <w:num w:numId="6" w16cid:durableId="1812206697">
    <w:abstractNumId w:val="4"/>
  </w:num>
  <w:num w:numId="7" w16cid:durableId="1274821951">
    <w:abstractNumId w:val="5"/>
  </w:num>
  <w:num w:numId="8" w16cid:durableId="435060617">
    <w:abstractNumId w:val="3"/>
  </w:num>
  <w:num w:numId="9" w16cid:durableId="544414517">
    <w:abstractNumId w:val="2"/>
  </w:num>
  <w:num w:numId="10" w16cid:durableId="393940039">
    <w:abstractNumId w:val="6"/>
  </w:num>
  <w:num w:numId="11" w16cid:durableId="17603254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enforcement="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5F1"/>
    <w:rsid w:val="00002422"/>
    <w:rsid w:val="000035F1"/>
    <w:rsid w:val="00013485"/>
    <w:rsid w:val="00015AE5"/>
    <w:rsid w:val="00021859"/>
    <w:rsid w:val="000409D7"/>
    <w:rsid w:val="00045C19"/>
    <w:rsid w:val="000635F1"/>
    <w:rsid w:val="000774F1"/>
    <w:rsid w:val="00083A33"/>
    <w:rsid w:val="00091B52"/>
    <w:rsid w:val="00097176"/>
    <w:rsid w:val="0009718F"/>
    <w:rsid w:val="000C1440"/>
    <w:rsid w:val="000D18AF"/>
    <w:rsid w:val="000D53F9"/>
    <w:rsid w:val="000E5782"/>
    <w:rsid w:val="000F1D38"/>
    <w:rsid w:val="000F784A"/>
    <w:rsid w:val="000F7BF9"/>
    <w:rsid w:val="00103B27"/>
    <w:rsid w:val="00105685"/>
    <w:rsid w:val="00114B06"/>
    <w:rsid w:val="00117222"/>
    <w:rsid w:val="001230B1"/>
    <w:rsid w:val="0012365E"/>
    <w:rsid w:val="001456E7"/>
    <w:rsid w:val="00154A14"/>
    <w:rsid w:val="00155FF6"/>
    <w:rsid w:val="00164387"/>
    <w:rsid w:val="001648A6"/>
    <w:rsid w:val="001668FA"/>
    <w:rsid w:val="0016738C"/>
    <w:rsid w:val="0017167A"/>
    <w:rsid w:val="00171DDC"/>
    <w:rsid w:val="00183EBA"/>
    <w:rsid w:val="00196C51"/>
    <w:rsid w:val="00197961"/>
    <w:rsid w:val="001A16A4"/>
    <w:rsid w:val="001A4DEA"/>
    <w:rsid w:val="001C3391"/>
    <w:rsid w:val="001C493C"/>
    <w:rsid w:val="001D2E5B"/>
    <w:rsid w:val="001E0A0F"/>
    <w:rsid w:val="001F02A0"/>
    <w:rsid w:val="001F2F07"/>
    <w:rsid w:val="00223384"/>
    <w:rsid w:val="0023360C"/>
    <w:rsid w:val="00240CDB"/>
    <w:rsid w:val="00244A1D"/>
    <w:rsid w:val="002456B3"/>
    <w:rsid w:val="002614DE"/>
    <w:rsid w:val="0027680F"/>
    <w:rsid w:val="002835AE"/>
    <w:rsid w:val="002843C2"/>
    <w:rsid w:val="0029333A"/>
    <w:rsid w:val="002A04DC"/>
    <w:rsid w:val="002C492B"/>
    <w:rsid w:val="002D59EB"/>
    <w:rsid w:val="00301437"/>
    <w:rsid w:val="0031038D"/>
    <w:rsid w:val="00323457"/>
    <w:rsid w:val="00345FBE"/>
    <w:rsid w:val="00346778"/>
    <w:rsid w:val="00347428"/>
    <w:rsid w:val="003A4A85"/>
    <w:rsid w:val="003A5DE4"/>
    <w:rsid w:val="003B37DA"/>
    <w:rsid w:val="003C3E8F"/>
    <w:rsid w:val="003C604F"/>
    <w:rsid w:val="003D2AC8"/>
    <w:rsid w:val="003D5A1D"/>
    <w:rsid w:val="003D6749"/>
    <w:rsid w:val="003E5468"/>
    <w:rsid w:val="003F0897"/>
    <w:rsid w:val="003F5334"/>
    <w:rsid w:val="00403826"/>
    <w:rsid w:val="00425EF3"/>
    <w:rsid w:val="0043010F"/>
    <w:rsid w:val="00430260"/>
    <w:rsid w:val="00462974"/>
    <w:rsid w:val="004636B7"/>
    <w:rsid w:val="004708F9"/>
    <w:rsid w:val="00472C00"/>
    <w:rsid w:val="0047343A"/>
    <w:rsid w:val="004760EE"/>
    <w:rsid w:val="00482142"/>
    <w:rsid w:val="004863E5"/>
    <w:rsid w:val="00492472"/>
    <w:rsid w:val="004A228C"/>
    <w:rsid w:val="004A22F6"/>
    <w:rsid w:val="004B32FC"/>
    <w:rsid w:val="004B6A37"/>
    <w:rsid w:val="004C3724"/>
    <w:rsid w:val="004C45AC"/>
    <w:rsid w:val="004E3F8B"/>
    <w:rsid w:val="004E5BB2"/>
    <w:rsid w:val="004F4906"/>
    <w:rsid w:val="004F572D"/>
    <w:rsid w:val="0050092C"/>
    <w:rsid w:val="00502632"/>
    <w:rsid w:val="00502D1F"/>
    <w:rsid w:val="005047B4"/>
    <w:rsid w:val="005071AC"/>
    <w:rsid w:val="00516F98"/>
    <w:rsid w:val="0053549E"/>
    <w:rsid w:val="005415B5"/>
    <w:rsid w:val="005449C5"/>
    <w:rsid w:val="005474F8"/>
    <w:rsid w:val="00552BA4"/>
    <w:rsid w:val="005535DD"/>
    <w:rsid w:val="0056112D"/>
    <w:rsid w:val="005617AA"/>
    <w:rsid w:val="005737BC"/>
    <w:rsid w:val="00575C20"/>
    <w:rsid w:val="00583580"/>
    <w:rsid w:val="0058619F"/>
    <w:rsid w:val="00592B11"/>
    <w:rsid w:val="00593B28"/>
    <w:rsid w:val="00595D27"/>
    <w:rsid w:val="005A4778"/>
    <w:rsid w:val="005A6DDD"/>
    <w:rsid w:val="005C0B0B"/>
    <w:rsid w:val="005F1131"/>
    <w:rsid w:val="005F6C20"/>
    <w:rsid w:val="006148EF"/>
    <w:rsid w:val="00615E33"/>
    <w:rsid w:val="00625255"/>
    <w:rsid w:val="00631A15"/>
    <w:rsid w:val="006359DF"/>
    <w:rsid w:val="00637F37"/>
    <w:rsid w:val="006611F2"/>
    <w:rsid w:val="006654BD"/>
    <w:rsid w:val="00685086"/>
    <w:rsid w:val="00685098"/>
    <w:rsid w:val="00693D37"/>
    <w:rsid w:val="006A43F7"/>
    <w:rsid w:val="006B135C"/>
    <w:rsid w:val="006B36D0"/>
    <w:rsid w:val="006C418D"/>
    <w:rsid w:val="006D250E"/>
    <w:rsid w:val="006E0995"/>
    <w:rsid w:val="006E48DD"/>
    <w:rsid w:val="006F2398"/>
    <w:rsid w:val="006F5244"/>
    <w:rsid w:val="0071115E"/>
    <w:rsid w:val="00712709"/>
    <w:rsid w:val="007155A6"/>
    <w:rsid w:val="007212EB"/>
    <w:rsid w:val="007243F2"/>
    <w:rsid w:val="0072787F"/>
    <w:rsid w:val="00727BB2"/>
    <w:rsid w:val="00731C79"/>
    <w:rsid w:val="0073382C"/>
    <w:rsid w:val="007375E6"/>
    <w:rsid w:val="007405FD"/>
    <w:rsid w:val="007540E4"/>
    <w:rsid w:val="0075525D"/>
    <w:rsid w:val="00761095"/>
    <w:rsid w:val="00761E6C"/>
    <w:rsid w:val="00762382"/>
    <w:rsid w:val="00765C69"/>
    <w:rsid w:val="00773A8F"/>
    <w:rsid w:val="00780C1B"/>
    <w:rsid w:val="00785D2D"/>
    <w:rsid w:val="007900A0"/>
    <w:rsid w:val="0079436D"/>
    <w:rsid w:val="007A3F97"/>
    <w:rsid w:val="007B7E95"/>
    <w:rsid w:val="007D2F9E"/>
    <w:rsid w:val="007D58F2"/>
    <w:rsid w:val="007E4D01"/>
    <w:rsid w:val="008206A5"/>
    <w:rsid w:val="008303EC"/>
    <w:rsid w:val="00832A61"/>
    <w:rsid w:val="0083700B"/>
    <w:rsid w:val="00837E68"/>
    <w:rsid w:val="00846712"/>
    <w:rsid w:val="008504F1"/>
    <w:rsid w:val="008525FD"/>
    <w:rsid w:val="008576F4"/>
    <w:rsid w:val="00864FE7"/>
    <w:rsid w:val="008856F1"/>
    <w:rsid w:val="008C22D5"/>
    <w:rsid w:val="008C7D64"/>
    <w:rsid w:val="008D059A"/>
    <w:rsid w:val="008D56A6"/>
    <w:rsid w:val="008E55F6"/>
    <w:rsid w:val="00914CCA"/>
    <w:rsid w:val="009151F2"/>
    <w:rsid w:val="00920BAC"/>
    <w:rsid w:val="00932F40"/>
    <w:rsid w:val="00933C7F"/>
    <w:rsid w:val="00934238"/>
    <w:rsid w:val="00942783"/>
    <w:rsid w:val="00944163"/>
    <w:rsid w:val="00944385"/>
    <w:rsid w:val="0094776D"/>
    <w:rsid w:val="009637D5"/>
    <w:rsid w:val="009727F8"/>
    <w:rsid w:val="009757FA"/>
    <w:rsid w:val="00982C36"/>
    <w:rsid w:val="0099133F"/>
    <w:rsid w:val="009A7FCC"/>
    <w:rsid w:val="009B0F72"/>
    <w:rsid w:val="009B2C49"/>
    <w:rsid w:val="009C0C3E"/>
    <w:rsid w:val="009C3433"/>
    <w:rsid w:val="009C411C"/>
    <w:rsid w:val="009C58D8"/>
    <w:rsid w:val="009D2057"/>
    <w:rsid w:val="009D55D4"/>
    <w:rsid w:val="009E3367"/>
    <w:rsid w:val="009F5EFB"/>
    <w:rsid w:val="00A014F1"/>
    <w:rsid w:val="00A0346B"/>
    <w:rsid w:val="00A03C3A"/>
    <w:rsid w:val="00A103D7"/>
    <w:rsid w:val="00A139FF"/>
    <w:rsid w:val="00A30618"/>
    <w:rsid w:val="00A32595"/>
    <w:rsid w:val="00A52DC7"/>
    <w:rsid w:val="00A577AA"/>
    <w:rsid w:val="00A57A34"/>
    <w:rsid w:val="00A66560"/>
    <w:rsid w:val="00A81340"/>
    <w:rsid w:val="00A81EA5"/>
    <w:rsid w:val="00A872EA"/>
    <w:rsid w:val="00A87CCE"/>
    <w:rsid w:val="00AB660D"/>
    <w:rsid w:val="00AC0FC9"/>
    <w:rsid w:val="00AC5E20"/>
    <w:rsid w:val="00AC6F5B"/>
    <w:rsid w:val="00AE1E14"/>
    <w:rsid w:val="00AF755A"/>
    <w:rsid w:val="00B00EAF"/>
    <w:rsid w:val="00B23627"/>
    <w:rsid w:val="00B35E4C"/>
    <w:rsid w:val="00B44F0A"/>
    <w:rsid w:val="00B54990"/>
    <w:rsid w:val="00B55FE6"/>
    <w:rsid w:val="00B6202A"/>
    <w:rsid w:val="00B66F40"/>
    <w:rsid w:val="00B77F72"/>
    <w:rsid w:val="00B804CA"/>
    <w:rsid w:val="00B851D1"/>
    <w:rsid w:val="00BA45BD"/>
    <w:rsid w:val="00BB1A04"/>
    <w:rsid w:val="00BC2419"/>
    <w:rsid w:val="00BD7BFF"/>
    <w:rsid w:val="00BF2A85"/>
    <w:rsid w:val="00C1267F"/>
    <w:rsid w:val="00C14D28"/>
    <w:rsid w:val="00C2662B"/>
    <w:rsid w:val="00C41533"/>
    <w:rsid w:val="00C43F6A"/>
    <w:rsid w:val="00C60870"/>
    <w:rsid w:val="00C612F5"/>
    <w:rsid w:val="00C65160"/>
    <w:rsid w:val="00C66582"/>
    <w:rsid w:val="00C8412E"/>
    <w:rsid w:val="00C92A42"/>
    <w:rsid w:val="00CA2B87"/>
    <w:rsid w:val="00CA3D63"/>
    <w:rsid w:val="00CC25D2"/>
    <w:rsid w:val="00CC3AB6"/>
    <w:rsid w:val="00CD4145"/>
    <w:rsid w:val="00CD732D"/>
    <w:rsid w:val="00CE1E35"/>
    <w:rsid w:val="00CF385A"/>
    <w:rsid w:val="00D03995"/>
    <w:rsid w:val="00D0633A"/>
    <w:rsid w:val="00D135ED"/>
    <w:rsid w:val="00D16B64"/>
    <w:rsid w:val="00D34F6A"/>
    <w:rsid w:val="00D41908"/>
    <w:rsid w:val="00D5785B"/>
    <w:rsid w:val="00D62323"/>
    <w:rsid w:val="00D9646A"/>
    <w:rsid w:val="00DA067D"/>
    <w:rsid w:val="00DB13F5"/>
    <w:rsid w:val="00DB7D46"/>
    <w:rsid w:val="00DC06B5"/>
    <w:rsid w:val="00DC7A14"/>
    <w:rsid w:val="00DD6B0D"/>
    <w:rsid w:val="00DE05EA"/>
    <w:rsid w:val="00DF4C93"/>
    <w:rsid w:val="00E02076"/>
    <w:rsid w:val="00E037FD"/>
    <w:rsid w:val="00E03E74"/>
    <w:rsid w:val="00E04F67"/>
    <w:rsid w:val="00E17B91"/>
    <w:rsid w:val="00E22676"/>
    <w:rsid w:val="00E456D4"/>
    <w:rsid w:val="00E518E3"/>
    <w:rsid w:val="00E57067"/>
    <w:rsid w:val="00E63795"/>
    <w:rsid w:val="00E72247"/>
    <w:rsid w:val="00E83B49"/>
    <w:rsid w:val="00E94272"/>
    <w:rsid w:val="00EA0BC1"/>
    <w:rsid w:val="00EA3FE8"/>
    <w:rsid w:val="00EB3752"/>
    <w:rsid w:val="00EB4AFA"/>
    <w:rsid w:val="00ED735F"/>
    <w:rsid w:val="00EE2DEB"/>
    <w:rsid w:val="00EE3BC1"/>
    <w:rsid w:val="00F03107"/>
    <w:rsid w:val="00F03E4A"/>
    <w:rsid w:val="00F107F4"/>
    <w:rsid w:val="00F10D43"/>
    <w:rsid w:val="00F173DE"/>
    <w:rsid w:val="00F35B98"/>
    <w:rsid w:val="00F3620B"/>
    <w:rsid w:val="00F43EA7"/>
    <w:rsid w:val="00F44EDB"/>
    <w:rsid w:val="00F45D17"/>
    <w:rsid w:val="00F46ED4"/>
    <w:rsid w:val="00F73B97"/>
    <w:rsid w:val="00F77BCA"/>
    <w:rsid w:val="00F8027A"/>
    <w:rsid w:val="00F80FD0"/>
    <w:rsid w:val="00FA4127"/>
    <w:rsid w:val="00FB6769"/>
    <w:rsid w:val="00FC024C"/>
    <w:rsid w:val="00FC2DA4"/>
    <w:rsid w:val="00FD4774"/>
    <w:rsid w:val="00FE0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5B3A6"/>
  <w15:chartTrackingRefBased/>
  <w15:docId w15:val="{E479FDB9-DD92-4BC7-B0E5-5C6357A4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C6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73B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3B97"/>
  </w:style>
  <w:style w:type="paragraph" w:styleId="Voettekst">
    <w:name w:val="footer"/>
    <w:basedOn w:val="Standaard"/>
    <w:link w:val="VoettekstChar"/>
    <w:uiPriority w:val="99"/>
    <w:unhideWhenUsed/>
    <w:rsid w:val="00F73B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3B97"/>
  </w:style>
  <w:style w:type="paragraph" w:styleId="Lijstalinea">
    <w:name w:val="List Paragraph"/>
    <w:basedOn w:val="Standaard"/>
    <w:uiPriority w:val="34"/>
    <w:qFormat/>
    <w:rsid w:val="00425EF3"/>
    <w:pPr>
      <w:ind w:left="720"/>
      <w:contextualSpacing/>
    </w:pPr>
  </w:style>
  <w:style w:type="table" w:styleId="Tabelraster">
    <w:name w:val="Table Grid"/>
    <w:basedOn w:val="Standaardtabel"/>
    <w:uiPriority w:val="39"/>
    <w:rsid w:val="006F2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835AE"/>
    <w:rPr>
      <w:color w:val="0563C1" w:themeColor="hyperlink"/>
      <w:u w:val="single"/>
    </w:rPr>
  </w:style>
  <w:style w:type="character" w:styleId="Onopgelostemelding">
    <w:name w:val="Unresolved Mention"/>
    <w:basedOn w:val="Standaardalinea-lettertype"/>
    <w:uiPriority w:val="99"/>
    <w:semiHidden/>
    <w:unhideWhenUsed/>
    <w:rsid w:val="002835AE"/>
    <w:rPr>
      <w:color w:val="605E5C"/>
      <w:shd w:val="clear" w:color="auto" w:fill="E1DFDD"/>
    </w:rPr>
  </w:style>
  <w:style w:type="paragraph" w:styleId="Voetnoottekst">
    <w:name w:val="footnote text"/>
    <w:basedOn w:val="Standaard"/>
    <w:link w:val="VoetnoottekstChar"/>
    <w:uiPriority w:val="99"/>
    <w:semiHidden/>
    <w:unhideWhenUsed/>
    <w:rsid w:val="001230B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230B1"/>
    <w:rPr>
      <w:sz w:val="20"/>
      <w:szCs w:val="20"/>
    </w:rPr>
  </w:style>
  <w:style w:type="character" w:styleId="Voetnootmarkering">
    <w:name w:val="footnote reference"/>
    <w:basedOn w:val="Standaardalinea-lettertype"/>
    <w:uiPriority w:val="99"/>
    <w:semiHidden/>
    <w:unhideWhenUsed/>
    <w:rsid w:val="001230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4590">
      <w:bodyDiv w:val="1"/>
      <w:marLeft w:val="0"/>
      <w:marRight w:val="0"/>
      <w:marTop w:val="0"/>
      <w:marBottom w:val="0"/>
      <w:divBdr>
        <w:top w:val="none" w:sz="0" w:space="0" w:color="auto"/>
        <w:left w:val="none" w:sz="0" w:space="0" w:color="auto"/>
        <w:bottom w:val="none" w:sz="0" w:space="0" w:color="auto"/>
        <w:right w:val="none" w:sz="0" w:space="0" w:color="auto"/>
      </w:divBdr>
    </w:div>
    <w:div w:id="805852668">
      <w:bodyDiv w:val="1"/>
      <w:marLeft w:val="0"/>
      <w:marRight w:val="0"/>
      <w:marTop w:val="0"/>
      <w:marBottom w:val="0"/>
      <w:divBdr>
        <w:top w:val="none" w:sz="0" w:space="0" w:color="auto"/>
        <w:left w:val="none" w:sz="0" w:space="0" w:color="auto"/>
        <w:bottom w:val="none" w:sz="0" w:space="0" w:color="auto"/>
        <w:right w:val="none" w:sz="0" w:space="0" w:color="auto"/>
      </w:divBdr>
    </w:div>
    <w:div w:id="1126195256">
      <w:bodyDiv w:val="1"/>
      <w:marLeft w:val="0"/>
      <w:marRight w:val="0"/>
      <w:marTop w:val="0"/>
      <w:marBottom w:val="0"/>
      <w:divBdr>
        <w:top w:val="none" w:sz="0" w:space="0" w:color="auto"/>
        <w:left w:val="none" w:sz="0" w:space="0" w:color="auto"/>
        <w:bottom w:val="none" w:sz="0" w:space="0" w:color="auto"/>
        <w:right w:val="none" w:sz="0" w:space="0" w:color="auto"/>
      </w:divBdr>
    </w:div>
    <w:div w:id="132516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nctionsmap.e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fat.govt.nz/en/peace-rights-and-security/un-sanction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zadelhoffvastgoedadviseurs.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jksoverheid.nl/onderwerpen/identiteitsfraude/vraag-en-antwoord/veilige-kopie-identiteitsbewijs" TargetMode="External"/><Relationship Id="rId5" Type="http://schemas.openxmlformats.org/officeDocument/2006/relationships/numbering" Target="numbering.xml"/><Relationship Id="rId15" Type="http://schemas.openxmlformats.org/officeDocument/2006/relationships/hyperlink" Target="mailto:privacy@Zadelhoffvastgoedadviseurs.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documenten/rapporten/2015/08/27/nationale-terrorismelij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Dwars\ZVA\Consultants%20-%20Documenten\Standaard%20sjablonen\04%20KYC\Wwft-formulier%20202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D9F91B8F5C13438D22F37A507BEE4E" ma:contentTypeVersion="16" ma:contentTypeDescription="Een nieuw document maken." ma:contentTypeScope="" ma:versionID="a1dbfedadaa2a477fba8ceba12e191c8">
  <xsd:schema xmlns:xsd="http://www.w3.org/2001/XMLSchema" xmlns:xs="http://www.w3.org/2001/XMLSchema" xmlns:p="http://schemas.microsoft.com/office/2006/metadata/properties" xmlns:ns2="1851ad66-08bb-4d28-a779-de547edf9d13" xmlns:ns3="2a91e561-bc4e-49ea-a4c9-e776c7136601" targetNamespace="http://schemas.microsoft.com/office/2006/metadata/properties" ma:root="true" ma:fieldsID="d4784c5887bd71894b764c2b206623a2" ns2:_="" ns3:_="">
    <xsd:import namespace="1851ad66-08bb-4d28-a779-de547edf9d13"/>
    <xsd:import namespace="2a91e561-bc4e-49ea-a4c9-e776c71366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1ad66-08bb-4d28-a779-de547edf9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0c9ff6a4-1eb1-44a5-a389-44fc554439e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91e561-bc4e-49ea-a4c9-e776c71366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54d47a-6b9b-4c99-92cd-fe60a0931155}" ma:internalName="TaxCatchAll" ma:showField="CatchAllData" ma:web="2a91e561-bc4e-49ea-a4c9-e776c713660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51ad66-08bb-4d28-a779-de547edf9d13">
      <Terms xmlns="http://schemas.microsoft.com/office/infopath/2007/PartnerControls"/>
    </lcf76f155ced4ddcb4097134ff3c332f>
    <TaxCatchAll xmlns="2a91e561-bc4e-49ea-a4c9-e776c7136601" xsi:nil="true"/>
  </documentManagement>
</p:properties>
</file>

<file path=customXml/itemProps1.xml><?xml version="1.0" encoding="utf-8"?>
<ds:datastoreItem xmlns:ds="http://schemas.openxmlformats.org/officeDocument/2006/customXml" ds:itemID="{0319BB39-9DF3-406A-9AC4-3A11EBE48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1ad66-08bb-4d28-a779-de547edf9d13"/>
    <ds:schemaRef ds:uri="2a91e561-bc4e-49ea-a4c9-e776c7136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1AB113-108D-43C9-9609-74D61B2E51A7}">
  <ds:schemaRefs>
    <ds:schemaRef ds:uri="http://schemas.microsoft.com/sharepoint/v3/contenttype/forms"/>
  </ds:schemaRefs>
</ds:datastoreItem>
</file>

<file path=customXml/itemProps3.xml><?xml version="1.0" encoding="utf-8"?>
<ds:datastoreItem xmlns:ds="http://schemas.openxmlformats.org/officeDocument/2006/customXml" ds:itemID="{B8ED09BD-D607-406F-9BAB-960D761A1634}">
  <ds:schemaRefs>
    <ds:schemaRef ds:uri="http://schemas.openxmlformats.org/officeDocument/2006/bibliography"/>
  </ds:schemaRefs>
</ds:datastoreItem>
</file>

<file path=customXml/itemProps4.xml><?xml version="1.0" encoding="utf-8"?>
<ds:datastoreItem xmlns:ds="http://schemas.openxmlformats.org/officeDocument/2006/customXml" ds:itemID="{9F1A094B-0480-4972-A584-958086028115}">
  <ds:schemaRefs>
    <ds:schemaRef ds:uri="http://schemas.microsoft.com/office/2006/metadata/properties"/>
    <ds:schemaRef ds:uri="http://schemas.microsoft.com/office/infopath/2007/PartnerControls"/>
    <ds:schemaRef ds:uri="1851ad66-08bb-4d28-a779-de547edf9d13"/>
    <ds:schemaRef ds:uri="2a91e561-bc4e-49ea-a4c9-e776c7136601"/>
  </ds:schemaRefs>
</ds:datastoreItem>
</file>

<file path=docProps/app.xml><?xml version="1.0" encoding="utf-8"?>
<Properties xmlns="http://schemas.openxmlformats.org/officeDocument/2006/extended-properties" xmlns:vt="http://schemas.openxmlformats.org/officeDocument/2006/docPropsVTypes">
  <Template>Wwft-formulier 2026</Template>
  <TotalTime>0</TotalTime>
  <Pages>14</Pages>
  <Words>2487</Words>
  <Characters>13683</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Dwars</dc:creator>
  <cp:keywords/>
  <dc:description/>
  <cp:lastModifiedBy>Lisette Grift | Zadelhoff Vastgoedadviseurs</cp:lastModifiedBy>
  <cp:revision>2</cp:revision>
  <cp:lastPrinted>2024-08-19T11:46:00Z</cp:lastPrinted>
  <dcterms:created xsi:type="dcterms:W3CDTF">2026-10-01T15:13:00Z</dcterms:created>
  <dcterms:modified xsi:type="dcterms:W3CDTF">2026-10-01T15:13:00Z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0x0101008CD9F91B8F5C13438D22F37A507BEE4E</vt:lpwstr>
  </property>
  <property fmtid="{D5CDD505-2E9C-101B-9397-08002B2CF9AE}" pid="3" name="MediaServiceImageTags">
    <vt:lpwstr/>
  </property>
</Properties>
</file>