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569F" w14:textId="668A7FC6" w:rsidR="00D56965" w:rsidRPr="00005219" w:rsidRDefault="001B147E" w:rsidP="00E15777">
      <w:pPr>
        <w:pStyle w:val="Heading1"/>
        <w:rPr>
          <w:rFonts w:eastAsia="Lora regular"/>
        </w:rPr>
      </w:pPr>
      <w:bookmarkStart w:id="0" w:name="_Toc223339401"/>
      <w:r>
        <w:rPr>
          <w:rFonts w:eastAsia="Lora regular"/>
        </w:rPr>
        <w:t>Introduction</w:t>
      </w:r>
      <w:bookmarkEnd w:id="0"/>
    </w:p>
    <w:p w14:paraId="66211D1E" w14:textId="61151BFD" w:rsidR="00E15777" w:rsidRPr="00E15777" w:rsidRDefault="00E15777" w:rsidP="00F902B7">
      <w:r w:rsidRPr="00E15777">
        <w:t xml:space="preserve">Dear Primary Compliance Contact, </w:t>
      </w:r>
    </w:p>
    <w:p w14:paraId="49451D74" w14:textId="01DF9959" w:rsidR="00E15777" w:rsidRPr="00E15777" w:rsidRDefault="00E15777" w:rsidP="00F902B7">
      <w:r w:rsidRPr="00E15777">
        <w:t>This letter is intended to introduce and inform you of NPCC’s enforcement process</w:t>
      </w:r>
      <w:r w:rsidRPr="00E15777">
        <w:rPr>
          <w:b/>
        </w:rPr>
        <w:t xml:space="preserve">. </w:t>
      </w:r>
    </w:p>
    <w:p w14:paraId="7B87BBFC" w14:textId="77777777" w:rsidR="00E15777" w:rsidRPr="00E15777" w:rsidRDefault="00E15777" w:rsidP="00F902B7">
      <w:r w:rsidRPr="00E15777">
        <w:t>The objective of the Enforcement review is to determine the extent of the noncompliance, assess the actual and potential risk, and ensure that the noncompliance is corrected and action is taken to prevent recurrence. The Enforcement review is conducted in accordance with the Compliance Monitoring and Enforcement Program (CMEP) and applicable NERC Rules of Procedure approved by the applicable regulator (in the United States, the Federal Energy Regulatory Commission). The Potential Noncompliance (PNC) under review must have a subject matter expert(s) available for the Enforcement team in case clarification of the submitted data is needed.</w:t>
      </w:r>
    </w:p>
    <w:p w14:paraId="22ED177B" w14:textId="77777777" w:rsidR="00E15777" w:rsidRDefault="00E15777" w:rsidP="00DD0B52">
      <w:pPr>
        <w:pStyle w:val="BulletedList"/>
        <w:numPr>
          <w:ilvl w:val="0"/>
          <w:numId w:val="0"/>
        </w:numPr>
        <w:spacing w:after="0"/>
        <w:jc w:val="both"/>
        <w:rPr>
          <w:bCs w:val="0"/>
        </w:rPr>
      </w:pPr>
    </w:p>
    <w:p w14:paraId="292B8138" w14:textId="77777777" w:rsidR="00E15777" w:rsidRPr="00DB3E7E" w:rsidRDefault="00E15777" w:rsidP="00DD0B52">
      <w:pPr>
        <w:pStyle w:val="BulletedList"/>
        <w:numPr>
          <w:ilvl w:val="0"/>
          <w:numId w:val="0"/>
        </w:numPr>
        <w:spacing w:after="0"/>
        <w:jc w:val="both"/>
        <w:rPr>
          <w:bCs w:val="0"/>
        </w:rPr>
        <w:sectPr w:rsidR="00E15777" w:rsidRPr="00DB3E7E" w:rsidSect="0051783E">
          <w:headerReference w:type="even" r:id="rId11"/>
          <w:footerReference w:type="even" r:id="rId12"/>
          <w:pgSz w:w="12240" w:h="15840" w:code="1"/>
          <w:pgMar w:top="1008" w:right="1008" w:bottom="1008" w:left="1008" w:header="288" w:footer="0" w:gutter="0"/>
          <w:pgNumType w:start="1"/>
          <w:cols w:space="708"/>
          <w:docGrid w:linePitch="360"/>
        </w:sectPr>
      </w:pPr>
    </w:p>
    <w:p w14:paraId="0509115F" w14:textId="77777777" w:rsidR="00357DCF" w:rsidRDefault="00023DEE" w:rsidP="00CF507E">
      <w:r>
        <w:rPr>
          <w:noProof/>
        </w:rPr>
        <w:lastRenderedPageBreak/>
        <mc:AlternateContent>
          <mc:Choice Requires="wps">
            <w:drawing>
              <wp:anchor distT="0" distB="0" distL="114300" distR="114300" simplePos="0" relativeHeight="251658241" behindDoc="0" locked="0" layoutInCell="1" allowOverlap="1" wp14:anchorId="4B1E3C76" wp14:editId="5E01AEA8">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7A55D607" w:rsidR="00E15777" w:rsidRDefault="00E15777" w:rsidP="00013891">
                            <w:pPr>
                              <w:ind w:left="180"/>
                              <w:rPr>
                                <w:rFonts w:asciiTheme="majorHAnsi" w:hAnsiTheme="majorHAnsi"/>
                                <w:color w:val="FFFFFF" w:themeColor="background1"/>
                                <w:sz w:val="52"/>
                                <w:szCs w:val="52"/>
                              </w:rPr>
                            </w:pPr>
                            <w:r w:rsidRPr="00E15777">
                              <w:rPr>
                                <w:rFonts w:asciiTheme="majorHAnsi" w:hAnsiTheme="majorHAnsi"/>
                                <w:color w:val="FFFFFF" w:themeColor="background1"/>
                                <w:sz w:val="52"/>
                                <w:szCs w:val="52"/>
                              </w:rPr>
                              <w:t>PRC-005-6</w:t>
                            </w:r>
                            <w:r>
                              <w:rPr>
                                <w:rFonts w:asciiTheme="majorHAnsi" w:hAnsiTheme="majorHAnsi"/>
                                <w:color w:val="FFFFFF" w:themeColor="background1"/>
                                <w:sz w:val="52"/>
                                <w:szCs w:val="52"/>
                              </w:rPr>
                              <w:t xml:space="preserve"> </w:t>
                            </w:r>
                            <w:r w:rsidRPr="00E15777">
                              <w:rPr>
                                <w:rFonts w:asciiTheme="majorHAnsi" w:hAnsiTheme="majorHAnsi"/>
                                <w:color w:val="FFFFFF" w:themeColor="background1"/>
                                <w:sz w:val="52"/>
                                <w:szCs w:val="52"/>
                              </w:rPr>
                              <w:t>EIR</w:t>
                            </w:r>
                          </w:p>
                          <w:p w14:paraId="2CFE08B5" w14:textId="56A356D7" w:rsidR="003D5A48" w:rsidRPr="00013891" w:rsidRDefault="00AA47E0" w:rsidP="00AA47E0">
                            <w:pPr>
                              <w:ind w:left="180"/>
                              <w:rPr>
                                <w:rFonts w:ascii="Roboto Medium" w:hAnsi="Roboto Medium"/>
                                <w:color w:val="FFFFFF" w:themeColor="background1"/>
                                <w:sz w:val="46"/>
                                <w:szCs w:val="46"/>
                              </w:rPr>
                            </w:pPr>
                            <w:r>
                              <w:rPr>
                                <w:rFonts w:ascii="Roboto Medium" w:hAnsi="Roboto Medium"/>
                                <w:color w:val="FFFFFF" w:themeColor="background1"/>
                                <w:sz w:val="46"/>
                                <w:szCs w:val="46"/>
                              </w:rPr>
                              <w:t>NPCC 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7DEFD95C"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E3C76"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7A55D607" w:rsidR="00E15777" w:rsidRDefault="00E15777" w:rsidP="00013891">
                      <w:pPr>
                        <w:ind w:left="180"/>
                        <w:rPr>
                          <w:rFonts w:asciiTheme="majorHAnsi" w:hAnsiTheme="majorHAnsi"/>
                          <w:color w:val="FFFFFF" w:themeColor="background1"/>
                          <w:sz w:val="52"/>
                          <w:szCs w:val="52"/>
                        </w:rPr>
                      </w:pPr>
                      <w:r w:rsidRPr="00E15777">
                        <w:rPr>
                          <w:rFonts w:asciiTheme="majorHAnsi" w:hAnsiTheme="majorHAnsi"/>
                          <w:color w:val="FFFFFF" w:themeColor="background1"/>
                          <w:sz w:val="52"/>
                          <w:szCs w:val="52"/>
                        </w:rPr>
                        <w:t>PRC-005-6</w:t>
                      </w:r>
                      <w:r>
                        <w:rPr>
                          <w:rFonts w:asciiTheme="majorHAnsi" w:hAnsiTheme="majorHAnsi"/>
                          <w:color w:val="FFFFFF" w:themeColor="background1"/>
                          <w:sz w:val="52"/>
                          <w:szCs w:val="52"/>
                        </w:rPr>
                        <w:t xml:space="preserve"> </w:t>
                      </w:r>
                      <w:r w:rsidRPr="00E15777">
                        <w:rPr>
                          <w:rFonts w:asciiTheme="majorHAnsi" w:hAnsiTheme="majorHAnsi"/>
                          <w:color w:val="FFFFFF" w:themeColor="background1"/>
                          <w:sz w:val="52"/>
                          <w:szCs w:val="52"/>
                        </w:rPr>
                        <w:t>EIR</w:t>
                      </w:r>
                    </w:p>
                    <w:p w14:paraId="2CFE08B5" w14:textId="56A356D7" w:rsidR="003D5A48" w:rsidRPr="00013891" w:rsidRDefault="00AA47E0" w:rsidP="00AA47E0">
                      <w:pPr>
                        <w:ind w:left="180"/>
                        <w:rPr>
                          <w:rFonts w:ascii="Roboto Medium" w:hAnsi="Roboto Medium"/>
                          <w:color w:val="FFFFFF" w:themeColor="background1"/>
                          <w:sz w:val="46"/>
                          <w:szCs w:val="46"/>
                        </w:rPr>
                      </w:pPr>
                      <w:r>
                        <w:rPr>
                          <w:rFonts w:ascii="Roboto Medium" w:hAnsi="Roboto Medium"/>
                          <w:color w:val="FFFFFF" w:themeColor="background1"/>
                          <w:sz w:val="46"/>
                          <w:szCs w:val="46"/>
                        </w:rPr>
                        <w:t>NPCC 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7DEFD95C"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0D955FA5" wp14:editId="368302A0">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5B088B1E" wp14:editId="71CDD350">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47EC1CB0" w14:textId="77777777" w:rsidR="00F56335" w:rsidRDefault="00F56335" w:rsidP="00CF507E">
      <w:pPr>
        <w:sectPr w:rsidR="00F56335" w:rsidSect="001A1CB4">
          <w:pgSz w:w="12240" w:h="15840" w:code="1"/>
          <w:pgMar w:top="0" w:right="0" w:bottom="0" w:left="0" w:header="288" w:footer="0" w:gutter="0"/>
          <w:pgNumType w:start="0"/>
          <w:cols w:space="708"/>
          <w:docGrid w:linePitch="360"/>
        </w:sectPr>
      </w:pPr>
    </w:p>
    <w:p w14:paraId="48156819" w14:textId="77777777" w:rsidR="00484A6E" w:rsidRPr="00074305" w:rsidRDefault="003831EE" w:rsidP="00CB0D29">
      <w:pPr>
        <w:jc w:val="left"/>
        <w:rPr>
          <w:rFonts w:asciiTheme="majorHAnsi" w:hAnsiTheme="majorHAnsi"/>
          <w:color w:val="054D8F"/>
          <w:sz w:val="52"/>
          <w:szCs w:val="52"/>
        </w:rPr>
      </w:pPr>
      <w:bookmarkStart w:id="1" w:name="_Toc203433053"/>
      <w:bookmarkStart w:id="2" w:name="_Toc203433224"/>
      <w:bookmarkStart w:id="3" w:name="_Toc203433492"/>
      <w:bookmarkStart w:id="4" w:name="_Toc203433912"/>
      <w:bookmarkStart w:id="5" w:name="_Toc203480143"/>
      <w:bookmarkStart w:id="6" w:name="_Toc206139758"/>
      <w:r w:rsidRPr="00074305">
        <w:rPr>
          <w:rFonts w:asciiTheme="majorHAnsi" w:hAnsiTheme="majorHAnsi"/>
          <w:color w:val="054D8F"/>
          <w:sz w:val="52"/>
          <w:szCs w:val="52"/>
        </w:rPr>
        <w:lastRenderedPageBreak/>
        <w:t>TABLE OF CONTENTS</w:t>
      </w:r>
      <w:bookmarkEnd w:id="1"/>
      <w:bookmarkEnd w:id="2"/>
      <w:bookmarkEnd w:id="3"/>
      <w:bookmarkEnd w:id="4"/>
      <w:bookmarkEnd w:id="5"/>
      <w:bookmarkEnd w:id="6"/>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4"/>
        </w:rPr>
      </w:sdtEndPr>
      <w:sdtContent>
        <w:p w14:paraId="76A913DE" w14:textId="374BF7DC" w:rsidR="003D5264"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23339401" w:history="1">
            <w:r w:rsidR="003D5264" w:rsidRPr="00B136E8">
              <w:rPr>
                <w:rStyle w:val="Hyperlink"/>
                <w:rFonts w:eastAsia="Lora regular"/>
                <w:noProof/>
              </w:rPr>
              <w:t>Introduction</w:t>
            </w:r>
            <w:r w:rsidR="003D5264">
              <w:rPr>
                <w:noProof/>
                <w:webHidden/>
              </w:rPr>
              <w:tab/>
            </w:r>
            <w:r w:rsidR="003D5264">
              <w:rPr>
                <w:noProof/>
                <w:webHidden/>
              </w:rPr>
              <w:fldChar w:fldCharType="begin"/>
            </w:r>
            <w:r w:rsidR="003D5264">
              <w:rPr>
                <w:noProof/>
                <w:webHidden/>
              </w:rPr>
              <w:instrText xml:space="preserve"> PAGEREF _Toc223339401 \h </w:instrText>
            </w:r>
            <w:r w:rsidR="003D5264">
              <w:rPr>
                <w:noProof/>
                <w:webHidden/>
              </w:rPr>
            </w:r>
            <w:r w:rsidR="003D5264">
              <w:rPr>
                <w:noProof/>
                <w:webHidden/>
              </w:rPr>
              <w:fldChar w:fldCharType="separate"/>
            </w:r>
            <w:r w:rsidR="003D5264">
              <w:rPr>
                <w:noProof/>
                <w:webHidden/>
              </w:rPr>
              <w:t>1</w:t>
            </w:r>
            <w:r w:rsidR="003D5264">
              <w:rPr>
                <w:noProof/>
                <w:webHidden/>
              </w:rPr>
              <w:fldChar w:fldCharType="end"/>
            </w:r>
          </w:hyperlink>
        </w:p>
        <w:p w14:paraId="4F6C24E2" w14:textId="0F25B9EA"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2" w:history="1">
            <w:r w:rsidRPr="00B136E8">
              <w:rPr>
                <w:rStyle w:val="Hyperlink"/>
                <w:noProof/>
              </w:rPr>
              <w:t>Enforcement Milestones and Deadlines</w:t>
            </w:r>
            <w:r>
              <w:rPr>
                <w:noProof/>
                <w:webHidden/>
              </w:rPr>
              <w:tab/>
            </w:r>
            <w:r>
              <w:rPr>
                <w:noProof/>
                <w:webHidden/>
              </w:rPr>
              <w:fldChar w:fldCharType="begin"/>
            </w:r>
            <w:r>
              <w:rPr>
                <w:noProof/>
                <w:webHidden/>
              </w:rPr>
              <w:instrText xml:space="preserve"> PAGEREF _Toc223339402 \h </w:instrText>
            </w:r>
            <w:r>
              <w:rPr>
                <w:noProof/>
                <w:webHidden/>
              </w:rPr>
            </w:r>
            <w:r>
              <w:rPr>
                <w:noProof/>
                <w:webHidden/>
              </w:rPr>
              <w:fldChar w:fldCharType="separate"/>
            </w:r>
            <w:r>
              <w:rPr>
                <w:noProof/>
                <w:webHidden/>
              </w:rPr>
              <w:t>2</w:t>
            </w:r>
            <w:r>
              <w:rPr>
                <w:noProof/>
                <w:webHidden/>
              </w:rPr>
              <w:fldChar w:fldCharType="end"/>
            </w:r>
          </w:hyperlink>
        </w:p>
        <w:p w14:paraId="02CFC80C" w14:textId="585A54FE"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3" w:history="1">
            <w:r w:rsidRPr="00B136E8">
              <w:rPr>
                <w:rStyle w:val="Hyperlink"/>
                <w:noProof/>
              </w:rPr>
              <w:t>Align Quick Reference Guide</w:t>
            </w:r>
            <w:r>
              <w:rPr>
                <w:noProof/>
                <w:webHidden/>
              </w:rPr>
              <w:tab/>
            </w:r>
            <w:r>
              <w:rPr>
                <w:noProof/>
                <w:webHidden/>
              </w:rPr>
              <w:fldChar w:fldCharType="begin"/>
            </w:r>
            <w:r>
              <w:rPr>
                <w:noProof/>
                <w:webHidden/>
              </w:rPr>
              <w:instrText xml:space="preserve"> PAGEREF _Toc223339403 \h </w:instrText>
            </w:r>
            <w:r>
              <w:rPr>
                <w:noProof/>
                <w:webHidden/>
              </w:rPr>
            </w:r>
            <w:r>
              <w:rPr>
                <w:noProof/>
                <w:webHidden/>
              </w:rPr>
              <w:fldChar w:fldCharType="separate"/>
            </w:r>
            <w:r>
              <w:rPr>
                <w:noProof/>
                <w:webHidden/>
              </w:rPr>
              <w:t>4</w:t>
            </w:r>
            <w:r>
              <w:rPr>
                <w:noProof/>
                <w:webHidden/>
              </w:rPr>
              <w:fldChar w:fldCharType="end"/>
            </w:r>
          </w:hyperlink>
        </w:p>
        <w:p w14:paraId="783A34F2" w14:textId="488C4591"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4" w:history="1">
            <w:r w:rsidRPr="00B136E8">
              <w:rPr>
                <w:rStyle w:val="Hyperlink"/>
                <w:noProof/>
              </w:rPr>
              <w:t>PRC-005-6 Enforcement Intake RFI</w:t>
            </w:r>
            <w:r>
              <w:rPr>
                <w:noProof/>
                <w:webHidden/>
              </w:rPr>
              <w:tab/>
            </w:r>
            <w:r>
              <w:rPr>
                <w:noProof/>
                <w:webHidden/>
              </w:rPr>
              <w:fldChar w:fldCharType="begin"/>
            </w:r>
            <w:r>
              <w:rPr>
                <w:noProof/>
                <w:webHidden/>
              </w:rPr>
              <w:instrText xml:space="preserve"> PAGEREF _Toc223339404 \h </w:instrText>
            </w:r>
            <w:r>
              <w:rPr>
                <w:noProof/>
                <w:webHidden/>
              </w:rPr>
            </w:r>
            <w:r>
              <w:rPr>
                <w:noProof/>
                <w:webHidden/>
              </w:rPr>
              <w:fldChar w:fldCharType="separate"/>
            </w:r>
            <w:r>
              <w:rPr>
                <w:noProof/>
                <w:webHidden/>
              </w:rPr>
              <w:t>6</w:t>
            </w:r>
            <w:r>
              <w:rPr>
                <w:noProof/>
                <w:webHidden/>
              </w:rPr>
              <w:fldChar w:fldCharType="end"/>
            </w:r>
          </w:hyperlink>
        </w:p>
        <w:p w14:paraId="6C0E17C8" w14:textId="17EC93F0" w:rsidR="003D5264" w:rsidRDefault="003D5264">
          <w:pPr>
            <w:pStyle w:val="TOC4"/>
            <w:tabs>
              <w:tab w:val="right" w:leader="dot" w:pos="9350"/>
            </w:tabs>
            <w:rPr>
              <w:rFonts w:eastAsiaTheme="minorEastAsia"/>
              <w:noProof/>
              <w:kern w:val="2"/>
              <w:sz w:val="24"/>
              <w:szCs w:val="24"/>
              <w14:ligatures w14:val="standardContextual"/>
            </w:rPr>
          </w:pPr>
          <w:hyperlink w:anchor="_Toc223339405" w:history="1">
            <w:r w:rsidRPr="00B136E8">
              <w:rPr>
                <w:rStyle w:val="Hyperlink"/>
                <w:noProof/>
              </w:rPr>
              <w:t>General Questions</w:t>
            </w:r>
            <w:r>
              <w:rPr>
                <w:noProof/>
                <w:webHidden/>
              </w:rPr>
              <w:tab/>
            </w:r>
            <w:r>
              <w:rPr>
                <w:noProof/>
                <w:webHidden/>
              </w:rPr>
              <w:fldChar w:fldCharType="begin"/>
            </w:r>
            <w:r>
              <w:rPr>
                <w:noProof/>
                <w:webHidden/>
              </w:rPr>
              <w:instrText xml:space="preserve"> PAGEREF _Toc223339405 \h </w:instrText>
            </w:r>
            <w:r>
              <w:rPr>
                <w:noProof/>
                <w:webHidden/>
              </w:rPr>
            </w:r>
            <w:r>
              <w:rPr>
                <w:noProof/>
                <w:webHidden/>
              </w:rPr>
              <w:fldChar w:fldCharType="separate"/>
            </w:r>
            <w:r>
              <w:rPr>
                <w:noProof/>
                <w:webHidden/>
              </w:rPr>
              <w:t>6</w:t>
            </w:r>
            <w:r>
              <w:rPr>
                <w:noProof/>
                <w:webHidden/>
              </w:rPr>
              <w:fldChar w:fldCharType="end"/>
            </w:r>
          </w:hyperlink>
        </w:p>
        <w:p w14:paraId="73B34BC3" w14:textId="577E0894"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6" w:history="1">
            <w:r w:rsidRPr="00B136E8">
              <w:rPr>
                <w:rStyle w:val="Hyperlink"/>
                <w:noProof/>
              </w:rPr>
              <w:t>PRC-005-6 R1</w:t>
            </w:r>
            <w:r>
              <w:rPr>
                <w:noProof/>
                <w:webHidden/>
              </w:rPr>
              <w:tab/>
            </w:r>
            <w:r>
              <w:rPr>
                <w:noProof/>
                <w:webHidden/>
              </w:rPr>
              <w:fldChar w:fldCharType="begin"/>
            </w:r>
            <w:r>
              <w:rPr>
                <w:noProof/>
                <w:webHidden/>
              </w:rPr>
              <w:instrText xml:space="preserve"> PAGEREF _Toc223339406 \h </w:instrText>
            </w:r>
            <w:r>
              <w:rPr>
                <w:noProof/>
                <w:webHidden/>
              </w:rPr>
            </w:r>
            <w:r>
              <w:rPr>
                <w:noProof/>
                <w:webHidden/>
              </w:rPr>
              <w:fldChar w:fldCharType="separate"/>
            </w:r>
            <w:r>
              <w:rPr>
                <w:noProof/>
                <w:webHidden/>
              </w:rPr>
              <w:t>9</w:t>
            </w:r>
            <w:r>
              <w:rPr>
                <w:noProof/>
                <w:webHidden/>
              </w:rPr>
              <w:fldChar w:fldCharType="end"/>
            </w:r>
          </w:hyperlink>
        </w:p>
        <w:p w14:paraId="406E7EA3" w14:textId="61284EF1"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7" w:history="1">
            <w:r w:rsidRPr="00B136E8">
              <w:rPr>
                <w:rStyle w:val="Hyperlink"/>
                <w:noProof/>
              </w:rPr>
              <w:t>PRC-005-6 R3</w:t>
            </w:r>
            <w:r>
              <w:rPr>
                <w:noProof/>
                <w:webHidden/>
              </w:rPr>
              <w:tab/>
            </w:r>
            <w:r>
              <w:rPr>
                <w:noProof/>
                <w:webHidden/>
              </w:rPr>
              <w:fldChar w:fldCharType="begin"/>
            </w:r>
            <w:r>
              <w:rPr>
                <w:noProof/>
                <w:webHidden/>
              </w:rPr>
              <w:instrText xml:space="preserve"> PAGEREF _Toc223339407 \h </w:instrText>
            </w:r>
            <w:r>
              <w:rPr>
                <w:noProof/>
                <w:webHidden/>
              </w:rPr>
            </w:r>
            <w:r>
              <w:rPr>
                <w:noProof/>
                <w:webHidden/>
              </w:rPr>
              <w:fldChar w:fldCharType="separate"/>
            </w:r>
            <w:r>
              <w:rPr>
                <w:noProof/>
                <w:webHidden/>
              </w:rPr>
              <w:t>11</w:t>
            </w:r>
            <w:r>
              <w:rPr>
                <w:noProof/>
                <w:webHidden/>
              </w:rPr>
              <w:fldChar w:fldCharType="end"/>
            </w:r>
          </w:hyperlink>
        </w:p>
        <w:p w14:paraId="69FD045C" w14:textId="00A1DAC6"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8" w:history="1">
            <w:r w:rsidRPr="00B136E8">
              <w:rPr>
                <w:rStyle w:val="Hyperlink"/>
                <w:noProof/>
              </w:rPr>
              <w:t>PRC-005-6 R5</w:t>
            </w:r>
            <w:r>
              <w:rPr>
                <w:noProof/>
                <w:webHidden/>
              </w:rPr>
              <w:tab/>
            </w:r>
            <w:r>
              <w:rPr>
                <w:noProof/>
                <w:webHidden/>
              </w:rPr>
              <w:fldChar w:fldCharType="begin"/>
            </w:r>
            <w:r>
              <w:rPr>
                <w:noProof/>
                <w:webHidden/>
              </w:rPr>
              <w:instrText xml:space="preserve"> PAGEREF _Toc223339408 \h </w:instrText>
            </w:r>
            <w:r>
              <w:rPr>
                <w:noProof/>
                <w:webHidden/>
              </w:rPr>
            </w:r>
            <w:r>
              <w:rPr>
                <w:noProof/>
                <w:webHidden/>
              </w:rPr>
              <w:fldChar w:fldCharType="separate"/>
            </w:r>
            <w:r>
              <w:rPr>
                <w:noProof/>
                <w:webHidden/>
              </w:rPr>
              <w:t>14</w:t>
            </w:r>
            <w:r>
              <w:rPr>
                <w:noProof/>
                <w:webHidden/>
              </w:rPr>
              <w:fldChar w:fldCharType="end"/>
            </w:r>
          </w:hyperlink>
        </w:p>
        <w:p w14:paraId="2A9D32C3" w14:textId="681103E6" w:rsidR="003D5264" w:rsidRDefault="003D5264">
          <w:pPr>
            <w:pStyle w:val="TOC1"/>
            <w:tabs>
              <w:tab w:val="right" w:leader="dot" w:pos="9350"/>
            </w:tabs>
            <w:rPr>
              <w:rFonts w:eastAsiaTheme="minorEastAsia"/>
              <w:b w:val="0"/>
              <w:bCs w:val="0"/>
              <w:caps w:val="0"/>
              <w:noProof/>
              <w:kern w:val="2"/>
              <w:sz w:val="24"/>
              <w:szCs w:val="24"/>
              <w14:ligatures w14:val="standardContextual"/>
            </w:rPr>
          </w:pPr>
          <w:hyperlink w:anchor="_Toc223339409" w:history="1">
            <w:r w:rsidRPr="00B136E8">
              <w:rPr>
                <w:rStyle w:val="Hyperlink"/>
                <w:noProof/>
              </w:rPr>
              <w:t>Revision History (For NPCC Use Only)</w:t>
            </w:r>
            <w:r>
              <w:rPr>
                <w:noProof/>
                <w:webHidden/>
              </w:rPr>
              <w:tab/>
            </w:r>
            <w:r>
              <w:rPr>
                <w:noProof/>
                <w:webHidden/>
              </w:rPr>
              <w:fldChar w:fldCharType="begin"/>
            </w:r>
            <w:r>
              <w:rPr>
                <w:noProof/>
                <w:webHidden/>
              </w:rPr>
              <w:instrText xml:space="preserve"> PAGEREF _Toc223339409 \h </w:instrText>
            </w:r>
            <w:r>
              <w:rPr>
                <w:noProof/>
                <w:webHidden/>
              </w:rPr>
            </w:r>
            <w:r>
              <w:rPr>
                <w:noProof/>
                <w:webHidden/>
              </w:rPr>
              <w:fldChar w:fldCharType="separate"/>
            </w:r>
            <w:r>
              <w:rPr>
                <w:noProof/>
                <w:webHidden/>
              </w:rPr>
              <w:t>16</w:t>
            </w:r>
            <w:r>
              <w:rPr>
                <w:noProof/>
                <w:webHidden/>
              </w:rPr>
              <w:fldChar w:fldCharType="end"/>
            </w:r>
          </w:hyperlink>
        </w:p>
        <w:p w14:paraId="2C8383A9" w14:textId="6BB1278C" w:rsidR="0010701D" w:rsidRDefault="007642D0" w:rsidP="007642D0">
          <w:pPr>
            <w:pStyle w:val="TOC1"/>
            <w:tabs>
              <w:tab w:val="right" w:leader="dot" w:pos="9350"/>
            </w:tabs>
            <w:rPr>
              <w:noProof/>
              <w:szCs w:val="22"/>
            </w:rPr>
          </w:pPr>
          <w:r>
            <w:rPr>
              <w:rFonts w:ascii="Lora" w:hAnsi="Lora"/>
            </w:rPr>
            <w:fldChar w:fldCharType="end"/>
          </w:r>
        </w:p>
      </w:sdtContent>
    </w:sdt>
    <w:p w14:paraId="4C5EB27A" w14:textId="77777777" w:rsidR="006955A5" w:rsidRDefault="0010701D">
      <w:pPr>
        <w:spacing w:after="0"/>
        <w:rPr>
          <w:noProof/>
          <w:szCs w:val="22"/>
        </w:rPr>
      </w:pPr>
      <w:r>
        <w:rPr>
          <w:noProof/>
          <w:szCs w:val="22"/>
        </w:rPr>
        <w:br w:type="page"/>
      </w:r>
    </w:p>
    <w:p w14:paraId="4D9206C0" w14:textId="52AAA3B1" w:rsidR="00E15777" w:rsidRPr="00E15777" w:rsidRDefault="00E15777" w:rsidP="001B147E">
      <w:pPr>
        <w:pStyle w:val="Heading1"/>
        <w:jc w:val="left"/>
      </w:pPr>
      <w:bookmarkStart w:id="7" w:name="_Toc204009174"/>
      <w:bookmarkStart w:id="8" w:name="_Toc223339402"/>
      <w:r w:rsidRPr="00E15777">
        <w:lastRenderedPageBreak/>
        <w:t>Enforcement Milestones and Deadlines</w:t>
      </w:r>
      <w:bookmarkEnd w:id="7"/>
      <w:bookmarkEnd w:id="8"/>
    </w:p>
    <w:p w14:paraId="7619DE5F" w14:textId="77777777" w:rsidR="00E15777" w:rsidRPr="00E15777" w:rsidRDefault="00E15777" w:rsidP="00E15777">
      <w:r w:rsidRPr="00E15777">
        <w:t>Please note the important dates/deadlines below (subject to change and may not be inclusive).</w:t>
      </w:r>
    </w:p>
    <w:tbl>
      <w:tblPr>
        <w:tblStyle w:val="GridTable4-Accent1"/>
        <w:tblW w:w="0" w:type="auto"/>
        <w:tblLook w:val="0420" w:firstRow="1" w:lastRow="0" w:firstColumn="0" w:lastColumn="0" w:noHBand="0" w:noVBand="1"/>
      </w:tblPr>
      <w:tblGrid>
        <w:gridCol w:w="1777"/>
        <w:gridCol w:w="3719"/>
        <w:gridCol w:w="3854"/>
      </w:tblGrid>
      <w:tr w:rsidR="00E15777" w:rsidRPr="00845F3C" w14:paraId="3CC62E90" w14:textId="77777777" w:rsidTr="00E5004A">
        <w:trPr>
          <w:cnfStyle w:val="100000000000" w:firstRow="1" w:lastRow="0" w:firstColumn="0" w:lastColumn="0" w:oddVBand="0" w:evenVBand="0" w:oddHBand="0" w:evenHBand="0" w:firstRowFirstColumn="0" w:firstRowLastColumn="0" w:lastRowFirstColumn="0" w:lastRowLastColumn="0"/>
          <w:trHeight w:val="412"/>
        </w:trPr>
        <w:tc>
          <w:tcPr>
            <w:tcW w:w="0" w:type="auto"/>
            <w:tcBorders>
              <w:bottom w:val="single" w:sz="4" w:space="0" w:color="FFFFFF" w:themeColor="background1"/>
              <w:right w:val="single" w:sz="4" w:space="0" w:color="FFFFFF" w:themeColor="background1"/>
            </w:tcBorders>
            <w:vAlign w:val="center"/>
          </w:tcPr>
          <w:p w14:paraId="5974CE8F" w14:textId="77777777" w:rsidR="00E15777" w:rsidRPr="00845F3C" w:rsidRDefault="00E15777" w:rsidP="00E5004A">
            <w:pPr>
              <w:jc w:val="center"/>
              <w:rPr>
                <w:color w:val="auto"/>
                <w:sz w:val="20"/>
                <w:szCs w:val="24"/>
              </w:rPr>
            </w:pPr>
            <w:r w:rsidRPr="00845F3C">
              <w:rPr>
                <w:color w:val="auto"/>
                <w:sz w:val="20"/>
                <w:szCs w:val="24"/>
              </w:rPr>
              <w:t>Activity</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71251B17" w14:textId="77777777" w:rsidR="00E15777" w:rsidRPr="00845F3C" w:rsidRDefault="00E15777" w:rsidP="00E5004A">
            <w:pPr>
              <w:jc w:val="center"/>
              <w:rPr>
                <w:color w:val="auto"/>
                <w:sz w:val="20"/>
                <w:szCs w:val="24"/>
              </w:rPr>
            </w:pPr>
            <w:r w:rsidRPr="00845F3C">
              <w:rPr>
                <w:color w:val="auto"/>
                <w:sz w:val="20"/>
                <w:szCs w:val="24"/>
              </w:rPr>
              <w:t>Utilization</w:t>
            </w:r>
          </w:p>
        </w:tc>
        <w:tc>
          <w:tcPr>
            <w:tcW w:w="0" w:type="auto"/>
            <w:tcBorders>
              <w:left w:val="single" w:sz="4" w:space="0" w:color="FFFFFF" w:themeColor="background1"/>
              <w:bottom w:val="single" w:sz="4" w:space="0" w:color="FFFFFF" w:themeColor="background1"/>
            </w:tcBorders>
            <w:vAlign w:val="center"/>
          </w:tcPr>
          <w:p w14:paraId="378D24B6" w14:textId="77777777" w:rsidR="00E15777" w:rsidRPr="00845F3C" w:rsidRDefault="00E15777" w:rsidP="00E5004A">
            <w:pPr>
              <w:jc w:val="center"/>
              <w:rPr>
                <w:color w:val="auto"/>
                <w:sz w:val="20"/>
                <w:szCs w:val="24"/>
              </w:rPr>
            </w:pPr>
            <w:r w:rsidRPr="00845F3C">
              <w:rPr>
                <w:color w:val="auto"/>
                <w:sz w:val="20"/>
                <w:szCs w:val="24"/>
              </w:rPr>
              <w:t>Approximate Deadline</w:t>
            </w:r>
          </w:p>
        </w:tc>
      </w:tr>
      <w:tr w:rsidR="00E15777" w:rsidRPr="00845F3C" w14:paraId="10EFBA27"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tcBorders>
              <w:top w:val="single" w:sz="4" w:space="0" w:color="FFFFFF" w:themeColor="background1"/>
            </w:tcBorders>
            <w:vAlign w:val="center"/>
          </w:tcPr>
          <w:p w14:paraId="19F518FD" w14:textId="77777777" w:rsidR="00E15777" w:rsidRPr="00845F3C" w:rsidRDefault="00E15777" w:rsidP="00D37F7F">
            <w:pPr>
              <w:jc w:val="center"/>
              <w:rPr>
                <w:sz w:val="20"/>
                <w:szCs w:val="24"/>
              </w:rPr>
            </w:pPr>
            <w:r w:rsidRPr="00845F3C">
              <w:rPr>
                <w:sz w:val="20"/>
                <w:szCs w:val="24"/>
              </w:rPr>
              <w:t>Preliminary Screen</w:t>
            </w:r>
          </w:p>
        </w:tc>
        <w:tc>
          <w:tcPr>
            <w:tcW w:w="0" w:type="auto"/>
            <w:tcBorders>
              <w:top w:val="single" w:sz="4" w:space="0" w:color="FFFFFF" w:themeColor="background1"/>
            </w:tcBorders>
            <w:vAlign w:val="center"/>
          </w:tcPr>
          <w:p w14:paraId="6ACC711B" w14:textId="77777777" w:rsidR="00E15777" w:rsidRPr="00845F3C" w:rsidRDefault="00E15777" w:rsidP="00E15777">
            <w:pPr>
              <w:rPr>
                <w:sz w:val="20"/>
                <w:szCs w:val="24"/>
              </w:rPr>
            </w:pPr>
            <w:r w:rsidRPr="00845F3C">
              <w:rPr>
                <w:sz w:val="20"/>
                <w:szCs w:val="24"/>
              </w:rPr>
              <w:t>To inform you that NPCC has confirmed the Standard and Requirements were applicable, the PNC is not a duplicate of an existing Open Enforcement Action, and to remind you of your obligation to preserve documentation pertaining to the PNC.</w:t>
            </w:r>
          </w:p>
        </w:tc>
        <w:tc>
          <w:tcPr>
            <w:tcW w:w="0" w:type="auto"/>
            <w:tcBorders>
              <w:top w:val="single" w:sz="4" w:space="0" w:color="FFFFFF" w:themeColor="background1"/>
            </w:tcBorders>
            <w:vAlign w:val="center"/>
          </w:tcPr>
          <w:p w14:paraId="401C18C9" w14:textId="77777777" w:rsidR="00E15777" w:rsidRPr="00845F3C" w:rsidRDefault="00E15777" w:rsidP="00E15777">
            <w:pPr>
              <w:rPr>
                <w:sz w:val="20"/>
                <w:szCs w:val="24"/>
              </w:rPr>
            </w:pPr>
            <w:r w:rsidRPr="00845F3C">
              <w:rPr>
                <w:sz w:val="20"/>
                <w:szCs w:val="24"/>
              </w:rPr>
              <w:t>Within 10 business days after submittal</w:t>
            </w:r>
          </w:p>
        </w:tc>
      </w:tr>
      <w:tr w:rsidR="00E15777" w:rsidRPr="00845F3C" w14:paraId="43948810" w14:textId="77777777" w:rsidTr="00D37F7F">
        <w:trPr>
          <w:trHeight w:val="379"/>
        </w:trPr>
        <w:tc>
          <w:tcPr>
            <w:tcW w:w="0" w:type="auto"/>
            <w:vAlign w:val="center"/>
          </w:tcPr>
          <w:p w14:paraId="57C5298E" w14:textId="77777777" w:rsidR="00E15777" w:rsidRPr="00845F3C" w:rsidRDefault="00E15777" w:rsidP="00D37F7F">
            <w:pPr>
              <w:jc w:val="center"/>
              <w:rPr>
                <w:sz w:val="20"/>
                <w:szCs w:val="24"/>
              </w:rPr>
            </w:pPr>
            <w:r w:rsidRPr="00845F3C">
              <w:rPr>
                <w:sz w:val="20"/>
                <w:szCs w:val="24"/>
              </w:rPr>
              <w:t>Triage</w:t>
            </w:r>
          </w:p>
        </w:tc>
        <w:tc>
          <w:tcPr>
            <w:tcW w:w="0" w:type="auto"/>
            <w:vAlign w:val="center"/>
          </w:tcPr>
          <w:p w14:paraId="41D8200D" w14:textId="77777777" w:rsidR="00E15777" w:rsidRPr="00845F3C" w:rsidRDefault="00E15777" w:rsidP="00E15777">
            <w:pPr>
              <w:rPr>
                <w:sz w:val="20"/>
                <w:szCs w:val="24"/>
              </w:rPr>
            </w:pPr>
            <w:r w:rsidRPr="00845F3C">
              <w:rPr>
                <w:sz w:val="20"/>
                <w:szCs w:val="24"/>
              </w:rPr>
              <w:t xml:space="preserve">NPCC’s initial risk and mitigation assessment of your submitted PNC to determine priority and level of effort. NPCC internal process only.  </w:t>
            </w:r>
          </w:p>
        </w:tc>
        <w:tc>
          <w:tcPr>
            <w:tcW w:w="0" w:type="auto"/>
            <w:vAlign w:val="center"/>
          </w:tcPr>
          <w:p w14:paraId="1B52690B" w14:textId="77777777" w:rsidR="00E15777" w:rsidRPr="00845F3C" w:rsidRDefault="00E15777" w:rsidP="00E15777">
            <w:pPr>
              <w:rPr>
                <w:sz w:val="20"/>
                <w:szCs w:val="24"/>
              </w:rPr>
            </w:pPr>
            <w:r w:rsidRPr="00845F3C">
              <w:rPr>
                <w:sz w:val="20"/>
                <w:szCs w:val="24"/>
              </w:rPr>
              <w:t>Within 14 calendar days after submittal</w:t>
            </w:r>
          </w:p>
        </w:tc>
      </w:tr>
      <w:tr w:rsidR="00E15777" w:rsidRPr="00845F3C" w14:paraId="3F7DEDB7" w14:textId="77777777" w:rsidTr="00D37F7F">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434A914" w14:textId="23390898" w:rsidR="00E15777" w:rsidRPr="00845F3C" w:rsidRDefault="00E15777" w:rsidP="00D37F7F">
            <w:pPr>
              <w:jc w:val="center"/>
              <w:rPr>
                <w:sz w:val="20"/>
                <w:szCs w:val="24"/>
              </w:rPr>
            </w:pPr>
            <w:r w:rsidRPr="00845F3C">
              <w:rPr>
                <w:sz w:val="20"/>
                <w:szCs w:val="24"/>
              </w:rPr>
              <w:t>Request for Information (RFI)</w:t>
            </w:r>
          </w:p>
        </w:tc>
        <w:tc>
          <w:tcPr>
            <w:tcW w:w="0" w:type="auto"/>
            <w:vAlign w:val="center"/>
          </w:tcPr>
          <w:p w14:paraId="634720E1" w14:textId="77777777" w:rsidR="00E15777" w:rsidRPr="00845F3C" w:rsidRDefault="00E15777" w:rsidP="00E15777">
            <w:pPr>
              <w:rPr>
                <w:sz w:val="20"/>
                <w:szCs w:val="24"/>
              </w:rPr>
            </w:pPr>
            <w:r w:rsidRPr="00845F3C">
              <w:rPr>
                <w:sz w:val="20"/>
                <w:szCs w:val="24"/>
              </w:rPr>
              <w:t>NPCC’s request to your organization to obtain information needed to complete Enforcement review.</w:t>
            </w:r>
          </w:p>
        </w:tc>
        <w:tc>
          <w:tcPr>
            <w:tcW w:w="0" w:type="auto"/>
            <w:vAlign w:val="center"/>
          </w:tcPr>
          <w:p w14:paraId="3AC555EB" w14:textId="77777777" w:rsidR="00E15777" w:rsidRPr="00845F3C" w:rsidRDefault="00E15777" w:rsidP="00E15777">
            <w:pPr>
              <w:rPr>
                <w:sz w:val="20"/>
                <w:szCs w:val="24"/>
              </w:rPr>
            </w:pPr>
            <w:r w:rsidRPr="00845F3C">
              <w:rPr>
                <w:sz w:val="20"/>
                <w:szCs w:val="24"/>
              </w:rPr>
              <w:t xml:space="preserve">Generally, 14 calendar days are given to respond for each RFI.  </w:t>
            </w:r>
          </w:p>
        </w:tc>
      </w:tr>
      <w:tr w:rsidR="00E15777" w:rsidRPr="00845F3C" w14:paraId="06A84CA6" w14:textId="77777777" w:rsidTr="00D37F7F">
        <w:tc>
          <w:tcPr>
            <w:tcW w:w="0" w:type="auto"/>
            <w:vAlign w:val="center"/>
          </w:tcPr>
          <w:p w14:paraId="5D155B0C" w14:textId="77777777" w:rsidR="00E15777" w:rsidRPr="00845F3C" w:rsidRDefault="00E15777" w:rsidP="00D37F7F">
            <w:pPr>
              <w:jc w:val="center"/>
              <w:rPr>
                <w:sz w:val="20"/>
                <w:szCs w:val="24"/>
              </w:rPr>
            </w:pPr>
            <w:bookmarkStart w:id="9" w:name="_Hlk135229420"/>
            <w:r w:rsidRPr="00845F3C">
              <w:rPr>
                <w:sz w:val="20"/>
                <w:szCs w:val="24"/>
              </w:rPr>
              <w:t>Request for Settlement</w:t>
            </w:r>
          </w:p>
        </w:tc>
        <w:tc>
          <w:tcPr>
            <w:tcW w:w="0" w:type="auto"/>
            <w:vAlign w:val="center"/>
          </w:tcPr>
          <w:p w14:paraId="1752C5D6" w14:textId="77777777" w:rsidR="00E15777" w:rsidRPr="00845F3C" w:rsidRDefault="00E15777" w:rsidP="00E15777">
            <w:pPr>
              <w:rPr>
                <w:sz w:val="20"/>
                <w:szCs w:val="24"/>
              </w:rPr>
            </w:pPr>
            <w:r w:rsidRPr="00845F3C">
              <w:rPr>
                <w:sz w:val="20"/>
                <w:szCs w:val="24"/>
              </w:rPr>
              <w:t>Your request to negotiate the terms of your disposition.</w:t>
            </w:r>
          </w:p>
        </w:tc>
        <w:tc>
          <w:tcPr>
            <w:tcW w:w="0" w:type="auto"/>
            <w:vAlign w:val="center"/>
          </w:tcPr>
          <w:p w14:paraId="5D7C5A7D" w14:textId="77777777" w:rsidR="00E15777" w:rsidRPr="00845F3C" w:rsidRDefault="00E15777" w:rsidP="00E15777">
            <w:pPr>
              <w:rPr>
                <w:sz w:val="20"/>
                <w:szCs w:val="24"/>
              </w:rPr>
            </w:pPr>
            <w:r w:rsidRPr="00845F3C">
              <w:rPr>
                <w:sz w:val="20"/>
                <w:szCs w:val="24"/>
              </w:rPr>
              <w:t>Entities can request settlement at any time.</w:t>
            </w:r>
          </w:p>
        </w:tc>
      </w:tr>
      <w:bookmarkEnd w:id="9"/>
      <w:tr w:rsidR="00E15777" w:rsidRPr="00845F3C" w14:paraId="6F7EEC92"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01912A9D" w14:textId="77777777" w:rsidR="00E15777" w:rsidRPr="00845F3C" w:rsidRDefault="00E15777" w:rsidP="00D37F7F">
            <w:pPr>
              <w:jc w:val="center"/>
              <w:rPr>
                <w:sz w:val="20"/>
                <w:szCs w:val="24"/>
              </w:rPr>
            </w:pPr>
            <w:r w:rsidRPr="00845F3C">
              <w:rPr>
                <w:sz w:val="20"/>
                <w:szCs w:val="24"/>
              </w:rPr>
              <w:t>Compliance Exception (CE)</w:t>
            </w:r>
          </w:p>
        </w:tc>
        <w:tc>
          <w:tcPr>
            <w:tcW w:w="0" w:type="auto"/>
            <w:vAlign w:val="center"/>
          </w:tcPr>
          <w:p w14:paraId="391C8641" w14:textId="77777777" w:rsidR="00E15777" w:rsidRPr="00845F3C" w:rsidRDefault="00E15777" w:rsidP="00E15777">
            <w:pPr>
              <w:rPr>
                <w:sz w:val="20"/>
                <w:szCs w:val="24"/>
              </w:rPr>
            </w:pPr>
            <w:r w:rsidRPr="00845F3C">
              <w:rPr>
                <w:sz w:val="20"/>
                <w:szCs w:val="24"/>
              </w:rPr>
              <w:t>To inform you that the PNC(s) is being filed as a minimal risk noncompliance with no monetary penalty.</w:t>
            </w:r>
          </w:p>
        </w:tc>
        <w:tc>
          <w:tcPr>
            <w:tcW w:w="0" w:type="auto"/>
            <w:vAlign w:val="center"/>
          </w:tcPr>
          <w:p w14:paraId="16572E74" w14:textId="77777777" w:rsidR="00E15777" w:rsidRPr="00845F3C" w:rsidRDefault="00E15777" w:rsidP="00E15777">
            <w:pPr>
              <w:rPr>
                <w:sz w:val="20"/>
                <w:szCs w:val="24"/>
              </w:rPr>
            </w:pPr>
            <w:r w:rsidRPr="00845F3C">
              <w:rPr>
                <w:sz w:val="20"/>
                <w:szCs w:val="24"/>
              </w:rPr>
              <w:t>Entity may object to the resolution within 7 calendar days.</w:t>
            </w:r>
          </w:p>
          <w:p w14:paraId="299DD7FB" w14:textId="77777777" w:rsidR="00E15777" w:rsidRPr="00845F3C" w:rsidRDefault="00E15777" w:rsidP="00496E5C">
            <w:pPr>
              <w:pStyle w:val="ListParagraph"/>
              <w:numPr>
                <w:ilvl w:val="0"/>
                <w:numId w:val="5"/>
              </w:numPr>
              <w:rPr>
                <w:sz w:val="20"/>
                <w:szCs w:val="24"/>
              </w:rPr>
            </w:pPr>
            <w:r w:rsidRPr="00845F3C">
              <w:rPr>
                <w:sz w:val="20"/>
                <w:szCs w:val="24"/>
              </w:rPr>
              <w:t>CE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closed 60 days after</w:t>
            </w:r>
            <w:r w:rsidRPr="00845F3C">
              <w:rPr>
                <w:rFonts w:ascii="Times New Roman" w:hAnsi="Times New Roman" w:cs="Times New Roman"/>
                <w:sz w:val="20"/>
                <w:szCs w:val="24"/>
              </w:rPr>
              <w:t> </w:t>
            </w:r>
            <w:r w:rsidRPr="00845F3C">
              <w:rPr>
                <w:sz w:val="20"/>
                <w:szCs w:val="24"/>
              </w:rPr>
              <w:t>submitted to FERC</w:t>
            </w:r>
            <w:r w:rsidRPr="00845F3C">
              <w:rPr>
                <w:rFonts w:ascii="Times New Roman" w:hAnsi="Times New Roman" w:cs="Times New Roman"/>
                <w:sz w:val="20"/>
                <w:szCs w:val="24"/>
              </w:rPr>
              <w:t> </w:t>
            </w:r>
            <w:r w:rsidRPr="00845F3C">
              <w:rPr>
                <w:sz w:val="20"/>
                <w:szCs w:val="24"/>
              </w:rPr>
              <w:t>unless NERC or FERC initiate a review within the 60-day review period.</w:t>
            </w:r>
          </w:p>
          <w:p w14:paraId="277388BC" w14:textId="77777777" w:rsidR="00E15777" w:rsidRPr="00845F3C" w:rsidRDefault="00E15777" w:rsidP="00496E5C">
            <w:pPr>
              <w:pStyle w:val="ListParagraph"/>
              <w:numPr>
                <w:ilvl w:val="0"/>
                <w:numId w:val="5"/>
              </w:numPr>
              <w:rPr>
                <w:sz w:val="20"/>
                <w:szCs w:val="24"/>
              </w:rPr>
            </w:pPr>
            <w:r w:rsidRPr="00845F3C">
              <w:rPr>
                <w:sz w:val="20"/>
                <w:szCs w:val="24"/>
              </w:rPr>
              <w:t>A</w:t>
            </w:r>
            <w:r w:rsidRPr="00845F3C">
              <w:rPr>
                <w:rFonts w:ascii="Times New Roman" w:hAnsi="Times New Roman" w:cs="Times New Roman"/>
                <w:sz w:val="20"/>
                <w:szCs w:val="24"/>
              </w:rPr>
              <w:t> </w:t>
            </w:r>
            <w:r w:rsidRPr="00845F3C">
              <w:rPr>
                <w:sz w:val="20"/>
                <w:szCs w:val="24"/>
              </w:rPr>
              <w:t>CE with ongoing mitigation will not be closed until the mitigation is complete.</w:t>
            </w:r>
          </w:p>
          <w:p w14:paraId="48BF5724" w14:textId="28E10007" w:rsidR="00E15777" w:rsidRPr="00845F3C" w:rsidRDefault="00E15777" w:rsidP="00E15777">
            <w:pPr>
              <w:rPr>
                <w:sz w:val="20"/>
                <w:szCs w:val="24"/>
              </w:rPr>
            </w:pPr>
            <w:r w:rsidRPr="00845F3C">
              <w:rPr>
                <w:sz w:val="20"/>
                <w:szCs w:val="24"/>
              </w:rPr>
              <w:t>Any associated data hold is released 18 months from the date of CE notification or upon completion of mitigation activity, whichever is later.</w:t>
            </w:r>
            <w:r w:rsidRPr="00845F3C">
              <w:rPr>
                <w:rFonts w:ascii="Times New Roman" w:hAnsi="Times New Roman" w:cs="Times New Roman"/>
                <w:sz w:val="20"/>
                <w:szCs w:val="24"/>
              </w:rPr>
              <w:t> </w:t>
            </w:r>
          </w:p>
        </w:tc>
      </w:tr>
      <w:tr w:rsidR="00E15777" w:rsidRPr="00845F3C" w14:paraId="7FF098E7" w14:textId="77777777" w:rsidTr="00D37F7F">
        <w:trPr>
          <w:trHeight w:val="652"/>
        </w:trPr>
        <w:tc>
          <w:tcPr>
            <w:tcW w:w="0" w:type="auto"/>
            <w:vAlign w:val="center"/>
          </w:tcPr>
          <w:p w14:paraId="73469DD7" w14:textId="77777777" w:rsidR="00E15777" w:rsidRPr="00845F3C" w:rsidRDefault="00E15777" w:rsidP="00D37F7F">
            <w:pPr>
              <w:jc w:val="center"/>
              <w:rPr>
                <w:sz w:val="20"/>
                <w:szCs w:val="24"/>
              </w:rPr>
            </w:pPr>
            <w:r w:rsidRPr="00845F3C">
              <w:rPr>
                <w:sz w:val="20"/>
                <w:szCs w:val="24"/>
              </w:rPr>
              <w:lastRenderedPageBreak/>
              <w:t>Find, Fix, Track (FFT)</w:t>
            </w:r>
          </w:p>
        </w:tc>
        <w:tc>
          <w:tcPr>
            <w:tcW w:w="0" w:type="auto"/>
            <w:vAlign w:val="center"/>
          </w:tcPr>
          <w:p w14:paraId="7722243C" w14:textId="77777777" w:rsidR="00E15777" w:rsidRPr="00845F3C" w:rsidRDefault="00E15777" w:rsidP="00E15777">
            <w:pPr>
              <w:rPr>
                <w:sz w:val="20"/>
                <w:szCs w:val="24"/>
              </w:rPr>
            </w:pPr>
            <w:r w:rsidRPr="00845F3C">
              <w:rPr>
                <w:sz w:val="20"/>
                <w:szCs w:val="24"/>
              </w:rPr>
              <w:t xml:space="preserve">To inform you that the PNC(s) is being filed as a Minimal/Moderate risk noncompliance with no monetary penalty.  </w:t>
            </w:r>
          </w:p>
        </w:tc>
        <w:tc>
          <w:tcPr>
            <w:tcW w:w="0" w:type="auto"/>
            <w:vAlign w:val="center"/>
          </w:tcPr>
          <w:p w14:paraId="73D4F79F" w14:textId="5ACAD107" w:rsidR="00E15777" w:rsidRPr="00845F3C" w:rsidRDefault="00E15777" w:rsidP="00E15777">
            <w:pPr>
              <w:rPr>
                <w:sz w:val="20"/>
                <w:szCs w:val="24"/>
              </w:rPr>
            </w:pPr>
            <w:r w:rsidRPr="00845F3C">
              <w:rPr>
                <w:sz w:val="20"/>
                <w:szCs w:val="24"/>
              </w:rPr>
              <w:t xml:space="preserve">Entity may object to the resolution within 10 calendar days. Entity must provide affidavit within 10 calendar days. </w:t>
            </w:r>
          </w:p>
          <w:p w14:paraId="4C2C8945" w14:textId="77777777" w:rsidR="00E15777" w:rsidRPr="00845F3C" w:rsidRDefault="00E15777" w:rsidP="00496E5C">
            <w:pPr>
              <w:pStyle w:val="ListParagraph"/>
              <w:numPr>
                <w:ilvl w:val="0"/>
                <w:numId w:val="6"/>
              </w:numPr>
              <w:rPr>
                <w:sz w:val="20"/>
                <w:szCs w:val="24"/>
              </w:rPr>
            </w:pPr>
            <w:r w:rsidRPr="00845F3C">
              <w:rPr>
                <w:sz w:val="20"/>
                <w:szCs w:val="24"/>
              </w:rPr>
              <w:t>FFT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 xml:space="preserve">closed 60 days after FERC submittal unless NERC or FERC initiate a review within the 60-day review period. </w:t>
            </w:r>
          </w:p>
          <w:p w14:paraId="639AF54E" w14:textId="77777777" w:rsidR="00E15777" w:rsidRPr="00845F3C" w:rsidRDefault="00E15777" w:rsidP="00496E5C">
            <w:pPr>
              <w:pStyle w:val="ListParagraph"/>
              <w:numPr>
                <w:ilvl w:val="0"/>
                <w:numId w:val="6"/>
              </w:numPr>
              <w:rPr>
                <w:sz w:val="20"/>
                <w:szCs w:val="24"/>
              </w:rPr>
            </w:pPr>
            <w:r w:rsidRPr="00845F3C">
              <w:rPr>
                <w:sz w:val="20"/>
                <w:szCs w:val="24"/>
              </w:rPr>
              <w:t xml:space="preserve">FFT with ongoing mitigation will not be closed until the mitigation is complete. </w:t>
            </w:r>
          </w:p>
          <w:p w14:paraId="4AC197FD" w14:textId="77777777" w:rsidR="00E15777" w:rsidRPr="00845F3C" w:rsidRDefault="00E15777" w:rsidP="00E15777">
            <w:pPr>
              <w:rPr>
                <w:sz w:val="20"/>
                <w:szCs w:val="24"/>
              </w:rPr>
            </w:pPr>
            <w:r w:rsidRPr="00845F3C">
              <w:rPr>
                <w:sz w:val="20"/>
                <w:szCs w:val="24"/>
              </w:rPr>
              <w:t>Any associated data hold is released 18 months from the date of</w:t>
            </w:r>
            <w:r w:rsidRPr="00845F3C">
              <w:rPr>
                <w:rFonts w:ascii="Times New Roman" w:hAnsi="Times New Roman" w:cs="Times New Roman"/>
                <w:sz w:val="20"/>
                <w:szCs w:val="24"/>
              </w:rPr>
              <w:t> </w:t>
            </w:r>
            <w:r w:rsidRPr="00845F3C">
              <w:rPr>
                <w:sz w:val="20"/>
                <w:szCs w:val="24"/>
              </w:rPr>
              <w:t>the FFT treatment Notice or upon completion of mitigation activity, whichever is later.</w:t>
            </w:r>
          </w:p>
        </w:tc>
      </w:tr>
      <w:tr w:rsidR="00E15777" w:rsidRPr="00845F3C" w14:paraId="16A38AAB" w14:textId="77777777" w:rsidTr="00D37F7F">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4C26C782" w14:textId="77777777" w:rsidR="00E15777" w:rsidRPr="00845F3C" w:rsidRDefault="00E15777" w:rsidP="00D37F7F">
            <w:pPr>
              <w:jc w:val="center"/>
              <w:rPr>
                <w:sz w:val="20"/>
                <w:szCs w:val="24"/>
              </w:rPr>
            </w:pPr>
            <w:r w:rsidRPr="00845F3C">
              <w:rPr>
                <w:sz w:val="20"/>
                <w:szCs w:val="24"/>
              </w:rPr>
              <w:t>Notice of Alleged Violation and Proposed Penalty or Sanction (NAVAPS)</w:t>
            </w:r>
          </w:p>
        </w:tc>
        <w:tc>
          <w:tcPr>
            <w:tcW w:w="0" w:type="auto"/>
            <w:vAlign w:val="center"/>
          </w:tcPr>
          <w:p w14:paraId="06C0AE28" w14:textId="77777777" w:rsidR="00E15777" w:rsidRPr="00845F3C" w:rsidRDefault="00E15777" w:rsidP="00E15777">
            <w:pPr>
              <w:rPr>
                <w:sz w:val="20"/>
                <w:szCs w:val="24"/>
              </w:rPr>
            </w:pPr>
            <w:r w:rsidRPr="00845F3C">
              <w:rPr>
                <w:sz w:val="20"/>
                <w:szCs w:val="24"/>
              </w:rPr>
              <w:t>To inform you that the PNC(s) is being considered for a monetary penalty or sanction.</w:t>
            </w:r>
          </w:p>
        </w:tc>
        <w:tc>
          <w:tcPr>
            <w:tcW w:w="0" w:type="auto"/>
            <w:vAlign w:val="center"/>
          </w:tcPr>
          <w:p w14:paraId="28E5E589" w14:textId="77777777" w:rsidR="00E15777" w:rsidRPr="00845F3C" w:rsidRDefault="00E15777" w:rsidP="00E15777">
            <w:pPr>
              <w:rPr>
                <w:sz w:val="20"/>
                <w:szCs w:val="24"/>
              </w:rPr>
            </w:pPr>
            <w:r w:rsidRPr="00845F3C">
              <w:rPr>
                <w:sz w:val="20"/>
                <w:szCs w:val="24"/>
              </w:rPr>
              <w:t xml:space="preserve">Response required within 30 calendar days following the date of the NAVAPS.  Otherwise, entity will have accepted the Compliance Enforcement Authority (CEA)’s determination.  </w:t>
            </w:r>
          </w:p>
        </w:tc>
      </w:tr>
    </w:tbl>
    <w:p w14:paraId="24BBFCF3" w14:textId="77777777" w:rsidR="00E15777" w:rsidRPr="00E15777" w:rsidRDefault="00E15777" w:rsidP="00E15777"/>
    <w:p w14:paraId="7B2C069A" w14:textId="131DDA1D" w:rsidR="00DD5FDF" w:rsidRDefault="00DD5FDF" w:rsidP="00DD5FDF">
      <w:r>
        <w:br w:type="page"/>
      </w:r>
    </w:p>
    <w:p w14:paraId="7F08EC1F" w14:textId="786C6328" w:rsidR="00E15777" w:rsidRPr="00E15777" w:rsidRDefault="00E15777" w:rsidP="00E15777">
      <w:pPr>
        <w:pStyle w:val="Heading1"/>
        <w:jc w:val="left"/>
      </w:pPr>
      <w:bookmarkStart w:id="10" w:name="_Toc223339403"/>
      <w:r w:rsidRPr="00E15777">
        <w:lastRenderedPageBreak/>
        <w:t>Align Quick Reference Guide</w:t>
      </w:r>
      <w:bookmarkStart w:id="11" w:name="_Toc87350881"/>
      <w:bookmarkEnd w:id="10"/>
    </w:p>
    <w:tbl>
      <w:tblPr>
        <w:tblStyle w:val="GridTable5Dark-Accent1"/>
        <w:tblW w:w="0" w:type="auto"/>
        <w:tblLook w:val="04A0" w:firstRow="1" w:lastRow="0" w:firstColumn="1" w:lastColumn="0" w:noHBand="0" w:noVBand="1"/>
      </w:tblPr>
      <w:tblGrid>
        <w:gridCol w:w="4222"/>
        <w:gridCol w:w="2075"/>
        <w:gridCol w:w="3053"/>
      </w:tblGrid>
      <w:tr w:rsidR="00E15777" w:rsidRPr="00717683" w14:paraId="1D40E66A" w14:textId="77777777" w:rsidTr="005E6AB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bookmarkEnd w:id="11"/>
          <w:p w14:paraId="14575FBE" w14:textId="77777777" w:rsidR="00E15777" w:rsidRPr="00717683" w:rsidRDefault="00E15777" w:rsidP="00E15777">
            <w:pPr>
              <w:spacing w:after="0"/>
              <w:jc w:val="left"/>
              <w:rPr>
                <w:color w:val="auto"/>
                <w:sz w:val="20"/>
                <w:szCs w:val="24"/>
              </w:rPr>
            </w:pPr>
            <w:r w:rsidRPr="00717683">
              <w:rPr>
                <w:color w:val="auto"/>
                <w:sz w:val="20"/>
                <w:szCs w:val="24"/>
              </w:rPr>
              <w:t>How Do I…?</w:t>
            </w:r>
          </w:p>
        </w:tc>
        <w:tc>
          <w:tcPr>
            <w:tcW w:w="0" w:type="auto"/>
          </w:tcPr>
          <w:p w14:paraId="7700C6E0"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Video How-to</w:t>
            </w:r>
          </w:p>
        </w:tc>
        <w:tc>
          <w:tcPr>
            <w:tcW w:w="0" w:type="auto"/>
          </w:tcPr>
          <w:p w14:paraId="73DA6AD2"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User Guide or Additional Information</w:t>
            </w:r>
          </w:p>
        </w:tc>
      </w:tr>
      <w:tr w:rsidR="00E15777" w:rsidRPr="00717683" w14:paraId="48DFB8C5" w14:textId="77777777" w:rsidTr="005E6AB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5DD4282E" w14:textId="77777777" w:rsidR="00E15777" w:rsidRPr="00717683" w:rsidRDefault="00E15777" w:rsidP="00E15777">
            <w:pPr>
              <w:spacing w:after="0"/>
              <w:jc w:val="left"/>
              <w:rPr>
                <w:color w:val="auto"/>
                <w:sz w:val="20"/>
                <w:szCs w:val="24"/>
              </w:rPr>
            </w:pPr>
            <w:r w:rsidRPr="00717683">
              <w:rPr>
                <w:b w:val="0"/>
                <w:color w:val="auto"/>
                <w:sz w:val="20"/>
                <w:szCs w:val="24"/>
              </w:rPr>
              <w:t>Obtain an ERO Portal Account to access Align</w:t>
            </w:r>
          </w:p>
        </w:tc>
        <w:tc>
          <w:tcPr>
            <w:tcW w:w="0" w:type="auto"/>
          </w:tcPr>
          <w:p w14:paraId="2F1644FA"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p>
        </w:tc>
        <w:tc>
          <w:tcPr>
            <w:tcW w:w="0" w:type="auto"/>
          </w:tcPr>
          <w:p w14:paraId="18D45AE1" w14:textId="3041E851"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5" w:history="1">
              <w:r w:rsidRPr="00717683">
                <w:rPr>
                  <w:rStyle w:val="Hyperlink"/>
                  <w:sz w:val="20"/>
                  <w:szCs w:val="24"/>
                </w:rPr>
                <w:t>ERO Portal Website</w:t>
              </w:r>
            </w:hyperlink>
          </w:p>
          <w:p w14:paraId="25AF3019" w14:textId="77777777"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6" w:history="1">
              <w:r w:rsidRPr="00717683">
                <w:rPr>
                  <w:rStyle w:val="Hyperlink"/>
                  <w:sz w:val="20"/>
                  <w:szCs w:val="24"/>
                </w:rPr>
                <w:t>ERO Portal User Setup Guide</w:t>
              </w:r>
            </w:hyperlink>
          </w:p>
          <w:p w14:paraId="213D5482" w14:textId="0136A3A8" w:rsidR="00E15777" w:rsidRPr="00717683" w:rsidRDefault="00E15777" w:rsidP="005E6AB3">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7" w:anchor="page=4" w:history="1">
              <w:r w:rsidRPr="00717683">
                <w:rPr>
                  <w:rStyle w:val="Hyperlink"/>
                  <w:sz w:val="20"/>
                  <w:szCs w:val="24"/>
                </w:rPr>
                <w:t>Creating an ERO Portal Account (Pages 4-27)</w:t>
              </w:r>
            </w:hyperlink>
          </w:p>
        </w:tc>
      </w:tr>
      <w:tr w:rsidR="00E15777" w:rsidRPr="00717683" w14:paraId="7F216BFA" w14:textId="77777777" w:rsidTr="005E6AB3">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49C04A96"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Obtain or assign the correct credentials through ERO Portal. Within the ERO Portal, users can request the following access, and the Primary Compliance Contact approves.  </w:t>
            </w:r>
          </w:p>
          <w:p w14:paraId="70FA4158"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Submitter</w:t>
            </w:r>
          </w:p>
          <w:p w14:paraId="4BA9B98A"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Reader</w:t>
            </w:r>
          </w:p>
          <w:p w14:paraId="493FC49D"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Editor</w:t>
            </w:r>
          </w:p>
        </w:tc>
        <w:tc>
          <w:tcPr>
            <w:tcW w:w="0" w:type="auto"/>
          </w:tcPr>
          <w:p w14:paraId="2E66A0F0"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3238F23A" w14:textId="77777777" w:rsidR="00E15777" w:rsidRPr="00717683" w:rsidRDefault="00E15777" w:rsidP="00496E5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8" w:history="1">
              <w:r w:rsidRPr="00717683">
                <w:rPr>
                  <w:rStyle w:val="Hyperlink"/>
                  <w:sz w:val="20"/>
                  <w:szCs w:val="24"/>
                </w:rPr>
                <w:t>ERO Portal User Setup Guide</w:t>
              </w:r>
            </w:hyperlink>
          </w:p>
          <w:p w14:paraId="4DB16925"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9" w:anchor="page=28" w:history="1">
              <w:r w:rsidRPr="00717683">
                <w:rPr>
                  <w:rStyle w:val="Hyperlink"/>
                  <w:sz w:val="20"/>
                  <w:szCs w:val="24"/>
                </w:rPr>
                <w:t>Requesting Align Access (Pages 28-34)</w:t>
              </w:r>
            </w:hyperlink>
          </w:p>
          <w:p w14:paraId="2A1B949F"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20" w:anchor="page=35" w:history="1">
              <w:r w:rsidRPr="00717683">
                <w:rPr>
                  <w:rStyle w:val="Hyperlink"/>
                  <w:sz w:val="20"/>
                  <w:szCs w:val="24"/>
                </w:rPr>
                <w:t>Approving Align Access Request (Pages 35-37)</w:t>
              </w:r>
            </w:hyperlink>
          </w:p>
        </w:tc>
      </w:tr>
      <w:tr w:rsidR="00E15777" w:rsidRPr="00717683" w14:paraId="3CC1EECC" w14:textId="77777777" w:rsidTr="003B25A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auto"/>
            <w:hideMark/>
          </w:tcPr>
          <w:p w14:paraId="40385C51" w14:textId="77777777" w:rsidR="00E15777" w:rsidRPr="00717683" w:rsidRDefault="00E15777" w:rsidP="00E15777">
            <w:pPr>
              <w:spacing w:after="0"/>
              <w:jc w:val="left"/>
              <w:rPr>
                <w:b w:val="0"/>
                <w:color w:val="auto"/>
                <w:sz w:val="20"/>
                <w:szCs w:val="24"/>
              </w:rPr>
            </w:pPr>
            <w:r w:rsidRPr="00717683">
              <w:rPr>
                <w:b w:val="0"/>
                <w:color w:val="auto"/>
                <w:sz w:val="20"/>
                <w:szCs w:val="24"/>
              </w:rPr>
              <w:t>Submit a Self-Report or Self-Log</w:t>
            </w:r>
          </w:p>
        </w:tc>
        <w:tc>
          <w:tcPr>
            <w:tcW w:w="0" w:type="auto"/>
          </w:tcPr>
          <w:p w14:paraId="552A2445" w14:textId="09C8093C"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1" w:history="1">
              <w:r w:rsidRPr="00717683">
                <w:rPr>
                  <w:rStyle w:val="Hyperlink"/>
                  <w:sz w:val="20"/>
                  <w:szCs w:val="24"/>
                </w:rPr>
                <w:t>(Video) Creating a Self-Report or Self-Log</w:t>
              </w:r>
            </w:hyperlink>
          </w:p>
        </w:tc>
        <w:tc>
          <w:tcPr>
            <w:tcW w:w="0" w:type="auto"/>
          </w:tcPr>
          <w:p w14:paraId="4CBE54A4" w14:textId="77777777" w:rsidR="00E15777" w:rsidRPr="00717683" w:rsidRDefault="00E15777" w:rsidP="00496E5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4"/>
              </w:rPr>
            </w:pPr>
            <w:hyperlink r:id="rId22" w:anchor="page=8" w:history="1">
              <w:r w:rsidRPr="00717683">
                <w:rPr>
                  <w:rStyle w:val="Hyperlink"/>
                  <w:sz w:val="20"/>
                  <w:szCs w:val="24"/>
                </w:rPr>
                <w:t>(User Guide) Creating a Finding (Pages 8-20)</w:t>
              </w:r>
            </w:hyperlink>
          </w:p>
        </w:tc>
      </w:tr>
      <w:tr w:rsidR="00E15777" w:rsidRPr="00717683" w14:paraId="0A2BE64F" w14:textId="77777777" w:rsidTr="005E6AB3">
        <w:trPr>
          <w:trHeight w:val="1772"/>
        </w:trPr>
        <w:tc>
          <w:tcPr>
            <w:cnfStyle w:val="001000000000" w:firstRow="0" w:lastRow="0" w:firstColumn="1" w:lastColumn="0" w:oddVBand="0" w:evenVBand="0" w:oddHBand="0" w:evenHBand="0" w:firstRowFirstColumn="0" w:firstRowLastColumn="0" w:lastRowFirstColumn="0" w:lastRowLastColumn="0"/>
            <w:tcW w:w="0" w:type="auto"/>
          </w:tcPr>
          <w:p w14:paraId="76F2CC11" w14:textId="77777777" w:rsidR="00E15777" w:rsidRPr="00717683" w:rsidRDefault="00E15777" w:rsidP="00E15777">
            <w:pPr>
              <w:spacing w:after="0"/>
              <w:jc w:val="left"/>
              <w:rPr>
                <w:color w:val="auto"/>
                <w:sz w:val="20"/>
                <w:szCs w:val="24"/>
              </w:rPr>
            </w:pPr>
            <w:r w:rsidRPr="00717683">
              <w:rPr>
                <w:b w:val="0"/>
                <w:color w:val="auto"/>
                <w:sz w:val="20"/>
                <w:szCs w:val="24"/>
              </w:rPr>
              <w:t>Submit Mitigation</w:t>
            </w:r>
          </w:p>
          <w:p w14:paraId="45B4C1E1" w14:textId="17CBEEB8" w:rsidR="00E15777" w:rsidRPr="00717683" w:rsidRDefault="00E15777" w:rsidP="00E15777">
            <w:pPr>
              <w:numPr>
                <w:ilvl w:val="0"/>
                <w:numId w:val="4"/>
              </w:numPr>
              <w:spacing w:after="0"/>
              <w:jc w:val="left"/>
              <w:rPr>
                <w:b w:val="0"/>
                <w:color w:val="auto"/>
                <w:sz w:val="20"/>
                <w:szCs w:val="24"/>
              </w:rPr>
            </w:pPr>
            <w:r w:rsidRPr="00717683">
              <w:rPr>
                <w:b w:val="0"/>
                <w:color w:val="auto"/>
                <w:sz w:val="20"/>
                <w:szCs w:val="24"/>
              </w:rPr>
              <w:t>User submits mitigation completion for regional verification</w:t>
            </w:r>
          </w:p>
        </w:tc>
        <w:tc>
          <w:tcPr>
            <w:tcW w:w="0" w:type="auto"/>
          </w:tcPr>
          <w:p w14:paraId="1243E6B3" w14:textId="412FA49B"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3" w:history="1">
              <w:r w:rsidRPr="00717683">
                <w:rPr>
                  <w:rStyle w:val="Hyperlink"/>
                  <w:sz w:val="20"/>
                  <w:szCs w:val="24"/>
                </w:rPr>
                <w:t>(Video) Submitting Mitigating Activities</w:t>
              </w:r>
            </w:hyperlink>
          </w:p>
        </w:tc>
        <w:tc>
          <w:tcPr>
            <w:tcW w:w="0" w:type="auto"/>
          </w:tcPr>
          <w:p w14:paraId="6701FB9B" w14:textId="3A6E11BE" w:rsidR="00E15777" w:rsidRPr="00717683" w:rsidRDefault="00E15777" w:rsidP="00496E5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4" w:anchor="page=28" w:history="1">
              <w:r w:rsidRPr="00717683">
                <w:rPr>
                  <w:rStyle w:val="Hyperlink"/>
                  <w:sz w:val="20"/>
                  <w:szCs w:val="24"/>
                </w:rPr>
                <w:t>(User Guide) Submitting Mitigating Activities (Pages 28-33)</w:t>
              </w:r>
            </w:hyperlink>
          </w:p>
          <w:p w14:paraId="6EFA0F5A" w14:textId="4570FA33" w:rsidR="00E15777" w:rsidRPr="00717683" w:rsidRDefault="00E15777" w:rsidP="00DF0BA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5" w:anchor="page=41" w:history="1">
              <w:r w:rsidRPr="00717683">
                <w:rPr>
                  <w:rStyle w:val="Hyperlink"/>
                  <w:sz w:val="20"/>
                  <w:szCs w:val="24"/>
                </w:rPr>
                <w:t>(User Guide) Submitting Mitigation for CEA Verification (Page 41)</w:t>
              </w:r>
            </w:hyperlink>
          </w:p>
        </w:tc>
      </w:tr>
      <w:tr w:rsidR="00E15777" w:rsidRPr="00717683" w14:paraId="7AD11F44" w14:textId="77777777" w:rsidTr="005E6A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0" w:type="auto"/>
            <w:hideMark/>
          </w:tcPr>
          <w:p w14:paraId="512F2CDB" w14:textId="77777777" w:rsidR="00E15777" w:rsidRPr="00717683" w:rsidRDefault="00E15777" w:rsidP="00E15777">
            <w:pPr>
              <w:spacing w:after="0"/>
              <w:jc w:val="left"/>
              <w:rPr>
                <w:color w:val="auto"/>
                <w:sz w:val="20"/>
                <w:szCs w:val="24"/>
              </w:rPr>
            </w:pPr>
            <w:r w:rsidRPr="00717683">
              <w:rPr>
                <w:b w:val="0"/>
                <w:color w:val="auto"/>
                <w:sz w:val="20"/>
                <w:szCs w:val="24"/>
              </w:rPr>
              <w:t>Respond to Noncompliance or Mitigation Requests for Information (RFI)</w:t>
            </w:r>
          </w:p>
        </w:tc>
        <w:tc>
          <w:tcPr>
            <w:tcW w:w="0" w:type="auto"/>
            <w:hideMark/>
          </w:tcPr>
          <w:p w14:paraId="19D8A454"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6" w:history="1">
              <w:r w:rsidRPr="00717683">
                <w:rPr>
                  <w:rStyle w:val="Hyperlink"/>
                  <w:sz w:val="20"/>
                  <w:szCs w:val="24"/>
                </w:rPr>
                <w:t>(Video) Responding to Mitigation RFI</w:t>
              </w:r>
            </w:hyperlink>
          </w:p>
        </w:tc>
        <w:tc>
          <w:tcPr>
            <w:tcW w:w="0" w:type="auto"/>
          </w:tcPr>
          <w:p w14:paraId="4E595471" w14:textId="7EB33412" w:rsidR="00E15777" w:rsidRPr="00717683" w:rsidRDefault="00E15777" w:rsidP="00496E5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7" w:anchor="page=25" w:history="1">
              <w:r w:rsidRPr="00717683">
                <w:rPr>
                  <w:rStyle w:val="Hyperlink"/>
                  <w:sz w:val="20"/>
                  <w:szCs w:val="24"/>
                </w:rPr>
                <w:t>(User Guide) Responding to an RFI (Noncompliance) (Pages 25-28)</w:t>
              </w:r>
            </w:hyperlink>
          </w:p>
          <w:p w14:paraId="058C84D9" w14:textId="3091CA75" w:rsidR="00E15777" w:rsidRPr="00717683" w:rsidRDefault="00E15777" w:rsidP="00DF0BA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8" w:anchor="page=35" w:history="1">
              <w:r w:rsidRPr="00717683">
                <w:rPr>
                  <w:rStyle w:val="Hyperlink"/>
                  <w:sz w:val="20"/>
                  <w:szCs w:val="24"/>
                </w:rPr>
                <w:t>(User Guide) Responding to an RFI (Mitigation) (Page 35)</w:t>
              </w:r>
            </w:hyperlink>
          </w:p>
        </w:tc>
      </w:tr>
      <w:tr w:rsidR="00E15777" w:rsidRPr="00717683" w14:paraId="490BC8F4" w14:textId="77777777" w:rsidTr="00717683">
        <w:trPr>
          <w:trHeight w:val="1727"/>
        </w:trPr>
        <w:tc>
          <w:tcPr>
            <w:cnfStyle w:val="001000000000" w:firstRow="0" w:lastRow="0" w:firstColumn="1" w:lastColumn="0" w:oddVBand="0" w:evenVBand="0" w:oddHBand="0" w:evenHBand="0" w:firstRowFirstColumn="0" w:firstRowLastColumn="0" w:lastRowFirstColumn="0" w:lastRowLastColumn="0"/>
            <w:tcW w:w="0" w:type="auto"/>
            <w:hideMark/>
          </w:tcPr>
          <w:p w14:paraId="43A97AE0" w14:textId="77777777" w:rsidR="00E15777" w:rsidRPr="00717683" w:rsidRDefault="00E15777" w:rsidP="00E15777">
            <w:pPr>
              <w:spacing w:after="0"/>
              <w:jc w:val="left"/>
              <w:rPr>
                <w:color w:val="auto"/>
                <w:sz w:val="20"/>
                <w:szCs w:val="24"/>
              </w:rPr>
            </w:pPr>
            <w:r w:rsidRPr="00717683">
              <w:rPr>
                <w:b w:val="0"/>
                <w:color w:val="auto"/>
                <w:sz w:val="20"/>
                <w:szCs w:val="24"/>
              </w:rPr>
              <w:t>Upload Evidence to the Secure Evidence Locker (SEL)</w:t>
            </w:r>
          </w:p>
          <w:p w14:paraId="57DBB0E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SEL Submitter Role</w:t>
            </w:r>
          </w:p>
          <w:p w14:paraId="221F4DD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access to Align for SEL reference ID</w:t>
            </w:r>
          </w:p>
          <w:p w14:paraId="25FAE1FE"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User uses a TLS 1.3 compatible browser (e.g.: Chrome and Edge) </w:t>
            </w:r>
          </w:p>
        </w:tc>
        <w:tc>
          <w:tcPr>
            <w:tcW w:w="0" w:type="auto"/>
          </w:tcPr>
          <w:p w14:paraId="6F30F115" w14:textId="252AFE4E"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9" w:history="1">
              <w:r w:rsidRPr="00717683">
                <w:rPr>
                  <w:rStyle w:val="Hyperlink"/>
                  <w:sz w:val="20"/>
                  <w:szCs w:val="24"/>
                </w:rPr>
                <w:t>(Video) Submitting Evidence to SEL</w:t>
              </w:r>
            </w:hyperlink>
          </w:p>
        </w:tc>
        <w:tc>
          <w:tcPr>
            <w:tcW w:w="0" w:type="auto"/>
          </w:tcPr>
          <w:p w14:paraId="124D1970" w14:textId="721B7932"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0" w:history="1">
              <w:r w:rsidRPr="00717683">
                <w:rPr>
                  <w:rStyle w:val="Hyperlink"/>
                  <w:sz w:val="20"/>
                  <w:szCs w:val="24"/>
                </w:rPr>
                <w:t>(Website) SEL Submission Website</w:t>
              </w:r>
            </w:hyperlink>
          </w:p>
          <w:p w14:paraId="32D5A445" w14:textId="77777777"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1" w:history="1">
              <w:r w:rsidRPr="00717683">
                <w:rPr>
                  <w:rStyle w:val="Hyperlink"/>
                  <w:sz w:val="20"/>
                  <w:szCs w:val="24"/>
                </w:rPr>
                <w:t>(User Guide) SEL</w:t>
              </w:r>
            </w:hyperlink>
          </w:p>
        </w:tc>
      </w:tr>
      <w:tr w:rsidR="00E15777" w:rsidRPr="00717683" w14:paraId="3616D608" w14:textId="77777777" w:rsidTr="003B25A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auto"/>
            <w:hideMark/>
          </w:tcPr>
          <w:p w14:paraId="642902F8" w14:textId="7BDF7414" w:rsidR="00E15777" w:rsidRPr="00717683" w:rsidRDefault="00E15777" w:rsidP="00E15777">
            <w:pPr>
              <w:spacing w:after="0"/>
              <w:jc w:val="left"/>
              <w:rPr>
                <w:color w:val="auto"/>
                <w:sz w:val="20"/>
                <w:szCs w:val="24"/>
              </w:rPr>
            </w:pPr>
            <w:r w:rsidRPr="00717683">
              <w:rPr>
                <w:b w:val="0"/>
                <w:color w:val="auto"/>
                <w:sz w:val="20"/>
                <w:szCs w:val="24"/>
              </w:rPr>
              <w:lastRenderedPageBreak/>
              <w:t xml:space="preserve">Update Finding with scope expansion. </w:t>
            </w:r>
          </w:p>
        </w:tc>
        <w:tc>
          <w:tcPr>
            <w:tcW w:w="0" w:type="auto"/>
            <w:hideMark/>
          </w:tcPr>
          <w:p w14:paraId="1463C521"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2" w:history="1">
              <w:r w:rsidRPr="00717683">
                <w:rPr>
                  <w:rStyle w:val="Hyperlink"/>
                  <w:sz w:val="20"/>
                  <w:szCs w:val="24"/>
                </w:rPr>
                <w:t>(Video) Adding Information to a Self-Report after Submitting</w:t>
              </w:r>
            </w:hyperlink>
          </w:p>
        </w:tc>
        <w:tc>
          <w:tcPr>
            <w:tcW w:w="0" w:type="auto"/>
            <w:hideMark/>
          </w:tcPr>
          <w:p w14:paraId="528E3F14" w14:textId="77777777" w:rsidR="00E15777" w:rsidRPr="00717683" w:rsidRDefault="00E15777" w:rsidP="00496E5C">
            <w:pPr>
              <w:pStyle w:val="ListParagraph"/>
              <w:numPr>
                <w:ilvl w:val="0"/>
                <w:numId w:val="11"/>
              </w:num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3" w:anchor="page=21" w:history="1">
              <w:r w:rsidRPr="00717683">
                <w:rPr>
                  <w:rStyle w:val="Hyperlink"/>
                  <w:sz w:val="20"/>
                  <w:szCs w:val="24"/>
                </w:rPr>
                <w:t>(User Guide) Updating a Finding (Pages 21-24)</w:t>
              </w:r>
            </w:hyperlink>
          </w:p>
        </w:tc>
      </w:tr>
      <w:tr w:rsidR="00E15777" w:rsidRPr="00717683" w14:paraId="662EA4F0" w14:textId="77777777" w:rsidTr="003B25A5">
        <w:trPr>
          <w:trHeight w:val="1259"/>
        </w:trPr>
        <w:tc>
          <w:tcPr>
            <w:cnfStyle w:val="001000000000" w:firstRow="0" w:lastRow="0" w:firstColumn="1" w:lastColumn="0" w:oddVBand="0" w:evenVBand="0" w:oddHBand="0" w:evenHBand="0" w:firstRowFirstColumn="0" w:firstRowLastColumn="0" w:lastRowFirstColumn="0" w:lastRowLastColumn="0"/>
            <w:tcW w:w="0" w:type="auto"/>
          </w:tcPr>
          <w:p w14:paraId="251DBCBC" w14:textId="77777777" w:rsidR="00E15777" w:rsidRPr="00717683" w:rsidRDefault="00E15777" w:rsidP="00E15777">
            <w:pPr>
              <w:spacing w:after="0"/>
              <w:jc w:val="left"/>
              <w:rPr>
                <w:b w:val="0"/>
                <w:color w:val="auto"/>
                <w:sz w:val="20"/>
                <w:szCs w:val="24"/>
              </w:rPr>
            </w:pPr>
            <w:r w:rsidRPr="00717683">
              <w:rPr>
                <w:b w:val="0"/>
                <w:color w:val="auto"/>
                <w:sz w:val="20"/>
                <w:szCs w:val="24"/>
              </w:rPr>
              <w:t>Submit questions/issues with Align or the SEL</w:t>
            </w:r>
          </w:p>
          <w:p w14:paraId="00DE4B3F" w14:textId="77777777" w:rsidR="00E15777" w:rsidRPr="00717683" w:rsidRDefault="00E15777" w:rsidP="00E15777">
            <w:pPr>
              <w:spacing w:after="0"/>
              <w:jc w:val="left"/>
              <w:rPr>
                <w:b w:val="0"/>
                <w:color w:val="auto"/>
                <w:sz w:val="20"/>
                <w:szCs w:val="24"/>
              </w:rPr>
            </w:pPr>
          </w:p>
          <w:p w14:paraId="6AF96648" w14:textId="77777777" w:rsidR="00E15777" w:rsidRPr="00717683" w:rsidRDefault="00E15777" w:rsidP="00E15777">
            <w:pPr>
              <w:spacing w:after="0"/>
              <w:jc w:val="left"/>
              <w:rPr>
                <w:color w:val="auto"/>
                <w:sz w:val="20"/>
                <w:szCs w:val="24"/>
              </w:rPr>
            </w:pPr>
            <w:r w:rsidRPr="00717683">
              <w:rPr>
                <w:color w:val="auto"/>
                <w:sz w:val="20"/>
                <w:szCs w:val="24"/>
              </w:rPr>
              <w:t>*Please add a screenshot of the issue*</w:t>
            </w:r>
          </w:p>
          <w:p w14:paraId="7CD5D369" w14:textId="77777777" w:rsidR="00E15777" w:rsidRPr="00717683" w:rsidRDefault="00E15777" w:rsidP="00E15777">
            <w:pPr>
              <w:spacing w:after="0"/>
              <w:jc w:val="left"/>
              <w:rPr>
                <w:b w:val="0"/>
                <w:color w:val="auto"/>
                <w:sz w:val="20"/>
                <w:szCs w:val="24"/>
              </w:rPr>
            </w:pPr>
          </w:p>
        </w:tc>
        <w:tc>
          <w:tcPr>
            <w:tcW w:w="0" w:type="auto"/>
          </w:tcPr>
          <w:p w14:paraId="321C673F"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06B1985C" w14:textId="621F2270" w:rsidR="00E15777" w:rsidRPr="00717683" w:rsidRDefault="00E15777" w:rsidP="00496E5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4"/>
              </w:rPr>
            </w:pPr>
            <w:hyperlink r:id="rId34" w:history="1">
              <w:r w:rsidRPr="00717683">
                <w:rPr>
                  <w:rStyle w:val="Hyperlink"/>
                  <w:sz w:val="20"/>
                  <w:szCs w:val="24"/>
                </w:rPr>
                <w:t>NERC Helpdesk</w:t>
              </w:r>
              <w:r w:rsidR="00DB5E64" w:rsidRPr="00717683">
                <w:rPr>
                  <w:rStyle w:val="Hyperlink"/>
                  <w:sz w:val="20"/>
                  <w:szCs w:val="24"/>
                </w:rPr>
                <w:t xml:space="preserve"> </w:t>
              </w:r>
              <w:r w:rsidRPr="00717683">
                <w:rPr>
                  <w:rStyle w:val="Hyperlink"/>
                  <w:sz w:val="20"/>
                  <w:szCs w:val="24"/>
                </w:rPr>
                <w:t>Ticketing System</w:t>
              </w:r>
            </w:hyperlink>
          </w:p>
        </w:tc>
      </w:tr>
    </w:tbl>
    <w:p w14:paraId="267A68C6" w14:textId="77777777" w:rsidR="00E15777" w:rsidRDefault="00E15777" w:rsidP="00E15777">
      <w:pPr>
        <w:spacing w:after="0"/>
        <w:jc w:val="left"/>
      </w:pPr>
    </w:p>
    <w:p w14:paraId="5735BABD" w14:textId="77777777" w:rsidR="00F9223F" w:rsidRDefault="00F9223F" w:rsidP="00E15777">
      <w:pPr>
        <w:spacing w:after="0"/>
        <w:jc w:val="left"/>
      </w:pPr>
    </w:p>
    <w:p w14:paraId="7EBC4A91" w14:textId="18858F18" w:rsidR="00F9223F" w:rsidRDefault="00F9223F">
      <w:pPr>
        <w:spacing w:after="0"/>
        <w:jc w:val="left"/>
      </w:pPr>
      <w:r>
        <w:br w:type="page"/>
      </w:r>
    </w:p>
    <w:p w14:paraId="4DF54A78" w14:textId="210A6C95" w:rsidR="00F9223F" w:rsidRPr="005D37A5" w:rsidRDefault="00F9223F" w:rsidP="007D6C96">
      <w:pPr>
        <w:pStyle w:val="Heading1"/>
      </w:pPr>
      <w:bookmarkStart w:id="12" w:name="_Toc223339404"/>
      <w:r w:rsidRPr="00F9223F">
        <w:lastRenderedPageBreak/>
        <w:t>PRC-005-6</w:t>
      </w:r>
      <w:r>
        <w:t xml:space="preserve"> </w:t>
      </w:r>
      <w:r w:rsidRPr="005D37A5">
        <w:t>Enforcement Intake RFI</w:t>
      </w:r>
      <w:bookmarkEnd w:id="12"/>
    </w:p>
    <w:p w14:paraId="3681B946" w14:textId="77777777" w:rsidR="000D535D" w:rsidRDefault="000D535D" w:rsidP="000D535D">
      <w:pPr>
        <w:spacing w:after="0"/>
        <w:jc w:val="left"/>
      </w:pPr>
      <w:r w:rsidRPr="000D535D">
        <w:t>The Enforcement Intake Request for Information (EIR) worksheet provides a structured format for submitting information related to a potential noncompliance and is specific to the applicable NERC Reliability Standard. The information requested reflects the details NPCC typically considers when assessing the scope, risk, and disposition of a potential noncompliance.</w:t>
      </w:r>
    </w:p>
    <w:p w14:paraId="78746C6A" w14:textId="77777777" w:rsidR="000D535D" w:rsidRPr="000D535D" w:rsidRDefault="000D535D" w:rsidP="000D535D">
      <w:pPr>
        <w:spacing w:after="0"/>
        <w:jc w:val="left"/>
      </w:pPr>
    </w:p>
    <w:p w14:paraId="29AD8FF1" w14:textId="77777777" w:rsidR="000D535D" w:rsidRDefault="000D535D" w:rsidP="000D535D">
      <w:pPr>
        <w:spacing w:after="0"/>
        <w:jc w:val="left"/>
      </w:pPr>
      <w:r w:rsidRPr="000D535D">
        <w:t>The worksheet may be used when preparing information related to a potential noncompliance, or it may be issued by NPCC to request additional information during its review of the matter.</w:t>
      </w:r>
    </w:p>
    <w:p w14:paraId="577F9313" w14:textId="77777777" w:rsidR="000D535D" w:rsidRPr="000D535D" w:rsidRDefault="000D535D" w:rsidP="000D535D">
      <w:pPr>
        <w:spacing w:after="0"/>
        <w:jc w:val="left"/>
      </w:pPr>
    </w:p>
    <w:p w14:paraId="5636C00C" w14:textId="543A1193" w:rsidR="00F9223F" w:rsidRPr="00F9223F" w:rsidRDefault="00F9223F" w:rsidP="00F9223F">
      <w:pPr>
        <w:spacing w:after="0"/>
        <w:jc w:val="left"/>
      </w:pPr>
      <w:r w:rsidRPr="00F9223F">
        <w:t>In the worksheet below</w:t>
      </w:r>
      <w:r w:rsidR="000D535D">
        <w:t>,</w:t>
      </w:r>
      <w:r w:rsidRPr="00F9223F">
        <w:t xml:space="preserve"> please include all information regarding the noncompliance being reported. </w:t>
      </w:r>
      <w:r w:rsidR="00D37F7F" w:rsidRPr="00F9223F">
        <w:t xml:space="preserve">If you have any questions, please </w:t>
      </w:r>
      <w:r w:rsidR="00D37F7F">
        <w:t xml:space="preserve">contact us through </w:t>
      </w:r>
      <w:hyperlink r:id="rId35" w:history="1">
        <w:r w:rsidR="00D37F7F">
          <w:rPr>
            <w:rStyle w:val="Hyperlink"/>
          </w:rPr>
          <w:t>NPCC Contact Information</w:t>
        </w:r>
      </w:hyperlink>
      <w:r w:rsidR="00D37F7F">
        <w:t xml:space="preserve">. </w:t>
      </w:r>
      <w:r w:rsidR="00D37F7F" w:rsidRPr="00F9223F">
        <w:t>Thank you.</w:t>
      </w:r>
    </w:p>
    <w:p w14:paraId="0D728021" w14:textId="77777777" w:rsidR="00F9223F" w:rsidRPr="00F9223F" w:rsidRDefault="00F9223F" w:rsidP="00F9223F">
      <w:pPr>
        <w:spacing w:after="0"/>
        <w:jc w:val="left"/>
      </w:pPr>
    </w:p>
    <w:p w14:paraId="7CAA1773" w14:textId="77777777" w:rsidR="00F9223F" w:rsidRPr="00F9223F" w:rsidRDefault="00F9223F" w:rsidP="00F9223F">
      <w:pPr>
        <w:spacing w:after="0"/>
        <w:jc w:val="left"/>
      </w:pPr>
      <w:r w:rsidRPr="00F9223F">
        <w:t xml:space="preserve">In the following table, include information for all instances associated with the possible noncompliance. </w:t>
      </w:r>
    </w:p>
    <w:p w14:paraId="7A02C7E3" w14:textId="77777777" w:rsidR="00F9223F" w:rsidRDefault="00F9223F" w:rsidP="00F9223F">
      <w:pPr>
        <w:spacing w:after="0"/>
        <w:jc w:val="left"/>
        <w:rPr>
          <w:u w:val="single"/>
        </w:rPr>
      </w:pPr>
      <w:bookmarkStart w:id="13" w:name="_Toc204009176"/>
    </w:p>
    <w:p w14:paraId="0E6E78D5" w14:textId="5AA9843F" w:rsidR="00F9223F" w:rsidRPr="00F9223F" w:rsidRDefault="00F9223F" w:rsidP="005D37A5">
      <w:pPr>
        <w:pStyle w:val="Subhead3"/>
      </w:pPr>
      <w:bookmarkStart w:id="14" w:name="_Toc223339405"/>
      <w:r w:rsidRPr="00F9223F">
        <w:t>General Questions</w:t>
      </w:r>
      <w:bookmarkEnd w:id="13"/>
      <w:bookmarkEnd w:id="14"/>
    </w:p>
    <w:tbl>
      <w:tblPr>
        <w:tblStyle w:val="TableGrid"/>
        <w:tblW w:w="0" w:type="auto"/>
        <w:tblLook w:val="04A0" w:firstRow="1" w:lastRow="0" w:firstColumn="1" w:lastColumn="0" w:noHBand="0" w:noVBand="1"/>
      </w:tblPr>
      <w:tblGrid>
        <w:gridCol w:w="5324"/>
        <w:gridCol w:w="4026"/>
      </w:tblGrid>
      <w:tr w:rsidR="00F9223F" w:rsidRPr="00775A2A" w14:paraId="53E7EB74" w14:textId="77777777" w:rsidTr="00E4501D">
        <w:trPr>
          <w:trHeight w:val="917"/>
        </w:trPr>
        <w:tc>
          <w:tcPr>
            <w:tcW w:w="0" w:type="auto"/>
          </w:tcPr>
          <w:p w14:paraId="3F1E38E1" w14:textId="77777777" w:rsidR="00F9223F" w:rsidRPr="00775A2A" w:rsidRDefault="00F9223F" w:rsidP="00F9223F">
            <w:pPr>
              <w:spacing w:after="0"/>
              <w:jc w:val="left"/>
              <w:rPr>
                <w:sz w:val="20"/>
                <w:szCs w:val="24"/>
              </w:rPr>
            </w:pPr>
            <w:r w:rsidRPr="00775A2A">
              <w:rPr>
                <w:sz w:val="20"/>
                <w:szCs w:val="24"/>
              </w:rPr>
              <w:t>NERC Potential Noncompliance (PNC) ID(s):</w:t>
            </w:r>
          </w:p>
          <w:p w14:paraId="0578DDBE" w14:textId="77777777" w:rsidR="00F9223F" w:rsidRPr="00775A2A" w:rsidRDefault="00F9223F" w:rsidP="00F9223F">
            <w:pPr>
              <w:spacing w:after="0"/>
              <w:jc w:val="left"/>
              <w:rPr>
                <w:sz w:val="20"/>
                <w:szCs w:val="24"/>
              </w:rPr>
            </w:pPr>
          </w:p>
          <w:p w14:paraId="08DF78E0" w14:textId="77777777" w:rsidR="00F9223F" w:rsidRPr="00775A2A" w:rsidRDefault="00F9223F" w:rsidP="00F9223F">
            <w:pPr>
              <w:spacing w:after="0"/>
              <w:jc w:val="left"/>
              <w:rPr>
                <w:sz w:val="20"/>
                <w:szCs w:val="24"/>
              </w:rPr>
            </w:pPr>
            <w:r w:rsidRPr="00775A2A">
              <w:rPr>
                <w:sz w:val="18"/>
                <w:szCs w:val="22"/>
              </w:rPr>
              <w:t>(List all that apply.)</w:t>
            </w:r>
          </w:p>
        </w:tc>
        <w:sdt>
          <w:sdtPr>
            <w:rPr>
              <w:sz w:val="20"/>
              <w:szCs w:val="24"/>
            </w:rPr>
            <w:id w:val="-140271996"/>
            <w:placeholder>
              <w:docPart w:val="6FB8B75B51CA4E7AA16E28EB9FF91AAB"/>
            </w:placeholder>
            <w:showingPlcHdr/>
            <w15:color w:val="0000FF"/>
            <w:text w:multiLine="1"/>
          </w:sdtPr>
          <w:sdtContent>
            <w:tc>
              <w:tcPr>
                <w:tcW w:w="0" w:type="auto"/>
              </w:tcPr>
              <w:p w14:paraId="002CDB5B" w14:textId="77777777" w:rsidR="00F9223F" w:rsidRPr="00775A2A" w:rsidRDefault="00F9223F" w:rsidP="00F9223F">
                <w:pPr>
                  <w:spacing w:after="0"/>
                  <w:jc w:val="left"/>
                  <w:rPr>
                    <w:sz w:val="20"/>
                    <w:szCs w:val="24"/>
                  </w:rPr>
                </w:pPr>
                <w:r w:rsidRPr="00775A2A">
                  <w:rPr>
                    <w:i/>
                    <w:iCs/>
                    <w:color w:val="666B6D" w:themeColor="accent5"/>
                    <w:sz w:val="20"/>
                    <w:szCs w:val="24"/>
                  </w:rPr>
                  <w:t>Enter PNC ID(s); e.g., 2024-01234, 2024-01245</w:t>
                </w:r>
              </w:p>
            </w:tc>
          </w:sdtContent>
        </w:sdt>
      </w:tr>
      <w:tr w:rsidR="00F9223F" w:rsidRPr="00775A2A" w14:paraId="77F755AC" w14:textId="77777777" w:rsidTr="00E4501D">
        <w:trPr>
          <w:trHeight w:val="917"/>
        </w:trPr>
        <w:tc>
          <w:tcPr>
            <w:tcW w:w="0" w:type="auto"/>
          </w:tcPr>
          <w:p w14:paraId="0340A03B" w14:textId="77777777" w:rsidR="00F9223F" w:rsidRPr="00775A2A" w:rsidRDefault="00F9223F" w:rsidP="00F9223F">
            <w:pPr>
              <w:spacing w:after="0"/>
              <w:jc w:val="left"/>
              <w:rPr>
                <w:sz w:val="20"/>
                <w:szCs w:val="24"/>
              </w:rPr>
            </w:pPr>
            <w:r w:rsidRPr="00775A2A">
              <w:rPr>
                <w:sz w:val="20"/>
                <w:szCs w:val="24"/>
              </w:rPr>
              <w:t>Function(s) associated with the PNC</w:t>
            </w:r>
          </w:p>
          <w:p w14:paraId="614FA630" w14:textId="77777777" w:rsidR="00F9223F" w:rsidRPr="00775A2A" w:rsidRDefault="00F9223F" w:rsidP="00F9223F">
            <w:pPr>
              <w:spacing w:after="0"/>
              <w:jc w:val="left"/>
              <w:rPr>
                <w:sz w:val="20"/>
                <w:szCs w:val="24"/>
              </w:rPr>
            </w:pPr>
          </w:p>
          <w:p w14:paraId="47A76677" w14:textId="77777777" w:rsidR="00F9223F" w:rsidRPr="00775A2A" w:rsidRDefault="00F9223F" w:rsidP="00F9223F">
            <w:pPr>
              <w:spacing w:after="0"/>
              <w:jc w:val="left"/>
              <w:rPr>
                <w:sz w:val="20"/>
                <w:szCs w:val="24"/>
              </w:rPr>
            </w:pPr>
            <w:r w:rsidRPr="00775A2A">
              <w:rPr>
                <w:sz w:val="18"/>
                <w:szCs w:val="22"/>
              </w:rPr>
              <w:t>(Select all that apply.)</w:t>
            </w:r>
          </w:p>
        </w:tc>
        <w:tc>
          <w:tcPr>
            <w:tcW w:w="0" w:type="auto"/>
          </w:tcPr>
          <w:p w14:paraId="7C12CAB4" w14:textId="7B8B771D" w:rsidR="00F9223F" w:rsidRPr="00775A2A" w:rsidRDefault="00000000" w:rsidP="00F9223F">
            <w:pPr>
              <w:spacing w:after="0"/>
              <w:jc w:val="left"/>
              <w:rPr>
                <w:sz w:val="20"/>
                <w:szCs w:val="24"/>
              </w:rPr>
            </w:pPr>
            <w:sdt>
              <w:sdtPr>
                <w:rPr>
                  <w:sz w:val="20"/>
                  <w:szCs w:val="24"/>
                </w:rPr>
                <w:id w:val="1961841423"/>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TO   </w:t>
            </w:r>
            <w:sdt>
              <w:sdtPr>
                <w:rPr>
                  <w:sz w:val="20"/>
                  <w:szCs w:val="24"/>
                </w:rPr>
                <w:id w:val="962544626"/>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GO    </w:t>
            </w:r>
            <w:sdt>
              <w:sdtPr>
                <w:rPr>
                  <w:sz w:val="20"/>
                  <w:szCs w:val="24"/>
                </w:rPr>
                <w:id w:val="-402367366"/>
                <w14:checkbox>
                  <w14:checked w14:val="0"/>
                  <w14:checkedState w14:val="2612" w14:font="MS Gothic"/>
                  <w14:uncheckedState w14:val="2610" w14:font="MS Gothic"/>
                </w14:checkbox>
              </w:sdtPr>
              <w:sdtContent>
                <w:r w:rsidR="009114E3">
                  <w:rPr>
                    <w:rFonts w:ascii="MS Gothic" w:eastAsia="MS Gothic" w:hAnsi="MS Gothic" w:hint="eastAsia"/>
                    <w:sz w:val="20"/>
                    <w:szCs w:val="24"/>
                  </w:rPr>
                  <w:t>☐</w:t>
                </w:r>
              </w:sdtContent>
            </w:sdt>
            <w:r w:rsidR="00F9223F" w:rsidRPr="00775A2A">
              <w:rPr>
                <w:sz w:val="20"/>
                <w:szCs w:val="24"/>
              </w:rPr>
              <w:t>DP</w:t>
            </w:r>
          </w:p>
        </w:tc>
      </w:tr>
      <w:tr w:rsidR="00F9223F" w:rsidRPr="00775A2A" w14:paraId="074EE56D" w14:textId="77777777" w:rsidTr="00E4501D">
        <w:trPr>
          <w:trHeight w:val="602"/>
        </w:trPr>
        <w:tc>
          <w:tcPr>
            <w:tcW w:w="0" w:type="auto"/>
          </w:tcPr>
          <w:p w14:paraId="669E921B" w14:textId="77777777" w:rsidR="00F9223F" w:rsidRPr="00775A2A" w:rsidRDefault="00F9223F" w:rsidP="00F9223F">
            <w:pPr>
              <w:spacing w:after="0"/>
              <w:jc w:val="left"/>
              <w:rPr>
                <w:sz w:val="20"/>
                <w:szCs w:val="24"/>
              </w:rPr>
            </w:pPr>
            <w:r w:rsidRPr="00775A2A">
              <w:rPr>
                <w:sz w:val="20"/>
                <w:szCs w:val="24"/>
              </w:rPr>
              <w:t>Discovery Date of the PNC:</w:t>
            </w:r>
          </w:p>
        </w:tc>
        <w:sdt>
          <w:sdtPr>
            <w:rPr>
              <w:sz w:val="20"/>
              <w:szCs w:val="24"/>
            </w:rPr>
            <w:id w:val="-1853795578"/>
            <w:placeholder>
              <w:docPart w:val="6E894625FED74A928D3BCC12B60F0C8F"/>
            </w:placeholder>
            <w:showingPlcHdr/>
            <w15:color w:val="0000FF"/>
            <w:date>
              <w:dateFormat w:val="M/d/yyyy"/>
              <w:lid w:val="en-US"/>
              <w:storeMappedDataAs w:val="dateTime"/>
              <w:calendar w:val="gregorian"/>
            </w:date>
          </w:sdtPr>
          <w:sdtContent>
            <w:tc>
              <w:tcPr>
                <w:tcW w:w="0" w:type="auto"/>
              </w:tcPr>
              <w:p w14:paraId="6C5801EE" w14:textId="77777777" w:rsidR="00F9223F" w:rsidRPr="00775A2A" w:rsidRDefault="00F9223F" w:rsidP="00F9223F">
                <w:pPr>
                  <w:spacing w:after="0"/>
                  <w:jc w:val="left"/>
                  <w:rPr>
                    <w:sz w:val="20"/>
                    <w:szCs w:val="24"/>
                  </w:rPr>
                </w:pPr>
                <w:r w:rsidRPr="00775A2A">
                  <w:rPr>
                    <w:i/>
                    <w:iCs/>
                    <w:color w:val="666B6D" w:themeColor="accent5"/>
                    <w:sz w:val="20"/>
                    <w:szCs w:val="24"/>
                  </w:rPr>
                  <w:t>Enter the date the PNC was first identified.</w:t>
                </w:r>
              </w:p>
            </w:tc>
          </w:sdtContent>
        </w:sdt>
      </w:tr>
      <w:tr w:rsidR="00F9223F" w:rsidRPr="00775A2A" w14:paraId="7B24D92F" w14:textId="77777777" w:rsidTr="00E4501D">
        <w:trPr>
          <w:trHeight w:val="710"/>
        </w:trPr>
        <w:tc>
          <w:tcPr>
            <w:tcW w:w="0" w:type="auto"/>
          </w:tcPr>
          <w:p w14:paraId="78C431AE" w14:textId="77777777" w:rsidR="00F9223F" w:rsidRPr="00775A2A" w:rsidRDefault="00F9223F" w:rsidP="00F9223F">
            <w:pPr>
              <w:spacing w:after="0"/>
              <w:jc w:val="left"/>
              <w:rPr>
                <w:sz w:val="20"/>
                <w:szCs w:val="24"/>
              </w:rPr>
            </w:pPr>
            <w:r w:rsidRPr="00775A2A">
              <w:rPr>
                <w:sz w:val="20"/>
                <w:szCs w:val="24"/>
              </w:rPr>
              <w:t>Start Date of the PNC:</w:t>
            </w:r>
          </w:p>
        </w:tc>
        <w:sdt>
          <w:sdtPr>
            <w:rPr>
              <w:sz w:val="20"/>
              <w:szCs w:val="24"/>
            </w:rPr>
            <w:id w:val="-639565823"/>
            <w:placeholder>
              <w:docPart w:val="606A660A52C744BFBCE2B11B22F94127"/>
            </w:placeholder>
            <w:showingPlcHdr/>
            <w15:color w:val="0000FF"/>
            <w:date>
              <w:dateFormat w:val="M/d/yyyy"/>
              <w:lid w:val="en-US"/>
              <w:storeMappedDataAs w:val="dateTime"/>
              <w:calendar w:val="gregorian"/>
            </w:date>
          </w:sdtPr>
          <w:sdtContent>
            <w:tc>
              <w:tcPr>
                <w:tcW w:w="0" w:type="auto"/>
              </w:tcPr>
              <w:p w14:paraId="19B2CB10" w14:textId="77777777" w:rsidR="00F9223F" w:rsidRPr="00775A2A" w:rsidRDefault="00F9223F" w:rsidP="00F9223F">
                <w:pPr>
                  <w:spacing w:after="0"/>
                  <w:jc w:val="left"/>
                  <w:rPr>
                    <w:sz w:val="20"/>
                    <w:szCs w:val="24"/>
                  </w:rPr>
                </w:pPr>
                <w:r w:rsidRPr="00775A2A">
                  <w:rPr>
                    <w:i/>
                    <w:iCs/>
                    <w:color w:val="666B6D" w:themeColor="accent5"/>
                    <w:sz w:val="20"/>
                    <w:szCs w:val="24"/>
                  </w:rPr>
                  <w:t xml:space="preserve">Enter the date upon which the PNC began </w:t>
                </w:r>
              </w:p>
            </w:tc>
          </w:sdtContent>
        </w:sdt>
      </w:tr>
      <w:tr w:rsidR="00F9223F" w:rsidRPr="00775A2A" w14:paraId="24FE4CDF" w14:textId="77777777" w:rsidTr="00E4501D">
        <w:trPr>
          <w:trHeight w:val="620"/>
        </w:trPr>
        <w:tc>
          <w:tcPr>
            <w:tcW w:w="0" w:type="auto"/>
          </w:tcPr>
          <w:p w14:paraId="6B76C738" w14:textId="06AD08C8" w:rsidR="00F9223F" w:rsidRPr="00775A2A" w:rsidRDefault="00F9223F" w:rsidP="00F9223F">
            <w:pPr>
              <w:spacing w:after="0"/>
              <w:jc w:val="left"/>
              <w:rPr>
                <w:sz w:val="20"/>
                <w:szCs w:val="24"/>
              </w:rPr>
            </w:pPr>
            <w:r w:rsidRPr="00775A2A">
              <w:rPr>
                <w:sz w:val="20"/>
                <w:szCs w:val="24"/>
              </w:rPr>
              <w:t>End Date/Expected End Date of the PNC:</w:t>
            </w:r>
          </w:p>
        </w:tc>
        <w:sdt>
          <w:sdtPr>
            <w:rPr>
              <w:sz w:val="20"/>
              <w:szCs w:val="24"/>
            </w:rPr>
            <w:id w:val="-2128617925"/>
            <w:placeholder>
              <w:docPart w:val="803AFEB8D4514BA59D59851D00B4B5A9"/>
            </w:placeholder>
            <w:showingPlcHdr/>
            <w15:color w:val="0000FF"/>
            <w:date>
              <w:dateFormat w:val="M/d/yyyy"/>
              <w:lid w:val="en-US"/>
              <w:storeMappedDataAs w:val="dateTime"/>
              <w:calendar w:val="gregorian"/>
            </w:date>
          </w:sdtPr>
          <w:sdtContent>
            <w:tc>
              <w:tcPr>
                <w:tcW w:w="0" w:type="auto"/>
              </w:tcPr>
              <w:p w14:paraId="46C59552" w14:textId="77777777" w:rsidR="00F9223F" w:rsidRPr="00775A2A" w:rsidRDefault="00F9223F" w:rsidP="00F9223F">
                <w:pPr>
                  <w:spacing w:after="0"/>
                  <w:jc w:val="left"/>
                  <w:rPr>
                    <w:sz w:val="20"/>
                    <w:szCs w:val="24"/>
                  </w:rPr>
                </w:pPr>
                <w:r w:rsidRPr="00775A2A">
                  <w:rPr>
                    <w:i/>
                    <w:iCs/>
                    <w:color w:val="666B6D" w:themeColor="accent5"/>
                    <w:sz w:val="20"/>
                    <w:szCs w:val="24"/>
                  </w:rPr>
                  <w:t>Enter the date upon which the Entity returned to compliance or is expected to return to compliance.</w:t>
                </w:r>
              </w:p>
            </w:tc>
          </w:sdtContent>
        </w:sdt>
      </w:tr>
      <w:tr w:rsidR="00F9223F" w:rsidRPr="00775A2A" w14:paraId="1606D2C1" w14:textId="77777777" w:rsidTr="00E4501D">
        <w:trPr>
          <w:trHeight w:val="1718"/>
        </w:trPr>
        <w:tc>
          <w:tcPr>
            <w:tcW w:w="0" w:type="auto"/>
          </w:tcPr>
          <w:p w14:paraId="4AD7D7EF" w14:textId="77777777" w:rsidR="00F9223F" w:rsidRPr="00775A2A" w:rsidRDefault="00F9223F" w:rsidP="00F9223F">
            <w:pPr>
              <w:spacing w:after="0"/>
              <w:jc w:val="left"/>
              <w:rPr>
                <w:sz w:val="20"/>
                <w:szCs w:val="24"/>
              </w:rPr>
            </w:pPr>
            <w:r w:rsidRPr="00775A2A">
              <w:rPr>
                <w:sz w:val="20"/>
                <w:szCs w:val="24"/>
              </w:rPr>
              <w:t xml:space="preserve">Are Mitigating Activities (MAs) submitted in Align? </w:t>
            </w:r>
          </w:p>
          <w:p w14:paraId="5583CC42" w14:textId="77777777" w:rsidR="00F9223F" w:rsidRPr="00775A2A" w:rsidRDefault="00F9223F" w:rsidP="00F9223F">
            <w:pPr>
              <w:spacing w:after="0"/>
              <w:jc w:val="left"/>
              <w:rPr>
                <w:sz w:val="20"/>
                <w:szCs w:val="24"/>
              </w:rPr>
            </w:pPr>
          </w:p>
          <w:p w14:paraId="3C3FD10D" w14:textId="77777777" w:rsidR="00F9223F" w:rsidRPr="00775A2A" w:rsidRDefault="00F9223F" w:rsidP="00F9223F">
            <w:pPr>
              <w:spacing w:after="0"/>
              <w:jc w:val="left"/>
              <w:rPr>
                <w:sz w:val="20"/>
                <w:szCs w:val="24"/>
              </w:rPr>
            </w:pPr>
            <w:r w:rsidRPr="00ED06BD">
              <w:rPr>
                <w:sz w:val="18"/>
                <w:szCs w:val="22"/>
              </w:rPr>
              <w:t>(Select either “Yes” or “No”.)</w:t>
            </w:r>
          </w:p>
        </w:tc>
        <w:tc>
          <w:tcPr>
            <w:tcW w:w="0" w:type="auto"/>
          </w:tcPr>
          <w:p w14:paraId="7743A7BA" w14:textId="77777777" w:rsidR="00F9223F" w:rsidRPr="00775A2A" w:rsidRDefault="00000000" w:rsidP="00F9223F">
            <w:pPr>
              <w:spacing w:after="0"/>
              <w:jc w:val="left"/>
              <w:rPr>
                <w:sz w:val="20"/>
                <w:szCs w:val="24"/>
              </w:rPr>
            </w:pPr>
            <w:sdt>
              <w:sdtPr>
                <w:rPr>
                  <w:sz w:val="20"/>
                  <w:szCs w:val="24"/>
                </w:rPr>
                <w:id w:val="-1158453868"/>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29511889"/>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798679C3" w14:textId="77777777" w:rsidR="00F9223F" w:rsidRPr="00775A2A" w:rsidRDefault="00F9223F" w:rsidP="00F9223F">
            <w:pPr>
              <w:spacing w:after="0"/>
              <w:jc w:val="left"/>
              <w:rPr>
                <w:sz w:val="20"/>
                <w:szCs w:val="24"/>
              </w:rPr>
            </w:pPr>
          </w:p>
          <w:p w14:paraId="36FA1CF6" w14:textId="77777777" w:rsidR="00F9223F" w:rsidRPr="00775A2A" w:rsidRDefault="00F9223F" w:rsidP="00F9223F">
            <w:pPr>
              <w:spacing w:after="0"/>
              <w:jc w:val="left"/>
              <w:rPr>
                <w:sz w:val="20"/>
                <w:szCs w:val="24"/>
              </w:rPr>
            </w:pPr>
          </w:p>
          <w:p w14:paraId="3435CB3B" w14:textId="77777777" w:rsidR="00F9223F" w:rsidRPr="00775A2A" w:rsidRDefault="00F9223F" w:rsidP="00F9223F">
            <w:pPr>
              <w:spacing w:after="0"/>
              <w:jc w:val="left"/>
              <w:rPr>
                <w:sz w:val="20"/>
                <w:szCs w:val="24"/>
              </w:rPr>
            </w:pPr>
            <w:r w:rsidRPr="00775A2A">
              <w:rPr>
                <w:sz w:val="20"/>
                <w:szCs w:val="24"/>
              </w:rPr>
              <w:t>If No, when will they be?</w:t>
            </w:r>
          </w:p>
          <w:p w14:paraId="0EC26350" w14:textId="77777777" w:rsidR="00F9223F" w:rsidRPr="00775A2A" w:rsidRDefault="00F9223F" w:rsidP="00F9223F">
            <w:pPr>
              <w:spacing w:after="0"/>
              <w:jc w:val="left"/>
              <w:rPr>
                <w:sz w:val="20"/>
                <w:szCs w:val="24"/>
              </w:rPr>
            </w:pPr>
          </w:p>
          <w:p w14:paraId="5268B579" w14:textId="77777777" w:rsidR="00F9223F" w:rsidRPr="00775A2A" w:rsidRDefault="00000000" w:rsidP="00F9223F">
            <w:pPr>
              <w:spacing w:after="0"/>
              <w:jc w:val="left"/>
              <w:rPr>
                <w:sz w:val="20"/>
                <w:szCs w:val="24"/>
              </w:rPr>
            </w:pPr>
            <w:sdt>
              <w:sdtPr>
                <w:rPr>
                  <w:sz w:val="20"/>
                  <w:szCs w:val="24"/>
                </w:rPr>
                <w:id w:val="1758410881"/>
                <w:placeholder>
                  <w:docPart w:val="4E16B5D5F0574AC8AE94DF7B2D477BBC"/>
                </w:placeholder>
                <w:showingPlcHdr/>
                <w15:color w:val="0000FF"/>
                <w:date>
                  <w:dateFormat w:val="M/d/yyyy"/>
                  <w:lid w:val="en-US"/>
                  <w:storeMappedDataAs w:val="dateTime"/>
                  <w:calendar w:val="gregorian"/>
                </w:date>
              </w:sdtPr>
              <w:sdtContent>
                <w:r w:rsidR="00F9223F" w:rsidRPr="00ED06BD">
                  <w:rPr>
                    <w:i/>
                    <w:iCs/>
                    <w:color w:val="666B6D" w:themeColor="accent5"/>
                    <w:sz w:val="20"/>
                    <w:szCs w:val="24"/>
                  </w:rPr>
                  <w:t>Enter the date mitigation is expected to be submitted.</w:t>
                </w:r>
              </w:sdtContent>
            </w:sdt>
          </w:p>
        </w:tc>
      </w:tr>
      <w:tr w:rsidR="00F9223F" w:rsidRPr="00775A2A" w14:paraId="37B1889C" w14:textId="77777777" w:rsidTr="00E4501D">
        <w:trPr>
          <w:trHeight w:val="1160"/>
        </w:trPr>
        <w:tc>
          <w:tcPr>
            <w:tcW w:w="0" w:type="auto"/>
          </w:tcPr>
          <w:p w14:paraId="1ECFE9E4" w14:textId="77777777" w:rsidR="00F9223F" w:rsidRPr="00775A2A" w:rsidRDefault="00F9223F" w:rsidP="00F9223F">
            <w:pPr>
              <w:spacing w:after="0"/>
              <w:jc w:val="left"/>
              <w:rPr>
                <w:sz w:val="20"/>
                <w:szCs w:val="24"/>
              </w:rPr>
            </w:pPr>
            <w:r w:rsidRPr="00775A2A">
              <w:rPr>
                <w:sz w:val="20"/>
                <w:szCs w:val="24"/>
              </w:rPr>
              <w:lastRenderedPageBreak/>
              <w:t xml:space="preserve">Do the MAs include milestones remediating the noncompliance? </w:t>
            </w:r>
          </w:p>
          <w:p w14:paraId="294C9703" w14:textId="77777777" w:rsidR="00F9223F" w:rsidRPr="00775A2A" w:rsidRDefault="00F9223F" w:rsidP="00F9223F">
            <w:pPr>
              <w:spacing w:after="0"/>
              <w:jc w:val="left"/>
              <w:rPr>
                <w:sz w:val="20"/>
                <w:szCs w:val="24"/>
              </w:rPr>
            </w:pPr>
          </w:p>
          <w:p w14:paraId="7A4A16FE" w14:textId="77777777" w:rsidR="00F9223F" w:rsidRPr="00775A2A" w:rsidRDefault="00F9223F" w:rsidP="00F9223F">
            <w:pPr>
              <w:spacing w:after="0"/>
              <w:jc w:val="left"/>
              <w:rPr>
                <w:sz w:val="20"/>
                <w:szCs w:val="24"/>
              </w:rPr>
            </w:pPr>
            <w:r w:rsidRPr="00E27D30">
              <w:rPr>
                <w:sz w:val="18"/>
                <w:szCs w:val="22"/>
              </w:rPr>
              <w:t>(Select either “Yes” or “No”.)</w:t>
            </w:r>
          </w:p>
        </w:tc>
        <w:tc>
          <w:tcPr>
            <w:tcW w:w="0" w:type="auto"/>
          </w:tcPr>
          <w:p w14:paraId="0761045D" w14:textId="77777777" w:rsidR="00F9223F" w:rsidRPr="00775A2A" w:rsidRDefault="00000000" w:rsidP="00F9223F">
            <w:pPr>
              <w:spacing w:after="0"/>
              <w:jc w:val="left"/>
              <w:rPr>
                <w:sz w:val="20"/>
                <w:szCs w:val="24"/>
              </w:rPr>
            </w:pPr>
            <w:sdt>
              <w:sdtPr>
                <w:rPr>
                  <w:sz w:val="20"/>
                  <w:szCs w:val="24"/>
                </w:rPr>
                <w:id w:val="1255409365"/>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521823941"/>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FF12174" w14:textId="77777777" w:rsidR="00F9223F" w:rsidRPr="00775A2A" w:rsidRDefault="00F9223F" w:rsidP="00F9223F">
            <w:pPr>
              <w:spacing w:after="0"/>
              <w:jc w:val="left"/>
              <w:rPr>
                <w:sz w:val="20"/>
                <w:szCs w:val="24"/>
              </w:rPr>
            </w:pPr>
          </w:p>
          <w:p w14:paraId="509D256C"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remediation can be added.</w:t>
            </w:r>
          </w:p>
        </w:tc>
      </w:tr>
      <w:tr w:rsidR="00F9223F" w:rsidRPr="00775A2A" w14:paraId="67AC9705" w14:textId="77777777" w:rsidTr="00E4501D">
        <w:trPr>
          <w:trHeight w:val="863"/>
        </w:trPr>
        <w:tc>
          <w:tcPr>
            <w:tcW w:w="0" w:type="auto"/>
          </w:tcPr>
          <w:p w14:paraId="30D2A37C" w14:textId="77777777" w:rsidR="00F9223F" w:rsidRPr="00775A2A" w:rsidRDefault="00F9223F" w:rsidP="00F9223F">
            <w:pPr>
              <w:spacing w:after="0"/>
              <w:jc w:val="left"/>
              <w:rPr>
                <w:sz w:val="20"/>
                <w:szCs w:val="24"/>
              </w:rPr>
            </w:pPr>
            <w:r w:rsidRPr="00775A2A">
              <w:rPr>
                <w:sz w:val="20"/>
                <w:szCs w:val="24"/>
              </w:rPr>
              <w:t xml:space="preserve">Do the MAs include milestone(s) that address the identified PNC cause(s) and prevent recurrence? </w:t>
            </w:r>
          </w:p>
          <w:p w14:paraId="1BD6AB95" w14:textId="77777777" w:rsidR="00F9223F" w:rsidRPr="00775A2A" w:rsidRDefault="00F9223F" w:rsidP="00F9223F">
            <w:pPr>
              <w:spacing w:after="0"/>
              <w:jc w:val="left"/>
              <w:rPr>
                <w:sz w:val="20"/>
                <w:szCs w:val="24"/>
              </w:rPr>
            </w:pPr>
          </w:p>
          <w:p w14:paraId="15813D50" w14:textId="77777777" w:rsidR="00F9223F" w:rsidRPr="00E27D30" w:rsidRDefault="00F9223F" w:rsidP="00F9223F">
            <w:pPr>
              <w:spacing w:after="0"/>
              <w:jc w:val="left"/>
              <w:rPr>
                <w:sz w:val="18"/>
                <w:szCs w:val="22"/>
              </w:rPr>
            </w:pPr>
            <w:r w:rsidRPr="00E27D30">
              <w:rPr>
                <w:sz w:val="18"/>
                <w:szCs w:val="22"/>
              </w:rPr>
              <w:t>(Select either “Yes” or “No”.)</w:t>
            </w:r>
          </w:p>
          <w:p w14:paraId="1A19D2CC" w14:textId="77777777" w:rsidR="00F9223F" w:rsidRPr="00775A2A" w:rsidRDefault="00F9223F" w:rsidP="00F9223F">
            <w:pPr>
              <w:spacing w:after="0"/>
              <w:jc w:val="left"/>
              <w:rPr>
                <w:sz w:val="20"/>
                <w:szCs w:val="24"/>
              </w:rPr>
            </w:pPr>
          </w:p>
        </w:tc>
        <w:tc>
          <w:tcPr>
            <w:tcW w:w="0" w:type="auto"/>
          </w:tcPr>
          <w:p w14:paraId="6BB8A071" w14:textId="77777777" w:rsidR="00F9223F" w:rsidRPr="00775A2A" w:rsidRDefault="00000000" w:rsidP="00F9223F">
            <w:pPr>
              <w:spacing w:after="0"/>
              <w:jc w:val="left"/>
              <w:rPr>
                <w:sz w:val="20"/>
                <w:szCs w:val="24"/>
              </w:rPr>
            </w:pPr>
            <w:sdt>
              <w:sdtPr>
                <w:rPr>
                  <w:sz w:val="20"/>
                  <w:szCs w:val="24"/>
                </w:rPr>
                <w:id w:val="153044452"/>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44570067"/>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4F00211" w14:textId="77777777" w:rsidR="00F9223F" w:rsidRPr="00775A2A" w:rsidRDefault="00F9223F" w:rsidP="00F9223F">
            <w:pPr>
              <w:spacing w:after="0"/>
              <w:jc w:val="left"/>
              <w:rPr>
                <w:sz w:val="20"/>
                <w:szCs w:val="24"/>
              </w:rPr>
            </w:pPr>
          </w:p>
          <w:p w14:paraId="268C1920"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activities to address cause and prevent recurrence can be added.</w:t>
            </w:r>
          </w:p>
        </w:tc>
      </w:tr>
      <w:tr w:rsidR="00F9223F" w:rsidRPr="00775A2A" w14:paraId="34C26BA2" w14:textId="77777777" w:rsidTr="00E4501D">
        <w:trPr>
          <w:trHeight w:val="1340"/>
        </w:trPr>
        <w:tc>
          <w:tcPr>
            <w:tcW w:w="0" w:type="auto"/>
          </w:tcPr>
          <w:p w14:paraId="632A9612" w14:textId="4776CE22" w:rsidR="00F9223F" w:rsidRPr="00775A2A" w:rsidRDefault="00F9223F" w:rsidP="00F9223F">
            <w:pPr>
              <w:spacing w:after="0"/>
              <w:jc w:val="left"/>
              <w:rPr>
                <w:sz w:val="20"/>
                <w:szCs w:val="24"/>
              </w:rPr>
            </w:pPr>
            <w:r w:rsidRPr="00775A2A">
              <w:rPr>
                <w:sz w:val="20"/>
                <w:szCs w:val="24"/>
              </w:rPr>
              <w:t>Was</w:t>
            </w:r>
            <w:r w:rsidR="00D37F7F">
              <w:rPr>
                <w:sz w:val="20"/>
                <w:szCs w:val="24"/>
              </w:rPr>
              <w:t xml:space="preserve"> the</w:t>
            </w:r>
            <w:r w:rsidRPr="00775A2A">
              <w:rPr>
                <w:sz w:val="20"/>
                <w:szCs w:val="24"/>
              </w:rPr>
              <w:t xml:space="preserve"> evidence to support Mitigation Completion submitted to the SEL? </w:t>
            </w:r>
          </w:p>
          <w:p w14:paraId="73CC2905" w14:textId="77777777" w:rsidR="00F9223F" w:rsidRPr="00775A2A" w:rsidRDefault="00F9223F" w:rsidP="00F9223F">
            <w:pPr>
              <w:spacing w:after="0"/>
              <w:jc w:val="left"/>
              <w:rPr>
                <w:sz w:val="20"/>
                <w:szCs w:val="24"/>
              </w:rPr>
            </w:pPr>
          </w:p>
          <w:p w14:paraId="7A4EA803" w14:textId="77777777" w:rsidR="00F9223F" w:rsidRPr="00775A2A" w:rsidRDefault="00F9223F" w:rsidP="00F9223F">
            <w:pPr>
              <w:spacing w:after="0"/>
              <w:jc w:val="left"/>
              <w:rPr>
                <w:sz w:val="20"/>
                <w:szCs w:val="24"/>
              </w:rPr>
            </w:pPr>
            <w:r w:rsidRPr="007136D4">
              <w:rPr>
                <w:sz w:val="18"/>
                <w:szCs w:val="22"/>
              </w:rPr>
              <w:t>(Select either “Yes” or “No”.)</w:t>
            </w:r>
          </w:p>
        </w:tc>
        <w:tc>
          <w:tcPr>
            <w:tcW w:w="0" w:type="auto"/>
          </w:tcPr>
          <w:p w14:paraId="36907D64" w14:textId="77777777" w:rsidR="00F9223F" w:rsidRPr="00775A2A" w:rsidRDefault="00000000" w:rsidP="00F9223F">
            <w:pPr>
              <w:spacing w:after="0"/>
              <w:jc w:val="left"/>
              <w:rPr>
                <w:sz w:val="20"/>
                <w:szCs w:val="24"/>
              </w:rPr>
            </w:pPr>
            <w:sdt>
              <w:sdtPr>
                <w:rPr>
                  <w:sz w:val="20"/>
                  <w:szCs w:val="24"/>
                </w:rPr>
                <w:id w:val="109528695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50343252"/>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60273A5F" w14:textId="77777777" w:rsidR="00F9223F" w:rsidRPr="00775A2A" w:rsidRDefault="00F9223F" w:rsidP="00F9223F">
            <w:pPr>
              <w:spacing w:after="0"/>
              <w:jc w:val="left"/>
              <w:rPr>
                <w:sz w:val="20"/>
                <w:szCs w:val="24"/>
              </w:rPr>
            </w:pPr>
          </w:p>
          <w:p w14:paraId="5BF72E92" w14:textId="77777777" w:rsidR="00F9223F" w:rsidRPr="00775A2A" w:rsidRDefault="00F9223F" w:rsidP="00F9223F">
            <w:pPr>
              <w:spacing w:after="0"/>
              <w:jc w:val="left"/>
              <w:rPr>
                <w:i/>
                <w:iCs/>
                <w:sz w:val="20"/>
                <w:szCs w:val="24"/>
              </w:rPr>
            </w:pPr>
            <w:r w:rsidRPr="00775A2A">
              <w:rPr>
                <w:i/>
                <w:iCs/>
                <w:sz w:val="20"/>
                <w:szCs w:val="24"/>
              </w:rPr>
              <w:t>If No, evidence should be submitted no later than the submission of the certification of mitigation completion in Align.</w:t>
            </w:r>
          </w:p>
        </w:tc>
      </w:tr>
      <w:tr w:rsidR="00F9223F" w:rsidRPr="00775A2A" w14:paraId="0E3B65EF" w14:textId="77777777" w:rsidTr="00E4501D">
        <w:trPr>
          <w:trHeight w:val="1250"/>
        </w:trPr>
        <w:tc>
          <w:tcPr>
            <w:tcW w:w="0" w:type="auto"/>
          </w:tcPr>
          <w:p w14:paraId="21A80277" w14:textId="77777777" w:rsidR="00F9223F" w:rsidRPr="00775A2A" w:rsidRDefault="00F9223F" w:rsidP="00F9223F">
            <w:pPr>
              <w:spacing w:after="0"/>
              <w:jc w:val="left"/>
              <w:rPr>
                <w:sz w:val="20"/>
                <w:szCs w:val="24"/>
              </w:rPr>
            </w:pPr>
            <w:r w:rsidRPr="00775A2A">
              <w:rPr>
                <w:sz w:val="20"/>
                <w:szCs w:val="24"/>
              </w:rPr>
              <w:t>Mitigation Completion Date/Expected Mitigation Completion Date:</w:t>
            </w:r>
          </w:p>
          <w:p w14:paraId="45735630" w14:textId="77777777" w:rsidR="00F9223F" w:rsidRPr="00775A2A" w:rsidRDefault="00F9223F" w:rsidP="00F9223F">
            <w:pPr>
              <w:spacing w:after="0"/>
              <w:jc w:val="left"/>
              <w:rPr>
                <w:sz w:val="20"/>
                <w:szCs w:val="24"/>
              </w:rPr>
            </w:pPr>
          </w:p>
          <w:p w14:paraId="74BE49CC" w14:textId="77777777" w:rsidR="00F9223F" w:rsidRPr="00775A2A" w:rsidRDefault="00F9223F" w:rsidP="00F9223F">
            <w:pPr>
              <w:spacing w:after="0"/>
              <w:jc w:val="left"/>
              <w:rPr>
                <w:sz w:val="20"/>
                <w:szCs w:val="24"/>
              </w:rPr>
            </w:pPr>
          </w:p>
        </w:tc>
        <w:sdt>
          <w:sdtPr>
            <w:rPr>
              <w:sz w:val="20"/>
              <w:szCs w:val="24"/>
            </w:rPr>
            <w:id w:val="-1106340800"/>
            <w:placeholder>
              <w:docPart w:val="F49F4B2E1F25476B95A113E208D53A78"/>
            </w:placeholder>
            <w:showingPlcHdr/>
            <w15:color w:val="0000FF"/>
            <w:date>
              <w:dateFormat w:val="M/d/yyyy"/>
              <w:lid w:val="en-US"/>
              <w:storeMappedDataAs w:val="dateTime"/>
              <w:calendar w:val="gregorian"/>
            </w:date>
          </w:sdtPr>
          <w:sdtContent>
            <w:tc>
              <w:tcPr>
                <w:tcW w:w="0" w:type="auto"/>
              </w:tcPr>
              <w:p w14:paraId="4322198F" w14:textId="77777777" w:rsidR="00F9223F" w:rsidRPr="00775A2A" w:rsidRDefault="00F9223F" w:rsidP="00F9223F">
                <w:pPr>
                  <w:spacing w:after="0"/>
                  <w:jc w:val="left"/>
                  <w:rPr>
                    <w:sz w:val="20"/>
                    <w:szCs w:val="24"/>
                  </w:rPr>
                </w:pPr>
                <w:r w:rsidRPr="008D714B">
                  <w:rPr>
                    <w:i/>
                    <w:iCs/>
                    <w:color w:val="666B6D" w:themeColor="accent5"/>
                    <w:sz w:val="20"/>
                    <w:szCs w:val="24"/>
                  </w:rPr>
                  <w:t>Enter the date of the completed final mitigation milestone or the date the final mitigation milestone is expected to be completed.</w:t>
                </w:r>
              </w:p>
            </w:tc>
          </w:sdtContent>
        </w:sdt>
      </w:tr>
      <w:tr w:rsidR="00F9223F" w:rsidRPr="00775A2A" w14:paraId="56310757" w14:textId="77777777" w:rsidTr="00E4501D">
        <w:trPr>
          <w:trHeight w:val="1520"/>
        </w:trPr>
        <w:tc>
          <w:tcPr>
            <w:tcW w:w="0" w:type="auto"/>
          </w:tcPr>
          <w:p w14:paraId="17C23348" w14:textId="77777777" w:rsidR="00F9223F" w:rsidRPr="00775A2A" w:rsidRDefault="00F9223F" w:rsidP="00F9223F">
            <w:pPr>
              <w:spacing w:after="0"/>
              <w:jc w:val="left"/>
              <w:rPr>
                <w:sz w:val="20"/>
                <w:szCs w:val="24"/>
              </w:rPr>
            </w:pPr>
            <w:r w:rsidRPr="00775A2A">
              <w:rPr>
                <w:sz w:val="20"/>
                <w:szCs w:val="24"/>
              </w:rPr>
              <w:t>Requirement(s) associated with the PNC:</w:t>
            </w:r>
          </w:p>
          <w:p w14:paraId="10360024" w14:textId="77777777" w:rsidR="00F9223F" w:rsidRPr="00775A2A" w:rsidRDefault="00F9223F" w:rsidP="00F9223F">
            <w:pPr>
              <w:spacing w:after="0"/>
              <w:jc w:val="left"/>
              <w:rPr>
                <w:sz w:val="20"/>
                <w:szCs w:val="24"/>
              </w:rPr>
            </w:pPr>
          </w:p>
          <w:p w14:paraId="02B01449" w14:textId="77777777" w:rsidR="00F9223F" w:rsidRPr="00775A2A" w:rsidRDefault="00F9223F" w:rsidP="00F9223F">
            <w:pPr>
              <w:spacing w:after="0"/>
              <w:jc w:val="left"/>
              <w:rPr>
                <w:sz w:val="20"/>
                <w:szCs w:val="24"/>
              </w:rPr>
            </w:pPr>
            <w:r w:rsidRPr="007136D4">
              <w:rPr>
                <w:sz w:val="18"/>
                <w:szCs w:val="22"/>
              </w:rPr>
              <w:t>(Please select all requirements that apply to the PNC.)</w:t>
            </w:r>
          </w:p>
        </w:tc>
        <w:tc>
          <w:tcPr>
            <w:tcW w:w="0" w:type="auto"/>
          </w:tcPr>
          <w:p w14:paraId="3806F8A1" w14:textId="77777777" w:rsidR="00F9223F" w:rsidRPr="00775A2A" w:rsidRDefault="00000000" w:rsidP="00F9223F">
            <w:pPr>
              <w:spacing w:after="0"/>
              <w:jc w:val="left"/>
              <w:rPr>
                <w:sz w:val="20"/>
                <w:szCs w:val="24"/>
              </w:rPr>
            </w:pPr>
            <w:sdt>
              <w:sdtPr>
                <w:rPr>
                  <w:sz w:val="20"/>
                  <w:szCs w:val="24"/>
                </w:rPr>
                <w:id w:val="-1518690370"/>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w:t>
            </w:r>
            <w:hyperlink w:anchor="_PRC-005-6_R1">
              <w:r w:rsidR="00F9223F" w:rsidRPr="00775A2A">
                <w:rPr>
                  <w:rStyle w:val="Hyperlink"/>
                  <w:sz w:val="20"/>
                  <w:szCs w:val="24"/>
                </w:rPr>
                <w:t>R1</w:t>
              </w:r>
            </w:hyperlink>
            <w:r w:rsidR="00F9223F" w:rsidRPr="00775A2A">
              <w:rPr>
                <w:sz w:val="20"/>
                <w:szCs w:val="24"/>
              </w:rPr>
              <w:t xml:space="preserve">                        </w:t>
            </w:r>
            <w:sdt>
              <w:sdtPr>
                <w:rPr>
                  <w:sz w:val="20"/>
                  <w:szCs w:val="24"/>
                </w:rPr>
                <w:id w:val="-26261655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w:t>
            </w:r>
            <w:hyperlink w:anchor="_PRC-005-6_R3">
              <w:r w:rsidR="00F9223F" w:rsidRPr="00775A2A">
                <w:rPr>
                  <w:rStyle w:val="Hyperlink"/>
                  <w:sz w:val="20"/>
                  <w:szCs w:val="24"/>
                </w:rPr>
                <w:t>R3</w:t>
              </w:r>
            </w:hyperlink>
          </w:p>
          <w:p w14:paraId="7E7D1699" w14:textId="77777777" w:rsidR="00F9223F" w:rsidRPr="00775A2A" w:rsidRDefault="00F9223F" w:rsidP="00F9223F">
            <w:pPr>
              <w:spacing w:after="0"/>
              <w:jc w:val="left"/>
              <w:rPr>
                <w:sz w:val="20"/>
                <w:szCs w:val="24"/>
              </w:rPr>
            </w:pPr>
            <w:r w:rsidRPr="00775A2A">
              <w:rPr>
                <w:sz w:val="20"/>
                <w:szCs w:val="24"/>
              </w:rPr>
              <w:t xml:space="preserve">   </w:t>
            </w:r>
            <w:sdt>
              <w:sdtPr>
                <w:rPr>
                  <w:sz w:val="20"/>
                  <w:szCs w:val="24"/>
                </w:rPr>
                <w:id w:val="-1527708370"/>
                <w14:checkbox>
                  <w14:checked w14:val="0"/>
                  <w14:checkedState w14:val="2612" w14:font="MS Gothic"/>
                  <w14:uncheckedState w14:val="2610" w14:font="MS Gothic"/>
                </w14:checkbox>
              </w:sdtPr>
              <w:sdtContent>
                <w:r w:rsidRPr="00775A2A">
                  <w:rPr>
                    <w:rFonts w:ascii="Segoe UI Symbol" w:hAnsi="Segoe UI Symbol" w:cs="Segoe UI Symbol"/>
                    <w:sz w:val="20"/>
                    <w:szCs w:val="24"/>
                  </w:rPr>
                  <w:t>☐</w:t>
                </w:r>
              </w:sdtContent>
            </w:sdt>
            <w:r w:rsidRPr="00775A2A">
              <w:rPr>
                <w:sz w:val="20"/>
                <w:szCs w:val="24"/>
              </w:rPr>
              <w:t xml:space="preserve"> </w:t>
            </w:r>
            <w:hyperlink w:anchor="_PRC-005-6_R1" w:history="1">
              <w:r w:rsidRPr="00775A2A">
                <w:rPr>
                  <w:rStyle w:val="Hyperlink"/>
                  <w:sz w:val="20"/>
                  <w:szCs w:val="24"/>
                </w:rPr>
                <w:t>Part 1.1</w:t>
              </w:r>
            </w:hyperlink>
            <w:r w:rsidRPr="00775A2A">
              <w:rPr>
                <w:sz w:val="20"/>
                <w:szCs w:val="24"/>
              </w:rPr>
              <w:t xml:space="preserve">            </w:t>
            </w:r>
            <w:sdt>
              <w:sdtPr>
                <w:rPr>
                  <w:sz w:val="20"/>
                  <w:szCs w:val="24"/>
                </w:rPr>
                <w:id w:val="-641814003"/>
                <w14:checkbox>
                  <w14:checked w14:val="0"/>
                  <w14:checkedState w14:val="2612" w14:font="MS Gothic"/>
                  <w14:uncheckedState w14:val="2610" w14:font="MS Gothic"/>
                </w14:checkbox>
              </w:sdtPr>
              <w:sdtContent>
                <w:r w:rsidRPr="00775A2A">
                  <w:rPr>
                    <w:rFonts w:ascii="Segoe UI Symbol" w:hAnsi="Segoe UI Symbol" w:cs="Segoe UI Symbol"/>
                    <w:sz w:val="20"/>
                    <w:szCs w:val="24"/>
                  </w:rPr>
                  <w:t>☐</w:t>
                </w:r>
              </w:sdtContent>
            </w:sdt>
            <w:r w:rsidRPr="00775A2A">
              <w:rPr>
                <w:sz w:val="20"/>
                <w:szCs w:val="24"/>
              </w:rPr>
              <w:t xml:space="preserve">  R4      </w:t>
            </w:r>
          </w:p>
          <w:p w14:paraId="1FD8E1D2" w14:textId="77777777" w:rsidR="00F9223F" w:rsidRPr="00775A2A" w:rsidRDefault="00F9223F" w:rsidP="00F9223F">
            <w:pPr>
              <w:spacing w:after="0"/>
              <w:jc w:val="left"/>
              <w:rPr>
                <w:sz w:val="20"/>
                <w:szCs w:val="24"/>
              </w:rPr>
            </w:pPr>
            <w:r w:rsidRPr="00775A2A">
              <w:rPr>
                <w:sz w:val="20"/>
                <w:szCs w:val="24"/>
              </w:rPr>
              <w:t xml:space="preserve">   </w:t>
            </w:r>
            <w:sdt>
              <w:sdtPr>
                <w:rPr>
                  <w:sz w:val="20"/>
                  <w:szCs w:val="24"/>
                </w:rPr>
                <w:id w:val="-345016761"/>
                <w14:checkbox>
                  <w14:checked w14:val="0"/>
                  <w14:checkedState w14:val="2612" w14:font="MS Gothic"/>
                  <w14:uncheckedState w14:val="2610" w14:font="MS Gothic"/>
                </w14:checkbox>
              </w:sdtPr>
              <w:sdtContent>
                <w:r w:rsidRPr="00775A2A">
                  <w:rPr>
                    <w:rFonts w:ascii="Segoe UI Symbol" w:hAnsi="Segoe UI Symbol" w:cs="Segoe UI Symbol"/>
                    <w:sz w:val="20"/>
                    <w:szCs w:val="24"/>
                  </w:rPr>
                  <w:t>☐</w:t>
                </w:r>
              </w:sdtContent>
            </w:sdt>
            <w:r w:rsidRPr="00775A2A">
              <w:rPr>
                <w:sz w:val="20"/>
                <w:szCs w:val="24"/>
              </w:rPr>
              <w:t xml:space="preserve"> </w:t>
            </w:r>
            <w:hyperlink w:anchor="_PRC-005-6_R1" w:history="1">
              <w:r w:rsidRPr="00775A2A">
                <w:rPr>
                  <w:rStyle w:val="Hyperlink"/>
                  <w:sz w:val="20"/>
                  <w:szCs w:val="24"/>
                </w:rPr>
                <w:t>Part 1.2</w:t>
              </w:r>
            </w:hyperlink>
            <w:r w:rsidRPr="00775A2A">
              <w:rPr>
                <w:sz w:val="20"/>
                <w:szCs w:val="24"/>
              </w:rPr>
              <w:t xml:space="preserve">            </w:t>
            </w:r>
            <w:sdt>
              <w:sdtPr>
                <w:rPr>
                  <w:sz w:val="20"/>
                  <w:szCs w:val="24"/>
                </w:rPr>
                <w:id w:val="2018954786"/>
                <w14:checkbox>
                  <w14:checked w14:val="0"/>
                  <w14:checkedState w14:val="2612" w14:font="MS Gothic"/>
                  <w14:uncheckedState w14:val="2610" w14:font="MS Gothic"/>
                </w14:checkbox>
              </w:sdtPr>
              <w:sdtContent>
                <w:r w:rsidRPr="00775A2A">
                  <w:rPr>
                    <w:rFonts w:ascii="Segoe UI Symbol" w:hAnsi="Segoe UI Symbol" w:cs="Segoe UI Symbol"/>
                    <w:sz w:val="20"/>
                    <w:szCs w:val="24"/>
                  </w:rPr>
                  <w:t>☐</w:t>
                </w:r>
              </w:sdtContent>
            </w:sdt>
            <w:r w:rsidRPr="00775A2A">
              <w:rPr>
                <w:sz w:val="20"/>
                <w:szCs w:val="24"/>
              </w:rPr>
              <w:t xml:space="preserve">  </w:t>
            </w:r>
            <w:hyperlink w:anchor="_PRC-005-6_R5" w:history="1">
              <w:r w:rsidRPr="00775A2A">
                <w:rPr>
                  <w:rStyle w:val="Hyperlink"/>
                  <w:sz w:val="20"/>
                  <w:szCs w:val="24"/>
                </w:rPr>
                <w:t>R5</w:t>
              </w:r>
            </w:hyperlink>
            <w:r w:rsidRPr="00775A2A">
              <w:rPr>
                <w:sz w:val="20"/>
                <w:szCs w:val="24"/>
              </w:rPr>
              <w:t xml:space="preserve">        </w:t>
            </w:r>
          </w:p>
          <w:p w14:paraId="0AA0CEFA" w14:textId="14E21D59" w:rsidR="00F9223F" w:rsidRPr="00775A2A" w:rsidRDefault="00000000" w:rsidP="00F9223F">
            <w:pPr>
              <w:spacing w:after="0"/>
              <w:jc w:val="left"/>
              <w:rPr>
                <w:sz w:val="20"/>
                <w:szCs w:val="24"/>
              </w:rPr>
            </w:pPr>
            <w:sdt>
              <w:sdtPr>
                <w:rPr>
                  <w:sz w:val="20"/>
                  <w:szCs w:val="24"/>
                </w:rPr>
                <w:id w:val="179788260"/>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R2</w:t>
            </w:r>
          </w:p>
        </w:tc>
      </w:tr>
      <w:tr w:rsidR="00F9223F" w:rsidRPr="00775A2A" w14:paraId="20021C75" w14:textId="77777777" w:rsidTr="00E4501D">
        <w:trPr>
          <w:trHeight w:val="2870"/>
        </w:trPr>
        <w:tc>
          <w:tcPr>
            <w:tcW w:w="0" w:type="auto"/>
          </w:tcPr>
          <w:p w14:paraId="31F36920" w14:textId="77777777" w:rsidR="00F9223F" w:rsidRDefault="00F9223F" w:rsidP="00F9223F">
            <w:pPr>
              <w:spacing w:after="0"/>
              <w:jc w:val="left"/>
              <w:rPr>
                <w:sz w:val="20"/>
                <w:szCs w:val="24"/>
              </w:rPr>
            </w:pPr>
            <w:r w:rsidRPr="00775A2A">
              <w:rPr>
                <w:sz w:val="20"/>
                <w:szCs w:val="24"/>
              </w:rPr>
              <w:t xml:space="preserve">Describe any ongoing or completed Extent of Condition (EOC) activity(ies). If no EOC activity(ies) was performed, describe why. </w:t>
            </w:r>
          </w:p>
          <w:p w14:paraId="0B3DDB1A" w14:textId="77777777" w:rsidR="0047121E" w:rsidRPr="00775A2A" w:rsidRDefault="0047121E" w:rsidP="00F9223F">
            <w:pPr>
              <w:spacing w:after="0"/>
              <w:jc w:val="left"/>
              <w:rPr>
                <w:sz w:val="20"/>
                <w:szCs w:val="24"/>
              </w:rPr>
            </w:pPr>
          </w:p>
          <w:p w14:paraId="6214C644" w14:textId="77777777" w:rsidR="00F9223F" w:rsidRPr="00775A2A" w:rsidRDefault="00F9223F" w:rsidP="00F9223F">
            <w:pPr>
              <w:spacing w:after="0"/>
              <w:jc w:val="left"/>
              <w:rPr>
                <w:sz w:val="20"/>
                <w:szCs w:val="24"/>
              </w:rPr>
            </w:pPr>
            <w:r w:rsidRPr="00775A2A">
              <w:rPr>
                <w:sz w:val="20"/>
                <w:szCs w:val="24"/>
              </w:rPr>
              <w:t xml:space="preserve">The EOC should consider the following: </w:t>
            </w:r>
          </w:p>
          <w:p w14:paraId="52071025"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affiliate companies or facilities across your corporate structure. </w:t>
            </w:r>
          </w:p>
          <w:p w14:paraId="7403356D" w14:textId="77777777" w:rsidR="00F9223F" w:rsidRPr="00775A2A" w:rsidRDefault="00F9223F" w:rsidP="00496E5C">
            <w:pPr>
              <w:numPr>
                <w:ilvl w:val="0"/>
                <w:numId w:val="12"/>
              </w:numPr>
              <w:spacing w:after="0"/>
              <w:jc w:val="left"/>
              <w:rPr>
                <w:sz w:val="20"/>
                <w:szCs w:val="24"/>
              </w:rPr>
            </w:pPr>
            <w:r w:rsidRPr="00775A2A">
              <w:rPr>
                <w:sz w:val="20"/>
                <w:szCs w:val="24"/>
              </w:rPr>
              <w:t xml:space="preserve">Procedures, assets, facilities, or personnel that are directly affected or could be affected as part of the noncompliance. </w:t>
            </w:r>
          </w:p>
          <w:p w14:paraId="3A259C92"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Reliability Standards, to determine if any were also violated based on the facts of the reported noncompliance. </w:t>
            </w:r>
          </w:p>
          <w:p w14:paraId="4FF45E30" w14:textId="77777777" w:rsidR="00F9223F" w:rsidRPr="00775A2A" w:rsidRDefault="00F9223F" w:rsidP="00496E5C">
            <w:pPr>
              <w:numPr>
                <w:ilvl w:val="0"/>
                <w:numId w:val="12"/>
              </w:numPr>
              <w:spacing w:after="0"/>
              <w:jc w:val="left"/>
              <w:rPr>
                <w:sz w:val="20"/>
                <w:szCs w:val="24"/>
              </w:rPr>
            </w:pPr>
            <w:r w:rsidRPr="00775A2A">
              <w:rPr>
                <w:sz w:val="20"/>
                <w:szCs w:val="24"/>
              </w:rPr>
              <w:t xml:space="preserve">Prior compliance history involving similar conduct or gap in internal controls, if known. </w:t>
            </w:r>
          </w:p>
          <w:p w14:paraId="3BA47538" w14:textId="581EA089" w:rsidR="00F9223F" w:rsidRPr="00E4501D" w:rsidRDefault="00F9223F" w:rsidP="00F9223F">
            <w:pPr>
              <w:numPr>
                <w:ilvl w:val="0"/>
                <w:numId w:val="12"/>
              </w:numPr>
              <w:spacing w:after="0"/>
              <w:jc w:val="left"/>
              <w:rPr>
                <w:sz w:val="20"/>
                <w:szCs w:val="24"/>
              </w:rPr>
            </w:pPr>
            <w:r w:rsidRPr="00775A2A">
              <w:rPr>
                <w:sz w:val="20"/>
                <w:szCs w:val="24"/>
              </w:rPr>
              <w:t>Whether the extent of condition changed from what was originally reported (e.g., additional devices/facilities/personnel found to be affected).</w:t>
            </w:r>
          </w:p>
        </w:tc>
        <w:sdt>
          <w:sdtPr>
            <w:rPr>
              <w:sz w:val="20"/>
              <w:szCs w:val="24"/>
            </w:rPr>
            <w:id w:val="-1968805078"/>
            <w:placeholder>
              <w:docPart w:val="BCA02C77BC094DC78CA9C439C46805A7"/>
            </w:placeholder>
            <w:showingPlcHdr/>
            <w15:color w:val="0000FF"/>
            <w:text w:multiLine="1"/>
          </w:sdtPr>
          <w:sdtContent>
            <w:tc>
              <w:tcPr>
                <w:tcW w:w="0" w:type="auto"/>
              </w:tcPr>
              <w:p w14:paraId="2F31AE8D" w14:textId="77777777" w:rsidR="00F9223F" w:rsidRPr="00775A2A" w:rsidRDefault="00F9223F" w:rsidP="00F9223F">
                <w:pPr>
                  <w:spacing w:after="0"/>
                  <w:jc w:val="left"/>
                  <w:rPr>
                    <w:sz w:val="20"/>
                    <w:szCs w:val="24"/>
                  </w:rPr>
                </w:pPr>
                <w:r w:rsidRPr="008D714B">
                  <w:rPr>
                    <w:i/>
                    <w:iCs/>
                    <w:color w:val="666B6D" w:themeColor="accent5"/>
                    <w:sz w:val="20"/>
                    <w:szCs w:val="24"/>
                  </w:rPr>
                  <w:t>Enter any ongoing or completed EOC review activities.</w:t>
                </w:r>
                <w:r w:rsidRPr="008D714B">
                  <w:rPr>
                    <w:color w:val="666B6D" w:themeColor="accent5"/>
                    <w:sz w:val="20"/>
                    <w:szCs w:val="24"/>
                  </w:rPr>
                  <w:t xml:space="preserve"> </w:t>
                </w:r>
              </w:p>
            </w:tc>
          </w:sdtContent>
        </w:sdt>
      </w:tr>
      <w:tr w:rsidR="00F9223F" w:rsidRPr="00775A2A" w14:paraId="3B964516" w14:textId="77777777" w:rsidTr="00E4501D">
        <w:trPr>
          <w:trHeight w:val="1520"/>
        </w:trPr>
        <w:tc>
          <w:tcPr>
            <w:tcW w:w="0" w:type="auto"/>
          </w:tcPr>
          <w:p w14:paraId="0C0A880D" w14:textId="77777777" w:rsidR="00F9223F" w:rsidRPr="00775A2A" w:rsidRDefault="00F9223F" w:rsidP="00F9223F">
            <w:pPr>
              <w:spacing w:after="0"/>
              <w:jc w:val="left"/>
              <w:rPr>
                <w:sz w:val="20"/>
                <w:szCs w:val="24"/>
              </w:rPr>
            </w:pPr>
            <w:r w:rsidRPr="00775A2A">
              <w:rPr>
                <w:sz w:val="20"/>
                <w:szCs w:val="24"/>
              </w:rPr>
              <w:lastRenderedPageBreak/>
              <w:t xml:space="preserve">Describe the cause(s) of the PNC. </w:t>
            </w:r>
          </w:p>
        </w:tc>
        <w:tc>
          <w:tcPr>
            <w:tcW w:w="0" w:type="auto"/>
          </w:tcPr>
          <w:sdt>
            <w:sdtPr>
              <w:rPr>
                <w:sz w:val="20"/>
                <w:szCs w:val="24"/>
              </w:rPr>
              <w:id w:val="160592248"/>
              <w:placeholder>
                <w:docPart w:val="6F622EE4CCBF406D9CC24EDC8C8F5271"/>
              </w:placeholder>
              <w:showingPlcHdr/>
              <w15:color w:val="0000FF"/>
              <w:text w:multiLine="1"/>
            </w:sdtPr>
            <w:sdtContent>
              <w:p w14:paraId="0B122282" w14:textId="77777777" w:rsidR="00F9223F" w:rsidRPr="00775A2A" w:rsidRDefault="00F9223F" w:rsidP="00F9223F">
                <w:pPr>
                  <w:spacing w:after="0"/>
                  <w:jc w:val="left"/>
                  <w:rPr>
                    <w:sz w:val="20"/>
                    <w:szCs w:val="24"/>
                  </w:rPr>
                </w:pPr>
                <w:r w:rsidRPr="008D714B">
                  <w:rPr>
                    <w:i/>
                    <w:iCs/>
                    <w:color w:val="666B6D" w:themeColor="accent5"/>
                    <w:sz w:val="20"/>
                    <w:szCs w:val="24"/>
                  </w:rPr>
                  <w:t>Enter the cause(s) of the PNC here.</w:t>
                </w:r>
              </w:p>
            </w:sdtContent>
          </w:sdt>
          <w:p w14:paraId="51C28927" w14:textId="77777777" w:rsidR="00F9223F" w:rsidRPr="00775A2A" w:rsidRDefault="00F9223F" w:rsidP="00F9223F">
            <w:pPr>
              <w:spacing w:after="0"/>
              <w:jc w:val="left"/>
              <w:rPr>
                <w:sz w:val="20"/>
                <w:szCs w:val="24"/>
              </w:rPr>
            </w:pPr>
          </w:p>
          <w:p w14:paraId="2F14724A" w14:textId="77777777" w:rsidR="00F9223F" w:rsidRPr="00775A2A" w:rsidRDefault="00F9223F" w:rsidP="00F9223F">
            <w:pPr>
              <w:spacing w:after="0"/>
              <w:jc w:val="left"/>
              <w:rPr>
                <w:sz w:val="20"/>
                <w:szCs w:val="24"/>
              </w:rPr>
            </w:pPr>
          </w:p>
          <w:p w14:paraId="3E71418C" w14:textId="77777777" w:rsidR="00F9223F" w:rsidRDefault="00F9223F" w:rsidP="00F9223F">
            <w:pPr>
              <w:spacing w:after="0"/>
              <w:jc w:val="left"/>
              <w:rPr>
                <w:sz w:val="20"/>
                <w:szCs w:val="24"/>
              </w:rPr>
            </w:pPr>
          </w:p>
          <w:p w14:paraId="0C3A0F2B" w14:textId="77777777" w:rsidR="00160537" w:rsidRDefault="00160537" w:rsidP="00F9223F">
            <w:pPr>
              <w:spacing w:after="0"/>
              <w:jc w:val="left"/>
              <w:rPr>
                <w:sz w:val="20"/>
                <w:szCs w:val="24"/>
              </w:rPr>
            </w:pPr>
          </w:p>
          <w:p w14:paraId="6E03E195" w14:textId="77777777" w:rsidR="00160537" w:rsidRDefault="00160537" w:rsidP="00F9223F">
            <w:pPr>
              <w:spacing w:after="0"/>
              <w:jc w:val="left"/>
              <w:rPr>
                <w:sz w:val="20"/>
                <w:szCs w:val="24"/>
              </w:rPr>
            </w:pPr>
          </w:p>
          <w:p w14:paraId="5056953B" w14:textId="77777777" w:rsidR="00160537" w:rsidRDefault="00160537" w:rsidP="00F9223F">
            <w:pPr>
              <w:spacing w:after="0"/>
              <w:jc w:val="left"/>
              <w:rPr>
                <w:sz w:val="20"/>
                <w:szCs w:val="24"/>
              </w:rPr>
            </w:pPr>
          </w:p>
          <w:p w14:paraId="57C15C01" w14:textId="77777777" w:rsidR="00160537" w:rsidRDefault="00160537" w:rsidP="00F9223F">
            <w:pPr>
              <w:spacing w:after="0"/>
              <w:jc w:val="left"/>
              <w:rPr>
                <w:sz w:val="20"/>
                <w:szCs w:val="24"/>
              </w:rPr>
            </w:pPr>
          </w:p>
          <w:p w14:paraId="277F8497" w14:textId="77777777" w:rsidR="00160537" w:rsidRDefault="00160537" w:rsidP="00F9223F">
            <w:pPr>
              <w:spacing w:after="0"/>
              <w:jc w:val="left"/>
              <w:rPr>
                <w:sz w:val="20"/>
                <w:szCs w:val="24"/>
              </w:rPr>
            </w:pPr>
          </w:p>
          <w:p w14:paraId="5E99D5C2" w14:textId="77777777" w:rsidR="00160537" w:rsidRDefault="00160537" w:rsidP="00F9223F">
            <w:pPr>
              <w:spacing w:after="0"/>
              <w:jc w:val="left"/>
              <w:rPr>
                <w:sz w:val="20"/>
                <w:szCs w:val="24"/>
              </w:rPr>
            </w:pPr>
          </w:p>
          <w:p w14:paraId="47C2D073" w14:textId="77777777" w:rsidR="009A084C" w:rsidRDefault="009A084C" w:rsidP="00F9223F">
            <w:pPr>
              <w:spacing w:after="0"/>
              <w:jc w:val="left"/>
              <w:rPr>
                <w:sz w:val="20"/>
                <w:szCs w:val="24"/>
              </w:rPr>
            </w:pPr>
          </w:p>
          <w:p w14:paraId="1D6B61DE" w14:textId="77777777" w:rsidR="00F9223F" w:rsidRPr="00775A2A" w:rsidRDefault="00F9223F" w:rsidP="00F9223F">
            <w:pPr>
              <w:spacing w:after="0"/>
              <w:jc w:val="left"/>
              <w:rPr>
                <w:i/>
                <w:iCs/>
                <w:sz w:val="20"/>
                <w:szCs w:val="24"/>
              </w:rPr>
            </w:pPr>
          </w:p>
        </w:tc>
      </w:tr>
      <w:tr w:rsidR="00F9223F" w:rsidRPr="00775A2A" w14:paraId="617C006A" w14:textId="77777777" w:rsidTr="00E4501D">
        <w:trPr>
          <w:trHeight w:val="2420"/>
        </w:trPr>
        <w:tc>
          <w:tcPr>
            <w:tcW w:w="0" w:type="auto"/>
          </w:tcPr>
          <w:p w14:paraId="0EE522C1" w14:textId="77777777" w:rsidR="00F9223F" w:rsidRPr="00775A2A" w:rsidRDefault="00F9223F" w:rsidP="00F9223F">
            <w:pPr>
              <w:spacing w:after="0"/>
              <w:jc w:val="left"/>
              <w:rPr>
                <w:sz w:val="20"/>
                <w:szCs w:val="24"/>
              </w:rPr>
            </w:pPr>
            <w:r w:rsidRPr="00775A2A">
              <w:rPr>
                <w:sz w:val="20"/>
                <w:szCs w:val="24"/>
              </w:rPr>
              <w:t>Please provide any additional comments you may have.</w:t>
            </w:r>
          </w:p>
        </w:tc>
        <w:sdt>
          <w:sdtPr>
            <w:rPr>
              <w:sz w:val="20"/>
              <w:szCs w:val="24"/>
            </w:rPr>
            <w:id w:val="-1218665495"/>
            <w:placeholder>
              <w:docPart w:val="3389DECF1431453C80986EC0BE004E25"/>
            </w:placeholder>
            <w:showingPlcHdr/>
            <w15:color w:val="0000FF"/>
            <w:text w:multiLine="1"/>
          </w:sdtPr>
          <w:sdtContent>
            <w:tc>
              <w:tcPr>
                <w:tcW w:w="0" w:type="auto"/>
              </w:tcPr>
              <w:p w14:paraId="0772FDB7" w14:textId="77777777" w:rsidR="00F9223F" w:rsidRPr="00775A2A" w:rsidRDefault="00F9223F" w:rsidP="00F9223F">
                <w:pPr>
                  <w:spacing w:after="0"/>
                  <w:jc w:val="left"/>
                  <w:rPr>
                    <w:sz w:val="20"/>
                    <w:szCs w:val="24"/>
                  </w:rPr>
                </w:pPr>
                <w:r w:rsidRPr="008D714B">
                  <w:rPr>
                    <w:i/>
                    <w:iCs/>
                    <w:color w:val="666B6D" w:themeColor="accent5"/>
                    <w:sz w:val="20"/>
                    <w:szCs w:val="24"/>
                  </w:rPr>
                  <w:t>Enter any additional comments.</w:t>
                </w:r>
              </w:p>
            </w:tc>
          </w:sdtContent>
        </w:sdt>
      </w:tr>
      <w:tr w:rsidR="00F9223F" w:rsidRPr="00775A2A" w14:paraId="1BD00C76" w14:textId="77777777" w:rsidTr="00E4501D">
        <w:trPr>
          <w:trHeight w:val="2060"/>
        </w:trPr>
        <w:tc>
          <w:tcPr>
            <w:tcW w:w="0" w:type="auto"/>
            <w:shd w:val="clear" w:color="auto" w:fill="C7C7C7"/>
          </w:tcPr>
          <w:p w14:paraId="0A8C1959" w14:textId="5C425AE8" w:rsidR="00F9223F" w:rsidRPr="00775A2A" w:rsidRDefault="00F9223F" w:rsidP="00F9223F">
            <w:pPr>
              <w:spacing w:after="0"/>
              <w:jc w:val="left"/>
              <w:rPr>
                <w:sz w:val="20"/>
                <w:szCs w:val="24"/>
              </w:rPr>
            </w:pPr>
            <w:r w:rsidRPr="00775A2A">
              <w:rPr>
                <w:sz w:val="20"/>
                <w:szCs w:val="24"/>
              </w:rPr>
              <w:t>Is compliance responsibility for this Requirement shared with another Registered Entity?</w:t>
            </w:r>
          </w:p>
        </w:tc>
        <w:tc>
          <w:tcPr>
            <w:tcW w:w="0" w:type="auto"/>
          </w:tcPr>
          <w:p w14:paraId="3BB52986" w14:textId="77777777" w:rsidR="00F9223F" w:rsidRPr="00775A2A" w:rsidRDefault="00000000" w:rsidP="00F9223F">
            <w:pPr>
              <w:spacing w:after="0"/>
              <w:jc w:val="left"/>
              <w:rPr>
                <w:sz w:val="20"/>
                <w:szCs w:val="24"/>
              </w:rPr>
            </w:pPr>
            <w:sdt>
              <w:sdtPr>
                <w:rPr>
                  <w:sz w:val="20"/>
                  <w:szCs w:val="24"/>
                </w:rPr>
                <w:id w:val="115107600"/>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9816081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3006CA61" w14:textId="77777777" w:rsidR="00F9223F" w:rsidRPr="00775A2A" w:rsidRDefault="00F9223F" w:rsidP="00F9223F">
            <w:pPr>
              <w:spacing w:after="0"/>
              <w:jc w:val="left"/>
              <w:rPr>
                <w:sz w:val="20"/>
                <w:szCs w:val="24"/>
              </w:rPr>
            </w:pPr>
          </w:p>
          <w:p w14:paraId="0F8EB6C5" w14:textId="77777777" w:rsidR="00F9223F" w:rsidRPr="00775A2A" w:rsidRDefault="00F9223F" w:rsidP="00F9223F">
            <w:pPr>
              <w:spacing w:after="0"/>
              <w:jc w:val="left"/>
              <w:rPr>
                <w:sz w:val="20"/>
                <w:szCs w:val="24"/>
              </w:rPr>
            </w:pPr>
          </w:p>
          <w:p w14:paraId="71065AA3" w14:textId="77777777" w:rsidR="00F9223F" w:rsidRPr="00775A2A" w:rsidRDefault="00F9223F" w:rsidP="00F9223F">
            <w:pPr>
              <w:spacing w:after="0"/>
              <w:jc w:val="left"/>
              <w:rPr>
                <w:i/>
                <w:iCs/>
                <w:sz w:val="20"/>
                <w:szCs w:val="24"/>
              </w:rPr>
            </w:pPr>
            <w:r w:rsidRPr="00775A2A">
              <w:rPr>
                <w:i/>
                <w:iCs/>
                <w:sz w:val="20"/>
                <w:szCs w:val="24"/>
              </w:rPr>
              <w:t>(If “Yes” please answer the next three questions accordingly. If “No” please check the box that says “Not Applicable” for the next three questions.)</w:t>
            </w:r>
          </w:p>
        </w:tc>
      </w:tr>
      <w:tr w:rsidR="00F9223F" w:rsidRPr="00775A2A" w14:paraId="09A6AD9D" w14:textId="77777777" w:rsidTr="008C15B8">
        <w:trPr>
          <w:trHeight w:val="2159"/>
        </w:trPr>
        <w:tc>
          <w:tcPr>
            <w:tcW w:w="0" w:type="auto"/>
            <w:shd w:val="clear" w:color="auto" w:fill="E4E4E4"/>
          </w:tcPr>
          <w:p w14:paraId="7D1C012B" w14:textId="2AA48E71" w:rsidR="00F9223F" w:rsidRPr="00775A2A" w:rsidRDefault="00F9223F" w:rsidP="00F9223F">
            <w:pPr>
              <w:spacing w:after="0"/>
              <w:jc w:val="left"/>
              <w:rPr>
                <w:sz w:val="20"/>
                <w:szCs w:val="24"/>
              </w:rPr>
            </w:pPr>
            <w:r w:rsidRPr="00775A2A">
              <w:rPr>
                <w:sz w:val="20"/>
                <w:szCs w:val="24"/>
              </w:rPr>
              <w:t>Please list the associated Facilities/Components.</w:t>
            </w:r>
          </w:p>
        </w:tc>
        <w:tc>
          <w:tcPr>
            <w:tcW w:w="0" w:type="auto"/>
          </w:tcPr>
          <w:sdt>
            <w:sdtPr>
              <w:rPr>
                <w:sz w:val="20"/>
                <w:szCs w:val="24"/>
              </w:rPr>
              <w:id w:val="-2034024293"/>
              <w:placeholder>
                <w:docPart w:val="67EA2B0E2B5540F2951D88D395405808"/>
              </w:placeholder>
              <w:showingPlcHdr/>
              <w15:color w:val="0000FF"/>
              <w:text w:multiLine="1"/>
            </w:sdtPr>
            <w:sdtContent>
              <w:p w14:paraId="3665CA1B" w14:textId="77777777" w:rsidR="00F9223F" w:rsidRPr="00775A2A" w:rsidRDefault="00F9223F" w:rsidP="00F9223F">
                <w:pPr>
                  <w:spacing w:after="0"/>
                  <w:jc w:val="left"/>
                  <w:rPr>
                    <w:sz w:val="20"/>
                    <w:szCs w:val="24"/>
                  </w:rPr>
                </w:pPr>
                <w:r w:rsidRPr="008D714B">
                  <w:rPr>
                    <w:i/>
                    <w:iCs/>
                    <w:color w:val="666B6D" w:themeColor="accent5"/>
                    <w:sz w:val="20"/>
                    <w:szCs w:val="24"/>
                  </w:rPr>
                  <w:t>Enter the applicable Facilities/Components.</w:t>
                </w:r>
              </w:p>
            </w:sdtContent>
          </w:sdt>
          <w:p w14:paraId="7A072E78" w14:textId="77777777" w:rsidR="00F9223F" w:rsidRPr="00775A2A" w:rsidRDefault="00F9223F" w:rsidP="00F9223F">
            <w:pPr>
              <w:spacing w:after="0"/>
              <w:jc w:val="left"/>
              <w:rPr>
                <w:sz w:val="20"/>
                <w:szCs w:val="24"/>
              </w:rPr>
            </w:pPr>
          </w:p>
          <w:p w14:paraId="008EA86F" w14:textId="77777777" w:rsidR="00F9223F" w:rsidRPr="00775A2A" w:rsidRDefault="00F9223F" w:rsidP="00F9223F">
            <w:pPr>
              <w:spacing w:after="0"/>
              <w:jc w:val="left"/>
              <w:rPr>
                <w:sz w:val="20"/>
                <w:szCs w:val="24"/>
              </w:rPr>
            </w:pPr>
          </w:p>
          <w:p w14:paraId="7BE06118" w14:textId="77777777" w:rsidR="00F9223F" w:rsidRPr="00775A2A" w:rsidRDefault="00F9223F" w:rsidP="00F9223F">
            <w:pPr>
              <w:spacing w:after="0"/>
              <w:jc w:val="left"/>
              <w:rPr>
                <w:sz w:val="20"/>
                <w:szCs w:val="24"/>
              </w:rPr>
            </w:pPr>
          </w:p>
          <w:p w14:paraId="69F9CD74" w14:textId="77777777" w:rsidR="00F9223F" w:rsidRDefault="00F9223F" w:rsidP="00F9223F">
            <w:pPr>
              <w:spacing w:after="0"/>
              <w:jc w:val="left"/>
              <w:rPr>
                <w:sz w:val="20"/>
                <w:szCs w:val="24"/>
              </w:rPr>
            </w:pPr>
          </w:p>
          <w:p w14:paraId="0B0C14CA" w14:textId="77777777" w:rsidR="008C15B8" w:rsidRPr="00775A2A" w:rsidRDefault="008C15B8" w:rsidP="00F9223F">
            <w:pPr>
              <w:spacing w:after="0"/>
              <w:jc w:val="left"/>
              <w:rPr>
                <w:sz w:val="20"/>
                <w:szCs w:val="24"/>
              </w:rPr>
            </w:pPr>
          </w:p>
          <w:p w14:paraId="2F4BCA8F" w14:textId="77777777" w:rsidR="00F9223F" w:rsidRPr="00775A2A" w:rsidRDefault="00000000" w:rsidP="00F9223F">
            <w:pPr>
              <w:spacing w:after="0"/>
              <w:jc w:val="left"/>
              <w:rPr>
                <w:sz w:val="20"/>
                <w:szCs w:val="24"/>
              </w:rPr>
            </w:pPr>
            <w:sdt>
              <w:sdtPr>
                <w:rPr>
                  <w:sz w:val="20"/>
                  <w:szCs w:val="24"/>
                </w:rPr>
                <w:id w:val="155719634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91EB0B0" w14:textId="77777777" w:rsidTr="008C15B8">
        <w:trPr>
          <w:trHeight w:val="2681"/>
        </w:trPr>
        <w:tc>
          <w:tcPr>
            <w:tcW w:w="0" w:type="auto"/>
            <w:shd w:val="clear" w:color="auto" w:fill="E4E4E4"/>
          </w:tcPr>
          <w:p w14:paraId="4CC656E3" w14:textId="5A2EB236" w:rsidR="00F9223F" w:rsidRPr="00775A2A" w:rsidRDefault="00F9223F" w:rsidP="00F9223F">
            <w:pPr>
              <w:spacing w:after="0"/>
              <w:jc w:val="left"/>
              <w:rPr>
                <w:sz w:val="20"/>
                <w:szCs w:val="24"/>
              </w:rPr>
            </w:pPr>
            <w:r w:rsidRPr="00775A2A">
              <w:rPr>
                <w:sz w:val="20"/>
                <w:szCs w:val="24"/>
              </w:rPr>
              <w:t>Please provide the formal agreement or other documentation describing the shared compliance responsibility if any.</w:t>
            </w:r>
          </w:p>
        </w:tc>
        <w:tc>
          <w:tcPr>
            <w:tcW w:w="0" w:type="auto"/>
          </w:tcPr>
          <w:sdt>
            <w:sdtPr>
              <w:rPr>
                <w:i/>
                <w:iCs/>
                <w:sz w:val="20"/>
                <w:szCs w:val="24"/>
              </w:rPr>
              <w:id w:val="1478411339"/>
              <w:placeholder>
                <w:docPart w:val="C01FEE9FCB7C40638E07E2B5265049F7"/>
              </w:placeholder>
              <w:showingPlcHdr/>
              <w15:color w:val="0000FF"/>
              <w:text w:multiLine="1"/>
            </w:sdtPr>
            <w:sdtContent>
              <w:p w14:paraId="70001A6E" w14:textId="77777777" w:rsidR="00F9223F" w:rsidRPr="00775A2A" w:rsidRDefault="00F9223F" w:rsidP="00F9223F">
                <w:pPr>
                  <w:spacing w:after="0"/>
                  <w:jc w:val="left"/>
                  <w:rPr>
                    <w:i/>
                    <w:iCs/>
                    <w:sz w:val="20"/>
                    <w:szCs w:val="24"/>
                  </w:rPr>
                </w:pPr>
                <w:r w:rsidRPr="008D714B">
                  <w:rPr>
                    <w:i/>
                    <w:iCs/>
                    <w:color w:val="666B6D" w:themeColor="accent5"/>
                    <w:sz w:val="20"/>
                    <w:szCs w:val="24"/>
                  </w:rPr>
                  <w:t>Enter the location of your documentation.</w:t>
                </w:r>
              </w:p>
            </w:sdtContent>
          </w:sdt>
          <w:p w14:paraId="4F02D13E" w14:textId="77777777" w:rsidR="00F9223F" w:rsidRPr="00775A2A" w:rsidRDefault="00F9223F" w:rsidP="00F9223F">
            <w:pPr>
              <w:spacing w:after="0"/>
              <w:jc w:val="left"/>
              <w:rPr>
                <w:i/>
                <w:iCs/>
                <w:sz w:val="20"/>
                <w:szCs w:val="24"/>
              </w:rPr>
            </w:pPr>
          </w:p>
          <w:p w14:paraId="3A2204ED" w14:textId="77777777" w:rsidR="00F9223F" w:rsidRPr="00775A2A" w:rsidRDefault="00F9223F" w:rsidP="00F9223F">
            <w:pPr>
              <w:spacing w:after="0"/>
              <w:jc w:val="left"/>
              <w:rPr>
                <w:sz w:val="20"/>
                <w:szCs w:val="24"/>
              </w:rPr>
            </w:pPr>
          </w:p>
          <w:p w14:paraId="4623C3ED" w14:textId="77777777" w:rsidR="00F9223F" w:rsidRPr="00775A2A" w:rsidRDefault="00F9223F" w:rsidP="00F9223F">
            <w:pPr>
              <w:spacing w:after="0"/>
              <w:jc w:val="left"/>
              <w:rPr>
                <w:i/>
                <w:iCs/>
                <w:sz w:val="20"/>
                <w:szCs w:val="24"/>
              </w:rPr>
            </w:pPr>
            <w:r w:rsidRPr="00775A2A">
              <w:rPr>
                <w:i/>
                <w:iCs/>
                <w:sz w:val="20"/>
                <w:szCs w:val="24"/>
              </w:rPr>
              <w:t>(If you are attaching a document(s), please list where that document(s) is located, for example in the SEL.)</w:t>
            </w:r>
          </w:p>
          <w:p w14:paraId="65202E0B" w14:textId="77777777" w:rsidR="00F9223F" w:rsidRPr="00775A2A" w:rsidRDefault="00F9223F" w:rsidP="00F9223F">
            <w:pPr>
              <w:spacing w:after="0"/>
              <w:jc w:val="left"/>
              <w:rPr>
                <w:sz w:val="20"/>
                <w:szCs w:val="24"/>
              </w:rPr>
            </w:pPr>
          </w:p>
          <w:p w14:paraId="1E9338C2" w14:textId="77777777" w:rsidR="00F9223F" w:rsidRPr="00775A2A" w:rsidRDefault="00F9223F" w:rsidP="00F9223F">
            <w:pPr>
              <w:spacing w:after="0"/>
              <w:jc w:val="left"/>
              <w:rPr>
                <w:sz w:val="20"/>
                <w:szCs w:val="24"/>
              </w:rPr>
            </w:pPr>
          </w:p>
          <w:p w14:paraId="10F53F60" w14:textId="77777777" w:rsidR="00F9223F" w:rsidRPr="00775A2A" w:rsidRDefault="00F9223F" w:rsidP="00F9223F">
            <w:pPr>
              <w:spacing w:after="0"/>
              <w:jc w:val="left"/>
              <w:rPr>
                <w:sz w:val="20"/>
                <w:szCs w:val="24"/>
              </w:rPr>
            </w:pPr>
          </w:p>
          <w:p w14:paraId="2B8CF1A2" w14:textId="77777777" w:rsidR="00F9223F" w:rsidRPr="00775A2A" w:rsidRDefault="00000000" w:rsidP="00F9223F">
            <w:pPr>
              <w:spacing w:after="0"/>
              <w:jc w:val="left"/>
              <w:rPr>
                <w:sz w:val="20"/>
                <w:szCs w:val="24"/>
              </w:rPr>
            </w:pPr>
            <w:sdt>
              <w:sdtPr>
                <w:rPr>
                  <w:sz w:val="20"/>
                  <w:szCs w:val="24"/>
                </w:rPr>
                <w:id w:val="-20733566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13573D4" w14:textId="77777777" w:rsidTr="008C15B8">
        <w:trPr>
          <w:trHeight w:val="2681"/>
        </w:trPr>
        <w:tc>
          <w:tcPr>
            <w:tcW w:w="0" w:type="auto"/>
            <w:shd w:val="clear" w:color="auto" w:fill="E4E4E4"/>
          </w:tcPr>
          <w:p w14:paraId="096D2BCE" w14:textId="77777777" w:rsidR="00F9223F" w:rsidRPr="00775A2A" w:rsidRDefault="00F9223F" w:rsidP="00F9223F">
            <w:pPr>
              <w:spacing w:after="0"/>
              <w:jc w:val="left"/>
              <w:rPr>
                <w:sz w:val="20"/>
                <w:szCs w:val="24"/>
              </w:rPr>
            </w:pPr>
            <w:r w:rsidRPr="00775A2A">
              <w:rPr>
                <w:sz w:val="20"/>
                <w:szCs w:val="24"/>
              </w:rPr>
              <w:lastRenderedPageBreak/>
              <w:t>Please provide any additional information about the shared compliance responsibility that may be useful to the Enforcement Team regarding this violation.</w:t>
            </w:r>
          </w:p>
        </w:tc>
        <w:tc>
          <w:tcPr>
            <w:tcW w:w="0" w:type="auto"/>
          </w:tcPr>
          <w:sdt>
            <w:sdtPr>
              <w:rPr>
                <w:i/>
                <w:iCs/>
                <w:sz w:val="20"/>
                <w:szCs w:val="24"/>
              </w:rPr>
              <w:id w:val="-1157601898"/>
              <w:placeholder>
                <w:docPart w:val="3B0C2A0EAD674BB4A41E3FFA6C1AC741"/>
              </w:placeholder>
              <w:showingPlcHdr/>
              <w15:color w:val="0000FF"/>
              <w:text w:multiLine="1"/>
            </w:sdtPr>
            <w:sdtContent>
              <w:p w14:paraId="3C362579" w14:textId="77777777" w:rsidR="00F9223F" w:rsidRPr="00775A2A" w:rsidRDefault="00F9223F" w:rsidP="00F9223F">
                <w:pPr>
                  <w:spacing w:after="0"/>
                  <w:jc w:val="left"/>
                  <w:rPr>
                    <w:i/>
                    <w:iCs/>
                    <w:sz w:val="20"/>
                    <w:szCs w:val="24"/>
                  </w:rPr>
                </w:pPr>
                <w:r w:rsidRPr="008D714B">
                  <w:rPr>
                    <w:i/>
                    <w:iCs/>
                    <w:color w:val="666B6D" w:themeColor="accent5"/>
                    <w:sz w:val="20"/>
                    <w:szCs w:val="24"/>
                  </w:rPr>
                  <w:t>Enter any additional information here.</w:t>
                </w:r>
              </w:p>
            </w:sdtContent>
          </w:sdt>
          <w:p w14:paraId="0448702C" w14:textId="77777777" w:rsidR="00F9223F" w:rsidRPr="00775A2A" w:rsidRDefault="00F9223F" w:rsidP="00F9223F">
            <w:pPr>
              <w:spacing w:after="0"/>
              <w:jc w:val="left"/>
              <w:rPr>
                <w:sz w:val="20"/>
                <w:szCs w:val="24"/>
              </w:rPr>
            </w:pPr>
          </w:p>
          <w:p w14:paraId="6A03F9F6" w14:textId="77777777" w:rsidR="00F9223F" w:rsidRPr="00775A2A" w:rsidRDefault="00F9223F" w:rsidP="00F9223F">
            <w:pPr>
              <w:spacing w:after="0"/>
              <w:jc w:val="left"/>
              <w:rPr>
                <w:sz w:val="20"/>
                <w:szCs w:val="24"/>
              </w:rPr>
            </w:pPr>
          </w:p>
          <w:p w14:paraId="35993220" w14:textId="77777777" w:rsidR="00F9223F" w:rsidRPr="00775A2A" w:rsidRDefault="00F9223F" w:rsidP="00F9223F">
            <w:pPr>
              <w:spacing w:after="0"/>
              <w:jc w:val="left"/>
              <w:rPr>
                <w:sz w:val="20"/>
                <w:szCs w:val="24"/>
              </w:rPr>
            </w:pPr>
          </w:p>
          <w:p w14:paraId="5124D4B5" w14:textId="77777777" w:rsidR="00F9223F" w:rsidRPr="00775A2A" w:rsidRDefault="00F9223F" w:rsidP="00F9223F">
            <w:pPr>
              <w:spacing w:after="0"/>
              <w:jc w:val="left"/>
              <w:rPr>
                <w:sz w:val="20"/>
                <w:szCs w:val="24"/>
              </w:rPr>
            </w:pPr>
          </w:p>
          <w:p w14:paraId="0D0110DA" w14:textId="77777777" w:rsidR="00F9223F" w:rsidRPr="00775A2A" w:rsidRDefault="00F9223F" w:rsidP="00F9223F">
            <w:pPr>
              <w:spacing w:after="0"/>
              <w:jc w:val="left"/>
              <w:rPr>
                <w:sz w:val="20"/>
                <w:szCs w:val="24"/>
              </w:rPr>
            </w:pPr>
          </w:p>
          <w:p w14:paraId="7CF040A7" w14:textId="77777777" w:rsidR="00F9223F" w:rsidRDefault="00F9223F" w:rsidP="00F9223F">
            <w:pPr>
              <w:spacing w:after="0"/>
              <w:jc w:val="left"/>
              <w:rPr>
                <w:sz w:val="20"/>
                <w:szCs w:val="24"/>
              </w:rPr>
            </w:pPr>
          </w:p>
          <w:p w14:paraId="7A64B03E" w14:textId="77777777" w:rsidR="008C15B8" w:rsidRDefault="008C15B8" w:rsidP="00F9223F">
            <w:pPr>
              <w:spacing w:after="0"/>
              <w:jc w:val="left"/>
              <w:rPr>
                <w:sz w:val="20"/>
                <w:szCs w:val="24"/>
              </w:rPr>
            </w:pPr>
          </w:p>
          <w:p w14:paraId="7FDFC774" w14:textId="77777777" w:rsidR="008C15B8" w:rsidRPr="00775A2A" w:rsidRDefault="008C15B8" w:rsidP="00F9223F">
            <w:pPr>
              <w:spacing w:after="0"/>
              <w:jc w:val="left"/>
              <w:rPr>
                <w:sz w:val="20"/>
                <w:szCs w:val="24"/>
              </w:rPr>
            </w:pPr>
          </w:p>
          <w:p w14:paraId="27ED2F1F" w14:textId="77777777" w:rsidR="00F9223F" w:rsidRPr="00775A2A" w:rsidRDefault="00000000" w:rsidP="00F9223F">
            <w:pPr>
              <w:spacing w:after="0"/>
              <w:jc w:val="left"/>
              <w:rPr>
                <w:sz w:val="20"/>
                <w:szCs w:val="24"/>
              </w:rPr>
            </w:pPr>
            <w:sdt>
              <w:sdtPr>
                <w:rPr>
                  <w:sz w:val="20"/>
                  <w:szCs w:val="24"/>
                </w:rPr>
                <w:id w:val="-1304314475"/>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bl>
    <w:p w14:paraId="0AA9755E" w14:textId="77777777" w:rsidR="00F9223F" w:rsidRDefault="00F9223F" w:rsidP="00F9223F">
      <w:pPr>
        <w:spacing w:after="0"/>
        <w:jc w:val="left"/>
        <w:rPr>
          <w:b/>
          <w:bCs/>
          <w:u w:val="single"/>
        </w:rPr>
      </w:pPr>
      <w:r w:rsidRPr="00F9223F">
        <w:rPr>
          <w:b/>
          <w:bCs/>
          <w:u w:val="single"/>
        </w:rPr>
        <w:br w:type="page"/>
      </w:r>
    </w:p>
    <w:p w14:paraId="23E5610E" w14:textId="6A289D30" w:rsidR="000E5E17" w:rsidRPr="000E5E17" w:rsidRDefault="000E5E17" w:rsidP="00C626A1">
      <w:pPr>
        <w:pStyle w:val="Heading1"/>
      </w:pPr>
      <w:bookmarkStart w:id="15" w:name="_Toc204009177"/>
      <w:bookmarkStart w:id="16" w:name="_Toc223339406"/>
      <w:r w:rsidRPr="000E5E17">
        <w:lastRenderedPageBreak/>
        <w:t>PRC-005-6 R1</w:t>
      </w:r>
      <w:bookmarkEnd w:id="15"/>
      <w:bookmarkEnd w:id="16"/>
    </w:p>
    <w:p w14:paraId="31C910C2" w14:textId="77777777" w:rsidR="000E5E17" w:rsidRPr="00C626A1" w:rsidRDefault="000E5E17" w:rsidP="008C15B8">
      <w:r w:rsidRPr="000E5E17">
        <w:t>For PNCs involving PRC-005-6 R1, please answer the following questions.</w:t>
      </w:r>
    </w:p>
    <w:p w14:paraId="6953F9D6" w14:textId="77777777" w:rsidR="00C626A1" w:rsidRPr="000E5E17" w:rsidRDefault="00C626A1" w:rsidP="000E5E17">
      <w:pPr>
        <w:spacing w:after="0"/>
        <w:jc w:val="left"/>
      </w:pPr>
    </w:p>
    <w:tbl>
      <w:tblPr>
        <w:tblStyle w:val="TableGrid"/>
        <w:tblW w:w="0" w:type="auto"/>
        <w:tblLook w:val="04A0" w:firstRow="1" w:lastRow="0" w:firstColumn="1" w:lastColumn="0" w:noHBand="0" w:noVBand="1"/>
      </w:tblPr>
      <w:tblGrid>
        <w:gridCol w:w="9350"/>
      </w:tblGrid>
      <w:tr w:rsidR="000E5E17" w:rsidRPr="0068525F" w14:paraId="77423ED5" w14:textId="77777777" w:rsidTr="008878CC">
        <w:trPr>
          <w:trHeight w:val="2600"/>
        </w:trPr>
        <w:tc>
          <w:tcPr>
            <w:tcW w:w="0" w:type="auto"/>
            <w:shd w:val="clear" w:color="auto" w:fill="EDF6FA" w:themeFill="accent1" w:themeFillTint="33"/>
          </w:tcPr>
          <w:p w14:paraId="09949E93" w14:textId="77777777" w:rsidR="000E5E17" w:rsidRPr="0068525F" w:rsidRDefault="000E5E17" w:rsidP="000E5E17">
            <w:pPr>
              <w:spacing w:after="0"/>
              <w:jc w:val="left"/>
              <w:rPr>
                <w:sz w:val="20"/>
                <w:szCs w:val="24"/>
              </w:rPr>
            </w:pPr>
          </w:p>
          <w:p w14:paraId="25941471" w14:textId="77777777" w:rsidR="000E5E17" w:rsidRPr="0068525F" w:rsidRDefault="000E5E17" w:rsidP="000E5E17">
            <w:pPr>
              <w:spacing w:after="0"/>
              <w:jc w:val="left"/>
              <w:rPr>
                <w:b/>
                <w:bCs/>
                <w:sz w:val="20"/>
                <w:szCs w:val="24"/>
              </w:rPr>
            </w:pPr>
            <w:r w:rsidRPr="0068525F">
              <w:rPr>
                <w:b/>
                <w:bCs/>
                <w:sz w:val="20"/>
                <w:szCs w:val="24"/>
              </w:rPr>
              <w:t>Describe the scope of noncompliance, including:</w:t>
            </w:r>
          </w:p>
          <w:p w14:paraId="3CE0FEE1" w14:textId="77777777" w:rsidR="000E5E17" w:rsidRPr="0068525F" w:rsidRDefault="000E5E17" w:rsidP="00496E5C">
            <w:pPr>
              <w:numPr>
                <w:ilvl w:val="0"/>
                <w:numId w:val="13"/>
              </w:numPr>
              <w:spacing w:after="0"/>
              <w:jc w:val="left"/>
              <w:rPr>
                <w:bCs/>
                <w:sz w:val="20"/>
                <w:szCs w:val="24"/>
              </w:rPr>
            </w:pPr>
            <w:r w:rsidRPr="0068525F">
              <w:rPr>
                <w:bCs/>
                <w:sz w:val="20"/>
                <w:szCs w:val="24"/>
              </w:rPr>
              <w:t>Indicate the date a Protection System Maintenance Program (PSMP) was established.</w:t>
            </w:r>
          </w:p>
          <w:p w14:paraId="1E9ED0B0" w14:textId="77777777" w:rsidR="000E5E17" w:rsidRPr="0068525F" w:rsidRDefault="000E5E17" w:rsidP="00496E5C">
            <w:pPr>
              <w:numPr>
                <w:ilvl w:val="0"/>
                <w:numId w:val="13"/>
              </w:numPr>
              <w:spacing w:after="0"/>
              <w:jc w:val="left"/>
              <w:rPr>
                <w:bCs/>
                <w:sz w:val="20"/>
                <w:szCs w:val="24"/>
              </w:rPr>
            </w:pPr>
            <w:r w:rsidRPr="0068525F">
              <w:rPr>
                <w:bCs/>
                <w:sz w:val="20"/>
                <w:szCs w:val="24"/>
              </w:rPr>
              <w:t>List any Component Types for which the PSMP did not identify the maintenance method.</w:t>
            </w:r>
          </w:p>
          <w:p w14:paraId="4DB8A656" w14:textId="77777777" w:rsidR="000E5E17" w:rsidRPr="0068525F" w:rsidRDefault="000E5E17" w:rsidP="00496E5C">
            <w:pPr>
              <w:numPr>
                <w:ilvl w:val="0"/>
                <w:numId w:val="13"/>
              </w:numPr>
              <w:spacing w:after="0"/>
              <w:jc w:val="left"/>
              <w:rPr>
                <w:bCs/>
                <w:sz w:val="20"/>
                <w:szCs w:val="24"/>
              </w:rPr>
            </w:pPr>
            <w:r w:rsidRPr="0068525F">
              <w:rPr>
                <w:bCs/>
                <w:sz w:val="20"/>
                <w:szCs w:val="24"/>
              </w:rPr>
              <w:t>Describe any monitored Component attributes used to extend maintenance intervals but not included in the PSMP.</w:t>
            </w:r>
          </w:p>
          <w:p w14:paraId="1EBF359F" w14:textId="77777777" w:rsidR="000E5E17" w:rsidRPr="0068525F" w:rsidRDefault="000E5E17" w:rsidP="00496E5C">
            <w:pPr>
              <w:numPr>
                <w:ilvl w:val="0"/>
                <w:numId w:val="13"/>
              </w:numPr>
              <w:spacing w:after="0"/>
              <w:jc w:val="left"/>
              <w:rPr>
                <w:bCs/>
                <w:sz w:val="20"/>
                <w:szCs w:val="24"/>
              </w:rPr>
            </w:pPr>
            <w:r w:rsidRPr="0068525F">
              <w:rPr>
                <w:bCs/>
                <w:sz w:val="20"/>
                <w:szCs w:val="24"/>
              </w:rPr>
              <w:t xml:space="preserve">Indicate whether deficiencies in the PSMP (or absence of a PSMP) led to maintenance not being performed for any applicable Components, and if so, please answer the </w:t>
            </w:r>
            <w:hyperlink w:anchor="_PRC-005-6_R3" w:history="1">
              <w:r w:rsidRPr="0068525F">
                <w:rPr>
                  <w:rStyle w:val="Hyperlink"/>
                  <w:b/>
                  <w:bCs/>
                  <w:sz w:val="20"/>
                  <w:szCs w:val="24"/>
                  <w:u w:val="none"/>
                </w:rPr>
                <w:t>R3 questions</w:t>
              </w:r>
            </w:hyperlink>
            <w:r w:rsidRPr="0068525F">
              <w:rPr>
                <w:bCs/>
                <w:sz w:val="20"/>
                <w:szCs w:val="24"/>
              </w:rPr>
              <w:t>.</w:t>
            </w:r>
          </w:p>
          <w:p w14:paraId="3FD20623" w14:textId="77777777" w:rsidR="0034721B" w:rsidRPr="0068525F" w:rsidRDefault="0034721B" w:rsidP="0034721B">
            <w:pPr>
              <w:spacing w:after="0"/>
              <w:jc w:val="left"/>
              <w:rPr>
                <w:bCs/>
                <w:sz w:val="20"/>
                <w:szCs w:val="24"/>
                <w:u w:val="single"/>
              </w:rPr>
            </w:pPr>
          </w:p>
        </w:tc>
      </w:tr>
      <w:tr w:rsidR="000E5E17" w:rsidRPr="0068525F" w14:paraId="72922DB3" w14:textId="77777777" w:rsidTr="008878CC">
        <w:trPr>
          <w:trHeight w:val="5760"/>
        </w:trPr>
        <w:sdt>
          <w:sdtPr>
            <w:rPr>
              <w:bCs/>
              <w:sz w:val="20"/>
              <w:szCs w:val="24"/>
              <w:u w:val="single"/>
            </w:rPr>
            <w:id w:val="-1562622904"/>
            <w:placeholder>
              <w:docPart w:val="07E62D0E2BCA42A39CB8CB94A5D3BC9D"/>
            </w:placeholder>
            <w:showingPlcHdr/>
            <w:text/>
          </w:sdtPr>
          <w:sdtContent>
            <w:tc>
              <w:tcPr>
                <w:tcW w:w="0" w:type="auto"/>
              </w:tcPr>
              <w:p w14:paraId="43717494" w14:textId="77777777" w:rsidR="000E5E17" w:rsidRPr="0068525F" w:rsidRDefault="000E5E17" w:rsidP="000E5E17">
                <w:pPr>
                  <w:spacing w:after="0"/>
                  <w:jc w:val="left"/>
                  <w:rPr>
                    <w:bCs/>
                    <w:sz w:val="20"/>
                    <w:szCs w:val="24"/>
                    <w:u w:val="single"/>
                  </w:rPr>
                </w:pPr>
                <w:r w:rsidRPr="0068525F">
                  <w:rPr>
                    <w:bCs/>
                    <w:color w:val="666B6D" w:themeColor="accent5"/>
                    <w:sz w:val="20"/>
                    <w:szCs w:val="24"/>
                  </w:rPr>
                  <w:t>Click or tap here to enter text.</w:t>
                </w:r>
              </w:p>
            </w:tc>
          </w:sdtContent>
        </w:sdt>
      </w:tr>
      <w:tr w:rsidR="000E5E17" w:rsidRPr="0068525F" w14:paraId="02333099" w14:textId="77777777" w:rsidTr="008878CC">
        <w:trPr>
          <w:trHeight w:val="3680"/>
        </w:trPr>
        <w:tc>
          <w:tcPr>
            <w:tcW w:w="0" w:type="auto"/>
            <w:shd w:val="clear" w:color="auto" w:fill="EDF6FA" w:themeFill="accent1" w:themeFillTint="33"/>
          </w:tcPr>
          <w:p w14:paraId="6CF0275B" w14:textId="77777777" w:rsidR="000E5E17" w:rsidRPr="0068525F" w:rsidRDefault="000E5E17" w:rsidP="000E5E17">
            <w:pPr>
              <w:spacing w:after="0"/>
              <w:jc w:val="left"/>
              <w:rPr>
                <w:sz w:val="20"/>
                <w:szCs w:val="24"/>
                <w:u w:val="single"/>
              </w:rPr>
            </w:pPr>
          </w:p>
          <w:p w14:paraId="5422CDA9" w14:textId="77777777" w:rsidR="000E5E17" w:rsidRPr="0068525F" w:rsidRDefault="000E5E17" w:rsidP="000E5E17">
            <w:pPr>
              <w:spacing w:after="0"/>
              <w:jc w:val="left"/>
              <w:rPr>
                <w:b/>
                <w:bCs/>
                <w:sz w:val="20"/>
                <w:szCs w:val="24"/>
              </w:rPr>
            </w:pPr>
            <w:r w:rsidRPr="0068525F">
              <w:rPr>
                <w:b/>
                <w:bCs/>
                <w:sz w:val="20"/>
                <w:szCs w:val="24"/>
              </w:rPr>
              <w:t>Summarize the associated Bulk Electric System (BES) Facilities (e.g., generation, transmission, substations), including:</w:t>
            </w:r>
          </w:p>
          <w:p w14:paraId="5638B31F" w14:textId="77777777" w:rsidR="000E5E17" w:rsidRPr="0068525F" w:rsidRDefault="000E5E17" w:rsidP="00496E5C">
            <w:pPr>
              <w:numPr>
                <w:ilvl w:val="0"/>
                <w:numId w:val="14"/>
              </w:numPr>
              <w:spacing w:after="0"/>
              <w:jc w:val="left"/>
              <w:rPr>
                <w:bCs/>
                <w:sz w:val="20"/>
                <w:szCs w:val="24"/>
              </w:rPr>
            </w:pPr>
            <w:r w:rsidRPr="0068525F">
              <w:rPr>
                <w:bCs/>
                <w:sz w:val="20"/>
                <w:szCs w:val="24"/>
              </w:rPr>
              <w:t xml:space="preserve">For generation: </w:t>
            </w:r>
          </w:p>
          <w:p w14:paraId="583C8739"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total nominal generating capacity (MW), </w:t>
            </w:r>
          </w:p>
          <w:p w14:paraId="251C832E"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types (nuclear, coal, gas, wind, solar, hydro, etc.), </w:t>
            </w:r>
          </w:p>
          <w:p w14:paraId="51E13DA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average capacity factors, </w:t>
            </w:r>
          </w:p>
          <w:p w14:paraId="4906DD2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any identifications as a Blackstart Resource in a Transmission Operator’s restoration plan, </w:t>
            </w:r>
          </w:p>
          <w:p w14:paraId="275EDE76"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any associated Remedial Action Schemes (RAS)/ Special Protection Systems (SPS), and </w:t>
            </w:r>
          </w:p>
          <w:p w14:paraId="7D891EAB" w14:textId="77777777" w:rsidR="000E5E17" w:rsidRPr="0068525F" w:rsidRDefault="000E5E17" w:rsidP="00496E5C">
            <w:pPr>
              <w:numPr>
                <w:ilvl w:val="1"/>
                <w:numId w:val="14"/>
              </w:numPr>
              <w:spacing w:after="0"/>
              <w:jc w:val="left"/>
              <w:rPr>
                <w:bCs/>
                <w:sz w:val="20"/>
                <w:szCs w:val="24"/>
              </w:rPr>
            </w:pPr>
            <w:r w:rsidRPr="0068525F">
              <w:rPr>
                <w:bCs/>
                <w:sz w:val="20"/>
                <w:szCs w:val="24"/>
              </w:rPr>
              <w:t>any associations with an Interconnection Reliability Operating Limit (IROL).</w:t>
            </w:r>
          </w:p>
          <w:p w14:paraId="106A831B" w14:textId="77777777" w:rsidR="000E5E17" w:rsidRPr="0068525F" w:rsidRDefault="000E5E17" w:rsidP="00496E5C">
            <w:pPr>
              <w:numPr>
                <w:ilvl w:val="0"/>
                <w:numId w:val="14"/>
              </w:numPr>
              <w:spacing w:after="0"/>
              <w:jc w:val="left"/>
              <w:rPr>
                <w:bCs/>
                <w:sz w:val="20"/>
                <w:szCs w:val="24"/>
              </w:rPr>
            </w:pPr>
            <w:r w:rsidRPr="0068525F">
              <w:rPr>
                <w:bCs/>
                <w:sz w:val="20"/>
                <w:szCs w:val="24"/>
              </w:rPr>
              <w:t xml:space="preserve">For transmission: </w:t>
            </w:r>
          </w:p>
          <w:p w14:paraId="61345562"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number of lines and/or substations, operating voltages (kV), </w:t>
            </w:r>
          </w:p>
          <w:p w14:paraId="2FBC81BF" w14:textId="77777777" w:rsidR="000E5E17" w:rsidRPr="0068525F" w:rsidRDefault="000E5E17" w:rsidP="00496E5C">
            <w:pPr>
              <w:numPr>
                <w:ilvl w:val="1"/>
                <w:numId w:val="14"/>
              </w:numPr>
              <w:spacing w:after="0"/>
              <w:jc w:val="left"/>
              <w:rPr>
                <w:bCs/>
                <w:sz w:val="20"/>
                <w:szCs w:val="24"/>
              </w:rPr>
            </w:pPr>
            <w:r w:rsidRPr="0068525F">
              <w:rPr>
                <w:bCs/>
                <w:sz w:val="20"/>
                <w:szCs w:val="24"/>
              </w:rPr>
              <w:t xml:space="preserve">total load served (MW), and </w:t>
            </w:r>
          </w:p>
          <w:p w14:paraId="004BFED7" w14:textId="77777777" w:rsidR="000E5E17" w:rsidRPr="0068525F" w:rsidRDefault="000E5E17" w:rsidP="00496E5C">
            <w:pPr>
              <w:numPr>
                <w:ilvl w:val="1"/>
                <w:numId w:val="14"/>
              </w:numPr>
              <w:spacing w:after="0"/>
              <w:jc w:val="left"/>
              <w:rPr>
                <w:bCs/>
                <w:sz w:val="20"/>
                <w:szCs w:val="24"/>
              </w:rPr>
            </w:pPr>
            <w:r w:rsidRPr="0068525F">
              <w:rPr>
                <w:bCs/>
                <w:sz w:val="20"/>
                <w:szCs w:val="24"/>
              </w:rPr>
              <w:t>any associated IROL(s), Inter-Area interfaces, RAS, or SPS.</w:t>
            </w:r>
          </w:p>
          <w:p w14:paraId="6DCA3A80" w14:textId="77777777" w:rsidR="00CB5B71" w:rsidRPr="0068525F" w:rsidRDefault="00CB5B71" w:rsidP="00CB5B71">
            <w:pPr>
              <w:spacing w:after="0"/>
              <w:jc w:val="left"/>
              <w:rPr>
                <w:bCs/>
                <w:sz w:val="20"/>
                <w:szCs w:val="24"/>
                <w:u w:val="single"/>
              </w:rPr>
            </w:pPr>
          </w:p>
        </w:tc>
      </w:tr>
      <w:tr w:rsidR="000E5E17" w:rsidRPr="0068525F" w14:paraId="14004FB7" w14:textId="77777777" w:rsidTr="008878CC">
        <w:trPr>
          <w:trHeight w:val="5760"/>
        </w:trPr>
        <w:sdt>
          <w:sdtPr>
            <w:rPr>
              <w:bCs/>
              <w:sz w:val="20"/>
              <w:szCs w:val="24"/>
              <w:u w:val="single"/>
            </w:rPr>
            <w:id w:val="-481776333"/>
            <w:placeholder>
              <w:docPart w:val="EF88B29DEDEB41A7A716943E62180B1C"/>
            </w:placeholder>
            <w:showingPlcHdr/>
            <w:text/>
          </w:sdtPr>
          <w:sdtContent>
            <w:tc>
              <w:tcPr>
                <w:tcW w:w="0" w:type="auto"/>
              </w:tcPr>
              <w:p w14:paraId="00DC06DF" w14:textId="77777777" w:rsidR="000E5E17" w:rsidRPr="0068525F" w:rsidRDefault="000E5E17" w:rsidP="000E5E17">
                <w:pPr>
                  <w:spacing w:after="0"/>
                  <w:jc w:val="left"/>
                  <w:rPr>
                    <w:bCs/>
                    <w:sz w:val="20"/>
                    <w:szCs w:val="24"/>
                    <w:u w:val="single"/>
                  </w:rPr>
                </w:pPr>
                <w:r w:rsidRPr="0068525F">
                  <w:rPr>
                    <w:bCs/>
                    <w:color w:val="666B6D" w:themeColor="accent5"/>
                    <w:sz w:val="20"/>
                    <w:szCs w:val="24"/>
                  </w:rPr>
                  <w:t>Click or tap here to enter text.</w:t>
                </w:r>
              </w:p>
            </w:tc>
          </w:sdtContent>
        </w:sdt>
      </w:tr>
    </w:tbl>
    <w:p w14:paraId="6AFEDA84" w14:textId="77777777" w:rsidR="000E5E17" w:rsidRPr="000E5E17" w:rsidRDefault="000E5E17" w:rsidP="000E5E17">
      <w:pPr>
        <w:spacing w:after="0"/>
        <w:jc w:val="left"/>
        <w:rPr>
          <w:b/>
          <w:bCs/>
          <w:u w:val="single"/>
        </w:rPr>
      </w:pPr>
      <w:r w:rsidRPr="000E5E17">
        <w:rPr>
          <w:b/>
          <w:bCs/>
          <w:u w:val="single"/>
        </w:rPr>
        <w:br w:type="page"/>
      </w:r>
    </w:p>
    <w:p w14:paraId="4E11EC20" w14:textId="77777777" w:rsidR="000E5E17" w:rsidRPr="000E5E17" w:rsidRDefault="000E5E17" w:rsidP="000927AA">
      <w:pPr>
        <w:pStyle w:val="Heading1"/>
      </w:pPr>
      <w:bookmarkStart w:id="17" w:name="_PRC-005-6_R3"/>
      <w:bookmarkStart w:id="18" w:name="_Toc204009178"/>
      <w:bookmarkStart w:id="19" w:name="_Toc223339407"/>
      <w:bookmarkEnd w:id="17"/>
      <w:r w:rsidRPr="000E5E17">
        <w:lastRenderedPageBreak/>
        <w:t>PRC-005-6 R3</w:t>
      </w:r>
      <w:bookmarkEnd w:id="18"/>
      <w:bookmarkEnd w:id="19"/>
    </w:p>
    <w:p w14:paraId="2A7C2218" w14:textId="77777777" w:rsidR="000E5E17" w:rsidRPr="000E5E17" w:rsidRDefault="000E5E17" w:rsidP="00202242">
      <w:pPr>
        <w:pStyle w:val="Subtitle"/>
        <w:jc w:val="both"/>
      </w:pPr>
      <w:r w:rsidRPr="000E5E17">
        <w:t>For PNCs involving PRC-005-6 R3, please answer the following questions.</w:t>
      </w:r>
    </w:p>
    <w:tbl>
      <w:tblPr>
        <w:tblStyle w:val="TableGrid"/>
        <w:tblW w:w="0" w:type="auto"/>
        <w:tblLook w:val="04A0" w:firstRow="1" w:lastRow="0" w:firstColumn="1" w:lastColumn="0" w:noHBand="0" w:noVBand="1"/>
      </w:tblPr>
      <w:tblGrid>
        <w:gridCol w:w="9350"/>
      </w:tblGrid>
      <w:tr w:rsidR="000E5E17" w:rsidRPr="000E5E17" w14:paraId="1129CE37" w14:textId="77777777" w:rsidTr="006954B4">
        <w:trPr>
          <w:trHeight w:val="3977"/>
        </w:trPr>
        <w:tc>
          <w:tcPr>
            <w:tcW w:w="9350" w:type="dxa"/>
            <w:shd w:val="clear" w:color="auto" w:fill="FDFDFB" w:themeFill="accent6" w:themeFillTint="33"/>
          </w:tcPr>
          <w:p w14:paraId="704012BB" w14:textId="77777777" w:rsidR="00544950" w:rsidRDefault="00544950" w:rsidP="000E5E17">
            <w:pPr>
              <w:spacing w:after="0"/>
              <w:jc w:val="left"/>
              <w:rPr>
                <w:b/>
                <w:bCs/>
                <w:sz w:val="20"/>
                <w:szCs w:val="24"/>
              </w:rPr>
            </w:pPr>
          </w:p>
          <w:p w14:paraId="3CA17DC3" w14:textId="0C13D787" w:rsidR="000E5E17" w:rsidRPr="0043072F" w:rsidRDefault="000E5E17" w:rsidP="000E5E17">
            <w:pPr>
              <w:spacing w:after="0"/>
              <w:jc w:val="left"/>
              <w:rPr>
                <w:b/>
                <w:bCs/>
                <w:sz w:val="20"/>
                <w:szCs w:val="24"/>
              </w:rPr>
            </w:pPr>
            <w:r w:rsidRPr="0043072F">
              <w:rPr>
                <w:b/>
                <w:bCs/>
                <w:sz w:val="20"/>
                <w:szCs w:val="24"/>
              </w:rPr>
              <w:t xml:space="preserve">Describe the full (known) scope of noncompliance, including the following: </w:t>
            </w:r>
          </w:p>
          <w:p w14:paraId="1A62892B" w14:textId="77777777" w:rsidR="000E5E17" w:rsidRPr="0043072F" w:rsidRDefault="000E5E17" w:rsidP="00F352A2">
            <w:pPr>
              <w:pStyle w:val="ListParagraph"/>
              <w:numPr>
                <w:ilvl w:val="0"/>
                <w:numId w:val="33"/>
              </w:numPr>
              <w:rPr>
                <w:sz w:val="20"/>
                <w:szCs w:val="24"/>
              </w:rPr>
            </w:pPr>
            <w:r w:rsidRPr="0043072F">
              <w:rPr>
                <w:sz w:val="20"/>
                <w:szCs w:val="24"/>
              </w:rPr>
              <w:t>A full list of noncompliant component types.</w:t>
            </w:r>
          </w:p>
          <w:p w14:paraId="5134FC9A" w14:textId="4695BE58" w:rsidR="000E5E17" w:rsidRPr="0043072F" w:rsidRDefault="000E5E17" w:rsidP="00F352A2">
            <w:pPr>
              <w:pStyle w:val="ListParagraph"/>
              <w:numPr>
                <w:ilvl w:val="0"/>
                <w:numId w:val="33"/>
              </w:numPr>
              <w:rPr>
                <w:sz w:val="20"/>
                <w:szCs w:val="24"/>
              </w:rPr>
            </w:pPr>
            <w:r w:rsidRPr="0043072F">
              <w:rPr>
                <w:sz w:val="20"/>
                <w:szCs w:val="24"/>
              </w:rPr>
              <w:t xml:space="preserve">Number of </w:t>
            </w:r>
            <w:r w:rsidR="00D37F7F" w:rsidRPr="0043072F">
              <w:rPr>
                <w:sz w:val="20"/>
                <w:szCs w:val="24"/>
              </w:rPr>
              <w:t>noncompliant</w:t>
            </w:r>
            <w:r w:rsidRPr="0043072F">
              <w:rPr>
                <w:sz w:val="20"/>
                <w:szCs w:val="24"/>
              </w:rPr>
              <w:t xml:space="preserve"> components with missing documentation or late maintenance performance.</w:t>
            </w:r>
          </w:p>
          <w:p w14:paraId="78CB92CF" w14:textId="77777777" w:rsidR="000E5E17" w:rsidRPr="0043072F" w:rsidRDefault="000E5E17" w:rsidP="00F352A2">
            <w:pPr>
              <w:pStyle w:val="ListParagraph"/>
              <w:numPr>
                <w:ilvl w:val="0"/>
                <w:numId w:val="33"/>
              </w:numPr>
              <w:rPr>
                <w:sz w:val="20"/>
                <w:szCs w:val="24"/>
              </w:rPr>
            </w:pPr>
            <w:r w:rsidRPr="0043072F">
              <w:rPr>
                <w:sz w:val="20"/>
                <w:szCs w:val="24"/>
              </w:rPr>
              <w:t>The total (for all Entity-owned Facilities) number of Components included within the associated Component Type (reference PRC-005-6 R3 Violation Severity Level table).</w:t>
            </w:r>
          </w:p>
          <w:p w14:paraId="34CBFA7F" w14:textId="77777777" w:rsidR="000E5E17" w:rsidRPr="0043072F" w:rsidRDefault="000E5E17" w:rsidP="00F352A2">
            <w:pPr>
              <w:pStyle w:val="ListParagraph"/>
              <w:numPr>
                <w:ilvl w:val="0"/>
                <w:numId w:val="33"/>
              </w:numPr>
              <w:rPr>
                <w:sz w:val="20"/>
                <w:szCs w:val="24"/>
              </w:rPr>
            </w:pPr>
            <w:r w:rsidRPr="0043072F">
              <w:rPr>
                <w:sz w:val="20"/>
                <w:szCs w:val="24"/>
              </w:rPr>
              <w:t xml:space="preserve">The associated PRC-005-6 table, row, maintenance interval, and missed maintenance activity(ies). </w:t>
            </w:r>
          </w:p>
          <w:p w14:paraId="1055B82D" w14:textId="77777777" w:rsidR="000E5E17" w:rsidRPr="0043072F" w:rsidRDefault="000E5E17" w:rsidP="00F352A2">
            <w:pPr>
              <w:pStyle w:val="ListParagraph"/>
              <w:numPr>
                <w:ilvl w:val="0"/>
                <w:numId w:val="33"/>
              </w:numPr>
              <w:rPr>
                <w:sz w:val="20"/>
                <w:szCs w:val="24"/>
              </w:rPr>
            </w:pPr>
            <w:r w:rsidRPr="0043072F">
              <w:rPr>
                <w:sz w:val="20"/>
                <w:szCs w:val="24"/>
              </w:rPr>
              <w:t>The date of the previous documented performance (if any) for each missed maintenance activity.</w:t>
            </w:r>
          </w:p>
          <w:p w14:paraId="43874840" w14:textId="77777777" w:rsidR="000E5E17" w:rsidRPr="0043072F" w:rsidRDefault="000E5E17" w:rsidP="00F352A2">
            <w:pPr>
              <w:pStyle w:val="ListParagraph"/>
              <w:numPr>
                <w:ilvl w:val="0"/>
                <w:numId w:val="33"/>
              </w:numPr>
              <w:rPr>
                <w:sz w:val="20"/>
                <w:szCs w:val="24"/>
              </w:rPr>
            </w:pPr>
            <w:r w:rsidRPr="0043072F">
              <w:rPr>
                <w:sz w:val="20"/>
                <w:szCs w:val="24"/>
              </w:rPr>
              <w:t>The date (or planned date) of the subsequent documented performance following each missed maintenance activity.</w:t>
            </w:r>
          </w:p>
          <w:p w14:paraId="64349AD6" w14:textId="6989038A" w:rsidR="000E5E17" w:rsidRPr="0043072F" w:rsidRDefault="000E5E17" w:rsidP="002F4986">
            <w:pPr>
              <w:pStyle w:val="ListParagraph"/>
              <w:numPr>
                <w:ilvl w:val="0"/>
                <w:numId w:val="33"/>
              </w:numPr>
              <w:rPr>
                <w:sz w:val="20"/>
                <w:szCs w:val="24"/>
              </w:rPr>
            </w:pPr>
            <w:r w:rsidRPr="0043072F">
              <w:rPr>
                <w:sz w:val="20"/>
                <w:szCs w:val="24"/>
              </w:rPr>
              <w:t>A description of any corrective maintenance actions required when a missed maintenance activity was ultimately performed (e.g., calibration, repair, or replacement).</w:t>
            </w:r>
          </w:p>
          <w:p w14:paraId="6E3317EC" w14:textId="77777777" w:rsidR="002F4986" w:rsidRDefault="000E5E17" w:rsidP="000E5E17">
            <w:pPr>
              <w:spacing w:after="0"/>
              <w:jc w:val="left"/>
              <w:rPr>
                <w:b/>
                <w:bCs/>
                <w:sz w:val="20"/>
                <w:szCs w:val="24"/>
              </w:rPr>
            </w:pPr>
            <w:r w:rsidRPr="0043072F">
              <w:rPr>
                <w:b/>
                <w:bCs/>
                <w:sz w:val="20"/>
                <w:szCs w:val="24"/>
              </w:rPr>
              <w:t>Note: This information may be submitted in a separate spreadsheet if preferred.</w:t>
            </w:r>
          </w:p>
          <w:p w14:paraId="5124F076" w14:textId="5D0B9762" w:rsidR="00544950" w:rsidRPr="006955FE" w:rsidRDefault="00544950" w:rsidP="000E5E17">
            <w:pPr>
              <w:spacing w:after="0"/>
              <w:jc w:val="left"/>
              <w:rPr>
                <w:b/>
                <w:bCs/>
                <w:sz w:val="20"/>
                <w:szCs w:val="24"/>
              </w:rPr>
            </w:pPr>
          </w:p>
        </w:tc>
      </w:tr>
      <w:tr w:rsidR="000E5E17" w:rsidRPr="000E5E17" w14:paraId="1EC06009" w14:textId="77777777" w:rsidTr="00544950">
        <w:trPr>
          <w:trHeight w:val="5840"/>
        </w:trPr>
        <w:tc>
          <w:tcPr>
            <w:tcW w:w="9350" w:type="dxa"/>
            <w:shd w:val="clear" w:color="auto" w:fill="FFFFFF" w:themeFill="background1"/>
          </w:tcPr>
          <w:tbl>
            <w:tblPr>
              <w:tblStyle w:val="TableGrid"/>
              <w:tblW w:w="0" w:type="auto"/>
              <w:tblLook w:val="04A0" w:firstRow="1" w:lastRow="0" w:firstColumn="1" w:lastColumn="0" w:noHBand="0" w:noVBand="1"/>
            </w:tblPr>
            <w:tblGrid>
              <w:gridCol w:w="1046"/>
              <w:gridCol w:w="1136"/>
              <w:gridCol w:w="1030"/>
              <w:gridCol w:w="1062"/>
              <w:gridCol w:w="1067"/>
              <w:gridCol w:w="1123"/>
              <w:gridCol w:w="569"/>
              <w:gridCol w:w="1027"/>
              <w:gridCol w:w="1064"/>
            </w:tblGrid>
            <w:tr w:rsidR="006152CF" w:rsidRPr="006954B4" w14:paraId="70630EBA" w14:textId="77777777" w:rsidTr="006954B4">
              <w:tc>
                <w:tcPr>
                  <w:tcW w:w="0" w:type="auto"/>
                </w:tcPr>
                <w:p w14:paraId="0BD8C450" w14:textId="77777777" w:rsidR="000E5E17" w:rsidRPr="00C9343E" w:rsidRDefault="000E5E17" w:rsidP="001B5CFF">
                  <w:pPr>
                    <w:spacing w:after="0"/>
                    <w:jc w:val="center"/>
                    <w:rPr>
                      <w:b/>
                      <w:bCs/>
                      <w:sz w:val="13"/>
                      <w:szCs w:val="13"/>
                      <w:u w:val="single"/>
                    </w:rPr>
                  </w:pPr>
                  <w:r w:rsidRPr="00C9343E">
                    <w:rPr>
                      <w:b/>
                      <w:bCs/>
                      <w:sz w:val="13"/>
                      <w:szCs w:val="13"/>
                      <w:u w:val="single"/>
                    </w:rPr>
                    <w:t>Component Type(s)</w:t>
                  </w:r>
                </w:p>
              </w:tc>
              <w:tc>
                <w:tcPr>
                  <w:tcW w:w="0" w:type="auto"/>
                </w:tcPr>
                <w:p w14:paraId="15EFEA9C" w14:textId="77777777" w:rsidR="000E5E17" w:rsidRPr="00C9343E" w:rsidRDefault="000E5E17" w:rsidP="001B5CFF">
                  <w:pPr>
                    <w:spacing w:after="0"/>
                    <w:jc w:val="center"/>
                    <w:rPr>
                      <w:b/>
                      <w:bCs/>
                      <w:sz w:val="13"/>
                      <w:szCs w:val="13"/>
                      <w:u w:val="single"/>
                    </w:rPr>
                  </w:pPr>
                  <w:r w:rsidRPr="00C9343E">
                    <w:rPr>
                      <w:b/>
                      <w:bCs/>
                      <w:sz w:val="13"/>
                      <w:szCs w:val="13"/>
                      <w:u w:val="single"/>
                    </w:rPr>
                    <w:t># of Noncompliant Components</w:t>
                  </w:r>
                </w:p>
              </w:tc>
              <w:tc>
                <w:tcPr>
                  <w:tcW w:w="0" w:type="auto"/>
                </w:tcPr>
                <w:p w14:paraId="30082955" w14:textId="77777777" w:rsidR="000E5E17" w:rsidRPr="00C9343E" w:rsidRDefault="000E5E17" w:rsidP="001B5CFF">
                  <w:pPr>
                    <w:spacing w:after="0"/>
                    <w:jc w:val="center"/>
                    <w:rPr>
                      <w:b/>
                      <w:bCs/>
                      <w:sz w:val="13"/>
                      <w:szCs w:val="13"/>
                      <w:u w:val="single"/>
                    </w:rPr>
                  </w:pPr>
                  <w:r w:rsidRPr="00C9343E">
                    <w:rPr>
                      <w:b/>
                      <w:bCs/>
                      <w:sz w:val="13"/>
                      <w:szCs w:val="13"/>
                      <w:u w:val="single"/>
                    </w:rPr>
                    <w:t>Total # of Components</w:t>
                  </w:r>
                </w:p>
              </w:tc>
              <w:tc>
                <w:tcPr>
                  <w:tcW w:w="0" w:type="auto"/>
                </w:tcPr>
                <w:p w14:paraId="4426605F" w14:textId="77777777" w:rsidR="000E5E17" w:rsidRPr="00C9343E" w:rsidRDefault="000E5E17" w:rsidP="001B5CFF">
                  <w:pPr>
                    <w:spacing w:after="0"/>
                    <w:jc w:val="center"/>
                    <w:rPr>
                      <w:b/>
                      <w:bCs/>
                      <w:sz w:val="13"/>
                      <w:szCs w:val="13"/>
                      <w:u w:val="single"/>
                    </w:rPr>
                  </w:pPr>
                  <w:r w:rsidRPr="00C9343E">
                    <w:rPr>
                      <w:b/>
                      <w:bCs/>
                      <w:sz w:val="13"/>
                      <w:szCs w:val="13"/>
                      <w:u w:val="single"/>
                    </w:rPr>
                    <w:t>Maintenance Table(s)</w:t>
                  </w:r>
                </w:p>
              </w:tc>
              <w:tc>
                <w:tcPr>
                  <w:tcW w:w="0" w:type="auto"/>
                </w:tcPr>
                <w:p w14:paraId="0F4BE2B9" w14:textId="77777777" w:rsidR="000E5E17" w:rsidRPr="00C9343E" w:rsidRDefault="000E5E17" w:rsidP="001B5CFF">
                  <w:pPr>
                    <w:spacing w:after="0"/>
                    <w:jc w:val="center"/>
                    <w:rPr>
                      <w:b/>
                      <w:bCs/>
                      <w:sz w:val="13"/>
                      <w:szCs w:val="13"/>
                      <w:u w:val="single"/>
                    </w:rPr>
                  </w:pPr>
                  <w:r w:rsidRPr="00C9343E">
                    <w:rPr>
                      <w:b/>
                      <w:bCs/>
                      <w:sz w:val="13"/>
                      <w:szCs w:val="13"/>
                      <w:u w:val="single"/>
                    </w:rPr>
                    <w:t>Maximum Maintenance Interval(s)</w:t>
                  </w:r>
                </w:p>
              </w:tc>
              <w:tc>
                <w:tcPr>
                  <w:tcW w:w="0" w:type="auto"/>
                </w:tcPr>
                <w:p w14:paraId="6D458E40" w14:textId="77777777" w:rsidR="000E5E17" w:rsidRPr="00C9343E" w:rsidRDefault="000E5E17" w:rsidP="001B5CFF">
                  <w:pPr>
                    <w:spacing w:after="0"/>
                    <w:jc w:val="center"/>
                    <w:rPr>
                      <w:b/>
                      <w:bCs/>
                      <w:sz w:val="13"/>
                      <w:szCs w:val="13"/>
                      <w:u w:val="single"/>
                    </w:rPr>
                  </w:pPr>
                  <w:r w:rsidRPr="00C9343E">
                    <w:rPr>
                      <w:b/>
                      <w:bCs/>
                      <w:sz w:val="13"/>
                      <w:szCs w:val="13"/>
                      <w:u w:val="single"/>
                    </w:rPr>
                    <w:t>Missed Maintenance Activity(ies)</w:t>
                  </w:r>
                </w:p>
              </w:tc>
              <w:tc>
                <w:tcPr>
                  <w:tcW w:w="0" w:type="auto"/>
                </w:tcPr>
                <w:p w14:paraId="206F0C30" w14:textId="77777777" w:rsidR="000E5E17" w:rsidRPr="00C9343E" w:rsidRDefault="000E5E17" w:rsidP="001B5CFF">
                  <w:pPr>
                    <w:spacing w:after="0"/>
                    <w:jc w:val="center"/>
                    <w:rPr>
                      <w:b/>
                      <w:bCs/>
                      <w:sz w:val="13"/>
                      <w:szCs w:val="13"/>
                      <w:u w:val="single"/>
                    </w:rPr>
                  </w:pPr>
                  <w:r w:rsidRPr="00C9343E">
                    <w:rPr>
                      <w:b/>
                      <w:bCs/>
                      <w:sz w:val="13"/>
                      <w:szCs w:val="13"/>
                      <w:u w:val="single"/>
                    </w:rPr>
                    <w:t>Prior Test Date</w:t>
                  </w:r>
                </w:p>
              </w:tc>
              <w:tc>
                <w:tcPr>
                  <w:tcW w:w="0" w:type="auto"/>
                </w:tcPr>
                <w:p w14:paraId="5F33464E" w14:textId="77777777" w:rsidR="000E5E17" w:rsidRPr="00C9343E" w:rsidRDefault="000E5E17" w:rsidP="001B5CFF">
                  <w:pPr>
                    <w:spacing w:after="0"/>
                    <w:jc w:val="center"/>
                    <w:rPr>
                      <w:b/>
                      <w:bCs/>
                      <w:sz w:val="13"/>
                      <w:szCs w:val="13"/>
                      <w:u w:val="single"/>
                    </w:rPr>
                  </w:pPr>
                  <w:r w:rsidRPr="00C9343E">
                    <w:rPr>
                      <w:b/>
                      <w:bCs/>
                      <w:sz w:val="13"/>
                      <w:szCs w:val="13"/>
                      <w:u w:val="single"/>
                    </w:rPr>
                    <w:t>Remediating Test Date</w:t>
                  </w:r>
                </w:p>
              </w:tc>
              <w:tc>
                <w:tcPr>
                  <w:tcW w:w="0" w:type="auto"/>
                </w:tcPr>
                <w:p w14:paraId="4D1D195E" w14:textId="77777777" w:rsidR="000E5E17" w:rsidRPr="00C9343E" w:rsidRDefault="000E5E17" w:rsidP="001B5CFF">
                  <w:pPr>
                    <w:spacing w:after="0"/>
                    <w:jc w:val="center"/>
                    <w:rPr>
                      <w:b/>
                      <w:bCs/>
                      <w:sz w:val="13"/>
                      <w:szCs w:val="13"/>
                      <w:u w:val="single"/>
                    </w:rPr>
                  </w:pPr>
                  <w:r w:rsidRPr="00C9343E">
                    <w:rPr>
                      <w:b/>
                      <w:bCs/>
                      <w:sz w:val="13"/>
                      <w:szCs w:val="13"/>
                      <w:u w:val="single"/>
                    </w:rPr>
                    <w:t>Corrective Maintenance Actions</w:t>
                  </w:r>
                </w:p>
              </w:tc>
            </w:tr>
            <w:tr w:rsidR="006152CF" w:rsidRPr="006954B4" w14:paraId="2C47B068" w14:textId="77777777" w:rsidTr="006954B4">
              <w:trPr>
                <w:trHeight w:val="1997"/>
              </w:trPr>
              <w:sdt>
                <w:sdtPr>
                  <w:rPr>
                    <w:bCs/>
                    <w:i/>
                    <w:iCs/>
                    <w:color w:val="666B6D" w:themeColor="accent5"/>
                    <w:sz w:val="13"/>
                    <w:szCs w:val="13"/>
                  </w:rPr>
                  <w:id w:val="2031990570"/>
                  <w:placeholder>
                    <w:docPart w:val="1CB9E363DA9049F1A4E6E4B9B6F8883E"/>
                  </w:placeholder>
                  <w:showingPlcHdr/>
                  <w15:color w:val="0000FF"/>
                  <w:text w:multiLine="1"/>
                </w:sdtPr>
                <w:sdtContent>
                  <w:tc>
                    <w:tcPr>
                      <w:tcW w:w="0" w:type="auto"/>
                      <w:vAlign w:val="center"/>
                    </w:tcPr>
                    <w:p w14:paraId="2338DEC6"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in Component Type; e.g. Vented Lead-Acid Batteries.</w:t>
                      </w:r>
                    </w:p>
                  </w:tc>
                </w:sdtContent>
              </w:sdt>
              <w:sdt>
                <w:sdtPr>
                  <w:rPr>
                    <w:bCs/>
                    <w:i/>
                    <w:iCs/>
                    <w:color w:val="666B6D" w:themeColor="accent5"/>
                    <w:sz w:val="13"/>
                    <w:szCs w:val="13"/>
                  </w:rPr>
                  <w:id w:val="768969128"/>
                  <w:placeholder>
                    <w:docPart w:val="870BA7A3C73C4C5A85A39F53BE1F58DE"/>
                  </w:placeholder>
                  <w:showingPlcHdr/>
                  <w15:color w:val="0000FF"/>
                  <w:text w:multiLine="1"/>
                </w:sdtPr>
                <w:sdtContent>
                  <w:tc>
                    <w:tcPr>
                      <w:tcW w:w="0" w:type="auto"/>
                      <w:vAlign w:val="center"/>
                    </w:tcPr>
                    <w:p w14:paraId="57C7064E"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noncompliant components.</w:t>
                      </w:r>
                    </w:p>
                  </w:tc>
                </w:sdtContent>
              </w:sdt>
              <w:sdt>
                <w:sdtPr>
                  <w:rPr>
                    <w:bCs/>
                    <w:i/>
                    <w:iCs/>
                    <w:color w:val="666B6D" w:themeColor="accent5"/>
                    <w:sz w:val="13"/>
                    <w:szCs w:val="13"/>
                  </w:rPr>
                  <w:id w:val="1356926262"/>
                  <w:placeholder>
                    <w:docPart w:val="595530C1ABBA46348BD392BD51F14B94"/>
                  </w:placeholder>
                  <w:showingPlcHdr/>
                  <w15:color w:val="0000FF"/>
                  <w:text w:multiLine="1"/>
                </w:sdtPr>
                <w:sdtContent>
                  <w:tc>
                    <w:tcPr>
                      <w:tcW w:w="0" w:type="auto"/>
                      <w:vAlign w:val="center"/>
                    </w:tcPr>
                    <w:p w14:paraId="0949B6E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total number of components.</w:t>
                      </w:r>
                    </w:p>
                  </w:tc>
                </w:sdtContent>
              </w:sdt>
              <w:sdt>
                <w:sdtPr>
                  <w:rPr>
                    <w:bCs/>
                    <w:i/>
                    <w:iCs/>
                    <w:color w:val="666B6D" w:themeColor="accent5"/>
                    <w:sz w:val="13"/>
                    <w:szCs w:val="13"/>
                  </w:rPr>
                  <w:id w:val="387541741"/>
                  <w:placeholder>
                    <w:docPart w:val="1FE10CD3C40A49CDBC3AB91ADDA91680"/>
                  </w:placeholder>
                  <w:showingPlcHdr/>
                  <w15:color w:val="0000FF"/>
                  <w:text w:multiLine="1"/>
                </w:sdtPr>
                <w:sdtContent>
                  <w:tc>
                    <w:tcPr>
                      <w:tcW w:w="0" w:type="auto"/>
                      <w:vAlign w:val="center"/>
                    </w:tcPr>
                    <w:p w14:paraId="6BFA8A37"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applicable table; e.g., Table 1-4(a)</w:t>
                      </w:r>
                    </w:p>
                  </w:tc>
                </w:sdtContent>
              </w:sdt>
              <w:sdt>
                <w:sdtPr>
                  <w:rPr>
                    <w:bCs/>
                    <w:i/>
                    <w:iCs/>
                    <w:color w:val="666B6D" w:themeColor="accent5"/>
                    <w:sz w:val="13"/>
                    <w:szCs w:val="13"/>
                  </w:rPr>
                  <w:id w:val="1765643212"/>
                  <w:placeholder>
                    <w:docPart w:val="AEDDCC43B79945369906F41475B616BE"/>
                  </w:placeholder>
                  <w:showingPlcHdr/>
                  <w15:color w:val="0000FF"/>
                  <w:text w:multiLine="1"/>
                </w:sdtPr>
                <w:sdtContent>
                  <w:tc>
                    <w:tcPr>
                      <w:tcW w:w="0" w:type="auto"/>
                      <w:vAlign w:val="center"/>
                    </w:tcPr>
                    <w:p w14:paraId="05955912"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calendar months or years.</w:t>
                      </w:r>
                    </w:p>
                  </w:tc>
                </w:sdtContent>
              </w:sdt>
              <w:sdt>
                <w:sdtPr>
                  <w:rPr>
                    <w:bCs/>
                    <w:i/>
                    <w:iCs/>
                    <w:color w:val="666B6D" w:themeColor="accent5"/>
                    <w:sz w:val="13"/>
                    <w:szCs w:val="13"/>
                  </w:rPr>
                  <w:id w:val="1645243101"/>
                  <w:placeholder>
                    <w:docPart w:val="EED10ED2789542AC9F267C28A4444F80"/>
                  </w:placeholder>
                  <w:showingPlcHdr/>
                  <w15:color w:val="0000FF"/>
                  <w:text w:multiLine="1"/>
                </w:sdtPr>
                <w:sdtContent>
                  <w:tc>
                    <w:tcPr>
                      <w:tcW w:w="0" w:type="auto"/>
                      <w:vAlign w:val="center"/>
                    </w:tcPr>
                    <w:p w14:paraId="4D86A90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any missed maintenance activities; e.g. Battery Terminals, Connection resistance.</w:t>
                      </w:r>
                    </w:p>
                  </w:tc>
                </w:sdtContent>
              </w:sdt>
              <w:sdt>
                <w:sdtPr>
                  <w:rPr>
                    <w:bCs/>
                    <w:i/>
                    <w:iCs/>
                    <w:color w:val="666B6D" w:themeColor="accent5"/>
                    <w:sz w:val="13"/>
                    <w:szCs w:val="13"/>
                  </w:rPr>
                  <w:id w:val="1022798"/>
                  <w:placeholder>
                    <w:docPart w:val="5BAA2FF5FD994062B1017D90FD10064C"/>
                  </w:placeholder>
                  <w:showingPlcHdr/>
                  <w15:color w:val="0000FF"/>
                  <w:text w:multiLine="1"/>
                </w:sdtPr>
                <w:sdtContent>
                  <w:tc>
                    <w:tcPr>
                      <w:tcW w:w="0" w:type="auto"/>
                      <w:vAlign w:val="center"/>
                    </w:tcPr>
                    <w:p w14:paraId="420F792A"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prior test date.</w:t>
                      </w:r>
                    </w:p>
                  </w:tc>
                </w:sdtContent>
              </w:sdt>
              <w:sdt>
                <w:sdtPr>
                  <w:rPr>
                    <w:bCs/>
                    <w:i/>
                    <w:iCs/>
                    <w:color w:val="666B6D" w:themeColor="accent5"/>
                    <w:sz w:val="13"/>
                    <w:szCs w:val="13"/>
                  </w:rPr>
                  <w:id w:val="1771127126"/>
                  <w:placeholder>
                    <w:docPart w:val="96E414507CFB4FE7B1AE13D70E89EFFC"/>
                  </w:placeholder>
                  <w:showingPlcHdr/>
                  <w15:color w:val="0000FF"/>
                  <w:text w:multiLine="1"/>
                </w:sdtPr>
                <w:sdtContent>
                  <w:tc>
                    <w:tcPr>
                      <w:tcW w:w="0" w:type="auto"/>
                      <w:vAlign w:val="center"/>
                    </w:tcPr>
                    <w:p w14:paraId="66A8114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most recent test date.</w:t>
                      </w:r>
                    </w:p>
                  </w:tc>
                </w:sdtContent>
              </w:sdt>
              <w:sdt>
                <w:sdtPr>
                  <w:rPr>
                    <w:bCs/>
                    <w:i/>
                    <w:iCs/>
                    <w:color w:val="666B6D" w:themeColor="accent5"/>
                    <w:sz w:val="13"/>
                    <w:szCs w:val="13"/>
                  </w:rPr>
                  <w:id w:val="-453867092"/>
                  <w:placeholder>
                    <w:docPart w:val="009E27E2CDF9477E9A71B06F3048789F"/>
                  </w:placeholder>
                  <w:showingPlcHdr/>
                  <w15:color w:val="0000FF"/>
                  <w:text w:multiLine="1"/>
                </w:sdtPr>
                <w:sdtContent>
                  <w:tc>
                    <w:tcPr>
                      <w:tcW w:w="0" w:type="auto"/>
                      <w:vAlign w:val="center"/>
                    </w:tcPr>
                    <w:p w14:paraId="58AAD203"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results of Corrective Maintenance.</w:t>
                      </w:r>
                    </w:p>
                  </w:tc>
                </w:sdtContent>
              </w:sdt>
            </w:tr>
            <w:tr w:rsidR="006152CF" w:rsidRPr="006954B4" w14:paraId="49C6528B" w14:textId="77777777" w:rsidTr="006954B4">
              <w:trPr>
                <w:trHeight w:val="2600"/>
              </w:trPr>
              <w:sdt>
                <w:sdtPr>
                  <w:rPr>
                    <w:bCs/>
                    <w:i/>
                    <w:iCs/>
                    <w:color w:val="666B6D" w:themeColor="accent5"/>
                    <w:sz w:val="13"/>
                    <w:szCs w:val="13"/>
                  </w:rPr>
                  <w:id w:val="-617526803"/>
                  <w:placeholder>
                    <w:docPart w:val="CCCFFA4DCF8F4DF49411F33E6005FE2F"/>
                  </w:placeholder>
                  <w:showingPlcHdr/>
                  <w15:color w:val="0000FF"/>
                  <w:text w:multiLine="1"/>
                </w:sdtPr>
                <w:sdtContent>
                  <w:tc>
                    <w:tcPr>
                      <w:tcW w:w="0" w:type="auto"/>
                      <w:vAlign w:val="center"/>
                    </w:tcPr>
                    <w:p w14:paraId="55474E29"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in Component Type; e.g. Protective Relay excluding distributed UFLS and distributed UVLS.</w:t>
                      </w:r>
                    </w:p>
                  </w:tc>
                </w:sdtContent>
              </w:sdt>
              <w:sdt>
                <w:sdtPr>
                  <w:rPr>
                    <w:bCs/>
                    <w:i/>
                    <w:iCs/>
                    <w:color w:val="666B6D" w:themeColor="accent5"/>
                    <w:sz w:val="13"/>
                    <w:szCs w:val="13"/>
                  </w:rPr>
                  <w:id w:val="1575628215"/>
                  <w:placeholder>
                    <w:docPart w:val="7FD4B758FEA241C39CD280DD473E7547"/>
                  </w:placeholder>
                  <w:showingPlcHdr/>
                  <w15:color w:val="0000FF"/>
                  <w:text w:multiLine="1"/>
                </w:sdtPr>
                <w:sdtContent>
                  <w:tc>
                    <w:tcPr>
                      <w:tcW w:w="0" w:type="auto"/>
                      <w:vAlign w:val="center"/>
                    </w:tcPr>
                    <w:p w14:paraId="2B8E669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noncompliant components.</w:t>
                      </w:r>
                    </w:p>
                  </w:tc>
                </w:sdtContent>
              </w:sdt>
              <w:sdt>
                <w:sdtPr>
                  <w:rPr>
                    <w:bCs/>
                    <w:i/>
                    <w:iCs/>
                    <w:color w:val="666B6D" w:themeColor="accent5"/>
                    <w:sz w:val="13"/>
                    <w:szCs w:val="13"/>
                  </w:rPr>
                  <w:id w:val="178552340"/>
                  <w:placeholder>
                    <w:docPart w:val="7DE4F6C41EFD4C608C7BF33E2920310A"/>
                  </w:placeholder>
                  <w:showingPlcHdr/>
                  <w15:color w:val="0000FF"/>
                  <w:text w:multiLine="1"/>
                </w:sdtPr>
                <w:sdtContent>
                  <w:tc>
                    <w:tcPr>
                      <w:tcW w:w="0" w:type="auto"/>
                      <w:vAlign w:val="center"/>
                    </w:tcPr>
                    <w:p w14:paraId="1101A33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total number of components.</w:t>
                      </w:r>
                    </w:p>
                  </w:tc>
                </w:sdtContent>
              </w:sdt>
              <w:sdt>
                <w:sdtPr>
                  <w:rPr>
                    <w:bCs/>
                    <w:i/>
                    <w:iCs/>
                    <w:color w:val="666B6D" w:themeColor="accent5"/>
                    <w:sz w:val="13"/>
                    <w:szCs w:val="13"/>
                  </w:rPr>
                  <w:id w:val="685557979"/>
                  <w:placeholder>
                    <w:docPart w:val="87598344E9764BB2B80521B7D4CFBFD8"/>
                  </w:placeholder>
                  <w:showingPlcHdr/>
                  <w15:color w:val="0000FF"/>
                  <w:text w:multiLine="1"/>
                </w:sdtPr>
                <w:sdtContent>
                  <w:tc>
                    <w:tcPr>
                      <w:tcW w:w="0" w:type="auto"/>
                      <w:vAlign w:val="center"/>
                    </w:tcPr>
                    <w:p w14:paraId="06DE5277" w14:textId="77777777" w:rsidR="000E5E17" w:rsidRPr="006954B4" w:rsidRDefault="000E5E17" w:rsidP="001B5CFF">
                      <w:pPr>
                        <w:spacing w:after="0"/>
                        <w:jc w:val="center"/>
                        <w:rPr>
                          <w:bCs/>
                          <w:i/>
                          <w:iCs/>
                          <w:color w:val="666B6D" w:themeColor="accent5"/>
                          <w:sz w:val="13"/>
                          <w:szCs w:val="13"/>
                        </w:rPr>
                      </w:pPr>
                      <w:r w:rsidRPr="006954B4">
                        <w:rPr>
                          <w:i/>
                          <w:iCs/>
                          <w:color w:val="666B6D" w:themeColor="accent5"/>
                          <w:sz w:val="13"/>
                          <w:szCs w:val="13"/>
                        </w:rPr>
                        <w:t>Enter applicable table; e.g., Table 1-4(a)</w:t>
                      </w:r>
                    </w:p>
                  </w:tc>
                </w:sdtContent>
              </w:sdt>
              <w:sdt>
                <w:sdtPr>
                  <w:rPr>
                    <w:bCs/>
                    <w:i/>
                    <w:iCs/>
                    <w:color w:val="666B6D" w:themeColor="accent5"/>
                    <w:sz w:val="13"/>
                    <w:szCs w:val="13"/>
                  </w:rPr>
                  <w:id w:val="-423117902"/>
                  <w:placeholder>
                    <w:docPart w:val="03301A37731341D683EAE94426436891"/>
                  </w:placeholder>
                  <w:showingPlcHdr/>
                  <w15:color w:val="0000FF"/>
                  <w:text w:multiLine="1"/>
                </w:sdtPr>
                <w:sdtContent>
                  <w:tc>
                    <w:tcPr>
                      <w:tcW w:w="0" w:type="auto"/>
                      <w:vAlign w:val="center"/>
                    </w:tcPr>
                    <w:p w14:paraId="1A0E538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number of calendar months or years.</w:t>
                      </w:r>
                    </w:p>
                  </w:tc>
                </w:sdtContent>
              </w:sdt>
              <w:sdt>
                <w:sdtPr>
                  <w:rPr>
                    <w:bCs/>
                    <w:i/>
                    <w:iCs/>
                    <w:color w:val="666B6D" w:themeColor="accent5"/>
                    <w:sz w:val="13"/>
                    <w:szCs w:val="13"/>
                  </w:rPr>
                  <w:id w:val="31082791"/>
                  <w:placeholder>
                    <w:docPart w:val="1598E0FBB100477E973E5087DAD1C60E"/>
                  </w:placeholder>
                  <w:showingPlcHdr/>
                  <w15:color w:val="0000FF"/>
                  <w:text w:multiLine="1"/>
                </w:sdtPr>
                <w:sdtContent>
                  <w:tc>
                    <w:tcPr>
                      <w:tcW w:w="0" w:type="auto"/>
                      <w:vAlign w:val="center"/>
                    </w:tcPr>
                    <w:p w14:paraId="32A75A01"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any missed maintenance activities; e.g. Battery Terminals, Connection resistance.</w:t>
                      </w:r>
                    </w:p>
                  </w:tc>
                </w:sdtContent>
              </w:sdt>
              <w:sdt>
                <w:sdtPr>
                  <w:rPr>
                    <w:bCs/>
                    <w:i/>
                    <w:iCs/>
                    <w:color w:val="666B6D" w:themeColor="accent5"/>
                    <w:sz w:val="13"/>
                    <w:szCs w:val="13"/>
                  </w:rPr>
                  <w:id w:val="-1351249529"/>
                  <w:placeholder>
                    <w:docPart w:val="53BD54E99C364F569756D45885D1DDCC"/>
                  </w:placeholder>
                  <w:showingPlcHdr/>
                  <w15:color w:val="0000FF"/>
                  <w:text w:multiLine="1"/>
                </w:sdtPr>
                <w:sdtContent>
                  <w:tc>
                    <w:tcPr>
                      <w:tcW w:w="0" w:type="auto"/>
                      <w:vAlign w:val="center"/>
                    </w:tcPr>
                    <w:p w14:paraId="5934AAC8"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prior test date.</w:t>
                      </w:r>
                    </w:p>
                  </w:tc>
                </w:sdtContent>
              </w:sdt>
              <w:sdt>
                <w:sdtPr>
                  <w:rPr>
                    <w:bCs/>
                    <w:i/>
                    <w:iCs/>
                    <w:color w:val="666B6D" w:themeColor="accent5"/>
                    <w:sz w:val="13"/>
                    <w:szCs w:val="13"/>
                  </w:rPr>
                  <w:id w:val="1250688137"/>
                  <w:placeholder>
                    <w:docPart w:val="E0FF01E11D2944DC8CE4F88CB1660C3D"/>
                  </w:placeholder>
                  <w:showingPlcHdr/>
                  <w15:color w:val="0000FF"/>
                  <w:text w:multiLine="1"/>
                </w:sdtPr>
                <w:sdtContent>
                  <w:tc>
                    <w:tcPr>
                      <w:tcW w:w="0" w:type="auto"/>
                      <w:vAlign w:val="center"/>
                    </w:tcPr>
                    <w:p w14:paraId="5488B35D"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the most recent test date.</w:t>
                      </w:r>
                    </w:p>
                  </w:tc>
                </w:sdtContent>
              </w:sdt>
              <w:sdt>
                <w:sdtPr>
                  <w:rPr>
                    <w:bCs/>
                    <w:i/>
                    <w:iCs/>
                    <w:color w:val="666B6D" w:themeColor="accent5"/>
                    <w:sz w:val="13"/>
                    <w:szCs w:val="13"/>
                  </w:rPr>
                  <w:id w:val="1944641294"/>
                  <w:placeholder>
                    <w:docPart w:val="59C3E26D9BC440349D503AF42EBAF8C1"/>
                  </w:placeholder>
                  <w:showingPlcHdr/>
                  <w15:color w:val="0000FF"/>
                  <w:text w:multiLine="1"/>
                </w:sdtPr>
                <w:sdtContent>
                  <w:tc>
                    <w:tcPr>
                      <w:tcW w:w="0" w:type="auto"/>
                      <w:vAlign w:val="center"/>
                    </w:tcPr>
                    <w:p w14:paraId="1B55E887" w14:textId="77777777" w:rsidR="000E5E17" w:rsidRPr="006954B4" w:rsidRDefault="000E5E17" w:rsidP="001B5CFF">
                      <w:pPr>
                        <w:spacing w:after="0"/>
                        <w:jc w:val="center"/>
                        <w:rPr>
                          <w:bCs/>
                          <w:i/>
                          <w:iCs/>
                          <w:color w:val="666B6D" w:themeColor="accent5"/>
                          <w:sz w:val="13"/>
                          <w:szCs w:val="13"/>
                        </w:rPr>
                      </w:pPr>
                      <w:r w:rsidRPr="006954B4">
                        <w:rPr>
                          <w:bCs/>
                          <w:i/>
                          <w:iCs/>
                          <w:color w:val="666B6D" w:themeColor="accent5"/>
                          <w:sz w:val="13"/>
                          <w:szCs w:val="13"/>
                        </w:rPr>
                        <w:t>Enter results of Corrective Maintenance.</w:t>
                      </w:r>
                    </w:p>
                  </w:tc>
                </w:sdtContent>
              </w:sdt>
            </w:tr>
          </w:tbl>
          <w:p w14:paraId="18C1EB00" w14:textId="77777777" w:rsidR="002F4986" w:rsidRPr="006955FE" w:rsidRDefault="002F4986" w:rsidP="000E5E17">
            <w:pPr>
              <w:spacing w:after="0"/>
              <w:jc w:val="left"/>
              <w:rPr>
                <w:bCs/>
              </w:rPr>
            </w:pPr>
          </w:p>
          <w:p w14:paraId="79CF3F68" w14:textId="35304B34" w:rsidR="000E5E17" w:rsidRPr="000E5E17" w:rsidRDefault="000E5E17" w:rsidP="000E5E17">
            <w:pPr>
              <w:spacing w:after="0"/>
              <w:jc w:val="left"/>
              <w:rPr>
                <w:bCs/>
                <w:i/>
                <w:iCs/>
              </w:rPr>
            </w:pPr>
            <w:r w:rsidRPr="000907CE">
              <w:rPr>
                <w:bCs/>
                <w:i/>
                <w:iCs/>
                <w:sz w:val="20"/>
                <w:szCs w:val="24"/>
              </w:rPr>
              <w:t>(Insert more rows above if necessary.)</w:t>
            </w:r>
          </w:p>
        </w:tc>
      </w:tr>
      <w:tr w:rsidR="000E5E17" w:rsidRPr="000E5E17" w14:paraId="614E33FF" w14:textId="77777777" w:rsidTr="006954B4">
        <w:trPr>
          <w:trHeight w:val="3590"/>
        </w:trPr>
        <w:tc>
          <w:tcPr>
            <w:tcW w:w="9350" w:type="dxa"/>
            <w:shd w:val="clear" w:color="auto" w:fill="FDFDFB" w:themeFill="accent6" w:themeFillTint="33"/>
          </w:tcPr>
          <w:p w14:paraId="5530F86F" w14:textId="77777777" w:rsidR="000E5E17" w:rsidRPr="000907CE" w:rsidRDefault="000E5E17" w:rsidP="000E5E17">
            <w:pPr>
              <w:spacing w:after="0"/>
              <w:jc w:val="left"/>
              <w:rPr>
                <w:sz w:val="20"/>
                <w:szCs w:val="24"/>
              </w:rPr>
            </w:pPr>
          </w:p>
          <w:p w14:paraId="52B798E2" w14:textId="77777777" w:rsidR="000E5E17" w:rsidRPr="000907CE" w:rsidRDefault="000E5E17" w:rsidP="000E5E17">
            <w:pPr>
              <w:spacing w:after="0"/>
              <w:jc w:val="left"/>
              <w:rPr>
                <w:b/>
                <w:bCs/>
                <w:sz w:val="20"/>
                <w:szCs w:val="24"/>
              </w:rPr>
            </w:pPr>
            <w:r w:rsidRPr="000907CE">
              <w:rPr>
                <w:b/>
                <w:bCs/>
                <w:sz w:val="20"/>
                <w:szCs w:val="24"/>
              </w:rPr>
              <w:t>Describe the associated BES Facilities (e.g., generation, transmission, substations), including:</w:t>
            </w:r>
          </w:p>
          <w:p w14:paraId="6870F8C8" w14:textId="77777777" w:rsidR="000E5E17" w:rsidRPr="000907CE" w:rsidRDefault="000E5E17" w:rsidP="00C33209">
            <w:pPr>
              <w:pStyle w:val="ListParagraph"/>
              <w:numPr>
                <w:ilvl w:val="0"/>
                <w:numId w:val="32"/>
              </w:numPr>
              <w:rPr>
                <w:sz w:val="20"/>
                <w:szCs w:val="24"/>
              </w:rPr>
            </w:pPr>
            <w:r w:rsidRPr="000907CE">
              <w:rPr>
                <w:sz w:val="20"/>
                <w:szCs w:val="24"/>
              </w:rPr>
              <w:t xml:space="preserve">For generation: </w:t>
            </w:r>
          </w:p>
          <w:p w14:paraId="5104F2F6" w14:textId="77777777" w:rsidR="000E5E17" w:rsidRPr="000907CE" w:rsidRDefault="000E5E17" w:rsidP="00C33209">
            <w:pPr>
              <w:pStyle w:val="ListParagraph"/>
              <w:numPr>
                <w:ilvl w:val="1"/>
                <w:numId w:val="32"/>
              </w:numPr>
              <w:rPr>
                <w:sz w:val="20"/>
                <w:szCs w:val="24"/>
              </w:rPr>
            </w:pPr>
            <w:r w:rsidRPr="000907CE">
              <w:rPr>
                <w:sz w:val="20"/>
                <w:szCs w:val="24"/>
              </w:rPr>
              <w:t xml:space="preserve">nominal output (MW), </w:t>
            </w:r>
          </w:p>
          <w:p w14:paraId="45E9AD32" w14:textId="77777777" w:rsidR="000E5E17" w:rsidRPr="000907CE" w:rsidRDefault="000E5E17" w:rsidP="00C33209">
            <w:pPr>
              <w:pStyle w:val="ListParagraph"/>
              <w:numPr>
                <w:ilvl w:val="1"/>
                <w:numId w:val="32"/>
              </w:numPr>
              <w:rPr>
                <w:sz w:val="20"/>
                <w:szCs w:val="24"/>
              </w:rPr>
            </w:pPr>
            <w:r w:rsidRPr="000907CE">
              <w:rPr>
                <w:sz w:val="20"/>
                <w:szCs w:val="24"/>
              </w:rPr>
              <w:t xml:space="preserve">type (nuclear, coal, gas, wind, solar, hydro, etc.), </w:t>
            </w:r>
          </w:p>
          <w:p w14:paraId="30A62B3C" w14:textId="77777777" w:rsidR="000E5E17" w:rsidRPr="000907CE" w:rsidRDefault="000E5E17" w:rsidP="00C33209">
            <w:pPr>
              <w:pStyle w:val="ListParagraph"/>
              <w:numPr>
                <w:ilvl w:val="1"/>
                <w:numId w:val="32"/>
              </w:numPr>
              <w:rPr>
                <w:sz w:val="20"/>
                <w:szCs w:val="24"/>
              </w:rPr>
            </w:pPr>
            <w:r w:rsidRPr="000907CE">
              <w:rPr>
                <w:sz w:val="20"/>
                <w:szCs w:val="24"/>
              </w:rPr>
              <w:t xml:space="preserve">average capacity factors, </w:t>
            </w:r>
          </w:p>
          <w:p w14:paraId="71D56EFE" w14:textId="77777777" w:rsidR="000E5E17" w:rsidRPr="000907CE" w:rsidRDefault="000E5E17" w:rsidP="00C33209">
            <w:pPr>
              <w:pStyle w:val="ListParagraph"/>
              <w:numPr>
                <w:ilvl w:val="1"/>
                <w:numId w:val="32"/>
              </w:numPr>
              <w:rPr>
                <w:sz w:val="20"/>
                <w:szCs w:val="24"/>
              </w:rPr>
            </w:pPr>
            <w:r w:rsidRPr="000907CE">
              <w:rPr>
                <w:sz w:val="20"/>
                <w:szCs w:val="24"/>
              </w:rPr>
              <w:t xml:space="preserve">any identification as a Blackstart Resource in a Transmission Operator’s restoration plan, </w:t>
            </w:r>
          </w:p>
          <w:p w14:paraId="240FEA14" w14:textId="77777777" w:rsidR="000E5E17" w:rsidRPr="000907CE" w:rsidRDefault="000E5E17" w:rsidP="00C33209">
            <w:pPr>
              <w:pStyle w:val="ListParagraph"/>
              <w:numPr>
                <w:ilvl w:val="1"/>
                <w:numId w:val="32"/>
              </w:numPr>
              <w:rPr>
                <w:sz w:val="20"/>
                <w:szCs w:val="24"/>
              </w:rPr>
            </w:pPr>
            <w:r w:rsidRPr="000907CE">
              <w:rPr>
                <w:sz w:val="20"/>
                <w:szCs w:val="24"/>
              </w:rPr>
              <w:t xml:space="preserve">any associated Remedial Action Scheme (RAS)/ Special Protection System (SPS), and </w:t>
            </w:r>
          </w:p>
          <w:p w14:paraId="1193D903" w14:textId="77777777" w:rsidR="000E5E17" w:rsidRPr="000907CE" w:rsidRDefault="000E5E17" w:rsidP="00C33209">
            <w:pPr>
              <w:pStyle w:val="ListParagraph"/>
              <w:numPr>
                <w:ilvl w:val="1"/>
                <w:numId w:val="32"/>
              </w:numPr>
              <w:rPr>
                <w:sz w:val="20"/>
                <w:szCs w:val="24"/>
              </w:rPr>
            </w:pPr>
            <w:r w:rsidRPr="000907CE">
              <w:rPr>
                <w:sz w:val="20"/>
                <w:szCs w:val="24"/>
              </w:rPr>
              <w:t>any association with an Interconnection Reliability Operating Limit (IROL).</w:t>
            </w:r>
          </w:p>
          <w:p w14:paraId="6FF8F019" w14:textId="77777777" w:rsidR="000E5E17" w:rsidRPr="000907CE" w:rsidRDefault="000E5E17" w:rsidP="00C33209">
            <w:pPr>
              <w:pStyle w:val="ListParagraph"/>
              <w:numPr>
                <w:ilvl w:val="0"/>
                <w:numId w:val="32"/>
              </w:numPr>
              <w:rPr>
                <w:sz w:val="20"/>
                <w:szCs w:val="24"/>
              </w:rPr>
            </w:pPr>
            <w:r w:rsidRPr="000907CE">
              <w:rPr>
                <w:sz w:val="20"/>
                <w:szCs w:val="24"/>
              </w:rPr>
              <w:t>For transmission:</w:t>
            </w:r>
          </w:p>
          <w:p w14:paraId="3C1FEF23" w14:textId="77777777" w:rsidR="000E5E17" w:rsidRPr="000907CE" w:rsidRDefault="000E5E17" w:rsidP="00931A5B">
            <w:pPr>
              <w:pStyle w:val="ListParagraph"/>
              <w:numPr>
                <w:ilvl w:val="1"/>
                <w:numId w:val="32"/>
              </w:numPr>
              <w:rPr>
                <w:sz w:val="20"/>
                <w:szCs w:val="24"/>
              </w:rPr>
            </w:pPr>
            <w:r w:rsidRPr="000907CE">
              <w:rPr>
                <w:sz w:val="20"/>
                <w:szCs w:val="24"/>
              </w:rPr>
              <w:t xml:space="preserve">operating voltage (kV), </w:t>
            </w:r>
          </w:p>
          <w:p w14:paraId="3025D587" w14:textId="77777777" w:rsidR="000E5E17" w:rsidRPr="000907CE" w:rsidRDefault="000E5E17" w:rsidP="00931A5B">
            <w:pPr>
              <w:pStyle w:val="ListParagraph"/>
              <w:numPr>
                <w:ilvl w:val="1"/>
                <w:numId w:val="32"/>
              </w:numPr>
              <w:rPr>
                <w:sz w:val="20"/>
                <w:szCs w:val="24"/>
              </w:rPr>
            </w:pPr>
            <w:r w:rsidRPr="000907CE">
              <w:rPr>
                <w:sz w:val="20"/>
                <w:szCs w:val="24"/>
              </w:rPr>
              <w:t>summer normal Facility Rating (Amp/MVA), and</w:t>
            </w:r>
          </w:p>
          <w:p w14:paraId="367D5E48" w14:textId="77777777" w:rsidR="000E5E17" w:rsidRPr="000907CE" w:rsidRDefault="000E5E17" w:rsidP="00931A5B">
            <w:pPr>
              <w:pStyle w:val="ListParagraph"/>
              <w:numPr>
                <w:ilvl w:val="1"/>
                <w:numId w:val="32"/>
              </w:numPr>
              <w:rPr>
                <w:sz w:val="20"/>
                <w:szCs w:val="24"/>
              </w:rPr>
            </w:pPr>
            <w:r w:rsidRPr="000907CE">
              <w:rPr>
                <w:sz w:val="20"/>
                <w:szCs w:val="24"/>
              </w:rPr>
              <w:t>any association with an IROL(s), Inter-Area interface, RAS, or SPS.</w:t>
            </w:r>
          </w:p>
          <w:p w14:paraId="0296B984" w14:textId="77777777" w:rsidR="000E5E17" w:rsidRPr="000907CE" w:rsidRDefault="000E5E17" w:rsidP="00C33209">
            <w:pPr>
              <w:pStyle w:val="ListParagraph"/>
              <w:numPr>
                <w:ilvl w:val="0"/>
                <w:numId w:val="32"/>
              </w:numPr>
              <w:rPr>
                <w:sz w:val="20"/>
                <w:szCs w:val="24"/>
              </w:rPr>
            </w:pPr>
            <w:r w:rsidRPr="000907CE">
              <w:rPr>
                <w:sz w:val="20"/>
                <w:szCs w:val="24"/>
              </w:rPr>
              <w:t>For substations (especially if any Protection System Station dc Supply Maintenance Activities were impacted):</w:t>
            </w:r>
          </w:p>
          <w:p w14:paraId="1D186926" w14:textId="4273702C" w:rsidR="000E5E17" w:rsidRPr="006955FE" w:rsidRDefault="000E5E17" w:rsidP="006955FE">
            <w:pPr>
              <w:pStyle w:val="ListParagraph"/>
              <w:numPr>
                <w:ilvl w:val="1"/>
                <w:numId w:val="32"/>
              </w:numPr>
              <w:rPr>
                <w:sz w:val="20"/>
                <w:szCs w:val="24"/>
              </w:rPr>
            </w:pPr>
            <w:r w:rsidRPr="000907CE">
              <w:rPr>
                <w:sz w:val="20"/>
                <w:szCs w:val="24"/>
              </w:rPr>
              <w:t>number of impacted BES Facilities potentially impacted by a loss of dc Supply.</w:t>
            </w:r>
          </w:p>
          <w:p w14:paraId="0BAD6563" w14:textId="77777777" w:rsidR="000E5E17" w:rsidRDefault="000E5E17" w:rsidP="000E5E17">
            <w:pPr>
              <w:spacing w:after="0"/>
              <w:jc w:val="left"/>
              <w:rPr>
                <w:b/>
                <w:bCs/>
                <w:sz w:val="20"/>
                <w:szCs w:val="24"/>
              </w:rPr>
            </w:pPr>
            <w:r w:rsidRPr="000907CE">
              <w:rPr>
                <w:b/>
                <w:bCs/>
                <w:sz w:val="20"/>
                <w:szCs w:val="24"/>
              </w:rPr>
              <w:t>Note: This information may be submitted in a separate spreadsheet or document if preferred.</w:t>
            </w:r>
          </w:p>
          <w:p w14:paraId="4C868FF9" w14:textId="77777777" w:rsidR="002D2AE5" w:rsidRPr="000907CE" w:rsidRDefault="002D2AE5" w:rsidP="000E5E17">
            <w:pPr>
              <w:spacing w:after="0"/>
              <w:jc w:val="left"/>
              <w:rPr>
                <w:bCs/>
                <w:sz w:val="20"/>
                <w:szCs w:val="24"/>
              </w:rPr>
            </w:pPr>
          </w:p>
        </w:tc>
      </w:tr>
      <w:tr w:rsidR="000E5E17" w:rsidRPr="000E5E17" w14:paraId="44D5FE6B" w14:textId="77777777" w:rsidTr="002D2AE5">
        <w:trPr>
          <w:trHeight w:val="2807"/>
        </w:trPr>
        <w:sdt>
          <w:sdtPr>
            <w:rPr>
              <w:bCs/>
              <w:sz w:val="20"/>
              <w:szCs w:val="24"/>
              <w:u w:val="single"/>
            </w:rPr>
            <w:id w:val="-2140558533"/>
            <w:placeholder>
              <w:docPart w:val="63E5E60C9BE645B582285D34038C0119"/>
            </w:placeholder>
            <w:showingPlcHdr/>
            <w:text/>
          </w:sdtPr>
          <w:sdtContent>
            <w:tc>
              <w:tcPr>
                <w:tcW w:w="9350" w:type="dxa"/>
              </w:tcPr>
              <w:p w14:paraId="102DB719" w14:textId="77777777" w:rsidR="000E5E17" w:rsidRPr="00525183" w:rsidRDefault="000E5E17" w:rsidP="000E5E17">
                <w:pPr>
                  <w:spacing w:after="0"/>
                  <w:jc w:val="left"/>
                  <w:rPr>
                    <w:bCs/>
                    <w:sz w:val="20"/>
                    <w:szCs w:val="24"/>
                    <w:u w:val="single"/>
                  </w:rPr>
                </w:pPr>
                <w:r w:rsidRPr="00525183">
                  <w:rPr>
                    <w:bCs/>
                    <w:color w:val="666B6D" w:themeColor="accent5"/>
                    <w:sz w:val="20"/>
                    <w:szCs w:val="24"/>
                  </w:rPr>
                  <w:t>Click or tap here to enter text.</w:t>
                </w:r>
              </w:p>
            </w:tc>
          </w:sdtContent>
        </w:sdt>
      </w:tr>
      <w:tr w:rsidR="000E5E17" w:rsidRPr="000E5E17" w14:paraId="1A4D1378" w14:textId="77777777" w:rsidTr="002D2AE5">
        <w:trPr>
          <w:trHeight w:val="1160"/>
        </w:trPr>
        <w:tc>
          <w:tcPr>
            <w:tcW w:w="9350" w:type="dxa"/>
            <w:shd w:val="clear" w:color="auto" w:fill="FDFDFB" w:themeFill="accent6" w:themeFillTint="33"/>
          </w:tcPr>
          <w:p w14:paraId="608E1B85" w14:textId="77777777" w:rsidR="000E5E17" w:rsidRPr="00525183" w:rsidRDefault="000E5E17" w:rsidP="000E5E17">
            <w:pPr>
              <w:spacing w:after="0"/>
              <w:jc w:val="left"/>
              <w:rPr>
                <w:sz w:val="20"/>
                <w:szCs w:val="24"/>
              </w:rPr>
            </w:pPr>
          </w:p>
          <w:p w14:paraId="46C2B68D" w14:textId="77777777" w:rsidR="000E5E17" w:rsidRPr="00525183" w:rsidRDefault="000E5E17" w:rsidP="000E5E17">
            <w:pPr>
              <w:spacing w:after="0"/>
              <w:jc w:val="left"/>
              <w:rPr>
                <w:b/>
                <w:bCs/>
                <w:sz w:val="20"/>
                <w:szCs w:val="24"/>
              </w:rPr>
            </w:pPr>
            <w:r w:rsidRPr="00525183">
              <w:rPr>
                <w:b/>
                <w:bCs/>
                <w:sz w:val="20"/>
                <w:szCs w:val="24"/>
              </w:rPr>
              <w:t>Describe any compensating controls that reduced the risk of the noncompliance.</w:t>
            </w:r>
          </w:p>
          <w:p w14:paraId="36E21504" w14:textId="77777777" w:rsidR="000E5E17" w:rsidRPr="00525183" w:rsidRDefault="000E5E17" w:rsidP="000E5E17">
            <w:pPr>
              <w:spacing w:after="0"/>
              <w:jc w:val="left"/>
              <w:rPr>
                <w:bCs/>
                <w:sz w:val="20"/>
                <w:szCs w:val="24"/>
                <w:u w:val="single"/>
              </w:rPr>
            </w:pPr>
            <w:r w:rsidRPr="00525183">
              <w:rPr>
                <w:b/>
                <w:bCs/>
                <w:sz w:val="20"/>
                <w:szCs w:val="24"/>
              </w:rPr>
              <w:t>Examples of such controls could include but are not limited to monitoring attributes with alarming, equipment redundancy, or periodic inspections.</w:t>
            </w:r>
          </w:p>
        </w:tc>
      </w:tr>
      <w:tr w:rsidR="000E5E17" w:rsidRPr="000E5E17" w14:paraId="42434DF7" w14:textId="77777777" w:rsidTr="002D2AE5">
        <w:trPr>
          <w:trHeight w:val="3050"/>
        </w:trPr>
        <w:sdt>
          <w:sdtPr>
            <w:rPr>
              <w:bCs/>
              <w:sz w:val="20"/>
              <w:szCs w:val="24"/>
              <w:u w:val="single"/>
            </w:rPr>
            <w:id w:val="1526144602"/>
            <w:placeholder>
              <w:docPart w:val="D2E3FBBB4A314922B4FF2819C281DBD9"/>
            </w:placeholder>
            <w:showingPlcHdr/>
            <w:text/>
          </w:sdtPr>
          <w:sdtContent>
            <w:tc>
              <w:tcPr>
                <w:tcW w:w="9350" w:type="dxa"/>
              </w:tcPr>
              <w:p w14:paraId="19F0B458" w14:textId="77777777" w:rsidR="000E5E17" w:rsidRPr="00525183" w:rsidRDefault="000E5E17" w:rsidP="000E5E17">
                <w:pPr>
                  <w:spacing w:after="0"/>
                  <w:jc w:val="left"/>
                  <w:rPr>
                    <w:bCs/>
                    <w:sz w:val="20"/>
                    <w:szCs w:val="24"/>
                    <w:u w:val="single"/>
                  </w:rPr>
                </w:pPr>
                <w:r w:rsidRPr="00525183">
                  <w:rPr>
                    <w:bCs/>
                    <w:color w:val="666B6D" w:themeColor="accent5"/>
                    <w:sz w:val="20"/>
                    <w:szCs w:val="24"/>
                  </w:rPr>
                  <w:t>Click or tap here to enter text.</w:t>
                </w:r>
              </w:p>
            </w:tc>
          </w:sdtContent>
        </w:sdt>
      </w:tr>
      <w:tr w:rsidR="000E5E17" w:rsidRPr="000E5E17" w14:paraId="0B33F279" w14:textId="77777777" w:rsidTr="006954B4">
        <w:trPr>
          <w:trHeight w:val="935"/>
        </w:trPr>
        <w:tc>
          <w:tcPr>
            <w:tcW w:w="9350" w:type="dxa"/>
            <w:shd w:val="clear" w:color="auto" w:fill="FDFDFB" w:themeFill="accent6" w:themeFillTint="33"/>
          </w:tcPr>
          <w:p w14:paraId="2B12C6D6" w14:textId="77777777" w:rsidR="000E5E17" w:rsidRPr="00525183" w:rsidRDefault="000E5E17" w:rsidP="000E5E17">
            <w:pPr>
              <w:spacing w:after="0"/>
              <w:jc w:val="left"/>
              <w:rPr>
                <w:b/>
                <w:bCs/>
                <w:sz w:val="20"/>
                <w:szCs w:val="24"/>
                <w:u w:val="single"/>
              </w:rPr>
            </w:pPr>
          </w:p>
          <w:p w14:paraId="0A62CBDF" w14:textId="77777777" w:rsidR="000E5E17" w:rsidRPr="00525183" w:rsidRDefault="000E5E17" w:rsidP="000E5E17">
            <w:pPr>
              <w:spacing w:after="0"/>
              <w:jc w:val="left"/>
              <w:rPr>
                <w:bCs/>
                <w:sz w:val="20"/>
                <w:szCs w:val="24"/>
              </w:rPr>
            </w:pPr>
            <w:r w:rsidRPr="00525183">
              <w:rPr>
                <w:b/>
                <w:bCs/>
                <w:sz w:val="20"/>
                <w:szCs w:val="24"/>
              </w:rPr>
              <w:t>Describe any misoperations or equipment failure associated with the noncompliance.</w:t>
            </w:r>
          </w:p>
        </w:tc>
      </w:tr>
      <w:tr w:rsidR="000E5E17" w:rsidRPr="000E5E17" w14:paraId="3A598E68" w14:textId="77777777" w:rsidTr="006954B4">
        <w:trPr>
          <w:trHeight w:val="4310"/>
        </w:trPr>
        <w:sdt>
          <w:sdtPr>
            <w:rPr>
              <w:bCs/>
              <w:sz w:val="20"/>
              <w:szCs w:val="24"/>
              <w:u w:val="single"/>
            </w:rPr>
            <w:id w:val="-1073501948"/>
            <w:placeholder>
              <w:docPart w:val="8522F88D865D43CEB343F2DFB8BC5DCC"/>
            </w:placeholder>
            <w:showingPlcHdr/>
            <w:text/>
          </w:sdtPr>
          <w:sdtContent>
            <w:tc>
              <w:tcPr>
                <w:tcW w:w="9350" w:type="dxa"/>
              </w:tcPr>
              <w:p w14:paraId="62E9B1DE" w14:textId="77777777" w:rsidR="000E5E17" w:rsidRPr="00525183" w:rsidRDefault="000E5E17" w:rsidP="000E5E17">
                <w:pPr>
                  <w:spacing w:after="0"/>
                  <w:jc w:val="left"/>
                  <w:rPr>
                    <w:bCs/>
                    <w:sz w:val="20"/>
                    <w:szCs w:val="24"/>
                    <w:u w:val="single"/>
                  </w:rPr>
                </w:pPr>
                <w:r w:rsidRPr="0047053C">
                  <w:rPr>
                    <w:bCs/>
                    <w:color w:val="666B6D" w:themeColor="accent5"/>
                    <w:sz w:val="20"/>
                    <w:szCs w:val="24"/>
                  </w:rPr>
                  <w:t>Click or tap here to enter text.</w:t>
                </w:r>
              </w:p>
            </w:tc>
          </w:sdtContent>
        </w:sdt>
      </w:tr>
    </w:tbl>
    <w:p w14:paraId="18B8EFD2" w14:textId="77777777" w:rsidR="000E5E17" w:rsidRPr="000E5E17" w:rsidRDefault="000E5E17" w:rsidP="000E5E17">
      <w:pPr>
        <w:spacing w:after="0"/>
        <w:jc w:val="left"/>
        <w:rPr>
          <w:b/>
          <w:bCs/>
          <w:u w:val="single"/>
        </w:rPr>
      </w:pPr>
      <w:r w:rsidRPr="000E5E17">
        <w:rPr>
          <w:b/>
          <w:bCs/>
          <w:u w:val="single"/>
        </w:rPr>
        <w:br w:type="page"/>
      </w:r>
    </w:p>
    <w:p w14:paraId="423AF6F9" w14:textId="2C910D4B" w:rsidR="0094780F" w:rsidRPr="0094780F" w:rsidRDefault="0094780F" w:rsidP="003F0423">
      <w:pPr>
        <w:pStyle w:val="Heading1"/>
      </w:pPr>
      <w:bookmarkStart w:id="20" w:name="_Toc204009179"/>
      <w:bookmarkStart w:id="21" w:name="_Toc223339408"/>
      <w:r w:rsidRPr="0094780F">
        <w:lastRenderedPageBreak/>
        <w:t>PRC-005-6 R5</w:t>
      </w:r>
      <w:bookmarkEnd w:id="20"/>
      <w:bookmarkEnd w:id="21"/>
    </w:p>
    <w:p w14:paraId="6B217603" w14:textId="77777777" w:rsidR="0094780F" w:rsidRPr="0094780F" w:rsidRDefault="0094780F" w:rsidP="00F952AF">
      <w:r w:rsidRPr="0094780F">
        <w:t>For PNCs involving PRC-005-6 R5, please answer the following questions.</w:t>
      </w:r>
    </w:p>
    <w:tbl>
      <w:tblPr>
        <w:tblStyle w:val="TableGrid"/>
        <w:tblW w:w="5000" w:type="pct"/>
        <w:tblLook w:val="04A0" w:firstRow="1" w:lastRow="0" w:firstColumn="1" w:lastColumn="0" w:noHBand="0" w:noVBand="1"/>
      </w:tblPr>
      <w:tblGrid>
        <w:gridCol w:w="9350"/>
      </w:tblGrid>
      <w:tr w:rsidR="0094780F" w:rsidRPr="00F952AF" w14:paraId="0119F100" w14:textId="77777777" w:rsidTr="003F0423">
        <w:trPr>
          <w:trHeight w:val="1970"/>
        </w:trPr>
        <w:tc>
          <w:tcPr>
            <w:tcW w:w="5000" w:type="pct"/>
            <w:shd w:val="clear" w:color="auto" w:fill="E1E1FF"/>
          </w:tcPr>
          <w:p w14:paraId="7DB93CD5" w14:textId="77777777" w:rsidR="0094780F" w:rsidRPr="00F952AF" w:rsidRDefault="0094780F" w:rsidP="0094780F">
            <w:pPr>
              <w:spacing w:after="0"/>
              <w:jc w:val="left"/>
              <w:rPr>
                <w:b/>
                <w:bCs/>
                <w:sz w:val="20"/>
                <w:szCs w:val="24"/>
                <w:u w:val="single"/>
              </w:rPr>
            </w:pPr>
          </w:p>
          <w:p w14:paraId="465FBF60" w14:textId="77777777" w:rsidR="0094780F" w:rsidRPr="00F952AF" w:rsidRDefault="0094780F" w:rsidP="0094780F">
            <w:pPr>
              <w:spacing w:after="0"/>
              <w:jc w:val="left"/>
              <w:rPr>
                <w:b/>
                <w:bCs/>
                <w:sz w:val="20"/>
                <w:szCs w:val="24"/>
              </w:rPr>
            </w:pPr>
            <w:r w:rsidRPr="00F952AF">
              <w:rPr>
                <w:b/>
                <w:bCs/>
                <w:sz w:val="20"/>
                <w:szCs w:val="24"/>
              </w:rPr>
              <w:t>Describe the scope of noncompliance, including:</w:t>
            </w:r>
          </w:p>
          <w:p w14:paraId="623D936D" w14:textId="77777777" w:rsidR="0094780F" w:rsidRPr="00F952AF" w:rsidRDefault="0094780F" w:rsidP="00496E5C">
            <w:pPr>
              <w:numPr>
                <w:ilvl w:val="0"/>
                <w:numId w:val="13"/>
              </w:numPr>
              <w:spacing w:after="0"/>
              <w:jc w:val="left"/>
              <w:rPr>
                <w:sz w:val="20"/>
                <w:szCs w:val="24"/>
              </w:rPr>
            </w:pPr>
            <w:r w:rsidRPr="00F952AF">
              <w:rPr>
                <w:sz w:val="20"/>
                <w:szCs w:val="24"/>
              </w:rPr>
              <w:t>The date the Unresolved Maintenance Issue (UMI) was identified.</w:t>
            </w:r>
          </w:p>
          <w:p w14:paraId="6F4D965C" w14:textId="77777777" w:rsidR="0094780F" w:rsidRPr="00F952AF" w:rsidRDefault="0094780F" w:rsidP="00496E5C">
            <w:pPr>
              <w:numPr>
                <w:ilvl w:val="0"/>
                <w:numId w:val="13"/>
              </w:numPr>
              <w:spacing w:after="0"/>
              <w:jc w:val="left"/>
              <w:rPr>
                <w:sz w:val="20"/>
                <w:szCs w:val="24"/>
              </w:rPr>
            </w:pPr>
            <w:r w:rsidRPr="00F952AF">
              <w:rPr>
                <w:sz w:val="20"/>
                <w:szCs w:val="24"/>
              </w:rPr>
              <w:t xml:space="preserve">The nature of the UMI, including the Component Type, associated maintenance activity, and related BES Facilities. </w:t>
            </w:r>
          </w:p>
          <w:p w14:paraId="20855FD0" w14:textId="0D985550" w:rsidR="0094780F" w:rsidRPr="00F952AF" w:rsidRDefault="0094780F" w:rsidP="00496E5C">
            <w:pPr>
              <w:numPr>
                <w:ilvl w:val="0"/>
                <w:numId w:val="13"/>
              </w:numPr>
              <w:spacing w:after="0"/>
              <w:jc w:val="left"/>
              <w:rPr>
                <w:sz w:val="20"/>
                <w:szCs w:val="24"/>
              </w:rPr>
            </w:pPr>
            <w:r w:rsidRPr="00F952AF">
              <w:rPr>
                <w:sz w:val="20"/>
                <w:szCs w:val="24"/>
              </w:rPr>
              <w:t xml:space="preserve">The end date of the </w:t>
            </w:r>
            <w:r w:rsidR="00D37F7F" w:rsidRPr="00F952AF">
              <w:rPr>
                <w:sz w:val="20"/>
                <w:szCs w:val="24"/>
              </w:rPr>
              <w:t>period</w:t>
            </w:r>
            <w:r w:rsidRPr="00F952AF">
              <w:rPr>
                <w:sz w:val="20"/>
                <w:szCs w:val="24"/>
              </w:rPr>
              <w:t xml:space="preserve"> during which no efforts to correct the UMI were demonstrated.</w:t>
            </w:r>
          </w:p>
          <w:p w14:paraId="0E8E387E" w14:textId="77777777" w:rsidR="003F0423" w:rsidRPr="00F952AF" w:rsidRDefault="003F0423" w:rsidP="003F0423">
            <w:pPr>
              <w:spacing w:after="0"/>
              <w:jc w:val="left"/>
              <w:rPr>
                <w:b/>
                <w:bCs/>
                <w:sz w:val="20"/>
                <w:szCs w:val="24"/>
                <w:u w:val="single"/>
              </w:rPr>
            </w:pPr>
          </w:p>
        </w:tc>
      </w:tr>
      <w:tr w:rsidR="0094780F" w:rsidRPr="00F952AF" w14:paraId="23D8C2A9" w14:textId="77777777" w:rsidTr="0047053C">
        <w:trPr>
          <w:trHeight w:val="3842"/>
        </w:trPr>
        <w:sdt>
          <w:sdtPr>
            <w:rPr>
              <w:b/>
              <w:bCs/>
              <w:sz w:val="20"/>
              <w:szCs w:val="24"/>
              <w:u w:val="single"/>
            </w:rPr>
            <w:id w:val="-1011671980"/>
            <w:placeholder>
              <w:docPart w:val="5A74741868E14BB7944D3CE0B441816B"/>
            </w:placeholder>
            <w:showingPlcHdr/>
            <w:text/>
          </w:sdtPr>
          <w:sdtContent>
            <w:tc>
              <w:tcPr>
                <w:tcW w:w="5000" w:type="pct"/>
              </w:tcPr>
              <w:p w14:paraId="5B3F3B74"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r w:rsidR="0094780F" w:rsidRPr="00F952AF" w14:paraId="1D08AA3E" w14:textId="77777777" w:rsidTr="003F0423">
        <w:trPr>
          <w:trHeight w:val="1610"/>
        </w:trPr>
        <w:tc>
          <w:tcPr>
            <w:tcW w:w="5000" w:type="pct"/>
            <w:shd w:val="clear" w:color="auto" w:fill="E1E1FF"/>
          </w:tcPr>
          <w:p w14:paraId="4DB09374" w14:textId="77777777" w:rsidR="0094780F" w:rsidRPr="00F952AF" w:rsidRDefault="0094780F" w:rsidP="0094780F">
            <w:pPr>
              <w:spacing w:after="0"/>
              <w:jc w:val="left"/>
              <w:rPr>
                <w:b/>
                <w:bCs/>
                <w:sz w:val="20"/>
                <w:szCs w:val="24"/>
                <w:u w:val="single"/>
              </w:rPr>
            </w:pPr>
          </w:p>
          <w:p w14:paraId="0A159C9D" w14:textId="77777777" w:rsidR="0094780F" w:rsidRPr="00F952AF" w:rsidRDefault="0094780F" w:rsidP="0094780F">
            <w:pPr>
              <w:spacing w:after="0"/>
              <w:jc w:val="left"/>
              <w:rPr>
                <w:b/>
                <w:bCs/>
                <w:sz w:val="20"/>
                <w:szCs w:val="24"/>
              </w:rPr>
            </w:pPr>
            <w:r w:rsidRPr="00F952AF">
              <w:rPr>
                <w:b/>
                <w:bCs/>
                <w:sz w:val="20"/>
                <w:szCs w:val="24"/>
              </w:rPr>
              <w:t>Describe any compensating controls that reduced the risk of the noncompliance.</w:t>
            </w:r>
          </w:p>
          <w:p w14:paraId="7A25F3D8" w14:textId="77777777" w:rsidR="0094780F" w:rsidRPr="00F952AF" w:rsidRDefault="0094780F" w:rsidP="0094780F">
            <w:pPr>
              <w:spacing w:after="0"/>
              <w:jc w:val="left"/>
              <w:rPr>
                <w:b/>
                <w:bCs/>
                <w:sz w:val="20"/>
                <w:szCs w:val="24"/>
                <w:u w:val="single"/>
              </w:rPr>
            </w:pPr>
            <w:r w:rsidRPr="00F952AF">
              <w:rPr>
                <w:b/>
                <w:bCs/>
                <w:sz w:val="20"/>
                <w:szCs w:val="24"/>
              </w:rPr>
              <w:t>Examples of such controls could include but are not limited to monitoring attributes with alarming, equipment redundancy, or periodic inspections.</w:t>
            </w:r>
          </w:p>
        </w:tc>
      </w:tr>
      <w:tr w:rsidR="0094780F" w:rsidRPr="00F952AF" w14:paraId="4209D840" w14:textId="77777777" w:rsidTr="0047053C">
        <w:trPr>
          <w:trHeight w:val="3680"/>
        </w:trPr>
        <w:sdt>
          <w:sdtPr>
            <w:rPr>
              <w:b/>
              <w:bCs/>
              <w:sz w:val="20"/>
              <w:szCs w:val="24"/>
              <w:u w:val="single"/>
            </w:rPr>
            <w:id w:val="513885268"/>
            <w:placeholder>
              <w:docPart w:val="A4A278FE37F643FDA9BD2CB5DA1E3E95"/>
            </w:placeholder>
            <w:showingPlcHdr/>
            <w:text/>
          </w:sdtPr>
          <w:sdtContent>
            <w:tc>
              <w:tcPr>
                <w:tcW w:w="5000" w:type="pct"/>
              </w:tcPr>
              <w:p w14:paraId="7077E144"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r w:rsidR="0094780F" w:rsidRPr="00F952AF" w14:paraId="7BDA6A4F" w14:textId="77777777" w:rsidTr="003F0423">
        <w:trPr>
          <w:trHeight w:val="980"/>
        </w:trPr>
        <w:tc>
          <w:tcPr>
            <w:tcW w:w="5000" w:type="pct"/>
            <w:shd w:val="clear" w:color="auto" w:fill="E1E1FF"/>
          </w:tcPr>
          <w:p w14:paraId="0EB9F47B" w14:textId="77777777" w:rsidR="0094780F" w:rsidRPr="00F952AF" w:rsidRDefault="0094780F" w:rsidP="0094780F">
            <w:pPr>
              <w:spacing w:after="0"/>
              <w:jc w:val="left"/>
              <w:rPr>
                <w:b/>
                <w:bCs/>
                <w:sz w:val="20"/>
                <w:szCs w:val="24"/>
                <w:u w:val="single"/>
              </w:rPr>
            </w:pPr>
          </w:p>
          <w:p w14:paraId="0EE4D560" w14:textId="77777777" w:rsidR="0094780F" w:rsidRPr="002D234B" w:rsidRDefault="0094780F" w:rsidP="0094780F">
            <w:pPr>
              <w:spacing w:after="0"/>
              <w:jc w:val="left"/>
              <w:rPr>
                <w:b/>
                <w:bCs/>
                <w:sz w:val="20"/>
                <w:szCs w:val="24"/>
              </w:rPr>
            </w:pPr>
            <w:r w:rsidRPr="002D234B">
              <w:rPr>
                <w:b/>
                <w:bCs/>
                <w:sz w:val="20"/>
                <w:szCs w:val="24"/>
              </w:rPr>
              <w:t>Describe any misoperations or equipment failure associated with the noncompliance.</w:t>
            </w:r>
          </w:p>
        </w:tc>
      </w:tr>
      <w:tr w:rsidR="0094780F" w:rsidRPr="00F952AF" w14:paraId="38C3BB90" w14:textId="77777777" w:rsidTr="003F0423">
        <w:trPr>
          <w:trHeight w:val="4310"/>
        </w:trPr>
        <w:sdt>
          <w:sdtPr>
            <w:rPr>
              <w:b/>
              <w:bCs/>
              <w:sz w:val="20"/>
              <w:szCs w:val="24"/>
              <w:u w:val="single"/>
            </w:rPr>
            <w:id w:val="-1836457064"/>
            <w:placeholder>
              <w:docPart w:val="05401A2B0079409889D632AC3772DA6B"/>
            </w:placeholder>
            <w:showingPlcHdr/>
            <w:text/>
          </w:sdtPr>
          <w:sdtContent>
            <w:tc>
              <w:tcPr>
                <w:tcW w:w="5000" w:type="pct"/>
              </w:tcPr>
              <w:p w14:paraId="052D5FE0" w14:textId="77777777" w:rsidR="0094780F" w:rsidRPr="00F952AF" w:rsidRDefault="0094780F" w:rsidP="0094780F">
                <w:pPr>
                  <w:spacing w:after="0"/>
                  <w:jc w:val="left"/>
                  <w:rPr>
                    <w:b/>
                    <w:bCs/>
                    <w:sz w:val="20"/>
                    <w:szCs w:val="24"/>
                    <w:u w:val="single"/>
                  </w:rPr>
                </w:pPr>
                <w:r w:rsidRPr="0047053C">
                  <w:rPr>
                    <w:color w:val="666B6D" w:themeColor="accent5"/>
                    <w:sz w:val="20"/>
                    <w:szCs w:val="24"/>
                  </w:rPr>
                  <w:t>Click or tap here to enter text.</w:t>
                </w:r>
              </w:p>
            </w:tc>
          </w:sdtContent>
        </w:sdt>
      </w:tr>
    </w:tbl>
    <w:p w14:paraId="47FF5D14" w14:textId="77777777" w:rsidR="0094780F" w:rsidRPr="0094780F" w:rsidRDefault="0094780F" w:rsidP="0094780F">
      <w:pPr>
        <w:spacing w:after="0"/>
        <w:jc w:val="left"/>
        <w:rPr>
          <w:b/>
          <w:bCs/>
          <w:u w:val="single"/>
        </w:rPr>
      </w:pPr>
      <w:r w:rsidRPr="0094780F">
        <w:rPr>
          <w:b/>
          <w:bCs/>
          <w:u w:val="single"/>
        </w:rPr>
        <w:br w:type="page"/>
      </w:r>
    </w:p>
    <w:p w14:paraId="39ED119B" w14:textId="708518C5" w:rsidR="0094780F" w:rsidRPr="006B3E13" w:rsidRDefault="0094780F" w:rsidP="006B3E13">
      <w:pPr>
        <w:pStyle w:val="Heading1"/>
      </w:pPr>
      <w:bookmarkStart w:id="22" w:name="_Toc204009180"/>
      <w:bookmarkStart w:id="23" w:name="_Toc223339409"/>
      <w:r w:rsidRPr="0094780F">
        <w:lastRenderedPageBreak/>
        <w:t>Revision History (For NPCC Use Only)</w:t>
      </w:r>
      <w:bookmarkEnd w:id="22"/>
      <w:bookmarkEnd w:id="23"/>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4"/>
        <w:gridCol w:w="1308"/>
        <w:gridCol w:w="5041"/>
        <w:gridCol w:w="1889"/>
      </w:tblGrid>
      <w:tr w:rsidR="0047053C" w:rsidRPr="0047053C" w14:paraId="17123B79" w14:textId="77777777" w:rsidTr="00133C74">
        <w:trPr>
          <w:trHeight w:val="390"/>
        </w:trPr>
        <w:tc>
          <w:tcPr>
            <w:tcW w:w="1294" w:type="dxa"/>
            <w:tcBorders>
              <w:top w:val="single" w:sz="6" w:space="0" w:color="5B9BD5"/>
              <w:left w:val="single" w:sz="6" w:space="0" w:color="5B9BD5"/>
              <w:bottom w:val="single" w:sz="6" w:space="0" w:color="5B9BD5"/>
              <w:right w:val="nil"/>
            </w:tcBorders>
            <w:shd w:val="clear" w:color="auto" w:fill="5B9BD5"/>
            <w:hideMark/>
          </w:tcPr>
          <w:p w14:paraId="56C93528" w14:textId="77777777" w:rsidR="0094780F" w:rsidRPr="0047053C" w:rsidRDefault="0094780F" w:rsidP="0094780F">
            <w:pPr>
              <w:spacing w:after="0"/>
              <w:jc w:val="left"/>
              <w:rPr>
                <w:b/>
                <w:bCs/>
                <w:color w:val="FFFFFF" w:themeColor="background1"/>
              </w:rPr>
            </w:pPr>
            <w:r w:rsidRPr="0047053C">
              <w:rPr>
                <w:b/>
                <w:bCs/>
                <w:color w:val="FFFFFF" w:themeColor="background1"/>
              </w:rPr>
              <w:t>Version </w:t>
            </w:r>
          </w:p>
        </w:tc>
        <w:tc>
          <w:tcPr>
            <w:tcW w:w="1308" w:type="dxa"/>
            <w:tcBorders>
              <w:top w:val="single" w:sz="6" w:space="0" w:color="5B9BD5"/>
              <w:left w:val="nil"/>
              <w:bottom w:val="single" w:sz="6" w:space="0" w:color="5B9BD5"/>
              <w:right w:val="nil"/>
            </w:tcBorders>
            <w:shd w:val="clear" w:color="auto" w:fill="5B9BD5"/>
            <w:hideMark/>
          </w:tcPr>
          <w:p w14:paraId="0009352C" w14:textId="77777777" w:rsidR="0094780F" w:rsidRPr="0047053C" w:rsidRDefault="0094780F" w:rsidP="0094780F">
            <w:pPr>
              <w:spacing w:after="0"/>
              <w:jc w:val="left"/>
              <w:rPr>
                <w:b/>
                <w:bCs/>
                <w:color w:val="FFFFFF" w:themeColor="background1"/>
              </w:rPr>
            </w:pPr>
            <w:r w:rsidRPr="0047053C">
              <w:rPr>
                <w:b/>
                <w:bCs/>
                <w:color w:val="FFFFFF" w:themeColor="background1"/>
              </w:rPr>
              <w:t>Date </w:t>
            </w:r>
          </w:p>
        </w:tc>
        <w:tc>
          <w:tcPr>
            <w:tcW w:w="5041" w:type="dxa"/>
            <w:tcBorders>
              <w:top w:val="single" w:sz="6" w:space="0" w:color="5B9BD5"/>
              <w:left w:val="nil"/>
              <w:bottom w:val="single" w:sz="6" w:space="0" w:color="5B9BD5"/>
              <w:right w:val="nil"/>
            </w:tcBorders>
            <w:shd w:val="clear" w:color="auto" w:fill="5B9BD5"/>
            <w:hideMark/>
          </w:tcPr>
          <w:p w14:paraId="7C499333" w14:textId="77777777" w:rsidR="0094780F" w:rsidRPr="0047053C" w:rsidRDefault="0094780F" w:rsidP="0094780F">
            <w:pPr>
              <w:spacing w:after="0"/>
              <w:jc w:val="left"/>
              <w:rPr>
                <w:b/>
                <w:bCs/>
                <w:color w:val="FFFFFF" w:themeColor="background1"/>
              </w:rPr>
            </w:pPr>
            <w:r w:rsidRPr="0047053C">
              <w:rPr>
                <w:b/>
                <w:bCs/>
                <w:color w:val="FFFFFF" w:themeColor="background1"/>
              </w:rPr>
              <w:t>Details </w:t>
            </w:r>
          </w:p>
        </w:tc>
        <w:tc>
          <w:tcPr>
            <w:tcW w:w="1889" w:type="dxa"/>
            <w:tcBorders>
              <w:top w:val="single" w:sz="6" w:space="0" w:color="5B9BD5"/>
              <w:left w:val="nil"/>
              <w:bottom w:val="single" w:sz="6" w:space="0" w:color="5B9BD5"/>
              <w:right w:val="single" w:sz="6" w:space="0" w:color="5B9BD5"/>
            </w:tcBorders>
            <w:shd w:val="clear" w:color="auto" w:fill="5B9BD5"/>
            <w:hideMark/>
          </w:tcPr>
          <w:p w14:paraId="2DA110E7" w14:textId="77777777" w:rsidR="0094780F" w:rsidRPr="0047053C" w:rsidRDefault="0094780F" w:rsidP="0094780F">
            <w:pPr>
              <w:spacing w:after="0"/>
              <w:jc w:val="left"/>
              <w:rPr>
                <w:b/>
                <w:bCs/>
                <w:color w:val="FFFFFF" w:themeColor="background1"/>
              </w:rPr>
            </w:pPr>
            <w:r w:rsidRPr="0047053C">
              <w:rPr>
                <w:b/>
                <w:bCs/>
                <w:color w:val="FFFFFF" w:themeColor="background1"/>
              </w:rPr>
              <w:t>Author </w:t>
            </w:r>
          </w:p>
        </w:tc>
      </w:tr>
      <w:tr w:rsidR="0094780F" w:rsidRPr="0094780F" w14:paraId="4C53FEF3"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180445C" w14:textId="77777777" w:rsidR="0094780F" w:rsidRPr="0047053C" w:rsidRDefault="0094780F" w:rsidP="0094780F">
            <w:pPr>
              <w:spacing w:after="0"/>
              <w:jc w:val="left"/>
            </w:pPr>
            <w:r w:rsidRPr="0047053C">
              <w:t>1.0 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20CB4821" w14:textId="670EF633" w:rsidR="0094780F" w:rsidRPr="0047053C" w:rsidRDefault="000A7A6F" w:rsidP="0094780F">
            <w:pPr>
              <w:spacing w:after="0"/>
              <w:jc w:val="left"/>
            </w:pPr>
            <w:r>
              <w:t>2</w:t>
            </w:r>
            <w:r w:rsidR="0094780F" w:rsidRPr="0047053C">
              <w:t>/2</w:t>
            </w:r>
            <w:r w:rsidR="003B6503">
              <w:t>7</w:t>
            </w:r>
            <w:r w:rsidR="0094780F" w:rsidRPr="0047053C">
              <w:t>/202</w:t>
            </w:r>
            <w:r>
              <w:t>6</w:t>
            </w:r>
            <w:r w:rsidR="0094780F" w:rsidRPr="0047053C">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319AD123" w14:textId="6D7140A9" w:rsidR="0094780F" w:rsidRPr="0047053C" w:rsidRDefault="0094780F" w:rsidP="0094780F">
            <w:pPr>
              <w:spacing w:after="0"/>
              <w:jc w:val="left"/>
            </w:pPr>
            <w:r w:rsidRPr="0047053C">
              <w:t xml:space="preserve">Completed Revision 1.0 </w:t>
            </w:r>
            <w:r w:rsidR="007701D1">
              <w:t>for publication</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1B55F991" w14:textId="77777777" w:rsidR="0094780F" w:rsidRPr="0047053C" w:rsidRDefault="0094780F" w:rsidP="0094780F">
            <w:pPr>
              <w:spacing w:after="0"/>
              <w:jc w:val="left"/>
            </w:pPr>
            <w:r w:rsidRPr="0047053C">
              <w:t>NPCC</w:t>
            </w:r>
          </w:p>
        </w:tc>
      </w:tr>
      <w:tr w:rsidR="0094780F" w:rsidRPr="0094780F" w14:paraId="598ADA66"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tcPr>
          <w:p w14:paraId="4D6890DC" w14:textId="77777777" w:rsidR="0094780F" w:rsidRPr="0094780F" w:rsidRDefault="0094780F" w:rsidP="0094780F">
            <w:pPr>
              <w:spacing w:after="0"/>
              <w:jc w:val="left"/>
              <w:rPr>
                <w:b/>
                <w:bCs/>
                <w:u w:val="single"/>
              </w:rPr>
            </w:pPr>
          </w:p>
        </w:tc>
        <w:tc>
          <w:tcPr>
            <w:tcW w:w="1308" w:type="dxa"/>
            <w:tcBorders>
              <w:top w:val="single" w:sz="6" w:space="0" w:color="9CC2E5"/>
              <w:left w:val="single" w:sz="6" w:space="0" w:color="9CC2E5"/>
              <w:bottom w:val="single" w:sz="6" w:space="0" w:color="9CC2E5"/>
              <w:right w:val="single" w:sz="6" w:space="0" w:color="9CC2E5"/>
            </w:tcBorders>
          </w:tcPr>
          <w:p w14:paraId="3F8A26EE" w14:textId="77777777" w:rsidR="0094780F" w:rsidRPr="0094780F" w:rsidRDefault="0094780F" w:rsidP="0094780F">
            <w:pPr>
              <w:spacing w:after="0"/>
              <w:jc w:val="left"/>
              <w:rPr>
                <w:b/>
                <w:bCs/>
                <w:u w:val="single"/>
              </w:rPr>
            </w:pPr>
          </w:p>
        </w:tc>
        <w:tc>
          <w:tcPr>
            <w:tcW w:w="5041" w:type="dxa"/>
            <w:tcBorders>
              <w:top w:val="single" w:sz="6" w:space="0" w:color="9CC2E5"/>
              <w:left w:val="single" w:sz="6" w:space="0" w:color="9CC2E5"/>
              <w:bottom w:val="single" w:sz="6" w:space="0" w:color="9CC2E5"/>
              <w:right w:val="single" w:sz="6" w:space="0" w:color="9CC2E5"/>
            </w:tcBorders>
          </w:tcPr>
          <w:p w14:paraId="32045E97" w14:textId="77777777" w:rsidR="0094780F" w:rsidRPr="0094780F" w:rsidRDefault="0094780F" w:rsidP="0094780F">
            <w:pPr>
              <w:spacing w:after="0"/>
              <w:jc w:val="left"/>
              <w:rPr>
                <w:b/>
                <w:bCs/>
                <w:u w:val="single"/>
              </w:rPr>
            </w:pPr>
          </w:p>
        </w:tc>
        <w:tc>
          <w:tcPr>
            <w:tcW w:w="1889" w:type="dxa"/>
            <w:tcBorders>
              <w:top w:val="single" w:sz="6" w:space="0" w:color="9CC2E5"/>
              <w:left w:val="single" w:sz="6" w:space="0" w:color="9CC2E5"/>
              <w:bottom w:val="single" w:sz="6" w:space="0" w:color="9CC2E5"/>
              <w:right w:val="single" w:sz="6" w:space="0" w:color="9CC2E5"/>
            </w:tcBorders>
            <w:hideMark/>
          </w:tcPr>
          <w:p w14:paraId="6CAD906F" w14:textId="77777777" w:rsidR="0094780F" w:rsidRPr="0094780F" w:rsidRDefault="0094780F" w:rsidP="0094780F">
            <w:pPr>
              <w:spacing w:after="0"/>
              <w:jc w:val="left"/>
              <w:rPr>
                <w:b/>
                <w:bCs/>
                <w:u w:val="single"/>
              </w:rPr>
            </w:pPr>
          </w:p>
        </w:tc>
      </w:tr>
      <w:tr w:rsidR="0094780F" w:rsidRPr="0094780F" w14:paraId="61DC4F7A" w14:textId="77777777" w:rsidTr="00133C74">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EE9606F" w14:textId="77777777" w:rsidR="0094780F" w:rsidRPr="0094780F" w:rsidRDefault="0094780F" w:rsidP="0094780F">
            <w:pPr>
              <w:spacing w:after="0"/>
              <w:jc w:val="left"/>
              <w:rPr>
                <w:b/>
                <w:bCs/>
                <w:u w:val="single"/>
              </w:rPr>
            </w:pPr>
            <w:r w:rsidRPr="0094780F">
              <w:rPr>
                <w:b/>
                <w:bCs/>
                <w:u w:val="single"/>
              </w:rPr>
              <w:t>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1A2552F3" w14:textId="77777777" w:rsidR="0094780F" w:rsidRPr="0094780F" w:rsidRDefault="0094780F" w:rsidP="0094780F">
            <w:pPr>
              <w:spacing w:after="0"/>
              <w:jc w:val="left"/>
              <w:rPr>
                <w:b/>
                <w:bCs/>
                <w:u w:val="single"/>
              </w:rPr>
            </w:pPr>
            <w:r w:rsidRPr="0094780F">
              <w:rPr>
                <w:b/>
                <w:bCs/>
                <w:u w:val="single"/>
              </w:rPr>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24EBF8D7" w14:textId="77777777" w:rsidR="0094780F" w:rsidRPr="0094780F" w:rsidRDefault="0094780F" w:rsidP="0094780F">
            <w:pPr>
              <w:spacing w:after="0"/>
              <w:jc w:val="left"/>
              <w:rPr>
                <w:b/>
                <w:bCs/>
                <w:u w:val="single"/>
              </w:rPr>
            </w:pPr>
            <w:r w:rsidRPr="0094780F">
              <w:rPr>
                <w:b/>
                <w:bCs/>
                <w:u w:val="single"/>
              </w:rPr>
              <w:t> </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0BB60B4D" w14:textId="77777777" w:rsidR="0094780F" w:rsidRPr="0094780F" w:rsidRDefault="0094780F" w:rsidP="0094780F">
            <w:pPr>
              <w:spacing w:after="0"/>
              <w:jc w:val="left"/>
              <w:rPr>
                <w:b/>
                <w:bCs/>
                <w:u w:val="single"/>
              </w:rPr>
            </w:pPr>
            <w:r w:rsidRPr="0094780F">
              <w:rPr>
                <w:b/>
                <w:bCs/>
                <w:u w:val="single"/>
              </w:rPr>
              <w:t> </w:t>
            </w:r>
          </w:p>
        </w:tc>
      </w:tr>
    </w:tbl>
    <w:p w14:paraId="56CF4D48" w14:textId="77777777" w:rsidR="00F9223F" w:rsidRPr="00E15777" w:rsidRDefault="00F9223F" w:rsidP="00E15777">
      <w:pPr>
        <w:spacing w:after="0"/>
        <w:jc w:val="left"/>
      </w:pPr>
    </w:p>
    <w:p w14:paraId="0FE62092" w14:textId="1801BDD1" w:rsidR="009D798B" w:rsidRDefault="009D798B" w:rsidP="00DB5E64">
      <w:pPr>
        <w:spacing w:after="0"/>
        <w:jc w:val="left"/>
      </w:pPr>
    </w:p>
    <w:p w14:paraId="2BBAE92E" w14:textId="77777777" w:rsidR="0087611A" w:rsidRDefault="0087611A" w:rsidP="009F7E88">
      <w:pPr>
        <w:spacing w:after="0"/>
      </w:pPr>
    </w:p>
    <w:p w14:paraId="09705399" w14:textId="77777777" w:rsidR="00885C4B" w:rsidRDefault="00885C4B" w:rsidP="009F7E88">
      <w:pPr>
        <w:spacing w:after="0"/>
      </w:pPr>
    </w:p>
    <w:p w14:paraId="04A0D627" w14:textId="77777777" w:rsidR="00885C4B" w:rsidRDefault="00885C4B" w:rsidP="009F7E88">
      <w:pPr>
        <w:spacing w:after="0"/>
      </w:pPr>
    </w:p>
    <w:p w14:paraId="3904108F" w14:textId="77777777" w:rsidR="00885C4B" w:rsidRDefault="00885C4B" w:rsidP="009F7E88">
      <w:pPr>
        <w:spacing w:after="0"/>
      </w:pPr>
    </w:p>
    <w:p w14:paraId="3E6931BD" w14:textId="77777777" w:rsidR="00885C4B" w:rsidRDefault="00885C4B" w:rsidP="009F7E88">
      <w:pPr>
        <w:spacing w:after="0"/>
      </w:pPr>
    </w:p>
    <w:p w14:paraId="5027A0BD" w14:textId="77777777" w:rsidR="00885C4B" w:rsidRDefault="00885C4B" w:rsidP="009F7E88">
      <w:pPr>
        <w:spacing w:after="0"/>
      </w:pPr>
    </w:p>
    <w:p w14:paraId="25F09B24" w14:textId="77777777" w:rsidR="00885C4B" w:rsidRDefault="00885C4B" w:rsidP="009F7E88">
      <w:pPr>
        <w:spacing w:after="0"/>
      </w:pPr>
    </w:p>
    <w:p w14:paraId="325B3BB9" w14:textId="77777777" w:rsidR="00885C4B" w:rsidRDefault="00885C4B" w:rsidP="009F7E88">
      <w:pPr>
        <w:spacing w:after="0"/>
      </w:pPr>
    </w:p>
    <w:p w14:paraId="6738DEC1" w14:textId="77777777" w:rsidR="00885C4B" w:rsidRDefault="00885C4B" w:rsidP="009F7E88">
      <w:pPr>
        <w:spacing w:after="0"/>
      </w:pPr>
    </w:p>
    <w:p w14:paraId="597B1B08" w14:textId="77777777" w:rsidR="00885C4B" w:rsidRDefault="00885C4B" w:rsidP="009F7E88">
      <w:pPr>
        <w:spacing w:after="0"/>
      </w:pPr>
    </w:p>
    <w:p w14:paraId="4FBCB362" w14:textId="77777777" w:rsidR="00885C4B" w:rsidRDefault="00885C4B" w:rsidP="009F7E88">
      <w:pPr>
        <w:spacing w:after="0"/>
      </w:pPr>
    </w:p>
    <w:p w14:paraId="056A7235" w14:textId="77777777" w:rsidR="00885C4B" w:rsidRDefault="00885C4B" w:rsidP="009F7E88">
      <w:pPr>
        <w:spacing w:after="0"/>
      </w:pPr>
    </w:p>
    <w:p w14:paraId="64A745A8" w14:textId="77777777" w:rsidR="00885C4B" w:rsidRDefault="00885C4B" w:rsidP="009F7E88">
      <w:pPr>
        <w:spacing w:after="0"/>
      </w:pPr>
    </w:p>
    <w:p w14:paraId="22BA578A" w14:textId="77777777" w:rsidR="00885C4B" w:rsidRDefault="00885C4B" w:rsidP="009F7E88">
      <w:pPr>
        <w:spacing w:after="0"/>
      </w:pPr>
    </w:p>
    <w:p w14:paraId="4784DF0E" w14:textId="77777777" w:rsidR="00885C4B" w:rsidRDefault="00885C4B" w:rsidP="009F7E88">
      <w:pPr>
        <w:spacing w:after="0"/>
      </w:pPr>
    </w:p>
    <w:p w14:paraId="068A5838" w14:textId="77777777" w:rsidR="0047053C" w:rsidRDefault="0047053C" w:rsidP="009F7E88">
      <w:pPr>
        <w:spacing w:after="0"/>
      </w:pPr>
    </w:p>
    <w:p w14:paraId="7F610DC5" w14:textId="77777777" w:rsidR="0047053C" w:rsidRDefault="0047053C" w:rsidP="009F7E88">
      <w:pPr>
        <w:spacing w:after="0"/>
      </w:pPr>
    </w:p>
    <w:p w14:paraId="25E1E06B" w14:textId="77777777" w:rsidR="0047053C" w:rsidRDefault="0047053C" w:rsidP="009F7E88">
      <w:pPr>
        <w:spacing w:after="0"/>
      </w:pPr>
    </w:p>
    <w:p w14:paraId="5D784278" w14:textId="77777777" w:rsidR="0047053C" w:rsidRDefault="0047053C" w:rsidP="009F7E88">
      <w:pPr>
        <w:spacing w:after="0"/>
      </w:pPr>
    </w:p>
    <w:p w14:paraId="77F14EFF" w14:textId="77777777" w:rsidR="0047053C" w:rsidRDefault="0047053C" w:rsidP="009F7E88">
      <w:pPr>
        <w:spacing w:after="0"/>
      </w:pPr>
    </w:p>
    <w:p w14:paraId="18D2A8B8" w14:textId="77777777" w:rsidR="0047053C" w:rsidRDefault="0047053C" w:rsidP="009F7E88">
      <w:pPr>
        <w:spacing w:after="0"/>
      </w:pPr>
    </w:p>
    <w:p w14:paraId="4FFC60E8" w14:textId="77777777" w:rsidR="0047053C" w:rsidRDefault="0047053C" w:rsidP="009F7E88">
      <w:pPr>
        <w:spacing w:after="0"/>
      </w:pPr>
    </w:p>
    <w:p w14:paraId="4E37ED28" w14:textId="77777777" w:rsidR="0047053C" w:rsidRDefault="0047053C" w:rsidP="009F7E88">
      <w:pPr>
        <w:spacing w:after="0"/>
      </w:pPr>
    </w:p>
    <w:p w14:paraId="37B64658" w14:textId="77777777" w:rsidR="00F9223F" w:rsidRDefault="00F9223F" w:rsidP="009F7E88">
      <w:pPr>
        <w:spacing w:after="0"/>
      </w:pPr>
    </w:p>
    <w:p w14:paraId="4A188468" w14:textId="77777777" w:rsidR="00885C4B" w:rsidRDefault="00885C4B" w:rsidP="009F7E88">
      <w:pPr>
        <w:spacing w:after="0"/>
      </w:pPr>
    </w:p>
    <w:p w14:paraId="0A7C4501" w14:textId="77777777" w:rsidR="00885C4B" w:rsidRPr="00426BC3" w:rsidRDefault="00885C4B" w:rsidP="009F7E88">
      <w:pPr>
        <w:spacing w:after="0"/>
        <w:sectPr w:rsidR="00885C4B" w:rsidRPr="00426BC3" w:rsidSect="00437B98">
          <w:footerReference w:type="default" r:id="rId36"/>
          <w:pgSz w:w="12240" w:h="15840" w:code="1"/>
          <w:pgMar w:top="1440" w:right="1440" w:bottom="1440" w:left="1440" w:header="0" w:footer="0" w:gutter="0"/>
          <w:cols w:space="708"/>
          <w:docGrid w:linePitch="360"/>
        </w:sectPr>
      </w:pPr>
    </w:p>
    <w:p w14:paraId="5C6FE12C" w14:textId="77777777" w:rsidR="009F7F4E" w:rsidRPr="006641A7" w:rsidRDefault="00FF573F" w:rsidP="006641A7">
      <w:r>
        <w:rPr>
          <w:noProof/>
        </w:rPr>
        <w:lastRenderedPageBreak/>
        <mc:AlternateContent>
          <mc:Choice Requires="wpg">
            <w:drawing>
              <wp:anchor distT="0" distB="0" distL="114300" distR="114300" simplePos="0" relativeHeight="251658243" behindDoc="0" locked="0" layoutInCell="1" allowOverlap="1" wp14:anchorId="6D377F7B" wp14:editId="05228E98">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37">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38">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6D377F7B"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40">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41">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42" o:title="A white logo with a black background&#10;&#10;AI-generated content may be incorrect"/>
                  </v:shape>
                </v:group>
              </v:group>
            </w:pict>
          </mc:Fallback>
        </mc:AlternateContent>
      </w:r>
      <w:r w:rsidR="009F7F4E">
        <w:rPr>
          <w:noProof/>
        </w:rPr>
        <w:drawing>
          <wp:anchor distT="0" distB="0" distL="114300" distR="114300" simplePos="0" relativeHeight="251658242" behindDoc="0" locked="0" layoutInCell="1" allowOverlap="1" wp14:anchorId="19C508E8" wp14:editId="36F35BC9">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43"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44"/>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9C966" w14:textId="77777777" w:rsidR="00916F49" w:rsidRDefault="00916F49" w:rsidP="00B7244E">
      <w:r>
        <w:separator/>
      </w:r>
    </w:p>
  </w:endnote>
  <w:endnote w:type="continuationSeparator" w:id="0">
    <w:p w14:paraId="45B2EC8E" w14:textId="77777777" w:rsidR="00916F49" w:rsidRDefault="00916F49" w:rsidP="00B7244E">
      <w:r>
        <w:continuationSeparator/>
      </w:r>
    </w:p>
  </w:endnote>
  <w:endnote w:type="continuationNotice" w:id="1">
    <w:p w14:paraId="6BA22178" w14:textId="77777777" w:rsidR="00916F49" w:rsidRDefault="00916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ra">
    <w:panose1 w:val="00000000000000000000"/>
    <w:charset w:val="00"/>
    <w:family w:val="auto"/>
    <w:pitch w:val="variable"/>
    <w:sig w:usb0="A00002FF" w:usb1="5000204B" w:usb2="00000000" w:usb3="00000000" w:csb0="00000097" w:csb1="00000000"/>
    <w:embedRegular r:id="rId1" w:fontKey="{88130AF8-F765-4699-877D-2989386D6737}"/>
    <w:embedBold r:id="rId2" w:fontKey="{09E9399F-33A2-48C0-A302-8415D0E86BFC}"/>
    <w:embedItalic r:id="rId3" w:fontKey="{CCF26E92-8DD0-43A9-B73C-28346806A51D}"/>
  </w:font>
  <w:font w:name="Roboto Black">
    <w:panose1 w:val="02000000000000000000"/>
    <w:charset w:val="00"/>
    <w:family w:val="auto"/>
    <w:pitch w:val="variable"/>
    <w:sig w:usb0="E00002FF" w:usb1="5000205B" w:usb2="00000020" w:usb3="00000000" w:csb0="0000019F" w:csb1="00000000"/>
    <w:embedRegular r:id="rId4" w:fontKey="{C850EC7B-A843-4E4B-81E3-210A4D109150}"/>
    <w:embedBold r:id="rId5" w:fontKey="{70543A97-E855-495C-A2E9-39BE3D54A712}"/>
  </w:font>
  <w:font w:name="MS Gothic">
    <w:altName w:val="ＭＳ ゴシック"/>
    <w:panose1 w:val="020B0609070205080204"/>
    <w:charset w:val="80"/>
    <w:family w:val="modern"/>
    <w:pitch w:val="fixed"/>
    <w:sig w:usb0="E00002FF" w:usb1="6AC7FDFB" w:usb2="08000012" w:usb3="00000000" w:csb0="0002009F" w:csb1="00000000"/>
    <w:embedRegular r:id="rId6" w:subsetted="1" w:fontKey="{66B0E462-660A-4F8F-B2BE-099AD518310E}"/>
  </w:font>
  <w:font w:name="Roboto Medium">
    <w:panose1 w:val="02000000000000000000"/>
    <w:charset w:val="00"/>
    <w:family w:val="auto"/>
    <w:pitch w:val="variable"/>
    <w:sig w:usb0="E00002FF" w:usb1="5000205B" w:usb2="00000020" w:usb3="00000000" w:csb0="0000019F" w:csb1="00000000"/>
    <w:embedRegular r:id="rId7" w:fontKey="{D069BAC5-4811-4B0D-A6A5-67268CED9CCD}"/>
    <w:embedBold r:id="rId8" w:fontKey="{A108AC7D-2910-41BB-8C8B-3ED31F60C229}"/>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61EF31A7-4552-4325-952C-8F19F232E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Content>
      <w:p w14:paraId="05122D7F"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5681524"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305"/>
      <w:gridCol w:w="5458"/>
      <w:gridCol w:w="1999"/>
    </w:tblGrid>
    <w:tr w:rsidR="00734F02" w14:paraId="165154F5" w14:textId="77777777" w:rsidTr="000375CD">
      <w:trPr>
        <w:trHeight w:val="576"/>
      </w:trPr>
      <w:tc>
        <w:tcPr>
          <w:tcW w:w="2305" w:type="dxa"/>
          <w:vAlign w:val="center"/>
        </w:tcPr>
        <w:p w14:paraId="51CD7C16" w14:textId="477759D8" w:rsidR="004B1ED8" w:rsidRPr="004442AD" w:rsidRDefault="004B1ED8" w:rsidP="001443B4">
          <w:pPr>
            <w:pStyle w:val="BulletedList"/>
            <w:numPr>
              <w:ilvl w:val="0"/>
              <w:numId w:val="0"/>
            </w:numPr>
            <w:spacing w:after="0"/>
            <w:ind w:left="75"/>
            <w:rPr>
              <w:rFonts w:ascii="Lora" w:hAnsi="Lora" w:cs="Times New Roman (Body CS)"/>
              <w:color w:val="C00000"/>
              <w:spacing w:val="20"/>
              <w:sz w:val="16"/>
              <w:szCs w:val="16"/>
            </w:rPr>
          </w:pPr>
        </w:p>
      </w:tc>
      <w:tc>
        <w:tcPr>
          <w:tcW w:w="5458" w:type="dxa"/>
          <w:vAlign w:val="center"/>
        </w:tcPr>
        <w:p w14:paraId="531E3175" w14:textId="49D2B149" w:rsidR="004B1ED8" w:rsidRPr="004442AD" w:rsidRDefault="0031381D" w:rsidP="00073239">
          <w:pPr>
            <w:pStyle w:val="BulletedList"/>
            <w:numPr>
              <w:ilvl w:val="0"/>
              <w:numId w:val="0"/>
            </w:numPr>
            <w:spacing w:after="0"/>
            <w:rPr>
              <w:rFonts w:ascii="Lora" w:hAnsi="Lora" w:cs="Times New Roman (Body CS)"/>
              <w:color w:val="C00000"/>
              <w:spacing w:val="20"/>
              <w:sz w:val="16"/>
              <w:szCs w:val="16"/>
            </w:rPr>
          </w:pPr>
          <w:r w:rsidRPr="0031381D">
            <w:rPr>
              <w:rFonts w:ascii="Lora" w:hAnsi="Lora" w:cs="Times New Roman (Body CS)"/>
              <w:color w:val="054D8F"/>
              <w:spacing w:val="20"/>
              <w:sz w:val="16"/>
              <w:szCs w:val="16"/>
            </w:rPr>
            <w:t>PRC-005-6 EIR</w:t>
          </w:r>
          <w:r>
            <w:rPr>
              <w:rFonts w:ascii="Lora" w:hAnsi="Lora" w:cs="Times New Roman (Body CS)"/>
              <w:color w:val="054D8F"/>
              <w:spacing w:val="20"/>
              <w:sz w:val="16"/>
              <w:szCs w:val="16"/>
            </w:rPr>
            <w:t xml:space="preserve"> | Public</w:t>
          </w:r>
        </w:p>
      </w:tc>
      <w:tc>
        <w:tcPr>
          <w:tcW w:w="1999" w:type="dxa"/>
        </w:tcPr>
        <w:p w14:paraId="485C41B3" w14:textId="77777777"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561F95A8" wp14:editId="14BD2121">
                <wp:extent cx="1132383" cy="364627"/>
                <wp:effectExtent l="0" t="0" r="0" b="0"/>
                <wp:docPr id="1305401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4935082E" w14:textId="77777777"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7AF1" w14:textId="77777777"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1F16D" w14:textId="77777777" w:rsidR="00916F49" w:rsidRDefault="00916F49" w:rsidP="00B7244E">
      <w:r>
        <w:separator/>
      </w:r>
    </w:p>
  </w:footnote>
  <w:footnote w:type="continuationSeparator" w:id="0">
    <w:p w14:paraId="1239A918" w14:textId="77777777" w:rsidR="00916F49" w:rsidRDefault="00916F49" w:rsidP="00B7244E">
      <w:r>
        <w:continuationSeparator/>
      </w:r>
    </w:p>
  </w:footnote>
  <w:footnote w:type="continuationNotice" w:id="1">
    <w:p w14:paraId="55B9D82A" w14:textId="77777777" w:rsidR="00916F49" w:rsidRDefault="00916F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Content>
      <w:p w14:paraId="1DCF5008" w14:textId="77777777"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53E1780"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DC6"/>
    <w:multiLevelType w:val="hybridMultilevel"/>
    <w:tmpl w:val="B24A452A"/>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431731"/>
    <w:multiLevelType w:val="hybridMultilevel"/>
    <w:tmpl w:val="676A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506D15"/>
    <w:multiLevelType w:val="hybridMultilevel"/>
    <w:tmpl w:val="4FC2324E"/>
    <w:lvl w:ilvl="0" w:tplc="3168B77C">
      <w:start w:val="1"/>
      <w:numFmt w:val="bullet"/>
      <w:pStyle w:val="BulletedLis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F4E83"/>
    <w:multiLevelType w:val="hybridMultilevel"/>
    <w:tmpl w:val="60AE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4718B"/>
    <w:multiLevelType w:val="hybridMultilevel"/>
    <w:tmpl w:val="CED2D8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EE4A63"/>
    <w:multiLevelType w:val="hybridMultilevel"/>
    <w:tmpl w:val="60E24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8041C7"/>
    <w:multiLevelType w:val="hybridMultilevel"/>
    <w:tmpl w:val="CD84E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1960541"/>
    <w:multiLevelType w:val="hybridMultilevel"/>
    <w:tmpl w:val="DCC8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B82D03"/>
    <w:multiLevelType w:val="hybridMultilevel"/>
    <w:tmpl w:val="06E4A8EC"/>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E3205D"/>
    <w:multiLevelType w:val="hybridMultilevel"/>
    <w:tmpl w:val="B1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97BA0"/>
    <w:multiLevelType w:val="hybridMultilevel"/>
    <w:tmpl w:val="F578AAC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99A06BE"/>
    <w:multiLevelType w:val="hybridMultilevel"/>
    <w:tmpl w:val="5734C5A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D2F7549"/>
    <w:multiLevelType w:val="hybridMultilevel"/>
    <w:tmpl w:val="D164A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6E1041"/>
    <w:multiLevelType w:val="hybridMultilevel"/>
    <w:tmpl w:val="7B8C0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5B587F"/>
    <w:multiLevelType w:val="hybridMultilevel"/>
    <w:tmpl w:val="6BDC4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5A683F"/>
    <w:multiLevelType w:val="hybridMultilevel"/>
    <w:tmpl w:val="F98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9556C4"/>
    <w:multiLevelType w:val="hybridMultilevel"/>
    <w:tmpl w:val="D866542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2C64529"/>
    <w:multiLevelType w:val="hybridMultilevel"/>
    <w:tmpl w:val="06F8C73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8" w15:restartNumberingAfterBreak="0">
    <w:nsid w:val="55A8682C"/>
    <w:multiLevelType w:val="hybridMultilevel"/>
    <w:tmpl w:val="559C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75DFC"/>
    <w:multiLevelType w:val="hybridMultilevel"/>
    <w:tmpl w:val="1E92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33436"/>
    <w:multiLevelType w:val="hybridMultilevel"/>
    <w:tmpl w:val="B148C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920D9"/>
    <w:multiLevelType w:val="hybridMultilevel"/>
    <w:tmpl w:val="451A5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D739D0"/>
    <w:multiLevelType w:val="hybridMultilevel"/>
    <w:tmpl w:val="1C5C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0251D"/>
    <w:multiLevelType w:val="hybridMultilevel"/>
    <w:tmpl w:val="EF505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97246"/>
    <w:multiLevelType w:val="hybridMultilevel"/>
    <w:tmpl w:val="6E90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F74DB"/>
    <w:multiLevelType w:val="hybridMultilevel"/>
    <w:tmpl w:val="A9CEE978"/>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3E74B2"/>
    <w:multiLevelType w:val="hybridMultilevel"/>
    <w:tmpl w:val="6774258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8" w15:restartNumberingAfterBreak="0">
    <w:nsid w:val="758F4860"/>
    <w:multiLevelType w:val="hybridMultilevel"/>
    <w:tmpl w:val="783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5B473F"/>
    <w:multiLevelType w:val="hybridMultilevel"/>
    <w:tmpl w:val="2C84407E"/>
    <w:lvl w:ilvl="0" w:tplc="04090003">
      <w:start w:val="1"/>
      <w:numFmt w:val="bullet"/>
      <w:lvlText w:val="o"/>
      <w:lvlJc w:val="left"/>
      <w:pPr>
        <w:ind w:left="360" w:hanging="360"/>
      </w:pPr>
      <w:rPr>
        <w:rFonts w:ascii="Courier New" w:hAnsi="Courier New" w:cs="Courier New"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C6B5AC4"/>
    <w:multiLevelType w:val="hybridMultilevel"/>
    <w:tmpl w:val="A986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E24330"/>
    <w:multiLevelType w:val="hybridMultilevel"/>
    <w:tmpl w:val="7A7C7F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FFA6443"/>
    <w:multiLevelType w:val="hybridMultilevel"/>
    <w:tmpl w:val="41E6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069739">
    <w:abstractNumId w:val="20"/>
  </w:num>
  <w:num w:numId="2" w16cid:durableId="1033967604">
    <w:abstractNumId w:val="2"/>
  </w:num>
  <w:num w:numId="3" w16cid:durableId="2137025632">
    <w:abstractNumId w:val="7"/>
  </w:num>
  <w:num w:numId="4" w16cid:durableId="733088161">
    <w:abstractNumId w:val="6"/>
  </w:num>
  <w:num w:numId="5" w16cid:durableId="1890992151">
    <w:abstractNumId w:val="27"/>
  </w:num>
  <w:num w:numId="6" w16cid:durableId="340863617">
    <w:abstractNumId w:val="17"/>
  </w:num>
  <w:num w:numId="7" w16cid:durableId="2119909044">
    <w:abstractNumId w:val="12"/>
  </w:num>
  <w:num w:numId="8" w16cid:durableId="1964185749">
    <w:abstractNumId w:val="14"/>
  </w:num>
  <w:num w:numId="9" w16cid:durableId="514273239">
    <w:abstractNumId w:val="1"/>
  </w:num>
  <w:num w:numId="10" w16cid:durableId="1792817283">
    <w:abstractNumId w:val="15"/>
  </w:num>
  <w:num w:numId="11" w16cid:durableId="712316223">
    <w:abstractNumId w:val="19"/>
  </w:num>
  <w:num w:numId="12" w16cid:durableId="1218474190">
    <w:abstractNumId w:val="21"/>
  </w:num>
  <w:num w:numId="13" w16cid:durableId="223758103">
    <w:abstractNumId w:val="28"/>
  </w:num>
  <w:num w:numId="14" w16cid:durableId="1311247639">
    <w:abstractNumId w:val="16"/>
  </w:num>
  <w:num w:numId="15" w16cid:durableId="1192189157">
    <w:abstractNumId w:val="32"/>
  </w:num>
  <w:num w:numId="16" w16cid:durableId="1326129233">
    <w:abstractNumId w:val="30"/>
  </w:num>
  <w:num w:numId="17" w16cid:durableId="2051879750">
    <w:abstractNumId w:val="5"/>
  </w:num>
  <w:num w:numId="18" w16cid:durableId="158039907">
    <w:abstractNumId w:val="0"/>
  </w:num>
  <w:num w:numId="19" w16cid:durableId="1049067166">
    <w:abstractNumId w:val="31"/>
  </w:num>
  <w:num w:numId="20" w16cid:durableId="213852169">
    <w:abstractNumId w:val="9"/>
  </w:num>
  <w:num w:numId="21" w16cid:durableId="1184323383">
    <w:abstractNumId w:val="11"/>
  </w:num>
  <w:num w:numId="22" w16cid:durableId="1608392601">
    <w:abstractNumId w:val="18"/>
  </w:num>
  <w:num w:numId="23" w16cid:durableId="54353812">
    <w:abstractNumId w:val="10"/>
  </w:num>
  <w:num w:numId="24" w16cid:durableId="115023856">
    <w:abstractNumId w:val="8"/>
  </w:num>
  <w:num w:numId="25" w16cid:durableId="287398281">
    <w:abstractNumId w:val="29"/>
  </w:num>
  <w:num w:numId="26" w16cid:durableId="1084766863">
    <w:abstractNumId w:val="13"/>
  </w:num>
  <w:num w:numId="27" w16cid:durableId="1091509658">
    <w:abstractNumId w:val="26"/>
  </w:num>
  <w:num w:numId="28" w16cid:durableId="671302742">
    <w:abstractNumId w:val="4"/>
  </w:num>
  <w:num w:numId="29" w16cid:durableId="1633168333">
    <w:abstractNumId w:val="22"/>
  </w:num>
  <w:num w:numId="30" w16cid:durableId="198931289">
    <w:abstractNumId w:val="25"/>
  </w:num>
  <w:num w:numId="31" w16cid:durableId="1953970326">
    <w:abstractNumId w:val="3"/>
  </w:num>
  <w:num w:numId="32" w16cid:durableId="1657568113">
    <w:abstractNumId w:val="24"/>
  </w:num>
  <w:num w:numId="33" w16cid:durableId="203491259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77"/>
    <w:rsid w:val="00000EF7"/>
    <w:rsid w:val="00001968"/>
    <w:rsid w:val="00001E69"/>
    <w:rsid w:val="00003AAB"/>
    <w:rsid w:val="00004085"/>
    <w:rsid w:val="00005219"/>
    <w:rsid w:val="00005EAD"/>
    <w:rsid w:val="000073C6"/>
    <w:rsid w:val="00011A9D"/>
    <w:rsid w:val="00013891"/>
    <w:rsid w:val="00014097"/>
    <w:rsid w:val="00014AEC"/>
    <w:rsid w:val="00015594"/>
    <w:rsid w:val="000160BE"/>
    <w:rsid w:val="000161F8"/>
    <w:rsid w:val="00016EA2"/>
    <w:rsid w:val="0001759A"/>
    <w:rsid w:val="00017F7A"/>
    <w:rsid w:val="00021216"/>
    <w:rsid w:val="00022EDB"/>
    <w:rsid w:val="00023B43"/>
    <w:rsid w:val="00023DEE"/>
    <w:rsid w:val="00024852"/>
    <w:rsid w:val="000256BE"/>
    <w:rsid w:val="000300EF"/>
    <w:rsid w:val="0003610B"/>
    <w:rsid w:val="000375CD"/>
    <w:rsid w:val="00040421"/>
    <w:rsid w:val="0004136F"/>
    <w:rsid w:val="00042028"/>
    <w:rsid w:val="000428BD"/>
    <w:rsid w:val="00044129"/>
    <w:rsid w:val="00046264"/>
    <w:rsid w:val="000463DB"/>
    <w:rsid w:val="0004687C"/>
    <w:rsid w:val="00046FF9"/>
    <w:rsid w:val="00047A4E"/>
    <w:rsid w:val="000517C5"/>
    <w:rsid w:val="00053F10"/>
    <w:rsid w:val="00056B1A"/>
    <w:rsid w:val="0006169A"/>
    <w:rsid w:val="000661F1"/>
    <w:rsid w:val="0006623E"/>
    <w:rsid w:val="00066D98"/>
    <w:rsid w:val="00070117"/>
    <w:rsid w:val="0007167B"/>
    <w:rsid w:val="00071BF2"/>
    <w:rsid w:val="00071CB3"/>
    <w:rsid w:val="00072C42"/>
    <w:rsid w:val="00073239"/>
    <w:rsid w:val="00073FC1"/>
    <w:rsid w:val="00074305"/>
    <w:rsid w:val="000749AA"/>
    <w:rsid w:val="00074A02"/>
    <w:rsid w:val="00077141"/>
    <w:rsid w:val="00080166"/>
    <w:rsid w:val="000817EE"/>
    <w:rsid w:val="00082633"/>
    <w:rsid w:val="000844A9"/>
    <w:rsid w:val="000907CE"/>
    <w:rsid w:val="00090800"/>
    <w:rsid w:val="000927AA"/>
    <w:rsid w:val="000928EA"/>
    <w:rsid w:val="00092995"/>
    <w:rsid w:val="00092BF7"/>
    <w:rsid w:val="00093A1F"/>
    <w:rsid w:val="00095631"/>
    <w:rsid w:val="00095DE6"/>
    <w:rsid w:val="00095E7F"/>
    <w:rsid w:val="0009768D"/>
    <w:rsid w:val="00097B3E"/>
    <w:rsid w:val="000A0B7D"/>
    <w:rsid w:val="000A7A6F"/>
    <w:rsid w:val="000B237C"/>
    <w:rsid w:val="000B2673"/>
    <w:rsid w:val="000B27A6"/>
    <w:rsid w:val="000B4AE5"/>
    <w:rsid w:val="000B53FE"/>
    <w:rsid w:val="000C02E5"/>
    <w:rsid w:val="000C0C84"/>
    <w:rsid w:val="000C19DD"/>
    <w:rsid w:val="000C2126"/>
    <w:rsid w:val="000D01A4"/>
    <w:rsid w:val="000D3BCF"/>
    <w:rsid w:val="000D535D"/>
    <w:rsid w:val="000D7ACD"/>
    <w:rsid w:val="000D7FD4"/>
    <w:rsid w:val="000E2ADE"/>
    <w:rsid w:val="000E4DDA"/>
    <w:rsid w:val="000E5858"/>
    <w:rsid w:val="000E5C71"/>
    <w:rsid w:val="000E5E17"/>
    <w:rsid w:val="000F204D"/>
    <w:rsid w:val="000F219E"/>
    <w:rsid w:val="000F426F"/>
    <w:rsid w:val="000F4644"/>
    <w:rsid w:val="000F4D9A"/>
    <w:rsid w:val="000F578C"/>
    <w:rsid w:val="000F7850"/>
    <w:rsid w:val="00101CE7"/>
    <w:rsid w:val="001024CB"/>
    <w:rsid w:val="00104128"/>
    <w:rsid w:val="00105FFC"/>
    <w:rsid w:val="0010701D"/>
    <w:rsid w:val="0011302A"/>
    <w:rsid w:val="001132E1"/>
    <w:rsid w:val="00116422"/>
    <w:rsid w:val="00122094"/>
    <w:rsid w:val="001222C8"/>
    <w:rsid w:val="00122E1F"/>
    <w:rsid w:val="00125DF8"/>
    <w:rsid w:val="001320AC"/>
    <w:rsid w:val="00133C74"/>
    <w:rsid w:val="00134BC2"/>
    <w:rsid w:val="00135D1D"/>
    <w:rsid w:val="0013606F"/>
    <w:rsid w:val="00136B70"/>
    <w:rsid w:val="00137D6C"/>
    <w:rsid w:val="00140206"/>
    <w:rsid w:val="001406FB"/>
    <w:rsid w:val="0014117A"/>
    <w:rsid w:val="001430DF"/>
    <w:rsid w:val="00143687"/>
    <w:rsid w:val="001443B4"/>
    <w:rsid w:val="00144FCE"/>
    <w:rsid w:val="0015019A"/>
    <w:rsid w:val="00153581"/>
    <w:rsid w:val="001543DF"/>
    <w:rsid w:val="00155696"/>
    <w:rsid w:val="00157746"/>
    <w:rsid w:val="00160537"/>
    <w:rsid w:val="001655AD"/>
    <w:rsid w:val="001677A3"/>
    <w:rsid w:val="00171040"/>
    <w:rsid w:val="00171082"/>
    <w:rsid w:val="00172161"/>
    <w:rsid w:val="00172182"/>
    <w:rsid w:val="001759C7"/>
    <w:rsid w:val="00176DEE"/>
    <w:rsid w:val="00177A1B"/>
    <w:rsid w:val="0018213C"/>
    <w:rsid w:val="001840CD"/>
    <w:rsid w:val="001841EE"/>
    <w:rsid w:val="001862ED"/>
    <w:rsid w:val="00186C83"/>
    <w:rsid w:val="00187856"/>
    <w:rsid w:val="0019064A"/>
    <w:rsid w:val="00192A6C"/>
    <w:rsid w:val="00193562"/>
    <w:rsid w:val="001A18CB"/>
    <w:rsid w:val="001A1CB4"/>
    <w:rsid w:val="001A2093"/>
    <w:rsid w:val="001A26FE"/>
    <w:rsid w:val="001A28FB"/>
    <w:rsid w:val="001A2FA5"/>
    <w:rsid w:val="001A3DD4"/>
    <w:rsid w:val="001A531B"/>
    <w:rsid w:val="001A6F00"/>
    <w:rsid w:val="001B147E"/>
    <w:rsid w:val="001B1D4E"/>
    <w:rsid w:val="001B28D2"/>
    <w:rsid w:val="001B5CFF"/>
    <w:rsid w:val="001B7AA6"/>
    <w:rsid w:val="001C0023"/>
    <w:rsid w:val="001C2293"/>
    <w:rsid w:val="001C353A"/>
    <w:rsid w:val="001C44C5"/>
    <w:rsid w:val="001D13FE"/>
    <w:rsid w:val="001D1DC4"/>
    <w:rsid w:val="001D2EC5"/>
    <w:rsid w:val="001E0307"/>
    <w:rsid w:val="001E1875"/>
    <w:rsid w:val="001E279B"/>
    <w:rsid w:val="001E284A"/>
    <w:rsid w:val="001E2E78"/>
    <w:rsid w:val="001E45C9"/>
    <w:rsid w:val="001E48BC"/>
    <w:rsid w:val="001E70AA"/>
    <w:rsid w:val="001F0E31"/>
    <w:rsid w:val="001F10AC"/>
    <w:rsid w:val="001F1356"/>
    <w:rsid w:val="001F151A"/>
    <w:rsid w:val="001F3540"/>
    <w:rsid w:val="001F3EDC"/>
    <w:rsid w:val="001F4472"/>
    <w:rsid w:val="001F4E32"/>
    <w:rsid w:val="001F5CAE"/>
    <w:rsid w:val="001F7E8F"/>
    <w:rsid w:val="00202242"/>
    <w:rsid w:val="00202AA1"/>
    <w:rsid w:val="00204455"/>
    <w:rsid w:val="00206327"/>
    <w:rsid w:val="00206C67"/>
    <w:rsid w:val="002076EF"/>
    <w:rsid w:val="00207F31"/>
    <w:rsid w:val="00211A41"/>
    <w:rsid w:val="0021402F"/>
    <w:rsid w:val="00220944"/>
    <w:rsid w:val="00224032"/>
    <w:rsid w:val="00225E3D"/>
    <w:rsid w:val="002311B7"/>
    <w:rsid w:val="00231CE3"/>
    <w:rsid w:val="002323E4"/>
    <w:rsid w:val="00233294"/>
    <w:rsid w:val="00233471"/>
    <w:rsid w:val="002340F4"/>
    <w:rsid w:val="002352AC"/>
    <w:rsid w:val="00235F6B"/>
    <w:rsid w:val="00236C25"/>
    <w:rsid w:val="0024302E"/>
    <w:rsid w:val="00251022"/>
    <w:rsid w:val="00251DD0"/>
    <w:rsid w:val="002521D6"/>
    <w:rsid w:val="00256297"/>
    <w:rsid w:val="00256AC7"/>
    <w:rsid w:val="00256FB5"/>
    <w:rsid w:val="00257114"/>
    <w:rsid w:val="00260BA4"/>
    <w:rsid w:val="00261109"/>
    <w:rsid w:val="00261F11"/>
    <w:rsid w:val="002624F0"/>
    <w:rsid w:val="0026399D"/>
    <w:rsid w:val="002664EF"/>
    <w:rsid w:val="00266A61"/>
    <w:rsid w:val="002706B0"/>
    <w:rsid w:val="00277BB6"/>
    <w:rsid w:val="002814F6"/>
    <w:rsid w:val="00281FF1"/>
    <w:rsid w:val="00283D93"/>
    <w:rsid w:val="002867D3"/>
    <w:rsid w:val="00286B69"/>
    <w:rsid w:val="00291F5C"/>
    <w:rsid w:val="0029294A"/>
    <w:rsid w:val="00292A77"/>
    <w:rsid w:val="00295618"/>
    <w:rsid w:val="00296B35"/>
    <w:rsid w:val="0029769D"/>
    <w:rsid w:val="00297847"/>
    <w:rsid w:val="00297E4C"/>
    <w:rsid w:val="002A0961"/>
    <w:rsid w:val="002A0DBF"/>
    <w:rsid w:val="002A10BB"/>
    <w:rsid w:val="002A1890"/>
    <w:rsid w:val="002A1D0A"/>
    <w:rsid w:val="002A1F41"/>
    <w:rsid w:val="002A2054"/>
    <w:rsid w:val="002A3F50"/>
    <w:rsid w:val="002A5BA5"/>
    <w:rsid w:val="002B04D1"/>
    <w:rsid w:val="002B2AB4"/>
    <w:rsid w:val="002B3381"/>
    <w:rsid w:val="002B3517"/>
    <w:rsid w:val="002B40C5"/>
    <w:rsid w:val="002B506C"/>
    <w:rsid w:val="002B5E92"/>
    <w:rsid w:val="002B67F3"/>
    <w:rsid w:val="002B6DDC"/>
    <w:rsid w:val="002B6ED1"/>
    <w:rsid w:val="002C0407"/>
    <w:rsid w:val="002C09E6"/>
    <w:rsid w:val="002C1524"/>
    <w:rsid w:val="002C2BED"/>
    <w:rsid w:val="002C3D62"/>
    <w:rsid w:val="002C60A6"/>
    <w:rsid w:val="002C633C"/>
    <w:rsid w:val="002C76FB"/>
    <w:rsid w:val="002D234B"/>
    <w:rsid w:val="002D2AE5"/>
    <w:rsid w:val="002D3E61"/>
    <w:rsid w:val="002D49C5"/>
    <w:rsid w:val="002D6B7E"/>
    <w:rsid w:val="002E064A"/>
    <w:rsid w:val="002E0DDD"/>
    <w:rsid w:val="002E2338"/>
    <w:rsid w:val="002E2756"/>
    <w:rsid w:val="002E5244"/>
    <w:rsid w:val="002E5502"/>
    <w:rsid w:val="002E586B"/>
    <w:rsid w:val="002E6F02"/>
    <w:rsid w:val="002E70EC"/>
    <w:rsid w:val="002F16CE"/>
    <w:rsid w:val="002F3F0C"/>
    <w:rsid w:val="002F4986"/>
    <w:rsid w:val="002F56B0"/>
    <w:rsid w:val="002F644C"/>
    <w:rsid w:val="002F6DE3"/>
    <w:rsid w:val="002F71D1"/>
    <w:rsid w:val="0030556E"/>
    <w:rsid w:val="003129EF"/>
    <w:rsid w:val="0031381D"/>
    <w:rsid w:val="00315FFC"/>
    <w:rsid w:val="003162D6"/>
    <w:rsid w:val="003166B5"/>
    <w:rsid w:val="00316E77"/>
    <w:rsid w:val="003204B4"/>
    <w:rsid w:val="00321263"/>
    <w:rsid w:val="00321AF3"/>
    <w:rsid w:val="003233F5"/>
    <w:rsid w:val="0032399A"/>
    <w:rsid w:val="00324CF6"/>
    <w:rsid w:val="003250EA"/>
    <w:rsid w:val="003253AE"/>
    <w:rsid w:val="0032575A"/>
    <w:rsid w:val="003259DE"/>
    <w:rsid w:val="003301F3"/>
    <w:rsid w:val="00330312"/>
    <w:rsid w:val="003310FA"/>
    <w:rsid w:val="0033345C"/>
    <w:rsid w:val="00333E6A"/>
    <w:rsid w:val="003353A8"/>
    <w:rsid w:val="00335C23"/>
    <w:rsid w:val="003361A5"/>
    <w:rsid w:val="0033759B"/>
    <w:rsid w:val="00342CFF"/>
    <w:rsid w:val="003465CC"/>
    <w:rsid w:val="0034721B"/>
    <w:rsid w:val="00351823"/>
    <w:rsid w:val="003547D1"/>
    <w:rsid w:val="00356A08"/>
    <w:rsid w:val="00356F18"/>
    <w:rsid w:val="00357DCF"/>
    <w:rsid w:val="0036134D"/>
    <w:rsid w:val="0036302B"/>
    <w:rsid w:val="0037109F"/>
    <w:rsid w:val="0037272C"/>
    <w:rsid w:val="00373B33"/>
    <w:rsid w:val="00376FE6"/>
    <w:rsid w:val="0037798D"/>
    <w:rsid w:val="00381B8E"/>
    <w:rsid w:val="003831EE"/>
    <w:rsid w:val="00383344"/>
    <w:rsid w:val="00384642"/>
    <w:rsid w:val="00384F04"/>
    <w:rsid w:val="0038636D"/>
    <w:rsid w:val="00387373"/>
    <w:rsid w:val="00390F1C"/>
    <w:rsid w:val="00391454"/>
    <w:rsid w:val="00391728"/>
    <w:rsid w:val="003924E3"/>
    <w:rsid w:val="00392774"/>
    <w:rsid w:val="003928D1"/>
    <w:rsid w:val="00394FEC"/>
    <w:rsid w:val="003A10AF"/>
    <w:rsid w:val="003A21CA"/>
    <w:rsid w:val="003A6B1A"/>
    <w:rsid w:val="003B177C"/>
    <w:rsid w:val="003B25A5"/>
    <w:rsid w:val="003B6503"/>
    <w:rsid w:val="003B6988"/>
    <w:rsid w:val="003C07A1"/>
    <w:rsid w:val="003C1D07"/>
    <w:rsid w:val="003C2077"/>
    <w:rsid w:val="003C2968"/>
    <w:rsid w:val="003C369C"/>
    <w:rsid w:val="003C4FD1"/>
    <w:rsid w:val="003C5949"/>
    <w:rsid w:val="003C7515"/>
    <w:rsid w:val="003D127B"/>
    <w:rsid w:val="003D181F"/>
    <w:rsid w:val="003D1DE0"/>
    <w:rsid w:val="003D4122"/>
    <w:rsid w:val="003D5264"/>
    <w:rsid w:val="003D5A48"/>
    <w:rsid w:val="003D5CD3"/>
    <w:rsid w:val="003D630C"/>
    <w:rsid w:val="003D71D4"/>
    <w:rsid w:val="003E0D94"/>
    <w:rsid w:val="003E1369"/>
    <w:rsid w:val="003E13F4"/>
    <w:rsid w:val="003E1623"/>
    <w:rsid w:val="003E5BB4"/>
    <w:rsid w:val="003E5C8F"/>
    <w:rsid w:val="003F0423"/>
    <w:rsid w:val="003F071A"/>
    <w:rsid w:val="003F3736"/>
    <w:rsid w:val="003F6A04"/>
    <w:rsid w:val="00400A4A"/>
    <w:rsid w:val="00400A5D"/>
    <w:rsid w:val="00401501"/>
    <w:rsid w:val="00403106"/>
    <w:rsid w:val="00405FA9"/>
    <w:rsid w:val="00406055"/>
    <w:rsid w:val="00406BA8"/>
    <w:rsid w:val="00406E3F"/>
    <w:rsid w:val="00411B0F"/>
    <w:rsid w:val="00412447"/>
    <w:rsid w:val="00415473"/>
    <w:rsid w:val="00415D62"/>
    <w:rsid w:val="004174C1"/>
    <w:rsid w:val="00421382"/>
    <w:rsid w:val="0042592E"/>
    <w:rsid w:val="00426BC3"/>
    <w:rsid w:val="0042742A"/>
    <w:rsid w:val="0043072F"/>
    <w:rsid w:val="00432FF5"/>
    <w:rsid w:val="0043454C"/>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29CA"/>
    <w:rsid w:val="004652BC"/>
    <w:rsid w:val="00466C79"/>
    <w:rsid w:val="0047053C"/>
    <w:rsid w:val="0047121E"/>
    <w:rsid w:val="00471D26"/>
    <w:rsid w:val="004721A3"/>
    <w:rsid w:val="004744CE"/>
    <w:rsid w:val="00475139"/>
    <w:rsid w:val="00475B12"/>
    <w:rsid w:val="00482023"/>
    <w:rsid w:val="00484A6E"/>
    <w:rsid w:val="00484BCA"/>
    <w:rsid w:val="00484CA7"/>
    <w:rsid w:val="00492F4C"/>
    <w:rsid w:val="0049359B"/>
    <w:rsid w:val="00494EE9"/>
    <w:rsid w:val="00496E5C"/>
    <w:rsid w:val="004A090E"/>
    <w:rsid w:val="004A0D0E"/>
    <w:rsid w:val="004A0DED"/>
    <w:rsid w:val="004A2C29"/>
    <w:rsid w:val="004A31A0"/>
    <w:rsid w:val="004A449A"/>
    <w:rsid w:val="004A44AE"/>
    <w:rsid w:val="004A5F66"/>
    <w:rsid w:val="004A6442"/>
    <w:rsid w:val="004B1ED8"/>
    <w:rsid w:val="004B315E"/>
    <w:rsid w:val="004B7244"/>
    <w:rsid w:val="004B72DD"/>
    <w:rsid w:val="004C2B9F"/>
    <w:rsid w:val="004C42FE"/>
    <w:rsid w:val="004C5908"/>
    <w:rsid w:val="004C5E30"/>
    <w:rsid w:val="004C75C9"/>
    <w:rsid w:val="004C7C49"/>
    <w:rsid w:val="004D0825"/>
    <w:rsid w:val="004D0E91"/>
    <w:rsid w:val="004D27CB"/>
    <w:rsid w:val="004D311F"/>
    <w:rsid w:val="004E05D2"/>
    <w:rsid w:val="004E0C50"/>
    <w:rsid w:val="004E31F6"/>
    <w:rsid w:val="004E4283"/>
    <w:rsid w:val="004E4A49"/>
    <w:rsid w:val="004E57A1"/>
    <w:rsid w:val="004E5C7F"/>
    <w:rsid w:val="004E72F2"/>
    <w:rsid w:val="004F0A5E"/>
    <w:rsid w:val="004F333B"/>
    <w:rsid w:val="004F3491"/>
    <w:rsid w:val="004F3D95"/>
    <w:rsid w:val="004F6E1B"/>
    <w:rsid w:val="004F70C1"/>
    <w:rsid w:val="004F71AC"/>
    <w:rsid w:val="005023B4"/>
    <w:rsid w:val="005045F0"/>
    <w:rsid w:val="00504875"/>
    <w:rsid w:val="00504D86"/>
    <w:rsid w:val="00505146"/>
    <w:rsid w:val="005107DC"/>
    <w:rsid w:val="00515FC7"/>
    <w:rsid w:val="005166DD"/>
    <w:rsid w:val="005166E5"/>
    <w:rsid w:val="0051783E"/>
    <w:rsid w:val="005178D0"/>
    <w:rsid w:val="00520D2C"/>
    <w:rsid w:val="00521F3F"/>
    <w:rsid w:val="005221E5"/>
    <w:rsid w:val="005222E1"/>
    <w:rsid w:val="00523103"/>
    <w:rsid w:val="0052337D"/>
    <w:rsid w:val="00523747"/>
    <w:rsid w:val="00525183"/>
    <w:rsid w:val="005255E5"/>
    <w:rsid w:val="00530530"/>
    <w:rsid w:val="005309AF"/>
    <w:rsid w:val="00531F59"/>
    <w:rsid w:val="00532372"/>
    <w:rsid w:val="0053295E"/>
    <w:rsid w:val="00533B1B"/>
    <w:rsid w:val="0053513F"/>
    <w:rsid w:val="005355C5"/>
    <w:rsid w:val="005401C1"/>
    <w:rsid w:val="00541336"/>
    <w:rsid w:val="00541BF5"/>
    <w:rsid w:val="00542681"/>
    <w:rsid w:val="005427F6"/>
    <w:rsid w:val="0054356C"/>
    <w:rsid w:val="0054426D"/>
    <w:rsid w:val="00544897"/>
    <w:rsid w:val="00544950"/>
    <w:rsid w:val="00546C0B"/>
    <w:rsid w:val="00547626"/>
    <w:rsid w:val="00550068"/>
    <w:rsid w:val="005518C4"/>
    <w:rsid w:val="00552BC3"/>
    <w:rsid w:val="00555759"/>
    <w:rsid w:val="0056028F"/>
    <w:rsid w:val="00561F8E"/>
    <w:rsid w:val="00562170"/>
    <w:rsid w:val="0056341A"/>
    <w:rsid w:val="005641C8"/>
    <w:rsid w:val="005643C6"/>
    <w:rsid w:val="00567E9A"/>
    <w:rsid w:val="005708F0"/>
    <w:rsid w:val="00570A7C"/>
    <w:rsid w:val="005719DA"/>
    <w:rsid w:val="0057238A"/>
    <w:rsid w:val="00572FDF"/>
    <w:rsid w:val="005806D2"/>
    <w:rsid w:val="0058196D"/>
    <w:rsid w:val="00583239"/>
    <w:rsid w:val="0058414C"/>
    <w:rsid w:val="005847A4"/>
    <w:rsid w:val="00584B17"/>
    <w:rsid w:val="00587AB2"/>
    <w:rsid w:val="0059255B"/>
    <w:rsid w:val="005931E8"/>
    <w:rsid w:val="00593BA2"/>
    <w:rsid w:val="0059543A"/>
    <w:rsid w:val="00597262"/>
    <w:rsid w:val="005A1675"/>
    <w:rsid w:val="005A304D"/>
    <w:rsid w:val="005A31CE"/>
    <w:rsid w:val="005A43BA"/>
    <w:rsid w:val="005A470B"/>
    <w:rsid w:val="005A75C0"/>
    <w:rsid w:val="005A75DC"/>
    <w:rsid w:val="005A7D0F"/>
    <w:rsid w:val="005B056E"/>
    <w:rsid w:val="005B1F63"/>
    <w:rsid w:val="005B3844"/>
    <w:rsid w:val="005B47F9"/>
    <w:rsid w:val="005B4C83"/>
    <w:rsid w:val="005B7521"/>
    <w:rsid w:val="005C33DB"/>
    <w:rsid w:val="005C5ECE"/>
    <w:rsid w:val="005C6FD3"/>
    <w:rsid w:val="005D2356"/>
    <w:rsid w:val="005D2833"/>
    <w:rsid w:val="005D37A5"/>
    <w:rsid w:val="005D4761"/>
    <w:rsid w:val="005D5BA3"/>
    <w:rsid w:val="005E1225"/>
    <w:rsid w:val="005E2308"/>
    <w:rsid w:val="005E4BDF"/>
    <w:rsid w:val="005E5C1C"/>
    <w:rsid w:val="005E6AB3"/>
    <w:rsid w:val="005E784E"/>
    <w:rsid w:val="005F046F"/>
    <w:rsid w:val="005F1A9F"/>
    <w:rsid w:val="005F2A30"/>
    <w:rsid w:val="005F2D37"/>
    <w:rsid w:val="005F4387"/>
    <w:rsid w:val="005F557F"/>
    <w:rsid w:val="005F6015"/>
    <w:rsid w:val="005F75D7"/>
    <w:rsid w:val="005F7EAE"/>
    <w:rsid w:val="006004AC"/>
    <w:rsid w:val="00603833"/>
    <w:rsid w:val="0060547D"/>
    <w:rsid w:val="00605A82"/>
    <w:rsid w:val="00605AC5"/>
    <w:rsid w:val="00606470"/>
    <w:rsid w:val="006068D2"/>
    <w:rsid w:val="006069DF"/>
    <w:rsid w:val="00611E42"/>
    <w:rsid w:val="00613D43"/>
    <w:rsid w:val="00614701"/>
    <w:rsid w:val="00614E60"/>
    <w:rsid w:val="0061506D"/>
    <w:rsid w:val="006152CF"/>
    <w:rsid w:val="00616ECC"/>
    <w:rsid w:val="00620D24"/>
    <w:rsid w:val="00623AB0"/>
    <w:rsid w:val="00623AED"/>
    <w:rsid w:val="00624E0C"/>
    <w:rsid w:val="006264BA"/>
    <w:rsid w:val="00626C5F"/>
    <w:rsid w:val="00626E2F"/>
    <w:rsid w:val="00627D86"/>
    <w:rsid w:val="0063098D"/>
    <w:rsid w:val="006314D5"/>
    <w:rsid w:val="00631B2D"/>
    <w:rsid w:val="0063313B"/>
    <w:rsid w:val="00633F7D"/>
    <w:rsid w:val="006360EE"/>
    <w:rsid w:val="00636CE5"/>
    <w:rsid w:val="0064079C"/>
    <w:rsid w:val="0064154D"/>
    <w:rsid w:val="006425FA"/>
    <w:rsid w:val="0064434E"/>
    <w:rsid w:val="0064710F"/>
    <w:rsid w:val="0064773D"/>
    <w:rsid w:val="00650741"/>
    <w:rsid w:val="006510FD"/>
    <w:rsid w:val="00651911"/>
    <w:rsid w:val="00653383"/>
    <w:rsid w:val="00654B90"/>
    <w:rsid w:val="006560DA"/>
    <w:rsid w:val="006565AF"/>
    <w:rsid w:val="00660447"/>
    <w:rsid w:val="0066367C"/>
    <w:rsid w:val="00663C49"/>
    <w:rsid w:val="006641A7"/>
    <w:rsid w:val="00665733"/>
    <w:rsid w:val="00665925"/>
    <w:rsid w:val="0067284F"/>
    <w:rsid w:val="0068525F"/>
    <w:rsid w:val="00685819"/>
    <w:rsid w:val="00685F7C"/>
    <w:rsid w:val="0069125C"/>
    <w:rsid w:val="00692502"/>
    <w:rsid w:val="006935C3"/>
    <w:rsid w:val="006954B4"/>
    <w:rsid w:val="006955A5"/>
    <w:rsid w:val="006955FE"/>
    <w:rsid w:val="00696115"/>
    <w:rsid w:val="0069624C"/>
    <w:rsid w:val="006A4ABE"/>
    <w:rsid w:val="006A692A"/>
    <w:rsid w:val="006A7740"/>
    <w:rsid w:val="006A7F36"/>
    <w:rsid w:val="006B1ED1"/>
    <w:rsid w:val="006B3E13"/>
    <w:rsid w:val="006B6426"/>
    <w:rsid w:val="006B72AD"/>
    <w:rsid w:val="006C0101"/>
    <w:rsid w:val="006C15D0"/>
    <w:rsid w:val="006C1D4E"/>
    <w:rsid w:val="006C24EE"/>
    <w:rsid w:val="006C60E6"/>
    <w:rsid w:val="006D056F"/>
    <w:rsid w:val="006D0795"/>
    <w:rsid w:val="006D1A41"/>
    <w:rsid w:val="006D314D"/>
    <w:rsid w:val="006D33C2"/>
    <w:rsid w:val="006D5AB1"/>
    <w:rsid w:val="006D66CB"/>
    <w:rsid w:val="006E0CA6"/>
    <w:rsid w:val="006E2D5D"/>
    <w:rsid w:val="006E36F0"/>
    <w:rsid w:val="006E46BE"/>
    <w:rsid w:val="006E5382"/>
    <w:rsid w:val="006E5CA7"/>
    <w:rsid w:val="006E74E6"/>
    <w:rsid w:val="006F28FC"/>
    <w:rsid w:val="00700221"/>
    <w:rsid w:val="00700CF5"/>
    <w:rsid w:val="00701086"/>
    <w:rsid w:val="007019C2"/>
    <w:rsid w:val="0070225B"/>
    <w:rsid w:val="00703E20"/>
    <w:rsid w:val="0070604C"/>
    <w:rsid w:val="007115E1"/>
    <w:rsid w:val="00711F02"/>
    <w:rsid w:val="007136D4"/>
    <w:rsid w:val="007137EF"/>
    <w:rsid w:val="00715785"/>
    <w:rsid w:val="007161C2"/>
    <w:rsid w:val="00716A3B"/>
    <w:rsid w:val="00717683"/>
    <w:rsid w:val="007230E9"/>
    <w:rsid w:val="00724457"/>
    <w:rsid w:val="00727CD4"/>
    <w:rsid w:val="0073128C"/>
    <w:rsid w:val="00732EA0"/>
    <w:rsid w:val="0073406A"/>
    <w:rsid w:val="007345A6"/>
    <w:rsid w:val="00734F02"/>
    <w:rsid w:val="00735709"/>
    <w:rsid w:val="0074422B"/>
    <w:rsid w:val="007448BB"/>
    <w:rsid w:val="00747869"/>
    <w:rsid w:val="00750DF8"/>
    <w:rsid w:val="00752F43"/>
    <w:rsid w:val="007530D5"/>
    <w:rsid w:val="007539FD"/>
    <w:rsid w:val="007548F5"/>
    <w:rsid w:val="00757285"/>
    <w:rsid w:val="00763721"/>
    <w:rsid w:val="007642D0"/>
    <w:rsid w:val="00765913"/>
    <w:rsid w:val="007667FC"/>
    <w:rsid w:val="00766824"/>
    <w:rsid w:val="00766E44"/>
    <w:rsid w:val="007701D1"/>
    <w:rsid w:val="007706C2"/>
    <w:rsid w:val="00770C43"/>
    <w:rsid w:val="007735A6"/>
    <w:rsid w:val="00775A2A"/>
    <w:rsid w:val="00777A8D"/>
    <w:rsid w:val="00777A94"/>
    <w:rsid w:val="00780D61"/>
    <w:rsid w:val="00780E46"/>
    <w:rsid w:val="007815BD"/>
    <w:rsid w:val="0078174D"/>
    <w:rsid w:val="0078293B"/>
    <w:rsid w:val="007835FA"/>
    <w:rsid w:val="00791D0F"/>
    <w:rsid w:val="0079212B"/>
    <w:rsid w:val="007A3D2F"/>
    <w:rsid w:val="007A417A"/>
    <w:rsid w:val="007B0BD9"/>
    <w:rsid w:val="007B3455"/>
    <w:rsid w:val="007B3515"/>
    <w:rsid w:val="007B52C6"/>
    <w:rsid w:val="007B5ECB"/>
    <w:rsid w:val="007B684A"/>
    <w:rsid w:val="007B7367"/>
    <w:rsid w:val="007B744F"/>
    <w:rsid w:val="007C1243"/>
    <w:rsid w:val="007C4FC6"/>
    <w:rsid w:val="007C5C45"/>
    <w:rsid w:val="007C6B36"/>
    <w:rsid w:val="007C725E"/>
    <w:rsid w:val="007D1049"/>
    <w:rsid w:val="007D1B3E"/>
    <w:rsid w:val="007D2458"/>
    <w:rsid w:val="007D46C8"/>
    <w:rsid w:val="007D5A9C"/>
    <w:rsid w:val="007D6C96"/>
    <w:rsid w:val="007D74A0"/>
    <w:rsid w:val="007E24C7"/>
    <w:rsid w:val="007E4081"/>
    <w:rsid w:val="007E435C"/>
    <w:rsid w:val="007E4AF1"/>
    <w:rsid w:val="007E6D49"/>
    <w:rsid w:val="007F1254"/>
    <w:rsid w:val="007F1602"/>
    <w:rsid w:val="007F4FB9"/>
    <w:rsid w:val="007F71DB"/>
    <w:rsid w:val="00801805"/>
    <w:rsid w:val="00802C55"/>
    <w:rsid w:val="00803345"/>
    <w:rsid w:val="00803FEE"/>
    <w:rsid w:val="008052C7"/>
    <w:rsid w:val="008057B2"/>
    <w:rsid w:val="008154B0"/>
    <w:rsid w:val="00815D15"/>
    <w:rsid w:val="0081777C"/>
    <w:rsid w:val="00821184"/>
    <w:rsid w:val="00821B59"/>
    <w:rsid w:val="00822389"/>
    <w:rsid w:val="00823868"/>
    <w:rsid w:val="00827BF0"/>
    <w:rsid w:val="0083037D"/>
    <w:rsid w:val="0083384A"/>
    <w:rsid w:val="008367DD"/>
    <w:rsid w:val="0084077D"/>
    <w:rsid w:val="00842D37"/>
    <w:rsid w:val="00843B67"/>
    <w:rsid w:val="0084440E"/>
    <w:rsid w:val="00845355"/>
    <w:rsid w:val="00845F3C"/>
    <w:rsid w:val="00845FA7"/>
    <w:rsid w:val="00846E3E"/>
    <w:rsid w:val="00847EC8"/>
    <w:rsid w:val="008540E7"/>
    <w:rsid w:val="0085479B"/>
    <w:rsid w:val="00854D35"/>
    <w:rsid w:val="00854FFD"/>
    <w:rsid w:val="00855AAF"/>
    <w:rsid w:val="00857809"/>
    <w:rsid w:val="00857944"/>
    <w:rsid w:val="00860169"/>
    <w:rsid w:val="00861ECB"/>
    <w:rsid w:val="00863C7D"/>
    <w:rsid w:val="00866D2E"/>
    <w:rsid w:val="0086743C"/>
    <w:rsid w:val="00867AD1"/>
    <w:rsid w:val="0087060B"/>
    <w:rsid w:val="00875C22"/>
    <w:rsid w:val="0087611A"/>
    <w:rsid w:val="00876D14"/>
    <w:rsid w:val="00876F85"/>
    <w:rsid w:val="00877027"/>
    <w:rsid w:val="00877673"/>
    <w:rsid w:val="008776FD"/>
    <w:rsid w:val="00880D02"/>
    <w:rsid w:val="008817F5"/>
    <w:rsid w:val="00881875"/>
    <w:rsid w:val="008824E6"/>
    <w:rsid w:val="00885029"/>
    <w:rsid w:val="00885C4B"/>
    <w:rsid w:val="008873D4"/>
    <w:rsid w:val="008878CC"/>
    <w:rsid w:val="008924A2"/>
    <w:rsid w:val="00896B78"/>
    <w:rsid w:val="008A24A7"/>
    <w:rsid w:val="008A6086"/>
    <w:rsid w:val="008A64AA"/>
    <w:rsid w:val="008A6DCC"/>
    <w:rsid w:val="008A747B"/>
    <w:rsid w:val="008A7A8F"/>
    <w:rsid w:val="008B27D0"/>
    <w:rsid w:val="008B299F"/>
    <w:rsid w:val="008B4763"/>
    <w:rsid w:val="008B5B67"/>
    <w:rsid w:val="008B6723"/>
    <w:rsid w:val="008C15B8"/>
    <w:rsid w:val="008C3364"/>
    <w:rsid w:val="008C5421"/>
    <w:rsid w:val="008D02B0"/>
    <w:rsid w:val="008D0808"/>
    <w:rsid w:val="008D1BFA"/>
    <w:rsid w:val="008D2B3A"/>
    <w:rsid w:val="008D4A72"/>
    <w:rsid w:val="008D714B"/>
    <w:rsid w:val="008E2877"/>
    <w:rsid w:val="008E2B59"/>
    <w:rsid w:val="008E2FE2"/>
    <w:rsid w:val="008E4D10"/>
    <w:rsid w:val="008E5A83"/>
    <w:rsid w:val="008E65FC"/>
    <w:rsid w:val="008E7236"/>
    <w:rsid w:val="008F0BED"/>
    <w:rsid w:val="008F2645"/>
    <w:rsid w:val="008F327A"/>
    <w:rsid w:val="008F33EF"/>
    <w:rsid w:val="008F4379"/>
    <w:rsid w:val="008F5DAD"/>
    <w:rsid w:val="008F5DC7"/>
    <w:rsid w:val="008F670A"/>
    <w:rsid w:val="009003BA"/>
    <w:rsid w:val="00904048"/>
    <w:rsid w:val="00905433"/>
    <w:rsid w:val="009059B9"/>
    <w:rsid w:val="00906F3D"/>
    <w:rsid w:val="00907965"/>
    <w:rsid w:val="009114E3"/>
    <w:rsid w:val="009130AC"/>
    <w:rsid w:val="009167D9"/>
    <w:rsid w:val="00916F49"/>
    <w:rsid w:val="00920942"/>
    <w:rsid w:val="009211EE"/>
    <w:rsid w:val="00923B79"/>
    <w:rsid w:val="00926B0B"/>
    <w:rsid w:val="00930D4E"/>
    <w:rsid w:val="00931A5B"/>
    <w:rsid w:val="00933950"/>
    <w:rsid w:val="00936779"/>
    <w:rsid w:val="0093678C"/>
    <w:rsid w:val="009367E5"/>
    <w:rsid w:val="00937E3D"/>
    <w:rsid w:val="0094103B"/>
    <w:rsid w:val="00942C7A"/>
    <w:rsid w:val="00943996"/>
    <w:rsid w:val="00944C4F"/>
    <w:rsid w:val="0094780F"/>
    <w:rsid w:val="00950851"/>
    <w:rsid w:val="00951DFD"/>
    <w:rsid w:val="00952F7D"/>
    <w:rsid w:val="009557CB"/>
    <w:rsid w:val="009566CB"/>
    <w:rsid w:val="009568FF"/>
    <w:rsid w:val="00957B95"/>
    <w:rsid w:val="00960D00"/>
    <w:rsid w:val="00962443"/>
    <w:rsid w:val="009649D7"/>
    <w:rsid w:val="0097560B"/>
    <w:rsid w:val="009759B4"/>
    <w:rsid w:val="009777E6"/>
    <w:rsid w:val="00980601"/>
    <w:rsid w:val="00980B7E"/>
    <w:rsid w:val="00983EFD"/>
    <w:rsid w:val="009848D6"/>
    <w:rsid w:val="009857E2"/>
    <w:rsid w:val="00985ACA"/>
    <w:rsid w:val="00986382"/>
    <w:rsid w:val="00993870"/>
    <w:rsid w:val="00993DE0"/>
    <w:rsid w:val="009967DE"/>
    <w:rsid w:val="009969A9"/>
    <w:rsid w:val="009A084C"/>
    <w:rsid w:val="009A27E2"/>
    <w:rsid w:val="009A2CEE"/>
    <w:rsid w:val="009A44BF"/>
    <w:rsid w:val="009A51E3"/>
    <w:rsid w:val="009A674C"/>
    <w:rsid w:val="009B0B83"/>
    <w:rsid w:val="009B19F0"/>
    <w:rsid w:val="009B1E6B"/>
    <w:rsid w:val="009B33D6"/>
    <w:rsid w:val="009B3404"/>
    <w:rsid w:val="009B3C2A"/>
    <w:rsid w:val="009B5DF8"/>
    <w:rsid w:val="009B7FBD"/>
    <w:rsid w:val="009C4A77"/>
    <w:rsid w:val="009C780F"/>
    <w:rsid w:val="009C7F69"/>
    <w:rsid w:val="009D0910"/>
    <w:rsid w:val="009D2C09"/>
    <w:rsid w:val="009D4C9A"/>
    <w:rsid w:val="009D556B"/>
    <w:rsid w:val="009D5F51"/>
    <w:rsid w:val="009D798B"/>
    <w:rsid w:val="009E0563"/>
    <w:rsid w:val="009E2850"/>
    <w:rsid w:val="009E2DD0"/>
    <w:rsid w:val="009E3FD5"/>
    <w:rsid w:val="009E4181"/>
    <w:rsid w:val="009E5B91"/>
    <w:rsid w:val="009E64FB"/>
    <w:rsid w:val="009F15AF"/>
    <w:rsid w:val="009F163E"/>
    <w:rsid w:val="009F30B5"/>
    <w:rsid w:val="009F582B"/>
    <w:rsid w:val="009F7E88"/>
    <w:rsid w:val="009F7F4E"/>
    <w:rsid w:val="00A00E8F"/>
    <w:rsid w:val="00A01B2C"/>
    <w:rsid w:val="00A06A4F"/>
    <w:rsid w:val="00A06FCC"/>
    <w:rsid w:val="00A10AA5"/>
    <w:rsid w:val="00A11025"/>
    <w:rsid w:val="00A154ED"/>
    <w:rsid w:val="00A15FA6"/>
    <w:rsid w:val="00A16BFE"/>
    <w:rsid w:val="00A1761A"/>
    <w:rsid w:val="00A20C61"/>
    <w:rsid w:val="00A20FA9"/>
    <w:rsid w:val="00A22E03"/>
    <w:rsid w:val="00A23938"/>
    <w:rsid w:val="00A24F26"/>
    <w:rsid w:val="00A25DD3"/>
    <w:rsid w:val="00A3001A"/>
    <w:rsid w:val="00A3043D"/>
    <w:rsid w:val="00A30B38"/>
    <w:rsid w:val="00A33F33"/>
    <w:rsid w:val="00A3680A"/>
    <w:rsid w:val="00A3751D"/>
    <w:rsid w:val="00A40D25"/>
    <w:rsid w:val="00A41EF1"/>
    <w:rsid w:val="00A420CE"/>
    <w:rsid w:val="00A440DD"/>
    <w:rsid w:val="00A467B1"/>
    <w:rsid w:val="00A46ABA"/>
    <w:rsid w:val="00A47528"/>
    <w:rsid w:val="00A52AF8"/>
    <w:rsid w:val="00A532E3"/>
    <w:rsid w:val="00A55952"/>
    <w:rsid w:val="00A566A7"/>
    <w:rsid w:val="00A620DD"/>
    <w:rsid w:val="00A621E0"/>
    <w:rsid w:val="00A62D71"/>
    <w:rsid w:val="00A634FA"/>
    <w:rsid w:val="00A6459C"/>
    <w:rsid w:val="00A64EEF"/>
    <w:rsid w:val="00A65C62"/>
    <w:rsid w:val="00A65D45"/>
    <w:rsid w:val="00A65FB4"/>
    <w:rsid w:val="00A66C09"/>
    <w:rsid w:val="00A67286"/>
    <w:rsid w:val="00A676A0"/>
    <w:rsid w:val="00A71961"/>
    <w:rsid w:val="00A72D09"/>
    <w:rsid w:val="00A73560"/>
    <w:rsid w:val="00A73B3A"/>
    <w:rsid w:val="00A75810"/>
    <w:rsid w:val="00A76489"/>
    <w:rsid w:val="00A7653D"/>
    <w:rsid w:val="00A81B21"/>
    <w:rsid w:val="00A81B82"/>
    <w:rsid w:val="00A8376F"/>
    <w:rsid w:val="00A90CEF"/>
    <w:rsid w:val="00A91B80"/>
    <w:rsid w:val="00A92C49"/>
    <w:rsid w:val="00A939DE"/>
    <w:rsid w:val="00A93A1B"/>
    <w:rsid w:val="00A95441"/>
    <w:rsid w:val="00A95495"/>
    <w:rsid w:val="00A96C16"/>
    <w:rsid w:val="00A96ECD"/>
    <w:rsid w:val="00AA05E1"/>
    <w:rsid w:val="00AA09DB"/>
    <w:rsid w:val="00AA0DF4"/>
    <w:rsid w:val="00AA1885"/>
    <w:rsid w:val="00AA1F7A"/>
    <w:rsid w:val="00AA2A01"/>
    <w:rsid w:val="00AA2E56"/>
    <w:rsid w:val="00AA47E0"/>
    <w:rsid w:val="00AA6DD1"/>
    <w:rsid w:val="00AB1D79"/>
    <w:rsid w:val="00AB3D02"/>
    <w:rsid w:val="00AB4414"/>
    <w:rsid w:val="00AB6D54"/>
    <w:rsid w:val="00AB6FD9"/>
    <w:rsid w:val="00AC0174"/>
    <w:rsid w:val="00AC1F92"/>
    <w:rsid w:val="00AC2EEA"/>
    <w:rsid w:val="00AC3573"/>
    <w:rsid w:val="00AC3669"/>
    <w:rsid w:val="00AC3CCE"/>
    <w:rsid w:val="00AC5010"/>
    <w:rsid w:val="00AC5BFF"/>
    <w:rsid w:val="00AC6DE4"/>
    <w:rsid w:val="00AD02EA"/>
    <w:rsid w:val="00AD180B"/>
    <w:rsid w:val="00AD2941"/>
    <w:rsid w:val="00AD30DE"/>
    <w:rsid w:val="00AD6365"/>
    <w:rsid w:val="00AD69AF"/>
    <w:rsid w:val="00AD768B"/>
    <w:rsid w:val="00AE1192"/>
    <w:rsid w:val="00AE14EF"/>
    <w:rsid w:val="00AE24AF"/>
    <w:rsid w:val="00AE54C1"/>
    <w:rsid w:val="00AF34FB"/>
    <w:rsid w:val="00AF3C6D"/>
    <w:rsid w:val="00AF4F54"/>
    <w:rsid w:val="00B00815"/>
    <w:rsid w:val="00B01188"/>
    <w:rsid w:val="00B01542"/>
    <w:rsid w:val="00B0202D"/>
    <w:rsid w:val="00B02977"/>
    <w:rsid w:val="00B05700"/>
    <w:rsid w:val="00B07780"/>
    <w:rsid w:val="00B105C6"/>
    <w:rsid w:val="00B10745"/>
    <w:rsid w:val="00B135BC"/>
    <w:rsid w:val="00B151D7"/>
    <w:rsid w:val="00B17124"/>
    <w:rsid w:val="00B17333"/>
    <w:rsid w:val="00B174D1"/>
    <w:rsid w:val="00B1782E"/>
    <w:rsid w:val="00B225DE"/>
    <w:rsid w:val="00B2280C"/>
    <w:rsid w:val="00B22851"/>
    <w:rsid w:val="00B24756"/>
    <w:rsid w:val="00B24EA1"/>
    <w:rsid w:val="00B25B2E"/>
    <w:rsid w:val="00B26CEC"/>
    <w:rsid w:val="00B278F7"/>
    <w:rsid w:val="00B310DB"/>
    <w:rsid w:val="00B33538"/>
    <w:rsid w:val="00B339C2"/>
    <w:rsid w:val="00B4133D"/>
    <w:rsid w:val="00B413BC"/>
    <w:rsid w:val="00B41603"/>
    <w:rsid w:val="00B419EE"/>
    <w:rsid w:val="00B42BC4"/>
    <w:rsid w:val="00B43828"/>
    <w:rsid w:val="00B4419B"/>
    <w:rsid w:val="00B449EC"/>
    <w:rsid w:val="00B45EF7"/>
    <w:rsid w:val="00B50182"/>
    <w:rsid w:val="00B501A1"/>
    <w:rsid w:val="00B52FF1"/>
    <w:rsid w:val="00B5363B"/>
    <w:rsid w:val="00B57538"/>
    <w:rsid w:val="00B57540"/>
    <w:rsid w:val="00B61049"/>
    <w:rsid w:val="00B61F2A"/>
    <w:rsid w:val="00B62D04"/>
    <w:rsid w:val="00B63668"/>
    <w:rsid w:val="00B6442C"/>
    <w:rsid w:val="00B65F7E"/>
    <w:rsid w:val="00B663C4"/>
    <w:rsid w:val="00B66903"/>
    <w:rsid w:val="00B714FD"/>
    <w:rsid w:val="00B71579"/>
    <w:rsid w:val="00B7244E"/>
    <w:rsid w:val="00B73929"/>
    <w:rsid w:val="00B75049"/>
    <w:rsid w:val="00B774BE"/>
    <w:rsid w:val="00B81C41"/>
    <w:rsid w:val="00B8303C"/>
    <w:rsid w:val="00B87536"/>
    <w:rsid w:val="00B87A34"/>
    <w:rsid w:val="00B910CB"/>
    <w:rsid w:val="00B91773"/>
    <w:rsid w:val="00B92420"/>
    <w:rsid w:val="00B9737C"/>
    <w:rsid w:val="00B97733"/>
    <w:rsid w:val="00BA1880"/>
    <w:rsid w:val="00BA1AD5"/>
    <w:rsid w:val="00BA4C8B"/>
    <w:rsid w:val="00BA580E"/>
    <w:rsid w:val="00BB121B"/>
    <w:rsid w:val="00BB1C25"/>
    <w:rsid w:val="00BB2F51"/>
    <w:rsid w:val="00BB46F5"/>
    <w:rsid w:val="00BB7445"/>
    <w:rsid w:val="00BC0D7C"/>
    <w:rsid w:val="00BC42D4"/>
    <w:rsid w:val="00BC4B01"/>
    <w:rsid w:val="00BC758D"/>
    <w:rsid w:val="00BD10FC"/>
    <w:rsid w:val="00BD3A75"/>
    <w:rsid w:val="00BE0596"/>
    <w:rsid w:val="00BE0BE0"/>
    <w:rsid w:val="00BE243A"/>
    <w:rsid w:val="00BE266E"/>
    <w:rsid w:val="00BE4726"/>
    <w:rsid w:val="00BE4B45"/>
    <w:rsid w:val="00BE5883"/>
    <w:rsid w:val="00BE7006"/>
    <w:rsid w:val="00BE752F"/>
    <w:rsid w:val="00BF3944"/>
    <w:rsid w:val="00BF6632"/>
    <w:rsid w:val="00C02434"/>
    <w:rsid w:val="00C0314D"/>
    <w:rsid w:val="00C03AD2"/>
    <w:rsid w:val="00C047BF"/>
    <w:rsid w:val="00C04866"/>
    <w:rsid w:val="00C0487A"/>
    <w:rsid w:val="00C06F7E"/>
    <w:rsid w:val="00C1320D"/>
    <w:rsid w:val="00C134D8"/>
    <w:rsid w:val="00C13BE8"/>
    <w:rsid w:val="00C14749"/>
    <w:rsid w:val="00C147A6"/>
    <w:rsid w:val="00C2014D"/>
    <w:rsid w:val="00C20B82"/>
    <w:rsid w:val="00C223A8"/>
    <w:rsid w:val="00C23F12"/>
    <w:rsid w:val="00C26908"/>
    <w:rsid w:val="00C3127F"/>
    <w:rsid w:val="00C31F52"/>
    <w:rsid w:val="00C32EBC"/>
    <w:rsid w:val="00C33209"/>
    <w:rsid w:val="00C333FA"/>
    <w:rsid w:val="00C3569F"/>
    <w:rsid w:val="00C361A6"/>
    <w:rsid w:val="00C36920"/>
    <w:rsid w:val="00C36F67"/>
    <w:rsid w:val="00C474EB"/>
    <w:rsid w:val="00C47E72"/>
    <w:rsid w:val="00C50AED"/>
    <w:rsid w:val="00C52023"/>
    <w:rsid w:val="00C563F4"/>
    <w:rsid w:val="00C626A1"/>
    <w:rsid w:val="00C70136"/>
    <w:rsid w:val="00C704D3"/>
    <w:rsid w:val="00C7114A"/>
    <w:rsid w:val="00C725A9"/>
    <w:rsid w:val="00C73FAD"/>
    <w:rsid w:val="00C7466B"/>
    <w:rsid w:val="00C74E0C"/>
    <w:rsid w:val="00C75054"/>
    <w:rsid w:val="00C76794"/>
    <w:rsid w:val="00C8049D"/>
    <w:rsid w:val="00C82D3E"/>
    <w:rsid w:val="00C8305B"/>
    <w:rsid w:val="00C83C1E"/>
    <w:rsid w:val="00C864CE"/>
    <w:rsid w:val="00C91E3A"/>
    <w:rsid w:val="00C92566"/>
    <w:rsid w:val="00C9343E"/>
    <w:rsid w:val="00C94AFE"/>
    <w:rsid w:val="00C94B30"/>
    <w:rsid w:val="00C94CE8"/>
    <w:rsid w:val="00C9678A"/>
    <w:rsid w:val="00C96BA1"/>
    <w:rsid w:val="00C9761D"/>
    <w:rsid w:val="00C97A77"/>
    <w:rsid w:val="00CA2F66"/>
    <w:rsid w:val="00CA418F"/>
    <w:rsid w:val="00CA5AFA"/>
    <w:rsid w:val="00CA7015"/>
    <w:rsid w:val="00CA70A8"/>
    <w:rsid w:val="00CB0D29"/>
    <w:rsid w:val="00CB3140"/>
    <w:rsid w:val="00CB57C0"/>
    <w:rsid w:val="00CB5B71"/>
    <w:rsid w:val="00CB72F0"/>
    <w:rsid w:val="00CD088B"/>
    <w:rsid w:val="00CD1324"/>
    <w:rsid w:val="00CD318F"/>
    <w:rsid w:val="00CD464F"/>
    <w:rsid w:val="00CD60EB"/>
    <w:rsid w:val="00CD64A2"/>
    <w:rsid w:val="00CD6CDC"/>
    <w:rsid w:val="00CD7991"/>
    <w:rsid w:val="00CD7DCB"/>
    <w:rsid w:val="00CE071F"/>
    <w:rsid w:val="00CE1C22"/>
    <w:rsid w:val="00CE36C3"/>
    <w:rsid w:val="00CE4849"/>
    <w:rsid w:val="00CE5EA2"/>
    <w:rsid w:val="00CF0A45"/>
    <w:rsid w:val="00CF15AF"/>
    <w:rsid w:val="00CF507E"/>
    <w:rsid w:val="00CF6BB5"/>
    <w:rsid w:val="00CF7320"/>
    <w:rsid w:val="00D00CF3"/>
    <w:rsid w:val="00D01E49"/>
    <w:rsid w:val="00D02DA5"/>
    <w:rsid w:val="00D050DC"/>
    <w:rsid w:val="00D07940"/>
    <w:rsid w:val="00D12E07"/>
    <w:rsid w:val="00D12E0D"/>
    <w:rsid w:val="00D20432"/>
    <w:rsid w:val="00D2068A"/>
    <w:rsid w:val="00D21D3A"/>
    <w:rsid w:val="00D21FFB"/>
    <w:rsid w:val="00D22594"/>
    <w:rsid w:val="00D230C9"/>
    <w:rsid w:val="00D2349B"/>
    <w:rsid w:val="00D25E82"/>
    <w:rsid w:val="00D268B1"/>
    <w:rsid w:val="00D278E6"/>
    <w:rsid w:val="00D324CD"/>
    <w:rsid w:val="00D32571"/>
    <w:rsid w:val="00D32C20"/>
    <w:rsid w:val="00D33216"/>
    <w:rsid w:val="00D33D64"/>
    <w:rsid w:val="00D362CD"/>
    <w:rsid w:val="00D37F7F"/>
    <w:rsid w:val="00D42263"/>
    <w:rsid w:val="00D42AA4"/>
    <w:rsid w:val="00D43006"/>
    <w:rsid w:val="00D45A13"/>
    <w:rsid w:val="00D45DC4"/>
    <w:rsid w:val="00D4798A"/>
    <w:rsid w:val="00D47FB0"/>
    <w:rsid w:val="00D50C4B"/>
    <w:rsid w:val="00D55295"/>
    <w:rsid w:val="00D5551D"/>
    <w:rsid w:val="00D55896"/>
    <w:rsid w:val="00D56965"/>
    <w:rsid w:val="00D60310"/>
    <w:rsid w:val="00D60A84"/>
    <w:rsid w:val="00D63DA0"/>
    <w:rsid w:val="00D66D6F"/>
    <w:rsid w:val="00D679AC"/>
    <w:rsid w:val="00D71A64"/>
    <w:rsid w:val="00D72854"/>
    <w:rsid w:val="00D72872"/>
    <w:rsid w:val="00D75F7D"/>
    <w:rsid w:val="00D76C1A"/>
    <w:rsid w:val="00D805DD"/>
    <w:rsid w:val="00D80D21"/>
    <w:rsid w:val="00D859BB"/>
    <w:rsid w:val="00D90F9C"/>
    <w:rsid w:val="00D91590"/>
    <w:rsid w:val="00D9338B"/>
    <w:rsid w:val="00D95CD2"/>
    <w:rsid w:val="00D95DE2"/>
    <w:rsid w:val="00D966BA"/>
    <w:rsid w:val="00D97E45"/>
    <w:rsid w:val="00DA089D"/>
    <w:rsid w:val="00DA18F2"/>
    <w:rsid w:val="00DA208A"/>
    <w:rsid w:val="00DA530F"/>
    <w:rsid w:val="00DA60D5"/>
    <w:rsid w:val="00DA77ED"/>
    <w:rsid w:val="00DA7CD3"/>
    <w:rsid w:val="00DB07D0"/>
    <w:rsid w:val="00DB3E7E"/>
    <w:rsid w:val="00DB5E64"/>
    <w:rsid w:val="00DB5F96"/>
    <w:rsid w:val="00DC034F"/>
    <w:rsid w:val="00DC0F3B"/>
    <w:rsid w:val="00DC1BE2"/>
    <w:rsid w:val="00DC280E"/>
    <w:rsid w:val="00DC2874"/>
    <w:rsid w:val="00DC3E6D"/>
    <w:rsid w:val="00DC40C2"/>
    <w:rsid w:val="00DC6BB3"/>
    <w:rsid w:val="00DC751B"/>
    <w:rsid w:val="00DD06EB"/>
    <w:rsid w:val="00DD0B52"/>
    <w:rsid w:val="00DD1003"/>
    <w:rsid w:val="00DD1CFC"/>
    <w:rsid w:val="00DD2672"/>
    <w:rsid w:val="00DD5FDF"/>
    <w:rsid w:val="00DD6388"/>
    <w:rsid w:val="00DE11D2"/>
    <w:rsid w:val="00DE2DF5"/>
    <w:rsid w:val="00DE4313"/>
    <w:rsid w:val="00DE560D"/>
    <w:rsid w:val="00DE746D"/>
    <w:rsid w:val="00DF0378"/>
    <w:rsid w:val="00DF0BAA"/>
    <w:rsid w:val="00DF2178"/>
    <w:rsid w:val="00DF42FF"/>
    <w:rsid w:val="00DF53A0"/>
    <w:rsid w:val="00DF709B"/>
    <w:rsid w:val="00DF7595"/>
    <w:rsid w:val="00E01022"/>
    <w:rsid w:val="00E015B4"/>
    <w:rsid w:val="00E0510F"/>
    <w:rsid w:val="00E0594D"/>
    <w:rsid w:val="00E07865"/>
    <w:rsid w:val="00E07AE3"/>
    <w:rsid w:val="00E12122"/>
    <w:rsid w:val="00E12350"/>
    <w:rsid w:val="00E137C3"/>
    <w:rsid w:val="00E14367"/>
    <w:rsid w:val="00E15777"/>
    <w:rsid w:val="00E159B9"/>
    <w:rsid w:val="00E16A49"/>
    <w:rsid w:val="00E17304"/>
    <w:rsid w:val="00E22747"/>
    <w:rsid w:val="00E23988"/>
    <w:rsid w:val="00E26A4B"/>
    <w:rsid w:val="00E27D30"/>
    <w:rsid w:val="00E31DF0"/>
    <w:rsid w:val="00E33911"/>
    <w:rsid w:val="00E33B9F"/>
    <w:rsid w:val="00E33EF3"/>
    <w:rsid w:val="00E360CC"/>
    <w:rsid w:val="00E365E2"/>
    <w:rsid w:val="00E367AF"/>
    <w:rsid w:val="00E36D5B"/>
    <w:rsid w:val="00E40266"/>
    <w:rsid w:val="00E41B4C"/>
    <w:rsid w:val="00E41DE8"/>
    <w:rsid w:val="00E42DA9"/>
    <w:rsid w:val="00E43677"/>
    <w:rsid w:val="00E4501D"/>
    <w:rsid w:val="00E456F8"/>
    <w:rsid w:val="00E45B19"/>
    <w:rsid w:val="00E47052"/>
    <w:rsid w:val="00E47F7E"/>
    <w:rsid w:val="00E5004A"/>
    <w:rsid w:val="00E5059E"/>
    <w:rsid w:val="00E50A55"/>
    <w:rsid w:val="00E51622"/>
    <w:rsid w:val="00E51E6D"/>
    <w:rsid w:val="00E522A7"/>
    <w:rsid w:val="00E54E37"/>
    <w:rsid w:val="00E55818"/>
    <w:rsid w:val="00E575A3"/>
    <w:rsid w:val="00E6097C"/>
    <w:rsid w:val="00E618C6"/>
    <w:rsid w:val="00E61A44"/>
    <w:rsid w:val="00E65432"/>
    <w:rsid w:val="00E66C57"/>
    <w:rsid w:val="00E6750C"/>
    <w:rsid w:val="00E719A2"/>
    <w:rsid w:val="00E73E4B"/>
    <w:rsid w:val="00E744BD"/>
    <w:rsid w:val="00E763F0"/>
    <w:rsid w:val="00E77D6F"/>
    <w:rsid w:val="00E83C10"/>
    <w:rsid w:val="00E8689A"/>
    <w:rsid w:val="00E87281"/>
    <w:rsid w:val="00E873E1"/>
    <w:rsid w:val="00E90A26"/>
    <w:rsid w:val="00E93DC9"/>
    <w:rsid w:val="00E93DE8"/>
    <w:rsid w:val="00EA15C4"/>
    <w:rsid w:val="00EA1BBC"/>
    <w:rsid w:val="00EA2007"/>
    <w:rsid w:val="00EA4D47"/>
    <w:rsid w:val="00EA7051"/>
    <w:rsid w:val="00EB09B4"/>
    <w:rsid w:val="00EB17CF"/>
    <w:rsid w:val="00EB20FC"/>
    <w:rsid w:val="00EB2514"/>
    <w:rsid w:val="00EB61D9"/>
    <w:rsid w:val="00EB77EB"/>
    <w:rsid w:val="00EC065A"/>
    <w:rsid w:val="00EC19BA"/>
    <w:rsid w:val="00EC3B2F"/>
    <w:rsid w:val="00EC6A19"/>
    <w:rsid w:val="00EC6AF4"/>
    <w:rsid w:val="00EC6F1D"/>
    <w:rsid w:val="00ED06BD"/>
    <w:rsid w:val="00ED1BDF"/>
    <w:rsid w:val="00ED561B"/>
    <w:rsid w:val="00ED588E"/>
    <w:rsid w:val="00ED5A5C"/>
    <w:rsid w:val="00EE1933"/>
    <w:rsid w:val="00EE5C55"/>
    <w:rsid w:val="00EE6114"/>
    <w:rsid w:val="00EE65FF"/>
    <w:rsid w:val="00EE7111"/>
    <w:rsid w:val="00EF085B"/>
    <w:rsid w:val="00EF4C41"/>
    <w:rsid w:val="00EF6690"/>
    <w:rsid w:val="00F00FF2"/>
    <w:rsid w:val="00F014B9"/>
    <w:rsid w:val="00F0435B"/>
    <w:rsid w:val="00F04583"/>
    <w:rsid w:val="00F0605D"/>
    <w:rsid w:val="00F1004E"/>
    <w:rsid w:val="00F111DC"/>
    <w:rsid w:val="00F11820"/>
    <w:rsid w:val="00F123AC"/>
    <w:rsid w:val="00F1341E"/>
    <w:rsid w:val="00F13A89"/>
    <w:rsid w:val="00F13DBC"/>
    <w:rsid w:val="00F1761E"/>
    <w:rsid w:val="00F22424"/>
    <w:rsid w:val="00F2312E"/>
    <w:rsid w:val="00F23A48"/>
    <w:rsid w:val="00F260D3"/>
    <w:rsid w:val="00F31B08"/>
    <w:rsid w:val="00F34ECA"/>
    <w:rsid w:val="00F35053"/>
    <w:rsid w:val="00F352A2"/>
    <w:rsid w:val="00F404C4"/>
    <w:rsid w:val="00F43527"/>
    <w:rsid w:val="00F436FD"/>
    <w:rsid w:val="00F438DC"/>
    <w:rsid w:val="00F4715A"/>
    <w:rsid w:val="00F473BF"/>
    <w:rsid w:val="00F50E13"/>
    <w:rsid w:val="00F512ED"/>
    <w:rsid w:val="00F52F64"/>
    <w:rsid w:val="00F54148"/>
    <w:rsid w:val="00F54257"/>
    <w:rsid w:val="00F56335"/>
    <w:rsid w:val="00F612F5"/>
    <w:rsid w:val="00F616A6"/>
    <w:rsid w:val="00F6267B"/>
    <w:rsid w:val="00F705BA"/>
    <w:rsid w:val="00F72251"/>
    <w:rsid w:val="00F74F95"/>
    <w:rsid w:val="00F76172"/>
    <w:rsid w:val="00F77B24"/>
    <w:rsid w:val="00F816A0"/>
    <w:rsid w:val="00F8172A"/>
    <w:rsid w:val="00F8178C"/>
    <w:rsid w:val="00F821F2"/>
    <w:rsid w:val="00F82CB5"/>
    <w:rsid w:val="00F82E92"/>
    <w:rsid w:val="00F831BE"/>
    <w:rsid w:val="00F83A46"/>
    <w:rsid w:val="00F8432A"/>
    <w:rsid w:val="00F85A46"/>
    <w:rsid w:val="00F86C35"/>
    <w:rsid w:val="00F875D1"/>
    <w:rsid w:val="00F902B7"/>
    <w:rsid w:val="00F9223F"/>
    <w:rsid w:val="00F92B2C"/>
    <w:rsid w:val="00F9401C"/>
    <w:rsid w:val="00F952AF"/>
    <w:rsid w:val="00F95BB2"/>
    <w:rsid w:val="00FA2950"/>
    <w:rsid w:val="00FA2EE6"/>
    <w:rsid w:val="00FA5BC1"/>
    <w:rsid w:val="00FB0D9C"/>
    <w:rsid w:val="00FB2B94"/>
    <w:rsid w:val="00FB3435"/>
    <w:rsid w:val="00FB39D9"/>
    <w:rsid w:val="00FB442C"/>
    <w:rsid w:val="00FB4EC7"/>
    <w:rsid w:val="00FC0A7D"/>
    <w:rsid w:val="00FC25B4"/>
    <w:rsid w:val="00FC3645"/>
    <w:rsid w:val="00FC3705"/>
    <w:rsid w:val="00FC37E2"/>
    <w:rsid w:val="00FC398F"/>
    <w:rsid w:val="00FC3CB4"/>
    <w:rsid w:val="00FD3B23"/>
    <w:rsid w:val="00FD3FD3"/>
    <w:rsid w:val="00FD5B44"/>
    <w:rsid w:val="00FD5FDE"/>
    <w:rsid w:val="00FD6A4D"/>
    <w:rsid w:val="00FE1E12"/>
    <w:rsid w:val="00FE36BC"/>
    <w:rsid w:val="00FE3DE5"/>
    <w:rsid w:val="00FE4380"/>
    <w:rsid w:val="00FE5DFC"/>
    <w:rsid w:val="00FE75B0"/>
    <w:rsid w:val="00FE78B6"/>
    <w:rsid w:val="00FE7D5E"/>
    <w:rsid w:val="00FF573F"/>
    <w:rsid w:val="00FF791E"/>
    <w:rsid w:val="01DCB2CB"/>
    <w:rsid w:val="1E25F39D"/>
    <w:rsid w:val="20F69A66"/>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6EAA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semiHidden/>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table" w:styleId="GridTable4-Accent1">
    <w:name w:val="Grid Table 4 Accent 1"/>
    <w:basedOn w:val="TableNormal"/>
    <w:uiPriority w:val="49"/>
    <w:rsid w:val="00E15777"/>
    <w:tblPr>
      <w:tblStyleRowBandSize w:val="1"/>
      <w:tblStyleColBandSize w:val="1"/>
      <w:tblBorders>
        <w:top w:val="single" w:sz="4" w:space="0" w:color="C9E5F1" w:themeColor="accent1" w:themeTint="99"/>
        <w:left w:val="single" w:sz="4" w:space="0" w:color="C9E5F1" w:themeColor="accent1" w:themeTint="99"/>
        <w:bottom w:val="single" w:sz="4" w:space="0" w:color="C9E5F1" w:themeColor="accent1" w:themeTint="99"/>
        <w:right w:val="single" w:sz="4" w:space="0" w:color="C9E5F1" w:themeColor="accent1" w:themeTint="99"/>
        <w:insideH w:val="single" w:sz="4" w:space="0" w:color="C9E5F1" w:themeColor="accent1" w:themeTint="99"/>
        <w:insideV w:val="single" w:sz="4" w:space="0" w:color="C9E5F1" w:themeColor="accent1" w:themeTint="99"/>
      </w:tblBorders>
    </w:tblPr>
    <w:tblStylePr w:type="firstRow">
      <w:rPr>
        <w:b/>
        <w:bCs/>
        <w:color w:val="FFFFFF" w:themeColor="background1"/>
      </w:rPr>
      <w:tblPr/>
      <w:tcPr>
        <w:tcBorders>
          <w:top w:val="single" w:sz="4" w:space="0" w:color="A6D4E9" w:themeColor="accent1"/>
          <w:left w:val="single" w:sz="4" w:space="0" w:color="A6D4E9" w:themeColor="accent1"/>
          <w:bottom w:val="single" w:sz="4" w:space="0" w:color="A6D4E9" w:themeColor="accent1"/>
          <w:right w:val="single" w:sz="4" w:space="0" w:color="A6D4E9" w:themeColor="accent1"/>
          <w:insideH w:val="nil"/>
          <w:insideV w:val="nil"/>
        </w:tcBorders>
        <w:shd w:val="clear" w:color="auto" w:fill="A6D4E9" w:themeFill="accent1"/>
      </w:tcPr>
    </w:tblStylePr>
    <w:tblStylePr w:type="lastRow">
      <w:rPr>
        <w:b/>
        <w:bCs/>
      </w:rPr>
      <w:tblPr/>
      <w:tcPr>
        <w:tcBorders>
          <w:top w:val="double" w:sz="4" w:space="0" w:color="A6D4E9" w:themeColor="accent1"/>
        </w:tcBorders>
      </w:tcPr>
    </w:tblStylePr>
    <w:tblStylePr w:type="firstCol">
      <w:rPr>
        <w:b/>
        <w:bCs/>
      </w:rPr>
    </w:tblStylePr>
    <w:tblStylePr w:type="lastCol">
      <w:rPr>
        <w:b/>
        <w:bCs/>
      </w:rPr>
    </w:tblStylePr>
    <w:tblStylePr w:type="band1Vert">
      <w:tblPr/>
      <w:tcPr>
        <w:shd w:val="clear" w:color="auto" w:fill="EDF6FA" w:themeFill="accent1" w:themeFillTint="33"/>
      </w:tcPr>
    </w:tblStylePr>
    <w:tblStylePr w:type="band1Horz">
      <w:tblPr/>
      <w:tcPr>
        <w:shd w:val="clear" w:color="auto" w:fill="EDF6FA" w:themeFill="accent1" w:themeFillTint="33"/>
      </w:tcPr>
    </w:tblStylePr>
  </w:style>
  <w:style w:type="table" w:styleId="GridTable5Dark-Accent2">
    <w:name w:val="Grid Table 5 Dark Accent 2"/>
    <w:basedOn w:val="TableNormal"/>
    <w:uiPriority w:val="50"/>
    <w:rsid w:val="00E157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C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D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D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D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D8F" w:themeFill="accent2"/>
      </w:tcPr>
    </w:tblStylePr>
    <w:tblStylePr w:type="band1Vert">
      <w:tblPr/>
      <w:tcPr>
        <w:shd w:val="clear" w:color="auto" w:fill="72B9FA" w:themeFill="accent2" w:themeFillTint="66"/>
      </w:tcPr>
    </w:tblStylePr>
    <w:tblStylePr w:type="band1Horz">
      <w:tblPr/>
      <w:tcPr>
        <w:shd w:val="clear" w:color="auto" w:fill="72B9FA" w:themeFill="accent2" w:themeFillTint="66"/>
      </w:tcPr>
    </w:tblStylePr>
  </w:style>
  <w:style w:type="table" w:styleId="GridTable5Dark-Accent1">
    <w:name w:val="Grid Table 5 Dark Accent 1"/>
    <w:basedOn w:val="TableNormal"/>
    <w:uiPriority w:val="50"/>
    <w:rsid w:val="005A75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4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4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4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4E9" w:themeFill="accent1"/>
      </w:tcPr>
    </w:tblStylePr>
    <w:tblStylePr w:type="band1Vert">
      <w:tblPr/>
      <w:tcPr>
        <w:shd w:val="clear" w:color="auto" w:fill="DBEDF6" w:themeFill="accent1" w:themeFillTint="66"/>
      </w:tcPr>
    </w:tblStylePr>
    <w:tblStylePr w:type="band1Horz">
      <w:tblPr/>
      <w:tcPr>
        <w:shd w:val="clear" w:color="auto" w:fill="DBEDF6"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rn.nerc.com/User%20Guide/RE_TTT_User_Access.pdf" TargetMode="External"/><Relationship Id="rId26" Type="http://schemas.openxmlformats.org/officeDocument/2006/relationships/hyperlink" Target="https://vimeo.com/420171723" TargetMode="External"/><Relationship Id="rId39" Type="http://schemas.openxmlformats.org/officeDocument/2006/relationships/image" Target="media/image4.png"/><Relationship Id="rId21" Type="http://schemas.openxmlformats.org/officeDocument/2006/relationships/hyperlink" Target="https://vimeo.com/400828029" TargetMode="External"/><Relationship Id="rId34" Type="http://schemas.openxmlformats.org/officeDocument/2006/relationships/hyperlink" Target="https://support.nerc.net/"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n.nerc.com/User%20Guide/RE_TTT_User_Access.pdf" TargetMode="External"/><Relationship Id="rId29" Type="http://schemas.openxmlformats.org/officeDocument/2006/relationships/hyperlink" Target="https://vimeo.com/5005485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rn.nerc.com/User%20Guide/RE_UserGuide.pdf" TargetMode="External"/><Relationship Id="rId32" Type="http://schemas.openxmlformats.org/officeDocument/2006/relationships/hyperlink" Target="https://vimeo.com/400828409?embedded=true&amp;source=video_title&amp;owner=18183980" TargetMode="External"/><Relationship Id="rId37" Type="http://schemas.openxmlformats.org/officeDocument/2006/relationships/hyperlink" Target="http://www.npcc.org/" TargetMode="External"/><Relationship Id="rId40" Type="http://schemas.openxmlformats.org/officeDocument/2006/relationships/hyperlink" Target="http://www.npcc.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oportal.nerc.net/" TargetMode="External"/><Relationship Id="rId23" Type="http://schemas.openxmlformats.org/officeDocument/2006/relationships/hyperlink" Target="https://vimeo.com/420171631" TargetMode="External"/><Relationship Id="rId28" Type="http://schemas.openxmlformats.org/officeDocument/2006/relationships/hyperlink" Target="https://trn.nerc.com/User%20Guide/RE_UserGuide.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rn.nerc.com/User%20Guide/RE_TTT_User_Access.pdf" TargetMode="External"/><Relationship Id="rId31" Type="http://schemas.openxmlformats.org/officeDocument/2006/relationships/hyperlink" Target="https://trn.nerc.com/User%20Guide/RE_NERC_SEL_Portal.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trn.nerc.com/User%20Guide/RE_UserGuide.pdf" TargetMode="External"/><Relationship Id="rId27" Type="http://schemas.openxmlformats.org/officeDocument/2006/relationships/hyperlink" Target="https://trn.nerc.com/User%20Guide/RE_UserGuide.pdf" TargetMode="External"/><Relationship Id="rId30" Type="http://schemas.openxmlformats.org/officeDocument/2006/relationships/hyperlink" Target="https://eus.eroenterprise.com/nerc-infrastructure/" TargetMode="External"/><Relationship Id="rId35" Type="http://schemas.openxmlformats.org/officeDocument/2006/relationships/hyperlink" Target="mailto:https://www.npcc.org/contact" TargetMode="External"/><Relationship Id="rId43" Type="http://schemas.openxmlformats.org/officeDocument/2006/relationships/image" Target="media/image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rn.nerc.com/User%20Guide/RE_TTT_User_Access.pdf" TargetMode="External"/><Relationship Id="rId25" Type="http://schemas.openxmlformats.org/officeDocument/2006/relationships/hyperlink" Target="https://trn.nerc.com/User%20Guide/RE_UserGuide.pdf" TargetMode="External"/><Relationship Id="rId33" Type="http://schemas.openxmlformats.org/officeDocument/2006/relationships/hyperlink" Target="https://trn.nerc.com/User%20Guide/RE_UserGuide.pdf" TargetMode="External"/><Relationship Id="rId38" Type="http://schemas.openxmlformats.org/officeDocument/2006/relationships/hyperlink" Target="http://www.npcc.org/" TargetMode="External"/><Relationship Id="rId46" Type="http://schemas.openxmlformats.org/officeDocument/2006/relationships/glossaryDocument" Target="glossary/document.xml"/><Relationship Id="rId20" Type="http://schemas.openxmlformats.org/officeDocument/2006/relationships/hyperlink" Target="https://trn.nerc.com/User%20Guide/RE_TTT_User_Access.pdf" TargetMode="External"/><Relationship Id="rId41" Type="http://schemas.openxmlformats.org/officeDocument/2006/relationships/hyperlink" Target="http://www.npc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pccorg.sharepoint.com/NPCC%20Office%20Templates/Report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B8B75B51CA4E7AA16E28EB9FF91AAB"/>
        <w:category>
          <w:name w:val="General"/>
          <w:gallery w:val="placeholder"/>
        </w:category>
        <w:types>
          <w:type w:val="bbPlcHdr"/>
        </w:types>
        <w:behaviors>
          <w:behavior w:val="content"/>
        </w:behaviors>
        <w:guid w:val="{C17297D6-AF87-43DA-AD59-5FD45AD200AE}"/>
      </w:docPartPr>
      <w:docPartBody>
        <w:p w:rsidR="00733BE6" w:rsidRDefault="003F7320" w:rsidP="003F7320">
          <w:pPr>
            <w:pStyle w:val="6FB8B75B51CA4E7AA16E28EB9FF91AAB"/>
          </w:pPr>
          <w:r w:rsidRPr="00AF7804">
            <w:rPr>
              <w:rFonts w:ascii="Roboto" w:hAnsi="Roboto"/>
              <w:i/>
              <w:iCs/>
              <w:color w:val="7F7F7F" w:themeColor="text1" w:themeTint="80"/>
              <w:sz w:val="20"/>
              <w:szCs w:val="20"/>
            </w:rPr>
            <w:t>Enter PNC ID(s); e.g., 2024-01234, 2024-01245</w:t>
          </w:r>
        </w:p>
      </w:docPartBody>
    </w:docPart>
    <w:docPart>
      <w:docPartPr>
        <w:name w:val="6E894625FED74A928D3BCC12B60F0C8F"/>
        <w:category>
          <w:name w:val="General"/>
          <w:gallery w:val="placeholder"/>
        </w:category>
        <w:types>
          <w:type w:val="bbPlcHdr"/>
        </w:types>
        <w:behaviors>
          <w:behavior w:val="content"/>
        </w:behaviors>
        <w:guid w:val="{8362D846-CFE6-4719-98BF-73E25787B4AD}"/>
      </w:docPartPr>
      <w:docPartBody>
        <w:p w:rsidR="00733BE6" w:rsidRDefault="003F7320" w:rsidP="003F7320">
          <w:pPr>
            <w:pStyle w:val="6E894625FED74A928D3BCC12B60F0C8F"/>
          </w:pPr>
          <w:r w:rsidRPr="00AF7804">
            <w:rPr>
              <w:rFonts w:ascii="Roboto" w:hAnsi="Roboto"/>
              <w:i/>
              <w:iCs/>
              <w:color w:val="7F7F7F" w:themeColor="text1" w:themeTint="80"/>
              <w:sz w:val="20"/>
              <w:szCs w:val="20"/>
            </w:rPr>
            <w:t>Enter the date the PNC was first identified.</w:t>
          </w:r>
        </w:p>
      </w:docPartBody>
    </w:docPart>
    <w:docPart>
      <w:docPartPr>
        <w:name w:val="606A660A52C744BFBCE2B11B22F94127"/>
        <w:category>
          <w:name w:val="General"/>
          <w:gallery w:val="placeholder"/>
        </w:category>
        <w:types>
          <w:type w:val="bbPlcHdr"/>
        </w:types>
        <w:behaviors>
          <w:behavior w:val="content"/>
        </w:behaviors>
        <w:guid w:val="{B167C261-C219-4984-A4A8-55DE8D250C88}"/>
      </w:docPartPr>
      <w:docPartBody>
        <w:p w:rsidR="00733BE6" w:rsidRDefault="003F7320" w:rsidP="003F7320">
          <w:pPr>
            <w:pStyle w:val="606A660A52C744BFBCE2B11B22F94127"/>
          </w:pPr>
          <w:r w:rsidRPr="00AF7804">
            <w:rPr>
              <w:rFonts w:ascii="Roboto" w:hAnsi="Roboto"/>
              <w:i/>
              <w:iCs/>
              <w:color w:val="7F7F7F" w:themeColor="text1" w:themeTint="80"/>
              <w:sz w:val="20"/>
              <w:szCs w:val="20"/>
            </w:rPr>
            <w:t xml:space="preserve">Enter the date upon which the PNC began </w:t>
          </w:r>
        </w:p>
      </w:docPartBody>
    </w:docPart>
    <w:docPart>
      <w:docPartPr>
        <w:name w:val="803AFEB8D4514BA59D59851D00B4B5A9"/>
        <w:category>
          <w:name w:val="General"/>
          <w:gallery w:val="placeholder"/>
        </w:category>
        <w:types>
          <w:type w:val="bbPlcHdr"/>
        </w:types>
        <w:behaviors>
          <w:behavior w:val="content"/>
        </w:behaviors>
        <w:guid w:val="{FB19B2FA-5FBC-4713-8F8D-568C002C796E}"/>
      </w:docPartPr>
      <w:docPartBody>
        <w:p w:rsidR="00733BE6" w:rsidRDefault="003F7320" w:rsidP="003F7320">
          <w:pPr>
            <w:pStyle w:val="803AFEB8D4514BA59D59851D00B4B5A9"/>
          </w:pPr>
          <w:r w:rsidRPr="00AF7804">
            <w:rPr>
              <w:rFonts w:ascii="Roboto" w:hAnsi="Roboto"/>
              <w:i/>
              <w:iCs/>
              <w:color w:val="7F7F7F" w:themeColor="text1" w:themeTint="80"/>
              <w:sz w:val="20"/>
              <w:szCs w:val="20"/>
            </w:rPr>
            <w:t>Enter the date upon which the Entity returned to compliance or is expected to return to compliance.</w:t>
          </w:r>
        </w:p>
      </w:docPartBody>
    </w:docPart>
    <w:docPart>
      <w:docPartPr>
        <w:name w:val="4E16B5D5F0574AC8AE94DF7B2D477BBC"/>
        <w:category>
          <w:name w:val="General"/>
          <w:gallery w:val="placeholder"/>
        </w:category>
        <w:types>
          <w:type w:val="bbPlcHdr"/>
        </w:types>
        <w:behaviors>
          <w:behavior w:val="content"/>
        </w:behaviors>
        <w:guid w:val="{4574DC85-72E6-45FB-8625-5021E9AD3798}"/>
      </w:docPartPr>
      <w:docPartBody>
        <w:p w:rsidR="00733BE6" w:rsidRDefault="003F7320" w:rsidP="003F7320">
          <w:pPr>
            <w:pStyle w:val="4E16B5D5F0574AC8AE94DF7B2D477BBC"/>
          </w:pPr>
          <w:r w:rsidRPr="00AF7804">
            <w:rPr>
              <w:rFonts w:ascii="Roboto" w:hAnsi="Roboto"/>
              <w:i/>
              <w:iCs/>
              <w:color w:val="7F7F7F" w:themeColor="text1" w:themeTint="80"/>
              <w:sz w:val="20"/>
              <w:szCs w:val="20"/>
            </w:rPr>
            <w:t>Enter the date mitigation is expected to be submitted.</w:t>
          </w:r>
        </w:p>
      </w:docPartBody>
    </w:docPart>
    <w:docPart>
      <w:docPartPr>
        <w:name w:val="F49F4B2E1F25476B95A113E208D53A78"/>
        <w:category>
          <w:name w:val="General"/>
          <w:gallery w:val="placeholder"/>
        </w:category>
        <w:types>
          <w:type w:val="bbPlcHdr"/>
        </w:types>
        <w:behaviors>
          <w:behavior w:val="content"/>
        </w:behaviors>
        <w:guid w:val="{7F54A56E-5533-46BD-B09F-B85988A4DC30}"/>
      </w:docPartPr>
      <w:docPartBody>
        <w:p w:rsidR="00733BE6" w:rsidRDefault="003F7320" w:rsidP="003F7320">
          <w:pPr>
            <w:pStyle w:val="F49F4B2E1F25476B95A113E208D53A78"/>
          </w:pPr>
          <w:r w:rsidRPr="00AF7804">
            <w:rPr>
              <w:rFonts w:ascii="Roboto" w:hAnsi="Roboto"/>
              <w:i/>
              <w:iCs/>
              <w:color w:val="7F7F7F" w:themeColor="text1" w:themeTint="80"/>
              <w:sz w:val="20"/>
              <w:szCs w:val="20"/>
            </w:rPr>
            <w:t>Enter the date of the completed final mitigation milestone or the date the final mitigation milestone is expected to be completed.</w:t>
          </w:r>
        </w:p>
      </w:docPartBody>
    </w:docPart>
    <w:docPart>
      <w:docPartPr>
        <w:name w:val="BCA02C77BC094DC78CA9C439C46805A7"/>
        <w:category>
          <w:name w:val="General"/>
          <w:gallery w:val="placeholder"/>
        </w:category>
        <w:types>
          <w:type w:val="bbPlcHdr"/>
        </w:types>
        <w:behaviors>
          <w:behavior w:val="content"/>
        </w:behaviors>
        <w:guid w:val="{0652107B-F78A-4F8F-98E4-B36D13A0B1D1}"/>
      </w:docPartPr>
      <w:docPartBody>
        <w:p w:rsidR="00733BE6" w:rsidRDefault="003F7320" w:rsidP="003F7320">
          <w:pPr>
            <w:pStyle w:val="BCA02C77BC094DC78CA9C439C46805A7"/>
          </w:pPr>
          <w:r w:rsidRPr="00AF7804">
            <w:rPr>
              <w:rFonts w:ascii="Roboto" w:hAnsi="Roboto"/>
              <w:i/>
              <w:iCs/>
              <w:color w:val="7F7F7F" w:themeColor="text1" w:themeTint="80"/>
              <w:sz w:val="20"/>
              <w:szCs w:val="20"/>
            </w:rPr>
            <w:t>Enter any ongoing or completed EOC review activities.</w:t>
          </w:r>
          <w:r w:rsidRPr="00AF7804">
            <w:rPr>
              <w:rFonts w:ascii="Roboto" w:hAnsi="Roboto"/>
              <w:color w:val="7F7F7F" w:themeColor="text1" w:themeTint="80"/>
              <w:sz w:val="20"/>
              <w:szCs w:val="20"/>
            </w:rPr>
            <w:t xml:space="preserve"> </w:t>
          </w:r>
        </w:p>
      </w:docPartBody>
    </w:docPart>
    <w:docPart>
      <w:docPartPr>
        <w:name w:val="6F622EE4CCBF406D9CC24EDC8C8F5271"/>
        <w:category>
          <w:name w:val="General"/>
          <w:gallery w:val="placeholder"/>
        </w:category>
        <w:types>
          <w:type w:val="bbPlcHdr"/>
        </w:types>
        <w:behaviors>
          <w:behavior w:val="content"/>
        </w:behaviors>
        <w:guid w:val="{0489CD63-26F5-4748-8EBD-9D978BCDFBC3}"/>
      </w:docPartPr>
      <w:docPartBody>
        <w:p w:rsidR="00733BE6" w:rsidRDefault="003F7320" w:rsidP="003F7320">
          <w:pPr>
            <w:pStyle w:val="6F622EE4CCBF406D9CC24EDC8C8F5271"/>
          </w:pPr>
          <w:r w:rsidRPr="00AF7804">
            <w:rPr>
              <w:rFonts w:ascii="Roboto" w:hAnsi="Roboto"/>
              <w:i/>
              <w:iCs/>
              <w:color w:val="7F7F7F" w:themeColor="text1" w:themeTint="80"/>
              <w:sz w:val="20"/>
              <w:szCs w:val="20"/>
            </w:rPr>
            <w:t>Enter the cause(s) of the PNC here.</w:t>
          </w:r>
        </w:p>
      </w:docPartBody>
    </w:docPart>
    <w:docPart>
      <w:docPartPr>
        <w:name w:val="3389DECF1431453C80986EC0BE004E25"/>
        <w:category>
          <w:name w:val="General"/>
          <w:gallery w:val="placeholder"/>
        </w:category>
        <w:types>
          <w:type w:val="bbPlcHdr"/>
        </w:types>
        <w:behaviors>
          <w:behavior w:val="content"/>
        </w:behaviors>
        <w:guid w:val="{86EA158C-10CE-4CD4-8EC4-D423A5C657E0}"/>
      </w:docPartPr>
      <w:docPartBody>
        <w:p w:rsidR="00733BE6" w:rsidRDefault="003F7320" w:rsidP="003F7320">
          <w:pPr>
            <w:pStyle w:val="3389DECF1431453C80986EC0BE004E25"/>
          </w:pPr>
          <w:r w:rsidRPr="00AF7804">
            <w:rPr>
              <w:rFonts w:ascii="Roboto" w:hAnsi="Roboto"/>
              <w:i/>
              <w:iCs/>
              <w:color w:val="7F7F7F" w:themeColor="text1" w:themeTint="80"/>
              <w:sz w:val="20"/>
              <w:szCs w:val="20"/>
            </w:rPr>
            <w:t>Enter any additional comments.</w:t>
          </w:r>
        </w:p>
      </w:docPartBody>
    </w:docPart>
    <w:docPart>
      <w:docPartPr>
        <w:name w:val="67EA2B0E2B5540F2951D88D395405808"/>
        <w:category>
          <w:name w:val="General"/>
          <w:gallery w:val="placeholder"/>
        </w:category>
        <w:types>
          <w:type w:val="bbPlcHdr"/>
        </w:types>
        <w:behaviors>
          <w:behavior w:val="content"/>
        </w:behaviors>
        <w:guid w:val="{653D6A06-01E3-484A-A3E0-F53BBCEF26BD}"/>
      </w:docPartPr>
      <w:docPartBody>
        <w:p w:rsidR="00733BE6" w:rsidRDefault="003F7320" w:rsidP="003F7320">
          <w:pPr>
            <w:pStyle w:val="67EA2B0E2B5540F2951D88D395405808"/>
          </w:pPr>
          <w:r w:rsidRPr="00AF7804">
            <w:rPr>
              <w:rFonts w:ascii="Roboto" w:hAnsi="Roboto"/>
              <w:i/>
              <w:iCs/>
              <w:color w:val="7F7F7F" w:themeColor="text1" w:themeTint="80"/>
              <w:sz w:val="20"/>
              <w:szCs w:val="20"/>
            </w:rPr>
            <w:t>Enter the applicable Facilities/Components.</w:t>
          </w:r>
        </w:p>
      </w:docPartBody>
    </w:docPart>
    <w:docPart>
      <w:docPartPr>
        <w:name w:val="C01FEE9FCB7C40638E07E2B5265049F7"/>
        <w:category>
          <w:name w:val="General"/>
          <w:gallery w:val="placeholder"/>
        </w:category>
        <w:types>
          <w:type w:val="bbPlcHdr"/>
        </w:types>
        <w:behaviors>
          <w:behavior w:val="content"/>
        </w:behaviors>
        <w:guid w:val="{70B02889-01AD-4DA4-959B-283EB6F62040}"/>
      </w:docPartPr>
      <w:docPartBody>
        <w:p w:rsidR="00733BE6" w:rsidRDefault="003F7320" w:rsidP="003F7320">
          <w:pPr>
            <w:pStyle w:val="C01FEE9FCB7C40638E07E2B5265049F7"/>
          </w:pPr>
          <w:r w:rsidRPr="00AF7804">
            <w:rPr>
              <w:rFonts w:ascii="Roboto" w:hAnsi="Roboto"/>
              <w:i/>
              <w:iCs/>
              <w:color w:val="7F7F7F" w:themeColor="text1" w:themeTint="80"/>
              <w:sz w:val="20"/>
              <w:szCs w:val="20"/>
            </w:rPr>
            <w:t>Enter the location of your documentation.</w:t>
          </w:r>
        </w:p>
      </w:docPartBody>
    </w:docPart>
    <w:docPart>
      <w:docPartPr>
        <w:name w:val="3B0C2A0EAD674BB4A41E3FFA6C1AC741"/>
        <w:category>
          <w:name w:val="General"/>
          <w:gallery w:val="placeholder"/>
        </w:category>
        <w:types>
          <w:type w:val="bbPlcHdr"/>
        </w:types>
        <w:behaviors>
          <w:behavior w:val="content"/>
        </w:behaviors>
        <w:guid w:val="{02CD1DBB-912F-47EC-BFEC-4D90D10D7806}"/>
      </w:docPartPr>
      <w:docPartBody>
        <w:p w:rsidR="00733BE6" w:rsidRDefault="003F7320" w:rsidP="003F7320">
          <w:pPr>
            <w:pStyle w:val="3B0C2A0EAD674BB4A41E3FFA6C1AC741"/>
          </w:pPr>
          <w:r w:rsidRPr="00AF7804">
            <w:rPr>
              <w:rFonts w:ascii="Roboto" w:hAnsi="Roboto"/>
              <w:i/>
              <w:iCs/>
              <w:color w:val="7F7F7F" w:themeColor="text1" w:themeTint="80"/>
              <w:sz w:val="20"/>
              <w:szCs w:val="20"/>
            </w:rPr>
            <w:t>Enter any additional information here.</w:t>
          </w:r>
        </w:p>
      </w:docPartBody>
    </w:docPart>
    <w:docPart>
      <w:docPartPr>
        <w:name w:val="07E62D0E2BCA42A39CB8CB94A5D3BC9D"/>
        <w:category>
          <w:name w:val="General"/>
          <w:gallery w:val="placeholder"/>
        </w:category>
        <w:types>
          <w:type w:val="bbPlcHdr"/>
        </w:types>
        <w:behaviors>
          <w:behavior w:val="content"/>
        </w:behaviors>
        <w:guid w:val="{202863AE-0F2A-49FF-85A9-5F2C7ACA017E}"/>
      </w:docPartPr>
      <w:docPartBody>
        <w:p w:rsidR="00733BE6" w:rsidRDefault="003F7320" w:rsidP="003F7320">
          <w:pPr>
            <w:pStyle w:val="07E62D0E2BCA42A39CB8CB94A5D3BC9D"/>
          </w:pPr>
          <w:r w:rsidRPr="00AF7804">
            <w:rPr>
              <w:rStyle w:val="PlaceholderText"/>
              <w:rFonts w:ascii="Roboto" w:hAnsi="Roboto"/>
              <w:color w:val="7F7F7F" w:themeColor="text1" w:themeTint="80"/>
            </w:rPr>
            <w:t>Click or tap here to enter text.</w:t>
          </w:r>
        </w:p>
      </w:docPartBody>
    </w:docPart>
    <w:docPart>
      <w:docPartPr>
        <w:name w:val="EF88B29DEDEB41A7A716943E62180B1C"/>
        <w:category>
          <w:name w:val="General"/>
          <w:gallery w:val="placeholder"/>
        </w:category>
        <w:types>
          <w:type w:val="bbPlcHdr"/>
        </w:types>
        <w:behaviors>
          <w:behavior w:val="content"/>
        </w:behaviors>
        <w:guid w:val="{60D05C4E-90F8-44C0-A7AC-B71E9E35924F}"/>
      </w:docPartPr>
      <w:docPartBody>
        <w:p w:rsidR="00733BE6" w:rsidRDefault="003F7320" w:rsidP="003F7320">
          <w:pPr>
            <w:pStyle w:val="EF88B29DEDEB41A7A716943E62180B1C"/>
          </w:pPr>
          <w:r w:rsidRPr="00AF7804">
            <w:rPr>
              <w:rStyle w:val="PlaceholderText"/>
              <w:rFonts w:ascii="Roboto" w:hAnsi="Roboto"/>
              <w:color w:val="7F7F7F" w:themeColor="text1" w:themeTint="80"/>
            </w:rPr>
            <w:t>Click or tap here to enter text.</w:t>
          </w:r>
        </w:p>
      </w:docPartBody>
    </w:docPart>
    <w:docPart>
      <w:docPartPr>
        <w:name w:val="1CB9E363DA9049F1A4E6E4B9B6F8883E"/>
        <w:category>
          <w:name w:val="General"/>
          <w:gallery w:val="placeholder"/>
        </w:category>
        <w:types>
          <w:type w:val="bbPlcHdr"/>
        </w:types>
        <w:behaviors>
          <w:behavior w:val="content"/>
        </w:behaviors>
        <w:guid w:val="{4D68DEC9-CAF6-45A9-A92D-C5A7A1AB61EC}"/>
      </w:docPartPr>
      <w:docPartBody>
        <w:p w:rsidR="00733BE6" w:rsidRDefault="003F7320" w:rsidP="003F7320">
          <w:pPr>
            <w:pStyle w:val="1CB9E363DA9049F1A4E6E4B9B6F8883E"/>
          </w:pPr>
          <w:r w:rsidRPr="00AF7804">
            <w:rPr>
              <w:rStyle w:val="PlaceholderText"/>
              <w:rFonts w:ascii="Roboto" w:hAnsi="Roboto"/>
              <w:i/>
              <w:iCs/>
              <w:color w:val="7F7F7F" w:themeColor="text1" w:themeTint="80"/>
              <w:sz w:val="16"/>
              <w:szCs w:val="16"/>
            </w:rPr>
            <w:t>Enter in Component Type; e.g. Vented Lead-Acid Batteries.</w:t>
          </w:r>
        </w:p>
      </w:docPartBody>
    </w:docPart>
    <w:docPart>
      <w:docPartPr>
        <w:name w:val="870BA7A3C73C4C5A85A39F53BE1F58DE"/>
        <w:category>
          <w:name w:val="General"/>
          <w:gallery w:val="placeholder"/>
        </w:category>
        <w:types>
          <w:type w:val="bbPlcHdr"/>
        </w:types>
        <w:behaviors>
          <w:behavior w:val="content"/>
        </w:behaviors>
        <w:guid w:val="{5776CB3B-C00B-4371-A28E-AAF6601E5897}"/>
      </w:docPartPr>
      <w:docPartBody>
        <w:p w:rsidR="00733BE6" w:rsidRDefault="003F7320" w:rsidP="003F7320">
          <w:pPr>
            <w:pStyle w:val="870BA7A3C73C4C5A85A39F53BE1F58DE"/>
          </w:pPr>
          <w:r w:rsidRPr="00AF7804">
            <w:rPr>
              <w:rFonts w:ascii="Roboto" w:hAnsi="Roboto"/>
              <w:i/>
              <w:iCs/>
              <w:color w:val="7F7F7F" w:themeColor="text1" w:themeTint="80"/>
              <w:sz w:val="16"/>
              <w:szCs w:val="16"/>
            </w:rPr>
            <w:t>Enter number of noncompliant components.</w:t>
          </w:r>
        </w:p>
      </w:docPartBody>
    </w:docPart>
    <w:docPart>
      <w:docPartPr>
        <w:name w:val="595530C1ABBA46348BD392BD51F14B94"/>
        <w:category>
          <w:name w:val="General"/>
          <w:gallery w:val="placeholder"/>
        </w:category>
        <w:types>
          <w:type w:val="bbPlcHdr"/>
        </w:types>
        <w:behaviors>
          <w:behavior w:val="content"/>
        </w:behaviors>
        <w:guid w:val="{A53266AD-CBA6-420F-AE2E-217C5C5B21B0}"/>
      </w:docPartPr>
      <w:docPartBody>
        <w:p w:rsidR="00733BE6" w:rsidRDefault="003F7320" w:rsidP="003F7320">
          <w:pPr>
            <w:pStyle w:val="595530C1ABBA46348BD392BD51F14B94"/>
          </w:pPr>
          <w:r w:rsidRPr="00AF7804">
            <w:rPr>
              <w:rFonts w:ascii="Roboto" w:hAnsi="Roboto"/>
              <w:i/>
              <w:iCs/>
              <w:color w:val="7F7F7F" w:themeColor="text1" w:themeTint="80"/>
              <w:sz w:val="16"/>
              <w:szCs w:val="16"/>
            </w:rPr>
            <w:t>Enter total number of components.</w:t>
          </w:r>
        </w:p>
      </w:docPartBody>
    </w:docPart>
    <w:docPart>
      <w:docPartPr>
        <w:name w:val="1FE10CD3C40A49CDBC3AB91ADDA91680"/>
        <w:category>
          <w:name w:val="General"/>
          <w:gallery w:val="placeholder"/>
        </w:category>
        <w:types>
          <w:type w:val="bbPlcHdr"/>
        </w:types>
        <w:behaviors>
          <w:behavior w:val="content"/>
        </w:behaviors>
        <w:guid w:val="{05F934F6-899B-4915-B678-AB02A438B520}"/>
      </w:docPartPr>
      <w:docPartBody>
        <w:p w:rsidR="00733BE6" w:rsidRDefault="003F7320" w:rsidP="003F7320">
          <w:pPr>
            <w:pStyle w:val="1FE10CD3C40A49CDBC3AB91ADDA91680"/>
          </w:pPr>
          <w:r w:rsidRPr="00AF7804">
            <w:rPr>
              <w:rFonts w:ascii="Roboto" w:hAnsi="Roboto"/>
              <w:i/>
              <w:iCs/>
              <w:color w:val="7F7F7F" w:themeColor="text1" w:themeTint="80"/>
              <w:sz w:val="16"/>
              <w:szCs w:val="16"/>
            </w:rPr>
            <w:t>Enter applicable table; e.g., Table 1-4(a)</w:t>
          </w:r>
        </w:p>
      </w:docPartBody>
    </w:docPart>
    <w:docPart>
      <w:docPartPr>
        <w:name w:val="AEDDCC43B79945369906F41475B616BE"/>
        <w:category>
          <w:name w:val="General"/>
          <w:gallery w:val="placeholder"/>
        </w:category>
        <w:types>
          <w:type w:val="bbPlcHdr"/>
        </w:types>
        <w:behaviors>
          <w:behavior w:val="content"/>
        </w:behaviors>
        <w:guid w:val="{9F269995-F527-437B-A20A-863EB3CCCF98}"/>
      </w:docPartPr>
      <w:docPartBody>
        <w:p w:rsidR="00733BE6" w:rsidRDefault="003F7320" w:rsidP="003F7320">
          <w:pPr>
            <w:pStyle w:val="AEDDCC43B79945369906F41475B616BE"/>
          </w:pPr>
          <w:r w:rsidRPr="00AF7804">
            <w:rPr>
              <w:rFonts w:ascii="Roboto" w:hAnsi="Roboto"/>
              <w:i/>
              <w:iCs/>
              <w:color w:val="7F7F7F" w:themeColor="text1" w:themeTint="80"/>
              <w:sz w:val="16"/>
              <w:szCs w:val="16"/>
            </w:rPr>
            <w:t>Enter number of calendar months or years.</w:t>
          </w:r>
        </w:p>
      </w:docPartBody>
    </w:docPart>
    <w:docPart>
      <w:docPartPr>
        <w:name w:val="EED10ED2789542AC9F267C28A4444F80"/>
        <w:category>
          <w:name w:val="General"/>
          <w:gallery w:val="placeholder"/>
        </w:category>
        <w:types>
          <w:type w:val="bbPlcHdr"/>
        </w:types>
        <w:behaviors>
          <w:behavior w:val="content"/>
        </w:behaviors>
        <w:guid w:val="{9148DBBB-64BB-43F5-AA9E-6A881D2C5A52}"/>
      </w:docPartPr>
      <w:docPartBody>
        <w:p w:rsidR="00733BE6" w:rsidRDefault="003F7320" w:rsidP="003F7320">
          <w:pPr>
            <w:pStyle w:val="EED10ED2789542AC9F267C28A4444F80"/>
          </w:pPr>
          <w:r w:rsidRPr="00AF7804">
            <w:rPr>
              <w:rFonts w:ascii="Roboto" w:hAnsi="Roboto"/>
              <w:i/>
              <w:iCs/>
              <w:color w:val="7F7F7F" w:themeColor="text1" w:themeTint="80"/>
              <w:sz w:val="16"/>
              <w:szCs w:val="16"/>
            </w:rPr>
            <w:t>Enter any missed maintenance activities; e.g. Battery Terminals, Connection resistance.</w:t>
          </w:r>
        </w:p>
      </w:docPartBody>
    </w:docPart>
    <w:docPart>
      <w:docPartPr>
        <w:name w:val="5BAA2FF5FD994062B1017D90FD10064C"/>
        <w:category>
          <w:name w:val="General"/>
          <w:gallery w:val="placeholder"/>
        </w:category>
        <w:types>
          <w:type w:val="bbPlcHdr"/>
        </w:types>
        <w:behaviors>
          <w:behavior w:val="content"/>
        </w:behaviors>
        <w:guid w:val="{C24ED9C4-3A0D-4814-ADB5-68803388C673}"/>
      </w:docPartPr>
      <w:docPartBody>
        <w:p w:rsidR="00733BE6" w:rsidRDefault="003F7320" w:rsidP="003F7320">
          <w:pPr>
            <w:pStyle w:val="5BAA2FF5FD994062B1017D90FD10064C"/>
          </w:pPr>
          <w:r w:rsidRPr="00AF7804">
            <w:rPr>
              <w:rFonts w:ascii="Roboto" w:hAnsi="Roboto"/>
              <w:i/>
              <w:iCs/>
              <w:color w:val="7F7F7F" w:themeColor="text1" w:themeTint="80"/>
              <w:sz w:val="16"/>
              <w:szCs w:val="16"/>
            </w:rPr>
            <w:t>Enter the prior test date.</w:t>
          </w:r>
        </w:p>
      </w:docPartBody>
    </w:docPart>
    <w:docPart>
      <w:docPartPr>
        <w:name w:val="96E414507CFB4FE7B1AE13D70E89EFFC"/>
        <w:category>
          <w:name w:val="General"/>
          <w:gallery w:val="placeholder"/>
        </w:category>
        <w:types>
          <w:type w:val="bbPlcHdr"/>
        </w:types>
        <w:behaviors>
          <w:behavior w:val="content"/>
        </w:behaviors>
        <w:guid w:val="{7BB3E763-0E36-453A-BA32-A231B33A34E1}"/>
      </w:docPartPr>
      <w:docPartBody>
        <w:p w:rsidR="00733BE6" w:rsidRDefault="003F7320" w:rsidP="003F7320">
          <w:pPr>
            <w:pStyle w:val="96E414507CFB4FE7B1AE13D70E89EFFC"/>
          </w:pPr>
          <w:r w:rsidRPr="00AF7804">
            <w:rPr>
              <w:rFonts w:ascii="Roboto" w:hAnsi="Roboto"/>
              <w:i/>
              <w:iCs/>
              <w:color w:val="7F7F7F" w:themeColor="text1" w:themeTint="80"/>
              <w:sz w:val="16"/>
              <w:szCs w:val="16"/>
            </w:rPr>
            <w:t>Enter the most recent test date.</w:t>
          </w:r>
        </w:p>
      </w:docPartBody>
    </w:docPart>
    <w:docPart>
      <w:docPartPr>
        <w:name w:val="009E27E2CDF9477E9A71B06F3048789F"/>
        <w:category>
          <w:name w:val="General"/>
          <w:gallery w:val="placeholder"/>
        </w:category>
        <w:types>
          <w:type w:val="bbPlcHdr"/>
        </w:types>
        <w:behaviors>
          <w:behavior w:val="content"/>
        </w:behaviors>
        <w:guid w:val="{F1AF407D-E27F-46FC-A611-3AE12C03BE56}"/>
      </w:docPartPr>
      <w:docPartBody>
        <w:p w:rsidR="00733BE6" w:rsidRDefault="003F7320" w:rsidP="003F7320">
          <w:pPr>
            <w:pStyle w:val="009E27E2CDF9477E9A71B06F3048789F"/>
          </w:pPr>
          <w:r w:rsidRPr="00AF7804">
            <w:rPr>
              <w:rFonts w:ascii="Roboto" w:hAnsi="Roboto"/>
              <w:i/>
              <w:iCs/>
              <w:color w:val="7F7F7F" w:themeColor="text1" w:themeTint="80"/>
              <w:sz w:val="20"/>
              <w:szCs w:val="20"/>
            </w:rPr>
            <w:t>Enter results of Corrective Maintenance.</w:t>
          </w:r>
        </w:p>
      </w:docPartBody>
    </w:docPart>
    <w:docPart>
      <w:docPartPr>
        <w:name w:val="CCCFFA4DCF8F4DF49411F33E6005FE2F"/>
        <w:category>
          <w:name w:val="General"/>
          <w:gallery w:val="placeholder"/>
        </w:category>
        <w:types>
          <w:type w:val="bbPlcHdr"/>
        </w:types>
        <w:behaviors>
          <w:behavior w:val="content"/>
        </w:behaviors>
        <w:guid w:val="{7A243C31-B84C-4D40-8771-76EB8CE3BD45}"/>
      </w:docPartPr>
      <w:docPartBody>
        <w:p w:rsidR="00733BE6" w:rsidRDefault="003F7320" w:rsidP="003F7320">
          <w:pPr>
            <w:pStyle w:val="CCCFFA4DCF8F4DF49411F33E6005FE2F"/>
          </w:pPr>
          <w:r w:rsidRPr="00AF7804">
            <w:rPr>
              <w:rStyle w:val="PlaceholderText"/>
              <w:rFonts w:ascii="Roboto" w:hAnsi="Roboto"/>
              <w:i/>
              <w:iCs/>
              <w:color w:val="7F7F7F" w:themeColor="text1" w:themeTint="80"/>
              <w:sz w:val="16"/>
              <w:szCs w:val="16"/>
            </w:rPr>
            <w:t>Enter in Component Type; e.g. Protective Relay excluding distributed UFLS and distributed UVLS.</w:t>
          </w:r>
        </w:p>
      </w:docPartBody>
    </w:docPart>
    <w:docPart>
      <w:docPartPr>
        <w:name w:val="7FD4B758FEA241C39CD280DD473E7547"/>
        <w:category>
          <w:name w:val="General"/>
          <w:gallery w:val="placeholder"/>
        </w:category>
        <w:types>
          <w:type w:val="bbPlcHdr"/>
        </w:types>
        <w:behaviors>
          <w:behavior w:val="content"/>
        </w:behaviors>
        <w:guid w:val="{4F0B9565-9243-4352-B4FA-F382D90AEC5B}"/>
      </w:docPartPr>
      <w:docPartBody>
        <w:p w:rsidR="00733BE6" w:rsidRDefault="003F7320" w:rsidP="003F7320">
          <w:pPr>
            <w:pStyle w:val="7FD4B758FEA241C39CD280DD473E7547"/>
          </w:pPr>
          <w:r w:rsidRPr="00AF7804">
            <w:rPr>
              <w:rFonts w:ascii="Roboto" w:hAnsi="Roboto"/>
              <w:i/>
              <w:iCs/>
              <w:color w:val="7F7F7F" w:themeColor="text1" w:themeTint="80"/>
              <w:sz w:val="16"/>
              <w:szCs w:val="16"/>
            </w:rPr>
            <w:t>Enter number of noncompliant components.</w:t>
          </w:r>
        </w:p>
      </w:docPartBody>
    </w:docPart>
    <w:docPart>
      <w:docPartPr>
        <w:name w:val="7DE4F6C41EFD4C608C7BF33E2920310A"/>
        <w:category>
          <w:name w:val="General"/>
          <w:gallery w:val="placeholder"/>
        </w:category>
        <w:types>
          <w:type w:val="bbPlcHdr"/>
        </w:types>
        <w:behaviors>
          <w:behavior w:val="content"/>
        </w:behaviors>
        <w:guid w:val="{A65B19D5-1632-44D5-9C3C-BD4D10F0B1A7}"/>
      </w:docPartPr>
      <w:docPartBody>
        <w:p w:rsidR="00733BE6" w:rsidRDefault="003F7320" w:rsidP="003F7320">
          <w:pPr>
            <w:pStyle w:val="7DE4F6C41EFD4C608C7BF33E2920310A"/>
          </w:pPr>
          <w:r w:rsidRPr="00AF7804">
            <w:rPr>
              <w:rFonts w:ascii="Roboto" w:hAnsi="Roboto"/>
              <w:i/>
              <w:iCs/>
              <w:color w:val="7F7F7F" w:themeColor="text1" w:themeTint="80"/>
              <w:sz w:val="16"/>
              <w:szCs w:val="16"/>
            </w:rPr>
            <w:t>Enter total number of components.</w:t>
          </w:r>
        </w:p>
      </w:docPartBody>
    </w:docPart>
    <w:docPart>
      <w:docPartPr>
        <w:name w:val="87598344E9764BB2B80521B7D4CFBFD8"/>
        <w:category>
          <w:name w:val="General"/>
          <w:gallery w:val="placeholder"/>
        </w:category>
        <w:types>
          <w:type w:val="bbPlcHdr"/>
        </w:types>
        <w:behaviors>
          <w:behavior w:val="content"/>
        </w:behaviors>
        <w:guid w:val="{B260F56E-CBDF-4F33-92F3-B7FD9DFD2FE7}"/>
      </w:docPartPr>
      <w:docPartBody>
        <w:p w:rsidR="00733BE6" w:rsidRDefault="003F7320" w:rsidP="003F7320">
          <w:pPr>
            <w:pStyle w:val="87598344E9764BB2B80521B7D4CFBFD8"/>
          </w:pPr>
          <w:r w:rsidRPr="00AF7804">
            <w:rPr>
              <w:rFonts w:ascii="Roboto" w:hAnsi="Roboto"/>
              <w:i/>
              <w:iCs/>
              <w:color w:val="7F7F7F" w:themeColor="text1" w:themeTint="80"/>
              <w:sz w:val="16"/>
              <w:szCs w:val="16"/>
            </w:rPr>
            <w:t>Enter applicable table; e.g., Table 1-4(a</w:t>
          </w:r>
          <w:r w:rsidRPr="00AF7804">
            <w:rPr>
              <w:rFonts w:ascii="Roboto" w:hAnsi="Roboto"/>
              <w:color w:val="7F7F7F" w:themeColor="text1" w:themeTint="80"/>
              <w:sz w:val="16"/>
              <w:szCs w:val="16"/>
            </w:rPr>
            <w:t>)</w:t>
          </w:r>
        </w:p>
      </w:docPartBody>
    </w:docPart>
    <w:docPart>
      <w:docPartPr>
        <w:name w:val="03301A37731341D683EAE94426436891"/>
        <w:category>
          <w:name w:val="General"/>
          <w:gallery w:val="placeholder"/>
        </w:category>
        <w:types>
          <w:type w:val="bbPlcHdr"/>
        </w:types>
        <w:behaviors>
          <w:behavior w:val="content"/>
        </w:behaviors>
        <w:guid w:val="{707D2522-37FE-4077-AF7F-273BAFD940E7}"/>
      </w:docPartPr>
      <w:docPartBody>
        <w:p w:rsidR="00733BE6" w:rsidRDefault="003F7320" w:rsidP="003F7320">
          <w:pPr>
            <w:pStyle w:val="03301A37731341D683EAE94426436891"/>
          </w:pPr>
          <w:r w:rsidRPr="00AF7804">
            <w:rPr>
              <w:rFonts w:ascii="Roboto" w:hAnsi="Roboto"/>
              <w:i/>
              <w:iCs/>
              <w:color w:val="7F7F7F" w:themeColor="text1" w:themeTint="80"/>
              <w:sz w:val="16"/>
              <w:szCs w:val="16"/>
            </w:rPr>
            <w:t>Enter number of calendar months or years.</w:t>
          </w:r>
        </w:p>
      </w:docPartBody>
    </w:docPart>
    <w:docPart>
      <w:docPartPr>
        <w:name w:val="1598E0FBB100477E973E5087DAD1C60E"/>
        <w:category>
          <w:name w:val="General"/>
          <w:gallery w:val="placeholder"/>
        </w:category>
        <w:types>
          <w:type w:val="bbPlcHdr"/>
        </w:types>
        <w:behaviors>
          <w:behavior w:val="content"/>
        </w:behaviors>
        <w:guid w:val="{F95BD261-D771-45B0-BC65-60B65A58CB4F}"/>
      </w:docPartPr>
      <w:docPartBody>
        <w:p w:rsidR="00733BE6" w:rsidRDefault="003F7320" w:rsidP="003F7320">
          <w:pPr>
            <w:pStyle w:val="1598E0FBB100477E973E5087DAD1C60E"/>
          </w:pPr>
          <w:r w:rsidRPr="00AF7804">
            <w:rPr>
              <w:rFonts w:ascii="Roboto" w:hAnsi="Roboto"/>
              <w:i/>
              <w:iCs/>
              <w:color w:val="7F7F7F" w:themeColor="text1" w:themeTint="80"/>
              <w:sz w:val="16"/>
              <w:szCs w:val="16"/>
            </w:rPr>
            <w:t>Enter any missed maintenance activities; e.g. Battery Terminals, Connection resistance.</w:t>
          </w:r>
        </w:p>
      </w:docPartBody>
    </w:docPart>
    <w:docPart>
      <w:docPartPr>
        <w:name w:val="53BD54E99C364F569756D45885D1DDCC"/>
        <w:category>
          <w:name w:val="General"/>
          <w:gallery w:val="placeholder"/>
        </w:category>
        <w:types>
          <w:type w:val="bbPlcHdr"/>
        </w:types>
        <w:behaviors>
          <w:behavior w:val="content"/>
        </w:behaviors>
        <w:guid w:val="{5DB0AEBE-B1BA-411D-BDD5-773F19BA8856}"/>
      </w:docPartPr>
      <w:docPartBody>
        <w:p w:rsidR="00733BE6" w:rsidRDefault="003F7320" w:rsidP="003F7320">
          <w:pPr>
            <w:pStyle w:val="53BD54E99C364F569756D45885D1DDCC"/>
          </w:pPr>
          <w:r w:rsidRPr="00AF7804">
            <w:rPr>
              <w:rFonts w:ascii="Roboto" w:hAnsi="Roboto"/>
              <w:i/>
              <w:iCs/>
              <w:color w:val="7F7F7F" w:themeColor="text1" w:themeTint="80"/>
              <w:sz w:val="16"/>
              <w:szCs w:val="16"/>
            </w:rPr>
            <w:t>Enter the prior test date.</w:t>
          </w:r>
        </w:p>
      </w:docPartBody>
    </w:docPart>
    <w:docPart>
      <w:docPartPr>
        <w:name w:val="E0FF01E11D2944DC8CE4F88CB1660C3D"/>
        <w:category>
          <w:name w:val="General"/>
          <w:gallery w:val="placeholder"/>
        </w:category>
        <w:types>
          <w:type w:val="bbPlcHdr"/>
        </w:types>
        <w:behaviors>
          <w:behavior w:val="content"/>
        </w:behaviors>
        <w:guid w:val="{74030B80-EC7D-4436-9D5E-516909E9637B}"/>
      </w:docPartPr>
      <w:docPartBody>
        <w:p w:rsidR="00733BE6" w:rsidRDefault="003F7320" w:rsidP="003F7320">
          <w:pPr>
            <w:pStyle w:val="E0FF01E11D2944DC8CE4F88CB1660C3D"/>
          </w:pPr>
          <w:r w:rsidRPr="00AF7804">
            <w:rPr>
              <w:rFonts w:ascii="Roboto" w:hAnsi="Roboto"/>
              <w:i/>
              <w:iCs/>
              <w:color w:val="7F7F7F" w:themeColor="text1" w:themeTint="80"/>
              <w:sz w:val="16"/>
              <w:szCs w:val="16"/>
            </w:rPr>
            <w:t>Enter the most recent test date.</w:t>
          </w:r>
        </w:p>
      </w:docPartBody>
    </w:docPart>
    <w:docPart>
      <w:docPartPr>
        <w:name w:val="59C3E26D9BC440349D503AF42EBAF8C1"/>
        <w:category>
          <w:name w:val="General"/>
          <w:gallery w:val="placeholder"/>
        </w:category>
        <w:types>
          <w:type w:val="bbPlcHdr"/>
        </w:types>
        <w:behaviors>
          <w:behavior w:val="content"/>
        </w:behaviors>
        <w:guid w:val="{FAB9DF3E-8B5C-4CEC-97FE-BA78F052F728}"/>
      </w:docPartPr>
      <w:docPartBody>
        <w:p w:rsidR="00733BE6" w:rsidRDefault="003F7320" w:rsidP="003F7320">
          <w:pPr>
            <w:pStyle w:val="59C3E26D9BC440349D503AF42EBAF8C1"/>
          </w:pPr>
          <w:r w:rsidRPr="00AF7804">
            <w:rPr>
              <w:rStyle w:val="PlaceholderText"/>
              <w:rFonts w:ascii="Roboto" w:hAnsi="Roboto"/>
              <w:i/>
              <w:iCs/>
              <w:color w:val="7F7F7F" w:themeColor="text1" w:themeTint="80"/>
              <w:sz w:val="20"/>
              <w:szCs w:val="20"/>
            </w:rPr>
            <w:t>Enter results of Corrective Maintenance.</w:t>
          </w:r>
        </w:p>
      </w:docPartBody>
    </w:docPart>
    <w:docPart>
      <w:docPartPr>
        <w:name w:val="63E5E60C9BE645B582285D34038C0119"/>
        <w:category>
          <w:name w:val="General"/>
          <w:gallery w:val="placeholder"/>
        </w:category>
        <w:types>
          <w:type w:val="bbPlcHdr"/>
        </w:types>
        <w:behaviors>
          <w:behavior w:val="content"/>
        </w:behaviors>
        <w:guid w:val="{F6B94F39-063E-4929-81A6-1E04DB9E7B32}"/>
      </w:docPartPr>
      <w:docPartBody>
        <w:p w:rsidR="00733BE6" w:rsidRDefault="003F7320" w:rsidP="003F7320">
          <w:pPr>
            <w:pStyle w:val="63E5E60C9BE645B582285D34038C0119"/>
          </w:pPr>
          <w:r w:rsidRPr="00AF7804">
            <w:rPr>
              <w:rStyle w:val="PlaceholderText"/>
              <w:rFonts w:ascii="Roboto" w:hAnsi="Roboto"/>
              <w:color w:val="7F7F7F" w:themeColor="text1" w:themeTint="80"/>
            </w:rPr>
            <w:t>Click or tap here to enter text.</w:t>
          </w:r>
        </w:p>
      </w:docPartBody>
    </w:docPart>
    <w:docPart>
      <w:docPartPr>
        <w:name w:val="D2E3FBBB4A314922B4FF2819C281DBD9"/>
        <w:category>
          <w:name w:val="General"/>
          <w:gallery w:val="placeholder"/>
        </w:category>
        <w:types>
          <w:type w:val="bbPlcHdr"/>
        </w:types>
        <w:behaviors>
          <w:behavior w:val="content"/>
        </w:behaviors>
        <w:guid w:val="{B282357D-F9A2-42FF-9C42-85CCB3026C2E}"/>
      </w:docPartPr>
      <w:docPartBody>
        <w:p w:rsidR="00733BE6" w:rsidRDefault="003F7320" w:rsidP="003F7320">
          <w:pPr>
            <w:pStyle w:val="D2E3FBBB4A314922B4FF2819C281DBD9"/>
          </w:pPr>
          <w:r w:rsidRPr="00AF7804">
            <w:rPr>
              <w:rStyle w:val="PlaceholderText"/>
              <w:rFonts w:ascii="Roboto" w:hAnsi="Roboto"/>
              <w:color w:val="7F7F7F" w:themeColor="text1" w:themeTint="80"/>
            </w:rPr>
            <w:t>Click or tap here to enter text.</w:t>
          </w:r>
        </w:p>
      </w:docPartBody>
    </w:docPart>
    <w:docPart>
      <w:docPartPr>
        <w:name w:val="8522F88D865D43CEB343F2DFB8BC5DCC"/>
        <w:category>
          <w:name w:val="General"/>
          <w:gallery w:val="placeholder"/>
        </w:category>
        <w:types>
          <w:type w:val="bbPlcHdr"/>
        </w:types>
        <w:behaviors>
          <w:behavior w:val="content"/>
        </w:behaviors>
        <w:guid w:val="{70DCFBD8-A34D-4883-858B-EB636B3D1FCB}"/>
      </w:docPartPr>
      <w:docPartBody>
        <w:p w:rsidR="00733BE6" w:rsidRDefault="003F7320" w:rsidP="003F7320">
          <w:pPr>
            <w:pStyle w:val="8522F88D865D43CEB343F2DFB8BC5DCC"/>
          </w:pPr>
          <w:r w:rsidRPr="00AF7804">
            <w:rPr>
              <w:rStyle w:val="PlaceholderText"/>
              <w:rFonts w:ascii="Roboto" w:hAnsi="Roboto"/>
              <w:color w:val="7F7F7F" w:themeColor="text1" w:themeTint="80"/>
            </w:rPr>
            <w:t>Click or tap here to enter text.</w:t>
          </w:r>
        </w:p>
      </w:docPartBody>
    </w:docPart>
    <w:docPart>
      <w:docPartPr>
        <w:name w:val="5A74741868E14BB7944D3CE0B441816B"/>
        <w:category>
          <w:name w:val="General"/>
          <w:gallery w:val="placeholder"/>
        </w:category>
        <w:types>
          <w:type w:val="bbPlcHdr"/>
        </w:types>
        <w:behaviors>
          <w:behavior w:val="content"/>
        </w:behaviors>
        <w:guid w:val="{13894396-D49B-4721-946A-586044889B59}"/>
      </w:docPartPr>
      <w:docPartBody>
        <w:p w:rsidR="00733BE6" w:rsidRDefault="003F7320" w:rsidP="003F7320">
          <w:pPr>
            <w:pStyle w:val="5A74741868E14BB7944D3CE0B441816B"/>
          </w:pPr>
          <w:r w:rsidRPr="00AF7804">
            <w:rPr>
              <w:rStyle w:val="PlaceholderText"/>
              <w:rFonts w:ascii="Roboto" w:hAnsi="Roboto"/>
              <w:color w:val="7F7F7F" w:themeColor="text1" w:themeTint="80"/>
            </w:rPr>
            <w:t>Click or tap here to enter text.</w:t>
          </w:r>
        </w:p>
      </w:docPartBody>
    </w:docPart>
    <w:docPart>
      <w:docPartPr>
        <w:name w:val="A4A278FE37F643FDA9BD2CB5DA1E3E95"/>
        <w:category>
          <w:name w:val="General"/>
          <w:gallery w:val="placeholder"/>
        </w:category>
        <w:types>
          <w:type w:val="bbPlcHdr"/>
        </w:types>
        <w:behaviors>
          <w:behavior w:val="content"/>
        </w:behaviors>
        <w:guid w:val="{0DF57440-397E-4BBA-A079-A8D9E3A57878}"/>
      </w:docPartPr>
      <w:docPartBody>
        <w:p w:rsidR="00733BE6" w:rsidRDefault="003F7320" w:rsidP="003F7320">
          <w:pPr>
            <w:pStyle w:val="A4A278FE37F643FDA9BD2CB5DA1E3E95"/>
          </w:pPr>
          <w:r w:rsidRPr="00AF7804">
            <w:rPr>
              <w:rStyle w:val="PlaceholderText"/>
              <w:rFonts w:ascii="Roboto" w:hAnsi="Roboto"/>
              <w:color w:val="7F7F7F" w:themeColor="text1" w:themeTint="80"/>
            </w:rPr>
            <w:t>Click or tap here to enter text.</w:t>
          </w:r>
        </w:p>
      </w:docPartBody>
    </w:docPart>
    <w:docPart>
      <w:docPartPr>
        <w:name w:val="05401A2B0079409889D632AC3772DA6B"/>
        <w:category>
          <w:name w:val="General"/>
          <w:gallery w:val="placeholder"/>
        </w:category>
        <w:types>
          <w:type w:val="bbPlcHdr"/>
        </w:types>
        <w:behaviors>
          <w:behavior w:val="content"/>
        </w:behaviors>
        <w:guid w:val="{F5A860CB-0930-4861-AA0C-F91A3701D0FD}"/>
      </w:docPartPr>
      <w:docPartBody>
        <w:p w:rsidR="00733BE6" w:rsidRDefault="003F7320" w:rsidP="003F7320">
          <w:pPr>
            <w:pStyle w:val="05401A2B0079409889D632AC3772DA6B"/>
          </w:pPr>
          <w:r w:rsidRPr="00AF7804">
            <w:rPr>
              <w:rStyle w:val="PlaceholderText"/>
              <w:rFonts w:ascii="Roboto" w:hAnsi="Roboto"/>
              <w:color w:val="7F7F7F" w:themeColor="text1" w:themeTint="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ra">
    <w:panose1 w:val="00000000000000000000"/>
    <w:charset w:val="00"/>
    <w:family w:val="auto"/>
    <w:pitch w:val="variable"/>
    <w:sig w:usb0="A00002FF" w:usb1="5000204B" w:usb2="00000000" w:usb3="00000000" w:csb0="000000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2000000000000000000"/>
    <w:charset w:val="00"/>
    <w:family w:val="auto"/>
    <w:pitch w:val="variable"/>
    <w:sig w:usb0="E00002FF" w:usb1="5000205B" w:usb2="00000020" w:usb3="00000000" w:csb0="0000019F" w:csb1="00000000"/>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20"/>
    <w:rsid w:val="000C69FE"/>
    <w:rsid w:val="003320C2"/>
    <w:rsid w:val="003E0D94"/>
    <w:rsid w:val="003F7320"/>
    <w:rsid w:val="00674193"/>
    <w:rsid w:val="00733BE6"/>
    <w:rsid w:val="00771029"/>
    <w:rsid w:val="007F71DB"/>
    <w:rsid w:val="009566CB"/>
    <w:rsid w:val="00977018"/>
    <w:rsid w:val="00D12E07"/>
    <w:rsid w:val="00D91590"/>
    <w:rsid w:val="00F90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3388E92FF841B0A1D4B77E23360407">
    <w:name w:val="BC3388E92FF841B0A1D4B77E23360407"/>
    <w:rsid w:val="003F7320"/>
  </w:style>
  <w:style w:type="paragraph" w:customStyle="1" w:styleId="16170C18CB914B08B524FAAE43BA04D9">
    <w:name w:val="16170C18CB914B08B524FAAE43BA04D9"/>
    <w:rsid w:val="003F7320"/>
  </w:style>
  <w:style w:type="paragraph" w:customStyle="1" w:styleId="D4A66B508B0940A1A821E03B963F839A">
    <w:name w:val="D4A66B508B0940A1A821E03B963F839A"/>
    <w:rsid w:val="003F7320"/>
  </w:style>
  <w:style w:type="paragraph" w:customStyle="1" w:styleId="825F563B18C44889BF8BA4FE3139AFF9">
    <w:name w:val="825F563B18C44889BF8BA4FE3139AFF9"/>
    <w:rsid w:val="003F7320"/>
  </w:style>
  <w:style w:type="paragraph" w:customStyle="1" w:styleId="10B78B06B46A47C6B0D06ED86C7F153D">
    <w:name w:val="10B78B06B46A47C6B0D06ED86C7F153D"/>
    <w:rsid w:val="003F7320"/>
  </w:style>
  <w:style w:type="paragraph" w:customStyle="1" w:styleId="DF742BBD0BED475490E76FE96B08E179">
    <w:name w:val="DF742BBD0BED475490E76FE96B08E179"/>
    <w:rsid w:val="003F7320"/>
  </w:style>
  <w:style w:type="paragraph" w:customStyle="1" w:styleId="4B248D77AEFA400AB607C8C41D0E32AA">
    <w:name w:val="4B248D77AEFA400AB607C8C41D0E32AA"/>
    <w:rsid w:val="003F7320"/>
  </w:style>
  <w:style w:type="paragraph" w:customStyle="1" w:styleId="AE9882BE40CB46C890A7680DCC66A972">
    <w:name w:val="AE9882BE40CB46C890A7680DCC66A972"/>
    <w:rsid w:val="003F7320"/>
  </w:style>
  <w:style w:type="paragraph" w:customStyle="1" w:styleId="20EBBDD2F7E04AAC97D2E664A0010B5B">
    <w:name w:val="20EBBDD2F7E04AAC97D2E664A0010B5B"/>
    <w:rsid w:val="003F7320"/>
  </w:style>
  <w:style w:type="paragraph" w:customStyle="1" w:styleId="3B4841ED9E454EDA82E0943618D055DB">
    <w:name w:val="3B4841ED9E454EDA82E0943618D055DB"/>
    <w:rsid w:val="003F7320"/>
  </w:style>
  <w:style w:type="paragraph" w:customStyle="1" w:styleId="49B12014B73946F982C10E7091DFD924">
    <w:name w:val="49B12014B73946F982C10E7091DFD924"/>
    <w:rsid w:val="003F7320"/>
  </w:style>
  <w:style w:type="paragraph" w:customStyle="1" w:styleId="2BF87DAEF4A24389B7747944D9E595F3">
    <w:name w:val="2BF87DAEF4A24389B7747944D9E595F3"/>
    <w:rsid w:val="003F7320"/>
  </w:style>
  <w:style w:type="paragraph" w:customStyle="1" w:styleId="158E7ECD8C1F4345B1ACD39EA4B2701A">
    <w:name w:val="158E7ECD8C1F4345B1ACD39EA4B2701A"/>
    <w:rsid w:val="003F7320"/>
  </w:style>
  <w:style w:type="paragraph" w:customStyle="1" w:styleId="72EB82F9D14F48D8A1BB6487A54BA4C2">
    <w:name w:val="72EB82F9D14F48D8A1BB6487A54BA4C2"/>
    <w:rsid w:val="003F7320"/>
  </w:style>
  <w:style w:type="paragraph" w:customStyle="1" w:styleId="70FAFD4682A14927B894D2ACD5846796">
    <w:name w:val="70FAFD4682A14927B894D2ACD5846796"/>
    <w:rsid w:val="003F7320"/>
  </w:style>
  <w:style w:type="paragraph" w:customStyle="1" w:styleId="34C4CF209F514EB888A60277B9AD2FD9">
    <w:name w:val="34C4CF209F514EB888A60277B9AD2FD9"/>
    <w:rsid w:val="003F7320"/>
  </w:style>
  <w:style w:type="paragraph" w:customStyle="1" w:styleId="68DF1DC45F2E401699B83AA4B180AC61">
    <w:name w:val="68DF1DC45F2E401699B83AA4B180AC61"/>
    <w:rsid w:val="003F7320"/>
  </w:style>
  <w:style w:type="paragraph" w:customStyle="1" w:styleId="DDF6DCCB283D4180AA99DCE562D96B20">
    <w:name w:val="DDF6DCCB283D4180AA99DCE562D96B20"/>
    <w:rsid w:val="003F7320"/>
  </w:style>
  <w:style w:type="paragraph" w:customStyle="1" w:styleId="C2FC7FB8CB2A4A2B969282A162E439CB">
    <w:name w:val="C2FC7FB8CB2A4A2B969282A162E439CB"/>
    <w:rsid w:val="003F7320"/>
  </w:style>
  <w:style w:type="paragraph" w:customStyle="1" w:styleId="E6FA5DE062BC4606A537703BA38AB861">
    <w:name w:val="E6FA5DE062BC4606A537703BA38AB861"/>
    <w:rsid w:val="003F7320"/>
  </w:style>
  <w:style w:type="paragraph" w:customStyle="1" w:styleId="B28315AAA020400C8A5A8A4BBCD69F7D">
    <w:name w:val="B28315AAA020400C8A5A8A4BBCD69F7D"/>
    <w:rsid w:val="003F7320"/>
  </w:style>
  <w:style w:type="paragraph" w:customStyle="1" w:styleId="49C51B5540FF4EDEAACFCEF1B9497059">
    <w:name w:val="49C51B5540FF4EDEAACFCEF1B9497059"/>
    <w:rsid w:val="003F7320"/>
  </w:style>
  <w:style w:type="paragraph" w:customStyle="1" w:styleId="6BE7C792C5274EF0B8FA00B81D5D0F6D">
    <w:name w:val="6BE7C792C5274EF0B8FA00B81D5D0F6D"/>
    <w:rsid w:val="003F7320"/>
  </w:style>
  <w:style w:type="paragraph" w:customStyle="1" w:styleId="492B50B005564D27B9452721C6AE0C27">
    <w:name w:val="492B50B005564D27B9452721C6AE0C27"/>
    <w:rsid w:val="003F7320"/>
  </w:style>
  <w:style w:type="paragraph" w:customStyle="1" w:styleId="6FB8B75B51CA4E7AA16E28EB9FF91AAB">
    <w:name w:val="6FB8B75B51CA4E7AA16E28EB9FF91AAB"/>
    <w:rsid w:val="003F7320"/>
  </w:style>
  <w:style w:type="paragraph" w:customStyle="1" w:styleId="6E894625FED74A928D3BCC12B60F0C8F">
    <w:name w:val="6E894625FED74A928D3BCC12B60F0C8F"/>
    <w:rsid w:val="003F7320"/>
  </w:style>
  <w:style w:type="paragraph" w:customStyle="1" w:styleId="606A660A52C744BFBCE2B11B22F94127">
    <w:name w:val="606A660A52C744BFBCE2B11B22F94127"/>
    <w:rsid w:val="003F7320"/>
  </w:style>
  <w:style w:type="paragraph" w:customStyle="1" w:styleId="803AFEB8D4514BA59D59851D00B4B5A9">
    <w:name w:val="803AFEB8D4514BA59D59851D00B4B5A9"/>
    <w:rsid w:val="003F7320"/>
  </w:style>
  <w:style w:type="paragraph" w:customStyle="1" w:styleId="4E16B5D5F0574AC8AE94DF7B2D477BBC">
    <w:name w:val="4E16B5D5F0574AC8AE94DF7B2D477BBC"/>
    <w:rsid w:val="003F7320"/>
  </w:style>
  <w:style w:type="paragraph" w:customStyle="1" w:styleId="F49F4B2E1F25476B95A113E208D53A78">
    <w:name w:val="F49F4B2E1F25476B95A113E208D53A78"/>
    <w:rsid w:val="003F7320"/>
  </w:style>
  <w:style w:type="paragraph" w:customStyle="1" w:styleId="BCA02C77BC094DC78CA9C439C46805A7">
    <w:name w:val="BCA02C77BC094DC78CA9C439C46805A7"/>
    <w:rsid w:val="003F7320"/>
  </w:style>
  <w:style w:type="paragraph" w:customStyle="1" w:styleId="6F622EE4CCBF406D9CC24EDC8C8F5271">
    <w:name w:val="6F622EE4CCBF406D9CC24EDC8C8F5271"/>
    <w:rsid w:val="003F7320"/>
  </w:style>
  <w:style w:type="paragraph" w:customStyle="1" w:styleId="3389DECF1431453C80986EC0BE004E25">
    <w:name w:val="3389DECF1431453C80986EC0BE004E25"/>
    <w:rsid w:val="003F7320"/>
  </w:style>
  <w:style w:type="paragraph" w:customStyle="1" w:styleId="67EA2B0E2B5540F2951D88D395405808">
    <w:name w:val="67EA2B0E2B5540F2951D88D395405808"/>
    <w:rsid w:val="003F7320"/>
  </w:style>
  <w:style w:type="paragraph" w:customStyle="1" w:styleId="C01FEE9FCB7C40638E07E2B5265049F7">
    <w:name w:val="C01FEE9FCB7C40638E07E2B5265049F7"/>
    <w:rsid w:val="003F7320"/>
  </w:style>
  <w:style w:type="paragraph" w:customStyle="1" w:styleId="3B0C2A0EAD674BB4A41E3FFA6C1AC741">
    <w:name w:val="3B0C2A0EAD674BB4A41E3FFA6C1AC741"/>
    <w:rsid w:val="003F7320"/>
  </w:style>
  <w:style w:type="character" w:styleId="PlaceholderText">
    <w:name w:val="Placeholder Text"/>
    <w:basedOn w:val="DefaultParagraphFont"/>
    <w:uiPriority w:val="99"/>
    <w:semiHidden/>
    <w:rsid w:val="003F7320"/>
    <w:rPr>
      <w:color w:val="666666"/>
    </w:rPr>
  </w:style>
  <w:style w:type="paragraph" w:customStyle="1" w:styleId="1F66973FA7B54C008C1074389A7F5858">
    <w:name w:val="1F66973FA7B54C008C1074389A7F5858"/>
    <w:rsid w:val="003F7320"/>
  </w:style>
  <w:style w:type="paragraph" w:customStyle="1" w:styleId="553B928C48DF45B5B98EF333F9176D36">
    <w:name w:val="553B928C48DF45B5B98EF333F9176D36"/>
    <w:rsid w:val="003F7320"/>
  </w:style>
  <w:style w:type="paragraph" w:customStyle="1" w:styleId="DDCA04F26B2F4D548C8E44C3351725B3">
    <w:name w:val="DDCA04F26B2F4D548C8E44C3351725B3"/>
    <w:rsid w:val="003F7320"/>
  </w:style>
  <w:style w:type="paragraph" w:customStyle="1" w:styleId="D014C29F297A4B85BD0543A01C2E1CD7">
    <w:name w:val="D014C29F297A4B85BD0543A01C2E1CD7"/>
    <w:rsid w:val="003F7320"/>
  </w:style>
  <w:style w:type="paragraph" w:customStyle="1" w:styleId="9296F4EC33ED48BC93495523CCAB9216">
    <w:name w:val="9296F4EC33ED48BC93495523CCAB9216"/>
    <w:rsid w:val="003F7320"/>
  </w:style>
  <w:style w:type="paragraph" w:customStyle="1" w:styleId="6B6B334356DD428A846DCF6D97AC28F0">
    <w:name w:val="6B6B334356DD428A846DCF6D97AC28F0"/>
    <w:rsid w:val="003F7320"/>
  </w:style>
  <w:style w:type="paragraph" w:customStyle="1" w:styleId="52EA329EC8694FF080235C07FB18772C">
    <w:name w:val="52EA329EC8694FF080235C07FB18772C"/>
    <w:rsid w:val="003F7320"/>
  </w:style>
  <w:style w:type="paragraph" w:customStyle="1" w:styleId="0650732271ED42879012C9C30EF9B977">
    <w:name w:val="0650732271ED42879012C9C30EF9B977"/>
    <w:rsid w:val="003F7320"/>
  </w:style>
  <w:style w:type="paragraph" w:customStyle="1" w:styleId="2E44424A61204A27BD4518507D1B00C1">
    <w:name w:val="2E44424A61204A27BD4518507D1B00C1"/>
    <w:rsid w:val="003F7320"/>
  </w:style>
  <w:style w:type="paragraph" w:customStyle="1" w:styleId="AEF2E379E2F34C8984709371095C6941">
    <w:name w:val="AEF2E379E2F34C8984709371095C6941"/>
    <w:rsid w:val="003F7320"/>
  </w:style>
  <w:style w:type="paragraph" w:customStyle="1" w:styleId="0AB3FC9CFDDB4F1E929B1098F38019F1">
    <w:name w:val="0AB3FC9CFDDB4F1E929B1098F38019F1"/>
    <w:rsid w:val="003F7320"/>
  </w:style>
  <w:style w:type="paragraph" w:customStyle="1" w:styleId="F9329FE6AC4745C2AB22F6BD120F12C6">
    <w:name w:val="F9329FE6AC4745C2AB22F6BD120F12C6"/>
    <w:rsid w:val="003F7320"/>
  </w:style>
  <w:style w:type="paragraph" w:customStyle="1" w:styleId="154DD406E2134F7D807B02C472B76705">
    <w:name w:val="154DD406E2134F7D807B02C472B76705"/>
    <w:rsid w:val="003F7320"/>
  </w:style>
  <w:style w:type="paragraph" w:customStyle="1" w:styleId="10B0CB0D9B3742B487C11693CAB017A5">
    <w:name w:val="10B0CB0D9B3742B487C11693CAB017A5"/>
    <w:rsid w:val="003F7320"/>
  </w:style>
  <w:style w:type="paragraph" w:customStyle="1" w:styleId="8AAAB026363243BCA80565E1EC0B7423">
    <w:name w:val="8AAAB026363243BCA80565E1EC0B7423"/>
    <w:rsid w:val="003F7320"/>
  </w:style>
  <w:style w:type="paragraph" w:customStyle="1" w:styleId="BB69C42CCC6846299E66E3357B7ED36D">
    <w:name w:val="BB69C42CCC6846299E66E3357B7ED36D"/>
    <w:rsid w:val="003F7320"/>
  </w:style>
  <w:style w:type="paragraph" w:customStyle="1" w:styleId="7954AF61AD6F45F5B12A54899897E694">
    <w:name w:val="7954AF61AD6F45F5B12A54899897E694"/>
    <w:rsid w:val="003F7320"/>
  </w:style>
  <w:style w:type="paragraph" w:customStyle="1" w:styleId="5AEE83293F6A4A94AA414B2F1BB105DC">
    <w:name w:val="5AEE83293F6A4A94AA414B2F1BB105DC"/>
    <w:rsid w:val="003F7320"/>
  </w:style>
  <w:style w:type="paragraph" w:customStyle="1" w:styleId="2B641021202A4D33BF064328AEA016B8">
    <w:name w:val="2B641021202A4D33BF064328AEA016B8"/>
    <w:rsid w:val="003F7320"/>
  </w:style>
  <w:style w:type="paragraph" w:customStyle="1" w:styleId="6E836251944442E799FAAAA896C9A360">
    <w:name w:val="6E836251944442E799FAAAA896C9A360"/>
    <w:rsid w:val="003F7320"/>
  </w:style>
  <w:style w:type="paragraph" w:customStyle="1" w:styleId="E7C3F92B53B04BA6A22C99654E27D87D">
    <w:name w:val="E7C3F92B53B04BA6A22C99654E27D87D"/>
    <w:rsid w:val="003F7320"/>
  </w:style>
  <w:style w:type="paragraph" w:customStyle="1" w:styleId="4379DC7DC3A243D392E7F3A4ECDCD917">
    <w:name w:val="4379DC7DC3A243D392E7F3A4ECDCD917"/>
    <w:rsid w:val="003F7320"/>
  </w:style>
  <w:style w:type="paragraph" w:customStyle="1" w:styleId="445F08311F234339B51546F79A01A1B9">
    <w:name w:val="445F08311F234339B51546F79A01A1B9"/>
    <w:rsid w:val="003F7320"/>
  </w:style>
  <w:style w:type="paragraph" w:customStyle="1" w:styleId="07E62D0E2BCA42A39CB8CB94A5D3BC9D">
    <w:name w:val="07E62D0E2BCA42A39CB8CB94A5D3BC9D"/>
    <w:rsid w:val="003F7320"/>
  </w:style>
  <w:style w:type="paragraph" w:customStyle="1" w:styleId="EF88B29DEDEB41A7A716943E62180B1C">
    <w:name w:val="EF88B29DEDEB41A7A716943E62180B1C"/>
    <w:rsid w:val="003F7320"/>
  </w:style>
  <w:style w:type="paragraph" w:customStyle="1" w:styleId="1CB9E363DA9049F1A4E6E4B9B6F8883E">
    <w:name w:val="1CB9E363DA9049F1A4E6E4B9B6F8883E"/>
    <w:rsid w:val="003F7320"/>
  </w:style>
  <w:style w:type="paragraph" w:customStyle="1" w:styleId="870BA7A3C73C4C5A85A39F53BE1F58DE">
    <w:name w:val="870BA7A3C73C4C5A85A39F53BE1F58DE"/>
    <w:rsid w:val="003F7320"/>
  </w:style>
  <w:style w:type="paragraph" w:customStyle="1" w:styleId="595530C1ABBA46348BD392BD51F14B94">
    <w:name w:val="595530C1ABBA46348BD392BD51F14B94"/>
    <w:rsid w:val="003F7320"/>
  </w:style>
  <w:style w:type="paragraph" w:customStyle="1" w:styleId="1FE10CD3C40A49CDBC3AB91ADDA91680">
    <w:name w:val="1FE10CD3C40A49CDBC3AB91ADDA91680"/>
    <w:rsid w:val="003F7320"/>
  </w:style>
  <w:style w:type="paragraph" w:customStyle="1" w:styleId="AEDDCC43B79945369906F41475B616BE">
    <w:name w:val="AEDDCC43B79945369906F41475B616BE"/>
    <w:rsid w:val="003F7320"/>
  </w:style>
  <w:style w:type="paragraph" w:customStyle="1" w:styleId="EED10ED2789542AC9F267C28A4444F80">
    <w:name w:val="EED10ED2789542AC9F267C28A4444F80"/>
    <w:rsid w:val="003F7320"/>
  </w:style>
  <w:style w:type="paragraph" w:customStyle="1" w:styleId="5BAA2FF5FD994062B1017D90FD10064C">
    <w:name w:val="5BAA2FF5FD994062B1017D90FD10064C"/>
    <w:rsid w:val="003F7320"/>
  </w:style>
  <w:style w:type="paragraph" w:customStyle="1" w:styleId="96E414507CFB4FE7B1AE13D70E89EFFC">
    <w:name w:val="96E414507CFB4FE7B1AE13D70E89EFFC"/>
    <w:rsid w:val="003F7320"/>
  </w:style>
  <w:style w:type="paragraph" w:customStyle="1" w:styleId="009E27E2CDF9477E9A71B06F3048789F">
    <w:name w:val="009E27E2CDF9477E9A71B06F3048789F"/>
    <w:rsid w:val="003F7320"/>
  </w:style>
  <w:style w:type="paragraph" w:customStyle="1" w:styleId="CCCFFA4DCF8F4DF49411F33E6005FE2F">
    <w:name w:val="CCCFFA4DCF8F4DF49411F33E6005FE2F"/>
    <w:rsid w:val="003F7320"/>
  </w:style>
  <w:style w:type="paragraph" w:customStyle="1" w:styleId="7FD4B758FEA241C39CD280DD473E7547">
    <w:name w:val="7FD4B758FEA241C39CD280DD473E7547"/>
    <w:rsid w:val="003F7320"/>
  </w:style>
  <w:style w:type="paragraph" w:customStyle="1" w:styleId="7DE4F6C41EFD4C608C7BF33E2920310A">
    <w:name w:val="7DE4F6C41EFD4C608C7BF33E2920310A"/>
    <w:rsid w:val="003F7320"/>
  </w:style>
  <w:style w:type="paragraph" w:customStyle="1" w:styleId="87598344E9764BB2B80521B7D4CFBFD8">
    <w:name w:val="87598344E9764BB2B80521B7D4CFBFD8"/>
    <w:rsid w:val="003F7320"/>
  </w:style>
  <w:style w:type="paragraph" w:customStyle="1" w:styleId="03301A37731341D683EAE94426436891">
    <w:name w:val="03301A37731341D683EAE94426436891"/>
    <w:rsid w:val="003F7320"/>
  </w:style>
  <w:style w:type="paragraph" w:customStyle="1" w:styleId="1598E0FBB100477E973E5087DAD1C60E">
    <w:name w:val="1598E0FBB100477E973E5087DAD1C60E"/>
    <w:rsid w:val="003F7320"/>
  </w:style>
  <w:style w:type="paragraph" w:customStyle="1" w:styleId="53BD54E99C364F569756D45885D1DDCC">
    <w:name w:val="53BD54E99C364F569756D45885D1DDCC"/>
    <w:rsid w:val="003F7320"/>
  </w:style>
  <w:style w:type="paragraph" w:customStyle="1" w:styleId="E0FF01E11D2944DC8CE4F88CB1660C3D">
    <w:name w:val="E0FF01E11D2944DC8CE4F88CB1660C3D"/>
    <w:rsid w:val="003F7320"/>
  </w:style>
  <w:style w:type="paragraph" w:customStyle="1" w:styleId="59C3E26D9BC440349D503AF42EBAF8C1">
    <w:name w:val="59C3E26D9BC440349D503AF42EBAF8C1"/>
    <w:rsid w:val="003F7320"/>
  </w:style>
  <w:style w:type="paragraph" w:customStyle="1" w:styleId="63E5E60C9BE645B582285D34038C0119">
    <w:name w:val="63E5E60C9BE645B582285D34038C0119"/>
    <w:rsid w:val="003F7320"/>
  </w:style>
  <w:style w:type="paragraph" w:customStyle="1" w:styleId="D2E3FBBB4A314922B4FF2819C281DBD9">
    <w:name w:val="D2E3FBBB4A314922B4FF2819C281DBD9"/>
    <w:rsid w:val="003F7320"/>
  </w:style>
  <w:style w:type="paragraph" w:customStyle="1" w:styleId="8522F88D865D43CEB343F2DFB8BC5DCC">
    <w:name w:val="8522F88D865D43CEB343F2DFB8BC5DCC"/>
    <w:rsid w:val="003F7320"/>
  </w:style>
  <w:style w:type="paragraph" w:customStyle="1" w:styleId="5A74741868E14BB7944D3CE0B441816B">
    <w:name w:val="5A74741868E14BB7944D3CE0B441816B"/>
    <w:rsid w:val="003F7320"/>
  </w:style>
  <w:style w:type="paragraph" w:customStyle="1" w:styleId="A4A278FE37F643FDA9BD2CB5DA1E3E95">
    <w:name w:val="A4A278FE37F643FDA9BD2CB5DA1E3E95"/>
    <w:rsid w:val="003F7320"/>
  </w:style>
  <w:style w:type="paragraph" w:customStyle="1" w:styleId="05401A2B0079409889D632AC3772DA6B">
    <w:name w:val="05401A2B0079409889D632AC3772DA6B"/>
    <w:rsid w:val="003F7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0f293c06-875d-43f6-a8e2-f5e8edbf1f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4CF1FA405F0B4AA1852A7F6ACC491C" ma:contentTypeVersion="18" ma:contentTypeDescription="Create a new document." ma:contentTypeScope="" ma:versionID="b0c4666cc4488bf18ead3832d25eb686">
  <xsd:schema xmlns:xsd="http://www.w3.org/2001/XMLSchema" xmlns:xs="http://www.w3.org/2001/XMLSchema" xmlns:p="http://schemas.microsoft.com/office/2006/metadata/properties" xmlns:ns2="0f293c06-875d-43f6-a8e2-f5e8edbf1f20" xmlns:ns3="0fad2704-0899-4ac6-ab0d-1264d5627222" targetNamespace="http://schemas.microsoft.com/office/2006/metadata/properties" ma:root="true" ma:fieldsID="cc3082c64e6bea2c2c739d95a3e969aa" ns2:_="" ns3:_="">
    <xsd:import namespace="0f293c06-875d-43f6-a8e2-f5e8edbf1f20"/>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93c06-875d-43f6-a8e2-f5e8edbf1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2.xml><?xml version="1.0" encoding="utf-8"?>
<ds:datastoreItem xmlns:ds="http://schemas.openxmlformats.org/officeDocument/2006/customXml" ds:itemID="{339E2906-5B2E-44C9-9260-90532D98F654}">
  <ds:schemaRefs>
    <ds:schemaRef ds:uri="http://schemas.microsoft.com/office/2006/metadata/properties"/>
    <ds:schemaRef ds:uri="http://schemas.microsoft.com/office/infopath/2007/PartnerControls"/>
    <ds:schemaRef ds:uri="0fad2704-0899-4ac6-ab0d-1264d5627222"/>
    <ds:schemaRef ds:uri="0f293c06-875d-43f6-a8e2-f5e8edbf1f20"/>
  </ds:schemaRefs>
</ds:datastoreItem>
</file>

<file path=customXml/itemProps3.xml><?xml version="1.0" encoding="utf-8"?>
<ds:datastoreItem xmlns:ds="http://schemas.openxmlformats.org/officeDocument/2006/customXml" ds:itemID="{8B0623A4-D9FA-40AA-994E-C25F43F5F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93c06-875d-43f6-a8e2-f5e8edbf1f20"/>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9D3F8D-23C1-4529-AFA9-126624D80796}">
  <ds:schemaRefs>
    <ds:schemaRef ds:uri="http://schemas.microsoft.com/sharepoint/v3/contenttype/forms"/>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Reports_Template</Template>
  <TotalTime>0</TotalTime>
  <Pages>20</Pages>
  <Words>2676</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17895</CharactersWithSpaces>
  <SharedDoc>false</SharedDoc>
  <HLinks>
    <vt:vector size="228" baseType="variant">
      <vt:variant>
        <vt:i4>5374018</vt:i4>
      </vt:variant>
      <vt:variant>
        <vt:i4>135</vt:i4>
      </vt:variant>
      <vt:variant>
        <vt:i4>0</vt:i4>
      </vt:variant>
      <vt:variant>
        <vt:i4>5</vt:i4>
      </vt:variant>
      <vt:variant>
        <vt:lpwstr/>
      </vt:variant>
      <vt:variant>
        <vt:lpwstr>_PRC-005-6_R3</vt:lpwstr>
      </vt:variant>
      <vt:variant>
        <vt:i4>5374018</vt:i4>
      </vt:variant>
      <vt:variant>
        <vt:i4>132</vt:i4>
      </vt:variant>
      <vt:variant>
        <vt:i4>0</vt:i4>
      </vt:variant>
      <vt:variant>
        <vt:i4>5</vt:i4>
      </vt:variant>
      <vt:variant>
        <vt:lpwstr/>
      </vt:variant>
      <vt:variant>
        <vt:lpwstr>_PRC-005-6_R5</vt:lpwstr>
      </vt:variant>
      <vt:variant>
        <vt:i4>5374018</vt:i4>
      </vt:variant>
      <vt:variant>
        <vt:i4>129</vt:i4>
      </vt:variant>
      <vt:variant>
        <vt:i4>0</vt:i4>
      </vt:variant>
      <vt:variant>
        <vt:i4>5</vt:i4>
      </vt:variant>
      <vt:variant>
        <vt:lpwstr/>
      </vt:variant>
      <vt:variant>
        <vt:lpwstr>_PRC-005-6_R1</vt:lpwstr>
      </vt:variant>
      <vt:variant>
        <vt:i4>5374018</vt:i4>
      </vt:variant>
      <vt:variant>
        <vt:i4>126</vt:i4>
      </vt:variant>
      <vt:variant>
        <vt:i4>0</vt:i4>
      </vt:variant>
      <vt:variant>
        <vt:i4>5</vt:i4>
      </vt:variant>
      <vt:variant>
        <vt:lpwstr/>
      </vt:variant>
      <vt:variant>
        <vt:lpwstr>_PRC-005-6_R1</vt:lpwstr>
      </vt:variant>
      <vt:variant>
        <vt:i4>5374018</vt:i4>
      </vt:variant>
      <vt:variant>
        <vt:i4>123</vt:i4>
      </vt:variant>
      <vt:variant>
        <vt:i4>0</vt:i4>
      </vt:variant>
      <vt:variant>
        <vt:i4>5</vt:i4>
      </vt:variant>
      <vt:variant>
        <vt:lpwstr/>
      </vt:variant>
      <vt:variant>
        <vt:lpwstr>_PRC-005-6_R3</vt:lpwstr>
      </vt:variant>
      <vt:variant>
        <vt:i4>5374018</vt:i4>
      </vt:variant>
      <vt:variant>
        <vt:i4>120</vt:i4>
      </vt:variant>
      <vt:variant>
        <vt:i4>0</vt:i4>
      </vt:variant>
      <vt:variant>
        <vt:i4>5</vt:i4>
      </vt:variant>
      <vt:variant>
        <vt:lpwstr/>
      </vt:variant>
      <vt:variant>
        <vt:lpwstr>_PRC-005-6_R1</vt:lpwstr>
      </vt:variant>
      <vt:variant>
        <vt:i4>2359413</vt:i4>
      </vt:variant>
      <vt:variant>
        <vt:i4>117</vt:i4>
      </vt:variant>
      <vt:variant>
        <vt:i4>0</vt:i4>
      </vt:variant>
      <vt:variant>
        <vt:i4>5</vt:i4>
      </vt:variant>
      <vt:variant>
        <vt:lpwstr>mailto:https://www.npcc.org/contact</vt:lpwstr>
      </vt:variant>
      <vt:variant>
        <vt:lpwstr/>
      </vt:variant>
      <vt:variant>
        <vt:i4>5505039</vt:i4>
      </vt:variant>
      <vt:variant>
        <vt:i4>114</vt:i4>
      </vt:variant>
      <vt:variant>
        <vt:i4>0</vt:i4>
      </vt:variant>
      <vt:variant>
        <vt:i4>5</vt:i4>
      </vt:variant>
      <vt:variant>
        <vt:lpwstr>https://support.nerc.net/</vt:lpwstr>
      </vt:variant>
      <vt:variant>
        <vt:lpwstr/>
      </vt:variant>
      <vt:variant>
        <vt:i4>7667743</vt:i4>
      </vt:variant>
      <vt:variant>
        <vt:i4>111</vt:i4>
      </vt:variant>
      <vt:variant>
        <vt:i4>0</vt:i4>
      </vt:variant>
      <vt:variant>
        <vt:i4>5</vt:i4>
      </vt:variant>
      <vt:variant>
        <vt:lpwstr>https://trn.nerc.com/User Guide/RE_UserGuide.pdf</vt:lpwstr>
      </vt:variant>
      <vt:variant>
        <vt:lpwstr>page=21</vt:lpwstr>
      </vt:variant>
      <vt:variant>
        <vt:i4>8060947</vt:i4>
      </vt:variant>
      <vt:variant>
        <vt:i4>108</vt:i4>
      </vt:variant>
      <vt:variant>
        <vt:i4>0</vt:i4>
      </vt:variant>
      <vt:variant>
        <vt:i4>5</vt:i4>
      </vt:variant>
      <vt:variant>
        <vt:lpwstr>https://vimeo.com/400828409?embedded=true&amp;source=video_title&amp;owner=18183980</vt:lpwstr>
      </vt:variant>
      <vt:variant>
        <vt:lpwstr/>
      </vt:variant>
      <vt:variant>
        <vt:i4>3539039</vt:i4>
      </vt:variant>
      <vt:variant>
        <vt:i4>105</vt:i4>
      </vt:variant>
      <vt:variant>
        <vt:i4>0</vt:i4>
      </vt:variant>
      <vt:variant>
        <vt:i4>5</vt:i4>
      </vt:variant>
      <vt:variant>
        <vt:lpwstr>https://trn.nerc.com/User Guide/RE_NERC_SEL_Portal.pdf</vt:lpwstr>
      </vt:variant>
      <vt:variant>
        <vt:lpwstr/>
      </vt:variant>
      <vt:variant>
        <vt:i4>7602298</vt:i4>
      </vt:variant>
      <vt:variant>
        <vt:i4>102</vt:i4>
      </vt:variant>
      <vt:variant>
        <vt:i4>0</vt:i4>
      </vt:variant>
      <vt:variant>
        <vt:i4>5</vt:i4>
      </vt:variant>
      <vt:variant>
        <vt:lpwstr>https://eus.eroenterprise.com/nerc-infrastructure/</vt:lpwstr>
      </vt:variant>
      <vt:variant>
        <vt:lpwstr/>
      </vt:variant>
      <vt:variant>
        <vt:i4>7864382</vt:i4>
      </vt:variant>
      <vt:variant>
        <vt:i4>99</vt:i4>
      </vt:variant>
      <vt:variant>
        <vt:i4>0</vt:i4>
      </vt:variant>
      <vt:variant>
        <vt:i4>5</vt:i4>
      </vt:variant>
      <vt:variant>
        <vt:lpwstr>https://vimeo.com/500548564</vt:lpwstr>
      </vt:variant>
      <vt:variant>
        <vt:lpwstr/>
      </vt:variant>
      <vt:variant>
        <vt:i4>7602207</vt:i4>
      </vt:variant>
      <vt:variant>
        <vt:i4>96</vt:i4>
      </vt:variant>
      <vt:variant>
        <vt:i4>0</vt:i4>
      </vt:variant>
      <vt:variant>
        <vt:i4>5</vt:i4>
      </vt:variant>
      <vt:variant>
        <vt:lpwstr>https://trn.nerc.com/User Guide/RE_UserGuide.pdf</vt:lpwstr>
      </vt:variant>
      <vt:variant>
        <vt:lpwstr>page=35</vt:lpwstr>
      </vt:variant>
      <vt:variant>
        <vt:i4>7667743</vt:i4>
      </vt:variant>
      <vt:variant>
        <vt:i4>93</vt:i4>
      </vt:variant>
      <vt:variant>
        <vt:i4>0</vt:i4>
      </vt:variant>
      <vt:variant>
        <vt:i4>5</vt:i4>
      </vt:variant>
      <vt:variant>
        <vt:lpwstr>https://trn.nerc.com/User Guide/RE_UserGuide.pdf</vt:lpwstr>
      </vt:variant>
      <vt:variant>
        <vt:lpwstr>page=25</vt:lpwstr>
      </vt:variant>
      <vt:variant>
        <vt:i4>7536702</vt:i4>
      </vt:variant>
      <vt:variant>
        <vt:i4>90</vt:i4>
      </vt:variant>
      <vt:variant>
        <vt:i4>0</vt:i4>
      </vt:variant>
      <vt:variant>
        <vt:i4>5</vt:i4>
      </vt:variant>
      <vt:variant>
        <vt:lpwstr>https://vimeo.com/420171723</vt:lpwstr>
      </vt:variant>
      <vt:variant>
        <vt:lpwstr/>
      </vt:variant>
      <vt:variant>
        <vt:i4>7536671</vt:i4>
      </vt:variant>
      <vt:variant>
        <vt:i4>87</vt:i4>
      </vt:variant>
      <vt:variant>
        <vt:i4>0</vt:i4>
      </vt:variant>
      <vt:variant>
        <vt:i4>5</vt:i4>
      </vt:variant>
      <vt:variant>
        <vt:lpwstr>https://trn.nerc.com/User Guide/RE_UserGuide.pdf</vt:lpwstr>
      </vt:variant>
      <vt:variant>
        <vt:lpwstr>page=41</vt:lpwstr>
      </vt:variant>
      <vt:variant>
        <vt:i4>7667743</vt:i4>
      </vt:variant>
      <vt:variant>
        <vt:i4>84</vt:i4>
      </vt:variant>
      <vt:variant>
        <vt:i4>0</vt:i4>
      </vt:variant>
      <vt:variant>
        <vt:i4>5</vt:i4>
      </vt:variant>
      <vt:variant>
        <vt:lpwstr>https://trn.nerc.com/User Guide/RE_UserGuide.pdf</vt:lpwstr>
      </vt:variant>
      <vt:variant>
        <vt:lpwstr>page=28</vt:lpwstr>
      </vt:variant>
      <vt:variant>
        <vt:i4>7471167</vt:i4>
      </vt:variant>
      <vt:variant>
        <vt:i4>81</vt:i4>
      </vt:variant>
      <vt:variant>
        <vt:i4>0</vt:i4>
      </vt:variant>
      <vt:variant>
        <vt:i4>5</vt:i4>
      </vt:variant>
      <vt:variant>
        <vt:lpwstr>https://vimeo.com/420171631</vt:lpwstr>
      </vt:variant>
      <vt:variant>
        <vt:lpwstr/>
      </vt:variant>
      <vt:variant>
        <vt:i4>8323103</vt:i4>
      </vt:variant>
      <vt:variant>
        <vt:i4>78</vt:i4>
      </vt:variant>
      <vt:variant>
        <vt:i4>0</vt:i4>
      </vt:variant>
      <vt:variant>
        <vt:i4>5</vt:i4>
      </vt:variant>
      <vt:variant>
        <vt:lpwstr>https://trn.nerc.com/User Guide/RE_UserGuide.pdf</vt:lpwstr>
      </vt:variant>
      <vt:variant>
        <vt:lpwstr>page=8</vt:lpwstr>
      </vt:variant>
      <vt:variant>
        <vt:i4>7405628</vt:i4>
      </vt:variant>
      <vt:variant>
        <vt:i4>75</vt:i4>
      </vt:variant>
      <vt:variant>
        <vt:i4>0</vt:i4>
      </vt:variant>
      <vt:variant>
        <vt:i4>5</vt:i4>
      </vt:variant>
      <vt:variant>
        <vt:lpwstr>https://vimeo.com/400828029</vt:lpwstr>
      </vt:variant>
      <vt:variant>
        <vt:lpwstr/>
      </vt:variant>
      <vt:variant>
        <vt:i4>3473492</vt:i4>
      </vt:variant>
      <vt:variant>
        <vt:i4>72</vt:i4>
      </vt:variant>
      <vt:variant>
        <vt:i4>0</vt:i4>
      </vt:variant>
      <vt:variant>
        <vt:i4>5</vt:i4>
      </vt:variant>
      <vt:variant>
        <vt:lpwstr>https://trn.nerc.com/User Guide/RE_TTT_User_Access.pdf</vt:lpwstr>
      </vt:variant>
      <vt:variant>
        <vt:lpwstr>page=35</vt:lpwstr>
      </vt:variant>
      <vt:variant>
        <vt:i4>3407956</vt:i4>
      </vt:variant>
      <vt:variant>
        <vt:i4>69</vt:i4>
      </vt:variant>
      <vt:variant>
        <vt:i4>0</vt:i4>
      </vt:variant>
      <vt:variant>
        <vt:i4>5</vt:i4>
      </vt:variant>
      <vt:variant>
        <vt:lpwstr>https://trn.nerc.com/User Guide/RE_TTT_User_Access.pdf</vt:lpwstr>
      </vt:variant>
      <vt:variant>
        <vt:lpwstr>page=28</vt:lpwstr>
      </vt:variant>
      <vt:variant>
        <vt:i4>131198</vt:i4>
      </vt:variant>
      <vt:variant>
        <vt:i4>66</vt:i4>
      </vt:variant>
      <vt:variant>
        <vt:i4>0</vt:i4>
      </vt:variant>
      <vt:variant>
        <vt:i4>5</vt:i4>
      </vt:variant>
      <vt:variant>
        <vt:lpwstr>https://trn.nerc.com/User Guide/RE_TTT_User_Access.pdf</vt:lpwstr>
      </vt:variant>
      <vt:variant>
        <vt:lpwstr/>
      </vt:variant>
      <vt:variant>
        <vt:i4>3276884</vt:i4>
      </vt:variant>
      <vt:variant>
        <vt:i4>63</vt:i4>
      </vt:variant>
      <vt:variant>
        <vt:i4>0</vt:i4>
      </vt:variant>
      <vt:variant>
        <vt:i4>5</vt:i4>
      </vt:variant>
      <vt:variant>
        <vt:lpwstr>https://trn.nerc.com/User Guide/RE_TTT_User_Access.pdf</vt:lpwstr>
      </vt:variant>
      <vt:variant>
        <vt:lpwstr>page=4</vt:lpwstr>
      </vt:variant>
      <vt:variant>
        <vt:i4>131198</vt:i4>
      </vt:variant>
      <vt:variant>
        <vt:i4>60</vt:i4>
      </vt:variant>
      <vt:variant>
        <vt:i4>0</vt:i4>
      </vt:variant>
      <vt:variant>
        <vt:i4>5</vt:i4>
      </vt:variant>
      <vt:variant>
        <vt:lpwstr>https://trn.nerc.com/User Guide/RE_TTT_User_Access.pdf</vt:lpwstr>
      </vt:variant>
      <vt:variant>
        <vt:lpwstr/>
      </vt:variant>
      <vt:variant>
        <vt:i4>3276906</vt:i4>
      </vt:variant>
      <vt:variant>
        <vt:i4>57</vt:i4>
      </vt:variant>
      <vt:variant>
        <vt:i4>0</vt:i4>
      </vt:variant>
      <vt:variant>
        <vt:i4>5</vt:i4>
      </vt:variant>
      <vt:variant>
        <vt:lpwstr>https://eroportal.nerc.net/</vt:lpwstr>
      </vt:variant>
      <vt:variant>
        <vt:lpwstr/>
      </vt:variant>
      <vt:variant>
        <vt:i4>2031670</vt:i4>
      </vt:variant>
      <vt:variant>
        <vt:i4>50</vt:i4>
      </vt:variant>
      <vt:variant>
        <vt:i4>0</vt:i4>
      </vt:variant>
      <vt:variant>
        <vt:i4>5</vt:i4>
      </vt:variant>
      <vt:variant>
        <vt:lpwstr/>
      </vt:variant>
      <vt:variant>
        <vt:lpwstr>_Toc223339409</vt:lpwstr>
      </vt:variant>
      <vt:variant>
        <vt:i4>2031670</vt:i4>
      </vt:variant>
      <vt:variant>
        <vt:i4>44</vt:i4>
      </vt:variant>
      <vt:variant>
        <vt:i4>0</vt:i4>
      </vt:variant>
      <vt:variant>
        <vt:i4>5</vt:i4>
      </vt:variant>
      <vt:variant>
        <vt:lpwstr/>
      </vt:variant>
      <vt:variant>
        <vt:lpwstr>_Toc223339408</vt:lpwstr>
      </vt:variant>
      <vt:variant>
        <vt:i4>2031670</vt:i4>
      </vt:variant>
      <vt:variant>
        <vt:i4>38</vt:i4>
      </vt:variant>
      <vt:variant>
        <vt:i4>0</vt:i4>
      </vt:variant>
      <vt:variant>
        <vt:i4>5</vt:i4>
      </vt:variant>
      <vt:variant>
        <vt:lpwstr/>
      </vt:variant>
      <vt:variant>
        <vt:lpwstr>_Toc223339407</vt:lpwstr>
      </vt:variant>
      <vt:variant>
        <vt:i4>2031670</vt:i4>
      </vt:variant>
      <vt:variant>
        <vt:i4>32</vt:i4>
      </vt:variant>
      <vt:variant>
        <vt:i4>0</vt:i4>
      </vt:variant>
      <vt:variant>
        <vt:i4>5</vt:i4>
      </vt:variant>
      <vt:variant>
        <vt:lpwstr/>
      </vt:variant>
      <vt:variant>
        <vt:lpwstr>_Toc223339406</vt:lpwstr>
      </vt:variant>
      <vt:variant>
        <vt:i4>2031670</vt:i4>
      </vt:variant>
      <vt:variant>
        <vt:i4>26</vt:i4>
      </vt:variant>
      <vt:variant>
        <vt:i4>0</vt:i4>
      </vt:variant>
      <vt:variant>
        <vt:i4>5</vt:i4>
      </vt:variant>
      <vt:variant>
        <vt:lpwstr/>
      </vt:variant>
      <vt:variant>
        <vt:lpwstr>_Toc223339405</vt:lpwstr>
      </vt:variant>
      <vt:variant>
        <vt:i4>2031670</vt:i4>
      </vt:variant>
      <vt:variant>
        <vt:i4>20</vt:i4>
      </vt:variant>
      <vt:variant>
        <vt:i4>0</vt:i4>
      </vt:variant>
      <vt:variant>
        <vt:i4>5</vt:i4>
      </vt:variant>
      <vt:variant>
        <vt:lpwstr/>
      </vt:variant>
      <vt:variant>
        <vt:lpwstr>_Toc223339404</vt:lpwstr>
      </vt:variant>
      <vt:variant>
        <vt:i4>2031670</vt:i4>
      </vt:variant>
      <vt:variant>
        <vt:i4>14</vt:i4>
      </vt:variant>
      <vt:variant>
        <vt:i4>0</vt:i4>
      </vt:variant>
      <vt:variant>
        <vt:i4>5</vt:i4>
      </vt:variant>
      <vt:variant>
        <vt:lpwstr/>
      </vt:variant>
      <vt:variant>
        <vt:lpwstr>_Toc223339403</vt:lpwstr>
      </vt:variant>
      <vt:variant>
        <vt:i4>2031670</vt:i4>
      </vt:variant>
      <vt:variant>
        <vt:i4>8</vt:i4>
      </vt:variant>
      <vt:variant>
        <vt:i4>0</vt:i4>
      </vt:variant>
      <vt:variant>
        <vt:i4>5</vt:i4>
      </vt:variant>
      <vt:variant>
        <vt:lpwstr/>
      </vt:variant>
      <vt:variant>
        <vt:lpwstr>_Toc223339402</vt:lpwstr>
      </vt:variant>
      <vt:variant>
        <vt:i4>2031670</vt:i4>
      </vt:variant>
      <vt:variant>
        <vt:i4>2</vt:i4>
      </vt:variant>
      <vt:variant>
        <vt:i4>0</vt:i4>
      </vt:variant>
      <vt:variant>
        <vt:i4>5</vt:i4>
      </vt:variant>
      <vt:variant>
        <vt:lpwstr/>
      </vt:variant>
      <vt:variant>
        <vt:lpwstr>_Toc223339401</vt:lpwstr>
      </vt:variant>
      <vt:variant>
        <vt:i4>5570635</vt:i4>
      </vt:variant>
      <vt:variant>
        <vt:i4>3</vt:i4>
      </vt:variant>
      <vt:variant>
        <vt:i4>0</vt:i4>
      </vt:variant>
      <vt:variant>
        <vt:i4>5</vt:i4>
      </vt:variant>
      <vt:variant>
        <vt:lpwstr>http://www.npcc.org/</vt:lpwstr>
      </vt:variant>
      <vt:variant>
        <vt:lpwstr/>
      </vt:variant>
      <vt:variant>
        <vt:i4>5570635</vt:i4>
      </vt:variant>
      <vt:variant>
        <vt:i4>0</vt:i4>
      </vt:variant>
      <vt:variant>
        <vt:i4>0</vt:i4>
      </vt:variant>
      <vt:variant>
        <vt:i4>5</vt:i4>
      </vt:variant>
      <vt:variant>
        <vt:lpwstr>http://www.npcc.org/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2026-02-27T22:08:00Z</dcterms:created>
  <dcterms:modified xsi:type="dcterms:W3CDTF">2026-03-10T17:51:00Z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0x010100C94CF1FA405F0B4AA1852A7F6ACC491C</vt:lpwstr>
  </property>
  <property fmtid="{D5CDD505-2E9C-101B-9397-08002B2CF9AE}" pid="4" name="Order">
    <vt:r8>1038600</vt:r8>
  </property>
  <property fmtid="{D5CDD505-2E9C-101B-9397-08002B2CF9AE}" pid="5" name="MSIP_Label_5bf10358-45dd-435b-ba0a-a8efc82ace1e_ContentBits">
    <vt:lpwstr>0</vt:lpwstr>
  </property>
  <property fmtid="{D5CDD505-2E9C-101B-9397-08002B2CF9AE}" pid="6" name="DocumentSetDescription">
    <vt:lpwstr/>
  </property>
  <property fmtid="{D5CDD505-2E9C-101B-9397-08002B2CF9AE}" pid="7" name="MSIP_Label_5bf10358-45dd-435b-ba0a-a8efc82ace1e_Enabled">
    <vt:lpwstr>true</vt:lpwstr>
  </property>
  <property fmtid="{D5CDD505-2E9C-101B-9397-08002B2CF9AE}" pid="8" name="xd_ProgID">
    <vt:lpwstr/>
  </property>
  <property fmtid="{D5CDD505-2E9C-101B-9397-08002B2CF9AE}" pid="9" name="_dlc_DocId">
    <vt:lpwstr>SVP6YCR5XPWJ-1825250628-10392</vt:lpwstr>
  </property>
  <property fmtid="{D5CDD505-2E9C-101B-9397-08002B2CF9AE}" pid="10" name="ComplianceAssetId">
    <vt:lpwstr/>
  </property>
  <property fmtid="{D5CDD505-2E9C-101B-9397-08002B2CF9AE}" pid="11" name="TemplateUrl">
    <vt:lpwstr/>
  </property>
  <property fmtid="{D5CDD505-2E9C-101B-9397-08002B2CF9AE}" pid="12" name="MSIP_Label_5bf10358-45dd-435b-ba0a-a8efc82ace1e_SetDate">
    <vt:lpwstr>2023-05-01T15:55:07Z</vt:lpwstr>
  </property>
  <property fmtid="{D5CDD505-2E9C-101B-9397-08002B2CF9AE}" pid="13" name="_ExtendedDescription">
    <vt:lpwstr/>
  </property>
  <property fmtid="{D5CDD505-2E9C-101B-9397-08002B2CF9AE}" pid="14" name="MSIP_Label_5bf10358-45dd-435b-ba0a-a8efc82ace1e_Name">
    <vt:lpwstr>Limited Disclosure</vt:lpwstr>
  </property>
  <property fmtid="{D5CDD505-2E9C-101B-9397-08002B2CF9AE}" pid="15" name="MSIP_Label_5bf10358-45dd-435b-ba0a-a8efc82ace1e_SiteId">
    <vt:lpwstr>5a72ebbb-3f50-4602-864c-9f8f16e88506</vt:lpwstr>
  </property>
  <property fmtid="{D5CDD505-2E9C-101B-9397-08002B2CF9AE}" pid="16" name="MSIP_Label_5bf10358-45dd-435b-ba0a-a8efc82ace1e_ActionId">
    <vt:lpwstr>2243bcd6-081d-4447-a279-967074b1238a</vt:lpwstr>
  </property>
  <property fmtid="{D5CDD505-2E9C-101B-9397-08002B2CF9AE}" pid="17" name="TriggerFlowInfo">
    <vt:lpwstr/>
  </property>
  <property fmtid="{D5CDD505-2E9C-101B-9397-08002B2CF9AE}" pid="18" name="MSIP_Label_5bf10358-45dd-435b-ba0a-a8efc82ace1e_Method">
    <vt:lpwstr>Privileged</vt:lpwstr>
  </property>
  <property fmtid="{D5CDD505-2E9C-101B-9397-08002B2CF9AE}" pid="19" name="_dlc_DocIdUrl">
    <vt:lpwstr>https://npccorg.sharepoint.com/sites/SystemsAdmin/_layouts/15/DocIdRedir.aspx?ID=SVP6YCR5XPWJ-1825250628-10392, SVP6YCR5XPWJ-1825250628-10392</vt:lpwstr>
  </property>
  <property fmtid="{D5CDD505-2E9C-101B-9397-08002B2CF9AE}" pid="20" name="URL">
    <vt:lpwstr/>
  </property>
  <property fmtid="{D5CDD505-2E9C-101B-9397-08002B2CF9AE}" pid="21" name="xd_Signature">
    <vt:bool>false</vt:bool>
  </property>
  <property fmtid="{D5CDD505-2E9C-101B-9397-08002B2CF9AE}" pid="22" name="_dlc_DocIdItemGuid">
    <vt:lpwstr>6e2b7fe3-3f7c-44cf-a436-ee3fe6e21042</vt:lpwstr>
  </property>
  <property fmtid="{D5CDD505-2E9C-101B-9397-08002B2CF9AE}" pid="23" name="_dlc_DocIdPersistId">
    <vt:bool>false</vt:bool>
  </property>
</Properties>
</file>