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6C891" w14:textId="506CCAB7" w:rsidR="009B22C5" w:rsidRPr="00603096" w:rsidRDefault="009B22C5" w:rsidP="009B22C5">
      <w:pPr>
        <w:jc w:val="center"/>
      </w:pPr>
      <w:r w:rsidRPr="00603096">
        <w:t xml:space="preserve">Fredrikstad, </w:t>
      </w:r>
      <w:r w:rsidR="002A3562">
        <w:t>01.09.2026</w:t>
      </w:r>
    </w:p>
    <w:p w14:paraId="7CB91373" w14:textId="77777777" w:rsidR="009B22C5" w:rsidRPr="00603096" w:rsidRDefault="009B22C5" w:rsidP="009B22C5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</w:p>
    <w:p w14:paraId="632C2C7E" w14:textId="77777777" w:rsidR="009B22C5" w:rsidRPr="00603096" w:rsidRDefault="009B22C5" w:rsidP="009B22C5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</w:p>
    <w:p w14:paraId="30B3D895" w14:textId="77777777" w:rsidR="009B22C5" w:rsidRPr="00603096" w:rsidRDefault="009B22C5" w:rsidP="009B22C5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</w:p>
    <w:p w14:paraId="7E889ACD" w14:textId="77777777" w:rsidR="009B22C5" w:rsidRPr="00603096" w:rsidRDefault="009B22C5" w:rsidP="009B22C5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</w:p>
    <w:p w14:paraId="59A7A009" w14:textId="77777777" w:rsidR="009B22C5" w:rsidRPr="00603096" w:rsidRDefault="009B22C5" w:rsidP="009B22C5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</w:p>
    <w:p w14:paraId="0EB352F6" w14:textId="77777777" w:rsidR="009B22C5" w:rsidRPr="00603096" w:rsidRDefault="009B22C5" w:rsidP="009B22C5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</w:p>
    <w:p w14:paraId="10826B1B" w14:textId="77777777" w:rsidR="009B22C5" w:rsidRPr="00603096" w:rsidRDefault="009B22C5" w:rsidP="009B22C5">
      <w:pPr>
        <w:jc w:val="center"/>
        <w:rPr>
          <w:sz w:val="60"/>
          <w:szCs w:val="60"/>
        </w:rPr>
      </w:pPr>
      <w:r w:rsidRPr="00603096">
        <w:rPr>
          <w:sz w:val="60"/>
          <w:szCs w:val="60"/>
        </w:rPr>
        <w:t xml:space="preserve">Nordic </w:t>
      </w:r>
      <w:proofErr w:type="spellStart"/>
      <w:r w:rsidRPr="00603096">
        <w:rPr>
          <w:sz w:val="60"/>
          <w:szCs w:val="60"/>
        </w:rPr>
        <w:t>Kingfish</w:t>
      </w:r>
      <w:proofErr w:type="spellEnd"/>
      <w:r w:rsidRPr="00603096">
        <w:rPr>
          <w:sz w:val="60"/>
          <w:szCs w:val="60"/>
        </w:rPr>
        <w:t xml:space="preserve"> Fredrikstad A/S</w:t>
      </w:r>
    </w:p>
    <w:p w14:paraId="7653A613" w14:textId="77777777" w:rsidR="009B22C5" w:rsidRPr="00C82149" w:rsidRDefault="009B22C5" w:rsidP="009B22C5">
      <w:pPr>
        <w:jc w:val="center"/>
        <w:rPr>
          <w:sz w:val="32"/>
          <w:szCs w:val="32"/>
          <w:lang w:val="en-GB"/>
        </w:rPr>
      </w:pPr>
      <w:r w:rsidRPr="00C82149">
        <w:rPr>
          <w:sz w:val="32"/>
          <w:szCs w:val="32"/>
          <w:lang w:val="en-GB"/>
        </w:rPr>
        <w:t>Loca</w:t>
      </w:r>
      <w:r>
        <w:rPr>
          <w:sz w:val="32"/>
          <w:szCs w:val="32"/>
          <w:lang w:val="en-GB"/>
        </w:rPr>
        <w:t>lity</w:t>
      </w:r>
      <w:r w:rsidRPr="00C82149">
        <w:rPr>
          <w:sz w:val="32"/>
          <w:szCs w:val="32"/>
          <w:lang w:val="en-GB"/>
        </w:rPr>
        <w:t xml:space="preserve"> number: 35778</w:t>
      </w:r>
    </w:p>
    <w:p w14:paraId="02171ABF" w14:textId="77777777" w:rsidR="009B22C5" w:rsidRDefault="009B22C5" w:rsidP="009B22C5">
      <w:pPr>
        <w:jc w:val="center"/>
        <w:rPr>
          <w:sz w:val="32"/>
          <w:szCs w:val="32"/>
          <w:lang w:val="en-GB"/>
        </w:rPr>
      </w:pPr>
    </w:p>
    <w:p w14:paraId="4B69BDF8" w14:textId="77777777" w:rsidR="009B22C5" w:rsidRPr="00E878A2" w:rsidRDefault="009B22C5" w:rsidP="009B22C5">
      <w:pPr>
        <w:jc w:val="center"/>
        <w:rPr>
          <w:sz w:val="40"/>
          <w:szCs w:val="40"/>
          <w:lang w:val="en-GB"/>
        </w:rPr>
      </w:pPr>
      <w:r w:rsidRPr="00E878A2">
        <w:rPr>
          <w:sz w:val="40"/>
          <w:szCs w:val="40"/>
          <w:lang w:val="en-GB"/>
        </w:rPr>
        <w:t xml:space="preserve">Testing for ectoparasites </w:t>
      </w:r>
    </w:p>
    <w:p w14:paraId="32A9AFDC" w14:textId="77777777" w:rsidR="009B22C5" w:rsidRPr="00A907AD" w:rsidRDefault="009B22C5" w:rsidP="009B22C5">
      <w:pPr>
        <w:jc w:val="center"/>
        <w:rPr>
          <w:sz w:val="32"/>
          <w:szCs w:val="32"/>
          <w:lang w:val="en-GB"/>
        </w:rPr>
      </w:pPr>
    </w:p>
    <w:p w14:paraId="32CC5075" w14:textId="77777777" w:rsidR="009B22C5" w:rsidRPr="009569AB" w:rsidRDefault="009B22C5" w:rsidP="009B22C5">
      <w:pPr>
        <w:spacing w:before="240"/>
        <w:jc w:val="center"/>
        <w:rPr>
          <w:sz w:val="28"/>
          <w:szCs w:val="28"/>
          <w:lang w:val="en-GB"/>
        </w:rPr>
      </w:pPr>
      <w:r w:rsidRPr="009569AB">
        <w:rPr>
          <w:sz w:val="28"/>
          <w:szCs w:val="28"/>
          <w:lang w:val="en-GB"/>
        </w:rPr>
        <w:t>Cultured Species:</w:t>
      </w:r>
    </w:p>
    <w:p w14:paraId="6337618F" w14:textId="77777777" w:rsidR="009B22C5" w:rsidRPr="009569AB" w:rsidRDefault="009B22C5" w:rsidP="009B22C5">
      <w:pPr>
        <w:spacing w:before="240"/>
        <w:jc w:val="center"/>
        <w:rPr>
          <w:sz w:val="28"/>
          <w:szCs w:val="28"/>
          <w:lang w:val="en-GB"/>
        </w:rPr>
      </w:pPr>
      <w:r w:rsidRPr="009569AB">
        <w:rPr>
          <w:sz w:val="28"/>
          <w:szCs w:val="28"/>
          <w:lang w:val="en-GB"/>
        </w:rPr>
        <w:t>Yellowtail kingfish (</w:t>
      </w:r>
      <w:r w:rsidRPr="009569AB">
        <w:rPr>
          <w:i/>
          <w:iCs/>
          <w:sz w:val="28"/>
          <w:szCs w:val="28"/>
          <w:lang w:val="en-GB"/>
        </w:rPr>
        <w:t xml:space="preserve">Seriola </w:t>
      </w:r>
      <w:proofErr w:type="spellStart"/>
      <w:r w:rsidRPr="009569AB">
        <w:rPr>
          <w:i/>
          <w:iCs/>
          <w:sz w:val="28"/>
          <w:szCs w:val="28"/>
          <w:lang w:val="en-GB"/>
        </w:rPr>
        <w:t>lalandi</w:t>
      </w:r>
      <w:proofErr w:type="spellEnd"/>
      <w:r w:rsidRPr="009569AB">
        <w:rPr>
          <w:sz w:val="28"/>
          <w:szCs w:val="28"/>
          <w:lang w:val="en-GB"/>
        </w:rPr>
        <w:t>)</w:t>
      </w:r>
    </w:p>
    <w:p w14:paraId="5EA6889C" w14:textId="77777777" w:rsidR="009B22C5" w:rsidRPr="00C14346" w:rsidRDefault="009B22C5" w:rsidP="009B22C5">
      <w:pPr>
        <w:jc w:val="both"/>
        <w:rPr>
          <w:sz w:val="32"/>
          <w:szCs w:val="32"/>
        </w:rPr>
      </w:pPr>
      <w:r w:rsidRPr="00C14346">
        <w:rPr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F3CD78E" wp14:editId="4C263B13">
            <wp:simplePos x="0" y="0"/>
            <wp:positionH relativeFrom="column">
              <wp:posOffset>462627</wp:posOffset>
            </wp:positionH>
            <wp:positionV relativeFrom="paragraph">
              <wp:posOffset>5715</wp:posOffset>
            </wp:positionV>
            <wp:extent cx="4888880" cy="1483743"/>
            <wp:effectExtent l="0" t="0" r="0" b="0"/>
            <wp:wrapNone/>
            <wp:docPr id="571923627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alphaModFix amt="2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128" r="2553" b="18723"/>
                    <a:stretch/>
                  </pic:blipFill>
                  <pic:spPr bwMode="auto">
                    <a:xfrm>
                      <a:off x="0" y="0"/>
                      <a:ext cx="4888880" cy="1483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14346">
        <w:rPr>
          <w:noProof/>
        </w:rPr>
        <mc:AlternateContent>
          <mc:Choice Requires="wps">
            <w:drawing>
              <wp:inline distT="0" distB="0" distL="0" distR="0" wp14:anchorId="71B53598" wp14:editId="4FD6056C">
                <wp:extent cx="304800" cy="304800"/>
                <wp:effectExtent l="0" t="0" r="0" b="0"/>
                <wp:docPr id="382188721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650AC38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C14346">
        <w:rPr>
          <w:noProof/>
        </w:rPr>
        <mc:AlternateContent>
          <mc:Choice Requires="wps">
            <w:drawing>
              <wp:inline distT="0" distB="0" distL="0" distR="0" wp14:anchorId="609AEE27" wp14:editId="32AF39EA">
                <wp:extent cx="304800" cy="304800"/>
                <wp:effectExtent l="0" t="0" r="0" b="0"/>
                <wp:docPr id="1937514016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FCE4C79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5D3A476" w14:textId="77777777" w:rsidR="009B22C5" w:rsidRPr="00C14346" w:rsidRDefault="009B22C5" w:rsidP="009B22C5">
      <w:pPr>
        <w:tabs>
          <w:tab w:val="left" w:pos="5122"/>
        </w:tabs>
        <w:rPr>
          <w:sz w:val="32"/>
          <w:szCs w:val="32"/>
        </w:rPr>
      </w:pPr>
      <w:r>
        <w:rPr>
          <w:sz w:val="32"/>
          <w:szCs w:val="32"/>
        </w:rPr>
        <w:tab/>
      </w:r>
    </w:p>
    <w:p w14:paraId="135909E7" w14:textId="77777777" w:rsidR="009B22C5" w:rsidRDefault="009B22C5" w:rsidP="009B22C5">
      <w:pPr>
        <w:tabs>
          <w:tab w:val="left" w:pos="5010"/>
        </w:tabs>
        <w:jc w:val="center"/>
        <w:rPr>
          <w:sz w:val="32"/>
          <w:szCs w:val="32"/>
        </w:rPr>
      </w:pPr>
    </w:p>
    <w:p w14:paraId="59DD9DE3" w14:textId="77777777" w:rsidR="009B22C5" w:rsidRPr="00C14346" w:rsidRDefault="009B22C5" w:rsidP="009B22C5">
      <w:pPr>
        <w:tabs>
          <w:tab w:val="left" w:pos="5010"/>
        </w:tabs>
        <w:rPr>
          <w:sz w:val="32"/>
          <w:szCs w:val="32"/>
        </w:rPr>
      </w:pPr>
      <w:r>
        <w:rPr>
          <w:sz w:val="32"/>
          <w:szCs w:val="32"/>
        </w:rPr>
        <w:tab/>
      </w:r>
    </w:p>
    <w:p w14:paraId="25FEE56F" w14:textId="77777777" w:rsidR="009B22C5" w:rsidRPr="00C14346" w:rsidRDefault="009B22C5" w:rsidP="009B22C5">
      <w:pPr>
        <w:jc w:val="right"/>
        <w:rPr>
          <w:sz w:val="32"/>
          <w:szCs w:val="32"/>
        </w:rPr>
      </w:pPr>
    </w:p>
    <w:p w14:paraId="3EB4903E" w14:textId="77777777" w:rsidR="009B22C5" w:rsidRDefault="009B22C5" w:rsidP="009B22C5">
      <w:pPr>
        <w:jc w:val="center"/>
        <w:rPr>
          <w:sz w:val="32"/>
          <w:szCs w:val="32"/>
        </w:rPr>
      </w:pPr>
    </w:p>
    <w:p w14:paraId="300E67DA" w14:textId="1E6931F3" w:rsidR="009B22C5" w:rsidRPr="000E25E6" w:rsidRDefault="009B22C5" w:rsidP="009B22C5">
      <w:pPr>
        <w:jc w:val="center"/>
        <w:rPr>
          <w:sz w:val="28"/>
          <w:szCs w:val="28"/>
          <w:lang w:val="en-GB"/>
        </w:rPr>
      </w:pPr>
      <w:r w:rsidRPr="000E25E6">
        <w:rPr>
          <w:sz w:val="28"/>
          <w:szCs w:val="28"/>
          <w:lang w:val="en-GB"/>
        </w:rPr>
        <w:t xml:space="preserve">Latest test: </w:t>
      </w:r>
      <w:r w:rsidR="00806F32">
        <w:rPr>
          <w:sz w:val="28"/>
          <w:szCs w:val="28"/>
          <w:lang w:val="en-GB"/>
        </w:rPr>
        <w:t>2</w:t>
      </w:r>
      <w:r w:rsidR="00756CC1">
        <w:rPr>
          <w:sz w:val="28"/>
          <w:szCs w:val="28"/>
          <w:lang w:val="en-GB"/>
        </w:rPr>
        <w:t>8</w:t>
      </w:r>
      <w:r w:rsidR="00806F32">
        <w:rPr>
          <w:sz w:val="28"/>
          <w:szCs w:val="28"/>
          <w:lang w:val="en-GB"/>
        </w:rPr>
        <w:t>.0</w:t>
      </w:r>
      <w:r w:rsidR="002A3562">
        <w:rPr>
          <w:sz w:val="28"/>
          <w:szCs w:val="28"/>
          <w:lang w:val="en-GB"/>
        </w:rPr>
        <w:t>8</w:t>
      </w:r>
      <w:r w:rsidR="00806F32">
        <w:rPr>
          <w:sz w:val="28"/>
          <w:szCs w:val="28"/>
          <w:lang w:val="en-GB"/>
        </w:rPr>
        <w:t>.</w:t>
      </w:r>
      <w:r w:rsidR="00BA5D7B">
        <w:rPr>
          <w:sz w:val="28"/>
          <w:szCs w:val="28"/>
          <w:lang w:val="en-GB"/>
        </w:rPr>
        <w:t>2026</w:t>
      </w:r>
    </w:p>
    <w:p w14:paraId="33B2DB0E" w14:textId="77777777" w:rsidR="009B22C5" w:rsidRPr="000E25E6" w:rsidRDefault="009B22C5" w:rsidP="009B22C5">
      <w:pPr>
        <w:jc w:val="center"/>
        <w:rPr>
          <w:sz w:val="28"/>
          <w:szCs w:val="28"/>
          <w:lang w:val="en-GB"/>
        </w:rPr>
      </w:pPr>
    </w:p>
    <w:p w14:paraId="6F8A7F26" w14:textId="1E0684F7" w:rsidR="009B22C5" w:rsidRPr="000E25E6" w:rsidRDefault="009B22C5" w:rsidP="009B22C5">
      <w:pPr>
        <w:jc w:val="center"/>
        <w:rPr>
          <w:sz w:val="28"/>
          <w:szCs w:val="28"/>
          <w:lang w:val="en-GB"/>
        </w:rPr>
      </w:pPr>
      <w:r w:rsidRPr="000E25E6">
        <w:rPr>
          <w:sz w:val="28"/>
          <w:szCs w:val="28"/>
          <w:lang w:val="en-GB"/>
        </w:rPr>
        <w:t xml:space="preserve">Findings: </w:t>
      </w:r>
      <w:r w:rsidR="00BA5D7B">
        <w:rPr>
          <w:sz w:val="28"/>
          <w:szCs w:val="28"/>
          <w:lang w:val="en-GB"/>
        </w:rPr>
        <w:t>0</w:t>
      </w:r>
      <w:r w:rsidRPr="000E25E6">
        <w:rPr>
          <w:sz w:val="28"/>
          <w:szCs w:val="28"/>
          <w:lang w:val="en-GB"/>
        </w:rPr>
        <w:t xml:space="preserve"> ectoparasites</w:t>
      </w:r>
    </w:p>
    <w:p w14:paraId="536C03E8" w14:textId="77777777" w:rsidR="00B11D9A" w:rsidRPr="009B22C5" w:rsidRDefault="00B11D9A" w:rsidP="00890F6E">
      <w:pPr>
        <w:rPr>
          <w:rFonts w:asciiTheme="minorHAnsi" w:hAnsiTheme="minorHAnsi" w:cstheme="minorHAnsi"/>
          <w:sz w:val="16"/>
          <w:szCs w:val="16"/>
          <w:lang w:val="en-GB"/>
        </w:rPr>
      </w:pPr>
    </w:p>
    <w:p w14:paraId="0B3C08D4" w14:textId="77777777" w:rsidR="00B11D9A" w:rsidRPr="009B22C5" w:rsidRDefault="00B11D9A" w:rsidP="00890F6E">
      <w:pPr>
        <w:rPr>
          <w:rFonts w:asciiTheme="minorHAnsi" w:hAnsiTheme="minorHAnsi" w:cstheme="minorHAnsi"/>
          <w:lang w:val="en-GB"/>
        </w:rPr>
      </w:pPr>
    </w:p>
    <w:p w14:paraId="32DEF3E4" w14:textId="77777777" w:rsidR="00B11D9A" w:rsidRPr="009B22C5" w:rsidRDefault="00B11D9A" w:rsidP="00890F6E">
      <w:pPr>
        <w:rPr>
          <w:rFonts w:asciiTheme="minorHAnsi" w:hAnsiTheme="minorHAnsi" w:cstheme="minorHAnsi"/>
          <w:lang w:val="en-GB"/>
        </w:rPr>
      </w:pPr>
    </w:p>
    <w:p w14:paraId="4BFEFF89" w14:textId="77777777" w:rsidR="00B11D9A" w:rsidRPr="009B22C5" w:rsidRDefault="00B11D9A" w:rsidP="00890F6E">
      <w:pPr>
        <w:rPr>
          <w:rFonts w:asciiTheme="minorHAnsi" w:hAnsiTheme="minorHAnsi" w:cstheme="minorHAnsi"/>
          <w:lang w:val="en-GB"/>
        </w:rPr>
      </w:pPr>
    </w:p>
    <w:p w14:paraId="1A7C96D4" w14:textId="77777777" w:rsidR="00B11D9A" w:rsidRPr="009B22C5" w:rsidRDefault="00B11D9A" w:rsidP="00890F6E">
      <w:pPr>
        <w:rPr>
          <w:rFonts w:asciiTheme="minorHAnsi" w:hAnsiTheme="minorHAnsi" w:cstheme="minorHAnsi"/>
          <w:lang w:val="en-GB"/>
        </w:rPr>
      </w:pPr>
    </w:p>
    <w:p w14:paraId="51C9C41E" w14:textId="77777777" w:rsidR="00B11D9A" w:rsidRPr="009B22C5" w:rsidRDefault="00B11D9A" w:rsidP="00B11D9A">
      <w:pPr>
        <w:jc w:val="center"/>
        <w:rPr>
          <w:sz w:val="56"/>
          <w:szCs w:val="56"/>
          <w:lang w:val="en-GB"/>
        </w:rPr>
      </w:pPr>
    </w:p>
    <w:p w14:paraId="6D31D9FE" w14:textId="77777777" w:rsidR="00B11D9A" w:rsidRPr="009B22C5" w:rsidRDefault="00B11D9A" w:rsidP="00B11D9A">
      <w:pPr>
        <w:jc w:val="center"/>
        <w:rPr>
          <w:sz w:val="56"/>
          <w:szCs w:val="56"/>
          <w:lang w:val="en-GB"/>
        </w:rPr>
      </w:pPr>
    </w:p>
    <w:p w14:paraId="7FCEFD60" w14:textId="77777777" w:rsidR="00B11D9A" w:rsidRPr="009B22C5" w:rsidRDefault="00B11D9A" w:rsidP="00B11D9A">
      <w:pPr>
        <w:jc w:val="center"/>
        <w:rPr>
          <w:sz w:val="56"/>
          <w:szCs w:val="56"/>
          <w:lang w:val="en-GB"/>
        </w:rPr>
      </w:pPr>
    </w:p>
    <w:p w14:paraId="50DD923A" w14:textId="77777777" w:rsidR="00B11D9A" w:rsidRPr="009B22C5" w:rsidRDefault="00B11D9A" w:rsidP="00B11D9A">
      <w:pPr>
        <w:ind w:left="4956" w:hanging="4956"/>
        <w:jc w:val="both"/>
        <w:rPr>
          <w:lang w:val="en-GB"/>
        </w:rPr>
      </w:pPr>
    </w:p>
    <w:p w14:paraId="4536CAFB" w14:textId="77777777" w:rsidR="00B11D9A" w:rsidRPr="009B22C5" w:rsidRDefault="00B11D9A" w:rsidP="00890F6E">
      <w:pPr>
        <w:rPr>
          <w:rFonts w:asciiTheme="minorHAnsi" w:hAnsiTheme="minorHAnsi" w:cstheme="minorHAnsi"/>
          <w:lang w:val="en-GB"/>
        </w:rPr>
      </w:pPr>
    </w:p>
    <w:sectPr w:rsidR="00B11D9A" w:rsidRPr="009B22C5" w:rsidSect="00B2174D">
      <w:headerReference w:type="default" r:id="rId11"/>
      <w:footerReference w:type="default" r:id="rId12"/>
      <w:pgSz w:w="11906" w:h="16838"/>
      <w:pgMar w:top="975" w:right="1417" w:bottom="1258" w:left="1417" w:header="360" w:footer="4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E6366" w14:textId="77777777" w:rsidR="00E836A4" w:rsidRDefault="00E836A4">
      <w:r>
        <w:separator/>
      </w:r>
    </w:p>
  </w:endnote>
  <w:endnote w:type="continuationSeparator" w:id="0">
    <w:p w14:paraId="2FFE6FE7" w14:textId="77777777" w:rsidR="00E836A4" w:rsidRDefault="00E836A4">
      <w:r>
        <w:continuationSeparator/>
      </w:r>
    </w:p>
  </w:endnote>
  <w:endnote w:type="continuationNotice" w:id="1">
    <w:p w14:paraId="5D9C73BA" w14:textId="77777777" w:rsidR="00E836A4" w:rsidRDefault="00E836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49" w:type="dxa"/>
      <w:tblInd w:w="-110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63"/>
      <w:gridCol w:w="1401"/>
      <w:gridCol w:w="3089"/>
      <w:gridCol w:w="417"/>
      <w:gridCol w:w="2479"/>
    </w:tblGrid>
    <w:tr w:rsidR="00203F92" w:rsidRPr="004943EA" w14:paraId="704EB03C" w14:textId="77777777" w:rsidTr="006D610B">
      <w:tc>
        <w:tcPr>
          <w:tcW w:w="2363" w:type="dxa"/>
        </w:tcPr>
        <w:p w14:paraId="72641107" w14:textId="0BE827A0" w:rsidR="00E20875" w:rsidRPr="008A5A3E" w:rsidRDefault="003B1E13">
          <w:pPr>
            <w:pStyle w:val="Bunntekst"/>
            <w:rPr>
              <w:color w:val="808080" w:themeColor="background1" w:themeShade="80"/>
              <w:sz w:val="18"/>
              <w:lang w:val="en-US"/>
            </w:rPr>
          </w:pPr>
          <w:r>
            <w:rPr>
              <w:b/>
              <w:bCs/>
              <w:color w:val="808080" w:themeColor="background1" w:themeShade="80"/>
              <w:sz w:val="20"/>
              <w:lang w:val="en-US"/>
            </w:rPr>
            <w:t>Nordic Kingfish Fredrikstad AS</w:t>
          </w:r>
        </w:p>
        <w:p w14:paraId="03EE2AEA" w14:textId="5BD1B964" w:rsidR="004943EA" w:rsidRPr="008A5A3E" w:rsidRDefault="004943EA" w:rsidP="00E20875">
          <w:pPr>
            <w:pStyle w:val="Bunntekst"/>
            <w:rPr>
              <w:color w:val="808080" w:themeColor="background1" w:themeShade="80"/>
              <w:sz w:val="18"/>
              <w:lang w:val="en-US"/>
            </w:rPr>
          </w:pPr>
          <w:r w:rsidRPr="008A5A3E">
            <w:rPr>
              <w:color w:val="808080" w:themeColor="background1" w:themeShade="80"/>
              <w:sz w:val="18"/>
              <w:lang w:val="en-US"/>
            </w:rPr>
            <w:t xml:space="preserve">Org. No.: </w:t>
          </w:r>
          <w:r w:rsidR="002D0FC6" w:rsidRPr="002D0FC6">
            <w:rPr>
              <w:color w:val="808080" w:themeColor="background1" w:themeShade="80"/>
              <w:sz w:val="18"/>
              <w:lang w:val="en-US"/>
            </w:rPr>
            <w:t>913235967</w:t>
          </w:r>
          <w:r w:rsidRPr="008A5A3E">
            <w:rPr>
              <w:color w:val="808080" w:themeColor="background1" w:themeShade="80"/>
              <w:sz w:val="18"/>
              <w:lang w:val="en-US"/>
            </w:rPr>
            <w:t xml:space="preserve"> MVA</w:t>
          </w:r>
        </w:p>
      </w:tc>
      <w:tc>
        <w:tcPr>
          <w:tcW w:w="1401" w:type="dxa"/>
        </w:tcPr>
        <w:p w14:paraId="62F0FFBD" w14:textId="77777777" w:rsidR="00203F92" w:rsidRPr="008A5A3E" w:rsidRDefault="00203F92" w:rsidP="00AD020D">
          <w:pPr>
            <w:pStyle w:val="Bunntekst"/>
            <w:rPr>
              <w:color w:val="808080" w:themeColor="background1" w:themeShade="80"/>
              <w:sz w:val="18"/>
              <w:lang w:val="en-US"/>
            </w:rPr>
          </w:pPr>
        </w:p>
      </w:tc>
      <w:tc>
        <w:tcPr>
          <w:tcW w:w="3089" w:type="dxa"/>
        </w:tcPr>
        <w:p w14:paraId="528FE05B" w14:textId="79B999EB" w:rsidR="004943EA" w:rsidRPr="008A5A3E" w:rsidRDefault="004943EA" w:rsidP="004943EA">
          <w:pPr>
            <w:pStyle w:val="Bunntekst"/>
            <w:rPr>
              <w:color w:val="808080" w:themeColor="background1" w:themeShade="80"/>
              <w:sz w:val="18"/>
              <w:lang w:val="en-US"/>
            </w:rPr>
          </w:pPr>
          <w:proofErr w:type="spellStart"/>
          <w:r w:rsidRPr="008A5A3E">
            <w:rPr>
              <w:color w:val="808080" w:themeColor="background1" w:themeShade="80"/>
              <w:sz w:val="18"/>
              <w:lang w:val="en-US"/>
            </w:rPr>
            <w:t>Øraveien</w:t>
          </w:r>
          <w:proofErr w:type="spellEnd"/>
          <w:r w:rsidRPr="008A5A3E">
            <w:rPr>
              <w:color w:val="808080" w:themeColor="background1" w:themeShade="80"/>
              <w:sz w:val="18"/>
              <w:lang w:val="en-US"/>
            </w:rPr>
            <w:t xml:space="preserve"> </w:t>
          </w:r>
          <w:r w:rsidR="002554BD">
            <w:rPr>
              <w:color w:val="808080" w:themeColor="background1" w:themeShade="80"/>
              <w:sz w:val="18"/>
              <w:lang w:val="en-US"/>
            </w:rPr>
            <w:t>7</w:t>
          </w:r>
        </w:p>
        <w:p w14:paraId="749EF612" w14:textId="77777777" w:rsidR="004943EA" w:rsidRPr="008A5A3E" w:rsidRDefault="004943EA" w:rsidP="004943EA">
          <w:pPr>
            <w:pStyle w:val="Bunntekst"/>
            <w:rPr>
              <w:color w:val="808080" w:themeColor="background1" w:themeShade="80"/>
              <w:sz w:val="18"/>
              <w:lang w:val="en-US"/>
            </w:rPr>
          </w:pPr>
          <w:r w:rsidRPr="008A5A3E">
            <w:rPr>
              <w:color w:val="808080" w:themeColor="background1" w:themeShade="80"/>
              <w:sz w:val="18"/>
              <w:lang w:val="en-US"/>
            </w:rPr>
            <w:t xml:space="preserve">1630 </w:t>
          </w:r>
          <w:proofErr w:type="spellStart"/>
          <w:r w:rsidRPr="008A5A3E">
            <w:rPr>
              <w:color w:val="808080" w:themeColor="background1" w:themeShade="80"/>
              <w:sz w:val="18"/>
              <w:lang w:val="en-US"/>
            </w:rPr>
            <w:t>Gamle</w:t>
          </w:r>
          <w:proofErr w:type="spellEnd"/>
          <w:r w:rsidRPr="008A5A3E">
            <w:rPr>
              <w:color w:val="808080" w:themeColor="background1" w:themeShade="80"/>
              <w:sz w:val="18"/>
              <w:lang w:val="en-US"/>
            </w:rPr>
            <w:t xml:space="preserve"> Fredrikstad</w:t>
          </w:r>
        </w:p>
        <w:p w14:paraId="115309C7" w14:textId="77777777" w:rsidR="00203F92" w:rsidRPr="008A5A3E" w:rsidRDefault="004943EA" w:rsidP="004943EA">
          <w:pPr>
            <w:pStyle w:val="Bunntekst"/>
            <w:rPr>
              <w:color w:val="808080" w:themeColor="background1" w:themeShade="80"/>
              <w:sz w:val="18"/>
              <w:lang w:val="en-US"/>
            </w:rPr>
          </w:pPr>
          <w:r w:rsidRPr="008A5A3E">
            <w:rPr>
              <w:color w:val="808080" w:themeColor="background1" w:themeShade="80"/>
              <w:sz w:val="18"/>
              <w:lang w:val="en-US"/>
            </w:rPr>
            <w:t>Norway</w:t>
          </w:r>
        </w:p>
      </w:tc>
      <w:tc>
        <w:tcPr>
          <w:tcW w:w="417" w:type="dxa"/>
        </w:tcPr>
        <w:p w14:paraId="39AAC6E0" w14:textId="77777777" w:rsidR="00203F92" w:rsidRPr="004943EA" w:rsidRDefault="00203F92">
          <w:pPr>
            <w:pStyle w:val="Bunntekst"/>
            <w:rPr>
              <w:sz w:val="18"/>
              <w:lang w:val="en-US"/>
            </w:rPr>
          </w:pPr>
        </w:p>
      </w:tc>
      <w:tc>
        <w:tcPr>
          <w:tcW w:w="2479" w:type="dxa"/>
        </w:tcPr>
        <w:p w14:paraId="679C3FF6" w14:textId="3F854DF0" w:rsidR="00E20875" w:rsidRDefault="00E20875">
          <w:pPr>
            <w:pStyle w:val="Bunntekst"/>
            <w:rPr>
              <w:sz w:val="18"/>
              <w:lang w:val="en-GB"/>
            </w:rPr>
          </w:pPr>
          <w:r>
            <w:rPr>
              <w:sz w:val="18"/>
              <w:lang w:val="en-GB"/>
            </w:rPr>
            <w:t xml:space="preserve"> </w:t>
          </w:r>
          <w:r w:rsidR="006D610B" w:rsidRPr="00586C1C">
            <w:rPr>
              <w:sz w:val="18"/>
              <w:lang w:val="en-US"/>
            </w:rPr>
            <w:t>www.</w:t>
          </w:r>
          <w:r w:rsidR="00586C1C">
            <w:rPr>
              <w:sz w:val="18"/>
              <w:lang w:val="en-US"/>
            </w:rPr>
            <w:t>nordic-kingfish.com</w:t>
          </w:r>
        </w:p>
      </w:tc>
    </w:tr>
  </w:tbl>
  <w:p w14:paraId="15CBCEE8" w14:textId="77777777" w:rsidR="00203F92" w:rsidRDefault="00203F92">
    <w:pPr>
      <w:pStyle w:val="Bunntekst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99C55" w14:textId="77777777" w:rsidR="00E836A4" w:rsidRDefault="00E836A4">
      <w:r>
        <w:separator/>
      </w:r>
    </w:p>
  </w:footnote>
  <w:footnote w:type="continuationSeparator" w:id="0">
    <w:p w14:paraId="5B6DCC99" w14:textId="77777777" w:rsidR="00E836A4" w:rsidRDefault="00E836A4">
      <w:r>
        <w:continuationSeparator/>
      </w:r>
    </w:p>
  </w:footnote>
  <w:footnote w:type="continuationNotice" w:id="1">
    <w:p w14:paraId="53D653A3" w14:textId="77777777" w:rsidR="00E836A4" w:rsidRDefault="00E836A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B97C1" w14:textId="20D644E9" w:rsidR="00E20875" w:rsidRDefault="00165E09" w:rsidP="00D979AE">
    <w:pPr>
      <w:pStyle w:val="Topptekst"/>
    </w:pPr>
    <w:r>
      <w:tab/>
    </w:r>
    <w:r w:rsidR="0047490D">
      <w:rPr>
        <w:noProof/>
      </w:rPr>
      <w:drawing>
        <wp:inline distT="0" distB="0" distL="0" distR="0" wp14:anchorId="571E5424" wp14:editId="52D68694">
          <wp:extent cx="2872740" cy="702385"/>
          <wp:effectExtent l="0" t="0" r="3810" b="2540"/>
          <wp:docPr id="1737416644" name="Bilde 1" descr="Et bilde som inneholder Grafikk, sort, silhuett, desig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7416644" name="Bilde 1" descr="Et bilde som inneholder Grafikk, sort, silhuett, desig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6777" cy="7131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AF981B5" w14:textId="77777777" w:rsidR="001929B2" w:rsidRDefault="001929B2" w:rsidP="00E20875">
    <w:pPr>
      <w:pStyle w:val="Topptekst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E5F7B"/>
    <w:multiLevelType w:val="multilevel"/>
    <w:tmpl w:val="8E0E5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A7810AF"/>
    <w:multiLevelType w:val="multilevel"/>
    <w:tmpl w:val="99EEE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B191232"/>
    <w:multiLevelType w:val="multilevel"/>
    <w:tmpl w:val="04140025"/>
    <w:lvl w:ilvl="0">
      <w:start w:val="1"/>
      <w:numFmt w:val="decimal"/>
      <w:pStyle w:val="Overskrift1"/>
      <w:lvlText w:val="%1"/>
      <w:lvlJc w:val="left"/>
      <w:pPr>
        <w:ind w:left="432" w:hanging="432"/>
      </w:p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31E54C08"/>
    <w:multiLevelType w:val="multilevel"/>
    <w:tmpl w:val="43AEB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9BD4BA0"/>
    <w:multiLevelType w:val="multilevel"/>
    <w:tmpl w:val="DA580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6D17386"/>
    <w:multiLevelType w:val="multilevel"/>
    <w:tmpl w:val="5956D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1A475C1"/>
    <w:multiLevelType w:val="multilevel"/>
    <w:tmpl w:val="884C4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6381577">
    <w:abstractNumId w:val="2"/>
  </w:num>
  <w:num w:numId="2" w16cid:durableId="604921566">
    <w:abstractNumId w:val="6"/>
  </w:num>
  <w:num w:numId="3" w16cid:durableId="468792314">
    <w:abstractNumId w:val="5"/>
  </w:num>
  <w:num w:numId="4" w16cid:durableId="1226532474">
    <w:abstractNumId w:val="0"/>
  </w:num>
  <w:num w:numId="5" w16cid:durableId="1725712496">
    <w:abstractNumId w:val="3"/>
  </w:num>
  <w:num w:numId="6" w16cid:durableId="208148798">
    <w:abstractNumId w:val="1"/>
  </w:num>
  <w:num w:numId="7" w16cid:durableId="1745376244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FC6"/>
    <w:rsid w:val="00002DD6"/>
    <w:rsid w:val="000309A5"/>
    <w:rsid w:val="00067487"/>
    <w:rsid w:val="000762F2"/>
    <w:rsid w:val="00085463"/>
    <w:rsid w:val="00097A80"/>
    <w:rsid w:val="000A4895"/>
    <w:rsid w:val="000A6D51"/>
    <w:rsid w:val="000C266A"/>
    <w:rsid w:val="000F69AE"/>
    <w:rsid w:val="000F6F40"/>
    <w:rsid w:val="00117F5C"/>
    <w:rsid w:val="001226C6"/>
    <w:rsid w:val="0012476D"/>
    <w:rsid w:val="001309A4"/>
    <w:rsid w:val="00141049"/>
    <w:rsid w:val="00165E09"/>
    <w:rsid w:val="0017251A"/>
    <w:rsid w:val="00176DDA"/>
    <w:rsid w:val="0018559D"/>
    <w:rsid w:val="00187E89"/>
    <w:rsid w:val="001929B2"/>
    <w:rsid w:val="001A4DC1"/>
    <w:rsid w:val="001B3310"/>
    <w:rsid w:val="001C2F52"/>
    <w:rsid w:val="001D283C"/>
    <w:rsid w:val="001D29CD"/>
    <w:rsid w:val="001F4B86"/>
    <w:rsid w:val="002036F1"/>
    <w:rsid w:val="00203F92"/>
    <w:rsid w:val="00231EFF"/>
    <w:rsid w:val="002363C3"/>
    <w:rsid w:val="00251E4A"/>
    <w:rsid w:val="002554BD"/>
    <w:rsid w:val="002919FB"/>
    <w:rsid w:val="00296710"/>
    <w:rsid w:val="002A3562"/>
    <w:rsid w:val="002B1068"/>
    <w:rsid w:val="002B4D16"/>
    <w:rsid w:val="002D0FC6"/>
    <w:rsid w:val="002D6D97"/>
    <w:rsid w:val="002F6A1F"/>
    <w:rsid w:val="00311F85"/>
    <w:rsid w:val="003642DB"/>
    <w:rsid w:val="00364F47"/>
    <w:rsid w:val="00393293"/>
    <w:rsid w:val="003962BD"/>
    <w:rsid w:val="003B1E13"/>
    <w:rsid w:val="003C5525"/>
    <w:rsid w:val="004159AD"/>
    <w:rsid w:val="00433998"/>
    <w:rsid w:val="00434D23"/>
    <w:rsid w:val="0047055A"/>
    <w:rsid w:val="0047490D"/>
    <w:rsid w:val="004943EA"/>
    <w:rsid w:val="0049594F"/>
    <w:rsid w:val="004B15FF"/>
    <w:rsid w:val="004B4ABD"/>
    <w:rsid w:val="004B7441"/>
    <w:rsid w:val="004D748D"/>
    <w:rsid w:val="004E6A1E"/>
    <w:rsid w:val="004F74CD"/>
    <w:rsid w:val="00504289"/>
    <w:rsid w:val="00504537"/>
    <w:rsid w:val="0050726E"/>
    <w:rsid w:val="005079BF"/>
    <w:rsid w:val="005119DA"/>
    <w:rsid w:val="00522028"/>
    <w:rsid w:val="0052575A"/>
    <w:rsid w:val="00533E75"/>
    <w:rsid w:val="00542848"/>
    <w:rsid w:val="00542FAD"/>
    <w:rsid w:val="00564DC5"/>
    <w:rsid w:val="005748CC"/>
    <w:rsid w:val="005866F5"/>
    <w:rsid w:val="00586C1C"/>
    <w:rsid w:val="005923EF"/>
    <w:rsid w:val="005962DF"/>
    <w:rsid w:val="005A073E"/>
    <w:rsid w:val="005A22C7"/>
    <w:rsid w:val="005A542A"/>
    <w:rsid w:val="005D33E1"/>
    <w:rsid w:val="005E0F44"/>
    <w:rsid w:val="005E10E6"/>
    <w:rsid w:val="005F0304"/>
    <w:rsid w:val="005F6618"/>
    <w:rsid w:val="006039B0"/>
    <w:rsid w:val="006119B3"/>
    <w:rsid w:val="00614AA9"/>
    <w:rsid w:val="00616CB3"/>
    <w:rsid w:val="00645DC4"/>
    <w:rsid w:val="0066491B"/>
    <w:rsid w:val="00681806"/>
    <w:rsid w:val="006A1E95"/>
    <w:rsid w:val="006D610B"/>
    <w:rsid w:val="00700215"/>
    <w:rsid w:val="00707F28"/>
    <w:rsid w:val="007133FA"/>
    <w:rsid w:val="00735960"/>
    <w:rsid w:val="00756CC1"/>
    <w:rsid w:val="007807EF"/>
    <w:rsid w:val="0079076C"/>
    <w:rsid w:val="00791439"/>
    <w:rsid w:val="007B1D90"/>
    <w:rsid w:val="007C4182"/>
    <w:rsid w:val="007E4910"/>
    <w:rsid w:val="007E511E"/>
    <w:rsid w:val="00806F32"/>
    <w:rsid w:val="00815A5C"/>
    <w:rsid w:val="00816AA4"/>
    <w:rsid w:val="00827334"/>
    <w:rsid w:val="00834D39"/>
    <w:rsid w:val="008445E1"/>
    <w:rsid w:val="00853AB4"/>
    <w:rsid w:val="00860D3F"/>
    <w:rsid w:val="00876FF7"/>
    <w:rsid w:val="00884518"/>
    <w:rsid w:val="00890F6E"/>
    <w:rsid w:val="008A5A3E"/>
    <w:rsid w:val="008D7123"/>
    <w:rsid w:val="008D7EAC"/>
    <w:rsid w:val="00912058"/>
    <w:rsid w:val="00991FBC"/>
    <w:rsid w:val="00994809"/>
    <w:rsid w:val="009A63E5"/>
    <w:rsid w:val="009B22C5"/>
    <w:rsid w:val="009B5C7E"/>
    <w:rsid w:val="009C6CEF"/>
    <w:rsid w:val="009D3EED"/>
    <w:rsid w:val="009E2809"/>
    <w:rsid w:val="00A25D17"/>
    <w:rsid w:val="00A26BB9"/>
    <w:rsid w:val="00A413B6"/>
    <w:rsid w:val="00A60FE3"/>
    <w:rsid w:val="00A65FA3"/>
    <w:rsid w:val="00A80CA0"/>
    <w:rsid w:val="00A908E7"/>
    <w:rsid w:val="00A967ED"/>
    <w:rsid w:val="00AB0A76"/>
    <w:rsid w:val="00AD020D"/>
    <w:rsid w:val="00AF34D4"/>
    <w:rsid w:val="00B11D9A"/>
    <w:rsid w:val="00B2112C"/>
    <w:rsid w:val="00B2174D"/>
    <w:rsid w:val="00B41C63"/>
    <w:rsid w:val="00B76DEF"/>
    <w:rsid w:val="00B77D36"/>
    <w:rsid w:val="00B877C6"/>
    <w:rsid w:val="00BA075E"/>
    <w:rsid w:val="00BA28EE"/>
    <w:rsid w:val="00BA5D7B"/>
    <w:rsid w:val="00BF0579"/>
    <w:rsid w:val="00BF2865"/>
    <w:rsid w:val="00C04B54"/>
    <w:rsid w:val="00C26956"/>
    <w:rsid w:val="00C3101E"/>
    <w:rsid w:val="00C52317"/>
    <w:rsid w:val="00C83163"/>
    <w:rsid w:val="00CA5912"/>
    <w:rsid w:val="00CA793C"/>
    <w:rsid w:val="00CD7A75"/>
    <w:rsid w:val="00CF5FA7"/>
    <w:rsid w:val="00D034A7"/>
    <w:rsid w:val="00D21CA5"/>
    <w:rsid w:val="00D36990"/>
    <w:rsid w:val="00D5592F"/>
    <w:rsid w:val="00D84BB4"/>
    <w:rsid w:val="00D85FD7"/>
    <w:rsid w:val="00D979AE"/>
    <w:rsid w:val="00DA4AF7"/>
    <w:rsid w:val="00DD01E1"/>
    <w:rsid w:val="00DE488E"/>
    <w:rsid w:val="00DF4A83"/>
    <w:rsid w:val="00DF6176"/>
    <w:rsid w:val="00E01099"/>
    <w:rsid w:val="00E068E2"/>
    <w:rsid w:val="00E145D9"/>
    <w:rsid w:val="00E20875"/>
    <w:rsid w:val="00E27C24"/>
    <w:rsid w:val="00E4720F"/>
    <w:rsid w:val="00E56FA7"/>
    <w:rsid w:val="00E57752"/>
    <w:rsid w:val="00E80C2F"/>
    <w:rsid w:val="00E836A4"/>
    <w:rsid w:val="00E85E6C"/>
    <w:rsid w:val="00EB30C6"/>
    <w:rsid w:val="00EC010E"/>
    <w:rsid w:val="00EE04CD"/>
    <w:rsid w:val="00EE0FFB"/>
    <w:rsid w:val="00EF1183"/>
    <w:rsid w:val="00F0371D"/>
    <w:rsid w:val="00F112D8"/>
    <w:rsid w:val="00F125FF"/>
    <w:rsid w:val="00F252B1"/>
    <w:rsid w:val="00F465ED"/>
    <w:rsid w:val="00F524C4"/>
    <w:rsid w:val="00F67383"/>
    <w:rsid w:val="00F75489"/>
    <w:rsid w:val="00F75E6B"/>
    <w:rsid w:val="00F948C3"/>
    <w:rsid w:val="00FC69A6"/>
    <w:rsid w:val="00FD2100"/>
    <w:rsid w:val="00FE58F6"/>
    <w:rsid w:val="00FF1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9576A9"/>
  <w15:docId w15:val="{B37C5C2D-C0D3-4600-9BBF-14FBF6672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6FF7"/>
    <w:rPr>
      <w:sz w:val="24"/>
      <w:szCs w:val="24"/>
      <w:lang w:eastAsia="nb-NO"/>
    </w:rPr>
  </w:style>
  <w:style w:type="paragraph" w:styleId="Overskrift1">
    <w:name w:val="heading 1"/>
    <w:basedOn w:val="Normal"/>
    <w:next w:val="Normal"/>
    <w:qFormat/>
    <w:rsid w:val="00876FF7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qFormat/>
    <w:rsid w:val="001226C6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link w:val="Overskrift3Tegn"/>
    <w:unhideWhenUsed/>
    <w:qFormat/>
    <w:rsid w:val="00876FF7"/>
    <w:pPr>
      <w:keepNext/>
      <w:keepLines/>
      <w:numPr>
        <w:ilvl w:val="2"/>
        <w:numId w:val="1"/>
      </w:numPr>
      <w:spacing w:before="240"/>
      <w:outlineLvl w:val="2"/>
    </w:pPr>
    <w:rPr>
      <w:rFonts w:asciiTheme="majorHAnsi" w:eastAsiaTheme="majorEastAsia" w:hAnsiTheme="majorHAnsi" w:cstheme="majorBidi"/>
      <w:i/>
    </w:rPr>
  </w:style>
  <w:style w:type="paragraph" w:styleId="Overskrift4">
    <w:name w:val="heading 4"/>
    <w:basedOn w:val="Normal"/>
    <w:next w:val="Normal"/>
    <w:link w:val="Overskrift4Tegn"/>
    <w:semiHidden/>
    <w:unhideWhenUsed/>
    <w:qFormat/>
    <w:rsid w:val="00876FF7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Overskrift5">
    <w:name w:val="heading 5"/>
    <w:basedOn w:val="Normal"/>
    <w:next w:val="Normal"/>
    <w:link w:val="Overskrift5Tegn"/>
    <w:semiHidden/>
    <w:unhideWhenUsed/>
    <w:qFormat/>
    <w:rsid w:val="00876FF7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semiHidden/>
    <w:unhideWhenUsed/>
    <w:qFormat/>
    <w:rsid w:val="00876FF7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semiHidden/>
    <w:unhideWhenUsed/>
    <w:qFormat/>
    <w:rsid w:val="00876FF7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8">
    <w:name w:val="heading 8"/>
    <w:basedOn w:val="Normal"/>
    <w:next w:val="Normal"/>
    <w:link w:val="Overskrift8Tegn"/>
    <w:semiHidden/>
    <w:unhideWhenUsed/>
    <w:qFormat/>
    <w:rsid w:val="00876FF7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semiHidden/>
    <w:unhideWhenUsed/>
    <w:qFormat/>
    <w:rsid w:val="00876FF7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Standardtekst">
    <w:name w:val="Standardtekst"/>
    <w:basedOn w:val="Normal"/>
    <w:rsid w:val="00B2174D"/>
    <w:pPr>
      <w:autoSpaceDE w:val="0"/>
      <w:autoSpaceDN w:val="0"/>
      <w:adjustRightInd w:val="0"/>
    </w:pPr>
    <w:rPr>
      <w:lang w:val="en-US"/>
    </w:rPr>
  </w:style>
  <w:style w:type="paragraph" w:styleId="Topptekst">
    <w:name w:val="header"/>
    <w:basedOn w:val="Normal"/>
    <w:link w:val="TopptekstTegn"/>
    <w:uiPriority w:val="99"/>
    <w:rsid w:val="00B2174D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rsid w:val="00B2174D"/>
    <w:pPr>
      <w:tabs>
        <w:tab w:val="center" w:pos="4536"/>
        <w:tab w:val="right" w:pos="9072"/>
      </w:tabs>
    </w:pPr>
  </w:style>
  <w:style w:type="paragraph" w:styleId="Brdtekst">
    <w:name w:val="Body Text"/>
    <w:basedOn w:val="Normal"/>
    <w:rsid w:val="00B2174D"/>
    <w:rPr>
      <w:rFonts w:ascii="Verdana" w:hAnsi="Verdana"/>
      <w:sz w:val="20"/>
    </w:rPr>
  </w:style>
  <w:style w:type="paragraph" w:customStyle="1" w:styleId="Default">
    <w:name w:val="Default"/>
    <w:rsid w:val="00B2174D"/>
    <w:pPr>
      <w:autoSpaceDE w:val="0"/>
      <w:autoSpaceDN w:val="0"/>
      <w:adjustRightInd w:val="0"/>
    </w:pPr>
    <w:rPr>
      <w:rFonts w:ascii="Verdana" w:hAnsi="Verdana"/>
      <w:lang w:eastAsia="nb-NO"/>
    </w:rPr>
  </w:style>
  <w:style w:type="character" w:styleId="Hyperkobling">
    <w:name w:val="Hyperlink"/>
    <w:basedOn w:val="Standardskriftforavsnitt"/>
    <w:rsid w:val="00176DDA"/>
    <w:rPr>
      <w:color w:val="0000FF"/>
      <w:u w:val="single"/>
    </w:rPr>
  </w:style>
  <w:style w:type="table" w:styleId="Tabellrutenett">
    <w:name w:val="Table Grid"/>
    <w:basedOn w:val="Vanligtabell"/>
    <w:rsid w:val="00B41C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rsid w:val="00203F92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203F92"/>
    <w:rPr>
      <w:rFonts w:ascii="Tahoma" w:hAnsi="Tahoma" w:cs="Tahoma"/>
      <w:sz w:val="16"/>
      <w:szCs w:val="16"/>
      <w:lang w:eastAsia="nb-NO"/>
    </w:rPr>
  </w:style>
  <w:style w:type="character" w:styleId="Ulstomtale">
    <w:name w:val="Unresolved Mention"/>
    <w:basedOn w:val="Standardskriftforavsnitt"/>
    <w:uiPriority w:val="99"/>
    <w:semiHidden/>
    <w:unhideWhenUsed/>
    <w:rsid w:val="00E20875"/>
    <w:rPr>
      <w:color w:val="808080"/>
      <w:shd w:val="clear" w:color="auto" w:fill="E6E6E6"/>
    </w:rPr>
  </w:style>
  <w:style w:type="character" w:styleId="Fulgthyperkobling">
    <w:name w:val="FollowedHyperlink"/>
    <w:basedOn w:val="Standardskriftforavsnitt"/>
    <w:semiHidden/>
    <w:unhideWhenUsed/>
    <w:rsid w:val="004943EA"/>
    <w:rPr>
      <w:color w:val="800080" w:themeColor="followedHyperlink"/>
      <w:u w:val="single"/>
    </w:rPr>
  </w:style>
  <w:style w:type="character" w:customStyle="1" w:styleId="Overskrift3Tegn">
    <w:name w:val="Overskrift 3 Tegn"/>
    <w:basedOn w:val="Standardskriftforavsnitt"/>
    <w:link w:val="Overskrift3"/>
    <w:rsid w:val="00876FF7"/>
    <w:rPr>
      <w:rFonts w:asciiTheme="majorHAnsi" w:eastAsiaTheme="majorEastAsia" w:hAnsiTheme="majorHAnsi" w:cstheme="majorBidi"/>
      <w:i/>
      <w:sz w:val="24"/>
      <w:szCs w:val="24"/>
      <w:lang w:eastAsia="nb-NO"/>
    </w:rPr>
  </w:style>
  <w:style w:type="character" w:customStyle="1" w:styleId="Overskrift4Tegn">
    <w:name w:val="Overskrift 4 Tegn"/>
    <w:basedOn w:val="Standardskriftforavsnitt"/>
    <w:link w:val="Overskrift4"/>
    <w:semiHidden/>
    <w:rsid w:val="00876FF7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nb-NO"/>
    </w:rPr>
  </w:style>
  <w:style w:type="character" w:customStyle="1" w:styleId="Overskrift5Tegn">
    <w:name w:val="Overskrift 5 Tegn"/>
    <w:basedOn w:val="Standardskriftforavsnitt"/>
    <w:link w:val="Overskrift5"/>
    <w:semiHidden/>
    <w:rsid w:val="00876FF7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nb-NO"/>
    </w:rPr>
  </w:style>
  <w:style w:type="character" w:customStyle="1" w:styleId="Overskrift6Tegn">
    <w:name w:val="Overskrift 6 Tegn"/>
    <w:basedOn w:val="Standardskriftforavsnitt"/>
    <w:link w:val="Overskrift6"/>
    <w:semiHidden/>
    <w:rsid w:val="00876FF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nb-NO"/>
    </w:rPr>
  </w:style>
  <w:style w:type="character" w:customStyle="1" w:styleId="Overskrift7Tegn">
    <w:name w:val="Overskrift 7 Tegn"/>
    <w:basedOn w:val="Standardskriftforavsnitt"/>
    <w:link w:val="Overskrift7"/>
    <w:semiHidden/>
    <w:rsid w:val="00876FF7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nb-NO"/>
    </w:rPr>
  </w:style>
  <w:style w:type="character" w:customStyle="1" w:styleId="Overskrift8Tegn">
    <w:name w:val="Overskrift 8 Tegn"/>
    <w:basedOn w:val="Standardskriftforavsnitt"/>
    <w:link w:val="Overskrift8"/>
    <w:semiHidden/>
    <w:rsid w:val="00876FF7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nb-NO"/>
    </w:rPr>
  </w:style>
  <w:style w:type="character" w:customStyle="1" w:styleId="Overskrift9Tegn">
    <w:name w:val="Overskrift 9 Tegn"/>
    <w:basedOn w:val="Standardskriftforavsnitt"/>
    <w:link w:val="Overskrift9"/>
    <w:semiHidden/>
    <w:rsid w:val="00876FF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nb-NO"/>
    </w:rPr>
  </w:style>
  <w:style w:type="character" w:customStyle="1" w:styleId="TopptekstTegn">
    <w:name w:val="Topptekst Tegn"/>
    <w:basedOn w:val="Standardskriftforavsnitt"/>
    <w:link w:val="Topptekst"/>
    <w:uiPriority w:val="99"/>
    <w:rsid w:val="00D979AE"/>
    <w:rPr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66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9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96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7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2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31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68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67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42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11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85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47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260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95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04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Maler\Brevark%20NAF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2b90092-a080-4899-9578-f41db5f75a3b" xsi:nil="true"/>
    <lcf76f155ced4ddcb4097134ff3c332f xmlns="b91f4133-df04-4304-850e-96720f9065c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B639F3FB662745998B8127643696F3" ma:contentTypeVersion="19" ma:contentTypeDescription="Create a new document." ma:contentTypeScope="" ma:versionID="0d12f002c4ae0d4b1f4f8035230a69ad">
  <xsd:schema xmlns:xsd="http://www.w3.org/2001/XMLSchema" xmlns:xs="http://www.w3.org/2001/XMLSchema" xmlns:p="http://schemas.microsoft.com/office/2006/metadata/properties" xmlns:ns2="42b90092-a080-4899-9578-f41db5f75a3b" xmlns:ns3="b91f4133-df04-4304-850e-96720f9065c5" targetNamespace="http://schemas.microsoft.com/office/2006/metadata/properties" ma:root="true" ma:fieldsID="0fc67854609c279059ca964d744553dd" ns2:_="" ns3:_="">
    <xsd:import namespace="42b90092-a080-4899-9578-f41db5f75a3b"/>
    <xsd:import namespace="b91f4133-df04-4304-850e-96720f9065c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b90092-a080-4899-9578-f41db5f75a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f53b88e-69e5-485c-8d3c-cf0be5aeff78}" ma:internalName="TaxCatchAll" ma:showField="CatchAllData" ma:web="42b90092-a080-4899-9578-f41db5f75a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1f4133-df04-4304-850e-96720f9065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ead79cb-96ad-4f63-9db0-adcf8d062f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6FB043-8CFA-4406-B24E-892562EA34AC}">
  <ds:schemaRefs>
    <ds:schemaRef ds:uri="http://schemas.microsoft.com/office/2006/metadata/properties"/>
    <ds:schemaRef ds:uri="http://schemas.microsoft.com/office/infopath/2007/PartnerControls"/>
    <ds:schemaRef ds:uri="42b90092-a080-4899-9578-f41db5f75a3b"/>
    <ds:schemaRef ds:uri="b91f4133-df04-4304-850e-96720f9065c5"/>
  </ds:schemaRefs>
</ds:datastoreItem>
</file>

<file path=customXml/itemProps2.xml><?xml version="1.0" encoding="utf-8"?>
<ds:datastoreItem xmlns:ds="http://schemas.openxmlformats.org/officeDocument/2006/customXml" ds:itemID="{23C52F1E-FB32-477E-AD55-46E02DF9FA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b90092-a080-4899-9578-f41db5f75a3b"/>
    <ds:schemaRef ds:uri="b91f4133-df04-4304-850e-96720f9065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9E26748-8F59-4BED-B46F-6DDB3B3828A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Brevark NAF</Template>
  <TotalTime>1</TotalTime>
  <Pages>1</Pages>
  <Words>38</Words>
  <Characters>204</Characters>
  <Application>Microsoft Office Word</Application>
  <DocSecurity>0</DocSecurity>
  <Lines>1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Moss Varmeteknikk AS</Company>
  <LinksUpToDate>false</LinksUpToDate>
  <CharactersWithSpaces>241</CharactersWithSpaces>
  <SharedDoc>false</SharedDoc>
  <HLinks>
    <vt:vector size="12" baseType="variant">
      <vt:variant>
        <vt:i4>4784235</vt:i4>
      </vt:variant>
      <vt:variant>
        <vt:i4>3</vt:i4>
      </vt:variant>
      <vt:variant>
        <vt:i4>0</vt:i4>
      </vt:variant>
      <vt:variant>
        <vt:i4>5</vt:i4>
      </vt:variant>
      <vt:variant>
        <vt:lpwstr>mailto:mg@mossvt.no</vt:lpwstr>
      </vt:variant>
      <vt:variant>
        <vt:lpwstr/>
      </vt:variant>
      <vt:variant>
        <vt:i4>4784235</vt:i4>
      </vt:variant>
      <vt:variant>
        <vt:i4>0</vt:i4>
      </vt:variant>
      <vt:variant>
        <vt:i4>0</vt:i4>
      </vt:variant>
      <vt:variant>
        <vt:i4>5</vt:i4>
      </vt:variant>
      <vt:variant>
        <vt:lpwstr>mailto:mg@mossvt.no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Gretland</dc:creator>
  <cp:lastModifiedBy>Jakob Neu</cp:lastModifiedBy>
  <cp:revision>3</cp:revision>
  <cp:lastPrinted>2017-11-03T11:58:00Z</cp:lastPrinted>
  <dcterms:created xsi:type="dcterms:W3CDTF">2026-09-01T13:42:00Z</dcterms:created>
  <dcterms:modified xsi:type="dcterms:W3CDTF">2026-09-01T13:43:00Z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0x010100B0B639F3FB662745998B8127643696F3</vt:lpwstr>
  </property>
  <property fmtid="{D5CDD505-2E9C-101B-9397-08002B2CF9AE}" pid="3" name="MediaServiceImageTags">
    <vt:lpwstr/>
  </property>
</Properties>
</file>